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9B0D30" w14:paraId="22BEEFE9" w14:textId="77777777" w:rsidTr="00417DD2">
        <w:trPr>
          <w:trHeight w:val="720"/>
        </w:trPr>
        <w:tc>
          <w:tcPr>
            <w:tcW w:w="5387" w:type="dxa"/>
            <w:gridSpan w:val="2"/>
            <w:tcBorders>
              <w:bottom w:val="single" w:sz="18" w:space="0" w:color="auto"/>
            </w:tcBorders>
          </w:tcPr>
          <w:p w14:paraId="7B2B5612" w14:textId="7CCF252B" w:rsidR="00B72173" w:rsidRPr="009B0D30" w:rsidRDefault="00B72173" w:rsidP="00417D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891F709" w14:textId="77777777" w:rsidR="00B72173" w:rsidRPr="009B0D30" w:rsidRDefault="00B72173" w:rsidP="00417DD2">
            <w:pPr>
              <w:jc w:val="right"/>
              <w:rPr>
                <w:sz w:val="52"/>
                <w:szCs w:val="52"/>
              </w:rPr>
            </w:pPr>
            <w:r w:rsidRPr="009B0D30">
              <w:rPr>
                <w:rFonts w:ascii="Univers Bold" w:hAnsi="Univers Bold"/>
                <w:b/>
                <w:sz w:val="72"/>
              </w:rPr>
              <w:t>EP</w:t>
            </w:r>
          </w:p>
        </w:tc>
      </w:tr>
      <w:tr w:rsidR="00B72173" w:rsidRPr="009B0D30" w14:paraId="3952AC81" w14:textId="77777777" w:rsidTr="00417D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20676BE" w14:textId="77777777" w:rsidR="00B72173" w:rsidRPr="009B0D30" w:rsidRDefault="00B72173" w:rsidP="00417DD2">
            <w:pPr>
              <w:spacing w:before="120"/>
              <w:ind w:left="-9"/>
            </w:pPr>
            <w:r w:rsidRPr="009B0D30">
              <w:rPr>
                <w:noProof/>
                <w:lang w:val="en-US" w:eastAsia="zh-CN"/>
              </w:rPr>
              <mc:AlternateContent>
                <mc:Choice Requires="wpg">
                  <w:drawing>
                    <wp:inline distT="0" distB="0" distL="0" distR="0" wp14:anchorId="70962AA4" wp14:editId="4BEEB72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2DA919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D061A3D" w14:textId="77777777" w:rsidR="00B72173" w:rsidRPr="00271CCC" w:rsidRDefault="00B72173" w:rsidP="00417D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E294704" w14:textId="77777777" w:rsidR="00B72173" w:rsidRPr="00271CCC" w:rsidRDefault="00B72173" w:rsidP="00417D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0962869" w14:textId="77777777" w:rsidR="00B72173" w:rsidRPr="00271CCC" w:rsidRDefault="00B72173" w:rsidP="00417D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B993AAE" w14:textId="77777777" w:rsidR="00B72173" w:rsidRPr="009B0D30" w:rsidRDefault="00B72173" w:rsidP="00417DD2">
            <w:r w:rsidRPr="009B0D30">
              <w:t>Distr.</w:t>
            </w:r>
          </w:p>
          <w:p w14:paraId="406D0CB0" w14:textId="77777777" w:rsidR="00B72173" w:rsidRPr="009B0D30" w:rsidRDefault="00B72173" w:rsidP="00417DD2">
            <w:r w:rsidRPr="009B0D30">
              <w:t>GENERAL</w:t>
            </w:r>
          </w:p>
          <w:p w14:paraId="328C8FEF" w14:textId="77777777" w:rsidR="00B72173" w:rsidRPr="009B0D30" w:rsidRDefault="00B72173" w:rsidP="00417DD2"/>
          <w:p w14:paraId="557A8F0D" w14:textId="77777777" w:rsidR="00B72173" w:rsidRPr="009B0D30" w:rsidRDefault="00B72173" w:rsidP="00417DD2"/>
          <w:p w14:paraId="59CECDA6" w14:textId="5D2E5C59" w:rsidR="00B72173" w:rsidRPr="009B0D30" w:rsidRDefault="00751370" w:rsidP="00417DD2">
            <w:fldSimple w:instr=" DOCPROPERTY &quot;Document number&quot;  \* MERGEFORMAT ">
              <w:r w:rsidR="0016315A">
                <w:t>UNEP/OzL.Pro/ExCom/97/51</w:t>
              </w:r>
            </w:fldSimple>
          </w:p>
          <w:p w14:paraId="6DB430AB" w14:textId="428A90E7" w:rsidR="00B72173" w:rsidRPr="009B0D30" w:rsidRDefault="00B72173" w:rsidP="00417DD2">
            <w:r w:rsidRPr="00751370">
              <w:fldChar w:fldCharType="begin"/>
            </w:r>
            <w:r w:rsidRPr="00751370">
              <w:instrText xml:space="preserve"> DOCPROPERTY "Revision date" \@ "d MMMM YYYY"  \* MERGEFORMAT </w:instrText>
            </w:r>
            <w:r w:rsidRPr="00751370">
              <w:fldChar w:fldCharType="separate"/>
            </w:r>
            <w:r w:rsidR="0016315A">
              <w:t>31 October 2025</w:t>
            </w:r>
            <w:r w:rsidRPr="00751370">
              <w:fldChar w:fldCharType="end"/>
            </w:r>
          </w:p>
          <w:p w14:paraId="34BC0862" w14:textId="77777777" w:rsidR="00B72173" w:rsidRPr="009B0D30" w:rsidRDefault="00B72173" w:rsidP="00417DD2">
            <w:pPr>
              <w:rPr>
                <w:caps/>
              </w:rPr>
            </w:pPr>
          </w:p>
          <w:p w14:paraId="2C9A5F9C" w14:textId="77777777" w:rsidR="00B72173" w:rsidRPr="009B0D30" w:rsidRDefault="00B72173" w:rsidP="00417DD2">
            <w:r w:rsidRPr="009B0D30">
              <w:t>ORIGINAL: ENGLISH</w:t>
            </w:r>
          </w:p>
        </w:tc>
      </w:tr>
    </w:tbl>
    <w:p w14:paraId="33B0999F" w14:textId="12724DA1" w:rsidR="00CA59FB" w:rsidRDefault="00C15867" w:rsidP="003815B0">
      <w:pPr>
        <w:spacing w:before="120"/>
        <w:jc w:val="left"/>
      </w:pPr>
      <w:r w:rsidRPr="009B0D30">
        <w:t>EXECUTIVE COMMITTEE OF</w:t>
      </w:r>
      <w:r w:rsidRPr="009B0D30">
        <w:br/>
      </w:r>
      <w:r w:rsidR="00841173">
        <w:t xml:space="preserve"> </w:t>
      </w:r>
      <w:r w:rsidR="00880172">
        <w:t xml:space="preserve"> </w:t>
      </w:r>
      <w:r w:rsidRPr="009B0D30">
        <w:t>THE MULTILATERAL FUND FOR THE</w:t>
      </w:r>
      <w:r w:rsidRPr="009B0D30">
        <w:br/>
      </w:r>
      <w:r w:rsidR="00841173">
        <w:t xml:space="preserve"> </w:t>
      </w:r>
      <w:r w:rsidR="00880172">
        <w:t xml:space="preserve"> </w:t>
      </w:r>
      <w:r w:rsidRPr="009B0D30">
        <w:t>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9022A8D" w14:textId="77777777" w:rsidR="00CA59FB" w:rsidRDefault="00CA59FB" w:rsidP="00CA59FB">
      <w:pPr>
        <w:jc w:val="left"/>
      </w:pPr>
      <w:r>
        <w:t xml:space="preserve">Montreal, </w:t>
      </w:r>
      <w:r w:rsidR="00D26D68">
        <w:t>1</w:t>
      </w:r>
      <w:r w:rsidR="00444B1A">
        <w:t>–</w:t>
      </w:r>
      <w:r w:rsidR="00D26D68">
        <w:t>5</w:t>
      </w:r>
      <w:r w:rsidR="00022071">
        <w:t xml:space="preserve"> </w:t>
      </w:r>
      <w:r w:rsidR="00D26D68">
        <w:t>December</w:t>
      </w:r>
      <w:r w:rsidR="007624A2">
        <w:t xml:space="preserve"> 2025</w:t>
      </w:r>
    </w:p>
    <w:p w14:paraId="03272923" w14:textId="6AE857B5" w:rsidR="0079781A" w:rsidRDefault="0079781A" w:rsidP="0079781A">
      <w:pPr>
        <w:jc w:val="left"/>
      </w:pPr>
      <w:r>
        <w:t>Item</w:t>
      </w:r>
      <w:r w:rsidR="00DD2612">
        <w:t xml:space="preserve"> 9(d)</w:t>
      </w:r>
      <w:r>
        <w:t xml:space="preserve"> </w:t>
      </w:r>
      <w:r w:rsidRPr="00512BEF">
        <w:t>of the provisional agenda</w:t>
      </w:r>
      <w:r w:rsidRPr="00512BEF">
        <w:rPr>
          <w:rStyle w:val="FootnoteReference"/>
        </w:rPr>
        <w:footnoteReference w:id="2"/>
      </w:r>
    </w:p>
    <w:p w14:paraId="1061C2E3" w14:textId="77777777" w:rsidR="00C15867" w:rsidRPr="009B0D30" w:rsidRDefault="00C15867" w:rsidP="00CA59FB">
      <w:pPr>
        <w:jc w:val="left"/>
      </w:pPr>
    </w:p>
    <w:p w14:paraId="117E4787" w14:textId="77777777" w:rsidR="009145E4" w:rsidRPr="001A5698" w:rsidRDefault="009145E4" w:rsidP="001A5698">
      <w:pPr>
        <w:pStyle w:val="Heading1"/>
        <w:numPr>
          <w:ilvl w:val="0"/>
          <w:numId w:val="0"/>
        </w:numPr>
      </w:pPr>
    </w:p>
    <w:p w14:paraId="474148E8" w14:textId="77777777" w:rsidR="00711BE6" w:rsidRPr="00DA764B" w:rsidRDefault="00711BE6" w:rsidP="00711BE6"/>
    <w:p w14:paraId="2E96B424" w14:textId="167BF928" w:rsidR="00711BE6" w:rsidRPr="00996241" w:rsidRDefault="00DD2612" w:rsidP="00711BE6">
      <w:pPr>
        <w:jc w:val="center"/>
        <w:rPr>
          <w:b/>
        </w:rPr>
      </w:pPr>
      <w:r w:rsidRPr="00996241">
        <w:rPr>
          <w:b/>
        </w:rPr>
        <w:t>PROJECT PROPOSA</w:t>
      </w:r>
      <w:r>
        <w:rPr>
          <w:b/>
        </w:rPr>
        <w:t>L</w:t>
      </w:r>
      <w:r w:rsidRPr="001A5698">
        <w:rPr>
          <w:b/>
        </w:rPr>
        <w:t>:</w:t>
      </w:r>
      <w:r w:rsidRPr="00996241">
        <w:rPr>
          <w:b/>
        </w:rPr>
        <w:t xml:space="preserve"> </w:t>
      </w:r>
      <w:r w:rsidRPr="00DD2612">
        <w:rPr>
          <w:b/>
        </w:rPr>
        <w:t>ERITREA</w:t>
      </w:r>
    </w:p>
    <w:p w14:paraId="668983F8" w14:textId="77777777" w:rsidR="00711BE6" w:rsidRPr="00DA764B" w:rsidRDefault="00711BE6" w:rsidP="00711BE6"/>
    <w:p w14:paraId="4498B874" w14:textId="77777777" w:rsidR="00711BE6" w:rsidRPr="00DA764B" w:rsidRDefault="00711BE6" w:rsidP="00711BE6"/>
    <w:p w14:paraId="31E9218B" w14:textId="40532C6A" w:rsidR="00711BE6" w:rsidRPr="00996241" w:rsidRDefault="00711BE6" w:rsidP="00711BE6">
      <w:pPr>
        <w:ind w:firstLine="720"/>
      </w:pPr>
      <w:r w:rsidRPr="00996241">
        <w:t>This document consists of the comments and recommendation of the Secretariat on the following project proposal</w:t>
      </w:r>
      <w:r w:rsidRPr="001E035A">
        <w:t>:</w:t>
      </w:r>
    </w:p>
    <w:p w14:paraId="57B89E72" w14:textId="77777777" w:rsidR="00711BE6" w:rsidRPr="00996241" w:rsidRDefault="00711BE6" w:rsidP="00711BE6">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484"/>
        <w:gridCol w:w="1803"/>
      </w:tblGrid>
      <w:tr w:rsidR="00711BE6" w:rsidRPr="00DD2612" w14:paraId="3CB71671" w14:textId="77777777" w:rsidTr="005D04D8">
        <w:trPr>
          <w:trHeight w:val="601"/>
        </w:trPr>
        <w:tc>
          <w:tcPr>
            <w:tcW w:w="5171" w:type="dxa"/>
          </w:tcPr>
          <w:p w14:paraId="60A36A28" w14:textId="77777777" w:rsidR="00711BE6" w:rsidRPr="00EE5B08" w:rsidRDefault="00711BE6" w:rsidP="0025619E">
            <w:pPr>
              <w:pStyle w:val="ListParagraph"/>
              <w:numPr>
                <w:ilvl w:val="0"/>
                <w:numId w:val="10"/>
              </w:numPr>
              <w:ind w:hanging="830"/>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2484" w:type="dxa"/>
          </w:tcPr>
          <w:p w14:paraId="782C6C33" w14:textId="3BA05CEA" w:rsidR="00711BE6" w:rsidRPr="009931F4" w:rsidRDefault="00DD2612" w:rsidP="00417DD2">
            <w:pPr>
              <w:ind w:left="393"/>
              <w:jc w:val="right"/>
            </w:pPr>
            <w:r w:rsidRPr="00DD2612">
              <w:t>UNEP</w:t>
            </w:r>
            <w:r w:rsidR="00711BE6" w:rsidRPr="00AA7506">
              <w:t xml:space="preserve"> and</w:t>
            </w:r>
            <w:r w:rsidR="00711BE6" w:rsidRPr="00A73363">
              <w:t xml:space="preserve"> </w:t>
            </w:r>
            <w:r w:rsidRPr="00DD2612">
              <w:t>UNIDO</w:t>
            </w:r>
          </w:p>
        </w:tc>
        <w:tc>
          <w:tcPr>
            <w:tcW w:w="1803" w:type="dxa"/>
          </w:tcPr>
          <w:p w14:paraId="5B3FE167" w14:textId="77777777" w:rsidR="00711BE6" w:rsidRPr="00DD2612" w:rsidRDefault="00711BE6" w:rsidP="00417DD2">
            <w:pPr>
              <w:ind w:left="-395"/>
              <w:jc w:val="right"/>
            </w:pPr>
            <w:r w:rsidRPr="00DD2612">
              <w:t>Individual consideration</w:t>
            </w:r>
          </w:p>
        </w:tc>
      </w:tr>
    </w:tbl>
    <w:p w14:paraId="56E4C7B7" w14:textId="77777777" w:rsidR="00711BE6" w:rsidRPr="000D0F57" w:rsidRDefault="00711BE6" w:rsidP="00711BE6">
      <w:pPr>
        <w:pStyle w:val="Heading1"/>
        <w:numPr>
          <w:ilvl w:val="0"/>
          <w:numId w:val="0"/>
        </w:numPr>
        <w:tabs>
          <w:tab w:val="left" w:pos="1280"/>
        </w:tabs>
      </w:pPr>
    </w:p>
    <w:p w14:paraId="21CE8914" w14:textId="77777777" w:rsidR="00711BE6" w:rsidRPr="000D0F57" w:rsidRDefault="00711BE6" w:rsidP="00711BE6">
      <w:pPr>
        <w:jc w:val="center"/>
      </w:pPr>
    </w:p>
    <w:p w14:paraId="0B6D96B1" w14:textId="77777777" w:rsidR="00711BE6" w:rsidRPr="000D0F57" w:rsidRDefault="00711BE6" w:rsidP="00711BE6">
      <w:pPr>
        <w:jc w:val="center"/>
      </w:pPr>
    </w:p>
    <w:p w14:paraId="063AB04A" w14:textId="77777777" w:rsidR="00711BE6" w:rsidRPr="001E035A" w:rsidRDefault="00711BE6" w:rsidP="00711BE6">
      <w:pPr>
        <w:jc w:val="center"/>
      </w:pPr>
    </w:p>
    <w:p w14:paraId="1489ABE6" w14:textId="77777777" w:rsidR="00711BE6" w:rsidRPr="009B0D30" w:rsidRDefault="00711BE6" w:rsidP="00711BE6">
      <w:pPr>
        <w:pStyle w:val="StyleHeader4Para4Left0Firstline0"/>
        <w:numPr>
          <w:ilvl w:val="0"/>
          <w:numId w:val="0"/>
        </w:numPr>
        <w:tabs>
          <w:tab w:val="clear" w:pos="2880"/>
          <w:tab w:val="clear" w:pos="5760"/>
        </w:tabs>
        <w:jc w:val="left"/>
        <w:rPr>
          <w:b/>
          <w:sz w:val="22"/>
        </w:rPr>
      </w:pPr>
      <w:r w:rsidRPr="009B0D30">
        <w:rPr>
          <w:b/>
          <w:sz w:val="22"/>
        </w:rPr>
        <w:br w:type="page"/>
      </w:r>
    </w:p>
    <w:p w14:paraId="0094660F" w14:textId="77777777" w:rsidR="00711BE6" w:rsidRPr="00DD285C" w:rsidRDefault="00711BE6" w:rsidP="00711BE6">
      <w:pPr>
        <w:spacing w:after="120"/>
        <w:jc w:val="center"/>
        <w:rPr>
          <w:b/>
        </w:rPr>
      </w:pPr>
      <w:r w:rsidRPr="00DD285C">
        <w:rPr>
          <w:b/>
        </w:rPr>
        <w:lastRenderedPageBreak/>
        <w:t>PROJECT EVALUATION SHEET – MULTI-YEAR PROJECTS</w:t>
      </w:r>
    </w:p>
    <w:p w14:paraId="581BF636" w14:textId="1BB1DAE8" w:rsidR="00711BE6" w:rsidRPr="00DD285C" w:rsidRDefault="00DD2612" w:rsidP="00711BE6">
      <w:pPr>
        <w:spacing w:after="200"/>
        <w:jc w:val="center"/>
        <w:rPr>
          <w:b/>
        </w:rPr>
      </w:pPr>
      <w:r w:rsidRPr="00DD2612">
        <w:rPr>
          <w:b/>
        </w:rPr>
        <w:t>Eritrea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11BE6" w:rsidRPr="00EB31E3" w14:paraId="78E06772" w14:textId="77777777" w:rsidTr="00417DD2">
        <w:trPr>
          <w:trHeight w:val="248"/>
        </w:trPr>
        <w:tc>
          <w:tcPr>
            <w:tcW w:w="2275" w:type="pct"/>
          </w:tcPr>
          <w:p w14:paraId="43C14844" w14:textId="77777777" w:rsidR="00711BE6" w:rsidRPr="00996241" w:rsidRDefault="00711BE6" w:rsidP="00417DD2">
            <w:pPr>
              <w:rPr>
                <w:b/>
                <w:sz w:val="20"/>
              </w:rPr>
            </w:pPr>
            <w:r w:rsidRPr="00996241">
              <w:rPr>
                <w:b/>
                <w:sz w:val="20"/>
              </w:rPr>
              <w:t>PROJECT TITLE</w:t>
            </w:r>
          </w:p>
        </w:tc>
        <w:tc>
          <w:tcPr>
            <w:tcW w:w="2725" w:type="pct"/>
          </w:tcPr>
          <w:p w14:paraId="68FE250E" w14:textId="77777777" w:rsidR="00711BE6" w:rsidRPr="00996241" w:rsidRDefault="00711BE6" w:rsidP="00417DD2">
            <w:pPr>
              <w:jc w:val="center"/>
              <w:rPr>
                <w:b/>
                <w:sz w:val="20"/>
              </w:rPr>
            </w:pPr>
            <w:r w:rsidRPr="00996241">
              <w:rPr>
                <w:b/>
                <w:sz w:val="20"/>
              </w:rPr>
              <w:t>AGENCY</w:t>
            </w:r>
          </w:p>
        </w:tc>
      </w:tr>
      <w:tr w:rsidR="00711BE6" w:rsidRPr="00EB31E3" w14:paraId="13FCF0A2" w14:textId="77777777" w:rsidTr="00417DD2">
        <w:trPr>
          <w:trHeight w:val="40"/>
        </w:trPr>
        <w:tc>
          <w:tcPr>
            <w:tcW w:w="2275" w:type="pct"/>
            <w:vAlign w:val="center"/>
          </w:tcPr>
          <w:p w14:paraId="53ED66B1" w14:textId="77777777" w:rsidR="00711BE6" w:rsidRPr="009931F4" w:rsidRDefault="00711BE6" w:rsidP="00417DD2">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725" w:type="pct"/>
            <w:vAlign w:val="center"/>
          </w:tcPr>
          <w:p w14:paraId="55896BE4" w14:textId="6ECA06AA" w:rsidR="00711BE6" w:rsidRPr="00996241" w:rsidRDefault="00DD2612" w:rsidP="00417DD2">
            <w:pPr>
              <w:jc w:val="center"/>
              <w:rPr>
                <w:color w:val="000000" w:themeColor="text1"/>
                <w:sz w:val="20"/>
              </w:rPr>
            </w:pPr>
            <w:r w:rsidRPr="00DD2612">
              <w:rPr>
                <w:color w:val="000000" w:themeColor="text1"/>
                <w:sz w:val="20"/>
              </w:rPr>
              <w:t>UNEP</w:t>
            </w:r>
            <w:r w:rsidR="00711BE6" w:rsidRPr="00996241">
              <w:rPr>
                <w:color w:val="000000" w:themeColor="text1"/>
                <w:sz w:val="20"/>
              </w:rPr>
              <w:t xml:space="preserve"> (lead), </w:t>
            </w:r>
            <w:r w:rsidRPr="00DD2612">
              <w:rPr>
                <w:color w:val="000000" w:themeColor="text1"/>
                <w:sz w:val="20"/>
              </w:rPr>
              <w:t>UNIDO</w:t>
            </w:r>
          </w:p>
        </w:tc>
      </w:tr>
    </w:tbl>
    <w:p w14:paraId="69A8326B" w14:textId="77777777" w:rsidR="00711BE6" w:rsidRPr="00CE7DD7" w:rsidRDefault="00711BE6" w:rsidP="00711BE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416"/>
        <w:gridCol w:w="1561"/>
        <w:gridCol w:w="2124"/>
      </w:tblGrid>
      <w:tr w:rsidR="00711BE6" w:rsidRPr="00996241" w14:paraId="3FA3788F" w14:textId="77777777" w:rsidTr="001A5698">
        <w:trPr>
          <w:trHeight w:val="77"/>
        </w:trPr>
        <w:tc>
          <w:tcPr>
            <w:tcW w:w="2272" w:type="pct"/>
          </w:tcPr>
          <w:p w14:paraId="74A31C38" w14:textId="77777777" w:rsidR="00711BE6" w:rsidRPr="00996241" w:rsidRDefault="00711BE6" w:rsidP="00417DD2">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757" w:type="pct"/>
          </w:tcPr>
          <w:p w14:paraId="307E7905" w14:textId="77777777" w:rsidR="00711BE6" w:rsidRPr="00996241" w:rsidRDefault="00711BE6" w:rsidP="00417DD2">
            <w:pPr>
              <w:ind w:right="-247"/>
              <w:jc w:val="left"/>
              <w:rPr>
                <w:sz w:val="20"/>
              </w:rPr>
            </w:pPr>
            <w:r w:rsidRPr="00377CDA">
              <w:rPr>
                <w:b/>
                <w:bCs/>
                <w:sz w:val="20"/>
              </w:rPr>
              <w:t>Year:</w:t>
            </w:r>
            <w:r w:rsidRPr="00996241">
              <w:rPr>
                <w:sz w:val="20"/>
              </w:rPr>
              <w:t xml:space="preserve"> </w:t>
            </w:r>
            <w:r w:rsidRPr="00DD2612">
              <w:rPr>
                <w:color w:val="000000" w:themeColor="text1"/>
                <w:sz w:val="20"/>
              </w:rPr>
              <w:t>2024</w:t>
            </w:r>
          </w:p>
        </w:tc>
        <w:tc>
          <w:tcPr>
            <w:tcW w:w="835" w:type="pct"/>
          </w:tcPr>
          <w:p w14:paraId="7EF58536" w14:textId="5F74A16D" w:rsidR="00711BE6" w:rsidRPr="00996241" w:rsidRDefault="00DD2612" w:rsidP="00417DD2">
            <w:pPr>
              <w:ind w:left="-109"/>
              <w:jc w:val="right"/>
              <w:rPr>
                <w:sz w:val="20"/>
              </w:rPr>
            </w:pPr>
            <w:r>
              <w:rPr>
                <w:color w:val="000000" w:themeColor="text1"/>
                <w:sz w:val="20"/>
              </w:rPr>
              <w:t>67.91</w:t>
            </w:r>
            <w:r w:rsidR="00711BE6">
              <w:rPr>
                <w:color w:val="000000" w:themeColor="text1"/>
                <w:sz w:val="20"/>
              </w:rPr>
              <w:t xml:space="preserve"> </w:t>
            </w:r>
            <w:r w:rsidR="00711BE6">
              <w:rPr>
                <w:sz w:val="20"/>
              </w:rPr>
              <w:t>mt</w:t>
            </w:r>
          </w:p>
        </w:tc>
        <w:tc>
          <w:tcPr>
            <w:tcW w:w="1136" w:type="pct"/>
          </w:tcPr>
          <w:p w14:paraId="2C046500" w14:textId="7552B4ED" w:rsidR="00711BE6" w:rsidRPr="00996241" w:rsidRDefault="00DD2612" w:rsidP="00417DD2">
            <w:pPr>
              <w:ind w:left="-110" w:right="33"/>
              <w:jc w:val="right"/>
              <w:rPr>
                <w:sz w:val="20"/>
              </w:rPr>
            </w:pPr>
            <w:r>
              <w:rPr>
                <w:color w:val="000000" w:themeColor="text1"/>
                <w:sz w:val="20"/>
              </w:rPr>
              <w:t>169,2</w:t>
            </w:r>
            <w:r w:rsidR="002D501D">
              <w:rPr>
                <w:color w:val="000000" w:themeColor="text1"/>
                <w:sz w:val="20"/>
              </w:rPr>
              <w:t>66</w:t>
            </w:r>
            <w:r w:rsidR="00711BE6">
              <w:rPr>
                <w:color w:val="000000" w:themeColor="text1"/>
                <w:sz w:val="20"/>
              </w:rPr>
              <w:t xml:space="preserve"> </w:t>
            </w:r>
            <w:r w:rsidR="00711BE6">
              <w:rPr>
                <w:sz w:val="20"/>
              </w:rPr>
              <w:t>CO</w:t>
            </w:r>
            <w:r w:rsidR="00711BE6" w:rsidRPr="004F6489">
              <w:rPr>
                <w:sz w:val="20"/>
                <w:vertAlign w:val="subscript"/>
              </w:rPr>
              <w:t>2</w:t>
            </w:r>
            <w:r w:rsidR="00711BE6">
              <w:rPr>
                <w:sz w:val="20"/>
              </w:rPr>
              <w:t>-eq tonnes</w:t>
            </w:r>
          </w:p>
        </w:tc>
      </w:tr>
    </w:tbl>
    <w:p w14:paraId="7D54CB54" w14:textId="77777777" w:rsidR="00711BE6" w:rsidRPr="00CE7DD7" w:rsidRDefault="00711BE6" w:rsidP="00711BE6">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11BE6" w:rsidRPr="008533A5" w14:paraId="374F7866" w14:textId="77777777" w:rsidTr="00417DD2">
        <w:trPr>
          <w:trHeight w:val="250"/>
        </w:trPr>
        <w:tc>
          <w:tcPr>
            <w:tcW w:w="5000" w:type="pct"/>
            <w:gridSpan w:val="10"/>
          </w:tcPr>
          <w:p w14:paraId="39095D5D" w14:textId="77777777" w:rsidR="00711BE6" w:rsidRPr="008533A5" w:rsidRDefault="00711BE6" w:rsidP="00417DD2">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11BE6" w:rsidRPr="00EB31E3" w14:paraId="3469B11F" w14:textId="77777777" w:rsidTr="0016315A">
        <w:trPr>
          <w:trHeight w:val="96"/>
        </w:trPr>
        <w:tc>
          <w:tcPr>
            <w:tcW w:w="756" w:type="pct"/>
            <w:vMerge w:val="restart"/>
            <w:tcMar>
              <w:left w:w="85" w:type="dxa"/>
              <w:right w:w="85" w:type="dxa"/>
            </w:tcMar>
            <w:vAlign w:val="center"/>
          </w:tcPr>
          <w:p w14:paraId="7ECAC30F" w14:textId="77777777" w:rsidR="00711BE6" w:rsidRPr="009931F4" w:rsidRDefault="00711BE6" w:rsidP="00417DD2">
            <w:pPr>
              <w:jc w:val="center"/>
              <w:rPr>
                <w:sz w:val="20"/>
              </w:rPr>
            </w:pPr>
          </w:p>
        </w:tc>
        <w:tc>
          <w:tcPr>
            <w:tcW w:w="454" w:type="pct"/>
            <w:vMerge w:val="restart"/>
            <w:tcMar>
              <w:left w:w="85" w:type="dxa"/>
              <w:right w:w="85" w:type="dxa"/>
            </w:tcMar>
            <w:vAlign w:val="center"/>
          </w:tcPr>
          <w:p w14:paraId="43AA06C4" w14:textId="77777777" w:rsidR="00711BE6" w:rsidRPr="00996241" w:rsidRDefault="00711BE6" w:rsidP="00417DD2">
            <w:pPr>
              <w:jc w:val="center"/>
              <w:rPr>
                <w:sz w:val="20"/>
              </w:rPr>
            </w:pPr>
            <w:r w:rsidRPr="00996241">
              <w:rPr>
                <w:sz w:val="20"/>
              </w:rPr>
              <w:t>Aerosol</w:t>
            </w:r>
          </w:p>
        </w:tc>
        <w:tc>
          <w:tcPr>
            <w:tcW w:w="379" w:type="pct"/>
            <w:vMerge w:val="restart"/>
            <w:tcMar>
              <w:left w:w="85" w:type="dxa"/>
              <w:right w:w="85" w:type="dxa"/>
            </w:tcMar>
            <w:vAlign w:val="center"/>
          </w:tcPr>
          <w:p w14:paraId="6CD271D4" w14:textId="77777777" w:rsidR="00711BE6" w:rsidRPr="00996241" w:rsidRDefault="00711BE6" w:rsidP="00417DD2">
            <w:pPr>
              <w:jc w:val="center"/>
              <w:rPr>
                <w:sz w:val="20"/>
              </w:rPr>
            </w:pPr>
            <w:r w:rsidRPr="00996241">
              <w:rPr>
                <w:sz w:val="20"/>
              </w:rPr>
              <w:t>Foam</w:t>
            </w:r>
          </w:p>
        </w:tc>
        <w:tc>
          <w:tcPr>
            <w:tcW w:w="530" w:type="pct"/>
            <w:vMerge w:val="restart"/>
            <w:tcMar>
              <w:left w:w="85" w:type="dxa"/>
              <w:right w:w="85" w:type="dxa"/>
            </w:tcMar>
            <w:vAlign w:val="center"/>
          </w:tcPr>
          <w:p w14:paraId="6065D00B" w14:textId="77777777" w:rsidR="00711BE6" w:rsidRPr="00996241" w:rsidRDefault="00711BE6" w:rsidP="00417DD2">
            <w:pPr>
              <w:jc w:val="center"/>
              <w:rPr>
                <w:sz w:val="20"/>
              </w:rPr>
            </w:pPr>
            <w:r w:rsidRPr="00996241">
              <w:rPr>
                <w:sz w:val="20"/>
              </w:rPr>
              <w:t>Fire</w:t>
            </w:r>
            <w:r>
              <w:rPr>
                <w:sz w:val="20"/>
              </w:rPr>
              <w:t>-</w:t>
            </w:r>
            <w:r w:rsidRPr="00996241">
              <w:rPr>
                <w:sz w:val="20"/>
              </w:rPr>
              <w:t>fighting</w:t>
            </w:r>
          </w:p>
        </w:tc>
        <w:tc>
          <w:tcPr>
            <w:tcW w:w="2051" w:type="pct"/>
            <w:gridSpan w:val="4"/>
            <w:tcBorders>
              <w:right w:val="single" w:sz="4" w:space="0" w:color="auto"/>
            </w:tcBorders>
            <w:tcMar>
              <w:left w:w="85" w:type="dxa"/>
              <w:right w:w="85" w:type="dxa"/>
            </w:tcMar>
            <w:vAlign w:val="center"/>
          </w:tcPr>
          <w:p w14:paraId="3CEB23EB" w14:textId="77777777" w:rsidR="00711BE6" w:rsidRPr="00996241" w:rsidRDefault="00711BE6" w:rsidP="00417DD2">
            <w:pPr>
              <w:jc w:val="center"/>
              <w:rPr>
                <w:sz w:val="20"/>
              </w:rPr>
            </w:pPr>
            <w:r>
              <w:rPr>
                <w:sz w:val="20"/>
              </w:rPr>
              <w:t>Air-conditioning and r</w:t>
            </w:r>
            <w:r w:rsidRPr="00996241">
              <w:rPr>
                <w:sz w:val="20"/>
              </w:rPr>
              <w:t>efrigeration</w:t>
            </w:r>
          </w:p>
        </w:tc>
        <w:tc>
          <w:tcPr>
            <w:tcW w:w="454"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CDB3C2" w14:textId="77777777" w:rsidR="00711BE6" w:rsidRPr="00996241" w:rsidRDefault="00711BE6" w:rsidP="00417DD2">
            <w:pPr>
              <w:ind w:left="-26"/>
              <w:jc w:val="center"/>
              <w:rPr>
                <w:sz w:val="20"/>
              </w:rPr>
            </w:pPr>
            <w:r w:rsidRPr="00996241">
              <w:rPr>
                <w:sz w:val="20"/>
              </w:rPr>
              <w:t>Solvent</w:t>
            </w:r>
          </w:p>
        </w:tc>
        <w:tc>
          <w:tcPr>
            <w:tcW w:w="376" w:type="pct"/>
            <w:vMerge w:val="restart"/>
            <w:tcBorders>
              <w:left w:val="single" w:sz="4" w:space="0" w:color="auto"/>
            </w:tcBorders>
            <w:tcMar>
              <w:left w:w="85" w:type="dxa"/>
              <w:right w:w="85" w:type="dxa"/>
            </w:tcMar>
            <w:vAlign w:val="center"/>
          </w:tcPr>
          <w:p w14:paraId="2575D499" w14:textId="77777777" w:rsidR="00711BE6" w:rsidRPr="00996241" w:rsidRDefault="00711BE6" w:rsidP="00417DD2">
            <w:pPr>
              <w:jc w:val="center"/>
              <w:rPr>
                <w:sz w:val="20"/>
              </w:rPr>
            </w:pPr>
            <w:r>
              <w:rPr>
                <w:sz w:val="20"/>
              </w:rPr>
              <w:t>Other</w:t>
            </w:r>
          </w:p>
        </w:tc>
      </w:tr>
      <w:tr w:rsidR="00711BE6" w:rsidRPr="00EB31E3" w14:paraId="23624153" w14:textId="77777777" w:rsidTr="0016315A">
        <w:trPr>
          <w:trHeight w:val="96"/>
        </w:trPr>
        <w:tc>
          <w:tcPr>
            <w:tcW w:w="756" w:type="pct"/>
            <w:vMerge/>
            <w:tcMar>
              <w:left w:w="85" w:type="dxa"/>
              <w:right w:w="85" w:type="dxa"/>
            </w:tcMar>
            <w:vAlign w:val="center"/>
          </w:tcPr>
          <w:p w14:paraId="55BCCD4C" w14:textId="77777777" w:rsidR="00711BE6" w:rsidRPr="009931F4" w:rsidRDefault="00711BE6" w:rsidP="00417DD2">
            <w:pPr>
              <w:jc w:val="center"/>
              <w:rPr>
                <w:sz w:val="20"/>
              </w:rPr>
            </w:pPr>
          </w:p>
        </w:tc>
        <w:tc>
          <w:tcPr>
            <w:tcW w:w="454" w:type="pct"/>
            <w:vMerge/>
            <w:tcMar>
              <w:left w:w="85" w:type="dxa"/>
              <w:right w:w="85" w:type="dxa"/>
            </w:tcMar>
            <w:vAlign w:val="center"/>
          </w:tcPr>
          <w:p w14:paraId="471CD10C" w14:textId="77777777" w:rsidR="00711BE6" w:rsidRPr="00996241" w:rsidRDefault="00711BE6" w:rsidP="00417DD2">
            <w:pPr>
              <w:jc w:val="center"/>
              <w:rPr>
                <w:sz w:val="20"/>
              </w:rPr>
            </w:pPr>
          </w:p>
        </w:tc>
        <w:tc>
          <w:tcPr>
            <w:tcW w:w="379" w:type="pct"/>
            <w:vMerge/>
            <w:tcMar>
              <w:left w:w="85" w:type="dxa"/>
              <w:right w:w="85" w:type="dxa"/>
            </w:tcMar>
            <w:vAlign w:val="center"/>
          </w:tcPr>
          <w:p w14:paraId="378C9D8A" w14:textId="77777777" w:rsidR="00711BE6" w:rsidRPr="00996241" w:rsidRDefault="00711BE6" w:rsidP="00417DD2">
            <w:pPr>
              <w:jc w:val="center"/>
              <w:rPr>
                <w:sz w:val="20"/>
              </w:rPr>
            </w:pPr>
          </w:p>
        </w:tc>
        <w:tc>
          <w:tcPr>
            <w:tcW w:w="530" w:type="pct"/>
            <w:vMerge/>
            <w:tcMar>
              <w:left w:w="85" w:type="dxa"/>
              <w:right w:w="85" w:type="dxa"/>
            </w:tcMar>
            <w:vAlign w:val="center"/>
          </w:tcPr>
          <w:p w14:paraId="28848B5B" w14:textId="77777777" w:rsidR="00711BE6" w:rsidRPr="00996241" w:rsidRDefault="00711BE6" w:rsidP="00417DD2">
            <w:pPr>
              <w:jc w:val="center"/>
              <w:rPr>
                <w:sz w:val="20"/>
              </w:rPr>
            </w:pPr>
          </w:p>
        </w:tc>
        <w:tc>
          <w:tcPr>
            <w:tcW w:w="1519" w:type="pct"/>
            <w:gridSpan w:val="3"/>
            <w:tcMar>
              <w:left w:w="85" w:type="dxa"/>
              <w:right w:w="85" w:type="dxa"/>
            </w:tcMar>
            <w:vAlign w:val="center"/>
          </w:tcPr>
          <w:p w14:paraId="7FE2DBD3" w14:textId="77777777" w:rsidR="00711BE6" w:rsidRPr="00996241" w:rsidRDefault="00711BE6" w:rsidP="00417DD2">
            <w:pPr>
              <w:jc w:val="center"/>
              <w:rPr>
                <w:sz w:val="20"/>
              </w:rPr>
            </w:pPr>
            <w:r w:rsidRPr="00996241">
              <w:rPr>
                <w:sz w:val="20"/>
              </w:rPr>
              <w:t>Manufacturing</w:t>
            </w:r>
          </w:p>
        </w:tc>
        <w:tc>
          <w:tcPr>
            <w:tcW w:w="532" w:type="pct"/>
            <w:vMerge w:val="restart"/>
            <w:tcBorders>
              <w:right w:val="single" w:sz="4" w:space="0" w:color="auto"/>
            </w:tcBorders>
            <w:tcMar>
              <w:left w:w="85" w:type="dxa"/>
              <w:right w:w="85" w:type="dxa"/>
            </w:tcMar>
            <w:vAlign w:val="center"/>
          </w:tcPr>
          <w:p w14:paraId="3D182F94" w14:textId="77777777" w:rsidR="00711BE6" w:rsidRPr="00996241" w:rsidRDefault="00711BE6" w:rsidP="00417DD2">
            <w:pPr>
              <w:jc w:val="center"/>
              <w:rPr>
                <w:sz w:val="20"/>
              </w:rPr>
            </w:pPr>
            <w:r w:rsidRPr="00996241">
              <w:rPr>
                <w:sz w:val="20"/>
              </w:rPr>
              <w:t>Servicing</w:t>
            </w:r>
          </w:p>
        </w:tc>
        <w:tc>
          <w:tcPr>
            <w:tcW w:w="45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3E61967" w14:textId="77777777" w:rsidR="00711BE6" w:rsidRPr="00996241" w:rsidRDefault="00711BE6" w:rsidP="00417DD2">
            <w:pPr>
              <w:jc w:val="center"/>
              <w:rPr>
                <w:sz w:val="20"/>
              </w:rPr>
            </w:pPr>
          </w:p>
        </w:tc>
        <w:tc>
          <w:tcPr>
            <w:tcW w:w="376" w:type="pct"/>
            <w:vMerge/>
            <w:tcBorders>
              <w:left w:val="single" w:sz="4" w:space="0" w:color="auto"/>
            </w:tcBorders>
            <w:tcMar>
              <w:left w:w="85" w:type="dxa"/>
              <w:right w:w="85" w:type="dxa"/>
            </w:tcMar>
            <w:vAlign w:val="center"/>
          </w:tcPr>
          <w:p w14:paraId="0D69800E" w14:textId="77777777" w:rsidR="00711BE6" w:rsidRPr="00996241" w:rsidRDefault="00711BE6" w:rsidP="00417DD2">
            <w:pPr>
              <w:jc w:val="center"/>
              <w:rPr>
                <w:sz w:val="20"/>
              </w:rPr>
            </w:pPr>
          </w:p>
        </w:tc>
      </w:tr>
      <w:tr w:rsidR="00711BE6" w:rsidRPr="00EB31E3" w14:paraId="1D068CBB" w14:textId="77777777" w:rsidTr="0016315A">
        <w:trPr>
          <w:trHeight w:val="96"/>
        </w:trPr>
        <w:tc>
          <w:tcPr>
            <w:tcW w:w="756" w:type="pct"/>
            <w:vMerge/>
            <w:tcMar>
              <w:left w:w="85" w:type="dxa"/>
              <w:right w:w="85" w:type="dxa"/>
            </w:tcMar>
            <w:vAlign w:val="center"/>
          </w:tcPr>
          <w:p w14:paraId="0B70D563" w14:textId="77777777" w:rsidR="00711BE6" w:rsidRPr="009931F4" w:rsidRDefault="00711BE6" w:rsidP="00417DD2">
            <w:pPr>
              <w:jc w:val="center"/>
              <w:rPr>
                <w:sz w:val="20"/>
              </w:rPr>
            </w:pPr>
          </w:p>
        </w:tc>
        <w:tc>
          <w:tcPr>
            <w:tcW w:w="454" w:type="pct"/>
            <w:vMerge/>
            <w:tcMar>
              <w:left w:w="85" w:type="dxa"/>
              <w:right w:w="85" w:type="dxa"/>
            </w:tcMar>
            <w:vAlign w:val="center"/>
          </w:tcPr>
          <w:p w14:paraId="02B6EE57" w14:textId="77777777" w:rsidR="00711BE6" w:rsidRPr="00996241" w:rsidRDefault="00711BE6" w:rsidP="00417DD2">
            <w:pPr>
              <w:jc w:val="center"/>
              <w:rPr>
                <w:sz w:val="20"/>
              </w:rPr>
            </w:pPr>
          </w:p>
        </w:tc>
        <w:tc>
          <w:tcPr>
            <w:tcW w:w="379" w:type="pct"/>
            <w:vMerge/>
            <w:tcMar>
              <w:left w:w="85" w:type="dxa"/>
              <w:right w:w="85" w:type="dxa"/>
            </w:tcMar>
            <w:vAlign w:val="center"/>
          </w:tcPr>
          <w:p w14:paraId="3EE23C00" w14:textId="77777777" w:rsidR="00711BE6" w:rsidRPr="00996241" w:rsidRDefault="00711BE6" w:rsidP="00417DD2">
            <w:pPr>
              <w:jc w:val="center"/>
              <w:rPr>
                <w:sz w:val="20"/>
              </w:rPr>
            </w:pPr>
          </w:p>
        </w:tc>
        <w:tc>
          <w:tcPr>
            <w:tcW w:w="530" w:type="pct"/>
            <w:vMerge/>
            <w:tcMar>
              <w:left w:w="85" w:type="dxa"/>
              <w:right w:w="85" w:type="dxa"/>
            </w:tcMar>
            <w:vAlign w:val="center"/>
          </w:tcPr>
          <w:p w14:paraId="08248EEB" w14:textId="77777777" w:rsidR="00711BE6" w:rsidRPr="00996241" w:rsidRDefault="00711BE6" w:rsidP="00417DD2">
            <w:pPr>
              <w:jc w:val="center"/>
              <w:rPr>
                <w:sz w:val="20"/>
              </w:rPr>
            </w:pPr>
          </w:p>
        </w:tc>
        <w:tc>
          <w:tcPr>
            <w:tcW w:w="683" w:type="pct"/>
            <w:tcMar>
              <w:left w:w="85" w:type="dxa"/>
              <w:right w:w="85" w:type="dxa"/>
            </w:tcMar>
            <w:vAlign w:val="center"/>
          </w:tcPr>
          <w:p w14:paraId="7D8B795A" w14:textId="77777777" w:rsidR="00711BE6" w:rsidRPr="00996241" w:rsidRDefault="00711BE6" w:rsidP="00417DD2">
            <w:pPr>
              <w:jc w:val="center"/>
              <w:rPr>
                <w:sz w:val="20"/>
              </w:rPr>
            </w:pPr>
            <w:r>
              <w:rPr>
                <w:sz w:val="20"/>
              </w:rPr>
              <w:t>Refrigeration</w:t>
            </w:r>
          </w:p>
        </w:tc>
        <w:tc>
          <w:tcPr>
            <w:tcW w:w="418" w:type="pct"/>
            <w:tcMar>
              <w:left w:w="85" w:type="dxa"/>
              <w:right w:w="85" w:type="dxa"/>
            </w:tcMar>
            <w:vAlign w:val="center"/>
          </w:tcPr>
          <w:p w14:paraId="6ABB636F" w14:textId="77777777" w:rsidR="00711BE6" w:rsidRPr="00996241" w:rsidRDefault="00711BE6" w:rsidP="00417DD2">
            <w:pPr>
              <w:jc w:val="center"/>
              <w:rPr>
                <w:sz w:val="20"/>
              </w:rPr>
            </w:pPr>
            <w:r>
              <w:rPr>
                <w:sz w:val="20"/>
              </w:rPr>
              <w:t>AC</w:t>
            </w:r>
          </w:p>
        </w:tc>
        <w:tc>
          <w:tcPr>
            <w:tcW w:w="418" w:type="pct"/>
            <w:vAlign w:val="center"/>
          </w:tcPr>
          <w:p w14:paraId="31E28F56" w14:textId="77777777" w:rsidR="00711BE6" w:rsidRPr="00996241" w:rsidRDefault="00711BE6" w:rsidP="00417DD2">
            <w:pPr>
              <w:jc w:val="center"/>
              <w:rPr>
                <w:sz w:val="20"/>
              </w:rPr>
            </w:pPr>
            <w:r>
              <w:rPr>
                <w:sz w:val="20"/>
              </w:rPr>
              <w:t>Other</w:t>
            </w:r>
          </w:p>
        </w:tc>
        <w:tc>
          <w:tcPr>
            <w:tcW w:w="532" w:type="pct"/>
            <w:vMerge/>
            <w:tcBorders>
              <w:right w:val="single" w:sz="4" w:space="0" w:color="auto"/>
            </w:tcBorders>
            <w:tcMar>
              <w:left w:w="85" w:type="dxa"/>
              <w:right w:w="85" w:type="dxa"/>
            </w:tcMar>
            <w:vAlign w:val="center"/>
          </w:tcPr>
          <w:p w14:paraId="5BA1B34D" w14:textId="77777777" w:rsidR="00711BE6" w:rsidRPr="00996241" w:rsidRDefault="00711BE6" w:rsidP="00417DD2">
            <w:pPr>
              <w:jc w:val="center"/>
              <w:rPr>
                <w:sz w:val="20"/>
              </w:rPr>
            </w:pPr>
          </w:p>
        </w:tc>
        <w:tc>
          <w:tcPr>
            <w:tcW w:w="45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56881BD" w14:textId="77777777" w:rsidR="00711BE6" w:rsidRPr="00996241" w:rsidRDefault="00711BE6" w:rsidP="00417DD2">
            <w:pPr>
              <w:jc w:val="center"/>
              <w:rPr>
                <w:sz w:val="20"/>
              </w:rPr>
            </w:pPr>
          </w:p>
        </w:tc>
        <w:tc>
          <w:tcPr>
            <w:tcW w:w="376" w:type="pct"/>
            <w:vMerge/>
            <w:tcBorders>
              <w:left w:val="single" w:sz="4" w:space="0" w:color="auto"/>
            </w:tcBorders>
            <w:tcMar>
              <w:left w:w="85" w:type="dxa"/>
              <w:right w:w="85" w:type="dxa"/>
            </w:tcMar>
            <w:vAlign w:val="center"/>
          </w:tcPr>
          <w:p w14:paraId="754617A8" w14:textId="77777777" w:rsidR="00711BE6" w:rsidRPr="00996241" w:rsidRDefault="00711BE6" w:rsidP="00417DD2">
            <w:pPr>
              <w:jc w:val="center"/>
              <w:rPr>
                <w:sz w:val="20"/>
              </w:rPr>
            </w:pPr>
          </w:p>
        </w:tc>
      </w:tr>
      <w:tr w:rsidR="00711BE6" w:rsidRPr="00EB31E3" w14:paraId="51DEA010" w14:textId="77777777" w:rsidTr="0016315A">
        <w:trPr>
          <w:trHeight w:val="121"/>
        </w:trPr>
        <w:tc>
          <w:tcPr>
            <w:tcW w:w="756" w:type="pct"/>
          </w:tcPr>
          <w:p w14:paraId="1F51AFC9" w14:textId="77777777" w:rsidR="00711BE6" w:rsidRDefault="00711BE6" w:rsidP="00417DD2">
            <w:pPr>
              <w:jc w:val="left"/>
              <w:rPr>
                <w:sz w:val="20"/>
              </w:rPr>
            </w:pPr>
            <w:r>
              <w:rPr>
                <w:sz w:val="20"/>
              </w:rPr>
              <w:t xml:space="preserve">Latest CP report </w:t>
            </w:r>
            <w:r w:rsidRPr="00466F71">
              <w:rPr>
                <w:sz w:val="20"/>
              </w:rPr>
              <w:t>(2024)</w:t>
            </w:r>
          </w:p>
        </w:tc>
        <w:tc>
          <w:tcPr>
            <w:tcW w:w="454" w:type="pct"/>
            <w:vAlign w:val="center"/>
          </w:tcPr>
          <w:p w14:paraId="1BD1814C" w14:textId="77777777" w:rsidR="00711BE6" w:rsidRPr="00996241" w:rsidRDefault="00711BE6" w:rsidP="00417DD2">
            <w:pPr>
              <w:ind w:left="-113"/>
              <w:jc w:val="right"/>
              <w:rPr>
                <w:sz w:val="20"/>
              </w:rPr>
            </w:pPr>
          </w:p>
        </w:tc>
        <w:tc>
          <w:tcPr>
            <w:tcW w:w="379" w:type="pct"/>
            <w:vAlign w:val="center"/>
          </w:tcPr>
          <w:p w14:paraId="4F59FAD4" w14:textId="77777777" w:rsidR="00711BE6" w:rsidRPr="00996241" w:rsidRDefault="00711BE6" w:rsidP="00417DD2">
            <w:pPr>
              <w:ind w:left="-120"/>
              <w:jc w:val="right"/>
              <w:rPr>
                <w:sz w:val="20"/>
              </w:rPr>
            </w:pPr>
          </w:p>
        </w:tc>
        <w:tc>
          <w:tcPr>
            <w:tcW w:w="530" w:type="pct"/>
            <w:vAlign w:val="center"/>
          </w:tcPr>
          <w:p w14:paraId="49F87606" w14:textId="77777777" w:rsidR="00711BE6" w:rsidRPr="00996241" w:rsidRDefault="00711BE6" w:rsidP="00417DD2">
            <w:pPr>
              <w:ind w:left="-110"/>
              <w:jc w:val="right"/>
              <w:rPr>
                <w:sz w:val="20"/>
              </w:rPr>
            </w:pPr>
          </w:p>
        </w:tc>
        <w:tc>
          <w:tcPr>
            <w:tcW w:w="683" w:type="pct"/>
            <w:vAlign w:val="center"/>
          </w:tcPr>
          <w:p w14:paraId="5BD4AA4E" w14:textId="77777777" w:rsidR="00711BE6" w:rsidRPr="00996241" w:rsidRDefault="00711BE6" w:rsidP="00417DD2">
            <w:pPr>
              <w:ind w:left="-108"/>
              <w:jc w:val="right"/>
              <w:rPr>
                <w:sz w:val="20"/>
              </w:rPr>
            </w:pPr>
          </w:p>
        </w:tc>
        <w:tc>
          <w:tcPr>
            <w:tcW w:w="418" w:type="pct"/>
            <w:vAlign w:val="center"/>
          </w:tcPr>
          <w:p w14:paraId="08966248" w14:textId="77777777" w:rsidR="00711BE6" w:rsidRPr="00996241" w:rsidRDefault="00711BE6" w:rsidP="00417DD2">
            <w:pPr>
              <w:ind w:left="-106"/>
              <w:jc w:val="right"/>
              <w:rPr>
                <w:sz w:val="20"/>
              </w:rPr>
            </w:pPr>
          </w:p>
        </w:tc>
        <w:tc>
          <w:tcPr>
            <w:tcW w:w="418" w:type="pct"/>
            <w:vAlign w:val="center"/>
          </w:tcPr>
          <w:p w14:paraId="0C4525DF" w14:textId="77777777" w:rsidR="00711BE6" w:rsidRPr="00996241" w:rsidRDefault="00711BE6" w:rsidP="00417DD2">
            <w:pPr>
              <w:ind w:left="-106"/>
              <w:jc w:val="right"/>
              <w:rPr>
                <w:sz w:val="20"/>
              </w:rPr>
            </w:pPr>
          </w:p>
        </w:tc>
        <w:tc>
          <w:tcPr>
            <w:tcW w:w="532" w:type="pct"/>
            <w:vAlign w:val="center"/>
          </w:tcPr>
          <w:p w14:paraId="53CA9AF3" w14:textId="1146A7DC" w:rsidR="00711BE6" w:rsidRPr="00996241" w:rsidRDefault="00466F71" w:rsidP="00417DD2">
            <w:pPr>
              <w:ind w:left="-110"/>
              <w:jc w:val="right"/>
              <w:rPr>
                <w:sz w:val="20"/>
              </w:rPr>
            </w:pPr>
            <w:r>
              <w:rPr>
                <w:sz w:val="20"/>
              </w:rPr>
              <w:t>169,2</w:t>
            </w:r>
            <w:r w:rsidR="00DA4C4B">
              <w:rPr>
                <w:sz w:val="20"/>
              </w:rPr>
              <w:t>6</w:t>
            </w:r>
            <w:r>
              <w:rPr>
                <w:sz w:val="20"/>
              </w:rPr>
              <w:t>6</w:t>
            </w:r>
          </w:p>
        </w:tc>
        <w:tc>
          <w:tcPr>
            <w:tcW w:w="454" w:type="pct"/>
            <w:tcBorders>
              <w:top w:val="single" w:sz="4" w:space="0" w:color="auto"/>
            </w:tcBorders>
            <w:vAlign w:val="center"/>
          </w:tcPr>
          <w:p w14:paraId="1EA74C4C" w14:textId="77777777" w:rsidR="00711BE6" w:rsidRPr="00996241" w:rsidRDefault="00711BE6" w:rsidP="00417DD2">
            <w:pPr>
              <w:ind w:left="-108"/>
              <w:jc w:val="right"/>
              <w:rPr>
                <w:sz w:val="20"/>
              </w:rPr>
            </w:pPr>
          </w:p>
        </w:tc>
        <w:tc>
          <w:tcPr>
            <w:tcW w:w="376" w:type="pct"/>
            <w:vAlign w:val="center"/>
          </w:tcPr>
          <w:p w14:paraId="1326C84B" w14:textId="77777777" w:rsidR="00711BE6" w:rsidRPr="00996241" w:rsidRDefault="00711BE6" w:rsidP="00417DD2">
            <w:pPr>
              <w:ind w:left="-114" w:right="-10"/>
              <w:jc w:val="right"/>
              <w:rPr>
                <w:sz w:val="20"/>
              </w:rPr>
            </w:pPr>
          </w:p>
        </w:tc>
      </w:tr>
      <w:tr w:rsidR="00711BE6" w:rsidRPr="00EB31E3" w14:paraId="522B1C12" w14:textId="77777777" w:rsidTr="00417DD2">
        <w:trPr>
          <w:trHeight w:val="250"/>
        </w:trPr>
        <w:tc>
          <w:tcPr>
            <w:tcW w:w="756" w:type="pct"/>
          </w:tcPr>
          <w:p w14:paraId="64AF7634" w14:textId="77777777" w:rsidR="00711BE6" w:rsidRPr="009B091A" w:rsidRDefault="00711BE6" w:rsidP="00417DD2">
            <w:pPr>
              <w:ind w:right="-108"/>
              <w:jc w:val="left"/>
              <w:rPr>
                <w:color w:val="000000" w:themeColor="text1"/>
                <w:sz w:val="20"/>
              </w:rPr>
            </w:pPr>
            <w:r>
              <w:rPr>
                <w:color w:val="000000" w:themeColor="text1"/>
                <w:sz w:val="20"/>
              </w:rPr>
              <w:t>KIP stage I activities as agreed (Y/N)</w:t>
            </w:r>
          </w:p>
        </w:tc>
        <w:tc>
          <w:tcPr>
            <w:tcW w:w="454" w:type="pct"/>
            <w:vAlign w:val="center"/>
          </w:tcPr>
          <w:p w14:paraId="3A56946A" w14:textId="30304891" w:rsidR="00711BE6" w:rsidRPr="00996241" w:rsidRDefault="00711BE6" w:rsidP="00417DD2">
            <w:pPr>
              <w:jc w:val="center"/>
              <w:rPr>
                <w:sz w:val="20"/>
              </w:rPr>
            </w:pPr>
          </w:p>
        </w:tc>
        <w:tc>
          <w:tcPr>
            <w:tcW w:w="379" w:type="pct"/>
            <w:vAlign w:val="center"/>
          </w:tcPr>
          <w:p w14:paraId="26887316" w14:textId="209C8894" w:rsidR="00711BE6" w:rsidRPr="00996241" w:rsidRDefault="00711BE6" w:rsidP="00417DD2">
            <w:pPr>
              <w:jc w:val="center"/>
              <w:rPr>
                <w:sz w:val="20"/>
              </w:rPr>
            </w:pPr>
          </w:p>
        </w:tc>
        <w:tc>
          <w:tcPr>
            <w:tcW w:w="530" w:type="pct"/>
            <w:vAlign w:val="center"/>
          </w:tcPr>
          <w:p w14:paraId="5BB3DEE5" w14:textId="1FF8A346" w:rsidR="00711BE6" w:rsidRPr="00996241" w:rsidRDefault="00711BE6" w:rsidP="00417DD2">
            <w:pPr>
              <w:jc w:val="center"/>
              <w:rPr>
                <w:sz w:val="20"/>
              </w:rPr>
            </w:pPr>
          </w:p>
        </w:tc>
        <w:tc>
          <w:tcPr>
            <w:tcW w:w="683" w:type="pct"/>
            <w:vAlign w:val="center"/>
          </w:tcPr>
          <w:p w14:paraId="1E7AD11C" w14:textId="5283A909" w:rsidR="00711BE6" w:rsidRPr="00996241" w:rsidRDefault="00711BE6" w:rsidP="00417DD2">
            <w:pPr>
              <w:jc w:val="center"/>
              <w:rPr>
                <w:sz w:val="20"/>
              </w:rPr>
            </w:pPr>
          </w:p>
        </w:tc>
        <w:tc>
          <w:tcPr>
            <w:tcW w:w="418" w:type="pct"/>
            <w:vAlign w:val="center"/>
          </w:tcPr>
          <w:p w14:paraId="68B4D172" w14:textId="66C945B2" w:rsidR="00711BE6" w:rsidRPr="00996241" w:rsidRDefault="00711BE6" w:rsidP="00417DD2">
            <w:pPr>
              <w:jc w:val="center"/>
              <w:rPr>
                <w:sz w:val="20"/>
              </w:rPr>
            </w:pPr>
          </w:p>
        </w:tc>
        <w:tc>
          <w:tcPr>
            <w:tcW w:w="418" w:type="pct"/>
            <w:vAlign w:val="center"/>
          </w:tcPr>
          <w:p w14:paraId="7BD3FE0B" w14:textId="6AF226D9" w:rsidR="00711BE6" w:rsidRPr="00996241" w:rsidRDefault="00711BE6" w:rsidP="00417DD2">
            <w:pPr>
              <w:jc w:val="center"/>
              <w:rPr>
                <w:sz w:val="20"/>
              </w:rPr>
            </w:pPr>
          </w:p>
        </w:tc>
        <w:tc>
          <w:tcPr>
            <w:tcW w:w="532" w:type="pct"/>
            <w:vAlign w:val="center"/>
          </w:tcPr>
          <w:p w14:paraId="0EC5E0F6" w14:textId="5B5FB339" w:rsidR="00711BE6" w:rsidRPr="00996241" w:rsidRDefault="00466F71" w:rsidP="00417DD2">
            <w:pPr>
              <w:jc w:val="center"/>
              <w:rPr>
                <w:sz w:val="20"/>
              </w:rPr>
            </w:pPr>
            <w:r>
              <w:rPr>
                <w:sz w:val="20"/>
              </w:rPr>
              <w:t>Y</w:t>
            </w:r>
          </w:p>
        </w:tc>
        <w:tc>
          <w:tcPr>
            <w:tcW w:w="454" w:type="pct"/>
            <w:vAlign w:val="center"/>
          </w:tcPr>
          <w:p w14:paraId="585405AC" w14:textId="4C991B89" w:rsidR="00711BE6" w:rsidRPr="00996241" w:rsidRDefault="00711BE6" w:rsidP="00417DD2">
            <w:pPr>
              <w:jc w:val="center"/>
              <w:rPr>
                <w:sz w:val="20"/>
              </w:rPr>
            </w:pPr>
          </w:p>
        </w:tc>
        <w:tc>
          <w:tcPr>
            <w:tcW w:w="376" w:type="pct"/>
            <w:vAlign w:val="center"/>
          </w:tcPr>
          <w:p w14:paraId="2A6A7C31" w14:textId="475CC25C" w:rsidR="00711BE6" w:rsidRPr="00996241" w:rsidRDefault="00711BE6" w:rsidP="00417DD2">
            <w:pPr>
              <w:jc w:val="center"/>
              <w:rPr>
                <w:sz w:val="20"/>
              </w:rPr>
            </w:pPr>
          </w:p>
        </w:tc>
      </w:tr>
    </w:tbl>
    <w:p w14:paraId="5AE0C830" w14:textId="77777777" w:rsidR="00711BE6"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965035" w14:paraId="072B5FD3" w14:textId="77777777" w:rsidTr="00417DD2">
        <w:trPr>
          <w:trHeight w:val="186"/>
        </w:trPr>
        <w:tc>
          <w:tcPr>
            <w:tcW w:w="3030" w:type="pct"/>
            <w:tcMar>
              <w:top w:w="17" w:type="dxa"/>
              <w:left w:w="108" w:type="dxa"/>
              <w:bottom w:w="17" w:type="dxa"/>
              <w:right w:w="108" w:type="dxa"/>
            </w:tcMar>
          </w:tcPr>
          <w:p w14:paraId="7C6CB79E" w14:textId="77777777" w:rsidR="00711BE6" w:rsidRPr="00965035" w:rsidRDefault="00711BE6" w:rsidP="00417DD2">
            <w:pPr>
              <w:keepNext/>
              <w:suppressAutoHyphens/>
              <w:ind w:right="-95"/>
              <w:jc w:val="left"/>
              <w:rPr>
                <w:b/>
                <w:caps/>
                <w:sz w:val="20"/>
                <w:szCs w:val="20"/>
              </w:rPr>
            </w:pPr>
            <w:r w:rsidRPr="00965035">
              <w:rPr>
                <w:b/>
                <w:caps/>
                <w:sz w:val="20"/>
              </w:rPr>
              <w:t>Average 2020</w:t>
            </w:r>
            <w:r>
              <w:rPr>
                <w:b/>
                <w:caps/>
                <w:sz w:val="20"/>
              </w:rPr>
              <w:t>–</w:t>
            </w:r>
            <w:r w:rsidRPr="00965035">
              <w:rPr>
                <w:b/>
                <w:caps/>
                <w:sz w:val="20"/>
              </w:rPr>
              <w:t>2022 HFC consumption in servicing</w:t>
            </w:r>
          </w:p>
        </w:tc>
        <w:tc>
          <w:tcPr>
            <w:tcW w:w="758" w:type="pct"/>
          </w:tcPr>
          <w:p w14:paraId="71CD34F6" w14:textId="7F41D2F8" w:rsidR="00711BE6" w:rsidRPr="00965035" w:rsidRDefault="00466F71" w:rsidP="00417DD2">
            <w:pPr>
              <w:keepNext/>
              <w:suppressAutoHyphens/>
              <w:ind w:right="116"/>
              <w:jc w:val="right"/>
              <w:rPr>
                <w:bCs/>
                <w:sz w:val="20"/>
                <w:szCs w:val="20"/>
              </w:rPr>
            </w:pPr>
            <w:r>
              <w:rPr>
                <w:bCs/>
                <w:sz w:val="20"/>
              </w:rPr>
              <w:t xml:space="preserve"> 60.61 mt</w:t>
            </w:r>
          </w:p>
        </w:tc>
        <w:tc>
          <w:tcPr>
            <w:tcW w:w="1212" w:type="pct"/>
          </w:tcPr>
          <w:p w14:paraId="6875B847" w14:textId="16CEE97B" w:rsidR="00711BE6" w:rsidRPr="00965035" w:rsidRDefault="00466F71" w:rsidP="00417DD2">
            <w:pPr>
              <w:keepNext/>
              <w:tabs>
                <w:tab w:val="left" w:pos="720"/>
              </w:tabs>
              <w:suppressAutoHyphens/>
              <w:ind w:right="116"/>
              <w:jc w:val="right"/>
              <w:rPr>
                <w:sz w:val="20"/>
                <w:szCs w:val="20"/>
              </w:rPr>
            </w:pPr>
            <w:r>
              <w:rPr>
                <w:sz w:val="20"/>
              </w:rPr>
              <w:t xml:space="preserve">146,066 </w:t>
            </w:r>
            <w:r w:rsidR="00711BE6" w:rsidRPr="00965035">
              <w:rPr>
                <w:sz w:val="20"/>
              </w:rPr>
              <w:t>CO</w:t>
            </w:r>
            <w:r w:rsidR="00711BE6" w:rsidRPr="00965035">
              <w:rPr>
                <w:sz w:val="20"/>
                <w:vertAlign w:val="subscript"/>
              </w:rPr>
              <w:t>2</w:t>
            </w:r>
            <w:r w:rsidR="00711BE6" w:rsidRPr="00965035">
              <w:rPr>
                <w:sz w:val="20"/>
              </w:rPr>
              <w:t>-eq tonnes</w:t>
            </w:r>
          </w:p>
        </w:tc>
      </w:tr>
    </w:tbl>
    <w:p w14:paraId="2607E7F0" w14:textId="77777777" w:rsidR="00711BE6"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11BE6" w:rsidRPr="00466F71" w14:paraId="733F0F3C" w14:textId="77777777" w:rsidTr="0016315A">
        <w:trPr>
          <w:trHeight w:val="86"/>
          <w:tblHeader/>
        </w:trPr>
        <w:tc>
          <w:tcPr>
            <w:tcW w:w="2042" w:type="pct"/>
            <w:tcMar>
              <w:top w:w="17" w:type="dxa"/>
              <w:left w:w="108" w:type="dxa"/>
              <w:bottom w:w="17" w:type="dxa"/>
              <w:right w:w="108" w:type="dxa"/>
            </w:tcMar>
            <w:vAlign w:val="center"/>
          </w:tcPr>
          <w:p w14:paraId="1859A434" w14:textId="77777777" w:rsidR="00711BE6" w:rsidRPr="00466F71" w:rsidRDefault="00711BE6" w:rsidP="00417DD2">
            <w:pPr>
              <w:keepNext/>
              <w:suppressAutoHyphens/>
              <w:jc w:val="left"/>
              <w:rPr>
                <w:b/>
                <w:bCs/>
                <w:sz w:val="20"/>
                <w:szCs w:val="20"/>
              </w:rPr>
            </w:pPr>
            <w:r w:rsidRPr="00466F71">
              <w:rPr>
                <w:b/>
                <w:sz w:val="20"/>
                <w:szCs w:val="20"/>
              </w:rPr>
              <w:t>BASELINE CONSUMPTION DATA (CO</w:t>
            </w:r>
            <w:r w:rsidRPr="00466F71">
              <w:rPr>
                <w:b/>
                <w:sz w:val="20"/>
                <w:szCs w:val="20"/>
                <w:vertAlign w:val="subscript"/>
              </w:rPr>
              <w:t>2</w:t>
            </w:r>
            <w:r w:rsidRPr="00466F71">
              <w:rPr>
                <w:b/>
                <w:sz w:val="20"/>
                <w:szCs w:val="20"/>
              </w:rPr>
              <w:noBreakHyphen/>
              <w:t>eq tonnes)</w:t>
            </w:r>
          </w:p>
        </w:tc>
        <w:tc>
          <w:tcPr>
            <w:tcW w:w="739" w:type="pct"/>
            <w:vAlign w:val="center"/>
          </w:tcPr>
          <w:p w14:paraId="41FD1357" w14:textId="77777777" w:rsidR="00711BE6" w:rsidRPr="00466F71" w:rsidRDefault="00711BE6" w:rsidP="00417DD2">
            <w:pPr>
              <w:keepNext/>
              <w:suppressAutoHyphens/>
              <w:jc w:val="center"/>
              <w:rPr>
                <w:b/>
                <w:bCs/>
                <w:sz w:val="20"/>
                <w:szCs w:val="20"/>
              </w:rPr>
            </w:pPr>
            <w:r w:rsidRPr="00466F71">
              <w:rPr>
                <w:b/>
                <w:bCs/>
                <w:sz w:val="20"/>
                <w:szCs w:val="20"/>
              </w:rPr>
              <w:t>2020</w:t>
            </w:r>
          </w:p>
        </w:tc>
        <w:tc>
          <w:tcPr>
            <w:tcW w:w="705" w:type="pct"/>
            <w:tcMar>
              <w:top w:w="17" w:type="dxa"/>
              <w:left w:w="108" w:type="dxa"/>
              <w:bottom w:w="17" w:type="dxa"/>
              <w:right w:w="108" w:type="dxa"/>
            </w:tcMar>
            <w:vAlign w:val="center"/>
          </w:tcPr>
          <w:p w14:paraId="24DBD024" w14:textId="77777777" w:rsidR="00711BE6" w:rsidRPr="00466F71" w:rsidRDefault="00711BE6" w:rsidP="00417DD2">
            <w:pPr>
              <w:keepNext/>
              <w:suppressAutoHyphens/>
              <w:jc w:val="center"/>
              <w:rPr>
                <w:b/>
                <w:bCs/>
                <w:sz w:val="20"/>
                <w:szCs w:val="20"/>
              </w:rPr>
            </w:pPr>
            <w:r w:rsidRPr="00466F71">
              <w:rPr>
                <w:b/>
                <w:bCs/>
                <w:sz w:val="20"/>
                <w:szCs w:val="20"/>
              </w:rPr>
              <w:t>2021</w:t>
            </w:r>
          </w:p>
        </w:tc>
        <w:tc>
          <w:tcPr>
            <w:tcW w:w="682" w:type="pct"/>
            <w:tcMar>
              <w:top w:w="17" w:type="dxa"/>
              <w:left w:w="108" w:type="dxa"/>
              <w:bottom w:w="17" w:type="dxa"/>
              <w:right w:w="108" w:type="dxa"/>
            </w:tcMar>
            <w:vAlign w:val="center"/>
          </w:tcPr>
          <w:p w14:paraId="1FCCBF42" w14:textId="77777777" w:rsidR="00711BE6" w:rsidRPr="00466F71" w:rsidRDefault="00711BE6" w:rsidP="00417DD2">
            <w:pPr>
              <w:keepNext/>
              <w:suppressAutoHyphens/>
              <w:jc w:val="center"/>
              <w:rPr>
                <w:b/>
                <w:bCs/>
                <w:sz w:val="20"/>
                <w:szCs w:val="20"/>
              </w:rPr>
            </w:pPr>
            <w:r w:rsidRPr="00466F71">
              <w:rPr>
                <w:b/>
                <w:bCs/>
                <w:sz w:val="20"/>
                <w:szCs w:val="20"/>
              </w:rPr>
              <w:t>2022</w:t>
            </w:r>
          </w:p>
        </w:tc>
        <w:tc>
          <w:tcPr>
            <w:tcW w:w="832" w:type="pct"/>
            <w:tcMar>
              <w:top w:w="17" w:type="dxa"/>
              <w:left w:w="108" w:type="dxa"/>
              <w:bottom w:w="17" w:type="dxa"/>
              <w:right w:w="108" w:type="dxa"/>
            </w:tcMar>
            <w:vAlign w:val="center"/>
          </w:tcPr>
          <w:p w14:paraId="0CD21A13" w14:textId="77777777" w:rsidR="00711BE6" w:rsidRPr="00466F71" w:rsidRDefault="00711BE6" w:rsidP="00417DD2">
            <w:pPr>
              <w:keepNext/>
              <w:suppressAutoHyphens/>
              <w:jc w:val="center"/>
              <w:rPr>
                <w:b/>
                <w:bCs/>
                <w:sz w:val="20"/>
                <w:szCs w:val="20"/>
              </w:rPr>
            </w:pPr>
            <w:r w:rsidRPr="00466F71">
              <w:rPr>
                <w:b/>
                <w:bCs/>
                <w:sz w:val="20"/>
                <w:szCs w:val="20"/>
              </w:rPr>
              <w:t>Average 2020</w:t>
            </w:r>
            <w:r w:rsidRPr="00466F71">
              <w:rPr>
                <w:b/>
                <w:bCs/>
                <w:sz w:val="20"/>
                <w:szCs w:val="20"/>
              </w:rPr>
              <w:noBreakHyphen/>
              <w:t>2022</w:t>
            </w:r>
          </w:p>
        </w:tc>
      </w:tr>
      <w:tr w:rsidR="00466F71" w:rsidRPr="00466F71" w14:paraId="20783DA0" w14:textId="77777777" w:rsidTr="0016315A">
        <w:trPr>
          <w:trHeight w:val="197"/>
        </w:trPr>
        <w:tc>
          <w:tcPr>
            <w:tcW w:w="2042" w:type="pct"/>
            <w:tcMar>
              <w:top w:w="17" w:type="dxa"/>
              <w:left w:w="108" w:type="dxa"/>
              <w:bottom w:w="17" w:type="dxa"/>
              <w:right w:w="108" w:type="dxa"/>
            </w:tcMar>
          </w:tcPr>
          <w:p w14:paraId="553863D0" w14:textId="77777777" w:rsidR="00466F71" w:rsidRPr="00466F71" w:rsidRDefault="00466F71" w:rsidP="00466F71">
            <w:pPr>
              <w:keepNext/>
              <w:suppressAutoHyphens/>
              <w:rPr>
                <w:sz w:val="20"/>
                <w:szCs w:val="20"/>
              </w:rPr>
            </w:pPr>
            <w:r w:rsidRPr="00466F71">
              <w:rPr>
                <w:sz w:val="20"/>
                <w:szCs w:val="20"/>
              </w:rPr>
              <w:t>HFC annual consumption</w:t>
            </w:r>
          </w:p>
        </w:tc>
        <w:tc>
          <w:tcPr>
            <w:tcW w:w="739" w:type="pct"/>
          </w:tcPr>
          <w:p w14:paraId="6F59F581" w14:textId="3AD83A18" w:rsidR="00466F71" w:rsidRPr="00466F71" w:rsidRDefault="00466F71" w:rsidP="00466F71">
            <w:pPr>
              <w:keepNext/>
              <w:suppressAutoHyphens/>
              <w:ind w:right="147"/>
              <w:jc w:val="right"/>
              <w:rPr>
                <w:sz w:val="20"/>
                <w:szCs w:val="20"/>
                <w:highlight w:val="yellow"/>
              </w:rPr>
            </w:pPr>
            <w:r w:rsidRPr="00466F71">
              <w:rPr>
                <w:sz w:val="20"/>
                <w:szCs w:val="20"/>
              </w:rPr>
              <w:t>105,710</w:t>
            </w:r>
          </w:p>
        </w:tc>
        <w:tc>
          <w:tcPr>
            <w:tcW w:w="705" w:type="pct"/>
            <w:tcMar>
              <w:top w:w="17" w:type="dxa"/>
              <w:left w:w="108" w:type="dxa"/>
              <w:bottom w:w="17" w:type="dxa"/>
              <w:right w:w="108" w:type="dxa"/>
            </w:tcMar>
          </w:tcPr>
          <w:p w14:paraId="692C58FC" w14:textId="14396B03" w:rsidR="00466F71" w:rsidRPr="00466F71" w:rsidRDefault="00466F71" w:rsidP="00466F71">
            <w:pPr>
              <w:keepNext/>
              <w:suppressAutoHyphens/>
              <w:ind w:right="38"/>
              <w:jc w:val="right"/>
              <w:rPr>
                <w:sz w:val="20"/>
                <w:szCs w:val="20"/>
                <w:highlight w:val="yellow"/>
              </w:rPr>
            </w:pPr>
            <w:r w:rsidRPr="00466F71">
              <w:rPr>
                <w:sz w:val="20"/>
                <w:szCs w:val="20"/>
              </w:rPr>
              <w:t>187,629</w:t>
            </w:r>
          </w:p>
        </w:tc>
        <w:tc>
          <w:tcPr>
            <w:tcW w:w="682" w:type="pct"/>
            <w:tcMar>
              <w:top w:w="17" w:type="dxa"/>
              <w:left w:w="108" w:type="dxa"/>
              <w:bottom w:w="17" w:type="dxa"/>
              <w:right w:w="108" w:type="dxa"/>
            </w:tcMar>
          </w:tcPr>
          <w:p w14:paraId="655EB6F4" w14:textId="79CAFFB8" w:rsidR="00466F71" w:rsidRPr="00466F71" w:rsidRDefault="00466F71" w:rsidP="00466F71">
            <w:pPr>
              <w:keepNext/>
              <w:suppressAutoHyphens/>
              <w:ind w:right="34"/>
              <w:jc w:val="right"/>
              <w:rPr>
                <w:sz w:val="20"/>
                <w:szCs w:val="20"/>
                <w:highlight w:val="yellow"/>
              </w:rPr>
            </w:pPr>
            <w:r w:rsidRPr="00466F71">
              <w:rPr>
                <w:sz w:val="20"/>
                <w:szCs w:val="20"/>
              </w:rPr>
              <w:t>144,858</w:t>
            </w:r>
          </w:p>
        </w:tc>
        <w:tc>
          <w:tcPr>
            <w:tcW w:w="832" w:type="pct"/>
            <w:tcMar>
              <w:top w:w="17" w:type="dxa"/>
              <w:left w:w="108" w:type="dxa"/>
              <w:bottom w:w="17" w:type="dxa"/>
              <w:right w:w="108" w:type="dxa"/>
            </w:tcMar>
          </w:tcPr>
          <w:p w14:paraId="7D9D8EB2" w14:textId="6FBDB99F" w:rsidR="00466F71" w:rsidRPr="00466F71" w:rsidRDefault="00466F71" w:rsidP="00466F71">
            <w:pPr>
              <w:keepNext/>
              <w:suppressAutoHyphens/>
              <w:ind w:right="33"/>
              <w:jc w:val="right"/>
              <w:rPr>
                <w:sz w:val="20"/>
                <w:szCs w:val="20"/>
                <w:highlight w:val="yellow"/>
              </w:rPr>
            </w:pPr>
            <w:r w:rsidRPr="00466F71">
              <w:rPr>
                <w:sz w:val="20"/>
                <w:szCs w:val="20"/>
              </w:rPr>
              <w:t>146,066</w:t>
            </w:r>
          </w:p>
        </w:tc>
      </w:tr>
      <w:tr w:rsidR="00466F71" w:rsidRPr="00466F71" w14:paraId="792675A1" w14:textId="77777777" w:rsidTr="0016315A">
        <w:trPr>
          <w:trHeight w:val="161"/>
        </w:trPr>
        <w:tc>
          <w:tcPr>
            <w:tcW w:w="4168" w:type="pct"/>
            <w:gridSpan w:val="4"/>
            <w:tcMar>
              <w:top w:w="17" w:type="dxa"/>
              <w:left w:w="108" w:type="dxa"/>
              <w:bottom w:w="17" w:type="dxa"/>
              <w:right w:w="108" w:type="dxa"/>
            </w:tcMar>
          </w:tcPr>
          <w:p w14:paraId="3FE0D973" w14:textId="77777777" w:rsidR="00466F71" w:rsidRPr="00466F71" w:rsidRDefault="00466F71" w:rsidP="00466F71">
            <w:pPr>
              <w:keepNext/>
              <w:suppressAutoHyphens/>
              <w:ind w:right="116"/>
              <w:jc w:val="left"/>
              <w:rPr>
                <w:sz w:val="20"/>
                <w:szCs w:val="20"/>
              </w:rPr>
            </w:pPr>
            <w:r w:rsidRPr="00466F71">
              <w:rPr>
                <w:sz w:val="20"/>
                <w:szCs w:val="20"/>
              </w:rPr>
              <w:t>HCFC baseline (65%)</w:t>
            </w:r>
          </w:p>
        </w:tc>
        <w:tc>
          <w:tcPr>
            <w:tcW w:w="832" w:type="pct"/>
          </w:tcPr>
          <w:p w14:paraId="3002DEB4" w14:textId="357142B3" w:rsidR="00466F71" w:rsidRPr="00466F71" w:rsidRDefault="00466F71" w:rsidP="00466F71">
            <w:pPr>
              <w:keepNext/>
              <w:suppressAutoHyphens/>
              <w:ind w:right="116"/>
              <w:jc w:val="right"/>
              <w:rPr>
                <w:sz w:val="20"/>
                <w:szCs w:val="20"/>
                <w:highlight w:val="yellow"/>
              </w:rPr>
            </w:pPr>
            <w:r w:rsidRPr="00466F71">
              <w:rPr>
                <w:sz w:val="20"/>
                <w:szCs w:val="20"/>
              </w:rPr>
              <w:t>23,183</w:t>
            </w:r>
          </w:p>
        </w:tc>
      </w:tr>
      <w:tr w:rsidR="00466F71" w:rsidRPr="00466F71" w14:paraId="53FB67C3" w14:textId="77777777" w:rsidTr="0016315A">
        <w:trPr>
          <w:trHeight w:val="22"/>
        </w:trPr>
        <w:tc>
          <w:tcPr>
            <w:tcW w:w="4168" w:type="pct"/>
            <w:gridSpan w:val="4"/>
            <w:tcMar>
              <w:top w:w="17" w:type="dxa"/>
              <w:left w:w="108" w:type="dxa"/>
              <w:bottom w:w="17" w:type="dxa"/>
              <w:right w:w="108" w:type="dxa"/>
            </w:tcMar>
          </w:tcPr>
          <w:p w14:paraId="537BA450" w14:textId="77777777" w:rsidR="00466F71" w:rsidRPr="00466F71" w:rsidRDefault="00466F71" w:rsidP="00466F71">
            <w:pPr>
              <w:keepNext/>
              <w:suppressAutoHyphens/>
              <w:ind w:right="116"/>
              <w:jc w:val="left"/>
              <w:rPr>
                <w:b/>
                <w:bCs/>
                <w:sz w:val="20"/>
                <w:szCs w:val="20"/>
              </w:rPr>
            </w:pPr>
            <w:r w:rsidRPr="00466F71">
              <w:rPr>
                <w:sz w:val="20"/>
                <w:szCs w:val="20"/>
              </w:rPr>
              <w:t>HFC baseline</w:t>
            </w:r>
          </w:p>
        </w:tc>
        <w:tc>
          <w:tcPr>
            <w:tcW w:w="832" w:type="pct"/>
          </w:tcPr>
          <w:p w14:paraId="495B7099" w14:textId="55189DA7" w:rsidR="00466F71" w:rsidRPr="00466F71" w:rsidRDefault="00466F71" w:rsidP="00466F71">
            <w:pPr>
              <w:keepNext/>
              <w:suppressAutoHyphens/>
              <w:ind w:right="116"/>
              <w:jc w:val="right"/>
              <w:rPr>
                <w:sz w:val="20"/>
                <w:szCs w:val="20"/>
                <w:highlight w:val="yellow"/>
              </w:rPr>
            </w:pPr>
            <w:r w:rsidRPr="00466F71">
              <w:rPr>
                <w:sz w:val="20"/>
                <w:szCs w:val="20"/>
              </w:rPr>
              <w:t>169,249</w:t>
            </w:r>
          </w:p>
        </w:tc>
      </w:tr>
    </w:tbl>
    <w:p w14:paraId="6EC876EF" w14:textId="77777777" w:rsidR="00711BE6" w:rsidRPr="008956FC"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11BE6" w:rsidRPr="00486E19" w14:paraId="3C197655" w14:textId="77777777" w:rsidTr="00417DD2">
        <w:trPr>
          <w:trHeight w:val="22"/>
        </w:trPr>
        <w:tc>
          <w:tcPr>
            <w:tcW w:w="5000" w:type="pct"/>
            <w:gridSpan w:val="2"/>
            <w:tcMar>
              <w:top w:w="17" w:type="dxa"/>
              <w:left w:w="108" w:type="dxa"/>
              <w:bottom w:w="17" w:type="dxa"/>
              <w:right w:w="108" w:type="dxa"/>
            </w:tcMar>
          </w:tcPr>
          <w:p w14:paraId="1B879986" w14:textId="77777777" w:rsidR="00711BE6" w:rsidRPr="00994499" w:rsidRDefault="00711BE6" w:rsidP="00417DD2">
            <w:pPr>
              <w:keepNext/>
              <w:suppressAutoHyphens/>
              <w:ind w:right="116"/>
              <w:jc w:val="left"/>
              <w:rPr>
                <w:sz w:val="20"/>
                <w:szCs w:val="20"/>
                <w:highlight w:val="cyan"/>
              </w:rPr>
            </w:pPr>
            <w:r w:rsidRPr="00BE0763">
              <w:rPr>
                <w:b/>
                <w:bCs/>
                <w:sz w:val="20"/>
                <w:szCs w:val="20"/>
              </w:rPr>
              <w:t>HFC CONSUMPTION ELIGIBLE FOR FUNDING</w:t>
            </w:r>
            <w:r w:rsidR="00C55D34">
              <w:rPr>
                <w:b/>
                <w:bCs/>
                <w:sz w:val="20"/>
                <w:szCs w:val="20"/>
              </w:rPr>
              <w:t xml:space="preserve"> (CO</w:t>
            </w:r>
            <w:r w:rsidR="00C55D34" w:rsidRPr="00C55D34">
              <w:rPr>
                <w:b/>
                <w:bCs/>
                <w:sz w:val="20"/>
                <w:szCs w:val="20"/>
                <w:vertAlign w:val="subscript"/>
              </w:rPr>
              <w:t>2</w:t>
            </w:r>
            <w:r w:rsidR="00C55D34">
              <w:rPr>
                <w:b/>
                <w:bCs/>
                <w:sz w:val="20"/>
                <w:szCs w:val="20"/>
              </w:rPr>
              <w:t>-eq tonnes)</w:t>
            </w:r>
          </w:p>
        </w:tc>
      </w:tr>
      <w:tr w:rsidR="00711BE6" w:rsidRPr="00486E19" w14:paraId="4F949183" w14:textId="77777777" w:rsidTr="00417DD2">
        <w:trPr>
          <w:trHeight w:val="22"/>
        </w:trPr>
        <w:tc>
          <w:tcPr>
            <w:tcW w:w="3484" w:type="pct"/>
            <w:tcMar>
              <w:top w:w="17" w:type="dxa"/>
              <w:left w:w="108" w:type="dxa"/>
              <w:bottom w:w="17" w:type="dxa"/>
              <w:right w:w="108" w:type="dxa"/>
            </w:tcMar>
          </w:tcPr>
          <w:p w14:paraId="37DD6DC0" w14:textId="77777777" w:rsidR="00711BE6" w:rsidRPr="00420B95" w:rsidRDefault="00711BE6" w:rsidP="00417DD2">
            <w:pPr>
              <w:keepNext/>
              <w:suppressAutoHyphens/>
              <w:ind w:right="55"/>
              <w:jc w:val="left"/>
              <w:rPr>
                <w:sz w:val="20"/>
                <w:szCs w:val="20"/>
              </w:rPr>
            </w:pPr>
            <w:r w:rsidRPr="006430E5">
              <w:rPr>
                <w:sz w:val="20"/>
                <w:szCs w:val="20"/>
              </w:rPr>
              <w:t>Starting point for sustained aggregate reductions</w:t>
            </w:r>
            <w:r w:rsidR="00420B95">
              <w:rPr>
                <w:sz w:val="20"/>
                <w:szCs w:val="20"/>
              </w:rPr>
              <w:t xml:space="preserve"> </w:t>
            </w:r>
          </w:p>
        </w:tc>
        <w:tc>
          <w:tcPr>
            <w:tcW w:w="1516" w:type="pct"/>
            <w:vAlign w:val="center"/>
          </w:tcPr>
          <w:p w14:paraId="44C8348B" w14:textId="6C8FA8C1" w:rsidR="00711BE6" w:rsidRPr="00466F71" w:rsidRDefault="0070038F" w:rsidP="00417DD2">
            <w:pPr>
              <w:keepNext/>
              <w:suppressAutoHyphens/>
              <w:ind w:right="116"/>
              <w:jc w:val="right"/>
              <w:rPr>
                <w:sz w:val="20"/>
              </w:rPr>
            </w:pPr>
            <w:r w:rsidRPr="00466F71">
              <w:rPr>
                <w:sz w:val="20"/>
                <w:szCs w:val="20"/>
              </w:rPr>
              <w:t>n/a</w:t>
            </w:r>
          </w:p>
        </w:tc>
      </w:tr>
      <w:tr w:rsidR="00711BE6" w:rsidRPr="00486E19" w14:paraId="7701D50C" w14:textId="77777777" w:rsidTr="00417DD2">
        <w:trPr>
          <w:trHeight w:val="22"/>
        </w:trPr>
        <w:tc>
          <w:tcPr>
            <w:tcW w:w="3484" w:type="pct"/>
            <w:tcMar>
              <w:top w:w="17" w:type="dxa"/>
              <w:left w:w="108" w:type="dxa"/>
              <w:bottom w:w="17" w:type="dxa"/>
              <w:right w:w="108" w:type="dxa"/>
            </w:tcMar>
          </w:tcPr>
          <w:p w14:paraId="119F2057" w14:textId="77777777" w:rsidR="00711BE6" w:rsidRPr="007F38B6" w:rsidRDefault="00711BE6" w:rsidP="00417DD2">
            <w:pPr>
              <w:keepNext/>
              <w:suppressAutoHyphens/>
              <w:ind w:right="55"/>
              <w:jc w:val="left"/>
              <w:rPr>
                <w:b/>
                <w:sz w:val="20"/>
              </w:rPr>
            </w:pPr>
            <w:r w:rsidRPr="007F38B6">
              <w:rPr>
                <w:sz w:val="20"/>
              </w:rPr>
              <w:t>Previously approved HFC phase-down investment projects</w:t>
            </w:r>
          </w:p>
        </w:tc>
        <w:tc>
          <w:tcPr>
            <w:tcW w:w="1516" w:type="pct"/>
          </w:tcPr>
          <w:p w14:paraId="20A8639A" w14:textId="79D37CE9" w:rsidR="00711BE6" w:rsidRPr="00466F71" w:rsidRDefault="00466F71" w:rsidP="00417DD2">
            <w:pPr>
              <w:keepNext/>
              <w:suppressAutoHyphens/>
              <w:ind w:right="116"/>
              <w:jc w:val="right"/>
              <w:rPr>
                <w:bCs/>
                <w:sz w:val="20"/>
              </w:rPr>
            </w:pPr>
            <w:r w:rsidRPr="00466F71">
              <w:rPr>
                <w:bCs/>
                <w:sz w:val="20"/>
              </w:rPr>
              <w:t>No</w:t>
            </w:r>
          </w:p>
        </w:tc>
      </w:tr>
      <w:tr w:rsidR="00711BE6" w:rsidRPr="00486E19" w14:paraId="6D04F0F1" w14:textId="77777777" w:rsidTr="00417DD2">
        <w:trPr>
          <w:trHeight w:val="221"/>
        </w:trPr>
        <w:tc>
          <w:tcPr>
            <w:tcW w:w="3484" w:type="pct"/>
            <w:tcMar>
              <w:top w:w="17" w:type="dxa"/>
              <w:left w:w="108" w:type="dxa"/>
              <w:bottom w:w="17" w:type="dxa"/>
              <w:right w:w="108" w:type="dxa"/>
            </w:tcMar>
          </w:tcPr>
          <w:p w14:paraId="1C571FDA" w14:textId="77777777" w:rsidR="00711BE6" w:rsidRPr="007036D5" w:rsidRDefault="00711BE6" w:rsidP="00417DD2">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p>
        </w:tc>
        <w:tc>
          <w:tcPr>
            <w:tcW w:w="1516" w:type="pct"/>
          </w:tcPr>
          <w:p w14:paraId="556DB6A6" w14:textId="583A125C" w:rsidR="00711BE6" w:rsidRPr="00466F71" w:rsidRDefault="00711BE6" w:rsidP="00417DD2">
            <w:pPr>
              <w:ind w:right="116"/>
              <w:jc w:val="right"/>
              <w:rPr>
                <w:sz w:val="20"/>
                <w:szCs w:val="20"/>
              </w:rPr>
            </w:pPr>
            <w:r w:rsidRPr="00466F71">
              <w:rPr>
                <w:sz w:val="20"/>
                <w:szCs w:val="20"/>
              </w:rPr>
              <w:t>n/a</w:t>
            </w:r>
          </w:p>
        </w:tc>
      </w:tr>
    </w:tbl>
    <w:p w14:paraId="719C4A4E" w14:textId="77777777" w:rsidR="00711BE6" w:rsidRDefault="00711BE6" w:rsidP="00711BE6">
      <w:pPr>
        <w:jc w:val="center"/>
        <w:rPr>
          <w:sz w:val="10"/>
          <w:szCs w:val="10"/>
        </w:rPr>
      </w:pPr>
    </w:p>
    <w:tbl>
      <w:tblPr>
        <w:tblStyle w:val="1"/>
        <w:tblW w:w="5001" w:type="pct"/>
        <w:tblLayout w:type="fixed"/>
        <w:tblLook w:val="04A0" w:firstRow="1" w:lastRow="0" w:firstColumn="1" w:lastColumn="0" w:noHBand="0" w:noVBand="1"/>
      </w:tblPr>
      <w:tblGrid>
        <w:gridCol w:w="1413"/>
        <w:gridCol w:w="993"/>
        <w:gridCol w:w="1558"/>
        <w:gridCol w:w="898"/>
        <w:gridCol w:w="898"/>
        <w:gridCol w:w="898"/>
        <w:gridCol w:w="898"/>
        <w:gridCol w:w="898"/>
        <w:gridCol w:w="898"/>
      </w:tblGrid>
      <w:tr w:rsidR="00711BE6" w:rsidRPr="003B29D3" w14:paraId="0F7EA52F" w14:textId="77777777" w:rsidTr="003B29D3">
        <w:trPr>
          <w:trHeight w:val="216"/>
        </w:trPr>
        <w:tc>
          <w:tcPr>
            <w:tcW w:w="2119" w:type="pct"/>
            <w:gridSpan w:val="3"/>
          </w:tcPr>
          <w:p w14:paraId="13DB7CD0" w14:textId="77777777" w:rsidR="00711BE6" w:rsidRPr="003B29D3" w:rsidRDefault="00711BE6" w:rsidP="00417DD2">
            <w:pPr>
              <w:rPr>
                <w:b/>
                <w:bCs/>
                <w:sz w:val="20"/>
                <w:szCs w:val="20"/>
              </w:rPr>
            </w:pPr>
            <w:r w:rsidRPr="003B29D3">
              <w:rPr>
                <w:b/>
                <w:bCs/>
                <w:sz w:val="20"/>
                <w:szCs w:val="20"/>
              </w:rPr>
              <w:t>PROJECT DATA AS AGREED</w:t>
            </w:r>
          </w:p>
        </w:tc>
        <w:tc>
          <w:tcPr>
            <w:tcW w:w="480" w:type="pct"/>
            <w:vAlign w:val="center"/>
          </w:tcPr>
          <w:p w14:paraId="664FEF62" w14:textId="77777777" w:rsidR="00711BE6" w:rsidRPr="003B29D3" w:rsidRDefault="00711BE6" w:rsidP="00417DD2">
            <w:pPr>
              <w:jc w:val="center"/>
              <w:rPr>
                <w:b/>
                <w:bCs/>
                <w:sz w:val="20"/>
                <w:szCs w:val="20"/>
              </w:rPr>
            </w:pPr>
            <w:r w:rsidRPr="003B29D3">
              <w:rPr>
                <w:b/>
                <w:bCs/>
                <w:sz w:val="20"/>
                <w:szCs w:val="20"/>
              </w:rPr>
              <w:t>2025*</w:t>
            </w:r>
          </w:p>
        </w:tc>
        <w:tc>
          <w:tcPr>
            <w:tcW w:w="480" w:type="pct"/>
            <w:vAlign w:val="center"/>
          </w:tcPr>
          <w:p w14:paraId="239F68CE" w14:textId="77777777" w:rsidR="00711BE6" w:rsidRPr="003B29D3" w:rsidRDefault="00711BE6" w:rsidP="00417DD2">
            <w:pPr>
              <w:jc w:val="center"/>
              <w:rPr>
                <w:b/>
                <w:bCs/>
                <w:sz w:val="20"/>
                <w:szCs w:val="20"/>
              </w:rPr>
            </w:pPr>
            <w:r w:rsidRPr="003B29D3">
              <w:rPr>
                <w:b/>
                <w:bCs/>
                <w:sz w:val="20"/>
                <w:szCs w:val="20"/>
              </w:rPr>
              <w:t>2026</w:t>
            </w:r>
          </w:p>
        </w:tc>
        <w:tc>
          <w:tcPr>
            <w:tcW w:w="480" w:type="pct"/>
            <w:vAlign w:val="center"/>
          </w:tcPr>
          <w:p w14:paraId="35847763" w14:textId="77777777" w:rsidR="00711BE6" w:rsidRPr="003B29D3" w:rsidRDefault="00711BE6" w:rsidP="00417DD2">
            <w:pPr>
              <w:jc w:val="center"/>
              <w:rPr>
                <w:b/>
                <w:bCs/>
                <w:sz w:val="20"/>
                <w:szCs w:val="20"/>
              </w:rPr>
            </w:pPr>
            <w:r w:rsidRPr="003B29D3">
              <w:rPr>
                <w:b/>
                <w:bCs/>
                <w:sz w:val="20"/>
                <w:szCs w:val="20"/>
              </w:rPr>
              <w:t>2027</w:t>
            </w:r>
          </w:p>
        </w:tc>
        <w:tc>
          <w:tcPr>
            <w:tcW w:w="480" w:type="pct"/>
          </w:tcPr>
          <w:p w14:paraId="35E4CE8F" w14:textId="77777777" w:rsidR="00711BE6" w:rsidRPr="003B29D3" w:rsidRDefault="00711BE6" w:rsidP="00417DD2">
            <w:pPr>
              <w:jc w:val="center"/>
              <w:rPr>
                <w:b/>
                <w:bCs/>
                <w:sz w:val="20"/>
                <w:szCs w:val="20"/>
              </w:rPr>
            </w:pPr>
            <w:r w:rsidRPr="003B29D3">
              <w:rPr>
                <w:b/>
                <w:bCs/>
                <w:sz w:val="20"/>
                <w:szCs w:val="20"/>
              </w:rPr>
              <w:t>2028</w:t>
            </w:r>
          </w:p>
        </w:tc>
        <w:tc>
          <w:tcPr>
            <w:tcW w:w="480" w:type="pct"/>
          </w:tcPr>
          <w:p w14:paraId="25D50344" w14:textId="77777777" w:rsidR="00711BE6" w:rsidRPr="003B29D3" w:rsidRDefault="00711BE6" w:rsidP="00417DD2">
            <w:pPr>
              <w:jc w:val="center"/>
              <w:rPr>
                <w:b/>
                <w:bCs/>
                <w:sz w:val="20"/>
                <w:szCs w:val="20"/>
              </w:rPr>
            </w:pPr>
            <w:r w:rsidRPr="003B29D3">
              <w:rPr>
                <w:b/>
                <w:bCs/>
                <w:sz w:val="20"/>
                <w:szCs w:val="20"/>
              </w:rPr>
              <w:t>2029</w:t>
            </w:r>
          </w:p>
        </w:tc>
        <w:tc>
          <w:tcPr>
            <w:tcW w:w="480" w:type="pct"/>
            <w:vAlign w:val="center"/>
          </w:tcPr>
          <w:p w14:paraId="77EB0DD5" w14:textId="77777777" w:rsidR="00711BE6" w:rsidRPr="003B29D3" w:rsidRDefault="00711BE6" w:rsidP="00417DD2">
            <w:pPr>
              <w:jc w:val="center"/>
              <w:rPr>
                <w:b/>
                <w:bCs/>
                <w:sz w:val="20"/>
                <w:szCs w:val="20"/>
              </w:rPr>
            </w:pPr>
            <w:r w:rsidRPr="003B29D3">
              <w:rPr>
                <w:b/>
                <w:bCs/>
                <w:sz w:val="20"/>
                <w:szCs w:val="20"/>
              </w:rPr>
              <w:t>Total</w:t>
            </w:r>
          </w:p>
        </w:tc>
      </w:tr>
      <w:tr w:rsidR="007E4F45" w:rsidRPr="003B29D3" w14:paraId="571252E7" w14:textId="77777777" w:rsidTr="003B29D3">
        <w:trPr>
          <w:trHeight w:val="119"/>
        </w:trPr>
        <w:tc>
          <w:tcPr>
            <w:tcW w:w="755" w:type="pct"/>
            <w:vMerge w:val="restart"/>
            <w:vAlign w:val="center"/>
          </w:tcPr>
          <w:p w14:paraId="0893B8D8" w14:textId="77777777" w:rsidR="007E4F45" w:rsidRPr="003B29D3" w:rsidRDefault="007E4F45" w:rsidP="007E4F45">
            <w:pPr>
              <w:jc w:val="left"/>
              <w:rPr>
                <w:sz w:val="20"/>
                <w:szCs w:val="20"/>
              </w:rPr>
            </w:pPr>
            <w:r w:rsidRPr="003B29D3">
              <w:rPr>
                <w:sz w:val="20"/>
                <w:szCs w:val="20"/>
              </w:rPr>
              <w:t>Consumption (CO</w:t>
            </w:r>
            <w:r w:rsidRPr="003B29D3">
              <w:rPr>
                <w:sz w:val="20"/>
                <w:szCs w:val="20"/>
                <w:vertAlign w:val="subscript"/>
              </w:rPr>
              <w:t>2</w:t>
            </w:r>
            <w:r w:rsidRPr="003B29D3">
              <w:rPr>
                <w:sz w:val="20"/>
                <w:szCs w:val="20"/>
              </w:rPr>
              <w:noBreakHyphen/>
              <w:t>eq tonnes)</w:t>
            </w:r>
          </w:p>
        </w:tc>
        <w:tc>
          <w:tcPr>
            <w:tcW w:w="1364" w:type="pct"/>
            <w:gridSpan w:val="2"/>
            <w:vAlign w:val="bottom"/>
          </w:tcPr>
          <w:p w14:paraId="2626F5DC" w14:textId="77777777" w:rsidR="007E4F45" w:rsidRPr="003B29D3" w:rsidRDefault="007E4F45" w:rsidP="007E4F45">
            <w:pPr>
              <w:jc w:val="left"/>
              <w:rPr>
                <w:sz w:val="20"/>
                <w:szCs w:val="20"/>
              </w:rPr>
            </w:pPr>
            <w:r w:rsidRPr="003B29D3">
              <w:rPr>
                <w:sz w:val="20"/>
                <w:szCs w:val="20"/>
              </w:rPr>
              <w:t>Montreal Protocol limits</w:t>
            </w:r>
          </w:p>
        </w:tc>
        <w:tc>
          <w:tcPr>
            <w:tcW w:w="480" w:type="pct"/>
          </w:tcPr>
          <w:p w14:paraId="3FB2C606" w14:textId="5DA4464B" w:rsidR="007E4F45" w:rsidRPr="003B29D3" w:rsidRDefault="007E4F45" w:rsidP="007E4F45">
            <w:pPr>
              <w:jc w:val="right"/>
              <w:rPr>
                <w:sz w:val="20"/>
                <w:szCs w:val="20"/>
              </w:rPr>
            </w:pPr>
            <w:r w:rsidRPr="003B29D3">
              <w:rPr>
                <w:sz w:val="20"/>
                <w:szCs w:val="20"/>
              </w:rPr>
              <w:t>169,249</w:t>
            </w:r>
          </w:p>
        </w:tc>
        <w:tc>
          <w:tcPr>
            <w:tcW w:w="480" w:type="pct"/>
          </w:tcPr>
          <w:p w14:paraId="4863AA7F" w14:textId="02298FA7" w:rsidR="007E4F45" w:rsidRPr="003B29D3" w:rsidRDefault="007E4F45" w:rsidP="007E4F45">
            <w:pPr>
              <w:jc w:val="right"/>
              <w:rPr>
                <w:sz w:val="20"/>
                <w:szCs w:val="20"/>
              </w:rPr>
            </w:pPr>
            <w:r w:rsidRPr="003B29D3">
              <w:rPr>
                <w:sz w:val="20"/>
                <w:szCs w:val="20"/>
              </w:rPr>
              <w:t>169,249</w:t>
            </w:r>
          </w:p>
        </w:tc>
        <w:tc>
          <w:tcPr>
            <w:tcW w:w="480" w:type="pct"/>
          </w:tcPr>
          <w:p w14:paraId="3290AD91" w14:textId="0F78BC6F" w:rsidR="007E4F45" w:rsidRPr="003B29D3" w:rsidRDefault="007E4F45" w:rsidP="007E4F45">
            <w:pPr>
              <w:jc w:val="right"/>
              <w:rPr>
                <w:sz w:val="20"/>
                <w:szCs w:val="20"/>
              </w:rPr>
            </w:pPr>
            <w:r w:rsidRPr="003B29D3">
              <w:rPr>
                <w:sz w:val="20"/>
                <w:szCs w:val="20"/>
              </w:rPr>
              <w:t>169,249</w:t>
            </w:r>
          </w:p>
        </w:tc>
        <w:tc>
          <w:tcPr>
            <w:tcW w:w="480" w:type="pct"/>
          </w:tcPr>
          <w:p w14:paraId="735F6EF0" w14:textId="25E19BBC" w:rsidR="007E4F45" w:rsidRPr="003B29D3" w:rsidRDefault="007E4F45" w:rsidP="007E4F45">
            <w:pPr>
              <w:jc w:val="right"/>
              <w:rPr>
                <w:sz w:val="20"/>
                <w:szCs w:val="20"/>
              </w:rPr>
            </w:pPr>
            <w:r w:rsidRPr="003B29D3">
              <w:rPr>
                <w:sz w:val="20"/>
                <w:szCs w:val="20"/>
              </w:rPr>
              <w:t>169,249</w:t>
            </w:r>
          </w:p>
        </w:tc>
        <w:tc>
          <w:tcPr>
            <w:tcW w:w="480" w:type="pct"/>
          </w:tcPr>
          <w:p w14:paraId="2F2FD02B" w14:textId="5B20489F" w:rsidR="007E4F45" w:rsidRPr="003B29D3" w:rsidRDefault="007E4F45" w:rsidP="007E4F45">
            <w:pPr>
              <w:jc w:val="right"/>
              <w:rPr>
                <w:sz w:val="20"/>
                <w:szCs w:val="20"/>
              </w:rPr>
            </w:pPr>
            <w:r w:rsidRPr="003B29D3">
              <w:rPr>
                <w:sz w:val="20"/>
                <w:szCs w:val="20"/>
              </w:rPr>
              <w:t>152,324</w:t>
            </w:r>
          </w:p>
        </w:tc>
        <w:tc>
          <w:tcPr>
            <w:tcW w:w="480" w:type="pct"/>
          </w:tcPr>
          <w:p w14:paraId="5851D983" w14:textId="77777777" w:rsidR="007E4F45" w:rsidRPr="003B29D3" w:rsidRDefault="007E4F45" w:rsidP="007E4F45">
            <w:pPr>
              <w:jc w:val="right"/>
              <w:rPr>
                <w:sz w:val="20"/>
                <w:szCs w:val="20"/>
              </w:rPr>
            </w:pPr>
            <w:r w:rsidRPr="003B29D3">
              <w:rPr>
                <w:sz w:val="20"/>
                <w:szCs w:val="20"/>
              </w:rPr>
              <w:t>n/a</w:t>
            </w:r>
          </w:p>
        </w:tc>
      </w:tr>
      <w:tr w:rsidR="007E4F45" w:rsidRPr="003B29D3" w14:paraId="6C89C662" w14:textId="77777777" w:rsidTr="003B29D3">
        <w:trPr>
          <w:trHeight w:val="46"/>
        </w:trPr>
        <w:tc>
          <w:tcPr>
            <w:tcW w:w="755" w:type="pct"/>
            <w:vMerge/>
          </w:tcPr>
          <w:p w14:paraId="7503395D" w14:textId="77777777" w:rsidR="007E4F45" w:rsidRPr="003B29D3" w:rsidRDefault="007E4F45" w:rsidP="007E4F45">
            <w:pPr>
              <w:rPr>
                <w:sz w:val="20"/>
                <w:szCs w:val="20"/>
              </w:rPr>
            </w:pPr>
          </w:p>
        </w:tc>
        <w:tc>
          <w:tcPr>
            <w:tcW w:w="1364" w:type="pct"/>
            <w:gridSpan w:val="2"/>
            <w:vAlign w:val="bottom"/>
          </w:tcPr>
          <w:p w14:paraId="17BC8FA3" w14:textId="77777777" w:rsidR="007E4F45" w:rsidRPr="003B29D3" w:rsidRDefault="007E4F45" w:rsidP="007E4F45">
            <w:pPr>
              <w:jc w:val="left"/>
              <w:rPr>
                <w:sz w:val="20"/>
                <w:szCs w:val="20"/>
              </w:rPr>
            </w:pPr>
            <w:r w:rsidRPr="003B29D3">
              <w:rPr>
                <w:sz w:val="20"/>
                <w:szCs w:val="20"/>
              </w:rPr>
              <w:t>Maximum allowable</w:t>
            </w:r>
          </w:p>
        </w:tc>
        <w:tc>
          <w:tcPr>
            <w:tcW w:w="480" w:type="pct"/>
          </w:tcPr>
          <w:p w14:paraId="37DF1497" w14:textId="008EE6FD" w:rsidR="007E4F45" w:rsidRPr="003B29D3" w:rsidRDefault="007E4F45" w:rsidP="007E4F45">
            <w:pPr>
              <w:jc w:val="right"/>
              <w:rPr>
                <w:sz w:val="20"/>
                <w:szCs w:val="20"/>
              </w:rPr>
            </w:pPr>
            <w:r w:rsidRPr="003B29D3">
              <w:rPr>
                <w:sz w:val="20"/>
                <w:szCs w:val="20"/>
              </w:rPr>
              <w:t>169,249</w:t>
            </w:r>
          </w:p>
        </w:tc>
        <w:tc>
          <w:tcPr>
            <w:tcW w:w="480" w:type="pct"/>
          </w:tcPr>
          <w:p w14:paraId="0425BD6D" w14:textId="0540289E" w:rsidR="007E4F45" w:rsidRPr="003B29D3" w:rsidRDefault="007E4F45" w:rsidP="007E4F45">
            <w:pPr>
              <w:jc w:val="right"/>
              <w:rPr>
                <w:sz w:val="20"/>
                <w:szCs w:val="20"/>
              </w:rPr>
            </w:pPr>
            <w:r w:rsidRPr="003B29D3">
              <w:rPr>
                <w:sz w:val="20"/>
                <w:szCs w:val="20"/>
              </w:rPr>
              <w:t>169,249</w:t>
            </w:r>
          </w:p>
        </w:tc>
        <w:tc>
          <w:tcPr>
            <w:tcW w:w="480" w:type="pct"/>
          </w:tcPr>
          <w:p w14:paraId="36E0A689" w14:textId="0962EB6D" w:rsidR="007E4F45" w:rsidRPr="003B29D3" w:rsidRDefault="007E4F45" w:rsidP="007E4F45">
            <w:pPr>
              <w:jc w:val="right"/>
              <w:rPr>
                <w:sz w:val="20"/>
                <w:szCs w:val="20"/>
              </w:rPr>
            </w:pPr>
            <w:r w:rsidRPr="003B29D3">
              <w:rPr>
                <w:sz w:val="20"/>
                <w:szCs w:val="20"/>
              </w:rPr>
              <w:t>169,249</w:t>
            </w:r>
          </w:p>
        </w:tc>
        <w:tc>
          <w:tcPr>
            <w:tcW w:w="480" w:type="pct"/>
          </w:tcPr>
          <w:p w14:paraId="6361A87D" w14:textId="32EE7226" w:rsidR="007E4F45" w:rsidRPr="003B29D3" w:rsidRDefault="007E4F45" w:rsidP="007E4F45">
            <w:pPr>
              <w:jc w:val="right"/>
              <w:rPr>
                <w:sz w:val="20"/>
                <w:szCs w:val="20"/>
              </w:rPr>
            </w:pPr>
            <w:r w:rsidRPr="003B29D3">
              <w:rPr>
                <w:sz w:val="20"/>
                <w:szCs w:val="20"/>
              </w:rPr>
              <w:t>169,249</w:t>
            </w:r>
          </w:p>
        </w:tc>
        <w:tc>
          <w:tcPr>
            <w:tcW w:w="480" w:type="pct"/>
          </w:tcPr>
          <w:p w14:paraId="3489B1A1" w14:textId="009DE332" w:rsidR="007E4F45" w:rsidRPr="003B29D3" w:rsidRDefault="007E4F45" w:rsidP="007E4F45">
            <w:pPr>
              <w:jc w:val="right"/>
              <w:rPr>
                <w:sz w:val="20"/>
                <w:szCs w:val="20"/>
              </w:rPr>
            </w:pPr>
            <w:r w:rsidRPr="003B29D3">
              <w:rPr>
                <w:sz w:val="20"/>
                <w:szCs w:val="20"/>
              </w:rPr>
              <w:t>152,324</w:t>
            </w:r>
          </w:p>
        </w:tc>
        <w:tc>
          <w:tcPr>
            <w:tcW w:w="480" w:type="pct"/>
          </w:tcPr>
          <w:p w14:paraId="21704EBF" w14:textId="77777777" w:rsidR="007E4F45" w:rsidRPr="003B29D3" w:rsidRDefault="007E4F45" w:rsidP="007E4F45">
            <w:pPr>
              <w:jc w:val="right"/>
              <w:rPr>
                <w:sz w:val="20"/>
                <w:szCs w:val="20"/>
              </w:rPr>
            </w:pPr>
            <w:r w:rsidRPr="003B29D3">
              <w:rPr>
                <w:sz w:val="20"/>
                <w:szCs w:val="20"/>
              </w:rPr>
              <w:t>n/a</w:t>
            </w:r>
          </w:p>
        </w:tc>
      </w:tr>
      <w:tr w:rsidR="003B29D3" w:rsidRPr="003B29D3" w14:paraId="3135740E" w14:textId="77777777" w:rsidTr="003B29D3">
        <w:trPr>
          <w:trHeight w:val="46"/>
        </w:trPr>
        <w:tc>
          <w:tcPr>
            <w:tcW w:w="755" w:type="pct"/>
            <w:vMerge/>
          </w:tcPr>
          <w:p w14:paraId="7C8C8500" w14:textId="77777777" w:rsidR="003B29D3" w:rsidRPr="003B29D3" w:rsidRDefault="003B29D3" w:rsidP="003B29D3">
            <w:pPr>
              <w:rPr>
                <w:sz w:val="20"/>
                <w:szCs w:val="20"/>
              </w:rPr>
            </w:pPr>
          </w:p>
        </w:tc>
        <w:tc>
          <w:tcPr>
            <w:tcW w:w="1364" w:type="pct"/>
            <w:gridSpan w:val="2"/>
            <w:vAlign w:val="bottom"/>
          </w:tcPr>
          <w:p w14:paraId="35D74451" w14:textId="77777777" w:rsidR="003B29D3" w:rsidRPr="003B29D3" w:rsidRDefault="003B29D3" w:rsidP="003B29D3">
            <w:pPr>
              <w:jc w:val="left"/>
              <w:rPr>
                <w:sz w:val="20"/>
                <w:szCs w:val="20"/>
              </w:rPr>
            </w:pPr>
            <w:r w:rsidRPr="003B29D3">
              <w:rPr>
                <w:sz w:val="20"/>
                <w:szCs w:val="20"/>
              </w:rPr>
              <w:t>Reduction from baseline (%)</w:t>
            </w:r>
          </w:p>
        </w:tc>
        <w:tc>
          <w:tcPr>
            <w:tcW w:w="480" w:type="pct"/>
          </w:tcPr>
          <w:p w14:paraId="1E649FE2" w14:textId="45ABC8D9" w:rsidR="003B29D3" w:rsidRPr="003B29D3" w:rsidRDefault="003B29D3" w:rsidP="003B29D3">
            <w:pPr>
              <w:jc w:val="right"/>
              <w:rPr>
                <w:sz w:val="20"/>
                <w:szCs w:val="20"/>
              </w:rPr>
            </w:pPr>
            <w:r w:rsidRPr="003B29D3">
              <w:rPr>
                <w:sz w:val="20"/>
                <w:szCs w:val="20"/>
              </w:rPr>
              <w:t>0</w:t>
            </w:r>
          </w:p>
        </w:tc>
        <w:tc>
          <w:tcPr>
            <w:tcW w:w="480" w:type="pct"/>
          </w:tcPr>
          <w:p w14:paraId="15566D62" w14:textId="6A45059F" w:rsidR="003B29D3" w:rsidRPr="003B29D3" w:rsidRDefault="003B29D3" w:rsidP="003B29D3">
            <w:pPr>
              <w:jc w:val="right"/>
              <w:rPr>
                <w:sz w:val="20"/>
                <w:szCs w:val="20"/>
              </w:rPr>
            </w:pPr>
            <w:r w:rsidRPr="003B29D3">
              <w:rPr>
                <w:sz w:val="20"/>
                <w:szCs w:val="20"/>
              </w:rPr>
              <w:t>0</w:t>
            </w:r>
          </w:p>
        </w:tc>
        <w:tc>
          <w:tcPr>
            <w:tcW w:w="480" w:type="pct"/>
          </w:tcPr>
          <w:p w14:paraId="2FAEF8A2" w14:textId="74F587F7" w:rsidR="003B29D3" w:rsidRPr="003B29D3" w:rsidRDefault="003B29D3" w:rsidP="003B29D3">
            <w:pPr>
              <w:jc w:val="right"/>
              <w:rPr>
                <w:sz w:val="20"/>
                <w:szCs w:val="20"/>
              </w:rPr>
            </w:pPr>
            <w:r w:rsidRPr="003B29D3">
              <w:rPr>
                <w:sz w:val="20"/>
                <w:szCs w:val="20"/>
              </w:rPr>
              <w:t>0</w:t>
            </w:r>
          </w:p>
        </w:tc>
        <w:tc>
          <w:tcPr>
            <w:tcW w:w="480" w:type="pct"/>
          </w:tcPr>
          <w:p w14:paraId="668522E2" w14:textId="0A6DFB74" w:rsidR="003B29D3" w:rsidRPr="003B29D3" w:rsidRDefault="003B29D3" w:rsidP="003B29D3">
            <w:pPr>
              <w:jc w:val="right"/>
              <w:rPr>
                <w:sz w:val="20"/>
                <w:szCs w:val="20"/>
              </w:rPr>
            </w:pPr>
            <w:r w:rsidRPr="003B29D3">
              <w:rPr>
                <w:sz w:val="20"/>
                <w:szCs w:val="20"/>
              </w:rPr>
              <w:t>0</w:t>
            </w:r>
          </w:p>
        </w:tc>
        <w:tc>
          <w:tcPr>
            <w:tcW w:w="480" w:type="pct"/>
          </w:tcPr>
          <w:p w14:paraId="1C98359C" w14:textId="17150DD4" w:rsidR="003B29D3" w:rsidRPr="003B29D3" w:rsidRDefault="003B29D3" w:rsidP="003B29D3">
            <w:pPr>
              <w:jc w:val="right"/>
              <w:rPr>
                <w:sz w:val="20"/>
                <w:szCs w:val="20"/>
              </w:rPr>
            </w:pPr>
            <w:r w:rsidRPr="003B29D3">
              <w:rPr>
                <w:sz w:val="20"/>
                <w:szCs w:val="20"/>
              </w:rPr>
              <w:t>10</w:t>
            </w:r>
          </w:p>
        </w:tc>
        <w:tc>
          <w:tcPr>
            <w:tcW w:w="480" w:type="pct"/>
          </w:tcPr>
          <w:p w14:paraId="164D5EAB" w14:textId="77777777" w:rsidR="003B29D3" w:rsidRPr="003B29D3" w:rsidRDefault="003B29D3" w:rsidP="003B29D3">
            <w:pPr>
              <w:jc w:val="right"/>
              <w:rPr>
                <w:sz w:val="20"/>
                <w:szCs w:val="20"/>
              </w:rPr>
            </w:pPr>
            <w:r w:rsidRPr="003B29D3">
              <w:rPr>
                <w:sz w:val="20"/>
                <w:szCs w:val="20"/>
              </w:rPr>
              <w:t>n/a</w:t>
            </w:r>
          </w:p>
        </w:tc>
      </w:tr>
      <w:tr w:rsidR="00DB43ED" w:rsidRPr="003B29D3" w14:paraId="678E5EC9" w14:textId="77777777" w:rsidTr="003B29D3">
        <w:trPr>
          <w:trHeight w:val="46"/>
        </w:trPr>
        <w:tc>
          <w:tcPr>
            <w:tcW w:w="755" w:type="pct"/>
            <w:vMerge w:val="restart"/>
            <w:vAlign w:val="center"/>
          </w:tcPr>
          <w:p w14:paraId="6AB1FDD2" w14:textId="77777777" w:rsidR="00DB43ED" w:rsidRPr="003B29D3" w:rsidRDefault="00DB43ED" w:rsidP="00DB43ED">
            <w:pPr>
              <w:jc w:val="left"/>
              <w:rPr>
                <w:sz w:val="20"/>
                <w:szCs w:val="20"/>
              </w:rPr>
            </w:pPr>
            <w:r w:rsidRPr="003B29D3">
              <w:rPr>
                <w:sz w:val="20"/>
                <w:szCs w:val="20"/>
              </w:rPr>
              <w:t>Amounts recommended in principle (US $)</w:t>
            </w:r>
          </w:p>
        </w:tc>
        <w:tc>
          <w:tcPr>
            <w:tcW w:w="531" w:type="pct"/>
            <w:vMerge w:val="restart"/>
            <w:vAlign w:val="center"/>
          </w:tcPr>
          <w:p w14:paraId="49635F18" w14:textId="17FECF1D" w:rsidR="00DB43ED" w:rsidRPr="003B29D3" w:rsidRDefault="00DB43ED" w:rsidP="00DB43ED">
            <w:pPr>
              <w:jc w:val="center"/>
              <w:rPr>
                <w:sz w:val="20"/>
                <w:szCs w:val="20"/>
              </w:rPr>
            </w:pPr>
            <w:r w:rsidRPr="003B29D3">
              <w:rPr>
                <w:sz w:val="20"/>
                <w:szCs w:val="20"/>
              </w:rPr>
              <w:t>UNEP</w:t>
            </w:r>
          </w:p>
        </w:tc>
        <w:tc>
          <w:tcPr>
            <w:tcW w:w="833" w:type="pct"/>
            <w:vAlign w:val="center"/>
          </w:tcPr>
          <w:p w14:paraId="0443F496" w14:textId="77777777" w:rsidR="00DB43ED" w:rsidRPr="003B29D3" w:rsidRDefault="00DB43ED" w:rsidP="00DB43ED">
            <w:pPr>
              <w:jc w:val="left"/>
              <w:rPr>
                <w:sz w:val="20"/>
                <w:szCs w:val="20"/>
              </w:rPr>
            </w:pPr>
            <w:r w:rsidRPr="003B29D3">
              <w:rPr>
                <w:sz w:val="20"/>
                <w:szCs w:val="20"/>
              </w:rPr>
              <w:t>Project costs</w:t>
            </w:r>
          </w:p>
        </w:tc>
        <w:tc>
          <w:tcPr>
            <w:tcW w:w="480" w:type="pct"/>
          </w:tcPr>
          <w:p w14:paraId="3E0AE24E" w14:textId="5718216A" w:rsidR="00DB43ED" w:rsidRPr="003B29D3" w:rsidRDefault="00DB43ED" w:rsidP="0025619E">
            <w:pPr>
              <w:jc w:val="right"/>
              <w:rPr>
                <w:sz w:val="20"/>
                <w:szCs w:val="20"/>
              </w:rPr>
            </w:pPr>
            <w:r w:rsidRPr="0025619E">
              <w:rPr>
                <w:sz w:val="20"/>
                <w:szCs w:val="20"/>
              </w:rPr>
              <w:t>60,614</w:t>
            </w:r>
          </w:p>
        </w:tc>
        <w:tc>
          <w:tcPr>
            <w:tcW w:w="480" w:type="pct"/>
          </w:tcPr>
          <w:p w14:paraId="42988C93" w14:textId="4F466C39" w:rsidR="00DB43ED" w:rsidRPr="003B29D3" w:rsidRDefault="00DB43ED" w:rsidP="00DB43ED">
            <w:pPr>
              <w:jc w:val="right"/>
              <w:rPr>
                <w:sz w:val="20"/>
                <w:szCs w:val="20"/>
              </w:rPr>
            </w:pPr>
            <w:r>
              <w:rPr>
                <w:sz w:val="20"/>
                <w:szCs w:val="20"/>
              </w:rPr>
              <w:t>0</w:t>
            </w:r>
          </w:p>
        </w:tc>
        <w:tc>
          <w:tcPr>
            <w:tcW w:w="480" w:type="pct"/>
          </w:tcPr>
          <w:p w14:paraId="7155ACC1" w14:textId="0ECC8DEF" w:rsidR="00DB43ED" w:rsidRPr="003B29D3" w:rsidRDefault="00DB43ED" w:rsidP="00DB43ED">
            <w:pPr>
              <w:jc w:val="right"/>
              <w:rPr>
                <w:sz w:val="20"/>
                <w:szCs w:val="20"/>
              </w:rPr>
            </w:pPr>
            <w:r>
              <w:rPr>
                <w:sz w:val="20"/>
                <w:szCs w:val="20"/>
              </w:rPr>
              <w:t>0</w:t>
            </w:r>
          </w:p>
        </w:tc>
        <w:tc>
          <w:tcPr>
            <w:tcW w:w="480" w:type="pct"/>
          </w:tcPr>
          <w:p w14:paraId="7ED161A5" w14:textId="1D87D980" w:rsidR="00DB43ED" w:rsidRPr="003B29D3" w:rsidRDefault="00DB43ED" w:rsidP="00F4531F">
            <w:pPr>
              <w:jc w:val="right"/>
              <w:rPr>
                <w:sz w:val="20"/>
                <w:szCs w:val="20"/>
              </w:rPr>
            </w:pPr>
            <w:r w:rsidRPr="003B29D3">
              <w:rPr>
                <w:sz w:val="20"/>
                <w:szCs w:val="20"/>
              </w:rPr>
              <w:t>29,</w:t>
            </w:r>
            <w:r w:rsidR="000E3924">
              <w:rPr>
                <w:sz w:val="20"/>
                <w:szCs w:val="20"/>
              </w:rPr>
              <w:t>616</w:t>
            </w:r>
          </w:p>
        </w:tc>
        <w:tc>
          <w:tcPr>
            <w:tcW w:w="480" w:type="pct"/>
          </w:tcPr>
          <w:p w14:paraId="419BE8C2" w14:textId="1C2346E8" w:rsidR="00DB43ED" w:rsidRPr="003B29D3" w:rsidRDefault="00DB43ED" w:rsidP="00DB43ED">
            <w:pPr>
              <w:jc w:val="right"/>
              <w:rPr>
                <w:sz w:val="20"/>
                <w:szCs w:val="20"/>
              </w:rPr>
            </w:pPr>
            <w:r w:rsidRPr="003B29D3">
              <w:rPr>
                <w:sz w:val="20"/>
                <w:szCs w:val="20"/>
              </w:rPr>
              <w:t>0</w:t>
            </w:r>
          </w:p>
        </w:tc>
        <w:tc>
          <w:tcPr>
            <w:tcW w:w="480" w:type="pct"/>
          </w:tcPr>
          <w:p w14:paraId="153D3106" w14:textId="7F7281C5" w:rsidR="00DB43ED" w:rsidRPr="003B29D3" w:rsidRDefault="00F4531F" w:rsidP="00DB43ED">
            <w:pPr>
              <w:jc w:val="right"/>
              <w:rPr>
                <w:sz w:val="20"/>
                <w:szCs w:val="20"/>
              </w:rPr>
            </w:pPr>
            <w:r>
              <w:rPr>
                <w:sz w:val="20"/>
                <w:szCs w:val="20"/>
              </w:rPr>
              <w:t>90,230</w:t>
            </w:r>
          </w:p>
        </w:tc>
      </w:tr>
      <w:tr w:rsidR="00DB43ED" w:rsidRPr="003B29D3" w14:paraId="74421C40" w14:textId="77777777" w:rsidTr="00417DD2">
        <w:trPr>
          <w:trHeight w:val="46"/>
        </w:trPr>
        <w:tc>
          <w:tcPr>
            <w:tcW w:w="755" w:type="pct"/>
            <w:vMerge/>
          </w:tcPr>
          <w:p w14:paraId="5BD73A48" w14:textId="77777777" w:rsidR="00DB43ED" w:rsidRPr="003B29D3" w:rsidRDefault="00DB43ED" w:rsidP="00DB43ED">
            <w:pPr>
              <w:rPr>
                <w:sz w:val="20"/>
                <w:szCs w:val="20"/>
              </w:rPr>
            </w:pPr>
          </w:p>
        </w:tc>
        <w:tc>
          <w:tcPr>
            <w:tcW w:w="531" w:type="pct"/>
            <w:vMerge/>
            <w:vAlign w:val="center"/>
          </w:tcPr>
          <w:p w14:paraId="6AE3C042" w14:textId="77777777" w:rsidR="00DB43ED" w:rsidRPr="003B29D3" w:rsidRDefault="00DB43ED" w:rsidP="00DB43ED">
            <w:pPr>
              <w:jc w:val="center"/>
              <w:rPr>
                <w:sz w:val="20"/>
                <w:szCs w:val="20"/>
              </w:rPr>
            </w:pPr>
          </w:p>
        </w:tc>
        <w:tc>
          <w:tcPr>
            <w:tcW w:w="833" w:type="pct"/>
            <w:vAlign w:val="center"/>
          </w:tcPr>
          <w:p w14:paraId="3E539797" w14:textId="77777777" w:rsidR="00DB43ED" w:rsidRPr="003B29D3" w:rsidRDefault="00DB43ED" w:rsidP="00DB43ED">
            <w:pPr>
              <w:jc w:val="left"/>
              <w:rPr>
                <w:sz w:val="20"/>
                <w:szCs w:val="20"/>
              </w:rPr>
            </w:pPr>
            <w:r w:rsidRPr="003B29D3">
              <w:rPr>
                <w:sz w:val="20"/>
                <w:szCs w:val="20"/>
              </w:rPr>
              <w:t>Support costs</w:t>
            </w:r>
          </w:p>
        </w:tc>
        <w:tc>
          <w:tcPr>
            <w:tcW w:w="480" w:type="pct"/>
          </w:tcPr>
          <w:p w14:paraId="27EB6030" w14:textId="0B9BA7AB" w:rsidR="00DB43ED" w:rsidRPr="003B29D3" w:rsidRDefault="00DB43ED" w:rsidP="00DB43ED">
            <w:pPr>
              <w:jc w:val="right"/>
              <w:rPr>
                <w:sz w:val="20"/>
                <w:szCs w:val="20"/>
              </w:rPr>
            </w:pPr>
            <w:r w:rsidRPr="0025619E">
              <w:rPr>
                <w:sz w:val="20"/>
                <w:szCs w:val="20"/>
              </w:rPr>
              <w:t>7,880</w:t>
            </w:r>
          </w:p>
        </w:tc>
        <w:tc>
          <w:tcPr>
            <w:tcW w:w="480" w:type="pct"/>
            <w:vAlign w:val="center"/>
          </w:tcPr>
          <w:p w14:paraId="0BD5CD3C" w14:textId="7274C21C" w:rsidR="00DB43ED" w:rsidRPr="003B29D3" w:rsidRDefault="00DB43ED" w:rsidP="00DB43ED">
            <w:pPr>
              <w:jc w:val="right"/>
              <w:rPr>
                <w:sz w:val="20"/>
                <w:szCs w:val="20"/>
              </w:rPr>
            </w:pPr>
            <w:r w:rsidRPr="0025619E">
              <w:rPr>
                <w:sz w:val="20"/>
                <w:szCs w:val="20"/>
              </w:rPr>
              <w:t>0</w:t>
            </w:r>
          </w:p>
        </w:tc>
        <w:tc>
          <w:tcPr>
            <w:tcW w:w="480" w:type="pct"/>
            <w:vAlign w:val="center"/>
          </w:tcPr>
          <w:p w14:paraId="242F2854" w14:textId="051DE37C" w:rsidR="00DB43ED" w:rsidRPr="003B29D3" w:rsidRDefault="00DB43ED" w:rsidP="00DB43ED">
            <w:pPr>
              <w:jc w:val="right"/>
              <w:rPr>
                <w:sz w:val="20"/>
                <w:szCs w:val="20"/>
              </w:rPr>
            </w:pPr>
            <w:r w:rsidRPr="0025619E">
              <w:rPr>
                <w:sz w:val="20"/>
                <w:szCs w:val="20"/>
              </w:rPr>
              <w:t>0</w:t>
            </w:r>
          </w:p>
        </w:tc>
        <w:tc>
          <w:tcPr>
            <w:tcW w:w="480" w:type="pct"/>
            <w:vAlign w:val="center"/>
          </w:tcPr>
          <w:p w14:paraId="402AD477" w14:textId="18242C9B" w:rsidR="00DB43ED" w:rsidRPr="003B29D3" w:rsidRDefault="00DB43ED" w:rsidP="00F4531F">
            <w:pPr>
              <w:jc w:val="right"/>
              <w:rPr>
                <w:sz w:val="20"/>
                <w:szCs w:val="20"/>
              </w:rPr>
            </w:pPr>
            <w:r w:rsidRPr="0025619E">
              <w:rPr>
                <w:sz w:val="20"/>
                <w:szCs w:val="20"/>
              </w:rPr>
              <w:t>3,8</w:t>
            </w:r>
            <w:r w:rsidR="000E3924" w:rsidRPr="0025619E">
              <w:rPr>
                <w:sz w:val="20"/>
                <w:szCs w:val="20"/>
              </w:rPr>
              <w:t>50</w:t>
            </w:r>
          </w:p>
        </w:tc>
        <w:tc>
          <w:tcPr>
            <w:tcW w:w="480" w:type="pct"/>
            <w:vAlign w:val="center"/>
          </w:tcPr>
          <w:p w14:paraId="4625AAAD" w14:textId="4336E7D2" w:rsidR="00DB43ED" w:rsidRPr="003B29D3" w:rsidRDefault="00DB43ED" w:rsidP="00DB43ED">
            <w:pPr>
              <w:jc w:val="right"/>
              <w:rPr>
                <w:sz w:val="20"/>
                <w:szCs w:val="20"/>
              </w:rPr>
            </w:pPr>
            <w:r w:rsidRPr="0025619E">
              <w:rPr>
                <w:sz w:val="20"/>
                <w:szCs w:val="20"/>
              </w:rPr>
              <w:t>0</w:t>
            </w:r>
          </w:p>
        </w:tc>
        <w:tc>
          <w:tcPr>
            <w:tcW w:w="480" w:type="pct"/>
            <w:vAlign w:val="center"/>
          </w:tcPr>
          <w:p w14:paraId="2E1199B2" w14:textId="4F507BF3" w:rsidR="00DB43ED" w:rsidRPr="003B29D3" w:rsidRDefault="00DB43ED" w:rsidP="00DB43ED">
            <w:pPr>
              <w:jc w:val="right"/>
              <w:rPr>
                <w:sz w:val="20"/>
                <w:szCs w:val="20"/>
              </w:rPr>
            </w:pPr>
            <w:r w:rsidRPr="0025619E">
              <w:rPr>
                <w:sz w:val="20"/>
                <w:szCs w:val="20"/>
              </w:rPr>
              <w:t>1</w:t>
            </w:r>
            <w:r w:rsidR="00F4531F" w:rsidRPr="0025619E">
              <w:rPr>
                <w:sz w:val="20"/>
                <w:szCs w:val="20"/>
              </w:rPr>
              <w:t>1,730</w:t>
            </w:r>
          </w:p>
        </w:tc>
      </w:tr>
      <w:tr w:rsidR="00DB43ED" w:rsidRPr="003B29D3" w14:paraId="5F757FCE" w14:textId="77777777" w:rsidTr="00417DD2">
        <w:trPr>
          <w:trHeight w:val="46"/>
        </w:trPr>
        <w:tc>
          <w:tcPr>
            <w:tcW w:w="755" w:type="pct"/>
            <w:vMerge/>
          </w:tcPr>
          <w:p w14:paraId="2742B43E" w14:textId="77777777" w:rsidR="00DB43ED" w:rsidRPr="003B29D3" w:rsidRDefault="00DB43ED" w:rsidP="00DB43ED">
            <w:pPr>
              <w:rPr>
                <w:sz w:val="20"/>
                <w:szCs w:val="20"/>
              </w:rPr>
            </w:pPr>
          </w:p>
        </w:tc>
        <w:tc>
          <w:tcPr>
            <w:tcW w:w="531" w:type="pct"/>
            <w:vMerge w:val="restart"/>
            <w:vAlign w:val="center"/>
          </w:tcPr>
          <w:p w14:paraId="45098511" w14:textId="4737A7D7" w:rsidR="00DB43ED" w:rsidRPr="003B29D3" w:rsidRDefault="00DB43ED" w:rsidP="00DB43ED">
            <w:pPr>
              <w:jc w:val="center"/>
              <w:rPr>
                <w:sz w:val="20"/>
                <w:szCs w:val="20"/>
              </w:rPr>
            </w:pPr>
            <w:r w:rsidRPr="003B29D3">
              <w:rPr>
                <w:sz w:val="20"/>
                <w:szCs w:val="20"/>
              </w:rPr>
              <w:t>UNIDO</w:t>
            </w:r>
          </w:p>
        </w:tc>
        <w:tc>
          <w:tcPr>
            <w:tcW w:w="833" w:type="pct"/>
            <w:vAlign w:val="center"/>
          </w:tcPr>
          <w:p w14:paraId="1942AF26" w14:textId="77777777" w:rsidR="00DB43ED" w:rsidRPr="003B29D3" w:rsidRDefault="00DB43ED" w:rsidP="00DB43ED">
            <w:pPr>
              <w:jc w:val="left"/>
              <w:rPr>
                <w:sz w:val="20"/>
                <w:szCs w:val="20"/>
              </w:rPr>
            </w:pPr>
            <w:r w:rsidRPr="003B29D3">
              <w:rPr>
                <w:sz w:val="20"/>
                <w:szCs w:val="20"/>
              </w:rPr>
              <w:t>Project costs</w:t>
            </w:r>
          </w:p>
        </w:tc>
        <w:tc>
          <w:tcPr>
            <w:tcW w:w="480" w:type="pct"/>
          </w:tcPr>
          <w:p w14:paraId="2E4613B5" w14:textId="4A6713CB" w:rsidR="00DB43ED" w:rsidRPr="003B29D3" w:rsidRDefault="00DB43ED" w:rsidP="00DB43ED">
            <w:pPr>
              <w:jc w:val="right"/>
              <w:rPr>
                <w:sz w:val="20"/>
                <w:szCs w:val="20"/>
              </w:rPr>
            </w:pPr>
            <w:r w:rsidRPr="0025619E">
              <w:rPr>
                <w:sz w:val="20"/>
                <w:szCs w:val="20"/>
              </w:rPr>
              <w:t>29,294</w:t>
            </w:r>
          </w:p>
        </w:tc>
        <w:tc>
          <w:tcPr>
            <w:tcW w:w="480" w:type="pct"/>
          </w:tcPr>
          <w:p w14:paraId="516EC47E" w14:textId="52B48575" w:rsidR="00DB43ED" w:rsidRPr="003B29D3" w:rsidRDefault="00DB43ED" w:rsidP="00DB43ED">
            <w:pPr>
              <w:jc w:val="right"/>
              <w:rPr>
                <w:sz w:val="20"/>
                <w:szCs w:val="20"/>
              </w:rPr>
            </w:pPr>
            <w:r>
              <w:rPr>
                <w:sz w:val="20"/>
                <w:szCs w:val="20"/>
              </w:rPr>
              <w:t>0</w:t>
            </w:r>
          </w:p>
        </w:tc>
        <w:tc>
          <w:tcPr>
            <w:tcW w:w="480" w:type="pct"/>
          </w:tcPr>
          <w:p w14:paraId="21750964" w14:textId="411BB08D" w:rsidR="00DB43ED" w:rsidRPr="003B29D3" w:rsidRDefault="00DB43ED" w:rsidP="00DB43ED">
            <w:pPr>
              <w:jc w:val="right"/>
              <w:rPr>
                <w:sz w:val="20"/>
                <w:szCs w:val="20"/>
              </w:rPr>
            </w:pPr>
            <w:r>
              <w:rPr>
                <w:sz w:val="20"/>
                <w:szCs w:val="20"/>
              </w:rPr>
              <w:t>0</w:t>
            </w:r>
          </w:p>
        </w:tc>
        <w:tc>
          <w:tcPr>
            <w:tcW w:w="480" w:type="pct"/>
            <w:vAlign w:val="center"/>
          </w:tcPr>
          <w:p w14:paraId="21F5FF39" w14:textId="7BC5480E" w:rsidR="00DB43ED" w:rsidRPr="003B29D3" w:rsidRDefault="000E3924" w:rsidP="00F4531F">
            <w:pPr>
              <w:jc w:val="right"/>
              <w:rPr>
                <w:sz w:val="20"/>
                <w:szCs w:val="20"/>
              </w:rPr>
            </w:pPr>
            <w:r>
              <w:rPr>
                <w:sz w:val="20"/>
                <w:szCs w:val="20"/>
              </w:rPr>
              <w:t>38,476</w:t>
            </w:r>
          </w:p>
        </w:tc>
        <w:tc>
          <w:tcPr>
            <w:tcW w:w="480" w:type="pct"/>
          </w:tcPr>
          <w:p w14:paraId="754CE287" w14:textId="14196EF7" w:rsidR="00DB43ED" w:rsidRPr="003B29D3" w:rsidRDefault="00DB43ED" w:rsidP="00DB43ED">
            <w:pPr>
              <w:jc w:val="right"/>
              <w:rPr>
                <w:sz w:val="20"/>
                <w:szCs w:val="20"/>
              </w:rPr>
            </w:pPr>
            <w:r>
              <w:rPr>
                <w:sz w:val="20"/>
                <w:szCs w:val="20"/>
              </w:rPr>
              <w:t>0</w:t>
            </w:r>
          </w:p>
        </w:tc>
        <w:tc>
          <w:tcPr>
            <w:tcW w:w="480" w:type="pct"/>
            <w:vAlign w:val="center"/>
          </w:tcPr>
          <w:p w14:paraId="219B576C" w14:textId="3652C4A4" w:rsidR="00DB43ED" w:rsidRPr="003B29D3" w:rsidRDefault="00DB43ED" w:rsidP="00DB43ED">
            <w:pPr>
              <w:jc w:val="right"/>
              <w:rPr>
                <w:sz w:val="20"/>
                <w:szCs w:val="20"/>
              </w:rPr>
            </w:pPr>
            <w:r w:rsidRPr="0025619E">
              <w:rPr>
                <w:sz w:val="20"/>
                <w:szCs w:val="20"/>
              </w:rPr>
              <w:t>6</w:t>
            </w:r>
            <w:r w:rsidR="00F4531F" w:rsidRPr="0025619E">
              <w:rPr>
                <w:sz w:val="20"/>
                <w:szCs w:val="20"/>
              </w:rPr>
              <w:t>7,770</w:t>
            </w:r>
          </w:p>
        </w:tc>
      </w:tr>
      <w:tr w:rsidR="00DB43ED" w:rsidRPr="003B29D3" w14:paraId="5A3B9B90" w14:textId="77777777" w:rsidTr="00417DD2">
        <w:trPr>
          <w:trHeight w:val="46"/>
        </w:trPr>
        <w:tc>
          <w:tcPr>
            <w:tcW w:w="755" w:type="pct"/>
            <w:vMerge/>
          </w:tcPr>
          <w:p w14:paraId="39B4FD2B" w14:textId="77777777" w:rsidR="00DB43ED" w:rsidRPr="003B29D3" w:rsidRDefault="00DB43ED" w:rsidP="00DB43ED">
            <w:pPr>
              <w:rPr>
                <w:sz w:val="20"/>
                <w:szCs w:val="20"/>
              </w:rPr>
            </w:pPr>
          </w:p>
        </w:tc>
        <w:tc>
          <w:tcPr>
            <w:tcW w:w="531" w:type="pct"/>
            <w:vMerge/>
          </w:tcPr>
          <w:p w14:paraId="6F6133B5" w14:textId="77777777" w:rsidR="00DB43ED" w:rsidRPr="003B29D3" w:rsidRDefault="00DB43ED" w:rsidP="00DB43ED">
            <w:pPr>
              <w:jc w:val="left"/>
              <w:rPr>
                <w:sz w:val="20"/>
                <w:szCs w:val="20"/>
              </w:rPr>
            </w:pPr>
          </w:p>
        </w:tc>
        <w:tc>
          <w:tcPr>
            <w:tcW w:w="833" w:type="pct"/>
            <w:vAlign w:val="center"/>
          </w:tcPr>
          <w:p w14:paraId="7F09A5D4" w14:textId="77777777" w:rsidR="00DB43ED" w:rsidRPr="003B29D3" w:rsidRDefault="00DB43ED" w:rsidP="00DB43ED">
            <w:pPr>
              <w:jc w:val="left"/>
              <w:rPr>
                <w:sz w:val="20"/>
                <w:szCs w:val="20"/>
              </w:rPr>
            </w:pPr>
            <w:r w:rsidRPr="003B29D3">
              <w:rPr>
                <w:sz w:val="20"/>
                <w:szCs w:val="20"/>
              </w:rPr>
              <w:t>Support costs</w:t>
            </w:r>
          </w:p>
        </w:tc>
        <w:tc>
          <w:tcPr>
            <w:tcW w:w="480" w:type="pct"/>
          </w:tcPr>
          <w:p w14:paraId="302BB89E" w14:textId="19DCE7D6" w:rsidR="00DB43ED" w:rsidRPr="003B29D3" w:rsidRDefault="00DB43ED" w:rsidP="00DB43ED">
            <w:pPr>
              <w:jc w:val="right"/>
              <w:rPr>
                <w:sz w:val="20"/>
                <w:szCs w:val="20"/>
              </w:rPr>
            </w:pPr>
            <w:r w:rsidRPr="0025619E">
              <w:rPr>
                <w:sz w:val="20"/>
                <w:szCs w:val="20"/>
              </w:rPr>
              <w:t>3,808</w:t>
            </w:r>
          </w:p>
        </w:tc>
        <w:tc>
          <w:tcPr>
            <w:tcW w:w="480" w:type="pct"/>
            <w:vAlign w:val="center"/>
          </w:tcPr>
          <w:p w14:paraId="18564FF4" w14:textId="6BBC24B0" w:rsidR="00DB43ED" w:rsidRPr="003B29D3" w:rsidRDefault="00DB43ED" w:rsidP="00DB43ED">
            <w:pPr>
              <w:jc w:val="right"/>
              <w:rPr>
                <w:sz w:val="20"/>
                <w:szCs w:val="20"/>
              </w:rPr>
            </w:pPr>
            <w:r w:rsidRPr="0025619E">
              <w:rPr>
                <w:sz w:val="20"/>
                <w:szCs w:val="20"/>
              </w:rPr>
              <w:t>0</w:t>
            </w:r>
          </w:p>
        </w:tc>
        <w:tc>
          <w:tcPr>
            <w:tcW w:w="480" w:type="pct"/>
            <w:vAlign w:val="center"/>
          </w:tcPr>
          <w:p w14:paraId="42461337" w14:textId="62D3754F" w:rsidR="00DB43ED" w:rsidRPr="003B29D3" w:rsidRDefault="00DB43ED" w:rsidP="00DB43ED">
            <w:pPr>
              <w:jc w:val="right"/>
              <w:rPr>
                <w:sz w:val="20"/>
                <w:szCs w:val="20"/>
              </w:rPr>
            </w:pPr>
            <w:r w:rsidRPr="0025619E">
              <w:rPr>
                <w:sz w:val="20"/>
                <w:szCs w:val="20"/>
              </w:rPr>
              <w:t>0</w:t>
            </w:r>
          </w:p>
        </w:tc>
        <w:tc>
          <w:tcPr>
            <w:tcW w:w="480" w:type="pct"/>
            <w:vAlign w:val="center"/>
          </w:tcPr>
          <w:p w14:paraId="155BFB13" w14:textId="5C5975AD" w:rsidR="00DB43ED" w:rsidRPr="003B29D3" w:rsidRDefault="000E3924" w:rsidP="00F4531F">
            <w:pPr>
              <w:jc w:val="right"/>
              <w:rPr>
                <w:sz w:val="20"/>
                <w:szCs w:val="20"/>
              </w:rPr>
            </w:pPr>
            <w:r>
              <w:rPr>
                <w:sz w:val="20"/>
                <w:szCs w:val="20"/>
              </w:rPr>
              <w:t>5,002</w:t>
            </w:r>
          </w:p>
        </w:tc>
        <w:tc>
          <w:tcPr>
            <w:tcW w:w="480" w:type="pct"/>
            <w:vAlign w:val="center"/>
          </w:tcPr>
          <w:p w14:paraId="04BBD66E" w14:textId="7CA125C0" w:rsidR="00DB43ED" w:rsidRPr="003B29D3" w:rsidRDefault="00DB43ED" w:rsidP="00DB43ED">
            <w:pPr>
              <w:jc w:val="right"/>
              <w:rPr>
                <w:sz w:val="20"/>
                <w:szCs w:val="20"/>
              </w:rPr>
            </w:pPr>
            <w:r w:rsidRPr="0025619E">
              <w:rPr>
                <w:sz w:val="20"/>
                <w:szCs w:val="20"/>
              </w:rPr>
              <w:t>0</w:t>
            </w:r>
          </w:p>
        </w:tc>
        <w:tc>
          <w:tcPr>
            <w:tcW w:w="480" w:type="pct"/>
            <w:vAlign w:val="center"/>
          </w:tcPr>
          <w:p w14:paraId="351DFB39" w14:textId="786881B9" w:rsidR="00DB43ED" w:rsidRPr="003B29D3" w:rsidRDefault="00DB43ED" w:rsidP="00DB43ED">
            <w:pPr>
              <w:jc w:val="right"/>
              <w:rPr>
                <w:sz w:val="20"/>
                <w:szCs w:val="20"/>
              </w:rPr>
            </w:pPr>
            <w:r w:rsidRPr="0025619E">
              <w:rPr>
                <w:sz w:val="20"/>
                <w:szCs w:val="20"/>
              </w:rPr>
              <w:t>8,</w:t>
            </w:r>
            <w:r w:rsidR="00F4531F" w:rsidRPr="0025619E">
              <w:rPr>
                <w:sz w:val="20"/>
                <w:szCs w:val="20"/>
              </w:rPr>
              <w:t>810</w:t>
            </w:r>
          </w:p>
        </w:tc>
      </w:tr>
      <w:tr w:rsidR="00DB43ED" w:rsidRPr="003B29D3" w14:paraId="45B2F6E7" w14:textId="77777777" w:rsidTr="00417DD2">
        <w:trPr>
          <w:trHeight w:val="157"/>
        </w:trPr>
        <w:tc>
          <w:tcPr>
            <w:tcW w:w="755" w:type="pct"/>
            <w:vMerge/>
            <w:vAlign w:val="center"/>
          </w:tcPr>
          <w:p w14:paraId="3BCBC5B2" w14:textId="77777777" w:rsidR="00DB43ED" w:rsidRPr="003B29D3" w:rsidRDefault="00DB43ED" w:rsidP="00DB43ED">
            <w:pPr>
              <w:rPr>
                <w:sz w:val="20"/>
                <w:szCs w:val="20"/>
              </w:rPr>
            </w:pPr>
          </w:p>
        </w:tc>
        <w:tc>
          <w:tcPr>
            <w:tcW w:w="1364" w:type="pct"/>
            <w:gridSpan w:val="2"/>
          </w:tcPr>
          <w:p w14:paraId="136C041A" w14:textId="77777777" w:rsidR="00DB43ED" w:rsidRPr="003B29D3" w:rsidRDefault="00DB43ED" w:rsidP="00DB43ED">
            <w:pPr>
              <w:jc w:val="left"/>
              <w:rPr>
                <w:sz w:val="20"/>
                <w:szCs w:val="20"/>
              </w:rPr>
            </w:pPr>
            <w:r w:rsidRPr="003B29D3">
              <w:rPr>
                <w:sz w:val="20"/>
                <w:szCs w:val="20"/>
              </w:rPr>
              <w:t>Total project costs</w:t>
            </w:r>
          </w:p>
        </w:tc>
        <w:tc>
          <w:tcPr>
            <w:tcW w:w="480" w:type="pct"/>
            <w:vAlign w:val="center"/>
          </w:tcPr>
          <w:p w14:paraId="31E60308" w14:textId="31972BCE" w:rsidR="00DB43ED" w:rsidRPr="003B29D3" w:rsidRDefault="00DB43ED" w:rsidP="00DB43ED">
            <w:pPr>
              <w:jc w:val="right"/>
              <w:rPr>
                <w:sz w:val="20"/>
                <w:szCs w:val="20"/>
              </w:rPr>
            </w:pPr>
            <w:r w:rsidRPr="0025619E">
              <w:rPr>
                <w:sz w:val="20"/>
                <w:szCs w:val="20"/>
              </w:rPr>
              <w:t>89,908</w:t>
            </w:r>
          </w:p>
        </w:tc>
        <w:tc>
          <w:tcPr>
            <w:tcW w:w="480" w:type="pct"/>
          </w:tcPr>
          <w:p w14:paraId="600F1C7A" w14:textId="61E84D99" w:rsidR="00DB43ED" w:rsidRPr="003B29D3" w:rsidRDefault="00DB43ED" w:rsidP="00DB43ED">
            <w:pPr>
              <w:jc w:val="right"/>
              <w:rPr>
                <w:sz w:val="20"/>
                <w:szCs w:val="20"/>
              </w:rPr>
            </w:pPr>
            <w:r w:rsidRPr="0025619E">
              <w:rPr>
                <w:sz w:val="20"/>
                <w:szCs w:val="20"/>
              </w:rPr>
              <w:t>0</w:t>
            </w:r>
          </w:p>
        </w:tc>
        <w:tc>
          <w:tcPr>
            <w:tcW w:w="480" w:type="pct"/>
          </w:tcPr>
          <w:p w14:paraId="3EC4549B" w14:textId="25947F26" w:rsidR="00DB43ED" w:rsidRPr="003B29D3" w:rsidRDefault="00DB43ED" w:rsidP="00DB43ED">
            <w:pPr>
              <w:jc w:val="right"/>
              <w:rPr>
                <w:sz w:val="20"/>
                <w:szCs w:val="20"/>
              </w:rPr>
            </w:pPr>
            <w:r>
              <w:rPr>
                <w:sz w:val="20"/>
                <w:szCs w:val="20"/>
              </w:rPr>
              <w:t>0</w:t>
            </w:r>
          </w:p>
        </w:tc>
        <w:tc>
          <w:tcPr>
            <w:tcW w:w="480" w:type="pct"/>
            <w:vAlign w:val="center"/>
          </w:tcPr>
          <w:p w14:paraId="0CEE8173" w14:textId="3C527133" w:rsidR="00DB43ED" w:rsidRPr="003B29D3" w:rsidRDefault="000E3924" w:rsidP="00F4531F">
            <w:pPr>
              <w:jc w:val="right"/>
              <w:rPr>
                <w:sz w:val="20"/>
                <w:szCs w:val="20"/>
              </w:rPr>
            </w:pPr>
            <w:r>
              <w:rPr>
                <w:sz w:val="20"/>
                <w:szCs w:val="20"/>
              </w:rPr>
              <w:t>68,092</w:t>
            </w:r>
          </w:p>
        </w:tc>
        <w:tc>
          <w:tcPr>
            <w:tcW w:w="480" w:type="pct"/>
            <w:vAlign w:val="center"/>
          </w:tcPr>
          <w:p w14:paraId="34E8C2AA" w14:textId="7EADFD60" w:rsidR="00DB43ED" w:rsidRPr="003B29D3" w:rsidRDefault="00DB43ED" w:rsidP="00DB43ED">
            <w:pPr>
              <w:jc w:val="right"/>
              <w:rPr>
                <w:sz w:val="20"/>
                <w:szCs w:val="20"/>
              </w:rPr>
            </w:pPr>
            <w:r w:rsidRPr="0025619E">
              <w:rPr>
                <w:sz w:val="20"/>
                <w:szCs w:val="20"/>
              </w:rPr>
              <w:t>0</w:t>
            </w:r>
          </w:p>
        </w:tc>
        <w:tc>
          <w:tcPr>
            <w:tcW w:w="480" w:type="pct"/>
            <w:vAlign w:val="center"/>
          </w:tcPr>
          <w:p w14:paraId="6080BBD6" w14:textId="73DE53DE" w:rsidR="00DB43ED" w:rsidRPr="003B29D3" w:rsidRDefault="00DB43ED" w:rsidP="00DB43ED">
            <w:pPr>
              <w:jc w:val="right"/>
              <w:rPr>
                <w:sz w:val="20"/>
                <w:szCs w:val="20"/>
              </w:rPr>
            </w:pPr>
            <w:r w:rsidRPr="0025619E">
              <w:rPr>
                <w:sz w:val="20"/>
                <w:szCs w:val="20"/>
              </w:rPr>
              <w:t>158,000</w:t>
            </w:r>
          </w:p>
        </w:tc>
      </w:tr>
      <w:tr w:rsidR="00DB43ED" w:rsidRPr="003B29D3" w14:paraId="0297215A" w14:textId="77777777" w:rsidTr="00417DD2">
        <w:trPr>
          <w:trHeight w:val="201"/>
        </w:trPr>
        <w:tc>
          <w:tcPr>
            <w:tcW w:w="755" w:type="pct"/>
            <w:vMerge/>
          </w:tcPr>
          <w:p w14:paraId="7DB6E6EA" w14:textId="77777777" w:rsidR="00DB43ED" w:rsidRPr="003B29D3" w:rsidRDefault="00DB43ED" w:rsidP="00DB43ED">
            <w:pPr>
              <w:rPr>
                <w:sz w:val="20"/>
                <w:szCs w:val="20"/>
              </w:rPr>
            </w:pPr>
          </w:p>
        </w:tc>
        <w:tc>
          <w:tcPr>
            <w:tcW w:w="1364" w:type="pct"/>
            <w:gridSpan w:val="2"/>
          </w:tcPr>
          <w:p w14:paraId="6CC58788" w14:textId="77777777" w:rsidR="00DB43ED" w:rsidRPr="003B29D3" w:rsidRDefault="00DB43ED" w:rsidP="00DB43ED">
            <w:pPr>
              <w:jc w:val="left"/>
              <w:rPr>
                <w:sz w:val="20"/>
                <w:szCs w:val="20"/>
              </w:rPr>
            </w:pPr>
            <w:r w:rsidRPr="003B29D3">
              <w:rPr>
                <w:sz w:val="20"/>
                <w:szCs w:val="20"/>
              </w:rPr>
              <w:t>Total support costs</w:t>
            </w:r>
          </w:p>
        </w:tc>
        <w:tc>
          <w:tcPr>
            <w:tcW w:w="480" w:type="pct"/>
            <w:vAlign w:val="center"/>
          </w:tcPr>
          <w:p w14:paraId="70ED553A" w14:textId="440FE4B0" w:rsidR="00DB43ED" w:rsidRPr="003B29D3" w:rsidRDefault="00DB43ED" w:rsidP="00DB43ED">
            <w:pPr>
              <w:jc w:val="right"/>
              <w:rPr>
                <w:sz w:val="20"/>
                <w:szCs w:val="20"/>
              </w:rPr>
            </w:pPr>
            <w:r w:rsidRPr="0025619E">
              <w:rPr>
                <w:sz w:val="20"/>
                <w:szCs w:val="20"/>
              </w:rPr>
              <w:t>11,688</w:t>
            </w:r>
          </w:p>
        </w:tc>
        <w:tc>
          <w:tcPr>
            <w:tcW w:w="480" w:type="pct"/>
          </w:tcPr>
          <w:p w14:paraId="5BEB96C4" w14:textId="1C8FE221" w:rsidR="00DB43ED" w:rsidRPr="003B29D3" w:rsidRDefault="00DB43ED" w:rsidP="00DB43ED">
            <w:pPr>
              <w:jc w:val="right"/>
              <w:rPr>
                <w:sz w:val="20"/>
                <w:szCs w:val="20"/>
              </w:rPr>
            </w:pPr>
            <w:r w:rsidRPr="0025619E">
              <w:rPr>
                <w:sz w:val="20"/>
                <w:szCs w:val="20"/>
              </w:rPr>
              <w:t>0</w:t>
            </w:r>
          </w:p>
        </w:tc>
        <w:tc>
          <w:tcPr>
            <w:tcW w:w="480" w:type="pct"/>
            <w:vAlign w:val="center"/>
          </w:tcPr>
          <w:p w14:paraId="7803D16A" w14:textId="10C89C33" w:rsidR="00DB43ED" w:rsidRPr="003B29D3" w:rsidRDefault="00DB43ED" w:rsidP="00DB43ED">
            <w:pPr>
              <w:jc w:val="right"/>
              <w:rPr>
                <w:sz w:val="20"/>
                <w:szCs w:val="20"/>
              </w:rPr>
            </w:pPr>
            <w:r w:rsidRPr="0025619E">
              <w:rPr>
                <w:sz w:val="20"/>
                <w:szCs w:val="20"/>
              </w:rPr>
              <w:t>0</w:t>
            </w:r>
          </w:p>
        </w:tc>
        <w:tc>
          <w:tcPr>
            <w:tcW w:w="480" w:type="pct"/>
            <w:vAlign w:val="center"/>
          </w:tcPr>
          <w:p w14:paraId="4585C525" w14:textId="268DA883" w:rsidR="00DB43ED" w:rsidRPr="003B29D3" w:rsidRDefault="00F4531F" w:rsidP="00F4531F">
            <w:pPr>
              <w:jc w:val="right"/>
              <w:rPr>
                <w:sz w:val="20"/>
                <w:szCs w:val="20"/>
              </w:rPr>
            </w:pPr>
            <w:r>
              <w:rPr>
                <w:sz w:val="20"/>
                <w:szCs w:val="20"/>
              </w:rPr>
              <w:t>8,852</w:t>
            </w:r>
          </w:p>
        </w:tc>
        <w:tc>
          <w:tcPr>
            <w:tcW w:w="480" w:type="pct"/>
            <w:vAlign w:val="center"/>
          </w:tcPr>
          <w:p w14:paraId="37E8FD2D" w14:textId="61DBEDA9" w:rsidR="00DB43ED" w:rsidRPr="003B29D3" w:rsidRDefault="00DB43ED" w:rsidP="00DB43ED">
            <w:pPr>
              <w:jc w:val="right"/>
              <w:rPr>
                <w:sz w:val="20"/>
                <w:szCs w:val="20"/>
              </w:rPr>
            </w:pPr>
            <w:r w:rsidRPr="0025619E">
              <w:rPr>
                <w:sz w:val="20"/>
                <w:szCs w:val="20"/>
              </w:rPr>
              <w:t>0</w:t>
            </w:r>
          </w:p>
        </w:tc>
        <w:tc>
          <w:tcPr>
            <w:tcW w:w="480" w:type="pct"/>
            <w:vAlign w:val="center"/>
          </w:tcPr>
          <w:p w14:paraId="00456DEF" w14:textId="4D395CF0" w:rsidR="00DB43ED" w:rsidRPr="003B29D3" w:rsidRDefault="00DB43ED" w:rsidP="00DB43ED">
            <w:pPr>
              <w:jc w:val="right"/>
              <w:rPr>
                <w:sz w:val="20"/>
                <w:szCs w:val="20"/>
              </w:rPr>
            </w:pPr>
            <w:r w:rsidRPr="0025619E">
              <w:rPr>
                <w:sz w:val="20"/>
                <w:szCs w:val="20"/>
              </w:rPr>
              <w:t>20,540</w:t>
            </w:r>
          </w:p>
        </w:tc>
      </w:tr>
      <w:tr w:rsidR="00DB43ED" w:rsidRPr="003B29D3" w14:paraId="5D3B6145" w14:textId="77777777" w:rsidTr="00417DD2">
        <w:trPr>
          <w:trHeight w:val="62"/>
        </w:trPr>
        <w:tc>
          <w:tcPr>
            <w:tcW w:w="755" w:type="pct"/>
            <w:vMerge/>
          </w:tcPr>
          <w:p w14:paraId="7AE71DA9" w14:textId="77777777" w:rsidR="00DB43ED" w:rsidRPr="003B29D3" w:rsidRDefault="00DB43ED" w:rsidP="00DB43ED">
            <w:pPr>
              <w:rPr>
                <w:sz w:val="20"/>
                <w:szCs w:val="20"/>
              </w:rPr>
            </w:pPr>
          </w:p>
        </w:tc>
        <w:tc>
          <w:tcPr>
            <w:tcW w:w="1364" w:type="pct"/>
            <w:gridSpan w:val="2"/>
          </w:tcPr>
          <w:p w14:paraId="0F69CBCE" w14:textId="77777777" w:rsidR="00DB43ED" w:rsidRPr="003B29D3" w:rsidRDefault="00DB43ED" w:rsidP="00DB43ED">
            <w:pPr>
              <w:jc w:val="left"/>
              <w:rPr>
                <w:sz w:val="20"/>
                <w:szCs w:val="20"/>
              </w:rPr>
            </w:pPr>
            <w:r w:rsidRPr="003B29D3">
              <w:rPr>
                <w:sz w:val="20"/>
                <w:szCs w:val="20"/>
              </w:rPr>
              <w:t>Total funds</w:t>
            </w:r>
          </w:p>
        </w:tc>
        <w:tc>
          <w:tcPr>
            <w:tcW w:w="480" w:type="pct"/>
            <w:vAlign w:val="center"/>
          </w:tcPr>
          <w:p w14:paraId="68BC555B" w14:textId="253B407E" w:rsidR="00DB43ED" w:rsidRPr="003B29D3" w:rsidRDefault="00DB43ED" w:rsidP="00DB43ED">
            <w:pPr>
              <w:jc w:val="right"/>
              <w:rPr>
                <w:sz w:val="20"/>
                <w:szCs w:val="20"/>
              </w:rPr>
            </w:pPr>
            <w:r w:rsidRPr="003B29D3">
              <w:rPr>
                <w:sz w:val="20"/>
                <w:szCs w:val="20"/>
              </w:rPr>
              <w:t>1</w:t>
            </w:r>
            <w:r>
              <w:rPr>
                <w:sz w:val="20"/>
                <w:szCs w:val="20"/>
              </w:rPr>
              <w:t>01,596</w:t>
            </w:r>
          </w:p>
        </w:tc>
        <w:tc>
          <w:tcPr>
            <w:tcW w:w="480" w:type="pct"/>
          </w:tcPr>
          <w:p w14:paraId="1C2374C1" w14:textId="5644EDF8" w:rsidR="00DB43ED" w:rsidRPr="003B29D3" w:rsidRDefault="00DB43ED" w:rsidP="00DB43ED">
            <w:pPr>
              <w:jc w:val="right"/>
              <w:rPr>
                <w:sz w:val="20"/>
                <w:szCs w:val="20"/>
              </w:rPr>
            </w:pPr>
            <w:r w:rsidRPr="0025619E">
              <w:rPr>
                <w:sz w:val="20"/>
                <w:szCs w:val="20"/>
              </w:rPr>
              <w:t>0</w:t>
            </w:r>
          </w:p>
        </w:tc>
        <w:tc>
          <w:tcPr>
            <w:tcW w:w="480" w:type="pct"/>
            <w:vAlign w:val="center"/>
          </w:tcPr>
          <w:p w14:paraId="1742CAC9" w14:textId="7B1D1CF3" w:rsidR="00DB43ED" w:rsidRPr="003B29D3" w:rsidRDefault="00DB43ED" w:rsidP="00DB43ED">
            <w:pPr>
              <w:jc w:val="right"/>
              <w:rPr>
                <w:sz w:val="20"/>
                <w:szCs w:val="20"/>
              </w:rPr>
            </w:pPr>
            <w:r w:rsidRPr="003B29D3">
              <w:rPr>
                <w:sz w:val="20"/>
                <w:szCs w:val="20"/>
              </w:rPr>
              <w:t> </w:t>
            </w:r>
            <w:r>
              <w:rPr>
                <w:sz w:val="20"/>
                <w:szCs w:val="20"/>
              </w:rPr>
              <w:t>0</w:t>
            </w:r>
          </w:p>
        </w:tc>
        <w:tc>
          <w:tcPr>
            <w:tcW w:w="480" w:type="pct"/>
            <w:vAlign w:val="center"/>
          </w:tcPr>
          <w:p w14:paraId="786A3D1C" w14:textId="1C15F6BC" w:rsidR="00DB43ED" w:rsidRPr="003B29D3" w:rsidRDefault="00F4531F" w:rsidP="00F4531F">
            <w:pPr>
              <w:jc w:val="right"/>
              <w:rPr>
                <w:sz w:val="20"/>
                <w:szCs w:val="20"/>
              </w:rPr>
            </w:pPr>
            <w:r>
              <w:rPr>
                <w:sz w:val="20"/>
                <w:szCs w:val="20"/>
              </w:rPr>
              <w:t>76,944</w:t>
            </w:r>
          </w:p>
        </w:tc>
        <w:tc>
          <w:tcPr>
            <w:tcW w:w="480" w:type="pct"/>
            <w:vAlign w:val="center"/>
          </w:tcPr>
          <w:p w14:paraId="1EB74EF0" w14:textId="5056D8D6" w:rsidR="00DB43ED" w:rsidRPr="003B29D3" w:rsidRDefault="00DB43ED" w:rsidP="00DB43ED">
            <w:pPr>
              <w:jc w:val="right"/>
              <w:rPr>
                <w:sz w:val="20"/>
                <w:szCs w:val="20"/>
              </w:rPr>
            </w:pPr>
            <w:r w:rsidRPr="003B29D3">
              <w:rPr>
                <w:sz w:val="20"/>
                <w:szCs w:val="20"/>
              </w:rPr>
              <w:t>0</w:t>
            </w:r>
          </w:p>
        </w:tc>
        <w:tc>
          <w:tcPr>
            <w:tcW w:w="480" w:type="pct"/>
            <w:vAlign w:val="center"/>
          </w:tcPr>
          <w:p w14:paraId="795C1916" w14:textId="2EC97557" w:rsidR="00DB43ED" w:rsidRPr="0025619E" w:rsidRDefault="00DB43ED" w:rsidP="00DB43ED">
            <w:pPr>
              <w:jc w:val="right"/>
              <w:rPr>
                <w:sz w:val="20"/>
                <w:szCs w:val="20"/>
              </w:rPr>
            </w:pPr>
            <w:r w:rsidRPr="003B29D3">
              <w:rPr>
                <w:sz w:val="20"/>
                <w:szCs w:val="20"/>
              </w:rPr>
              <w:t>178,540</w:t>
            </w:r>
          </w:p>
        </w:tc>
      </w:tr>
    </w:tbl>
    <w:p w14:paraId="4A0F6CB5" w14:textId="77777777" w:rsidR="00711BE6" w:rsidRDefault="00711BE6" w:rsidP="00711BE6">
      <w:pPr>
        <w:ind w:right="-561"/>
        <w:jc w:val="left"/>
        <w:rPr>
          <w:sz w:val="18"/>
          <w:szCs w:val="18"/>
        </w:rPr>
      </w:pPr>
      <w:r w:rsidRPr="003B29D3">
        <w:rPr>
          <w:sz w:val="18"/>
          <w:szCs w:val="18"/>
        </w:rPr>
        <w:t>* Recommended for approval at the present meeting</w:t>
      </w:r>
    </w:p>
    <w:p w14:paraId="4CCA3106" w14:textId="77777777" w:rsidR="00711BE6" w:rsidRPr="00B65285" w:rsidRDefault="00711BE6" w:rsidP="00711BE6">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11BE6" w:rsidRPr="00B65285" w14:paraId="5317EB33" w14:textId="77777777" w:rsidTr="00417DD2">
        <w:trPr>
          <w:trHeight w:val="63"/>
        </w:trPr>
        <w:tc>
          <w:tcPr>
            <w:tcW w:w="7650" w:type="dxa"/>
          </w:tcPr>
          <w:p w14:paraId="03C781C9" w14:textId="77777777" w:rsidR="00711BE6" w:rsidRPr="00B65285" w:rsidRDefault="00711BE6" w:rsidP="00417DD2">
            <w:pPr>
              <w:spacing w:line="276" w:lineRule="auto"/>
              <w:ind w:right="-561"/>
              <w:contextualSpacing/>
              <w:jc w:val="left"/>
              <w:rPr>
                <w:sz w:val="20"/>
                <w:szCs w:val="20"/>
              </w:rPr>
            </w:pPr>
            <w:r w:rsidRPr="00B65285">
              <w:rPr>
                <w:sz w:val="20"/>
                <w:szCs w:val="20"/>
              </w:rPr>
              <w:t xml:space="preserve">Reduction from </w:t>
            </w:r>
            <w:r>
              <w:rPr>
                <w:sz w:val="20"/>
                <w:szCs w:val="20"/>
              </w:rPr>
              <w:t xml:space="preserve">remaining consumption eligible for funding in </w:t>
            </w:r>
            <w:r w:rsidRPr="00B65285">
              <w:rPr>
                <w:sz w:val="20"/>
                <w:szCs w:val="20"/>
              </w:rPr>
              <w:t xml:space="preserve">stage I </w:t>
            </w:r>
            <w:r>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Pr>
                <w:sz w:val="20"/>
                <w:szCs w:val="20"/>
              </w:rPr>
              <w:t>)</w:t>
            </w:r>
          </w:p>
        </w:tc>
        <w:tc>
          <w:tcPr>
            <w:tcW w:w="1700" w:type="dxa"/>
          </w:tcPr>
          <w:p w14:paraId="17CA9DE4" w14:textId="52C65BDE" w:rsidR="00711BE6" w:rsidRPr="00B65285" w:rsidRDefault="00343530" w:rsidP="00417DD2">
            <w:pPr>
              <w:spacing w:line="276" w:lineRule="auto"/>
              <w:ind w:right="33"/>
              <w:jc w:val="right"/>
              <w:rPr>
                <w:sz w:val="20"/>
                <w:szCs w:val="20"/>
              </w:rPr>
            </w:pPr>
            <w:r>
              <w:rPr>
                <w:sz w:val="20"/>
                <w:szCs w:val="20"/>
              </w:rPr>
              <w:t>n/a</w:t>
            </w:r>
          </w:p>
        </w:tc>
      </w:tr>
    </w:tbl>
    <w:p w14:paraId="57A6E648" w14:textId="77777777" w:rsidR="00711BE6" w:rsidRPr="00A72033" w:rsidRDefault="00711BE6" w:rsidP="00711BE6">
      <w:pPr>
        <w:jc w:val="center"/>
        <w:rPr>
          <w:sz w:val="10"/>
          <w:szCs w:val="10"/>
        </w:rPr>
      </w:pPr>
    </w:p>
    <w:tbl>
      <w:tblPr>
        <w:tblStyle w:val="TableGrid"/>
        <w:tblW w:w="5000" w:type="pct"/>
        <w:tblLook w:val="04A0" w:firstRow="1" w:lastRow="0" w:firstColumn="1" w:lastColumn="0" w:noHBand="0" w:noVBand="1"/>
      </w:tblPr>
      <w:tblGrid>
        <w:gridCol w:w="4391"/>
        <w:gridCol w:w="4959"/>
      </w:tblGrid>
      <w:tr w:rsidR="00711BE6" w:rsidRPr="00EB31E3" w14:paraId="4E544691" w14:textId="77777777" w:rsidTr="00417DD2">
        <w:trPr>
          <w:trHeight w:hRule="exact" w:val="238"/>
        </w:trPr>
        <w:tc>
          <w:tcPr>
            <w:tcW w:w="2348" w:type="pct"/>
          </w:tcPr>
          <w:p w14:paraId="38DD416E" w14:textId="77777777" w:rsidR="00711BE6" w:rsidRPr="00996241" w:rsidRDefault="00711BE6" w:rsidP="00417DD2">
            <w:pPr>
              <w:jc w:val="left"/>
              <w:rPr>
                <w:b/>
                <w:color w:val="000000" w:themeColor="text1"/>
                <w:sz w:val="20"/>
              </w:rPr>
            </w:pPr>
            <w:r w:rsidRPr="00996241">
              <w:rPr>
                <w:b/>
                <w:color w:val="000000" w:themeColor="text1"/>
                <w:sz w:val="20"/>
              </w:rPr>
              <w:t>Secretariat's recommendation</w:t>
            </w:r>
          </w:p>
        </w:tc>
        <w:tc>
          <w:tcPr>
            <w:tcW w:w="2652" w:type="pct"/>
          </w:tcPr>
          <w:p w14:paraId="1B23FAAC" w14:textId="77777777" w:rsidR="00711BE6" w:rsidRPr="00996241" w:rsidRDefault="00711BE6" w:rsidP="00417DD2">
            <w:pPr>
              <w:jc w:val="center"/>
              <w:rPr>
                <w:color w:val="000000" w:themeColor="text1"/>
                <w:sz w:val="20"/>
              </w:rPr>
            </w:pPr>
            <w:r w:rsidRPr="009B091A">
              <w:rPr>
                <w:color w:val="000000" w:themeColor="text1"/>
                <w:sz w:val="20"/>
              </w:rPr>
              <w:t>Individual consideration</w:t>
            </w:r>
          </w:p>
        </w:tc>
      </w:tr>
    </w:tbl>
    <w:p w14:paraId="1223F75B" w14:textId="77777777" w:rsidR="00711BE6" w:rsidRDefault="00711BE6" w:rsidP="00711BE6">
      <w:pPr>
        <w:jc w:val="left"/>
        <w:rPr>
          <w:b/>
        </w:rPr>
      </w:pPr>
      <w:r>
        <w:rPr>
          <w:b/>
        </w:rPr>
        <w:br w:type="page"/>
      </w:r>
    </w:p>
    <w:p w14:paraId="08D506E6" w14:textId="77777777" w:rsidR="00711BE6" w:rsidRPr="00996241" w:rsidRDefault="00711BE6" w:rsidP="00711BE6">
      <w:pPr>
        <w:tabs>
          <w:tab w:val="left" w:pos="2880"/>
          <w:tab w:val="left" w:pos="5760"/>
        </w:tabs>
        <w:spacing w:before="240" w:after="240"/>
        <w:jc w:val="center"/>
        <w:rPr>
          <w:b/>
        </w:rPr>
      </w:pPr>
      <w:r w:rsidRPr="009931F4">
        <w:rPr>
          <w:b/>
        </w:rPr>
        <w:lastRenderedPageBreak/>
        <w:t>PROJECT DESCRIPTION</w:t>
      </w:r>
    </w:p>
    <w:p w14:paraId="6F7658CE" w14:textId="77777777" w:rsidR="00711BE6" w:rsidRDefault="00711BE6" w:rsidP="00711BE6">
      <w:pPr>
        <w:pStyle w:val="Heading1"/>
      </w:pPr>
      <w:r>
        <w:t>The present document contains the following sections:</w:t>
      </w:r>
    </w:p>
    <w:p w14:paraId="2A39B9F8" w14:textId="77777777" w:rsidR="00711BE6" w:rsidRPr="00732AEC" w:rsidRDefault="00711BE6" w:rsidP="0025619E">
      <w:pPr>
        <w:pStyle w:val="ListParagraph"/>
        <w:numPr>
          <w:ilvl w:val="0"/>
          <w:numId w:val="11"/>
        </w:numPr>
        <w:spacing w:before="240" w:after="240"/>
        <w:ind w:left="1276" w:hanging="567"/>
        <w:contextualSpacing w:val="0"/>
      </w:pPr>
      <w:r w:rsidRPr="00732AEC">
        <w:t>Summary of the proposal as submitted</w:t>
      </w:r>
    </w:p>
    <w:p w14:paraId="03A01E90" w14:textId="39ADAC13" w:rsidR="00711BE6" w:rsidRPr="001E0C01" w:rsidRDefault="00711BE6" w:rsidP="0025619E">
      <w:pPr>
        <w:pStyle w:val="ListParagraph"/>
        <w:numPr>
          <w:ilvl w:val="0"/>
          <w:numId w:val="11"/>
        </w:numPr>
        <w:spacing w:before="240" w:after="240"/>
        <w:ind w:left="1276" w:hanging="567"/>
        <w:contextualSpacing w:val="0"/>
      </w:pPr>
      <w:r>
        <w:t>Background: Status of i</w:t>
      </w:r>
      <w:r w:rsidRPr="00732AEC">
        <w:t>mplementation of th</w:t>
      </w:r>
      <w:r>
        <w:t xml:space="preserve">e </w:t>
      </w:r>
      <w:r w:rsidRPr="00732AEC">
        <w:t xml:space="preserve">HCFC phase-out management plan </w:t>
      </w:r>
      <w:r w:rsidR="001E0C01" w:rsidRPr="001E0C01">
        <w:t>and previous HFC-related activities</w:t>
      </w:r>
    </w:p>
    <w:p w14:paraId="30C12805" w14:textId="77777777" w:rsidR="00711BE6" w:rsidRPr="00732AEC" w:rsidRDefault="00711BE6" w:rsidP="0025619E">
      <w:pPr>
        <w:pStyle w:val="ListParagraph"/>
        <w:numPr>
          <w:ilvl w:val="0"/>
          <w:numId w:val="11"/>
        </w:numPr>
        <w:spacing w:before="240" w:after="240"/>
        <w:ind w:left="1276" w:hanging="567"/>
        <w:contextualSpacing w:val="0"/>
      </w:pPr>
      <w:r>
        <w:t>HFC consumption o</w:t>
      </w:r>
      <w:r w:rsidRPr="00732AEC">
        <w:t>verview</w:t>
      </w:r>
      <w:r>
        <w:t>:</w:t>
      </w:r>
      <w:r w:rsidRPr="00732AEC">
        <w:t xml:space="preserve"> HFC consumption le</w:t>
      </w:r>
      <w:r>
        <w:t>vels, trends, and consumption by sector</w:t>
      </w:r>
    </w:p>
    <w:p w14:paraId="7D291A02" w14:textId="77777777" w:rsidR="00711BE6" w:rsidRPr="00732AEC" w:rsidRDefault="00711BE6" w:rsidP="0025619E">
      <w:pPr>
        <w:pStyle w:val="ListParagraph"/>
        <w:numPr>
          <w:ilvl w:val="0"/>
          <w:numId w:val="11"/>
        </w:numPr>
        <w:spacing w:before="240" w:after="240"/>
        <w:ind w:left="1276" w:hanging="567"/>
        <w:contextualSpacing w:val="0"/>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2CD7C8E5" w14:textId="77777777" w:rsidR="00711BE6" w:rsidRDefault="00711BE6" w:rsidP="0025619E">
      <w:pPr>
        <w:pStyle w:val="ListParagraph"/>
        <w:numPr>
          <w:ilvl w:val="0"/>
          <w:numId w:val="11"/>
        </w:numPr>
        <w:spacing w:before="240" w:after="240"/>
        <w:ind w:left="1276" w:hanging="567"/>
        <w:contextualSpacing w:val="0"/>
      </w:pPr>
      <w:r w:rsidRPr="00732AEC">
        <w:t>Secretariat’s comments, including</w:t>
      </w:r>
      <w:r>
        <w:t xml:space="preserve"> the agreed cost of activities</w:t>
      </w:r>
    </w:p>
    <w:p w14:paraId="6D42D0EE" w14:textId="77777777" w:rsidR="00711BE6" w:rsidRPr="00732AEC" w:rsidRDefault="00711BE6" w:rsidP="0025619E">
      <w:pPr>
        <w:pStyle w:val="ListParagraph"/>
        <w:numPr>
          <w:ilvl w:val="0"/>
          <w:numId w:val="11"/>
        </w:numPr>
        <w:spacing w:before="240" w:after="240"/>
        <w:ind w:left="1276" w:hanging="567"/>
        <w:contextualSpacing w:val="0"/>
      </w:pPr>
      <w:r w:rsidRPr="00732AEC">
        <w:t>Recommendation</w:t>
      </w:r>
    </w:p>
    <w:p w14:paraId="37562F33" w14:textId="77777777" w:rsidR="00711BE6" w:rsidRPr="00CB33B4" w:rsidRDefault="00711BE6" w:rsidP="00711BE6">
      <w:pPr>
        <w:pStyle w:val="Heading1"/>
        <w:keepNext/>
        <w:numPr>
          <w:ilvl w:val="0"/>
          <w:numId w:val="0"/>
        </w:numPr>
        <w:rPr>
          <w:b/>
          <w:bCs/>
        </w:rPr>
      </w:pPr>
      <w:r>
        <w:rPr>
          <w:b/>
          <w:bCs/>
        </w:rPr>
        <w:t>I.</w:t>
      </w:r>
      <w:r>
        <w:rPr>
          <w:b/>
          <w:bCs/>
        </w:rPr>
        <w:tab/>
        <w:t>Summary of the proposal as submitted</w:t>
      </w:r>
    </w:p>
    <w:p w14:paraId="005D915F" w14:textId="2FFD8606" w:rsidR="00711BE6" w:rsidRDefault="00711BE6" w:rsidP="00711BE6">
      <w:pPr>
        <w:pStyle w:val="Heading1"/>
      </w:pPr>
      <w:r w:rsidRPr="00996241">
        <w:t xml:space="preserve">On behalf of the Government of </w:t>
      </w:r>
      <w:r w:rsidR="00DD2612" w:rsidRPr="00DD2612">
        <w:t>Eritrea</w:t>
      </w:r>
      <w:r w:rsidRPr="00996241">
        <w:t xml:space="preserve">, </w:t>
      </w:r>
      <w:r w:rsidR="00DD2612" w:rsidRPr="00DD2612">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3B29D3">
        <w:t>178,540</w:t>
      </w:r>
      <w:r w:rsidRPr="00996241">
        <w:t>, consisting of US $</w:t>
      </w:r>
      <w:r w:rsidR="003B29D3">
        <w:t>9</w:t>
      </w:r>
      <w:r w:rsidR="00A72BC4">
        <w:t>6,50</w:t>
      </w:r>
      <w:r w:rsidR="00962B01">
        <w:t>0</w:t>
      </w:r>
      <w:r w:rsidRPr="00996241">
        <w:t>, plus agency support costs of US $</w:t>
      </w:r>
      <w:r w:rsidR="003B29D3">
        <w:t>12,</w:t>
      </w:r>
      <w:r w:rsidR="00A72BC4">
        <w:t>545</w:t>
      </w:r>
      <w:r w:rsidRPr="00996241">
        <w:t xml:space="preserve"> for </w:t>
      </w:r>
      <w:r w:rsidR="00DD2612" w:rsidRPr="00DD2612">
        <w:t>UNEP</w:t>
      </w:r>
      <w:r w:rsidRPr="00996241">
        <w:t xml:space="preserve"> and US $</w:t>
      </w:r>
      <w:r w:rsidR="003B29D3">
        <w:t>6</w:t>
      </w:r>
      <w:r w:rsidR="00A72BC4">
        <w:t>1</w:t>
      </w:r>
      <w:r w:rsidR="003B29D3">
        <w:t>,</w:t>
      </w:r>
      <w:r w:rsidR="00A72BC4">
        <w:t>500</w:t>
      </w:r>
      <w:r w:rsidRPr="00996241">
        <w:t>, plus agency support costs of US $</w:t>
      </w:r>
      <w:r w:rsidR="008D4315">
        <w:t>7,995</w:t>
      </w:r>
      <w:r w:rsidR="00477E19">
        <w:t>,</w:t>
      </w:r>
      <w:r w:rsidRPr="00996241">
        <w:t xml:space="preserve"> for </w:t>
      </w:r>
      <w:r w:rsidR="00DD2612" w:rsidRPr="00DD2612">
        <w:t>UNIDO</w:t>
      </w:r>
      <w:r>
        <w:t>, as originally submitted.</w:t>
      </w:r>
      <w:r w:rsidRPr="00996241">
        <w:rPr>
          <w:vertAlign w:val="superscript"/>
        </w:rPr>
        <w:footnoteReference w:id="3"/>
      </w:r>
    </w:p>
    <w:p w14:paraId="209E94D3" w14:textId="5EE2FA90" w:rsidR="00711BE6" w:rsidRPr="00996241" w:rsidRDefault="00711BE6" w:rsidP="00711BE6">
      <w:pPr>
        <w:pStyle w:val="Heading1"/>
      </w:pPr>
      <w:r w:rsidRPr="00996241">
        <w:t>The implementation of stage </w:t>
      </w:r>
      <w:r>
        <w:t xml:space="preserve">I </w:t>
      </w:r>
      <w:r w:rsidRPr="00996241">
        <w:t xml:space="preserve">of the </w:t>
      </w:r>
      <w:r>
        <w:t>KI</w:t>
      </w:r>
      <w:r w:rsidRPr="00996241">
        <w:t xml:space="preserve">P will </w:t>
      </w:r>
      <w:r>
        <w:t xml:space="preserve">assist the Government of </w:t>
      </w:r>
      <w:r w:rsidR="00DD2612" w:rsidRPr="00DD2612">
        <w:t>Eritrea</w:t>
      </w:r>
      <w:r>
        <w:t xml:space="preserve"> in meeting the target </w:t>
      </w:r>
      <w:r w:rsidRPr="003B29D3">
        <w:t>of 10</w:t>
      </w:r>
      <w:r w:rsidRPr="002D5D91">
        <w:t> </w:t>
      </w:r>
      <w:r>
        <w:t xml:space="preserve">per cent reduction from its HFC baseline consumption </w:t>
      </w:r>
      <w:r w:rsidRPr="003B29D3">
        <w:t>by 1 January 2029</w:t>
      </w:r>
      <w:r>
        <w:t xml:space="preserve">. </w:t>
      </w:r>
    </w:p>
    <w:p w14:paraId="7EC015AD" w14:textId="53488BA9" w:rsidR="00711BE6" w:rsidRPr="00BA41C8" w:rsidRDefault="00711BE6" w:rsidP="00711BE6">
      <w:pPr>
        <w:pStyle w:val="Heading1"/>
      </w:pPr>
      <w:r w:rsidRPr="00996241">
        <w:t>The first tranche of stage </w:t>
      </w:r>
      <w:r>
        <w:t xml:space="preserve">I </w:t>
      </w:r>
      <w:r w:rsidRPr="00996241">
        <w:t xml:space="preserve">of the </w:t>
      </w:r>
      <w:r>
        <w:t>KI</w:t>
      </w:r>
      <w:r w:rsidRPr="00996241">
        <w:t>P being requested at this meeting amounts to US $</w:t>
      </w:r>
      <w:r w:rsidR="003B29D3">
        <w:t>145,330</w:t>
      </w:r>
      <w:r w:rsidRPr="00996241">
        <w:t>, consisting of US $</w:t>
      </w:r>
      <w:r w:rsidR="003B29D3">
        <w:t>6</w:t>
      </w:r>
      <w:r w:rsidR="007E5ED1">
        <w:t>7</w:t>
      </w:r>
      <w:r w:rsidRPr="00996241">
        <w:t>,</w:t>
      </w:r>
      <w:r w:rsidR="007E5ED1">
        <w:t>111</w:t>
      </w:r>
      <w:r w:rsidRPr="00996241">
        <w:t xml:space="preserve"> plus agency support costs of </w:t>
      </w:r>
      <w:r w:rsidRPr="00985984">
        <w:t>US $</w:t>
      </w:r>
      <w:r w:rsidR="00BA41C8">
        <w:t>8,</w:t>
      </w:r>
      <w:r w:rsidR="007E5ED1">
        <w:t>724</w:t>
      </w:r>
      <w:r w:rsidRPr="00985984">
        <w:t xml:space="preserve"> for </w:t>
      </w:r>
      <w:r w:rsidR="00DD2612" w:rsidRPr="00DD2612">
        <w:t>UNEP</w:t>
      </w:r>
      <w:r w:rsidRPr="00985984">
        <w:t xml:space="preserve"> and US $</w:t>
      </w:r>
      <w:r w:rsidR="007E5ED1">
        <w:t>61</w:t>
      </w:r>
      <w:r w:rsidR="006A297A">
        <w:t>,</w:t>
      </w:r>
      <w:r w:rsidR="007E5ED1">
        <w:t>500</w:t>
      </w:r>
      <w:r w:rsidRPr="00985984">
        <w:t>, plus agency support costs of US $</w:t>
      </w:r>
      <w:r w:rsidR="007E5ED1">
        <w:t>7</w:t>
      </w:r>
      <w:r w:rsidR="00BA41C8">
        <w:t>,</w:t>
      </w:r>
      <w:r w:rsidR="007E5ED1">
        <w:t>995</w:t>
      </w:r>
      <w:r w:rsidR="00477E19">
        <w:t>,</w:t>
      </w:r>
      <w:r w:rsidRPr="00985984">
        <w:t xml:space="preserve"> for </w:t>
      </w:r>
      <w:r w:rsidR="00DD2612" w:rsidRPr="00DD2612">
        <w:t>UNIDO</w:t>
      </w:r>
      <w:r w:rsidRPr="00985984">
        <w:t>, as originally submitted</w:t>
      </w:r>
      <w:r>
        <w:t xml:space="preserve">, for the </w:t>
      </w:r>
      <w:r w:rsidRPr="00BA41C8">
        <w:t xml:space="preserve">period of </w:t>
      </w:r>
      <w:r w:rsidR="00C55D34" w:rsidRPr="00BA41C8">
        <w:t xml:space="preserve">January </w:t>
      </w:r>
      <w:r w:rsidR="00BD12B2" w:rsidRPr="00BA41C8">
        <w:t>2026</w:t>
      </w:r>
      <w:r w:rsidRPr="00BA41C8">
        <w:t xml:space="preserve"> to </w:t>
      </w:r>
      <w:r w:rsidR="00BA41C8" w:rsidRPr="00BA41C8">
        <w:t>December 2027</w:t>
      </w:r>
      <w:r w:rsidRPr="00BA41C8">
        <w:t>.</w:t>
      </w:r>
    </w:p>
    <w:p w14:paraId="2A0C90D3" w14:textId="77777777" w:rsidR="00711BE6" w:rsidRPr="00996241" w:rsidRDefault="00711BE6" w:rsidP="00711BE6">
      <w:pPr>
        <w:keepNext/>
        <w:spacing w:after="240"/>
        <w:rPr>
          <w:b/>
        </w:rPr>
      </w:pPr>
      <w:r>
        <w:rPr>
          <w:b/>
        </w:rPr>
        <w:t>II.</w:t>
      </w:r>
      <w:r>
        <w:rPr>
          <w:b/>
        </w:rPr>
        <w:tab/>
      </w:r>
      <w:r w:rsidRPr="00996241">
        <w:rPr>
          <w:b/>
        </w:rPr>
        <w:t>Background</w:t>
      </w:r>
    </w:p>
    <w:p w14:paraId="3F1CB59C" w14:textId="77777777" w:rsidR="00711BE6" w:rsidRDefault="00711BE6" w:rsidP="00711BE6">
      <w:pPr>
        <w:keepNext/>
        <w:spacing w:after="240"/>
        <w:rPr>
          <w:bCs/>
          <w:u w:val="single"/>
        </w:rPr>
      </w:pPr>
      <w:r w:rsidRPr="00CF372D">
        <w:rPr>
          <w:bCs/>
          <w:u w:val="single"/>
        </w:rPr>
        <w:t>Status of implementation of the HCFC phase-out management plan</w:t>
      </w:r>
    </w:p>
    <w:p w14:paraId="4B6FFC09" w14:textId="06837965" w:rsidR="00711BE6" w:rsidRPr="004649E9" w:rsidRDefault="00711BE6" w:rsidP="00711BE6">
      <w:pPr>
        <w:pStyle w:val="Heading1"/>
      </w:pPr>
      <w:r w:rsidRPr="004649E9">
        <w:t xml:space="preserve">Table </w:t>
      </w:r>
      <w:r w:rsidR="00BA41C8">
        <w:t xml:space="preserve">1 </w:t>
      </w:r>
      <w:r w:rsidRPr="004649E9">
        <w:t xml:space="preserve">presents information on the </w:t>
      </w:r>
      <w:r>
        <w:t>HCFC phase-out management plan (</w:t>
      </w:r>
      <w:r w:rsidRPr="004649E9">
        <w:t>HPMP</w:t>
      </w:r>
      <w:r>
        <w:t>)</w:t>
      </w:r>
      <w:r w:rsidRPr="004649E9">
        <w:t xml:space="preserve"> in </w:t>
      </w:r>
      <w:r w:rsidR="00DD2612" w:rsidRPr="00DD2612">
        <w:t>Eritrea</w:t>
      </w:r>
      <w:r w:rsidRPr="004649E9">
        <w:t xml:space="preserve"> as of </w:t>
      </w:r>
      <w:r w:rsidR="00BA41C8">
        <w:t>October</w:t>
      </w:r>
      <w:r w:rsidRPr="00BA41C8">
        <w:t> 2025</w:t>
      </w:r>
      <w:r w:rsidRPr="004649E9">
        <w:t>.</w:t>
      </w:r>
    </w:p>
    <w:p w14:paraId="2224C15C" w14:textId="7380E518" w:rsidR="00711BE6" w:rsidRPr="007A50B5" w:rsidRDefault="00711BE6" w:rsidP="00711BE6">
      <w:pPr>
        <w:keepNext/>
      </w:pPr>
      <w:r w:rsidRPr="004649E9">
        <w:rPr>
          <w:b/>
        </w:rPr>
        <w:t xml:space="preserve">Table </w:t>
      </w:r>
      <w:r w:rsidR="000C6830">
        <w:rPr>
          <w:b/>
          <w:bCs/>
        </w:rPr>
        <w:t>1</w:t>
      </w:r>
      <w:r w:rsidRPr="004649E9">
        <w:rPr>
          <w:b/>
        </w:rPr>
        <w:t>.</w:t>
      </w:r>
      <w:r w:rsidRPr="00B13BCC">
        <w:rPr>
          <w:b/>
        </w:rPr>
        <w:t xml:space="preserve"> H</w:t>
      </w:r>
      <w:r w:rsidRPr="007A50B5">
        <w:rPr>
          <w:b/>
          <w:bCs/>
        </w:rPr>
        <w:t xml:space="preserve">PMP implementation status for </w:t>
      </w:r>
      <w:r w:rsidR="00DD2612" w:rsidRPr="00DD2612">
        <w:rPr>
          <w:b/>
          <w:bCs/>
        </w:rPr>
        <w:t>Eritrea</w:t>
      </w:r>
      <w:r>
        <w:rPr>
          <w:b/>
          <w:bCs/>
        </w:rPr>
        <w:t xml:space="preserve"> </w:t>
      </w:r>
    </w:p>
    <w:tbl>
      <w:tblPr>
        <w:tblStyle w:val="TableGrid"/>
        <w:tblW w:w="4955" w:type="pct"/>
        <w:tblLook w:val="04A0" w:firstRow="1" w:lastRow="0" w:firstColumn="1" w:lastColumn="0" w:noHBand="0" w:noVBand="1"/>
      </w:tblPr>
      <w:tblGrid>
        <w:gridCol w:w="3823"/>
        <w:gridCol w:w="2394"/>
        <w:gridCol w:w="3049"/>
      </w:tblGrid>
      <w:tr w:rsidR="007042E0" w:rsidRPr="00DC5329" w14:paraId="6103B329" w14:textId="77777777" w:rsidTr="007042E0">
        <w:trPr>
          <w:trHeight w:val="224"/>
          <w:tblHeader/>
        </w:trPr>
        <w:tc>
          <w:tcPr>
            <w:tcW w:w="2063" w:type="pct"/>
          </w:tcPr>
          <w:p w14:paraId="771AA2F6" w14:textId="7A46AF4F" w:rsidR="007042E0" w:rsidRPr="00DC5329" w:rsidRDefault="007042E0" w:rsidP="00BA41C8">
            <w:pPr>
              <w:rPr>
                <w:b/>
                <w:bCs/>
                <w:sz w:val="20"/>
                <w:szCs w:val="20"/>
              </w:rPr>
            </w:pPr>
            <w:r>
              <w:rPr>
                <w:b/>
                <w:bCs/>
                <w:sz w:val="20"/>
                <w:szCs w:val="20"/>
              </w:rPr>
              <w:t xml:space="preserve">Particulars </w:t>
            </w:r>
          </w:p>
        </w:tc>
        <w:tc>
          <w:tcPr>
            <w:tcW w:w="1292" w:type="pct"/>
          </w:tcPr>
          <w:p w14:paraId="53EAAE94" w14:textId="77777777" w:rsidR="007042E0" w:rsidRPr="00DC5329" w:rsidRDefault="007042E0" w:rsidP="00417DD2">
            <w:pPr>
              <w:jc w:val="center"/>
              <w:rPr>
                <w:b/>
                <w:bCs/>
                <w:sz w:val="20"/>
                <w:szCs w:val="20"/>
              </w:rPr>
            </w:pPr>
            <w:r w:rsidRPr="00DC5329">
              <w:rPr>
                <w:b/>
                <w:bCs/>
                <w:sz w:val="20"/>
                <w:szCs w:val="20"/>
              </w:rPr>
              <w:t>Stage I</w:t>
            </w:r>
          </w:p>
        </w:tc>
        <w:tc>
          <w:tcPr>
            <w:tcW w:w="1645" w:type="pct"/>
          </w:tcPr>
          <w:p w14:paraId="6D383D4D" w14:textId="77777777" w:rsidR="007042E0" w:rsidRPr="00DC5329" w:rsidRDefault="007042E0" w:rsidP="00417DD2">
            <w:pPr>
              <w:jc w:val="center"/>
              <w:rPr>
                <w:b/>
                <w:bCs/>
                <w:sz w:val="20"/>
                <w:szCs w:val="20"/>
              </w:rPr>
            </w:pPr>
            <w:r w:rsidRPr="00DC5329">
              <w:rPr>
                <w:b/>
                <w:bCs/>
                <w:sz w:val="20"/>
                <w:szCs w:val="20"/>
              </w:rPr>
              <w:t>Stage II</w:t>
            </w:r>
          </w:p>
        </w:tc>
      </w:tr>
      <w:tr w:rsidR="007042E0" w:rsidRPr="00DC5329" w14:paraId="2F9DE23E" w14:textId="77777777" w:rsidTr="007042E0">
        <w:trPr>
          <w:trHeight w:val="124"/>
        </w:trPr>
        <w:tc>
          <w:tcPr>
            <w:tcW w:w="2063" w:type="pct"/>
            <w:vAlign w:val="center"/>
          </w:tcPr>
          <w:p w14:paraId="65FD068E" w14:textId="49EDC5A3" w:rsidR="007042E0" w:rsidRPr="00DC5329" w:rsidRDefault="007042E0" w:rsidP="00417DD2">
            <w:pPr>
              <w:jc w:val="left"/>
              <w:rPr>
                <w:sz w:val="20"/>
                <w:szCs w:val="20"/>
              </w:rPr>
            </w:pPr>
            <w:r w:rsidRPr="00DC5329">
              <w:rPr>
                <w:sz w:val="20"/>
                <w:szCs w:val="20"/>
              </w:rPr>
              <w:t>Meeting when HPMP was approved/updated</w:t>
            </w:r>
          </w:p>
        </w:tc>
        <w:tc>
          <w:tcPr>
            <w:tcW w:w="1292" w:type="pct"/>
            <w:vAlign w:val="center"/>
          </w:tcPr>
          <w:p w14:paraId="36F16D8C" w14:textId="47A25F62" w:rsidR="007042E0" w:rsidRPr="00F66CD2" w:rsidRDefault="007042E0" w:rsidP="00417DD2">
            <w:pPr>
              <w:jc w:val="center"/>
              <w:rPr>
                <w:sz w:val="20"/>
                <w:szCs w:val="20"/>
              </w:rPr>
            </w:pPr>
            <w:r w:rsidRPr="00F66CD2">
              <w:rPr>
                <w:sz w:val="20"/>
                <w:szCs w:val="20"/>
              </w:rPr>
              <w:t>67</w:t>
            </w:r>
            <w:r w:rsidRPr="00F66CD2">
              <w:rPr>
                <w:sz w:val="20"/>
                <w:szCs w:val="20"/>
                <w:vertAlign w:val="superscript"/>
              </w:rPr>
              <w:t>th</w:t>
            </w:r>
            <w:r w:rsidRPr="00F66CD2">
              <w:rPr>
                <w:sz w:val="20"/>
                <w:szCs w:val="20"/>
              </w:rPr>
              <w:t>/77</w:t>
            </w:r>
            <w:r w:rsidRPr="00F66CD2">
              <w:rPr>
                <w:sz w:val="20"/>
                <w:szCs w:val="20"/>
                <w:vertAlign w:val="superscript"/>
              </w:rPr>
              <w:t>th</w:t>
            </w:r>
            <w:r w:rsidRPr="00F66CD2">
              <w:rPr>
                <w:sz w:val="20"/>
                <w:szCs w:val="20"/>
              </w:rPr>
              <w:t xml:space="preserve"> </w:t>
            </w:r>
          </w:p>
        </w:tc>
        <w:tc>
          <w:tcPr>
            <w:tcW w:w="1645" w:type="pct"/>
            <w:vAlign w:val="center"/>
          </w:tcPr>
          <w:p w14:paraId="67046647" w14:textId="482142EE" w:rsidR="007042E0" w:rsidRPr="00F66CD2" w:rsidRDefault="007042E0" w:rsidP="00417DD2">
            <w:pPr>
              <w:jc w:val="center"/>
              <w:rPr>
                <w:sz w:val="20"/>
                <w:szCs w:val="20"/>
              </w:rPr>
            </w:pPr>
            <w:r w:rsidRPr="00F66CD2">
              <w:rPr>
                <w:sz w:val="20"/>
                <w:szCs w:val="20"/>
              </w:rPr>
              <w:t>91</w:t>
            </w:r>
            <w:r w:rsidRPr="00F66CD2">
              <w:rPr>
                <w:sz w:val="20"/>
                <w:szCs w:val="20"/>
                <w:vertAlign w:val="superscript"/>
              </w:rPr>
              <w:t>st</w:t>
            </w:r>
            <w:r w:rsidR="00FA246C">
              <w:rPr>
                <w:sz w:val="20"/>
                <w:szCs w:val="20"/>
              </w:rPr>
              <w:t>/96</w:t>
            </w:r>
            <w:r w:rsidR="00FA246C" w:rsidRPr="003815B0">
              <w:rPr>
                <w:sz w:val="20"/>
                <w:szCs w:val="20"/>
                <w:vertAlign w:val="superscript"/>
              </w:rPr>
              <w:t>th</w:t>
            </w:r>
          </w:p>
        </w:tc>
      </w:tr>
      <w:tr w:rsidR="007042E0" w:rsidRPr="00DC5329" w14:paraId="28978AB5" w14:textId="77777777" w:rsidTr="007042E0">
        <w:trPr>
          <w:trHeight w:val="224"/>
        </w:trPr>
        <w:tc>
          <w:tcPr>
            <w:tcW w:w="2063" w:type="pct"/>
            <w:vAlign w:val="center"/>
          </w:tcPr>
          <w:p w14:paraId="56FD3405" w14:textId="77777777" w:rsidR="007042E0" w:rsidRPr="00DC5329" w:rsidRDefault="007042E0" w:rsidP="00417DD2">
            <w:pPr>
              <w:jc w:val="left"/>
              <w:rPr>
                <w:sz w:val="20"/>
                <w:szCs w:val="20"/>
              </w:rPr>
            </w:pPr>
            <w:r w:rsidRPr="00DC5329">
              <w:rPr>
                <w:sz w:val="20"/>
                <w:szCs w:val="20"/>
              </w:rPr>
              <w:t>Reduction from baseline</w:t>
            </w:r>
          </w:p>
        </w:tc>
        <w:tc>
          <w:tcPr>
            <w:tcW w:w="1292" w:type="pct"/>
            <w:vAlign w:val="center"/>
          </w:tcPr>
          <w:p w14:paraId="4AC1994E" w14:textId="47894CE6" w:rsidR="007042E0" w:rsidRPr="00F66CD2" w:rsidRDefault="007042E0" w:rsidP="00417DD2">
            <w:pPr>
              <w:jc w:val="center"/>
              <w:rPr>
                <w:sz w:val="20"/>
                <w:szCs w:val="20"/>
              </w:rPr>
            </w:pPr>
            <w:r w:rsidRPr="00F66CD2">
              <w:rPr>
                <w:sz w:val="20"/>
                <w:szCs w:val="20"/>
              </w:rPr>
              <w:t>35% by 2020</w:t>
            </w:r>
          </w:p>
        </w:tc>
        <w:tc>
          <w:tcPr>
            <w:tcW w:w="1645" w:type="pct"/>
            <w:vAlign w:val="center"/>
          </w:tcPr>
          <w:p w14:paraId="002317FC" w14:textId="017F19B8" w:rsidR="007042E0" w:rsidRPr="00F66CD2" w:rsidRDefault="007042E0" w:rsidP="00417DD2">
            <w:pPr>
              <w:jc w:val="center"/>
              <w:rPr>
                <w:sz w:val="20"/>
                <w:szCs w:val="20"/>
              </w:rPr>
            </w:pPr>
            <w:r w:rsidRPr="00F66CD2">
              <w:rPr>
                <w:sz w:val="20"/>
                <w:szCs w:val="20"/>
              </w:rPr>
              <w:t>100% by 2030</w:t>
            </w:r>
          </w:p>
        </w:tc>
      </w:tr>
      <w:tr w:rsidR="007042E0" w:rsidRPr="00DC5329" w14:paraId="19F3390B" w14:textId="77777777" w:rsidTr="007042E0">
        <w:trPr>
          <w:trHeight w:val="74"/>
        </w:trPr>
        <w:tc>
          <w:tcPr>
            <w:tcW w:w="2063" w:type="pct"/>
            <w:vAlign w:val="center"/>
          </w:tcPr>
          <w:p w14:paraId="1883012F" w14:textId="4C1085D0" w:rsidR="007042E0" w:rsidRPr="000C6830" w:rsidRDefault="007042E0" w:rsidP="00417DD2">
            <w:pPr>
              <w:jc w:val="left"/>
              <w:rPr>
                <w:b/>
                <w:bCs/>
                <w:sz w:val="20"/>
                <w:szCs w:val="20"/>
              </w:rPr>
            </w:pPr>
            <w:r w:rsidRPr="00DC5329">
              <w:rPr>
                <w:b/>
                <w:bCs/>
                <w:sz w:val="20"/>
                <w:szCs w:val="20"/>
              </w:rPr>
              <w:t xml:space="preserve">Total </w:t>
            </w:r>
            <w:r>
              <w:rPr>
                <w:b/>
                <w:bCs/>
                <w:sz w:val="20"/>
                <w:szCs w:val="20"/>
              </w:rPr>
              <w:t>stage</w:t>
            </w:r>
            <w:r w:rsidRPr="00DC5329">
              <w:rPr>
                <w:b/>
                <w:bCs/>
                <w:sz w:val="20"/>
                <w:szCs w:val="20"/>
              </w:rPr>
              <w:t xml:space="preserve"> cost (US $)</w:t>
            </w:r>
          </w:p>
        </w:tc>
        <w:tc>
          <w:tcPr>
            <w:tcW w:w="1292" w:type="pct"/>
            <w:vAlign w:val="center"/>
          </w:tcPr>
          <w:p w14:paraId="74D131A7" w14:textId="10952C69" w:rsidR="007042E0" w:rsidRPr="00F66CD2" w:rsidRDefault="00F66CD2" w:rsidP="00417DD2">
            <w:pPr>
              <w:jc w:val="center"/>
              <w:rPr>
                <w:sz w:val="20"/>
                <w:szCs w:val="20"/>
              </w:rPr>
            </w:pPr>
            <w:r w:rsidRPr="00F66CD2">
              <w:rPr>
                <w:sz w:val="20"/>
                <w:szCs w:val="20"/>
              </w:rPr>
              <w:t>210,000</w:t>
            </w:r>
          </w:p>
        </w:tc>
        <w:tc>
          <w:tcPr>
            <w:tcW w:w="1645" w:type="pct"/>
          </w:tcPr>
          <w:p w14:paraId="186ABBBF" w14:textId="521F80AA" w:rsidR="007042E0" w:rsidRPr="00F66CD2" w:rsidRDefault="00FA246C" w:rsidP="00417DD2">
            <w:pPr>
              <w:jc w:val="center"/>
              <w:rPr>
                <w:sz w:val="20"/>
                <w:szCs w:val="20"/>
              </w:rPr>
            </w:pPr>
            <w:r>
              <w:rPr>
                <w:sz w:val="20"/>
                <w:szCs w:val="20"/>
              </w:rPr>
              <w:t>6</w:t>
            </w:r>
            <w:r w:rsidR="00F66CD2" w:rsidRPr="00F66CD2">
              <w:rPr>
                <w:sz w:val="20"/>
                <w:szCs w:val="20"/>
              </w:rPr>
              <w:t>40,000</w:t>
            </w:r>
          </w:p>
        </w:tc>
      </w:tr>
      <w:tr w:rsidR="007042E0" w:rsidRPr="00DC5329" w14:paraId="09F29E9F" w14:textId="77777777" w:rsidTr="007042E0">
        <w:trPr>
          <w:trHeight w:val="70"/>
        </w:trPr>
        <w:tc>
          <w:tcPr>
            <w:tcW w:w="2063" w:type="pct"/>
            <w:vAlign w:val="center"/>
          </w:tcPr>
          <w:p w14:paraId="22E01F8F" w14:textId="77777777" w:rsidR="007042E0" w:rsidRPr="00DC5329" w:rsidRDefault="007042E0" w:rsidP="00417DD2">
            <w:pPr>
              <w:jc w:val="left"/>
              <w:rPr>
                <w:b/>
                <w:bCs/>
                <w:sz w:val="20"/>
                <w:szCs w:val="20"/>
              </w:rPr>
            </w:pPr>
            <w:r w:rsidRPr="00DC5329">
              <w:rPr>
                <w:b/>
                <w:bCs/>
                <w:sz w:val="20"/>
                <w:szCs w:val="20"/>
              </w:rPr>
              <w:t>Date of completion (</w:t>
            </w:r>
            <w:r w:rsidRPr="00D47A99">
              <w:rPr>
                <w:b/>
                <w:sz w:val="20"/>
              </w:rPr>
              <w:t>actual/planned</w:t>
            </w:r>
            <w:r w:rsidRPr="00DC5329">
              <w:rPr>
                <w:b/>
                <w:bCs/>
                <w:sz w:val="20"/>
                <w:szCs w:val="20"/>
              </w:rPr>
              <w:t>)</w:t>
            </w:r>
          </w:p>
        </w:tc>
        <w:tc>
          <w:tcPr>
            <w:tcW w:w="1292" w:type="pct"/>
            <w:vAlign w:val="center"/>
          </w:tcPr>
          <w:p w14:paraId="0B276C25" w14:textId="34736130" w:rsidR="007042E0" w:rsidRPr="00A24FBA" w:rsidRDefault="00A24FBA" w:rsidP="00417DD2">
            <w:pPr>
              <w:jc w:val="center"/>
              <w:rPr>
                <w:sz w:val="20"/>
                <w:szCs w:val="20"/>
              </w:rPr>
            </w:pPr>
            <w:r w:rsidRPr="00A24FBA">
              <w:rPr>
                <w:sz w:val="20"/>
                <w:szCs w:val="20"/>
              </w:rPr>
              <w:t>31 December 2021</w:t>
            </w:r>
          </w:p>
        </w:tc>
        <w:tc>
          <w:tcPr>
            <w:tcW w:w="1645" w:type="pct"/>
            <w:vAlign w:val="center"/>
          </w:tcPr>
          <w:p w14:paraId="026C8DF4" w14:textId="5B48425D" w:rsidR="007042E0" w:rsidRPr="00DC5329" w:rsidRDefault="00CA6EDC" w:rsidP="00417DD2">
            <w:pPr>
              <w:jc w:val="center"/>
              <w:rPr>
                <w:sz w:val="20"/>
                <w:szCs w:val="20"/>
                <w:highlight w:val="cyan"/>
              </w:rPr>
            </w:pPr>
            <w:r w:rsidRPr="00CA6EDC">
              <w:rPr>
                <w:sz w:val="20"/>
                <w:szCs w:val="20"/>
              </w:rPr>
              <w:t xml:space="preserve">31 </w:t>
            </w:r>
            <w:r w:rsidR="00A24FBA" w:rsidRPr="00CA6EDC">
              <w:rPr>
                <w:sz w:val="20"/>
                <w:szCs w:val="20"/>
              </w:rPr>
              <w:t xml:space="preserve">December </w:t>
            </w:r>
            <w:r w:rsidRPr="00CA6EDC">
              <w:rPr>
                <w:sz w:val="20"/>
                <w:szCs w:val="20"/>
              </w:rPr>
              <w:t>203</w:t>
            </w:r>
            <w:r w:rsidR="00FA246C">
              <w:rPr>
                <w:sz w:val="20"/>
                <w:szCs w:val="20"/>
              </w:rPr>
              <w:t>1</w:t>
            </w:r>
          </w:p>
        </w:tc>
      </w:tr>
    </w:tbl>
    <w:p w14:paraId="3BBBE4B2" w14:textId="7A5F8034" w:rsidR="00711BE6" w:rsidRPr="003662D4" w:rsidRDefault="00711BE6" w:rsidP="00711BE6">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r w:rsidRPr="003662D4">
        <w:t xml:space="preserve"> </w:t>
      </w:r>
    </w:p>
    <w:p w14:paraId="10AFB33C" w14:textId="2FB7C676" w:rsidR="00711BE6" w:rsidRDefault="00711BE6" w:rsidP="00711BE6">
      <w:pPr>
        <w:pStyle w:val="Heading1"/>
      </w:pPr>
      <w:r>
        <w:t xml:space="preserve">Table </w:t>
      </w:r>
      <w:r w:rsidR="00DA4BA0">
        <w:t>2</w:t>
      </w:r>
      <w:r>
        <w:t xml:space="preserve"> presents an overview of activities implemented in </w:t>
      </w:r>
      <w:r w:rsidR="00DD2612" w:rsidRPr="00DD2612">
        <w:t>Eritrea</w:t>
      </w:r>
      <w:r w:rsidRPr="00996EBF">
        <w:t xml:space="preserve"> </w:t>
      </w:r>
      <w:r>
        <w:t>in the context of the Kigali Amendment that have been funded by the Multilateral Fund.</w:t>
      </w:r>
    </w:p>
    <w:p w14:paraId="3F7BCEAD" w14:textId="093D1ACE" w:rsidR="00711BE6" w:rsidRDefault="00711BE6" w:rsidP="00711BE6">
      <w:pPr>
        <w:pStyle w:val="Heading1"/>
        <w:keepNext/>
        <w:numPr>
          <w:ilvl w:val="0"/>
          <w:numId w:val="0"/>
        </w:numPr>
        <w:spacing w:after="0"/>
        <w:rPr>
          <w:b/>
          <w:bCs/>
        </w:rPr>
      </w:pPr>
      <w:r w:rsidRPr="00996EBF">
        <w:rPr>
          <w:b/>
          <w:bCs/>
        </w:rPr>
        <w:lastRenderedPageBreak/>
        <w:t xml:space="preserve">Table </w:t>
      </w:r>
      <w:r w:rsidR="00DA4BA0">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DD2612" w:rsidRPr="00DD2612">
        <w:rPr>
          <w:b/>
          <w:bCs/>
        </w:rPr>
        <w:t>Eritrea</w:t>
      </w:r>
      <w:r>
        <w:rPr>
          <w:b/>
          <w:bCs/>
        </w:rPr>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912A53" w:rsidRPr="007473C4" w14:paraId="398EC713" w14:textId="77777777" w:rsidTr="00417DD2">
        <w:tc>
          <w:tcPr>
            <w:tcW w:w="604" w:type="pct"/>
            <w:vAlign w:val="center"/>
          </w:tcPr>
          <w:p w14:paraId="4B85305B" w14:textId="77777777" w:rsidR="00912A53" w:rsidRPr="00554263" w:rsidRDefault="00912A53" w:rsidP="00417DD2">
            <w:pPr>
              <w:ind w:left="-109" w:right="-72"/>
              <w:jc w:val="center"/>
              <w:rPr>
                <w:b/>
                <w:sz w:val="20"/>
                <w:szCs w:val="20"/>
                <w:highlight w:val="cyan"/>
              </w:rPr>
            </w:pPr>
            <w:r w:rsidRPr="00554263">
              <w:rPr>
                <w:b/>
                <w:sz w:val="20"/>
                <w:szCs w:val="20"/>
              </w:rPr>
              <w:t>Approval meeting</w:t>
            </w:r>
          </w:p>
        </w:tc>
        <w:tc>
          <w:tcPr>
            <w:tcW w:w="2438" w:type="pct"/>
            <w:vAlign w:val="center"/>
          </w:tcPr>
          <w:p w14:paraId="4F9CF690" w14:textId="77777777" w:rsidR="00912A53" w:rsidRPr="007473C4" w:rsidRDefault="00912A53" w:rsidP="00417DD2">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53ABD48B" w14:textId="77777777" w:rsidR="00912A53" w:rsidRPr="007473C4" w:rsidRDefault="00912A53" w:rsidP="00417DD2">
            <w:pPr>
              <w:keepNext/>
              <w:jc w:val="center"/>
              <w:rPr>
                <w:b/>
                <w:bCs/>
                <w:sz w:val="20"/>
                <w:szCs w:val="20"/>
              </w:rPr>
            </w:pPr>
            <w:r w:rsidRPr="007473C4">
              <w:rPr>
                <w:b/>
                <w:bCs/>
                <w:sz w:val="20"/>
                <w:szCs w:val="20"/>
              </w:rPr>
              <w:t>Implementing agency</w:t>
            </w:r>
          </w:p>
        </w:tc>
        <w:tc>
          <w:tcPr>
            <w:tcW w:w="530" w:type="pct"/>
            <w:vAlign w:val="center"/>
          </w:tcPr>
          <w:p w14:paraId="0205B75C" w14:textId="77777777" w:rsidR="00912A53" w:rsidRPr="007473C4" w:rsidRDefault="00912A53" w:rsidP="00417DD2">
            <w:pPr>
              <w:keepNext/>
              <w:jc w:val="center"/>
              <w:rPr>
                <w:b/>
                <w:bCs/>
                <w:sz w:val="20"/>
                <w:szCs w:val="20"/>
              </w:rPr>
            </w:pPr>
            <w:r w:rsidRPr="007473C4">
              <w:rPr>
                <w:b/>
                <w:bCs/>
                <w:sz w:val="20"/>
                <w:szCs w:val="20"/>
              </w:rPr>
              <w:t>Cost (US $)</w:t>
            </w:r>
          </w:p>
        </w:tc>
        <w:tc>
          <w:tcPr>
            <w:tcW w:w="671" w:type="pct"/>
            <w:vAlign w:val="center"/>
          </w:tcPr>
          <w:p w14:paraId="3057F640" w14:textId="77777777" w:rsidR="00912A53" w:rsidRPr="007473C4" w:rsidRDefault="00912A53" w:rsidP="00417DD2">
            <w:pPr>
              <w:keepNext/>
              <w:jc w:val="center"/>
              <w:rPr>
                <w:b/>
                <w:bCs/>
                <w:sz w:val="20"/>
                <w:szCs w:val="20"/>
              </w:rPr>
            </w:pPr>
            <w:r w:rsidRPr="007473C4">
              <w:rPr>
                <w:b/>
                <w:bCs/>
                <w:sz w:val="20"/>
                <w:szCs w:val="20"/>
              </w:rPr>
              <w:t>Date of completion</w:t>
            </w:r>
          </w:p>
        </w:tc>
      </w:tr>
      <w:tr w:rsidR="00912A53" w:rsidRPr="007473C4" w14:paraId="1EF0DD3F" w14:textId="77777777" w:rsidTr="00417DD2">
        <w:tc>
          <w:tcPr>
            <w:tcW w:w="604" w:type="pct"/>
            <w:vAlign w:val="center"/>
          </w:tcPr>
          <w:p w14:paraId="3577FBDE" w14:textId="77777777" w:rsidR="00912A53" w:rsidRPr="007473C4" w:rsidRDefault="00912A53" w:rsidP="00417DD2">
            <w:pPr>
              <w:ind w:left="-109" w:right="-72"/>
              <w:jc w:val="center"/>
              <w:rPr>
                <w:sz w:val="20"/>
                <w:szCs w:val="20"/>
              </w:rPr>
            </w:pPr>
            <w:r>
              <w:rPr>
                <w:sz w:val="20"/>
                <w:szCs w:val="20"/>
              </w:rPr>
              <w:t>74</w:t>
            </w:r>
            <w:r>
              <w:rPr>
                <w:sz w:val="20"/>
                <w:szCs w:val="20"/>
                <w:vertAlign w:val="superscript"/>
              </w:rPr>
              <w:t>th</w:t>
            </w:r>
          </w:p>
        </w:tc>
        <w:tc>
          <w:tcPr>
            <w:tcW w:w="2438" w:type="pct"/>
            <w:vAlign w:val="center"/>
          </w:tcPr>
          <w:p w14:paraId="570656ED" w14:textId="77777777" w:rsidR="00912A53" w:rsidRPr="007473C4" w:rsidRDefault="00912A53" w:rsidP="00417DD2">
            <w:pPr>
              <w:jc w:val="left"/>
              <w:rPr>
                <w:sz w:val="20"/>
                <w:szCs w:val="20"/>
              </w:rPr>
            </w:pPr>
            <w:r>
              <w:rPr>
                <w:sz w:val="20"/>
                <w:szCs w:val="20"/>
              </w:rPr>
              <w:t>Survey of ODS alternatives</w:t>
            </w:r>
          </w:p>
        </w:tc>
        <w:tc>
          <w:tcPr>
            <w:tcW w:w="757" w:type="pct"/>
            <w:vAlign w:val="center"/>
          </w:tcPr>
          <w:p w14:paraId="2941B5CA" w14:textId="77777777" w:rsidR="00912A53" w:rsidRPr="00E43B92" w:rsidRDefault="00912A53" w:rsidP="00417DD2">
            <w:pPr>
              <w:jc w:val="center"/>
              <w:rPr>
                <w:sz w:val="20"/>
                <w:szCs w:val="20"/>
                <w:highlight w:val="cyan"/>
              </w:rPr>
            </w:pPr>
            <w:r>
              <w:rPr>
                <w:sz w:val="20"/>
                <w:szCs w:val="20"/>
              </w:rPr>
              <w:t>UNEP</w:t>
            </w:r>
          </w:p>
        </w:tc>
        <w:tc>
          <w:tcPr>
            <w:tcW w:w="530" w:type="pct"/>
            <w:vAlign w:val="center"/>
          </w:tcPr>
          <w:p w14:paraId="58E7CB3E" w14:textId="77777777" w:rsidR="00912A53" w:rsidRPr="007473C4" w:rsidRDefault="00912A53" w:rsidP="00417DD2">
            <w:pPr>
              <w:ind w:left="-129" w:right="55"/>
              <w:jc w:val="right"/>
              <w:rPr>
                <w:sz w:val="20"/>
                <w:szCs w:val="20"/>
              </w:rPr>
            </w:pPr>
            <w:r>
              <w:rPr>
                <w:sz w:val="20"/>
                <w:szCs w:val="20"/>
              </w:rPr>
              <w:t>40,000</w:t>
            </w:r>
          </w:p>
        </w:tc>
        <w:tc>
          <w:tcPr>
            <w:tcW w:w="671" w:type="pct"/>
            <w:vAlign w:val="center"/>
          </w:tcPr>
          <w:p w14:paraId="4F6CE097" w14:textId="2FCF7239" w:rsidR="00912A53" w:rsidRPr="00CA0421" w:rsidRDefault="00912A53" w:rsidP="00417DD2">
            <w:pPr>
              <w:jc w:val="center"/>
              <w:rPr>
                <w:sz w:val="20"/>
                <w:szCs w:val="20"/>
                <w:highlight w:val="cyan"/>
              </w:rPr>
            </w:pPr>
            <w:r>
              <w:rPr>
                <w:sz w:val="20"/>
                <w:szCs w:val="20"/>
              </w:rPr>
              <w:t>Aug</w:t>
            </w:r>
            <w:r w:rsidR="00913873">
              <w:rPr>
                <w:sz w:val="20"/>
                <w:szCs w:val="20"/>
              </w:rPr>
              <w:t xml:space="preserve"> 20</w:t>
            </w:r>
            <w:r>
              <w:rPr>
                <w:sz w:val="20"/>
                <w:szCs w:val="20"/>
              </w:rPr>
              <w:t>17</w:t>
            </w:r>
          </w:p>
        </w:tc>
      </w:tr>
      <w:tr w:rsidR="00912A53" w:rsidRPr="007473C4" w14:paraId="324488E2" w14:textId="77777777" w:rsidTr="00417DD2">
        <w:tc>
          <w:tcPr>
            <w:tcW w:w="604" w:type="pct"/>
            <w:vAlign w:val="center"/>
          </w:tcPr>
          <w:p w14:paraId="19646BF1" w14:textId="77777777" w:rsidR="00912A53" w:rsidRPr="007473C4" w:rsidRDefault="00912A53" w:rsidP="00417DD2">
            <w:pPr>
              <w:ind w:left="-109" w:right="-72"/>
              <w:jc w:val="center"/>
              <w:rPr>
                <w:sz w:val="20"/>
                <w:szCs w:val="20"/>
              </w:rPr>
            </w:pPr>
            <w:r>
              <w:rPr>
                <w:sz w:val="20"/>
                <w:szCs w:val="20"/>
              </w:rPr>
              <w:t>80</w:t>
            </w:r>
            <w:r w:rsidRPr="00505588">
              <w:rPr>
                <w:sz w:val="20"/>
                <w:szCs w:val="20"/>
                <w:vertAlign w:val="superscript"/>
              </w:rPr>
              <w:t>th</w:t>
            </w:r>
          </w:p>
        </w:tc>
        <w:tc>
          <w:tcPr>
            <w:tcW w:w="2438" w:type="pct"/>
            <w:vAlign w:val="center"/>
          </w:tcPr>
          <w:p w14:paraId="3C8DBCEA" w14:textId="77777777" w:rsidR="00912A53" w:rsidRPr="00510231" w:rsidRDefault="00912A53" w:rsidP="00417DD2">
            <w:pPr>
              <w:jc w:val="left"/>
              <w:rPr>
                <w:sz w:val="20"/>
                <w:szCs w:val="20"/>
                <w:highlight w:val="cyan"/>
              </w:rPr>
            </w:pPr>
            <w:r>
              <w:rPr>
                <w:sz w:val="20"/>
                <w:szCs w:val="20"/>
              </w:rPr>
              <w:t>Enabling activities for HFC phase-down</w:t>
            </w:r>
          </w:p>
        </w:tc>
        <w:tc>
          <w:tcPr>
            <w:tcW w:w="757" w:type="pct"/>
            <w:vAlign w:val="center"/>
          </w:tcPr>
          <w:p w14:paraId="249537F9" w14:textId="77777777" w:rsidR="00912A53" w:rsidRPr="00E43B92" w:rsidRDefault="00912A53" w:rsidP="00417DD2">
            <w:pPr>
              <w:jc w:val="center"/>
              <w:rPr>
                <w:sz w:val="20"/>
                <w:szCs w:val="20"/>
                <w:highlight w:val="cyan"/>
              </w:rPr>
            </w:pPr>
            <w:r>
              <w:rPr>
                <w:sz w:val="20"/>
                <w:szCs w:val="20"/>
              </w:rPr>
              <w:t>UNEP</w:t>
            </w:r>
          </w:p>
        </w:tc>
        <w:tc>
          <w:tcPr>
            <w:tcW w:w="530" w:type="pct"/>
            <w:vAlign w:val="center"/>
          </w:tcPr>
          <w:p w14:paraId="0B911291" w14:textId="77777777" w:rsidR="00912A53" w:rsidRPr="007473C4" w:rsidRDefault="00912A53" w:rsidP="00417DD2">
            <w:pPr>
              <w:ind w:left="-129" w:right="55"/>
              <w:jc w:val="right"/>
              <w:rPr>
                <w:sz w:val="20"/>
                <w:szCs w:val="20"/>
              </w:rPr>
            </w:pPr>
            <w:r>
              <w:rPr>
                <w:sz w:val="20"/>
                <w:szCs w:val="20"/>
              </w:rPr>
              <w:t>95,000</w:t>
            </w:r>
          </w:p>
        </w:tc>
        <w:tc>
          <w:tcPr>
            <w:tcW w:w="671" w:type="pct"/>
            <w:vAlign w:val="center"/>
          </w:tcPr>
          <w:p w14:paraId="5782069D" w14:textId="67364F3A" w:rsidR="00912A53" w:rsidRPr="00CA0421" w:rsidRDefault="00912A53" w:rsidP="00417DD2">
            <w:pPr>
              <w:jc w:val="center"/>
              <w:rPr>
                <w:sz w:val="20"/>
                <w:szCs w:val="20"/>
                <w:highlight w:val="cyan"/>
              </w:rPr>
            </w:pPr>
            <w:r>
              <w:rPr>
                <w:sz w:val="20"/>
                <w:szCs w:val="20"/>
              </w:rPr>
              <w:t>Nov</w:t>
            </w:r>
            <w:r w:rsidR="00913873">
              <w:rPr>
                <w:sz w:val="20"/>
                <w:szCs w:val="20"/>
              </w:rPr>
              <w:t xml:space="preserve"> 20</w:t>
            </w:r>
            <w:r>
              <w:rPr>
                <w:sz w:val="20"/>
                <w:szCs w:val="20"/>
              </w:rPr>
              <w:t>21</w:t>
            </w:r>
          </w:p>
        </w:tc>
      </w:tr>
    </w:tbl>
    <w:p w14:paraId="2AAB2CBF" w14:textId="77777777" w:rsidR="00711BE6" w:rsidRDefault="00711BE6" w:rsidP="00711BE6">
      <w:pPr>
        <w:keepNext/>
        <w:spacing w:before="240" w:after="240"/>
        <w:outlineLvl w:val="0"/>
        <w:rPr>
          <w:b/>
          <w:bCs/>
        </w:rPr>
      </w:pPr>
      <w:r>
        <w:rPr>
          <w:b/>
          <w:bCs/>
        </w:rPr>
        <w:t>III.</w:t>
      </w:r>
      <w:r>
        <w:rPr>
          <w:b/>
          <w:bCs/>
        </w:rPr>
        <w:tab/>
      </w:r>
      <w:r w:rsidRPr="004C52A4">
        <w:rPr>
          <w:b/>
          <w:bCs/>
        </w:rPr>
        <w:t>HFC consumption</w:t>
      </w:r>
      <w:r>
        <w:rPr>
          <w:b/>
          <w:bCs/>
        </w:rPr>
        <w:t xml:space="preserve"> overview</w:t>
      </w:r>
    </w:p>
    <w:p w14:paraId="03E057B5" w14:textId="77777777" w:rsidR="00711BE6" w:rsidRPr="004C52A4" w:rsidRDefault="00711BE6" w:rsidP="00711BE6">
      <w:pPr>
        <w:keepNext/>
        <w:spacing w:before="240" w:after="240"/>
        <w:outlineLvl w:val="0"/>
        <w:rPr>
          <w:u w:val="single"/>
        </w:rPr>
      </w:pPr>
      <w:r>
        <w:rPr>
          <w:u w:val="single"/>
        </w:rPr>
        <w:t>HFC c</w:t>
      </w:r>
      <w:r w:rsidRPr="004C52A4">
        <w:rPr>
          <w:u w:val="single"/>
        </w:rPr>
        <w:t>onsumption levels</w:t>
      </w:r>
    </w:p>
    <w:p w14:paraId="443A9D67" w14:textId="7939E278" w:rsidR="00A74948" w:rsidRPr="004C52A4" w:rsidRDefault="00A74948" w:rsidP="00A74948">
      <w:pPr>
        <w:pStyle w:val="Heading1"/>
      </w:pPr>
      <w:r>
        <w:t>Eritrea</w:t>
      </w:r>
      <w:r w:rsidRPr="007D59C1">
        <w:t xml:space="preserve"> only imports HFCs for use in the </w:t>
      </w:r>
      <w:r>
        <w:t>refrigeration and air-conditioning (</w:t>
      </w:r>
      <w:r w:rsidRPr="007D59C1">
        <w:t>RAC</w:t>
      </w:r>
      <w:r>
        <w:t>)</w:t>
      </w:r>
      <w:r w:rsidRPr="007D59C1">
        <w:t xml:space="preserve"> servicing sector. The most consumed substances in 2024 were R-404A (60</w:t>
      </w:r>
      <w:r w:rsidR="009E635C">
        <w:t>.2</w:t>
      </w:r>
      <w:r w:rsidRPr="007D59C1">
        <w:t xml:space="preserve"> per cent of total HFC consumption in CO₂</w:t>
      </w:r>
      <w:r w:rsidR="003A3A33">
        <w:noBreakHyphen/>
      </w:r>
      <w:r w:rsidRPr="007D59C1">
        <w:t>equivalent (CO₂</w:t>
      </w:r>
      <w:r w:rsidR="00837BE0">
        <w:t>-</w:t>
      </w:r>
      <w:r w:rsidRPr="007D59C1">
        <w:t>eq</w:t>
      </w:r>
      <w:r w:rsidR="003A3A33">
        <w:t>)</w:t>
      </w:r>
      <w:r w:rsidRPr="007D59C1">
        <w:t xml:space="preserve"> tonnes), HFC-134a (2</w:t>
      </w:r>
      <w:r w:rsidR="009E635C">
        <w:t>7.9</w:t>
      </w:r>
      <w:r w:rsidRPr="007D59C1">
        <w:t xml:space="preserve"> per cent), R-410A (7</w:t>
      </w:r>
      <w:r w:rsidR="009E635C">
        <w:t>.4</w:t>
      </w:r>
      <w:r w:rsidRPr="007D59C1">
        <w:t xml:space="preserve"> per cent), R-507A (</w:t>
      </w:r>
      <w:r w:rsidR="009E635C">
        <w:t>2.5</w:t>
      </w:r>
      <w:r w:rsidRPr="007D59C1">
        <w:t xml:space="preserve"> per cent), and other HFCs (</w:t>
      </w:r>
      <w:r w:rsidR="005D021A">
        <w:t>1.9</w:t>
      </w:r>
      <w:r w:rsidRPr="007D59C1">
        <w:t xml:space="preserve"> per cent). Table </w:t>
      </w:r>
      <w:r w:rsidR="005D021A">
        <w:t>3</w:t>
      </w:r>
      <w:r w:rsidRPr="007D59C1">
        <w:t xml:space="preserve"> presents the country’s HFC consumption as reported to the Ozone Secretariat under Article 7 of the Montreal Protocol and the country’s HFC baseline.</w:t>
      </w:r>
    </w:p>
    <w:p w14:paraId="1A72E1D1" w14:textId="21D28CAB" w:rsidR="00711BE6" w:rsidRDefault="00711BE6" w:rsidP="00711BE6">
      <w:pPr>
        <w:pStyle w:val="Heading1"/>
        <w:keepNext/>
        <w:numPr>
          <w:ilvl w:val="0"/>
          <w:numId w:val="0"/>
        </w:numPr>
        <w:spacing w:after="0"/>
        <w:rPr>
          <w:b/>
          <w:bCs/>
        </w:rPr>
      </w:pPr>
      <w:r w:rsidRPr="00FA0FEC">
        <w:rPr>
          <w:b/>
          <w:bCs/>
        </w:rPr>
        <w:t>Table </w:t>
      </w:r>
      <w:r w:rsidR="00FA0FEC" w:rsidRPr="00FA0FEC">
        <w:rPr>
          <w:b/>
          <w:bCs/>
        </w:rPr>
        <w:t>3.</w:t>
      </w:r>
      <w:r w:rsidR="005D021A">
        <w:rPr>
          <w:b/>
          <w:bCs/>
        </w:rPr>
        <w:t xml:space="preserve"> </w:t>
      </w:r>
      <w:r w:rsidRPr="00FA0FEC">
        <w:rPr>
          <w:b/>
          <w:bCs/>
        </w:rPr>
        <w:t xml:space="preserve">HFC consumption </w:t>
      </w:r>
      <w:r w:rsidR="00C80F61">
        <w:rPr>
          <w:b/>
          <w:bCs/>
        </w:rPr>
        <w:t>(</w:t>
      </w:r>
      <w:r w:rsidR="00C80F61" w:rsidRPr="00FA0FEC">
        <w:rPr>
          <w:b/>
          <w:bCs/>
        </w:rPr>
        <w:t>2020–2024</w:t>
      </w:r>
      <w:r w:rsidR="00C80F61">
        <w:rPr>
          <w:b/>
          <w:bCs/>
        </w:rPr>
        <w:t xml:space="preserve"> </w:t>
      </w:r>
      <w:r w:rsidR="00B96760">
        <w:rPr>
          <w:b/>
          <w:bCs/>
        </w:rPr>
        <w:t>Article 7 data</w:t>
      </w:r>
      <w:r w:rsidR="00A46159">
        <w:rPr>
          <w:b/>
          <w:bCs/>
        </w:rPr>
        <w:t>)</w:t>
      </w:r>
      <w:r w:rsidRPr="00FA0FEC">
        <w:rPr>
          <w:b/>
          <w:bCs/>
        </w:rPr>
        <w:t xml:space="preserve"> and</w:t>
      </w:r>
      <w:r w:rsidR="00A94ABA">
        <w:rPr>
          <w:b/>
          <w:bCs/>
        </w:rPr>
        <w:t xml:space="preserve"> </w:t>
      </w:r>
      <w:r w:rsidRPr="00FA0FEC">
        <w:rPr>
          <w:b/>
          <w:bCs/>
        </w:rPr>
        <w:t xml:space="preserve">baseline </w:t>
      </w:r>
      <w:r w:rsidR="00E66266">
        <w:rPr>
          <w:b/>
          <w:bCs/>
        </w:rPr>
        <w:t>in</w:t>
      </w:r>
      <w:r w:rsidRPr="00FA0FEC">
        <w:rPr>
          <w:b/>
          <w:bCs/>
        </w:rPr>
        <w:t xml:space="preserve"> </w:t>
      </w:r>
      <w:r w:rsidR="00DD2612" w:rsidRPr="00FA0FEC">
        <w:rPr>
          <w:b/>
          <w:bCs/>
        </w:rPr>
        <w:t>Eritrea</w:t>
      </w:r>
      <w:r w:rsidRPr="005162D4">
        <w:rPr>
          <w:b/>
          <w:bCs/>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FA0FEC" w:rsidRPr="00F33141" w14:paraId="4C1BD563" w14:textId="77777777" w:rsidTr="00417DD2">
        <w:tc>
          <w:tcPr>
            <w:tcW w:w="911" w:type="pct"/>
            <w:tcBorders>
              <w:top w:val="single" w:sz="4" w:space="0" w:color="auto"/>
              <w:left w:val="single" w:sz="4" w:space="0" w:color="auto"/>
              <w:bottom w:val="single" w:sz="4" w:space="0" w:color="auto"/>
              <w:right w:val="single" w:sz="4" w:space="0" w:color="auto"/>
            </w:tcBorders>
            <w:vAlign w:val="center"/>
          </w:tcPr>
          <w:p w14:paraId="7A45412F" w14:textId="77777777" w:rsidR="00FA0FEC" w:rsidRPr="00F33141" w:rsidRDefault="00FA0FEC" w:rsidP="00417DD2">
            <w:pPr>
              <w:keepNext/>
              <w:keepLines/>
              <w:tabs>
                <w:tab w:val="left" w:pos="3141"/>
              </w:tabs>
              <w:suppressAutoHyphens/>
              <w:jc w:val="center"/>
              <w:rPr>
                <w:b/>
                <w:bCs/>
                <w:sz w:val="20"/>
                <w:szCs w:val="20"/>
              </w:rPr>
            </w:pPr>
            <w:r w:rsidRPr="00F33141">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4DE29E3C" w14:textId="77777777" w:rsidR="00FA0FEC" w:rsidRPr="00F33141" w:rsidRDefault="00FA0FEC" w:rsidP="00417DD2">
            <w:pPr>
              <w:keepNext/>
              <w:keepLines/>
              <w:tabs>
                <w:tab w:val="left" w:pos="3141"/>
              </w:tabs>
              <w:suppressAutoHyphens/>
              <w:jc w:val="center"/>
              <w:rPr>
                <w:b/>
                <w:bCs/>
                <w:sz w:val="20"/>
                <w:szCs w:val="20"/>
              </w:rPr>
            </w:pPr>
            <w:r w:rsidRPr="00F33141">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09DD4EDF" w14:textId="77777777" w:rsidR="00FA0FEC" w:rsidRPr="00F33141" w:rsidRDefault="00FA0FEC" w:rsidP="00417DD2">
            <w:pPr>
              <w:keepNext/>
              <w:keepLines/>
              <w:tabs>
                <w:tab w:val="left" w:pos="3141"/>
              </w:tabs>
              <w:suppressAutoHyphens/>
              <w:jc w:val="center"/>
              <w:rPr>
                <w:b/>
                <w:bCs/>
                <w:sz w:val="20"/>
                <w:szCs w:val="20"/>
              </w:rPr>
            </w:pPr>
            <w:r w:rsidRPr="00F33141">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0A278A25" w14:textId="77777777" w:rsidR="00FA0FEC" w:rsidRPr="00F33141" w:rsidRDefault="00FA0FEC" w:rsidP="00417DD2">
            <w:pPr>
              <w:keepNext/>
              <w:keepLines/>
              <w:tabs>
                <w:tab w:val="left" w:pos="3141"/>
              </w:tabs>
              <w:suppressAutoHyphens/>
              <w:jc w:val="center"/>
              <w:rPr>
                <w:b/>
                <w:bCs/>
                <w:sz w:val="20"/>
                <w:szCs w:val="20"/>
              </w:rPr>
            </w:pPr>
            <w:r w:rsidRPr="00F33141">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29EB6BB5" w14:textId="77777777" w:rsidR="00FA0FEC" w:rsidRPr="00F33141" w:rsidRDefault="00FA0FEC" w:rsidP="00417DD2">
            <w:pPr>
              <w:keepNext/>
              <w:keepLines/>
              <w:tabs>
                <w:tab w:val="left" w:pos="3141"/>
              </w:tabs>
              <w:suppressAutoHyphens/>
              <w:jc w:val="center"/>
              <w:rPr>
                <w:b/>
                <w:bCs/>
                <w:sz w:val="20"/>
                <w:szCs w:val="20"/>
              </w:rPr>
            </w:pPr>
            <w:r w:rsidRPr="00F33141">
              <w:rPr>
                <w:b/>
                <w:sz w:val="20"/>
                <w:szCs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478FD66B" w14:textId="77777777" w:rsidR="00FA0FEC" w:rsidRPr="00F33141" w:rsidRDefault="00FA0FEC" w:rsidP="00417DD2">
            <w:pPr>
              <w:keepNext/>
              <w:keepLines/>
              <w:tabs>
                <w:tab w:val="left" w:pos="3141"/>
              </w:tabs>
              <w:suppressAutoHyphens/>
              <w:jc w:val="center"/>
              <w:rPr>
                <w:b/>
                <w:bCs/>
                <w:sz w:val="20"/>
                <w:szCs w:val="20"/>
              </w:rPr>
            </w:pPr>
            <w:r w:rsidRPr="00F33141">
              <w:rPr>
                <w:b/>
                <w:sz w:val="20"/>
                <w:szCs w:val="20"/>
              </w:rPr>
              <w:t>2023</w:t>
            </w:r>
          </w:p>
        </w:tc>
        <w:tc>
          <w:tcPr>
            <w:tcW w:w="707" w:type="pct"/>
            <w:tcBorders>
              <w:top w:val="single" w:sz="4" w:space="0" w:color="auto"/>
              <w:left w:val="single" w:sz="4" w:space="0" w:color="auto"/>
              <w:bottom w:val="single" w:sz="4" w:space="0" w:color="auto"/>
              <w:right w:val="single" w:sz="4" w:space="0" w:color="auto"/>
            </w:tcBorders>
          </w:tcPr>
          <w:p w14:paraId="7421B4A3" w14:textId="77777777" w:rsidR="00FA0FEC" w:rsidRPr="00F33141" w:rsidRDefault="00FA0FEC" w:rsidP="00417DD2">
            <w:pPr>
              <w:keepNext/>
              <w:keepLines/>
              <w:tabs>
                <w:tab w:val="left" w:pos="3141"/>
              </w:tabs>
              <w:suppressAutoHyphens/>
              <w:ind w:left="-157" w:right="-105"/>
              <w:jc w:val="center"/>
              <w:rPr>
                <w:b/>
                <w:bCs/>
                <w:sz w:val="20"/>
                <w:szCs w:val="20"/>
                <w:highlight w:val="cyan"/>
              </w:rPr>
            </w:pPr>
            <w:r w:rsidRPr="00F33141">
              <w:rPr>
                <w:b/>
                <w:bCs/>
                <w:sz w:val="20"/>
                <w:szCs w:val="20"/>
              </w:rPr>
              <w:t>2024</w:t>
            </w:r>
          </w:p>
        </w:tc>
      </w:tr>
      <w:tr w:rsidR="00FA0FEC" w:rsidRPr="00F33141" w14:paraId="4BB0E517"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D620B0" w14:textId="77777777" w:rsidR="00FA0FEC" w:rsidRPr="00F33141" w:rsidRDefault="00FA0FEC" w:rsidP="00417DD2">
            <w:pPr>
              <w:keepNext/>
              <w:keepLines/>
              <w:tabs>
                <w:tab w:val="left" w:pos="3141"/>
              </w:tabs>
              <w:suppressAutoHyphens/>
              <w:jc w:val="center"/>
              <w:rPr>
                <w:sz w:val="20"/>
                <w:szCs w:val="20"/>
              </w:rPr>
            </w:pPr>
            <w:r w:rsidRPr="00F33141">
              <w:rPr>
                <w:b/>
                <w:bCs/>
                <w:sz w:val="20"/>
                <w:szCs w:val="20"/>
              </w:rPr>
              <w:t>Metric tonnes (mt)</w:t>
            </w:r>
          </w:p>
        </w:tc>
      </w:tr>
      <w:tr w:rsidR="00FA0FEC" w:rsidRPr="00F33141" w14:paraId="6DFE2E0C" w14:textId="77777777" w:rsidTr="00417DD2">
        <w:tc>
          <w:tcPr>
            <w:tcW w:w="911" w:type="pct"/>
            <w:tcBorders>
              <w:top w:val="single" w:sz="4" w:space="0" w:color="auto"/>
              <w:left w:val="single" w:sz="4" w:space="0" w:color="auto"/>
              <w:bottom w:val="single" w:sz="4" w:space="0" w:color="auto"/>
              <w:right w:val="single" w:sz="4" w:space="0" w:color="auto"/>
            </w:tcBorders>
          </w:tcPr>
          <w:p w14:paraId="5C51856F" w14:textId="77777777" w:rsidR="00FA0FEC" w:rsidRPr="00F33141" w:rsidRDefault="00FA0FEC" w:rsidP="00417DD2">
            <w:pPr>
              <w:keepNext/>
              <w:keepLines/>
              <w:tabs>
                <w:tab w:val="left" w:pos="3141"/>
              </w:tabs>
              <w:suppressAutoHyphens/>
              <w:rPr>
                <w:sz w:val="20"/>
                <w:szCs w:val="20"/>
              </w:rPr>
            </w:pPr>
            <w:r w:rsidRPr="00F33141">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3E78EA9C" w14:textId="2B87006C"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w:t>
            </w:r>
            <w:r w:rsidR="00FA246C">
              <w:rPr>
                <w:color w:val="000000"/>
                <w:sz w:val="20"/>
                <w:szCs w:val="20"/>
              </w:rPr>
              <w:t>,</w:t>
            </w:r>
            <w:r w:rsidRPr="00F33141">
              <w:rPr>
                <w:color w:val="000000"/>
                <w:sz w:val="20"/>
                <w:szCs w:val="20"/>
              </w:rPr>
              <w:t>430</w:t>
            </w:r>
          </w:p>
        </w:tc>
        <w:tc>
          <w:tcPr>
            <w:tcW w:w="651" w:type="pct"/>
            <w:tcBorders>
              <w:top w:val="single" w:sz="4" w:space="0" w:color="auto"/>
              <w:left w:val="single" w:sz="4" w:space="0" w:color="auto"/>
              <w:bottom w:val="single" w:sz="4" w:space="0" w:color="auto"/>
              <w:right w:val="single" w:sz="4" w:space="0" w:color="auto"/>
            </w:tcBorders>
            <w:vAlign w:val="bottom"/>
          </w:tcPr>
          <w:p w14:paraId="3FCD431B"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31.56</w:t>
            </w:r>
          </w:p>
        </w:tc>
        <w:tc>
          <w:tcPr>
            <w:tcW w:w="716" w:type="pct"/>
            <w:tcBorders>
              <w:top w:val="single" w:sz="4" w:space="0" w:color="auto"/>
              <w:left w:val="single" w:sz="4" w:space="0" w:color="auto"/>
              <w:bottom w:val="single" w:sz="4" w:space="0" w:color="auto"/>
              <w:right w:val="single" w:sz="4" w:space="0" w:color="auto"/>
            </w:tcBorders>
            <w:vAlign w:val="bottom"/>
          </w:tcPr>
          <w:p w14:paraId="409433E2"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28.69</w:t>
            </w:r>
          </w:p>
        </w:tc>
        <w:tc>
          <w:tcPr>
            <w:tcW w:w="680" w:type="pct"/>
            <w:tcBorders>
              <w:top w:val="single" w:sz="4" w:space="0" w:color="auto"/>
              <w:left w:val="single" w:sz="4" w:space="0" w:color="auto"/>
              <w:bottom w:val="single" w:sz="4" w:space="0" w:color="auto"/>
              <w:right w:val="single" w:sz="4" w:space="0" w:color="auto"/>
            </w:tcBorders>
            <w:vAlign w:val="bottom"/>
          </w:tcPr>
          <w:p w14:paraId="10972D1C"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32.59</w:t>
            </w:r>
          </w:p>
        </w:tc>
        <w:tc>
          <w:tcPr>
            <w:tcW w:w="734" w:type="pct"/>
            <w:tcBorders>
              <w:top w:val="single" w:sz="4" w:space="0" w:color="auto"/>
              <w:left w:val="single" w:sz="4" w:space="0" w:color="auto"/>
              <w:bottom w:val="single" w:sz="4" w:space="0" w:color="auto"/>
              <w:right w:val="single" w:sz="4" w:space="0" w:color="auto"/>
            </w:tcBorders>
            <w:vAlign w:val="bottom"/>
          </w:tcPr>
          <w:p w14:paraId="12AA5401"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31.38</w:t>
            </w:r>
          </w:p>
        </w:tc>
        <w:tc>
          <w:tcPr>
            <w:tcW w:w="707" w:type="pct"/>
            <w:tcBorders>
              <w:top w:val="single" w:sz="4" w:space="0" w:color="auto"/>
              <w:left w:val="single" w:sz="4" w:space="0" w:color="auto"/>
              <w:bottom w:val="single" w:sz="4" w:space="0" w:color="auto"/>
              <w:right w:val="single" w:sz="4" w:space="0" w:color="auto"/>
            </w:tcBorders>
            <w:vAlign w:val="bottom"/>
          </w:tcPr>
          <w:p w14:paraId="2B65731F"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33.00</w:t>
            </w:r>
          </w:p>
        </w:tc>
      </w:tr>
      <w:tr w:rsidR="00FA0FEC" w:rsidRPr="00F33141" w14:paraId="1D09B608" w14:textId="77777777" w:rsidTr="00417DD2">
        <w:tc>
          <w:tcPr>
            <w:tcW w:w="911" w:type="pct"/>
            <w:tcBorders>
              <w:top w:val="single" w:sz="4" w:space="0" w:color="auto"/>
              <w:left w:val="single" w:sz="4" w:space="0" w:color="auto"/>
              <w:bottom w:val="single" w:sz="4" w:space="0" w:color="auto"/>
              <w:right w:val="single" w:sz="4" w:space="0" w:color="auto"/>
            </w:tcBorders>
          </w:tcPr>
          <w:p w14:paraId="4B396EA1" w14:textId="77777777" w:rsidR="00FA0FEC" w:rsidRPr="00F33141" w:rsidRDefault="00FA0FEC" w:rsidP="00417DD2">
            <w:pPr>
              <w:keepNext/>
              <w:keepLines/>
              <w:tabs>
                <w:tab w:val="left" w:pos="3141"/>
              </w:tabs>
              <w:suppressAutoHyphens/>
              <w:rPr>
                <w:sz w:val="20"/>
                <w:szCs w:val="20"/>
              </w:rPr>
            </w:pPr>
            <w:r w:rsidRPr="00F33141">
              <w:rPr>
                <w:sz w:val="20"/>
                <w:szCs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75560275" w14:textId="13CF9FBF"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14</w:t>
            </w:r>
            <w:r w:rsidR="00FA246C">
              <w:rPr>
                <w:color w:val="000000"/>
                <w:sz w:val="20"/>
                <w:szCs w:val="20"/>
              </w:rPr>
              <w:t>,</w:t>
            </w:r>
            <w:r w:rsidRPr="00F33141">
              <w:rPr>
                <w:color w:val="000000"/>
                <w:sz w:val="20"/>
                <w:szCs w:val="20"/>
              </w:rPr>
              <w:t>800</w:t>
            </w:r>
          </w:p>
        </w:tc>
        <w:tc>
          <w:tcPr>
            <w:tcW w:w="651" w:type="pct"/>
            <w:tcBorders>
              <w:top w:val="single" w:sz="4" w:space="0" w:color="auto"/>
              <w:left w:val="single" w:sz="4" w:space="0" w:color="auto"/>
              <w:bottom w:val="single" w:sz="4" w:space="0" w:color="auto"/>
              <w:right w:val="single" w:sz="4" w:space="0" w:color="auto"/>
            </w:tcBorders>
            <w:vAlign w:val="bottom"/>
          </w:tcPr>
          <w:p w14:paraId="7FA938E3"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w:t>
            </w:r>
          </w:p>
        </w:tc>
        <w:tc>
          <w:tcPr>
            <w:tcW w:w="716" w:type="pct"/>
            <w:tcBorders>
              <w:top w:val="single" w:sz="4" w:space="0" w:color="auto"/>
              <w:left w:val="single" w:sz="4" w:space="0" w:color="auto"/>
              <w:bottom w:val="single" w:sz="4" w:space="0" w:color="auto"/>
              <w:right w:val="single" w:sz="4" w:space="0" w:color="auto"/>
            </w:tcBorders>
            <w:vAlign w:val="bottom"/>
          </w:tcPr>
          <w:p w14:paraId="19F85C5F"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0.003</w:t>
            </w:r>
          </w:p>
        </w:tc>
        <w:tc>
          <w:tcPr>
            <w:tcW w:w="680" w:type="pct"/>
            <w:tcBorders>
              <w:top w:val="single" w:sz="4" w:space="0" w:color="auto"/>
              <w:left w:val="single" w:sz="4" w:space="0" w:color="auto"/>
              <w:bottom w:val="single" w:sz="4" w:space="0" w:color="auto"/>
              <w:right w:val="single" w:sz="4" w:space="0" w:color="auto"/>
            </w:tcBorders>
            <w:vAlign w:val="bottom"/>
          </w:tcPr>
          <w:p w14:paraId="67FC5E62"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57BDC671"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0.002</w:t>
            </w:r>
          </w:p>
        </w:tc>
        <w:tc>
          <w:tcPr>
            <w:tcW w:w="707" w:type="pct"/>
            <w:tcBorders>
              <w:top w:val="single" w:sz="4" w:space="0" w:color="auto"/>
              <w:left w:val="single" w:sz="4" w:space="0" w:color="auto"/>
              <w:bottom w:val="single" w:sz="4" w:space="0" w:color="auto"/>
              <w:right w:val="single" w:sz="4" w:space="0" w:color="auto"/>
            </w:tcBorders>
            <w:vAlign w:val="bottom"/>
          </w:tcPr>
          <w:p w14:paraId="2672CC05" w14:textId="6B129ECD" w:rsidR="00FA0FEC" w:rsidRPr="00F33141" w:rsidRDefault="001065E2" w:rsidP="00417DD2">
            <w:pPr>
              <w:keepNext/>
              <w:keepLines/>
              <w:tabs>
                <w:tab w:val="left" w:pos="3141"/>
              </w:tabs>
              <w:suppressAutoHyphens/>
              <w:jc w:val="right"/>
              <w:rPr>
                <w:sz w:val="20"/>
                <w:szCs w:val="20"/>
              </w:rPr>
            </w:pPr>
            <w:r w:rsidRPr="00F33141">
              <w:rPr>
                <w:color w:val="000000"/>
                <w:sz w:val="20"/>
                <w:szCs w:val="20"/>
              </w:rPr>
              <w:t>0.00</w:t>
            </w:r>
            <w:r w:rsidR="00180EDA" w:rsidRPr="00F33141">
              <w:rPr>
                <w:color w:val="000000"/>
                <w:sz w:val="20"/>
                <w:szCs w:val="20"/>
              </w:rPr>
              <w:t>2</w:t>
            </w:r>
          </w:p>
        </w:tc>
      </w:tr>
      <w:tr w:rsidR="00FA0FEC" w:rsidRPr="00F33141" w14:paraId="5BA9FFCF" w14:textId="77777777" w:rsidTr="00417DD2">
        <w:tc>
          <w:tcPr>
            <w:tcW w:w="911" w:type="pct"/>
            <w:tcBorders>
              <w:top w:val="single" w:sz="4" w:space="0" w:color="auto"/>
              <w:left w:val="single" w:sz="4" w:space="0" w:color="auto"/>
              <w:bottom w:val="single" w:sz="4" w:space="0" w:color="auto"/>
              <w:right w:val="single" w:sz="4" w:space="0" w:color="auto"/>
            </w:tcBorders>
          </w:tcPr>
          <w:p w14:paraId="18991F0F" w14:textId="77777777" w:rsidR="00FA0FEC" w:rsidRPr="00F33141" w:rsidRDefault="00FA0FEC" w:rsidP="00417DD2">
            <w:pPr>
              <w:keepNext/>
              <w:keepLines/>
              <w:tabs>
                <w:tab w:val="left" w:pos="3141"/>
              </w:tabs>
              <w:suppressAutoHyphens/>
              <w:rPr>
                <w:sz w:val="20"/>
                <w:szCs w:val="20"/>
              </w:rPr>
            </w:pPr>
            <w:r w:rsidRPr="00F33141">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4549473C" w14:textId="77777777" w:rsidR="00FA0FEC" w:rsidRPr="00F33141" w:rsidRDefault="00FA0FEC" w:rsidP="00417DD2">
            <w:pPr>
              <w:keepNext/>
              <w:keepLines/>
              <w:suppressAutoHyphens/>
              <w:jc w:val="right"/>
              <w:rPr>
                <w:sz w:val="20"/>
                <w:szCs w:val="20"/>
              </w:rPr>
            </w:pPr>
            <w:r w:rsidRPr="00F33141">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273E98E6"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w:t>
            </w:r>
          </w:p>
        </w:tc>
        <w:tc>
          <w:tcPr>
            <w:tcW w:w="716" w:type="pct"/>
            <w:tcBorders>
              <w:top w:val="single" w:sz="4" w:space="0" w:color="auto"/>
              <w:left w:val="single" w:sz="4" w:space="0" w:color="auto"/>
              <w:bottom w:val="single" w:sz="4" w:space="0" w:color="auto"/>
              <w:right w:val="single" w:sz="4" w:space="0" w:color="auto"/>
            </w:tcBorders>
            <w:vAlign w:val="bottom"/>
          </w:tcPr>
          <w:p w14:paraId="277C69B3"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w:t>
            </w:r>
          </w:p>
        </w:tc>
        <w:tc>
          <w:tcPr>
            <w:tcW w:w="680" w:type="pct"/>
            <w:tcBorders>
              <w:top w:val="single" w:sz="4" w:space="0" w:color="auto"/>
              <w:left w:val="single" w:sz="4" w:space="0" w:color="auto"/>
              <w:bottom w:val="single" w:sz="4" w:space="0" w:color="auto"/>
              <w:right w:val="single" w:sz="4" w:space="0" w:color="auto"/>
            </w:tcBorders>
            <w:vAlign w:val="bottom"/>
          </w:tcPr>
          <w:p w14:paraId="6AEFD011"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0D0E066D"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0.13</w:t>
            </w:r>
          </w:p>
        </w:tc>
        <w:tc>
          <w:tcPr>
            <w:tcW w:w="707" w:type="pct"/>
            <w:tcBorders>
              <w:top w:val="single" w:sz="4" w:space="0" w:color="auto"/>
              <w:left w:val="single" w:sz="4" w:space="0" w:color="auto"/>
              <w:bottom w:val="single" w:sz="4" w:space="0" w:color="auto"/>
              <w:right w:val="single" w:sz="4" w:space="0" w:color="auto"/>
            </w:tcBorders>
            <w:vAlign w:val="bottom"/>
          </w:tcPr>
          <w:p w14:paraId="6E194CF3"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0.00</w:t>
            </w:r>
          </w:p>
        </w:tc>
      </w:tr>
      <w:tr w:rsidR="00FA0FEC" w:rsidRPr="00F33141" w14:paraId="4D0715B2" w14:textId="77777777" w:rsidTr="00417DD2">
        <w:tc>
          <w:tcPr>
            <w:tcW w:w="911" w:type="pct"/>
            <w:tcBorders>
              <w:top w:val="single" w:sz="4" w:space="0" w:color="auto"/>
              <w:left w:val="single" w:sz="4" w:space="0" w:color="auto"/>
              <w:bottom w:val="single" w:sz="4" w:space="0" w:color="auto"/>
              <w:right w:val="single" w:sz="4" w:space="0" w:color="auto"/>
            </w:tcBorders>
          </w:tcPr>
          <w:p w14:paraId="23C79A04" w14:textId="77777777" w:rsidR="00FA0FEC" w:rsidRPr="00F33141" w:rsidRDefault="00FA0FEC" w:rsidP="00417DD2">
            <w:pPr>
              <w:keepNext/>
              <w:keepLines/>
              <w:tabs>
                <w:tab w:val="left" w:pos="3141"/>
              </w:tabs>
              <w:suppressAutoHyphens/>
              <w:rPr>
                <w:sz w:val="20"/>
                <w:szCs w:val="20"/>
              </w:rPr>
            </w:pPr>
            <w:r w:rsidRPr="00F33141">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3B6C61EC" w14:textId="5AF6B38F" w:rsidR="00FA0FEC" w:rsidRPr="00F33141" w:rsidRDefault="00FA0FEC" w:rsidP="00417DD2">
            <w:pPr>
              <w:keepNext/>
              <w:keepLines/>
              <w:tabs>
                <w:tab w:val="left" w:pos="3141"/>
              </w:tabs>
              <w:suppressAutoHyphens/>
              <w:jc w:val="right"/>
              <w:rPr>
                <w:sz w:val="20"/>
                <w:szCs w:val="20"/>
              </w:rPr>
            </w:pPr>
            <w:r w:rsidRPr="00F33141">
              <w:rPr>
                <w:color w:val="000000"/>
                <w:sz w:val="20"/>
                <w:szCs w:val="20"/>
              </w:rPr>
              <w:t>3</w:t>
            </w:r>
            <w:r w:rsidR="00FA246C">
              <w:rPr>
                <w:color w:val="000000"/>
                <w:sz w:val="20"/>
                <w:szCs w:val="20"/>
              </w:rPr>
              <w:t>,</w:t>
            </w:r>
            <w:r w:rsidRPr="00F33141">
              <w:rPr>
                <w:color w:val="000000"/>
                <w:sz w:val="20"/>
                <w:szCs w:val="20"/>
              </w:rPr>
              <w:t>92</w:t>
            </w:r>
            <w:r w:rsidR="001A0B1B" w:rsidRPr="00F33141">
              <w:rPr>
                <w:color w:val="000000"/>
                <w:sz w:val="20"/>
                <w:szCs w:val="20"/>
              </w:rPr>
              <w:t>1.60</w:t>
            </w:r>
          </w:p>
        </w:tc>
        <w:tc>
          <w:tcPr>
            <w:tcW w:w="651" w:type="pct"/>
            <w:tcBorders>
              <w:top w:val="single" w:sz="4" w:space="0" w:color="auto"/>
              <w:left w:val="single" w:sz="4" w:space="0" w:color="auto"/>
              <w:bottom w:val="single" w:sz="4" w:space="0" w:color="auto"/>
              <w:right w:val="single" w:sz="4" w:space="0" w:color="auto"/>
            </w:tcBorders>
            <w:vAlign w:val="bottom"/>
          </w:tcPr>
          <w:p w14:paraId="47F565BD"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10.60</w:t>
            </w:r>
          </w:p>
        </w:tc>
        <w:tc>
          <w:tcPr>
            <w:tcW w:w="716" w:type="pct"/>
            <w:tcBorders>
              <w:top w:val="single" w:sz="4" w:space="0" w:color="auto"/>
              <w:left w:val="single" w:sz="4" w:space="0" w:color="auto"/>
              <w:bottom w:val="single" w:sz="4" w:space="0" w:color="auto"/>
              <w:right w:val="single" w:sz="4" w:space="0" w:color="auto"/>
            </w:tcBorders>
            <w:vAlign w:val="bottom"/>
          </w:tcPr>
          <w:p w14:paraId="2C4CD6AF"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33.02</w:t>
            </w:r>
          </w:p>
        </w:tc>
        <w:tc>
          <w:tcPr>
            <w:tcW w:w="680" w:type="pct"/>
            <w:tcBorders>
              <w:top w:val="single" w:sz="4" w:space="0" w:color="auto"/>
              <w:left w:val="single" w:sz="4" w:space="0" w:color="auto"/>
              <w:bottom w:val="single" w:sz="4" w:space="0" w:color="auto"/>
              <w:right w:val="single" w:sz="4" w:space="0" w:color="auto"/>
            </w:tcBorders>
            <w:vAlign w:val="bottom"/>
          </w:tcPr>
          <w:p w14:paraId="1AD4B4F1"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19.78</w:t>
            </w:r>
          </w:p>
        </w:tc>
        <w:tc>
          <w:tcPr>
            <w:tcW w:w="734" w:type="pct"/>
            <w:tcBorders>
              <w:top w:val="single" w:sz="4" w:space="0" w:color="auto"/>
              <w:left w:val="single" w:sz="4" w:space="0" w:color="auto"/>
              <w:bottom w:val="single" w:sz="4" w:space="0" w:color="auto"/>
              <w:right w:val="single" w:sz="4" w:space="0" w:color="auto"/>
            </w:tcBorders>
            <w:vAlign w:val="bottom"/>
          </w:tcPr>
          <w:p w14:paraId="6D2E5252"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23.56</w:t>
            </w:r>
          </w:p>
        </w:tc>
        <w:tc>
          <w:tcPr>
            <w:tcW w:w="707" w:type="pct"/>
            <w:tcBorders>
              <w:top w:val="single" w:sz="4" w:space="0" w:color="auto"/>
              <w:left w:val="single" w:sz="4" w:space="0" w:color="auto"/>
              <w:bottom w:val="single" w:sz="4" w:space="0" w:color="auto"/>
              <w:right w:val="single" w:sz="4" w:space="0" w:color="auto"/>
            </w:tcBorders>
            <w:vAlign w:val="bottom"/>
          </w:tcPr>
          <w:p w14:paraId="25190CA6"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26.00</w:t>
            </w:r>
          </w:p>
        </w:tc>
      </w:tr>
      <w:tr w:rsidR="00FA0FEC" w:rsidRPr="00F33141" w14:paraId="75DE86E7" w14:textId="77777777" w:rsidTr="00417DD2">
        <w:tc>
          <w:tcPr>
            <w:tcW w:w="911" w:type="pct"/>
            <w:tcBorders>
              <w:top w:val="single" w:sz="4" w:space="0" w:color="auto"/>
              <w:left w:val="single" w:sz="4" w:space="0" w:color="auto"/>
              <w:bottom w:val="single" w:sz="4" w:space="0" w:color="auto"/>
              <w:right w:val="single" w:sz="4" w:space="0" w:color="auto"/>
            </w:tcBorders>
          </w:tcPr>
          <w:p w14:paraId="23D81BE4" w14:textId="77777777" w:rsidR="00FA0FEC" w:rsidRPr="00F33141" w:rsidRDefault="00FA0FEC" w:rsidP="00417DD2">
            <w:pPr>
              <w:keepNext/>
              <w:keepLines/>
              <w:tabs>
                <w:tab w:val="left" w:pos="3141"/>
              </w:tabs>
              <w:suppressAutoHyphens/>
              <w:rPr>
                <w:sz w:val="20"/>
                <w:szCs w:val="20"/>
              </w:rPr>
            </w:pPr>
            <w:r w:rsidRPr="00F33141">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34B2C595" w14:textId="21759AE9"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w:t>
            </w:r>
            <w:r w:rsidR="00FA246C">
              <w:rPr>
                <w:color w:val="000000"/>
                <w:sz w:val="20"/>
                <w:szCs w:val="20"/>
              </w:rPr>
              <w:t>,</w:t>
            </w:r>
            <w:r w:rsidRPr="00F33141">
              <w:rPr>
                <w:color w:val="000000"/>
                <w:sz w:val="20"/>
                <w:szCs w:val="20"/>
              </w:rPr>
              <w:t>77</w:t>
            </w:r>
            <w:r w:rsidR="001A0B1B" w:rsidRPr="00F33141">
              <w:rPr>
                <w:color w:val="000000"/>
                <w:sz w:val="20"/>
                <w:szCs w:val="20"/>
              </w:rPr>
              <w:t>3.85</w:t>
            </w:r>
          </w:p>
        </w:tc>
        <w:tc>
          <w:tcPr>
            <w:tcW w:w="651" w:type="pct"/>
            <w:tcBorders>
              <w:top w:val="single" w:sz="4" w:space="0" w:color="auto"/>
              <w:left w:val="single" w:sz="4" w:space="0" w:color="auto"/>
              <w:bottom w:val="single" w:sz="4" w:space="0" w:color="auto"/>
              <w:right w:val="single" w:sz="4" w:space="0" w:color="auto"/>
            </w:tcBorders>
            <w:vAlign w:val="bottom"/>
          </w:tcPr>
          <w:p w14:paraId="4952B11B"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1.41</w:t>
            </w:r>
          </w:p>
        </w:tc>
        <w:tc>
          <w:tcPr>
            <w:tcW w:w="716" w:type="pct"/>
            <w:tcBorders>
              <w:top w:val="single" w:sz="4" w:space="0" w:color="auto"/>
              <w:left w:val="single" w:sz="4" w:space="0" w:color="auto"/>
              <w:bottom w:val="single" w:sz="4" w:space="0" w:color="auto"/>
              <w:right w:val="single" w:sz="4" w:space="0" w:color="auto"/>
            </w:tcBorders>
            <w:vAlign w:val="bottom"/>
          </w:tcPr>
          <w:p w14:paraId="046139B2"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1.79</w:t>
            </w:r>
          </w:p>
        </w:tc>
        <w:tc>
          <w:tcPr>
            <w:tcW w:w="680" w:type="pct"/>
            <w:tcBorders>
              <w:top w:val="single" w:sz="4" w:space="0" w:color="auto"/>
              <w:left w:val="single" w:sz="4" w:space="0" w:color="auto"/>
              <w:bottom w:val="single" w:sz="4" w:space="0" w:color="auto"/>
              <w:right w:val="single" w:sz="4" w:space="0" w:color="auto"/>
            </w:tcBorders>
            <w:vAlign w:val="bottom"/>
          </w:tcPr>
          <w:p w14:paraId="20EF0FD2"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1.40</w:t>
            </w:r>
          </w:p>
        </w:tc>
        <w:tc>
          <w:tcPr>
            <w:tcW w:w="734" w:type="pct"/>
            <w:tcBorders>
              <w:top w:val="single" w:sz="4" w:space="0" w:color="auto"/>
              <w:left w:val="single" w:sz="4" w:space="0" w:color="auto"/>
              <w:bottom w:val="single" w:sz="4" w:space="0" w:color="auto"/>
              <w:right w:val="single" w:sz="4" w:space="0" w:color="auto"/>
            </w:tcBorders>
            <w:vAlign w:val="bottom"/>
          </w:tcPr>
          <w:p w14:paraId="0E3EC0EF"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1.45</w:t>
            </w:r>
          </w:p>
        </w:tc>
        <w:tc>
          <w:tcPr>
            <w:tcW w:w="707" w:type="pct"/>
            <w:tcBorders>
              <w:top w:val="single" w:sz="4" w:space="0" w:color="auto"/>
              <w:left w:val="single" w:sz="4" w:space="0" w:color="auto"/>
              <w:bottom w:val="single" w:sz="4" w:space="0" w:color="auto"/>
              <w:right w:val="single" w:sz="4" w:space="0" w:color="auto"/>
            </w:tcBorders>
            <w:vAlign w:val="bottom"/>
          </w:tcPr>
          <w:p w14:paraId="187C5BE8"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1.80</w:t>
            </w:r>
          </w:p>
        </w:tc>
      </w:tr>
      <w:tr w:rsidR="00FA0FEC" w:rsidRPr="00F33141" w14:paraId="214342F0" w14:textId="77777777" w:rsidTr="00417DD2">
        <w:tc>
          <w:tcPr>
            <w:tcW w:w="911" w:type="pct"/>
            <w:tcBorders>
              <w:top w:val="single" w:sz="4" w:space="0" w:color="auto"/>
              <w:left w:val="single" w:sz="4" w:space="0" w:color="auto"/>
              <w:bottom w:val="single" w:sz="4" w:space="0" w:color="auto"/>
              <w:right w:val="single" w:sz="4" w:space="0" w:color="auto"/>
            </w:tcBorders>
          </w:tcPr>
          <w:p w14:paraId="74EA51E3" w14:textId="77777777" w:rsidR="00FA0FEC" w:rsidRPr="00F33141" w:rsidRDefault="00FA0FEC" w:rsidP="00417DD2">
            <w:pPr>
              <w:keepNext/>
              <w:keepLines/>
              <w:tabs>
                <w:tab w:val="left" w:pos="3141"/>
              </w:tabs>
              <w:suppressAutoHyphens/>
              <w:rPr>
                <w:sz w:val="20"/>
                <w:szCs w:val="20"/>
                <w:highlight w:val="cyan"/>
              </w:rPr>
            </w:pPr>
            <w:r w:rsidRPr="00F33141">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5C5468F9" w14:textId="0C92F3B4" w:rsidR="00FA0FEC" w:rsidRPr="00F33141" w:rsidRDefault="00FA0FEC" w:rsidP="00417DD2">
            <w:pPr>
              <w:keepNext/>
              <w:keepLines/>
              <w:tabs>
                <w:tab w:val="left" w:pos="3141"/>
              </w:tabs>
              <w:suppressAutoHyphens/>
              <w:jc w:val="right"/>
              <w:rPr>
                <w:sz w:val="20"/>
                <w:szCs w:val="20"/>
                <w:highlight w:val="cyan"/>
              </w:rPr>
            </w:pPr>
            <w:r w:rsidRPr="00F33141">
              <w:rPr>
                <w:color w:val="000000"/>
                <w:sz w:val="20"/>
                <w:szCs w:val="20"/>
              </w:rPr>
              <w:t>2</w:t>
            </w:r>
            <w:r w:rsidR="00FA246C">
              <w:rPr>
                <w:color w:val="000000"/>
                <w:sz w:val="20"/>
                <w:szCs w:val="20"/>
              </w:rPr>
              <w:t>,</w:t>
            </w:r>
            <w:r w:rsidRPr="00F33141">
              <w:rPr>
                <w:color w:val="000000"/>
                <w:sz w:val="20"/>
                <w:szCs w:val="20"/>
              </w:rPr>
              <w:t>08</w:t>
            </w:r>
            <w:r w:rsidR="001A0B1B" w:rsidRPr="00F33141">
              <w:rPr>
                <w:color w:val="000000"/>
                <w:sz w:val="20"/>
                <w:szCs w:val="20"/>
              </w:rPr>
              <w:t>7.5</w:t>
            </w:r>
          </w:p>
        </w:tc>
        <w:tc>
          <w:tcPr>
            <w:tcW w:w="651" w:type="pct"/>
            <w:tcBorders>
              <w:top w:val="single" w:sz="4" w:space="0" w:color="auto"/>
              <w:left w:val="single" w:sz="4" w:space="0" w:color="auto"/>
              <w:bottom w:val="single" w:sz="4" w:space="0" w:color="auto"/>
              <w:right w:val="single" w:sz="4" w:space="0" w:color="auto"/>
            </w:tcBorders>
            <w:vAlign w:val="bottom"/>
          </w:tcPr>
          <w:p w14:paraId="2D4C0DDF"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6.62</w:t>
            </w:r>
          </w:p>
        </w:tc>
        <w:tc>
          <w:tcPr>
            <w:tcW w:w="716" w:type="pct"/>
            <w:tcBorders>
              <w:top w:val="single" w:sz="4" w:space="0" w:color="auto"/>
              <w:left w:val="single" w:sz="4" w:space="0" w:color="auto"/>
              <w:bottom w:val="single" w:sz="4" w:space="0" w:color="auto"/>
              <w:right w:val="single" w:sz="4" w:space="0" w:color="auto"/>
            </w:tcBorders>
            <w:vAlign w:val="bottom"/>
          </w:tcPr>
          <w:p w14:paraId="59BCEFB0"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5.87</w:t>
            </w:r>
          </w:p>
        </w:tc>
        <w:tc>
          <w:tcPr>
            <w:tcW w:w="680" w:type="pct"/>
            <w:tcBorders>
              <w:top w:val="single" w:sz="4" w:space="0" w:color="auto"/>
              <w:left w:val="single" w:sz="4" w:space="0" w:color="auto"/>
              <w:bottom w:val="single" w:sz="4" w:space="0" w:color="auto"/>
              <w:right w:val="single" w:sz="4" w:space="0" w:color="auto"/>
            </w:tcBorders>
            <w:vAlign w:val="bottom"/>
          </w:tcPr>
          <w:p w14:paraId="40441E4F"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6.00</w:t>
            </w:r>
          </w:p>
        </w:tc>
        <w:tc>
          <w:tcPr>
            <w:tcW w:w="734" w:type="pct"/>
            <w:tcBorders>
              <w:top w:val="single" w:sz="4" w:space="0" w:color="auto"/>
              <w:left w:val="single" w:sz="4" w:space="0" w:color="auto"/>
              <w:bottom w:val="single" w:sz="4" w:space="0" w:color="auto"/>
              <w:right w:val="single" w:sz="4" w:space="0" w:color="auto"/>
            </w:tcBorders>
            <w:vAlign w:val="bottom"/>
          </w:tcPr>
          <w:p w14:paraId="104BA1B5"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6.20</w:t>
            </w:r>
          </w:p>
        </w:tc>
        <w:tc>
          <w:tcPr>
            <w:tcW w:w="707" w:type="pct"/>
            <w:tcBorders>
              <w:top w:val="single" w:sz="4" w:space="0" w:color="auto"/>
              <w:left w:val="single" w:sz="4" w:space="0" w:color="auto"/>
              <w:bottom w:val="single" w:sz="4" w:space="0" w:color="auto"/>
              <w:right w:val="single" w:sz="4" w:space="0" w:color="auto"/>
            </w:tcBorders>
            <w:vAlign w:val="bottom"/>
          </w:tcPr>
          <w:p w14:paraId="40874A89"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6.03</w:t>
            </w:r>
          </w:p>
        </w:tc>
      </w:tr>
      <w:tr w:rsidR="00FA0FEC" w:rsidRPr="00F33141" w14:paraId="193ADFA7" w14:textId="77777777" w:rsidTr="00417DD2">
        <w:tc>
          <w:tcPr>
            <w:tcW w:w="911" w:type="pct"/>
            <w:tcBorders>
              <w:top w:val="single" w:sz="4" w:space="0" w:color="auto"/>
              <w:left w:val="single" w:sz="4" w:space="0" w:color="auto"/>
              <w:bottom w:val="single" w:sz="4" w:space="0" w:color="auto"/>
              <w:right w:val="single" w:sz="4" w:space="0" w:color="auto"/>
            </w:tcBorders>
          </w:tcPr>
          <w:p w14:paraId="2C6BAA82" w14:textId="77777777" w:rsidR="00FA0FEC" w:rsidRPr="00F33141" w:rsidRDefault="00FA0FEC" w:rsidP="00417DD2">
            <w:pPr>
              <w:keepNext/>
              <w:keepLines/>
              <w:tabs>
                <w:tab w:val="left" w:pos="3141"/>
              </w:tabs>
              <w:suppressAutoHyphens/>
              <w:rPr>
                <w:sz w:val="20"/>
                <w:szCs w:val="20"/>
                <w:highlight w:val="cyan"/>
              </w:rPr>
            </w:pPr>
            <w:r w:rsidRPr="00F33141">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39791558" w14:textId="6D0E3957" w:rsidR="00FA0FEC" w:rsidRPr="00F33141" w:rsidRDefault="00FA0FEC" w:rsidP="00417DD2">
            <w:pPr>
              <w:keepNext/>
              <w:keepLines/>
              <w:tabs>
                <w:tab w:val="left" w:pos="3141"/>
              </w:tabs>
              <w:suppressAutoHyphens/>
              <w:jc w:val="right"/>
              <w:rPr>
                <w:sz w:val="20"/>
                <w:szCs w:val="20"/>
                <w:highlight w:val="cyan"/>
              </w:rPr>
            </w:pPr>
            <w:r w:rsidRPr="00F33141">
              <w:rPr>
                <w:color w:val="000000"/>
                <w:sz w:val="20"/>
                <w:szCs w:val="20"/>
              </w:rPr>
              <w:t>3</w:t>
            </w:r>
            <w:r w:rsidR="00FA246C">
              <w:rPr>
                <w:color w:val="000000"/>
                <w:sz w:val="20"/>
                <w:szCs w:val="20"/>
              </w:rPr>
              <w:t>,</w:t>
            </w:r>
            <w:r w:rsidRPr="00F33141">
              <w:rPr>
                <w:color w:val="000000"/>
                <w:sz w:val="20"/>
                <w:szCs w:val="20"/>
              </w:rPr>
              <w:t>985</w:t>
            </w:r>
          </w:p>
        </w:tc>
        <w:tc>
          <w:tcPr>
            <w:tcW w:w="651" w:type="pct"/>
            <w:tcBorders>
              <w:top w:val="single" w:sz="4" w:space="0" w:color="auto"/>
              <w:left w:val="single" w:sz="4" w:space="0" w:color="auto"/>
              <w:bottom w:val="single" w:sz="4" w:space="0" w:color="auto"/>
              <w:right w:val="single" w:sz="4" w:space="0" w:color="auto"/>
            </w:tcBorders>
            <w:vAlign w:val="bottom"/>
          </w:tcPr>
          <w:p w14:paraId="75349BD2"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0.68</w:t>
            </w:r>
          </w:p>
        </w:tc>
        <w:tc>
          <w:tcPr>
            <w:tcW w:w="716" w:type="pct"/>
            <w:tcBorders>
              <w:top w:val="single" w:sz="4" w:space="0" w:color="auto"/>
              <w:left w:val="single" w:sz="4" w:space="0" w:color="auto"/>
              <w:bottom w:val="single" w:sz="4" w:space="0" w:color="auto"/>
              <w:right w:val="single" w:sz="4" w:space="0" w:color="auto"/>
            </w:tcBorders>
            <w:vAlign w:val="bottom"/>
          </w:tcPr>
          <w:p w14:paraId="7E4AB2BC"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0.41</w:t>
            </w:r>
          </w:p>
        </w:tc>
        <w:tc>
          <w:tcPr>
            <w:tcW w:w="680" w:type="pct"/>
            <w:tcBorders>
              <w:top w:val="single" w:sz="4" w:space="0" w:color="auto"/>
              <w:left w:val="single" w:sz="4" w:space="0" w:color="auto"/>
              <w:bottom w:val="single" w:sz="4" w:space="0" w:color="auto"/>
              <w:right w:val="single" w:sz="4" w:space="0" w:color="auto"/>
            </w:tcBorders>
            <w:vAlign w:val="bottom"/>
          </w:tcPr>
          <w:p w14:paraId="12B7C26C"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1.43</w:t>
            </w:r>
          </w:p>
        </w:tc>
        <w:tc>
          <w:tcPr>
            <w:tcW w:w="734" w:type="pct"/>
            <w:tcBorders>
              <w:top w:val="single" w:sz="4" w:space="0" w:color="auto"/>
              <w:left w:val="single" w:sz="4" w:space="0" w:color="auto"/>
              <w:bottom w:val="single" w:sz="4" w:space="0" w:color="auto"/>
              <w:right w:val="single" w:sz="4" w:space="0" w:color="auto"/>
            </w:tcBorders>
            <w:vAlign w:val="bottom"/>
          </w:tcPr>
          <w:p w14:paraId="2EAA60E8"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1.09</w:t>
            </w:r>
          </w:p>
        </w:tc>
        <w:tc>
          <w:tcPr>
            <w:tcW w:w="707" w:type="pct"/>
            <w:tcBorders>
              <w:top w:val="single" w:sz="4" w:space="0" w:color="auto"/>
              <w:left w:val="single" w:sz="4" w:space="0" w:color="auto"/>
              <w:bottom w:val="single" w:sz="4" w:space="0" w:color="auto"/>
              <w:right w:val="single" w:sz="4" w:space="0" w:color="auto"/>
            </w:tcBorders>
            <w:vAlign w:val="bottom"/>
          </w:tcPr>
          <w:p w14:paraId="59547C8C" w14:textId="77777777" w:rsidR="00FA0FEC" w:rsidRPr="00F33141" w:rsidRDefault="00FA0FEC" w:rsidP="00417DD2">
            <w:pPr>
              <w:keepNext/>
              <w:keepLines/>
              <w:tabs>
                <w:tab w:val="left" w:pos="3141"/>
              </w:tabs>
              <w:suppressAutoHyphens/>
              <w:jc w:val="right"/>
              <w:rPr>
                <w:sz w:val="20"/>
                <w:szCs w:val="20"/>
              </w:rPr>
            </w:pPr>
            <w:r w:rsidRPr="00F33141">
              <w:rPr>
                <w:color w:val="000000"/>
                <w:sz w:val="20"/>
                <w:szCs w:val="20"/>
              </w:rPr>
              <w:t>1.08</w:t>
            </w:r>
          </w:p>
        </w:tc>
      </w:tr>
      <w:tr w:rsidR="00FA0FEC" w:rsidRPr="00F33141" w14:paraId="7544926A" w14:textId="77777777" w:rsidTr="00417DD2">
        <w:tc>
          <w:tcPr>
            <w:tcW w:w="1512" w:type="pct"/>
            <w:gridSpan w:val="2"/>
            <w:tcBorders>
              <w:top w:val="single" w:sz="4" w:space="0" w:color="auto"/>
              <w:left w:val="single" w:sz="4" w:space="0" w:color="auto"/>
              <w:bottom w:val="single" w:sz="4" w:space="0" w:color="auto"/>
              <w:right w:val="single" w:sz="4" w:space="0" w:color="auto"/>
            </w:tcBorders>
          </w:tcPr>
          <w:p w14:paraId="02A2C684" w14:textId="77777777" w:rsidR="00FA0FEC" w:rsidRPr="00F33141" w:rsidRDefault="00FA0FEC" w:rsidP="00417DD2">
            <w:pPr>
              <w:keepNext/>
              <w:keepLines/>
              <w:tabs>
                <w:tab w:val="left" w:pos="3141"/>
              </w:tabs>
              <w:suppressAutoHyphens/>
              <w:jc w:val="left"/>
              <w:rPr>
                <w:b/>
                <w:bCs/>
                <w:sz w:val="20"/>
                <w:szCs w:val="20"/>
              </w:rPr>
            </w:pPr>
            <w:r w:rsidRPr="00F33141">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vAlign w:val="center"/>
          </w:tcPr>
          <w:p w14:paraId="39A655F3" w14:textId="77777777" w:rsidR="00FA0FEC" w:rsidRPr="00F33141" w:rsidRDefault="00FA0FEC" w:rsidP="00417DD2">
            <w:pPr>
              <w:keepNext/>
              <w:keepLines/>
              <w:tabs>
                <w:tab w:val="left" w:pos="3141"/>
              </w:tabs>
              <w:suppressAutoHyphens/>
              <w:jc w:val="right"/>
              <w:rPr>
                <w:b/>
                <w:bCs/>
                <w:sz w:val="20"/>
                <w:szCs w:val="20"/>
              </w:rPr>
            </w:pPr>
            <w:r w:rsidRPr="00F33141">
              <w:rPr>
                <w:b/>
                <w:bCs/>
                <w:color w:val="000000"/>
                <w:sz w:val="20"/>
                <w:szCs w:val="20"/>
              </w:rPr>
              <w:t>50.87</w:t>
            </w:r>
          </w:p>
        </w:tc>
        <w:tc>
          <w:tcPr>
            <w:tcW w:w="716" w:type="pct"/>
            <w:tcBorders>
              <w:top w:val="single" w:sz="4" w:space="0" w:color="auto"/>
              <w:left w:val="single" w:sz="4" w:space="0" w:color="auto"/>
              <w:bottom w:val="single" w:sz="4" w:space="0" w:color="auto"/>
              <w:right w:val="single" w:sz="4" w:space="0" w:color="auto"/>
            </w:tcBorders>
            <w:vAlign w:val="center"/>
          </w:tcPr>
          <w:p w14:paraId="3D3C1443" w14:textId="77777777" w:rsidR="00FA0FEC" w:rsidRPr="00F33141" w:rsidRDefault="00FA0FEC" w:rsidP="00417DD2">
            <w:pPr>
              <w:keepNext/>
              <w:keepLines/>
              <w:tabs>
                <w:tab w:val="left" w:pos="3141"/>
              </w:tabs>
              <w:suppressAutoHyphens/>
              <w:jc w:val="right"/>
              <w:rPr>
                <w:b/>
                <w:bCs/>
                <w:sz w:val="20"/>
                <w:szCs w:val="20"/>
              </w:rPr>
            </w:pPr>
            <w:r w:rsidRPr="00F33141">
              <w:rPr>
                <w:b/>
                <w:bCs/>
                <w:color w:val="000000"/>
                <w:sz w:val="20"/>
                <w:szCs w:val="20"/>
              </w:rPr>
              <w:t>69.78</w:t>
            </w:r>
          </w:p>
        </w:tc>
        <w:tc>
          <w:tcPr>
            <w:tcW w:w="680" w:type="pct"/>
            <w:tcBorders>
              <w:top w:val="single" w:sz="4" w:space="0" w:color="auto"/>
              <w:left w:val="single" w:sz="4" w:space="0" w:color="auto"/>
              <w:bottom w:val="single" w:sz="4" w:space="0" w:color="auto"/>
              <w:right w:val="single" w:sz="4" w:space="0" w:color="auto"/>
            </w:tcBorders>
            <w:vAlign w:val="center"/>
          </w:tcPr>
          <w:p w14:paraId="44E215AC" w14:textId="77777777" w:rsidR="00FA0FEC" w:rsidRPr="00F33141" w:rsidRDefault="00FA0FEC" w:rsidP="00417DD2">
            <w:pPr>
              <w:keepNext/>
              <w:keepLines/>
              <w:tabs>
                <w:tab w:val="left" w:pos="3141"/>
              </w:tabs>
              <w:suppressAutoHyphens/>
              <w:jc w:val="right"/>
              <w:rPr>
                <w:b/>
                <w:bCs/>
                <w:sz w:val="20"/>
                <w:szCs w:val="20"/>
              </w:rPr>
            </w:pPr>
            <w:r w:rsidRPr="00F33141">
              <w:rPr>
                <w:b/>
                <w:bCs/>
                <w:color w:val="000000"/>
                <w:sz w:val="20"/>
                <w:szCs w:val="20"/>
              </w:rPr>
              <w:t>61.19</w:t>
            </w:r>
          </w:p>
        </w:tc>
        <w:tc>
          <w:tcPr>
            <w:tcW w:w="734" w:type="pct"/>
            <w:tcBorders>
              <w:top w:val="single" w:sz="4" w:space="0" w:color="auto"/>
              <w:left w:val="single" w:sz="4" w:space="0" w:color="auto"/>
              <w:bottom w:val="single" w:sz="4" w:space="0" w:color="auto"/>
              <w:right w:val="single" w:sz="4" w:space="0" w:color="auto"/>
            </w:tcBorders>
            <w:vAlign w:val="center"/>
          </w:tcPr>
          <w:p w14:paraId="30663E54" w14:textId="77777777" w:rsidR="00FA0FEC" w:rsidRPr="00F33141" w:rsidRDefault="00FA0FEC" w:rsidP="00417DD2">
            <w:pPr>
              <w:keepNext/>
              <w:keepLines/>
              <w:tabs>
                <w:tab w:val="left" w:pos="3141"/>
              </w:tabs>
              <w:suppressAutoHyphens/>
              <w:jc w:val="right"/>
              <w:rPr>
                <w:b/>
                <w:bCs/>
                <w:sz w:val="20"/>
                <w:szCs w:val="20"/>
              </w:rPr>
            </w:pPr>
            <w:r w:rsidRPr="00F33141">
              <w:rPr>
                <w:b/>
                <w:bCs/>
                <w:color w:val="000000"/>
                <w:sz w:val="20"/>
                <w:szCs w:val="20"/>
              </w:rPr>
              <w:t>63.81</w:t>
            </w:r>
          </w:p>
        </w:tc>
        <w:tc>
          <w:tcPr>
            <w:tcW w:w="707" w:type="pct"/>
            <w:tcBorders>
              <w:top w:val="single" w:sz="4" w:space="0" w:color="auto"/>
              <w:left w:val="single" w:sz="4" w:space="0" w:color="auto"/>
              <w:bottom w:val="single" w:sz="4" w:space="0" w:color="auto"/>
              <w:right w:val="single" w:sz="4" w:space="0" w:color="auto"/>
            </w:tcBorders>
            <w:vAlign w:val="center"/>
          </w:tcPr>
          <w:p w14:paraId="5D71E3FF" w14:textId="77777777" w:rsidR="00FA0FEC" w:rsidRPr="00F33141" w:rsidRDefault="00FA0FEC" w:rsidP="00417DD2">
            <w:pPr>
              <w:keepNext/>
              <w:keepLines/>
              <w:tabs>
                <w:tab w:val="left" w:pos="3141"/>
              </w:tabs>
              <w:suppressAutoHyphens/>
              <w:jc w:val="right"/>
              <w:rPr>
                <w:b/>
                <w:bCs/>
                <w:sz w:val="20"/>
                <w:szCs w:val="20"/>
              </w:rPr>
            </w:pPr>
            <w:r w:rsidRPr="00F33141">
              <w:rPr>
                <w:b/>
                <w:bCs/>
                <w:color w:val="000000"/>
                <w:sz w:val="20"/>
                <w:szCs w:val="20"/>
              </w:rPr>
              <w:t>67.91</w:t>
            </w:r>
          </w:p>
        </w:tc>
      </w:tr>
      <w:tr w:rsidR="00FA0FEC" w:rsidRPr="00F33141" w14:paraId="5AD661B3"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B1D21C" w14:textId="6E28A2FD" w:rsidR="00FA0FEC" w:rsidRPr="00F33141" w:rsidRDefault="00FA0FEC" w:rsidP="00417DD2">
            <w:pPr>
              <w:keepNext/>
              <w:keepLines/>
              <w:tabs>
                <w:tab w:val="left" w:pos="3141"/>
              </w:tabs>
              <w:suppressAutoHyphens/>
              <w:jc w:val="center"/>
              <w:rPr>
                <w:b/>
                <w:bCs/>
                <w:sz w:val="20"/>
                <w:szCs w:val="20"/>
              </w:rPr>
            </w:pPr>
            <w:r w:rsidRPr="00F33141">
              <w:rPr>
                <w:b/>
                <w:bCs/>
                <w:sz w:val="20"/>
                <w:szCs w:val="20"/>
              </w:rPr>
              <w:t>CO</w:t>
            </w:r>
            <w:r w:rsidRPr="00F33141">
              <w:rPr>
                <w:b/>
                <w:bCs/>
                <w:sz w:val="20"/>
                <w:szCs w:val="20"/>
                <w:vertAlign w:val="subscript"/>
              </w:rPr>
              <w:t>2</w:t>
            </w:r>
            <w:r w:rsidRPr="00F33141">
              <w:rPr>
                <w:b/>
                <w:bCs/>
                <w:sz w:val="20"/>
                <w:szCs w:val="20"/>
              </w:rPr>
              <w:t>-eq tonnes</w:t>
            </w:r>
          </w:p>
        </w:tc>
      </w:tr>
      <w:tr w:rsidR="00FA0FEC" w:rsidRPr="00F33141" w14:paraId="4C76AFAE" w14:textId="77777777" w:rsidTr="00417DD2">
        <w:trPr>
          <w:trHeight w:val="159"/>
        </w:trPr>
        <w:tc>
          <w:tcPr>
            <w:tcW w:w="911" w:type="pct"/>
            <w:tcBorders>
              <w:top w:val="single" w:sz="4" w:space="0" w:color="auto"/>
              <w:left w:val="single" w:sz="4" w:space="0" w:color="auto"/>
              <w:bottom w:val="single" w:sz="4" w:space="0" w:color="auto"/>
              <w:right w:val="single" w:sz="4" w:space="0" w:color="auto"/>
            </w:tcBorders>
          </w:tcPr>
          <w:p w14:paraId="6D6EEE96" w14:textId="77777777" w:rsidR="00FA0FEC" w:rsidRPr="00F33141" w:rsidRDefault="00FA0FEC" w:rsidP="00417DD2">
            <w:pPr>
              <w:keepNext/>
              <w:keepLines/>
              <w:shd w:val="clear" w:color="auto" w:fill="FFFFFF" w:themeFill="background1"/>
              <w:suppressAutoHyphens/>
              <w:rPr>
                <w:sz w:val="20"/>
                <w:szCs w:val="20"/>
              </w:rPr>
            </w:pPr>
            <w:r w:rsidRPr="00F33141">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53C3D32C" w14:textId="51A32B39" w:rsidR="00FA0FEC" w:rsidRPr="00F33141" w:rsidRDefault="00FA0FEC" w:rsidP="00417DD2">
            <w:pPr>
              <w:keepNext/>
              <w:keepLines/>
              <w:shd w:val="clear" w:color="auto" w:fill="FFFFFF" w:themeFill="background1"/>
              <w:suppressAutoHyphens/>
              <w:jc w:val="right"/>
              <w:rPr>
                <w:sz w:val="20"/>
                <w:szCs w:val="20"/>
              </w:rPr>
            </w:pPr>
            <w:r w:rsidRPr="00F33141">
              <w:rPr>
                <w:color w:val="000000"/>
                <w:sz w:val="20"/>
                <w:szCs w:val="20"/>
              </w:rPr>
              <w:t>1</w:t>
            </w:r>
            <w:r w:rsidR="00FA246C">
              <w:rPr>
                <w:color w:val="000000"/>
                <w:sz w:val="20"/>
                <w:szCs w:val="20"/>
              </w:rPr>
              <w:t>,</w:t>
            </w:r>
            <w:r w:rsidRPr="00F33141">
              <w:rPr>
                <w:color w:val="000000"/>
                <w:sz w:val="20"/>
                <w:szCs w:val="20"/>
              </w:rPr>
              <w:t>430</w:t>
            </w:r>
          </w:p>
        </w:tc>
        <w:tc>
          <w:tcPr>
            <w:tcW w:w="651" w:type="pct"/>
            <w:tcBorders>
              <w:top w:val="single" w:sz="4" w:space="0" w:color="auto"/>
              <w:left w:val="single" w:sz="4" w:space="0" w:color="auto"/>
              <w:bottom w:val="single" w:sz="4" w:space="0" w:color="auto"/>
              <w:right w:val="single" w:sz="4" w:space="0" w:color="auto"/>
            </w:tcBorders>
            <w:vAlign w:val="bottom"/>
          </w:tcPr>
          <w:p w14:paraId="1A89215E" w14:textId="7CB2491B" w:rsidR="00FA0FEC" w:rsidRPr="00F33141" w:rsidRDefault="003525B9" w:rsidP="00417DD2">
            <w:pPr>
              <w:keepNext/>
              <w:keepLines/>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45,131 </w:t>
            </w:r>
          </w:p>
        </w:tc>
        <w:tc>
          <w:tcPr>
            <w:tcW w:w="716" w:type="pct"/>
            <w:tcBorders>
              <w:top w:val="single" w:sz="4" w:space="0" w:color="auto"/>
              <w:left w:val="single" w:sz="4" w:space="0" w:color="auto"/>
              <w:bottom w:val="single" w:sz="4" w:space="0" w:color="auto"/>
              <w:right w:val="single" w:sz="4" w:space="0" w:color="auto"/>
            </w:tcBorders>
            <w:vAlign w:val="bottom"/>
          </w:tcPr>
          <w:p w14:paraId="19D1D995" w14:textId="4BEF3A19" w:rsidR="00FA0FEC" w:rsidRPr="00F33141" w:rsidRDefault="003525B9" w:rsidP="00417DD2">
            <w:pPr>
              <w:keepNext/>
              <w:keepLines/>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41,024 </w:t>
            </w:r>
          </w:p>
        </w:tc>
        <w:tc>
          <w:tcPr>
            <w:tcW w:w="680" w:type="pct"/>
            <w:tcBorders>
              <w:top w:val="single" w:sz="4" w:space="0" w:color="auto"/>
              <w:left w:val="single" w:sz="4" w:space="0" w:color="auto"/>
              <w:bottom w:val="single" w:sz="4" w:space="0" w:color="auto"/>
              <w:right w:val="single" w:sz="4" w:space="0" w:color="auto"/>
            </w:tcBorders>
            <w:vAlign w:val="bottom"/>
          </w:tcPr>
          <w:p w14:paraId="2294F914" w14:textId="68C8C19E" w:rsidR="00FA0FEC" w:rsidRPr="00F33141" w:rsidRDefault="003525B9" w:rsidP="00417DD2">
            <w:pPr>
              <w:keepNext/>
              <w:keepLines/>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46,607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2446D6" w14:textId="008E1CAB" w:rsidR="00FA0FEC" w:rsidRPr="00F33141" w:rsidRDefault="003525B9" w:rsidP="00417DD2">
            <w:pPr>
              <w:keepNext/>
              <w:keepLines/>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44,879 </w:t>
            </w:r>
          </w:p>
        </w:tc>
        <w:tc>
          <w:tcPr>
            <w:tcW w:w="707" w:type="pct"/>
            <w:tcBorders>
              <w:top w:val="single" w:sz="4" w:space="0" w:color="auto"/>
              <w:left w:val="single" w:sz="4" w:space="0" w:color="auto"/>
              <w:bottom w:val="single" w:sz="4" w:space="0" w:color="auto"/>
              <w:right w:val="single" w:sz="4" w:space="0" w:color="auto"/>
            </w:tcBorders>
            <w:vAlign w:val="bottom"/>
          </w:tcPr>
          <w:p w14:paraId="32BE6007" w14:textId="32616712" w:rsidR="00FA0FEC" w:rsidRPr="00F33141" w:rsidRDefault="003525B9" w:rsidP="00417DD2">
            <w:pPr>
              <w:keepNext/>
              <w:keepLines/>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47,190 </w:t>
            </w:r>
          </w:p>
        </w:tc>
      </w:tr>
      <w:tr w:rsidR="00FA0FEC" w:rsidRPr="00F33141" w14:paraId="3B809988" w14:textId="77777777" w:rsidTr="00417DD2">
        <w:tc>
          <w:tcPr>
            <w:tcW w:w="911" w:type="pct"/>
            <w:tcBorders>
              <w:top w:val="single" w:sz="4" w:space="0" w:color="auto"/>
              <w:left w:val="single" w:sz="4" w:space="0" w:color="auto"/>
              <w:bottom w:val="single" w:sz="4" w:space="0" w:color="auto"/>
              <w:right w:val="single" w:sz="4" w:space="0" w:color="auto"/>
            </w:tcBorders>
          </w:tcPr>
          <w:p w14:paraId="003E7677" w14:textId="77777777" w:rsidR="00FA0FEC" w:rsidRPr="00F33141" w:rsidRDefault="00FA0FEC" w:rsidP="00417DD2">
            <w:pPr>
              <w:shd w:val="clear" w:color="auto" w:fill="FFFFFF" w:themeFill="background1"/>
              <w:suppressAutoHyphens/>
              <w:rPr>
                <w:sz w:val="20"/>
                <w:szCs w:val="20"/>
              </w:rPr>
            </w:pPr>
            <w:r w:rsidRPr="00F33141">
              <w:rPr>
                <w:sz w:val="20"/>
                <w:szCs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775354F2" w14:textId="0D6B8879"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14</w:t>
            </w:r>
            <w:r w:rsidR="00FA246C">
              <w:rPr>
                <w:color w:val="000000"/>
                <w:sz w:val="20"/>
                <w:szCs w:val="20"/>
              </w:rPr>
              <w:t>,</w:t>
            </w:r>
            <w:r w:rsidRPr="00F33141">
              <w:rPr>
                <w:color w:val="000000"/>
                <w:sz w:val="20"/>
                <w:szCs w:val="20"/>
              </w:rPr>
              <w:t>800</w:t>
            </w:r>
          </w:p>
        </w:tc>
        <w:tc>
          <w:tcPr>
            <w:tcW w:w="651" w:type="pct"/>
            <w:tcBorders>
              <w:top w:val="single" w:sz="4" w:space="0" w:color="auto"/>
              <w:left w:val="single" w:sz="4" w:space="0" w:color="auto"/>
              <w:bottom w:val="single" w:sz="4" w:space="0" w:color="auto"/>
              <w:right w:val="single" w:sz="4" w:space="0" w:color="auto"/>
            </w:tcBorders>
            <w:vAlign w:val="bottom"/>
          </w:tcPr>
          <w:p w14:paraId="52EEBE14" w14:textId="77777777"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0 </w:t>
            </w:r>
          </w:p>
        </w:tc>
        <w:tc>
          <w:tcPr>
            <w:tcW w:w="716" w:type="pct"/>
            <w:tcBorders>
              <w:top w:val="single" w:sz="4" w:space="0" w:color="auto"/>
              <w:left w:val="single" w:sz="4" w:space="0" w:color="auto"/>
              <w:bottom w:val="single" w:sz="4" w:space="0" w:color="auto"/>
              <w:right w:val="single" w:sz="4" w:space="0" w:color="auto"/>
            </w:tcBorders>
            <w:vAlign w:val="bottom"/>
          </w:tcPr>
          <w:p w14:paraId="2BFED85D" w14:textId="1B750E47"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44 </w:t>
            </w:r>
          </w:p>
        </w:tc>
        <w:tc>
          <w:tcPr>
            <w:tcW w:w="680" w:type="pct"/>
            <w:tcBorders>
              <w:top w:val="single" w:sz="4" w:space="0" w:color="auto"/>
              <w:left w:val="single" w:sz="4" w:space="0" w:color="auto"/>
              <w:bottom w:val="single" w:sz="4" w:space="0" w:color="auto"/>
              <w:right w:val="single" w:sz="4" w:space="0" w:color="auto"/>
            </w:tcBorders>
            <w:vAlign w:val="bottom"/>
          </w:tcPr>
          <w:p w14:paraId="6ABF2C1E" w14:textId="77777777"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0C6DEA" w14:textId="2F5B7EF9"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1D4AFB" w:rsidRPr="00F33141">
              <w:rPr>
                <w:color w:val="000000"/>
                <w:sz w:val="20"/>
                <w:szCs w:val="20"/>
              </w:rPr>
              <w:t xml:space="preserve"> </w:t>
            </w:r>
            <w:r w:rsidR="00FA0FEC" w:rsidRPr="00F33141">
              <w:rPr>
                <w:color w:val="000000"/>
                <w:sz w:val="20"/>
                <w:szCs w:val="20"/>
              </w:rPr>
              <w:t xml:space="preserve">30 </w:t>
            </w:r>
          </w:p>
        </w:tc>
        <w:tc>
          <w:tcPr>
            <w:tcW w:w="707" w:type="pct"/>
            <w:tcBorders>
              <w:top w:val="single" w:sz="4" w:space="0" w:color="auto"/>
              <w:left w:val="single" w:sz="4" w:space="0" w:color="auto"/>
              <w:bottom w:val="single" w:sz="4" w:space="0" w:color="auto"/>
              <w:right w:val="single" w:sz="4" w:space="0" w:color="auto"/>
            </w:tcBorders>
            <w:vAlign w:val="bottom"/>
          </w:tcPr>
          <w:p w14:paraId="4EE17CE1" w14:textId="1320AF0A" w:rsidR="00FA0FEC" w:rsidRPr="00F33141" w:rsidRDefault="00C80DDD" w:rsidP="00417DD2">
            <w:pPr>
              <w:shd w:val="clear" w:color="auto" w:fill="FFFFFF" w:themeFill="background1"/>
              <w:suppressAutoHyphens/>
              <w:jc w:val="right"/>
              <w:rPr>
                <w:sz w:val="20"/>
                <w:szCs w:val="20"/>
              </w:rPr>
            </w:pPr>
            <w:r>
              <w:rPr>
                <w:color w:val="000000"/>
                <w:sz w:val="20"/>
                <w:szCs w:val="20"/>
              </w:rPr>
              <w:t>30</w:t>
            </w:r>
          </w:p>
        </w:tc>
      </w:tr>
      <w:tr w:rsidR="00FA0FEC" w:rsidRPr="00F33141" w14:paraId="6FBE456B" w14:textId="77777777" w:rsidTr="00417DD2">
        <w:tc>
          <w:tcPr>
            <w:tcW w:w="911" w:type="pct"/>
            <w:tcBorders>
              <w:top w:val="single" w:sz="4" w:space="0" w:color="auto"/>
              <w:left w:val="single" w:sz="4" w:space="0" w:color="auto"/>
              <w:bottom w:val="single" w:sz="4" w:space="0" w:color="auto"/>
              <w:right w:val="single" w:sz="4" w:space="0" w:color="auto"/>
            </w:tcBorders>
          </w:tcPr>
          <w:p w14:paraId="4F8ECF6C" w14:textId="77777777" w:rsidR="00FA0FEC" w:rsidRPr="00F33141" w:rsidRDefault="00FA0FEC" w:rsidP="00417DD2">
            <w:pPr>
              <w:shd w:val="clear" w:color="auto" w:fill="FFFFFF" w:themeFill="background1"/>
              <w:suppressAutoHyphens/>
              <w:rPr>
                <w:sz w:val="20"/>
                <w:szCs w:val="20"/>
              </w:rPr>
            </w:pPr>
            <w:r w:rsidRPr="00F33141">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34B833FB" w14:textId="77777777"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19AF048B" w14:textId="77777777"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0 </w:t>
            </w:r>
          </w:p>
        </w:tc>
        <w:tc>
          <w:tcPr>
            <w:tcW w:w="716" w:type="pct"/>
            <w:tcBorders>
              <w:top w:val="single" w:sz="4" w:space="0" w:color="auto"/>
              <w:left w:val="single" w:sz="4" w:space="0" w:color="auto"/>
              <w:bottom w:val="single" w:sz="4" w:space="0" w:color="auto"/>
              <w:right w:val="single" w:sz="4" w:space="0" w:color="auto"/>
            </w:tcBorders>
            <w:vAlign w:val="bottom"/>
          </w:tcPr>
          <w:p w14:paraId="6A4E1299" w14:textId="77777777"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502C6A12" w14:textId="77777777"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EE235B" w14:textId="005E23B1"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1D4AFB" w:rsidRPr="00F33141">
              <w:rPr>
                <w:color w:val="000000"/>
                <w:sz w:val="20"/>
                <w:szCs w:val="20"/>
              </w:rPr>
              <w:t xml:space="preserve"> </w:t>
            </w:r>
            <w:r w:rsidR="00FA0FEC" w:rsidRPr="00F33141">
              <w:rPr>
                <w:color w:val="000000"/>
                <w:sz w:val="20"/>
                <w:szCs w:val="20"/>
              </w:rPr>
              <w:t xml:space="preserve">88 </w:t>
            </w:r>
          </w:p>
        </w:tc>
        <w:tc>
          <w:tcPr>
            <w:tcW w:w="707" w:type="pct"/>
            <w:tcBorders>
              <w:top w:val="single" w:sz="4" w:space="0" w:color="auto"/>
              <w:left w:val="single" w:sz="4" w:space="0" w:color="auto"/>
              <w:bottom w:val="single" w:sz="4" w:space="0" w:color="auto"/>
              <w:right w:val="single" w:sz="4" w:space="0" w:color="auto"/>
            </w:tcBorders>
            <w:vAlign w:val="bottom"/>
          </w:tcPr>
          <w:p w14:paraId="14CF4CB4" w14:textId="0D43F8EB" w:rsidR="00FA0FEC" w:rsidRPr="00F33141" w:rsidRDefault="001065E2" w:rsidP="00417DD2">
            <w:pPr>
              <w:shd w:val="clear" w:color="auto" w:fill="FFFFFF" w:themeFill="background1"/>
              <w:suppressAutoHyphens/>
              <w:jc w:val="right"/>
              <w:rPr>
                <w:sz w:val="20"/>
                <w:szCs w:val="20"/>
              </w:rPr>
            </w:pPr>
            <w:r w:rsidRPr="00F33141">
              <w:rPr>
                <w:color w:val="000000"/>
                <w:sz w:val="20"/>
                <w:szCs w:val="20"/>
              </w:rPr>
              <w:t>0</w:t>
            </w:r>
          </w:p>
        </w:tc>
      </w:tr>
      <w:tr w:rsidR="00FA0FEC" w:rsidRPr="00F33141" w14:paraId="67B5B79D" w14:textId="77777777" w:rsidTr="00417DD2">
        <w:tc>
          <w:tcPr>
            <w:tcW w:w="911" w:type="pct"/>
            <w:tcBorders>
              <w:top w:val="single" w:sz="4" w:space="0" w:color="auto"/>
              <w:left w:val="single" w:sz="4" w:space="0" w:color="auto"/>
              <w:bottom w:val="single" w:sz="4" w:space="0" w:color="auto"/>
              <w:right w:val="single" w:sz="4" w:space="0" w:color="auto"/>
            </w:tcBorders>
          </w:tcPr>
          <w:p w14:paraId="717A0444" w14:textId="77777777" w:rsidR="00FA0FEC" w:rsidRPr="00F33141" w:rsidRDefault="00FA0FEC" w:rsidP="00417DD2">
            <w:pPr>
              <w:shd w:val="clear" w:color="auto" w:fill="FFFFFF" w:themeFill="background1"/>
              <w:suppressAutoHyphens/>
              <w:rPr>
                <w:sz w:val="20"/>
                <w:szCs w:val="20"/>
              </w:rPr>
            </w:pPr>
            <w:r w:rsidRPr="00F33141">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7102A235" w14:textId="10EE5E40"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3</w:t>
            </w:r>
            <w:r w:rsidR="00FA246C">
              <w:rPr>
                <w:color w:val="000000"/>
                <w:sz w:val="20"/>
                <w:szCs w:val="20"/>
              </w:rPr>
              <w:t>,</w:t>
            </w:r>
            <w:r w:rsidRPr="00F33141">
              <w:rPr>
                <w:color w:val="000000"/>
                <w:sz w:val="20"/>
                <w:szCs w:val="20"/>
              </w:rPr>
              <w:t>92</w:t>
            </w:r>
            <w:r w:rsidR="00615C90" w:rsidRPr="00F33141">
              <w:rPr>
                <w:color w:val="000000"/>
                <w:sz w:val="20"/>
                <w:szCs w:val="20"/>
              </w:rPr>
              <w:t>1.60</w:t>
            </w:r>
          </w:p>
        </w:tc>
        <w:tc>
          <w:tcPr>
            <w:tcW w:w="651" w:type="pct"/>
            <w:tcBorders>
              <w:top w:val="single" w:sz="4" w:space="0" w:color="auto"/>
              <w:left w:val="single" w:sz="4" w:space="0" w:color="auto"/>
              <w:bottom w:val="single" w:sz="4" w:space="0" w:color="auto"/>
              <w:right w:val="single" w:sz="4" w:space="0" w:color="auto"/>
            </w:tcBorders>
            <w:vAlign w:val="bottom"/>
          </w:tcPr>
          <w:p w14:paraId="0D15AEB0" w14:textId="23AB910E"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41,549 </w:t>
            </w:r>
          </w:p>
        </w:tc>
        <w:tc>
          <w:tcPr>
            <w:tcW w:w="716" w:type="pct"/>
            <w:tcBorders>
              <w:top w:val="single" w:sz="4" w:space="0" w:color="auto"/>
              <w:left w:val="single" w:sz="4" w:space="0" w:color="auto"/>
              <w:bottom w:val="single" w:sz="4" w:space="0" w:color="auto"/>
              <w:right w:val="single" w:sz="4" w:space="0" w:color="auto"/>
            </w:tcBorders>
            <w:vAlign w:val="bottom"/>
          </w:tcPr>
          <w:p w14:paraId="13DB4AEA" w14:textId="42F9E612"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129,507 </w:t>
            </w:r>
          </w:p>
        </w:tc>
        <w:tc>
          <w:tcPr>
            <w:tcW w:w="680" w:type="pct"/>
            <w:tcBorders>
              <w:top w:val="single" w:sz="4" w:space="0" w:color="auto"/>
              <w:left w:val="single" w:sz="4" w:space="0" w:color="auto"/>
              <w:bottom w:val="single" w:sz="4" w:space="0" w:color="auto"/>
              <w:right w:val="single" w:sz="4" w:space="0" w:color="auto"/>
            </w:tcBorders>
            <w:vAlign w:val="bottom"/>
          </w:tcPr>
          <w:p w14:paraId="5ED5B697" w14:textId="2F024771"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77,554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CAB8EA" w14:textId="09BF2F97"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92,401 </w:t>
            </w:r>
          </w:p>
        </w:tc>
        <w:tc>
          <w:tcPr>
            <w:tcW w:w="707" w:type="pct"/>
            <w:tcBorders>
              <w:top w:val="single" w:sz="4" w:space="0" w:color="auto"/>
              <w:left w:val="single" w:sz="4" w:space="0" w:color="auto"/>
              <w:bottom w:val="single" w:sz="4" w:space="0" w:color="auto"/>
              <w:right w:val="single" w:sz="4" w:space="0" w:color="auto"/>
            </w:tcBorders>
            <w:vAlign w:val="bottom"/>
          </w:tcPr>
          <w:p w14:paraId="4724BEBA" w14:textId="1F8C3E2E"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841173" w:rsidRPr="00F33141">
              <w:rPr>
                <w:color w:val="000000"/>
                <w:sz w:val="20"/>
                <w:szCs w:val="20"/>
              </w:rPr>
              <w:t xml:space="preserve"> </w:t>
            </w:r>
            <w:r w:rsidR="00FA0FEC" w:rsidRPr="00F33141">
              <w:rPr>
                <w:color w:val="000000"/>
                <w:sz w:val="20"/>
                <w:szCs w:val="20"/>
              </w:rPr>
              <w:t xml:space="preserve">101,962 </w:t>
            </w:r>
          </w:p>
        </w:tc>
      </w:tr>
      <w:tr w:rsidR="00FA0FEC" w:rsidRPr="00F33141" w14:paraId="17DE799D" w14:textId="77777777" w:rsidTr="00417DD2">
        <w:tc>
          <w:tcPr>
            <w:tcW w:w="911" w:type="pct"/>
            <w:tcBorders>
              <w:top w:val="single" w:sz="4" w:space="0" w:color="auto"/>
              <w:left w:val="single" w:sz="4" w:space="0" w:color="auto"/>
              <w:bottom w:val="single" w:sz="4" w:space="0" w:color="auto"/>
              <w:right w:val="single" w:sz="4" w:space="0" w:color="auto"/>
            </w:tcBorders>
          </w:tcPr>
          <w:p w14:paraId="4151FE44" w14:textId="77777777" w:rsidR="00FA0FEC" w:rsidRPr="00F33141" w:rsidRDefault="00FA0FEC" w:rsidP="00417DD2">
            <w:pPr>
              <w:shd w:val="clear" w:color="auto" w:fill="FFFFFF" w:themeFill="background1"/>
              <w:suppressAutoHyphens/>
              <w:rPr>
                <w:sz w:val="20"/>
                <w:szCs w:val="20"/>
              </w:rPr>
            </w:pPr>
            <w:r w:rsidRPr="00F33141">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019456B1" w14:textId="40A5F3E2" w:rsidR="00FA0FEC" w:rsidRPr="00F33141" w:rsidRDefault="00FA0FEC" w:rsidP="00417DD2">
            <w:pPr>
              <w:shd w:val="clear" w:color="auto" w:fill="FFFFFF" w:themeFill="background1"/>
              <w:suppressAutoHyphens/>
              <w:jc w:val="right"/>
              <w:rPr>
                <w:sz w:val="20"/>
                <w:szCs w:val="20"/>
              </w:rPr>
            </w:pPr>
            <w:r w:rsidRPr="00F33141">
              <w:rPr>
                <w:color w:val="000000"/>
                <w:sz w:val="20"/>
                <w:szCs w:val="20"/>
              </w:rPr>
              <w:t>1</w:t>
            </w:r>
            <w:r w:rsidR="00FA246C">
              <w:rPr>
                <w:color w:val="000000"/>
                <w:sz w:val="20"/>
                <w:szCs w:val="20"/>
              </w:rPr>
              <w:t>,</w:t>
            </w:r>
            <w:r w:rsidRPr="00F33141">
              <w:rPr>
                <w:color w:val="000000"/>
                <w:sz w:val="20"/>
                <w:szCs w:val="20"/>
              </w:rPr>
              <w:t>77</w:t>
            </w:r>
            <w:r w:rsidR="00615C90" w:rsidRPr="00F33141">
              <w:rPr>
                <w:color w:val="000000"/>
                <w:sz w:val="20"/>
                <w:szCs w:val="20"/>
              </w:rPr>
              <w:t>3.85</w:t>
            </w:r>
          </w:p>
        </w:tc>
        <w:tc>
          <w:tcPr>
            <w:tcW w:w="651" w:type="pct"/>
            <w:tcBorders>
              <w:top w:val="single" w:sz="4" w:space="0" w:color="auto"/>
              <w:left w:val="single" w:sz="4" w:space="0" w:color="auto"/>
              <w:bottom w:val="single" w:sz="4" w:space="0" w:color="auto"/>
              <w:right w:val="single" w:sz="4" w:space="0" w:color="auto"/>
            </w:tcBorders>
            <w:vAlign w:val="bottom"/>
          </w:tcPr>
          <w:p w14:paraId="32CE6B90" w14:textId="476D9E15"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2,501 </w:t>
            </w:r>
          </w:p>
        </w:tc>
        <w:tc>
          <w:tcPr>
            <w:tcW w:w="716" w:type="pct"/>
            <w:tcBorders>
              <w:top w:val="single" w:sz="4" w:space="0" w:color="auto"/>
              <w:left w:val="single" w:sz="4" w:space="0" w:color="auto"/>
              <w:bottom w:val="single" w:sz="4" w:space="0" w:color="auto"/>
              <w:right w:val="single" w:sz="4" w:space="0" w:color="auto"/>
            </w:tcBorders>
            <w:vAlign w:val="bottom"/>
          </w:tcPr>
          <w:p w14:paraId="3401540C" w14:textId="30766B1E"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1D4AFB" w:rsidRPr="00F33141">
              <w:rPr>
                <w:color w:val="000000"/>
                <w:sz w:val="20"/>
                <w:szCs w:val="20"/>
              </w:rPr>
              <w:t xml:space="preserve"> </w:t>
            </w:r>
            <w:r w:rsidR="00FA0FEC" w:rsidRPr="00F33141">
              <w:rPr>
                <w:color w:val="000000"/>
                <w:sz w:val="20"/>
                <w:szCs w:val="20"/>
              </w:rPr>
              <w:t xml:space="preserve">3,166 </w:t>
            </w:r>
          </w:p>
        </w:tc>
        <w:tc>
          <w:tcPr>
            <w:tcW w:w="680" w:type="pct"/>
            <w:tcBorders>
              <w:top w:val="single" w:sz="4" w:space="0" w:color="auto"/>
              <w:left w:val="single" w:sz="4" w:space="0" w:color="auto"/>
              <w:bottom w:val="single" w:sz="4" w:space="0" w:color="auto"/>
              <w:right w:val="single" w:sz="4" w:space="0" w:color="auto"/>
            </w:tcBorders>
            <w:vAlign w:val="bottom"/>
          </w:tcPr>
          <w:p w14:paraId="32022272" w14:textId="36AE52E6"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2,475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F03596" w14:textId="486005F0"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2,563 </w:t>
            </w:r>
          </w:p>
        </w:tc>
        <w:tc>
          <w:tcPr>
            <w:tcW w:w="707" w:type="pct"/>
            <w:tcBorders>
              <w:top w:val="single" w:sz="4" w:space="0" w:color="auto"/>
              <w:left w:val="single" w:sz="4" w:space="0" w:color="auto"/>
              <w:bottom w:val="single" w:sz="4" w:space="0" w:color="auto"/>
              <w:right w:val="single" w:sz="4" w:space="0" w:color="auto"/>
            </w:tcBorders>
            <w:vAlign w:val="bottom"/>
          </w:tcPr>
          <w:p w14:paraId="1844863C" w14:textId="7DF6C107"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3,193 </w:t>
            </w:r>
          </w:p>
        </w:tc>
      </w:tr>
      <w:tr w:rsidR="00FA0FEC" w:rsidRPr="00F33141" w14:paraId="426146B5" w14:textId="77777777" w:rsidTr="00417DD2">
        <w:tc>
          <w:tcPr>
            <w:tcW w:w="911" w:type="pct"/>
            <w:tcBorders>
              <w:top w:val="single" w:sz="4" w:space="0" w:color="auto"/>
              <w:left w:val="single" w:sz="4" w:space="0" w:color="auto"/>
              <w:bottom w:val="single" w:sz="4" w:space="0" w:color="auto"/>
              <w:right w:val="single" w:sz="4" w:space="0" w:color="auto"/>
            </w:tcBorders>
          </w:tcPr>
          <w:p w14:paraId="4CEC34A5" w14:textId="77777777" w:rsidR="00FA0FEC" w:rsidRPr="00F33141" w:rsidRDefault="00FA0FEC" w:rsidP="00417DD2">
            <w:pPr>
              <w:shd w:val="clear" w:color="auto" w:fill="FFFFFF" w:themeFill="background1"/>
              <w:suppressAutoHyphens/>
              <w:rPr>
                <w:sz w:val="20"/>
                <w:szCs w:val="20"/>
              </w:rPr>
            </w:pPr>
            <w:r w:rsidRPr="00F33141">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1CAC6D68" w14:textId="03FDF2A6" w:rsidR="00615C90" w:rsidRPr="00F33141" w:rsidRDefault="00FA0FEC" w:rsidP="00615C90">
            <w:pPr>
              <w:shd w:val="clear" w:color="auto" w:fill="FFFFFF" w:themeFill="background1"/>
              <w:suppressAutoHyphens/>
              <w:jc w:val="right"/>
              <w:rPr>
                <w:color w:val="000000"/>
                <w:sz w:val="20"/>
                <w:szCs w:val="20"/>
              </w:rPr>
            </w:pPr>
            <w:r w:rsidRPr="00F33141">
              <w:rPr>
                <w:color w:val="000000"/>
                <w:sz w:val="20"/>
                <w:szCs w:val="20"/>
              </w:rPr>
              <w:t>208</w:t>
            </w:r>
            <w:r w:rsidR="00615C90" w:rsidRPr="00F33141">
              <w:rPr>
                <w:color w:val="000000"/>
                <w:sz w:val="20"/>
                <w:szCs w:val="20"/>
              </w:rPr>
              <w:t>7.5</w:t>
            </w:r>
          </w:p>
        </w:tc>
        <w:tc>
          <w:tcPr>
            <w:tcW w:w="651" w:type="pct"/>
            <w:tcBorders>
              <w:top w:val="single" w:sz="4" w:space="0" w:color="auto"/>
              <w:left w:val="single" w:sz="4" w:space="0" w:color="auto"/>
              <w:bottom w:val="single" w:sz="4" w:space="0" w:color="auto"/>
              <w:right w:val="single" w:sz="4" w:space="0" w:color="auto"/>
            </w:tcBorders>
            <w:vAlign w:val="bottom"/>
          </w:tcPr>
          <w:p w14:paraId="1DEDE748" w14:textId="0BC76A37"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13,819 </w:t>
            </w:r>
          </w:p>
        </w:tc>
        <w:tc>
          <w:tcPr>
            <w:tcW w:w="716" w:type="pct"/>
            <w:tcBorders>
              <w:top w:val="single" w:sz="4" w:space="0" w:color="auto"/>
              <w:left w:val="single" w:sz="4" w:space="0" w:color="auto"/>
              <w:bottom w:val="single" w:sz="4" w:space="0" w:color="auto"/>
              <w:right w:val="single" w:sz="4" w:space="0" w:color="auto"/>
            </w:tcBorders>
            <w:vAlign w:val="bottom"/>
          </w:tcPr>
          <w:p w14:paraId="4ACE66FC" w14:textId="5FA460AF"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12,254 </w:t>
            </w:r>
          </w:p>
        </w:tc>
        <w:tc>
          <w:tcPr>
            <w:tcW w:w="680" w:type="pct"/>
            <w:tcBorders>
              <w:top w:val="single" w:sz="4" w:space="0" w:color="auto"/>
              <w:left w:val="single" w:sz="4" w:space="0" w:color="auto"/>
              <w:bottom w:val="single" w:sz="4" w:space="0" w:color="auto"/>
              <w:right w:val="single" w:sz="4" w:space="0" w:color="auto"/>
            </w:tcBorders>
            <w:vAlign w:val="bottom"/>
          </w:tcPr>
          <w:p w14:paraId="6B51A35E" w14:textId="4B260711"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12,525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F5347A" w14:textId="7B2564F4"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12,932 </w:t>
            </w:r>
          </w:p>
        </w:tc>
        <w:tc>
          <w:tcPr>
            <w:tcW w:w="707" w:type="pct"/>
            <w:tcBorders>
              <w:top w:val="single" w:sz="4" w:space="0" w:color="auto"/>
              <w:left w:val="single" w:sz="4" w:space="0" w:color="auto"/>
              <w:bottom w:val="single" w:sz="4" w:space="0" w:color="auto"/>
              <w:right w:val="single" w:sz="4" w:space="0" w:color="auto"/>
            </w:tcBorders>
            <w:vAlign w:val="bottom"/>
          </w:tcPr>
          <w:p w14:paraId="1AEAF261" w14:textId="6E1EFA69"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12,588 </w:t>
            </w:r>
          </w:p>
        </w:tc>
      </w:tr>
      <w:tr w:rsidR="00FA0FEC" w:rsidRPr="00F33141" w14:paraId="6760D12F" w14:textId="77777777" w:rsidTr="00417DD2">
        <w:tc>
          <w:tcPr>
            <w:tcW w:w="911" w:type="pct"/>
            <w:tcBorders>
              <w:top w:val="single" w:sz="4" w:space="0" w:color="auto"/>
              <w:left w:val="single" w:sz="4" w:space="0" w:color="auto"/>
              <w:bottom w:val="single" w:sz="4" w:space="0" w:color="auto"/>
              <w:right w:val="single" w:sz="4" w:space="0" w:color="auto"/>
            </w:tcBorders>
          </w:tcPr>
          <w:p w14:paraId="28E274EF" w14:textId="77777777" w:rsidR="00FA0FEC" w:rsidRPr="00F33141" w:rsidDel="007C588C" w:rsidRDefault="00FA0FEC" w:rsidP="00417DD2">
            <w:pPr>
              <w:shd w:val="clear" w:color="auto" w:fill="FFFFFF" w:themeFill="background1"/>
              <w:suppressAutoHyphens/>
              <w:rPr>
                <w:sz w:val="20"/>
                <w:szCs w:val="20"/>
              </w:rPr>
            </w:pPr>
            <w:r w:rsidRPr="00F33141">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12ACACE0" w14:textId="57F9C116" w:rsidR="00FA0FEC" w:rsidRPr="00F33141" w:rsidRDefault="00FA0FEC" w:rsidP="00417DD2">
            <w:pPr>
              <w:shd w:val="clear" w:color="auto" w:fill="FFFFFF" w:themeFill="background1"/>
              <w:suppressAutoHyphens/>
              <w:jc w:val="right"/>
              <w:rPr>
                <w:sz w:val="20"/>
                <w:szCs w:val="20"/>
                <w:highlight w:val="cyan"/>
              </w:rPr>
            </w:pPr>
            <w:r w:rsidRPr="00F33141">
              <w:rPr>
                <w:color w:val="000000"/>
                <w:sz w:val="20"/>
                <w:szCs w:val="20"/>
              </w:rPr>
              <w:t>3</w:t>
            </w:r>
            <w:r w:rsidR="00FA246C">
              <w:rPr>
                <w:color w:val="000000"/>
                <w:sz w:val="20"/>
                <w:szCs w:val="20"/>
              </w:rPr>
              <w:t>,</w:t>
            </w:r>
            <w:r w:rsidRPr="00F33141">
              <w:rPr>
                <w:color w:val="000000"/>
                <w:sz w:val="20"/>
                <w:szCs w:val="20"/>
              </w:rPr>
              <w:t>985</w:t>
            </w:r>
          </w:p>
        </w:tc>
        <w:tc>
          <w:tcPr>
            <w:tcW w:w="651" w:type="pct"/>
            <w:tcBorders>
              <w:top w:val="single" w:sz="4" w:space="0" w:color="auto"/>
              <w:left w:val="single" w:sz="4" w:space="0" w:color="auto"/>
              <w:bottom w:val="single" w:sz="4" w:space="0" w:color="auto"/>
              <w:right w:val="single" w:sz="4" w:space="0" w:color="auto"/>
            </w:tcBorders>
            <w:vAlign w:val="bottom"/>
          </w:tcPr>
          <w:p w14:paraId="0570BBC2" w14:textId="3A5A805A"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2,710 </w:t>
            </w:r>
          </w:p>
        </w:tc>
        <w:tc>
          <w:tcPr>
            <w:tcW w:w="716" w:type="pct"/>
            <w:tcBorders>
              <w:top w:val="single" w:sz="4" w:space="0" w:color="auto"/>
              <w:left w:val="single" w:sz="4" w:space="0" w:color="auto"/>
              <w:bottom w:val="single" w:sz="4" w:space="0" w:color="auto"/>
              <w:right w:val="single" w:sz="4" w:space="0" w:color="auto"/>
            </w:tcBorders>
            <w:vAlign w:val="bottom"/>
          </w:tcPr>
          <w:p w14:paraId="50DFC5A9" w14:textId="67B4BB89"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1D4AFB" w:rsidRPr="00F33141">
              <w:rPr>
                <w:color w:val="000000"/>
                <w:sz w:val="20"/>
                <w:szCs w:val="20"/>
              </w:rPr>
              <w:t xml:space="preserve"> </w:t>
            </w:r>
            <w:r w:rsidR="00FA0FEC" w:rsidRPr="00F33141">
              <w:rPr>
                <w:color w:val="000000"/>
                <w:sz w:val="20"/>
                <w:szCs w:val="20"/>
              </w:rPr>
              <w:t xml:space="preserve">1,634 </w:t>
            </w:r>
          </w:p>
        </w:tc>
        <w:tc>
          <w:tcPr>
            <w:tcW w:w="680" w:type="pct"/>
            <w:tcBorders>
              <w:top w:val="single" w:sz="4" w:space="0" w:color="auto"/>
              <w:left w:val="single" w:sz="4" w:space="0" w:color="auto"/>
              <w:bottom w:val="single" w:sz="4" w:space="0" w:color="auto"/>
              <w:right w:val="single" w:sz="4" w:space="0" w:color="auto"/>
            </w:tcBorders>
            <w:vAlign w:val="bottom"/>
          </w:tcPr>
          <w:p w14:paraId="33AEC979" w14:textId="0BFF98FD"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5,699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740212" w14:textId="1823DE5A"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4,344 </w:t>
            </w:r>
          </w:p>
        </w:tc>
        <w:tc>
          <w:tcPr>
            <w:tcW w:w="707" w:type="pct"/>
            <w:tcBorders>
              <w:top w:val="single" w:sz="4" w:space="0" w:color="auto"/>
              <w:left w:val="single" w:sz="4" w:space="0" w:color="auto"/>
              <w:bottom w:val="single" w:sz="4" w:space="0" w:color="auto"/>
              <w:right w:val="single" w:sz="4" w:space="0" w:color="auto"/>
            </w:tcBorders>
            <w:vAlign w:val="bottom"/>
          </w:tcPr>
          <w:p w14:paraId="24804196" w14:textId="79A8643E" w:rsidR="00FA0FEC" w:rsidRPr="00F33141" w:rsidRDefault="003525B9" w:rsidP="00417DD2">
            <w:pPr>
              <w:shd w:val="clear" w:color="auto" w:fill="FFFFFF" w:themeFill="background1"/>
              <w:suppressAutoHyphens/>
              <w:jc w:val="right"/>
              <w:rPr>
                <w:sz w:val="20"/>
                <w:szCs w:val="20"/>
              </w:rPr>
            </w:pPr>
            <w:r>
              <w:rPr>
                <w:color w:val="000000"/>
                <w:sz w:val="20"/>
                <w:szCs w:val="20"/>
              </w:rPr>
              <w:t xml:space="preserve">    </w:t>
            </w:r>
            <w:r w:rsidR="00FA0FEC" w:rsidRPr="00F33141">
              <w:rPr>
                <w:color w:val="000000"/>
                <w:sz w:val="20"/>
                <w:szCs w:val="20"/>
              </w:rPr>
              <w:t xml:space="preserve">4,304 </w:t>
            </w:r>
          </w:p>
        </w:tc>
      </w:tr>
      <w:tr w:rsidR="00FA0FEC" w:rsidRPr="00F33141" w14:paraId="2F2B2676" w14:textId="77777777" w:rsidTr="00117970">
        <w:tc>
          <w:tcPr>
            <w:tcW w:w="1512" w:type="pct"/>
            <w:gridSpan w:val="2"/>
            <w:tcBorders>
              <w:top w:val="single" w:sz="4" w:space="0" w:color="auto"/>
              <w:left w:val="single" w:sz="4" w:space="0" w:color="auto"/>
              <w:bottom w:val="single" w:sz="4" w:space="0" w:color="auto"/>
              <w:right w:val="single" w:sz="4" w:space="0" w:color="auto"/>
            </w:tcBorders>
          </w:tcPr>
          <w:p w14:paraId="0845F309" w14:textId="77777777" w:rsidR="00FA0FEC" w:rsidRPr="00F33141" w:rsidRDefault="00FA0FEC" w:rsidP="006222AB">
            <w:pPr>
              <w:shd w:val="clear" w:color="auto" w:fill="FFFFFF" w:themeFill="background1"/>
              <w:suppressAutoHyphens/>
              <w:jc w:val="left"/>
              <w:rPr>
                <w:b/>
                <w:bCs/>
                <w:sz w:val="20"/>
                <w:szCs w:val="20"/>
              </w:rPr>
            </w:pPr>
            <w:r w:rsidRPr="00F33141">
              <w:rPr>
                <w:b/>
                <w:bCs/>
                <w:sz w:val="20"/>
                <w:szCs w:val="20"/>
              </w:rPr>
              <w:t>Total (CO</w:t>
            </w:r>
            <w:r w:rsidRPr="00F33141">
              <w:rPr>
                <w:b/>
                <w:bCs/>
                <w:sz w:val="20"/>
                <w:szCs w:val="20"/>
                <w:vertAlign w:val="subscript"/>
              </w:rPr>
              <w:t>2</w:t>
            </w:r>
            <w:r w:rsidRPr="00F33141">
              <w:rPr>
                <w:b/>
                <w:bCs/>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7E895684" w14:textId="77777777" w:rsidR="00FA0FEC" w:rsidRPr="00F33141" w:rsidRDefault="00FA0FEC" w:rsidP="00D52B7C">
            <w:pPr>
              <w:shd w:val="clear" w:color="auto" w:fill="FFFFFF" w:themeFill="background1"/>
              <w:suppressAutoHyphens/>
              <w:jc w:val="center"/>
              <w:rPr>
                <w:b/>
                <w:bCs/>
                <w:sz w:val="20"/>
                <w:szCs w:val="20"/>
              </w:rPr>
            </w:pPr>
            <w:r w:rsidRPr="00F33141">
              <w:rPr>
                <w:b/>
                <w:bCs/>
                <w:color w:val="000000"/>
                <w:sz w:val="20"/>
                <w:szCs w:val="20"/>
              </w:rPr>
              <w:t>105,710</w:t>
            </w:r>
          </w:p>
        </w:tc>
        <w:tc>
          <w:tcPr>
            <w:tcW w:w="716" w:type="pct"/>
            <w:tcBorders>
              <w:top w:val="single" w:sz="4" w:space="0" w:color="auto"/>
              <w:left w:val="single" w:sz="4" w:space="0" w:color="auto"/>
              <w:bottom w:val="single" w:sz="4" w:space="0" w:color="auto"/>
              <w:right w:val="single" w:sz="4" w:space="0" w:color="auto"/>
            </w:tcBorders>
          </w:tcPr>
          <w:p w14:paraId="75C8F345" w14:textId="77777777" w:rsidR="00FA0FEC" w:rsidRPr="00F33141" w:rsidRDefault="00FA0FEC" w:rsidP="00117970">
            <w:pPr>
              <w:shd w:val="clear" w:color="auto" w:fill="FFFFFF" w:themeFill="background1"/>
              <w:suppressAutoHyphens/>
              <w:jc w:val="right"/>
              <w:rPr>
                <w:b/>
                <w:bCs/>
                <w:sz w:val="20"/>
                <w:szCs w:val="20"/>
              </w:rPr>
            </w:pPr>
            <w:r w:rsidRPr="00F33141">
              <w:rPr>
                <w:b/>
                <w:bCs/>
                <w:color w:val="000000"/>
                <w:sz w:val="20"/>
                <w:szCs w:val="20"/>
              </w:rPr>
              <w:t>187,629</w:t>
            </w:r>
          </w:p>
        </w:tc>
        <w:tc>
          <w:tcPr>
            <w:tcW w:w="680" w:type="pct"/>
            <w:tcBorders>
              <w:top w:val="single" w:sz="4" w:space="0" w:color="auto"/>
              <w:left w:val="single" w:sz="4" w:space="0" w:color="auto"/>
              <w:bottom w:val="single" w:sz="4" w:space="0" w:color="auto"/>
              <w:right w:val="single" w:sz="4" w:space="0" w:color="auto"/>
            </w:tcBorders>
            <w:vAlign w:val="center"/>
          </w:tcPr>
          <w:p w14:paraId="39299EDE" w14:textId="77777777" w:rsidR="00FA0FEC" w:rsidRPr="00F33141" w:rsidRDefault="00FA0FEC" w:rsidP="00417DD2">
            <w:pPr>
              <w:shd w:val="clear" w:color="auto" w:fill="FFFFFF" w:themeFill="background1"/>
              <w:suppressAutoHyphens/>
              <w:jc w:val="right"/>
              <w:rPr>
                <w:b/>
                <w:bCs/>
                <w:sz w:val="20"/>
                <w:szCs w:val="20"/>
              </w:rPr>
            </w:pPr>
            <w:r w:rsidRPr="00F33141">
              <w:rPr>
                <w:b/>
                <w:bCs/>
                <w:color w:val="000000"/>
                <w:sz w:val="20"/>
                <w:szCs w:val="20"/>
              </w:rPr>
              <w:t>144,858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8DC8" w14:textId="77777777" w:rsidR="00FA0FEC" w:rsidRPr="00F33141" w:rsidRDefault="00FA0FEC" w:rsidP="00417DD2">
            <w:pPr>
              <w:suppressAutoHyphens/>
              <w:jc w:val="right"/>
              <w:rPr>
                <w:b/>
                <w:bCs/>
                <w:sz w:val="20"/>
                <w:szCs w:val="20"/>
              </w:rPr>
            </w:pPr>
            <w:r w:rsidRPr="00F33141">
              <w:rPr>
                <w:b/>
                <w:bCs/>
                <w:color w:val="000000"/>
                <w:sz w:val="20"/>
                <w:szCs w:val="20"/>
              </w:rPr>
              <w:t>157,236</w:t>
            </w:r>
          </w:p>
        </w:tc>
        <w:tc>
          <w:tcPr>
            <w:tcW w:w="707" w:type="pct"/>
            <w:tcBorders>
              <w:top w:val="single" w:sz="4" w:space="0" w:color="auto"/>
              <w:left w:val="single" w:sz="4" w:space="0" w:color="auto"/>
              <w:bottom w:val="single" w:sz="4" w:space="0" w:color="auto"/>
              <w:right w:val="single" w:sz="4" w:space="0" w:color="auto"/>
            </w:tcBorders>
            <w:vAlign w:val="center"/>
          </w:tcPr>
          <w:p w14:paraId="520BF10B" w14:textId="52393E47" w:rsidR="00FA0FEC" w:rsidRPr="00F33141" w:rsidRDefault="00BB04D4" w:rsidP="00417DD2">
            <w:pPr>
              <w:shd w:val="clear" w:color="auto" w:fill="FFFFFF" w:themeFill="background1"/>
              <w:suppressAutoHyphens/>
              <w:jc w:val="right"/>
              <w:rPr>
                <w:b/>
                <w:bCs/>
                <w:sz w:val="20"/>
                <w:szCs w:val="20"/>
                <w:highlight w:val="yellow"/>
              </w:rPr>
            </w:pPr>
            <w:r w:rsidRPr="00F33141">
              <w:rPr>
                <w:b/>
                <w:bCs/>
                <w:sz w:val="20"/>
                <w:szCs w:val="20"/>
              </w:rPr>
              <w:t>169,2</w:t>
            </w:r>
            <w:r w:rsidR="00180EDA" w:rsidRPr="00F33141">
              <w:rPr>
                <w:b/>
                <w:bCs/>
                <w:sz w:val="20"/>
                <w:szCs w:val="20"/>
              </w:rPr>
              <w:t>66</w:t>
            </w:r>
          </w:p>
        </w:tc>
      </w:tr>
      <w:tr w:rsidR="00FA0FEC" w:rsidRPr="00F33141" w14:paraId="3AD71581"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256F5330" w14:textId="77777777" w:rsidR="00FA0FEC" w:rsidRPr="00F33141" w:rsidRDefault="00FA0FEC" w:rsidP="00417DD2">
            <w:pPr>
              <w:keepNext/>
              <w:keepLines/>
              <w:shd w:val="clear" w:color="auto" w:fill="FFFFFF" w:themeFill="background1"/>
              <w:suppressAutoHyphens/>
              <w:jc w:val="center"/>
              <w:rPr>
                <w:b/>
                <w:bCs/>
                <w:sz w:val="20"/>
                <w:szCs w:val="20"/>
              </w:rPr>
            </w:pPr>
            <w:r w:rsidRPr="00F33141">
              <w:rPr>
                <w:b/>
                <w:bCs/>
                <w:sz w:val="20"/>
                <w:szCs w:val="20"/>
              </w:rPr>
              <w:t>HFC baseline calculation (CO</w:t>
            </w:r>
            <w:r w:rsidRPr="00F33141">
              <w:rPr>
                <w:b/>
                <w:bCs/>
                <w:sz w:val="20"/>
                <w:szCs w:val="20"/>
                <w:vertAlign w:val="subscript"/>
              </w:rPr>
              <w:t>2</w:t>
            </w:r>
            <w:r w:rsidRPr="00F33141">
              <w:rPr>
                <w:b/>
                <w:bCs/>
                <w:sz w:val="20"/>
                <w:szCs w:val="20"/>
              </w:rPr>
              <w:t>-eq tonnes)</w:t>
            </w:r>
          </w:p>
        </w:tc>
      </w:tr>
      <w:tr w:rsidR="00FA0FEC" w:rsidRPr="00F33141" w14:paraId="6DB5611F"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860D120" w14:textId="77777777" w:rsidR="00FA0FEC" w:rsidRPr="00F33141" w:rsidRDefault="00FA0FEC" w:rsidP="00417DD2">
            <w:pPr>
              <w:keepNext/>
              <w:keepLines/>
              <w:shd w:val="clear" w:color="auto" w:fill="FFFFFF" w:themeFill="background1"/>
              <w:suppressAutoHyphens/>
              <w:jc w:val="left"/>
              <w:rPr>
                <w:sz w:val="20"/>
                <w:szCs w:val="20"/>
              </w:rPr>
            </w:pPr>
            <w:r w:rsidRPr="00F33141">
              <w:rPr>
                <w:sz w:val="20"/>
                <w:szCs w:val="20"/>
              </w:rPr>
              <w:t>HFC average consumption in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439B9A" w14:textId="77777777" w:rsidR="00FA0FEC" w:rsidRPr="00F33141" w:rsidRDefault="00FA0FEC" w:rsidP="00417DD2">
            <w:pPr>
              <w:keepNext/>
              <w:keepLines/>
              <w:shd w:val="clear" w:color="auto" w:fill="FFFFFF" w:themeFill="background1"/>
              <w:suppressAutoHyphens/>
              <w:jc w:val="right"/>
              <w:rPr>
                <w:sz w:val="20"/>
                <w:szCs w:val="20"/>
              </w:rPr>
            </w:pPr>
            <w:r w:rsidRPr="00F33141">
              <w:rPr>
                <w:sz w:val="20"/>
                <w:szCs w:val="20"/>
              </w:rPr>
              <w:t>146,066</w:t>
            </w:r>
          </w:p>
        </w:tc>
      </w:tr>
      <w:tr w:rsidR="00FA0FEC" w:rsidRPr="00F33141" w14:paraId="577645BD"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25BDDF7" w14:textId="77777777" w:rsidR="00FA0FEC" w:rsidRPr="00F33141" w:rsidRDefault="00FA0FEC" w:rsidP="00417DD2">
            <w:pPr>
              <w:keepNext/>
              <w:keepLines/>
              <w:shd w:val="clear" w:color="auto" w:fill="FFFFFF" w:themeFill="background1"/>
              <w:suppressAutoHyphens/>
              <w:jc w:val="left"/>
              <w:rPr>
                <w:sz w:val="20"/>
                <w:szCs w:val="20"/>
              </w:rPr>
            </w:pPr>
            <w:r w:rsidRPr="00F33141">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5F48BC" w14:textId="77777777" w:rsidR="00FA0FEC" w:rsidRPr="00F33141" w:rsidRDefault="00FA0FEC" w:rsidP="00417DD2">
            <w:pPr>
              <w:keepNext/>
              <w:keepLines/>
              <w:shd w:val="clear" w:color="auto" w:fill="FFFFFF" w:themeFill="background1"/>
              <w:suppressAutoHyphens/>
              <w:jc w:val="right"/>
              <w:rPr>
                <w:sz w:val="20"/>
                <w:szCs w:val="20"/>
              </w:rPr>
            </w:pPr>
            <w:r w:rsidRPr="00F33141">
              <w:rPr>
                <w:sz w:val="20"/>
                <w:szCs w:val="20"/>
              </w:rPr>
              <w:t>23,183</w:t>
            </w:r>
          </w:p>
        </w:tc>
      </w:tr>
      <w:tr w:rsidR="00FA0FEC" w:rsidRPr="00F33141" w14:paraId="75D3FE15"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F5E3DCC" w14:textId="77777777" w:rsidR="00FA0FEC" w:rsidRPr="00F33141" w:rsidRDefault="00FA0FEC" w:rsidP="00417DD2">
            <w:pPr>
              <w:keepNext/>
              <w:keepLines/>
              <w:shd w:val="clear" w:color="auto" w:fill="FFFFFF" w:themeFill="background1"/>
              <w:suppressAutoHyphens/>
              <w:jc w:val="left"/>
              <w:rPr>
                <w:b/>
                <w:bCs/>
                <w:sz w:val="20"/>
                <w:szCs w:val="20"/>
              </w:rPr>
            </w:pPr>
            <w:r w:rsidRPr="00F33141">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75A8A8" w14:textId="77777777" w:rsidR="00FA0FEC" w:rsidRPr="00F33141" w:rsidRDefault="00FA0FEC" w:rsidP="00417DD2">
            <w:pPr>
              <w:keepNext/>
              <w:keepLines/>
              <w:shd w:val="clear" w:color="auto" w:fill="FFFFFF" w:themeFill="background1"/>
              <w:suppressAutoHyphens/>
              <w:jc w:val="right"/>
              <w:rPr>
                <w:b/>
                <w:bCs/>
                <w:sz w:val="20"/>
                <w:szCs w:val="20"/>
              </w:rPr>
            </w:pPr>
            <w:r w:rsidRPr="00F33141">
              <w:rPr>
                <w:b/>
                <w:bCs/>
                <w:sz w:val="20"/>
                <w:szCs w:val="20"/>
              </w:rPr>
              <w:t>169,249</w:t>
            </w:r>
          </w:p>
        </w:tc>
      </w:tr>
    </w:tbl>
    <w:p w14:paraId="4500046D" w14:textId="77777777" w:rsidR="00711BE6" w:rsidRPr="00C53D93" w:rsidRDefault="00711BE6" w:rsidP="00711BE6">
      <w:pPr>
        <w:keepNext/>
        <w:spacing w:before="240" w:after="240"/>
        <w:rPr>
          <w:i/>
        </w:rPr>
      </w:pPr>
      <w:r w:rsidRPr="00C53D93">
        <w:rPr>
          <w:i/>
        </w:rPr>
        <w:t>Country programme implementation report</w:t>
      </w:r>
    </w:p>
    <w:p w14:paraId="2CB69607" w14:textId="795DEC6F" w:rsidR="00711BE6" w:rsidRPr="00996241" w:rsidRDefault="00711BE6" w:rsidP="00711BE6">
      <w:pPr>
        <w:pStyle w:val="Heading1"/>
      </w:pPr>
      <w:r w:rsidRPr="00996241">
        <w:t>The sector</w:t>
      </w:r>
      <w:r>
        <w:t>al</w:t>
      </w:r>
      <w:r w:rsidRPr="00996241">
        <w:t xml:space="preserve"> HFC consumption data </w:t>
      </w:r>
      <w:r>
        <w:t xml:space="preserve">provided by the </w:t>
      </w:r>
      <w:r w:rsidRPr="00996241">
        <w:t xml:space="preserve">Government of </w:t>
      </w:r>
      <w:r w:rsidR="00DD2612" w:rsidRPr="00DD2612">
        <w:t>Eritrea</w:t>
      </w:r>
      <w:r w:rsidRPr="00996241">
        <w:t xml:space="preserve"> </w:t>
      </w:r>
      <w:r>
        <w:t xml:space="preserve">in its country programme (CP) </w:t>
      </w:r>
      <w:r w:rsidRPr="00E67117">
        <w:t>implementation report</w:t>
      </w:r>
      <w:r w:rsidR="00CD7026">
        <w:t xml:space="preserve"> for</w:t>
      </w:r>
      <w:r w:rsidR="00DD72E4">
        <w:t xml:space="preserve"> </w:t>
      </w:r>
      <w:r w:rsidRPr="00294670">
        <w:t>202</w:t>
      </w:r>
      <w:r w:rsidR="002F7FCA" w:rsidRPr="00294670">
        <w:t>4</w:t>
      </w:r>
      <w:r w:rsidRPr="00294670">
        <w:t xml:space="preserve"> is consistent</w:t>
      </w:r>
      <w:r w:rsidRPr="00E67117">
        <w:t xml:space="preserve"> with the data reported</w:t>
      </w:r>
      <w:r w:rsidRPr="009931F4">
        <w:t xml:space="preserve"> under Article</w:t>
      </w:r>
      <w:r>
        <w:t> </w:t>
      </w:r>
      <w:r w:rsidRPr="009931F4">
        <w:t>7 of the Montreal Prot</w:t>
      </w:r>
      <w:r w:rsidRPr="00996241">
        <w:t xml:space="preserve">ocol. </w:t>
      </w:r>
    </w:p>
    <w:p w14:paraId="73A64881" w14:textId="77777777" w:rsidR="00711BE6" w:rsidRPr="008C4CD7" w:rsidRDefault="00711BE6" w:rsidP="00711BE6">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7215A6BF" w14:textId="28CED222" w:rsidR="00001442" w:rsidRPr="00E02915" w:rsidRDefault="00001442" w:rsidP="00001442">
      <w:pPr>
        <w:pStyle w:val="Heading1"/>
        <w:rPr>
          <w:u w:val="single"/>
        </w:rPr>
      </w:pPr>
      <w:r w:rsidRPr="00E02915">
        <w:t>HFC consumption in Eritrea showed a</w:t>
      </w:r>
      <w:r>
        <w:t xml:space="preserve"> slow but</w:t>
      </w:r>
      <w:r w:rsidRPr="00E02915">
        <w:t xml:space="preserve"> upward trend from 2020 to 2024</w:t>
      </w:r>
      <w:r w:rsidR="00BE6E4B">
        <w:t xml:space="preserve">. The </w:t>
      </w:r>
      <w:r w:rsidR="00E807C4">
        <w:t>low</w:t>
      </w:r>
      <w:r w:rsidR="003815B0">
        <w:t>-</w:t>
      </w:r>
      <w:r w:rsidR="001B40F0">
        <w:t xml:space="preserve">level of </w:t>
      </w:r>
      <w:r w:rsidR="00BE6E4B">
        <w:t xml:space="preserve">consumption in 2020 </w:t>
      </w:r>
      <w:r w:rsidR="001B40F0">
        <w:t xml:space="preserve">can be attributed </w:t>
      </w:r>
      <w:r w:rsidRPr="00FC1C40">
        <w:t>to the economic slowdown caused by the COVID-19 pandemic</w:t>
      </w:r>
      <w:r w:rsidR="00817E5E">
        <w:t>, which</w:t>
      </w:r>
      <w:r w:rsidR="001B40F0">
        <w:t xml:space="preserve"> in turn</w:t>
      </w:r>
      <w:r w:rsidR="00817E5E">
        <w:t xml:space="preserve"> resulted in</w:t>
      </w:r>
      <w:r w:rsidR="007F734B">
        <w:t xml:space="preserve"> an</w:t>
      </w:r>
      <w:r w:rsidR="00817E5E">
        <w:t xml:space="preserve"> increase </w:t>
      </w:r>
      <w:r w:rsidR="001B40F0">
        <w:t>of</w:t>
      </w:r>
      <w:r w:rsidRPr="00FC1C40">
        <w:t xml:space="preserve"> </w:t>
      </w:r>
      <w:r w:rsidR="00BE6E4B">
        <w:t>37</w:t>
      </w:r>
      <w:r w:rsidR="00F87B36">
        <w:t xml:space="preserve"> per cent</w:t>
      </w:r>
      <w:r w:rsidR="001B40F0">
        <w:t xml:space="preserve"> in 2021 as the economy recovered</w:t>
      </w:r>
      <w:r w:rsidRPr="00FC1C40">
        <w:t xml:space="preserve">. </w:t>
      </w:r>
      <w:r w:rsidRPr="003111F5">
        <w:t>In 2022, import</w:t>
      </w:r>
      <w:r w:rsidR="00F17FC8">
        <w:t>s</w:t>
      </w:r>
      <w:r w:rsidRPr="003111F5">
        <w:t xml:space="preserve"> decreased again</w:t>
      </w:r>
      <w:r w:rsidR="002B6E60">
        <w:t>,</w:t>
      </w:r>
      <w:r w:rsidR="00893EDB">
        <w:t xml:space="preserve"> </w:t>
      </w:r>
      <w:r w:rsidR="00817E5E">
        <w:t xml:space="preserve">which </w:t>
      </w:r>
      <w:r w:rsidR="001B40F0">
        <w:t xml:space="preserve">is </w:t>
      </w:r>
      <w:r w:rsidR="00817E5E">
        <w:t>attributed to available</w:t>
      </w:r>
      <w:r w:rsidRPr="003111F5">
        <w:t xml:space="preserve"> stock </w:t>
      </w:r>
      <w:r w:rsidR="001B40F0">
        <w:t>from the</w:t>
      </w:r>
      <w:r w:rsidR="00817E5E">
        <w:t xml:space="preserve"> previous year. </w:t>
      </w:r>
      <w:r w:rsidR="00F17FC8">
        <w:t>I</w:t>
      </w:r>
      <w:r>
        <w:t>mport</w:t>
      </w:r>
      <w:r w:rsidR="00F17FC8">
        <w:t>s</w:t>
      </w:r>
      <w:r>
        <w:t xml:space="preserve"> </w:t>
      </w:r>
      <w:r w:rsidR="00E807C4">
        <w:t xml:space="preserve">gradually </w:t>
      </w:r>
      <w:r w:rsidR="00F17FC8">
        <w:t>increased</w:t>
      </w:r>
      <w:r w:rsidR="00E807C4">
        <w:t xml:space="preserve"> again</w:t>
      </w:r>
      <w:r w:rsidR="00F17FC8">
        <w:t xml:space="preserve"> </w:t>
      </w:r>
      <w:r>
        <w:t>in</w:t>
      </w:r>
      <w:r w:rsidRPr="00FC1C40">
        <w:t xml:space="preserve"> 2023 and 2024, reflecting rising demand for HFCs to service the expanding </w:t>
      </w:r>
      <w:r w:rsidR="0018577C">
        <w:t xml:space="preserve">stock of </w:t>
      </w:r>
      <w:r w:rsidRPr="00FC1C40">
        <w:t xml:space="preserve">RAC equipment. </w:t>
      </w:r>
    </w:p>
    <w:p w14:paraId="6A935AEC" w14:textId="77777777" w:rsidR="00D942F5" w:rsidRDefault="00711BE6" w:rsidP="00D942F5">
      <w:pPr>
        <w:pStyle w:val="Heading1"/>
        <w:keepNext/>
        <w:numPr>
          <w:ilvl w:val="0"/>
          <w:numId w:val="0"/>
        </w:numPr>
        <w:spacing w:before="240"/>
        <w:rPr>
          <w:u w:val="single"/>
        </w:rPr>
      </w:pPr>
      <w:r>
        <w:rPr>
          <w:u w:val="single"/>
        </w:rPr>
        <w:lastRenderedPageBreak/>
        <w:t>HFC consumption</w:t>
      </w:r>
      <w:r w:rsidRPr="004E10EB">
        <w:rPr>
          <w:u w:val="single"/>
        </w:rPr>
        <w:t xml:space="preserve"> by sector</w:t>
      </w:r>
    </w:p>
    <w:p w14:paraId="6B6FE7E1" w14:textId="3173B7E9" w:rsidR="007F30B6" w:rsidRPr="00D942F5" w:rsidRDefault="007F30B6" w:rsidP="00D942F5">
      <w:pPr>
        <w:pStyle w:val="Heading1"/>
        <w:rPr>
          <w:u w:val="single"/>
        </w:rPr>
      </w:pPr>
      <w:r w:rsidRPr="006C27C4">
        <w:t xml:space="preserve">HFCs </w:t>
      </w:r>
      <w:r>
        <w:t>are</w:t>
      </w:r>
      <w:r w:rsidRPr="006C27C4">
        <w:t xml:space="preserve"> mainly consumed for servicing in</w:t>
      </w:r>
      <w:r w:rsidR="00571EFD">
        <w:t xml:space="preserve"> </w:t>
      </w:r>
      <w:r w:rsidR="00DF50ED">
        <w:t>mobile air</w:t>
      </w:r>
      <w:r w:rsidR="001B40F0">
        <w:t>-</w:t>
      </w:r>
      <w:r w:rsidR="00DF50ED">
        <w:t>conditioning</w:t>
      </w:r>
      <w:r w:rsidR="001B40F0">
        <w:t xml:space="preserve"> (MAC)</w:t>
      </w:r>
      <w:r w:rsidRPr="000A4838">
        <w:t xml:space="preserve"> (</w:t>
      </w:r>
      <w:r w:rsidR="00DF50ED">
        <w:t>29.47</w:t>
      </w:r>
      <w:r w:rsidR="00442577">
        <w:t xml:space="preserve"> </w:t>
      </w:r>
      <w:r w:rsidRPr="000A4838">
        <w:t xml:space="preserve">per cent in mt and </w:t>
      </w:r>
      <w:r w:rsidR="00643B10">
        <w:rPr>
          <w:lang w:eastAsia="en-CA"/>
        </w:rPr>
        <w:t>16.91</w:t>
      </w:r>
      <w:r w:rsidRPr="000A4838">
        <w:rPr>
          <w:lang w:eastAsia="en-CA"/>
        </w:rPr>
        <w:t> per</w:t>
      </w:r>
      <w:r>
        <w:rPr>
          <w:lang w:eastAsia="en-CA"/>
        </w:rPr>
        <w:t> </w:t>
      </w:r>
      <w:r w:rsidRPr="000A4838">
        <w:rPr>
          <w:lang w:eastAsia="en-CA"/>
        </w:rPr>
        <w:t>cent</w:t>
      </w:r>
      <w:r w:rsidRPr="000A4838">
        <w:t xml:space="preserve"> in CO</w:t>
      </w:r>
      <w:r w:rsidRPr="00E92DCF">
        <w:rPr>
          <w:vertAlign w:val="subscript"/>
        </w:rPr>
        <w:t>2</w:t>
      </w:r>
      <w:r w:rsidRPr="000A4838">
        <w:noBreakHyphen/>
        <w:t>eq tonnes),</w:t>
      </w:r>
      <w:r w:rsidR="00A016FD">
        <w:t xml:space="preserve"> </w:t>
      </w:r>
      <w:r w:rsidRPr="000A4838">
        <w:t xml:space="preserve">followed by </w:t>
      </w:r>
      <w:r w:rsidR="00F0361E">
        <w:t>industrial refrigeration</w:t>
      </w:r>
      <w:r w:rsidRPr="000A4838">
        <w:t xml:space="preserve"> (</w:t>
      </w:r>
      <w:r>
        <w:t>23.</w:t>
      </w:r>
      <w:r w:rsidR="00C45558">
        <w:t>35</w:t>
      </w:r>
      <w:r>
        <w:t> </w:t>
      </w:r>
      <w:r w:rsidRPr="00AD70EE">
        <w:t>per</w:t>
      </w:r>
      <w:r>
        <w:t> </w:t>
      </w:r>
      <w:r w:rsidRPr="00AD70EE">
        <w:t xml:space="preserve">cent </w:t>
      </w:r>
      <w:r w:rsidRPr="000A4838">
        <w:t xml:space="preserve">in mt and </w:t>
      </w:r>
      <w:r w:rsidR="00643B10">
        <w:t>33.51</w:t>
      </w:r>
      <w:r>
        <w:t> </w:t>
      </w:r>
      <w:r w:rsidRPr="00AD70EE">
        <w:t>per</w:t>
      </w:r>
      <w:r>
        <w:t> </w:t>
      </w:r>
      <w:r w:rsidRPr="00AD70EE">
        <w:t xml:space="preserve">cent </w:t>
      </w:r>
      <w:r w:rsidRPr="000A4838">
        <w:t>in CO</w:t>
      </w:r>
      <w:r w:rsidRPr="00E92DCF">
        <w:rPr>
          <w:vertAlign w:val="subscript"/>
        </w:rPr>
        <w:t>2</w:t>
      </w:r>
      <w:r w:rsidRPr="000A4838">
        <w:noBreakHyphen/>
        <w:t xml:space="preserve">eq tonnes), </w:t>
      </w:r>
      <w:r w:rsidR="00C45558">
        <w:t>commercial</w:t>
      </w:r>
      <w:r>
        <w:t xml:space="preserve"> refrigeration (</w:t>
      </w:r>
      <w:r w:rsidR="00C45558">
        <w:t>15.0</w:t>
      </w:r>
      <w:r w:rsidR="002D411A">
        <w:t>4</w:t>
      </w:r>
      <w:r>
        <w:t xml:space="preserve"> per cent in mt and </w:t>
      </w:r>
      <w:r w:rsidR="0050311C">
        <w:t>13.3</w:t>
      </w:r>
      <w:r w:rsidR="00C970FD">
        <w:t>0</w:t>
      </w:r>
      <w:r>
        <w:t xml:space="preserve"> per cent in CO</w:t>
      </w:r>
      <w:r w:rsidRPr="00E96F47">
        <w:rPr>
          <w:vertAlign w:val="subscript"/>
        </w:rPr>
        <w:t>2</w:t>
      </w:r>
      <w:r w:rsidR="00F15D98" w:rsidRPr="00F15D98">
        <w:noBreakHyphen/>
      </w:r>
      <w:r>
        <w:t>eq</w:t>
      </w:r>
      <w:r w:rsidR="00841173">
        <w:t xml:space="preserve"> </w:t>
      </w:r>
      <w:r>
        <w:t xml:space="preserve">tonnes), </w:t>
      </w:r>
      <w:r w:rsidR="0026667E">
        <w:t xml:space="preserve">marine refrigeration </w:t>
      </w:r>
      <w:r w:rsidRPr="000A4838">
        <w:t>(</w:t>
      </w:r>
      <w:r w:rsidR="0026667E">
        <w:t>13.68</w:t>
      </w:r>
      <w:r w:rsidR="00B40498">
        <w:t> </w:t>
      </w:r>
      <w:r w:rsidR="00B40498" w:rsidRPr="000A4838">
        <w:t>per</w:t>
      </w:r>
      <w:r w:rsidR="00B40498">
        <w:t> </w:t>
      </w:r>
      <w:r w:rsidR="00B40498" w:rsidRPr="000A4838">
        <w:t xml:space="preserve">cent in mt and </w:t>
      </w:r>
      <w:r w:rsidR="0050311C">
        <w:t>21.5</w:t>
      </w:r>
      <w:r w:rsidR="00C970FD">
        <w:t>4</w:t>
      </w:r>
      <w:r w:rsidR="00B40498">
        <w:t> </w:t>
      </w:r>
      <w:r w:rsidR="00B40498" w:rsidRPr="00AD70EE">
        <w:t>per</w:t>
      </w:r>
      <w:r w:rsidR="00B40498">
        <w:t> </w:t>
      </w:r>
      <w:r w:rsidR="00B40498" w:rsidRPr="00AD70EE">
        <w:t>cent</w:t>
      </w:r>
      <w:r w:rsidR="00B40498" w:rsidRPr="000A4838">
        <w:t xml:space="preserve"> in CO</w:t>
      </w:r>
      <w:r w:rsidR="00B40498" w:rsidRPr="00E92DCF">
        <w:rPr>
          <w:vertAlign w:val="subscript"/>
        </w:rPr>
        <w:t>2</w:t>
      </w:r>
      <w:r w:rsidR="00B40498" w:rsidRPr="000A4838">
        <w:noBreakHyphen/>
        <w:t>eq tonnes</w:t>
      </w:r>
      <w:r w:rsidRPr="000A4838">
        <w:t>)</w:t>
      </w:r>
      <w:r w:rsidR="006E6007">
        <w:t>,</w:t>
      </w:r>
      <w:r w:rsidR="00D73FCD">
        <w:t xml:space="preserve"> and</w:t>
      </w:r>
      <w:r w:rsidR="009F4CEC">
        <w:t xml:space="preserve"> other subsector</w:t>
      </w:r>
      <w:r w:rsidR="00DA0903">
        <w:t>s</w:t>
      </w:r>
      <w:r w:rsidR="00E2242A">
        <w:t>,</w:t>
      </w:r>
      <w:r w:rsidR="003525B9">
        <w:t xml:space="preserve"> </w:t>
      </w:r>
      <w:r>
        <w:t xml:space="preserve">as </w:t>
      </w:r>
      <w:r w:rsidRPr="000A4838">
        <w:t>shown in table</w:t>
      </w:r>
      <w:r>
        <w:t>s</w:t>
      </w:r>
      <w:r w:rsidRPr="000A4838">
        <w:t> </w:t>
      </w:r>
      <w:r w:rsidR="00B66A66">
        <w:t>4</w:t>
      </w:r>
      <w:r w:rsidRPr="00201F1B">
        <w:t xml:space="preserve"> and </w:t>
      </w:r>
      <w:r w:rsidR="00B66A66">
        <w:t>5</w:t>
      </w:r>
      <w:r w:rsidRPr="000A4838">
        <w:t>.</w:t>
      </w:r>
      <w:r>
        <w:t xml:space="preserve"> </w:t>
      </w:r>
      <w:bookmarkStart w:id="0" w:name="_Hlk209223480"/>
    </w:p>
    <w:bookmarkEnd w:id="0"/>
    <w:p w14:paraId="30F554A1" w14:textId="41204D9E" w:rsidR="00DF4BF7" w:rsidRDefault="00711BE6" w:rsidP="00DA4C4B">
      <w:pPr>
        <w:pStyle w:val="Heading1"/>
        <w:keepNext/>
        <w:numPr>
          <w:ilvl w:val="0"/>
          <w:numId w:val="0"/>
        </w:numPr>
        <w:spacing w:before="240" w:after="0"/>
      </w:pPr>
      <w:r w:rsidRPr="000A4838">
        <w:rPr>
          <w:b/>
          <w:bCs/>
        </w:rPr>
        <w:t>Table </w:t>
      </w:r>
      <w:r w:rsidR="00B66A66">
        <w:rPr>
          <w:b/>
          <w:bCs/>
        </w:rPr>
        <w:t>4</w:t>
      </w:r>
      <w:r w:rsidRPr="000A4838">
        <w:rPr>
          <w:b/>
          <w:bCs/>
        </w:rPr>
        <w:t xml:space="preserve">. HFC consumption </w:t>
      </w:r>
      <w:r>
        <w:rPr>
          <w:b/>
          <w:bCs/>
        </w:rPr>
        <w:t>in</w:t>
      </w:r>
      <w:r w:rsidRPr="000A4838">
        <w:rPr>
          <w:b/>
          <w:bCs/>
        </w:rPr>
        <w:t xml:space="preserve"> </w:t>
      </w:r>
      <w:r w:rsidR="00BD3710">
        <w:rPr>
          <w:b/>
          <w:bCs/>
        </w:rPr>
        <w:t>RAC</w:t>
      </w:r>
      <w:r>
        <w:rPr>
          <w:b/>
          <w:bCs/>
        </w:rPr>
        <w:t xml:space="preserve"> </w:t>
      </w:r>
      <w:r w:rsidRPr="000A4838">
        <w:rPr>
          <w:b/>
          <w:bCs/>
        </w:rPr>
        <w:t xml:space="preserve">servicing </w:t>
      </w:r>
      <w:r>
        <w:rPr>
          <w:b/>
          <w:bCs/>
        </w:rPr>
        <w:t>sub</w:t>
      </w:r>
      <w:r w:rsidRPr="000A4838">
        <w:rPr>
          <w:b/>
          <w:bCs/>
        </w:rPr>
        <w:t xml:space="preserve">sectors </w:t>
      </w:r>
      <w:r w:rsidR="00281578">
        <w:rPr>
          <w:b/>
          <w:bCs/>
        </w:rPr>
        <w:t xml:space="preserve">in </w:t>
      </w:r>
      <w:r w:rsidR="00281578" w:rsidRPr="00DD2612">
        <w:rPr>
          <w:b/>
          <w:bCs/>
        </w:rPr>
        <w:t>Eritrea</w:t>
      </w:r>
      <w:r w:rsidR="00281578">
        <w:rPr>
          <w:b/>
          <w:bCs/>
        </w:rPr>
        <w:t xml:space="preserve"> </w:t>
      </w:r>
      <w:r>
        <w:rPr>
          <w:b/>
          <w:bCs/>
        </w:rPr>
        <w:t xml:space="preserve">in </w:t>
      </w:r>
      <w:r w:rsidR="00CD2E5E">
        <w:rPr>
          <w:b/>
          <w:bCs/>
        </w:rPr>
        <w:t>mt</w:t>
      </w:r>
      <w:r>
        <w:rPr>
          <w:b/>
          <w:bCs/>
        </w:rPr>
        <w:t xml:space="preserve"> (</w:t>
      </w:r>
      <w:r w:rsidR="00B66A66">
        <w:rPr>
          <w:b/>
          <w:bCs/>
        </w:rPr>
        <w:t>2024</w:t>
      </w:r>
      <w:r>
        <w:rPr>
          <w:b/>
          <w:bCs/>
        </w:rPr>
        <w:t>)</w:t>
      </w:r>
    </w:p>
    <w:tbl>
      <w:tblPr>
        <w:tblW w:w="5000" w:type="pct"/>
        <w:tblLook w:val="04A0" w:firstRow="1" w:lastRow="0" w:firstColumn="1" w:lastColumn="0" w:noHBand="0" w:noVBand="1"/>
      </w:tblPr>
      <w:tblGrid>
        <w:gridCol w:w="1274"/>
        <w:gridCol w:w="992"/>
        <w:gridCol w:w="1249"/>
        <w:gridCol w:w="974"/>
        <w:gridCol w:w="974"/>
        <w:gridCol w:w="974"/>
        <w:gridCol w:w="974"/>
        <w:gridCol w:w="974"/>
        <w:gridCol w:w="965"/>
      </w:tblGrid>
      <w:tr w:rsidR="00DF4BF7" w:rsidRPr="00241BA2" w14:paraId="54672F37" w14:textId="77777777" w:rsidTr="006A16A5">
        <w:trPr>
          <w:trHeight w:val="520"/>
        </w:trPr>
        <w:tc>
          <w:tcPr>
            <w:tcW w:w="681" w:type="pct"/>
            <w:tcBorders>
              <w:top w:val="single" w:sz="4" w:space="0" w:color="auto"/>
              <w:left w:val="single" w:sz="4" w:space="0" w:color="auto"/>
              <w:bottom w:val="single" w:sz="4" w:space="0" w:color="auto"/>
              <w:right w:val="single" w:sz="4" w:space="0" w:color="auto"/>
            </w:tcBorders>
            <w:vAlign w:val="center"/>
            <w:hideMark/>
          </w:tcPr>
          <w:p w14:paraId="100A5361"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Sector</w:t>
            </w:r>
          </w:p>
        </w:tc>
        <w:tc>
          <w:tcPr>
            <w:tcW w:w="530" w:type="pct"/>
            <w:tcBorders>
              <w:top w:val="single" w:sz="4" w:space="0" w:color="auto"/>
              <w:left w:val="nil"/>
              <w:bottom w:val="single" w:sz="4" w:space="0" w:color="auto"/>
              <w:right w:val="single" w:sz="4" w:space="0" w:color="auto"/>
            </w:tcBorders>
            <w:vAlign w:val="center"/>
            <w:hideMark/>
          </w:tcPr>
          <w:p w14:paraId="772D76E5"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HFC-23</w:t>
            </w:r>
          </w:p>
        </w:tc>
        <w:tc>
          <w:tcPr>
            <w:tcW w:w="667" w:type="pct"/>
            <w:tcBorders>
              <w:top w:val="single" w:sz="4" w:space="0" w:color="auto"/>
              <w:left w:val="nil"/>
              <w:bottom w:val="single" w:sz="4" w:space="0" w:color="auto"/>
              <w:right w:val="single" w:sz="4" w:space="0" w:color="auto"/>
            </w:tcBorders>
            <w:vAlign w:val="center"/>
            <w:hideMark/>
          </w:tcPr>
          <w:p w14:paraId="2637140C"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HFC-134a</w:t>
            </w:r>
          </w:p>
        </w:tc>
        <w:tc>
          <w:tcPr>
            <w:tcW w:w="521" w:type="pct"/>
            <w:tcBorders>
              <w:top w:val="single" w:sz="4" w:space="0" w:color="auto"/>
              <w:left w:val="nil"/>
              <w:bottom w:val="single" w:sz="4" w:space="0" w:color="auto"/>
              <w:right w:val="single" w:sz="4" w:space="0" w:color="auto"/>
            </w:tcBorders>
            <w:vAlign w:val="center"/>
            <w:hideMark/>
          </w:tcPr>
          <w:p w14:paraId="2A08D6B8"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R-404A</w:t>
            </w:r>
          </w:p>
        </w:tc>
        <w:tc>
          <w:tcPr>
            <w:tcW w:w="521" w:type="pct"/>
            <w:tcBorders>
              <w:top w:val="single" w:sz="4" w:space="0" w:color="auto"/>
              <w:left w:val="nil"/>
              <w:bottom w:val="single" w:sz="4" w:space="0" w:color="auto"/>
              <w:right w:val="single" w:sz="4" w:space="0" w:color="auto"/>
            </w:tcBorders>
            <w:vAlign w:val="center"/>
            <w:hideMark/>
          </w:tcPr>
          <w:p w14:paraId="302219D3"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R-407C</w:t>
            </w:r>
          </w:p>
        </w:tc>
        <w:tc>
          <w:tcPr>
            <w:tcW w:w="521" w:type="pct"/>
            <w:tcBorders>
              <w:top w:val="single" w:sz="4" w:space="0" w:color="auto"/>
              <w:left w:val="nil"/>
              <w:bottom w:val="single" w:sz="4" w:space="0" w:color="auto"/>
              <w:right w:val="single" w:sz="4" w:space="0" w:color="auto"/>
            </w:tcBorders>
            <w:vAlign w:val="center"/>
            <w:hideMark/>
          </w:tcPr>
          <w:p w14:paraId="27458A59"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R-410A</w:t>
            </w:r>
          </w:p>
        </w:tc>
        <w:tc>
          <w:tcPr>
            <w:tcW w:w="521" w:type="pct"/>
            <w:tcBorders>
              <w:top w:val="single" w:sz="4" w:space="0" w:color="auto"/>
              <w:left w:val="nil"/>
              <w:bottom w:val="single" w:sz="4" w:space="0" w:color="auto"/>
              <w:right w:val="single" w:sz="4" w:space="0" w:color="auto"/>
            </w:tcBorders>
            <w:vAlign w:val="center"/>
            <w:hideMark/>
          </w:tcPr>
          <w:p w14:paraId="31D931E1"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R-507A</w:t>
            </w:r>
          </w:p>
        </w:tc>
        <w:tc>
          <w:tcPr>
            <w:tcW w:w="521" w:type="pct"/>
            <w:tcBorders>
              <w:top w:val="single" w:sz="4" w:space="0" w:color="auto"/>
              <w:left w:val="nil"/>
              <w:bottom w:val="single" w:sz="4" w:space="0" w:color="auto"/>
              <w:right w:val="single" w:sz="4" w:space="0" w:color="auto"/>
            </w:tcBorders>
            <w:vAlign w:val="center"/>
            <w:hideMark/>
          </w:tcPr>
          <w:p w14:paraId="745B4B65"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Total</w:t>
            </w:r>
          </w:p>
        </w:tc>
        <w:tc>
          <w:tcPr>
            <w:tcW w:w="517" w:type="pct"/>
            <w:tcBorders>
              <w:top w:val="single" w:sz="4" w:space="0" w:color="auto"/>
              <w:left w:val="nil"/>
              <w:bottom w:val="single" w:sz="4" w:space="0" w:color="auto"/>
              <w:right w:val="single" w:sz="4" w:space="0" w:color="auto"/>
            </w:tcBorders>
            <w:vAlign w:val="center"/>
            <w:hideMark/>
          </w:tcPr>
          <w:p w14:paraId="6D68468B"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Share of total (%)</w:t>
            </w:r>
          </w:p>
        </w:tc>
      </w:tr>
      <w:tr w:rsidR="00DF4BF7" w:rsidRPr="00241BA2" w14:paraId="1A3266B8"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158B4067" w14:textId="77777777" w:rsidR="00DF4BF7" w:rsidRPr="00DA0903" w:rsidRDefault="00DF4BF7" w:rsidP="006A16A5">
            <w:pPr>
              <w:jc w:val="left"/>
              <w:rPr>
                <w:b/>
                <w:bCs/>
                <w:color w:val="000000"/>
                <w:sz w:val="20"/>
                <w:szCs w:val="20"/>
                <w:lang w:eastAsia="en-CA"/>
              </w:rPr>
            </w:pPr>
            <w:r w:rsidRPr="00DA0903">
              <w:rPr>
                <w:b/>
                <w:bCs/>
                <w:color w:val="000000"/>
                <w:sz w:val="20"/>
                <w:szCs w:val="20"/>
                <w:lang w:eastAsia="en-CA"/>
              </w:rPr>
              <w:t>Refrigeration subsectors</w:t>
            </w:r>
          </w:p>
        </w:tc>
      </w:tr>
      <w:tr w:rsidR="00DF4BF7" w:rsidRPr="00241BA2" w14:paraId="295FF514" w14:textId="77777777" w:rsidTr="0016315A">
        <w:trPr>
          <w:trHeight w:val="320"/>
        </w:trPr>
        <w:tc>
          <w:tcPr>
            <w:tcW w:w="681" w:type="pct"/>
            <w:tcBorders>
              <w:top w:val="single" w:sz="4" w:space="0" w:color="auto"/>
              <w:left w:val="single" w:sz="4" w:space="0" w:color="auto"/>
              <w:bottom w:val="single" w:sz="4" w:space="0" w:color="auto"/>
              <w:right w:val="single" w:sz="4" w:space="0" w:color="auto"/>
            </w:tcBorders>
            <w:hideMark/>
          </w:tcPr>
          <w:p w14:paraId="1A9B5645" w14:textId="77777777" w:rsidR="00DF4BF7" w:rsidRPr="00DA0903" w:rsidRDefault="00DF4BF7" w:rsidP="006A16A5">
            <w:pPr>
              <w:jc w:val="left"/>
              <w:rPr>
                <w:color w:val="000000"/>
                <w:sz w:val="20"/>
                <w:szCs w:val="20"/>
                <w:lang w:eastAsia="en-CA"/>
              </w:rPr>
            </w:pPr>
            <w:r w:rsidRPr="00DA0903">
              <w:rPr>
                <w:color w:val="000000"/>
                <w:sz w:val="20"/>
                <w:szCs w:val="20"/>
                <w:lang w:eastAsia="en-CA"/>
              </w:rPr>
              <w:t>Domestic</w:t>
            </w:r>
          </w:p>
        </w:tc>
        <w:tc>
          <w:tcPr>
            <w:tcW w:w="530" w:type="pct"/>
            <w:tcBorders>
              <w:top w:val="nil"/>
              <w:left w:val="nil"/>
              <w:bottom w:val="single" w:sz="4" w:space="0" w:color="auto"/>
              <w:right w:val="single" w:sz="4" w:space="0" w:color="auto"/>
            </w:tcBorders>
            <w:hideMark/>
          </w:tcPr>
          <w:p w14:paraId="54495C19"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7" w:type="pct"/>
            <w:tcBorders>
              <w:top w:val="nil"/>
              <w:left w:val="nil"/>
              <w:bottom w:val="single" w:sz="4" w:space="0" w:color="auto"/>
              <w:right w:val="single" w:sz="4" w:space="0" w:color="auto"/>
            </w:tcBorders>
            <w:hideMark/>
          </w:tcPr>
          <w:p w14:paraId="1D5F0C6B" w14:textId="77777777" w:rsidR="00DF4BF7" w:rsidRPr="00DA0903" w:rsidRDefault="00DF4BF7" w:rsidP="006A16A5">
            <w:pPr>
              <w:jc w:val="right"/>
              <w:rPr>
                <w:color w:val="000000"/>
                <w:sz w:val="20"/>
                <w:szCs w:val="20"/>
                <w:lang w:eastAsia="en-CA"/>
              </w:rPr>
            </w:pPr>
            <w:r w:rsidRPr="00DA0903">
              <w:rPr>
                <w:color w:val="000000"/>
                <w:sz w:val="20"/>
                <w:szCs w:val="20"/>
                <w:lang w:eastAsia="en-CA"/>
              </w:rPr>
              <w:t>5.11</w:t>
            </w:r>
          </w:p>
        </w:tc>
        <w:tc>
          <w:tcPr>
            <w:tcW w:w="521" w:type="pct"/>
            <w:tcBorders>
              <w:top w:val="nil"/>
              <w:left w:val="nil"/>
              <w:bottom w:val="single" w:sz="4" w:space="0" w:color="auto"/>
              <w:right w:val="single" w:sz="4" w:space="0" w:color="auto"/>
            </w:tcBorders>
            <w:hideMark/>
          </w:tcPr>
          <w:p w14:paraId="626C1679"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7A7033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D34087D"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20366846"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24AF622" w14:textId="77777777" w:rsidR="00DF4BF7" w:rsidRPr="00DA0903" w:rsidRDefault="00DF4BF7" w:rsidP="006A16A5">
            <w:pPr>
              <w:jc w:val="right"/>
              <w:rPr>
                <w:color w:val="000000"/>
                <w:sz w:val="20"/>
                <w:szCs w:val="20"/>
                <w:lang w:eastAsia="en-CA"/>
              </w:rPr>
            </w:pPr>
            <w:r w:rsidRPr="00DA0903">
              <w:rPr>
                <w:color w:val="000000"/>
                <w:sz w:val="20"/>
                <w:szCs w:val="20"/>
                <w:lang w:eastAsia="en-CA"/>
              </w:rPr>
              <w:t>5.11</w:t>
            </w:r>
          </w:p>
        </w:tc>
        <w:tc>
          <w:tcPr>
            <w:tcW w:w="517" w:type="pct"/>
            <w:tcBorders>
              <w:top w:val="nil"/>
              <w:left w:val="nil"/>
              <w:bottom w:val="single" w:sz="4" w:space="0" w:color="auto"/>
              <w:right w:val="single" w:sz="4" w:space="0" w:color="auto"/>
            </w:tcBorders>
            <w:hideMark/>
          </w:tcPr>
          <w:p w14:paraId="70D152BC" w14:textId="77777777" w:rsidR="00DF4BF7" w:rsidRPr="00DA0903" w:rsidRDefault="00DF4BF7" w:rsidP="006A16A5">
            <w:pPr>
              <w:jc w:val="right"/>
              <w:rPr>
                <w:color w:val="000000"/>
                <w:sz w:val="20"/>
                <w:szCs w:val="20"/>
                <w:lang w:eastAsia="en-CA"/>
              </w:rPr>
            </w:pPr>
            <w:r w:rsidRPr="00DA0903">
              <w:rPr>
                <w:color w:val="000000"/>
                <w:sz w:val="20"/>
                <w:szCs w:val="20"/>
                <w:lang w:eastAsia="en-CA"/>
              </w:rPr>
              <w:t>7.53</w:t>
            </w:r>
          </w:p>
        </w:tc>
      </w:tr>
      <w:tr w:rsidR="00DF4BF7" w:rsidRPr="00241BA2" w14:paraId="5F2B4A38" w14:textId="77777777" w:rsidTr="0016315A">
        <w:trPr>
          <w:trHeight w:val="320"/>
        </w:trPr>
        <w:tc>
          <w:tcPr>
            <w:tcW w:w="681" w:type="pct"/>
            <w:tcBorders>
              <w:top w:val="nil"/>
              <w:left w:val="single" w:sz="4" w:space="0" w:color="auto"/>
              <w:bottom w:val="single" w:sz="4" w:space="0" w:color="auto"/>
              <w:right w:val="single" w:sz="4" w:space="0" w:color="auto"/>
            </w:tcBorders>
            <w:hideMark/>
          </w:tcPr>
          <w:p w14:paraId="6149C0A1" w14:textId="77777777" w:rsidR="00DF4BF7" w:rsidRPr="00DA0903" w:rsidRDefault="00DF4BF7" w:rsidP="006A16A5">
            <w:pPr>
              <w:jc w:val="left"/>
              <w:rPr>
                <w:color w:val="000000"/>
                <w:sz w:val="20"/>
                <w:szCs w:val="20"/>
                <w:lang w:eastAsia="en-CA"/>
              </w:rPr>
            </w:pPr>
            <w:r w:rsidRPr="00DA0903">
              <w:rPr>
                <w:color w:val="000000"/>
                <w:sz w:val="20"/>
                <w:szCs w:val="20"/>
                <w:lang w:eastAsia="en-CA"/>
              </w:rPr>
              <w:t>Commercial</w:t>
            </w:r>
          </w:p>
        </w:tc>
        <w:tc>
          <w:tcPr>
            <w:tcW w:w="530" w:type="pct"/>
            <w:tcBorders>
              <w:top w:val="nil"/>
              <w:left w:val="nil"/>
              <w:bottom w:val="single" w:sz="4" w:space="0" w:color="auto"/>
              <w:right w:val="single" w:sz="4" w:space="0" w:color="auto"/>
            </w:tcBorders>
            <w:hideMark/>
          </w:tcPr>
          <w:p w14:paraId="656FBB7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7" w:type="pct"/>
            <w:tcBorders>
              <w:top w:val="nil"/>
              <w:left w:val="nil"/>
              <w:bottom w:val="single" w:sz="4" w:space="0" w:color="auto"/>
              <w:right w:val="single" w:sz="4" w:space="0" w:color="auto"/>
            </w:tcBorders>
            <w:hideMark/>
          </w:tcPr>
          <w:p w14:paraId="0A771840" w14:textId="77777777" w:rsidR="00DF4BF7" w:rsidRPr="00DA0903" w:rsidRDefault="00DF4BF7" w:rsidP="006A16A5">
            <w:pPr>
              <w:jc w:val="right"/>
              <w:rPr>
                <w:color w:val="000000"/>
                <w:sz w:val="20"/>
                <w:szCs w:val="20"/>
                <w:lang w:eastAsia="en-CA"/>
              </w:rPr>
            </w:pPr>
            <w:r w:rsidRPr="00DA0903">
              <w:rPr>
                <w:color w:val="000000"/>
                <w:sz w:val="20"/>
                <w:szCs w:val="20"/>
                <w:lang w:eastAsia="en-CA"/>
              </w:rPr>
              <w:t>6.91</w:t>
            </w:r>
          </w:p>
        </w:tc>
        <w:tc>
          <w:tcPr>
            <w:tcW w:w="521" w:type="pct"/>
            <w:tcBorders>
              <w:top w:val="nil"/>
              <w:left w:val="nil"/>
              <w:bottom w:val="single" w:sz="4" w:space="0" w:color="auto"/>
              <w:right w:val="single" w:sz="4" w:space="0" w:color="auto"/>
            </w:tcBorders>
            <w:hideMark/>
          </w:tcPr>
          <w:p w14:paraId="15EA1131" w14:textId="77777777" w:rsidR="00DF4BF7" w:rsidRPr="00DA0903" w:rsidRDefault="00DF4BF7" w:rsidP="006A16A5">
            <w:pPr>
              <w:jc w:val="right"/>
              <w:rPr>
                <w:color w:val="000000"/>
                <w:sz w:val="20"/>
                <w:szCs w:val="20"/>
                <w:lang w:eastAsia="en-CA"/>
              </w:rPr>
            </w:pPr>
            <w:r w:rsidRPr="00DA0903">
              <w:rPr>
                <w:color w:val="000000"/>
                <w:sz w:val="20"/>
                <w:szCs w:val="20"/>
                <w:lang w:eastAsia="en-CA"/>
              </w:rPr>
              <w:t>2.93</w:t>
            </w:r>
          </w:p>
        </w:tc>
        <w:tc>
          <w:tcPr>
            <w:tcW w:w="521" w:type="pct"/>
            <w:tcBorders>
              <w:top w:val="nil"/>
              <w:left w:val="nil"/>
              <w:bottom w:val="single" w:sz="4" w:space="0" w:color="auto"/>
              <w:right w:val="single" w:sz="4" w:space="0" w:color="auto"/>
            </w:tcBorders>
            <w:hideMark/>
          </w:tcPr>
          <w:p w14:paraId="4FA23248" w14:textId="77777777" w:rsidR="00DF4BF7" w:rsidRPr="00DA0903" w:rsidRDefault="00DF4BF7" w:rsidP="006A16A5">
            <w:pPr>
              <w:jc w:val="right"/>
              <w:rPr>
                <w:color w:val="000000"/>
                <w:sz w:val="20"/>
                <w:szCs w:val="20"/>
                <w:lang w:eastAsia="en-CA"/>
              </w:rPr>
            </w:pPr>
            <w:r w:rsidRPr="00DA0903">
              <w:rPr>
                <w:color w:val="000000"/>
                <w:sz w:val="20"/>
                <w:szCs w:val="20"/>
                <w:lang w:eastAsia="en-CA"/>
              </w:rPr>
              <w:t>0.15</w:t>
            </w:r>
          </w:p>
        </w:tc>
        <w:tc>
          <w:tcPr>
            <w:tcW w:w="521" w:type="pct"/>
            <w:tcBorders>
              <w:top w:val="nil"/>
              <w:left w:val="nil"/>
              <w:bottom w:val="single" w:sz="4" w:space="0" w:color="auto"/>
              <w:right w:val="single" w:sz="4" w:space="0" w:color="auto"/>
            </w:tcBorders>
            <w:hideMark/>
          </w:tcPr>
          <w:p w14:paraId="1C6FD7D0"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9B7105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0.22</w:t>
            </w:r>
          </w:p>
        </w:tc>
        <w:tc>
          <w:tcPr>
            <w:tcW w:w="521" w:type="pct"/>
            <w:tcBorders>
              <w:top w:val="nil"/>
              <w:left w:val="nil"/>
              <w:bottom w:val="single" w:sz="4" w:space="0" w:color="auto"/>
              <w:right w:val="single" w:sz="4" w:space="0" w:color="auto"/>
            </w:tcBorders>
            <w:hideMark/>
          </w:tcPr>
          <w:p w14:paraId="4EFBBCC4" w14:textId="77777777" w:rsidR="00DF4BF7" w:rsidRPr="00DA0903" w:rsidRDefault="00DF4BF7" w:rsidP="006A16A5">
            <w:pPr>
              <w:jc w:val="right"/>
              <w:rPr>
                <w:color w:val="000000"/>
                <w:sz w:val="20"/>
                <w:szCs w:val="20"/>
                <w:lang w:eastAsia="en-CA"/>
              </w:rPr>
            </w:pPr>
            <w:r w:rsidRPr="00DA0903">
              <w:rPr>
                <w:color w:val="000000"/>
                <w:sz w:val="20"/>
                <w:szCs w:val="20"/>
                <w:lang w:eastAsia="en-CA"/>
              </w:rPr>
              <w:fldChar w:fldCharType="begin"/>
            </w:r>
            <w:r w:rsidRPr="00DA0903">
              <w:rPr>
                <w:color w:val="000000"/>
                <w:sz w:val="20"/>
                <w:szCs w:val="20"/>
                <w:lang w:eastAsia="en-CA"/>
              </w:rPr>
              <w:instrText xml:space="preserve"> =SUM(left) </w:instrText>
            </w:r>
            <w:r w:rsidRPr="00DA0903">
              <w:rPr>
                <w:color w:val="000000"/>
                <w:sz w:val="20"/>
                <w:szCs w:val="20"/>
                <w:lang w:eastAsia="en-CA"/>
              </w:rPr>
              <w:fldChar w:fldCharType="separate"/>
            </w:r>
            <w:r w:rsidRPr="00DA0903">
              <w:rPr>
                <w:noProof/>
                <w:color w:val="000000"/>
                <w:sz w:val="20"/>
                <w:szCs w:val="20"/>
                <w:lang w:eastAsia="en-CA"/>
              </w:rPr>
              <w:t>10.21</w:t>
            </w:r>
            <w:r w:rsidRPr="00DA0903">
              <w:rPr>
                <w:color w:val="000000"/>
                <w:sz w:val="20"/>
                <w:szCs w:val="20"/>
                <w:lang w:eastAsia="en-CA"/>
              </w:rPr>
              <w:fldChar w:fldCharType="end"/>
            </w:r>
          </w:p>
        </w:tc>
        <w:tc>
          <w:tcPr>
            <w:tcW w:w="517" w:type="pct"/>
            <w:tcBorders>
              <w:top w:val="nil"/>
              <w:left w:val="single" w:sz="4" w:space="0" w:color="auto"/>
              <w:bottom w:val="single" w:sz="4" w:space="0" w:color="000000"/>
              <w:right w:val="single" w:sz="4" w:space="0" w:color="auto"/>
            </w:tcBorders>
            <w:hideMark/>
          </w:tcPr>
          <w:p w14:paraId="2A858425" w14:textId="77777777" w:rsidR="00DF4BF7" w:rsidRPr="00DA0903" w:rsidRDefault="00DF4BF7" w:rsidP="006A16A5">
            <w:pPr>
              <w:jc w:val="right"/>
              <w:rPr>
                <w:color w:val="000000"/>
                <w:sz w:val="20"/>
                <w:szCs w:val="20"/>
                <w:lang w:eastAsia="en-CA"/>
              </w:rPr>
            </w:pPr>
            <w:r w:rsidRPr="00DA0903">
              <w:rPr>
                <w:color w:val="000000"/>
                <w:sz w:val="20"/>
                <w:szCs w:val="20"/>
                <w:lang w:eastAsia="en-CA"/>
              </w:rPr>
              <w:t>15.04</w:t>
            </w:r>
          </w:p>
        </w:tc>
      </w:tr>
      <w:tr w:rsidR="00DF4BF7" w:rsidRPr="00241BA2" w14:paraId="08AD029A" w14:textId="77777777" w:rsidTr="0016315A">
        <w:trPr>
          <w:trHeight w:val="320"/>
        </w:trPr>
        <w:tc>
          <w:tcPr>
            <w:tcW w:w="681" w:type="pct"/>
            <w:tcBorders>
              <w:top w:val="nil"/>
              <w:left w:val="single" w:sz="4" w:space="0" w:color="auto"/>
              <w:bottom w:val="single" w:sz="4" w:space="0" w:color="auto"/>
              <w:right w:val="single" w:sz="4" w:space="0" w:color="auto"/>
            </w:tcBorders>
            <w:hideMark/>
          </w:tcPr>
          <w:p w14:paraId="1ACB2AD3" w14:textId="77777777" w:rsidR="00DF4BF7" w:rsidRPr="00DA0903" w:rsidRDefault="00DF4BF7" w:rsidP="006A16A5">
            <w:pPr>
              <w:jc w:val="left"/>
              <w:rPr>
                <w:color w:val="000000"/>
                <w:sz w:val="20"/>
                <w:szCs w:val="20"/>
                <w:lang w:eastAsia="en-CA"/>
              </w:rPr>
            </w:pPr>
            <w:r w:rsidRPr="00DA0903">
              <w:rPr>
                <w:color w:val="000000"/>
                <w:sz w:val="20"/>
                <w:szCs w:val="20"/>
                <w:lang w:eastAsia="en-CA"/>
              </w:rPr>
              <w:t>Industrial</w:t>
            </w:r>
          </w:p>
        </w:tc>
        <w:tc>
          <w:tcPr>
            <w:tcW w:w="530" w:type="pct"/>
            <w:tcBorders>
              <w:top w:val="nil"/>
              <w:left w:val="nil"/>
              <w:bottom w:val="single" w:sz="4" w:space="0" w:color="auto"/>
              <w:right w:val="single" w:sz="4" w:space="0" w:color="auto"/>
            </w:tcBorders>
            <w:hideMark/>
          </w:tcPr>
          <w:p w14:paraId="7F36AA61"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7" w:type="pct"/>
            <w:tcBorders>
              <w:top w:val="nil"/>
              <w:left w:val="nil"/>
              <w:bottom w:val="single" w:sz="4" w:space="0" w:color="auto"/>
              <w:right w:val="single" w:sz="4" w:space="0" w:color="auto"/>
            </w:tcBorders>
            <w:hideMark/>
          </w:tcPr>
          <w:p w14:paraId="6F33413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0.80</w:t>
            </w:r>
          </w:p>
        </w:tc>
        <w:tc>
          <w:tcPr>
            <w:tcW w:w="521" w:type="pct"/>
            <w:tcBorders>
              <w:top w:val="nil"/>
              <w:left w:val="nil"/>
              <w:bottom w:val="single" w:sz="4" w:space="0" w:color="auto"/>
              <w:right w:val="single" w:sz="4" w:space="0" w:color="auto"/>
            </w:tcBorders>
            <w:hideMark/>
          </w:tcPr>
          <w:p w14:paraId="1C5B1163" w14:textId="77777777" w:rsidR="00DF4BF7" w:rsidRPr="00DA0903" w:rsidRDefault="00DF4BF7" w:rsidP="006A16A5">
            <w:pPr>
              <w:jc w:val="right"/>
              <w:rPr>
                <w:color w:val="000000"/>
                <w:sz w:val="20"/>
                <w:szCs w:val="20"/>
                <w:lang w:eastAsia="en-CA"/>
              </w:rPr>
            </w:pPr>
            <w:r w:rsidRPr="00DA0903">
              <w:rPr>
                <w:color w:val="000000"/>
                <w:sz w:val="20"/>
                <w:szCs w:val="20"/>
                <w:lang w:eastAsia="en-CA"/>
              </w:rPr>
              <w:t>12.55</w:t>
            </w:r>
          </w:p>
        </w:tc>
        <w:tc>
          <w:tcPr>
            <w:tcW w:w="521" w:type="pct"/>
            <w:tcBorders>
              <w:top w:val="nil"/>
              <w:left w:val="nil"/>
              <w:bottom w:val="single" w:sz="4" w:space="0" w:color="auto"/>
              <w:right w:val="single" w:sz="4" w:space="0" w:color="auto"/>
            </w:tcBorders>
            <w:hideMark/>
          </w:tcPr>
          <w:p w14:paraId="6CB6D469" w14:textId="77777777" w:rsidR="00DF4BF7" w:rsidRPr="00DA0903" w:rsidRDefault="00DF4BF7" w:rsidP="006A16A5">
            <w:pPr>
              <w:jc w:val="right"/>
              <w:rPr>
                <w:color w:val="000000"/>
                <w:sz w:val="20"/>
                <w:szCs w:val="20"/>
                <w:lang w:eastAsia="en-CA"/>
              </w:rPr>
            </w:pPr>
            <w:r w:rsidRPr="00DA0903">
              <w:rPr>
                <w:color w:val="000000"/>
                <w:sz w:val="20"/>
                <w:szCs w:val="20"/>
                <w:lang w:eastAsia="en-CA"/>
              </w:rPr>
              <w:t>1.65</w:t>
            </w:r>
          </w:p>
        </w:tc>
        <w:tc>
          <w:tcPr>
            <w:tcW w:w="521" w:type="pct"/>
            <w:tcBorders>
              <w:top w:val="nil"/>
              <w:left w:val="nil"/>
              <w:bottom w:val="single" w:sz="4" w:space="0" w:color="auto"/>
              <w:right w:val="single" w:sz="4" w:space="0" w:color="auto"/>
            </w:tcBorders>
            <w:hideMark/>
          </w:tcPr>
          <w:p w14:paraId="3CFFAAFE"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374FAD0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0.86</w:t>
            </w:r>
          </w:p>
        </w:tc>
        <w:tc>
          <w:tcPr>
            <w:tcW w:w="521" w:type="pct"/>
            <w:tcBorders>
              <w:top w:val="nil"/>
              <w:left w:val="nil"/>
              <w:bottom w:val="single" w:sz="4" w:space="0" w:color="auto"/>
              <w:right w:val="single" w:sz="4" w:space="0" w:color="auto"/>
            </w:tcBorders>
            <w:hideMark/>
          </w:tcPr>
          <w:p w14:paraId="06AD24A9" w14:textId="77777777" w:rsidR="00DF4BF7" w:rsidRPr="00DA0903" w:rsidRDefault="00DF4BF7" w:rsidP="006A16A5">
            <w:pPr>
              <w:jc w:val="right"/>
              <w:rPr>
                <w:color w:val="000000"/>
                <w:sz w:val="20"/>
                <w:szCs w:val="20"/>
                <w:lang w:eastAsia="en-CA"/>
              </w:rPr>
            </w:pPr>
            <w:r w:rsidRPr="00DA0903">
              <w:rPr>
                <w:color w:val="000000"/>
                <w:sz w:val="20"/>
                <w:szCs w:val="20"/>
                <w:lang w:eastAsia="en-CA"/>
              </w:rPr>
              <w:fldChar w:fldCharType="begin"/>
            </w:r>
            <w:r w:rsidRPr="00DA0903">
              <w:rPr>
                <w:color w:val="000000"/>
                <w:sz w:val="20"/>
                <w:szCs w:val="20"/>
                <w:lang w:eastAsia="en-CA"/>
              </w:rPr>
              <w:instrText xml:space="preserve"> =SUM(left) </w:instrText>
            </w:r>
            <w:r w:rsidRPr="00DA0903">
              <w:rPr>
                <w:color w:val="000000"/>
                <w:sz w:val="20"/>
                <w:szCs w:val="20"/>
                <w:lang w:eastAsia="en-CA"/>
              </w:rPr>
              <w:fldChar w:fldCharType="separate"/>
            </w:r>
            <w:r w:rsidRPr="00DA0903">
              <w:rPr>
                <w:noProof/>
                <w:color w:val="000000"/>
                <w:sz w:val="20"/>
                <w:szCs w:val="20"/>
                <w:lang w:eastAsia="en-CA"/>
              </w:rPr>
              <w:t>15.86</w:t>
            </w:r>
            <w:r w:rsidRPr="00DA0903">
              <w:rPr>
                <w:color w:val="000000"/>
                <w:sz w:val="20"/>
                <w:szCs w:val="20"/>
                <w:lang w:eastAsia="en-CA"/>
              </w:rPr>
              <w:fldChar w:fldCharType="end"/>
            </w:r>
          </w:p>
        </w:tc>
        <w:tc>
          <w:tcPr>
            <w:tcW w:w="517" w:type="pct"/>
            <w:tcBorders>
              <w:top w:val="nil"/>
              <w:left w:val="single" w:sz="4" w:space="0" w:color="auto"/>
              <w:bottom w:val="single" w:sz="4" w:space="0" w:color="000000"/>
              <w:right w:val="single" w:sz="4" w:space="0" w:color="auto"/>
            </w:tcBorders>
            <w:hideMark/>
          </w:tcPr>
          <w:p w14:paraId="3B640F55" w14:textId="77777777" w:rsidR="00DF4BF7" w:rsidRPr="00DA0903" w:rsidRDefault="00DF4BF7" w:rsidP="006A16A5">
            <w:pPr>
              <w:jc w:val="right"/>
              <w:rPr>
                <w:color w:val="000000"/>
                <w:sz w:val="20"/>
                <w:szCs w:val="20"/>
                <w:lang w:eastAsia="en-CA"/>
              </w:rPr>
            </w:pPr>
            <w:r w:rsidRPr="00DA0903">
              <w:rPr>
                <w:color w:val="000000"/>
                <w:sz w:val="20"/>
                <w:szCs w:val="20"/>
                <w:lang w:eastAsia="en-CA"/>
              </w:rPr>
              <w:t>23.36</w:t>
            </w:r>
          </w:p>
        </w:tc>
      </w:tr>
      <w:tr w:rsidR="00DF4BF7" w:rsidRPr="00241BA2" w14:paraId="032D0150" w14:textId="77777777" w:rsidTr="0016315A">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4995CD" w14:textId="77777777" w:rsidR="00DF4BF7" w:rsidRPr="00DA0903" w:rsidRDefault="00DF4BF7" w:rsidP="006A16A5">
            <w:pPr>
              <w:jc w:val="left"/>
              <w:rPr>
                <w:color w:val="000000"/>
                <w:sz w:val="20"/>
                <w:szCs w:val="20"/>
                <w:lang w:eastAsia="en-CA"/>
              </w:rPr>
            </w:pPr>
            <w:r w:rsidRPr="00DA0903">
              <w:rPr>
                <w:color w:val="000000"/>
                <w:sz w:val="20"/>
                <w:szCs w:val="20"/>
                <w:lang w:eastAsia="en-CA"/>
              </w:rPr>
              <w:t>Marine</w:t>
            </w:r>
          </w:p>
        </w:tc>
        <w:tc>
          <w:tcPr>
            <w:tcW w:w="530" w:type="pct"/>
            <w:tcBorders>
              <w:top w:val="nil"/>
              <w:left w:val="nil"/>
              <w:bottom w:val="single" w:sz="4" w:space="0" w:color="auto"/>
              <w:right w:val="single" w:sz="4" w:space="0" w:color="auto"/>
            </w:tcBorders>
            <w:hideMark/>
          </w:tcPr>
          <w:p w14:paraId="5204BABB" w14:textId="73C263BB" w:rsidR="00DF4BF7" w:rsidRPr="00DA0903" w:rsidRDefault="00DF4BF7" w:rsidP="006A16A5">
            <w:pPr>
              <w:jc w:val="right"/>
              <w:rPr>
                <w:color w:val="000000"/>
                <w:sz w:val="20"/>
                <w:szCs w:val="20"/>
                <w:lang w:eastAsia="en-CA"/>
              </w:rPr>
            </w:pPr>
            <w:r w:rsidRPr="00DA0903">
              <w:rPr>
                <w:color w:val="000000"/>
                <w:sz w:val="20"/>
                <w:szCs w:val="20"/>
                <w:lang w:eastAsia="en-CA"/>
              </w:rPr>
              <w:t>0.00</w:t>
            </w:r>
            <w:r w:rsidR="00663BB7">
              <w:rPr>
                <w:color w:val="000000"/>
                <w:sz w:val="20"/>
                <w:szCs w:val="20"/>
                <w:lang w:eastAsia="en-CA"/>
              </w:rPr>
              <w:t>2</w:t>
            </w:r>
          </w:p>
        </w:tc>
        <w:tc>
          <w:tcPr>
            <w:tcW w:w="667" w:type="pct"/>
            <w:tcBorders>
              <w:top w:val="nil"/>
              <w:left w:val="nil"/>
              <w:bottom w:val="single" w:sz="4" w:space="0" w:color="auto"/>
              <w:right w:val="single" w:sz="4" w:space="0" w:color="auto"/>
            </w:tcBorders>
            <w:hideMark/>
          </w:tcPr>
          <w:p w14:paraId="1A7C6915"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31D8199B" w14:textId="77777777" w:rsidR="00DF4BF7" w:rsidRPr="00DA0903" w:rsidRDefault="00DF4BF7" w:rsidP="006A16A5">
            <w:pPr>
              <w:jc w:val="right"/>
              <w:rPr>
                <w:color w:val="000000"/>
                <w:sz w:val="20"/>
                <w:szCs w:val="20"/>
                <w:lang w:eastAsia="en-CA"/>
              </w:rPr>
            </w:pPr>
            <w:r w:rsidRPr="00DA0903">
              <w:rPr>
                <w:color w:val="000000"/>
                <w:sz w:val="20"/>
                <w:szCs w:val="20"/>
                <w:lang w:eastAsia="en-CA"/>
              </w:rPr>
              <w:t>9.29</w:t>
            </w:r>
          </w:p>
        </w:tc>
        <w:tc>
          <w:tcPr>
            <w:tcW w:w="521" w:type="pct"/>
            <w:tcBorders>
              <w:top w:val="nil"/>
              <w:left w:val="nil"/>
              <w:bottom w:val="single" w:sz="4" w:space="0" w:color="auto"/>
              <w:right w:val="single" w:sz="4" w:space="0" w:color="auto"/>
            </w:tcBorders>
            <w:hideMark/>
          </w:tcPr>
          <w:p w14:paraId="4A5B1404"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231BCCF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C92448A"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125C602A" w14:textId="77777777" w:rsidR="00DF4BF7" w:rsidRPr="00DA0903" w:rsidRDefault="00DF4BF7" w:rsidP="006A16A5">
            <w:pPr>
              <w:jc w:val="right"/>
              <w:rPr>
                <w:color w:val="000000"/>
                <w:sz w:val="20"/>
                <w:szCs w:val="20"/>
                <w:lang w:eastAsia="en-CA"/>
              </w:rPr>
            </w:pPr>
            <w:r w:rsidRPr="00DA0903">
              <w:rPr>
                <w:color w:val="000000"/>
                <w:sz w:val="20"/>
                <w:szCs w:val="20"/>
                <w:lang w:eastAsia="en-CA"/>
              </w:rPr>
              <w:t>9.29</w:t>
            </w:r>
          </w:p>
        </w:tc>
        <w:tc>
          <w:tcPr>
            <w:tcW w:w="517" w:type="pct"/>
            <w:tcBorders>
              <w:top w:val="nil"/>
              <w:left w:val="nil"/>
              <w:bottom w:val="single" w:sz="4" w:space="0" w:color="auto"/>
              <w:right w:val="single" w:sz="4" w:space="0" w:color="auto"/>
            </w:tcBorders>
            <w:hideMark/>
          </w:tcPr>
          <w:p w14:paraId="7CE1F2D0" w14:textId="77777777" w:rsidR="00DF4BF7" w:rsidRPr="00DA0903" w:rsidRDefault="00DF4BF7" w:rsidP="006A16A5">
            <w:pPr>
              <w:jc w:val="right"/>
              <w:rPr>
                <w:color w:val="000000"/>
                <w:sz w:val="20"/>
                <w:szCs w:val="20"/>
                <w:lang w:eastAsia="en-CA"/>
              </w:rPr>
            </w:pPr>
            <w:r w:rsidRPr="00DA0903">
              <w:rPr>
                <w:color w:val="000000"/>
                <w:sz w:val="20"/>
                <w:szCs w:val="20"/>
                <w:lang w:eastAsia="en-CA"/>
              </w:rPr>
              <w:t>13.68</w:t>
            </w:r>
          </w:p>
        </w:tc>
      </w:tr>
      <w:tr w:rsidR="00DF4BF7" w:rsidRPr="00241BA2" w14:paraId="4D949F4C" w14:textId="77777777" w:rsidTr="0016315A">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981554" w14:textId="77777777" w:rsidR="00DF4BF7" w:rsidRPr="00DA0903" w:rsidRDefault="00DF4BF7" w:rsidP="006A16A5">
            <w:pPr>
              <w:jc w:val="left"/>
              <w:rPr>
                <w:color w:val="000000"/>
                <w:sz w:val="20"/>
                <w:szCs w:val="20"/>
                <w:lang w:eastAsia="en-CA"/>
              </w:rPr>
            </w:pPr>
            <w:r w:rsidRPr="00DA0903">
              <w:rPr>
                <w:color w:val="000000"/>
                <w:sz w:val="20"/>
                <w:szCs w:val="20"/>
                <w:lang w:eastAsia="en-CA"/>
              </w:rPr>
              <w:t>Transport</w:t>
            </w:r>
          </w:p>
        </w:tc>
        <w:tc>
          <w:tcPr>
            <w:tcW w:w="530" w:type="pct"/>
            <w:tcBorders>
              <w:top w:val="nil"/>
              <w:left w:val="nil"/>
              <w:bottom w:val="single" w:sz="4" w:space="0" w:color="auto"/>
              <w:right w:val="single" w:sz="4" w:space="0" w:color="auto"/>
            </w:tcBorders>
            <w:hideMark/>
          </w:tcPr>
          <w:p w14:paraId="15772B5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7" w:type="pct"/>
            <w:tcBorders>
              <w:top w:val="nil"/>
              <w:left w:val="nil"/>
              <w:bottom w:val="single" w:sz="4" w:space="0" w:color="auto"/>
              <w:right w:val="single" w:sz="4" w:space="0" w:color="auto"/>
            </w:tcBorders>
            <w:hideMark/>
          </w:tcPr>
          <w:p w14:paraId="17C72BE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0.14</w:t>
            </w:r>
          </w:p>
        </w:tc>
        <w:tc>
          <w:tcPr>
            <w:tcW w:w="521" w:type="pct"/>
            <w:tcBorders>
              <w:top w:val="nil"/>
              <w:left w:val="nil"/>
              <w:bottom w:val="single" w:sz="4" w:space="0" w:color="auto"/>
              <w:right w:val="single" w:sz="4" w:space="0" w:color="auto"/>
            </w:tcBorders>
            <w:hideMark/>
          </w:tcPr>
          <w:p w14:paraId="4EED3C8D" w14:textId="77777777" w:rsidR="00DF4BF7" w:rsidRPr="00DA0903" w:rsidRDefault="00DF4BF7" w:rsidP="006A16A5">
            <w:pPr>
              <w:jc w:val="right"/>
              <w:rPr>
                <w:color w:val="000000"/>
                <w:sz w:val="20"/>
                <w:szCs w:val="20"/>
                <w:lang w:eastAsia="en-CA"/>
              </w:rPr>
            </w:pPr>
            <w:r w:rsidRPr="00DA0903">
              <w:rPr>
                <w:color w:val="000000"/>
                <w:sz w:val="20"/>
                <w:szCs w:val="20"/>
                <w:lang w:eastAsia="en-CA"/>
              </w:rPr>
              <w:t>1.24</w:t>
            </w:r>
          </w:p>
        </w:tc>
        <w:tc>
          <w:tcPr>
            <w:tcW w:w="521" w:type="pct"/>
            <w:tcBorders>
              <w:top w:val="nil"/>
              <w:left w:val="nil"/>
              <w:bottom w:val="single" w:sz="4" w:space="0" w:color="auto"/>
              <w:right w:val="single" w:sz="4" w:space="0" w:color="auto"/>
            </w:tcBorders>
            <w:hideMark/>
          </w:tcPr>
          <w:p w14:paraId="7E38C70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339827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304FA896"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B035EA7" w14:textId="77777777" w:rsidR="00DF4BF7" w:rsidRPr="00DA0903" w:rsidRDefault="00DF4BF7" w:rsidP="006A16A5">
            <w:pPr>
              <w:jc w:val="right"/>
              <w:rPr>
                <w:color w:val="000000"/>
                <w:sz w:val="20"/>
                <w:szCs w:val="20"/>
                <w:lang w:eastAsia="en-CA"/>
              </w:rPr>
            </w:pPr>
            <w:r w:rsidRPr="00DA0903">
              <w:rPr>
                <w:color w:val="000000"/>
                <w:sz w:val="20"/>
                <w:szCs w:val="20"/>
                <w:lang w:eastAsia="en-CA"/>
              </w:rPr>
              <w:t>1.3</w:t>
            </w:r>
            <w:r>
              <w:rPr>
                <w:color w:val="000000"/>
                <w:sz w:val="20"/>
                <w:szCs w:val="20"/>
                <w:lang w:eastAsia="en-CA"/>
              </w:rPr>
              <w:t>8</w:t>
            </w:r>
          </w:p>
        </w:tc>
        <w:tc>
          <w:tcPr>
            <w:tcW w:w="517" w:type="pct"/>
            <w:tcBorders>
              <w:top w:val="nil"/>
              <w:left w:val="nil"/>
              <w:bottom w:val="single" w:sz="4" w:space="0" w:color="auto"/>
              <w:right w:val="single" w:sz="4" w:space="0" w:color="auto"/>
            </w:tcBorders>
            <w:hideMark/>
          </w:tcPr>
          <w:p w14:paraId="4B53168B" w14:textId="77777777" w:rsidR="00DF4BF7" w:rsidRPr="00DA0903" w:rsidRDefault="00DF4BF7" w:rsidP="006A16A5">
            <w:pPr>
              <w:jc w:val="right"/>
              <w:rPr>
                <w:color w:val="000000"/>
                <w:sz w:val="20"/>
                <w:szCs w:val="20"/>
                <w:lang w:eastAsia="en-CA"/>
              </w:rPr>
            </w:pPr>
            <w:r w:rsidRPr="00DA0903">
              <w:rPr>
                <w:color w:val="000000"/>
                <w:sz w:val="20"/>
                <w:szCs w:val="20"/>
                <w:lang w:eastAsia="en-CA"/>
              </w:rPr>
              <w:t>2.03</w:t>
            </w:r>
          </w:p>
        </w:tc>
      </w:tr>
      <w:tr w:rsidR="00DF4BF7" w:rsidRPr="00241BA2" w14:paraId="5119616C"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9B0076A" w14:textId="77777777" w:rsidR="00DF4BF7" w:rsidRPr="00DA0903" w:rsidRDefault="00DF4BF7" w:rsidP="006A16A5">
            <w:pPr>
              <w:jc w:val="left"/>
              <w:rPr>
                <w:b/>
                <w:bCs/>
                <w:color w:val="000000"/>
                <w:sz w:val="20"/>
                <w:szCs w:val="20"/>
                <w:lang w:eastAsia="en-CA"/>
              </w:rPr>
            </w:pPr>
            <w:r w:rsidRPr="00DA0903">
              <w:rPr>
                <w:b/>
                <w:bCs/>
                <w:color w:val="000000"/>
                <w:sz w:val="20"/>
                <w:szCs w:val="20"/>
                <w:lang w:eastAsia="en-CA"/>
              </w:rPr>
              <w:t>Air-conditioning subsectors</w:t>
            </w:r>
          </w:p>
        </w:tc>
      </w:tr>
      <w:tr w:rsidR="00DF4BF7" w:rsidRPr="00241BA2" w14:paraId="4E2E89FF" w14:textId="77777777" w:rsidTr="0016315A">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5BB45FF" w14:textId="77777777" w:rsidR="00DF4BF7" w:rsidRPr="00DA0903" w:rsidRDefault="00DF4BF7" w:rsidP="006A16A5">
            <w:pPr>
              <w:jc w:val="left"/>
              <w:rPr>
                <w:color w:val="000000"/>
                <w:sz w:val="20"/>
                <w:szCs w:val="20"/>
                <w:lang w:eastAsia="en-CA"/>
              </w:rPr>
            </w:pPr>
            <w:r w:rsidRPr="00DA0903">
              <w:rPr>
                <w:color w:val="000000"/>
                <w:sz w:val="20"/>
                <w:szCs w:val="20"/>
                <w:lang w:eastAsia="en-CA"/>
              </w:rPr>
              <w:t>Residential</w:t>
            </w:r>
          </w:p>
        </w:tc>
        <w:tc>
          <w:tcPr>
            <w:tcW w:w="529" w:type="pct"/>
            <w:tcBorders>
              <w:top w:val="nil"/>
              <w:left w:val="nil"/>
              <w:bottom w:val="single" w:sz="4" w:space="0" w:color="auto"/>
              <w:right w:val="single" w:sz="4" w:space="0" w:color="auto"/>
            </w:tcBorders>
            <w:hideMark/>
          </w:tcPr>
          <w:p w14:paraId="0C7938B5"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21812EE7"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3F121C4"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4A951D8"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EB585D6" w14:textId="77777777" w:rsidR="00DF4BF7" w:rsidRPr="00DA0903" w:rsidRDefault="00DF4BF7" w:rsidP="006A16A5">
            <w:pPr>
              <w:jc w:val="right"/>
              <w:rPr>
                <w:color w:val="000000"/>
                <w:sz w:val="20"/>
                <w:szCs w:val="20"/>
                <w:lang w:eastAsia="en-CA"/>
              </w:rPr>
            </w:pPr>
            <w:r w:rsidRPr="00DA0903">
              <w:rPr>
                <w:color w:val="000000"/>
                <w:sz w:val="20"/>
                <w:szCs w:val="20"/>
                <w:lang w:eastAsia="en-CA"/>
              </w:rPr>
              <w:t>5.54</w:t>
            </w:r>
          </w:p>
        </w:tc>
        <w:tc>
          <w:tcPr>
            <w:tcW w:w="521" w:type="pct"/>
            <w:tcBorders>
              <w:top w:val="nil"/>
              <w:left w:val="nil"/>
              <w:bottom w:val="single" w:sz="4" w:space="0" w:color="auto"/>
              <w:right w:val="single" w:sz="4" w:space="0" w:color="auto"/>
            </w:tcBorders>
            <w:hideMark/>
          </w:tcPr>
          <w:p w14:paraId="44DC4FB0"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52E9F0F9" w14:textId="77777777" w:rsidR="00DF4BF7" w:rsidRPr="00DA0903" w:rsidRDefault="00DF4BF7" w:rsidP="006A16A5">
            <w:pPr>
              <w:jc w:val="right"/>
              <w:rPr>
                <w:color w:val="000000"/>
                <w:sz w:val="20"/>
                <w:szCs w:val="20"/>
                <w:lang w:eastAsia="en-CA"/>
              </w:rPr>
            </w:pPr>
            <w:r w:rsidRPr="00DA0903">
              <w:rPr>
                <w:color w:val="000000"/>
                <w:sz w:val="20"/>
                <w:szCs w:val="20"/>
                <w:lang w:eastAsia="en-CA"/>
              </w:rPr>
              <w:t>5.54</w:t>
            </w:r>
          </w:p>
        </w:tc>
        <w:tc>
          <w:tcPr>
            <w:tcW w:w="517" w:type="pct"/>
            <w:tcBorders>
              <w:top w:val="nil"/>
              <w:left w:val="nil"/>
              <w:bottom w:val="single" w:sz="4" w:space="0" w:color="auto"/>
              <w:right w:val="single" w:sz="4" w:space="0" w:color="auto"/>
            </w:tcBorders>
            <w:hideMark/>
          </w:tcPr>
          <w:p w14:paraId="73CE58B8" w14:textId="77777777" w:rsidR="00DF4BF7" w:rsidRPr="00DA0903" w:rsidRDefault="00DF4BF7" w:rsidP="006A16A5">
            <w:pPr>
              <w:jc w:val="right"/>
              <w:rPr>
                <w:color w:val="000000"/>
                <w:sz w:val="20"/>
                <w:szCs w:val="20"/>
                <w:lang w:eastAsia="en-CA"/>
              </w:rPr>
            </w:pPr>
            <w:r w:rsidRPr="00DA0903">
              <w:rPr>
                <w:color w:val="000000"/>
                <w:sz w:val="20"/>
                <w:szCs w:val="20"/>
                <w:lang w:eastAsia="en-CA"/>
              </w:rPr>
              <w:t>8.16</w:t>
            </w:r>
          </w:p>
        </w:tc>
      </w:tr>
      <w:tr w:rsidR="00DF4BF7" w:rsidRPr="00241BA2" w14:paraId="2C2CEEE9" w14:textId="77777777" w:rsidTr="0016315A">
        <w:trPr>
          <w:trHeight w:val="302"/>
        </w:trPr>
        <w:tc>
          <w:tcPr>
            <w:tcW w:w="681" w:type="pct"/>
            <w:tcBorders>
              <w:top w:val="nil"/>
              <w:left w:val="single" w:sz="4" w:space="0" w:color="auto"/>
              <w:bottom w:val="single" w:sz="4" w:space="0" w:color="auto"/>
              <w:right w:val="single" w:sz="4" w:space="0" w:color="auto"/>
            </w:tcBorders>
            <w:hideMark/>
          </w:tcPr>
          <w:p w14:paraId="6A70DEEA" w14:textId="77777777" w:rsidR="00DF4BF7" w:rsidRPr="00DA0903" w:rsidRDefault="00DF4BF7" w:rsidP="006A16A5">
            <w:pPr>
              <w:jc w:val="left"/>
              <w:rPr>
                <w:color w:val="000000"/>
                <w:sz w:val="20"/>
                <w:szCs w:val="20"/>
                <w:lang w:eastAsia="en-CA"/>
              </w:rPr>
            </w:pPr>
            <w:r w:rsidRPr="00DA0903">
              <w:rPr>
                <w:color w:val="000000"/>
                <w:sz w:val="20"/>
                <w:szCs w:val="20"/>
                <w:lang w:eastAsia="en-CA"/>
              </w:rPr>
              <w:t>Commercial</w:t>
            </w:r>
          </w:p>
        </w:tc>
        <w:tc>
          <w:tcPr>
            <w:tcW w:w="529" w:type="pct"/>
            <w:tcBorders>
              <w:top w:val="nil"/>
              <w:left w:val="nil"/>
              <w:bottom w:val="single" w:sz="4" w:space="0" w:color="auto"/>
              <w:right w:val="single" w:sz="4" w:space="0" w:color="auto"/>
            </w:tcBorders>
            <w:hideMark/>
          </w:tcPr>
          <w:p w14:paraId="0724AAB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24B559E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0.01</w:t>
            </w:r>
          </w:p>
        </w:tc>
        <w:tc>
          <w:tcPr>
            <w:tcW w:w="521" w:type="pct"/>
            <w:tcBorders>
              <w:top w:val="nil"/>
              <w:left w:val="nil"/>
              <w:bottom w:val="single" w:sz="4" w:space="0" w:color="auto"/>
              <w:right w:val="single" w:sz="4" w:space="0" w:color="auto"/>
            </w:tcBorders>
            <w:hideMark/>
          </w:tcPr>
          <w:p w14:paraId="5C463088"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BC0ADC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9D81D29" w14:textId="77777777" w:rsidR="00DF4BF7" w:rsidRPr="00DA0903" w:rsidRDefault="00DF4BF7" w:rsidP="006A16A5">
            <w:pPr>
              <w:jc w:val="right"/>
              <w:rPr>
                <w:color w:val="000000"/>
                <w:sz w:val="20"/>
                <w:szCs w:val="20"/>
                <w:lang w:eastAsia="en-CA"/>
              </w:rPr>
            </w:pPr>
            <w:r w:rsidRPr="00DA0903">
              <w:rPr>
                <w:color w:val="000000"/>
                <w:sz w:val="20"/>
                <w:szCs w:val="20"/>
                <w:lang w:eastAsia="en-CA"/>
              </w:rPr>
              <w:t>0.49</w:t>
            </w:r>
          </w:p>
        </w:tc>
        <w:tc>
          <w:tcPr>
            <w:tcW w:w="521" w:type="pct"/>
            <w:tcBorders>
              <w:top w:val="nil"/>
              <w:left w:val="nil"/>
              <w:bottom w:val="single" w:sz="4" w:space="0" w:color="auto"/>
              <w:right w:val="single" w:sz="4" w:space="0" w:color="auto"/>
            </w:tcBorders>
            <w:hideMark/>
          </w:tcPr>
          <w:p w14:paraId="72E3949E"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1FC972CD" w14:textId="77777777" w:rsidR="00DF4BF7" w:rsidRPr="00DA0903" w:rsidRDefault="00DF4BF7" w:rsidP="006A16A5">
            <w:pPr>
              <w:jc w:val="right"/>
              <w:rPr>
                <w:color w:val="000000"/>
                <w:sz w:val="20"/>
                <w:szCs w:val="20"/>
                <w:lang w:eastAsia="en-CA"/>
              </w:rPr>
            </w:pPr>
            <w:r w:rsidRPr="00DA0903">
              <w:rPr>
                <w:color w:val="000000"/>
                <w:sz w:val="20"/>
                <w:szCs w:val="20"/>
                <w:lang w:eastAsia="en-CA"/>
              </w:rPr>
              <w:t>0.50</w:t>
            </w:r>
          </w:p>
        </w:tc>
        <w:tc>
          <w:tcPr>
            <w:tcW w:w="517" w:type="pct"/>
            <w:tcBorders>
              <w:top w:val="nil"/>
              <w:left w:val="single" w:sz="4" w:space="0" w:color="auto"/>
              <w:bottom w:val="single" w:sz="4" w:space="0" w:color="000000"/>
              <w:right w:val="single" w:sz="4" w:space="0" w:color="auto"/>
            </w:tcBorders>
            <w:hideMark/>
          </w:tcPr>
          <w:p w14:paraId="0E45F0A0" w14:textId="77777777" w:rsidR="00DF4BF7" w:rsidRPr="00DA0903" w:rsidRDefault="00DF4BF7" w:rsidP="006A16A5">
            <w:pPr>
              <w:jc w:val="right"/>
              <w:rPr>
                <w:color w:val="000000"/>
                <w:sz w:val="20"/>
                <w:szCs w:val="20"/>
                <w:lang w:eastAsia="en-CA"/>
              </w:rPr>
            </w:pPr>
            <w:r w:rsidRPr="00DA0903">
              <w:rPr>
                <w:color w:val="000000"/>
                <w:sz w:val="20"/>
                <w:szCs w:val="20"/>
                <w:lang w:eastAsia="en-CA"/>
              </w:rPr>
              <w:t>0.74</w:t>
            </w:r>
          </w:p>
        </w:tc>
      </w:tr>
      <w:tr w:rsidR="00DF4BF7" w:rsidRPr="00241BA2" w14:paraId="153D6D94" w14:textId="77777777" w:rsidTr="0016315A">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2D630BE" w14:textId="77777777" w:rsidR="00DF4BF7" w:rsidRPr="00DA0903" w:rsidRDefault="00DF4BF7" w:rsidP="006A16A5">
            <w:pPr>
              <w:jc w:val="left"/>
              <w:rPr>
                <w:color w:val="000000"/>
                <w:sz w:val="20"/>
                <w:szCs w:val="20"/>
                <w:lang w:eastAsia="en-CA"/>
              </w:rPr>
            </w:pPr>
            <w:r w:rsidRPr="00DA0903">
              <w:rPr>
                <w:color w:val="000000"/>
                <w:sz w:val="20"/>
                <w:szCs w:val="20"/>
                <w:lang w:eastAsia="en-CA"/>
              </w:rPr>
              <w:t xml:space="preserve">Mobile </w:t>
            </w:r>
          </w:p>
        </w:tc>
        <w:tc>
          <w:tcPr>
            <w:tcW w:w="529" w:type="pct"/>
            <w:tcBorders>
              <w:top w:val="nil"/>
              <w:left w:val="nil"/>
              <w:bottom w:val="single" w:sz="4" w:space="0" w:color="auto"/>
              <w:right w:val="single" w:sz="4" w:space="0" w:color="auto"/>
            </w:tcBorders>
            <w:hideMark/>
          </w:tcPr>
          <w:p w14:paraId="7E18C987"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17F83E73" w14:textId="77777777" w:rsidR="00DF4BF7" w:rsidRPr="00DA0903" w:rsidRDefault="00DF4BF7" w:rsidP="006A16A5">
            <w:pPr>
              <w:jc w:val="right"/>
              <w:rPr>
                <w:color w:val="000000"/>
                <w:sz w:val="20"/>
                <w:szCs w:val="20"/>
                <w:lang w:eastAsia="en-CA"/>
              </w:rPr>
            </w:pPr>
            <w:r w:rsidRPr="00DA0903">
              <w:rPr>
                <w:color w:val="000000"/>
                <w:sz w:val="20"/>
                <w:szCs w:val="20"/>
                <w:lang w:eastAsia="en-CA"/>
              </w:rPr>
              <w:t>20.01</w:t>
            </w:r>
          </w:p>
        </w:tc>
        <w:tc>
          <w:tcPr>
            <w:tcW w:w="521" w:type="pct"/>
            <w:tcBorders>
              <w:top w:val="nil"/>
              <w:left w:val="nil"/>
              <w:bottom w:val="single" w:sz="4" w:space="0" w:color="auto"/>
              <w:right w:val="single" w:sz="4" w:space="0" w:color="auto"/>
            </w:tcBorders>
            <w:hideMark/>
          </w:tcPr>
          <w:p w14:paraId="298085BD"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429773D5"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474399DB"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7723A7B"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443A44F1" w14:textId="77777777" w:rsidR="00DF4BF7" w:rsidRPr="00DA0903" w:rsidRDefault="00DF4BF7" w:rsidP="006A16A5">
            <w:pPr>
              <w:jc w:val="right"/>
              <w:rPr>
                <w:color w:val="000000"/>
                <w:sz w:val="20"/>
                <w:szCs w:val="20"/>
                <w:lang w:eastAsia="en-CA"/>
              </w:rPr>
            </w:pPr>
            <w:r w:rsidRPr="00DA0903">
              <w:rPr>
                <w:color w:val="000000"/>
                <w:sz w:val="20"/>
                <w:szCs w:val="20"/>
                <w:lang w:eastAsia="en-CA"/>
              </w:rPr>
              <w:t>20.01</w:t>
            </w:r>
          </w:p>
        </w:tc>
        <w:tc>
          <w:tcPr>
            <w:tcW w:w="517" w:type="pct"/>
            <w:tcBorders>
              <w:top w:val="nil"/>
              <w:left w:val="nil"/>
              <w:bottom w:val="single" w:sz="4" w:space="0" w:color="auto"/>
              <w:right w:val="single" w:sz="4" w:space="0" w:color="auto"/>
            </w:tcBorders>
            <w:hideMark/>
          </w:tcPr>
          <w:p w14:paraId="0A73BD9A" w14:textId="77777777" w:rsidR="00DF4BF7" w:rsidRPr="00DA0903" w:rsidRDefault="00DF4BF7" w:rsidP="006A16A5">
            <w:pPr>
              <w:jc w:val="right"/>
              <w:rPr>
                <w:color w:val="000000"/>
                <w:sz w:val="20"/>
                <w:szCs w:val="20"/>
                <w:lang w:eastAsia="en-CA"/>
              </w:rPr>
            </w:pPr>
            <w:r w:rsidRPr="00DA0903">
              <w:rPr>
                <w:color w:val="000000"/>
                <w:sz w:val="20"/>
                <w:szCs w:val="20"/>
                <w:lang w:eastAsia="en-CA"/>
              </w:rPr>
              <w:t>29.47</w:t>
            </w:r>
          </w:p>
        </w:tc>
      </w:tr>
      <w:tr w:rsidR="00DF4BF7" w:rsidRPr="00241BA2" w14:paraId="159864F6" w14:textId="77777777" w:rsidTr="0016315A">
        <w:trPr>
          <w:trHeight w:val="302"/>
        </w:trPr>
        <w:tc>
          <w:tcPr>
            <w:tcW w:w="681" w:type="pct"/>
            <w:tcBorders>
              <w:top w:val="nil"/>
              <w:left w:val="single" w:sz="4" w:space="0" w:color="auto"/>
              <w:bottom w:val="single" w:sz="4" w:space="0" w:color="auto"/>
              <w:right w:val="single" w:sz="4" w:space="0" w:color="auto"/>
            </w:tcBorders>
            <w:hideMark/>
          </w:tcPr>
          <w:p w14:paraId="70A175D1" w14:textId="77777777" w:rsidR="00DF4BF7" w:rsidRPr="00F253D9" w:rsidRDefault="00DF4BF7" w:rsidP="006A16A5">
            <w:pPr>
              <w:jc w:val="left"/>
              <w:rPr>
                <w:b/>
                <w:bCs/>
                <w:color w:val="000000"/>
                <w:sz w:val="20"/>
                <w:szCs w:val="20"/>
                <w:lang w:eastAsia="en-CA"/>
              </w:rPr>
            </w:pPr>
            <w:r w:rsidRPr="00F253D9">
              <w:rPr>
                <w:b/>
                <w:bCs/>
                <w:color w:val="000000"/>
                <w:sz w:val="20"/>
                <w:szCs w:val="20"/>
                <w:lang w:eastAsia="en-CA"/>
              </w:rPr>
              <w:t>Total</w:t>
            </w:r>
          </w:p>
        </w:tc>
        <w:tc>
          <w:tcPr>
            <w:tcW w:w="529" w:type="pct"/>
            <w:tcBorders>
              <w:top w:val="nil"/>
              <w:left w:val="nil"/>
              <w:bottom w:val="single" w:sz="4" w:space="0" w:color="auto"/>
              <w:right w:val="single" w:sz="4" w:space="0" w:color="auto"/>
            </w:tcBorders>
            <w:hideMark/>
          </w:tcPr>
          <w:p w14:paraId="7D31D5D2" w14:textId="7CD219D1" w:rsidR="00DF4BF7" w:rsidRPr="00E807C4" w:rsidRDefault="00E807C4" w:rsidP="006A16A5">
            <w:pPr>
              <w:jc w:val="right"/>
              <w:rPr>
                <w:b/>
                <w:bCs/>
                <w:color w:val="000000"/>
                <w:sz w:val="20"/>
                <w:szCs w:val="20"/>
                <w:lang w:eastAsia="en-CA"/>
              </w:rPr>
            </w:pPr>
            <w:r w:rsidRPr="003815B0">
              <w:rPr>
                <w:b/>
                <w:bCs/>
                <w:color w:val="000000"/>
                <w:sz w:val="20"/>
                <w:szCs w:val="20"/>
                <w:lang w:eastAsia="en-CA"/>
              </w:rPr>
              <w:t>0.002</w:t>
            </w:r>
          </w:p>
        </w:tc>
        <w:tc>
          <w:tcPr>
            <w:tcW w:w="668" w:type="pct"/>
            <w:tcBorders>
              <w:top w:val="nil"/>
              <w:left w:val="nil"/>
              <w:bottom w:val="single" w:sz="4" w:space="0" w:color="auto"/>
              <w:right w:val="single" w:sz="4" w:space="0" w:color="auto"/>
            </w:tcBorders>
            <w:hideMark/>
          </w:tcPr>
          <w:p w14:paraId="7BE4E613"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3</w:t>
            </w:r>
            <w:r>
              <w:rPr>
                <w:b/>
                <w:bCs/>
                <w:color w:val="000000"/>
                <w:sz w:val="20"/>
                <w:szCs w:val="20"/>
                <w:lang w:eastAsia="en-CA"/>
              </w:rPr>
              <w:t>2.98</w:t>
            </w:r>
          </w:p>
        </w:tc>
        <w:tc>
          <w:tcPr>
            <w:tcW w:w="521" w:type="pct"/>
            <w:tcBorders>
              <w:top w:val="nil"/>
              <w:left w:val="nil"/>
              <w:bottom w:val="single" w:sz="4" w:space="0" w:color="auto"/>
              <w:right w:val="single" w:sz="4" w:space="0" w:color="auto"/>
            </w:tcBorders>
            <w:hideMark/>
          </w:tcPr>
          <w:p w14:paraId="175B72CC"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26.0</w:t>
            </w:r>
            <w:r>
              <w:rPr>
                <w:b/>
                <w:bCs/>
                <w:color w:val="000000"/>
                <w:sz w:val="20"/>
                <w:szCs w:val="20"/>
                <w:lang w:eastAsia="en-CA"/>
              </w:rPr>
              <w:t>1</w:t>
            </w:r>
          </w:p>
        </w:tc>
        <w:tc>
          <w:tcPr>
            <w:tcW w:w="521" w:type="pct"/>
            <w:tcBorders>
              <w:top w:val="nil"/>
              <w:left w:val="nil"/>
              <w:bottom w:val="single" w:sz="4" w:space="0" w:color="auto"/>
              <w:right w:val="single" w:sz="4" w:space="0" w:color="auto"/>
            </w:tcBorders>
            <w:hideMark/>
          </w:tcPr>
          <w:p w14:paraId="2A4FB462"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1.80</w:t>
            </w:r>
          </w:p>
        </w:tc>
        <w:tc>
          <w:tcPr>
            <w:tcW w:w="521" w:type="pct"/>
            <w:tcBorders>
              <w:top w:val="nil"/>
              <w:left w:val="nil"/>
              <w:bottom w:val="single" w:sz="4" w:space="0" w:color="auto"/>
              <w:right w:val="single" w:sz="4" w:space="0" w:color="auto"/>
            </w:tcBorders>
            <w:hideMark/>
          </w:tcPr>
          <w:p w14:paraId="4EC7D6E3"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6.03</w:t>
            </w:r>
          </w:p>
        </w:tc>
        <w:tc>
          <w:tcPr>
            <w:tcW w:w="521" w:type="pct"/>
            <w:tcBorders>
              <w:top w:val="nil"/>
              <w:left w:val="nil"/>
              <w:bottom w:val="single" w:sz="4" w:space="0" w:color="auto"/>
              <w:right w:val="single" w:sz="4" w:space="0" w:color="auto"/>
            </w:tcBorders>
            <w:hideMark/>
          </w:tcPr>
          <w:p w14:paraId="638BA0A6"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1.08</w:t>
            </w:r>
          </w:p>
        </w:tc>
        <w:tc>
          <w:tcPr>
            <w:tcW w:w="521" w:type="pct"/>
            <w:tcBorders>
              <w:top w:val="nil"/>
              <w:left w:val="nil"/>
              <w:bottom w:val="single" w:sz="4" w:space="0" w:color="auto"/>
              <w:right w:val="single" w:sz="4" w:space="0" w:color="auto"/>
            </w:tcBorders>
            <w:hideMark/>
          </w:tcPr>
          <w:p w14:paraId="7E9EE681"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67.90</w:t>
            </w:r>
          </w:p>
        </w:tc>
        <w:tc>
          <w:tcPr>
            <w:tcW w:w="517" w:type="pct"/>
            <w:tcBorders>
              <w:top w:val="nil"/>
              <w:left w:val="nil"/>
              <w:bottom w:val="single" w:sz="4" w:space="0" w:color="auto"/>
              <w:right w:val="single" w:sz="4" w:space="0" w:color="auto"/>
            </w:tcBorders>
            <w:hideMark/>
          </w:tcPr>
          <w:p w14:paraId="30FDD9C7"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100</w:t>
            </w:r>
            <w:r>
              <w:rPr>
                <w:b/>
                <w:bCs/>
                <w:color w:val="000000"/>
                <w:sz w:val="20"/>
                <w:szCs w:val="20"/>
                <w:lang w:eastAsia="en-CA"/>
              </w:rPr>
              <w:t>.00</w:t>
            </w:r>
          </w:p>
        </w:tc>
      </w:tr>
    </w:tbl>
    <w:p w14:paraId="196DA98D" w14:textId="77777777" w:rsidR="00A522E2" w:rsidRDefault="00A522E2" w:rsidP="00A522E2">
      <w:pPr>
        <w:spacing w:before="240"/>
      </w:pPr>
      <w:r w:rsidRPr="000A4838">
        <w:rPr>
          <w:b/>
          <w:bCs/>
        </w:rPr>
        <w:t>Table </w:t>
      </w:r>
      <w:r>
        <w:rPr>
          <w:b/>
          <w:bCs/>
        </w:rPr>
        <w:t>5</w:t>
      </w:r>
      <w:r w:rsidRPr="000A4838">
        <w:rPr>
          <w:b/>
          <w:bCs/>
        </w:rPr>
        <w:t xml:space="preserve">. HFC </w:t>
      </w:r>
      <w:r w:rsidRPr="00FF46B2">
        <w:rPr>
          <w:b/>
          <w:bCs/>
        </w:rPr>
        <w:t xml:space="preserve">consumption in </w:t>
      </w:r>
      <w:r>
        <w:rPr>
          <w:b/>
          <w:bCs/>
        </w:rPr>
        <w:t xml:space="preserve">RAC </w:t>
      </w:r>
      <w:r w:rsidRPr="000A4838">
        <w:rPr>
          <w:b/>
          <w:bCs/>
        </w:rPr>
        <w:t xml:space="preserve">servicing </w:t>
      </w:r>
      <w:r w:rsidRPr="00FF46B2">
        <w:rPr>
          <w:b/>
          <w:bCs/>
        </w:rPr>
        <w:t xml:space="preserve">in Eritrea </w:t>
      </w:r>
      <w:r>
        <w:rPr>
          <w:b/>
          <w:bCs/>
        </w:rPr>
        <w:t>in CO</w:t>
      </w:r>
      <w:r w:rsidRPr="00184945">
        <w:rPr>
          <w:b/>
          <w:bCs/>
          <w:vertAlign w:val="subscript"/>
        </w:rPr>
        <w:t>2</w:t>
      </w:r>
      <w:r>
        <w:rPr>
          <w:b/>
          <w:bCs/>
        </w:rPr>
        <w:t>-eq tonnes (2024)</w:t>
      </w:r>
    </w:p>
    <w:tbl>
      <w:tblPr>
        <w:tblW w:w="5000" w:type="pct"/>
        <w:tblLook w:val="04A0" w:firstRow="1" w:lastRow="0" w:firstColumn="1" w:lastColumn="0" w:noHBand="0" w:noVBand="1"/>
      </w:tblPr>
      <w:tblGrid>
        <w:gridCol w:w="1266"/>
        <w:gridCol w:w="997"/>
        <w:gridCol w:w="1146"/>
        <w:gridCol w:w="995"/>
        <w:gridCol w:w="991"/>
        <w:gridCol w:w="993"/>
        <w:gridCol w:w="976"/>
        <w:gridCol w:w="1002"/>
        <w:gridCol w:w="984"/>
      </w:tblGrid>
      <w:tr w:rsidR="00A522E2" w:rsidRPr="00DA0903" w14:paraId="05808A1B" w14:textId="77777777" w:rsidTr="006A16A5">
        <w:trPr>
          <w:trHeight w:val="520"/>
        </w:trPr>
        <w:tc>
          <w:tcPr>
            <w:tcW w:w="677" w:type="pct"/>
            <w:tcBorders>
              <w:top w:val="single" w:sz="4" w:space="0" w:color="auto"/>
              <w:left w:val="single" w:sz="4" w:space="0" w:color="auto"/>
              <w:bottom w:val="single" w:sz="4" w:space="0" w:color="auto"/>
              <w:right w:val="single" w:sz="4" w:space="0" w:color="auto"/>
            </w:tcBorders>
            <w:vAlign w:val="center"/>
            <w:hideMark/>
          </w:tcPr>
          <w:p w14:paraId="1F0E4983"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Sector</w:t>
            </w:r>
          </w:p>
        </w:tc>
        <w:tc>
          <w:tcPr>
            <w:tcW w:w="526" w:type="pct"/>
            <w:tcBorders>
              <w:top w:val="single" w:sz="4" w:space="0" w:color="auto"/>
              <w:left w:val="nil"/>
              <w:bottom w:val="single" w:sz="4" w:space="0" w:color="auto"/>
              <w:right w:val="single" w:sz="4" w:space="0" w:color="auto"/>
            </w:tcBorders>
            <w:vAlign w:val="center"/>
            <w:hideMark/>
          </w:tcPr>
          <w:p w14:paraId="0226DE6A"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HFC-23</w:t>
            </w:r>
          </w:p>
        </w:tc>
        <w:tc>
          <w:tcPr>
            <w:tcW w:w="613" w:type="pct"/>
            <w:tcBorders>
              <w:top w:val="single" w:sz="4" w:space="0" w:color="auto"/>
              <w:left w:val="nil"/>
              <w:bottom w:val="single" w:sz="4" w:space="0" w:color="auto"/>
              <w:right w:val="single" w:sz="4" w:space="0" w:color="auto"/>
            </w:tcBorders>
            <w:vAlign w:val="center"/>
            <w:hideMark/>
          </w:tcPr>
          <w:p w14:paraId="282F4859"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HFC-134a</w:t>
            </w:r>
          </w:p>
        </w:tc>
        <w:tc>
          <w:tcPr>
            <w:tcW w:w="532" w:type="pct"/>
            <w:tcBorders>
              <w:top w:val="single" w:sz="4" w:space="0" w:color="auto"/>
              <w:left w:val="nil"/>
              <w:bottom w:val="single" w:sz="4" w:space="0" w:color="auto"/>
              <w:right w:val="single" w:sz="4" w:space="0" w:color="auto"/>
            </w:tcBorders>
            <w:vAlign w:val="center"/>
            <w:hideMark/>
          </w:tcPr>
          <w:p w14:paraId="38F74EE2"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R-404A</w:t>
            </w:r>
          </w:p>
        </w:tc>
        <w:tc>
          <w:tcPr>
            <w:tcW w:w="530" w:type="pct"/>
            <w:tcBorders>
              <w:top w:val="single" w:sz="4" w:space="0" w:color="auto"/>
              <w:left w:val="nil"/>
              <w:bottom w:val="single" w:sz="4" w:space="0" w:color="auto"/>
              <w:right w:val="single" w:sz="4" w:space="0" w:color="auto"/>
            </w:tcBorders>
            <w:vAlign w:val="center"/>
            <w:hideMark/>
          </w:tcPr>
          <w:p w14:paraId="029A08B3"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R-407C</w:t>
            </w:r>
          </w:p>
        </w:tc>
        <w:tc>
          <w:tcPr>
            <w:tcW w:w="531" w:type="pct"/>
            <w:tcBorders>
              <w:top w:val="single" w:sz="4" w:space="0" w:color="auto"/>
              <w:left w:val="nil"/>
              <w:bottom w:val="single" w:sz="4" w:space="0" w:color="auto"/>
              <w:right w:val="single" w:sz="4" w:space="0" w:color="auto"/>
            </w:tcBorders>
            <w:vAlign w:val="center"/>
            <w:hideMark/>
          </w:tcPr>
          <w:p w14:paraId="6A4C7146"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R-410A</w:t>
            </w:r>
          </w:p>
        </w:tc>
        <w:tc>
          <w:tcPr>
            <w:tcW w:w="522" w:type="pct"/>
            <w:tcBorders>
              <w:top w:val="single" w:sz="4" w:space="0" w:color="auto"/>
              <w:left w:val="nil"/>
              <w:bottom w:val="single" w:sz="4" w:space="0" w:color="auto"/>
              <w:right w:val="single" w:sz="4" w:space="0" w:color="auto"/>
            </w:tcBorders>
            <w:vAlign w:val="center"/>
            <w:hideMark/>
          </w:tcPr>
          <w:p w14:paraId="11A277C1"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R-507A</w:t>
            </w:r>
          </w:p>
        </w:tc>
        <w:tc>
          <w:tcPr>
            <w:tcW w:w="536" w:type="pct"/>
            <w:tcBorders>
              <w:top w:val="single" w:sz="4" w:space="0" w:color="auto"/>
              <w:left w:val="nil"/>
              <w:bottom w:val="single" w:sz="4" w:space="0" w:color="auto"/>
              <w:right w:val="single" w:sz="4" w:space="0" w:color="auto"/>
            </w:tcBorders>
            <w:vAlign w:val="center"/>
            <w:hideMark/>
          </w:tcPr>
          <w:p w14:paraId="20D8F21E"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Total</w:t>
            </w:r>
          </w:p>
        </w:tc>
        <w:tc>
          <w:tcPr>
            <w:tcW w:w="533" w:type="pct"/>
            <w:tcBorders>
              <w:top w:val="single" w:sz="4" w:space="0" w:color="auto"/>
              <w:left w:val="nil"/>
              <w:bottom w:val="single" w:sz="4" w:space="0" w:color="auto"/>
              <w:right w:val="single" w:sz="4" w:space="0" w:color="auto"/>
            </w:tcBorders>
            <w:vAlign w:val="center"/>
            <w:hideMark/>
          </w:tcPr>
          <w:p w14:paraId="3DCD3BEB"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Share of total (%)</w:t>
            </w:r>
          </w:p>
        </w:tc>
      </w:tr>
      <w:tr w:rsidR="00A522E2" w:rsidRPr="00DA0903" w14:paraId="18F9AED8"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F3ED838" w14:textId="77777777" w:rsidR="00A522E2" w:rsidRPr="00DA0903" w:rsidRDefault="00A522E2" w:rsidP="006A16A5">
            <w:pPr>
              <w:jc w:val="center"/>
              <w:rPr>
                <w:b/>
                <w:bCs/>
                <w:color w:val="000000"/>
                <w:sz w:val="20"/>
                <w:szCs w:val="20"/>
                <w:lang w:eastAsia="en-CA"/>
              </w:rPr>
            </w:pPr>
            <w:r w:rsidRPr="00DA0903">
              <w:rPr>
                <w:b/>
                <w:bCs/>
                <w:color w:val="000000"/>
                <w:sz w:val="20"/>
                <w:szCs w:val="20"/>
                <w:lang w:eastAsia="en-CA"/>
              </w:rPr>
              <w:t>Refrigeration subsectors</w:t>
            </w:r>
          </w:p>
        </w:tc>
      </w:tr>
      <w:tr w:rsidR="00A522E2" w:rsidRPr="00DA0903" w14:paraId="4F49551A" w14:textId="77777777" w:rsidTr="0016315A">
        <w:trPr>
          <w:trHeight w:val="304"/>
        </w:trPr>
        <w:tc>
          <w:tcPr>
            <w:tcW w:w="677" w:type="pct"/>
            <w:tcBorders>
              <w:top w:val="single" w:sz="4" w:space="0" w:color="auto"/>
              <w:left w:val="single" w:sz="4" w:space="0" w:color="auto"/>
              <w:bottom w:val="single" w:sz="4" w:space="0" w:color="auto"/>
              <w:right w:val="single" w:sz="4" w:space="0" w:color="auto"/>
            </w:tcBorders>
            <w:hideMark/>
          </w:tcPr>
          <w:p w14:paraId="3DB5476C" w14:textId="77777777" w:rsidR="00A522E2" w:rsidRPr="00DA0903" w:rsidRDefault="00A522E2" w:rsidP="006A16A5">
            <w:pPr>
              <w:jc w:val="left"/>
              <w:rPr>
                <w:color w:val="000000"/>
                <w:sz w:val="20"/>
                <w:szCs w:val="20"/>
                <w:lang w:eastAsia="en-CA"/>
              </w:rPr>
            </w:pPr>
            <w:r w:rsidRPr="00DA0903">
              <w:rPr>
                <w:color w:val="000000"/>
                <w:sz w:val="20"/>
                <w:szCs w:val="20"/>
                <w:lang w:eastAsia="en-CA"/>
              </w:rPr>
              <w:t>Domestic</w:t>
            </w:r>
          </w:p>
        </w:tc>
        <w:tc>
          <w:tcPr>
            <w:tcW w:w="533" w:type="pct"/>
            <w:tcBorders>
              <w:top w:val="nil"/>
              <w:left w:val="nil"/>
              <w:bottom w:val="single" w:sz="4" w:space="0" w:color="auto"/>
              <w:right w:val="single" w:sz="4" w:space="0" w:color="auto"/>
            </w:tcBorders>
            <w:hideMark/>
          </w:tcPr>
          <w:p w14:paraId="6E81C17D"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06" w:type="pct"/>
            <w:tcBorders>
              <w:top w:val="nil"/>
              <w:left w:val="nil"/>
              <w:bottom w:val="single" w:sz="4" w:space="0" w:color="auto"/>
              <w:right w:val="single" w:sz="4" w:space="0" w:color="auto"/>
            </w:tcBorders>
            <w:hideMark/>
          </w:tcPr>
          <w:p w14:paraId="02E8CEA7" w14:textId="77777777" w:rsidR="00A522E2" w:rsidRPr="00DA0903" w:rsidRDefault="00A522E2" w:rsidP="006A16A5">
            <w:pPr>
              <w:jc w:val="right"/>
              <w:rPr>
                <w:color w:val="000000"/>
                <w:sz w:val="20"/>
                <w:szCs w:val="20"/>
                <w:lang w:eastAsia="en-CA"/>
              </w:rPr>
            </w:pPr>
            <w:r w:rsidRPr="00DA0903">
              <w:rPr>
                <w:color w:val="000000"/>
                <w:sz w:val="20"/>
                <w:szCs w:val="20"/>
                <w:lang w:eastAsia="en-CA"/>
              </w:rPr>
              <w:t>7,3</w:t>
            </w:r>
            <w:r>
              <w:rPr>
                <w:color w:val="000000"/>
                <w:sz w:val="20"/>
                <w:szCs w:val="20"/>
                <w:lang w:eastAsia="en-CA"/>
              </w:rPr>
              <w:t>07</w:t>
            </w:r>
          </w:p>
        </w:tc>
        <w:tc>
          <w:tcPr>
            <w:tcW w:w="532" w:type="pct"/>
            <w:tcBorders>
              <w:top w:val="nil"/>
              <w:left w:val="nil"/>
              <w:bottom w:val="single" w:sz="4" w:space="0" w:color="auto"/>
              <w:right w:val="single" w:sz="4" w:space="0" w:color="auto"/>
            </w:tcBorders>
            <w:hideMark/>
          </w:tcPr>
          <w:p w14:paraId="384C820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6A26456D"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59425E7B"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622F867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5447B2F7" w14:textId="77777777" w:rsidR="00A522E2" w:rsidRPr="00DA0903" w:rsidRDefault="00A522E2" w:rsidP="006A16A5">
            <w:pPr>
              <w:jc w:val="right"/>
              <w:rPr>
                <w:color w:val="000000"/>
                <w:sz w:val="20"/>
                <w:szCs w:val="20"/>
                <w:lang w:eastAsia="en-CA"/>
              </w:rPr>
            </w:pPr>
            <w:r w:rsidRPr="00DA0903">
              <w:rPr>
                <w:color w:val="000000"/>
                <w:sz w:val="20"/>
                <w:szCs w:val="20"/>
                <w:lang w:eastAsia="en-CA"/>
              </w:rPr>
              <w:t>7,3</w:t>
            </w:r>
            <w:r>
              <w:rPr>
                <w:color w:val="000000"/>
                <w:sz w:val="20"/>
                <w:szCs w:val="20"/>
                <w:lang w:eastAsia="en-CA"/>
              </w:rPr>
              <w:t>07</w:t>
            </w:r>
          </w:p>
        </w:tc>
        <w:tc>
          <w:tcPr>
            <w:tcW w:w="533" w:type="pct"/>
            <w:tcBorders>
              <w:top w:val="nil"/>
              <w:left w:val="nil"/>
              <w:bottom w:val="single" w:sz="4" w:space="0" w:color="auto"/>
              <w:right w:val="single" w:sz="4" w:space="0" w:color="auto"/>
            </w:tcBorders>
            <w:hideMark/>
          </w:tcPr>
          <w:p w14:paraId="5DA99F18" w14:textId="77777777" w:rsidR="00A522E2" w:rsidRPr="00DA0903" w:rsidRDefault="00A522E2" w:rsidP="006A16A5">
            <w:pPr>
              <w:jc w:val="right"/>
              <w:rPr>
                <w:color w:val="000000"/>
                <w:sz w:val="20"/>
                <w:szCs w:val="20"/>
                <w:lang w:eastAsia="en-CA"/>
              </w:rPr>
            </w:pPr>
            <w:r w:rsidRPr="00DA0903">
              <w:rPr>
                <w:color w:val="000000"/>
                <w:sz w:val="20"/>
                <w:szCs w:val="20"/>
                <w:lang w:eastAsia="en-CA"/>
              </w:rPr>
              <w:t>4.32</w:t>
            </w:r>
          </w:p>
        </w:tc>
      </w:tr>
      <w:tr w:rsidR="00A522E2" w:rsidRPr="00DA0903" w14:paraId="5CDA5F13" w14:textId="77777777" w:rsidTr="0016315A">
        <w:trPr>
          <w:trHeight w:val="304"/>
        </w:trPr>
        <w:tc>
          <w:tcPr>
            <w:tcW w:w="677" w:type="pct"/>
            <w:tcBorders>
              <w:top w:val="nil"/>
              <w:left w:val="single" w:sz="4" w:space="0" w:color="auto"/>
              <w:bottom w:val="single" w:sz="4" w:space="0" w:color="auto"/>
              <w:right w:val="single" w:sz="4" w:space="0" w:color="auto"/>
            </w:tcBorders>
            <w:hideMark/>
          </w:tcPr>
          <w:p w14:paraId="4B52AA2D" w14:textId="77777777" w:rsidR="00A522E2" w:rsidRPr="00DA0903" w:rsidRDefault="00A522E2" w:rsidP="006A16A5">
            <w:pPr>
              <w:jc w:val="left"/>
              <w:rPr>
                <w:color w:val="000000"/>
                <w:sz w:val="20"/>
                <w:szCs w:val="20"/>
                <w:lang w:eastAsia="en-CA"/>
              </w:rPr>
            </w:pPr>
            <w:r w:rsidRPr="00DA0903">
              <w:rPr>
                <w:color w:val="000000"/>
                <w:sz w:val="20"/>
                <w:szCs w:val="20"/>
                <w:lang w:eastAsia="en-CA"/>
              </w:rPr>
              <w:t>Commercial</w:t>
            </w:r>
          </w:p>
        </w:tc>
        <w:tc>
          <w:tcPr>
            <w:tcW w:w="533" w:type="pct"/>
            <w:tcBorders>
              <w:top w:val="nil"/>
              <w:left w:val="nil"/>
              <w:bottom w:val="single" w:sz="4" w:space="0" w:color="auto"/>
              <w:right w:val="single" w:sz="4" w:space="0" w:color="auto"/>
            </w:tcBorders>
            <w:hideMark/>
          </w:tcPr>
          <w:p w14:paraId="3D57511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06" w:type="pct"/>
            <w:tcBorders>
              <w:top w:val="nil"/>
              <w:left w:val="nil"/>
              <w:bottom w:val="single" w:sz="4" w:space="0" w:color="auto"/>
              <w:right w:val="single" w:sz="4" w:space="0" w:color="auto"/>
            </w:tcBorders>
            <w:hideMark/>
          </w:tcPr>
          <w:p w14:paraId="59CFE4C2" w14:textId="77777777" w:rsidR="00A522E2" w:rsidRPr="00DA0903" w:rsidRDefault="00A522E2" w:rsidP="006A16A5">
            <w:pPr>
              <w:jc w:val="right"/>
              <w:rPr>
                <w:color w:val="000000"/>
                <w:sz w:val="20"/>
                <w:szCs w:val="20"/>
                <w:lang w:eastAsia="en-CA"/>
              </w:rPr>
            </w:pPr>
            <w:r w:rsidRPr="00DA0903">
              <w:rPr>
                <w:color w:val="000000"/>
                <w:sz w:val="20"/>
                <w:szCs w:val="20"/>
                <w:lang w:eastAsia="en-CA"/>
              </w:rPr>
              <w:t>9,881</w:t>
            </w:r>
          </w:p>
        </w:tc>
        <w:tc>
          <w:tcPr>
            <w:tcW w:w="532" w:type="pct"/>
            <w:tcBorders>
              <w:top w:val="nil"/>
              <w:left w:val="nil"/>
              <w:bottom w:val="single" w:sz="4" w:space="0" w:color="auto"/>
              <w:right w:val="single" w:sz="4" w:space="0" w:color="auto"/>
            </w:tcBorders>
            <w:hideMark/>
          </w:tcPr>
          <w:p w14:paraId="1787BFCB" w14:textId="77777777" w:rsidR="00A522E2" w:rsidRPr="00DA0903" w:rsidRDefault="00A522E2" w:rsidP="006A16A5">
            <w:pPr>
              <w:jc w:val="right"/>
              <w:rPr>
                <w:color w:val="000000"/>
                <w:sz w:val="20"/>
                <w:szCs w:val="20"/>
                <w:lang w:eastAsia="en-CA"/>
              </w:rPr>
            </w:pPr>
            <w:r w:rsidRPr="00DA0903">
              <w:rPr>
                <w:color w:val="000000"/>
                <w:sz w:val="20"/>
                <w:szCs w:val="20"/>
                <w:lang w:eastAsia="en-CA"/>
              </w:rPr>
              <w:t xml:space="preserve"> 11,490</w:t>
            </w:r>
          </w:p>
        </w:tc>
        <w:tc>
          <w:tcPr>
            <w:tcW w:w="530" w:type="pct"/>
            <w:tcBorders>
              <w:top w:val="nil"/>
              <w:left w:val="nil"/>
              <w:bottom w:val="single" w:sz="4" w:space="0" w:color="auto"/>
              <w:right w:val="single" w:sz="4" w:space="0" w:color="auto"/>
            </w:tcBorders>
            <w:hideMark/>
          </w:tcPr>
          <w:p w14:paraId="4DD59601" w14:textId="77777777" w:rsidR="00A522E2" w:rsidRPr="00DA0903" w:rsidRDefault="00A522E2" w:rsidP="006A16A5">
            <w:pPr>
              <w:jc w:val="right"/>
              <w:rPr>
                <w:color w:val="000000"/>
                <w:sz w:val="20"/>
                <w:szCs w:val="20"/>
                <w:lang w:eastAsia="en-CA"/>
              </w:rPr>
            </w:pPr>
            <w:r w:rsidRPr="00DA0903">
              <w:rPr>
                <w:color w:val="000000"/>
                <w:sz w:val="20"/>
                <w:szCs w:val="20"/>
                <w:lang w:eastAsia="en-CA"/>
              </w:rPr>
              <w:t>266</w:t>
            </w:r>
          </w:p>
        </w:tc>
        <w:tc>
          <w:tcPr>
            <w:tcW w:w="531" w:type="pct"/>
            <w:tcBorders>
              <w:top w:val="nil"/>
              <w:left w:val="nil"/>
              <w:bottom w:val="single" w:sz="4" w:space="0" w:color="auto"/>
              <w:right w:val="single" w:sz="4" w:space="0" w:color="auto"/>
            </w:tcBorders>
            <w:hideMark/>
          </w:tcPr>
          <w:p w14:paraId="15E8743D"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11C013C4" w14:textId="77777777" w:rsidR="00A522E2" w:rsidRPr="00DA0903" w:rsidRDefault="00A522E2" w:rsidP="006A16A5">
            <w:pPr>
              <w:jc w:val="right"/>
              <w:rPr>
                <w:color w:val="000000"/>
                <w:sz w:val="20"/>
                <w:szCs w:val="20"/>
                <w:lang w:eastAsia="en-CA"/>
              </w:rPr>
            </w:pPr>
            <w:r w:rsidRPr="00DA0903">
              <w:rPr>
                <w:color w:val="000000"/>
                <w:sz w:val="20"/>
                <w:szCs w:val="20"/>
                <w:lang w:eastAsia="en-CA"/>
              </w:rPr>
              <w:t>877</w:t>
            </w:r>
          </w:p>
        </w:tc>
        <w:tc>
          <w:tcPr>
            <w:tcW w:w="536" w:type="pct"/>
            <w:tcBorders>
              <w:top w:val="nil"/>
              <w:left w:val="nil"/>
              <w:bottom w:val="single" w:sz="4" w:space="0" w:color="auto"/>
              <w:right w:val="single" w:sz="4" w:space="0" w:color="auto"/>
            </w:tcBorders>
            <w:hideMark/>
          </w:tcPr>
          <w:p w14:paraId="10C3043F" w14:textId="77777777" w:rsidR="00A522E2" w:rsidRPr="00DA0903" w:rsidRDefault="00A522E2" w:rsidP="006A16A5">
            <w:pPr>
              <w:jc w:val="right"/>
              <w:rPr>
                <w:color w:val="000000"/>
                <w:sz w:val="20"/>
                <w:szCs w:val="20"/>
                <w:lang w:eastAsia="en-CA"/>
              </w:rPr>
            </w:pPr>
            <w:r w:rsidRPr="00DA0903">
              <w:rPr>
                <w:color w:val="000000"/>
                <w:sz w:val="20"/>
                <w:szCs w:val="20"/>
                <w:lang w:eastAsia="en-CA"/>
              </w:rPr>
              <w:t>22,514</w:t>
            </w:r>
          </w:p>
        </w:tc>
        <w:tc>
          <w:tcPr>
            <w:tcW w:w="533" w:type="pct"/>
            <w:tcBorders>
              <w:top w:val="nil"/>
              <w:left w:val="single" w:sz="4" w:space="0" w:color="auto"/>
              <w:bottom w:val="single" w:sz="4" w:space="0" w:color="000000"/>
              <w:right w:val="single" w:sz="4" w:space="0" w:color="auto"/>
            </w:tcBorders>
            <w:hideMark/>
          </w:tcPr>
          <w:p w14:paraId="2486A7A6" w14:textId="77777777" w:rsidR="00A522E2" w:rsidRPr="00DA0903" w:rsidRDefault="00A522E2" w:rsidP="006A16A5">
            <w:pPr>
              <w:jc w:val="right"/>
              <w:rPr>
                <w:color w:val="000000"/>
                <w:sz w:val="20"/>
                <w:szCs w:val="20"/>
                <w:lang w:eastAsia="en-CA"/>
              </w:rPr>
            </w:pPr>
            <w:r w:rsidRPr="00DA0903">
              <w:rPr>
                <w:color w:val="000000"/>
                <w:sz w:val="20"/>
                <w:szCs w:val="20"/>
                <w:lang w:eastAsia="en-CA"/>
              </w:rPr>
              <w:t>13.30</w:t>
            </w:r>
          </w:p>
        </w:tc>
      </w:tr>
      <w:tr w:rsidR="00A522E2" w:rsidRPr="00DA0903" w14:paraId="59F1BC83" w14:textId="77777777" w:rsidTr="0016315A">
        <w:trPr>
          <w:trHeight w:val="304"/>
        </w:trPr>
        <w:tc>
          <w:tcPr>
            <w:tcW w:w="677" w:type="pct"/>
            <w:tcBorders>
              <w:top w:val="nil"/>
              <w:left w:val="single" w:sz="4" w:space="0" w:color="auto"/>
              <w:bottom w:val="single" w:sz="4" w:space="0" w:color="auto"/>
              <w:right w:val="single" w:sz="4" w:space="0" w:color="auto"/>
            </w:tcBorders>
            <w:hideMark/>
          </w:tcPr>
          <w:p w14:paraId="407E3897" w14:textId="77777777" w:rsidR="00A522E2" w:rsidRPr="00DA0903" w:rsidRDefault="00A522E2" w:rsidP="006A16A5">
            <w:pPr>
              <w:jc w:val="left"/>
              <w:rPr>
                <w:color w:val="000000"/>
                <w:sz w:val="20"/>
                <w:szCs w:val="20"/>
                <w:lang w:eastAsia="en-CA"/>
              </w:rPr>
            </w:pPr>
            <w:r w:rsidRPr="00DA0903">
              <w:rPr>
                <w:color w:val="000000"/>
                <w:sz w:val="20"/>
                <w:szCs w:val="20"/>
                <w:lang w:eastAsia="en-CA"/>
              </w:rPr>
              <w:t>Industrial</w:t>
            </w:r>
          </w:p>
        </w:tc>
        <w:tc>
          <w:tcPr>
            <w:tcW w:w="533" w:type="pct"/>
            <w:tcBorders>
              <w:top w:val="nil"/>
              <w:left w:val="nil"/>
              <w:bottom w:val="single" w:sz="4" w:space="0" w:color="auto"/>
              <w:right w:val="single" w:sz="4" w:space="0" w:color="auto"/>
            </w:tcBorders>
            <w:hideMark/>
          </w:tcPr>
          <w:p w14:paraId="454DC6C8"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06" w:type="pct"/>
            <w:tcBorders>
              <w:top w:val="nil"/>
              <w:left w:val="nil"/>
              <w:bottom w:val="single" w:sz="4" w:space="0" w:color="auto"/>
              <w:right w:val="single" w:sz="4" w:space="0" w:color="auto"/>
            </w:tcBorders>
            <w:hideMark/>
          </w:tcPr>
          <w:p w14:paraId="53CFBCE6" w14:textId="77777777" w:rsidR="00A522E2" w:rsidRPr="00DA0903" w:rsidRDefault="00A522E2" w:rsidP="006A16A5">
            <w:pPr>
              <w:jc w:val="right"/>
              <w:rPr>
                <w:color w:val="000000"/>
                <w:sz w:val="20"/>
                <w:szCs w:val="20"/>
                <w:lang w:eastAsia="en-CA"/>
              </w:rPr>
            </w:pPr>
            <w:r w:rsidRPr="00DA0903">
              <w:rPr>
                <w:color w:val="000000"/>
                <w:sz w:val="20"/>
                <w:szCs w:val="20"/>
                <w:lang w:eastAsia="en-CA"/>
              </w:rPr>
              <w:t>1,144</w:t>
            </w:r>
          </w:p>
        </w:tc>
        <w:tc>
          <w:tcPr>
            <w:tcW w:w="532" w:type="pct"/>
            <w:tcBorders>
              <w:top w:val="nil"/>
              <w:left w:val="nil"/>
              <w:bottom w:val="single" w:sz="4" w:space="0" w:color="auto"/>
              <w:right w:val="single" w:sz="4" w:space="0" w:color="auto"/>
            </w:tcBorders>
            <w:hideMark/>
          </w:tcPr>
          <w:p w14:paraId="638EA004" w14:textId="77777777" w:rsidR="00A522E2" w:rsidRPr="00DA0903" w:rsidRDefault="00A522E2" w:rsidP="006A16A5">
            <w:pPr>
              <w:jc w:val="right"/>
              <w:rPr>
                <w:color w:val="000000"/>
                <w:sz w:val="20"/>
                <w:szCs w:val="20"/>
                <w:lang w:eastAsia="en-CA"/>
              </w:rPr>
            </w:pPr>
            <w:r w:rsidRPr="00DA0903">
              <w:rPr>
                <w:color w:val="000000"/>
                <w:sz w:val="20"/>
                <w:szCs w:val="20"/>
                <w:lang w:eastAsia="en-CA"/>
              </w:rPr>
              <w:t>49,216</w:t>
            </w:r>
          </w:p>
        </w:tc>
        <w:tc>
          <w:tcPr>
            <w:tcW w:w="530" w:type="pct"/>
            <w:tcBorders>
              <w:top w:val="nil"/>
              <w:left w:val="nil"/>
              <w:bottom w:val="single" w:sz="4" w:space="0" w:color="auto"/>
              <w:right w:val="single" w:sz="4" w:space="0" w:color="auto"/>
            </w:tcBorders>
            <w:hideMark/>
          </w:tcPr>
          <w:p w14:paraId="719D98D6" w14:textId="77777777" w:rsidR="00A522E2" w:rsidRPr="00DA0903" w:rsidRDefault="00A522E2" w:rsidP="006A16A5">
            <w:pPr>
              <w:jc w:val="right"/>
              <w:rPr>
                <w:color w:val="000000"/>
                <w:sz w:val="20"/>
                <w:szCs w:val="20"/>
                <w:lang w:eastAsia="en-CA"/>
              </w:rPr>
            </w:pPr>
            <w:r w:rsidRPr="00DA0903">
              <w:rPr>
                <w:color w:val="000000"/>
                <w:sz w:val="20"/>
                <w:szCs w:val="20"/>
                <w:lang w:eastAsia="en-CA"/>
              </w:rPr>
              <w:t>2,927</w:t>
            </w:r>
          </w:p>
        </w:tc>
        <w:tc>
          <w:tcPr>
            <w:tcW w:w="531" w:type="pct"/>
            <w:tcBorders>
              <w:top w:val="nil"/>
              <w:left w:val="nil"/>
              <w:bottom w:val="single" w:sz="4" w:space="0" w:color="auto"/>
              <w:right w:val="single" w:sz="4" w:space="0" w:color="auto"/>
            </w:tcBorders>
            <w:hideMark/>
          </w:tcPr>
          <w:p w14:paraId="45FD2C5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1C9B2DAC" w14:textId="77777777" w:rsidR="00A522E2" w:rsidRPr="00DA0903" w:rsidRDefault="00A522E2" w:rsidP="006A16A5">
            <w:pPr>
              <w:jc w:val="right"/>
              <w:rPr>
                <w:color w:val="000000"/>
                <w:sz w:val="20"/>
                <w:szCs w:val="20"/>
                <w:lang w:eastAsia="en-CA"/>
              </w:rPr>
            </w:pPr>
            <w:r w:rsidRPr="00DA0903">
              <w:rPr>
                <w:color w:val="000000"/>
                <w:sz w:val="20"/>
                <w:szCs w:val="20"/>
                <w:lang w:eastAsia="en-CA"/>
              </w:rPr>
              <w:t>3,427</w:t>
            </w:r>
          </w:p>
        </w:tc>
        <w:tc>
          <w:tcPr>
            <w:tcW w:w="536" w:type="pct"/>
            <w:tcBorders>
              <w:top w:val="nil"/>
              <w:left w:val="nil"/>
              <w:bottom w:val="single" w:sz="4" w:space="0" w:color="auto"/>
              <w:right w:val="single" w:sz="4" w:space="0" w:color="auto"/>
            </w:tcBorders>
            <w:hideMark/>
          </w:tcPr>
          <w:p w14:paraId="0833E313" w14:textId="77777777" w:rsidR="00A522E2" w:rsidRPr="00DA0903" w:rsidRDefault="00A522E2" w:rsidP="006A16A5">
            <w:pPr>
              <w:jc w:val="right"/>
              <w:rPr>
                <w:color w:val="000000"/>
                <w:sz w:val="20"/>
                <w:szCs w:val="20"/>
                <w:lang w:eastAsia="en-CA"/>
              </w:rPr>
            </w:pPr>
            <w:r w:rsidRPr="00DA0903">
              <w:rPr>
                <w:color w:val="000000"/>
                <w:sz w:val="20"/>
                <w:szCs w:val="20"/>
                <w:lang w:eastAsia="en-CA"/>
              </w:rPr>
              <w:t>56,7</w:t>
            </w:r>
            <w:r>
              <w:rPr>
                <w:color w:val="000000"/>
                <w:sz w:val="20"/>
                <w:szCs w:val="20"/>
                <w:lang w:eastAsia="en-CA"/>
              </w:rPr>
              <w:t>14</w:t>
            </w:r>
          </w:p>
        </w:tc>
        <w:tc>
          <w:tcPr>
            <w:tcW w:w="533" w:type="pct"/>
            <w:tcBorders>
              <w:top w:val="nil"/>
              <w:left w:val="single" w:sz="4" w:space="0" w:color="auto"/>
              <w:bottom w:val="single" w:sz="4" w:space="0" w:color="000000"/>
              <w:right w:val="single" w:sz="4" w:space="0" w:color="auto"/>
            </w:tcBorders>
            <w:hideMark/>
          </w:tcPr>
          <w:p w14:paraId="499AFD3C" w14:textId="77777777" w:rsidR="00A522E2" w:rsidRPr="00DA0903" w:rsidRDefault="00A522E2" w:rsidP="006A16A5">
            <w:pPr>
              <w:jc w:val="right"/>
              <w:rPr>
                <w:color w:val="000000"/>
                <w:sz w:val="20"/>
                <w:szCs w:val="20"/>
                <w:lang w:eastAsia="en-CA"/>
              </w:rPr>
            </w:pPr>
            <w:r w:rsidRPr="00DA0903">
              <w:rPr>
                <w:color w:val="000000"/>
                <w:sz w:val="20"/>
                <w:szCs w:val="20"/>
                <w:lang w:eastAsia="en-CA"/>
              </w:rPr>
              <w:t>33.50</w:t>
            </w:r>
          </w:p>
        </w:tc>
      </w:tr>
      <w:tr w:rsidR="00A522E2" w:rsidRPr="00DA0903" w14:paraId="3AFE87D6" w14:textId="77777777" w:rsidTr="0016315A">
        <w:trPr>
          <w:trHeight w:val="304"/>
        </w:trPr>
        <w:tc>
          <w:tcPr>
            <w:tcW w:w="677" w:type="pct"/>
            <w:tcBorders>
              <w:top w:val="single" w:sz="4" w:space="0" w:color="auto"/>
              <w:left w:val="single" w:sz="4" w:space="0" w:color="auto"/>
              <w:bottom w:val="single" w:sz="4" w:space="0" w:color="auto"/>
              <w:right w:val="single" w:sz="4" w:space="0" w:color="000000"/>
            </w:tcBorders>
            <w:hideMark/>
          </w:tcPr>
          <w:p w14:paraId="29D9E600" w14:textId="77777777" w:rsidR="00A522E2" w:rsidRPr="00DA0903" w:rsidRDefault="00A522E2" w:rsidP="006A16A5">
            <w:pPr>
              <w:jc w:val="left"/>
              <w:rPr>
                <w:color w:val="000000"/>
                <w:sz w:val="20"/>
                <w:szCs w:val="20"/>
                <w:lang w:eastAsia="en-CA"/>
              </w:rPr>
            </w:pPr>
            <w:r w:rsidRPr="00DA0903">
              <w:rPr>
                <w:color w:val="000000"/>
                <w:sz w:val="20"/>
                <w:szCs w:val="20"/>
                <w:lang w:eastAsia="en-CA"/>
              </w:rPr>
              <w:t>Marine</w:t>
            </w:r>
          </w:p>
        </w:tc>
        <w:tc>
          <w:tcPr>
            <w:tcW w:w="533" w:type="pct"/>
            <w:tcBorders>
              <w:top w:val="nil"/>
              <w:left w:val="nil"/>
              <w:bottom w:val="single" w:sz="4" w:space="0" w:color="auto"/>
              <w:right w:val="single" w:sz="4" w:space="0" w:color="auto"/>
            </w:tcBorders>
            <w:hideMark/>
          </w:tcPr>
          <w:p w14:paraId="275963DF" w14:textId="1300B027" w:rsidR="00A522E2" w:rsidRPr="00DA0903" w:rsidRDefault="00352880" w:rsidP="006A16A5">
            <w:pPr>
              <w:jc w:val="right"/>
              <w:rPr>
                <w:color w:val="000000"/>
                <w:sz w:val="20"/>
                <w:szCs w:val="20"/>
                <w:lang w:eastAsia="en-CA"/>
              </w:rPr>
            </w:pPr>
            <w:r>
              <w:rPr>
                <w:color w:val="000000"/>
                <w:sz w:val="20"/>
                <w:szCs w:val="20"/>
                <w:lang w:eastAsia="en-CA"/>
              </w:rPr>
              <w:t>30</w:t>
            </w:r>
          </w:p>
        </w:tc>
        <w:tc>
          <w:tcPr>
            <w:tcW w:w="606" w:type="pct"/>
            <w:tcBorders>
              <w:top w:val="nil"/>
              <w:left w:val="nil"/>
              <w:bottom w:val="single" w:sz="4" w:space="0" w:color="auto"/>
              <w:right w:val="single" w:sz="4" w:space="0" w:color="auto"/>
            </w:tcBorders>
            <w:hideMark/>
          </w:tcPr>
          <w:p w14:paraId="2B591BA2"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2" w:type="pct"/>
            <w:tcBorders>
              <w:top w:val="nil"/>
              <w:left w:val="nil"/>
              <w:bottom w:val="single" w:sz="4" w:space="0" w:color="auto"/>
              <w:right w:val="single" w:sz="4" w:space="0" w:color="auto"/>
            </w:tcBorders>
            <w:hideMark/>
          </w:tcPr>
          <w:p w14:paraId="1485E37B" w14:textId="77777777" w:rsidR="00A522E2" w:rsidRPr="00DA0903" w:rsidRDefault="00A522E2" w:rsidP="006A16A5">
            <w:pPr>
              <w:jc w:val="right"/>
              <w:rPr>
                <w:color w:val="000000"/>
                <w:sz w:val="20"/>
                <w:szCs w:val="20"/>
                <w:lang w:eastAsia="en-CA"/>
              </w:rPr>
            </w:pPr>
            <w:r w:rsidRPr="00DA0903">
              <w:rPr>
                <w:color w:val="000000"/>
                <w:sz w:val="20"/>
                <w:szCs w:val="20"/>
                <w:lang w:eastAsia="en-CA"/>
              </w:rPr>
              <w:t>36,432</w:t>
            </w:r>
          </w:p>
        </w:tc>
        <w:tc>
          <w:tcPr>
            <w:tcW w:w="530" w:type="pct"/>
            <w:tcBorders>
              <w:top w:val="nil"/>
              <w:left w:val="nil"/>
              <w:bottom w:val="single" w:sz="4" w:space="0" w:color="auto"/>
              <w:right w:val="single" w:sz="4" w:space="0" w:color="auto"/>
            </w:tcBorders>
            <w:hideMark/>
          </w:tcPr>
          <w:p w14:paraId="6F74A00D"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682CFFAB"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2159212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7359D3CB" w14:textId="304ECCEE" w:rsidR="00A522E2" w:rsidRPr="00DA0903" w:rsidRDefault="00A522E2" w:rsidP="006A16A5">
            <w:pPr>
              <w:jc w:val="right"/>
              <w:rPr>
                <w:color w:val="000000"/>
                <w:sz w:val="20"/>
                <w:szCs w:val="20"/>
                <w:lang w:eastAsia="en-CA"/>
              </w:rPr>
            </w:pPr>
            <w:r w:rsidRPr="00DA0903">
              <w:rPr>
                <w:color w:val="000000"/>
                <w:sz w:val="20"/>
                <w:szCs w:val="20"/>
                <w:lang w:eastAsia="en-CA"/>
              </w:rPr>
              <w:t>36,</w:t>
            </w:r>
            <w:r w:rsidR="00352880">
              <w:rPr>
                <w:color w:val="000000"/>
                <w:sz w:val="20"/>
                <w:szCs w:val="20"/>
                <w:lang w:eastAsia="en-CA"/>
              </w:rPr>
              <w:t>461</w:t>
            </w:r>
          </w:p>
        </w:tc>
        <w:tc>
          <w:tcPr>
            <w:tcW w:w="533" w:type="pct"/>
            <w:tcBorders>
              <w:top w:val="nil"/>
              <w:left w:val="nil"/>
              <w:bottom w:val="single" w:sz="4" w:space="0" w:color="auto"/>
              <w:right w:val="single" w:sz="4" w:space="0" w:color="auto"/>
            </w:tcBorders>
            <w:hideMark/>
          </w:tcPr>
          <w:p w14:paraId="581F11E6" w14:textId="77777777" w:rsidR="00A522E2" w:rsidRPr="00DA0903" w:rsidRDefault="00A522E2" w:rsidP="006A16A5">
            <w:pPr>
              <w:jc w:val="right"/>
              <w:rPr>
                <w:color w:val="000000"/>
                <w:sz w:val="20"/>
                <w:szCs w:val="20"/>
                <w:lang w:eastAsia="en-CA"/>
              </w:rPr>
            </w:pPr>
            <w:r w:rsidRPr="00DA0903">
              <w:rPr>
                <w:color w:val="000000"/>
                <w:sz w:val="20"/>
                <w:szCs w:val="20"/>
                <w:lang w:eastAsia="en-CA"/>
              </w:rPr>
              <w:t>21.54</w:t>
            </w:r>
          </w:p>
        </w:tc>
      </w:tr>
      <w:tr w:rsidR="00A522E2" w:rsidRPr="00DA0903" w14:paraId="07C9A3F9" w14:textId="77777777" w:rsidTr="0016315A">
        <w:trPr>
          <w:trHeight w:val="304"/>
        </w:trPr>
        <w:tc>
          <w:tcPr>
            <w:tcW w:w="677" w:type="pct"/>
            <w:tcBorders>
              <w:top w:val="single" w:sz="4" w:space="0" w:color="auto"/>
              <w:left w:val="single" w:sz="4" w:space="0" w:color="auto"/>
              <w:bottom w:val="single" w:sz="4" w:space="0" w:color="auto"/>
              <w:right w:val="single" w:sz="4" w:space="0" w:color="000000"/>
            </w:tcBorders>
            <w:hideMark/>
          </w:tcPr>
          <w:p w14:paraId="51ADEA11" w14:textId="77777777" w:rsidR="00A522E2" w:rsidRPr="00DA0903" w:rsidRDefault="00A522E2" w:rsidP="006A16A5">
            <w:pPr>
              <w:jc w:val="left"/>
              <w:rPr>
                <w:color w:val="000000"/>
                <w:sz w:val="20"/>
                <w:szCs w:val="20"/>
                <w:lang w:eastAsia="en-CA"/>
              </w:rPr>
            </w:pPr>
            <w:r w:rsidRPr="00DA0903">
              <w:rPr>
                <w:color w:val="000000"/>
                <w:sz w:val="20"/>
                <w:szCs w:val="20"/>
                <w:lang w:eastAsia="en-CA"/>
              </w:rPr>
              <w:t>Transport</w:t>
            </w:r>
          </w:p>
        </w:tc>
        <w:tc>
          <w:tcPr>
            <w:tcW w:w="533" w:type="pct"/>
            <w:tcBorders>
              <w:top w:val="nil"/>
              <w:left w:val="nil"/>
              <w:bottom w:val="single" w:sz="4" w:space="0" w:color="auto"/>
              <w:right w:val="single" w:sz="4" w:space="0" w:color="auto"/>
            </w:tcBorders>
            <w:hideMark/>
          </w:tcPr>
          <w:p w14:paraId="17F97967"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06" w:type="pct"/>
            <w:tcBorders>
              <w:top w:val="nil"/>
              <w:left w:val="nil"/>
              <w:bottom w:val="single" w:sz="4" w:space="0" w:color="auto"/>
              <w:right w:val="single" w:sz="4" w:space="0" w:color="auto"/>
            </w:tcBorders>
            <w:hideMark/>
          </w:tcPr>
          <w:p w14:paraId="58B3151F" w14:textId="77777777" w:rsidR="00A522E2" w:rsidRPr="00DA0903" w:rsidRDefault="00A522E2" w:rsidP="006A16A5">
            <w:pPr>
              <w:jc w:val="right"/>
              <w:rPr>
                <w:color w:val="000000"/>
                <w:sz w:val="20"/>
                <w:szCs w:val="20"/>
                <w:lang w:eastAsia="en-CA"/>
              </w:rPr>
            </w:pPr>
            <w:r w:rsidRPr="00DA0903">
              <w:rPr>
                <w:color w:val="000000"/>
                <w:sz w:val="20"/>
                <w:szCs w:val="20"/>
                <w:lang w:eastAsia="en-CA"/>
              </w:rPr>
              <w:t>200</w:t>
            </w:r>
          </w:p>
        </w:tc>
        <w:tc>
          <w:tcPr>
            <w:tcW w:w="532" w:type="pct"/>
            <w:tcBorders>
              <w:top w:val="nil"/>
              <w:left w:val="nil"/>
              <w:bottom w:val="single" w:sz="4" w:space="0" w:color="auto"/>
              <w:right w:val="single" w:sz="4" w:space="0" w:color="auto"/>
            </w:tcBorders>
            <w:hideMark/>
          </w:tcPr>
          <w:p w14:paraId="693E22A5" w14:textId="77777777" w:rsidR="00A522E2" w:rsidRPr="00DA0903" w:rsidRDefault="00A522E2" w:rsidP="006A16A5">
            <w:pPr>
              <w:jc w:val="right"/>
              <w:rPr>
                <w:color w:val="000000"/>
                <w:sz w:val="20"/>
                <w:szCs w:val="20"/>
                <w:lang w:eastAsia="en-CA"/>
              </w:rPr>
            </w:pPr>
            <w:r w:rsidRPr="00DA0903">
              <w:rPr>
                <w:color w:val="000000"/>
                <w:sz w:val="20"/>
                <w:szCs w:val="20"/>
                <w:lang w:eastAsia="en-CA"/>
              </w:rPr>
              <w:t>4,863</w:t>
            </w:r>
          </w:p>
        </w:tc>
        <w:tc>
          <w:tcPr>
            <w:tcW w:w="530" w:type="pct"/>
            <w:tcBorders>
              <w:top w:val="nil"/>
              <w:left w:val="nil"/>
              <w:bottom w:val="single" w:sz="4" w:space="0" w:color="auto"/>
              <w:right w:val="single" w:sz="4" w:space="0" w:color="auto"/>
            </w:tcBorders>
            <w:hideMark/>
          </w:tcPr>
          <w:p w14:paraId="0FC412B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700F0391"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0B08D301"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6C93949E" w14:textId="77777777" w:rsidR="00A522E2" w:rsidRPr="00DA0903" w:rsidRDefault="00A522E2" w:rsidP="006A16A5">
            <w:pPr>
              <w:jc w:val="right"/>
              <w:rPr>
                <w:color w:val="000000"/>
                <w:sz w:val="20"/>
                <w:szCs w:val="20"/>
                <w:lang w:eastAsia="en-CA"/>
              </w:rPr>
            </w:pPr>
            <w:r w:rsidRPr="00DA0903">
              <w:rPr>
                <w:color w:val="000000"/>
                <w:sz w:val="20"/>
                <w:szCs w:val="20"/>
                <w:lang w:eastAsia="en-CA"/>
              </w:rPr>
              <w:t>5,0</w:t>
            </w:r>
            <w:r>
              <w:rPr>
                <w:color w:val="000000"/>
                <w:sz w:val="20"/>
                <w:szCs w:val="20"/>
                <w:lang w:eastAsia="en-CA"/>
              </w:rPr>
              <w:t>6</w:t>
            </w:r>
            <w:r w:rsidRPr="00DA0903">
              <w:rPr>
                <w:color w:val="000000"/>
                <w:sz w:val="20"/>
                <w:szCs w:val="20"/>
                <w:lang w:eastAsia="en-CA"/>
              </w:rPr>
              <w:t>3</w:t>
            </w:r>
          </w:p>
        </w:tc>
        <w:tc>
          <w:tcPr>
            <w:tcW w:w="533" w:type="pct"/>
            <w:tcBorders>
              <w:top w:val="nil"/>
              <w:left w:val="nil"/>
              <w:bottom w:val="single" w:sz="4" w:space="0" w:color="auto"/>
              <w:right w:val="single" w:sz="4" w:space="0" w:color="auto"/>
            </w:tcBorders>
            <w:hideMark/>
          </w:tcPr>
          <w:p w14:paraId="74B967A2" w14:textId="77777777" w:rsidR="00A522E2" w:rsidRPr="00DA0903" w:rsidRDefault="00A522E2" w:rsidP="006A16A5">
            <w:pPr>
              <w:jc w:val="right"/>
              <w:rPr>
                <w:color w:val="000000"/>
                <w:sz w:val="20"/>
                <w:szCs w:val="20"/>
                <w:lang w:eastAsia="en-CA"/>
              </w:rPr>
            </w:pPr>
            <w:r w:rsidRPr="00DA0903">
              <w:rPr>
                <w:color w:val="000000"/>
                <w:sz w:val="20"/>
                <w:szCs w:val="20"/>
                <w:lang w:eastAsia="en-CA"/>
              </w:rPr>
              <w:t>2.99</w:t>
            </w:r>
          </w:p>
        </w:tc>
      </w:tr>
      <w:tr w:rsidR="00A522E2" w:rsidRPr="00DA0903" w14:paraId="7E64CC4A"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DA42D25" w14:textId="77777777" w:rsidR="00A522E2" w:rsidRPr="00DA0903" w:rsidRDefault="00A522E2" w:rsidP="006A16A5">
            <w:pPr>
              <w:jc w:val="center"/>
              <w:rPr>
                <w:b/>
                <w:bCs/>
                <w:color w:val="000000"/>
                <w:sz w:val="20"/>
                <w:szCs w:val="20"/>
                <w:lang w:eastAsia="en-CA"/>
              </w:rPr>
            </w:pPr>
            <w:r w:rsidRPr="00DA0903">
              <w:rPr>
                <w:b/>
                <w:bCs/>
                <w:color w:val="000000"/>
                <w:sz w:val="20"/>
                <w:szCs w:val="20"/>
                <w:lang w:eastAsia="en-CA"/>
              </w:rPr>
              <w:t>Air-conditioning subsectors</w:t>
            </w:r>
          </w:p>
        </w:tc>
      </w:tr>
      <w:tr w:rsidR="00A522E2" w:rsidRPr="00DA0903" w14:paraId="4D42453D" w14:textId="77777777" w:rsidTr="006A16A5">
        <w:trPr>
          <w:trHeight w:val="300"/>
        </w:trPr>
        <w:tc>
          <w:tcPr>
            <w:tcW w:w="677" w:type="pct"/>
            <w:tcBorders>
              <w:top w:val="single" w:sz="4" w:space="0" w:color="auto"/>
              <w:left w:val="single" w:sz="4" w:space="0" w:color="auto"/>
              <w:bottom w:val="single" w:sz="4" w:space="0" w:color="auto"/>
              <w:right w:val="single" w:sz="4" w:space="0" w:color="000000"/>
            </w:tcBorders>
            <w:hideMark/>
          </w:tcPr>
          <w:p w14:paraId="7BFE29A4" w14:textId="77777777" w:rsidR="00A522E2" w:rsidRPr="00DA0903" w:rsidRDefault="00A522E2" w:rsidP="006A16A5">
            <w:pPr>
              <w:jc w:val="left"/>
              <w:rPr>
                <w:color w:val="000000"/>
                <w:sz w:val="20"/>
                <w:szCs w:val="20"/>
                <w:lang w:eastAsia="en-CA"/>
              </w:rPr>
            </w:pPr>
            <w:r w:rsidRPr="00DA0903">
              <w:rPr>
                <w:color w:val="000000"/>
                <w:sz w:val="20"/>
                <w:szCs w:val="20"/>
                <w:lang w:eastAsia="en-CA"/>
              </w:rPr>
              <w:t>Residential</w:t>
            </w:r>
          </w:p>
        </w:tc>
        <w:tc>
          <w:tcPr>
            <w:tcW w:w="526" w:type="pct"/>
            <w:tcBorders>
              <w:top w:val="nil"/>
              <w:left w:val="nil"/>
              <w:bottom w:val="single" w:sz="4" w:space="0" w:color="auto"/>
              <w:right w:val="single" w:sz="4" w:space="0" w:color="auto"/>
            </w:tcBorders>
            <w:hideMark/>
          </w:tcPr>
          <w:p w14:paraId="60907508"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20E6A8D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2" w:type="pct"/>
            <w:tcBorders>
              <w:top w:val="nil"/>
              <w:left w:val="nil"/>
              <w:bottom w:val="single" w:sz="4" w:space="0" w:color="auto"/>
              <w:right w:val="single" w:sz="4" w:space="0" w:color="auto"/>
            </w:tcBorders>
            <w:hideMark/>
          </w:tcPr>
          <w:p w14:paraId="4BE93B3E"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4D929742"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0BC1A1BC" w14:textId="77777777" w:rsidR="00A522E2" w:rsidRPr="00DA0903" w:rsidRDefault="00A522E2" w:rsidP="006A16A5">
            <w:pPr>
              <w:jc w:val="right"/>
              <w:rPr>
                <w:color w:val="000000"/>
                <w:sz w:val="20"/>
                <w:szCs w:val="20"/>
                <w:lang w:eastAsia="en-CA"/>
              </w:rPr>
            </w:pPr>
            <w:r w:rsidRPr="00DA0903">
              <w:rPr>
                <w:color w:val="000000"/>
                <w:sz w:val="20"/>
                <w:szCs w:val="20"/>
                <w:lang w:eastAsia="en-CA"/>
              </w:rPr>
              <w:t>11,565</w:t>
            </w:r>
          </w:p>
        </w:tc>
        <w:tc>
          <w:tcPr>
            <w:tcW w:w="522" w:type="pct"/>
            <w:tcBorders>
              <w:top w:val="nil"/>
              <w:left w:val="nil"/>
              <w:bottom w:val="single" w:sz="4" w:space="0" w:color="auto"/>
              <w:right w:val="single" w:sz="4" w:space="0" w:color="auto"/>
            </w:tcBorders>
            <w:hideMark/>
          </w:tcPr>
          <w:p w14:paraId="1E666C36"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5A520EF6" w14:textId="77777777" w:rsidR="00A522E2" w:rsidRPr="00DA0903" w:rsidRDefault="00A522E2" w:rsidP="006A16A5">
            <w:pPr>
              <w:jc w:val="right"/>
              <w:rPr>
                <w:color w:val="000000"/>
                <w:sz w:val="20"/>
                <w:szCs w:val="20"/>
                <w:lang w:eastAsia="en-CA"/>
              </w:rPr>
            </w:pPr>
            <w:r w:rsidRPr="00DA0903">
              <w:rPr>
                <w:color w:val="000000"/>
                <w:sz w:val="20"/>
                <w:szCs w:val="20"/>
                <w:lang w:eastAsia="en-CA"/>
              </w:rPr>
              <w:t>11,565</w:t>
            </w:r>
          </w:p>
        </w:tc>
        <w:tc>
          <w:tcPr>
            <w:tcW w:w="533" w:type="pct"/>
            <w:tcBorders>
              <w:top w:val="nil"/>
              <w:left w:val="nil"/>
              <w:bottom w:val="single" w:sz="4" w:space="0" w:color="auto"/>
              <w:right w:val="single" w:sz="4" w:space="0" w:color="auto"/>
            </w:tcBorders>
            <w:hideMark/>
          </w:tcPr>
          <w:p w14:paraId="1914C7D0" w14:textId="77777777" w:rsidR="00A522E2" w:rsidRPr="00DA0903" w:rsidRDefault="00A522E2" w:rsidP="006A16A5">
            <w:pPr>
              <w:jc w:val="right"/>
              <w:rPr>
                <w:color w:val="000000"/>
                <w:sz w:val="20"/>
                <w:szCs w:val="20"/>
                <w:lang w:eastAsia="en-CA"/>
              </w:rPr>
            </w:pPr>
            <w:r w:rsidRPr="00DA0903">
              <w:rPr>
                <w:color w:val="000000"/>
                <w:sz w:val="20"/>
                <w:szCs w:val="20"/>
                <w:lang w:eastAsia="en-CA"/>
              </w:rPr>
              <w:t>6.83</w:t>
            </w:r>
          </w:p>
        </w:tc>
      </w:tr>
      <w:tr w:rsidR="00A522E2" w:rsidRPr="00DA0903" w14:paraId="264FAB96" w14:textId="77777777" w:rsidTr="006A16A5">
        <w:trPr>
          <w:trHeight w:val="314"/>
        </w:trPr>
        <w:tc>
          <w:tcPr>
            <w:tcW w:w="677" w:type="pct"/>
            <w:tcBorders>
              <w:top w:val="nil"/>
              <w:left w:val="single" w:sz="4" w:space="0" w:color="auto"/>
              <w:bottom w:val="single" w:sz="4" w:space="0" w:color="auto"/>
              <w:right w:val="single" w:sz="4" w:space="0" w:color="auto"/>
            </w:tcBorders>
            <w:hideMark/>
          </w:tcPr>
          <w:p w14:paraId="0267045D" w14:textId="77777777" w:rsidR="00A522E2" w:rsidRPr="00DA0903" w:rsidRDefault="00A522E2" w:rsidP="006A16A5">
            <w:pPr>
              <w:jc w:val="left"/>
              <w:rPr>
                <w:color w:val="000000"/>
                <w:sz w:val="20"/>
                <w:szCs w:val="20"/>
                <w:lang w:eastAsia="en-CA"/>
              </w:rPr>
            </w:pPr>
            <w:r w:rsidRPr="00DA0903">
              <w:rPr>
                <w:color w:val="000000"/>
                <w:sz w:val="20"/>
                <w:szCs w:val="20"/>
                <w:lang w:eastAsia="en-CA"/>
              </w:rPr>
              <w:t>Commercial</w:t>
            </w:r>
          </w:p>
        </w:tc>
        <w:tc>
          <w:tcPr>
            <w:tcW w:w="526" w:type="pct"/>
            <w:tcBorders>
              <w:top w:val="nil"/>
              <w:left w:val="nil"/>
              <w:bottom w:val="single" w:sz="4" w:space="0" w:color="auto"/>
              <w:right w:val="single" w:sz="4" w:space="0" w:color="auto"/>
            </w:tcBorders>
            <w:hideMark/>
          </w:tcPr>
          <w:p w14:paraId="451F170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54C39767" w14:textId="77777777" w:rsidR="00A522E2" w:rsidRPr="00DA0903" w:rsidRDefault="00A522E2" w:rsidP="006A16A5">
            <w:pPr>
              <w:jc w:val="right"/>
              <w:rPr>
                <w:color w:val="000000"/>
                <w:sz w:val="20"/>
                <w:szCs w:val="20"/>
                <w:lang w:eastAsia="en-CA"/>
              </w:rPr>
            </w:pPr>
            <w:r w:rsidRPr="00DA0903">
              <w:rPr>
                <w:color w:val="000000"/>
                <w:sz w:val="20"/>
                <w:szCs w:val="20"/>
                <w:lang w:eastAsia="en-CA"/>
              </w:rPr>
              <w:t>14</w:t>
            </w:r>
          </w:p>
        </w:tc>
        <w:tc>
          <w:tcPr>
            <w:tcW w:w="532" w:type="pct"/>
            <w:tcBorders>
              <w:top w:val="nil"/>
              <w:left w:val="nil"/>
              <w:bottom w:val="single" w:sz="4" w:space="0" w:color="auto"/>
              <w:right w:val="single" w:sz="4" w:space="0" w:color="auto"/>
            </w:tcBorders>
            <w:hideMark/>
          </w:tcPr>
          <w:p w14:paraId="6E9420C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43BB8F9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0D80B7BA" w14:textId="77777777" w:rsidR="00A522E2" w:rsidRPr="00DA0903" w:rsidRDefault="00A522E2" w:rsidP="006A16A5">
            <w:pPr>
              <w:jc w:val="right"/>
              <w:rPr>
                <w:color w:val="000000"/>
                <w:sz w:val="20"/>
                <w:szCs w:val="20"/>
                <w:lang w:eastAsia="en-CA"/>
              </w:rPr>
            </w:pPr>
            <w:r w:rsidRPr="00DA0903">
              <w:rPr>
                <w:color w:val="000000"/>
                <w:sz w:val="20"/>
                <w:szCs w:val="20"/>
                <w:lang w:eastAsia="en-CA"/>
              </w:rPr>
              <w:t>1,023</w:t>
            </w:r>
          </w:p>
        </w:tc>
        <w:tc>
          <w:tcPr>
            <w:tcW w:w="522" w:type="pct"/>
            <w:tcBorders>
              <w:top w:val="nil"/>
              <w:left w:val="nil"/>
              <w:bottom w:val="single" w:sz="4" w:space="0" w:color="auto"/>
              <w:right w:val="single" w:sz="4" w:space="0" w:color="auto"/>
            </w:tcBorders>
            <w:hideMark/>
          </w:tcPr>
          <w:p w14:paraId="1E151790"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2A35C39C" w14:textId="77777777" w:rsidR="00A522E2" w:rsidRPr="00DA0903" w:rsidRDefault="00A522E2" w:rsidP="006A16A5">
            <w:pPr>
              <w:jc w:val="right"/>
              <w:rPr>
                <w:color w:val="000000"/>
                <w:sz w:val="20"/>
                <w:szCs w:val="20"/>
                <w:lang w:eastAsia="en-CA"/>
              </w:rPr>
            </w:pPr>
            <w:r w:rsidRPr="00DA0903">
              <w:rPr>
                <w:color w:val="000000"/>
                <w:sz w:val="20"/>
                <w:szCs w:val="20"/>
                <w:lang w:eastAsia="en-CA"/>
              </w:rPr>
              <w:t>1,0</w:t>
            </w:r>
            <w:r>
              <w:rPr>
                <w:color w:val="000000"/>
                <w:sz w:val="20"/>
                <w:szCs w:val="20"/>
                <w:lang w:eastAsia="en-CA"/>
              </w:rPr>
              <w:t>37</w:t>
            </w:r>
          </w:p>
        </w:tc>
        <w:tc>
          <w:tcPr>
            <w:tcW w:w="533" w:type="pct"/>
            <w:tcBorders>
              <w:top w:val="nil"/>
              <w:left w:val="nil"/>
              <w:bottom w:val="single" w:sz="4" w:space="0" w:color="auto"/>
              <w:right w:val="single" w:sz="4" w:space="0" w:color="auto"/>
            </w:tcBorders>
            <w:hideMark/>
          </w:tcPr>
          <w:p w14:paraId="6B9DF868" w14:textId="77777777" w:rsidR="00A522E2" w:rsidRPr="00DA0903" w:rsidRDefault="00A522E2" w:rsidP="006A16A5">
            <w:pPr>
              <w:jc w:val="right"/>
              <w:rPr>
                <w:color w:val="000000"/>
                <w:sz w:val="20"/>
                <w:szCs w:val="20"/>
                <w:lang w:eastAsia="en-CA"/>
              </w:rPr>
            </w:pPr>
            <w:r w:rsidRPr="00DA0903">
              <w:rPr>
                <w:color w:val="000000"/>
                <w:sz w:val="20"/>
                <w:szCs w:val="20"/>
                <w:lang w:eastAsia="en-CA"/>
              </w:rPr>
              <w:t>0.61</w:t>
            </w:r>
          </w:p>
        </w:tc>
      </w:tr>
      <w:tr w:rsidR="00A522E2" w:rsidRPr="00DA0903" w14:paraId="590CB5B9" w14:textId="77777777" w:rsidTr="006A16A5">
        <w:trPr>
          <w:trHeight w:val="274"/>
        </w:trPr>
        <w:tc>
          <w:tcPr>
            <w:tcW w:w="677" w:type="pct"/>
            <w:tcBorders>
              <w:top w:val="single" w:sz="4" w:space="0" w:color="auto"/>
              <w:left w:val="single" w:sz="4" w:space="0" w:color="auto"/>
              <w:bottom w:val="single" w:sz="4" w:space="0" w:color="auto"/>
              <w:right w:val="single" w:sz="4" w:space="0" w:color="000000"/>
            </w:tcBorders>
            <w:hideMark/>
          </w:tcPr>
          <w:p w14:paraId="5976726E" w14:textId="77777777" w:rsidR="00A522E2" w:rsidRPr="00DA0903" w:rsidRDefault="00A522E2" w:rsidP="006A16A5">
            <w:pPr>
              <w:jc w:val="left"/>
              <w:rPr>
                <w:color w:val="000000"/>
                <w:sz w:val="20"/>
                <w:szCs w:val="20"/>
                <w:lang w:eastAsia="en-CA"/>
              </w:rPr>
            </w:pPr>
            <w:r w:rsidRPr="00DA0903">
              <w:rPr>
                <w:color w:val="000000"/>
                <w:sz w:val="20"/>
                <w:szCs w:val="20"/>
                <w:lang w:eastAsia="en-CA"/>
              </w:rPr>
              <w:t>Mobile</w:t>
            </w:r>
          </w:p>
        </w:tc>
        <w:tc>
          <w:tcPr>
            <w:tcW w:w="526" w:type="pct"/>
            <w:tcBorders>
              <w:top w:val="nil"/>
              <w:left w:val="nil"/>
              <w:bottom w:val="single" w:sz="4" w:space="0" w:color="auto"/>
              <w:right w:val="single" w:sz="4" w:space="0" w:color="auto"/>
            </w:tcBorders>
            <w:hideMark/>
          </w:tcPr>
          <w:p w14:paraId="3010D71B"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1118E4ED" w14:textId="77777777" w:rsidR="00A522E2" w:rsidRPr="00DA0903" w:rsidRDefault="00A522E2" w:rsidP="006A16A5">
            <w:pPr>
              <w:jc w:val="right"/>
              <w:rPr>
                <w:color w:val="000000"/>
                <w:sz w:val="20"/>
                <w:szCs w:val="20"/>
                <w:lang w:eastAsia="en-CA"/>
              </w:rPr>
            </w:pPr>
            <w:r w:rsidRPr="00DA0903">
              <w:rPr>
                <w:color w:val="000000"/>
                <w:sz w:val="20"/>
                <w:szCs w:val="20"/>
                <w:lang w:eastAsia="en-CA"/>
              </w:rPr>
              <w:t>28,614</w:t>
            </w:r>
          </w:p>
        </w:tc>
        <w:tc>
          <w:tcPr>
            <w:tcW w:w="532" w:type="pct"/>
            <w:tcBorders>
              <w:top w:val="nil"/>
              <w:left w:val="nil"/>
              <w:bottom w:val="single" w:sz="4" w:space="0" w:color="auto"/>
              <w:right w:val="single" w:sz="4" w:space="0" w:color="auto"/>
            </w:tcBorders>
            <w:hideMark/>
          </w:tcPr>
          <w:p w14:paraId="031321D5"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100591AB"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40B203D2"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084970B3"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04753B9A" w14:textId="77777777" w:rsidR="00A522E2" w:rsidRPr="00DA0903" w:rsidRDefault="00A522E2" w:rsidP="006A16A5">
            <w:pPr>
              <w:jc w:val="right"/>
              <w:rPr>
                <w:color w:val="000000"/>
                <w:sz w:val="20"/>
                <w:szCs w:val="20"/>
                <w:lang w:eastAsia="en-CA"/>
              </w:rPr>
            </w:pPr>
            <w:r w:rsidRPr="00DA0903">
              <w:rPr>
                <w:color w:val="000000"/>
                <w:sz w:val="20"/>
                <w:szCs w:val="20"/>
                <w:lang w:eastAsia="en-CA"/>
              </w:rPr>
              <w:t>28,6</w:t>
            </w:r>
            <w:r>
              <w:rPr>
                <w:color w:val="000000"/>
                <w:sz w:val="20"/>
                <w:szCs w:val="20"/>
                <w:lang w:eastAsia="en-CA"/>
              </w:rPr>
              <w:t>14</w:t>
            </w:r>
          </w:p>
        </w:tc>
        <w:tc>
          <w:tcPr>
            <w:tcW w:w="533" w:type="pct"/>
            <w:tcBorders>
              <w:top w:val="nil"/>
              <w:left w:val="nil"/>
              <w:bottom w:val="single" w:sz="4" w:space="0" w:color="auto"/>
              <w:right w:val="single" w:sz="4" w:space="0" w:color="auto"/>
            </w:tcBorders>
            <w:hideMark/>
          </w:tcPr>
          <w:p w14:paraId="207C3BBE" w14:textId="77777777" w:rsidR="00A522E2" w:rsidRPr="00DA0903" w:rsidRDefault="00A522E2" w:rsidP="006A16A5">
            <w:pPr>
              <w:jc w:val="right"/>
              <w:rPr>
                <w:color w:val="000000"/>
                <w:sz w:val="20"/>
                <w:szCs w:val="20"/>
                <w:lang w:eastAsia="en-CA"/>
              </w:rPr>
            </w:pPr>
            <w:r w:rsidRPr="00DA0903">
              <w:rPr>
                <w:color w:val="000000"/>
                <w:sz w:val="20"/>
                <w:szCs w:val="20"/>
                <w:lang w:eastAsia="en-CA"/>
              </w:rPr>
              <w:t>16.90</w:t>
            </w:r>
          </w:p>
        </w:tc>
      </w:tr>
      <w:tr w:rsidR="00A522E2" w:rsidRPr="00DA0903" w14:paraId="46A0226F" w14:textId="77777777" w:rsidTr="006A16A5">
        <w:trPr>
          <w:trHeight w:val="300"/>
        </w:trPr>
        <w:tc>
          <w:tcPr>
            <w:tcW w:w="677" w:type="pct"/>
            <w:tcBorders>
              <w:top w:val="nil"/>
              <w:left w:val="single" w:sz="4" w:space="0" w:color="auto"/>
              <w:bottom w:val="single" w:sz="4" w:space="0" w:color="auto"/>
              <w:right w:val="single" w:sz="4" w:space="0" w:color="auto"/>
            </w:tcBorders>
            <w:hideMark/>
          </w:tcPr>
          <w:p w14:paraId="57A461E8" w14:textId="77777777" w:rsidR="00A522E2" w:rsidRPr="006A6167" w:rsidRDefault="00A522E2" w:rsidP="006A16A5">
            <w:pPr>
              <w:jc w:val="left"/>
              <w:rPr>
                <w:b/>
                <w:bCs/>
                <w:color w:val="000000"/>
                <w:sz w:val="20"/>
                <w:szCs w:val="20"/>
                <w:lang w:eastAsia="en-CA"/>
              </w:rPr>
            </w:pPr>
            <w:r w:rsidRPr="006A6167">
              <w:rPr>
                <w:b/>
                <w:bCs/>
                <w:color w:val="000000"/>
                <w:sz w:val="20"/>
                <w:szCs w:val="20"/>
                <w:lang w:eastAsia="en-CA"/>
              </w:rPr>
              <w:t>Total</w:t>
            </w:r>
          </w:p>
        </w:tc>
        <w:tc>
          <w:tcPr>
            <w:tcW w:w="526" w:type="pct"/>
            <w:tcBorders>
              <w:top w:val="nil"/>
              <w:left w:val="nil"/>
              <w:bottom w:val="single" w:sz="4" w:space="0" w:color="auto"/>
              <w:right w:val="single" w:sz="4" w:space="0" w:color="auto"/>
            </w:tcBorders>
            <w:hideMark/>
          </w:tcPr>
          <w:p w14:paraId="584CEA1B" w14:textId="6F7CB4EC" w:rsidR="00A522E2" w:rsidRPr="006A6167" w:rsidRDefault="00352880" w:rsidP="006A16A5">
            <w:pPr>
              <w:jc w:val="right"/>
              <w:rPr>
                <w:b/>
                <w:bCs/>
                <w:color w:val="000000"/>
                <w:sz w:val="20"/>
                <w:szCs w:val="20"/>
                <w:lang w:eastAsia="en-CA"/>
              </w:rPr>
            </w:pPr>
            <w:r>
              <w:rPr>
                <w:b/>
                <w:bCs/>
                <w:color w:val="000000"/>
                <w:sz w:val="20"/>
                <w:szCs w:val="20"/>
                <w:lang w:eastAsia="en-CA"/>
              </w:rPr>
              <w:t>30</w:t>
            </w:r>
          </w:p>
        </w:tc>
        <w:tc>
          <w:tcPr>
            <w:tcW w:w="613" w:type="pct"/>
            <w:tcBorders>
              <w:top w:val="nil"/>
              <w:left w:val="nil"/>
              <w:bottom w:val="single" w:sz="4" w:space="0" w:color="auto"/>
              <w:right w:val="single" w:sz="4" w:space="0" w:color="auto"/>
            </w:tcBorders>
            <w:hideMark/>
          </w:tcPr>
          <w:p w14:paraId="19BDEC12"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47,161</w:t>
            </w:r>
          </w:p>
        </w:tc>
        <w:tc>
          <w:tcPr>
            <w:tcW w:w="532" w:type="pct"/>
            <w:tcBorders>
              <w:top w:val="nil"/>
              <w:left w:val="nil"/>
              <w:bottom w:val="single" w:sz="4" w:space="0" w:color="auto"/>
              <w:right w:val="single" w:sz="4" w:space="0" w:color="auto"/>
            </w:tcBorders>
            <w:hideMark/>
          </w:tcPr>
          <w:p w14:paraId="26163559"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102,001</w:t>
            </w:r>
          </w:p>
        </w:tc>
        <w:tc>
          <w:tcPr>
            <w:tcW w:w="530" w:type="pct"/>
            <w:tcBorders>
              <w:top w:val="nil"/>
              <w:left w:val="nil"/>
              <w:bottom w:val="single" w:sz="4" w:space="0" w:color="auto"/>
              <w:right w:val="single" w:sz="4" w:space="0" w:color="auto"/>
            </w:tcBorders>
            <w:hideMark/>
          </w:tcPr>
          <w:p w14:paraId="3D0963C2"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3,193</w:t>
            </w:r>
          </w:p>
        </w:tc>
        <w:tc>
          <w:tcPr>
            <w:tcW w:w="531" w:type="pct"/>
            <w:tcBorders>
              <w:top w:val="nil"/>
              <w:left w:val="nil"/>
              <w:bottom w:val="single" w:sz="4" w:space="0" w:color="auto"/>
              <w:right w:val="single" w:sz="4" w:space="0" w:color="auto"/>
            </w:tcBorders>
            <w:hideMark/>
          </w:tcPr>
          <w:p w14:paraId="2C44EDCF"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12,588</w:t>
            </w:r>
          </w:p>
        </w:tc>
        <w:tc>
          <w:tcPr>
            <w:tcW w:w="522" w:type="pct"/>
            <w:tcBorders>
              <w:top w:val="nil"/>
              <w:left w:val="nil"/>
              <w:bottom w:val="single" w:sz="4" w:space="0" w:color="auto"/>
              <w:right w:val="single" w:sz="4" w:space="0" w:color="auto"/>
            </w:tcBorders>
            <w:hideMark/>
          </w:tcPr>
          <w:p w14:paraId="6B63D9FD"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4,304</w:t>
            </w:r>
          </w:p>
        </w:tc>
        <w:tc>
          <w:tcPr>
            <w:tcW w:w="536" w:type="pct"/>
            <w:tcBorders>
              <w:top w:val="nil"/>
              <w:left w:val="nil"/>
              <w:bottom w:val="single" w:sz="4" w:space="0" w:color="auto"/>
              <w:right w:val="single" w:sz="4" w:space="0" w:color="auto"/>
            </w:tcBorders>
            <w:hideMark/>
          </w:tcPr>
          <w:p w14:paraId="70AEBD29" w14:textId="38A5811B" w:rsidR="00A522E2" w:rsidRPr="006A6167" w:rsidRDefault="00A522E2" w:rsidP="006A16A5">
            <w:pPr>
              <w:jc w:val="right"/>
              <w:rPr>
                <w:b/>
                <w:bCs/>
                <w:color w:val="000000"/>
                <w:sz w:val="20"/>
                <w:szCs w:val="20"/>
                <w:lang w:eastAsia="en-CA"/>
              </w:rPr>
            </w:pPr>
            <w:r w:rsidRPr="006A6167">
              <w:rPr>
                <w:b/>
                <w:bCs/>
                <w:color w:val="000000"/>
                <w:sz w:val="20"/>
                <w:szCs w:val="20"/>
                <w:lang w:eastAsia="en-CA"/>
              </w:rPr>
              <w:t>169,</w:t>
            </w:r>
            <w:r>
              <w:rPr>
                <w:b/>
                <w:bCs/>
                <w:color w:val="000000"/>
                <w:sz w:val="20"/>
                <w:szCs w:val="20"/>
                <w:lang w:eastAsia="en-CA"/>
              </w:rPr>
              <w:t>2</w:t>
            </w:r>
            <w:r w:rsidR="00352880">
              <w:rPr>
                <w:b/>
                <w:bCs/>
                <w:color w:val="000000"/>
                <w:sz w:val="20"/>
                <w:szCs w:val="20"/>
                <w:lang w:eastAsia="en-CA"/>
              </w:rPr>
              <w:t>76</w:t>
            </w:r>
          </w:p>
        </w:tc>
        <w:tc>
          <w:tcPr>
            <w:tcW w:w="533" w:type="pct"/>
            <w:tcBorders>
              <w:top w:val="nil"/>
              <w:left w:val="nil"/>
              <w:bottom w:val="single" w:sz="4" w:space="0" w:color="auto"/>
              <w:right w:val="single" w:sz="4" w:space="0" w:color="auto"/>
            </w:tcBorders>
            <w:hideMark/>
          </w:tcPr>
          <w:p w14:paraId="7A9BD0A4"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100</w:t>
            </w:r>
          </w:p>
        </w:tc>
      </w:tr>
    </w:tbl>
    <w:p w14:paraId="304EA933" w14:textId="7625FAB3" w:rsidR="00711BE6" w:rsidRPr="0059564C" w:rsidRDefault="00711BE6" w:rsidP="00711BE6">
      <w:pPr>
        <w:pStyle w:val="Heading1"/>
        <w:keepNext/>
        <w:numPr>
          <w:ilvl w:val="0"/>
          <w:numId w:val="0"/>
        </w:numPr>
        <w:spacing w:before="240"/>
        <w:rPr>
          <w:i/>
          <w:iCs/>
        </w:rPr>
      </w:pPr>
      <w:r w:rsidRPr="0059564C">
        <w:rPr>
          <w:i/>
          <w:iCs/>
        </w:rPr>
        <w:t>Refrigeration and air-conditioning servicing sector</w:t>
      </w:r>
    </w:p>
    <w:p w14:paraId="6168E509" w14:textId="7CD02A15" w:rsidR="00970F58" w:rsidRDefault="000734AE" w:rsidP="00417DD2">
      <w:pPr>
        <w:pStyle w:val="Heading1"/>
      </w:pPr>
      <w:r w:rsidRPr="00996241">
        <w:t xml:space="preserve">There are </w:t>
      </w:r>
      <w:r w:rsidR="002B5815">
        <w:t xml:space="preserve">an </w:t>
      </w:r>
      <w:r w:rsidR="00C51034">
        <w:t xml:space="preserve">estimated </w:t>
      </w:r>
      <w:r w:rsidRPr="008E695B">
        <w:t>500</w:t>
      </w:r>
      <w:r w:rsidRPr="00996241">
        <w:t xml:space="preserve"> technicians and </w:t>
      </w:r>
      <w:r>
        <w:t>63</w:t>
      </w:r>
      <w:r w:rsidRPr="00996241">
        <w:t xml:space="preserve"> </w:t>
      </w:r>
      <w:r>
        <w:t xml:space="preserve">servicing </w:t>
      </w:r>
      <w:r w:rsidRPr="00996241">
        <w:t>workshops consuming HFC</w:t>
      </w:r>
      <w:r>
        <w:t>s</w:t>
      </w:r>
      <w:r w:rsidRPr="00996241">
        <w:t xml:space="preserve"> in </w:t>
      </w:r>
      <w:r w:rsidRPr="00C92574">
        <w:t>Eritrea</w:t>
      </w:r>
      <w:r w:rsidR="00BA037C">
        <w:t>,</w:t>
      </w:r>
      <w:r w:rsidR="000E45BC">
        <w:t xml:space="preserve"> with </w:t>
      </w:r>
      <w:r w:rsidR="001B2644">
        <w:t>about</w:t>
      </w:r>
      <w:r w:rsidR="000E45BC">
        <w:t xml:space="preserve"> </w:t>
      </w:r>
      <w:r w:rsidR="00C51034">
        <w:t>50 per cent of</w:t>
      </w:r>
      <w:r w:rsidR="000E45BC">
        <w:t xml:space="preserve"> the</w:t>
      </w:r>
      <w:r w:rsidR="00C51034">
        <w:t xml:space="preserve"> technicians work</w:t>
      </w:r>
      <w:r w:rsidR="000E45BC">
        <w:t>ing</w:t>
      </w:r>
      <w:r w:rsidR="00C51034">
        <w:t xml:space="preserve"> in the informal sector</w:t>
      </w:r>
      <w:r w:rsidRPr="00C92574">
        <w:t>.</w:t>
      </w:r>
      <w:r>
        <w:t xml:space="preserve"> </w:t>
      </w:r>
      <w:r w:rsidR="00832085">
        <w:t xml:space="preserve">There are about 15 large and 60 small MAC workshops. </w:t>
      </w:r>
      <w:r w:rsidR="00EF721F">
        <w:t>A</w:t>
      </w:r>
      <w:r w:rsidR="00970F58">
        <w:t xml:space="preserve"> </w:t>
      </w:r>
      <w:r w:rsidR="001B54B5">
        <w:t xml:space="preserve">technician </w:t>
      </w:r>
      <w:r w:rsidR="00970F58">
        <w:t>certification scheme is</w:t>
      </w:r>
      <w:r w:rsidR="001B54B5">
        <w:t xml:space="preserve"> currently</w:t>
      </w:r>
      <w:r w:rsidR="00970F58">
        <w:t xml:space="preserve"> being developed under stage II of</w:t>
      </w:r>
      <w:r w:rsidR="001B54B5">
        <w:t xml:space="preserve"> the</w:t>
      </w:r>
      <w:r w:rsidR="00970F58">
        <w:t xml:space="preserve"> HPMP</w:t>
      </w:r>
      <w:r w:rsidR="008B76CA">
        <w:t>,</w:t>
      </w:r>
      <w:r w:rsidR="001B54B5">
        <w:t xml:space="preserve"> </w:t>
      </w:r>
      <w:r w:rsidR="00970F58">
        <w:t>in collaboration with the National Confederation of Eritrean Workers (NCEW)</w:t>
      </w:r>
      <w:r w:rsidR="008B76CA">
        <w:t>,</w:t>
      </w:r>
      <w:r w:rsidR="00970F58">
        <w:t xml:space="preserve"> and the National Ozone Office (NOO).</w:t>
      </w:r>
    </w:p>
    <w:p w14:paraId="629ADD56" w14:textId="59291C06" w:rsidR="00BE3695" w:rsidRDefault="00BE3695" w:rsidP="00EF721F">
      <w:pPr>
        <w:pStyle w:val="Heading1"/>
      </w:pPr>
      <w:r w:rsidRPr="00BE3695">
        <w:lastRenderedPageBreak/>
        <w:t>There are four training</w:t>
      </w:r>
      <w:r w:rsidR="001B54B5">
        <w:t xml:space="preserve"> centre</w:t>
      </w:r>
      <w:r w:rsidRPr="00BE3695">
        <w:t xml:space="preserve">s </w:t>
      </w:r>
      <w:r w:rsidR="001B54B5" w:rsidRPr="00BE3695">
        <w:t>affiliated with the Ministry of Education and the National Higher Education and Research Institute (NHERI)</w:t>
      </w:r>
      <w:r w:rsidR="001B54B5">
        <w:t xml:space="preserve"> </w:t>
      </w:r>
      <w:r w:rsidRPr="00BE3695">
        <w:t>located across the country</w:t>
      </w:r>
      <w:r w:rsidR="001B54B5">
        <w:t xml:space="preserve">, which </w:t>
      </w:r>
      <w:r w:rsidRPr="00BE3695">
        <w:t>offer various levels of education, including advanced diplomas, certificate program</w:t>
      </w:r>
      <w:r w:rsidR="001B54B5">
        <w:t>me</w:t>
      </w:r>
      <w:r w:rsidRPr="00BE3695">
        <w:t xml:space="preserve">s, and on-the-job training. </w:t>
      </w:r>
      <w:r w:rsidR="001B54B5">
        <w:t>O</w:t>
      </w:r>
      <w:r w:rsidR="001B54B5" w:rsidRPr="00BE3695">
        <w:t>ne</w:t>
      </w:r>
      <w:r w:rsidR="001B54B5">
        <w:t xml:space="preserve"> of these</w:t>
      </w:r>
      <w:r w:rsidR="001B54B5" w:rsidRPr="00BE3695">
        <w:t xml:space="preserve"> is a national training</w:t>
      </w:r>
      <w:r w:rsidR="001B54B5">
        <w:t xml:space="preserve"> centre</w:t>
      </w:r>
      <w:r w:rsidR="001B54B5" w:rsidRPr="00BE3695">
        <w:t xml:space="preserve"> that offers advanced diplomas</w:t>
      </w:r>
      <w:r w:rsidR="001B54B5">
        <w:t>.</w:t>
      </w:r>
      <w:r w:rsidR="001B54B5" w:rsidRPr="00BE3695">
        <w:t xml:space="preserve"> </w:t>
      </w:r>
      <w:r w:rsidRPr="00BE3695">
        <w:t xml:space="preserve">In the past two years, 34 students have graduated with advanced diplomas, including 15 </w:t>
      </w:r>
      <w:r w:rsidR="00A55913">
        <w:t>women</w:t>
      </w:r>
      <w:r w:rsidRPr="00BE3695">
        <w:t>. Two</w:t>
      </w:r>
      <w:r w:rsidR="001B54B5">
        <w:t xml:space="preserve"> centre</w:t>
      </w:r>
      <w:r w:rsidRPr="00BE3695">
        <w:t xml:space="preserve">s provide training </w:t>
      </w:r>
      <w:r w:rsidR="001B54B5">
        <w:t>and certificates for</w:t>
      </w:r>
      <w:r w:rsidR="003525B9">
        <w:t xml:space="preserve"> </w:t>
      </w:r>
      <w:r w:rsidRPr="00BE3695">
        <w:t>servic</w:t>
      </w:r>
      <w:r w:rsidR="00747EF0">
        <w:t>ing</w:t>
      </w:r>
      <w:r w:rsidRPr="00BE3695">
        <w:t xml:space="preserve"> sector</w:t>
      </w:r>
      <w:r w:rsidR="001B54B5">
        <w:t xml:space="preserve"> technicians</w:t>
      </w:r>
      <w:r w:rsidRPr="00BE3695">
        <w:t xml:space="preserve"> to improve their skills. One</w:t>
      </w:r>
      <w:r w:rsidR="001B54B5">
        <w:t xml:space="preserve"> centre</w:t>
      </w:r>
      <w:r w:rsidRPr="00BE3695">
        <w:t xml:space="preserve"> supports the placement of apprentices in industries and workshops to gain practical work experience after one year of study.</w:t>
      </w:r>
    </w:p>
    <w:p w14:paraId="0110AD37" w14:textId="5E7C5377" w:rsidR="00711BE6" w:rsidRDefault="00711BE6" w:rsidP="00711BE6">
      <w:pPr>
        <w:pStyle w:val="Heading1"/>
        <w:keepNext/>
        <w:numPr>
          <w:ilvl w:val="0"/>
          <w:numId w:val="0"/>
        </w:numPr>
        <w:spacing w:before="240"/>
        <w:rPr>
          <w:i/>
          <w:iCs/>
        </w:rPr>
      </w:pPr>
      <w:r w:rsidRPr="00AF59FB">
        <w:rPr>
          <w:i/>
          <w:iCs/>
          <w:u w:val="single"/>
        </w:rPr>
        <w:t>Domestic, commercial, industrial</w:t>
      </w:r>
      <w:r w:rsidR="000734AE">
        <w:rPr>
          <w:i/>
          <w:iCs/>
          <w:u w:val="single"/>
        </w:rPr>
        <w:t xml:space="preserve">, marine, </w:t>
      </w:r>
      <w:r w:rsidRPr="00AF59FB">
        <w:rPr>
          <w:i/>
          <w:iCs/>
          <w:u w:val="single"/>
        </w:rPr>
        <w:t>and transport refrigeration servicing</w:t>
      </w:r>
      <w:r w:rsidRPr="00D25D44">
        <w:rPr>
          <w:i/>
          <w:iCs/>
        </w:rPr>
        <w:t xml:space="preserve"> </w:t>
      </w:r>
    </w:p>
    <w:p w14:paraId="61C64DE3" w14:textId="4B5CF0C0" w:rsidR="00AA6E8D" w:rsidRDefault="008746C9" w:rsidP="00AA6E8D">
      <w:pPr>
        <w:pStyle w:val="Heading1"/>
      </w:pPr>
      <w:r>
        <w:t xml:space="preserve">There are </w:t>
      </w:r>
      <w:r w:rsidR="00940855">
        <w:t>over 340,000</w:t>
      </w:r>
      <w:r>
        <w:t xml:space="preserve"> domestic </w:t>
      </w:r>
      <w:r w:rsidR="00AA6E8D">
        <w:t xml:space="preserve">refrigeration </w:t>
      </w:r>
      <w:r>
        <w:t xml:space="preserve">units </w:t>
      </w:r>
      <w:r w:rsidR="00BC5124">
        <w:t xml:space="preserve">consuming HFC-134a in the </w:t>
      </w:r>
      <w:r w:rsidR="005A7B63">
        <w:t>country, including</w:t>
      </w:r>
      <w:r>
        <w:t xml:space="preserve"> </w:t>
      </w:r>
      <w:r w:rsidR="00AA6E8D">
        <w:t>refrigerators, chest freezers, and portable cooling systems used in households</w:t>
      </w:r>
      <w:r w:rsidR="003D2D83">
        <w:t>,</w:t>
      </w:r>
      <w:r w:rsidR="00AA6E8D">
        <w:t xml:space="preserve"> a</w:t>
      </w:r>
      <w:r>
        <w:t>s well as office buildings and restaurants</w:t>
      </w:r>
      <w:r w:rsidR="009F182C">
        <w:t>,</w:t>
      </w:r>
      <w:r w:rsidR="00BC5124">
        <w:t xml:space="preserve"> which represent </w:t>
      </w:r>
      <w:r w:rsidR="00AA6E8D">
        <w:t>60</w:t>
      </w:r>
      <w:r w:rsidR="00645C41">
        <w:t xml:space="preserve"> per cent</w:t>
      </w:r>
      <w:r w:rsidR="00AA6E8D">
        <w:t xml:space="preserve"> </w:t>
      </w:r>
      <w:r w:rsidR="00BC5124">
        <w:t xml:space="preserve">of the domestic refrigeration units, with </w:t>
      </w:r>
      <w:r w:rsidR="001B54B5">
        <w:t xml:space="preserve">the </w:t>
      </w:r>
      <w:r w:rsidR="00BC5124">
        <w:t xml:space="preserve">remaining </w:t>
      </w:r>
      <w:r w:rsidR="00AA6E8D">
        <w:t>40</w:t>
      </w:r>
      <w:r w:rsidR="00645C41">
        <w:t xml:space="preserve"> per cent</w:t>
      </w:r>
      <w:r w:rsidR="00AA6E8D">
        <w:t xml:space="preserve"> using R-600a. </w:t>
      </w:r>
    </w:p>
    <w:p w14:paraId="0FA6DC1A" w14:textId="2BB3DD79" w:rsidR="00AA6E8D" w:rsidRDefault="00AA6E8D" w:rsidP="009E2FB4">
      <w:pPr>
        <w:pStyle w:val="Heading1"/>
      </w:pPr>
      <w:r>
        <w:t>Commercial refrigeration</w:t>
      </w:r>
      <w:r w:rsidR="00547A17">
        <w:t xml:space="preserve"> in the country</w:t>
      </w:r>
      <w:r>
        <w:t xml:space="preserve"> includes </w:t>
      </w:r>
      <w:r w:rsidR="000F45C9">
        <w:t>an estimated 10</w:t>
      </w:r>
      <w:r w:rsidR="008D4899">
        <w:t>0</w:t>
      </w:r>
      <w:r w:rsidR="000F45C9">
        <w:t xml:space="preserve">,000 units including </w:t>
      </w:r>
      <w:r>
        <w:t>stand</w:t>
      </w:r>
      <w:r w:rsidR="003D2D83">
        <w:noBreakHyphen/>
      </w:r>
      <w:r>
        <w:t>alone</w:t>
      </w:r>
      <w:r w:rsidR="00830AFC">
        <w:t xml:space="preserve"> units </w:t>
      </w:r>
      <w:r w:rsidR="00DD06CD">
        <w:t xml:space="preserve">and condensing </w:t>
      </w:r>
      <w:r>
        <w:t>units</w:t>
      </w:r>
      <w:r w:rsidR="0022258A">
        <w:t xml:space="preserve"> </w:t>
      </w:r>
      <w:r w:rsidR="00417DD2">
        <w:t>using HFC-134a, R-404A, R-407C and R</w:t>
      </w:r>
      <w:r w:rsidR="00547A17">
        <w:t>-</w:t>
      </w:r>
      <w:r w:rsidR="00417DD2">
        <w:t>507A</w:t>
      </w:r>
      <w:r w:rsidR="00AE51A5">
        <w:t>.</w:t>
      </w:r>
      <w:r w:rsidR="00541AE6">
        <w:t xml:space="preserve"> </w:t>
      </w:r>
      <w:r w:rsidR="007224E7">
        <w:t>R</w:t>
      </w:r>
      <w:r w:rsidR="009A51DD">
        <w:t>-</w:t>
      </w:r>
      <w:r w:rsidR="007224E7">
        <w:t xml:space="preserve">404A </w:t>
      </w:r>
      <w:r w:rsidR="00547A17">
        <w:t xml:space="preserve">is the </w:t>
      </w:r>
      <w:r w:rsidR="00C11855">
        <w:t xml:space="preserve">most used </w:t>
      </w:r>
      <w:r w:rsidR="00547A17">
        <w:t>refrigerant for</w:t>
      </w:r>
      <w:r w:rsidR="007224E7">
        <w:t xml:space="preserve"> </w:t>
      </w:r>
      <w:r w:rsidR="005F5439">
        <w:t xml:space="preserve">condensing </w:t>
      </w:r>
      <w:r w:rsidR="00547A17">
        <w:t>units</w:t>
      </w:r>
      <w:r w:rsidR="003A13C8">
        <w:t>,</w:t>
      </w:r>
      <w:r w:rsidR="00547A17">
        <w:t xml:space="preserve"> accounting for </w:t>
      </w:r>
      <w:r w:rsidR="009A51DD">
        <w:t>80 per cent</w:t>
      </w:r>
      <w:r w:rsidR="00547A17">
        <w:t xml:space="preserve"> of the units</w:t>
      </w:r>
      <w:r w:rsidR="009A51DD">
        <w:t xml:space="preserve">, with </w:t>
      </w:r>
      <w:r w:rsidR="00547A17">
        <w:t xml:space="preserve">the </w:t>
      </w:r>
      <w:r w:rsidR="009A51DD">
        <w:t xml:space="preserve">remaining 20 per cent </w:t>
      </w:r>
      <w:r w:rsidR="00547A17">
        <w:t>based on</w:t>
      </w:r>
      <w:r w:rsidR="009A51DD">
        <w:t xml:space="preserve"> other HFCs. </w:t>
      </w:r>
      <w:r w:rsidR="00547A17">
        <w:t>HFC</w:t>
      </w:r>
      <w:r w:rsidR="00547A17">
        <w:noBreakHyphen/>
      </w:r>
      <w:r w:rsidR="005F5439">
        <w:t>134a</w:t>
      </w:r>
      <w:r w:rsidR="009E71F3">
        <w:t xml:space="preserve"> </w:t>
      </w:r>
      <w:r w:rsidR="00547A17">
        <w:t xml:space="preserve">is the primary refrigerant used in </w:t>
      </w:r>
      <w:r w:rsidR="006268D1">
        <w:t>80 per cent</w:t>
      </w:r>
      <w:r w:rsidR="00547A17">
        <w:t xml:space="preserve"> </w:t>
      </w:r>
      <w:r w:rsidR="00B13B48">
        <w:t xml:space="preserve">of </w:t>
      </w:r>
      <w:r w:rsidR="00547A17">
        <w:t xml:space="preserve">the stand-alone units, </w:t>
      </w:r>
      <w:r w:rsidR="006268D1">
        <w:t>but</w:t>
      </w:r>
      <w:r w:rsidR="00547A17">
        <w:t xml:space="preserve"> there has been an uptake of</w:t>
      </w:r>
      <w:r w:rsidR="006268D1">
        <w:t xml:space="preserve"> </w:t>
      </w:r>
      <w:r w:rsidR="00BA20F8">
        <w:t>R-600a</w:t>
      </w:r>
      <w:r w:rsidR="00547A17">
        <w:t>, which accounts for the other</w:t>
      </w:r>
      <w:r w:rsidR="008F41AB">
        <w:t xml:space="preserve"> 20 per cent</w:t>
      </w:r>
      <w:r w:rsidR="00547A17">
        <w:t xml:space="preserve"> of the market</w:t>
      </w:r>
      <w:r w:rsidR="00BA20F8">
        <w:t>.</w:t>
      </w:r>
      <w:r w:rsidR="00841173">
        <w:t xml:space="preserve"> </w:t>
      </w:r>
    </w:p>
    <w:p w14:paraId="0F5694BC" w14:textId="2FAB6325" w:rsidR="00AA6E8D" w:rsidRDefault="00703302" w:rsidP="00AA6E8D">
      <w:pPr>
        <w:pStyle w:val="Heading1"/>
      </w:pPr>
      <w:r w:rsidRPr="00703302">
        <w:t>Industrial refrigeration comprises large centrali</w:t>
      </w:r>
      <w:r w:rsidR="009D33F7">
        <w:t>z</w:t>
      </w:r>
      <w:r w:rsidRPr="00703302">
        <w:t>ed systems</w:t>
      </w:r>
      <w:r w:rsidR="003525B9">
        <w:t xml:space="preserve"> </w:t>
      </w:r>
      <w:r w:rsidRPr="00703302">
        <w:t>and process chillers</w:t>
      </w:r>
      <w:r w:rsidR="007E6B47">
        <w:t>,</w:t>
      </w:r>
      <w:r w:rsidR="008F7214">
        <w:t xml:space="preserve"> </w:t>
      </w:r>
      <w:r w:rsidRPr="00703302">
        <w:t>which are commonly used in industrial processes</w:t>
      </w:r>
      <w:r w:rsidR="00547A17">
        <w:t xml:space="preserve"> such as </w:t>
      </w:r>
      <w:r w:rsidRPr="00703302">
        <w:t>brewer</w:t>
      </w:r>
      <w:r w:rsidR="00547A17">
        <w:t>ies</w:t>
      </w:r>
      <w:r w:rsidRPr="00703302">
        <w:t>, fish factories, and fishing</w:t>
      </w:r>
      <w:r w:rsidR="007E6B47">
        <w:t>-</w:t>
      </w:r>
      <w:r w:rsidRPr="00703302">
        <w:t xml:space="preserve">related cold storage. </w:t>
      </w:r>
      <w:r w:rsidR="000A76DF">
        <w:t xml:space="preserve">While </w:t>
      </w:r>
      <w:r w:rsidR="00C343EA">
        <w:t>this subsector</w:t>
      </w:r>
      <w:r w:rsidR="000A76DF">
        <w:t xml:space="preserve"> mainly </w:t>
      </w:r>
      <w:r w:rsidR="00AB3862">
        <w:t>has</w:t>
      </w:r>
      <w:r w:rsidR="00C343EA">
        <w:t xml:space="preserve"> </w:t>
      </w:r>
      <w:r w:rsidR="000A76DF">
        <w:t>HFC</w:t>
      </w:r>
      <w:r w:rsidR="00936429">
        <w:t>-</w:t>
      </w:r>
      <w:r w:rsidR="000A76DF">
        <w:t>based</w:t>
      </w:r>
      <w:r w:rsidR="00C343EA">
        <w:t xml:space="preserve"> units</w:t>
      </w:r>
      <w:r w:rsidR="000A76DF">
        <w:t xml:space="preserve"> with a </w:t>
      </w:r>
      <w:r w:rsidR="00C343EA">
        <w:t xml:space="preserve">very </w:t>
      </w:r>
      <w:r w:rsidR="000A76DF">
        <w:t>few HCFC-based</w:t>
      </w:r>
      <w:r w:rsidR="00547A17">
        <w:t xml:space="preserve"> units</w:t>
      </w:r>
      <w:r w:rsidR="000A76DF">
        <w:t xml:space="preserve">, </w:t>
      </w:r>
      <w:r w:rsidR="003B331F">
        <w:t xml:space="preserve">ammonia </w:t>
      </w:r>
      <w:r w:rsidR="00B94283">
        <w:t xml:space="preserve">(R-717) </w:t>
      </w:r>
      <w:r w:rsidR="003B331F">
        <w:t xml:space="preserve">has </w:t>
      </w:r>
      <w:r w:rsidR="00547A17">
        <w:t xml:space="preserve">begun to </w:t>
      </w:r>
      <w:r w:rsidR="00381EF7">
        <w:t xml:space="preserve">enter </w:t>
      </w:r>
      <w:r w:rsidR="00547A17">
        <w:t>the</w:t>
      </w:r>
      <w:r w:rsidR="003B331F">
        <w:t xml:space="preserve"> market </w:t>
      </w:r>
      <w:r w:rsidR="00B94283">
        <w:t xml:space="preserve">and is used in </w:t>
      </w:r>
      <w:r w:rsidR="00547A17">
        <w:t xml:space="preserve">a very minor share of the </w:t>
      </w:r>
      <w:r w:rsidR="003B331F">
        <w:t xml:space="preserve">process chillers. </w:t>
      </w:r>
    </w:p>
    <w:p w14:paraId="0794A81F" w14:textId="3F26C51A" w:rsidR="00AA6E8D" w:rsidRDefault="00AA6E8D" w:rsidP="00AA6E8D">
      <w:pPr>
        <w:pStyle w:val="Heading1"/>
      </w:pPr>
      <w:r>
        <w:t>Marine refrigeration</w:t>
      </w:r>
      <w:r w:rsidR="00B94283">
        <w:t xml:space="preserve"> equipment</w:t>
      </w:r>
      <w:r>
        <w:t xml:space="preserve"> is used in fishing and leisure vessels. Among 112 vessels, 50</w:t>
      </w:r>
      <w:r w:rsidR="00936429">
        <w:t> </w:t>
      </w:r>
      <w:r w:rsidR="00CE7CA9">
        <w:t>per</w:t>
      </w:r>
      <w:r w:rsidR="00D0056B">
        <w:t> </w:t>
      </w:r>
      <w:r w:rsidR="00CE7CA9">
        <w:t>cent</w:t>
      </w:r>
      <w:r>
        <w:t xml:space="preserve"> use </w:t>
      </w:r>
      <w:r w:rsidR="00CE7CA9">
        <w:t>HCFC-22</w:t>
      </w:r>
      <w:r>
        <w:t>, 30</w:t>
      </w:r>
      <w:r w:rsidR="00CE7CA9">
        <w:t xml:space="preserve"> per cent</w:t>
      </w:r>
      <w:r>
        <w:t xml:space="preserve"> use R-404A, and 20</w:t>
      </w:r>
      <w:r w:rsidR="00CE7CA9">
        <w:t xml:space="preserve"> per cent</w:t>
      </w:r>
      <w:r>
        <w:t xml:space="preserve"> use R-717.</w:t>
      </w:r>
    </w:p>
    <w:p w14:paraId="6D026D19" w14:textId="03D43BD2" w:rsidR="00AA6E8D" w:rsidRDefault="00AA6E8D" w:rsidP="00AA6E8D">
      <w:pPr>
        <w:pStyle w:val="Heading1"/>
      </w:pPr>
      <w:r>
        <w:t xml:space="preserve">In </w:t>
      </w:r>
      <w:r w:rsidR="00B94283">
        <w:t>the t</w:t>
      </w:r>
      <w:r>
        <w:t>ransport refrigeration</w:t>
      </w:r>
      <w:r w:rsidRPr="00D22D33">
        <w:t xml:space="preserve"> </w:t>
      </w:r>
      <w:r w:rsidR="00643C3D">
        <w:t>sub</w:t>
      </w:r>
      <w:r w:rsidRPr="00D22D33">
        <w:t xml:space="preserve">sector, </w:t>
      </w:r>
      <w:r w:rsidR="00B94283">
        <w:t>refrigerated trucks are used in the agricultural sector</w:t>
      </w:r>
      <w:r w:rsidR="0016317A">
        <w:t xml:space="preserve"> </w:t>
      </w:r>
      <w:r w:rsidRPr="00D22D33">
        <w:t xml:space="preserve">and </w:t>
      </w:r>
      <w:r w:rsidR="00B94283">
        <w:t xml:space="preserve">processed food </w:t>
      </w:r>
      <w:r w:rsidRPr="00D22D33">
        <w:t>industry for transporting product</w:t>
      </w:r>
      <w:r w:rsidR="00B560F9">
        <w:t>s</w:t>
      </w:r>
      <w:r w:rsidRPr="00D22D33">
        <w:t xml:space="preserve"> to local end users and for export.</w:t>
      </w:r>
      <w:r>
        <w:t xml:space="preserve"> </w:t>
      </w:r>
      <w:r w:rsidR="002D3E9A">
        <w:t>An estimated</w:t>
      </w:r>
      <w:r>
        <w:t xml:space="preserve"> 136</w:t>
      </w:r>
      <w:r w:rsidR="00936429">
        <w:t> </w:t>
      </w:r>
      <w:r>
        <w:t>refrigerated vehicles</w:t>
      </w:r>
      <w:r w:rsidR="002D3E9A">
        <w:t xml:space="preserve"> are</w:t>
      </w:r>
      <w:r>
        <w:t xml:space="preserve"> in operation, with 90</w:t>
      </w:r>
      <w:r w:rsidR="00B560F9">
        <w:t xml:space="preserve"> per cent</w:t>
      </w:r>
      <w:r>
        <w:t xml:space="preserve"> using R-404A and 10</w:t>
      </w:r>
      <w:r w:rsidR="00B560F9">
        <w:t xml:space="preserve"> per cent</w:t>
      </w:r>
      <w:r>
        <w:t xml:space="preserve"> using HFC-134a. </w:t>
      </w:r>
    </w:p>
    <w:p w14:paraId="77D1B998" w14:textId="3520FD7F" w:rsidR="00711BE6" w:rsidRDefault="00711BE6" w:rsidP="00711BE6">
      <w:pPr>
        <w:keepNext/>
        <w:suppressAutoHyphens/>
        <w:spacing w:after="240"/>
      </w:pPr>
      <w:r w:rsidRPr="00AF59FB">
        <w:rPr>
          <w:i/>
          <w:iCs/>
          <w:u w:val="single"/>
        </w:rPr>
        <w:t>Residential and commercial air-conditioning servicing</w:t>
      </w:r>
      <w:r w:rsidRPr="00D25D44">
        <w:rPr>
          <w:i/>
          <w:iCs/>
        </w:rPr>
        <w:t xml:space="preserve"> </w:t>
      </w:r>
    </w:p>
    <w:p w14:paraId="2DBF5FE8" w14:textId="454F0599" w:rsidR="00E10F7D" w:rsidRPr="00E10F7D" w:rsidRDefault="003F0063" w:rsidP="00DE6238">
      <w:pPr>
        <w:pStyle w:val="Heading1"/>
        <w:keepNext/>
        <w:suppressAutoHyphens/>
        <w:rPr>
          <w:i/>
          <w:iCs/>
        </w:rPr>
      </w:pPr>
      <w:r w:rsidRPr="003F0063">
        <w:t xml:space="preserve">The residential </w:t>
      </w:r>
      <w:r w:rsidRPr="00CC406A">
        <w:t>AC</w:t>
      </w:r>
      <w:r w:rsidR="00B94283" w:rsidRPr="00CC406A">
        <w:t xml:space="preserve"> subsector has</w:t>
      </w:r>
      <w:r w:rsidR="00793A04" w:rsidRPr="00CC406A">
        <w:t xml:space="preserve"> </w:t>
      </w:r>
      <w:r w:rsidR="00B65CD4" w:rsidRPr="00CC406A">
        <w:t>over 130,000</w:t>
      </w:r>
      <w:r w:rsidR="002714D9" w:rsidRPr="00CC406A">
        <w:t xml:space="preserve"> units</w:t>
      </w:r>
      <w:r w:rsidR="00841173" w:rsidRPr="00CC406A">
        <w:t xml:space="preserve">, </w:t>
      </w:r>
      <w:r w:rsidR="00B94283" w:rsidRPr="00CC406A">
        <w:t>8</w:t>
      </w:r>
      <w:r w:rsidR="00F26ABA" w:rsidRPr="00CC406A">
        <w:t xml:space="preserve">0 per cent </w:t>
      </w:r>
      <w:r w:rsidR="00B94283" w:rsidRPr="00CC406A">
        <w:t xml:space="preserve">of which are based on </w:t>
      </w:r>
      <w:r w:rsidR="00841173" w:rsidRPr="00CC406A">
        <w:t>R</w:t>
      </w:r>
      <w:r w:rsidR="00841173" w:rsidRPr="00CC406A">
        <w:noBreakHyphen/>
        <w:t xml:space="preserve">410A </w:t>
      </w:r>
      <w:r w:rsidR="00B94283" w:rsidRPr="00CC406A">
        <w:t>as the dominant refrigerant</w:t>
      </w:r>
      <w:r w:rsidR="002778BB" w:rsidRPr="00CC406A">
        <w:t>,</w:t>
      </w:r>
      <w:r w:rsidRPr="00CC406A">
        <w:t xml:space="preserve"> </w:t>
      </w:r>
      <w:r w:rsidR="00945EB3" w:rsidRPr="00CC406A">
        <w:t>while</w:t>
      </w:r>
      <w:r w:rsidR="00841173" w:rsidRPr="00CC406A">
        <w:t xml:space="preserve"> the</w:t>
      </w:r>
      <w:r w:rsidR="00945EB3" w:rsidRPr="00CC406A">
        <w:t xml:space="preserve"> remaining </w:t>
      </w:r>
      <w:r w:rsidR="00841173" w:rsidRPr="00CC406A">
        <w:t>units are</w:t>
      </w:r>
      <w:r w:rsidRPr="00CC406A">
        <w:t xml:space="preserve"> </w:t>
      </w:r>
      <w:r w:rsidR="007C40B2" w:rsidRPr="00CC406A">
        <w:t>HCFC-22</w:t>
      </w:r>
      <w:r w:rsidR="00695678" w:rsidRPr="00CC406A">
        <w:t>-</w:t>
      </w:r>
      <w:r w:rsidRPr="00CC406A">
        <w:t>based.</w:t>
      </w:r>
      <w:r w:rsidR="007C40B2" w:rsidRPr="00CC406A">
        <w:t xml:space="preserve"> HFC-32 </w:t>
      </w:r>
      <w:r w:rsidR="00841173" w:rsidRPr="00CC406A">
        <w:t xml:space="preserve">has </w:t>
      </w:r>
      <w:r w:rsidR="007C40B2" w:rsidRPr="00CC406A">
        <w:t xml:space="preserve">not yet </w:t>
      </w:r>
      <w:r w:rsidR="00841173" w:rsidRPr="00CC406A">
        <w:t>impacted</w:t>
      </w:r>
      <w:r w:rsidR="007C40B2" w:rsidRPr="00CC406A">
        <w:t xml:space="preserve"> this market.</w:t>
      </w:r>
      <w:r w:rsidRPr="00CC406A">
        <w:t xml:space="preserve"> The commercial AC servicing subsector consists </w:t>
      </w:r>
      <w:r w:rsidR="001D6F05" w:rsidRPr="00CC406A">
        <w:t xml:space="preserve">of </w:t>
      </w:r>
      <w:r w:rsidR="001D5947" w:rsidRPr="00CC406A">
        <w:t>m</w:t>
      </w:r>
      <w:r w:rsidR="001D6F05" w:rsidRPr="00CC406A">
        <w:t>ulti</w:t>
      </w:r>
      <w:r w:rsidR="007D5285">
        <w:t>-</w:t>
      </w:r>
      <w:r w:rsidR="001D6F05" w:rsidRPr="00CC406A">
        <w:t>splits, ducted</w:t>
      </w:r>
      <w:r w:rsidR="007D5285">
        <w:t>-</w:t>
      </w:r>
      <w:r w:rsidR="001D6F05" w:rsidRPr="00CC406A">
        <w:t>splits, AC chillers</w:t>
      </w:r>
      <w:r w:rsidR="009874A1" w:rsidRPr="00CC406A">
        <w:t>,</w:t>
      </w:r>
      <w:r w:rsidR="001D6F05" w:rsidRPr="00CC406A">
        <w:t xml:space="preserve"> and centralized systems. These systems are commonly used and found in commercial buildings, large office spaces, airports, large hotels, hospitals, large supermarkets</w:t>
      </w:r>
      <w:r w:rsidR="001D5947" w:rsidRPr="00CC406A">
        <w:t>, and</w:t>
      </w:r>
      <w:r w:rsidR="00EA2037" w:rsidRPr="00CC406A">
        <w:t xml:space="preserve"> about 60</w:t>
      </w:r>
      <w:r w:rsidR="005F2C07" w:rsidRPr="00CC406A">
        <w:t xml:space="preserve"> per cent</w:t>
      </w:r>
      <w:r w:rsidR="005F2C07">
        <w:t xml:space="preserve"> </w:t>
      </w:r>
      <w:r w:rsidR="00EA2037">
        <w:t>of these are</w:t>
      </w:r>
      <w:r w:rsidR="00590428">
        <w:t xml:space="preserve"> </w:t>
      </w:r>
      <w:r w:rsidR="001D5947">
        <w:t xml:space="preserve">based on </w:t>
      </w:r>
      <w:r w:rsidR="00507DD9">
        <w:t>HFCs, mainly</w:t>
      </w:r>
      <w:r w:rsidRPr="003F0063">
        <w:t xml:space="preserve"> R-410A</w:t>
      </w:r>
      <w:r w:rsidR="008C20EF">
        <w:t>,</w:t>
      </w:r>
      <w:r w:rsidR="005B768F">
        <w:t xml:space="preserve"> w</w:t>
      </w:r>
      <w:r w:rsidR="00553FAD">
        <w:t>hile the</w:t>
      </w:r>
      <w:r w:rsidR="005B768F">
        <w:t xml:space="preserve"> remaining </w:t>
      </w:r>
      <w:r w:rsidR="005045ED">
        <w:t>are based on HCFC</w:t>
      </w:r>
      <w:r w:rsidR="00553FAD">
        <w:t>s</w:t>
      </w:r>
      <w:r w:rsidR="00CC406A">
        <w:t>.</w:t>
      </w:r>
    </w:p>
    <w:p w14:paraId="43C9F946" w14:textId="23A93768" w:rsidR="00711BE6" w:rsidRPr="00E10F7D" w:rsidRDefault="00711BE6" w:rsidP="00E10F7D">
      <w:pPr>
        <w:pStyle w:val="Heading1"/>
        <w:keepNext/>
        <w:numPr>
          <w:ilvl w:val="0"/>
          <w:numId w:val="0"/>
        </w:numPr>
        <w:suppressAutoHyphens/>
        <w:rPr>
          <w:i/>
          <w:iCs/>
        </w:rPr>
      </w:pPr>
      <w:r w:rsidRPr="00E10F7D">
        <w:rPr>
          <w:i/>
          <w:iCs/>
          <w:u w:val="single"/>
        </w:rPr>
        <w:t>Mobile air-conditioning servicing</w:t>
      </w:r>
      <w:r w:rsidRPr="00E10F7D">
        <w:rPr>
          <w:i/>
          <w:iCs/>
        </w:rPr>
        <w:t xml:space="preserve"> </w:t>
      </w:r>
    </w:p>
    <w:p w14:paraId="42E995F9" w14:textId="1181C445" w:rsidR="009059AB" w:rsidRPr="00B401DC" w:rsidRDefault="009059AB" w:rsidP="009059AB">
      <w:pPr>
        <w:pStyle w:val="Heading1"/>
      </w:pPr>
      <w:r w:rsidRPr="00DF7C6A">
        <w:t xml:space="preserve">The </w:t>
      </w:r>
      <w:r w:rsidR="00841173">
        <w:t>MAC sub</w:t>
      </w:r>
      <w:r w:rsidRPr="00DF7C6A">
        <w:t xml:space="preserve">sector </w:t>
      </w:r>
      <w:r w:rsidR="00D061D9" w:rsidRPr="00D061D9">
        <w:t>comprises approximately</w:t>
      </w:r>
      <w:r w:rsidR="00D061D9">
        <w:t xml:space="preserve"> </w:t>
      </w:r>
      <w:r w:rsidR="00FA585C">
        <w:t>70,000</w:t>
      </w:r>
      <w:r w:rsidR="003525B9">
        <w:t xml:space="preserve"> </w:t>
      </w:r>
      <w:r w:rsidR="00742F41">
        <w:t>vehicles</w:t>
      </w:r>
      <w:r w:rsidRPr="00DF7C6A">
        <w:t>, all of which use HFC</w:t>
      </w:r>
      <w:r w:rsidR="00E10F7D">
        <w:noBreakHyphen/>
      </w:r>
      <w:r w:rsidRPr="00DF7C6A">
        <w:t>134a</w:t>
      </w:r>
      <w:r w:rsidR="00D061D9">
        <w:t xml:space="preserve"> as the refrigerant</w:t>
      </w:r>
      <w:r w:rsidRPr="00DF7C6A">
        <w:t xml:space="preserve">. </w:t>
      </w:r>
      <w:r w:rsidR="00FA585C">
        <w:t>Vehicles equipped with HFO</w:t>
      </w:r>
      <w:r w:rsidR="000C507A">
        <w:t>-1234yf systems are not yet available in the local market</w:t>
      </w:r>
      <w:r w:rsidR="00362325" w:rsidRPr="00362325">
        <w:t xml:space="preserve">. </w:t>
      </w:r>
      <w:r w:rsidR="000C507A">
        <w:t xml:space="preserve">The </w:t>
      </w:r>
      <w:r w:rsidR="005B6A84">
        <w:t>subsector</w:t>
      </w:r>
      <w:r w:rsidR="000C507A">
        <w:t xml:space="preserve"> include</w:t>
      </w:r>
      <w:r w:rsidR="0095219E">
        <w:t>s</w:t>
      </w:r>
      <w:r w:rsidR="000C507A">
        <w:t xml:space="preserve"> both passenger vehicle</w:t>
      </w:r>
      <w:r w:rsidR="00476FB6">
        <w:t>s</w:t>
      </w:r>
      <w:r w:rsidR="000C507A">
        <w:t xml:space="preserve"> and large vehicles</w:t>
      </w:r>
      <w:r w:rsidR="005B6A84">
        <w:t>,</w:t>
      </w:r>
      <w:r w:rsidR="000C507A">
        <w:t xml:space="preserve"> </w:t>
      </w:r>
      <w:r w:rsidR="00D061D9">
        <w:t xml:space="preserve">such as </w:t>
      </w:r>
      <w:r w:rsidR="000C507A">
        <w:t>trucks and trailers</w:t>
      </w:r>
      <w:r w:rsidR="00296623">
        <w:t xml:space="preserve">, which are </w:t>
      </w:r>
      <w:r w:rsidR="00986741">
        <w:t xml:space="preserve">used </w:t>
      </w:r>
      <w:r w:rsidR="007704DC">
        <w:t xml:space="preserve">across various </w:t>
      </w:r>
      <w:r w:rsidR="000C507A">
        <w:t>industries</w:t>
      </w:r>
      <w:r w:rsidR="00296623">
        <w:t xml:space="preserve"> such as </w:t>
      </w:r>
      <w:r w:rsidR="000C507A">
        <w:t>min</w:t>
      </w:r>
      <w:r w:rsidR="00296623">
        <w:t>ing</w:t>
      </w:r>
      <w:r w:rsidR="001D354F">
        <w:t>.</w:t>
      </w:r>
    </w:p>
    <w:p w14:paraId="4D747E3F" w14:textId="77777777" w:rsidR="00711BE6" w:rsidRDefault="00711BE6" w:rsidP="00711BE6">
      <w:pPr>
        <w:pStyle w:val="Heading1"/>
        <w:keepNext/>
        <w:numPr>
          <w:ilvl w:val="0"/>
          <w:numId w:val="0"/>
        </w:numPr>
        <w:rPr>
          <w:b/>
          <w:bCs/>
        </w:rPr>
      </w:pPr>
      <w:r>
        <w:rPr>
          <w:b/>
          <w:bCs/>
        </w:rPr>
        <w:lastRenderedPageBreak/>
        <w:t>IV.</w:t>
      </w:r>
      <w:r>
        <w:rPr>
          <w:b/>
          <w:bCs/>
        </w:rPr>
        <w:tab/>
        <w:t>Stage I of the Kigali HFC implementation plan as submitted</w:t>
      </w:r>
    </w:p>
    <w:p w14:paraId="091C10CE" w14:textId="789A0BF4" w:rsidR="00711BE6" w:rsidRPr="00CF372D" w:rsidRDefault="00711BE6" w:rsidP="00711BE6">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6E5AA2A2" w14:textId="3E90FC1B" w:rsidR="002C6D8C" w:rsidRDefault="000C7442" w:rsidP="00417DD2">
      <w:pPr>
        <w:pStyle w:val="Heading1"/>
      </w:pPr>
      <w:r>
        <w:t>The Ministry of Land, Water</w:t>
      </w:r>
      <w:r w:rsidR="001D4AFB">
        <w:t>,</w:t>
      </w:r>
      <w:r>
        <w:t xml:space="preserve"> and Environment of Eritrea is the </w:t>
      </w:r>
      <w:r w:rsidR="00912B79">
        <w:t>n</w:t>
      </w:r>
      <w:r>
        <w:t xml:space="preserve">ational </w:t>
      </w:r>
      <w:r w:rsidR="00912B79">
        <w:t>d</w:t>
      </w:r>
      <w:r>
        <w:t xml:space="preserve">esignated </w:t>
      </w:r>
      <w:r w:rsidR="00912B79">
        <w:t>a</w:t>
      </w:r>
      <w:r>
        <w:t xml:space="preserve">uthority for the Montreal Protocol. Within this </w:t>
      </w:r>
      <w:r w:rsidR="00912B79">
        <w:t>M</w:t>
      </w:r>
      <w:r>
        <w:t xml:space="preserve">inistry, the Department of Environment oversees activities through the Climate Change Adaptation Unit (CCAU). The NOO, operating under the CCAU, is the primary entity </w:t>
      </w:r>
      <w:r w:rsidR="00A50ED9">
        <w:t xml:space="preserve">responsible for </w:t>
      </w:r>
      <w:r w:rsidR="00E46D23">
        <w:t xml:space="preserve">managing </w:t>
      </w:r>
      <w:r w:rsidR="00DF0FFB" w:rsidRPr="00DF0FFB">
        <w:t>Eritrea’s</w:t>
      </w:r>
      <w:r w:rsidR="00DF0FFB">
        <w:t xml:space="preserve"> </w:t>
      </w:r>
      <w:r w:rsidR="00E46D23">
        <w:t>obligations under</w:t>
      </w:r>
      <w:r>
        <w:t xml:space="preserve"> the Montreal Protocol</w:t>
      </w:r>
      <w:r w:rsidR="00E4145A">
        <w:t xml:space="preserve"> including </w:t>
      </w:r>
      <w:r w:rsidR="00E4145A" w:rsidRPr="00E4145A">
        <w:t xml:space="preserve">data reporting, </w:t>
      </w:r>
      <w:r w:rsidR="00DF0FFB">
        <w:t xml:space="preserve">operation of the </w:t>
      </w:r>
      <w:r w:rsidR="00E4145A" w:rsidRPr="00E4145A">
        <w:t xml:space="preserve">licensing system, quota allocation, and project </w:t>
      </w:r>
      <w:r w:rsidR="00E4145A">
        <w:t>implementation</w:t>
      </w:r>
      <w:r w:rsidR="00E4145A" w:rsidRPr="00E4145A">
        <w:t xml:space="preserve">. The National </w:t>
      </w:r>
      <w:r w:rsidR="00E4145A">
        <w:t>Steering</w:t>
      </w:r>
      <w:r w:rsidR="00E4145A" w:rsidRPr="00E4145A">
        <w:t xml:space="preserve"> Committee, comprising representatives from </w:t>
      </w:r>
      <w:r w:rsidR="00E4145A">
        <w:t xml:space="preserve">government ministries and </w:t>
      </w:r>
      <w:r w:rsidR="001D4AFB">
        <w:t xml:space="preserve">the </w:t>
      </w:r>
      <w:r w:rsidR="00E4145A">
        <w:t>private</w:t>
      </w:r>
      <w:r w:rsidR="00E4145A" w:rsidRPr="00E4145A">
        <w:t xml:space="preserve"> sector, </w:t>
      </w:r>
      <w:r w:rsidR="00E4145A">
        <w:t>provides guidance on policies and project implementation.</w:t>
      </w:r>
      <w:r w:rsidR="00E4145A" w:rsidRPr="00E4145A">
        <w:t xml:space="preserve"> Other key stakeholders include </w:t>
      </w:r>
      <w:r w:rsidR="002C6D8C" w:rsidRPr="002C6D8C">
        <w:t>the Refrigeration Association of Eritrea</w:t>
      </w:r>
      <w:r w:rsidR="002C6D8C">
        <w:t xml:space="preserve">, </w:t>
      </w:r>
      <w:r w:rsidR="002C6D8C" w:rsidRPr="002C6D8C">
        <w:t xml:space="preserve">Customs Department, </w:t>
      </w:r>
      <w:r w:rsidR="002C6D8C">
        <w:t xml:space="preserve">Ministry of </w:t>
      </w:r>
      <w:r w:rsidR="002C6D8C" w:rsidRPr="002C6D8C">
        <w:t xml:space="preserve">Trade and Industry, </w:t>
      </w:r>
      <w:r w:rsidR="002C6D8C">
        <w:t xml:space="preserve">Ministry of </w:t>
      </w:r>
      <w:r w:rsidR="002C6D8C" w:rsidRPr="002C6D8C">
        <w:t>Health,</w:t>
      </w:r>
      <w:r w:rsidR="002C6D8C">
        <w:t xml:space="preserve"> Ministry of </w:t>
      </w:r>
      <w:r w:rsidR="002C6D8C" w:rsidRPr="002C6D8C">
        <w:t xml:space="preserve">Marine Resources, </w:t>
      </w:r>
      <w:r w:rsidR="002C6D8C">
        <w:t xml:space="preserve">Ministry of </w:t>
      </w:r>
      <w:r w:rsidR="002C6D8C" w:rsidRPr="002C6D8C">
        <w:t xml:space="preserve">Justice, </w:t>
      </w:r>
      <w:r w:rsidR="002C6D8C">
        <w:t xml:space="preserve">Ministry of </w:t>
      </w:r>
      <w:r w:rsidR="002C6D8C" w:rsidRPr="002C6D8C">
        <w:t xml:space="preserve">Transport and Communication, and </w:t>
      </w:r>
      <w:r w:rsidR="002C6D8C">
        <w:t xml:space="preserve">Ministry of </w:t>
      </w:r>
      <w:r w:rsidR="002C6D8C" w:rsidRPr="002C6D8C">
        <w:t>Tourism</w:t>
      </w:r>
      <w:r w:rsidR="002C6D8C">
        <w:t>.</w:t>
      </w:r>
    </w:p>
    <w:p w14:paraId="3F47937A" w14:textId="15705154" w:rsidR="0019635D" w:rsidRPr="0035205F" w:rsidRDefault="000D0674" w:rsidP="00F7427F">
      <w:pPr>
        <w:pStyle w:val="Heading1"/>
        <w:rPr>
          <w:u w:val="single"/>
        </w:rPr>
      </w:pPr>
      <w:r w:rsidRPr="000D0674">
        <w:t>Eritrea</w:t>
      </w:r>
      <w:r>
        <w:t xml:space="preserve"> introduced </w:t>
      </w:r>
      <w:r w:rsidRPr="000D0674">
        <w:t xml:space="preserve">a licensing and quota system </w:t>
      </w:r>
      <w:r>
        <w:t xml:space="preserve">which came into effect in 2025 </w:t>
      </w:r>
      <w:r w:rsidR="00AC457E">
        <w:t xml:space="preserve">to support its </w:t>
      </w:r>
      <w:r w:rsidRPr="000D0674">
        <w:t xml:space="preserve">targeted reduction </w:t>
      </w:r>
      <w:r w:rsidR="00AC457E">
        <w:t xml:space="preserve">goals </w:t>
      </w:r>
      <w:r w:rsidRPr="000D0674">
        <w:t>and</w:t>
      </w:r>
      <w:r w:rsidR="00AC457E">
        <w:t xml:space="preserve"> ensure</w:t>
      </w:r>
      <w:r w:rsidRPr="000D0674">
        <w:t xml:space="preserve"> compl</w:t>
      </w:r>
      <w:r w:rsidR="00AC457E">
        <w:t>iance</w:t>
      </w:r>
      <w:r w:rsidRPr="000D0674">
        <w:t xml:space="preserve"> with the HFC phase-down schedule. Customs codes for HFCs have been developed to facilitate</w:t>
      </w:r>
      <w:r w:rsidR="004C4BEC">
        <w:t xml:space="preserve"> the</w:t>
      </w:r>
      <w:r w:rsidRPr="000D0674">
        <w:t xml:space="preserve"> monitoring of HFC </w:t>
      </w:r>
      <w:r w:rsidR="00CA32FD">
        <w:t>imports</w:t>
      </w:r>
      <w:r w:rsidRPr="000D0674">
        <w:t>.</w:t>
      </w:r>
      <w:r>
        <w:t xml:space="preserve"> The </w:t>
      </w:r>
      <w:r w:rsidR="00E4145A">
        <w:t xml:space="preserve">NOO </w:t>
      </w:r>
      <w:r w:rsidR="0019635D">
        <w:t xml:space="preserve">collaborates closely with the Ministry of Trade and Industry and the Customs Department to manage the licensing system, allocate quotas, and monitor </w:t>
      </w:r>
      <w:r w:rsidR="00E81CA5">
        <w:t xml:space="preserve">the </w:t>
      </w:r>
      <w:r w:rsidR="0019635D">
        <w:t xml:space="preserve">imports and exports of controlled substances. </w:t>
      </w:r>
      <w:r w:rsidR="000C7442" w:rsidRPr="00682EB8">
        <w:t>The Ministry of Energy and Mines has d</w:t>
      </w:r>
      <w:r w:rsidR="00AB7627">
        <w:t>eveloped</w:t>
      </w:r>
      <w:r w:rsidR="000C7442" w:rsidRPr="00682EB8">
        <w:t xml:space="preserve"> </w:t>
      </w:r>
      <w:r w:rsidR="00857AE0">
        <w:t>m</w:t>
      </w:r>
      <w:r w:rsidR="00857AE0" w:rsidRPr="00682EB8">
        <w:t xml:space="preserve">inimum </w:t>
      </w:r>
      <w:r w:rsidR="00857AE0">
        <w:t>e</w:t>
      </w:r>
      <w:r w:rsidR="00857AE0" w:rsidRPr="00682EB8">
        <w:t xml:space="preserve">nergy </w:t>
      </w:r>
      <w:r w:rsidR="00857AE0">
        <w:t>p</w:t>
      </w:r>
      <w:r w:rsidR="00857AE0" w:rsidRPr="00682EB8">
        <w:t xml:space="preserve">erformance </w:t>
      </w:r>
      <w:r w:rsidR="00857AE0">
        <w:t>s</w:t>
      </w:r>
      <w:r w:rsidR="00857AE0" w:rsidRPr="00682EB8">
        <w:t xml:space="preserve">tandards </w:t>
      </w:r>
      <w:r w:rsidR="000C7442" w:rsidRPr="00682EB8">
        <w:t>(MEPS)</w:t>
      </w:r>
      <w:r w:rsidR="00672029">
        <w:t xml:space="preserve"> for </w:t>
      </w:r>
      <w:r w:rsidR="001D354F">
        <w:t>domestic refrigerat</w:t>
      </w:r>
      <w:r w:rsidR="00962385">
        <w:t>ors</w:t>
      </w:r>
      <w:r w:rsidR="001D354F">
        <w:t xml:space="preserve"> and residential </w:t>
      </w:r>
      <w:r w:rsidR="002A46B7">
        <w:t>AC</w:t>
      </w:r>
      <w:r w:rsidR="001D354F">
        <w:t xml:space="preserve"> </w:t>
      </w:r>
      <w:r w:rsidR="00751A08">
        <w:t>equipment</w:t>
      </w:r>
      <w:r w:rsidR="000C7442" w:rsidRPr="00682EB8">
        <w:t xml:space="preserve">, and </w:t>
      </w:r>
      <w:r w:rsidR="00694736">
        <w:t>e</w:t>
      </w:r>
      <w:r w:rsidR="000C7442" w:rsidRPr="00682EB8">
        <w:t>fforts are underway for</w:t>
      </w:r>
      <w:r w:rsidR="00032324" w:rsidRPr="00682EB8">
        <w:t xml:space="preserve"> their</w:t>
      </w:r>
      <w:r w:rsidR="000C7442" w:rsidRPr="00682EB8">
        <w:t xml:space="preserve"> adoption. While Eritrea has not yet enforced MEPS or labeling requirements, it has implemented several policy measures to support energy efficiency</w:t>
      </w:r>
      <w:r w:rsidR="0035205F">
        <w:t xml:space="preserve"> includ</w:t>
      </w:r>
      <w:r w:rsidR="00F065EF">
        <w:t>ing the</w:t>
      </w:r>
      <w:r w:rsidR="0035205F">
        <w:t xml:space="preserve"> Renewable Energy Policy and Development Framework, </w:t>
      </w:r>
      <w:r w:rsidR="004774C3">
        <w:t xml:space="preserve">the </w:t>
      </w:r>
      <w:r w:rsidR="0035205F">
        <w:t xml:space="preserve">National Energy Development Framework and </w:t>
      </w:r>
      <w:r w:rsidR="004774C3">
        <w:t>e</w:t>
      </w:r>
      <w:r w:rsidR="0035205F">
        <w:t xml:space="preserve">nhancing </w:t>
      </w:r>
      <w:r w:rsidR="004774C3">
        <w:t>e</w:t>
      </w:r>
      <w:r w:rsidR="0035205F">
        <w:t xml:space="preserve">nergy access and </w:t>
      </w:r>
      <w:r w:rsidR="004774C3">
        <w:t>e</w:t>
      </w:r>
      <w:r w:rsidR="0035205F">
        <w:t xml:space="preserve">nergy </w:t>
      </w:r>
      <w:r w:rsidR="004774C3">
        <w:t>s</w:t>
      </w:r>
      <w:r w:rsidR="0035205F">
        <w:t>ecurity in Eritrea</w:t>
      </w:r>
      <w:r w:rsidR="00AE77D5">
        <w:t>.</w:t>
      </w:r>
    </w:p>
    <w:p w14:paraId="40436ACE" w14:textId="3C5FB8F6" w:rsidR="00711BE6" w:rsidRPr="00615B63" w:rsidRDefault="00711BE6" w:rsidP="0019635D">
      <w:pPr>
        <w:pStyle w:val="Heading1"/>
        <w:keepNext/>
        <w:numPr>
          <w:ilvl w:val="0"/>
          <w:numId w:val="0"/>
        </w:numPr>
        <w:suppressAutoHyphens/>
        <w:spacing w:before="240"/>
        <w:rPr>
          <w:u w:val="single"/>
        </w:rPr>
      </w:pPr>
      <w:r w:rsidRPr="00615B63">
        <w:rPr>
          <w:u w:val="single"/>
        </w:rPr>
        <w:t>Phase-down strategy for stage I of the Kigali HFC implementation plan</w:t>
      </w:r>
    </w:p>
    <w:p w14:paraId="75652F6F" w14:textId="77777777" w:rsidR="00711BE6" w:rsidRPr="001C3C94" w:rsidRDefault="00711BE6" w:rsidP="00711BE6">
      <w:pPr>
        <w:keepNext/>
        <w:suppressAutoHyphens/>
        <w:spacing w:before="240" w:after="240"/>
        <w:outlineLvl w:val="0"/>
        <w:rPr>
          <w:i/>
          <w:iCs/>
        </w:rPr>
      </w:pPr>
      <w:r w:rsidRPr="001C3C94">
        <w:rPr>
          <w:i/>
          <w:iCs/>
        </w:rPr>
        <w:t>Overarching strategy</w:t>
      </w:r>
    </w:p>
    <w:p w14:paraId="24FC9FF8" w14:textId="6DCF2982" w:rsidR="004A6620" w:rsidRPr="004A6620" w:rsidRDefault="00102D29" w:rsidP="004A6620">
      <w:pPr>
        <w:pStyle w:val="Heading1"/>
      </w:pPr>
      <w:r w:rsidRPr="00102D29">
        <w:t xml:space="preserve">The Government of </w:t>
      </w:r>
      <w:r>
        <w:t xml:space="preserve">Eritrea </w:t>
      </w:r>
      <w:r w:rsidRPr="00102D29">
        <w:t xml:space="preserve">is proposing </w:t>
      </w:r>
      <w:r w:rsidR="006B4E45">
        <w:t xml:space="preserve">a </w:t>
      </w:r>
      <w:r w:rsidR="00AC6DEA">
        <w:t>four</w:t>
      </w:r>
      <w:r w:rsidR="006B4E45">
        <w:t>-</w:t>
      </w:r>
      <w:r w:rsidR="00AC6DEA">
        <w:t>stage</w:t>
      </w:r>
      <w:r w:rsidR="006B4E45">
        <w:t xml:space="preserve"> approach</w:t>
      </w:r>
      <w:r w:rsidR="00AC6DEA">
        <w:t xml:space="preserve"> to achieve the planned </w:t>
      </w:r>
      <w:r w:rsidR="006F49DD" w:rsidRPr="00476FB8">
        <w:rPr>
          <w:color w:val="000000" w:themeColor="text1"/>
        </w:rPr>
        <w:t>HFC reduction by 2045</w:t>
      </w:r>
      <w:r w:rsidR="006F49DD">
        <w:rPr>
          <w:color w:val="000000" w:themeColor="text1"/>
        </w:rPr>
        <w:t xml:space="preserve">. </w:t>
      </w:r>
      <w:r w:rsidR="005A2DA0">
        <w:t>S</w:t>
      </w:r>
      <w:r w:rsidR="006F49DD">
        <w:t>tage I</w:t>
      </w:r>
      <w:r w:rsidR="00904505">
        <w:t xml:space="preserve"> of the KIP</w:t>
      </w:r>
      <w:r w:rsidR="006F49DD">
        <w:t xml:space="preserve"> </w:t>
      </w:r>
      <w:r w:rsidR="008D66ED">
        <w:t xml:space="preserve">aims to </w:t>
      </w:r>
      <w:r w:rsidR="004A6620" w:rsidRPr="004A6620">
        <w:t>achiev</w:t>
      </w:r>
      <w:r w:rsidR="008D66ED">
        <w:t xml:space="preserve">e </w:t>
      </w:r>
      <w:r w:rsidR="004A6620" w:rsidRPr="004A6620">
        <w:t xml:space="preserve">the 10 per cent reduction </w:t>
      </w:r>
      <w:r w:rsidR="00442481">
        <w:t>target</w:t>
      </w:r>
      <w:r w:rsidR="004A6620" w:rsidRPr="004A6620">
        <w:t xml:space="preserve"> by 2029.</w:t>
      </w:r>
      <w:r w:rsidR="00BA1CE7" w:rsidRPr="00BA1CE7">
        <w:t xml:space="preserve"> </w:t>
      </w:r>
      <w:r w:rsidR="00BA1CE7">
        <w:t>Subsequent stages of the KIP will address the phase-down targets in 2035, 2040 and 2045.</w:t>
      </w:r>
      <w:r w:rsidR="00904505">
        <w:t xml:space="preserve"> </w:t>
      </w:r>
      <w:r w:rsidR="00BA1CE7">
        <w:t>S</w:t>
      </w:r>
      <w:r w:rsidR="005E6EE9">
        <w:t>tage</w:t>
      </w:r>
      <w:r w:rsidR="00BA1CE7">
        <w:t xml:space="preserve"> I</w:t>
      </w:r>
      <w:r w:rsidR="004A6620" w:rsidRPr="004A6620">
        <w:t xml:space="preserve"> prioritizes </w:t>
      </w:r>
      <w:r w:rsidR="00904505">
        <w:t xml:space="preserve">the </w:t>
      </w:r>
      <w:r w:rsidR="004A6620" w:rsidRPr="004A6620">
        <w:t>establish</w:t>
      </w:r>
      <w:r w:rsidR="00904505">
        <w:t>ment of</w:t>
      </w:r>
      <w:r w:rsidR="004A6620" w:rsidRPr="004A6620">
        <w:t xml:space="preserve"> an enabling environment to facilitate the transition to low</w:t>
      </w:r>
      <w:r w:rsidR="0051206F">
        <w:t>-</w:t>
      </w:r>
      <w:r w:rsidR="004A6620" w:rsidRPr="004A6620">
        <w:t xml:space="preserve"> and zero</w:t>
      </w:r>
      <w:r w:rsidR="001F0934">
        <w:noBreakHyphen/>
      </w:r>
      <w:r w:rsidR="00903BCB">
        <w:t>global</w:t>
      </w:r>
      <w:r w:rsidR="000670FF">
        <w:noBreakHyphen/>
      </w:r>
      <w:r w:rsidR="00903BCB">
        <w:t>warming</w:t>
      </w:r>
      <w:r w:rsidR="000670FF">
        <w:noBreakHyphen/>
      </w:r>
      <w:r w:rsidR="00903BCB">
        <w:t>potential (G</w:t>
      </w:r>
      <w:r w:rsidR="004A6620" w:rsidRPr="004A6620">
        <w:t>WP</w:t>
      </w:r>
      <w:r w:rsidR="00903BCB">
        <w:t>)</w:t>
      </w:r>
      <w:r w:rsidR="004A6620" w:rsidRPr="004A6620">
        <w:t xml:space="preserve"> technologies in the RAC </w:t>
      </w:r>
      <w:r w:rsidR="00884208">
        <w:t xml:space="preserve">servicing </w:t>
      </w:r>
      <w:r w:rsidR="004A6620" w:rsidRPr="004A6620">
        <w:t xml:space="preserve">sector. </w:t>
      </w:r>
      <w:r w:rsidR="007E5ED1">
        <w:t>It</w:t>
      </w:r>
      <w:r w:rsidR="00D52A21">
        <w:t xml:space="preserve"> will focus on</w:t>
      </w:r>
      <w:r w:rsidR="00C4788D" w:rsidRPr="00C4788D">
        <w:t xml:space="preserve"> developing a legal framework to regulate HFC imports and use, building capacity among technicians and enforcement agencies, promoting low-GWP alternatives, and </w:t>
      </w:r>
      <w:r w:rsidR="006F0A94">
        <w:t>creating awareness in</w:t>
      </w:r>
      <w:r w:rsidR="006F0A94" w:rsidRPr="00C4788D">
        <w:t xml:space="preserve"> </w:t>
      </w:r>
      <w:r w:rsidR="00C4788D" w:rsidRPr="00C4788D">
        <w:t>stakeholders.</w:t>
      </w:r>
    </w:p>
    <w:p w14:paraId="49724C1B" w14:textId="77777777" w:rsidR="00711BE6" w:rsidRDefault="00711BE6" w:rsidP="002C40D0">
      <w:pPr>
        <w:keepNext/>
        <w:suppressAutoHyphens/>
        <w:spacing w:before="240" w:after="240"/>
        <w:outlineLvl w:val="0"/>
        <w:rPr>
          <w:i/>
          <w:iCs/>
        </w:rPr>
      </w:pPr>
      <w:r>
        <w:rPr>
          <w:i/>
          <w:iCs/>
        </w:rPr>
        <w:t>Proposed reductions</w:t>
      </w:r>
    </w:p>
    <w:p w14:paraId="02D5CBEE" w14:textId="6C0067D3" w:rsidR="00DD6A80" w:rsidRPr="002111C8" w:rsidRDefault="00DD6A80" w:rsidP="00DD6A80">
      <w:pPr>
        <w:pStyle w:val="Heading1"/>
      </w:pPr>
      <w:r>
        <w:t>Stage I proposes to eliminate 16,925 CO</w:t>
      </w:r>
      <w:r w:rsidRPr="00DD6E28">
        <w:rPr>
          <w:vertAlign w:val="subscript"/>
        </w:rPr>
        <w:t>2</w:t>
      </w:r>
      <w:r>
        <w:t xml:space="preserve">-eq tonnes of HFCs, reducing the country’s HFC consumption by 10 per cent of its baseline level by 2029. The Government of Eritrea and UNEP </w:t>
      </w:r>
      <w:r w:rsidR="00A94317">
        <w:t xml:space="preserve">have </w:t>
      </w:r>
      <w:r>
        <w:t xml:space="preserve">forecasted HFC consumption in a business-as-usual </w:t>
      </w:r>
      <w:r w:rsidR="00781AB0">
        <w:t xml:space="preserve">(BAU) </w:t>
      </w:r>
      <w:r>
        <w:t>scenario</w:t>
      </w:r>
      <w:r w:rsidR="00B45272">
        <w:t xml:space="preserve"> using </w:t>
      </w:r>
      <w:r>
        <w:t>an annual growth of 5.2 per cent until 2029</w:t>
      </w:r>
      <w:r w:rsidR="00B45272">
        <w:t xml:space="preserve">. The growth projection </w:t>
      </w:r>
      <w:r>
        <w:t>tak</w:t>
      </w:r>
      <w:r w:rsidR="00B45272">
        <w:t>es</w:t>
      </w:r>
      <w:r>
        <w:t xml:space="preserve"> into consideration </w:t>
      </w:r>
      <w:r w:rsidR="00DE0E5D">
        <w:t xml:space="preserve">sector </w:t>
      </w:r>
      <w:r>
        <w:t>growth</w:t>
      </w:r>
      <w:r w:rsidR="002726D7">
        <w:t xml:space="preserve"> forecasts</w:t>
      </w:r>
      <w:r>
        <w:t>,</w:t>
      </w:r>
      <w:r w:rsidR="0042201F">
        <w:t xml:space="preserve"> input from stakeholders,</w:t>
      </w:r>
      <w:r w:rsidR="002726D7">
        <w:t xml:space="preserve"> </w:t>
      </w:r>
      <w:r>
        <w:t>HCFC phase</w:t>
      </w:r>
      <w:r w:rsidR="00C4516D">
        <w:noBreakHyphen/>
      </w:r>
      <w:r>
        <w:t>out measures and HFCs being phased in, as shown in table 6 below:</w:t>
      </w:r>
    </w:p>
    <w:p w14:paraId="34769F96" w14:textId="6AAA9782" w:rsidR="00711BE6" w:rsidRDefault="00711BE6" w:rsidP="001A5698">
      <w:pPr>
        <w:keepNext/>
        <w:rPr>
          <w:b/>
          <w:bCs/>
        </w:rPr>
      </w:pPr>
      <w:r w:rsidRPr="007B4E2C">
        <w:rPr>
          <w:b/>
          <w:bCs/>
        </w:rPr>
        <w:t xml:space="preserve">Table </w:t>
      </w:r>
      <w:r w:rsidR="00DD6A80">
        <w:rPr>
          <w:b/>
        </w:rPr>
        <w:t>6</w:t>
      </w:r>
      <w:r w:rsidRPr="007B4E2C">
        <w:rPr>
          <w:b/>
          <w:bCs/>
        </w:rPr>
        <w:t xml:space="preserve">. HFC consumption forecast under </w:t>
      </w:r>
      <w:r>
        <w:rPr>
          <w:b/>
          <w:bCs/>
        </w:rPr>
        <w:t xml:space="preserve">the </w:t>
      </w:r>
      <w:r w:rsidRPr="007B4E2C">
        <w:rPr>
          <w:b/>
          <w:bCs/>
        </w:rPr>
        <w:t>unconstrained scenario</w:t>
      </w:r>
      <w:r>
        <w:rPr>
          <w:b/>
          <w:bCs/>
        </w:rPr>
        <w:t>, Montreal Protocol limits,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p>
    <w:tbl>
      <w:tblPr>
        <w:tblW w:w="5000" w:type="pct"/>
        <w:tblLook w:val="04A0" w:firstRow="1" w:lastRow="0" w:firstColumn="1" w:lastColumn="0" w:noHBand="0" w:noVBand="1"/>
      </w:tblPr>
      <w:tblGrid>
        <w:gridCol w:w="3687"/>
        <w:gridCol w:w="1133"/>
        <w:gridCol w:w="1133"/>
        <w:gridCol w:w="1133"/>
        <w:gridCol w:w="1133"/>
        <w:gridCol w:w="1131"/>
      </w:tblGrid>
      <w:tr w:rsidR="00E87B3D" w:rsidRPr="00741343" w14:paraId="24042364" w14:textId="77777777" w:rsidTr="00420F42">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7F4ABF" w14:textId="5591D0CB" w:rsidR="00E87B3D" w:rsidRPr="00E87B3D" w:rsidRDefault="00E87B3D" w:rsidP="00417DD2">
            <w:pPr>
              <w:jc w:val="left"/>
              <w:rPr>
                <w:b/>
                <w:bCs/>
                <w:color w:val="000000"/>
                <w:sz w:val="20"/>
              </w:rPr>
            </w:pPr>
            <w:r w:rsidRPr="00E87B3D">
              <w:rPr>
                <w:b/>
                <w:bCs/>
                <w:color w:val="000000"/>
                <w:sz w:val="20"/>
              </w:rPr>
              <w:t>Particulars</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6336F5" w14:textId="77777777" w:rsidR="00E87B3D" w:rsidRPr="00A4159A" w:rsidRDefault="00E87B3D" w:rsidP="00417DD2">
            <w:pPr>
              <w:jc w:val="center"/>
              <w:rPr>
                <w:b/>
                <w:color w:val="000000"/>
                <w:sz w:val="20"/>
              </w:rPr>
            </w:pPr>
            <w:r w:rsidRPr="00A4159A">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C405057" w14:textId="77777777" w:rsidR="00E87B3D" w:rsidRPr="00A4159A" w:rsidRDefault="00E87B3D" w:rsidP="00417DD2">
            <w:pPr>
              <w:jc w:val="center"/>
              <w:rPr>
                <w:b/>
                <w:color w:val="000000"/>
                <w:sz w:val="20"/>
              </w:rPr>
            </w:pPr>
            <w:r w:rsidRPr="00A4159A">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56CC7B" w14:textId="77777777" w:rsidR="00E87B3D" w:rsidRPr="00A4159A" w:rsidRDefault="00E87B3D" w:rsidP="00417DD2">
            <w:pPr>
              <w:jc w:val="center"/>
              <w:rPr>
                <w:b/>
                <w:color w:val="000000"/>
                <w:sz w:val="20"/>
              </w:rPr>
            </w:pPr>
            <w:r w:rsidRPr="00A4159A">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EF7156" w14:textId="77777777" w:rsidR="00E87B3D" w:rsidRPr="00A4159A" w:rsidRDefault="00E87B3D" w:rsidP="00417DD2">
            <w:pPr>
              <w:jc w:val="center"/>
              <w:rPr>
                <w:b/>
                <w:color w:val="000000"/>
                <w:sz w:val="20"/>
              </w:rPr>
            </w:pPr>
            <w:r w:rsidRPr="00A4159A">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DBC43C" w14:textId="77777777" w:rsidR="00E87B3D" w:rsidRPr="00A4159A" w:rsidRDefault="00E87B3D" w:rsidP="00417DD2">
            <w:pPr>
              <w:jc w:val="center"/>
              <w:rPr>
                <w:b/>
                <w:color w:val="000000"/>
                <w:sz w:val="20"/>
              </w:rPr>
            </w:pPr>
            <w:r w:rsidRPr="00A4159A">
              <w:rPr>
                <w:b/>
                <w:sz w:val="20"/>
              </w:rPr>
              <w:t>2029</w:t>
            </w:r>
          </w:p>
        </w:tc>
      </w:tr>
      <w:tr w:rsidR="00E87B3D" w:rsidRPr="00741343" w14:paraId="6CC86F45" w14:textId="77777777" w:rsidTr="00772155">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DCE74E4" w14:textId="289C7258" w:rsidR="00E87B3D" w:rsidRPr="00A4159A" w:rsidRDefault="00E87B3D" w:rsidP="00417DD2">
            <w:pPr>
              <w:jc w:val="left"/>
              <w:rPr>
                <w:color w:val="000000"/>
                <w:sz w:val="20"/>
              </w:rPr>
            </w:pPr>
            <w:r w:rsidRPr="00A4159A">
              <w:rPr>
                <w:sz w:val="20"/>
              </w:rPr>
              <w:t xml:space="preserve">HFC consumption forecast </w:t>
            </w:r>
            <w:r>
              <w:rPr>
                <w:sz w:val="20"/>
                <w:szCs w:val="20"/>
                <w:lang w:eastAsia="zh-CN"/>
              </w:rPr>
              <w:t xml:space="preserve">at an </w:t>
            </w:r>
            <w:r w:rsidRPr="00A4159A">
              <w:rPr>
                <w:sz w:val="20"/>
              </w:rPr>
              <w:t xml:space="preserve">annual </w:t>
            </w:r>
            <w:r w:rsidRPr="0042201F">
              <w:rPr>
                <w:sz w:val="20"/>
              </w:rPr>
              <w:t xml:space="preserve">growth rate of </w:t>
            </w:r>
            <w:r w:rsidR="0042201F" w:rsidRPr="00DD6E28">
              <w:rPr>
                <w:sz w:val="20"/>
                <w:szCs w:val="20"/>
                <w:lang w:eastAsia="zh-CN"/>
              </w:rPr>
              <w:t>5.2</w:t>
            </w:r>
            <w:r w:rsidRPr="0042201F">
              <w:rPr>
                <w:sz w:val="20"/>
                <w:szCs w:val="20"/>
                <w:lang w:eastAsia="zh-CN"/>
              </w:rPr>
              <w:t>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672633" w14:textId="1578E698" w:rsidR="00E87B3D" w:rsidRPr="00A4159A" w:rsidRDefault="00E87B3D" w:rsidP="00417DD2">
            <w:pPr>
              <w:jc w:val="right"/>
              <w:rPr>
                <w:color w:val="000000"/>
                <w:sz w:val="20"/>
              </w:rPr>
            </w:pPr>
            <w:r>
              <w:rPr>
                <w:sz w:val="20"/>
              </w:rPr>
              <w:t>178,0</w:t>
            </w:r>
            <w:r w:rsidR="003149EE">
              <w:rPr>
                <w:sz w:val="20"/>
              </w:rPr>
              <w:t>67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311E11" w14:textId="206F3CFE" w:rsidR="00E87B3D" w:rsidRPr="00A4159A" w:rsidRDefault="00E87B3D" w:rsidP="00417DD2">
            <w:pPr>
              <w:jc w:val="right"/>
              <w:rPr>
                <w:color w:val="000000"/>
                <w:sz w:val="20"/>
              </w:rPr>
            </w:pPr>
            <w:r>
              <w:rPr>
                <w:sz w:val="20"/>
              </w:rPr>
              <w:t>187,</w:t>
            </w:r>
            <w:r w:rsidR="003149EE">
              <w:rPr>
                <w:sz w:val="20"/>
              </w:rPr>
              <w:t>327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5B13BE" w14:textId="48C333C5" w:rsidR="00E87B3D" w:rsidRPr="00A4159A" w:rsidRDefault="00E87B3D" w:rsidP="00417DD2">
            <w:pPr>
              <w:jc w:val="right"/>
              <w:rPr>
                <w:color w:val="000000"/>
                <w:sz w:val="20"/>
              </w:rPr>
            </w:pPr>
            <w:r>
              <w:rPr>
                <w:sz w:val="20"/>
              </w:rPr>
              <w:t>197,0</w:t>
            </w:r>
            <w:r w:rsidR="003149EE">
              <w:rPr>
                <w:sz w:val="20"/>
              </w:rPr>
              <w:t>68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0114840" w14:textId="072F0D19" w:rsidR="00E87B3D" w:rsidRPr="00A4159A" w:rsidRDefault="00E87B3D" w:rsidP="00417DD2">
            <w:pPr>
              <w:jc w:val="right"/>
              <w:rPr>
                <w:color w:val="000000"/>
                <w:sz w:val="20"/>
              </w:rPr>
            </w:pPr>
            <w:r>
              <w:rPr>
                <w:sz w:val="20"/>
              </w:rPr>
              <w:t>207,</w:t>
            </w:r>
            <w:r w:rsidR="00FF1596">
              <w:rPr>
                <w:sz w:val="20"/>
              </w:rPr>
              <w:t>315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0D8C33" w14:textId="7951B105" w:rsidR="00E87B3D" w:rsidRPr="00A4159A" w:rsidRDefault="00E87B3D" w:rsidP="00417DD2">
            <w:pPr>
              <w:jc w:val="right"/>
              <w:rPr>
                <w:color w:val="000000"/>
                <w:sz w:val="20"/>
              </w:rPr>
            </w:pPr>
            <w:r>
              <w:rPr>
                <w:sz w:val="20"/>
              </w:rPr>
              <w:t>218,0</w:t>
            </w:r>
            <w:r w:rsidR="00FF1596">
              <w:rPr>
                <w:sz w:val="20"/>
              </w:rPr>
              <w:t>96</w:t>
            </w:r>
          </w:p>
        </w:tc>
      </w:tr>
      <w:tr w:rsidR="00E87B3D" w:rsidRPr="00741343" w14:paraId="5C079B54" w14:textId="77777777" w:rsidTr="00B01B47">
        <w:trPr>
          <w:trHeight w:val="306"/>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06195BD" w14:textId="77777777" w:rsidR="00E87B3D" w:rsidRPr="00A4159A" w:rsidRDefault="00E87B3D" w:rsidP="00417DD2">
            <w:pPr>
              <w:jc w:val="left"/>
              <w:rPr>
                <w:color w:val="000000"/>
                <w:sz w:val="20"/>
              </w:rPr>
            </w:pPr>
            <w:r w:rsidRPr="00A4159A">
              <w:rPr>
                <w:sz w:val="20"/>
              </w:rPr>
              <w:t>Montreal Protocol HFC consumption limits</w:t>
            </w:r>
          </w:p>
        </w:tc>
        <w:tc>
          <w:tcPr>
            <w:tcW w:w="606" w:type="pct"/>
            <w:tcBorders>
              <w:top w:val="nil"/>
              <w:left w:val="single" w:sz="4" w:space="0" w:color="auto"/>
              <w:bottom w:val="single" w:sz="4" w:space="0" w:color="auto"/>
              <w:right w:val="single" w:sz="4" w:space="0" w:color="auto"/>
            </w:tcBorders>
            <w:tcMar>
              <w:left w:w="72" w:type="dxa"/>
              <w:right w:w="72" w:type="dxa"/>
            </w:tcMar>
          </w:tcPr>
          <w:p w14:paraId="1ABA4E40" w14:textId="77777777" w:rsidR="00E87B3D" w:rsidRPr="00A4159A" w:rsidRDefault="00E87B3D" w:rsidP="00417DD2">
            <w:pPr>
              <w:jc w:val="right"/>
              <w:rPr>
                <w:color w:val="000000"/>
                <w:sz w:val="20"/>
              </w:rPr>
            </w:pPr>
            <w:r>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7858B7E0" w14:textId="77777777" w:rsidR="00E87B3D" w:rsidRPr="00A4159A" w:rsidRDefault="00E87B3D" w:rsidP="00417DD2">
            <w:pPr>
              <w:jc w:val="right"/>
              <w:rPr>
                <w:color w:val="000000"/>
                <w:sz w:val="20"/>
              </w:rPr>
            </w:pPr>
            <w:r>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7E930947" w14:textId="77777777" w:rsidR="00E87B3D" w:rsidRPr="00A4159A" w:rsidRDefault="00E87B3D" w:rsidP="00417DD2">
            <w:pPr>
              <w:jc w:val="right"/>
              <w:rPr>
                <w:color w:val="000000"/>
                <w:sz w:val="20"/>
              </w:rPr>
            </w:pPr>
            <w:r>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69D7E133" w14:textId="77777777" w:rsidR="00E87B3D" w:rsidRPr="00A4159A" w:rsidRDefault="00E87B3D" w:rsidP="00417DD2">
            <w:pPr>
              <w:jc w:val="right"/>
              <w:rPr>
                <w:color w:val="000000"/>
                <w:sz w:val="20"/>
              </w:rPr>
            </w:pPr>
            <w:r>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19E75DD6" w14:textId="77777777" w:rsidR="00E87B3D" w:rsidRPr="00A4159A" w:rsidRDefault="00E87B3D" w:rsidP="00417DD2">
            <w:pPr>
              <w:jc w:val="right"/>
              <w:rPr>
                <w:color w:val="000000"/>
                <w:sz w:val="20"/>
              </w:rPr>
            </w:pPr>
            <w:r>
              <w:rPr>
                <w:sz w:val="20"/>
              </w:rPr>
              <w:t>152,324</w:t>
            </w:r>
          </w:p>
        </w:tc>
      </w:tr>
      <w:tr w:rsidR="00E87B3D" w:rsidRPr="00741343" w14:paraId="1F2C357E" w14:textId="77777777" w:rsidTr="00772155">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ADED563" w14:textId="77777777" w:rsidR="00E87B3D" w:rsidRPr="00A4159A" w:rsidRDefault="00E87B3D" w:rsidP="00417DD2">
            <w:pPr>
              <w:jc w:val="left"/>
              <w:rPr>
                <w:sz w:val="20"/>
              </w:rPr>
            </w:pPr>
            <w:r w:rsidRPr="00A4159A">
              <w:rPr>
                <w:sz w:val="20"/>
              </w:rPr>
              <w:lastRenderedPageBreak/>
              <w:t xml:space="preserve">HFC consumption </w:t>
            </w:r>
            <w:r>
              <w:rPr>
                <w:sz w:val="20"/>
                <w:szCs w:val="20"/>
                <w:lang w:eastAsia="zh-CN"/>
              </w:rPr>
              <w:t>levels p</w:t>
            </w:r>
            <w:r w:rsidRPr="00741343">
              <w:rPr>
                <w:sz w:val="20"/>
                <w:szCs w:val="20"/>
                <w:lang w:eastAsia="zh-CN"/>
              </w:rPr>
              <w:t xml:space="preserve">roposed </w:t>
            </w:r>
            <w:r w:rsidRPr="00A4159A">
              <w:rPr>
                <w:sz w:val="20"/>
              </w:rPr>
              <w:t>under the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1ACF1B5" w14:textId="77777777" w:rsidR="00E87B3D" w:rsidRPr="00A4159A" w:rsidRDefault="00E87B3D" w:rsidP="00417DD2">
            <w:pPr>
              <w:jc w:val="right"/>
              <w:rPr>
                <w:sz w:val="20"/>
                <w:highlight w:val="cyan"/>
              </w:rPr>
            </w:pPr>
            <w:r>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22C1962E" w14:textId="77777777" w:rsidR="00E87B3D" w:rsidRPr="00A4159A" w:rsidRDefault="00E87B3D" w:rsidP="00417DD2">
            <w:pPr>
              <w:jc w:val="right"/>
              <w:rPr>
                <w:sz w:val="20"/>
                <w:highlight w:val="cyan"/>
              </w:rPr>
            </w:pPr>
            <w:r>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7AB2BFD" w14:textId="77777777" w:rsidR="00E87B3D" w:rsidRPr="00A4159A" w:rsidRDefault="00E87B3D" w:rsidP="00417DD2">
            <w:pPr>
              <w:jc w:val="right"/>
              <w:rPr>
                <w:sz w:val="20"/>
                <w:highlight w:val="cyan"/>
              </w:rPr>
            </w:pPr>
            <w:r>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CC37B79" w14:textId="77777777" w:rsidR="00E87B3D" w:rsidRPr="00A4159A" w:rsidRDefault="00E87B3D" w:rsidP="00417DD2">
            <w:pPr>
              <w:jc w:val="right"/>
              <w:rPr>
                <w:sz w:val="20"/>
                <w:highlight w:val="cyan"/>
              </w:rPr>
            </w:pPr>
            <w:r>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264C6D1" w14:textId="77777777" w:rsidR="00E87B3D" w:rsidRPr="00A4159A" w:rsidRDefault="00E87B3D" w:rsidP="00417DD2">
            <w:pPr>
              <w:jc w:val="right"/>
              <w:rPr>
                <w:sz w:val="20"/>
                <w:highlight w:val="cyan"/>
              </w:rPr>
            </w:pPr>
            <w:r>
              <w:rPr>
                <w:sz w:val="20"/>
              </w:rPr>
              <w:t>152,324</w:t>
            </w:r>
          </w:p>
        </w:tc>
      </w:tr>
      <w:tr w:rsidR="00E87B3D" w:rsidRPr="00741343" w14:paraId="423E7430" w14:textId="77777777" w:rsidTr="00772155">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E0CD619" w14:textId="77777777" w:rsidR="00E87B3D" w:rsidRPr="00A4159A" w:rsidRDefault="00E87B3D" w:rsidP="00417DD2">
            <w:pPr>
              <w:jc w:val="left"/>
              <w:rPr>
                <w:sz w:val="20"/>
              </w:rPr>
            </w:pPr>
            <w:r w:rsidRPr="00A4159A">
              <w:rPr>
                <w:sz w:val="20"/>
              </w:rPr>
              <w:t xml:space="preserve">Proposed </w:t>
            </w:r>
            <w:r w:rsidRPr="00741343">
              <w:rPr>
                <w:sz w:val="20"/>
                <w:szCs w:val="20"/>
                <w:lang w:eastAsia="zh-CN"/>
              </w:rPr>
              <w:t>reduction</w:t>
            </w:r>
            <w:r>
              <w:rPr>
                <w:sz w:val="20"/>
                <w:szCs w:val="20"/>
                <w:lang w:eastAsia="zh-CN"/>
              </w:rPr>
              <w:t>s</w:t>
            </w:r>
            <w:r w:rsidRPr="00741343">
              <w:rPr>
                <w:sz w:val="20"/>
                <w:szCs w:val="20"/>
                <w:lang w:eastAsia="zh-CN"/>
              </w:rPr>
              <w:t xml:space="preserve"> from </w:t>
            </w:r>
            <w:r>
              <w:rPr>
                <w:sz w:val="20"/>
                <w:szCs w:val="20"/>
                <w:lang w:eastAsia="zh-CN"/>
              </w:rPr>
              <w:t>the</w:t>
            </w:r>
            <w:r w:rsidRPr="00A4159A">
              <w:rPr>
                <w:sz w:val="20"/>
              </w:rPr>
              <w:t xml:space="preserve"> HFC consumption baseline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D7E672E" w14:textId="77777777" w:rsidR="00E87B3D" w:rsidRPr="00DD6E28" w:rsidRDefault="00E87B3D" w:rsidP="00417DD2">
            <w:pPr>
              <w:jc w:val="right"/>
              <w:rPr>
                <w:sz w:val="20"/>
              </w:rPr>
            </w:pPr>
            <w:r w:rsidRPr="00DD6E28">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5493159" w14:textId="77777777" w:rsidR="00E87B3D" w:rsidRPr="00DD6E28" w:rsidRDefault="00E87B3D" w:rsidP="00417DD2">
            <w:pPr>
              <w:jc w:val="right"/>
              <w:rPr>
                <w:sz w:val="20"/>
              </w:rPr>
            </w:pPr>
            <w:r w:rsidRPr="00DD6E28">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63F6CA71" w14:textId="77777777" w:rsidR="00E87B3D" w:rsidRPr="00DD6E28" w:rsidRDefault="00E87B3D" w:rsidP="00417DD2">
            <w:pPr>
              <w:jc w:val="right"/>
              <w:rPr>
                <w:sz w:val="20"/>
              </w:rPr>
            </w:pPr>
            <w:r w:rsidRPr="00DD6E28">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DC14A37" w14:textId="77777777" w:rsidR="00E87B3D" w:rsidRPr="00DD6E28" w:rsidRDefault="00E87B3D" w:rsidP="00417DD2">
            <w:pPr>
              <w:jc w:val="right"/>
              <w:rPr>
                <w:sz w:val="20"/>
              </w:rPr>
            </w:pPr>
            <w:r w:rsidRPr="00DD6E28">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4B48C871" w14:textId="77777777" w:rsidR="00E87B3D" w:rsidRPr="00DD6E28" w:rsidRDefault="00E87B3D" w:rsidP="00417DD2">
            <w:pPr>
              <w:jc w:val="right"/>
              <w:rPr>
                <w:sz w:val="20"/>
              </w:rPr>
            </w:pPr>
            <w:r w:rsidRPr="00DD6E28">
              <w:rPr>
                <w:sz w:val="20"/>
              </w:rPr>
              <w:t>10</w:t>
            </w:r>
          </w:p>
        </w:tc>
      </w:tr>
    </w:tbl>
    <w:p w14:paraId="74AC0E68" w14:textId="34B4E376" w:rsidR="00772155" w:rsidRPr="00DD6E28" w:rsidRDefault="00772155" w:rsidP="00772155">
      <w:pPr>
        <w:suppressAutoHyphens/>
        <w:spacing w:after="240"/>
        <w:rPr>
          <w:sz w:val="18"/>
        </w:rPr>
      </w:pPr>
      <w:r w:rsidRPr="00A4159A">
        <w:rPr>
          <w:sz w:val="18"/>
        </w:rPr>
        <w:t xml:space="preserve">* </w:t>
      </w:r>
      <w:r>
        <w:rPr>
          <w:sz w:val="18"/>
          <w:szCs w:val="18"/>
        </w:rPr>
        <w:t>C</w:t>
      </w:r>
      <w:r w:rsidRPr="00741343">
        <w:rPr>
          <w:sz w:val="18"/>
          <w:szCs w:val="18"/>
        </w:rPr>
        <w:t>alculated</w:t>
      </w:r>
      <w:r w:rsidRPr="00A4159A">
        <w:rPr>
          <w:sz w:val="18"/>
        </w:rPr>
        <w:t xml:space="preserve"> based on </w:t>
      </w:r>
      <w:r w:rsidR="0042201F">
        <w:rPr>
          <w:sz w:val="18"/>
        </w:rPr>
        <w:t xml:space="preserve">a </w:t>
      </w:r>
      <w:r>
        <w:rPr>
          <w:sz w:val="18"/>
        </w:rPr>
        <w:t xml:space="preserve">5.2 per cent increase from the submitted 2024 data due to </w:t>
      </w:r>
      <w:r w:rsidRPr="00DD6E28">
        <w:rPr>
          <w:sz w:val="18"/>
        </w:rPr>
        <w:t xml:space="preserve">expected </w:t>
      </w:r>
      <w:r w:rsidR="00146ABE">
        <w:rPr>
          <w:sz w:val="18"/>
        </w:rPr>
        <w:t>sector</w:t>
      </w:r>
      <w:r w:rsidR="00146ABE" w:rsidRPr="00DD6E28">
        <w:rPr>
          <w:sz w:val="18"/>
        </w:rPr>
        <w:t xml:space="preserve"> </w:t>
      </w:r>
      <w:r w:rsidRPr="00DD6E28">
        <w:rPr>
          <w:sz w:val="18"/>
        </w:rPr>
        <w:t>growth and inputs from stakeholders during the KIP survey.</w:t>
      </w:r>
    </w:p>
    <w:p w14:paraId="7E9D1F5C" w14:textId="77777777" w:rsidR="00711BE6" w:rsidRPr="00E1707E" w:rsidRDefault="00711BE6" w:rsidP="00711BE6">
      <w:pPr>
        <w:pStyle w:val="Heading1"/>
        <w:keepNext/>
        <w:numPr>
          <w:ilvl w:val="0"/>
          <w:numId w:val="0"/>
        </w:numPr>
        <w:spacing w:before="240"/>
        <w:rPr>
          <w:i/>
          <w:iCs/>
        </w:rPr>
      </w:pPr>
      <w:r w:rsidRPr="00E1707E">
        <w:rPr>
          <w:i/>
          <w:iCs/>
        </w:rPr>
        <w:t>Proposed activit</w:t>
      </w:r>
      <w:r>
        <w:rPr>
          <w:i/>
          <w:iCs/>
        </w:rPr>
        <w:t>ies</w:t>
      </w:r>
    </w:p>
    <w:p w14:paraId="56E4BC42" w14:textId="619DDBAB" w:rsidR="00711BE6" w:rsidRPr="00552596" w:rsidRDefault="00711BE6" w:rsidP="00711BE6">
      <w:pPr>
        <w:pStyle w:val="Heading1"/>
        <w:shd w:val="clear" w:color="auto" w:fill="FFFFFF" w:themeFill="background1"/>
      </w:pPr>
      <w:r>
        <w:t xml:space="preserve">Activities in the servicing sector proposed for implementation </w:t>
      </w:r>
      <w:r w:rsidR="008D66ED">
        <w:t xml:space="preserve">and their cost breakdown </w:t>
      </w:r>
      <w:r>
        <w:t>under s</w:t>
      </w:r>
      <w:r w:rsidRPr="00996241">
        <w:t>tage </w:t>
      </w:r>
      <w:r>
        <w:t xml:space="preserve">I and </w:t>
      </w:r>
      <w:r w:rsidR="008D66ED">
        <w:t xml:space="preserve">in </w:t>
      </w:r>
      <w:r>
        <w:t xml:space="preserve">the first tranche are presented in table </w:t>
      </w:r>
      <w:r w:rsidR="0010461D">
        <w:t>7</w:t>
      </w:r>
      <w:r>
        <w:t>.</w:t>
      </w:r>
    </w:p>
    <w:p w14:paraId="2017089E" w14:textId="20F032F1" w:rsidR="00711BE6" w:rsidRDefault="00711BE6" w:rsidP="00711BE6">
      <w:pPr>
        <w:keepNext/>
        <w:keepLines/>
        <w:shd w:val="clear" w:color="auto" w:fill="FFFFFF" w:themeFill="background1"/>
        <w:rPr>
          <w:b/>
          <w:bCs/>
        </w:rPr>
      </w:pPr>
      <w:r w:rsidRPr="00974102">
        <w:rPr>
          <w:b/>
          <w:bCs/>
        </w:rPr>
        <w:t xml:space="preserve">Table </w:t>
      </w:r>
      <w:r w:rsidR="0010461D">
        <w:rPr>
          <w:b/>
          <w:bCs/>
        </w:rPr>
        <w:t>7</w:t>
      </w:r>
      <w:r w:rsidRPr="00974102">
        <w:rPr>
          <w:b/>
          <w:bCs/>
        </w:rPr>
        <w:t xml:space="preserve">. </w:t>
      </w:r>
      <w:r>
        <w:rPr>
          <w:b/>
          <w:bCs/>
        </w:rPr>
        <w:t xml:space="preserve">Servicing sector activities and their </w:t>
      </w:r>
      <w:r w:rsidRPr="00974102">
        <w:rPr>
          <w:b/>
          <w:bCs/>
        </w:rPr>
        <w:t>cost</w:t>
      </w:r>
      <w:r>
        <w:rPr>
          <w:b/>
          <w:bCs/>
        </w:rPr>
        <w:t>s</w:t>
      </w:r>
      <w:r w:rsidRPr="00974102">
        <w:rPr>
          <w:b/>
          <w:bCs/>
        </w:rPr>
        <w:t xml:space="preserve"> </w:t>
      </w:r>
      <w:r>
        <w:rPr>
          <w:b/>
          <w:bCs/>
        </w:rPr>
        <w:t xml:space="preserve">in </w:t>
      </w:r>
      <w:r w:rsidRPr="00974102">
        <w:rPr>
          <w:b/>
          <w:bCs/>
        </w:rPr>
        <w:t>stage</w:t>
      </w:r>
      <w:r>
        <w:rPr>
          <w:b/>
          <w:bCs/>
        </w:rPr>
        <w:t xml:space="preserve"> I</w:t>
      </w:r>
      <w:r w:rsidRPr="00974102">
        <w:rPr>
          <w:b/>
          <w:bCs/>
        </w:rPr>
        <w:t xml:space="preserve"> </w:t>
      </w:r>
      <w:r>
        <w:rPr>
          <w:b/>
          <w:bCs/>
        </w:rPr>
        <w:t xml:space="preserve">and the first tranche </w:t>
      </w:r>
      <w:r w:rsidRPr="00974102">
        <w:rPr>
          <w:b/>
          <w:bCs/>
        </w:rPr>
        <w:t xml:space="preserve">of the </w:t>
      </w:r>
      <w:r>
        <w:rPr>
          <w:b/>
          <w:bCs/>
        </w:rPr>
        <w:t>KIP</w:t>
      </w:r>
      <w:r w:rsidRPr="00974102">
        <w:rPr>
          <w:b/>
          <w:bCs/>
        </w:rPr>
        <w:t xml:space="preserve"> for </w:t>
      </w:r>
      <w:r w:rsidR="00DD2612" w:rsidRPr="00DD2612">
        <w:rPr>
          <w:b/>
          <w:bCs/>
        </w:rPr>
        <w:t>Eritrea</w:t>
      </w:r>
      <w:r w:rsidRPr="00974102">
        <w:rPr>
          <w:b/>
          <w:bCs/>
        </w:rPr>
        <w:t xml:space="preserve"> as submitted</w:t>
      </w:r>
      <w:r>
        <w:rPr>
          <w:b/>
          <w:bCs/>
        </w:rPr>
        <w:t xml:space="preserve"> </w:t>
      </w:r>
    </w:p>
    <w:tbl>
      <w:tblPr>
        <w:tblStyle w:val="TableGrid"/>
        <w:tblW w:w="0" w:type="auto"/>
        <w:tblLayout w:type="fixed"/>
        <w:tblLook w:val="04A0" w:firstRow="1" w:lastRow="0" w:firstColumn="1" w:lastColumn="0" w:noHBand="0" w:noVBand="1"/>
      </w:tblPr>
      <w:tblGrid>
        <w:gridCol w:w="5665"/>
        <w:gridCol w:w="993"/>
        <w:gridCol w:w="1275"/>
        <w:gridCol w:w="1417"/>
      </w:tblGrid>
      <w:tr w:rsidR="009025DD" w:rsidRPr="00553FAD" w14:paraId="24716C27" w14:textId="77777777" w:rsidTr="00420F42">
        <w:trPr>
          <w:trHeight w:val="48"/>
          <w:tblHeader/>
        </w:trPr>
        <w:tc>
          <w:tcPr>
            <w:tcW w:w="5665" w:type="dxa"/>
            <w:vMerge w:val="restart"/>
            <w:vAlign w:val="center"/>
          </w:tcPr>
          <w:p w14:paraId="1AC681B5" w14:textId="77777777" w:rsidR="009025DD" w:rsidRPr="00553FAD" w:rsidRDefault="009025DD" w:rsidP="00417DD2">
            <w:pPr>
              <w:keepNext/>
              <w:keepLines/>
              <w:shd w:val="clear" w:color="auto" w:fill="FFFFFF" w:themeFill="background1"/>
              <w:jc w:val="center"/>
              <w:rPr>
                <w:b/>
                <w:bCs/>
                <w:sz w:val="20"/>
                <w:szCs w:val="20"/>
              </w:rPr>
            </w:pPr>
            <w:bookmarkStart w:id="1" w:name="_Hlk210738003"/>
            <w:r w:rsidRPr="00553FAD">
              <w:rPr>
                <w:b/>
                <w:bCs/>
                <w:sz w:val="20"/>
                <w:szCs w:val="20"/>
              </w:rPr>
              <w:t>Activity</w:t>
            </w:r>
          </w:p>
        </w:tc>
        <w:tc>
          <w:tcPr>
            <w:tcW w:w="993" w:type="dxa"/>
            <w:vMerge w:val="restart"/>
            <w:vAlign w:val="center"/>
          </w:tcPr>
          <w:p w14:paraId="4C6ACA4E" w14:textId="77777777" w:rsidR="009025DD" w:rsidRPr="00553FAD" w:rsidRDefault="009025DD" w:rsidP="00417DD2">
            <w:pPr>
              <w:jc w:val="center"/>
              <w:rPr>
                <w:b/>
                <w:bCs/>
                <w:sz w:val="20"/>
                <w:szCs w:val="20"/>
              </w:rPr>
            </w:pPr>
            <w:r w:rsidRPr="00553FAD">
              <w:rPr>
                <w:b/>
                <w:bCs/>
                <w:sz w:val="20"/>
                <w:szCs w:val="20"/>
              </w:rPr>
              <w:t>Agency</w:t>
            </w:r>
          </w:p>
        </w:tc>
        <w:tc>
          <w:tcPr>
            <w:tcW w:w="2692" w:type="dxa"/>
            <w:gridSpan w:val="2"/>
            <w:vAlign w:val="center"/>
          </w:tcPr>
          <w:p w14:paraId="37DFEC1A" w14:textId="77777777" w:rsidR="009025DD" w:rsidRPr="00553FAD" w:rsidRDefault="009025DD" w:rsidP="00417DD2">
            <w:pPr>
              <w:keepNext/>
              <w:keepLines/>
              <w:shd w:val="clear" w:color="auto" w:fill="FFFFFF" w:themeFill="background1"/>
              <w:jc w:val="center"/>
              <w:rPr>
                <w:b/>
                <w:bCs/>
                <w:sz w:val="20"/>
                <w:szCs w:val="20"/>
              </w:rPr>
            </w:pPr>
            <w:r w:rsidRPr="00553FAD">
              <w:rPr>
                <w:b/>
                <w:bCs/>
                <w:sz w:val="20"/>
                <w:szCs w:val="20"/>
              </w:rPr>
              <w:t>Cost (US $)</w:t>
            </w:r>
          </w:p>
        </w:tc>
      </w:tr>
      <w:tr w:rsidR="009025DD" w:rsidRPr="00553FAD" w14:paraId="24E1E87D" w14:textId="77777777" w:rsidTr="00420F42">
        <w:trPr>
          <w:trHeight w:val="78"/>
          <w:tblHeader/>
        </w:trPr>
        <w:tc>
          <w:tcPr>
            <w:tcW w:w="5665" w:type="dxa"/>
            <w:vMerge/>
            <w:vAlign w:val="center"/>
          </w:tcPr>
          <w:p w14:paraId="2E4ECB51" w14:textId="77777777" w:rsidR="009025DD" w:rsidRPr="00553FAD" w:rsidRDefault="009025DD" w:rsidP="00417DD2">
            <w:pPr>
              <w:keepNext/>
              <w:keepLines/>
              <w:shd w:val="clear" w:color="auto" w:fill="FFFFFF" w:themeFill="background1"/>
              <w:jc w:val="center"/>
              <w:rPr>
                <w:b/>
                <w:bCs/>
                <w:sz w:val="20"/>
                <w:szCs w:val="20"/>
              </w:rPr>
            </w:pPr>
          </w:p>
        </w:tc>
        <w:tc>
          <w:tcPr>
            <w:tcW w:w="993" w:type="dxa"/>
            <w:vMerge/>
            <w:vAlign w:val="center"/>
          </w:tcPr>
          <w:p w14:paraId="1FDAB047" w14:textId="77777777" w:rsidR="009025DD" w:rsidRPr="00553FAD" w:rsidRDefault="009025DD" w:rsidP="00417DD2">
            <w:pPr>
              <w:jc w:val="center"/>
              <w:rPr>
                <w:sz w:val="20"/>
                <w:szCs w:val="20"/>
              </w:rPr>
            </w:pPr>
          </w:p>
        </w:tc>
        <w:tc>
          <w:tcPr>
            <w:tcW w:w="1275" w:type="dxa"/>
            <w:vAlign w:val="center"/>
          </w:tcPr>
          <w:p w14:paraId="23A96312" w14:textId="77777777" w:rsidR="009025DD" w:rsidRPr="00553FAD" w:rsidRDefault="009025DD" w:rsidP="00417DD2">
            <w:pPr>
              <w:keepNext/>
              <w:keepLines/>
              <w:shd w:val="clear" w:color="auto" w:fill="FFFFFF" w:themeFill="background1"/>
              <w:jc w:val="center"/>
              <w:rPr>
                <w:b/>
                <w:bCs/>
                <w:sz w:val="20"/>
                <w:szCs w:val="20"/>
              </w:rPr>
            </w:pPr>
            <w:r w:rsidRPr="00553FAD">
              <w:rPr>
                <w:b/>
                <w:bCs/>
                <w:sz w:val="20"/>
                <w:szCs w:val="20"/>
              </w:rPr>
              <w:t>Stage I</w:t>
            </w:r>
          </w:p>
        </w:tc>
        <w:tc>
          <w:tcPr>
            <w:tcW w:w="1417" w:type="dxa"/>
            <w:vAlign w:val="center"/>
          </w:tcPr>
          <w:p w14:paraId="344A63C2" w14:textId="77777777" w:rsidR="009025DD" w:rsidRPr="00553FAD" w:rsidRDefault="009025DD" w:rsidP="00417DD2">
            <w:pPr>
              <w:keepNext/>
              <w:keepLines/>
              <w:shd w:val="clear" w:color="auto" w:fill="FFFFFF" w:themeFill="background1"/>
              <w:jc w:val="center"/>
              <w:rPr>
                <w:b/>
                <w:bCs/>
                <w:sz w:val="20"/>
                <w:szCs w:val="20"/>
              </w:rPr>
            </w:pPr>
            <w:r w:rsidRPr="00553FAD">
              <w:rPr>
                <w:b/>
                <w:bCs/>
                <w:sz w:val="20"/>
                <w:szCs w:val="20"/>
              </w:rPr>
              <w:t>First tranche</w:t>
            </w:r>
          </w:p>
        </w:tc>
      </w:tr>
      <w:tr w:rsidR="00E22A2E" w:rsidRPr="00553FAD" w14:paraId="25C9FEE8" w14:textId="77777777" w:rsidTr="00417DD2">
        <w:tc>
          <w:tcPr>
            <w:tcW w:w="9350" w:type="dxa"/>
            <w:gridSpan w:val="4"/>
          </w:tcPr>
          <w:p w14:paraId="2582CB9D" w14:textId="489E4F82" w:rsidR="00E22A2E" w:rsidRPr="00553FAD" w:rsidRDefault="0052392A" w:rsidP="0052392A">
            <w:pPr>
              <w:keepNext/>
              <w:keepLines/>
              <w:shd w:val="clear" w:color="auto" w:fill="FFFFFF" w:themeFill="background1"/>
              <w:jc w:val="left"/>
              <w:rPr>
                <w:b/>
                <w:bCs/>
                <w:sz w:val="20"/>
                <w:szCs w:val="20"/>
              </w:rPr>
            </w:pPr>
            <w:r w:rsidRPr="00553FAD">
              <w:rPr>
                <w:b/>
                <w:bCs/>
                <w:sz w:val="20"/>
                <w:szCs w:val="20"/>
              </w:rPr>
              <w:t>Component 1: Regulatory framework and control mechanism</w:t>
            </w:r>
          </w:p>
        </w:tc>
      </w:tr>
      <w:tr w:rsidR="009025DD" w:rsidRPr="00553FAD" w14:paraId="7CB11992" w14:textId="77777777" w:rsidTr="00E22A2E">
        <w:tc>
          <w:tcPr>
            <w:tcW w:w="5665" w:type="dxa"/>
          </w:tcPr>
          <w:p w14:paraId="132E875E" w14:textId="5CE98036" w:rsidR="009025DD" w:rsidRPr="00553FAD" w:rsidRDefault="00FD6067" w:rsidP="00BD4910">
            <w:pPr>
              <w:pStyle w:val="ListParagraph"/>
              <w:keepNext/>
              <w:keepLines/>
              <w:numPr>
                <w:ilvl w:val="1"/>
                <w:numId w:val="19"/>
              </w:numPr>
              <w:shd w:val="clear" w:color="auto" w:fill="FFFFFF" w:themeFill="background1"/>
              <w:jc w:val="left"/>
              <w:rPr>
                <w:sz w:val="20"/>
                <w:szCs w:val="20"/>
              </w:rPr>
            </w:pPr>
            <w:r w:rsidRPr="00553FAD">
              <w:rPr>
                <w:sz w:val="20"/>
                <w:szCs w:val="20"/>
              </w:rPr>
              <w:t>E</w:t>
            </w:r>
            <w:r w:rsidR="009025DD" w:rsidRPr="00553FAD">
              <w:rPr>
                <w:sz w:val="20"/>
                <w:szCs w:val="20"/>
              </w:rPr>
              <w:t>nforc</w:t>
            </w:r>
            <w:r w:rsidRPr="00553FAD">
              <w:rPr>
                <w:sz w:val="20"/>
                <w:szCs w:val="20"/>
              </w:rPr>
              <w:t>e</w:t>
            </w:r>
            <w:r w:rsidR="009025DD" w:rsidRPr="00553FAD">
              <w:rPr>
                <w:sz w:val="20"/>
                <w:szCs w:val="20"/>
              </w:rPr>
              <w:t xml:space="preserve"> and monitor</w:t>
            </w:r>
            <w:r w:rsidRPr="00553FAD">
              <w:rPr>
                <w:sz w:val="20"/>
                <w:szCs w:val="20"/>
              </w:rPr>
              <w:t xml:space="preserve"> </w:t>
            </w:r>
            <w:r w:rsidR="009025DD" w:rsidRPr="00553FAD">
              <w:rPr>
                <w:sz w:val="20"/>
                <w:szCs w:val="20"/>
              </w:rPr>
              <w:t xml:space="preserve">HFC </w:t>
            </w:r>
            <w:r w:rsidR="00B6345A" w:rsidRPr="00553FAD">
              <w:rPr>
                <w:sz w:val="20"/>
                <w:szCs w:val="20"/>
              </w:rPr>
              <w:t>licens</w:t>
            </w:r>
            <w:r w:rsidR="0065798C" w:rsidRPr="00553FAD">
              <w:rPr>
                <w:sz w:val="20"/>
                <w:szCs w:val="20"/>
              </w:rPr>
              <w:t>ing</w:t>
            </w:r>
            <w:r w:rsidR="00B6345A" w:rsidRPr="00553FAD">
              <w:rPr>
                <w:sz w:val="20"/>
                <w:szCs w:val="20"/>
              </w:rPr>
              <w:t xml:space="preserve"> and </w:t>
            </w:r>
            <w:r w:rsidR="009025DD" w:rsidRPr="00553FAD">
              <w:rPr>
                <w:sz w:val="20"/>
                <w:szCs w:val="20"/>
              </w:rPr>
              <w:t>quota system</w:t>
            </w:r>
            <w:r w:rsidR="00CB282F" w:rsidRPr="00553FAD">
              <w:rPr>
                <w:sz w:val="20"/>
                <w:szCs w:val="20"/>
              </w:rPr>
              <w:t xml:space="preserve">; </w:t>
            </w:r>
            <w:r w:rsidR="00B6345A" w:rsidRPr="00553FAD">
              <w:rPr>
                <w:sz w:val="20"/>
                <w:szCs w:val="20"/>
              </w:rPr>
              <w:t>develop</w:t>
            </w:r>
            <w:r w:rsidR="00CB282F" w:rsidRPr="00553FAD">
              <w:rPr>
                <w:sz w:val="20"/>
                <w:szCs w:val="20"/>
              </w:rPr>
              <w:t xml:space="preserve"> </w:t>
            </w:r>
            <w:r w:rsidR="0047193A">
              <w:rPr>
                <w:sz w:val="20"/>
                <w:szCs w:val="20"/>
              </w:rPr>
              <w:t xml:space="preserve">a </w:t>
            </w:r>
            <w:r w:rsidR="00153C87" w:rsidRPr="00553FAD">
              <w:rPr>
                <w:sz w:val="20"/>
                <w:szCs w:val="20"/>
              </w:rPr>
              <w:t xml:space="preserve">system </w:t>
            </w:r>
            <w:r w:rsidR="00F57840" w:rsidRPr="00553FAD">
              <w:rPr>
                <w:sz w:val="20"/>
                <w:szCs w:val="20"/>
              </w:rPr>
              <w:t xml:space="preserve">for </w:t>
            </w:r>
            <w:r w:rsidR="00387F49" w:rsidRPr="00553FAD">
              <w:rPr>
                <w:sz w:val="20"/>
                <w:szCs w:val="20"/>
              </w:rPr>
              <w:t>differentiated</w:t>
            </w:r>
            <w:r w:rsidR="00EB69F0" w:rsidRPr="00553FAD">
              <w:rPr>
                <w:sz w:val="20"/>
                <w:szCs w:val="20"/>
              </w:rPr>
              <w:t xml:space="preserve"> </w:t>
            </w:r>
            <w:r w:rsidR="00F57840" w:rsidRPr="00553FAD">
              <w:rPr>
                <w:sz w:val="20"/>
                <w:szCs w:val="20"/>
              </w:rPr>
              <w:t>quotas</w:t>
            </w:r>
            <w:r w:rsidR="00C203DF" w:rsidRPr="00553FAD">
              <w:rPr>
                <w:sz w:val="20"/>
                <w:szCs w:val="20"/>
              </w:rPr>
              <w:t xml:space="preserve"> based on GWP</w:t>
            </w:r>
            <w:r w:rsidR="00B31D17" w:rsidRPr="00553FAD">
              <w:rPr>
                <w:sz w:val="20"/>
                <w:szCs w:val="20"/>
              </w:rPr>
              <w:t xml:space="preserve"> for applications having </w:t>
            </w:r>
            <w:r w:rsidR="00541DC3" w:rsidRPr="00553FAD">
              <w:rPr>
                <w:sz w:val="20"/>
                <w:szCs w:val="20"/>
              </w:rPr>
              <w:t xml:space="preserve">low-GWP </w:t>
            </w:r>
            <w:r w:rsidR="00B31D17" w:rsidRPr="00553FAD">
              <w:rPr>
                <w:sz w:val="20"/>
                <w:szCs w:val="20"/>
              </w:rPr>
              <w:t>alternatives</w:t>
            </w:r>
            <w:r w:rsidR="00B6345A" w:rsidRPr="00553FAD">
              <w:rPr>
                <w:sz w:val="20"/>
                <w:szCs w:val="20"/>
              </w:rPr>
              <w:t>;</w:t>
            </w:r>
            <w:r w:rsidR="009025DD" w:rsidRPr="00553FAD">
              <w:rPr>
                <w:sz w:val="20"/>
                <w:szCs w:val="20"/>
              </w:rPr>
              <w:t xml:space="preserve"> </w:t>
            </w:r>
            <w:r w:rsidR="00420F42" w:rsidRPr="0051206F">
              <w:rPr>
                <w:sz w:val="20"/>
                <w:szCs w:val="20"/>
              </w:rPr>
              <w:t>engage</w:t>
            </w:r>
            <w:r w:rsidR="009F29D3" w:rsidRPr="0051206F">
              <w:rPr>
                <w:sz w:val="20"/>
                <w:szCs w:val="20"/>
              </w:rPr>
              <w:t xml:space="preserve"> legal consultant to develop legal documents such as Memo</w:t>
            </w:r>
            <w:r w:rsidR="0064458D" w:rsidRPr="0051206F">
              <w:rPr>
                <w:sz w:val="20"/>
                <w:szCs w:val="20"/>
              </w:rPr>
              <w:t xml:space="preserve">randa of Understanding (MOUs) with </w:t>
            </w:r>
            <w:r w:rsidR="00301B49" w:rsidRPr="0051206F">
              <w:rPr>
                <w:sz w:val="20"/>
                <w:szCs w:val="20"/>
              </w:rPr>
              <w:t>KIP key stakeholders</w:t>
            </w:r>
            <w:r w:rsidR="00301B49">
              <w:rPr>
                <w:sz w:val="20"/>
                <w:szCs w:val="20"/>
              </w:rPr>
              <w:t xml:space="preserve"> </w:t>
            </w:r>
          </w:p>
        </w:tc>
        <w:tc>
          <w:tcPr>
            <w:tcW w:w="993" w:type="dxa"/>
          </w:tcPr>
          <w:p w14:paraId="75A3BE05" w14:textId="77777777" w:rsidR="009025DD" w:rsidRPr="00553FAD" w:rsidRDefault="009025DD" w:rsidP="00417DD2">
            <w:pPr>
              <w:jc w:val="center"/>
              <w:rPr>
                <w:sz w:val="20"/>
                <w:szCs w:val="20"/>
              </w:rPr>
            </w:pPr>
            <w:r w:rsidRPr="00553FAD">
              <w:rPr>
                <w:sz w:val="20"/>
                <w:szCs w:val="20"/>
              </w:rPr>
              <w:t>UNEP</w:t>
            </w:r>
          </w:p>
          <w:p w14:paraId="25BDB9A8" w14:textId="77777777" w:rsidR="009025DD" w:rsidRPr="00553FAD" w:rsidRDefault="009025DD" w:rsidP="00417DD2">
            <w:pPr>
              <w:jc w:val="center"/>
              <w:rPr>
                <w:sz w:val="20"/>
                <w:szCs w:val="20"/>
              </w:rPr>
            </w:pPr>
          </w:p>
          <w:p w14:paraId="7A8834F9" w14:textId="77777777" w:rsidR="009025DD" w:rsidRPr="00553FAD" w:rsidRDefault="009025DD" w:rsidP="00417DD2">
            <w:pPr>
              <w:jc w:val="center"/>
              <w:rPr>
                <w:sz w:val="20"/>
                <w:szCs w:val="20"/>
              </w:rPr>
            </w:pPr>
          </w:p>
          <w:p w14:paraId="47C35697" w14:textId="03AA78A0" w:rsidR="009025DD" w:rsidRPr="00553FAD" w:rsidRDefault="009025DD" w:rsidP="00417DD2">
            <w:pPr>
              <w:jc w:val="center"/>
              <w:rPr>
                <w:sz w:val="20"/>
                <w:szCs w:val="20"/>
              </w:rPr>
            </w:pPr>
          </w:p>
        </w:tc>
        <w:tc>
          <w:tcPr>
            <w:tcW w:w="1275" w:type="dxa"/>
          </w:tcPr>
          <w:p w14:paraId="7906791B" w14:textId="4BC18ED8" w:rsidR="009025DD" w:rsidRPr="00553FAD" w:rsidRDefault="009025DD" w:rsidP="00BD4910">
            <w:pPr>
              <w:keepNext/>
              <w:keepLines/>
              <w:shd w:val="clear" w:color="auto" w:fill="FFFFFF" w:themeFill="background1"/>
              <w:jc w:val="right"/>
              <w:rPr>
                <w:sz w:val="20"/>
                <w:szCs w:val="20"/>
              </w:rPr>
            </w:pPr>
            <w:r w:rsidRPr="00553FAD">
              <w:rPr>
                <w:sz w:val="20"/>
                <w:szCs w:val="20"/>
              </w:rPr>
              <w:t>9,750</w:t>
            </w:r>
          </w:p>
        </w:tc>
        <w:tc>
          <w:tcPr>
            <w:tcW w:w="1417" w:type="dxa"/>
          </w:tcPr>
          <w:p w14:paraId="3CBE4943" w14:textId="7D5649D3" w:rsidR="009025DD" w:rsidRPr="00553FAD" w:rsidRDefault="009025DD" w:rsidP="00BD4910">
            <w:pPr>
              <w:keepNext/>
              <w:keepLines/>
              <w:shd w:val="clear" w:color="auto" w:fill="FFFFFF" w:themeFill="background1"/>
              <w:jc w:val="right"/>
              <w:rPr>
                <w:sz w:val="20"/>
                <w:szCs w:val="20"/>
              </w:rPr>
            </w:pPr>
            <w:r w:rsidRPr="00553FAD">
              <w:rPr>
                <w:sz w:val="20"/>
                <w:szCs w:val="20"/>
              </w:rPr>
              <w:t>7,750</w:t>
            </w:r>
          </w:p>
          <w:p w14:paraId="6B0D6A3A" w14:textId="77777777" w:rsidR="009025DD" w:rsidRPr="00553FAD" w:rsidRDefault="009025DD" w:rsidP="00417DD2">
            <w:pPr>
              <w:keepNext/>
              <w:keepLines/>
              <w:shd w:val="clear" w:color="auto" w:fill="FFFFFF" w:themeFill="background1"/>
              <w:jc w:val="right"/>
              <w:rPr>
                <w:sz w:val="20"/>
                <w:szCs w:val="20"/>
              </w:rPr>
            </w:pPr>
          </w:p>
        </w:tc>
      </w:tr>
      <w:tr w:rsidR="00BD4910" w:rsidRPr="00553FAD" w14:paraId="0682267B" w14:textId="77777777" w:rsidTr="00E22A2E">
        <w:tc>
          <w:tcPr>
            <w:tcW w:w="5665" w:type="dxa"/>
          </w:tcPr>
          <w:p w14:paraId="1CD0B0FA" w14:textId="2A04AA78" w:rsidR="00BD4910" w:rsidRPr="00553FAD" w:rsidRDefault="00BD4910" w:rsidP="00BD4910">
            <w:pPr>
              <w:pStyle w:val="ListParagraph"/>
              <w:keepNext/>
              <w:keepLines/>
              <w:numPr>
                <w:ilvl w:val="1"/>
                <w:numId w:val="19"/>
              </w:numPr>
              <w:shd w:val="clear" w:color="auto" w:fill="FFFFFF" w:themeFill="background1"/>
              <w:jc w:val="left"/>
              <w:rPr>
                <w:sz w:val="20"/>
                <w:szCs w:val="20"/>
              </w:rPr>
            </w:pPr>
            <w:r w:rsidRPr="00553FAD">
              <w:rPr>
                <w:sz w:val="20"/>
                <w:szCs w:val="20"/>
              </w:rPr>
              <w:t xml:space="preserve">Establish and enforce legislation </w:t>
            </w:r>
            <w:r w:rsidR="00F46C10">
              <w:rPr>
                <w:sz w:val="20"/>
                <w:szCs w:val="20"/>
              </w:rPr>
              <w:t xml:space="preserve">on </w:t>
            </w:r>
            <w:r w:rsidRPr="00553FAD">
              <w:rPr>
                <w:sz w:val="20"/>
                <w:szCs w:val="20"/>
              </w:rPr>
              <w:t>mandatory use of refrigerant recovery equipment for commercial and industrial RAC operators</w:t>
            </w:r>
          </w:p>
        </w:tc>
        <w:tc>
          <w:tcPr>
            <w:tcW w:w="993" w:type="dxa"/>
          </w:tcPr>
          <w:p w14:paraId="0D223A98" w14:textId="794D0626" w:rsidR="00BD4910" w:rsidRPr="00553FAD" w:rsidRDefault="00BD4910" w:rsidP="00417DD2">
            <w:pPr>
              <w:jc w:val="center"/>
              <w:rPr>
                <w:sz w:val="20"/>
                <w:szCs w:val="20"/>
              </w:rPr>
            </w:pPr>
            <w:r w:rsidRPr="00553FAD">
              <w:rPr>
                <w:sz w:val="20"/>
                <w:szCs w:val="20"/>
              </w:rPr>
              <w:t>UNIDO</w:t>
            </w:r>
          </w:p>
        </w:tc>
        <w:tc>
          <w:tcPr>
            <w:tcW w:w="1275" w:type="dxa"/>
          </w:tcPr>
          <w:p w14:paraId="752E8F8A" w14:textId="168A882F" w:rsidR="00BD4910" w:rsidRPr="00553FAD" w:rsidRDefault="00BD4910" w:rsidP="00417DD2">
            <w:pPr>
              <w:keepNext/>
              <w:keepLines/>
              <w:shd w:val="clear" w:color="auto" w:fill="FFFFFF" w:themeFill="background1"/>
              <w:jc w:val="right"/>
              <w:rPr>
                <w:sz w:val="20"/>
                <w:szCs w:val="20"/>
              </w:rPr>
            </w:pPr>
            <w:r w:rsidRPr="00553FAD">
              <w:rPr>
                <w:sz w:val="20"/>
                <w:szCs w:val="20"/>
              </w:rPr>
              <w:t>5,350</w:t>
            </w:r>
          </w:p>
        </w:tc>
        <w:tc>
          <w:tcPr>
            <w:tcW w:w="1417" w:type="dxa"/>
          </w:tcPr>
          <w:p w14:paraId="1645956D" w14:textId="75FBCC18" w:rsidR="00BD4910" w:rsidRPr="00553FAD" w:rsidRDefault="00BD4910" w:rsidP="00417DD2">
            <w:pPr>
              <w:keepNext/>
              <w:keepLines/>
              <w:shd w:val="clear" w:color="auto" w:fill="FFFFFF" w:themeFill="background1"/>
              <w:jc w:val="right"/>
              <w:rPr>
                <w:sz w:val="20"/>
                <w:szCs w:val="20"/>
              </w:rPr>
            </w:pPr>
            <w:r w:rsidRPr="00553FAD">
              <w:rPr>
                <w:sz w:val="20"/>
                <w:szCs w:val="20"/>
              </w:rPr>
              <w:t>5,350</w:t>
            </w:r>
          </w:p>
        </w:tc>
      </w:tr>
      <w:tr w:rsidR="00BD4910" w:rsidRPr="00553FAD" w14:paraId="0382D123" w14:textId="77777777" w:rsidTr="00E22A2E">
        <w:tc>
          <w:tcPr>
            <w:tcW w:w="5665" w:type="dxa"/>
          </w:tcPr>
          <w:p w14:paraId="53805116" w14:textId="29BC65DE" w:rsidR="00BD4910" w:rsidRPr="00553FAD" w:rsidRDefault="00BD4910" w:rsidP="009555C4">
            <w:pPr>
              <w:pStyle w:val="ListParagraph"/>
              <w:keepNext/>
              <w:keepLines/>
              <w:numPr>
                <w:ilvl w:val="1"/>
                <w:numId w:val="19"/>
              </w:numPr>
              <w:shd w:val="clear" w:color="auto" w:fill="FFFFFF" w:themeFill="background1"/>
              <w:jc w:val="left"/>
              <w:rPr>
                <w:sz w:val="20"/>
                <w:szCs w:val="20"/>
              </w:rPr>
            </w:pPr>
            <w:r w:rsidRPr="00553FAD">
              <w:rPr>
                <w:sz w:val="20"/>
                <w:szCs w:val="20"/>
              </w:rPr>
              <w:t>Develop control mechanisms to encourage the transition from high-GWP HFC refrigerants to non-HFC refrigerants in residential and commercial refrigeration</w:t>
            </w:r>
          </w:p>
        </w:tc>
        <w:tc>
          <w:tcPr>
            <w:tcW w:w="993" w:type="dxa"/>
          </w:tcPr>
          <w:p w14:paraId="7CB38CAF" w14:textId="54431F9A" w:rsidR="00BD4910" w:rsidRPr="00553FAD" w:rsidRDefault="00BD4910" w:rsidP="00417DD2">
            <w:pPr>
              <w:jc w:val="center"/>
              <w:rPr>
                <w:sz w:val="20"/>
                <w:szCs w:val="20"/>
              </w:rPr>
            </w:pPr>
            <w:r w:rsidRPr="00553FAD">
              <w:rPr>
                <w:sz w:val="20"/>
                <w:szCs w:val="20"/>
              </w:rPr>
              <w:t>UNEP</w:t>
            </w:r>
          </w:p>
        </w:tc>
        <w:tc>
          <w:tcPr>
            <w:tcW w:w="1275" w:type="dxa"/>
          </w:tcPr>
          <w:p w14:paraId="0F2911A9" w14:textId="0DAFB4B2" w:rsidR="00BD4910" w:rsidRPr="00553FAD" w:rsidRDefault="00BD4910" w:rsidP="00417DD2">
            <w:pPr>
              <w:keepNext/>
              <w:keepLines/>
              <w:shd w:val="clear" w:color="auto" w:fill="FFFFFF" w:themeFill="background1"/>
              <w:jc w:val="right"/>
              <w:rPr>
                <w:sz w:val="20"/>
                <w:szCs w:val="20"/>
              </w:rPr>
            </w:pPr>
            <w:r w:rsidRPr="00553FAD">
              <w:rPr>
                <w:sz w:val="20"/>
                <w:szCs w:val="20"/>
              </w:rPr>
              <w:t>10,000</w:t>
            </w:r>
          </w:p>
        </w:tc>
        <w:tc>
          <w:tcPr>
            <w:tcW w:w="1417" w:type="dxa"/>
          </w:tcPr>
          <w:p w14:paraId="35972C14" w14:textId="2123FA91" w:rsidR="00BD4910" w:rsidRPr="00553FAD" w:rsidRDefault="00BD4910" w:rsidP="00417DD2">
            <w:pPr>
              <w:keepNext/>
              <w:keepLines/>
              <w:shd w:val="clear" w:color="auto" w:fill="FFFFFF" w:themeFill="background1"/>
              <w:jc w:val="right"/>
              <w:rPr>
                <w:sz w:val="20"/>
                <w:szCs w:val="20"/>
              </w:rPr>
            </w:pPr>
            <w:r w:rsidRPr="00553FAD">
              <w:rPr>
                <w:sz w:val="20"/>
                <w:szCs w:val="20"/>
              </w:rPr>
              <w:t>10,000</w:t>
            </w:r>
          </w:p>
        </w:tc>
      </w:tr>
      <w:tr w:rsidR="005B52E4" w:rsidRPr="00553FAD" w14:paraId="02A6E167" w14:textId="77777777" w:rsidTr="00417DD2">
        <w:tc>
          <w:tcPr>
            <w:tcW w:w="6658" w:type="dxa"/>
            <w:gridSpan w:val="2"/>
          </w:tcPr>
          <w:p w14:paraId="1C66B080" w14:textId="39B5272A" w:rsidR="005B52E4" w:rsidRPr="00553FAD" w:rsidRDefault="005B52E4" w:rsidP="005B52E4">
            <w:pPr>
              <w:jc w:val="right"/>
              <w:rPr>
                <w:sz w:val="20"/>
                <w:szCs w:val="20"/>
              </w:rPr>
            </w:pPr>
            <w:r w:rsidRPr="00553FAD">
              <w:rPr>
                <w:sz w:val="20"/>
                <w:szCs w:val="20"/>
              </w:rPr>
              <w:t>Subtotal component 1</w:t>
            </w:r>
          </w:p>
        </w:tc>
        <w:tc>
          <w:tcPr>
            <w:tcW w:w="1275" w:type="dxa"/>
          </w:tcPr>
          <w:p w14:paraId="2A8DD280" w14:textId="338EE120" w:rsidR="005B52E4" w:rsidRPr="00553FAD" w:rsidRDefault="005B52E4" w:rsidP="00417DD2">
            <w:pPr>
              <w:keepNext/>
              <w:keepLines/>
              <w:shd w:val="clear" w:color="auto" w:fill="FFFFFF" w:themeFill="background1"/>
              <w:jc w:val="right"/>
              <w:rPr>
                <w:sz w:val="20"/>
                <w:szCs w:val="20"/>
              </w:rPr>
            </w:pPr>
            <w:r w:rsidRPr="00553FAD">
              <w:rPr>
                <w:sz w:val="20"/>
                <w:szCs w:val="20"/>
              </w:rPr>
              <w:t>25,100</w:t>
            </w:r>
          </w:p>
        </w:tc>
        <w:tc>
          <w:tcPr>
            <w:tcW w:w="1417" w:type="dxa"/>
          </w:tcPr>
          <w:p w14:paraId="1DD15497" w14:textId="151A8ABE" w:rsidR="005B52E4" w:rsidRPr="00553FAD" w:rsidRDefault="005B52E4" w:rsidP="00417DD2">
            <w:pPr>
              <w:keepNext/>
              <w:keepLines/>
              <w:shd w:val="clear" w:color="auto" w:fill="FFFFFF" w:themeFill="background1"/>
              <w:jc w:val="right"/>
              <w:rPr>
                <w:sz w:val="20"/>
                <w:szCs w:val="20"/>
              </w:rPr>
            </w:pPr>
            <w:r w:rsidRPr="00553FAD">
              <w:rPr>
                <w:sz w:val="20"/>
                <w:szCs w:val="20"/>
              </w:rPr>
              <w:t>23</w:t>
            </w:r>
            <w:r w:rsidR="008D66ED" w:rsidRPr="00553FAD">
              <w:rPr>
                <w:sz w:val="20"/>
                <w:szCs w:val="20"/>
              </w:rPr>
              <w:t>,</w:t>
            </w:r>
            <w:r w:rsidRPr="00553FAD">
              <w:rPr>
                <w:sz w:val="20"/>
                <w:szCs w:val="20"/>
              </w:rPr>
              <w:t>100</w:t>
            </w:r>
          </w:p>
        </w:tc>
      </w:tr>
      <w:tr w:rsidR="00AD0B48" w:rsidRPr="00553FAD" w14:paraId="245ED9D8" w14:textId="77777777" w:rsidTr="00417DD2">
        <w:tc>
          <w:tcPr>
            <w:tcW w:w="9350" w:type="dxa"/>
            <w:gridSpan w:val="4"/>
          </w:tcPr>
          <w:p w14:paraId="6D27A12B" w14:textId="0CBBC743" w:rsidR="00AD0B48" w:rsidRPr="00553FAD" w:rsidRDefault="005F2354" w:rsidP="005F2354">
            <w:pPr>
              <w:keepNext/>
              <w:keepLines/>
              <w:shd w:val="clear" w:color="auto" w:fill="FFFFFF" w:themeFill="background1"/>
              <w:jc w:val="left"/>
              <w:rPr>
                <w:b/>
                <w:bCs/>
                <w:sz w:val="20"/>
                <w:szCs w:val="20"/>
              </w:rPr>
            </w:pPr>
            <w:r w:rsidRPr="00553FAD">
              <w:rPr>
                <w:b/>
                <w:bCs/>
                <w:sz w:val="20"/>
                <w:szCs w:val="20"/>
              </w:rPr>
              <w:t xml:space="preserve">Component 2: </w:t>
            </w:r>
            <w:r w:rsidR="00194A7B" w:rsidRPr="00553FAD">
              <w:rPr>
                <w:b/>
                <w:bCs/>
                <w:sz w:val="20"/>
                <w:szCs w:val="20"/>
              </w:rPr>
              <w:t>Capacity building of customs officers</w:t>
            </w:r>
          </w:p>
        </w:tc>
      </w:tr>
      <w:tr w:rsidR="009025DD" w:rsidRPr="00553FAD" w14:paraId="594A2ED6" w14:textId="77777777" w:rsidTr="00E22A2E">
        <w:tc>
          <w:tcPr>
            <w:tcW w:w="5665" w:type="dxa"/>
          </w:tcPr>
          <w:p w14:paraId="5527564A" w14:textId="701C952A" w:rsidR="009025DD" w:rsidRPr="00420F42" w:rsidRDefault="00F46C10" w:rsidP="00420F42">
            <w:pPr>
              <w:shd w:val="clear" w:color="auto" w:fill="FFFFFF" w:themeFill="background1"/>
              <w:ind w:left="427" w:hanging="450"/>
              <w:jc w:val="left"/>
              <w:rPr>
                <w:sz w:val="20"/>
                <w:szCs w:val="20"/>
              </w:rPr>
            </w:pPr>
            <w:r>
              <w:rPr>
                <w:sz w:val="20"/>
                <w:szCs w:val="20"/>
              </w:rPr>
              <w:t>2.1</w:t>
            </w:r>
            <w:r>
              <w:rPr>
                <w:sz w:val="20"/>
                <w:szCs w:val="20"/>
              </w:rPr>
              <w:tab/>
            </w:r>
            <w:r w:rsidR="009025DD" w:rsidRPr="00420F42">
              <w:rPr>
                <w:sz w:val="20"/>
                <w:szCs w:val="20"/>
              </w:rPr>
              <w:t>Updat</w:t>
            </w:r>
            <w:r w:rsidR="003E5E3A" w:rsidRPr="00420F42">
              <w:rPr>
                <w:sz w:val="20"/>
                <w:szCs w:val="20"/>
              </w:rPr>
              <w:t>e</w:t>
            </w:r>
            <w:r w:rsidR="009025DD" w:rsidRPr="00420F42">
              <w:rPr>
                <w:sz w:val="20"/>
                <w:szCs w:val="20"/>
              </w:rPr>
              <w:t xml:space="preserve"> customs training</w:t>
            </w:r>
            <w:r w:rsidR="005615DC" w:rsidRPr="00420F42">
              <w:rPr>
                <w:sz w:val="20"/>
                <w:szCs w:val="20"/>
              </w:rPr>
              <w:t xml:space="preserve"> curriculum</w:t>
            </w:r>
            <w:r w:rsidR="0093458F" w:rsidRPr="00420F42">
              <w:rPr>
                <w:sz w:val="20"/>
                <w:szCs w:val="20"/>
              </w:rPr>
              <w:t xml:space="preserve"> </w:t>
            </w:r>
            <w:r w:rsidR="009025DD" w:rsidRPr="00420F42">
              <w:rPr>
                <w:sz w:val="20"/>
                <w:szCs w:val="20"/>
              </w:rPr>
              <w:t xml:space="preserve">to incorporate new Harmonized System (HS) codes, </w:t>
            </w:r>
            <w:r w:rsidR="00967B1A" w:rsidRPr="00420F42">
              <w:rPr>
                <w:sz w:val="20"/>
                <w:szCs w:val="20"/>
              </w:rPr>
              <w:t>low-GWP</w:t>
            </w:r>
            <w:r w:rsidR="009025DD" w:rsidRPr="00420F42">
              <w:rPr>
                <w:sz w:val="20"/>
                <w:szCs w:val="20"/>
              </w:rPr>
              <w:t xml:space="preserve"> refrigerants, and HFCs</w:t>
            </w:r>
            <w:r w:rsidR="00FF1A56" w:rsidRPr="00420F42">
              <w:rPr>
                <w:sz w:val="20"/>
                <w:szCs w:val="20"/>
              </w:rPr>
              <w:t xml:space="preserve"> (hiring of </w:t>
            </w:r>
            <w:r w:rsidR="00801950" w:rsidRPr="00420F42">
              <w:rPr>
                <w:sz w:val="20"/>
                <w:szCs w:val="20"/>
              </w:rPr>
              <w:t xml:space="preserve">specialist </w:t>
            </w:r>
            <w:r w:rsidR="00FF1A56" w:rsidRPr="00420F42">
              <w:rPr>
                <w:sz w:val="20"/>
                <w:szCs w:val="20"/>
              </w:rPr>
              <w:t xml:space="preserve">and one workshop for 20 participants) </w:t>
            </w:r>
          </w:p>
        </w:tc>
        <w:tc>
          <w:tcPr>
            <w:tcW w:w="993" w:type="dxa"/>
          </w:tcPr>
          <w:p w14:paraId="61262F52" w14:textId="4C221C23" w:rsidR="009025DD" w:rsidRPr="00553FAD" w:rsidRDefault="009025DD" w:rsidP="00417DD2">
            <w:pPr>
              <w:jc w:val="center"/>
              <w:rPr>
                <w:sz w:val="20"/>
                <w:szCs w:val="20"/>
              </w:rPr>
            </w:pPr>
            <w:r w:rsidRPr="00553FAD">
              <w:rPr>
                <w:sz w:val="20"/>
                <w:szCs w:val="20"/>
              </w:rPr>
              <w:t>UNEP</w:t>
            </w:r>
          </w:p>
        </w:tc>
        <w:tc>
          <w:tcPr>
            <w:tcW w:w="1275" w:type="dxa"/>
          </w:tcPr>
          <w:p w14:paraId="5F94BC51" w14:textId="77777777" w:rsidR="009025DD" w:rsidRPr="00553FAD" w:rsidRDefault="005B52E4" w:rsidP="00417DD2">
            <w:pPr>
              <w:shd w:val="clear" w:color="auto" w:fill="FFFFFF" w:themeFill="background1"/>
              <w:jc w:val="right"/>
              <w:rPr>
                <w:sz w:val="20"/>
                <w:szCs w:val="20"/>
              </w:rPr>
            </w:pPr>
            <w:r w:rsidRPr="00553FAD">
              <w:rPr>
                <w:sz w:val="20"/>
                <w:szCs w:val="20"/>
              </w:rPr>
              <w:t>10,100</w:t>
            </w:r>
          </w:p>
          <w:p w14:paraId="14BABC62" w14:textId="77777777" w:rsidR="005B52E4" w:rsidRPr="00553FAD" w:rsidRDefault="005B52E4" w:rsidP="00417DD2">
            <w:pPr>
              <w:shd w:val="clear" w:color="auto" w:fill="FFFFFF" w:themeFill="background1"/>
              <w:jc w:val="right"/>
              <w:rPr>
                <w:sz w:val="20"/>
                <w:szCs w:val="20"/>
              </w:rPr>
            </w:pPr>
          </w:p>
          <w:p w14:paraId="10F23FD9" w14:textId="6FB2A8E6" w:rsidR="005B52E4" w:rsidRPr="00553FAD" w:rsidRDefault="005B52E4" w:rsidP="00556DB3">
            <w:pPr>
              <w:shd w:val="clear" w:color="auto" w:fill="FFFFFF" w:themeFill="background1"/>
              <w:rPr>
                <w:sz w:val="20"/>
                <w:szCs w:val="20"/>
              </w:rPr>
            </w:pPr>
          </w:p>
        </w:tc>
        <w:tc>
          <w:tcPr>
            <w:tcW w:w="1417" w:type="dxa"/>
          </w:tcPr>
          <w:p w14:paraId="03DEA3FD" w14:textId="77777777" w:rsidR="009025DD" w:rsidRPr="00553FAD" w:rsidRDefault="005B52E4" w:rsidP="00417DD2">
            <w:pPr>
              <w:shd w:val="clear" w:color="auto" w:fill="FFFFFF" w:themeFill="background1"/>
              <w:jc w:val="right"/>
              <w:rPr>
                <w:sz w:val="20"/>
                <w:szCs w:val="20"/>
              </w:rPr>
            </w:pPr>
            <w:r w:rsidRPr="00553FAD">
              <w:rPr>
                <w:sz w:val="20"/>
                <w:szCs w:val="20"/>
              </w:rPr>
              <w:t>10,100</w:t>
            </w:r>
          </w:p>
          <w:p w14:paraId="698D62D5" w14:textId="77777777" w:rsidR="005B52E4" w:rsidRPr="00553FAD" w:rsidRDefault="005B52E4" w:rsidP="00417DD2">
            <w:pPr>
              <w:shd w:val="clear" w:color="auto" w:fill="FFFFFF" w:themeFill="background1"/>
              <w:jc w:val="right"/>
              <w:rPr>
                <w:sz w:val="20"/>
                <w:szCs w:val="20"/>
              </w:rPr>
            </w:pPr>
          </w:p>
          <w:p w14:paraId="79BB5042" w14:textId="77777777" w:rsidR="005B52E4" w:rsidRPr="00553FAD" w:rsidRDefault="005B52E4" w:rsidP="00417DD2">
            <w:pPr>
              <w:shd w:val="clear" w:color="auto" w:fill="FFFFFF" w:themeFill="background1"/>
              <w:jc w:val="right"/>
              <w:rPr>
                <w:sz w:val="20"/>
                <w:szCs w:val="20"/>
              </w:rPr>
            </w:pPr>
          </w:p>
          <w:p w14:paraId="38882041" w14:textId="0C1A5EBA" w:rsidR="005B52E4" w:rsidRPr="00553FAD" w:rsidRDefault="005B52E4" w:rsidP="00556DB3">
            <w:pPr>
              <w:shd w:val="clear" w:color="auto" w:fill="FFFFFF" w:themeFill="background1"/>
              <w:rPr>
                <w:sz w:val="20"/>
                <w:szCs w:val="20"/>
              </w:rPr>
            </w:pPr>
          </w:p>
        </w:tc>
      </w:tr>
      <w:tr w:rsidR="00AA3128" w:rsidRPr="00553FAD" w14:paraId="7896E676" w14:textId="77777777" w:rsidTr="00E22A2E">
        <w:tc>
          <w:tcPr>
            <w:tcW w:w="5665" w:type="dxa"/>
          </w:tcPr>
          <w:p w14:paraId="24EA95C8" w14:textId="193F30C8" w:rsidR="00AA3128" w:rsidRPr="00420F42" w:rsidRDefault="00F46C10" w:rsidP="00420F42">
            <w:pPr>
              <w:shd w:val="clear" w:color="auto" w:fill="FFFFFF" w:themeFill="background1"/>
              <w:ind w:left="427" w:hanging="427"/>
              <w:rPr>
                <w:vanish/>
                <w:sz w:val="20"/>
                <w:szCs w:val="20"/>
              </w:rPr>
            </w:pPr>
            <w:r>
              <w:rPr>
                <w:sz w:val="20"/>
                <w:szCs w:val="20"/>
              </w:rPr>
              <w:t>2.2</w:t>
            </w:r>
            <w:r>
              <w:rPr>
                <w:sz w:val="20"/>
                <w:szCs w:val="20"/>
              </w:rPr>
              <w:tab/>
            </w:r>
            <w:r w:rsidR="00556DB3" w:rsidRPr="00420F42">
              <w:rPr>
                <w:sz w:val="20"/>
                <w:szCs w:val="20"/>
              </w:rPr>
              <w:t>Conduct two workshops for 110 customs officers (50 per cent women) on the updated curriculum</w:t>
            </w:r>
          </w:p>
        </w:tc>
        <w:tc>
          <w:tcPr>
            <w:tcW w:w="993" w:type="dxa"/>
          </w:tcPr>
          <w:p w14:paraId="5680E82E" w14:textId="29CE109A" w:rsidR="00AA3128" w:rsidRPr="00553FAD" w:rsidRDefault="00556DB3" w:rsidP="00556DB3">
            <w:pPr>
              <w:jc w:val="center"/>
              <w:rPr>
                <w:sz w:val="20"/>
                <w:szCs w:val="20"/>
              </w:rPr>
            </w:pPr>
            <w:r w:rsidRPr="00553FAD">
              <w:rPr>
                <w:sz w:val="20"/>
                <w:szCs w:val="20"/>
              </w:rPr>
              <w:t>UNEP</w:t>
            </w:r>
          </w:p>
        </w:tc>
        <w:tc>
          <w:tcPr>
            <w:tcW w:w="1275" w:type="dxa"/>
          </w:tcPr>
          <w:p w14:paraId="2A581457" w14:textId="3EB8CFCC" w:rsidR="00AA3128" w:rsidRPr="00553FAD" w:rsidRDefault="00556DB3" w:rsidP="00556DB3">
            <w:pPr>
              <w:shd w:val="clear" w:color="auto" w:fill="FFFFFF" w:themeFill="background1"/>
              <w:jc w:val="right"/>
              <w:rPr>
                <w:sz w:val="20"/>
                <w:szCs w:val="20"/>
              </w:rPr>
            </w:pPr>
            <w:r w:rsidRPr="00553FAD">
              <w:rPr>
                <w:sz w:val="20"/>
                <w:szCs w:val="20"/>
              </w:rPr>
              <w:t>6,100</w:t>
            </w:r>
          </w:p>
        </w:tc>
        <w:tc>
          <w:tcPr>
            <w:tcW w:w="1417" w:type="dxa"/>
          </w:tcPr>
          <w:p w14:paraId="1011091A" w14:textId="31555D74" w:rsidR="00AA3128" w:rsidRPr="00553FAD" w:rsidRDefault="00556DB3" w:rsidP="00556DB3">
            <w:pPr>
              <w:shd w:val="clear" w:color="auto" w:fill="FFFFFF" w:themeFill="background1"/>
              <w:jc w:val="right"/>
              <w:rPr>
                <w:sz w:val="20"/>
                <w:szCs w:val="20"/>
              </w:rPr>
            </w:pPr>
            <w:r w:rsidRPr="00553FAD">
              <w:rPr>
                <w:sz w:val="20"/>
                <w:szCs w:val="20"/>
              </w:rPr>
              <w:t>3,050</w:t>
            </w:r>
          </w:p>
        </w:tc>
      </w:tr>
      <w:tr w:rsidR="005B52E4" w:rsidRPr="00553FAD" w14:paraId="52BAC492" w14:textId="77777777" w:rsidTr="00417DD2">
        <w:tc>
          <w:tcPr>
            <w:tcW w:w="6658" w:type="dxa"/>
            <w:gridSpan w:val="2"/>
          </w:tcPr>
          <w:p w14:paraId="21F67747" w14:textId="2D02EBD9" w:rsidR="005B52E4" w:rsidRPr="00553FAD" w:rsidRDefault="005B52E4" w:rsidP="005B52E4">
            <w:pPr>
              <w:jc w:val="right"/>
              <w:rPr>
                <w:sz w:val="20"/>
                <w:szCs w:val="20"/>
              </w:rPr>
            </w:pPr>
            <w:r w:rsidRPr="00553FAD">
              <w:rPr>
                <w:sz w:val="20"/>
                <w:szCs w:val="20"/>
              </w:rPr>
              <w:t>Subtotal component 2</w:t>
            </w:r>
          </w:p>
        </w:tc>
        <w:tc>
          <w:tcPr>
            <w:tcW w:w="1275" w:type="dxa"/>
          </w:tcPr>
          <w:p w14:paraId="074A9A24" w14:textId="50CBB2D1" w:rsidR="005B52E4" w:rsidRPr="00553FAD" w:rsidRDefault="005B52E4" w:rsidP="005B52E4">
            <w:pPr>
              <w:shd w:val="clear" w:color="auto" w:fill="FFFFFF" w:themeFill="background1"/>
              <w:jc w:val="right"/>
              <w:rPr>
                <w:sz w:val="20"/>
                <w:szCs w:val="20"/>
              </w:rPr>
            </w:pPr>
            <w:r w:rsidRPr="00553FAD">
              <w:rPr>
                <w:sz w:val="20"/>
                <w:szCs w:val="20"/>
              </w:rPr>
              <w:t>16,200</w:t>
            </w:r>
          </w:p>
        </w:tc>
        <w:tc>
          <w:tcPr>
            <w:tcW w:w="1417" w:type="dxa"/>
          </w:tcPr>
          <w:p w14:paraId="54080528" w14:textId="3197D9AA" w:rsidR="005B52E4" w:rsidRPr="00553FAD" w:rsidRDefault="005B52E4" w:rsidP="005B52E4">
            <w:pPr>
              <w:shd w:val="clear" w:color="auto" w:fill="FFFFFF" w:themeFill="background1"/>
              <w:jc w:val="right"/>
              <w:rPr>
                <w:sz w:val="20"/>
                <w:szCs w:val="20"/>
              </w:rPr>
            </w:pPr>
            <w:r w:rsidRPr="00553FAD">
              <w:rPr>
                <w:sz w:val="20"/>
                <w:szCs w:val="20"/>
              </w:rPr>
              <w:t>13,150</w:t>
            </w:r>
          </w:p>
        </w:tc>
      </w:tr>
      <w:tr w:rsidR="00A94F71" w:rsidRPr="00553FAD" w14:paraId="1E1E02A8" w14:textId="77777777" w:rsidTr="00417DD2">
        <w:tc>
          <w:tcPr>
            <w:tcW w:w="9350" w:type="dxa"/>
            <w:gridSpan w:val="4"/>
          </w:tcPr>
          <w:p w14:paraId="6F189BCD" w14:textId="6AD7C0A3" w:rsidR="00A94F71" w:rsidRPr="00553FAD" w:rsidRDefault="00D06534" w:rsidP="00D06534">
            <w:pPr>
              <w:shd w:val="clear" w:color="auto" w:fill="FFFFFF" w:themeFill="background1"/>
              <w:rPr>
                <w:sz w:val="20"/>
                <w:szCs w:val="20"/>
              </w:rPr>
            </w:pPr>
            <w:r w:rsidRPr="00553FAD">
              <w:rPr>
                <w:b/>
                <w:bCs/>
                <w:sz w:val="20"/>
                <w:szCs w:val="20"/>
              </w:rPr>
              <w:t xml:space="preserve">Component 3: </w:t>
            </w:r>
            <w:r w:rsidR="00A94F71" w:rsidRPr="00553FAD">
              <w:rPr>
                <w:b/>
                <w:bCs/>
                <w:sz w:val="20"/>
                <w:szCs w:val="20"/>
              </w:rPr>
              <w:t xml:space="preserve">Capacity building </w:t>
            </w:r>
            <w:r w:rsidR="00A6196A" w:rsidRPr="00553FAD">
              <w:rPr>
                <w:b/>
                <w:bCs/>
                <w:sz w:val="20"/>
                <w:szCs w:val="20"/>
              </w:rPr>
              <w:t>of RAC and MAC sector</w:t>
            </w:r>
          </w:p>
        </w:tc>
      </w:tr>
      <w:tr w:rsidR="005B52E4" w:rsidRPr="00553FAD" w14:paraId="32270114" w14:textId="77777777" w:rsidTr="00E22A2E">
        <w:tc>
          <w:tcPr>
            <w:tcW w:w="5665" w:type="dxa"/>
          </w:tcPr>
          <w:p w14:paraId="261260E3" w14:textId="56946B97" w:rsidR="008D28AE" w:rsidRPr="00553FAD" w:rsidRDefault="005B52E4" w:rsidP="006B072B">
            <w:pPr>
              <w:pStyle w:val="ListParagraph"/>
              <w:numPr>
                <w:ilvl w:val="1"/>
                <w:numId w:val="25"/>
              </w:numPr>
              <w:shd w:val="clear" w:color="auto" w:fill="FFFFFF" w:themeFill="background1"/>
              <w:jc w:val="left"/>
              <w:rPr>
                <w:sz w:val="20"/>
                <w:szCs w:val="20"/>
              </w:rPr>
            </w:pPr>
            <w:r w:rsidRPr="00553FAD">
              <w:rPr>
                <w:sz w:val="20"/>
                <w:szCs w:val="20"/>
              </w:rPr>
              <w:t>Upgrad</w:t>
            </w:r>
            <w:r w:rsidR="006376C6" w:rsidRPr="00553FAD">
              <w:rPr>
                <w:sz w:val="20"/>
                <w:szCs w:val="20"/>
              </w:rPr>
              <w:t>e</w:t>
            </w:r>
            <w:r w:rsidR="006C2831" w:rsidRPr="00553FAD">
              <w:rPr>
                <w:sz w:val="20"/>
                <w:szCs w:val="20"/>
              </w:rPr>
              <w:t xml:space="preserve"> the</w:t>
            </w:r>
            <w:r w:rsidRPr="00553FAD">
              <w:rPr>
                <w:sz w:val="20"/>
                <w:szCs w:val="20"/>
              </w:rPr>
              <w:t xml:space="preserve"> training curricul</w:t>
            </w:r>
            <w:r w:rsidR="00DE19D1" w:rsidRPr="00553FAD">
              <w:rPr>
                <w:sz w:val="20"/>
                <w:szCs w:val="20"/>
              </w:rPr>
              <w:t>um</w:t>
            </w:r>
            <w:r w:rsidRPr="00553FAD">
              <w:rPr>
                <w:sz w:val="20"/>
                <w:szCs w:val="20"/>
              </w:rPr>
              <w:t xml:space="preserve"> for RAC vocational and technical institutes to incorporate HFCs</w:t>
            </w:r>
            <w:r w:rsidR="002C185F" w:rsidRPr="00553FAD">
              <w:rPr>
                <w:sz w:val="20"/>
                <w:szCs w:val="20"/>
              </w:rPr>
              <w:t xml:space="preserve"> and</w:t>
            </w:r>
            <w:r w:rsidR="003404E2" w:rsidRPr="00553FAD">
              <w:rPr>
                <w:sz w:val="20"/>
                <w:szCs w:val="20"/>
              </w:rPr>
              <w:t xml:space="preserve"> </w:t>
            </w:r>
            <w:r w:rsidR="002C185F" w:rsidRPr="00553FAD">
              <w:rPr>
                <w:sz w:val="20"/>
                <w:szCs w:val="20"/>
              </w:rPr>
              <w:t>other low-GWP</w:t>
            </w:r>
            <w:r w:rsidR="00E03E65" w:rsidRPr="00553FAD">
              <w:rPr>
                <w:sz w:val="20"/>
                <w:szCs w:val="20"/>
              </w:rPr>
              <w:t xml:space="preserve"> refrigerants</w:t>
            </w:r>
            <w:r w:rsidR="00FF1A56" w:rsidRPr="00553FAD">
              <w:rPr>
                <w:sz w:val="20"/>
                <w:szCs w:val="20"/>
              </w:rPr>
              <w:t xml:space="preserve"> (hiring of consultant and one workshop for 34</w:t>
            </w:r>
            <w:r w:rsidR="00F46C10">
              <w:rPr>
                <w:sz w:val="20"/>
                <w:szCs w:val="20"/>
              </w:rPr>
              <w:t> </w:t>
            </w:r>
            <w:r w:rsidR="00FF1A56" w:rsidRPr="00553FAD">
              <w:rPr>
                <w:sz w:val="20"/>
                <w:szCs w:val="20"/>
              </w:rPr>
              <w:t xml:space="preserve">participants) </w:t>
            </w:r>
          </w:p>
        </w:tc>
        <w:tc>
          <w:tcPr>
            <w:tcW w:w="993" w:type="dxa"/>
          </w:tcPr>
          <w:p w14:paraId="2A1BB7A3" w14:textId="77777777" w:rsidR="005B52E4" w:rsidRPr="00553FAD" w:rsidRDefault="005B52E4" w:rsidP="005B52E4">
            <w:pPr>
              <w:jc w:val="center"/>
              <w:rPr>
                <w:sz w:val="20"/>
                <w:szCs w:val="20"/>
              </w:rPr>
            </w:pPr>
            <w:r w:rsidRPr="00553FAD">
              <w:rPr>
                <w:sz w:val="20"/>
                <w:szCs w:val="20"/>
              </w:rPr>
              <w:t>UNEP</w:t>
            </w:r>
          </w:p>
        </w:tc>
        <w:tc>
          <w:tcPr>
            <w:tcW w:w="1275" w:type="dxa"/>
          </w:tcPr>
          <w:p w14:paraId="0460B386" w14:textId="2FD1375D" w:rsidR="0059710B" w:rsidRPr="00553FAD" w:rsidRDefault="003A48A6" w:rsidP="00950F27">
            <w:pPr>
              <w:shd w:val="clear" w:color="auto" w:fill="FFFFFF" w:themeFill="background1"/>
              <w:jc w:val="right"/>
              <w:rPr>
                <w:sz w:val="20"/>
                <w:szCs w:val="20"/>
              </w:rPr>
            </w:pPr>
            <w:r w:rsidRPr="00553FAD">
              <w:rPr>
                <w:sz w:val="20"/>
                <w:szCs w:val="20"/>
              </w:rPr>
              <w:t>8,600</w:t>
            </w:r>
          </w:p>
        </w:tc>
        <w:tc>
          <w:tcPr>
            <w:tcW w:w="1417" w:type="dxa"/>
          </w:tcPr>
          <w:p w14:paraId="0CD3BDDA" w14:textId="331D47EE" w:rsidR="002648BE" w:rsidRPr="00553FAD" w:rsidRDefault="003A48A6" w:rsidP="00950F27">
            <w:pPr>
              <w:shd w:val="clear" w:color="auto" w:fill="FFFFFF" w:themeFill="background1"/>
              <w:jc w:val="right"/>
              <w:rPr>
                <w:sz w:val="20"/>
                <w:szCs w:val="20"/>
              </w:rPr>
            </w:pPr>
            <w:r w:rsidRPr="00553FAD">
              <w:rPr>
                <w:sz w:val="20"/>
                <w:szCs w:val="20"/>
              </w:rPr>
              <w:t>8,600</w:t>
            </w:r>
          </w:p>
        </w:tc>
      </w:tr>
      <w:tr w:rsidR="006B072B" w:rsidRPr="00553FAD" w14:paraId="14D81CDC" w14:textId="77777777" w:rsidTr="00E22A2E">
        <w:tc>
          <w:tcPr>
            <w:tcW w:w="5665" w:type="dxa"/>
          </w:tcPr>
          <w:p w14:paraId="0E78E76D" w14:textId="21831ABF" w:rsidR="006B072B" w:rsidRPr="00553FAD" w:rsidRDefault="006B072B" w:rsidP="006B072B">
            <w:pPr>
              <w:pStyle w:val="ListParagraph"/>
              <w:numPr>
                <w:ilvl w:val="1"/>
                <w:numId w:val="25"/>
              </w:numPr>
              <w:shd w:val="clear" w:color="auto" w:fill="FFFFFF" w:themeFill="background1"/>
              <w:jc w:val="left"/>
              <w:rPr>
                <w:sz w:val="20"/>
                <w:szCs w:val="20"/>
              </w:rPr>
            </w:pPr>
            <w:r w:rsidRPr="00553FAD">
              <w:rPr>
                <w:sz w:val="20"/>
                <w:szCs w:val="20"/>
              </w:rPr>
              <w:t>Organi</w:t>
            </w:r>
            <w:r w:rsidR="00F46C10">
              <w:rPr>
                <w:sz w:val="20"/>
                <w:szCs w:val="20"/>
              </w:rPr>
              <w:t>z</w:t>
            </w:r>
            <w:r w:rsidRPr="00553FAD">
              <w:rPr>
                <w:sz w:val="20"/>
                <w:szCs w:val="20"/>
              </w:rPr>
              <w:t>e two training sessions for 130 RAC technicians and students (30 per cent women) on low</w:t>
            </w:r>
            <w:r w:rsidR="00F46C10">
              <w:rPr>
                <w:sz w:val="20"/>
                <w:szCs w:val="20"/>
              </w:rPr>
              <w:noBreakHyphen/>
            </w:r>
            <w:r w:rsidRPr="00553FAD">
              <w:rPr>
                <w:sz w:val="20"/>
                <w:szCs w:val="20"/>
              </w:rPr>
              <w:t xml:space="preserve">GWP energy-efficient RAC technologies </w:t>
            </w:r>
          </w:p>
        </w:tc>
        <w:tc>
          <w:tcPr>
            <w:tcW w:w="993" w:type="dxa"/>
          </w:tcPr>
          <w:p w14:paraId="4F52FBCA" w14:textId="5AE93184" w:rsidR="006B072B" w:rsidRPr="00553FAD" w:rsidRDefault="00072A12" w:rsidP="005B52E4">
            <w:pPr>
              <w:jc w:val="center"/>
              <w:rPr>
                <w:sz w:val="20"/>
                <w:szCs w:val="20"/>
              </w:rPr>
            </w:pPr>
            <w:r w:rsidRPr="00553FAD">
              <w:rPr>
                <w:sz w:val="20"/>
                <w:szCs w:val="20"/>
              </w:rPr>
              <w:t>UNEP</w:t>
            </w:r>
          </w:p>
        </w:tc>
        <w:tc>
          <w:tcPr>
            <w:tcW w:w="1275" w:type="dxa"/>
          </w:tcPr>
          <w:p w14:paraId="3D926141" w14:textId="75D5B149" w:rsidR="006B072B" w:rsidRPr="00553FAD" w:rsidRDefault="00072A12" w:rsidP="005B52E4">
            <w:pPr>
              <w:shd w:val="clear" w:color="auto" w:fill="FFFFFF" w:themeFill="background1"/>
              <w:jc w:val="right"/>
              <w:rPr>
                <w:sz w:val="20"/>
                <w:szCs w:val="20"/>
              </w:rPr>
            </w:pPr>
            <w:r w:rsidRPr="00553FAD">
              <w:rPr>
                <w:sz w:val="20"/>
                <w:szCs w:val="20"/>
              </w:rPr>
              <w:t>10,600</w:t>
            </w:r>
          </w:p>
        </w:tc>
        <w:tc>
          <w:tcPr>
            <w:tcW w:w="1417" w:type="dxa"/>
          </w:tcPr>
          <w:p w14:paraId="33A9D188" w14:textId="2F4E5239" w:rsidR="006B072B" w:rsidRPr="00553FAD" w:rsidRDefault="00072A12" w:rsidP="005B52E4">
            <w:pPr>
              <w:shd w:val="clear" w:color="auto" w:fill="FFFFFF" w:themeFill="background1"/>
              <w:jc w:val="right"/>
              <w:rPr>
                <w:sz w:val="20"/>
                <w:szCs w:val="20"/>
              </w:rPr>
            </w:pPr>
            <w:r w:rsidRPr="00553FAD">
              <w:rPr>
                <w:sz w:val="20"/>
                <w:szCs w:val="20"/>
              </w:rPr>
              <w:t>10,600</w:t>
            </w:r>
          </w:p>
        </w:tc>
      </w:tr>
      <w:tr w:rsidR="006B072B" w:rsidRPr="00553FAD" w14:paraId="5A02FB2D" w14:textId="77777777" w:rsidTr="00E22A2E">
        <w:tc>
          <w:tcPr>
            <w:tcW w:w="5665" w:type="dxa"/>
          </w:tcPr>
          <w:p w14:paraId="4421C18D" w14:textId="7947BC21" w:rsidR="006B072B" w:rsidRPr="00553FAD" w:rsidRDefault="006B072B" w:rsidP="006B072B">
            <w:pPr>
              <w:pStyle w:val="ListParagraph"/>
              <w:numPr>
                <w:ilvl w:val="1"/>
                <w:numId w:val="25"/>
              </w:numPr>
              <w:shd w:val="clear" w:color="auto" w:fill="FFFFFF" w:themeFill="background1"/>
              <w:jc w:val="left"/>
              <w:rPr>
                <w:sz w:val="20"/>
                <w:szCs w:val="20"/>
              </w:rPr>
            </w:pPr>
            <w:r w:rsidRPr="00553FAD">
              <w:rPr>
                <w:sz w:val="20"/>
                <w:szCs w:val="20"/>
              </w:rPr>
              <w:t>Create awareness among RAC importers, distributors, and retailers on HFC phase</w:t>
            </w:r>
            <w:r w:rsidR="00F46C10">
              <w:rPr>
                <w:sz w:val="20"/>
                <w:szCs w:val="20"/>
              </w:rPr>
              <w:t>-</w:t>
            </w:r>
            <w:r w:rsidRPr="00553FAD">
              <w:rPr>
                <w:sz w:val="20"/>
                <w:szCs w:val="20"/>
              </w:rPr>
              <w:t>down, HFC alternatives and KIP implementation including promoting participation of women in project activities</w:t>
            </w:r>
          </w:p>
        </w:tc>
        <w:tc>
          <w:tcPr>
            <w:tcW w:w="993" w:type="dxa"/>
          </w:tcPr>
          <w:p w14:paraId="5E0B0EEB" w14:textId="2ABB1898" w:rsidR="006B072B" w:rsidRPr="00553FAD" w:rsidRDefault="00072A12" w:rsidP="005B52E4">
            <w:pPr>
              <w:jc w:val="center"/>
              <w:rPr>
                <w:sz w:val="20"/>
                <w:szCs w:val="20"/>
              </w:rPr>
            </w:pPr>
            <w:r w:rsidRPr="00553FAD">
              <w:rPr>
                <w:sz w:val="20"/>
                <w:szCs w:val="20"/>
              </w:rPr>
              <w:t>UNEP</w:t>
            </w:r>
          </w:p>
        </w:tc>
        <w:tc>
          <w:tcPr>
            <w:tcW w:w="1275" w:type="dxa"/>
          </w:tcPr>
          <w:p w14:paraId="69483F43" w14:textId="0B8E043B" w:rsidR="006B072B" w:rsidRPr="00553FAD" w:rsidRDefault="00072A12" w:rsidP="005B52E4">
            <w:pPr>
              <w:shd w:val="clear" w:color="auto" w:fill="FFFFFF" w:themeFill="background1"/>
              <w:jc w:val="right"/>
              <w:rPr>
                <w:sz w:val="20"/>
                <w:szCs w:val="20"/>
              </w:rPr>
            </w:pPr>
            <w:r w:rsidRPr="00553FAD">
              <w:rPr>
                <w:sz w:val="20"/>
                <w:szCs w:val="20"/>
              </w:rPr>
              <w:t>7,800</w:t>
            </w:r>
          </w:p>
        </w:tc>
        <w:tc>
          <w:tcPr>
            <w:tcW w:w="1417" w:type="dxa"/>
          </w:tcPr>
          <w:p w14:paraId="13AFCAC7" w14:textId="5BE91D36" w:rsidR="006B072B" w:rsidRPr="00553FAD" w:rsidRDefault="00072A12" w:rsidP="005B52E4">
            <w:pPr>
              <w:shd w:val="clear" w:color="auto" w:fill="FFFFFF" w:themeFill="background1"/>
              <w:jc w:val="right"/>
              <w:rPr>
                <w:sz w:val="20"/>
                <w:szCs w:val="20"/>
              </w:rPr>
            </w:pPr>
            <w:r w:rsidRPr="00553FAD">
              <w:rPr>
                <w:sz w:val="20"/>
                <w:szCs w:val="20"/>
              </w:rPr>
              <w:t>3,900</w:t>
            </w:r>
          </w:p>
        </w:tc>
      </w:tr>
      <w:tr w:rsidR="006B072B" w:rsidRPr="00553FAD" w14:paraId="17C47147" w14:textId="77777777" w:rsidTr="00E22A2E">
        <w:tc>
          <w:tcPr>
            <w:tcW w:w="5665" w:type="dxa"/>
          </w:tcPr>
          <w:p w14:paraId="209FC319" w14:textId="2F9351B1" w:rsidR="006B072B" w:rsidRPr="00553FAD" w:rsidRDefault="006B072B" w:rsidP="00A33628">
            <w:pPr>
              <w:pStyle w:val="ListParagraph"/>
              <w:numPr>
                <w:ilvl w:val="1"/>
                <w:numId w:val="25"/>
              </w:numPr>
              <w:shd w:val="clear" w:color="auto" w:fill="FFFFFF" w:themeFill="background1"/>
              <w:jc w:val="left"/>
              <w:rPr>
                <w:sz w:val="20"/>
                <w:szCs w:val="20"/>
              </w:rPr>
            </w:pPr>
            <w:r w:rsidRPr="00553FAD">
              <w:rPr>
                <w:sz w:val="20"/>
                <w:szCs w:val="20"/>
              </w:rPr>
              <w:t>Organi</w:t>
            </w:r>
            <w:r w:rsidR="00DD61E9">
              <w:rPr>
                <w:sz w:val="20"/>
                <w:szCs w:val="20"/>
              </w:rPr>
              <w:t>z</w:t>
            </w:r>
            <w:r w:rsidRPr="00553FAD">
              <w:rPr>
                <w:sz w:val="20"/>
                <w:szCs w:val="20"/>
              </w:rPr>
              <w:t xml:space="preserve">e two awareness workshops for 50 importers in the MAC </w:t>
            </w:r>
            <w:r w:rsidR="00DF4BF7" w:rsidRPr="00553FAD">
              <w:rPr>
                <w:sz w:val="20"/>
                <w:szCs w:val="20"/>
              </w:rPr>
              <w:t>sub</w:t>
            </w:r>
            <w:r w:rsidRPr="00553FAD">
              <w:rPr>
                <w:sz w:val="20"/>
                <w:szCs w:val="20"/>
              </w:rPr>
              <w:t>sector on HFC phase</w:t>
            </w:r>
            <w:r w:rsidR="0096026A">
              <w:rPr>
                <w:sz w:val="20"/>
                <w:szCs w:val="20"/>
              </w:rPr>
              <w:t>-</w:t>
            </w:r>
            <w:r w:rsidRPr="00553FAD">
              <w:rPr>
                <w:sz w:val="20"/>
                <w:szCs w:val="20"/>
              </w:rPr>
              <w:t>down and HFC alternatives</w:t>
            </w:r>
          </w:p>
        </w:tc>
        <w:tc>
          <w:tcPr>
            <w:tcW w:w="993" w:type="dxa"/>
          </w:tcPr>
          <w:p w14:paraId="2C0C6C40" w14:textId="27E15B5C" w:rsidR="006B072B" w:rsidRPr="00553FAD" w:rsidRDefault="00072A12" w:rsidP="005B52E4">
            <w:pPr>
              <w:jc w:val="center"/>
              <w:rPr>
                <w:sz w:val="20"/>
                <w:szCs w:val="20"/>
              </w:rPr>
            </w:pPr>
            <w:r w:rsidRPr="00553FAD">
              <w:rPr>
                <w:sz w:val="20"/>
                <w:szCs w:val="20"/>
              </w:rPr>
              <w:t>UNEP</w:t>
            </w:r>
          </w:p>
        </w:tc>
        <w:tc>
          <w:tcPr>
            <w:tcW w:w="1275" w:type="dxa"/>
          </w:tcPr>
          <w:p w14:paraId="73A1A8BE" w14:textId="080CE95F" w:rsidR="006B072B" w:rsidRPr="00553FAD" w:rsidRDefault="00072A12" w:rsidP="005B52E4">
            <w:pPr>
              <w:shd w:val="clear" w:color="auto" w:fill="FFFFFF" w:themeFill="background1"/>
              <w:jc w:val="right"/>
              <w:rPr>
                <w:sz w:val="20"/>
                <w:szCs w:val="20"/>
              </w:rPr>
            </w:pPr>
            <w:r w:rsidRPr="00553FAD">
              <w:rPr>
                <w:sz w:val="20"/>
                <w:szCs w:val="20"/>
              </w:rPr>
              <w:t>2,800</w:t>
            </w:r>
          </w:p>
        </w:tc>
        <w:tc>
          <w:tcPr>
            <w:tcW w:w="1417" w:type="dxa"/>
          </w:tcPr>
          <w:p w14:paraId="1BD36488" w14:textId="1B8187A7" w:rsidR="006B072B" w:rsidRPr="00553FAD" w:rsidRDefault="00072A12" w:rsidP="005B52E4">
            <w:pPr>
              <w:shd w:val="clear" w:color="auto" w:fill="FFFFFF" w:themeFill="background1"/>
              <w:jc w:val="right"/>
              <w:rPr>
                <w:sz w:val="20"/>
                <w:szCs w:val="20"/>
              </w:rPr>
            </w:pPr>
            <w:r w:rsidRPr="00553FAD">
              <w:rPr>
                <w:sz w:val="20"/>
                <w:szCs w:val="20"/>
              </w:rPr>
              <w:t>1,400</w:t>
            </w:r>
          </w:p>
        </w:tc>
      </w:tr>
      <w:tr w:rsidR="00A94F71" w:rsidRPr="00553FAD" w14:paraId="0ADEA431" w14:textId="77777777" w:rsidTr="00417DD2">
        <w:tc>
          <w:tcPr>
            <w:tcW w:w="6658" w:type="dxa"/>
            <w:gridSpan w:val="2"/>
          </w:tcPr>
          <w:p w14:paraId="0104B2F0" w14:textId="3464AD60" w:rsidR="00A94F71" w:rsidRPr="00553FAD" w:rsidRDefault="00A94F71" w:rsidP="00A94F71">
            <w:pPr>
              <w:jc w:val="right"/>
              <w:rPr>
                <w:sz w:val="20"/>
                <w:szCs w:val="20"/>
              </w:rPr>
            </w:pPr>
            <w:r w:rsidRPr="00553FAD">
              <w:rPr>
                <w:sz w:val="20"/>
                <w:szCs w:val="20"/>
              </w:rPr>
              <w:t>Subtotal component 3</w:t>
            </w:r>
          </w:p>
        </w:tc>
        <w:tc>
          <w:tcPr>
            <w:tcW w:w="1275" w:type="dxa"/>
          </w:tcPr>
          <w:p w14:paraId="2C5146BA" w14:textId="2463093A" w:rsidR="00A94F71" w:rsidRPr="00553FAD" w:rsidRDefault="00E55F12" w:rsidP="00A94F71">
            <w:pPr>
              <w:shd w:val="clear" w:color="auto" w:fill="FFFFFF" w:themeFill="background1"/>
              <w:jc w:val="right"/>
              <w:rPr>
                <w:sz w:val="20"/>
                <w:szCs w:val="20"/>
              </w:rPr>
            </w:pPr>
            <w:r w:rsidRPr="00553FAD">
              <w:rPr>
                <w:sz w:val="20"/>
                <w:szCs w:val="20"/>
              </w:rPr>
              <w:t>2</w:t>
            </w:r>
            <w:r w:rsidR="00F35009" w:rsidRPr="00553FAD">
              <w:rPr>
                <w:sz w:val="20"/>
                <w:szCs w:val="20"/>
              </w:rPr>
              <w:t>9</w:t>
            </w:r>
            <w:r w:rsidRPr="00553FAD">
              <w:rPr>
                <w:sz w:val="20"/>
                <w:szCs w:val="20"/>
              </w:rPr>
              <w:t>,800</w:t>
            </w:r>
          </w:p>
        </w:tc>
        <w:tc>
          <w:tcPr>
            <w:tcW w:w="1417" w:type="dxa"/>
          </w:tcPr>
          <w:p w14:paraId="4513277C" w14:textId="1A10B002" w:rsidR="00A94F71" w:rsidRPr="00553FAD" w:rsidRDefault="00E55F12" w:rsidP="00A94F71">
            <w:pPr>
              <w:shd w:val="clear" w:color="auto" w:fill="FFFFFF" w:themeFill="background1"/>
              <w:jc w:val="right"/>
              <w:rPr>
                <w:sz w:val="20"/>
                <w:szCs w:val="20"/>
              </w:rPr>
            </w:pPr>
            <w:r w:rsidRPr="00553FAD">
              <w:rPr>
                <w:sz w:val="20"/>
                <w:szCs w:val="20"/>
              </w:rPr>
              <w:t>2</w:t>
            </w:r>
            <w:r w:rsidR="00F35009" w:rsidRPr="00553FAD">
              <w:rPr>
                <w:sz w:val="20"/>
                <w:szCs w:val="20"/>
              </w:rPr>
              <w:t>4</w:t>
            </w:r>
            <w:r w:rsidRPr="00553FAD">
              <w:rPr>
                <w:sz w:val="20"/>
                <w:szCs w:val="20"/>
              </w:rPr>
              <w:t>,</w:t>
            </w:r>
            <w:r w:rsidR="00F35009" w:rsidRPr="00553FAD">
              <w:rPr>
                <w:sz w:val="20"/>
                <w:szCs w:val="20"/>
              </w:rPr>
              <w:t>5</w:t>
            </w:r>
            <w:r w:rsidRPr="00553FAD">
              <w:rPr>
                <w:sz w:val="20"/>
                <w:szCs w:val="20"/>
              </w:rPr>
              <w:t>00</w:t>
            </w:r>
          </w:p>
        </w:tc>
      </w:tr>
      <w:tr w:rsidR="00A94F71" w:rsidRPr="00553FAD" w14:paraId="086139F3" w14:textId="77777777" w:rsidTr="00417DD2">
        <w:tc>
          <w:tcPr>
            <w:tcW w:w="9350" w:type="dxa"/>
            <w:gridSpan w:val="4"/>
          </w:tcPr>
          <w:p w14:paraId="7D783A4B" w14:textId="387B33BB" w:rsidR="00A94F71" w:rsidRPr="0078079D" w:rsidRDefault="0096026A" w:rsidP="0078079D">
            <w:pPr>
              <w:shd w:val="clear" w:color="auto" w:fill="FFFFFF" w:themeFill="background1"/>
              <w:rPr>
                <w:sz w:val="20"/>
                <w:szCs w:val="20"/>
              </w:rPr>
            </w:pPr>
            <w:r w:rsidRPr="0078079D">
              <w:rPr>
                <w:rFonts w:eastAsia="Calibri"/>
                <w:b/>
                <w:bCs/>
                <w:color w:val="000000" w:themeColor="text1"/>
                <w:sz w:val="20"/>
                <w:szCs w:val="20"/>
              </w:rPr>
              <w:t xml:space="preserve">Component 4: </w:t>
            </w:r>
            <w:r w:rsidR="00FF1A56" w:rsidRPr="0078079D">
              <w:rPr>
                <w:rFonts w:eastAsia="Calibri"/>
                <w:b/>
                <w:bCs/>
                <w:color w:val="000000" w:themeColor="text1"/>
                <w:sz w:val="20"/>
                <w:szCs w:val="20"/>
              </w:rPr>
              <w:t>Pilot demonstration</w:t>
            </w:r>
            <w:r w:rsidR="00921AB0" w:rsidRPr="0078079D">
              <w:rPr>
                <w:rFonts w:eastAsia="Calibri"/>
                <w:b/>
                <w:bCs/>
                <w:color w:val="000000" w:themeColor="text1"/>
                <w:sz w:val="20"/>
                <w:szCs w:val="20"/>
              </w:rPr>
              <w:t xml:space="preserve"> </w:t>
            </w:r>
            <w:r w:rsidR="00A94F71" w:rsidRPr="0078079D">
              <w:rPr>
                <w:rFonts w:eastAsia="Calibri"/>
                <w:b/>
                <w:bCs/>
                <w:color w:val="000000" w:themeColor="text1"/>
                <w:sz w:val="20"/>
                <w:szCs w:val="20"/>
              </w:rPr>
              <w:t>in</w:t>
            </w:r>
            <w:r w:rsidR="006C2831" w:rsidRPr="0078079D">
              <w:rPr>
                <w:rFonts w:eastAsia="Calibri"/>
                <w:b/>
                <w:bCs/>
                <w:color w:val="000000" w:themeColor="text1"/>
                <w:sz w:val="20"/>
                <w:szCs w:val="20"/>
              </w:rPr>
              <w:t xml:space="preserve"> the</w:t>
            </w:r>
            <w:r w:rsidR="00A94F71" w:rsidRPr="0078079D">
              <w:rPr>
                <w:rFonts w:eastAsia="Calibri"/>
                <w:b/>
                <w:bCs/>
                <w:color w:val="000000" w:themeColor="text1"/>
                <w:sz w:val="20"/>
                <w:szCs w:val="20"/>
              </w:rPr>
              <w:t xml:space="preserve"> commercial refrigeration sector</w:t>
            </w:r>
          </w:p>
        </w:tc>
      </w:tr>
      <w:tr w:rsidR="00A94F71" w:rsidRPr="00553FAD" w14:paraId="33B2F954" w14:textId="77777777" w:rsidTr="00E22A2E">
        <w:tc>
          <w:tcPr>
            <w:tcW w:w="5665" w:type="dxa"/>
          </w:tcPr>
          <w:p w14:paraId="6A7DBDA5" w14:textId="4598311E" w:rsidR="00A94F71" w:rsidRPr="0078079D" w:rsidRDefault="0096026A" w:rsidP="0078079D">
            <w:pPr>
              <w:shd w:val="clear" w:color="auto" w:fill="FFFFFF" w:themeFill="background1"/>
              <w:ind w:left="337" w:hanging="360"/>
              <w:jc w:val="left"/>
              <w:rPr>
                <w:sz w:val="20"/>
                <w:szCs w:val="20"/>
              </w:rPr>
            </w:pPr>
            <w:r>
              <w:rPr>
                <w:sz w:val="20"/>
                <w:szCs w:val="20"/>
              </w:rPr>
              <w:t>4.1</w:t>
            </w:r>
            <w:r>
              <w:rPr>
                <w:sz w:val="20"/>
                <w:szCs w:val="20"/>
              </w:rPr>
              <w:tab/>
            </w:r>
            <w:r w:rsidR="00262595" w:rsidRPr="0078079D">
              <w:rPr>
                <w:sz w:val="20"/>
                <w:szCs w:val="20"/>
              </w:rPr>
              <w:t>Create awareness</w:t>
            </w:r>
            <w:r w:rsidR="00D83C14" w:rsidRPr="0078079D">
              <w:rPr>
                <w:sz w:val="20"/>
                <w:szCs w:val="20"/>
              </w:rPr>
              <w:t xml:space="preserve"> in commercial refrigeration</w:t>
            </w:r>
            <w:r w:rsidR="00863679" w:rsidRPr="0078079D">
              <w:rPr>
                <w:sz w:val="20"/>
                <w:szCs w:val="20"/>
              </w:rPr>
              <w:t xml:space="preserve"> </w:t>
            </w:r>
            <w:r w:rsidR="00DF4BF7" w:rsidRPr="0078079D">
              <w:rPr>
                <w:sz w:val="20"/>
                <w:szCs w:val="20"/>
              </w:rPr>
              <w:t>sub</w:t>
            </w:r>
            <w:r w:rsidR="00863679" w:rsidRPr="0078079D">
              <w:rPr>
                <w:sz w:val="20"/>
                <w:szCs w:val="20"/>
              </w:rPr>
              <w:t>sector about</w:t>
            </w:r>
            <w:r w:rsidR="00D83C14" w:rsidRPr="0078079D">
              <w:rPr>
                <w:sz w:val="20"/>
                <w:szCs w:val="20"/>
              </w:rPr>
              <w:t xml:space="preserve"> R</w:t>
            </w:r>
            <w:r w:rsidR="00D83C14" w:rsidRPr="0078079D">
              <w:rPr>
                <w:sz w:val="20"/>
                <w:szCs w:val="20"/>
              </w:rPr>
              <w:noBreakHyphen/>
              <w:t xml:space="preserve">290 monobloc initiative and selection of </w:t>
            </w:r>
            <w:r w:rsidR="006C2831" w:rsidRPr="0078079D">
              <w:rPr>
                <w:sz w:val="20"/>
                <w:szCs w:val="20"/>
              </w:rPr>
              <w:t xml:space="preserve">a </w:t>
            </w:r>
            <w:r w:rsidR="00D83C14" w:rsidRPr="0078079D">
              <w:rPr>
                <w:sz w:val="20"/>
                <w:szCs w:val="20"/>
              </w:rPr>
              <w:t xml:space="preserve">beneficiary </w:t>
            </w:r>
          </w:p>
        </w:tc>
        <w:tc>
          <w:tcPr>
            <w:tcW w:w="993" w:type="dxa"/>
          </w:tcPr>
          <w:p w14:paraId="67EBE41D" w14:textId="6605C121" w:rsidR="00A94F71" w:rsidRPr="00553FAD" w:rsidRDefault="00A94F71" w:rsidP="003B5DD1">
            <w:pPr>
              <w:jc w:val="center"/>
              <w:rPr>
                <w:sz w:val="20"/>
                <w:szCs w:val="20"/>
              </w:rPr>
            </w:pPr>
            <w:r w:rsidRPr="00553FAD">
              <w:rPr>
                <w:sz w:val="20"/>
                <w:szCs w:val="20"/>
              </w:rPr>
              <w:t>UN</w:t>
            </w:r>
            <w:r w:rsidR="00D83C14" w:rsidRPr="00553FAD">
              <w:rPr>
                <w:sz w:val="20"/>
                <w:szCs w:val="20"/>
              </w:rPr>
              <w:t>EP</w:t>
            </w:r>
          </w:p>
        </w:tc>
        <w:tc>
          <w:tcPr>
            <w:tcW w:w="1275" w:type="dxa"/>
          </w:tcPr>
          <w:p w14:paraId="59470E5D" w14:textId="3AB3D333" w:rsidR="00A94F71" w:rsidRPr="00553FAD" w:rsidRDefault="00A94F71" w:rsidP="003B5DD1">
            <w:pPr>
              <w:shd w:val="clear" w:color="auto" w:fill="FFFFFF" w:themeFill="background1"/>
              <w:jc w:val="right"/>
              <w:rPr>
                <w:sz w:val="20"/>
                <w:szCs w:val="20"/>
              </w:rPr>
            </w:pPr>
            <w:r w:rsidRPr="00553FAD">
              <w:rPr>
                <w:sz w:val="20"/>
                <w:szCs w:val="20"/>
              </w:rPr>
              <w:t>5,000</w:t>
            </w:r>
          </w:p>
        </w:tc>
        <w:tc>
          <w:tcPr>
            <w:tcW w:w="1417" w:type="dxa"/>
          </w:tcPr>
          <w:p w14:paraId="1AB8842A" w14:textId="630A00F9" w:rsidR="00A94F71" w:rsidRPr="00553FAD" w:rsidRDefault="00A94F71" w:rsidP="003B5DD1">
            <w:pPr>
              <w:shd w:val="clear" w:color="auto" w:fill="FFFFFF" w:themeFill="background1"/>
              <w:jc w:val="right"/>
              <w:rPr>
                <w:sz w:val="20"/>
                <w:szCs w:val="20"/>
              </w:rPr>
            </w:pPr>
            <w:r w:rsidRPr="00553FAD">
              <w:rPr>
                <w:sz w:val="20"/>
                <w:szCs w:val="20"/>
              </w:rPr>
              <w:t>5,000</w:t>
            </w:r>
          </w:p>
        </w:tc>
      </w:tr>
      <w:tr w:rsidR="003B5DD1" w:rsidRPr="00553FAD" w14:paraId="5C3CA07D" w14:textId="77777777" w:rsidTr="00E22A2E">
        <w:tc>
          <w:tcPr>
            <w:tcW w:w="5665" w:type="dxa"/>
          </w:tcPr>
          <w:p w14:paraId="00B3CBBD" w14:textId="7513BDB8" w:rsidR="003B5DD1" w:rsidRPr="0078079D" w:rsidRDefault="0096026A" w:rsidP="0078079D">
            <w:pPr>
              <w:shd w:val="clear" w:color="auto" w:fill="FFFFFF" w:themeFill="background1"/>
              <w:ind w:left="337" w:hanging="360"/>
              <w:jc w:val="left"/>
              <w:rPr>
                <w:sz w:val="20"/>
                <w:szCs w:val="20"/>
              </w:rPr>
            </w:pPr>
            <w:r>
              <w:rPr>
                <w:sz w:val="20"/>
                <w:szCs w:val="20"/>
              </w:rPr>
              <w:lastRenderedPageBreak/>
              <w:t>4.2</w:t>
            </w:r>
            <w:r>
              <w:rPr>
                <w:sz w:val="20"/>
                <w:szCs w:val="20"/>
              </w:rPr>
              <w:tab/>
            </w:r>
            <w:r w:rsidR="003B5DD1" w:rsidRPr="0078079D">
              <w:rPr>
                <w:sz w:val="20"/>
                <w:szCs w:val="20"/>
              </w:rPr>
              <w:t xml:space="preserve">Demonstrate </w:t>
            </w:r>
            <w:r w:rsidR="007C1972">
              <w:rPr>
                <w:sz w:val="20"/>
                <w:szCs w:val="20"/>
              </w:rPr>
              <w:t xml:space="preserve">the </w:t>
            </w:r>
            <w:r w:rsidR="003B5DD1" w:rsidRPr="0078079D">
              <w:rPr>
                <w:sz w:val="20"/>
                <w:szCs w:val="20"/>
              </w:rPr>
              <w:t>use of an R-290 monobloc unit in an existing small cold room, including procurement, installation, commissioning and training</w:t>
            </w:r>
          </w:p>
        </w:tc>
        <w:tc>
          <w:tcPr>
            <w:tcW w:w="993" w:type="dxa"/>
          </w:tcPr>
          <w:p w14:paraId="0C9BC7C3" w14:textId="1082C202" w:rsidR="003B5DD1" w:rsidRPr="00553FAD" w:rsidRDefault="003B5DD1" w:rsidP="00A94F71">
            <w:pPr>
              <w:jc w:val="center"/>
              <w:rPr>
                <w:sz w:val="20"/>
                <w:szCs w:val="20"/>
              </w:rPr>
            </w:pPr>
            <w:r w:rsidRPr="00553FAD">
              <w:rPr>
                <w:sz w:val="20"/>
                <w:szCs w:val="20"/>
              </w:rPr>
              <w:t>UNIDO</w:t>
            </w:r>
          </w:p>
        </w:tc>
        <w:tc>
          <w:tcPr>
            <w:tcW w:w="1275" w:type="dxa"/>
          </w:tcPr>
          <w:p w14:paraId="4F4B3CDC" w14:textId="768017B5" w:rsidR="003B5DD1" w:rsidRPr="00553FAD" w:rsidRDefault="003B5DD1" w:rsidP="00A94F71">
            <w:pPr>
              <w:shd w:val="clear" w:color="auto" w:fill="FFFFFF" w:themeFill="background1"/>
              <w:jc w:val="right"/>
              <w:rPr>
                <w:sz w:val="20"/>
                <w:szCs w:val="20"/>
              </w:rPr>
            </w:pPr>
            <w:r w:rsidRPr="00553FAD">
              <w:rPr>
                <w:sz w:val="20"/>
                <w:szCs w:val="20"/>
              </w:rPr>
              <w:t>50,000</w:t>
            </w:r>
          </w:p>
        </w:tc>
        <w:tc>
          <w:tcPr>
            <w:tcW w:w="1417" w:type="dxa"/>
          </w:tcPr>
          <w:p w14:paraId="146AB208" w14:textId="216FAAFD" w:rsidR="003B5DD1" w:rsidRPr="00553FAD" w:rsidRDefault="003B5DD1" w:rsidP="00A94F71">
            <w:pPr>
              <w:shd w:val="clear" w:color="auto" w:fill="FFFFFF" w:themeFill="background1"/>
              <w:jc w:val="right"/>
              <w:rPr>
                <w:sz w:val="20"/>
                <w:szCs w:val="20"/>
              </w:rPr>
            </w:pPr>
            <w:r w:rsidRPr="00553FAD">
              <w:rPr>
                <w:sz w:val="20"/>
                <w:szCs w:val="20"/>
              </w:rPr>
              <w:t>50,000</w:t>
            </w:r>
          </w:p>
        </w:tc>
      </w:tr>
      <w:tr w:rsidR="003B5DD1" w:rsidRPr="00553FAD" w14:paraId="1AB9BEBE" w14:textId="77777777" w:rsidTr="00E22A2E">
        <w:tc>
          <w:tcPr>
            <w:tcW w:w="5665" w:type="dxa"/>
          </w:tcPr>
          <w:p w14:paraId="0DF3C89F" w14:textId="6AD95A0B" w:rsidR="003B5DD1" w:rsidRPr="0078079D" w:rsidRDefault="0096026A" w:rsidP="0078079D">
            <w:pPr>
              <w:shd w:val="clear" w:color="auto" w:fill="FFFFFF" w:themeFill="background1"/>
              <w:ind w:left="337" w:hanging="360"/>
              <w:jc w:val="left"/>
              <w:rPr>
                <w:sz w:val="20"/>
                <w:szCs w:val="20"/>
              </w:rPr>
            </w:pPr>
            <w:r>
              <w:rPr>
                <w:sz w:val="20"/>
                <w:szCs w:val="20"/>
              </w:rPr>
              <w:t>4.3</w:t>
            </w:r>
            <w:r>
              <w:rPr>
                <w:sz w:val="20"/>
                <w:szCs w:val="20"/>
              </w:rPr>
              <w:tab/>
            </w:r>
            <w:r w:rsidR="003B5DD1" w:rsidRPr="0078079D">
              <w:rPr>
                <w:sz w:val="20"/>
                <w:szCs w:val="20"/>
              </w:rPr>
              <w:t>Monitor and report on the performance of the R-290 monobloc unit and R-404A unit to compare the performance and energy savings</w:t>
            </w:r>
          </w:p>
        </w:tc>
        <w:tc>
          <w:tcPr>
            <w:tcW w:w="993" w:type="dxa"/>
          </w:tcPr>
          <w:p w14:paraId="5C642306" w14:textId="5A140C60" w:rsidR="003B5DD1" w:rsidRPr="00553FAD" w:rsidRDefault="003B5DD1" w:rsidP="00A94F71">
            <w:pPr>
              <w:jc w:val="center"/>
              <w:rPr>
                <w:sz w:val="20"/>
                <w:szCs w:val="20"/>
              </w:rPr>
            </w:pPr>
            <w:r w:rsidRPr="00553FAD">
              <w:rPr>
                <w:sz w:val="20"/>
                <w:szCs w:val="20"/>
              </w:rPr>
              <w:t>UNEP</w:t>
            </w:r>
          </w:p>
        </w:tc>
        <w:tc>
          <w:tcPr>
            <w:tcW w:w="1275" w:type="dxa"/>
          </w:tcPr>
          <w:p w14:paraId="08A07DEA" w14:textId="0B1ABE33" w:rsidR="003B5DD1" w:rsidRPr="00553FAD" w:rsidRDefault="003B5DD1" w:rsidP="00A94F71">
            <w:pPr>
              <w:shd w:val="clear" w:color="auto" w:fill="FFFFFF" w:themeFill="background1"/>
              <w:jc w:val="right"/>
              <w:rPr>
                <w:sz w:val="20"/>
                <w:szCs w:val="20"/>
              </w:rPr>
            </w:pPr>
            <w:r w:rsidRPr="00553FAD">
              <w:rPr>
                <w:sz w:val="20"/>
                <w:szCs w:val="20"/>
              </w:rPr>
              <w:t>16,100</w:t>
            </w:r>
          </w:p>
        </w:tc>
        <w:tc>
          <w:tcPr>
            <w:tcW w:w="1417" w:type="dxa"/>
          </w:tcPr>
          <w:p w14:paraId="100B4098" w14:textId="1BFF6619" w:rsidR="003B5DD1" w:rsidRPr="00553FAD" w:rsidRDefault="003B5DD1" w:rsidP="00A94F71">
            <w:pPr>
              <w:shd w:val="clear" w:color="auto" w:fill="FFFFFF" w:themeFill="background1"/>
              <w:jc w:val="right"/>
              <w:rPr>
                <w:sz w:val="20"/>
                <w:szCs w:val="20"/>
              </w:rPr>
            </w:pPr>
            <w:r w:rsidRPr="00553FAD">
              <w:rPr>
                <w:sz w:val="20"/>
                <w:szCs w:val="20"/>
              </w:rPr>
              <w:t>0</w:t>
            </w:r>
          </w:p>
        </w:tc>
      </w:tr>
      <w:tr w:rsidR="00891D24" w:rsidRPr="00553FAD" w14:paraId="2799C412" w14:textId="77777777" w:rsidTr="001A4249">
        <w:trPr>
          <w:trHeight w:val="188"/>
        </w:trPr>
        <w:tc>
          <w:tcPr>
            <w:tcW w:w="6658" w:type="dxa"/>
            <w:gridSpan w:val="2"/>
          </w:tcPr>
          <w:p w14:paraId="7B629771" w14:textId="357219CC" w:rsidR="00891D24" w:rsidRPr="00553FAD" w:rsidRDefault="00891D24" w:rsidP="00891D24">
            <w:pPr>
              <w:jc w:val="right"/>
              <w:rPr>
                <w:sz w:val="20"/>
                <w:szCs w:val="20"/>
              </w:rPr>
            </w:pPr>
            <w:r w:rsidRPr="00553FAD">
              <w:rPr>
                <w:sz w:val="20"/>
                <w:szCs w:val="20"/>
              </w:rPr>
              <w:t>Subtotal component 4</w:t>
            </w:r>
          </w:p>
        </w:tc>
        <w:tc>
          <w:tcPr>
            <w:tcW w:w="1275" w:type="dxa"/>
          </w:tcPr>
          <w:p w14:paraId="1058BFB1" w14:textId="4435FDA9" w:rsidR="00891D24" w:rsidRPr="00553FAD" w:rsidRDefault="00096E42" w:rsidP="00A94F71">
            <w:pPr>
              <w:shd w:val="clear" w:color="auto" w:fill="FFFFFF" w:themeFill="background1"/>
              <w:jc w:val="right"/>
              <w:rPr>
                <w:sz w:val="20"/>
                <w:szCs w:val="20"/>
              </w:rPr>
            </w:pPr>
            <w:r w:rsidRPr="00553FAD">
              <w:rPr>
                <w:sz w:val="20"/>
                <w:szCs w:val="20"/>
              </w:rPr>
              <w:t>71,100</w:t>
            </w:r>
          </w:p>
        </w:tc>
        <w:tc>
          <w:tcPr>
            <w:tcW w:w="1417" w:type="dxa"/>
          </w:tcPr>
          <w:p w14:paraId="37BEA3AC" w14:textId="4C06D9DC" w:rsidR="00891D24" w:rsidRPr="00553FAD" w:rsidRDefault="00096E42" w:rsidP="00A94F71">
            <w:pPr>
              <w:shd w:val="clear" w:color="auto" w:fill="FFFFFF" w:themeFill="background1"/>
              <w:jc w:val="right"/>
              <w:rPr>
                <w:sz w:val="20"/>
                <w:szCs w:val="20"/>
              </w:rPr>
            </w:pPr>
            <w:r w:rsidRPr="00553FAD">
              <w:rPr>
                <w:sz w:val="20"/>
                <w:szCs w:val="20"/>
              </w:rPr>
              <w:t>55,000</w:t>
            </w:r>
          </w:p>
        </w:tc>
      </w:tr>
      <w:tr w:rsidR="00277E76" w:rsidRPr="00553FAD" w14:paraId="66D65B0D" w14:textId="77777777" w:rsidTr="00277E76">
        <w:trPr>
          <w:trHeight w:val="265"/>
        </w:trPr>
        <w:tc>
          <w:tcPr>
            <w:tcW w:w="9350" w:type="dxa"/>
            <w:gridSpan w:val="4"/>
          </w:tcPr>
          <w:p w14:paraId="2D95CC96" w14:textId="5ED89CF8" w:rsidR="00277E76" w:rsidRPr="00553FAD" w:rsidRDefault="0096026A" w:rsidP="00277E76">
            <w:pPr>
              <w:shd w:val="clear" w:color="auto" w:fill="FFFFFF" w:themeFill="background1"/>
              <w:jc w:val="left"/>
              <w:rPr>
                <w:sz w:val="20"/>
                <w:szCs w:val="20"/>
              </w:rPr>
            </w:pPr>
            <w:r>
              <w:rPr>
                <w:rFonts w:eastAsia="Calibri"/>
                <w:b/>
                <w:bCs/>
                <w:color w:val="000000" w:themeColor="text1"/>
                <w:sz w:val="20"/>
                <w:szCs w:val="20"/>
              </w:rPr>
              <w:t xml:space="preserve">Component 5: </w:t>
            </w:r>
            <w:r w:rsidR="00277E76" w:rsidRPr="00553FAD">
              <w:rPr>
                <w:rFonts w:eastAsia="Calibri"/>
                <w:b/>
                <w:bCs/>
                <w:color w:val="000000" w:themeColor="text1"/>
                <w:sz w:val="20"/>
                <w:szCs w:val="20"/>
              </w:rPr>
              <w:t>Project coordination and monitoring</w:t>
            </w:r>
          </w:p>
        </w:tc>
      </w:tr>
      <w:tr w:rsidR="00A94F71" w:rsidRPr="00553FAD" w14:paraId="2C5BB7AB" w14:textId="77777777" w:rsidTr="00064010">
        <w:trPr>
          <w:trHeight w:val="522"/>
        </w:trPr>
        <w:tc>
          <w:tcPr>
            <w:tcW w:w="5665" w:type="dxa"/>
          </w:tcPr>
          <w:p w14:paraId="7413DC96" w14:textId="1300798F" w:rsidR="00A94F71" w:rsidRPr="0078079D" w:rsidRDefault="00064010" w:rsidP="0078079D">
            <w:pPr>
              <w:shd w:val="clear" w:color="auto" w:fill="FFFFFF" w:themeFill="background1"/>
              <w:jc w:val="left"/>
              <w:rPr>
                <w:rFonts w:eastAsia="Calibri"/>
                <w:color w:val="000000" w:themeColor="text1"/>
                <w:sz w:val="20"/>
                <w:szCs w:val="20"/>
              </w:rPr>
            </w:pPr>
            <w:r w:rsidRPr="0078079D">
              <w:rPr>
                <w:sz w:val="20"/>
                <w:szCs w:val="20"/>
              </w:rPr>
              <w:t xml:space="preserve">Project </w:t>
            </w:r>
            <w:r w:rsidR="005E3536" w:rsidRPr="0078079D">
              <w:rPr>
                <w:sz w:val="20"/>
                <w:szCs w:val="20"/>
              </w:rPr>
              <w:t>m</w:t>
            </w:r>
            <w:r w:rsidRPr="0078079D">
              <w:rPr>
                <w:sz w:val="20"/>
                <w:szCs w:val="20"/>
              </w:rPr>
              <w:t>onitoring</w:t>
            </w:r>
            <w:r w:rsidR="005E3536" w:rsidRPr="0078079D">
              <w:rPr>
                <w:sz w:val="20"/>
                <w:szCs w:val="20"/>
              </w:rPr>
              <w:t xml:space="preserve"> </w:t>
            </w:r>
            <w:r w:rsidRPr="0078079D">
              <w:rPr>
                <w:sz w:val="20"/>
                <w:szCs w:val="20"/>
              </w:rPr>
              <w:t xml:space="preserve">support and </w:t>
            </w:r>
            <w:r w:rsidR="005E3536" w:rsidRPr="0078079D">
              <w:rPr>
                <w:sz w:val="20"/>
                <w:szCs w:val="20"/>
              </w:rPr>
              <w:t xml:space="preserve">implementation </w:t>
            </w:r>
            <w:r w:rsidRPr="0078079D">
              <w:rPr>
                <w:sz w:val="20"/>
                <w:szCs w:val="20"/>
              </w:rPr>
              <w:t>coordination</w:t>
            </w:r>
            <w:r w:rsidR="007C1972">
              <w:rPr>
                <w:sz w:val="20"/>
                <w:szCs w:val="20"/>
              </w:rPr>
              <w:t xml:space="preserve"> (see paragraph 25)</w:t>
            </w:r>
          </w:p>
        </w:tc>
        <w:tc>
          <w:tcPr>
            <w:tcW w:w="993" w:type="dxa"/>
          </w:tcPr>
          <w:p w14:paraId="390254DD" w14:textId="77777777" w:rsidR="00A94F71" w:rsidRPr="00553FAD" w:rsidRDefault="00A94F71" w:rsidP="00A94F71">
            <w:pPr>
              <w:jc w:val="center"/>
              <w:rPr>
                <w:sz w:val="20"/>
                <w:szCs w:val="20"/>
              </w:rPr>
            </w:pPr>
            <w:r w:rsidRPr="00553FAD">
              <w:rPr>
                <w:sz w:val="20"/>
                <w:szCs w:val="20"/>
              </w:rPr>
              <w:t>UNEP</w:t>
            </w:r>
          </w:p>
          <w:p w14:paraId="297E6B31" w14:textId="77777777" w:rsidR="00A94F71" w:rsidRPr="00553FAD" w:rsidRDefault="00A94F71" w:rsidP="00A94F71">
            <w:pPr>
              <w:jc w:val="center"/>
              <w:rPr>
                <w:sz w:val="20"/>
                <w:szCs w:val="20"/>
              </w:rPr>
            </w:pPr>
            <w:r w:rsidRPr="00553FAD">
              <w:rPr>
                <w:sz w:val="20"/>
                <w:szCs w:val="20"/>
              </w:rPr>
              <w:t>UNIDO</w:t>
            </w:r>
          </w:p>
        </w:tc>
        <w:tc>
          <w:tcPr>
            <w:tcW w:w="1275" w:type="dxa"/>
          </w:tcPr>
          <w:p w14:paraId="71E30686" w14:textId="77777777" w:rsidR="00A94F71" w:rsidRPr="00553FAD" w:rsidRDefault="00A94F71" w:rsidP="00A94F71">
            <w:pPr>
              <w:shd w:val="clear" w:color="auto" w:fill="FFFFFF" w:themeFill="background1"/>
              <w:jc w:val="right"/>
              <w:rPr>
                <w:sz w:val="20"/>
                <w:szCs w:val="20"/>
              </w:rPr>
            </w:pPr>
            <w:r w:rsidRPr="00553FAD">
              <w:rPr>
                <w:sz w:val="20"/>
                <w:szCs w:val="20"/>
              </w:rPr>
              <w:t>9,650</w:t>
            </w:r>
          </w:p>
          <w:p w14:paraId="2D7E26B6" w14:textId="77777777" w:rsidR="00A94F71" w:rsidRPr="00553FAD" w:rsidRDefault="00A94F71" w:rsidP="00A94F71">
            <w:pPr>
              <w:shd w:val="clear" w:color="auto" w:fill="FFFFFF" w:themeFill="background1"/>
              <w:jc w:val="right"/>
              <w:rPr>
                <w:sz w:val="20"/>
                <w:szCs w:val="20"/>
              </w:rPr>
            </w:pPr>
            <w:r w:rsidRPr="00553FAD">
              <w:rPr>
                <w:sz w:val="20"/>
                <w:szCs w:val="20"/>
              </w:rPr>
              <w:t>6,150</w:t>
            </w:r>
          </w:p>
        </w:tc>
        <w:tc>
          <w:tcPr>
            <w:tcW w:w="1417" w:type="dxa"/>
          </w:tcPr>
          <w:p w14:paraId="5B9FDA79" w14:textId="77777777" w:rsidR="00A94F71" w:rsidRPr="00553FAD" w:rsidRDefault="00A94F71" w:rsidP="00A94F71">
            <w:pPr>
              <w:shd w:val="clear" w:color="auto" w:fill="FFFFFF" w:themeFill="background1"/>
              <w:jc w:val="right"/>
              <w:rPr>
                <w:sz w:val="20"/>
                <w:szCs w:val="20"/>
              </w:rPr>
            </w:pPr>
            <w:r w:rsidRPr="00553FAD">
              <w:rPr>
                <w:sz w:val="20"/>
                <w:szCs w:val="20"/>
              </w:rPr>
              <w:t>6,711</w:t>
            </w:r>
          </w:p>
          <w:p w14:paraId="1E8D434E" w14:textId="77777777" w:rsidR="00A94F71" w:rsidRPr="00553FAD" w:rsidRDefault="00A94F71" w:rsidP="00A94F71">
            <w:pPr>
              <w:shd w:val="clear" w:color="auto" w:fill="FFFFFF" w:themeFill="background1"/>
              <w:jc w:val="right"/>
              <w:rPr>
                <w:sz w:val="20"/>
                <w:szCs w:val="20"/>
              </w:rPr>
            </w:pPr>
            <w:r w:rsidRPr="00553FAD">
              <w:rPr>
                <w:sz w:val="20"/>
                <w:szCs w:val="20"/>
              </w:rPr>
              <w:t>6,150</w:t>
            </w:r>
          </w:p>
        </w:tc>
      </w:tr>
      <w:tr w:rsidR="00891D24" w:rsidRPr="00553FAD" w14:paraId="0859C697" w14:textId="77777777" w:rsidTr="00417DD2">
        <w:trPr>
          <w:trHeight w:val="234"/>
        </w:trPr>
        <w:tc>
          <w:tcPr>
            <w:tcW w:w="6658" w:type="dxa"/>
            <w:gridSpan w:val="2"/>
          </w:tcPr>
          <w:p w14:paraId="083DAAE8" w14:textId="01C279F5" w:rsidR="00891D24" w:rsidRPr="00553FAD" w:rsidRDefault="00891D24" w:rsidP="00891D24">
            <w:pPr>
              <w:jc w:val="right"/>
              <w:rPr>
                <w:sz w:val="20"/>
                <w:szCs w:val="20"/>
              </w:rPr>
            </w:pPr>
            <w:r w:rsidRPr="00553FAD">
              <w:rPr>
                <w:sz w:val="20"/>
                <w:szCs w:val="20"/>
              </w:rPr>
              <w:t>Subtotal component 5</w:t>
            </w:r>
          </w:p>
        </w:tc>
        <w:tc>
          <w:tcPr>
            <w:tcW w:w="1275" w:type="dxa"/>
          </w:tcPr>
          <w:p w14:paraId="40D23C3B" w14:textId="4F34CDB8" w:rsidR="00891D24" w:rsidRPr="00553FAD" w:rsidRDefault="00F35009" w:rsidP="00A94F71">
            <w:pPr>
              <w:shd w:val="clear" w:color="auto" w:fill="FFFFFF" w:themeFill="background1"/>
              <w:jc w:val="right"/>
              <w:rPr>
                <w:sz w:val="20"/>
                <w:szCs w:val="20"/>
              </w:rPr>
            </w:pPr>
            <w:r w:rsidRPr="00553FAD">
              <w:rPr>
                <w:sz w:val="20"/>
                <w:szCs w:val="20"/>
              </w:rPr>
              <w:t>15,800</w:t>
            </w:r>
          </w:p>
        </w:tc>
        <w:tc>
          <w:tcPr>
            <w:tcW w:w="1417" w:type="dxa"/>
          </w:tcPr>
          <w:p w14:paraId="5C5D74E1" w14:textId="1F5F8365" w:rsidR="00891D24" w:rsidRPr="00553FAD" w:rsidRDefault="00F35009" w:rsidP="00A94F71">
            <w:pPr>
              <w:shd w:val="clear" w:color="auto" w:fill="FFFFFF" w:themeFill="background1"/>
              <w:jc w:val="right"/>
              <w:rPr>
                <w:sz w:val="20"/>
                <w:szCs w:val="20"/>
              </w:rPr>
            </w:pPr>
            <w:r w:rsidRPr="00553FAD">
              <w:rPr>
                <w:sz w:val="20"/>
                <w:szCs w:val="20"/>
              </w:rPr>
              <w:t>12,861</w:t>
            </w:r>
          </w:p>
        </w:tc>
      </w:tr>
      <w:tr w:rsidR="00220012" w:rsidRPr="00553FAD" w14:paraId="3411AD7F" w14:textId="77777777" w:rsidTr="00220012">
        <w:tc>
          <w:tcPr>
            <w:tcW w:w="6658" w:type="dxa"/>
            <w:gridSpan w:val="2"/>
          </w:tcPr>
          <w:p w14:paraId="3C686AC7" w14:textId="256C278C" w:rsidR="00220012" w:rsidRPr="00553FAD" w:rsidRDefault="00220012" w:rsidP="00220012">
            <w:pPr>
              <w:jc w:val="left"/>
              <w:rPr>
                <w:b/>
                <w:bCs/>
                <w:sz w:val="20"/>
                <w:szCs w:val="20"/>
              </w:rPr>
            </w:pPr>
            <w:r w:rsidRPr="00553FAD">
              <w:rPr>
                <w:b/>
                <w:bCs/>
                <w:sz w:val="20"/>
                <w:szCs w:val="20"/>
              </w:rPr>
              <w:t>Subtotal for UNEP</w:t>
            </w:r>
          </w:p>
        </w:tc>
        <w:tc>
          <w:tcPr>
            <w:tcW w:w="1275" w:type="dxa"/>
          </w:tcPr>
          <w:p w14:paraId="0CD53926" w14:textId="77777777" w:rsidR="00220012" w:rsidRPr="00553FAD" w:rsidRDefault="00220012" w:rsidP="00A94F71">
            <w:pPr>
              <w:jc w:val="right"/>
              <w:rPr>
                <w:b/>
                <w:bCs/>
                <w:sz w:val="20"/>
                <w:szCs w:val="20"/>
              </w:rPr>
            </w:pPr>
            <w:r w:rsidRPr="00553FAD">
              <w:rPr>
                <w:b/>
                <w:bCs/>
                <w:sz w:val="20"/>
                <w:szCs w:val="20"/>
              </w:rPr>
              <w:t>96,500</w:t>
            </w:r>
          </w:p>
        </w:tc>
        <w:tc>
          <w:tcPr>
            <w:tcW w:w="1417" w:type="dxa"/>
          </w:tcPr>
          <w:p w14:paraId="6AFE2D03" w14:textId="77777777" w:rsidR="00220012" w:rsidRPr="00553FAD" w:rsidRDefault="00220012" w:rsidP="00A94F71">
            <w:pPr>
              <w:jc w:val="right"/>
              <w:rPr>
                <w:b/>
                <w:bCs/>
                <w:sz w:val="20"/>
                <w:szCs w:val="20"/>
              </w:rPr>
            </w:pPr>
            <w:r w:rsidRPr="00553FAD">
              <w:rPr>
                <w:b/>
                <w:bCs/>
                <w:sz w:val="20"/>
                <w:szCs w:val="20"/>
              </w:rPr>
              <w:t>67,111</w:t>
            </w:r>
          </w:p>
        </w:tc>
      </w:tr>
      <w:tr w:rsidR="00220012" w:rsidRPr="00553FAD" w14:paraId="4DA9BFE4" w14:textId="77777777" w:rsidTr="00220012">
        <w:tc>
          <w:tcPr>
            <w:tcW w:w="6658" w:type="dxa"/>
            <w:gridSpan w:val="2"/>
          </w:tcPr>
          <w:p w14:paraId="338A51B3" w14:textId="7D52C3DD" w:rsidR="00220012" w:rsidRPr="00553FAD" w:rsidRDefault="00220012" w:rsidP="00220012">
            <w:pPr>
              <w:jc w:val="left"/>
              <w:rPr>
                <w:b/>
                <w:bCs/>
                <w:sz w:val="20"/>
                <w:szCs w:val="20"/>
              </w:rPr>
            </w:pPr>
            <w:r w:rsidRPr="00553FAD">
              <w:rPr>
                <w:b/>
                <w:bCs/>
                <w:sz w:val="20"/>
                <w:szCs w:val="20"/>
              </w:rPr>
              <w:t>Subtotal for UNIDO</w:t>
            </w:r>
          </w:p>
        </w:tc>
        <w:tc>
          <w:tcPr>
            <w:tcW w:w="1275" w:type="dxa"/>
          </w:tcPr>
          <w:p w14:paraId="5C6D0DBA" w14:textId="77777777" w:rsidR="00220012" w:rsidRPr="00553FAD" w:rsidRDefault="00220012" w:rsidP="00A94F71">
            <w:pPr>
              <w:jc w:val="right"/>
              <w:rPr>
                <w:b/>
                <w:bCs/>
                <w:sz w:val="20"/>
                <w:szCs w:val="20"/>
              </w:rPr>
            </w:pPr>
            <w:r w:rsidRPr="00553FAD">
              <w:rPr>
                <w:b/>
                <w:bCs/>
                <w:sz w:val="20"/>
                <w:szCs w:val="20"/>
              </w:rPr>
              <w:t>61,500</w:t>
            </w:r>
          </w:p>
        </w:tc>
        <w:tc>
          <w:tcPr>
            <w:tcW w:w="1417" w:type="dxa"/>
          </w:tcPr>
          <w:p w14:paraId="5EB48045" w14:textId="77777777" w:rsidR="00220012" w:rsidRPr="00553FAD" w:rsidRDefault="00220012" w:rsidP="00A94F71">
            <w:pPr>
              <w:jc w:val="right"/>
              <w:rPr>
                <w:b/>
                <w:bCs/>
                <w:sz w:val="20"/>
                <w:szCs w:val="20"/>
              </w:rPr>
            </w:pPr>
            <w:r w:rsidRPr="00553FAD">
              <w:rPr>
                <w:b/>
                <w:bCs/>
                <w:sz w:val="20"/>
                <w:szCs w:val="20"/>
              </w:rPr>
              <w:t>61,500</w:t>
            </w:r>
          </w:p>
        </w:tc>
      </w:tr>
      <w:tr w:rsidR="00A94F71" w:rsidRPr="00553FAD" w14:paraId="16F36114" w14:textId="77777777" w:rsidTr="00E22A2E">
        <w:tc>
          <w:tcPr>
            <w:tcW w:w="5665" w:type="dxa"/>
            <w:tcBorders>
              <w:right w:val="nil"/>
            </w:tcBorders>
          </w:tcPr>
          <w:p w14:paraId="04336C18" w14:textId="77777777" w:rsidR="00A94F71" w:rsidRPr="00553FAD" w:rsidRDefault="00A94F71" w:rsidP="00A94F71">
            <w:pPr>
              <w:shd w:val="clear" w:color="auto" w:fill="FFFFFF" w:themeFill="background1"/>
              <w:jc w:val="left"/>
              <w:rPr>
                <w:sz w:val="20"/>
                <w:szCs w:val="20"/>
              </w:rPr>
            </w:pPr>
            <w:r w:rsidRPr="00553FAD">
              <w:rPr>
                <w:b/>
                <w:bCs/>
                <w:sz w:val="20"/>
                <w:szCs w:val="20"/>
              </w:rPr>
              <w:t>Total</w:t>
            </w:r>
          </w:p>
        </w:tc>
        <w:tc>
          <w:tcPr>
            <w:tcW w:w="993" w:type="dxa"/>
            <w:tcBorders>
              <w:left w:val="nil"/>
            </w:tcBorders>
          </w:tcPr>
          <w:p w14:paraId="43C6752A" w14:textId="77777777" w:rsidR="00A94F71" w:rsidRPr="00553FAD" w:rsidRDefault="00A94F71" w:rsidP="00A94F71">
            <w:pPr>
              <w:shd w:val="clear" w:color="auto" w:fill="FFFFFF" w:themeFill="background1"/>
              <w:jc w:val="right"/>
              <w:rPr>
                <w:sz w:val="20"/>
                <w:szCs w:val="20"/>
              </w:rPr>
            </w:pPr>
          </w:p>
        </w:tc>
        <w:tc>
          <w:tcPr>
            <w:tcW w:w="1275" w:type="dxa"/>
          </w:tcPr>
          <w:p w14:paraId="2F8998B0" w14:textId="77777777" w:rsidR="00A94F71" w:rsidRPr="00553FAD" w:rsidRDefault="00A94F71" w:rsidP="00A94F71">
            <w:pPr>
              <w:shd w:val="clear" w:color="auto" w:fill="FFFFFF" w:themeFill="background1"/>
              <w:jc w:val="right"/>
              <w:rPr>
                <w:b/>
                <w:bCs/>
                <w:sz w:val="20"/>
                <w:szCs w:val="20"/>
              </w:rPr>
            </w:pPr>
            <w:r w:rsidRPr="00553FAD">
              <w:rPr>
                <w:b/>
                <w:bCs/>
                <w:sz w:val="20"/>
                <w:szCs w:val="20"/>
              </w:rPr>
              <w:t>158,000</w:t>
            </w:r>
          </w:p>
        </w:tc>
        <w:tc>
          <w:tcPr>
            <w:tcW w:w="1417" w:type="dxa"/>
          </w:tcPr>
          <w:p w14:paraId="4CB355E7" w14:textId="77777777" w:rsidR="00A94F71" w:rsidRPr="00553FAD" w:rsidRDefault="00A94F71" w:rsidP="00A94F71">
            <w:pPr>
              <w:shd w:val="clear" w:color="auto" w:fill="FFFFFF" w:themeFill="background1"/>
              <w:jc w:val="right"/>
              <w:rPr>
                <w:b/>
                <w:bCs/>
                <w:sz w:val="20"/>
                <w:szCs w:val="20"/>
              </w:rPr>
            </w:pPr>
            <w:r w:rsidRPr="00553FAD">
              <w:rPr>
                <w:b/>
                <w:bCs/>
                <w:sz w:val="20"/>
                <w:szCs w:val="20"/>
              </w:rPr>
              <w:t>128,611</w:t>
            </w:r>
          </w:p>
        </w:tc>
      </w:tr>
    </w:tbl>
    <w:bookmarkEnd w:id="1"/>
    <w:p w14:paraId="050BFDD7" w14:textId="77777777" w:rsidR="00711BE6" w:rsidRPr="00E1707E" w:rsidRDefault="00711BE6" w:rsidP="00711BE6">
      <w:pPr>
        <w:keepNext/>
        <w:widowControl w:val="0"/>
        <w:spacing w:before="240" w:after="240"/>
        <w:rPr>
          <w:i/>
          <w:iCs/>
        </w:rPr>
      </w:pPr>
      <w:r w:rsidRPr="00E1707E">
        <w:rPr>
          <w:i/>
          <w:iCs/>
        </w:rPr>
        <w:t xml:space="preserve">Project </w:t>
      </w:r>
      <w:r>
        <w:rPr>
          <w:i/>
          <w:iCs/>
        </w:rPr>
        <w:t xml:space="preserve">implementation, </w:t>
      </w:r>
      <w:r w:rsidRPr="00E1707E">
        <w:rPr>
          <w:i/>
          <w:iCs/>
        </w:rPr>
        <w:t>coordination and monitoring</w:t>
      </w:r>
    </w:p>
    <w:p w14:paraId="3390BB3C" w14:textId="6429FF5D" w:rsidR="00B86947" w:rsidRPr="000B2D4C" w:rsidRDefault="006C27A4" w:rsidP="00B86947">
      <w:pPr>
        <w:pStyle w:val="Heading1"/>
      </w:pPr>
      <w:r w:rsidRPr="00476FB8">
        <w:rPr>
          <w:color w:val="000000" w:themeColor="text1"/>
        </w:rPr>
        <w:t>The institutional arrangement</w:t>
      </w:r>
      <w:r w:rsidR="00337B1F">
        <w:rPr>
          <w:color w:val="000000" w:themeColor="text1"/>
        </w:rPr>
        <w:t>s</w:t>
      </w:r>
      <w:r w:rsidRPr="00476FB8">
        <w:rPr>
          <w:color w:val="000000" w:themeColor="text1"/>
        </w:rPr>
        <w:t xml:space="preserve"> and other infrastructure established under the HPMP will form the basis for </w:t>
      </w:r>
      <w:r>
        <w:rPr>
          <w:color w:val="000000" w:themeColor="text1"/>
        </w:rPr>
        <w:t xml:space="preserve">the </w:t>
      </w:r>
      <w:r w:rsidRPr="00476FB8">
        <w:rPr>
          <w:color w:val="000000" w:themeColor="text1"/>
        </w:rPr>
        <w:t xml:space="preserve">implementation </w:t>
      </w:r>
      <w:r w:rsidR="00E118D0">
        <w:rPr>
          <w:color w:val="000000" w:themeColor="text1"/>
        </w:rPr>
        <w:t xml:space="preserve">and monitoring </w:t>
      </w:r>
      <w:r w:rsidRPr="00476FB8">
        <w:rPr>
          <w:color w:val="000000" w:themeColor="text1"/>
        </w:rPr>
        <w:t>of</w:t>
      </w:r>
      <w:r w:rsidR="00E118D0">
        <w:rPr>
          <w:color w:val="000000" w:themeColor="text1"/>
        </w:rPr>
        <w:t xml:space="preserve"> the</w:t>
      </w:r>
      <w:r w:rsidRPr="00476FB8">
        <w:rPr>
          <w:color w:val="000000" w:themeColor="text1"/>
        </w:rPr>
        <w:t xml:space="preserve"> KIP activities</w:t>
      </w:r>
      <w:r>
        <w:rPr>
          <w:color w:val="000000" w:themeColor="text1"/>
        </w:rPr>
        <w:t xml:space="preserve">. </w:t>
      </w:r>
      <w:r w:rsidR="005B3221">
        <w:rPr>
          <w:color w:val="000000" w:themeColor="text1"/>
        </w:rPr>
        <w:t>Pr</w:t>
      </w:r>
      <w:r w:rsidR="00F71A68">
        <w:t xml:space="preserve">oject monitoring </w:t>
      </w:r>
      <w:r w:rsidR="005E3536">
        <w:t xml:space="preserve">and coordination of the implementation </w:t>
      </w:r>
      <w:r w:rsidR="005B3221">
        <w:t>will be</w:t>
      </w:r>
      <w:r w:rsidR="00F71A68">
        <w:t xml:space="preserve"> undertaken by the NOO</w:t>
      </w:r>
      <w:r w:rsidR="00047F81">
        <w:t>,</w:t>
      </w:r>
      <w:r w:rsidR="00F71A68">
        <w:t xml:space="preserve"> with </w:t>
      </w:r>
      <w:r w:rsidR="00047F81">
        <w:t>support from</w:t>
      </w:r>
      <w:r w:rsidR="00F71A68">
        <w:t xml:space="preserve"> a hired expert. </w:t>
      </w:r>
      <w:r w:rsidR="00B86947" w:rsidRPr="000A12DA">
        <w:t>A budget of US</w:t>
      </w:r>
      <w:r w:rsidR="00047F81">
        <w:t> </w:t>
      </w:r>
      <w:r w:rsidR="00B86947" w:rsidRPr="000A12DA">
        <w:t>$15,800 is proposed</w:t>
      </w:r>
      <w:r w:rsidR="00E118D0">
        <w:t>,</w:t>
      </w:r>
      <w:r w:rsidR="00B86947" w:rsidRPr="000A12DA">
        <w:t xml:space="preserve"> which includes consultants (</w:t>
      </w:r>
      <w:r w:rsidR="00B86947" w:rsidRPr="000B2D4C">
        <w:t>US $7,500), domestic travel (US $4,000)</w:t>
      </w:r>
      <w:r w:rsidR="00E118D0">
        <w:t>,</w:t>
      </w:r>
      <w:r w:rsidR="00B86947" w:rsidRPr="000B2D4C">
        <w:t xml:space="preserve"> meeting</w:t>
      </w:r>
      <w:r w:rsidR="00610B87" w:rsidRPr="000B2D4C">
        <w:t>s</w:t>
      </w:r>
      <w:r w:rsidR="00B86947" w:rsidRPr="000B2D4C">
        <w:t xml:space="preserve"> and other </w:t>
      </w:r>
      <w:r w:rsidR="007E46BE" w:rsidRPr="000B2D4C">
        <w:t xml:space="preserve">supplies </w:t>
      </w:r>
      <w:r w:rsidR="00B86947" w:rsidRPr="000B2D4C">
        <w:t>(US</w:t>
      </w:r>
      <w:r w:rsidR="00E118D0">
        <w:t xml:space="preserve"> </w:t>
      </w:r>
      <w:r w:rsidR="00B86947" w:rsidRPr="000B2D4C">
        <w:t>$4,300).</w:t>
      </w:r>
    </w:p>
    <w:p w14:paraId="3835D90C" w14:textId="77777777" w:rsidR="00711BE6" w:rsidRPr="00FC1555" w:rsidRDefault="00711BE6" w:rsidP="00711BE6">
      <w:pPr>
        <w:pStyle w:val="Heading1"/>
        <w:keepNext/>
        <w:widowControl w:val="0"/>
        <w:numPr>
          <w:ilvl w:val="0"/>
          <w:numId w:val="0"/>
        </w:numPr>
        <w:spacing w:before="240"/>
        <w:rPr>
          <w:u w:val="single"/>
        </w:rPr>
      </w:pPr>
      <w:r w:rsidRPr="00FC1555">
        <w:rPr>
          <w:u w:val="single"/>
        </w:rPr>
        <w:t>Total cost of stage I of the Kigali HFC implementation plan</w:t>
      </w:r>
    </w:p>
    <w:p w14:paraId="469C244F" w14:textId="77777777" w:rsidR="00D218D5" w:rsidRPr="00486E19" w:rsidRDefault="00D218D5" w:rsidP="00D218D5">
      <w:pPr>
        <w:pStyle w:val="Heading1"/>
      </w:pPr>
      <w:r w:rsidRPr="00486E19">
        <w:t xml:space="preserve">The budget for stage I has been </w:t>
      </w:r>
      <w:r>
        <w:t>proposed</w:t>
      </w:r>
      <w:r w:rsidRPr="00486E19">
        <w:t xml:space="preserve"> at US $</w:t>
      </w:r>
      <w:r>
        <w:rPr>
          <w:lang w:eastAsia="en-CA"/>
        </w:rPr>
        <w:t>158,000</w:t>
      </w:r>
      <w:r w:rsidRPr="00486E19">
        <w:t xml:space="preserve">. </w:t>
      </w:r>
      <w:r>
        <w:t>The costs of activities in the refrigeration servicing sector have been proposed in line with decision 92/37.</w:t>
      </w:r>
    </w:p>
    <w:p w14:paraId="426E8967" w14:textId="77777777" w:rsidR="00711BE6" w:rsidRDefault="00711BE6" w:rsidP="00711BE6">
      <w:pPr>
        <w:keepNext/>
        <w:suppressAutoHyphens/>
        <w:spacing w:before="240" w:after="240"/>
        <w:outlineLvl w:val="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65F5379F" w14:textId="48E1F910" w:rsidR="00AB3936" w:rsidRPr="005A492C" w:rsidRDefault="00711BE6" w:rsidP="00AB3936">
      <w:pPr>
        <w:pStyle w:val="Heading1"/>
      </w:pPr>
      <w:r w:rsidRPr="00486E19">
        <w:t xml:space="preserve">The first funding tranche of stage I of the KIP </w:t>
      </w:r>
      <w:r w:rsidRPr="00524047">
        <w:t>was submitted at a total amount of US $</w:t>
      </w:r>
      <w:r w:rsidR="00524047" w:rsidRPr="00524047">
        <w:t>128,611</w:t>
      </w:r>
      <w:r w:rsidRPr="00524047">
        <w:t xml:space="preserve">, as shown in table </w:t>
      </w:r>
      <w:r w:rsidR="00524047" w:rsidRPr="00524047">
        <w:t>7</w:t>
      </w:r>
      <w:r w:rsidRPr="00524047">
        <w:t xml:space="preserve"> above, to be implemented between </w:t>
      </w:r>
      <w:r w:rsidR="00BC1481" w:rsidRPr="00524047">
        <w:t>January</w:t>
      </w:r>
      <w:r w:rsidRPr="00524047">
        <w:t> 202</w:t>
      </w:r>
      <w:r w:rsidR="00BC1481" w:rsidRPr="00524047">
        <w:t>6</w:t>
      </w:r>
      <w:r w:rsidRPr="00524047">
        <w:t xml:space="preserve"> and </w:t>
      </w:r>
      <w:r w:rsidR="00551E6D" w:rsidRPr="00524047">
        <w:t>December</w:t>
      </w:r>
      <w:r w:rsidR="00551E6D">
        <w:t xml:space="preserve"> 2027</w:t>
      </w:r>
      <w:r>
        <w:t>.</w:t>
      </w:r>
      <w:r w:rsidR="009572B4">
        <w:t xml:space="preserve"> </w:t>
      </w:r>
      <w:r w:rsidR="00A61566" w:rsidRPr="00A61566">
        <w:t xml:space="preserve">Detailed information on the activities to be implemented under the first tranche, including adjustments and </w:t>
      </w:r>
      <w:r w:rsidR="006724AF">
        <w:t xml:space="preserve">the </w:t>
      </w:r>
      <w:r w:rsidR="00A61566" w:rsidRPr="00A61566">
        <w:t>level of funds agreed are presented in paragrap</w:t>
      </w:r>
      <w:r w:rsidR="00A61566" w:rsidRPr="0051206F">
        <w:t>h </w:t>
      </w:r>
      <w:r w:rsidR="00F73D0C" w:rsidRPr="0051206F">
        <w:t>3</w:t>
      </w:r>
      <w:r w:rsidR="0051206F">
        <w:t>7</w:t>
      </w:r>
      <w:r w:rsidR="00A61566" w:rsidRPr="00A61566">
        <w:t xml:space="preserve"> below</w:t>
      </w:r>
      <w:r w:rsidR="00A61566">
        <w:t xml:space="preserve">. </w:t>
      </w:r>
    </w:p>
    <w:p w14:paraId="22EDE278" w14:textId="77777777" w:rsidR="00711BE6" w:rsidRPr="00996241" w:rsidRDefault="00711BE6" w:rsidP="00711BE6">
      <w:pPr>
        <w:keepNext/>
        <w:widowControl w:val="0"/>
        <w:spacing w:before="360" w:after="240"/>
        <w:jc w:val="center"/>
        <w:rPr>
          <w:b/>
        </w:rPr>
      </w:pPr>
      <w:bookmarkStart w:id="2" w:name="_Hlk126916095"/>
      <w:r w:rsidRPr="009931F4">
        <w:rPr>
          <w:b/>
        </w:rPr>
        <w:t>SECRETARIAT’S COMMENTS AND RECOMMENDATION</w:t>
      </w:r>
    </w:p>
    <w:p w14:paraId="1B15D6EF" w14:textId="77777777" w:rsidR="00711BE6" w:rsidRPr="007E07CE" w:rsidRDefault="00711BE6" w:rsidP="00711BE6">
      <w:pPr>
        <w:pStyle w:val="Heading2"/>
        <w:keepNext/>
        <w:numPr>
          <w:ilvl w:val="0"/>
          <w:numId w:val="0"/>
        </w:numPr>
        <w:rPr>
          <w:b/>
          <w:bCs/>
        </w:rPr>
      </w:pPr>
      <w:r w:rsidRPr="007E07CE">
        <w:rPr>
          <w:b/>
          <w:bCs/>
        </w:rPr>
        <w:t>V.</w:t>
      </w:r>
      <w:r>
        <w:rPr>
          <w:b/>
          <w:bCs/>
        </w:rPr>
        <w:tab/>
        <w:t>Comments</w:t>
      </w:r>
    </w:p>
    <w:p w14:paraId="44AB2794" w14:textId="79970392" w:rsidR="00711BE6" w:rsidRPr="001C26E3" w:rsidRDefault="00575AA3" w:rsidP="00711BE6">
      <w:pPr>
        <w:keepNext/>
        <w:widowControl w:val="0"/>
        <w:spacing w:after="240"/>
        <w:rPr>
          <w:u w:val="single"/>
        </w:rPr>
      </w:pPr>
      <w:bookmarkStart w:id="3" w:name="_Hlk126916111"/>
      <w:bookmarkEnd w:id="2"/>
      <w:r>
        <w:rPr>
          <w:u w:val="single"/>
        </w:rPr>
        <w:t>I</w:t>
      </w:r>
      <w:r w:rsidR="00711BE6">
        <w:rPr>
          <w:u w:val="single"/>
        </w:rPr>
        <w:t>nstitutional, p</w:t>
      </w:r>
      <w:r w:rsidR="00711BE6" w:rsidRPr="00CF372D">
        <w:rPr>
          <w:u w:val="single"/>
        </w:rPr>
        <w:t>olicy</w:t>
      </w:r>
      <w:r w:rsidR="00711BE6">
        <w:rPr>
          <w:u w:val="single"/>
        </w:rPr>
        <w:t xml:space="preserve"> and</w:t>
      </w:r>
      <w:r w:rsidR="00711BE6" w:rsidRPr="00CF372D">
        <w:rPr>
          <w:u w:val="single"/>
        </w:rPr>
        <w:t xml:space="preserve"> regulatory framework</w:t>
      </w:r>
    </w:p>
    <w:bookmarkEnd w:id="3"/>
    <w:p w14:paraId="751A30CE" w14:textId="77777777" w:rsidR="00711BE6" w:rsidRPr="001C141E" w:rsidRDefault="00711BE6" w:rsidP="00711BE6">
      <w:pPr>
        <w:keepNext/>
        <w:widowControl w:val="0"/>
        <w:suppressAutoHyphens/>
        <w:spacing w:after="240"/>
        <w:rPr>
          <w:i/>
          <w:iCs/>
        </w:rPr>
      </w:pPr>
      <w:r w:rsidRPr="001C141E">
        <w:rPr>
          <w:i/>
          <w:iCs/>
        </w:rPr>
        <w:t>HFC licensing and quota system</w:t>
      </w:r>
    </w:p>
    <w:p w14:paraId="08CF3917" w14:textId="78C87B42" w:rsidR="00711BE6" w:rsidRDefault="00711BE6" w:rsidP="00711BE6">
      <w:pPr>
        <w:pStyle w:val="Heading1"/>
      </w:pPr>
      <w:r w:rsidRPr="0051206F">
        <w:t xml:space="preserve">In line with decision 87/50(g), </w:t>
      </w:r>
      <w:r w:rsidR="00DD2612" w:rsidRPr="0051206F">
        <w:t>UNEP</w:t>
      </w:r>
      <w:r w:rsidRPr="0051206F">
        <w:t xml:space="preserve"> has confirmed that </w:t>
      </w:r>
      <w:r w:rsidR="00DD2612" w:rsidRPr="0051206F">
        <w:t>Eritrea</w:t>
      </w:r>
      <w:r w:rsidRPr="0051206F">
        <w:t xml:space="preserve"> has an established and enforceable system of licensing and quotas for monitoring HFC imports</w:t>
      </w:r>
      <w:r w:rsidR="00575AA3" w:rsidRPr="0051206F">
        <w:t xml:space="preserve"> and </w:t>
      </w:r>
      <w:r w:rsidRPr="0051206F">
        <w:t>exports in place.</w:t>
      </w:r>
      <w:r w:rsidR="00932609" w:rsidRPr="0051206F">
        <w:t xml:space="preserve"> </w:t>
      </w:r>
      <w:r w:rsidR="00BA3242" w:rsidRPr="0051206F">
        <w:t xml:space="preserve">The country sets its annual quota in CO₂-eq tonnes, while importers receive quotas in metric tonnes, the NOU calculates and </w:t>
      </w:r>
      <w:r w:rsidR="00D77B88" w:rsidRPr="0051206F">
        <w:t>monitors</w:t>
      </w:r>
      <w:r w:rsidR="00BA3242" w:rsidRPr="0051206F">
        <w:t xml:space="preserve"> the quotas to align with the national limit.</w:t>
      </w:r>
      <w:r w:rsidR="00B35952" w:rsidRPr="0051206F">
        <w:t xml:space="preserve"> </w:t>
      </w:r>
      <w:r w:rsidR="00C405CB" w:rsidRPr="0051206F">
        <w:t>The</w:t>
      </w:r>
      <w:r w:rsidR="00C405CB" w:rsidRPr="00705D9C">
        <w:t xml:space="preserve"> quota for 2025 has been set at 1</w:t>
      </w:r>
      <w:r w:rsidR="00705D9C" w:rsidRPr="00705D9C">
        <w:t>69,24</w:t>
      </w:r>
      <w:r w:rsidR="00D159DA">
        <w:t>9</w:t>
      </w:r>
      <w:r w:rsidR="00705D9C" w:rsidRPr="00705D9C">
        <w:t xml:space="preserve"> CO</w:t>
      </w:r>
      <w:r w:rsidR="00705D9C" w:rsidRPr="009555C4">
        <w:rPr>
          <w:vertAlign w:val="subscript"/>
        </w:rPr>
        <w:t>2</w:t>
      </w:r>
      <w:r w:rsidR="00705D9C" w:rsidRPr="00705D9C">
        <w:t>-eq tonnes.</w:t>
      </w:r>
    </w:p>
    <w:p w14:paraId="4F638A72" w14:textId="31B02FC4" w:rsidR="006824C8" w:rsidRDefault="00BB3332" w:rsidP="00DE1F0A">
      <w:pPr>
        <w:pStyle w:val="Heading1"/>
      </w:pPr>
      <w:r>
        <w:t>During the project review process</w:t>
      </w:r>
      <w:r w:rsidR="004437E0">
        <w:t xml:space="preserve">, </w:t>
      </w:r>
      <w:r w:rsidR="00AB2408">
        <w:t>several</w:t>
      </w:r>
      <w:r w:rsidR="004437E0">
        <w:t xml:space="preserve"> adjustments </w:t>
      </w:r>
      <w:r w:rsidR="00AB2408">
        <w:t>needed to be done</w:t>
      </w:r>
      <w:r w:rsidR="0016255E">
        <w:t xml:space="preserve"> </w:t>
      </w:r>
      <w:r w:rsidR="00E10D66">
        <w:t>in</w:t>
      </w:r>
      <w:r w:rsidR="00AB2408">
        <w:t xml:space="preserve"> </w:t>
      </w:r>
      <w:r w:rsidR="0051206F">
        <w:t>the Article 7</w:t>
      </w:r>
      <w:r w:rsidR="008E2F71">
        <w:t xml:space="preserve"> and </w:t>
      </w:r>
      <w:r w:rsidR="004437E0">
        <w:t xml:space="preserve">CP data to </w:t>
      </w:r>
      <w:r w:rsidR="003461F5">
        <w:t>address incorrect</w:t>
      </w:r>
      <w:r w:rsidR="008E2F71">
        <w:t xml:space="preserve"> </w:t>
      </w:r>
      <w:r w:rsidR="00EF53BF">
        <w:t>classification</w:t>
      </w:r>
      <w:r w:rsidR="00FB3FB3">
        <w:t xml:space="preserve"> of substances</w:t>
      </w:r>
      <w:r w:rsidR="00EF53BF">
        <w:t xml:space="preserve"> and </w:t>
      </w:r>
      <w:r w:rsidR="00FB3FB3">
        <w:t xml:space="preserve">lack of consistency in the data. Upon </w:t>
      </w:r>
      <w:r w:rsidR="006826D9">
        <w:t>correction of the same, t</w:t>
      </w:r>
      <w:r w:rsidR="00A274C8">
        <w:t xml:space="preserve">he Secretariat noted that the HFC consumption for 2024 (169,266 </w:t>
      </w:r>
      <w:r w:rsidR="00055E15" w:rsidRPr="00705D9C">
        <w:t>CO</w:t>
      </w:r>
      <w:r w:rsidR="00055E15" w:rsidRPr="009555C4">
        <w:rPr>
          <w:vertAlign w:val="subscript"/>
        </w:rPr>
        <w:t>2</w:t>
      </w:r>
      <w:r w:rsidR="00055E15" w:rsidRPr="00705D9C">
        <w:t>-eq tonnes</w:t>
      </w:r>
      <w:r w:rsidR="009E712D">
        <w:t xml:space="preserve">) is </w:t>
      </w:r>
      <w:r w:rsidR="006826D9">
        <w:t xml:space="preserve">slightly </w:t>
      </w:r>
      <w:r w:rsidR="009E712D">
        <w:t xml:space="preserve">above the baseline of 169,249 </w:t>
      </w:r>
      <w:r w:rsidR="0087658F" w:rsidRPr="00705D9C">
        <w:t>CO</w:t>
      </w:r>
      <w:r w:rsidR="0087658F" w:rsidRPr="009555C4">
        <w:rPr>
          <w:vertAlign w:val="subscript"/>
        </w:rPr>
        <w:t>2</w:t>
      </w:r>
      <w:r w:rsidR="0087658F" w:rsidRPr="00705D9C">
        <w:t>-eq tonnes</w:t>
      </w:r>
      <w:r w:rsidR="009E712D">
        <w:t xml:space="preserve">, by </w:t>
      </w:r>
      <w:r w:rsidR="00567157">
        <w:t xml:space="preserve">17 </w:t>
      </w:r>
      <w:r w:rsidR="0087658F" w:rsidRPr="00705D9C">
        <w:t>CO</w:t>
      </w:r>
      <w:r w:rsidR="0087658F" w:rsidRPr="009555C4">
        <w:rPr>
          <w:vertAlign w:val="subscript"/>
        </w:rPr>
        <w:t>2</w:t>
      </w:r>
      <w:r w:rsidR="0087658F" w:rsidRPr="00705D9C">
        <w:t>-eq tonnes</w:t>
      </w:r>
      <w:r w:rsidR="00567157">
        <w:t>.</w:t>
      </w:r>
      <w:r w:rsidR="00DE1F0A" w:rsidRPr="00DE1F0A">
        <w:t xml:space="preserve"> </w:t>
      </w:r>
      <w:r w:rsidR="00DE1F0A">
        <w:t xml:space="preserve">The Secretariat discussed with UNEP </w:t>
      </w:r>
      <w:r w:rsidR="00DE1F0A">
        <w:lastRenderedPageBreak/>
        <w:t xml:space="preserve">the need </w:t>
      </w:r>
      <w:r w:rsidR="000C64A1">
        <w:t>to</w:t>
      </w:r>
      <w:r w:rsidR="00DE1F0A">
        <w:t xml:space="preserve"> improv</w:t>
      </w:r>
      <w:r w:rsidR="000C64A1">
        <w:t>e</w:t>
      </w:r>
      <w:r w:rsidR="00DE1F0A">
        <w:t xml:space="preserve"> </w:t>
      </w:r>
      <w:r w:rsidR="000C64A1">
        <w:t xml:space="preserve">the </w:t>
      </w:r>
      <w:r w:rsidR="00DE1F0A">
        <w:t>operati</w:t>
      </w:r>
      <w:r w:rsidR="00711526">
        <w:t>on</w:t>
      </w:r>
      <w:r w:rsidR="00DE1F0A">
        <w:t xml:space="preserve"> of the quota system to avoid future deviations and UNEP confirmed that this will be done as part of stage I. </w:t>
      </w:r>
      <w:r w:rsidR="00E10D66">
        <w:t xml:space="preserve"> </w:t>
      </w:r>
      <w:r w:rsidR="00243C1F" w:rsidRPr="00243C1F">
        <w:t>In line with precedent cases, the recommendation for approval of the KIP is without prejudice to the operation of the Montreal Protocol mechanism for addressing non</w:t>
      </w:r>
      <w:r w:rsidR="0051206F">
        <w:noBreakHyphen/>
      </w:r>
      <w:r w:rsidR="00243C1F" w:rsidRPr="00243C1F">
        <w:t>compliance.</w:t>
      </w:r>
    </w:p>
    <w:p w14:paraId="10CDCA5A" w14:textId="6541E06D" w:rsidR="00711BE6" w:rsidRDefault="00711BE6" w:rsidP="00711BE6">
      <w:pPr>
        <w:keepNext/>
        <w:spacing w:after="240"/>
      </w:pPr>
      <w:bookmarkStart w:id="4" w:name="_Hlk126916116"/>
      <w:r w:rsidRPr="008C118F">
        <w:rPr>
          <w:u w:val="single"/>
        </w:rPr>
        <w:t>Technical</w:t>
      </w:r>
      <w:r w:rsidRPr="00996241">
        <w:rPr>
          <w:u w:val="single"/>
        </w:rPr>
        <w:t xml:space="preserve"> and cost-related issues</w:t>
      </w:r>
    </w:p>
    <w:p w14:paraId="0E872444" w14:textId="77777777" w:rsidR="004A3225" w:rsidRPr="00F5395A" w:rsidRDefault="004A3225" w:rsidP="00F5395A">
      <w:pPr>
        <w:keepNext/>
        <w:widowControl w:val="0"/>
        <w:suppressAutoHyphens/>
        <w:spacing w:after="240"/>
        <w:rPr>
          <w:i/>
          <w:iCs/>
        </w:rPr>
      </w:pPr>
      <w:r w:rsidRPr="00F5395A">
        <w:rPr>
          <w:i/>
          <w:iCs/>
        </w:rPr>
        <w:t>Component 1: Regulatory framework and control mechanism</w:t>
      </w:r>
    </w:p>
    <w:p w14:paraId="6E22D197" w14:textId="64A9D03F" w:rsidR="002352D9" w:rsidRDefault="002352D9" w:rsidP="002352D9">
      <w:pPr>
        <w:pStyle w:val="Heading1"/>
      </w:pPr>
      <w:r w:rsidRPr="0072357B">
        <w:t>Considering that alternatives have already penetrated the market (R-600a-based domestic refrigerators and R-290-based stand</w:t>
      </w:r>
      <w:r w:rsidR="006724AF">
        <w:t>-</w:t>
      </w:r>
      <w:r w:rsidRPr="0072357B">
        <w:t xml:space="preserve">alone commercial refrigeration equipment), the Secretariat inquired whether the country had considered implementing bans on </w:t>
      </w:r>
      <w:r w:rsidR="006724AF">
        <w:t xml:space="preserve">the </w:t>
      </w:r>
      <w:r w:rsidRPr="0072357B">
        <w:t xml:space="preserve">import of HFC-based equipment in these subsectors </w:t>
      </w:r>
      <w:r w:rsidR="006724AF">
        <w:t xml:space="preserve">during </w:t>
      </w:r>
      <w:r w:rsidRPr="0072357B">
        <w:t>stage I.</w:t>
      </w:r>
      <w:r>
        <w:t xml:space="preserve"> UNEP </w:t>
      </w:r>
      <w:r w:rsidR="00EE37A4">
        <w:t>replied</w:t>
      </w:r>
      <w:r w:rsidR="000B240A">
        <w:t xml:space="preserve"> </w:t>
      </w:r>
      <w:r>
        <w:t>that a di</w:t>
      </w:r>
      <w:r w:rsidRPr="00A56690">
        <w:t>rect ban is likely to face resistance due to economic constraints</w:t>
      </w:r>
      <w:r w:rsidRPr="0051206F">
        <w:t xml:space="preserve">. However, the </w:t>
      </w:r>
      <w:r w:rsidR="00E46D23" w:rsidRPr="0051206F">
        <w:t>NO</w:t>
      </w:r>
      <w:r w:rsidR="007E1997" w:rsidRPr="0051206F">
        <w:t>U</w:t>
      </w:r>
      <w:r w:rsidRPr="0051206F">
        <w:t xml:space="preserve"> plans to develop a differentiated quota system that </w:t>
      </w:r>
      <w:r w:rsidR="00445F9F" w:rsidRPr="0051206F">
        <w:t xml:space="preserve">assigns </w:t>
      </w:r>
      <w:r w:rsidRPr="0051206F">
        <w:t>higher quota</w:t>
      </w:r>
      <w:r w:rsidR="00D83A39" w:rsidRPr="0051206F">
        <w:t>s</w:t>
      </w:r>
      <w:r w:rsidRPr="0051206F">
        <w:t xml:space="preserve"> for low</w:t>
      </w:r>
      <w:r w:rsidR="006724AF" w:rsidRPr="0051206F">
        <w:t>-</w:t>
      </w:r>
      <w:r w:rsidRPr="0051206F">
        <w:t xml:space="preserve">GWP refrigerants </w:t>
      </w:r>
      <w:r w:rsidR="00520FEB" w:rsidRPr="0051206F">
        <w:t xml:space="preserve">than </w:t>
      </w:r>
      <w:r w:rsidR="007E1997" w:rsidRPr="0051206F">
        <w:t>for</w:t>
      </w:r>
      <w:r w:rsidRPr="0051206F">
        <w:t xml:space="preserve"> high</w:t>
      </w:r>
      <w:r w:rsidR="006724AF" w:rsidRPr="0051206F">
        <w:t>-</w:t>
      </w:r>
      <w:r w:rsidRPr="0051206F">
        <w:t>GWP refrigerants</w:t>
      </w:r>
      <w:r w:rsidR="00B1151B" w:rsidRPr="0051206F">
        <w:t>,</w:t>
      </w:r>
      <w:r w:rsidRPr="0051206F">
        <w:t xml:space="preserve"> where both </w:t>
      </w:r>
      <w:r w:rsidR="00520FEB" w:rsidRPr="0051206F">
        <w:t>type</w:t>
      </w:r>
      <w:r w:rsidR="007E1997" w:rsidRPr="0051206F">
        <w:t>s</w:t>
      </w:r>
      <w:r w:rsidR="00520FEB" w:rsidRPr="0051206F">
        <w:t xml:space="preserve"> of </w:t>
      </w:r>
      <w:r w:rsidRPr="0051206F">
        <w:t xml:space="preserve">refrigerants are available for a </w:t>
      </w:r>
      <w:r w:rsidR="00520FEB" w:rsidRPr="0051206F">
        <w:t xml:space="preserve">specific </w:t>
      </w:r>
      <w:r w:rsidRPr="0051206F">
        <w:t xml:space="preserve">RAC application. </w:t>
      </w:r>
      <w:r w:rsidR="0029026B" w:rsidRPr="0051206F">
        <w:t>Following</w:t>
      </w:r>
      <w:r w:rsidR="0029026B" w:rsidRPr="0029026B">
        <w:t xml:space="preserve"> further discussions between the Secretariat and UNEP, UNEP confirmed that the country has agreed to implement a ban </w:t>
      </w:r>
      <w:r w:rsidR="00426B5A">
        <w:t xml:space="preserve">on </w:t>
      </w:r>
      <w:r w:rsidR="0029026B" w:rsidRPr="0029026B">
        <w:t>the import of HFC-based domestic refrigerators and stand</w:t>
      </w:r>
      <w:r w:rsidR="006724AF">
        <w:t>-</w:t>
      </w:r>
      <w:r w:rsidR="0029026B" w:rsidRPr="0029026B">
        <w:t xml:space="preserve">alone commercial refrigeration equipment by 1 January 2028. Additionally, the country has committed to develop and implement a ban </w:t>
      </w:r>
      <w:r w:rsidR="007C1DD6">
        <w:t xml:space="preserve">on </w:t>
      </w:r>
      <w:r w:rsidR="0029026B" w:rsidRPr="0029026B">
        <w:t>the use of HFC-23 in refrigeration</w:t>
      </w:r>
      <w:r w:rsidR="00244338">
        <w:t xml:space="preserve"> application</w:t>
      </w:r>
      <w:r w:rsidR="00F90EE9">
        <w:t>s</w:t>
      </w:r>
      <w:r w:rsidR="0029026B" w:rsidRPr="0029026B">
        <w:t xml:space="preserve"> by 1</w:t>
      </w:r>
      <w:r w:rsidR="006724AF">
        <w:t> </w:t>
      </w:r>
      <w:r w:rsidR="0029026B" w:rsidRPr="0029026B">
        <w:t>January 2029.</w:t>
      </w:r>
    </w:p>
    <w:p w14:paraId="701B40F5" w14:textId="3C896B44" w:rsidR="002352D9" w:rsidRDefault="002352D9" w:rsidP="00F5395A">
      <w:pPr>
        <w:keepNext/>
        <w:widowControl w:val="0"/>
        <w:suppressAutoHyphens/>
        <w:spacing w:after="240"/>
        <w:rPr>
          <w:i/>
          <w:iCs/>
        </w:rPr>
      </w:pPr>
      <w:r w:rsidRPr="002352D9">
        <w:rPr>
          <w:i/>
          <w:iCs/>
        </w:rPr>
        <w:t>Component 3: Capacity</w:t>
      </w:r>
      <w:r w:rsidR="008237FF">
        <w:rPr>
          <w:i/>
          <w:iCs/>
        </w:rPr>
        <w:noBreakHyphen/>
      </w:r>
      <w:r w:rsidRPr="002352D9">
        <w:rPr>
          <w:i/>
          <w:iCs/>
        </w:rPr>
        <w:t>building</w:t>
      </w:r>
      <w:r w:rsidR="00BA345A">
        <w:rPr>
          <w:i/>
          <w:iCs/>
        </w:rPr>
        <w:t xml:space="preserve"> of RAC and MAC sector</w:t>
      </w:r>
    </w:p>
    <w:p w14:paraId="2084821D" w14:textId="3E02BC76" w:rsidR="00710EF7" w:rsidRDefault="00710EF7" w:rsidP="00710EF7">
      <w:pPr>
        <w:pStyle w:val="Heading1"/>
      </w:pPr>
      <w:r>
        <w:t xml:space="preserve">The Secretariat, noting the high level of HFC consumption in the MAC </w:t>
      </w:r>
      <w:r w:rsidR="008531E1">
        <w:t xml:space="preserve">and </w:t>
      </w:r>
      <w:r w:rsidR="00302E0D">
        <w:t>m</w:t>
      </w:r>
      <w:r w:rsidR="008531E1">
        <w:t>arine refrigeration</w:t>
      </w:r>
      <w:r w:rsidR="002D3EE5">
        <w:t xml:space="preserve"> </w:t>
      </w:r>
      <w:r w:rsidR="00BB2922">
        <w:t>sub</w:t>
      </w:r>
      <w:r w:rsidR="002D3EE5">
        <w:t>sector</w:t>
      </w:r>
      <w:r w:rsidR="00BB2922">
        <w:t>s</w:t>
      </w:r>
      <w:r>
        <w:t xml:space="preserve">, inquired about the plans to address </w:t>
      </w:r>
      <w:r w:rsidR="00C44A1F">
        <w:t>HFC phase</w:t>
      </w:r>
      <w:r w:rsidR="000C7032">
        <w:t>-</w:t>
      </w:r>
      <w:r w:rsidR="00C44A1F">
        <w:t xml:space="preserve">out in these </w:t>
      </w:r>
      <w:r w:rsidR="00BB2922">
        <w:t>sub</w:t>
      </w:r>
      <w:r w:rsidR="00C44A1F">
        <w:t>sectors.</w:t>
      </w:r>
      <w:r>
        <w:t xml:space="preserve"> UNEP explained that the </w:t>
      </w:r>
      <w:r w:rsidR="002D3EE5">
        <w:t xml:space="preserve">MAC </w:t>
      </w:r>
      <w:r w:rsidR="00DF4BF7">
        <w:t>sub</w:t>
      </w:r>
      <w:r>
        <w:t>sector currently relies entirely on HFC-134a, and that alternative</w:t>
      </w:r>
      <w:r w:rsidR="006724AF">
        <w:t xml:space="preserve"> refrigerants</w:t>
      </w:r>
      <w:r>
        <w:t xml:space="preserve"> have not yet been introduced to the market. As part of </w:t>
      </w:r>
      <w:r w:rsidR="00D14B18">
        <w:t>s</w:t>
      </w:r>
      <w:r>
        <w:t xml:space="preserve">tage I of the KIP, </w:t>
      </w:r>
      <w:r w:rsidR="0014128C">
        <w:t xml:space="preserve">two </w:t>
      </w:r>
      <w:r>
        <w:t xml:space="preserve">awareness workshops </w:t>
      </w:r>
      <w:r w:rsidR="00C46C01">
        <w:t>are planned for relevant stakeholders</w:t>
      </w:r>
      <w:r w:rsidR="00F43784">
        <w:t>.</w:t>
      </w:r>
      <w:r w:rsidR="0014128C">
        <w:t xml:space="preserve"> </w:t>
      </w:r>
      <w:r w:rsidR="00763084">
        <w:t>The m</w:t>
      </w:r>
      <w:r w:rsidR="0014128C">
        <w:t>arine refrigeration subsector</w:t>
      </w:r>
      <w:r w:rsidR="00F73CB7">
        <w:t xml:space="preserve"> is planned</w:t>
      </w:r>
      <w:r w:rsidR="00CC2182">
        <w:t xml:space="preserve"> to be addressed </w:t>
      </w:r>
      <w:r w:rsidR="007245F7">
        <w:t>in</w:t>
      </w:r>
      <w:r w:rsidR="00CC2182">
        <w:t xml:space="preserve"> a future stage of </w:t>
      </w:r>
      <w:r w:rsidR="007245F7">
        <w:t xml:space="preserve">the </w:t>
      </w:r>
      <w:r w:rsidR="00CC2182">
        <w:t>KIP.</w:t>
      </w:r>
    </w:p>
    <w:p w14:paraId="567C698A" w14:textId="3C5B0EEA" w:rsidR="00710EF7" w:rsidRDefault="00710EF7" w:rsidP="006D7E79">
      <w:pPr>
        <w:pStyle w:val="Heading1"/>
      </w:pPr>
      <w:r>
        <w:t xml:space="preserve">Following discussions on the need to </w:t>
      </w:r>
      <w:r w:rsidR="008A5F22">
        <w:t>understand and strengthen</w:t>
      </w:r>
      <w:r>
        <w:t xml:space="preserve"> </w:t>
      </w:r>
      <w:r w:rsidR="00C704B2">
        <w:t>these</w:t>
      </w:r>
      <w:r>
        <w:t xml:space="preserve"> </w:t>
      </w:r>
      <w:r w:rsidR="00BB2922">
        <w:t>two sub</w:t>
      </w:r>
      <w:r>
        <w:t>sector</w:t>
      </w:r>
      <w:r w:rsidR="00C704B2">
        <w:t>s</w:t>
      </w:r>
      <w:r>
        <w:t xml:space="preserve"> for</w:t>
      </w:r>
      <w:r w:rsidR="00CC406A">
        <w:t xml:space="preserve"> the </w:t>
      </w:r>
      <w:r>
        <w:t>HFC phase</w:t>
      </w:r>
      <w:r w:rsidR="005A2827">
        <w:noBreakHyphen/>
      </w:r>
      <w:r>
        <w:t xml:space="preserve">down, UNEP agreed to expand </w:t>
      </w:r>
      <w:r w:rsidR="00F21B0F">
        <w:t>s</w:t>
      </w:r>
      <w:r>
        <w:t xml:space="preserve">tage I activities to include targeted interventions for </w:t>
      </w:r>
      <w:r w:rsidR="00CC6D91">
        <w:t>these</w:t>
      </w:r>
      <w:r w:rsidR="002D5210">
        <w:t xml:space="preserve"> </w:t>
      </w:r>
      <w:r w:rsidR="00BB2922">
        <w:t>sub</w:t>
      </w:r>
      <w:r w:rsidR="00CC6D91">
        <w:t>sector</w:t>
      </w:r>
      <w:r w:rsidR="00BB2922">
        <w:t>s,</w:t>
      </w:r>
      <w:r w:rsidR="00BB2922" w:rsidDel="00BB2922">
        <w:t xml:space="preserve"> </w:t>
      </w:r>
      <w:r>
        <w:t>aim</w:t>
      </w:r>
      <w:r w:rsidR="00BB2922">
        <w:t>ing</w:t>
      </w:r>
      <w:r>
        <w:t xml:space="preserve"> to lay the groundwork for </w:t>
      </w:r>
      <w:r w:rsidR="00BB2922">
        <w:t xml:space="preserve">the phase-down in </w:t>
      </w:r>
      <w:r>
        <w:t>future stages of the KIP. Specific activities incorporated into Component 3</w:t>
      </w:r>
      <w:r w:rsidR="008A5F22">
        <w:t xml:space="preserve"> include</w:t>
      </w:r>
      <w:r>
        <w:t>: training MAC technicians on good servicing practices</w:t>
      </w:r>
      <w:r w:rsidR="00CC406A">
        <w:t xml:space="preserve">, </w:t>
      </w:r>
      <w:r>
        <w:t xml:space="preserve">an assessment of the MAC </w:t>
      </w:r>
      <w:r w:rsidR="00DF4BF7">
        <w:t>sub</w:t>
      </w:r>
      <w:r>
        <w:t>secto</w:t>
      </w:r>
      <w:r w:rsidR="0031001A">
        <w:t>r</w:t>
      </w:r>
      <w:r w:rsidR="000D6BA2">
        <w:t xml:space="preserve"> </w:t>
      </w:r>
      <w:r w:rsidR="002E29E4">
        <w:t xml:space="preserve">to understand </w:t>
      </w:r>
      <w:r w:rsidR="002E29E4" w:rsidRPr="002E29E4">
        <w:t xml:space="preserve">potential barriers to the uptake of HFO use in the MAC sector, </w:t>
      </w:r>
      <w:r w:rsidR="00CC406A">
        <w:t xml:space="preserve">and a </w:t>
      </w:r>
      <w:r w:rsidR="002E29E4" w:rsidRPr="002E29E4">
        <w:t xml:space="preserve">needs assessment of key stakeholders such as technicians, workshops, </w:t>
      </w:r>
      <w:r w:rsidR="00CC406A">
        <w:t xml:space="preserve">and </w:t>
      </w:r>
      <w:r w:rsidR="002E29E4" w:rsidRPr="002E29E4">
        <w:t>importers</w:t>
      </w:r>
      <w:r w:rsidR="0031001A">
        <w:t xml:space="preserve">; </w:t>
      </w:r>
      <w:r w:rsidR="00387F49" w:rsidRPr="00CE16D1">
        <w:t>awareness activities</w:t>
      </w:r>
      <w:r w:rsidR="00F8638A">
        <w:t xml:space="preserve"> for </w:t>
      </w:r>
      <w:r w:rsidR="005A2827">
        <w:t xml:space="preserve">the </w:t>
      </w:r>
      <w:r w:rsidR="00F8638A">
        <w:t xml:space="preserve">marine refrigeration </w:t>
      </w:r>
      <w:r w:rsidR="00DF4BF7">
        <w:t>sub</w:t>
      </w:r>
      <w:r w:rsidR="00F8638A">
        <w:t>sector</w:t>
      </w:r>
      <w:r w:rsidR="00387F49" w:rsidRPr="00CE16D1">
        <w:t xml:space="preserve"> </w:t>
      </w:r>
      <w:r w:rsidR="0031001A">
        <w:t xml:space="preserve">and </w:t>
      </w:r>
      <w:r w:rsidR="005A2827">
        <w:t xml:space="preserve">a </w:t>
      </w:r>
      <w:r w:rsidR="0031001A">
        <w:t xml:space="preserve">study of </w:t>
      </w:r>
      <w:r w:rsidR="00D849D0">
        <w:t xml:space="preserve">the </w:t>
      </w:r>
      <w:r w:rsidR="0031001A">
        <w:t>marine refrigeration sector</w:t>
      </w:r>
      <w:r w:rsidR="0095787D">
        <w:t>,</w:t>
      </w:r>
      <w:r w:rsidR="0031001A">
        <w:t xml:space="preserve"> including </w:t>
      </w:r>
      <w:r w:rsidR="0031001A" w:rsidRPr="00440B0D">
        <w:t>collect</w:t>
      </w:r>
      <w:r w:rsidR="0031001A">
        <w:t xml:space="preserve">ing </w:t>
      </w:r>
      <w:r w:rsidR="0031001A" w:rsidRPr="00440B0D">
        <w:t>user and vessel data, analyz</w:t>
      </w:r>
      <w:r w:rsidR="0095787D">
        <w:t>ing</w:t>
      </w:r>
      <w:r w:rsidR="0031001A" w:rsidRPr="00440B0D">
        <w:t xml:space="preserve"> consumption patterns, assess</w:t>
      </w:r>
      <w:r w:rsidR="0095787D">
        <w:t>ing</w:t>
      </w:r>
      <w:r w:rsidR="0031001A" w:rsidRPr="00440B0D">
        <w:t xml:space="preserve"> training needs, </w:t>
      </w:r>
      <w:r w:rsidR="0031001A">
        <w:t xml:space="preserve">and </w:t>
      </w:r>
      <w:r w:rsidR="0031001A" w:rsidRPr="00440B0D">
        <w:t>explor</w:t>
      </w:r>
      <w:r w:rsidR="0095787D">
        <w:t>ing</w:t>
      </w:r>
      <w:r w:rsidR="0031001A" w:rsidRPr="00440B0D">
        <w:t xml:space="preserve"> technology options</w:t>
      </w:r>
      <w:r w:rsidR="00F8638A">
        <w:t xml:space="preserve">. </w:t>
      </w:r>
    </w:p>
    <w:p w14:paraId="76C21075" w14:textId="16C7D5F1" w:rsidR="002352D9" w:rsidRPr="00710EF7" w:rsidRDefault="00710EF7" w:rsidP="00F5395A">
      <w:pPr>
        <w:keepNext/>
        <w:widowControl w:val="0"/>
        <w:suppressAutoHyphens/>
        <w:spacing w:after="240"/>
        <w:rPr>
          <w:i/>
          <w:iCs/>
        </w:rPr>
      </w:pPr>
      <w:r w:rsidRPr="00710EF7">
        <w:rPr>
          <w:i/>
          <w:iCs/>
        </w:rPr>
        <w:t xml:space="preserve">Component 4: </w:t>
      </w:r>
      <w:r w:rsidR="0043040B">
        <w:rPr>
          <w:i/>
          <w:iCs/>
        </w:rPr>
        <w:t>Pilot d</w:t>
      </w:r>
      <w:r w:rsidRPr="00710EF7">
        <w:rPr>
          <w:i/>
          <w:iCs/>
        </w:rPr>
        <w:t>emonstration project in commercial refrigeration sector</w:t>
      </w:r>
    </w:p>
    <w:p w14:paraId="441D3637" w14:textId="412D38FA" w:rsidR="008535BA" w:rsidRPr="0051206F" w:rsidRDefault="005455CE" w:rsidP="006C5BE9">
      <w:pPr>
        <w:pStyle w:val="Heading1"/>
      </w:pPr>
      <w:r w:rsidRPr="0051206F">
        <w:t xml:space="preserve">Regarding the </w:t>
      </w:r>
      <w:r w:rsidR="008A5F22" w:rsidRPr="0051206F">
        <w:t>activity</w:t>
      </w:r>
      <w:r w:rsidRPr="0051206F">
        <w:t xml:space="preserve"> to demonstrate </w:t>
      </w:r>
      <w:r w:rsidR="00F21B0F" w:rsidRPr="0051206F">
        <w:t xml:space="preserve">the </w:t>
      </w:r>
      <w:r w:rsidRPr="0051206F">
        <w:t xml:space="preserve">R-290 </w:t>
      </w:r>
      <w:r w:rsidR="008A5F22" w:rsidRPr="0051206F">
        <w:t>monobloc</w:t>
      </w:r>
      <w:r w:rsidRPr="0051206F">
        <w:t xml:space="preserve"> </w:t>
      </w:r>
      <w:r w:rsidR="00F21B0F" w:rsidRPr="0051206F">
        <w:t>unit in</w:t>
      </w:r>
      <w:r w:rsidRPr="0051206F">
        <w:t xml:space="preserve"> an existing cold store, UNIDO explained that</w:t>
      </w:r>
      <w:r w:rsidR="00F21B0F" w:rsidRPr="0051206F">
        <w:t xml:space="preserve"> the pilot project is proposed to demonstrate the use of low-GWP hydrocarbons</w:t>
      </w:r>
      <w:r w:rsidR="00B64841" w:rsidRPr="0051206F">
        <w:t xml:space="preserve"> (HC)</w:t>
      </w:r>
      <w:r w:rsidR="00F21B0F" w:rsidRPr="0051206F">
        <w:t xml:space="preserve"> </w:t>
      </w:r>
      <w:r w:rsidR="005C65B8" w:rsidRPr="0051206F">
        <w:t xml:space="preserve">in response to </w:t>
      </w:r>
      <w:r w:rsidR="00F21B0F" w:rsidRPr="0051206F">
        <w:t xml:space="preserve">the </w:t>
      </w:r>
      <w:r w:rsidR="008E4A35" w:rsidRPr="0051206F">
        <w:t>growing demand for commercial refrigeration,</w:t>
      </w:r>
      <w:r w:rsidRPr="0051206F">
        <w:t xml:space="preserve"> </w:t>
      </w:r>
      <w:r w:rsidR="008E4A35" w:rsidRPr="0051206F">
        <w:t xml:space="preserve">which currently </w:t>
      </w:r>
      <w:r w:rsidR="005C65B8" w:rsidRPr="0051206F">
        <w:t>relies on</w:t>
      </w:r>
      <w:r w:rsidR="008E4A35" w:rsidRPr="0051206F">
        <w:t xml:space="preserve"> high-GWP refrigerants. The beneficiary’s co-funding will cover infrastructure, civil works</w:t>
      </w:r>
      <w:r w:rsidR="005C65B8" w:rsidRPr="0051206F">
        <w:t>,</w:t>
      </w:r>
      <w:r w:rsidR="008E4A35" w:rsidRPr="0051206F">
        <w:t xml:space="preserve"> and safety adaptations, while the equipment will be funded </w:t>
      </w:r>
      <w:r w:rsidR="005C65B8" w:rsidRPr="0051206F">
        <w:t>by</w:t>
      </w:r>
      <w:r w:rsidR="008E4A35" w:rsidRPr="0051206F">
        <w:t xml:space="preserve"> the project. The aim is to demonstrate the feasibility of</w:t>
      </w:r>
      <w:r w:rsidR="005C65B8" w:rsidRPr="0051206F">
        <w:t xml:space="preserve"> HC</w:t>
      </w:r>
      <w:r w:rsidR="00C93036" w:rsidRPr="0051206F">
        <w:t>-</w:t>
      </w:r>
      <w:r w:rsidR="00B64841" w:rsidRPr="0051206F">
        <w:t>based</w:t>
      </w:r>
      <w:r w:rsidR="008E4A35" w:rsidRPr="0051206F">
        <w:t xml:space="preserve"> systems</w:t>
      </w:r>
      <w:r w:rsidR="00FB566A" w:rsidRPr="0051206F">
        <w:t>,</w:t>
      </w:r>
      <w:r w:rsidR="008E4A35" w:rsidRPr="0051206F">
        <w:t xml:space="preserve"> </w:t>
      </w:r>
      <w:r w:rsidR="00E26667" w:rsidRPr="0051206F">
        <w:t xml:space="preserve">targeting small cold rooms for storing </w:t>
      </w:r>
      <w:r w:rsidR="00FB566A" w:rsidRPr="0051206F">
        <w:t>fruits, vegetables, and frozen goods, and promoting replication in the sector.</w:t>
      </w:r>
      <w:r w:rsidR="00BA433D" w:rsidRPr="0051206F">
        <w:t xml:space="preserve"> </w:t>
      </w:r>
      <w:r w:rsidR="008535BA" w:rsidRPr="0051206F">
        <w:t xml:space="preserve">During the discussion, it was agreed to reduce the cost of equipment based on its type and size, </w:t>
      </w:r>
      <w:r w:rsidR="003A039E" w:rsidRPr="0051206F">
        <w:t xml:space="preserve">to </w:t>
      </w:r>
      <w:r w:rsidR="004E1970" w:rsidRPr="0051206F">
        <w:t xml:space="preserve">reduce the cost of monitoring </w:t>
      </w:r>
      <w:r w:rsidR="008535BA" w:rsidRPr="0051206F">
        <w:t xml:space="preserve">and to increase activities that promote the technology. Based on this, </w:t>
      </w:r>
      <w:r w:rsidR="0086348E" w:rsidRPr="0051206F">
        <w:t xml:space="preserve">UNEP and </w:t>
      </w:r>
      <w:r w:rsidR="008535BA" w:rsidRPr="0051206F">
        <w:t>UN</w:t>
      </w:r>
      <w:r w:rsidR="00B03E77" w:rsidRPr="0051206F">
        <w:t>IDO</w:t>
      </w:r>
      <w:r w:rsidR="008535BA" w:rsidRPr="0051206F">
        <w:t xml:space="preserve"> revised the component by lowering the equipment </w:t>
      </w:r>
      <w:r w:rsidR="00E24259" w:rsidRPr="0051206F">
        <w:t xml:space="preserve">and monitoring </w:t>
      </w:r>
      <w:r w:rsidR="008535BA" w:rsidRPr="0051206F">
        <w:t>cost</w:t>
      </w:r>
      <w:r w:rsidR="003A039E" w:rsidRPr="0051206F">
        <w:t>s</w:t>
      </w:r>
      <w:r w:rsidR="008535BA" w:rsidRPr="0051206F">
        <w:t xml:space="preserve"> and adding new activities, including </w:t>
      </w:r>
      <w:r w:rsidR="00AB1D63" w:rsidRPr="0051206F">
        <w:t xml:space="preserve">two </w:t>
      </w:r>
      <w:r w:rsidR="008535BA" w:rsidRPr="0051206F">
        <w:t>safety workshop</w:t>
      </w:r>
      <w:r w:rsidR="00AB1D63" w:rsidRPr="0051206F">
        <w:t>s</w:t>
      </w:r>
      <w:r w:rsidR="008535BA" w:rsidRPr="0051206F">
        <w:t xml:space="preserve"> and </w:t>
      </w:r>
      <w:r w:rsidR="00A34AE7" w:rsidRPr="0051206F">
        <w:t xml:space="preserve">three workshops for </w:t>
      </w:r>
      <w:r w:rsidR="000B5E83" w:rsidRPr="0051206F">
        <w:t xml:space="preserve">the </w:t>
      </w:r>
      <w:r w:rsidR="008535BA" w:rsidRPr="0051206F">
        <w:t xml:space="preserve">dissemination of results. </w:t>
      </w:r>
      <w:r w:rsidR="00465FF7" w:rsidRPr="0051206F">
        <w:lastRenderedPageBreak/>
        <w:t>Upon completion of the end-user project, UNIDO will submit a final report on the implementation of this project, including the HFC phase-out, and energy-efficiency gains achieved, in line with decision 92/36(g)</w:t>
      </w:r>
      <w:r w:rsidR="00EB038D" w:rsidRPr="0051206F">
        <w:t>.</w:t>
      </w:r>
    </w:p>
    <w:p w14:paraId="7D111729" w14:textId="60382775" w:rsidR="0024585A" w:rsidRPr="0024585A" w:rsidRDefault="0024585A" w:rsidP="003A039E">
      <w:pPr>
        <w:keepNext/>
        <w:keepLines/>
        <w:rPr>
          <w:i/>
          <w:iCs/>
        </w:rPr>
      </w:pPr>
      <w:r w:rsidRPr="0024585A">
        <w:rPr>
          <w:i/>
          <w:iCs/>
        </w:rPr>
        <w:t>Tranche distribution</w:t>
      </w:r>
    </w:p>
    <w:p w14:paraId="1A861CC0" w14:textId="77777777" w:rsidR="0024585A" w:rsidRDefault="0024585A" w:rsidP="003A039E">
      <w:pPr>
        <w:keepNext/>
        <w:keepLines/>
      </w:pPr>
    </w:p>
    <w:p w14:paraId="11DBF748" w14:textId="1F67C0FC" w:rsidR="0024585A" w:rsidRPr="0024585A" w:rsidRDefault="00B657C8" w:rsidP="003A039E">
      <w:pPr>
        <w:pStyle w:val="Heading1"/>
        <w:keepNext/>
        <w:keepLines/>
      </w:pPr>
      <w:r>
        <w:t>T</w:t>
      </w:r>
      <w:r w:rsidRPr="00B657C8">
        <w:t xml:space="preserve">he Secretariat noted that </w:t>
      </w:r>
      <w:r w:rsidR="00710133">
        <w:t xml:space="preserve">the </w:t>
      </w:r>
      <w:r>
        <w:t xml:space="preserve">project </w:t>
      </w:r>
      <w:r w:rsidRPr="00B657C8">
        <w:t>had initially requested 81 per</w:t>
      </w:r>
      <w:r w:rsidR="00A06D33">
        <w:t xml:space="preserve"> </w:t>
      </w:r>
      <w:r w:rsidRPr="00B657C8">
        <w:t>cent of the cost as the first tranche</w:t>
      </w:r>
      <w:r w:rsidR="00A06D33">
        <w:t xml:space="preserve"> and 19 per cent as the second tranche</w:t>
      </w:r>
      <w:r w:rsidRPr="00B657C8">
        <w:t xml:space="preserve">. After discussion, this was revised to </w:t>
      </w:r>
      <w:r w:rsidR="001902C1">
        <w:t>5</w:t>
      </w:r>
      <w:r w:rsidR="008A4954">
        <w:t>7</w:t>
      </w:r>
      <w:r w:rsidRPr="00B657C8">
        <w:t xml:space="preserve"> per</w:t>
      </w:r>
      <w:r w:rsidR="00710133">
        <w:t xml:space="preserve"> </w:t>
      </w:r>
      <w:r w:rsidRPr="00B657C8">
        <w:t>cent for the first tranche and 4</w:t>
      </w:r>
      <w:r w:rsidR="008A4954">
        <w:t>3</w:t>
      </w:r>
      <w:r w:rsidRPr="00B657C8">
        <w:t xml:space="preserve"> per</w:t>
      </w:r>
      <w:r w:rsidR="00710133">
        <w:t xml:space="preserve"> </w:t>
      </w:r>
      <w:r w:rsidRPr="00B657C8">
        <w:t>cent for the second and final tranche.</w:t>
      </w:r>
    </w:p>
    <w:bookmarkEnd w:id="4"/>
    <w:p w14:paraId="7FCF3C2D" w14:textId="3A6449BE" w:rsidR="00711BE6" w:rsidRDefault="00711BE6" w:rsidP="005A518C">
      <w:pPr>
        <w:keepNext/>
        <w:spacing w:before="240" w:after="240"/>
      </w:pPr>
      <w:r>
        <w:rPr>
          <w:u w:val="single"/>
        </w:rPr>
        <w:t>Total project cost</w:t>
      </w:r>
    </w:p>
    <w:p w14:paraId="13FAB871" w14:textId="69C9913D" w:rsidR="00387F49" w:rsidRDefault="004158A8" w:rsidP="00417DD2">
      <w:pPr>
        <w:pStyle w:val="Heading1"/>
        <w:spacing w:after="0"/>
      </w:pPr>
      <w:r w:rsidRPr="005A518C">
        <w:t>At the total cost of US $158,000, stage I of the KIP for Eritrea will result in a reduction of 16,925</w:t>
      </w:r>
      <w:r>
        <w:t> </w:t>
      </w:r>
      <w:r w:rsidRPr="00EF28A8">
        <w:t>CO</w:t>
      </w:r>
      <w:r w:rsidRPr="00710133">
        <w:rPr>
          <w:vertAlign w:val="subscript"/>
        </w:rPr>
        <w:t>2</w:t>
      </w:r>
      <w:r>
        <w:noBreakHyphen/>
      </w:r>
      <w:r w:rsidRPr="00EF28A8">
        <w:t>eq</w:t>
      </w:r>
      <w:r>
        <w:t> </w:t>
      </w:r>
      <w:r w:rsidRPr="00EF28A8">
        <w:t xml:space="preserve">tonnes from the country’s HFC </w:t>
      </w:r>
      <w:r>
        <w:t>consumption</w:t>
      </w:r>
      <w:r w:rsidRPr="00EF28A8">
        <w:t xml:space="preserve"> eligible for funding</w:t>
      </w:r>
      <w:r w:rsidR="00710133">
        <w:t xml:space="preserve">. </w:t>
      </w:r>
      <w:r w:rsidR="00387F49" w:rsidRPr="00387F49">
        <w:t xml:space="preserve">While no changes were made to the overall budget, the following reallocations </w:t>
      </w:r>
      <w:r w:rsidR="00710133">
        <w:t>within the project budget and additions to</w:t>
      </w:r>
      <w:r w:rsidR="00387F49" w:rsidRPr="00387F49">
        <w:t xml:space="preserve"> the project’s </w:t>
      </w:r>
      <w:r w:rsidR="00710133">
        <w:t xml:space="preserve">activities </w:t>
      </w:r>
      <w:r w:rsidR="00387F49" w:rsidRPr="00387F49">
        <w:t>were agreed</w:t>
      </w:r>
      <w:r w:rsidR="00710133">
        <w:t xml:space="preserve">, based on the discussion summarized in </w:t>
      </w:r>
      <w:r w:rsidR="00710133" w:rsidRPr="0051206F">
        <w:t xml:space="preserve">paragraphs </w:t>
      </w:r>
      <w:r w:rsidR="00F73D0C" w:rsidRPr="0051206F">
        <w:t>3</w:t>
      </w:r>
      <w:r w:rsidR="0051206F">
        <w:t>1</w:t>
      </w:r>
      <w:r w:rsidR="00710133" w:rsidRPr="0051206F">
        <w:t xml:space="preserve"> to </w:t>
      </w:r>
      <w:r w:rsidR="00F73D0C" w:rsidRPr="0051206F">
        <w:t>3</w:t>
      </w:r>
      <w:r w:rsidR="0051206F">
        <w:t>4</w:t>
      </w:r>
      <w:r w:rsidR="00710133">
        <w:t xml:space="preserve"> above</w:t>
      </w:r>
      <w:r w:rsidR="00387F49">
        <w:t>:</w:t>
      </w:r>
    </w:p>
    <w:p w14:paraId="574CE2F6" w14:textId="77777777" w:rsidR="00387F49" w:rsidRDefault="00387F49" w:rsidP="00387F49"/>
    <w:p w14:paraId="494C3283" w14:textId="48074F4E" w:rsidR="00387F49" w:rsidRDefault="00387F49" w:rsidP="00387F49">
      <w:pPr>
        <w:pStyle w:val="Heading2"/>
      </w:pPr>
      <w:r>
        <w:t xml:space="preserve">Component </w:t>
      </w:r>
      <w:r w:rsidR="0007424D">
        <w:t>1</w:t>
      </w:r>
      <w:r>
        <w:t xml:space="preserve">: </w:t>
      </w:r>
      <w:r w:rsidR="0007424D">
        <w:t>Reallocation of US $10,000</w:t>
      </w:r>
      <w:r w:rsidR="000E75E4">
        <w:t>,</w:t>
      </w:r>
      <w:r w:rsidR="0007424D">
        <w:t xml:space="preserve"> </w:t>
      </w:r>
      <w:r w:rsidR="004349A2">
        <w:t>initially proposed</w:t>
      </w:r>
      <w:r w:rsidR="00191FA4">
        <w:t xml:space="preserve"> </w:t>
      </w:r>
      <w:r w:rsidR="00BB6F48">
        <w:t>for</w:t>
      </w:r>
      <w:r w:rsidR="0007424D">
        <w:t xml:space="preserve"> developing </w:t>
      </w:r>
      <w:r w:rsidR="000E75E4">
        <w:t xml:space="preserve">a </w:t>
      </w:r>
      <w:r w:rsidR="0007424D">
        <w:t>mechanism to control high-GWP refrigerant</w:t>
      </w:r>
      <w:r w:rsidR="00657F52">
        <w:t>s</w:t>
      </w:r>
      <w:r w:rsidR="004349A2">
        <w:t xml:space="preserve"> </w:t>
      </w:r>
      <w:r w:rsidR="000E75E4">
        <w:t>redirected to support</w:t>
      </w:r>
      <w:r w:rsidR="004349A2">
        <w:t xml:space="preserve"> </w:t>
      </w:r>
      <w:r w:rsidR="000E75E4">
        <w:t xml:space="preserve">activities for the </w:t>
      </w:r>
      <w:r w:rsidR="0007424D">
        <w:t>develop</w:t>
      </w:r>
      <w:r w:rsidR="004349A2">
        <w:t xml:space="preserve">ment </w:t>
      </w:r>
      <w:r w:rsidR="00F34F64">
        <w:t>of regulations</w:t>
      </w:r>
      <w:r w:rsidR="0007424D">
        <w:t xml:space="preserve"> to ban the use of HFC refrigerant</w:t>
      </w:r>
      <w:r w:rsidR="000E75E4">
        <w:t>s</w:t>
      </w:r>
      <w:r w:rsidR="0007424D">
        <w:t xml:space="preserve"> in domestic and stand</w:t>
      </w:r>
      <w:r w:rsidR="000E75E4">
        <w:t>-</w:t>
      </w:r>
      <w:r w:rsidR="0007424D">
        <w:t>alone commercial refrigeration by 1 January 2028 and to ban the use of HFC-23 in marine refrigeration by 1</w:t>
      </w:r>
      <w:r w:rsidR="00E03542">
        <w:t> </w:t>
      </w:r>
      <w:r w:rsidR="0007424D">
        <w:t>January 2029</w:t>
      </w:r>
      <w:r w:rsidR="00E03542">
        <w:t>;</w:t>
      </w:r>
    </w:p>
    <w:p w14:paraId="530BB926" w14:textId="035D62DE" w:rsidR="0007424D" w:rsidRDefault="0007424D" w:rsidP="0007424D">
      <w:pPr>
        <w:pStyle w:val="Heading2"/>
        <w:rPr>
          <w:color w:val="000000" w:themeColor="text1"/>
        </w:rPr>
      </w:pPr>
      <w:r>
        <w:t xml:space="preserve">Component 3: </w:t>
      </w:r>
      <w:r w:rsidR="00264FCE" w:rsidRPr="00264FCE">
        <w:t>Reallocation of US $21,100 from Component 4</w:t>
      </w:r>
      <w:r w:rsidR="00E03542">
        <w:t>,</w:t>
      </w:r>
      <w:r w:rsidR="00264FCE" w:rsidRPr="00264FCE">
        <w:t xml:space="preserve"> to support the inclusion of the following activities: </w:t>
      </w:r>
      <w:r>
        <w:t>(i)</w:t>
      </w:r>
      <w:r w:rsidR="00C44B6A">
        <w:t xml:space="preserve"> </w:t>
      </w:r>
      <w:r w:rsidR="00E03542">
        <w:t>t</w:t>
      </w:r>
      <w:r w:rsidR="00C44B6A" w:rsidRPr="00C44B6A">
        <w:t>raining of MAC technicians on good servicing practice</w:t>
      </w:r>
      <w:r w:rsidR="00C0049F">
        <w:t>s</w:t>
      </w:r>
      <w:r w:rsidR="00C44B6A" w:rsidRPr="00C44B6A">
        <w:t xml:space="preserve"> </w:t>
      </w:r>
      <w:r w:rsidR="00C44B6A">
        <w:t xml:space="preserve">(UNIDO) (US $5,600); (ii) </w:t>
      </w:r>
      <w:r w:rsidR="00E03542">
        <w:rPr>
          <w:color w:val="000000" w:themeColor="text1"/>
        </w:rPr>
        <w:t>a</w:t>
      </w:r>
      <w:r w:rsidR="00C0049F">
        <w:rPr>
          <w:color w:val="000000" w:themeColor="text1"/>
        </w:rPr>
        <w:t>n a</w:t>
      </w:r>
      <w:r w:rsidR="00C44B6A" w:rsidRPr="00B94364">
        <w:rPr>
          <w:color w:val="000000" w:themeColor="text1"/>
        </w:rPr>
        <w:t xml:space="preserve">ssessment of the </w:t>
      </w:r>
      <w:r w:rsidR="00C0049F">
        <w:rPr>
          <w:color w:val="000000" w:themeColor="text1"/>
        </w:rPr>
        <w:t>r</w:t>
      </w:r>
      <w:r w:rsidR="00C44B6A" w:rsidRPr="00B94364">
        <w:rPr>
          <w:color w:val="000000" w:themeColor="text1"/>
        </w:rPr>
        <w:t xml:space="preserve">eadiness </w:t>
      </w:r>
      <w:r w:rsidR="00C0049F">
        <w:rPr>
          <w:color w:val="000000" w:themeColor="text1"/>
        </w:rPr>
        <w:t>of</w:t>
      </w:r>
      <w:r w:rsidR="00C44B6A" w:rsidRPr="00B94364">
        <w:rPr>
          <w:color w:val="000000" w:themeColor="text1"/>
        </w:rPr>
        <w:t xml:space="preserve"> the MAC </w:t>
      </w:r>
      <w:r w:rsidR="00DF4BF7">
        <w:rPr>
          <w:color w:val="000000" w:themeColor="text1"/>
        </w:rPr>
        <w:t>sub</w:t>
      </w:r>
      <w:r w:rsidR="00C44B6A" w:rsidRPr="00B94364">
        <w:rPr>
          <w:color w:val="000000" w:themeColor="text1"/>
        </w:rPr>
        <w:t xml:space="preserve">sector </w:t>
      </w:r>
      <w:r w:rsidR="00C44B6A">
        <w:rPr>
          <w:color w:val="000000" w:themeColor="text1"/>
        </w:rPr>
        <w:t xml:space="preserve">for </w:t>
      </w:r>
      <w:r w:rsidR="00C0049F">
        <w:rPr>
          <w:color w:val="000000" w:themeColor="text1"/>
        </w:rPr>
        <w:t xml:space="preserve">the </w:t>
      </w:r>
      <w:r w:rsidR="00C44B6A" w:rsidRPr="00B94364">
        <w:rPr>
          <w:color w:val="000000" w:themeColor="text1"/>
        </w:rPr>
        <w:t xml:space="preserve">transition </w:t>
      </w:r>
      <w:r w:rsidR="00F34F64">
        <w:rPr>
          <w:color w:val="000000" w:themeColor="text1"/>
        </w:rPr>
        <w:t xml:space="preserve">to low-GWP alternatives </w:t>
      </w:r>
      <w:r w:rsidR="00C44B6A">
        <w:rPr>
          <w:color w:val="000000" w:themeColor="text1"/>
        </w:rPr>
        <w:t>(UNIDO) (US $</w:t>
      </w:r>
      <w:r w:rsidR="00D7118B">
        <w:rPr>
          <w:color w:val="000000" w:themeColor="text1"/>
        </w:rPr>
        <w:t>7</w:t>
      </w:r>
      <w:r w:rsidR="00C44B6A">
        <w:rPr>
          <w:color w:val="000000" w:themeColor="text1"/>
        </w:rPr>
        <w:t>,</w:t>
      </w:r>
      <w:r w:rsidR="00D7118B">
        <w:rPr>
          <w:color w:val="000000" w:themeColor="text1"/>
        </w:rPr>
        <w:t>5</w:t>
      </w:r>
      <w:r w:rsidR="00C44B6A">
        <w:rPr>
          <w:color w:val="000000" w:themeColor="text1"/>
        </w:rPr>
        <w:t xml:space="preserve">00); </w:t>
      </w:r>
      <w:r w:rsidR="00E03542">
        <w:rPr>
          <w:color w:val="000000" w:themeColor="text1"/>
        </w:rPr>
        <w:t xml:space="preserve">and </w:t>
      </w:r>
      <w:r w:rsidR="00C44B6A">
        <w:rPr>
          <w:color w:val="000000" w:themeColor="text1"/>
        </w:rPr>
        <w:t>(iii)</w:t>
      </w:r>
      <w:r w:rsidR="009606EA">
        <w:t xml:space="preserve"> </w:t>
      </w:r>
      <w:r w:rsidR="00E03542">
        <w:t>a</w:t>
      </w:r>
      <w:r w:rsidR="009606EA">
        <w:t xml:space="preserve"> s</w:t>
      </w:r>
      <w:r w:rsidR="005B0CA2">
        <w:t>tudy</w:t>
      </w:r>
      <w:r w:rsidR="008E5E7E">
        <w:t xml:space="preserve"> of </w:t>
      </w:r>
      <w:r w:rsidR="009606EA">
        <w:t>the m</w:t>
      </w:r>
      <w:r w:rsidR="008E5E7E">
        <w:t xml:space="preserve">arine refrigeration </w:t>
      </w:r>
      <w:r w:rsidR="00DF4BF7">
        <w:t>sub</w:t>
      </w:r>
      <w:r w:rsidR="008E5E7E">
        <w:t xml:space="preserve">sector </w:t>
      </w:r>
      <w:r w:rsidR="00AF5678">
        <w:rPr>
          <w:color w:val="000000" w:themeColor="text1"/>
        </w:rPr>
        <w:t xml:space="preserve">(UNIDO) </w:t>
      </w:r>
      <w:r w:rsidR="00C44B6A">
        <w:rPr>
          <w:color w:val="000000" w:themeColor="text1"/>
        </w:rPr>
        <w:t>(US $</w:t>
      </w:r>
      <w:r w:rsidR="005B0CA2">
        <w:rPr>
          <w:color w:val="000000" w:themeColor="text1"/>
        </w:rPr>
        <w:t>8,000</w:t>
      </w:r>
      <w:r w:rsidR="00C44B6A">
        <w:rPr>
          <w:color w:val="000000" w:themeColor="text1"/>
        </w:rPr>
        <w:t>)</w:t>
      </w:r>
      <w:r w:rsidR="00DF0743">
        <w:rPr>
          <w:color w:val="000000" w:themeColor="text1"/>
        </w:rPr>
        <w:t>. Further</w:t>
      </w:r>
      <w:r w:rsidR="00150ABD">
        <w:rPr>
          <w:color w:val="000000" w:themeColor="text1"/>
        </w:rPr>
        <w:t>,</w:t>
      </w:r>
      <w:r w:rsidR="00DF0743">
        <w:rPr>
          <w:color w:val="000000" w:themeColor="text1"/>
        </w:rPr>
        <w:t xml:space="preserve"> activity 3.3</w:t>
      </w:r>
      <w:r w:rsidR="009606EA">
        <w:rPr>
          <w:color w:val="000000" w:themeColor="text1"/>
        </w:rPr>
        <w:t xml:space="preserve"> (as shown in </w:t>
      </w:r>
      <w:r w:rsidR="007B062B">
        <w:rPr>
          <w:color w:val="000000" w:themeColor="text1"/>
        </w:rPr>
        <w:t>table 7)</w:t>
      </w:r>
      <w:r w:rsidR="005C2B4E">
        <w:rPr>
          <w:color w:val="000000" w:themeColor="text1"/>
        </w:rPr>
        <w:t xml:space="preserve"> </w:t>
      </w:r>
      <w:r w:rsidR="005B0CA2">
        <w:rPr>
          <w:color w:val="000000" w:themeColor="text1"/>
        </w:rPr>
        <w:t xml:space="preserve">was expanded </w:t>
      </w:r>
      <w:r w:rsidR="00DF0743">
        <w:rPr>
          <w:color w:val="000000" w:themeColor="text1"/>
        </w:rPr>
        <w:t xml:space="preserve">to include </w:t>
      </w:r>
      <w:r w:rsidR="00C0049F">
        <w:rPr>
          <w:color w:val="000000" w:themeColor="text1"/>
        </w:rPr>
        <w:t xml:space="preserve">an </w:t>
      </w:r>
      <w:r w:rsidR="00DF0743">
        <w:rPr>
          <w:color w:val="000000" w:themeColor="text1"/>
        </w:rPr>
        <w:t xml:space="preserve">awareness workshop for marine operators on </w:t>
      </w:r>
      <w:r w:rsidR="009606EA">
        <w:rPr>
          <w:color w:val="000000" w:themeColor="text1"/>
        </w:rPr>
        <w:t xml:space="preserve">the </w:t>
      </w:r>
      <w:r w:rsidR="00E03542">
        <w:rPr>
          <w:color w:val="000000" w:themeColor="text1"/>
        </w:rPr>
        <w:t>KIP</w:t>
      </w:r>
      <w:r w:rsidR="00DF0743">
        <w:rPr>
          <w:color w:val="000000" w:themeColor="text1"/>
        </w:rPr>
        <w:t xml:space="preserve"> and HFC phase</w:t>
      </w:r>
      <w:r w:rsidR="00C0049F">
        <w:rPr>
          <w:color w:val="000000" w:themeColor="text1"/>
        </w:rPr>
        <w:t>-</w:t>
      </w:r>
      <w:r w:rsidR="00DF0743">
        <w:rPr>
          <w:color w:val="000000" w:themeColor="text1"/>
        </w:rPr>
        <w:t>down</w:t>
      </w:r>
      <w:r w:rsidR="00D543A9">
        <w:rPr>
          <w:color w:val="000000" w:themeColor="text1"/>
        </w:rPr>
        <w:t>,</w:t>
      </w:r>
      <w:r w:rsidR="00DF0743">
        <w:rPr>
          <w:color w:val="000000" w:themeColor="text1"/>
        </w:rPr>
        <w:t xml:space="preserve"> including </w:t>
      </w:r>
      <w:r w:rsidR="00C0049F">
        <w:rPr>
          <w:color w:val="000000" w:themeColor="text1"/>
        </w:rPr>
        <w:t xml:space="preserve">the </w:t>
      </w:r>
      <w:r w:rsidR="00DF0743">
        <w:rPr>
          <w:color w:val="000000" w:themeColor="text1"/>
        </w:rPr>
        <w:t>licensing and quota system</w:t>
      </w:r>
      <w:r w:rsidR="00E03542">
        <w:rPr>
          <w:color w:val="000000" w:themeColor="text1"/>
        </w:rPr>
        <w:t>; and</w:t>
      </w:r>
    </w:p>
    <w:p w14:paraId="31D7CDA1" w14:textId="7F0E9335" w:rsidR="00C44B6A" w:rsidRDefault="00C44B6A" w:rsidP="00C44B6A">
      <w:pPr>
        <w:pStyle w:val="Heading2"/>
      </w:pPr>
      <w:r w:rsidRPr="00BB6F48">
        <w:t xml:space="preserve">Component 4: </w:t>
      </w:r>
      <w:r w:rsidR="00F34F64" w:rsidRPr="00BB6F48">
        <w:t xml:space="preserve">With a reduction of US $21,100, </w:t>
      </w:r>
      <w:r w:rsidR="00E03542">
        <w:t xml:space="preserve">the </w:t>
      </w:r>
      <w:r w:rsidR="00F34F64" w:rsidRPr="00BB6F48">
        <w:t xml:space="preserve">revised total </w:t>
      </w:r>
      <w:r w:rsidR="00187A22">
        <w:t xml:space="preserve">component </w:t>
      </w:r>
      <w:r w:rsidR="00F34F64" w:rsidRPr="00BB6F48">
        <w:t>cost of US</w:t>
      </w:r>
      <w:r w:rsidR="00187A22">
        <w:t> </w:t>
      </w:r>
      <w:r w:rsidR="00F34F64" w:rsidRPr="00BB6F48">
        <w:t xml:space="preserve">$50,000 will include the following activities: </w:t>
      </w:r>
      <w:r w:rsidRPr="00BB6F48">
        <w:t>(i)</w:t>
      </w:r>
      <w:r w:rsidR="00C0049F">
        <w:t xml:space="preserve"> </w:t>
      </w:r>
      <w:r w:rsidR="00E03542">
        <w:t>a</w:t>
      </w:r>
      <w:r w:rsidRPr="00BB6F48">
        <w:t xml:space="preserve">wareness creation and selection of </w:t>
      </w:r>
      <w:r w:rsidR="00C0049F">
        <w:t xml:space="preserve">the </w:t>
      </w:r>
      <w:r w:rsidRPr="00BB6F48">
        <w:t xml:space="preserve">beneficiary (UNEP) (US $5,000); (ii) </w:t>
      </w:r>
      <w:r w:rsidR="00E03542">
        <w:t>p</w:t>
      </w:r>
      <w:r w:rsidRPr="00BB6F48">
        <w:t>rocurement</w:t>
      </w:r>
      <w:r w:rsidR="00BB6F48" w:rsidRPr="00BB6F48">
        <w:t xml:space="preserve"> </w:t>
      </w:r>
      <w:r w:rsidRPr="00BB6F48">
        <w:t>of</w:t>
      </w:r>
      <w:r w:rsidR="00C0049F">
        <w:t xml:space="preserve"> the</w:t>
      </w:r>
      <w:r w:rsidRPr="00BB6F48">
        <w:t xml:space="preserve"> R-290 </w:t>
      </w:r>
      <w:r w:rsidR="008A5F22" w:rsidRPr="00BB6F48">
        <w:t>monobloc</w:t>
      </w:r>
      <w:r w:rsidRPr="00BB6F48">
        <w:t xml:space="preserve"> (UNIDO) (US $20,000); (iii) </w:t>
      </w:r>
      <w:r w:rsidR="00E03542">
        <w:t>t</w:t>
      </w:r>
      <w:r w:rsidR="00C0049F">
        <w:t>wo w</w:t>
      </w:r>
      <w:r w:rsidRPr="00BB6F48">
        <w:t>orkshop</w:t>
      </w:r>
      <w:r w:rsidR="00C0049F">
        <w:t>s</w:t>
      </w:r>
      <w:r w:rsidRPr="00BB6F48">
        <w:t xml:space="preserve"> on safety requirements</w:t>
      </w:r>
      <w:r w:rsidR="00C0049F">
        <w:t xml:space="preserve"> for HC refrigerant</w:t>
      </w:r>
      <w:r w:rsidR="007D32C0">
        <w:t>s</w:t>
      </w:r>
      <w:r w:rsidR="00BB6F48" w:rsidRPr="00BB6F48">
        <w:t xml:space="preserve"> for</w:t>
      </w:r>
      <w:r w:rsidR="00841173">
        <w:t xml:space="preserve"> </w:t>
      </w:r>
      <w:r w:rsidR="00BB6F48" w:rsidRPr="00BB6F48">
        <w:t>120</w:t>
      </w:r>
      <w:r w:rsidR="00187A22">
        <w:t> </w:t>
      </w:r>
      <w:r w:rsidR="00BB6F48" w:rsidRPr="00BB6F48">
        <w:t xml:space="preserve">participants </w:t>
      </w:r>
      <w:r w:rsidRPr="00BB6F48">
        <w:t xml:space="preserve">(UNIDO) (US $6,600); (iv) </w:t>
      </w:r>
      <w:r w:rsidR="00E03542">
        <w:t>m</w:t>
      </w:r>
      <w:r w:rsidRPr="00BB6F48">
        <w:t>onitoring and reporting o</w:t>
      </w:r>
      <w:r w:rsidR="00C0049F">
        <w:t>n</w:t>
      </w:r>
      <w:r w:rsidRPr="00BB6F48">
        <w:t xml:space="preserve"> the performance and energy usage of both the baseline and newly installed equipment (UNEP) (US</w:t>
      </w:r>
      <w:r w:rsidR="00187A22">
        <w:t> </w:t>
      </w:r>
      <w:r w:rsidRPr="00BB6F48">
        <w:t xml:space="preserve">$10,000); </w:t>
      </w:r>
      <w:r w:rsidR="00E03542">
        <w:t xml:space="preserve">and </w:t>
      </w:r>
      <w:r w:rsidRPr="00BB6F48">
        <w:t xml:space="preserve">(v) </w:t>
      </w:r>
      <w:r w:rsidR="00E03542">
        <w:t>t</w:t>
      </w:r>
      <w:r w:rsidR="007F109C">
        <w:t>hree workshops for d</w:t>
      </w:r>
      <w:r w:rsidRPr="00BB6F48">
        <w:t>issemination of results to relevant stakeholders</w:t>
      </w:r>
      <w:r w:rsidR="00C0049F">
        <w:t xml:space="preserve"> </w:t>
      </w:r>
      <w:r w:rsidR="00BB6F48" w:rsidRPr="00BB6F48">
        <w:t xml:space="preserve">for </w:t>
      </w:r>
      <w:r w:rsidR="00C0049F">
        <w:t xml:space="preserve">a total of </w:t>
      </w:r>
      <w:r w:rsidR="00BB6F48" w:rsidRPr="00BB6F48">
        <w:t>150</w:t>
      </w:r>
      <w:r w:rsidR="00E03542">
        <w:t> </w:t>
      </w:r>
      <w:r w:rsidR="00BB6F48" w:rsidRPr="00BB6F48">
        <w:t xml:space="preserve">participants </w:t>
      </w:r>
      <w:r w:rsidRPr="00BB6F48">
        <w:t>(UNIDO) (US $8,400)</w:t>
      </w:r>
      <w:r w:rsidR="00E03542">
        <w:t>.</w:t>
      </w:r>
    </w:p>
    <w:p w14:paraId="299ED4CC" w14:textId="589AF7C5" w:rsidR="0032256F" w:rsidRPr="0051206F" w:rsidRDefault="0032256F" w:rsidP="0032256F">
      <w:pPr>
        <w:pStyle w:val="Heading2"/>
      </w:pPr>
      <w:r w:rsidRPr="0051206F">
        <w:t xml:space="preserve">Component 5: </w:t>
      </w:r>
      <w:r w:rsidR="00B40B45" w:rsidRPr="0051206F">
        <w:t>Based on the above changes, t</w:t>
      </w:r>
      <w:r w:rsidRPr="0051206F">
        <w:t xml:space="preserve">he project monitoring cost was revised </w:t>
      </w:r>
      <w:r w:rsidR="00702B23" w:rsidRPr="0051206F">
        <w:t xml:space="preserve">between the agencies </w:t>
      </w:r>
      <w:r w:rsidR="00B40B45" w:rsidRPr="0051206F">
        <w:t>by US $170 (</w:t>
      </w:r>
      <w:r w:rsidR="00C85B75" w:rsidRPr="0051206F">
        <w:t>decreased for UNEP and correspondingly increased for UNIDO</w:t>
      </w:r>
      <w:r w:rsidR="00B40B45" w:rsidRPr="0051206F">
        <w:t>)</w:t>
      </w:r>
    </w:p>
    <w:p w14:paraId="7D81AE05" w14:textId="52185B99" w:rsidR="00711BE6" w:rsidRDefault="00F34F64" w:rsidP="00417DD2">
      <w:pPr>
        <w:pStyle w:val="Heading1"/>
        <w:spacing w:after="0"/>
      </w:pPr>
      <w:r w:rsidRPr="00F34F64">
        <w:t xml:space="preserve">A summary of the agreed component-wise costs is presented below in </w:t>
      </w:r>
      <w:r w:rsidR="007D32C0">
        <w:t>t</w:t>
      </w:r>
      <w:r w:rsidRPr="00F34F64">
        <w:t>able 8:</w:t>
      </w:r>
    </w:p>
    <w:p w14:paraId="2D6A3B65" w14:textId="35B3DD33" w:rsidR="000E3112" w:rsidRPr="00A03F70" w:rsidRDefault="000E3112" w:rsidP="000E3112">
      <w:pPr>
        <w:rPr>
          <w:b/>
          <w:bCs/>
        </w:rPr>
      </w:pPr>
    </w:p>
    <w:p w14:paraId="005BF164" w14:textId="4423FC63" w:rsidR="00D90878" w:rsidRPr="00A03F70" w:rsidRDefault="000E3112" w:rsidP="00D90878">
      <w:pPr>
        <w:rPr>
          <w:b/>
          <w:bCs/>
        </w:rPr>
      </w:pPr>
      <w:r w:rsidRPr="00A03F70">
        <w:rPr>
          <w:b/>
          <w:bCs/>
        </w:rPr>
        <w:t xml:space="preserve">Table 8: Agreed component-wise </w:t>
      </w:r>
      <w:r w:rsidR="00A03F70" w:rsidRPr="00A03F70">
        <w:rPr>
          <w:b/>
          <w:bCs/>
        </w:rPr>
        <w:t>costs for stage I</w:t>
      </w:r>
    </w:p>
    <w:tbl>
      <w:tblPr>
        <w:tblStyle w:val="TableGrid"/>
        <w:tblW w:w="0" w:type="auto"/>
        <w:tblLayout w:type="fixed"/>
        <w:tblLook w:val="04A0" w:firstRow="1" w:lastRow="0" w:firstColumn="1" w:lastColumn="0" w:noHBand="0" w:noVBand="1"/>
      </w:tblPr>
      <w:tblGrid>
        <w:gridCol w:w="4673"/>
        <w:gridCol w:w="1843"/>
        <w:gridCol w:w="1417"/>
        <w:gridCol w:w="1417"/>
      </w:tblGrid>
      <w:tr w:rsidR="000E3112" w:rsidRPr="00916C88" w14:paraId="3DDED77F" w14:textId="77777777" w:rsidTr="008A258B">
        <w:trPr>
          <w:trHeight w:val="382"/>
          <w:tblHeader/>
        </w:trPr>
        <w:tc>
          <w:tcPr>
            <w:tcW w:w="4673" w:type="dxa"/>
            <w:tcBorders>
              <w:top w:val="single" w:sz="4" w:space="0" w:color="auto"/>
              <w:left w:val="single" w:sz="4" w:space="0" w:color="auto"/>
              <w:bottom w:val="single" w:sz="4" w:space="0" w:color="auto"/>
              <w:right w:val="single" w:sz="4" w:space="0" w:color="auto"/>
            </w:tcBorders>
            <w:vAlign w:val="center"/>
            <w:hideMark/>
          </w:tcPr>
          <w:p w14:paraId="692A6511" w14:textId="77777777" w:rsidR="000E3112" w:rsidRPr="00916C88" w:rsidRDefault="000E3112" w:rsidP="008A258B">
            <w:pPr>
              <w:rPr>
                <w:b/>
                <w:bCs/>
                <w:sz w:val="20"/>
                <w:szCs w:val="20"/>
                <w:lang w:val="en-US"/>
              </w:rPr>
            </w:pPr>
            <w:r w:rsidRPr="00462FF2">
              <w:rPr>
                <w:b/>
                <w:bCs/>
                <w:sz w:val="20"/>
                <w:szCs w:val="20"/>
                <w:lang w:val="en-US"/>
              </w:rPr>
              <w:t>Component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741F1C" w14:textId="77777777" w:rsidR="000E3112" w:rsidRPr="00916C88" w:rsidRDefault="000E3112" w:rsidP="008A258B">
            <w:pPr>
              <w:jc w:val="center"/>
              <w:rPr>
                <w:b/>
                <w:bCs/>
                <w:sz w:val="20"/>
                <w:szCs w:val="20"/>
                <w:lang w:val="en-US"/>
              </w:rPr>
            </w:pPr>
            <w:r w:rsidRPr="00916C88">
              <w:rPr>
                <w:b/>
                <w:bCs/>
                <w:sz w:val="20"/>
                <w:szCs w:val="20"/>
                <w:lang w:val="en-US"/>
              </w:rPr>
              <w:t>Agency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DA3828" w14:textId="77777777" w:rsidR="000E3112" w:rsidRPr="00916C88" w:rsidRDefault="000E3112" w:rsidP="008A258B">
            <w:pPr>
              <w:jc w:val="center"/>
              <w:rPr>
                <w:b/>
                <w:bCs/>
                <w:sz w:val="20"/>
                <w:szCs w:val="20"/>
                <w:lang w:val="en-US"/>
              </w:rPr>
            </w:pPr>
            <w:r w:rsidRPr="00916C88">
              <w:rPr>
                <w:b/>
                <w:bCs/>
                <w:sz w:val="20"/>
                <w:szCs w:val="20"/>
                <w:lang w:val="en-US"/>
              </w:rPr>
              <w:t>Original</w:t>
            </w:r>
          </w:p>
          <w:p w14:paraId="15A93F36" w14:textId="77777777" w:rsidR="000E3112" w:rsidRPr="00916C88" w:rsidRDefault="000E3112" w:rsidP="008A258B">
            <w:pPr>
              <w:jc w:val="center"/>
              <w:rPr>
                <w:b/>
                <w:bCs/>
                <w:sz w:val="20"/>
                <w:szCs w:val="20"/>
                <w:lang w:val="en-US"/>
              </w:rPr>
            </w:pPr>
            <w:r w:rsidRPr="00916C88">
              <w:rPr>
                <w:b/>
                <w:bCs/>
                <w:sz w:val="20"/>
                <w:szCs w:val="20"/>
                <w:lang w:val="en-US"/>
              </w:rPr>
              <w:t>(US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EAA4A8" w14:textId="77777777" w:rsidR="000E3112" w:rsidRPr="00916C88" w:rsidRDefault="000E3112" w:rsidP="008A258B">
            <w:pPr>
              <w:jc w:val="center"/>
              <w:rPr>
                <w:b/>
                <w:bCs/>
                <w:sz w:val="20"/>
                <w:szCs w:val="20"/>
                <w:lang w:val="en-US"/>
              </w:rPr>
            </w:pPr>
            <w:r w:rsidRPr="00916C88">
              <w:rPr>
                <w:b/>
                <w:bCs/>
                <w:sz w:val="20"/>
                <w:szCs w:val="20"/>
                <w:lang w:val="en-US"/>
              </w:rPr>
              <w:t>Revised</w:t>
            </w:r>
          </w:p>
          <w:p w14:paraId="7CBB70AF" w14:textId="77777777" w:rsidR="000E3112" w:rsidRPr="00916C88" w:rsidRDefault="000E3112" w:rsidP="008A258B">
            <w:pPr>
              <w:jc w:val="center"/>
              <w:rPr>
                <w:b/>
                <w:bCs/>
                <w:sz w:val="20"/>
                <w:szCs w:val="20"/>
                <w:lang w:val="en-US"/>
              </w:rPr>
            </w:pPr>
            <w:r w:rsidRPr="00916C88">
              <w:rPr>
                <w:b/>
                <w:bCs/>
                <w:sz w:val="20"/>
                <w:szCs w:val="20"/>
                <w:lang w:val="en-US"/>
              </w:rPr>
              <w:t>(US $)</w:t>
            </w:r>
          </w:p>
        </w:tc>
      </w:tr>
      <w:tr w:rsidR="000E3112" w:rsidRPr="00462FF2" w14:paraId="49D3986F" w14:textId="77777777" w:rsidTr="008A258B">
        <w:tc>
          <w:tcPr>
            <w:tcW w:w="4673" w:type="dxa"/>
            <w:tcBorders>
              <w:top w:val="single" w:sz="4" w:space="0" w:color="auto"/>
              <w:left w:val="single" w:sz="4" w:space="0" w:color="auto"/>
              <w:bottom w:val="single" w:sz="4" w:space="0" w:color="auto"/>
              <w:right w:val="single" w:sz="4" w:space="0" w:color="auto"/>
            </w:tcBorders>
          </w:tcPr>
          <w:p w14:paraId="28FDE899" w14:textId="77777777" w:rsidR="000E3112" w:rsidRPr="00462FF2" w:rsidRDefault="000E3112" w:rsidP="008A258B">
            <w:pPr>
              <w:pStyle w:val="ListParagraph"/>
              <w:numPr>
                <w:ilvl w:val="0"/>
                <w:numId w:val="28"/>
              </w:numPr>
              <w:rPr>
                <w:sz w:val="20"/>
                <w:szCs w:val="20"/>
              </w:rPr>
            </w:pPr>
            <w:r w:rsidRPr="00462FF2">
              <w:rPr>
                <w:sz w:val="20"/>
                <w:szCs w:val="20"/>
              </w:rPr>
              <w:t>Regulatory framework and control mechanisms</w:t>
            </w:r>
          </w:p>
        </w:tc>
        <w:tc>
          <w:tcPr>
            <w:tcW w:w="1843" w:type="dxa"/>
            <w:tcBorders>
              <w:top w:val="single" w:sz="4" w:space="0" w:color="auto"/>
              <w:left w:val="single" w:sz="4" w:space="0" w:color="auto"/>
              <w:bottom w:val="single" w:sz="4" w:space="0" w:color="auto"/>
              <w:right w:val="single" w:sz="4" w:space="0" w:color="auto"/>
            </w:tcBorders>
          </w:tcPr>
          <w:p w14:paraId="2FD0F7AC" w14:textId="77777777" w:rsidR="000E3112" w:rsidRPr="00462FF2" w:rsidRDefault="000E3112" w:rsidP="008A258B">
            <w:pPr>
              <w:rPr>
                <w:sz w:val="20"/>
                <w:szCs w:val="20"/>
                <w:lang w:val="en-US"/>
              </w:rPr>
            </w:pPr>
            <w:r w:rsidRPr="00462FF2">
              <w:rPr>
                <w:sz w:val="20"/>
                <w:szCs w:val="20"/>
                <w:lang w:val="en-US"/>
              </w:rPr>
              <w:t>UNEP and UNIDO</w:t>
            </w:r>
          </w:p>
        </w:tc>
        <w:tc>
          <w:tcPr>
            <w:tcW w:w="1417" w:type="dxa"/>
            <w:tcBorders>
              <w:top w:val="single" w:sz="4" w:space="0" w:color="auto"/>
              <w:left w:val="single" w:sz="4" w:space="0" w:color="auto"/>
              <w:bottom w:val="single" w:sz="4" w:space="0" w:color="auto"/>
              <w:right w:val="single" w:sz="4" w:space="0" w:color="auto"/>
            </w:tcBorders>
          </w:tcPr>
          <w:p w14:paraId="7EBA3CE6" w14:textId="77777777" w:rsidR="000E3112" w:rsidRPr="00462FF2" w:rsidRDefault="000E3112" w:rsidP="008A258B">
            <w:pPr>
              <w:jc w:val="right"/>
              <w:rPr>
                <w:sz w:val="20"/>
                <w:szCs w:val="20"/>
                <w:lang w:val="en-US"/>
              </w:rPr>
            </w:pPr>
            <w:r>
              <w:rPr>
                <w:sz w:val="20"/>
                <w:szCs w:val="20"/>
                <w:lang w:val="en-US"/>
              </w:rPr>
              <w:t xml:space="preserve"> </w:t>
            </w:r>
            <w:r w:rsidRPr="00462FF2">
              <w:rPr>
                <w:sz w:val="20"/>
                <w:szCs w:val="20"/>
                <w:lang w:val="en-US"/>
              </w:rPr>
              <w:t>25,100</w:t>
            </w:r>
          </w:p>
        </w:tc>
        <w:tc>
          <w:tcPr>
            <w:tcW w:w="1417" w:type="dxa"/>
            <w:tcBorders>
              <w:top w:val="single" w:sz="4" w:space="0" w:color="auto"/>
              <w:left w:val="single" w:sz="4" w:space="0" w:color="auto"/>
              <w:bottom w:val="single" w:sz="4" w:space="0" w:color="auto"/>
              <w:right w:val="single" w:sz="4" w:space="0" w:color="auto"/>
            </w:tcBorders>
          </w:tcPr>
          <w:p w14:paraId="49BF4555" w14:textId="77777777" w:rsidR="000E3112" w:rsidRPr="00462FF2" w:rsidRDefault="000E3112" w:rsidP="008A258B">
            <w:pPr>
              <w:jc w:val="right"/>
              <w:rPr>
                <w:sz w:val="20"/>
                <w:szCs w:val="20"/>
                <w:lang w:val="en-US"/>
              </w:rPr>
            </w:pPr>
            <w:r>
              <w:rPr>
                <w:sz w:val="20"/>
                <w:szCs w:val="20"/>
                <w:lang w:val="en-US"/>
              </w:rPr>
              <w:t xml:space="preserve"> </w:t>
            </w:r>
            <w:r w:rsidRPr="00462FF2">
              <w:rPr>
                <w:sz w:val="20"/>
                <w:szCs w:val="20"/>
                <w:lang w:val="en-US"/>
              </w:rPr>
              <w:t>25,100</w:t>
            </w:r>
          </w:p>
        </w:tc>
      </w:tr>
      <w:tr w:rsidR="000E3112" w:rsidRPr="00916C88" w14:paraId="2B0C0970" w14:textId="77777777" w:rsidTr="008A258B">
        <w:tc>
          <w:tcPr>
            <w:tcW w:w="4673" w:type="dxa"/>
            <w:tcBorders>
              <w:top w:val="single" w:sz="4" w:space="0" w:color="auto"/>
              <w:left w:val="single" w:sz="4" w:space="0" w:color="auto"/>
              <w:bottom w:val="single" w:sz="4" w:space="0" w:color="auto"/>
              <w:right w:val="single" w:sz="4" w:space="0" w:color="auto"/>
            </w:tcBorders>
            <w:hideMark/>
          </w:tcPr>
          <w:p w14:paraId="558BA9E6" w14:textId="77777777" w:rsidR="000E3112" w:rsidRPr="00462FF2" w:rsidRDefault="000E3112" w:rsidP="008A258B">
            <w:pPr>
              <w:pStyle w:val="ListParagraph"/>
              <w:numPr>
                <w:ilvl w:val="0"/>
                <w:numId w:val="28"/>
              </w:numPr>
              <w:rPr>
                <w:sz w:val="20"/>
                <w:szCs w:val="20"/>
                <w:lang w:val="en-US"/>
              </w:rPr>
            </w:pPr>
            <w:r w:rsidRPr="00462FF2">
              <w:rPr>
                <w:sz w:val="20"/>
                <w:szCs w:val="20"/>
              </w:rPr>
              <w:t>Capacity building of customs officers</w:t>
            </w:r>
          </w:p>
        </w:tc>
        <w:tc>
          <w:tcPr>
            <w:tcW w:w="1843" w:type="dxa"/>
            <w:tcBorders>
              <w:top w:val="single" w:sz="4" w:space="0" w:color="auto"/>
              <w:left w:val="single" w:sz="4" w:space="0" w:color="auto"/>
              <w:bottom w:val="single" w:sz="4" w:space="0" w:color="auto"/>
              <w:right w:val="single" w:sz="4" w:space="0" w:color="auto"/>
            </w:tcBorders>
            <w:hideMark/>
          </w:tcPr>
          <w:p w14:paraId="6A01B2A5" w14:textId="77777777" w:rsidR="000E3112" w:rsidRPr="00916C88" w:rsidRDefault="000E3112" w:rsidP="008A258B">
            <w:pPr>
              <w:rPr>
                <w:sz w:val="20"/>
                <w:szCs w:val="20"/>
                <w:lang w:val="en-US"/>
              </w:rPr>
            </w:pPr>
            <w:r w:rsidRPr="00916C88">
              <w:rPr>
                <w:sz w:val="20"/>
                <w:szCs w:val="20"/>
                <w:lang w:val="en-US"/>
              </w:rPr>
              <w:t>UNEP</w:t>
            </w:r>
          </w:p>
        </w:tc>
        <w:tc>
          <w:tcPr>
            <w:tcW w:w="1417" w:type="dxa"/>
            <w:tcBorders>
              <w:top w:val="single" w:sz="4" w:space="0" w:color="auto"/>
              <w:left w:val="single" w:sz="4" w:space="0" w:color="auto"/>
              <w:bottom w:val="single" w:sz="4" w:space="0" w:color="auto"/>
              <w:right w:val="single" w:sz="4" w:space="0" w:color="auto"/>
            </w:tcBorders>
            <w:hideMark/>
          </w:tcPr>
          <w:p w14:paraId="5E2F58D4"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16,200</w:t>
            </w:r>
          </w:p>
        </w:tc>
        <w:tc>
          <w:tcPr>
            <w:tcW w:w="1417" w:type="dxa"/>
            <w:tcBorders>
              <w:top w:val="single" w:sz="4" w:space="0" w:color="auto"/>
              <w:left w:val="single" w:sz="4" w:space="0" w:color="auto"/>
              <w:bottom w:val="single" w:sz="4" w:space="0" w:color="auto"/>
              <w:right w:val="single" w:sz="4" w:space="0" w:color="auto"/>
            </w:tcBorders>
            <w:hideMark/>
          </w:tcPr>
          <w:p w14:paraId="596FA4A4"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16,200</w:t>
            </w:r>
          </w:p>
        </w:tc>
      </w:tr>
      <w:tr w:rsidR="000E3112" w:rsidRPr="00916C88" w14:paraId="6CFBD00D" w14:textId="77777777" w:rsidTr="008A258B">
        <w:trPr>
          <w:trHeight w:val="186"/>
        </w:trPr>
        <w:tc>
          <w:tcPr>
            <w:tcW w:w="4673" w:type="dxa"/>
            <w:tcBorders>
              <w:top w:val="single" w:sz="4" w:space="0" w:color="auto"/>
              <w:left w:val="single" w:sz="4" w:space="0" w:color="auto"/>
              <w:bottom w:val="single" w:sz="4" w:space="0" w:color="auto"/>
              <w:right w:val="single" w:sz="4" w:space="0" w:color="auto"/>
            </w:tcBorders>
            <w:hideMark/>
          </w:tcPr>
          <w:p w14:paraId="07D2C9B5" w14:textId="77777777" w:rsidR="000E3112" w:rsidRPr="00462FF2" w:rsidRDefault="000E3112" w:rsidP="008A258B">
            <w:pPr>
              <w:pStyle w:val="ListParagraph"/>
              <w:numPr>
                <w:ilvl w:val="0"/>
                <w:numId w:val="28"/>
              </w:numPr>
              <w:rPr>
                <w:sz w:val="20"/>
                <w:szCs w:val="20"/>
                <w:lang w:val="en-US"/>
              </w:rPr>
            </w:pPr>
            <w:r w:rsidRPr="00462FF2">
              <w:rPr>
                <w:sz w:val="20"/>
                <w:szCs w:val="20"/>
              </w:rPr>
              <w:t>Capacity building of RAC and MAC sector</w:t>
            </w:r>
          </w:p>
        </w:tc>
        <w:tc>
          <w:tcPr>
            <w:tcW w:w="1843" w:type="dxa"/>
            <w:tcBorders>
              <w:top w:val="single" w:sz="4" w:space="0" w:color="auto"/>
              <w:left w:val="single" w:sz="4" w:space="0" w:color="auto"/>
              <w:bottom w:val="single" w:sz="4" w:space="0" w:color="auto"/>
              <w:right w:val="single" w:sz="4" w:space="0" w:color="auto"/>
            </w:tcBorders>
            <w:hideMark/>
          </w:tcPr>
          <w:p w14:paraId="3C90EB30" w14:textId="77777777" w:rsidR="000E3112" w:rsidRPr="00916C88" w:rsidRDefault="000E3112" w:rsidP="008A258B">
            <w:pPr>
              <w:rPr>
                <w:sz w:val="20"/>
                <w:szCs w:val="20"/>
                <w:lang w:val="en-US"/>
              </w:rPr>
            </w:pPr>
            <w:r w:rsidRPr="00916C88">
              <w:rPr>
                <w:sz w:val="20"/>
                <w:szCs w:val="20"/>
                <w:lang w:val="en-US"/>
              </w:rPr>
              <w:t>UNEP and U</w:t>
            </w:r>
            <w:r w:rsidRPr="00462FF2">
              <w:rPr>
                <w:sz w:val="20"/>
                <w:szCs w:val="20"/>
                <w:lang w:val="en-US"/>
              </w:rPr>
              <w:t>NIDO</w:t>
            </w:r>
          </w:p>
        </w:tc>
        <w:tc>
          <w:tcPr>
            <w:tcW w:w="1417" w:type="dxa"/>
            <w:tcBorders>
              <w:top w:val="single" w:sz="4" w:space="0" w:color="auto"/>
              <w:left w:val="single" w:sz="4" w:space="0" w:color="auto"/>
              <w:bottom w:val="single" w:sz="4" w:space="0" w:color="auto"/>
              <w:right w:val="single" w:sz="4" w:space="0" w:color="auto"/>
            </w:tcBorders>
            <w:hideMark/>
          </w:tcPr>
          <w:p w14:paraId="1E9B6063"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29,800</w:t>
            </w:r>
          </w:p>
        </w:tc>
        <w:tc>
          <w:tcPr>
            <w:tcW w:w="1417" w:type="dxa"/>
            <w:tcBorders>
              <w:top w:val="single" w:sz="4" w:space="0" w:color="auto"/>
              <w:left w:val="single" w:sz="4" w:space="0" w:color="auto"/>
              <w:bottom w:val="single" w:sz="4" w:space="0" w:color="auto"/>
              <w:right w:val="single" w:sz="4" w:space="0" w:color="auto"/>
            </w:tcBorders>
            <w:hideMark/>
          </w:tcPr>
          <w:p w14:paraId="49CD8889"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50,900</w:t>
            </w:r>
          </w:p>
        </w:tc>
      </w:tr>
      <w:tr w:rsidR="000E3112" w:rsidRPr="00916C88" w14:paraId="20E6A462" w14:textId="77777777" w:rsidTr="008A258B">
        <w:trPr>
          <w:trHeight w:val="82"/>
        </w:trPr>
        <w:tc>
          <w:tcPr>
            <w:tcW w:w="4673" w:type="dxa"/>
            <w:tcBorders>
              <w:top w:val="single" w:sz="4" w:space="0" w:color="auto"/>
              <w:left w:val="single" w:sz="4" w:space="0" w:color="auto"/>
              <w:bottom w:val="single" w:sz="4" w:space="0" w:color="auto"/>
              <w:right w:val="single" w:sz="4" w:space="0" w:color="auto"/>
            </w:tcBorders>
            <w:hideMark/>
          </w:tcPr>
          <w:p w14:paraId="13696C3A" w14:textId="77777777" w:rsidR="000E3112" w:rsidRPr="00462FF2" w:rsidRDefault="000E3112" w:rsidP="008A258B">
            <w:pPr>
              <w:pStyle w:val="ListParagraph"/>
              <w:numPr>
                <w:ilvl w:val="0"/>
                <w:numId w:val="28"/>
              </w:numPr>
              <w:rPr>
                <w:sz w:val="20"/>
                <w:szCs w:val="20"/>
                <w:lang w:val="en-US"/>
              </w:rPr>
            </w:pPr>
            <w:r w:rsidRPr="00462FF2">
              <w:rPr>
                <w:sz w:val="20"/>
                <w:szCs w:val="20"/>
              </w:rPr>
              <w:t>Pilot demonstration in commercial refrigeration sector</w:t>
            </w:r>
          </w:p>
        </w:tc>
        <w:tc>
          <w:tcPr>
            <w:tcW w:w="1843" w:type="dxa"/>
            <w:tcBorders>
              <w:top w:val="single" w:sz="4" w:space="0" w:color="auto"/>
              <w:left w:val="single" w:sz="4" w:space="0" w:color="auto"/>
              <w:bottom w:val="single" w:sz="4" w:space="0" w:color="auto"/>
              <w:right w:val="single" w:sz="4" w:space="0" w:color="auto"/>
            </w:tcBorders>
            <w:hideMark/>
          </w:tcPr>
          <w:p w14:paraId="4E6996F4" w14:textId="77777777" w:rsidR="000E3112" w:rsidRPr="00916C88" w:rsidRDefault="000E3112" w:rsidP="008A258B">
            <w:pPr>
              <w:rPr>
                <w:sz w:val="20"/>
                <w:szCs w:val="20"/>
                <w:lang w:val="en-US"/>
              </w:rPr>
            </w:pPr>
            <w:r w:rsidRPr="00916C88">
              <w:rPr>
                <w:sz w:val="20"/>
                <w:szCs w:val="20"/>
                <w:lang w:val="en-US"/>
              </w:rPr>
              <w:t>UNEP</w:t>
            </w:r>
            <w:r w:rsidRPr="00462FF2">
              <w:rPr>
                <w:sz w:val="20"/>
                <w:szCs w:val="20"/>
                <w:lang w:val="en-US"/>
              </w:rPr>
              <w:t xml:space="preserve"> and UNIDO</w:t>
            </w:r>
          </w:p>
        </w:tc>
        <w:tc>
          <w:tcPr>
            <w:tcW w:w="1417" w:type="dxa"/>
            <w:tcBorders>
              <w:top w:val="single" w:sz="4" w:space="0" w:color="auto"/>
              <w:left w:val="single" w:sz="4" w:space="0" w:color="auto"/>
              <w:bottom w:val="single" w:sz="4" w:space="0" w:color="auto"/>
              <w:right w:val="single" w:sz="4" w:space="0" w:color="auto"/>
            </w:tcBorders>
            <w:hideMark/>
          </w:tcPr>
          <w:p w14:paraId="43D0FD16"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71,100</w:t>
            </w:r>
          </w:p>
        </w:tc>
        <w:tc>
          <w:tcPr>
            <w:tcW w:w="1417" w:type="dxa"/>
            <w:tcBorders>
              <w:top w:val="single" w:sz="4" w:space="0" w:color="auto"/>
              <w:left w:val="single" w:sz="4" w:space="0" w:color="auto"/>
              <w:bottom w:val="single" w:sz="4" w:space="0" w:color="auto"/>
              <w:right w:val="single" w:sz="4" w:space="0" w:color="auto"/>
            </w:tcBorders>
            <w:hideMark/>
          </w:tcPr>
          <w:p w14:paraId="438A04CA"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50,000</w:t>
            </w:r>
          </w:p>
        </w:tc>
      </w:tr>
      <w:tr w:rsidR="000E3112" w:rsidRPr="00916C88" w14:paraId="742AD638" w14:textId="77777777" w:rsidTr="008A258B">
        <w:tc>
          <w:tcPr>
            <w:tcW w:w="4673" w:type="dxa"/>
            <w:tcBorders>
              <w:top w:val="single" w:sz="4" w:space="0" w:color="auto"/>
              <w:left w:val="single" w:sz="4" w:space="0" w:color="auto"/>
              <w:bottom w:val="single" w:sz="4" w:space="0" w:color="auto"/>
              <w:right w:val="single" w:sz="4" w:space="0" w:color="auto"/>
            </w:tcBorders>
            <w:hideMark/>
          </w:tcPr>
          <w:p w14:paraId="4B3D05C3" w14:textId="77777777" w:rsidR="000E3112" w:rsidRPr="00462FF2" w:rsidRDefault="000E3112" w:rsidP="008A258B">
            <w:pPr>
              <w:pStyle w:val="ListParagraph"/>
              <w:numPr>
                <w:ilvl w:val="0"/>
                <w:numId w:val="28"/>
              </w:numPr>
              <w:rPr>
                <w:sz w:val="20"/>
                <w:szCs w:val="20"/>
                <w:lang w:val="en-US"/>
              </w:rPr>
            </w:pPr>
            <w:r w:rsidRPr="00462FF2">
              <w:rPr>
                <w:sz w:val="20"/>
                <w:szCs w:val="20"/>
                <w:lang w:val="en-US"/>
              </w:rPr>
              <w:t>Project implementation and monitoring</w:t>
            </w:r>
          </w:p>
        </w:tc>
        <w:tc>
          <w:tcPr>
            <w:tcW w:w="1843" w:type="dxa"/>
            <w:tcBorders>
              <w:top w:val="single" w:sz="4" w:space="0" w:color="auto"/>
              <w:left w:val="single" w:sz="4" w:space="0" w:color="auto"/>
              <w:bottom w:val="single" w:sz="4" w:space="0" w:color="auto"/>
              <w:right w:val="single" w:sz="4" w:space="0" w:color="auto"/>
            </w:tcBorders>
            <w:hideMark/>
          </w:tcPr>
          <w:p w14:paraId="7F12F296" w14:textId="77777777" w:rsidR="000E3112" w:rsidRPr="00916C88" w:rsidRDefault="000E3112" w:rsidP="008A258B">
            <w:pPr>
              <w:rPr>
                <w:sz w:val="20"/>
                <w:szCs w:val="20"/>
                <w:lang w:val="en-US"/>
              </w:rPr>
            </w:pPr>
            <w:r w:rsidRPr="00916C88">
              <w:rPr>
                <w:sz w:val="20"/>
                <w:szCs w:val="20"/>
                <w:lang w:val="en-US"/>
              </w:rPr>
              <w:t>UNEP</w:t>
            </w:r>
            <w:r w:rsidRPr="00462FF2">
              <w:rPr>
                <w:sz w:val="20"/>
                <w:szCs w:val="20"/>
                <w:lang w:val="en-US"/>
              </w:rPr>
              <w:t xml:space="preserve"> and UNIDO</w:t>
            </w:r>
          </w:p>
        </w:tc>
        <w:tc>
          <w:tcPr>
            <w:tcW w:w="1417" w:type="dxa"/>
            <w:tcBorders>
              <w:top w:val="single" w:sz="4" w:space="0" w:color="auto"/>
              <w:left w:val="single" w:sz="4" w:space="0" w:color="auto"/>
              <w:bottom w:val="single" w:sz="4" w:space="0" w:color="auto"/>
              <w:right w:val="single" w:sz="4" w:space="0" w:color="auto"/>
            </w:tcBorders>
            <w:hideMark/>
          </w:tcPr>
          <w:p w14:paraId="14F16226"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15,800</w:t>
            </w:r>
          </w:p>
        </w:tc>
        <w:tc>
          <w:tcPr>
            <w:tcW w:w="1417" w:type="dxa"/>
            <w:tcBorders>
              <w:top w:val="single" w:sz="4" w:space="0" w:color="auto"/>
              <w:left w:val="single" w:sz="4" w:space="0" w:color="auto"/>
              <w:bottom w:val="single" w:sz="4" w:space="0" w:color="auto"/>
              <w:right w:val="single" w:sz="4" w:space="0" w:color="auto"/>
            </w:tcBorders>
            <w:hideMark/>
          </w:tcPr>
          <w:p w14:paraId="0B4F16D0" w14:textId="77777777" w:rsidR="000E3112" w:rsidRPr="00916C88" w:rsidRDefault="000E3112" w:rsidP="008A258B">
            <w:pPr>
              <w:jc w:val="right"/>
              <w:rPr>
                <w:sz w:val="20"/>
                <w:szCs w:val="20"/>
                <w:lang w:val="en-US"/>
              </w:rPr>
            </w:pPr>
            <w:r>
              <w:rPr>
                <w:sz w:val="20"/>
                <w:szCs w:val="20"/>
                <w:lang w:val="en-US"/>
              </w:rPr>
              <w:t xml:space="preserve"> </w:t>
            </w:r>
            <w:r w:rsidRPr="00462FF2">
              <w:rPr>
                <w:sz w:val="20"/>
                <w:szCs w:val="20"/>
                <w:lang w:val="en-US"/>
              </w:rPr>
              <w:t>15,800</w:t>
            </w:r>
          </w:p>
        </w:tc>
      </w:tr>
      <w:tr w:rsidR="000E3112" w:rsidRPr="00916C88" w14:paraId="5F9BA52C"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2A690613" w14:textId="77777777" w:rsidR="000E3112" w:rsidRPr="00916C88" w:rsidRDefault="000E3112" w:rsidP="008A258B">
            <w:pPr>
              <w:rPr>
                <w:b/>
                <w:bCs/>
                <w:sz w:val="20"/>
                <w:szCs w:val="20"/>
                <w:lang w:val="en-US"/>
              </w:rPr>
            </w:pPr>
            <w:r w:rsidRPr="00916C88">
              <w:rPr>
                <w:b/>
                <w:bCs/>
                <w:sz w:val="20"/>
                <w:szCs w:val="20"/>
                <w:lang w:val="en-US"/>
              </w:rPr>
              <w:lastRenderedPageBreak/>
              <w:t>Subtotal for UNEP</w:t>
            </w:r>
          </w:p>
        </w:tc>
        <w:tc>
          <w:tcPr>
            <w:tcW w:w="1417" w:type="dxa"/>
            <w:tcBorders>
              <w:top w:val="single" w:sz="4" w:space="0" w:color="auto"/>
              <w:left w:val="single" w:sz="4" w:space="0" w:color="auto"/>
              <w:bottom w:val="single" w:sz="4" w:space="0" w:color="auto"/>
              <w:right w:val="single" w:sz="4" w:space="0" w:color="auto"/>
            </w:tcBorders>
            <w:hideMark/>
          </w:tcPr>
          <w:p w14:paraId="1A1AD7C1" w14:textId="77777777" w:rsidR="000E3112" w:rsidRPr="00916C88" w:rsidRDefault="000E3112" w:rsidP="008A258B">
            <w:pPr>
              <w:jc w:val="right"/>
              <w:rPr>
                <w:b/>
                <w:bCs/>
                <w:sz w:val="20"/>
                <w:szCs w:val="20"/>
                <w:lang w:val="en-US"/>
              </w:rPr>
            </w:pPr>
            <w:r w:rsidRPr="00462FF2">
              <w:rPr>
                <w:b/>
                <w:bCs/>
                <w:sz w:val="20"/>
                <w:szCs w:val="20"/>
                <w:lang w:val="en-US"/>
              </w:rPr>
              <w:t xml:space="preserve"> 96,500</w:t>
            </w:r>
          </w:p>
        </w:tc>
        <w:tc>
          <w:tcPr>
            <w:tcW w:w="1417" w:type="dxa"/>
            <w:tcBorders>
              <w:top w:val="single" w:sz="4" w:space="0" w:color="auto"/>
              <w:left w:val="single" w:sz="4" w:space="0" w:color="auto"/>
              <w:bottom w:val="single" w:sz="4" w:space="0" w:color="auto"/>
              <w:right w:val="single" w:sz="4" w:space="0" w:color="auto"/>
            </w:tcBorders>
            <w:hideMark/>
          </w:tcPr>
          <w:p w14:paraId="12D3BA38" w14:textId="77777777" w:rsidR="000E3112" w:rsidRPr="00916C88" w:rsidRDefault="000E3112" w:rsidP="008A258B">
            <w:pPr>
              <w:jc w:val="right"/>
              <w:rPr>
                <w:b/>
                <w:bCs/>
                <w:sz w:val="20"/>
                <w:szCs w:val="20"/>
                <w:lang w:val="en-US"/>
              </w:rPr>
            </w:pPr>
            <w:r w:rsidRPr="00462FF2">
              <w:rPr>
                <w:b/>
                <w:bCs/>
                <w:sz w:val="20"/>
                <w:szCs w:val="20"/>
                <w:lang w:val="en-US"/>
              </w:rPr>
              <w:t xml:space="preserve"> 90,230</w:t>
            </w:r>
          </w:p>
        </w:tc>
      </w:tr>
      <w:tr w:rsidR="000E3112" w:rsidRPr="00916C88" w14:paraId="080C2837"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711C76FA" w14:textId="2A876E31" w:rsidR="000E3112" w:rsidRPr="00916C88" w:rsidRDefault="000E3112" w:rsidP="008A258B">
            <w:pPr>
              <w:rPr>
                <w:b/>
                <w:bCs/>
                <w:sz w:val="20"/>
                <w:szCs w:val="20"/>
                <w:lang w:val="en-US"/>
              </w:rPr>
            </w:pPr>
            <w:r w:rsidRPr="00916C88">
              <w:rPr>
                <w:b/>
                <w:bCs/>
                <w:sz w:val="20"/>
                <w:szCs w:val="20"/>
                <w:lang w:val="en-US"/>
              </w:rPr>
              <w:t>Subtotal for UN</w:t>
            </w:r>
            <w:r w:rsidR="003D0E60">
              <w:rPr>
                <w:b/>
                <w:bCs/>
                <w:sz w:val="20"/>
                <w:szCs w:val="20"/>
                <w:lang w:val="en-US"/>
              </w:rPr>
              <w:t>IDO</w:t>
            </w:r>
          </w:p>
        </w:tc>
        <w:tc>
          <w:tcPr>
            <w:tcW w:w="1417" w:type="dxa"/>
            <w:tcBorders>
              <w:top w:val="single" w:sz="4" w:space="0" w:color="auto"/>
              <w:left w:val="single" w:sz="4" w:space="0" w:color="auto"/>
              <w:bottom w:val="single" w:sz="4" w:space="0" w:color="auto"/>
              <w:right w:val="single" w:sz="4" w:space="0" w:color="auto"/>
            </w:tcBorders>
            <w:hideMark/>
          </w:tcPr>
          <w:p w14:paraId="6C0D4788" w14:textId="77777777" w:rsidR="000E3112" w:rsidRPr="00916C88" w:rsidRDefault="000E3112" w:rsidP="008A258B">
            <w:pPr>
              <w:jc w:val="right"/>
              <w:rPr>
                <w:b/>
                <w:bCs/>
                <w:sz w:val="20"/>
                <w:szCs w:val="20"/>
                <w:lang w:val="en-US"/>
              </w:rPr>
            </w:pPr>
            <w:r w:rsidRPr="00462FF2">
              <w:rPr>
                <w:b/>
                <w:bCs/>
                <w:sz w:val="20"/>
                <w:szCs w:val="20"/>
                <w:lang w:val="en-US"/>
              </w:rPr>
              <w:t xml:space="preserve"> 61,500</w:t>
            </w:r>
          </w:p>
        </w:tc>
        <w:tc>
          <w:tcPr>
            <w:tcW w:w="1417" w:type="dxa"/>
            <w:tcBorders>
              <w:top w:val="single" w:sz="4" w:space="0" w:color="auto"/>
              <w:left w:val="single" w:sz="4" w:space="0" w:color="auto"/>
              <w:bottom w:val="single" w:sz="4" w:space="0" w:color="auto"/>
              <w:right w:val="single" w:sz="4" w:space="0" w:color="auto"/>
            </w:tcBorders>
            <w:hideMark/>
          </w:tcPr>
          <w:p w14:paraId="547E3034" w14:textId="77777777" w:rsidR="000E3112" w:rsidRPr="00916C88" w:rsidRDefault="000E3112" w:rsidP="008A258B">
            <w:pPr>
              <w:jc w:val="right"/>
              <w:rPr>
                <w:b/>
                <w:bCs/>
                <w:sz w:val="20"/>
                <w:szCs w:val="20"/>
                <w:lang w:val="en-US"/>
              </w:rPr>
            </w:pPr>
            <w:r w:rsidRPr="00462FF2">
              <w:rPr>
                <w:b/>
                <w:bCs/>
                <w:sz w:val="20"/>
                <w:szCs w:val="20"/>
                <w:lang w:val="en-US"/>
              </w:rPr>
              <w:t xml:space="preserve"> 67,770</w:t>
            </w:r>
          </w:p>
        </w:tc>
      </w:tr>
      <w:tr w:rsidR="000E3112" w:rsidRPr="00462FF2" w14:paraId="46C3344E"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556F79FB" w14:textId="77777777" w:rsidR="000E3112" w:rsidRPr="00916C88" w:rsidRDefault="000E3112" w:rsidP="008A258B">
            <w:pPr>
              <w:rPr>
                <w:sz w:val="20"/>
                <w:szCs w:val="20"/>
                <w:lang w:val="en-US"/>
              </w:rPr>
            </w:pPr>
            <w:r w:rsidRPr="00916C88">
              <w:rPr>
                <w:b/>
                <w:bCs/>
                <w:sz w:val="20"/>
                <w:szCs w:val="20"/>
                <w:lang w:val="en-US"/>
              </w:rPr>
              <w:t>Total</w:t>
            </w:r>
          </w:p>
        </w:tc>
        <w:tc>
          <w:tcPr>
            <w:tcW w:w="1417" w:type="dxa"/>
            <w:tcBorders>
              <w:top w:val="single" w:sz="4" w:space="0" w:color="auto"/>
              <w:left w:val="single" w:sz="4" w:space="0" w:color="auto"/>
              <w:bottom w:val="single" w:sz="4" w:space="0" w:color="auto"/>
              <w:right w:val="single" w:sz="4" w:space="0" w:color="auto"/>
            </w:tcBorders>
            <w:hideMark/>
          </w:tcPr>
          <w:p w14:paraId="30A76E46" w14:textId="77777777" w:rsidR="000E3112" w:rsidRPr="00916C88" w:rsidRDefault="000E3112" w:rsidP="008A258B">
            <w:pPr>
              <w:jc w:val="right"/>
              <w:rPr>
                <w:b/>
                <w:bCs/>
                <w:sz w:val="20"/>
                <w:szCs w:val="20"/>
                <w:lang w:val="en-US"/>
              </w:rPr>
            </w:pPr>
            <w:r w:rsidRPr="00916C88">
              <w:rPr>
                <w:b/>
                <w:bCs/>
                <w:sz w:val="20"/>
                <w:szCs w:val="20"/>
                <w:lang w:val="en-US"/>
              </w:rPr>
              <w:t>1</w:t>
            </w:r>
            <w:r w:rsidRPr="00462FF2">
              <w:rPr>
                <w:b/>
                <w:bCs/>
                <w:sz w:val="20"/>
                <w:szCs w:val="20"/>
                <w:lang w:val="en-US"/>
              </w:rPr>
              <w:t>58</w:t>
            </w:r>
            <w:r w:rsidRPr="00916C88">
              <w:rPr>
                <w:b/>
                <w:bCs/>
                <w:sz w:val="20"/>
                <w:szCs w:val="20"/>
                <w:lang w:val="en-US"/>
              </w:rPr>
              <w:t>,000</w:t>
            </w:r>
          </w:p>
        </w:tc>
        <w:tc>
          <w:tcPr>
            <w:tcW w:w="1417" w:type="dxa"/>
            <w:tcBorders>
              <w:top w:val="single" w:sz="4" w:space="0" w:color="auto"/>
              <w:left w:val="single" w:sz="4" w:space="0" w:color="auto"/>
              <w:bottom w:val="single" w:sz="4" w:space="0" w:color="auto"/>
              <w:right w:val="single" w:sz="4" w:space="0" w:color="auto"/>
            </w:tcBorders>
            <w:hideMark/>
          </w:tcPr>
          <w:p w14:paraId="223E2FF9" w14:textId="77777777" w:rsidR="000E3112" w:rsidRPr="00916C88" w:rsidRDefault="000E3112" w:rsidP="008A258B">
            <w:pPr>
              <w:jc w:val="right"/>
              <w:rPr>
                <w:b/>
                <w:bCs/>
                <w:sz w:val="20"/>
                <w:szCs w:val="20"/>
                <w:lang w:val="en-US"/>
              </w:rPr>
            </w:pPr>
            <w:r w:rsidRPr="00916C88">
              <w:rPr>
                <w:b/>
                <w:bCs/>
                <w:sz w:val="20"/>
                <w:szCs w:val="20"/>
                <w:lang w:val="en-US"/>
              </w:rPr>
              <w:t>1</w:t>
            </w:r>
            <w:r w:rsidRPr="00462FF2">
              <w:rPr>
                <w:b/>
                <w:bCs/>
                <w:sz w:val="20"/>
                <w:szCs w:val="20"/>
                <w:lang w:val="en-US"/>
              </w:rPr>
              <w:t>58</w:t>
            </w:r>
            <w:r w:rsidRPr="00916C88">
              <w:rPr>
                <w:b/>
                <w:bCs/>
                <w:sz w:val="20"/>
                <w:szCs w:val="20"/>
                <w:lang w:val="en-US"/>
              </w:rPr>
              <w:t>,000</w:t>
            </w:r>
          </w:p>
        </w:tc>
      </w:tr>
    </w:tbl>
    <w:p w14:paraId="72FDF112" w14:textId="6DCB7502" w:rsidR="00711BE6" w:rsidRPr="000947EE" w:rsidRDefault="00D90878" w:rsidP="00711BE6">
      <w:pPr>
        <w:pStyle w:val="Heading1"/>
        <w:keepNext/>
        <w:widowControl w:val="0"/>
        <w:numPr>
          <w:ilvl w:val="0"/>
          <w:numId w:val="0"/>
        </w:numPr>
        <w:suppressAutoHyphens/>
        <w:spacing w:before="240"/>
      </w:pPr>
      <w:r>
        <w:rPr>
          <w:u w:val="single"/>
        </w:rPr>
        <w:t>I</w:t>
      </w:r>
      <w:r w:rsidR="00711BE6" w:rsidRPr="000E2999">
        <w:rPr>
          <w:u w:val="single"/>
        </w:rPr>
        <w:t>mplementation plan for the first tranche of the Kigali HFC implementation plan</w:t>
      </w:r>
    </w:p>
    <w:p w14:paraId="5672FAF6" w14:textId="359A691F" w:rsidR="00711BE6" w:rsidRPr="0051206F" w:rsidRDefault="00711BE6" w:rsidP="00711BE6">
      <w:pPr>
        <w:pStyle w:val="Heading1"/>
      </w:pPr>
      <w:r w:rsidRPr="00B67D86">
        <w:t xml:space="preserve">The agreed plan of action will include the following </w:t>
      </w:r>
      <w:r w:rsidRPr="0051206F">
        <w:t>activities</w:t>
      </w:r>
      <w:r w:rsidR="00DD588F" w:rsidRPr="0051206F">
        <w:t xml:space="preserve"> </w:t>
      </w:r>
      <w:r w:rsidR="00337E3C" w:rsidRPr="0051206F">
        <w:t xml:space="preserve">in the total amount </w:t>
      </w:r>
      <w:r w:rsidR="00A028C6" w:rsidRPr="0051206F">
        <w:t>of</w:t>
      </w:r>
      <w:r w:rsidR="00DD588F" w:rsidRPr="0051206F">
        <w:t xml:space="preserve"> US</w:t>
      </w:r>
      <w:r w:rsidR="003B0090" w:rsidRPr="0051206F">
        <w:t> </w:t>
      </w:r>
      <w:r w:rsidR="00DD588F" w:rsidRPr="0051206F">
        <w:t>$</w:t>
      </w:r>
      <w:r w:rsidR="00082FDB" w:rsidRPr="0051206F">
        <w:t>89,908 (US</w:t>
      </w:r>
      <w:r w:rsidR="00337E3C" w:rsidRPr="0051206F">
        <w:t> </w:t>
      </w:r>
      <w:r w:rsidR="00082FDB" w:rsidRPr="0051206F">
        <w:t>$60,</w:t>
      </w:r>
      <w:r w:rsidR="00152C37" w:rsidRPr="0051206F">
        <w:t>614 for UNEP and US $29,294 for UNIDO)</w:t>
      </w:r>
      <w:r w:rsidRPr="0051206F">
        <w:t xml:space="preserve">: </w:t>
      </w:r>
    </w:p>
    <w:p w14:paraId="1D31131C" w14:textId="55F91810" w:rsidR="00A61566" w:rsidRPr="002E0658" w:rsidRDefault="002E6E0B" w:rsidP="00A61566">
      <w:pPr>
        <w:pStyle w:val="Heading2"/>
        <w:widowControl/>
        <w:numPr>
          <w:ilvl w:val="1"/>
          <w:numId w:val="1"/>
        </w:numPr>
      </w:pPr>
      <w:r>
        <w:rPr>
          <w:i/>
          <w:iCs/>
        </w:rPr>
        <w:t>R</w:t>
      </w:r>
      <w:r w:rsidR="00A61566" w:rsidRPr="00056FC4">
        <w:rPr>
          <w:i/>
          <w:iCs/>
        </w:rPr>
        <w:t xml:space="preserve">egulatory </w:t>
      </w:r>
      <w:r w:rsidR="00A61566" w:rsidRPr="00337E3C">
        <w:rPr>
          <w:i/>
          <w:iCs/>
        </w:rPr>
        <w:t>framework</w:t>
      </w:r>
      <w:r w:rsidRPr="00337E3C">
        <w:rPr>
          <w:i/>
          <w:iCs/>
        </w:rPr>
        <w:t xml:space="preserve"> and control mechanism</w:t>
      </w:r>
      <w:r w:rsidR="00A61566" w:rsidRPr="00337E3C">
        <w:t xml:space="preserve">: </w:t>
      </w:r>
      <w:r w:rsidR="00C8276F" w:rsidRPr="00337E3C">
        <w:t>E</w:t>
      </w:r>
      <w:r w:rsidR="00A61566" w:rsidRPr="00337E3C">
        <w:t xml:space="preserve">nforcing and monitoring the national HFC quota system; </w:t>
      </w:r>
      <w:r w:rsidR="00B2334C" w:rsidRPr="00337E3C">
        <w:t xml:space="preserve">developing </w:t>
      </w:r>
      <w:r w:rsidR="0004126A" w:rsidRPr="00337E3C">
        <w:t xml:space="preserve">a </w:t>
      </w:r>
      <w:r w:rsidR="00B2334C" w:rsidRPr="00337E3C">
        <w:t xml:space="preserve">system for differentiated quotas based on GWP for applications </w:t>
      </w:r>
      <w:r w:rsidR="00187A22" w:rsidRPr="00337E3C">
        <w:t>using</w:t>
      </w:r>
      <w:r w:rsidR="00B2334C" w:rsidRPr="00337E3C">
        <w:t xml:space="preserve"> low-GWP </w:t>
      </w:r>
      <w:r w:rsidR="00B2334C" w:rsidRPr="0051206F">
        <w:t xml:space="preserve">alternatives; </w:t>
      </w:r>
      <w:r w:rsidR="00337E3C" w:rsidRPr="0051206F">
        <w:t>engaging</w:t>
      </w:r>
      <w:r w:rsidR="002C3B54" w:rsidRPr="0051206F">
        <w:t xml:space="preserve"> </w:t>
      </w:r>
      <w:r w:rsidR="00337E3C" w:rsidRPr="0051206F">
        <w:t xml:space="preserve">a </w:t>
      </w:r>
      <w:r w:rsidR="002C3B54" w:rsidRPr="0051206F">
        <w:t>legal consultant to develop legal documents such MOUs with key stakeholders</w:t>
      </w:r>
      <w:r w:rsidR="00A61566" w:rsidRPr="0051206F">
        <w:t xml:space="preserve">; </w:t>
      </w:r>
      <w:r w:rsidR="00E61116" w:rsidRPr="0051206F">
        <w:t>draft</w:t>
      </w:r>
      <w:r w:rsidR="000025FE" w:rsidRPr="0051206F">
        <w:t>ing</w:t>
      </w:r>
      <w:r w:rsidR="00E61116" w:rsidRPr="00337E3C">
        <w:t xml:space="preserve"> </w:t>
      </w:r>
      <w:r w:rsidR="003D5B90" w:rsidRPr="00337E3C">
        <w:t xml:space="preserve">regulations to ban </w:t>
      </w:r>
      <w:r w:rsidR="00A61566" w:rsidRPr="00337E3C">
        <w:t>high-GWP HFC refrigerants in residential and commercial refrigeration</w:t>
      </w:r>
      <w:r w:rsidR="00E61116" w:rsidRPr="00337E3C">
        <w:t xml:space="preserve"> and </w:t>
      </w:r>
      <w:r w:rsidR="00BF69E7" w:rsidRPr="00337E3C">
        <w:t>to</w:t>
      </w:r>
      <w:r w:rsidR="00E61116" w:rsidRPr="00337E3C">
        <w:t xml:space="preserve"> the</w:t>
      </w:r>
      <w:r w:rsidR="00BF69E7" w:rsidRPr="00337E3C">
        <w:t xml:space="preserve"> ban </w:t>
      </w:r>
      <w:r w:rsidR="000025FE" w:rsidRPr="00337E3C">
        <w:t xml:space="preserve">the </w:t>
      </w:r>
      <w:r w:rsidR="00BF69E7" w:rsidRPr="00337E3C">
        <w:t>use of HFC-23 in refrigeration</w:t>
      </w:r>
      <w:r w:rsidR="00C8276F" w:rsidRPr="00337E3C">
        <w:t xml:space="preserve"> applications</w:t>
      </w:r>
      <w:r w:rsidR="00A61566" w:rsidRPr="00337E3C">
        <w:t xml:space="preserve"> (UNEP) (US $17,750); establish</w:t>
      </w:r>
      <w:r w:rsidR="000025FE" w:rsidRPr="00337E3C">
        <w:t>ing</w:t>
      </w:r>
      <w:r w:rsidR="00A61566" w:rsidRPr="003D764B">
        <w:t xml:space="preserve"> and enforc</w:t>
      </w:r>
      <w:r w:rsidR="009B3E5D">
        <w:t>ing</w:t>
      </w:r>
      <w:r w:rsidR="00A61566" w:rsidRPr="003D764B">
        <w:t xml:space="preserve"> legislation requiring commercial and industrial RAC operators</w:t>
      </w:r>
      <w:r w:rsidR="00841173">
        <w:t xml:space="preserve"> </w:t>
      </w:r>
      <w:r w:rsidR="006A76B3">
        <w:t xml:space="preserve">to </w:t>
      </w:r>
      <w:r w:rsidR="007B1842">
        <w:t xml:space="preserve">use </w:t>
      </w:r>
      <w:r w:rsidR="00A61566" w:rsidRPr="003D764B">
        <w:t>refrigerant recovery equipment</w:t>
      </w:r>
      <w:r w:rsidR="00A61566">
        <w:t xml:space="preserve"> (UNIDO)</w:t>
      </w:r>
      <w:r w:rsidR="00A61566" w:rsidRPr="00D87740">
        <w:t xml:space="preserve"> </w:t>
      </w:r>
      <w:r w:rsidR="00A61566" w:rsidRPr="002E0658">
        <w:t>(US $</w:t>
      </w:r>
      <w:r w:rsidR="00A61566">
        <w:t>5,350</w:t>
      </w:r>
      <w:r w:rsidR="00A61566" w:rsidRPr="002E0658">
        <w:t>);</w:t>
      </w:r>
    </w:p>
    <w:p w14:paraId="7EB6D5A3" w14:textId="53978795" w:rsidR="00A61566" w:rsidRDefault="00095906" w:rsidP="00A61566">
      <w:pPr>
        <w:pStyle w:val="Heading2"/>
      </w:pPr>
      <w:r>
        <w:rPr>
          <w:i/>
          <w:iCs/>
        </w:rPr>
        <w:t>Capacity</w:t>
      </w:r>
      <w:r w:rsidR="000A3AA3">
        <w:rPr>
          <w:i/>
          <w:iCs/>
        </w:rPr>
        <w:t>-</w:t>
      </w:r>
      <w:r>
        <w:rPr>
          <w:i/>
          <w:iCs/>
        </w:rPr>
        <w:t>building of customs officers</w:t>
      </w:r>
      <w:r w:rsidR="00A61566">
        <w:t>: Updat</w:t>
      </w:r>
      <w:r w:rsidR="00CF4554">
        <w:t>ing</w:t>
      </w:r>
      <w:r w:rsidR="00A61566">
        <w:t xml:space="preserve"> the customs training</w:t>
      </w:r>
      <w:r w:rsidR="00513887">
        <w:t xml:space="preserve"> programme</w:t>
      </w:r>
      <w:r w:rsidR="00A61566">
        <w:t xml:space="preserve"> to incorporate new HS codes, </w:t>
      </w:r>
      <w:r w:rsidR="009146E8">
        <w:t xml:space="preserve">low-GWP </w:t>
      </w:r>
      <w:r w:rsidR="00A61566">
        <w:t xml:space="preserve">refrigerants, and HFCs; conduct two workshops </w:t>
      </w:r>
      <w:r w:rsidR="006A76B3">
        <w:t xml:space="preserve">to </w:t>
      </w:r>
      <w:r w:rsidR="00A61566">
        <w:t xml:space="preserve">train </w:t>
      </w:r>
      <w:r w:rsidR="001E1DEB">
        <w:t>55</w:t>
      </w:r>
      <w:r w:rsidR="00A61566">
        <w:t xml:space="preserve"> customs officers (50 per cent women) on the updated curriculum </w:t>
      </w:r>
      <w:r w:rsidR="00A61566" w:rsidRPr="00DE1CA4">
        <w:t>(</w:t>
      </w:r>
      <w:r w:rsidR="00A61566">
        <w:t>UNEP)</w:t>
      </w:r>
      <w:r w:rsidR="00A61566" w:rsidRPr="002E0658">
        <w:t xml:space="preserve"> (US $</w:t>
      </w:r>
      <w:r w:rsidR="00A61566">
        <w:t>13,150)</w:t>
      </w:r>
      <w:r w:rsidR="00A61566" w:rsidRPr="002E0658">
        <w:t>;</w:t>
      </w:r>
    </w:p>
    <w:p w14:paraId="472EBE75" w14:textId="70E4F82C" w:rsidR="00A61566" w:rsidRDefault="00A61566" w:rsidP="00A61566">
      <w:pPr>
        <w:pStyle w:val="Heading2"/>
      </w:pPr>
      <w:r w:rsidRPr="00056FC4">
        <w:rPr>
          <w:i/>
          <w:iCs/>
        </w:rPr>
        <w:t xml:space="preserve">Capacity building of </w:t>
      </w:r>
      <w:r w:rsidR="00095906">
        <w:rPr>
          <w:i/>
          <w:iCs/>
        </w:rPr>
        <w:t>RAC and MAC sector</w:t>
      </w:r>
      <w:r>
        <w:t>:</w:t>
      </w:r>
      <w:r w:rsidRPr="00B83FDC">
        <w:t xml:space="preserve"> </w:t>
      </w:r>
      <w:r>
        <w:t>Upgrad</w:t>
      </w:r>
      <w:r w:rsidR="00B82ACF">
        <w:t>ing</w:t>
      </w:r>
      <w:r>
        <w:t xml:space="preserve"> training curricula for RAC vocational and technical institutes to incorporate HFCs</w:t>
      </w:r>
      <w:r w:rsidR="006A76B3">
        <w:t xml:space="preserve"> </w:t>
      </w:r>
      <w:r w:rsidR="00BF69E7">
        <w:t xml:space="preserve">and other </w:t>
      </w:r>
      <w:r w:rsidR="00F61753">
        <w:t>low-GWP refrigerant</w:t>
      </w:r>
      <w:r>
        <w:t>s;</w:t>
      </w:r>
      <w:r w:rsidR="006A76B3">
        <w:t xml:space="preserve"> conduct</w:t>
      </w:r>
      <w:r>
        <w:t xml:space="preserve"> two training sessions for 130 RAC technicians and students</w:t>
      </w:r>
      <w:r w:rsidR="006A76B3">
        <w:t xml:space="preserve"> </w:t>
      </w:r>
      <w:r w:rsidR="00D25C75">
        <w:t>(</w:t>
      </w:r>
      <w:r w:rsidR="006A76B3">
        <w:t>30 per cent women)</w:t>
      </w:r>
      <w:r>
        <w:t xml:space="preserve"> on energy-efficient RAC technologies using </w:t>
      </w:r>
      <w:r w:rsidR="002D1984">
        <w:t xml:space="preserve">low-GWP </w:t>
      </w:r>
      <w:r>
        <w:t>refrigerants</w:t>
      </w:r>
      <w:r w:rsidR="006A76B3">
        <w:t xml:space="preserve">; </w:t>
      </w:r>
      <w:r>
        <w:t>awareness</w:t>
      </w:r>
      <w:r w:rsidR="00837952">
        <w:noBreakHyphen/>
      </w:r>
      <w:r w:rsidR="000610E9">
        <w:t>raising</w:t>
      </w:r>
      <w:r>
        <w:t xml:space="preserve"> among RAC importers, distributors, retailers</w:t>
      </w:r>
      <w:r w:rsidR="00BF69E7">
        <w:t xml:space="preserve"> and marine operators</w:t>
      </w:r>
      <w:r>
        <w:t xml:space="preserve"> on the phase-down of HFC</w:t>
      </w:r>
      <w:r w:rsidR="00AB0A29">
        <w:t>s</w:t>
      </w:r>
      <w:r>
        <w:t xml:space="preserve"> and</w:t>
      </w:r>
      <w:r w:rsidR="006A76B3">
        <w:t xml:space="preserve"> </w:t>
      </w:r>
      <w:r>
        <w:t xml:space="preserve">KIP implementation; </w:t>
      </w:r>
      <w:r w:rsidR="002946FB">
        <w:t>undertak</w:t>
      </w:r>
      <w:r w:rsidR="00837A47">
        <w:t>ing</w:t>
      </w:r>
      <w:r w:rsidR="002946FB">
        <w:t xml:space="preserve"> </w:t>
      </w:r>
      <w:r w:rsidR="00837952">
        <w:t xml:space="preserve">a </w:t>
      </w:r>
      <w:r w:rsidR="00577405">
        <w:t xml:space="preserve">study of </w:t>
      </w:r>
      <w:r w:rsidR="00837952">
        <w:t xml:space="preserve">the </w:t>
      </w:r>
      <w:r w:rsidR="00577405">
        <w:t>marine refrigeration sector</w:t>
      </w:r>
      <w:r w:rsidR="00134D47">
        <w:t>;</w:t>
      </w:r>
      <w:r w:rsidR="003525B9">
        <w:t xml:space="preserve"> </w:t>
      </w:r>
      <w:r w:rsidR="006A76B3">
        <w:t>organiz</w:t>
      </w:r>
      <w:r w:rsidR="00837A47">
        <w:t>ing</w:t>
      </w:r>
      <w:r w:rsidR="006A76B3">
        <w:t xml:space="preserve"> </w:t>
      </w:r>
      <w:r w:rsidRPr="00303DBA">
        <w:t>one</w:t>
      </w:r>
      <w:r>
        <w:t xml:space="preserve"> awareness event for 50 importers in the MAC industry on </w:t>
      </w:r>
      <w:r w:rsidR="00FF54C9">
        <w:t>quota</w:t>
      </w:r>
      <w:r w:rsidR="00493145">
        <w:t>/</w:t>
      </w:r>
      <w:r w:rsidR="00FF54C9">
        <w:t>licens</w:t>
      </w:r>
      <w:r w:rsidR="00493145">
        <w:t xml:space="preserve">ing and </w:t>
      </w:r>
      <w:r>
        <w:t>HFC-134a alternatives (UNEP)</w:t>
      </w:r>
      <w:r w:rsidRPr="002E0658">
        <w:t xml:space="preserve"> (US $</w:t>
      </w:r>
      <w:r>
        <w:t>24,500)</w:t>
      </w:r>
      <w:r w:rsidR="00FF4000">
        <w:t>;</w:t>
      </w:r>
      <w:r w:rsidR="00097F50">
        <w:t xml:space="preserve"> </w:t>
      </w:r>
      <w:r w:rsidR="00A6199E">
        <w:t xml:space="preserve">conducting </w:t>
      </w:r>
      <w:r w:rsidR="00303DBA">
        <w:t xml:space="preserve">two workshops </w:t>
      </w:r>
      <w:r w:rsidR="00E2367B">
        <w:t>for</w:t>
      </w:r>
      <w:r w:rsidR="00743862" w:rsidRPr="00743862">
        <w:t xml:space="preserve"> </w:t>
      </w:r>
      <w:r w:rsidR="00303DBA">
        <w:t>50</w:t>
      </w:r>
      <w:r w:rsidR="00097F50">
        <w:t xml:space="preserve"> </w:t>
      </w:r>
      <w:r w:rsidR="00743862" w:rsidRPr="00743862">
        <w:t>MAC technicians on good servicing practice</w:t>
      </w:r>
      <w:r w:rsidR="00097F50">
        <w:t>s</w:t>
      </w:r>
      <w:r w:rsidR="00743862">
        <w:t xml:space="preserve">; </w:t>
      </w:r>
      <w:r w:rsidR="00DF67AA">
        <w:t>undertak</w:t>
      </w:r>
      <w:r w:rsidR="00A6199E">
        <w:t>ing</w:t>
      </w:r>
      <w:r w:rsidR="00DF67AA">
        <w:t xml:space="preserve"> </w:t>
      </w:r>
      <w:r w:rsidR="006A76B3">
        <w:t xml:space="preserve">an </w:t>
      </w:r>
      <w:r w:rsidR="00DF67AA">
        <w:t>a</w:t>
      </w:r>
      <w:r w:rsidR="006F61DA" w:rsidRPr="006F61DA">
        <w:t xml:space="preserve">ssessment of the MAC </w:t>
      </w:r>
      <w:r w:rsidR="00DF4BF7">
        <w:t>sub</w:t>
      </w:r>
      <w:r w:rsidR="006F61DA" w:rsidRPr="006F61DA">
        <w:t xml:space="preserve">sector </w:t>
      </w:r>
      <w:r w:rsidR="00FF4000">
        <w:t>(UNIDO)</w:t>
      </w:r>
      <w:r w:rsidR="00FF4000" w:rsidRPr="002E0658">
        <w:t xml:space="preserve"> (US $</w:t>
      </w:r>
      <w:r w:rsidR="00161B5B">
        <w:t>21,100</w:t>
      </w:r>
      <w:r w:rsidR="00FF4000">
        <w:t>)</w:t>
      </w:r>
      <w:r>
        <w:t>;</w:t>
      </w:r>
      <w:r w:rsidR="009F0A40">
        <w:t xml:space="preserve"> </w:t>
      </w:r>
      <w:r w:rsidR="002117A2">
        <w:t>and</w:t>
      </w:r>
    </w:p>
    <w:p w14:paraId="203E42EB" w14:textId="00FCAB6E" w:rsidR="00A61566" w:rsidRPr="002E0658" w:rsidRDefault="00A61566" w:rsidP="00A61566">
      <w:pPr>
        <w:pStyle w:val="Heading2"/>
        <w:widowControl/>
        <w:numPr>
          <w:ilvl w:val="1"/>
          <w:numId w:val="1"/>
        </w:numPr>
      </w:pPr>
      <w:r w:rsidRPr="00337E3C">
        <w:rPr>
          <w:i/>
          <w:iCs/>
        </w:rPr>
        <w:t>Project monitoring support and implementation coordination activities (UNEP) (US $</w:t>
      </w:r>
      <w:r w:rsidR="009A7BA5" w:rsidRPr="00337E3C">
        <w:rPr>
          <w:i/>
          <w:iCs/>
        </w:rPr>
        <w:t>5,214</w:t>
      </w:r>
      <w:r w:rsidRPr="00337E3C">
        <w:rPr>
          <w:i/>
          <w:iCs/>
        </w:rPr>
        <w:t>)</w:t>
      </w:r>
      <w:r w:rsidR="00AB0A29">
        <w:rPr>
          <w:i/>
          <w:iCs/>
        </w:rPr>
        <w:t>,</w:t>
      </w:r>
      <w:r w:rsidRPr="00337E3C">
        <w:rPr>
          <w:i/>
          <w:iCs/>
        </w:rPr>
        <w:t xml:space="preserve"> (UNIDO) (US $</w:t>
      </w:r>
      <w:r w:rsidR="009A7BA5" w:rsidRPr="00337E3C">
        <w:rPr>
          <w:i/>
          <w:iCs/>
        </w:rPr>
        <w:t>2,844</w:t>
      </w:r>
      <w:r w:rsidRPr="00337E3C">
        <w:rPr>
          <w:i/>
          <w:iCs/>
        </w:rPr>
        <w:t>)</w:t>
      </w:r>
      <w:r>
        <w:t xml:space="preserve">: </w:t>
      </w:r>
      <w:r w:rsidR="00AB0A29">
        <w:t>I</w:t>
      </w:r>
      <w:r>
        <w:t>ncluding</w:t>
      </w:r>
      <w:r w:rsidR="00F13CB0">
        <w:t xml:space="preserve"> </w:t>
      </w:r>
      <w:r w:rsidR="00F13CB0" w:rsidRPr="00303DBA">
        <w:t>consultants</w:t>
      </w:r>
      <w:r w:rsidRPr="00303DBA">
        <w:t xml:space="preserve"> (US $</w:t>
      </w:r>
      <w:r w:rsidR="00F13CB0" w:rsidRPr="00303DBA">
        <w:t>4,000</w:t>
      </w:r>
      <w:r w:rsidRPr="00303DBA">
        <w:t>)</w:t>
      </w:r>
      <w:r w:rsidR="00AB0A29">
        <w:t>;</w:t>
      </w:r>
      <w:r w:rsidRPr="00303DBA">
        <w:t xml:space="preserve"> domestic travel (US $</w:t>
      </w:r>
      <w:r w:rsidR="00F13CB0" w:rsidRPr="00303DBA">
        <w:t>2,000</w:t>
      </w:r>
      <w:r w:rsidRPr="00303DBA">
        <w:t>)</w:t>
      </w:r>
      <w:r w:rsidR="00AB0A29">
        <w:t>;</w:t>
      </w:r>
      <w:r w:rsidRPr="00303DBA">
        <w:t xml:space="preserve"> and meetings and other supplies (US</w:t>
      </w:r>
      <w:r w:rsidR="00337E3C">
        <w:t xml:space="preserve"> </w:t>
      </w:r>
      <w:r w:rsidRPr="00303DBA">
        <w:t>$</w:t>
      </w:r>
      <w:r w:rsidR="00F13CB0" w:rsidRPr="00303DBA">
        <w:t>2,058</w:t>
      </w:r>
      <w:r>
        <w:t>).</w:t>
      </w:r>
    </w:p>
    <w:p w14:paraId="60A154F3" w14:textId="3FA8F02A" w:rsidR="00711BE6" w:rsidRPr="000F12D1" w:rsidRDefault="00711BE6" w:rsidP="00A61566">
      <w:pPr>
        <w:pStyle w:val="Heading2"/>
        <w:widowControl/>
        <w:numPr>
          <w:ilvl w:val="0"/>
          <w:numId w:val="0"/>
        </w:numPr>
        <w:rPr>
          <w:iCs/>
          <w:u w:val="single"/>
        </w:rPr>
      </w:pPr>
      <w:bookmarkStart w:id="5" w:name="_Hlk126916207"/>
      <w:bookmarkStart w:id="6" w:name="_Hlk126916178"/>
      <w:r w:rsidRPr="000F12D1">
        <w:rPr>
          <w:iCs/>
          <w:u w:val="single"/>
        </w:rPr>
        <w:t>Exemption for high-ambient temperature parties</w:t>
      </w:r>
    </w:p>
    <w:p w14:paraId="6BDD3DCA" w14:textId="14CDB829" w:rsidR="009F6E5C" w:rsidRDefault="009F6E5C" w:rsidP="009F6E5C">
      <w:pPr>
        <w:pStyle w:val="Heading1"/>
      </w:pPr>
      <w:r>
        <w:t xml:space="preserve">Eritrea </w:t>
      </w:r>
      <w:r w:rsidRPr="00662D35">
        <w:t>is one of the countries operating under the high-ambient-temperature (HAT) exemption in line with decision XXVIII/2 of the Parties. The decision allows these countries to request exemptions for any specific subsector or use where suitable alternatives do not exist and indicates</w:t>
      </w:r>
      <w:r w:rsidR="00926C2D">
        <w:t>,</w:t>
      </w:r>
      <w:r w:rsidR="007F3DD2">
        <w:t xml:space="preserve"> in parag</w:t>
      </w:r>
      <w:r w:rsidR="00926C2D">
        <w:t>raph 35,</w:t>
      </w:r>
      <w:r w:rsidRPr="00662D35">
        <w:t xml:space="preserve"> that</w:t>
      </w:r>
      <w:r>
        <w:t xml:space="preserve"> </w:t>
      </w:r>
      <w:r w:rsidRPr="00662D35">
        <w:t xml:space="preserve">the </w:t>
      </w:r>
      <w:r w:rsidRPr="003A070A">
        <w:t xml:space="preserve">amount of Annex F substances that are subject to the HAT exemption are not eligible for funding under the Multilateral Fund while they are exempted for that party. </w:t>
      </w:r>
    </w:p>
    <w:p w14:paraId="219856FC" w14:textId="77777777" w:rsidR="009F6E5C" w:rsidRPr="003A070A" w:rsidRDefault="009F6E5C" w:rsidP="009F6E5C">
      <w:pPr>
        <w:pStyle w:val="Heading1"/>
      </w:pPr>
      <w:r w:rsidRPr="003A070A">
        <w:t>While Eritrea had initially indicated its intention to request the HAT exemption, on 24 July 2025, the Government notified the Ozone Secretariat that it was withdrawing its request for the HAT exemption.</w:t>
      </w:r>
    </w:p>
    <w:p w14:paraId="75EB4875" w14:textId="6B414E7B" w:rsidR="00711BE6" w:rsidRPr="00FC6ABC" w:rsidRDefault="00711BE6" w:rsidP="00711BE6">
      <w:pPr>
        <w:keepNext/>
        <w:widowControl w:val="0"/>
        <w:spacing w:after="240"/>
        <w:outlineLvl w:val="0"/>
        <w:rPr>
          <w:bCs/>
        </w:rPr>
      </w:pPr>
      <w:r w:rsidRPr="00DC2B3A">
        <w:rPr>
          <w:bCs/>
          <w:u w:val="single"/>
        </w:rPr>
        <w:lastRenderedPageBreak/>
        <w:t>Co-financing</w:t>
      </w:r>
    </w:p>
    <w:p w14:paraId="5E47B1C1" w14:textId="306ACD8D" w:rsidR="00711BE6" w:rsidRPr="006409DD" w:rsidRDefault="006409DD" w:rsidP="006409DD">
      <w:pPr>
        <w:pStyle w:val="Heading1"/>
        <w:rPr>
          <w:bCs/>
        </w:rPr>
      </w:pPr>
      <w:r w:rsidRPr="003A070A">
        <w:t>The country will provide in-kind contribution</w:t>
      </w:r>
      <w:r w:rsidR="00781895">
        <w:t>s</w:t>
      </w:r>
      <w:r w:rsidRPr="003A070A">
        <w:t xml:space="preserve">, covering the use of the existing websites, social media platforms, forums and newsletters of the Government to share information about KIP activities, goals and initiatives. The </w:t>
      </w:r>
      <w:r w:rsidR="00E46D23">
        <w:t>NOO</w:t>
      </w:r>
      <w:r w:rsidRPr="003A070A">
        <w:t xml:space="preserve"> will closely coordinate with the training</w:t>
      </w:r>
      <w:r w:rsidR="001B54B5">
        <w:t xml:space="preserve"> centre</w:t>
      </w:r>
      <w:r w:rsidRPr="003A070A">
        <w:t>s to explore possible in-kind co</w:t>
      </w:r>
      <w:r w:rsidR="00797A6A">
        <w:noBreakHyphen/>
      </w:r>
      <w:r w:rsidRPr="003A070A">
        <w:t>financing for</w:t>
      </w:r>
      <w:r>
        <w:t xml:space="preserve"> training of technicians. </w:t>
      </w:r>
      <w:r w:rsidR="00136E81">
        <w:t>For the demonstration project</w:t>
      </w:r>
      <w:r>
        <w:t>, plumbing, electrical and civil works will be provided by the beneficiar</w:t>
      </w:r>
      <w:r w:rsidR="00813F21">
        <w:t>y</w:t>
      </w:r>
      <w:r w:rsidR="00B2301C">
        <w:t>.</w:t>
      </w:r>
      <w:r>
        <w:t xml:space="preserve"> </w:t>
      </w:r>
    </w:p>
    <w:p w14:paraId="7F7B1FB0" w14:textId="77777777" w:rsidR="00711BE6" w:rsidRPr="00DC2B3A" w:rsidRDefault="00711BE6" w:rsidP="00711BE6">
      <w:pPr>
        <w:keepNext/>
        <w:widowControl w:val="0"/>
        <w:spacing w:before="240" w:after="240"/>
        <w:outlineLvl w:val="0"/>
        <w:rPr>
          <w:bCs/>
          <w:u w:val="single"/>
        </w:rPr>
      </w:pPr>
      <w:bookmarkStart w:id="7" w:name="_Hlk126916238"/>
      <w:r w:rsidRPr="00DC2B3A">
        <w:rPr>
          <w:bCs/>
          <w:u w:val="single"/>
        </w:rPr>
        <w:t>202</w:t>
      </w:r>
      <w:r>
        <w:rPr>
          <w:bCs/>
          <w:u w:val="single"/>
        </w:rPr>
        <w:t>5–</w:t>
      </w:r>
      <w:r w:rsidRPr="00DC2B3A">
        <w:rPr>
          <w:bCs/>
          <w:u w:val="single"/>
        </w:rPr>
        <w:t>202</w:t>
      </w:r>
      <w:r>
        <w:rPr>
          <w:bCs/>
          <w:u w:val="single"/>
        </w:rPr>
        <w:t>7</w:t>
      </w:r>
      <w:r w:rsidRPr="00DC2B3A">
        <w:rPr>
          <w:bCs/>
          <w:u w:val="single"/>
        </w:rPr>
        <w:t xml:space="preserve"> business plan of the Multilateral Fund</w:t>
      </w:r>
    </w:p>
    <w:bookmarkEnd w:id="7"/>
    <w:p w14:paraId="317B9654" w14:textId="3EE14EEF" w:rsidR="00711BE6" w:rsidRPr="00996241" w:rsidRDefault="00DD2612" w:rsidP="00711BE6">
      <w:pPr>
        <w:pStyle w:val="Heading1"/>
      </w:pPr>
      <w:r w:rsidRPr="00DD2612">
        <w:t>UNEP</w:t>
      </w:r>
      <w:r w:rsidR="00711BE6" w:rsidRPr="00996241">
        <w:t xml:space="preserve"> and </w:t>
      </w:r>
      <w:r w:rsidRPr="00DD2612">
        <w:t>UNIDO</w:t>
      </w:r>
      <w:r w:rsidR="00711BE6" w:rsidRPr="00996241">
        <w:t xml:space="preserve"> are requesting US $</w:t>
      </w:r>
      <w:r w:rsidR="006409DD">
        <w:t>158,000</w:t>
      </w:r>
      <w:r w:rsidR="00711BE6" w:rsidRPr="00996241">
        <w:t xml:space="preserve">, plus agency support costs, for the implementation of </w:t>
      </w:r>
      <w:r w:rsidR="00711BE6">
        <w:t>s</w:t>
      </w:r>
      <w:r w:rsidR="00711BE6" w:rsidRPr="00996241">
        <w:t>tage </w:t>
      </w:r>
      <w:r w:rsidR="00711BE6">
        <w:t xml:space="preserve">I </w:t>
      </w:r>
      <w:r w:rsidR="00711BE6" w:rsidRPr="00996241">
        <w:t xml:space="preserve">of the </w:t>
      </w:r>
      <w:r w:rsidR="00711BE6">
        <w:t>KI</w:t>
      </w:r>
      <w:r w:rsidR="00711BE6" w:rsidRPr="00996241">
        <w:t xml:space="preserve">P for </w:t>
      </w:r>
      <w:r w:rsidRPr="00DD2612">
        <w:t>Eritrea</w:t>
      </w:r>
      <w:r w:rsidR="00711BE6" w:rsidRPr="00996241">
        <w:t>. The total value of US $</w:t>
      </w:r>
      <w:r w:rsidR="009E4EC2">
        <w:t>101,596</w:t>
      </w:r>
      <w:r w:rsidR="00711BE6" w:rsidRPr="00996241">
        <w:t>, including agency support costs</w:t>
      </w:r>
      <w:r w:rsidR="00711BE6">
        <w:t xml:space="preserve">, </w:t>
      </w:r>
      <w:r w:rsidR="00711BE6" w:rsidRPr="00996241">
        <w:t>requested for the p</w:t>
      </w:r>
      <w:r w:rsidR="00711BE6">
        <w:t xml:space="preserve">eriod of </w:t>
      </w:r>
      <w:r w:rsidR="00711BE6" w:rsidRPr="009E4EC2">
        <w:t>2025–2027,</w:t>
      </w:r>
      <w:r w:rsidR="00711BE6" w:rsidRPr="00996241">
        <w:t xml:space="preserve"> is US $</w:t>
      </w:r>
      <w:r w:rsidR="009E4EC2">
        <w:t>11,4</w:t>
      </w:r>
      <w:r w:rsidR="007930CB">
        <w:t>40</w:t>
      </w:r>
      <w:r w:rsidR="00957803">
        <w:t xml:space="preserve"> below</w:t>
      </w:r>
      <w:r w:rsidR="00711BE6">
        <w:t xml:space="preserve"> </w:t>
      </w:r>
      <w:r w:rsidR="00711BE6" w:rsidRPr="00996241">
        <w:t>the amount in the business plan.</w:t>
      </w:r>
    </w:p>
    <w:p w14:paraId="6D42E3DD" w14:textId="1148786B" w:rsidR="00711BE6" w:rsidRPr="00337E3C" w:rsidRDefault="00711BE6" w:rsidP="00711BE6">
      <w:pPr>
        <w:keepNext/>
        <w:widowControl w:val="0"/>
        <w:spacing w:after="240"/>
        <w:rPr>
          <w:iCs/>
          <w:u w:val="single"/>
        </w:rPr>
      </w:pPr>
      <w:r w:rsidRPr="00337E3C">
        <w:rPr>
          <w:iCs/>
          <w:u w:val="single"/>
        </w:rPr>
        <w:t>Gender policy implementation</w:t>
      </w:r>
    </w:p>
    <w:p w14:paraId="501AC697" w14:textId="273FAF6C" w:rsidR="00934133" w:rsidRDefault="00934133" w:rsidP="00417DD2">
      <w:pPr>
        <w:pStyle w:val="Heading1"/>
      </w:pPr>
      <w:r>
        <w:t xml:space="preserve">Eritrea is committed to applying the Multilateral Fund’s gender policy </w:t>
      </w:r>
      <w:r w:rsidR="0044613B" w:rsidRPr="0044613B">
        <w:t>in line with decisions</w:t>
      </w:r>
      <w:r w:rsidR="00A83343">
        <w:t> </w:t>
      </w:r>
      <w:r w:rsidR="0044613B" w:rsidRPr="0044613B">
        <w:t>84/92(d), 90/48(c)</w:t>
      </w:r>
      <w:r w:rsidR="0093198C">
        <w:t>,</w:t>
      </w:r>
      <w:r w:rsidR="0044613B" w:rsidRPr="0044613B">
        <w:t xml:space="preserve"> and 92/40(b), </w:t>
      </w:r>
      <w:r>
        <w:t xml:space="preserve">throughout the KIP implementation. The </w:t>
      </w:r>
      <w:r w:rsidR="00E46D23">
        <w:t>NOO</w:t>
      </w:r>
      <w:r>
        <w:t xml:space="preserve"> will encourage men and women </w:t>
      </w:r>
      <w:r w:rsidR="003F6467">
        <w:t xml:space="preserve">to participate </w:t>
      </w:r>
      <w:r>
        <w:t>in capacity-building program</w:t>
      </w:r>
      <w:r w:rsidR="007930CB">
        <w:t>me</w:t>
      </w:r>
      <w:r>
        <w:t xml:space="preserve">s and encourage participating institutions to nominate women for training, stakeholder consultations, and technical roles. Further, gender targets </w:t>
      </w:r>
      <w:r w:rsidR="005C6A04">
        <w:t>for the</w:t>
      </w:r>
      <w:r w:rsidR="00670FB8">
        <w:t xml:space="preserve"> customs and technician</w:t>
      </w:r>
      <w:r w:rsidR="005C6A04">
        <w:t xml:space="preserve"> training</w:t>
      </w:r>
      <w:r w:rsidR="00670FB8">
        <w:t xml:space="preserve"> programmes </w:t>
      </w:r>
      <w:r w:rsidR="005C6A04">
        <w:t>have been included</w:t>
      </w:r>
      <w:r w:rsidR="0093198C">
        <w:t>,</w:t>
      </w:r>
      <w:r w:rsidR="00670FB8">
        <w:t xml:space="preserve"> and the </w:t>
      </w:r>
      <w:r>
        <w:t xml:space="preserve">participation </w:t>
      </w:r>
      <w:r w:rsidR="00670FB8">
        <w:t>of men and women</w:t>
      </w:r>
      <w:r w:rsidR="00C94155">
        <w:t xml:space="preserve"> </w:t>
      </w:r>
      <w:r>
        <w:t>in training, consultations, implementation teams, and</w:t>
      </w:r>
      <w:r w:rsidR="00C94155">
        <w:t xml:space="preserve"> </w:t>
      </w:r>
      <w:r>
        <w:t xml:space="preserve">awareness-raising sessions </w:t>
      </w:r>
      <w:r w:rsidR="00C94155">
        <w:t xml:space="preserve">will be </w:t>
      </w:r>
      <w:r w:rsidR="00CC406A">
        <w:t xml:space="preserve">tracked. </w:t>
      </w:r>
      <w:r>
        <w:t>Monitoring and reporting mechanisms will be established to ensure progress is documented and aligned with the</w:t>
      </w:r>
      <w:r w:rsidR="00D53C74">
        <w:t xml:space="preserve"> Multilateral</w:t>
      </w:r>
      <w:r>
        <w:t xml:space="preserve"> Fund’s gender policy objectives.</w:t>
      </w:r>
    </w:p>
    <w:p w14:paraId="57BDF8C7" w14:textId="471373FB" w:rsidR="00711BE6" w:rsidRPr="00934133" w:rsidRDefault="00711BE6" w:rsidP="00417DD2">
      <w:pPr>
        <w:pStyle w:val="Heading1"/>
        <w:keepNext/>
        <w:widowControl w:val="0"/>
        <w:numPr>
          <w:ilvl w:val="0"/>
          <w:numId w:val="0"/>
        </w:numPr>
        <w:rPr>
          <w:u w:val="single"/>
        </w:rPr>
      </w:pPr>
      <w:bookmarkStart w:id="8" w:name="_Hlk126916186"/>
      <w:bookmarkEnd w:id="5"/>
      <w:bookmarkEnd w:id="6"/>
      <w:r w:rsidRPr="00934133">
        <w:rPr>
          <w:u w:val="single"/>
        </w:rPr>
        <w:t>Sustainability of the HFC phase-down and assessment of risks</w:t>
      </w:r>
    </w:p>
    <w:bookmarkEnd w:id="8"/>
    <w:p w14:paraId="1D248629" w14:textId="275C7A6C" w:rsidR="001446B0" w:rsidRPr="00971E2D" w:rsidRDefault="001446B0" w:rsidP="001446B0">
      <w:pPr>
        <w:pStyle w:val="Heading1"/>
      </w:pPr>
      <w:r>
        <w:t>Potential risks to the sustainability of the HFC phase-down in Eritrea include slow market uptake of alternatives,</w:t>
      </w:r>
      <w:r w:rsidR="00C35404">
        <w:t xml:space="preserve"> low availability of low-GWP alternatives, increased demand </w:t>
      </w:r>
      <w:r w:rsidR="007930CB">
        <w:t>for</w:t>
      </w:r>
      <w:r w:rsidR="00C35404">
        <w:t xml:space="preserve"> high</w:t>
      </w:r>
      <w:r w:rsidR="007930CB">
        <w:t>-</w:t>
      </w:r>
      <w:r w:rsidR="00C35404">
        <w:t>GWP equipment</w:t>
      </w:r>
      <w:r>
        <w:t>, delays in implementation</w:t>
      </w:r>
      <w:r w:rsidR="006821C6">
        <w:t>,</w:t>
      </w:r>
      <w:r>
        <w:t xml:space="preserve"> and lack of engagement from non-participating enterprises. These risks are being addressed through strong regulatory support</w:t>
      </w:r>
      <w:r w:rsidR="00337E3C">
        <w:t>,</w:t>
      </w:r>
      <w:r w:rsidR="00A83343">
        <w:t xml:space="preserve"> including bans</w:t>
      </w:r>
      <w:r w:rsidR="00337E3C">
        <w:t>;</w:t>
      </w:r>
      <w:r>
        <w:t xml:space="preserve"> ongoing technician training via </w:t>
      </w:r>
      <w:r w:rsidR="007930CB">
        <w:t xml:space="preserve">technical vocational education and training </w:t>
      </w:r>
      <w:r>
        <w:t>institutions</w:t>
      </w:r>
      <w:r w:rsidR="00337E3C">
        <w:t>;</w:t>
      </w:r>
      <w:r>
        <w:t xml:space="preserve"> and operational plans for </w:t>
      </w:r>
      <w:r w:rsidR="00981ADF">
        <w:t>recycling</w:t>
      </w:r>
      <w:r w:rsidR="0097045D">
        <w:t xml:space="preserve">, </w:t>
      </w:r>
      <w:r w:rsidR="00981ADF">
        <w:t>recovery</w:t>
      </w:r>
      <w:r w:rsidR="00D54A07">
        <w:t>,</w:t>
      </w:r>
      <w:r w:rsidR="00981ADF">
        <w:t xml:space="preserve"> </w:t>
      </w:r>
      <w:r w:rsidR="0097045D">
        <w:t>and reclamation (RRR)</w:t>
      </w:r>
      <w:r w:rsidR="001B54B5">
        <w:t xml:space="preserve"> centre</w:t>
      </w:r>
      <w:r>
        <w:t xml:space="preserve">s </w:t>
      </w:r>
      <w:r w:rsidR="009E4EC2">
        <w:t xml:space="preserve">(established under </w:t>
      </w:r>
      <w:r w:rsidR="007930CB">
        <w:t xml:space="preserve">the </w:t>
      </w:r>
      <w:r w:rsidR="009E4EC2">
        <w:t>HPMP)</w:t>
      </w:r>
      <w:r>
        <w:t xml:space="preserve">. Customs enforcement and industry engagement </w:t>
      </w:r>
      <w:r w:rsidR="007930CB">
        <w:t xml:space="preserve">will </w:t>
      </w:r>
      <w:r>
        <w:t xml:space="preserve">further support </w:t>
      </w:r>
      <w:r w:rsidR="007930CB">
        <w:t xml:space="preserve">the </w:t>
      </w:r>
      <w:r>
        <w:t xml:space="preserve">adoption of alternatives. </w:t>
      </w:r>
      <w:r w:rsidR="007930CB">
        <w:t>The l</w:t>
      </w:r>
      <w:r w:rsidR="00C35404">
        <w:t>ong</w:t>
      </w:r>
      <w:r w:rsidR="007930CB">
        <w:t>-</w:t>
      </w:r>
      <w:r w:rsidR="00C35404">
        <w:t>term s</w:t>
      </w:r>
      <w:r>
        <w:t>ustainability</w:t>
      </w:r>
      <w:r w:rsidR="00C35404">
        <w:t xml:space="preserve"> plan includes</w:t>
      </w:r>
      <w:r w:rsidR="007930CB">
        <w:t xml:space="preserve"> the</w:t>
      </w:r>
      <w:r w:rsidR="00C35404">
        <w:t xml:space="preserve"> promotion of reclamation centres, strategies for sustained adoption of alternatives, and plans for sustained technician</w:t>
      </w:r>
      <w:r w:rsidR="007930CB">
        <w:t xml:space="preserve"> training</w:t>
      </w:r>
      <w:r w:rsidR="00C35404">
        <w:t xml:space="preserve">. </w:t>
      </w:r>
    </w:p>
    <w:p w14:paraId="3CB5C473" w14:textId="37968727" w:rsidR="00711BE6" w:rsidRPr="00C72170" w:rsidRDefault="00711BE6" w:rsidP="00711BE6">
      <w:pPr>
        <w:keepNext/>
        <w:widowControl w:val="0"/>
        <w:spacing w:before="240" w:after="240"/>
        <w:rPr>
          <w:highlight w:val="magenta"/>
        </w:rPr>
      </w:pPr>
      <w:bookmarkStart w:id="9" w:name="_Hlk126916245"/>
      <w:r w:rsidRPr="00996241">
        <w:rPr>
          <w:u w:val="single"/>
        </w:rPr>
        <w:t>Impact on the climate</w:t>
      </w:r>
      <w:r>
        <w:rPr>
          <w:u w:val="single"/>
        </w:rPr>
        <w:t xml:space="preserve"> </w:t>
      </w:r>
    </w:p>
    <w:p w14:paraId="7919B775" w14:textId="7B16132C" w:rsidR="00CA2A11" w:rsidRDefault="00CA2A11" w:rsidP="00CA2A11">
      <w:pPr>
        <w:pStyle w:val="Heading1"/>
        <w:keepNext/>
        <w:spacing w:before="240"/>
      </w:pPr>
      <w:r>
        <w:t>The activities proposed, including policy measures to ensure mandatory recovery</w:t>
      </w:r>
      <w:r w:rsidR="00D128C0">
        <w:t xml:space="preserve"> </w:t>
      </w:r>
      <w:r w:rsidR="00A83343">
        <w:t>by</w:t>
      </w:r>
      <w:r w:rsidR="00D128C0">
        <w:t xml:space="preserve"> commercial and industrial RAC operators</w:t>
      </w:r>
      <w:r>
        <w:t>,</w:t>
      </w:r>
      <w:r w:rsidR="00F87840">
        <w:t xml:space="preserve"> regulations to ban </w:t>
      </w:r>
      <w:r w:rsidR="00F87840" w:rsidRPr="003D764B">
        <w:t>HFC</w:t>
      </w:r>
      <w:r w:rsidR="00803A88">
        <w:t>s</w:t>
      </w:r>
      <w:r w:rsidR="00F87840" w:rsidRPr="003D764B">
        <w:t xml:space="preserve"> in residential and commercial refrigeration</w:t>
      </w:r>
      <w:r w:rsidR="00F87840">
        <w:t xml:space="preserve"> by 2028</w:t>
      </w:r>
      <w:r>
        <w:t xml:space="preserve">, </w:t>
      </w:r>
      <w:r w:rsidR="006821C6">
        <w:t xml:space="preserve">building the </w:t>
      </w:r>
      <w:r>
        <w:t>capacity of custom</w:t>
      </w:r>
      <w:r w:rsidR="00803A88">
        <w:t>s</w:t>
      </w:r>
      <w:r>
        <w:t xml:space="preserve"> officers, initiating programmes to improve servicing practices in the RAC sector, implementing </w:t>
      </w:r>
      <w:r w:rsidR="006F2A1F">
        <w:t xml:space="preserve">a </w:t>
      </w:r>
      <w:r>
        <w:t>demo</w:t>
      </w:r>
      <w:r w:rsidR="006F2A1F">
        <w:t>nstration</w:t>
      </w:r>
      <w:r>
        <w:t xml:space="preserve"> project to </w:t>
      </w:r>
      <w:r w:rsidR="006F2A1F">
        <w:t xml:space="preserve">encourage the uptake of </w:t>
      </w:r>
      <w:r>
        <w:t xml:space="preserve">alternative technologies, </w:t>
      </w:r>
      <w:r w:rsidR="00A83343">
        <w:t xml:space="preserve">and </w:t>
      </w:r>
      <w:r>
        <w:t>improving awareness about HFC phase</w:t>
      </w:r>
      <w:r w:rsidR="00DF25B6">
        <w:t>-</w:t>
      </w:r>
      <w:r>
        <w:t xml:space="preserve">down </w:t>
      </w:r>
      <w:r w:rsidR="00DF25B6">
        <w:t>among</w:t>
      </w:r>
      <w:r>
        <w:t xml:space="preserve"> key stakeholders</w:t>
      </w:r>
      <w:r w:rsidR="006821C6">
        <w:t>,</w:t>
      </w:r>
      <w:r>
        <w:t xml:space="preserve"> indicate that the implementation of stage I of the KIP will reduce refrigerant emissions into the atmosphere, resulting in climate benefits. A calculation of the impact on the climate of the activities in the KIP indicates that by 2029, Eritrea will have reduced its emissions by approximately 16,925 CO</w:t>
      </w:r>
      <w:r w:rsidRPr="000334E5">
        <w:rPr>
          <w:vertAlign w:val="subscript"/>
        </w:rPr>
        <w:t>2</w:t>
      </w:r>
      <w:r>
        <w:t>-eq tonnes of HFCs, calculated as the</w:t>
      </w:r>
      <w:r w:rsidR="00841173">
        <w:t xml:space="preserve"> </w:t>
      </w:r>
      <w:r>
        <w:t xml:space="preserve">difference </w:t>
      </w:r>
      <w:r>
        <w:lastRenderedPageBreak/>
        <w:t>between the HFC baseline for compliance and the 2029 target, assuming that all HFCs consumed would eventually have been emitted.</w:t>
      </w:r>
    </w:p>
    <w:p w14:paraId="04674667" w14:textId="77777777" w:rsidR="00711BE6" w:rsidRPr="00DC2B3A" w:rsidRDefault="00711BE6" w:rsidP="001A5698">
      <w:pPr>
        <w:pStyle w:val="Heading1"/>
        <w:keepNext/>
        <w:numPr>
          <w:ilvl w:val="0"/>
          <w:numId w:val="0"/>
        </w:numPr>
        <w:spacing w:before="240"/>
        <w:rPr>
          <w:bCs/>
          <w:u w:val="single"/>
        </w:rPr>
      </w:pPr>
      <w:r w:rsidRPr="00DC2B3A">
        <w:rPr>
          <w:bCs/>
          <w:u w:val="single"/>
        </w:rPr>
        <w:t>Draft Agreement</w:t>
      </w:r>
    </w:p>
    <w:bookmarkEnd w:id="9"/>
    <w:p w14:paraId="09048DE6" w14:textId="5044E6B0" w:rsidR="00711BE6" w:rsidRPr="000A4838" w:rsidRDefault="00711BE6" w:rsidP="00711BE6">
      <w:pPr>
        <w:pStyle w:val="Heading1"/>
      </w:pPr>
      <w:r w:rsidRPr="00996241">
        <w:t xml:space="preserve">A draft Agreement between the Government of </w:t>
      </w:r>
      <w:r w:rsidR="00DD2612" w:rsidRPr="00DD2612">
        <w:t>Eritrea</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0" w:name="_Hlk126916251"/>
      <w:r>
        <w:t>is contained in annex I to the present document</w:t>
      </w:r>
      <w:r w:rsidRPr="000A4838">
        <w:t>.</w:t>
      </w:r>
    </w:p>
    <w:p w14:paraId="0EC4780A" w14:textId="77777777" w:rsidR="00711BE6" w:rsidRPr="00F87C07" w:rsidRDefault="00711BE6" w:rsidP="00711BE6">
      <w:pPr>
        <w:keepNext/>
        <w:widowControl w:val="0"/>
        <w:suppressAutoHyphens/>
        <w:spacing w:before="240" w:after="240"/>
        <w:rPr>
          <w:iCs/>
          <w:u w:val="single"/>
        </w:rPr>
      </w:pPr>
      <w:r w:rsidRPr="00F87C07">
        <w:rPr>
          <w:iCs/>
          <w:u w:val="single"/>
        </w:rPr>
        <w:t>Coordination of activities in the servicing sector under HCFC phase-out and HFC phase-down plans</w:t>
      </w:r>
    </w:p>
    <w:p w14:paraId="223DD60D" w14:textId="09273FCF" w:rsidR="00711BE6" w:rsidRPr="00365299" w:rsidRDefault="009E4EC2" w:rsidP="00417DD2">
      <w:pPr>
        <w:pStyle w:val="Heading1"/>
      </w:pPr>
      <w:r>
        <w:t xml:space="preserve">The Government of Eritrea will implement stage I of the KIP and stage II of the HPMP in a coordinated manner to avoid duplication of activities. </w:t>
      </w:r>
      <w:r w:rsidR="00711BE6" w:rsidRPr="006821C6">
        <w:t>Annex </w:t>
      </w:r>
      <w:r w:rsidR="00711BE6" w:rsidRPr="000334E5">
        <w:t>II</w:t>
      </w:r>
      <w:r w:rsidR="00711BE6" w:rsidRPr="006821C6">
        <w:t xml:space="preserve"> summarizes</w:t>
      </w:r>
      <w:r w:rsidR="00711BE6" w:rsidRPr="00365299">
        <w:t xml:space="preserve"> the simultaneous implementation of activities under the HPMP and the KIP.</w:t>
      </w:r>
    </w:p>
    <w:p w14:paraId="39496FF6" w14:textId="77777777" w:rsidR="00711BE6" w:rsidRDefault="00711BE6" w:rsidP="00711BE6">
      <w:pPr>
        <w:pStyle w:val="Heading1"/>
        <w:keepNext/>
        <w:widowControl w:val="0"/>
        <w:numPr>
          <w:ilvl w:val="0"/>
          <w:numId w:val="0"/>
        </w:numPr>
        <w:autoSpaceDE w:val="0"/>
        <w:autoSpaceDN w:val="0"/>
        <w:adjustRightInd w:val="0"/>
        <w:spacing w:before="360"/>
        <w:rPr>
          <w:b/>
        </w:rPr>
      </w:pPr>
      <w:r>
        <w:rPr>
          <w:b/>
        </w:rPr>
        <w:t>VI.</w:t>
      </w:r>
      <w:r>
        <w:rPr>
          <w:b/>
        </w:rPr>
        <w:tab/>
      </w:r>
      <w:r w:rsidRPr="008212A9">
        <w:rPr>
          <w:b/>
        </w:rPr>
        <w:t>R</w:t>
      </w:r>
      <w:bookmarkEnd w:id="10"/>
      <w:r>
        <w:rPr>
          <w:b/>
        </w:rPr>
        <w:t>ecommendation</w:t>
      </w:r>
    </w:p>
    <w:p w14:paraId="136E1AFA" w14:textId="77777777" w:rsidR="00765A38" w:rsidRPr="00364819" w:rsidRDefault="00765A38" w:rsidP="00765A38">
      <w:pPr>
        <w:pStyle w:val="Heading1"/>
        <w:keepNext/>
        <w:shd w:val="clear" w:color="auto" w:fill="FFFFFF" w:themeFill="background1"/>
        <w:rPr>
          <w:u w:val="single"/>
        </w:rPr>
      </w:pPr>
      <w:r w:rsidRPr="00996241">
        <w:t>The Executive Committee may wish to consider:</w:t>
      </w:r>
    </w:p>
    <w:p w14:paraId="020DA97D" w14:textId="5B7A829B" w:rsidR="00765A38" w:rsidRPr="004A4E51" w:rsidRDefault="00765A38" w:rsidP="00765A38">
      <w:pPr>
        <w:pStyle w:val="Heading2"/>
        <w:widowControl/>
        <w:numPr>
          <w:ilvl w:val="1"/>
          <w:numId w:val="1"/>
        </w:numPr>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w:t>
      </w:r>
      <w:r w:rsidRPr="007C0BDB">
        <w:t>for Eritrea for</w:t>
      </w:r>
      <w:r w:rsidRPr="001D5F39">
        <w:t xml:space="preserve"> the period 202</w:t>
      </w:r>
      <w:r>
        <w:t>5</w:t>
      </w:r>
      <w:r w:rsidRPr="007C0BDB">
        <w:t>–2029</w:t>
      </w:r>
      <w:r w:rsidRPr="001D5F39">
        <w:t xml:space="preserve"> to reduce HFC consumption by </w:t>
      </w:r>
      <w:r>
        <w:t>10 </w:t>
      </w:r>
      <w:r w:rsidRPr="001D5F39">
        <w:t>per</w:t>
      </w:r>
      <w:r>
        <w:t> </w:t>
      </w:r>
      <w:r w:rsidRPr="001D5F39">
        <w:t>cent of the country’s baseline</w:t>
      </w:r>
      <w:r w:rsidRPr="004A4E51">
        <w:t>, in the amount of US $178,540, consisting of US $</w:t>
      </w:r>
      <w:r w:rsidR="00FF33FC" w:rsidRPr="004A4E51">
        <w:t>90,230</w:t>
      </w:r>
      <w:r w:rsidRPr="004A4E51">
        <w:t>, plus agency support costs of US $</w:t>
      </w:r>
      <w:r w:rsidR="00F3124E" w:rsidRPr="004A4E51">
        <w:t>11,</w:t>
      </w:r>
      <w:r w:rsidR="00FF33FC" w:rsidRPr="004A4E51">
        <w:t>730</w:t>
      </w:r>
      <w:r w:rsidRPr="004A4E51">
        <w:t xml:space="preserve"> for UNEP and US $</w:t>
      </w:r>
      <w:r w:rsidR="00FF33FC" w:rsidRPr="004A4E51">
        <w:t>67,770</w:t>
      </w:r>
      <w:r w:rsidRPr="004A4E51">
        <w:t>, plus agency support costs of US $</w:t>
      </w:r>
      <w:r w:rsidR="00FF33FC" w:rsidRPr="004A4E51">
        <w:t>8,810</w:t>
      </w:r>
      <w:r w:rsidRPr="004A4E51">
        <w:t>, for UNIDO</w:t>
      </w:r>
      <w:r w:rsidR="003374CE">
        <w:t xml:space="preserve">, </w:t>
      </w:r>
      <w:r w:rsidR="003374CE" w:rsidRPr="003374CE">
        <w:t>on the understanding that the approval is without prejudice to the operation of the Montreal Protocol’s mechanism for addressing non-compliance</w:t>
      </w:r>
      <w:r w:rsidR="00EC1CDA">
        <w:t>;</w:t>
      </w:r>
    </w:p>
    <w:p w14:paraId="7A1DE499" w14:textId="3CDD46BB" w:rsidR="00B9414A" w:rsidRDefault="00A704B3" w:rsidP="00337E3C">
      <w:pPr>
        <w:pStyle w:val="Heading2"/>
        <w:keepNext/>
        <w:widowControl/>
      </w:pPr>
      <w:bookmarkStart w:id="11" w:name="_Hlk209352218"/>
      <w:r>
        <w:t>Noting</w:t>
      </w:r>
      <w:r w:rsidR="00EC4EAB">
        <w:t>:</w:t>
      </w:r>
      <w:r w:rsidR="00765A38" w:rsidRPr="002B7A29">
        <w:t xml:space="preserve"> </w:t>
      </w:r>
    </w:p>
    <w:p w14:paraId="66E3AC27" w14:textId="313A7AC5" w:rsidR="00FA7076" w:rsidRDefault="00FB2FB5" w:rsidP="00B9414A">
      <w:pPr>
        <w:pStyle w:val="Heading3"/>
      </w:pPr>
      <w:r>
        <w:t>That t</w:t>
      </w:r>
      <w:r w:rsidR="00FA7076">
        <w:t>he Government of Eritrea</w:t>
      </w:r>
      <w:r w:rsidR="00EC4EAB">
        <w:t xml:space="preserve"> </w:t>
      </w:r>
      <w:r w:rsidR="001C548D">
        <w:t>will put in place</w:t>
      </w:r>
      <w:r w:rsidR="00942414">
        <w:t xml:space="preserve"> a ban on import of HFC-based domestic </w:t>
      </w:r>
      <w:r w:rsidR="00DD7702" w:rsidRPr="00DD7702">
        <w:t xml:space="preserve">and stand-alone commercial refrigeration by </w:t>
      </w:r>
      <w:r w:rsidR="00BB3731" w:rsidRPr="00DD7702">
        <w:t>1 January 2028</w:t>
      </w:r>
      <w:r w:rsidR="00BB3731">
        <w:t xml:space="preserve"> and</w:t>
      </w:r>
      <w:r w:rsidR="00DD7702" w:rsidRPr="00DD7702">
        <w:t xml:space="preserve"> </w:t>
      </w:r>
      <w:r w:rsidR="001C548D">
        <w:t xml:space="preserve">a </w:t>
      </w:r>
      <w:r w:rsidR="00DD7702" w:rsidRPr="00DD7702">
        <w:t xml:space="preserve">ban </w:t>
      </w:r>
      <w:r w:rsidR="00A83343">
        <w:t xml:space="preserve">on </w:t>
      </w:r>
      <w:r w:rsidR="00DD7702" w:rsidRPr="00DD7702">
        <w:t>the use of HFC-23 in refrigeration</w:t>
      </w:r>
      <w:r w:rsidR="006A6948">
        <w:t xml:space="preserve"> applications</w:t>
      </w:r>
      <w:r w:rsidR="00DD7702" w:rsidRPr="00DD7702">
        <w:t xml:space="preserve"> by 1 January 2029</w:t>
      </w:r>
      <w:r w:rsidR="00EC1CDA">
        <w:t>;</w:t>
      </w:r>
    </w:p>
    <w:p w14:paraId="612BCA85" w14:textId="5F204738" w:rsidR="00765A38" w:rsidRPr="002B7A29" w:rsidRDefault="00EF5567" w:rsidP="00B9414A">
      <w:pPr>
        <w:pStyle w:val="Heading3"/>
      </w:pPr>
      <w:r>
        <w:t xml:space="preserve">That, </w:t>
      </w:r>
      <w:r w:rsidR="00765A38" w:rsidRPr="002B7A29">
        <w:t>upon completion of the end-user project included in stage I of the KIP, UN</w:t>
      </w:r>
      <w:r w:rsidR="00765A38">
        <w:t>IDO</w:t>
      </w:r>
      <w:r w:rsidR="00765A38" w:rsidRPr="002B7A29">
        <w:t xml:space="preserve"> will submit a final report on the implementation of this project, including the HFC phase</w:t>
      </w:r>
      <w:r w:rsidR="00352880">
        <w:t>-</w:t>
      </w:r>
      <w:r w:rsidR="00352880" w:rsidRPr="002B7A29">
        <w:t>out,</w:t>
      </w:r>
      <w:r w:rsidR="00352880">
        <w:t xml:space="preserve"> </w:t>
      </w:r>
      <w:r w:rsidR="00765A38" w:rsidRPr="002B7A29">
        <w:t>and energy</w:t>
      </w:r>
      <w:r w:rsidR="00352880">
        <w:t>-</w:t>
      </w:r>
      <w:r w:rsidR="00765A38" w:rsidRPr="002B7A29">
        <w:t>efficiency gains achieved, in line with decision</w:t>
      </w:r>
      <w:r w:rsidR="00A83343">
        <w:t> </w:t>
      </w:r>
      <w:r w:rsidR="00765A38" w:rsidRPr="002B7A29">
        <w:t>92/36(g);</w:t>
      </w:r>
    </w:p>
    <w:bookmarkEnd w:id="11"/>
    <w:p w14:paraId="68052D4D" w14:textId="77777777" w:rsidR="00765A38" w:rsidRPr="008F5C62" w:rsidRDefault="00765A38" w:rsidP="00765A38">
      <w:pPr>
        <w:numPr>
          <w:ilvl w:val="1"/>
          <w:numId w:val="1"/>
        </w:numPr>
        <w:spacing w:after="240"/>
        <w:outlineLvl w:val="1"/>
      </w:pPr>
      <w:r w:rsidRPr="008F5C62">
        <w:t xml:space="preserve">Approving the draft Agreement between the Government </w:t>
      </w:r>
      <w:r w:rsidRPr="00CD06FB">
        <w:t xml:space="preserve">of </w:t>
      </w:r>
      <w:r w:rsidRPr="00761A10">
        <w:t>Eritrea</w:t>
      </w:r>
      <w:r w:rsidRPr="00CD06FB">
        <w:t xml:space="preserve"> and</w:t>
      </w:r>
      <w:r w:rsidRPr="008F5C62">
        <w:t xml:space="preserve"> the Executive Committee for the reduction in consumption of HFCs in accordance with stage I of the KIP, contained in </w:t>
      </w:r>
      <w:r w:rsidRPr="001A5698">
        <w:rPr>
          <w:shd w:val="clear" w:color="auto" w:fill="FFFFFF" w:themeFill="background1"/>
        </w:rPr>
        <w:t>annex I to the</w:t>
      </w:r>
      <w:r w:rsidRPr="008F5C62">
        <w:t xml:space="preserve"> present document; and</w:t>
      </w:r>
    </w:p>
    <w:p w14:paraId="29A7E3C7" w14:textId="0854BE52" w:rsidR="00765A38" w:rsidRPr="0064479C" w:rsidRDefault="00765A38" w:rsidP="00765A38">
      <w:pPr>
        <w:pStyle w:val="Heading2"/>
        <w:widowControl/>
        <w:numPr>
          <w:ilvl w:val="1"/>
          <w:numId w:val="1"/>
        </w:numPr>
        <w:rPr>
          <w:b/>
        </w:rPr>
      </w:pPr>
      <w:r w:rsidRPr="00996241">
        <w:t xml:space="preserve">Approving the first tranche of </w:t>
      </w:r>
      <w:r>
        <w:t>s</w:t>
      </w:r>
      <w:r w:rsidRPr="00996241">
        <w:t>tage </w:t>
      </w:r>
      <w:r>
        <w:t xml:space="preserve">I </w:t>
      </w:r>
      <w:r w:rsidRPr="00996241">
        <w:t xml:space="preserve">of the </w:t>
      </w:r>
      <w:r>
        <w:t>KI</w:t>
      </w:r>
      <w:r w:rsidRPr="00996241">
        <w:t xml:space="preserve">P </w:t>
      </w:r>
      <w:r w:rsidRPr="00827096">
        <w:t xml:space="preserve">for </w:t>
      </w:r>
      <w:r w:rsidRPr="00761A10">
        <w:t>Eritrea</w:t>
      </w:r>
      <w:r w:rsidRPr="00827096">
        <w:t xml:space="preserve"> and</w:t>
      </w:r>
      <w:r w:rsidRPr="00996241">
        <w:t xml:space="preserve"> the corresponding tranche implementation plan, in the amount of </w:t>
      </w:r>
      <w:r w:rsidRPr="00D44864">
        <w:t>US $</w:t>
      </w:r>
      <w:r w:rsidR="003456AB" w:rsidRPr="00D44864">
        <w:t>10</w:t>
      </w:r>
      <w:r w:rsidR="00851391">
        <w:t>1</w:t>
      </w:r>
      <w:r w:rsidR="004F5510" w:rsidRPr="00D44864">
        <w:t>,</w:t>
      </w:r>
      <w:r w:rsidR="00851391">
        <w:t>596</w:t>
      </w:r>
      <w:r w:rsidRPr="00D44864">
        <w:t>, consisting</w:t>
      </w:r>
      <w:r w:rsidRPr="00996241">
        <w:t xml:space="preserve"> of US $</w:t>
      </w:r>
      <w:r w:rsidR="00851391">
        <w:t>60,614</w:t>
      </w:r>
      <w:r w:rsidRPr="003625F2">
        <w:t>,</w:t>
      </w:r>
      <w:r w:rsidRPr="00996241">
        <w:t xml:space="preserve"> plus agency support costs of US $</w:t>
      </w:r>
      <w:r w:rsidR="00136E81">
        <w:t>7,</w:t>
      </w:r>
      <w:r w:rsidR="00851391">
        <w:t>880</w:t>
      </w:r>
      <w:r>
        <w:t>,</w:t>
      </w:r>
      <w:r w:rsidRPr="00996241">
        <w:t xml:space="preserve"> fo</w:t>
      </w:r>
      <w:r w:rsidRPr="00827096">
        <w:t xml:space="preserve">r </w:t>
      </w:r>
      <w:r w:rsidRPr="00761A10">
        <w:t>UNEP</w:t>
      </w:r>
      <w:r w:rsidRPr="00996241">
        <w:t xml:space="preserve"> and US $</w:t>
      </w:r>
      <w:r w:rsidR="00851391">
        <w:t>29,294</w:t>
      </w:r>
      <w:r>
        <w:t>, plus a</w:t>
      </w:r>
      <w:r w:rsidRPr="00996241">
        <w:t>gency support costs of US $</w:t>
      </w:r>
      <w:r w:rsidR="00851391">
        <w:t>3,808</w:t>
      </w:r>
      <w:r>
        <w:t>,</w:t>
      </w:r>
      <w:r w:rsidRPr="00996241">
        <w:t xml:space="preserve"> for </w:t>
      </w:r>
      <w:r w:rsidRPr="00761A10">
        <w:t>U</w:t>
      </w:r>
      <w:r w:rsidR="00827096" w:rsidRPr="00761A10">
        <w:t>NIDO</w:t>
      </w:r>
      <w:r>
        <w:t>.</w:t>
      </w:r>
    </w:p>
    <w:p w14:paraId="48CEE63C" w14:textId="33B50437" w:rsidR="009C5497" w:rsidRPr="009C5497" w:rsidRDefault="009C5497" w:rsidP="00CA2A11">
      <w:pPr>
        <w:spacing w:after="240"/>
        <w:ind w:left="1440"/>
      </w:pPr>
    </w:p>
    <w:p w14:paraId="44636A6E" w14:textId="77777777" w:rsidR="00711BE6" w:rsidRPr="007C1C10" w:rsidRDefault="00711BE6" w:rsidP="00711BE6"/>
    <w:p w14:paraId="34F6E79C" w14:textId="77777777" w:rsidR="00711BE6" w:rsidRDefault="00711BE6" w:rsidP="00711BE6"/>
    <w:p w14:paraId="7F2029DA" w14:textId="77777777" w:rsidR="00711BE6" w:rsidRPr="00F43ED6" w:rsidRDefault="00711BE6" w:rsidP="00711BE6">
      <w:pPr>
        <w:sectPr w:rsidR="00711BE6" w:rsidRPr="00F43ED6"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2FB6F0D" w14:textId="77777777" w:rsidR="00711BE6" w:rsidRPr="003C7AED" w:rsidRDefault="00711BE6" w:rsidP="006D3DAE">
      <w:pPr>
        <w:spacing w:after="240"/>
        <w:jc w:val="center"/>
        <w:rPr>
          <w:b/>
          <w:bCs/>
        </w:rPr>
      </w:pPr>
      <w:r w:rsidRPr="003C7AED">
        <w:rPr>
          <w:b/>
          <w:bCs/>
        </w:rPr>
        <w:lastRenderedPageBreak/>
        <w:t xml:space="preserve">Annex </w:t>
      </w:r>
      <w:r w:rsidRPr="00FA1151">
        <w:rPr>
          <w:b/>
        </w:rPr>
        <w:t>I</w:t>
      </w:r>
    </w:p>
    <w:p w14:paraId="52E00BDB" w14:textId="503A5953" w:rsidR="00711BE6" w:rsidRPr="003C7AED" w:rsidRDefault="00711BE6" w:rsidP="00711BE6">
      <w:pPr>
        <w:jc w:val="center"/>
        <w:rPr>
          <w:b/>
          <w:bCs/>
        </w:rPr>
      </w:pPr>
      <w:r w:rsidRPr="00F86018">
        <w:rPr>
          <w:b/>
          <w:bCs/>
          <w:shd w:val="clear" w:color="auto" w:fill="FFFFFF" w:themeFill="background1"/>
        </w:rPr>
        <w:t xml:space="preserve">DRAFT </w:t>
      </w:r>
      <w:r w:rsidRPr="003C7AED">
        <w:rPr>
          <w:b/>
          <w:bCs/>
        </w:rPr>
        <w:t xml:space="preserve">AGREEMENT BETWEEN THE GOVERNMENT </w:t>
      </w:r>
      <w:r w:rsidRPr="00C34F53">
        <w:rPr>
          <w:b/>
          <w:bCs/>
        </w:rPr>
        <w:t xml:space="preserve">OF </w:t>
      </w:r>
      <w:r w:rsidR="00C34F53" w:rsidRPr="00C34F53">
        <w:rPr>
          <w:b/>
          <w:bCs/>
        </w:rPr>
        <w:t>ERITREA</w:t>
      </w:r>
    </w:p>
    <w:p w14:paraId="7833AAFE" w14:textId="77777777" w:rsidR="00711BE6" w:rsidRPr="003C7AED" w:rsidRDefault="00711BE6" w:rsidP="00711BE6">
      <w:pPr>
        <w:jc w:val="center"/>
        <w:rPr>
          <w:b/>
          <w:bCs/>
        </w:rPr>
      </w:pPr>
      <w:r w:rsidRPr="003C7AED">
        <w:rPr>
          <w:b/>
          <w:bCs/>
        </w:rPr>
        <w:t>AND THE EXECUTIVE COMMITTEE OF THE MULTILATERAL FUND</w:t>
      </w:r>
    </w:p>
    <w:p w14:paraId="7133DBB0" w14:textId="77777777" w:rsidR="00711BE6" w:rsidRPr="003C7AED" w:rsidRDefault="00711BE6" w:rsidP="00711BE6">
      <w:pPr>
        <w:jc w:val="center"/>
        <w:rPr>
          <w:b/>
          <w:bCs/>
        </w:rPr>
      </w:pPr>
      <w:r w:rsidRPr="003C7AED">
        <w:rPr>
          <w:b/>
          <w:bCs/>
        </w:rPr>
        <w:t>FOR THE REDUCTION IN CONSUMPTION OF HYDROFLUOROCARBONS</w:t>
      </w:r>
    </w:p>
    <w:p w14:paraId="6D7FF43C" w14:textId="77777777" w:rsidR="00711BE6" w:rsidRPr="003C7AED" w:rsidRDefault="00711BE6" w:rsidP="00711BE6">
      <w:pPr>
        <w:spacing w:after="120"/>
        <w:jc w:val="center"/>
        <w:rPr>
          <w:b/>
          <w:bCs/>
        </w:rPr>
      </w:pPr>
      <w:r w:rsidRPr="003C7AED">
        <w:rPr>
          <w:b/>
          <w:bCs/>
        </w:rPr>
        <w:t>IN ACCORDANCE WITH STAGE I OF THE KIGALI HFC IMPLEMENTATION PLAN</w:t>
      </w:r>
    </w:p>
    <w:p w14:paraId="60C98107" w14:textId="77777777" w:rsidR="00711BE6" w:rsidRPr="003C7AED" w:rsidRDefault="00711BE6" w:rsidP="00711BE6">
      <w:pPr>
        <w:spacing w:after="240"/>
        <w:jc w:val="center"/>
        <w:rPr>
          <w:b/>
          <w:bCs/>
        </w:rPr>
      </w:pPr>
      <w:r w:rsidRPr="003C7AED">
        <w:rPr>
          <w:b/>
          <w:bCs/>
        </w:rPr>
        <w:t xml:space="preserve">(Period: </w:t>
      </w:r>
      <w:r w:rsidRPr="00C34F53">
        <w:rPr>
          <w:b/>
          <w:bCs/>
        </w:rPr>
        <w:t>202</w:t>
      </w:r>
      <w:r w:rsidR="006F0D55" w:rsidRPr="00C34F53">
        <w:rPr>
          <w:b/>
          <w:bCs/>
        </w:rPr>
        <w:t>5</w:t>
      </w:r>
      <w:r w:rsidRPr="00C34F53">
        <w:rPr>
          <w:b/>
          <w:bCs/>
        </w:rPr>
        <w:t>–2029)</w:t>
      </w:r>
    </w:p>
    <w:p w14:paraId="2D67E4A7" w14:textId="77777777" w:rsidR="00711BE6" w:rsidRPr="003C7AED" w:rsidRDefault="00711BE6" w:rsidP="00711BE6">
      <w:pPr>
        <w:shd w:val="clear" w:color="auto" w:fill="FFFFFF" w:themeFill="background1"/>
        <w:spacing w:after="240"/>
        <w:rPr>
          <w:b/>
          <w:bCs/>
        </w:rPr>
      </w:pPr>
      <w:r w:rsidRPr="003C7AED">
        <w:rPr>
          <w:b/>
          <w:bCs/>
        </w:rPr>
        <w:t>Purpose</w:t>
      </w:r>
    </w:p>
    <w:p w14:paraId="05BB9EDB" w14:textId="590F2639" w:rsidR="00711BE6" w:rsidRDefault="00711BE6" w:rsidP="0025619E">
      <w:pPr>
        <w:pStyle w:val="Heading1"/>
        <w:numPr>
          <w:ilvl w:val="0"/>
          <w:numId w:val="13"/>
        </w:numPr>
      </w:pPr>
      <w:r>
        <w:t xml:space="preserve">This Agreement represents the understanding of the Government </w:t>
      </w:r>
      <w:r w:rsidRPr="00C34F53">
        <w:t xml:space="preserve">of </w:t>
      </w:r>
      <w:r w:rsidR="008C2818" w:rsidRPr="00C34F53">
        <w:t>Eritrea</w:t>
      </w:r>
      <w:r w:rsidRPr="00C34F53">
        <w:t xml:space="preserve"> (“the</w:t>
      </w:r>
      <w:r>
        <w:t xml:space="preserve"> Country”) and the Executive Committee with respect to the reduction of controlled use of Annex F substances set out in Appendix 1-A (“The Substances”) to a sustained level of </w:t>
      </w:r>
      <w:r w:rsidR="00FB622B" w:rsidRPr="00FB622B">
        <w:t>152,324</w:t>
      </w:r>
      <w:r>
        <w:t> CO</w:t>
      </w:r>
      <w:r w:rsidRPr="008E1B08">
        <w:rPr>
          <w:vertAlign w:val="subscript"/>
        </w:rPr>
        <w:t>2</w:t>
      </w:r>
      <w:r>
        <w:t>-equivalent (CO</w:t>
      </w:r>
      <w:r w:rsidRPr="008E1B08">
        <w:rPr>
          <w:vertAlign w:val="subscript"/>
        </w:rPr>
        <w:t>2</w:t>
      </w:r>
      <w:r>
        <w:t xml:space="preserve">-eq) tonnes by </w:t>
      </w:r>
      <w:r w:rsidRPr="00C34F53">
        <w:t>1 January 2029 in compliance</w:t>
      </w:r>
      <w:r>
        <w:t xml:space="preserve"> with the Montreal Protocol schedule and the terms of this Agreement.</w:t>
      </w:r>
    </w:p>
    <w:p w14:paraId="09C9F647" w14:textId="019EC7C4" w:rsidR="00711BE6" w:rsidRDefault="00711BE6" w:rsidP="00711BE6">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23F9B68B" w14:textId="77777777" w:rsidR="00711BE6" w:rsidRDefault="00711BE6" w:rsidP="00711BE6">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DDCC78A" w14:textId="77777777" w:rsidR="00711BE6" w:rsidRDefault="00711BE6" w:rsidP="00711BE6">
      <w:pPr>
        <w:pStyle w:val="Heading1"/>
      </w:pPr>
      <w: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59DFD931" w14:textId="77777777" w:rsidR="00711BE6" w:rsidRPr="003C7AED" w:rsidRDefault="00711BE6" w:rsidP="00711BE6">
      <w:pPr>
        <w:spacing w:before="240" w:after="240"/>
        <w:rPr>
          <w:b/>
          <w:bCs/>
        </w:rPr>
      </w:pPr>
      <w:r w:rsidRPr="003C7AED">
        <w:rPr>
          <w:b/>
          <w:bCs/>
        </w:rPr>
        <w:t>Conditions for funding release</w:t>
      </w:r>
    </w:p>
    <w:p w14:paraId="7B9C0164" w14:textId="09A375FB" w:rsidR="00711BE6" w:rsidRDefault="00711BE6" w:rsidP="00711BE6">
      <w:pPr>
        <w:pStyle w:val="Heading1"/>
      </w:pPr>
      <w:r>
        <w:t>The Executive Committee will only provide the Funding, in accordance with the Funding Approval Schedule, when the Country satisfies the following conditions at leas</w:t>
      </w:r>
      <w:r w:rsidRPr="00FB622B">
        <w:t xml:space="preserve">t </w:t>
      </w:r>
      <w:r w:rsidR="00FB622B" w:rsidRPr="00FB622B">
        <w:t>10</w:t>
      </w:r>
      <w:r>
        <w:t xml:space="preserve"> weeks in advance of the applicable Executive Committee meeting set out in the Funding Approval Schedule:</w:t>
      </w:r>
    </w:p>
    <w:p w14:paraId="2AEE5C4E" w14:textId="77777777" w:rsidR="00711BE6" w:rsidRDefault="00711BE6" w:rsidP="00B42A72">
      <w:pPr>
        <w:pStyle w:val="Heading2"/>
        <w:numPr>
          <w:ilvl w:val="1"/>
          <w:numId w:val="1"/>
        </w:numPr>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557E34C" w14:textId="77777777" w:rsidR="00711BE6" w:rsidRDefault="00711BE6" w:rsidP="00B42A72">
      <w:pPr>
        <w:pStyle w:val="Heading2"/>
        <w:numPr>
          <w:ilvl w:val="1"/>
          <w:numId w:val="1"/>
        </w:numPr>
      </w:pPr>
      <w:r>
        <w:t>That the meeting of these Targets has been independently verified for all relevant years, unless the Executive Committee decided that such verification would not be required;</w:t>
      </w:r>
    </w:p>
    <w:p w14:paraId="67B78E9C" w14:textId="77777777" w:rsidR="00711BE6" w:rsidRDefault="00711BE6" w:rsidP="00B42A72">
      <w:pPr>
        <w:pStyle w:val="Heading2"/>
        <w:numPr>
          <w:ilvl w:val="1"/>
          <w:numId w:val="1"/>
        </w:numPr>
      </w:pPr>
      <w:r>
        <w:t xml:space="preserve">That the Country had submitted a Tranche Implementation Report in accordance with Appendix 4-A (“Format of Tranche Implementation Reports and Plans”) covering each previous calendar year; that it had achieved a significant level of implementation of </w:t>
      </w:r>
      <w:r>
        <w:lastRenderedPageBreak/>
        <w:t>activities initiated with previously approved tranches; and that the rate of disbursement of funding available from the previously approved tranche was more than 20 per cent; and</w:t>
      </w:r>
    </w:p>
    <w:p w14:paraId="07E6D2C3" w14:textId="77777777" w:rsidR="00711BE6" w:rsidRDefault="00711BE6" w:rsidP="00B42A72">
      <w:pPr>
        <w:pStyle w:val="Heading2"/>
        <w:numPr>
          <w:ilvl w:val="1"/>
          <w:numId w:val="1"/>
        </w:numPr>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3D303F62" w14:textId="77777777" w:rsidR="00711BE6" w:rsidRPr="003C7AED" w:rsidRDefault="00711BE6" w:rsidP="00711BE6">
      <w:pPr>
        <w:spacing w:before="240" w:after="240"/>
        <w:rPr>
          <w:b/>
          <w:bCs/>
        </w:rPr>
      </w:pPr>
      <w:r w:rsidRPr="003C7AED">
        <w:rPr>
          <w:b/>
          <w:bCs/>
        </w:rPr>
        <w:t>Monitoring</w:t>
      </w:r>
    </w:p>
    <w:p w14:paraId="7EFC6372" w14:textId="77777777" w:rsidR="00711BE6" w:rsidRDefault="00711BE6" w:rsidP="00711BE6">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3800C3E" w14:textId="77777777" w:rsidR="00711BE6" w:rsidRPr="003C7AED" w:rsidRDefault="00711BE6" w:rsidP="00711BE6">
      <w:pPr>
        <w:spacing w:before="240" w:after="240"/>
        <w:rPr>
          <w:b/>
          <w:bCs/>
        </w:rPr>
      </w:pPr>
      <w:r w:rsidRPr="003C7AED">
        <w:rPr>
          <w:b/>
          <w:bCs/>
        </w:rPr>
        <w:t>Flexibility in the reallocation of funds</w:t>
      </w:r>
    </w:p>
    <w:p w14:paraId="52627BDE" w14:textId="77777777" w:rsidR="00711BE6" w:rsidRDefault="00711BE6" w:rsidP="00711BE6">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2736C938" w14:textId="55B0627E" w:rsidR="00711BE6" w:rsidRDefault="00711BE6" w:rsidP="00B42A72">
      <w:pPr>
        <w:pStyle w:val="Heading2"/>
        <w:numPr>
          <w:ilvl w:val="1"/>
          <w:numId w:val="1"/>
        </w:numPr>
      </w:pPr>
      <w:r>
        <w:t xml:space="preserve">Reallocations categorized as major changes must be documented in advance, either in a Tranche Implementation Plan as foreseen in subparagraph 5(d) </w:t>
      </w:r>
      <w:r w:rsidRPr="00FB622B">
        <w:t xml:space="preserve">above, or as a revision to an existing Tranche Implementation Plan to be submitted </w:t>
      </w:r>
      <w:r w:rsidR="00FB622B" w:rsidRPr="00FB622B">
        <w:t>10</w:t>
      </w:r>
      <w:r w:rsidRPr="00FB622B">
        <w:t xml:space="preserve"> weeks</w:t>
      </w:r>
      <w:r>
        <w:t xml:space="preserve"> prior to any meeting of the Executive Committee, for its approval. Major changes would relate to:</w:t>
      </w:r>
    </w:p>
    <w:p w14:paraId="7BD22D73" w14:textId="77777777" w:rsidR="00711BE6" w:rsidRDefault="00711BE6" w:rsidP="00B42A72">
      <w:pPr>
        <w:pStyle w:val="Heading3"/>
        <w:numPr>
          <w:ilvl w:val="2"/>
          <w:numId w:val="1"/>
        </w:numPr>
      </w:pPr>
      <w:r>
        <w:t xml:space="preserve">Issues potentially concerning the rules and policies of the Multilateral Fund; </w:t>
      </w:r>
    </w:p>
    <w:p w14:paraId="49269940" w14:textId="77777777" w:rsidR="00711BE6" w:rsidRDefault="00711BE6" w:rsidP="00B42A72">
      <w:pPr>
        <w:pStyle w:val="Heading3"/>
        <w:numPr>
          <w:ilvl w:val="2"/>
          <w:numId w:val="1"/>
        </w:numPr>
      </w:pPr>
      <w:r>
        <w:t xml:space="preserve">Changes that would modify any clause of this Agreement; </w:t>
      </w:r>
    </w:p>
    <w:p w14:paraId="68D20B7B" w14:textId="77777777" w:rsidR="00711BE6" w:rsidRDefault="00711BE6" w:rsidP="00B42A72">
      <w:pPr>
        <w:pStyle w:val="Heading3"/>
        <w:numPr>
          <w:ilvl w:val="2"/>
          <w:numId w:val="1"/>
        </w:numPr>
      </w:pPr>
      <w:r>
        <w:t>Changes in the annual levels of funding allocated to the individual bilateral or implementing agencies for the different tranches;</w:t>
      </w:r>
    </w:p>
    <w:p w14:paraId="5D0F68B7" w14:textId="77777777" w:rsidR="00711BE6" w:rsidRDefault="00711BE6" w:rsidP="00B42A72">
      <w:pPr>
        <w:pStyle w:val="Heading3"/>
        <w:numPr>
          <w:ilvl w:val="2"/>
          <w:numId w:val="1"/>
        </w:numPr>
      </w:pPr>
      <w:r>
        <w:t>Provision of funding for activities not included in the current endorsed Tranche Implementation Plan, or removal of an activity in the Tranche Implementation Plan, with a cost greater than 30 per cent of the total cost of the last approved tranche;</w:t>
      </w:r>
    </w:p>
    <w:p w14:paraId="33311810" w14:textId="77777777" w:rsidR="00711BE6" w:rsidRDefault="00711BE6" w:rsidP="00B42A72">
      <w:pPr>
        <w:pStyle w:val="Heading3"/>
        <w:numPr>
          <w:ilvl w:val="2"/>
          <w:numId w:val="1"/>
        </w:numPr>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07DB1B0C" w14:textId="4CDBAAF3" w:rsidR="00711BE6" w:rsidRDefault="00711BE6" w:rsidP="00FB622B">
      <w:pPr>
        <w:pStyle w:val="Heading2"/>
        <w:widowControl/>
        <w:numPr>
          <w:ilvl w:val="1"/>
          <w:numId w:val="1"/>
        </w:numPr>
      </w:pPr>
      <w:r>
        <w:t>Reallocations not categorized as major changes may be incorporated into the approved Tranche Implementation Plan, under implementation at the time, and reported to the Executive Committee in the subsequent Tranche Implementation Report;</w:t>
      </w:r>
      <w:r w:rsidR="00FB622B">
        <w:t xml:space="preserve"> </w:t>
      </w:r>
      <w:r>
        <w:t>and</w:t>
      </w:r>
    </w:p>
    <w:p w14:paraId="7BA94DA2" w14:textId="77777777" w:rsidR="00711BE6" w:rsidRDefault="00711BE6" w:rsidP="00A8527C">
      <w:pPr>
        <w:pStyle w:val="Heading2"/>
        <w:keepNext/>
        <w:keepLines/>
        <w:numPr>
          <w:ilvl w:val="1"/>
          <w:numId w:val="1"/>
        </w:numPr>
      </w:pPr>
      <w:r>
        <w:lastRenderedPageBreak/>
        <w:t>Any remaining funds held by the bilateral or implementing agencies or the Country under the Plan will be returned to the Multilateral Fund upon completion of the last tranche foreseen under this Agreement.</w:t>
      </w:r>
    </w:p>
    <w:p w14:paraId="29143B7C" w14:textId="77777777" w:rsidR="00711BE6" w:rsidRDefault="00711BE6" w:rsidP="00711BE6">
      <w:pPr>
        <w:pStyle w:val="Heading1"/>
      </w:pPr>
      <w: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083AD2CD" w14:textId="77777777" w:rsidR="00711BE6" w:rsidRPr="00D42C3B" w:rsidRDefault="00711BE6" w:rsidP="00711BE6">
      <w:pPr>
        <w:spacing w:before="240" w:after="240"/>
        <w:rPr>
          <w:b/>
          <w:bCs/>
        </w:rPr>
      </w:pPr>
      <w:r w:rsidRPr="00D42C3B">
        <w:rPr>
          <w:b/>
          <w:bCs/>
        </w:rPr>
        <w:t>Bilateral and implementing agencies</w:t>
      </w:r>
    </w:p>
    <w:p w14:paraId="53B5B247" w14:textId="42994C4A" w:rsidR="00711BE6" w:rsidRDefault="00711BE6" w:rsidP="00711BE6">
      <w:pPr>
        <w:pStyle w:val="Heading1"/>
      </w:pPr>
      <w:r>
        <w:t xml:space="preserve">The Country agrees to assume overall responsibility for the management and implementation of this Agreement and of all activities undertaken by it </w:t>
      </w:r>
      <w:r w:rsidRPr="00583206">
        <w:t xml:space="preserve">or on its behalf to fulfil the obligations under this Agreement. </w:t>
      </w:r>
      <w:r w:rsidR="00A8527C" w:rsidRPr="00583206">
        <w:t>UNEP</w:t>
      </w:r>
      <w:r w:rsidRPr="00583206">
        <w:t xml:space="preserve"> has agreed to be the lead implementing agency (the “Lead IA”) and</w:t>
      </w:r>
      <w:r w:rsidR="00013A54" w:rsidRPr="00583206">
        <w:t xml:space="preserve"> UNIDO</w:t>
      </w:r>
      <w:r w:rsidRPr="00583206">
        <w:t xml:space="preserve"> </w:t>
      </w:r>
      <w:r w:rsidR="00550465" w:rsidRPr="00583206">
        <w:t>has</w:t>
      </w:r>
      <w:r w:rsidRPr="00583206">
        <w:t xml:space="preserve"> agreed to be the cooperating implementing agency (the “Cooperating IA”) under the lead of the Lead IA</w:t>
      </w:r>
      <w:r w:rsidR="00550465" w:rsidRPr="00583206">
        <w:t xml:space="preserve"> </w:t>
      </w:r>
      <w:r w:rsidRPr="00583206">
        <w:t>in respect of the Country’s activities under this Agreement. The Country agrees to evaluations, which might be carried out under the monitoring and evaluation work programmes of the Multilateral Fund or under the evaluation programme of the Lead IA an</w:t>
      </w:r>
      <w:r w:rsidR="00777566" w:rsidRPr="00583206">
        <w:t>d</w:t>
      </w:r>
      <w:r w:rsidR="00904D72">
        <w:t>/or</w:t>
      </w:r>
      <w:r w:rsidRPr="00583206">
        <w:t xml:space="preserve"> Cooperating IA taking part</w:t>
      </w:r>
      <w:r>
        <w:t xml:space="preserve"> in this Agreement.</w:t>
      </w:r>
    </w:p>
    <w:p w14:paraId="7C852348" w14:textId="245CAB30" w:rsidR="00711BE6" w:rsidRDefault="00711BE6" w:rsidP="00711BE6">
      <w:pPr>
        <w:pStyle w:val="Heading1"/>
      </w:pPr>
      <w:r>
        <w:t>The Lead IA will be responsible for ensuring coordinated planning, implementation and reporting of all activities under this Agreement, including but not limited to the independent verification as per subparagraph 5(b).</w:t>
      </w:r>
      <w:r w:rsidR="003721FF">
        <w:t xml:space="preserve"> </w:t>
      </w:r>
      <w:r w:rsidRPr="003721FF">
        <w:t>The Cooperating IA</w:t>
      </w:r>
      <w:r w:rsidR="003721FF" w:rsidRPr="003721FF">
        <w:t xml:space="preserve"> </w:t>
      </w:r>
      <w:r w:rsidRPr="003721FF">
        <w:t>will support the Lead IA by implementing the Plan under the overall coordination of the Lead IA.</w:t>
      </w:r>
      <w:r w:rsidR="003721FF" w:rsidRPr="003721FF">
        <w:t xml:space="preserve"> </w:t>
      </w:r>
      <w:r w:rsidRPr="003721FF">
        <w:t>The role</w:t>
      </w:r>
      <w:r w:rsidR="003721FF" w:rsidRPr="003721FF">
        <w:t>s</w:t>
      </w:r>
      <w:r w:rsidRPr="003721FF">
        <w:t xml:space="preserve"> of the Lead IA and Cooperating IA</w:t>
      </w:r>
      <w:r w:rsidR="003721FF" w:rsidRPr="003721FF">
        <w:t xml:space="preserve"> </w:t>
      </w:r>
      <w:r w:rsidRPr="003721FF">
        <w:t>are contained in Appendix</w:t>
      </w:r>
      <w:r w:rsidR="00904D72">
        <w:t> </w:t>
      </w:r>
      <w:r w:rsidRPr="003721FF">
        <w:t>6-A and Appendix 6-B, respectively. The Executive Committee agrees, in principle, to provide the Lead IA and the Cooperating IA</w:t>
      </w:r>
      <w:r w:rsidR="003721FF" w:rsidRPr="003721FF">
        <w:t xml:space="preserve"> </w:t>
      </w:r>
      <w:r w:rsidRPr="003721FF">
        <w:t>with the fees set out in row</w:t>
      </w:r>
      <w:r w:rsidR="003721FF" w:rsidRPr="003721FF">
        <w:t xml:space="preserve">s </w:t>
      </w:r>
      <w:r w:rsidRPr="003721FF">
        <w:t>2.2 and 2.</w:t>
      </w:r>
      <w:r w:rsidR="003721FF" w:rsidRPr="003721FF">
        <w:t>4</w:t>
      </w:r>
      <w:r w:rsidRPr="003721FF">
        <w:t xml:space="preserve"> of Appendix</w:t>
      </w:r>
      <w:r>
        <w:t> 2-A.</w:t>
      </w:r>
    </w:p>
    <w:p w14:paraId="1AA78B07" w14:textId="77777777" w:rsidR="00711BE6" w:rsidRPr="00D42C3B" w:rsidRDefault="00711BE6" w:rsidP="00711BE6">
      <w:pPr>
        <w:spacing w:before="240" w:after="240"/>
        <w:rPr>
          <w:b/>
          <w:bCs/>
        </w:rPr>
      </w:pPr>
      <w:r w:rsidRPr="00D42C3B">
        <w:rPr>
          <w:b/>
          <w:bCs/>
        </w:rPr>
        <w:t>Non-compliance with the Targets in the Agreement</w:t>
      </w:r>
    </w:p>
    <w:p w14:paraId="288D476A" w14:textId="77777777" w:rsidR="00711BE6" w:rsidRDefault="00711BE6" w:rsidP="00711BE6">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EF96601" w14:textId="77777777" w:rsidR="00711BE6" w:rsidRDefault="00711BE6" w:rsidP="008E1B08">
      <w:pPr>
        <w:pStyle w:val="Heading1"/>
      </w:pPr>
      <w:r>
        <w:t>The Funding of this Agreement will not be modified on the basis of any future Executive Committee decisions that may affect the funding of any other consumption sector projects or any other related activities in the Country.</w:t>
      </w:r>
    </w:p>
    <w:p w14:paraId="50CB0C8E" w14:textId="29CCD903" w:rsidR="00711BE6" w:rsidRPr="003721FF" w:rsidRDefault="00711BE6" w:rsidP="00711BE6">
      <w:pPr>
        <w:pStyle w:val="Heading1"/>
        <w:widowControl w:val="0"/>
      </w:pPr>
      <w:r w:rsidRPr="003721FF">
        <w:t>The Country will comply with any reasonable request of the Executive Committee, the Lead IA and the Cooperating IA to facilitate implementation of this Agreement. In particular, it will provide the Lead IA and the Cooperating IA</w:t>
      </w:r>
      <w:r w:rsidR="003721FF" w:rsidRPr="003721FF">
        <w:t xml:space="preserve"> </w:t>
      </w:r>
      <w:r w:rsidRPr="003721FF">
        <w:t>with access to the information necessary to verify compliance with this Agreement.</w:t>
      </w:r>
    </w:p>
    <w:p w14:paraId="18AD7569" w14:textId="77777777" w:rsidR="00711BE6" w:rsidRPr="00D42C3B" w:rsidRDefault="00711BE6" w:rsidP="00711BE6">
      <w:pPr>
        <w:keepNext/>
        <w:keepLines/>
        <w:spacing w:before="240" w:after="240"/>
        <w:rPr>
          <w:b/>
          <w:bCs/>
        </w:rPr>
      </w:pPr>
      <w:r w:rsidRPr="00D42C3B">
        <w:rPr>
          <w:b/>
          <w:bCs/>
        </w:rPr>
        <w:lastRenderedPageBreak/>
        <w:t>Date of completion</w:t>
      </w:r>
    </w:p>
    <w:p w14:paraId="517DFE1B" w14:textId="77777777" w:rsidR="00711BE6" w:rsidRDefault="00711BE6" w:rsidP="00711BE6">
      <w:pPr>
        <w:pStyle w:val="Heading1"/>
        <w:keepNext/>
        <w:keepLines/>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698A3E27" w14:textId="77777777" w:rsidR="00711BE6" w:rsidRPr="00D42C3B" w:rsidRDefault="00711BE6" w:rsidP="00711BE6">
      <w:pPr>
        <w:spacing w:before="240" w:after="240"/>
        <w:rPr>
          <w:b/>
          <w:bCs/>
        </w:rPr>
      </w:pPr>
      <w:r w:rsidRPr="00D42C3B">
        <w:rPr>
          <w:b/>
          <w:bCs/>
        </w:rPr>
        <w:t>Validity</w:t>
      </w:r>
    </w:p>
    <w:p w14:paraId="777F5108" w14:textId="77777777" w:rsidR="00711BE6" w:rsidRDefault="00711BE6" w:rsidP="00711BE6">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A548B34" w14:textId="77777777" w:rsidR="00711BE6" w:rsidRDefault="00711BE6" w:rsidP="00711BE6">
      <w:pPr>
        <w:pStyle w:val="Heading1"/>
      </w:pPr>
      <w:r>
        <w:t>This Agreement may be modified or terminated only by mutual written agreement of the Country and the Executive Committee of the Multilateral Fund.</w:t>
      </w:r>
    </w:p>
    <w:p w14:paraId="486D27ED" w14:textId="77777777" w:rsidR="00711BE6" w:rsidRPr="003C7AED" w:rsidRDefault="00711BE6" w:rsidP="00711BE6">
      <w:pPr>
        <w:keepNext/>
        <w:spacing w:before="360" w:after="240"/>
        <w:rPr>
          <w:b/>
          <w:bCs/>
        </w:rPr>
      </w:pPr>
      <w:r w:rsidRPr="003C7AED">
        <w:rPr>
          <w:b/>
          <w:bCs/>
        </w:rPr>
        <w:t>APPENDICES</w:t>
      </w:r>
    </w:p>
    <w:p w14:paraId="1EA1875E" w14:textId="77777777" w:rsidR="00711BE6" w:rsidRDefault="00711BE6" w:rsidP="00711BE6">
      <w:pPr>
        <w:keepNext/>
        <w:spacing w:before="360" w:after="240"/>
        <w:rPr>
          <w:b/>
          <w:bCs/>
        </w:rPr>
      </w:pPr>
      <w:r w:rsidRPr="003C7AED">
        <w:rPr>
          <w:b/>
          <w:bCs/>
        </w:rPr>
        <w:t>APPENDIX 1-A: THE SUBSTANCES</w:t>
      </w: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63"/>
      </w:tblGrid>
      <w:tr w:rsidR="00D52B7C" w:rsidRPr="00F415BE" w14:paraId="14A6E9CC" w14:textId="77777777" w:rsidTr="00D52B7C">
        <w:trPr>
          <w:trHeight w:val="506"/>
        </w:trPr>
        <w:tc>
          <w:tcPr>
            <w:tcW w:w="2281" w:type="pct"/>
          </w:tcPr>
          <w:p w14:paraId="29E02FF6" w14:textId="04704CE7" w:rsidR="00D52B7C" w:rsidRPr="00C76F9C" w:rsidRDefault="00D52B7C" w:rsidP="00452ED8">
            <w:pPr>
              <w:widowControl w:val="0"/>
              <w:rPr>
                <w:b/>
                <w:bCs/>
                <w:sz w:val="20"/>
                <w:szCs w:val="20"/>
              </w:rPr>
            </w:pPr>
            <w:r>
              <w:rPr>
                <w:b/>
                <w:bCs/>
                <w:sz w:val="20"/>
                <w:szCs w:val="20"/>
              </w:rPr>
              <w:t>Substances</w:t>
            </w:r>
          </w:p>
        </w:tc>
        <w:tc>
          <w:tcPr>
            <w:tcW w:w="2719" w:type="pct"/>
            <w:vAlign w:val="center"/>
          </w:tcPr>
          <w:p w14:paraId="0E60FB9C" w14:textId="0446C42A" w:rsidR="00D52B7C" w:rsidRDefault="00D52B7C" w:rsidP="00452ED8">
            <w:pPr>
              <w:widowControl w:val="0"/>
              <w:rPr>
                <w:b/>
                <w:bCs/>
                <w:sz w:val="20"/>
                <w:szCs w:val="20"/>
              </w:rPr>
            </w:pPr>
            <w:r w:rsidRPr="00C76F9C">
              <w:rPr>
                <w:b/>
                <w:bCs/>
                <w:sz w:val="20"/>
                <w:szCs w:val="20"/>
              </w:rPr>
              <w:t>Starting point for aggregate reductions in consumption</w:t>
            </w:r>
            <w:r>
              <w:rPr>
                <w:b/>
                <w:bCs/>
                <w:sz w:val="20"/>
                <w:szCs w:val="20"/>
              </w:rPr>
              <w:t xml:space="preserve"> </w:t>
            </w:r>
          </w:p>
          <w:p w14:paraId="2FACD653" w14:textId="3B8C9697" w:rsidR="00D52B7C" w:rsidRPr="00452ED8" w:rsidRDefault="00D52B7C" w:rsidP="006222AB">
            <w:pPr>
              <w:widowControl w:val="0"/>
              <w:jc w:val="center"/>
              <w:rPr>
                <w:b/>
                <w:bCs/>
                <w:sz w:val="20"/>
                <w:szCs w:val="20"/>
              </w:rPr>
            </w:pPr>
            <w:r>
              <w:rPr>
                <w:b/>
                <w:bCs/>
                <w:sz w:val="20"/>
                <w:szCs w:val="20"/>
              </w:rPr>
              <w:t>(CO</w:t>
            </w:r>
            <w:r w:rsidRPr="00C76F9C">
              <w:rPr>
                <w:b/>
                <w:bCs/>
                <w:sz w:val="20"/>
                <w:szCs w:val="20"/>
                <w:vertAlign w:val="subscript"/>
              </w:rPr>
              <w:t>2</w:t>
            </w:r>
            <w:r>
              <w:rPr>
                <w:b/>
                <w:bCs/>
                <w:sz w:val="20"/>
                <w:szCs w:val="20"/>
              </w:rPr>
              <w:t>-eq tonnes)</w:t>
            </w:r>
          </w:p>
        </w:tc>
      </w:tr>
      <w:tr w:rsidR="005F79FD" w:rsidRPr="00F415BE" w14:paraId="3189A75E" w14:textId="77777777" w:rsidTr="005F79FD">
        <w:trPr>
          <w:trHeight w:val="197"/>
        </w:trPr>
        <w:tc>
          <w:tcPr>
            <w:tcW w:w="2281" w:type="pct"/>
          </w:tcPr>
          <w:p w14:paraId="5D0070BE" w14:textId="25B19174" w:rsidR="005F79FD" w:rsidRPr="003E26E0" w:rsidRDefault="005F79FD" w:rsidP="00452ED8">
            <w:pPr>
              <w:widowControl w:val="0"/>
              <w:jc w:val="center"/>
              <w:rPr>
                <w:sz w:val="20"/>
                <w:szCs w:val="20"/>
              </w:rPr>
            </w:pPr>
            <w:r>
              <w:rPr>
                <w:sz w:val="20"/>
                <w:szCs w:val="20"/>
              </w:rPr>
              <w:t>HFCs</w:t>
            </w:r>
          </w:p>
        </w:tc>
        <w:tc>
          <w:tcPr>
            <w:tcW w:w="2719" w:type="pct"/>
          </w:tcPr>
          <w:p w14:paraId="62640110" w14:textId="6639A046" w:rsidR="005F79FD" w:rsidRPr="003E26E0" w:rsidRDefault="005F79FD" w:rsidP="00452ED8">
            <w:pPr>
              <w:widowControl w:val="0"/>
              <w:jc w:val="center"/>
              <w:rPr>
                <w:sz w:val="20"/>
                <w:szCs w:val="20"/>
              </w:rPr>
            </w:pPr>
            <w:r>
              <w:rPr>
                <w:sz w:val="20"/>
                <w:szCs w:val="20"/>
              </w:rPr>
              <w:t>n</w:t>
            </w:r>
            <w:r w:rsidR="00C46CD7">
              <w:rPr>
                <w:sz w:val="20"/>
                <w:szCs w:val="20"/>
              </w:rPr>
              <w:t>/a</w:t>
            </w:r>
          </w:p>
        </w:tc>
      </w:tr>
    </w:tbl>
    <w:p w14:paraId="5D879E31" w14:textId="77777777" w:rsidR="00711BE6" w:rsidRDefault="00711BE6" w:rsidP="00711BE6">
      <w:pPr>
        <w:spacing w:before="360" w:after="240"/>
        <w:rPr>
          <w:b/>
          <w:bCs/>
        </w:rPr>
      </w:pPr>
      <w:r w:rsidRPr="003C7AED">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1"/>
        <w:gridCol w:w="2020"/>
        <w:gridCol w:w="1477"/>
        <w:gridCol w:w="821"/>
        <w:gridCol w:w="888"/>
        <w:gridCol w:w="888"/>
        <w:gridCol w:w="847"/>
        <w:gridCol w:w="937"/>
        <w:gridCol w:w="901"/>
      </w:tblGrid>
      <w:tr w:rsidR="00711BE6" w:rsidRPr="00DE4A6B" w14:paraId="6EE61741" w14:textId="77777777" w:rsidTr="00BB3A92">
        <w:trPr>
          <w:cantSplit/>
          <w:trHeight w:val="50"/>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616C658D" w14:textId="77777777" w:rsidR="00711BE6" w:rsidRPr="00CC3A0D" w:rsidRDefault="00711BE6" w:rsidP="00417DD2">
            <w:pPr>
              <w:keepNext/>
              <w:keepLines/>
              <w:ind w:left="-85" w:right="-86"/>
              <w:jc w:val="center"/>
              <w:rPr>
                <w:b/>
                <w:color w:val="000000"/>
                <w:sz w:val="20"/>
              </w:rPr>
            </w:pPr>
            <w:r w:rsidRPr="00CC3A0D">
              <w:rPr>
                <w:b/>
                <w:color w:val="000000"/>
                <w:sz w:val="20"/>
              </w:rPr>
              <w:t>Row</w:t>
            </w:r>
          </w:p>
        </w:tc>
        <w:tc>
          <w:tcPr>
            <w:tcW w:w="1870" w:type="pct"/>
            <w:gridSpan w:val="2"/>
            <w:tcBorders>
              <w:top w:val="single" w:sz="4" w:space="0" w:color="auto"/>
              <w:left w:val="nil"/>
              <w:bottom w:val="single" w:sz="4" w:space="0" w:color="auto"/>
              <w:right w:val="single" w:sz="4" w:space="0" w:color="auto"/>
            </w:tcBorders>
            <w:vAlign w:val="center"/>
            <w:hideMark/>
          </w:tcPr>
          <w:p w14:paraId="1680BB20" w14:textId="77777777" w:rsidR="00711BE6" w:rsidRPr="00CC3A0D" w:rsidRDefault="00711BE6" w:rsidP="00417DD2">
            <w:pPr>
              <w:keepNext/>
              <w:keepLines/>
              <w:jc w:val="center"/>
              <w:rPr>
                <w:b/>
                <w:color w:val="000000"/>
                <w:sz w:val="20"/>
              </w:rPr>
            </w:pPr>
            <w:r w:rsidRPr="00CC3A0D">
              <w:rPr>
                <w:b/>
                <w:color w:val="000000"/>
                <w:sz w:val="20"/>
              </w:rPr>
              <w:t>Particulars</w:t>
            </w:r>
          </w:p>
        </w:tc>
        <w:tc>
          <w:tcPr>
            <w:tcW w:w="439" w:type="pct"/>
            <w:tcBorders>
              <w:top w:val="single" w:sz="4" w:space="0" w:color="auto"/>
              <w:left w:val="nil"/>
              <w:bottom w:val="single" w:sz="4" w:space="0" w:color="auto"/>
              <w:right w:val="single" w:sz="4" w:space="0" w:color="auto"/>
            </w:tcBorders>
            <w:vAlign w:val="center"/>
          </w:tcPr>
          <w:p w14:paraId="6397797D" w14:textId="77777777" w:rsidR="00711BE6" w:rsidRPr="00CC3A0D" w:rsidRDefault="00711BE6" w:rsidP="00417DD2">
            <w:pPr>
              <w:keepNext/>
              <w:keepLines/>
              <w:jc w:val="center"/>
              <w:rPr>
                <w:b/>
                <w:color w:val="000000"/>
                <w:sz w:val="20"/>
              </w:rPr>
            </w:pPr>
            <w:r w:rsidRPr="00CC3A0D">
              <w:rPr>
                <w:b/>
                <w:color w:val="000000"/>
                <w:sz w:val="20"/>
              </w:rPr>
              <w:t>2025</w:t>
            </w:r>
          </w:p>
        </w:tc>
        <w:tc>
          <w:tcPr>
            <w:tcW w:w="475" w:type="pct"/>
            <w:tcBorders>
              <w:top w:val="single" w:sz="4" w:space="0" w:color="auto"/>
              <w:left w:val="nil"/>
              <w:bottom w:val="single" w:sz="4" w:space="0" w:color="auto"/>
              <w:right w:val="single" w:sz="4" w:space="0" w:color="auto"/>
            </w:tcBorders>
            <w:vAlign w:val="center"/>
          </w:tcPr>
          <w:p w14:paraId="451C9976" w14:textId="77777777" w:rsidR="00711BE6" w:rsidRPr="00CC3A0D" w:rsidRDefault="00711BE6" w:rsidP="00417DD2">
            <w:pPr>
              <w:keepNext/>
              <w:keepLines/>
              <w:jc w:val="center"/>
              <w:rPr>
                <w:b/>
                <w:color w:val="000000"/>
                <w:sz w:val="20"/>
              </w:rPr>
            </w:pPr>
            <w:r w:rsidRPr="00CC3A0D">
              <w:rPr>
                <w:b/>
                <w:color w:val="000000"/>
                <w:sz w:val="20"/>
              </w:rPr>
              <w:t>2026</w:t>
            </w:r>
          </w:p>
        </w:tc>
        <w:tc>
          <w:tcPr>
            <w:tcW w:w="475" w:type="pct"/>
            <w:tcBorders>
              <w:top w:val="single" w:sz="4" w:space="0" w:color="auto"/>
              <w:left w:val="nil"/>
              <w:bottom w:val="single" w:sz="4" w:space="0" w:color="auto"/>
              <w:right w:val="single" w:sz="4" w:space="0" w:color="auto"/>
            </w:tcBorders>
            <w:vAlign w:val="center"/>
          </w:tcPr>
          <w:p w14:paraId="753810AA" w14:textId="77777777" w:rsidR="00711BE6" w:rsidRPr="00CC3A0D" w:rsidRDefault="00711BE6" w:rsidP="00417DD2">
            <w:pPr>
              <w:keepNext/>
              <w:keepLines/>
              <w:jc w:val="center"/>
              <w:rPr>
                <w:b/>
                <w:color w:val="000000"/>
                <w:sz w:val="20"/>
              </w:rPr>
            </w:pPr>
            <w:r w:rsidRPr="00CC3A0D">
              <w:rPr>
                <w:b/>
                <w:color w:val="000000"/>
                <w:sz w:val="20"/>
              </w:rPr>
              <w:t>2027</w:t>
            </w:r>
          </w:p>
        </w:tc>
        <w:tc>
          <w:tcPr>
            <w:tcW w:w="453" w:type="pct"/>
            <w:tcBorders>
              <w:top w:val="single" w:sz="4" w:space="0" w:color="auto"/>
              <w:left w:val="nil"/>
              <w:bottom w:val="single" w:sz="4" w:space="0" w:color="auto"/>
              <w:right w:val="single" w:sz="4" w:space="0" w:color="auto"/>
            </w:tcBorders>
            <w:vAlign w:val="center"/>
          </w:tcPr>
          <w:p w14:paraId="02E450EF" w14:textId="77777777" w:rsidR="00711BE6" w:rsidRPr="00CC3A0D" w:rsidRDefault="00711BE6" w:rsidP="00417DD2">
            <w:pPr>
              <w:keepNext/>
              <w:keepLines/>
              <w:jc w:val="center"/>
              <w:rPr>
                <w:b/>
                <w:color w:val="000000"/>
                <w:sz w:val="20"/>
              </w:rPr>
            </w:pPr>
            <w:r w:rsidRPr="00CC3A0D">
              <w:rPr>
                <w:b/>
                <w:color w:val="000000"/>
                <w:sz w:val="20"/>
              </w:rPr>
              <w:t>2028</w:t>
            </w:r>
          </w:p>
        </w:tc>
        <w:tc>
          <w:tcPr>
            <w:tcW w:w="501" w:type="pct"/>
            <w:tcBorders>
              <w:top w:val="single" w:sz="4" w:space="0" w:color="auto"/>
              <w:left w:val="nil"/>
              <w:bottom w:val="single" w:sz="4" w:space="0" w:color="auto"/>
              <w:right w:val="single" w:sz="4" w:space="0" w:color="auto"/>
            </w:tcBorders>
            <w:vAlign w:val="center"/>
          </w:tcPr>
          <w:p w14:paraId="0C018804" w14:textId="77777777" w:rsidR="00711BE6" w:rsidRPr="00CC3A0D" w:rsidRDefault="00711BE6" w:rsidP="00417DD2">
            <w:pPr>
              <w:keepNext/>
              <w:keepLines/>
              <w:jc w:val="center"/>
              <w:rPr>
                <w:b/>
                <w:color w:val="000000"/>
                <w:sz w:val="20"/>
              </w:rPr>
            </w:pPr>
            <w:r w:rsidRPr="00CC3A0D">
              <w:rPr>
                <w:b/>
                <w:color w:val="000000"/>
                <w:sz w:val="20"/>
              </w:rPr>
              <w:t>2029</w:t>
            </w:r>
          </w:p>
        </w:tc>
        <w:tc>
          <w:tcPr>
            <w:tcW w:w="482" w:type="pct"/>
            <w:tcBorders>
              <w:top w:val="single" w:sz="4" w:space="0" w:color="auto"/>
              <w:left w:val="nil"/>
              <w:bottom w:val="single" w:sz="4" w:space="0" w:color="auto"/>
              <w:right w:val="single" w:sz="4" w:space="0" w:color="auto"/>
            </w:tcBorders>
            <w:vAlign w:val="center"/>
          </w:tcPr>
          <w:p w14:paraId="31CBB4DC" w14:textId="77777777" w:rsidR="00711BE6" w:rsidRPr="00CC3A0D" w:rsidRDefault="00711BE6" w:rsidP="00417DD2">
            <w:pPr>
              <w:keepNext/>
              <w:keepLines/>
              <w:jc w:val="center"/>
              <w:rPr>
                <w:b/>
                <w:color w:val="000000"/>
                <w:sz w:val="20"/>
              </w:rPr>
            </w:pPr>
            <w:r w:rsidRPr="00CC3A0D">
              <w:rPr>
                <w:b/>
                <w:color w:val="000000"/>
                <w:sz w:val="20"/>
              </w:rPr>
              <w:t>Total</w:t>
            </w:r>
          </w:p>
        </w:tc>
      </w:tr>
      <w:tr w:rsidR="00711BE6" w:rsidRPr="00DE4A6B" w14:paraId="380070A7" w14:textId="77777777" w:rsidTr="008B53C2">
        <w:trPr>
          <w:trHeight w:val="331"/>
          <w:jc w:val="center"/>
        </w:trPr>
        <w:tc>
          <w:tcPr>
            <w:tcW w:w="305" w:type="pct"/>
            <w:vMerge w:val="restart"/>
            <w:tcBorders>
              <w:top w:val="nil"/>
              <w:left w:val="single" w:sz="4" w:space="0" w:color="auto"/>
              <w:right w:val="single" w:sz="4" w:space="0" w:color="auto"/>
            </w:tcBorders>
            <w:hideMark/>
          </w:tcPr>
          <w:p w14:paraId="0C17042D" w14:textId="77777777" w:rsidR="00711BE6" w:rsidRPr="00DE4A6B" w:rsidRDefault="00711BE6" w:rsidP="00417DD2">
            <w:pPr>
              <w:keepNext/>
              <w:keepLines/>
              <w:jc w:val="left"/>
              <w:rPr>
                <w:color w:val="000000"/>
                <w:sz w:val="20"/>
                <w:szCs w:val="20"/>
                <w:lang w:eastAsia="en-CA"/>
              </w:rPr>
            </w:pPr>
            <w:r w:rsidRPr="00DE4A6B">
              <w:rPr>
                <w:color w:val="000000"/>
                <w:sz w:val="20"/>
                <w:szCs w:val="20"/>
                <w:lang w:eastAsia="en-CA"/>
              </w:rPr>
              <w:t>1.1</w:t>
            </w:r>
          </w:p>
        </w:tc>
        <w:tc>
          <w:tcPr>
            <w:tcW w:w="1080" w:type="pct"/>
            <w:vMerge w:val="restart"/>
            <w:tcBorders>
              <w:top w:val="nil"/>
              <w:left w:val="nil"/>
              <w:right w:val="single" w:sz="4" w:space="0" w:color="auto"/>
            </w:tcBorders>
            <w:vAlign w:val="center"/>
            <w:hideMark/>
          </w:tcPr>
          <w:p w14:paraId="6A07EF43" w14:textId="77777777" w:rsidR="00711BE6" w:rsidRPr="00DE4A6B" w:rsidRDefault="00711BE6" w:rsidP="00417DD2">
            <w:pPr>
              <w:keepNext/>
              <w:keepLines/>
              <w:jc w:val="left"/>
              <w:rPr>
                <w:color w:val="000000"/>
                <w:sz w:val="20"/>
                <w:szCs w:val="20"/>
                <w:lang w:eastAsia="en-CA"/>
              </w:rPr>
            </w:pPr>
            <w:r w:rsidRPr="00DE4A6B">
              <w:rPr>
                <w:color w:val="000000"/>
                <w:sz w:val="20"/>
                <w:szCs w:val="20"/>
                <w:lang w:eastAsia="en-CA"/>
              </w:rPr>
              <w:t>Montreal Protocol reduction schedule of Annex F substances</w:t>
            </w:r>
          </w:p>
        </w:tc>
        <w:tc>
          <w:tcPr>
            <w:tcW w:w="790" w:type="pct"/>
            <w:tcBorders>
              <w:top w:val="single" w:sz="4" w:space="0" w:color="auto"/>
              <w:left w:val="nil"/>
              <w:bottom w:val="single" w:sz="4" w:space="0" w:color="auto"/>
              <w:right w:val="single" w:sz="4" w:space="0" w:color="auto"/>
            </w:tcBorders>
            <w:tcMar>
              <w:right w:w="57" w:type="dxa"/>
            </w:tcMar>
            <w:vAlign w:val="center"/>
          </w:tcPr>
          <w:p w14:paraId="4D72D107" w14:textId="77777777" w:rsidR="00711BE6" w:rsidRPr="00DE4A6B" w:rsidRDefault="00711BE6" w:rsidP="00417DD2">
            <w:pPr>
              <w:keepNext/>
              <w:keepLines/>
              <w:ind w:right="-203"/>
              <w:jc w:val="left"/>
              <w:rPr>
                <w:color w:val="000000"/>
                <w:sz w:val="20"/>
                <w:szCs w:val="20"/>
                <w:lang w:eastAsia="en-CA"/>
              </w:rPr>
            </w:pPr>
            <w:r w:rsidRPr="00DE4A6B">
              <w:rPr>
                <w:sz w:val="20"/>
                <w:szCs w:val="20"/>
              </w:rPr>
              <w:t>%</w:t>
            </w:r>
          </w:p>
        </w:tc>
        <w:tc>
          <w:tcPr>
            <w:tcW w:w="439" w:type="pct"/>
            <w:tcBorders>
              <w:top w:val="nil"/>
              <w:left w:val="nil"/>
              <w:bottom w:val="single" w:sz="4" w:space="0" w:color="auto"/>
              <w:right w:val="single" w:sz="4" w:space="0" w:color="auto"/>
            </w:tcBorders>
          </w:tcPr>
          <w:p w14:paraId="48C9E4C4" w14:textId="77777777" w:rsidR="00711BE6" w:rsidRPr="00DE4A6B" w:rsidRDefault="00711BE6" w:rsidP="008B53C2">
            <w:pPr>
              <w:keepNext/>
              <w:keepLines/>
              <w:jc w:val="right"/>
              <w:rPr>
                <w:color w:val="000000"/>
                <w:sz w:val="20"/>
                <w:szCs w:val="20"/>
                <w:lang w:eastAsia="en-CA"/>
              </w:rPr>
            </w:pPr>
            <w:r w:rsidRPr="00DE4A6B">
              <w:rPr>
                <w:color w:val="000000"/>
                <w:sz w:val="20"/>
                <w:szCs w:val="20"/>
                <w:lang w:eastAsia="en-CA"/>
              </w:rPr>
              <w:t>freeze</w:t>
            </w:r>
          </w:p>
        </w:tc>
        <w:tc>
          <w:tcPr>
            <w:tcW w:w="475" w:type="pct"/>
            <w:tcBorders>
              <w:top w:val="nil"/>
              <w:left w:val="nil"/>
              <w:bottom w:val="single" w:sz="4" w:space="0" w:color="auto"/>
              <w:right w:val="single" w:sz="4" w:space="0" w:color="auto"/>
            </w:tcBorders>
          </w:tcPr>
          <w:p w14:paraId="045A0A46" w14:textId="77777777" w:rsidR="00711BE6" w:rsidRPr="00DE4A6B" w:rsidRDefault="00711BE6" w:rsidP="008B53C2">
            <w:pPr>
              <w:keepNext/>
              <w:keepLines/>
              <w:jc w:val="right"/>
              <w:rPr>
                <w:color w:val="000000"/>
                <w:sz w:val="20"/>
                <w:szCs w:val="20"/>
                <w:lang w:eastAsia="en-CA"/>
              </w:rPr>
            </w:pPr>
            <w:r w:rsidRPr="00DE4A6B">
              <w:rPr>
                <w:color w:val="000000"/>
                <w:sz w:val="20"/>
                <w:szCs w:val="20"/>
                <w:lang w:eastAsia="en-CA"/>
              </w:rPr>
              <w:t>freeze</w:t>
            </w:r>
          </w:p>
        </w:tc>
        <w:tc>
          <w:tcPr>
            <w:tcW w:w="475" w:type="pct"/>
            <w:tcBorders>
              <w:top w:val="nil"/>
              <w:left w:val="nil"/>
              <w:bottom w:val="single" w:sz="4" w:space="0" w:color="auto"/>
              <w:right w:val="single" w:sz="4" w:space="0" w:color="auto"/>
            </w:tcBorders>
          </w:tcPr>
          <w:p w14:paraId="0D48D575" w14:textId="77777777" w:rsidR="00711BE6" w:rsidRPr="00DE4A6B" w:rsidRDefault="00711BE6" w:rsidP="008B53C2">
            <w:pPr>
              <w:keepNext/>
              <w:keepLines/>
              <w:jc w:val="right"/>
              <w:rPr>
                <w:color w:val="000000"/>
                <w:sz w:val="20"/>
                <w:szCs w:val="20"/>
                <w:lang w:eastAsia="en-CA"/>
              </w:rPr>
            </w:pPr>
            <w:r w:rsidRPr="00DE4A6B">
              <w:rPr>
                <w:color w:val="000000"/>
                <w:sz w:val="20"/>
                <w:szCs w:val="20"/>
                <w:lang w:eastAsia="en-CA"/>
              </w:rPr>
              <w:t>freeze</w:t>
            </w:r>
          </w:p>
        </w:tc>
        <w:tc>
          <w:tcPr>
            <w:tcW w:w="453" w:type="pct"/>
            <w:tcBorders>
              <w:top w:val="nil"/>
              <w:left w:val="nil"/>
              <w:bottom w:val="single" w:sz="4" w:space="0" w:color="auto"/>
              <w:right w:val="single" w:sz="4" w:space="0" w:color="auto"/>
            </w:tcBorders>
          </w:tcPr>
          <w:p w14:paraId="3E319B8E" w14:textId="77777777" w:rsidR="00711BE6" w:rsidRPr="00DE4A6B" w:rsidRDefault="00711BE6" w:rsidP="008B53C2">
            <w:pPr>
              <w:keepNext/>
              <w:keepLines/>
              <w:jc w:val="right"/>
              <w:rPr>
                <w:color w:val="000000"/>
                <w:sz w:val="20"/>
                <w:szCs w:val="20"/>
                <w:lang w:eastAsia="en-CA"/>
              </w:rPr>
            </w:pPr>
            <w:r w:rsidRPr="00DE4A6B">
              <w:rPr>
                <w:color w:val="000000"/>
                <w:sz w:val="20"/>
                <w:szCs w:val="20"/>
                <w:lang w:eastAsia="en-CA"/>
              </w:rPr>
              <w:t>freeze</w:t>
            </w:r>
          </w:p>
        </w:tc>
        <w:tc>
          <w:tcPr>
            <w:tcW w:w="501" w:type="pct"/>
            <w:tcBorders>
              <w:top w:val="nil"/>
              <w:left w:val="nil"/>
              <w:bottom w:val="single" w:sz="4" w:space="0" w:color="auto"/>
              <w:right w:val="single" w:sz="4" w:space="0" w:color="auto"/>
            </w:tcBorders>
          </w:tcPr>
          <w:p w14:paraId="10297D51" w14:textId="77777777" w:rsidR="00711BE6" w:rsidRPr="00DE4A6B" w:rsidRDefault="00711BE6" w:rsidP="008B53C2">
            <w:pPr>
              <w:keepNext/>
              <w:keepLines/>
              <w:jc w:val="right"/>
              <w:rPr>
                <w:color w:val="000000"/>
                <w:sz w:val="20"/>
                <w:szCs w:val="20"/>
                <w:lang w:eastAsia="en-CA"/>
              </w:rPr>
            </w:pPr>
            <w:r w:rsidRPr="00DE4A6B">
              <w:rPr>
                <w:color w:val="000000"/>
                <w:sz w:val="20"/>
                <w:szCs w:val="20"/>
                <w:lang w:eastAsia="en-CA"/>
              </w:rPr>
              <w:t>10</w:t>
            </w:r>
          </w:p>
        </w:tc>
        <w:tc>
          <w:tcPr>
            <w:tcW w:w="482" w:type="pct"/>
            <w:tcBorders>
              <w:top w:val="nil"/>
              <w:left w:val="nil"/>
              <w:bottom w:val="single" w:sz="4" w:space="0" w:color="auto"/>
              <w:right w:val="single" w:sz="4" w:space="0" w:color="auto"/>
            </w:tcBorders>
            <w:shd w:val="clear" w:color="auto" w:fill="FFFFFF" w:themeFill="background1"/>
            <w:vAlign w:val="center"/>
          </w:tcPr>
          <w:p w14:paraId="22B94107" w14:textId="77777777" w:rsidR="00711BE6" w:rsidRPr="00DE4A6B" w:rsidRDefault="00711BE6" w:rsidP="00417DD2">
            <w:pPr>
              <w:keepNext/>
              <w:keepLines/>
              <w:jc w:val="center"/>
              <w:rPr>
                <w:color w:val="000000"/>
                <w:sz w:val="20"/>
                <w:szCs w:val="20"/>
                <w:lang w:eastAsia="en-CA"/>
              </w:rPr>
            </w:pPr>
            <w:r w:rsidRPr="00DE4A6B">
              <w:rPr>
                <w:color w:val="000000"/>
                <w:sz w:val="20"/>
                <w:szCs w:val="20"/>
                <w:lang w:eastAsia="en-CA"/>
              </w:rPr>
              <w:t>n/a</w:t>
            </w:r>
          </w:p>
        </w:tc>
      </w:tr>
      <w:tr w:rsidR="009F1D65" w:rsidRPr="00DE4A6B" w14:paraId="582A0BB6" w14:textId="77777777" w:rsidTr="008B53C2">
        <w:trPr>
          <w:trHeight w:val="59"/>
          <w:jc w:val="center"/>
        </w:trPr>
        <w:tc>
          <w:tcPr>
            <w:tcW w:w="305" w:type="pct"/>
            <w:vMerge/>
            <w:tcBorders>
              <w:left w:val="single" w:sz="4" w:space="0" w:color="auto"/>
              <w:bottom w:val="single" w:sz="4" w:space="0" w:color="auto"/>
              <w:right w:val="single" w:sz="4" w:space="0" w:color="auto"/>
            </w:tcBorders>
          </w:tcPr>
          <w:p w14:paraId="03EE789C" w14:textId="77777777" w:rsidR="009F1D65" w:rsidRPr="00CC3A0D" w:rsidRDefault="009F1D65" w:rsidP="009F1D65">
            <w:pPr>
              <w:keepNext/>
              <w:keepLines/>
              <w:jc w:val="left"/>
              <w:rPr>
                <w:color w:val="000000"/>
                <w:sz w:val="20"/>
              </w:rPr>
            </w:pPr>
          </w:p>
        </w:tc>
        <w:tc>
          <w:tcPr>
            <w:tcW w:w="1080" w:type="pct"/>
            <w:vMerge/>
            <w:tcBorders>
              <w:left w:val="nil"/>
              <w:bottom w:val="single" w:sz="4" w:space="0" w:color="auto"/>
              <w:right w:val="single" w:sz="4" w:space="0" w:color="auto"/>
            </w:tcBorders>
            <w:vAlign w:val="center"/>
          </w:tcPr>
          <w:p w14:paraId="6E95A627" w14:textId="77777777" w:rsidR="009F1D65" w:rsidRPr="00DE4A6B" w:rsidRDefault="009F1D65" w:rsidP="009F1D65">
            <w:pPr>
              <w:keepNext/>
              <w:keepLines/>
              <w:jc w:val="left"/>
              <w:rPr>
                <w:color w:val="000000"/>
                <w:sz w:val="20"/>
                <w:szCs w:val="20"/>
                <w:lang w:eastAsia="en-CA"/>
              </w:rPr>
            </w:pPr>
          </w:p>
        </w:tc>
        <w:tc>
          <w:tcPr>
            <w:tcW w:w="790" w:type="pct"/>
            <w:tcBorders>
              <w:top w:val="single" w:sz="4" w:space="0" w:color="auto"/>
              <w:left w:val="nil"/>
              <w:bottom w:val="single" w:sz="4" w:space="0" w:color="auto"/>
              <w:right w:val="single" w:sz="4" w:space="0" w:color="auto"/>
            </w:tcBorders>
            <w:tcMar>
              <w:right w:w="57" w:type="dxa"/>
            </w:tcMar>
            <w:vAlign w:val="center"/>
          </w:tcPr>
          <w:p w14:paraId="7E1409D2" w14:textId="77777777" w:rsidR="009F1D65" w:rsidRPr="00CC3A0D" w:rsidRDefault="009F1D65" w:rsidP="009F1D65">
            <w:pPr>
              <w:keepNext/>
              <w:keepLines/>
              <w:jc w:val="left"/>
              <w:rPr>
                <w:color w:val="000000"/>
                <w:sz w:val="20"/>
              </w:rPr>
            </w:pPr>
            <w:r w:rsidRPr="00DE4A6B">
              <w:rPr>
                <w:sz w:val="20"/>
                <w:szCs w:val="20"/>
              </w:rPr>
              <w:t>CO</w:t>
            </w:r>
            <w:r w:rsidRPr="00DE4A6B">
              <w:rPr>
                <w:sz w:val="20"/>
                <w:szCs w:val="20"/>
                <w:vertAlign w:val="subscript"/>
              </w:rPr>
              <w:t>2</w:t>
            </w:r>
            <w:r w:rsidRPr="00DE4A6B">
              <w:rPr>
                <w:sz w:val="20"/>
                <w:szCs w:val="20"/>
              </w:rPr>
              <w:noBreakHyphen/>
              <w:t xml:space="preserve">eq </w:t>
            </w:r>
            <w:r w:rsidRPr="00DE4A6B">
              <w:rPr>
                <w:color w:val="000000"/>
                <w:sz w:val="20"/>
                <w:szCs w:val="20"/>
                <w:lang w:eastAsia="en-CA"/>
              </w:rPr>
              <w:t>tonnes</w:t>
            </w:r>
          </w:p>
        </w:tc>
        <w:tc>
          <w:tcPr>
            <w:tcW w:w="439" w:type="pct"/>
            <w:tcBorders>
              <w:top w:val="single" w:sz="4" w:space="0" w:color="auto"/>
              <w:left w:val="nil"/>
              <w:bottom w:val="single" w:sz="4" w:space="0" w:color="auto"/>
              <w:right w:val="single" w:sz="4" w:space="0" w:color="auto"/>
            </w:tcBorders>
          </w:tcPr>
          <w:p w14:paraId="61C9AD9B" w14:textId="3988FD3A" w:rsidR="009F1D65" w:rsidRPr="00CC3A0D" w:rsidRDefault="009F1D65" w:rsidP="008B53C2">
            <w:pPr>
              <w:keepNext/>
              <w:keepLines/>
              <w:jc w:val="right"/>
              <w:rPr>
                <w:color w:val="000000"/>
                <w:sz w:val="20"/>
              </w:rPr>
            </w:pPr>
            <w:r w:rsidRPr="00DE4A6B">
              <w:rPr>
                <w:sz w:val="20"/>
                <w:szCs w:val="20"/>
              </w:rPr>
              <w:t>169,249</w:t>
            </w:r>
          </w:p>
        </w:tc>
        <w:tc>
          <w:tcPr>
            <w:tcW w:w="475" w:type="pct"/>
            <w:tcBorders>
              <w:top w:val="nil"/>
              <w:left w:val="nil"/>
              <w:bottom w:val="single" w:sz="4" w:space="0" w:color="auto"/>
              <w:right w:val="single" w:sz="4" w:space="0" w:color="auto"/>
            </w:tcBorders>
          </w:tcPr>
          <w:p w14:paraId="1115F7F1" w14:textId="3504D845" w:rsidR="009F1D65" w:rsidRPr="00CC3A0D" w:rsidRDefault="009F1D65" w:rsidP="008B53C2">
            <w:pPr>
              <w:keepNext/>
              <w:keepLines/>
              <w:jc w:val="right"/>
              <w:rPr>
                <w:color w:val="000000"/>
                <w:sz w:val="20"/>
              </w:rPr>
            </w:pPr>
            <w:r w:rsidRPr="00DE4A6B">
              <w:rPr>
                <w:sz w:val="20"/>
                <w:szCs w:val="20"/>
              </w:rPr>
              <w:t>169,249</w:t>
            </w:r>
          </w:p>
        </w:tc>
        <w:tc>
          <w:tcPr>
            <w:tcW w:w="475" w:type="pct"/>
            <w:tcBorders>
              <w:top w:val="nil"/>
              <w:left w:val="nil"/>
              <w:bottom w:val="single" w:sz="4" w:space="0" w:color="auto"/>
              <w:right w:val="single" w:sz="4" w:space="0" w:color="auto"/>
            </w:tcBorders>
          </w:tcPr>
          <w:p w14:paraId="12D589DB" w14:textId="3C80C64E" w:rsidR="009F1D65" w:rsidRPr="00CC3A0D" w:rsidRDefault="009F1D65" w:rsidP="008B53C2">
            <w:pPr>
              <w:keepNext/>
              <w:keepLines/>
              <w:jc w:val="right"/>
              <w:rPr>
                <w:color w:val="000000"/>
                <w:sz w:val="20"/>
              </w:rPr>
            </w:pPr>
            <w:r w:rsidRPr="00DE4A6B">
              <w:rPr>
                <w:sz w:val="20"/>
                <w:szCs w:val="20"/>
              </w:rPr>
              <w:t>169,249</w:t>
            </w:r>
          </w:p>
        </w:tc>
        <w:tc>
          <w:tcPr>
            <w:tcW w:w="453" w:type="pct"/>
            <w:tcBorders>
              <w:top w:val="nil"/>
              <w:left w:val="nil"/>
              <w:bottom w:val="single" w:sz="4" w:space="0" w:color="auto"/>
              <w:right w:val="single" w:sz="4" w:space="0" w:color="auto"/>
            </w:tcBorders>
          </w:tcPr>
          <w:p w14:paraId="25165DF8" w14:textId="61E908DE" w:rsidR="009F1D65" w:rsidRPr="00CC3A0D" w:rsidRDefault="009F1D65" w:rsidP="008B53C2">
            <w:pPr>
              <w:keepNext/>
              <w:keepLines/>
              <w:jc w:val="right"/>
              <w:rPr>
                <w:color w:val="000000"/>
                <w:sz w:val="20"/>
              </w:rPr>
            </w:pPr>
            <w:r w:rsidRPr="00DE4A6B">
              <w:rPr>
                <w:sz w:val="20"/>
                <w:szCs w:val="20"/>
              </w:rPr>
              <w:t>169,249</w:t>
            </w:r>
          </w:p>
        </w:tc>
        <w:tc>
          <w:tcPr>
            <w:tcW w:w="501" w:type="pct"/>
            <w:tcBorders>
              <w:top w:val="nil"/>
              <w:left w:val="nil"/>
              <w:bottom w:val="single" w:sz="4" w:space="0" w:color="auto"/>
              <w:right w:val="single" w:sz="4" w:space="0" w:color="auto"/>
            </w:tcBorders>
          </w:tcPr>
          <w:p w14:paraId="661FAA8A" w14:textId="37C628FA" w:rsidR="009F1D65" w:rsidRPr="00CC3A0D" w:rsidRDefault="009F1D65" w:rsidP="008B53C2">
            <w:pPr>
              <w:keepNext/>
              <w:keepLines/>
              <w:jc w:val="right"/>
              <w:rPr>
                <w:color w:val="000000"/>
                <w:sz w:val="20"/>
              </w:rPr>
            </w:pPr>
            <w:r w:rsidRPr="00DE4A6B">
              <w:rPr>
                <w:sz w:val="20"/>
                <w:szCs w:val="20"/>
              </w:rPr>
              <w:t>152,324</w:t>
            </w:r>
          </w:p>
        </w:tc>
        <w:tc>
          <w:tcPr>
            <w:tcW w:w="482" w:type="pct"/>
            <w:tcBorders>
              <w:top w:val="nil"/>
              <w:left w:val="nil"/>
              <w:bottom w:val="single" w:sz="4" w:space="0" w:color="auto"/>
              <w:right w:val="single" w:sz="4" w:space="0" w:color="auto"/>
            </w:tcBorders>
            <w:shd w:val="clear" w:color="auto" w:fill="FFFFFF" w:themeFill="background1"/>
            <w:vAlign w:val="center"/>
          </w:tcPr>
          <w:p w14:paraId="67DE59DB" w14:textId="77777777" w:rsidR="009F1D65" w:rsidRPr="00CC3A0D" w:rsidRDefault="009F1D65" w:rsidP="009F1D65">
            <w:pPr>
              <w:keepNext/>
              <w:keepLines/>
              <w:jc w:val="center"/>
              <w:rPr>
                <w:color w:val="000000"/>
                <w:sz w:val="20"/>
              </w:rPr>
            </w:pPr>
            <w:r w:rsidRPr="00CC3A0D">
              <w:rPr>
                <w:color w:val="000000"/>
                <w:sz w:val="20"/>
              </w:rPr>
              <w:t>n/a</w:t>
            </w:r>
          </w:p>
        </w:tc>
      </w:tr>
      <w:tr w:rsidR="008B53C2" w:rsidRPr="00DE4A6B" w14:paraId="292AB64E" w14:textId="77777777" w:rsidTr="008B53C2">
        <w:trPr>
          <w:trHeight w:val="342"/>
          <w:jc w:val="center"/>
        </w:trPr>
        <w:tc>
          <w:tcPr>
            <w:tcW w:w="305" w:type="pct"/>
            <w:vMerge w:val="restart"/>
            <w:tcBorders>
              <w:top w:val="nil"/>
              <w:left w:val="single" w:sz="4" w:space="0" w:color="auto"/>
              <w:right w:val="single" w:sz="4" w:space="0" w:color="auto"/>
            </w:tcBorders>
            <w:hideMark/>
          </w:tcPr>
          <w:p w14:paraId="60102732" w14:textId="77777777" w:rsidR="008B53C2" w:rsidRPr="00DE4A6B" w:rsidRDefault="008B53C2" w:rsidP="008B53C2">
            <w:pPr>
              <w:jc w:val="left"/>
              <w:rPr>
                <w:color w:val="000000"/>
                <w:sz w:val="20"/>
                <w:szCs w:val="20"/>
                <w:lang w:eastAsia="en-CA"/>
              </w:rPr>
            </w:pPr>
            <w:r w:rsidRPr="00DE4A6B">
              <w:rPr>
                <w:color w:val="000000"/>
                <w:sz w:val="20"/>
                <w:szCs w:val="20"/>
                <w:lang w:eastAsia="en-CA"/>
              </w:rPr>
              <w:t>1.2</w:t>
            </w:r>
          </w:p>
        </w:tc>
        <w:tc>
          <w:tcPr>
            <w:tcW w:w="1080" w:type="pct"/>
            <w:vMerge w:val="restart"/>
            <w:tcBorders>
              <w:top w:val="nil"/>
              <w:left w:val="nil"/>
              <w:right w:val="single" w:sz="4" w:space="0" w:color="auto"/>
            </w:tcBorders>
            <w:vAlign w:val="center"/>
            <w:hideMark/>
          </w:tcPr>
          <w:p w14:paraId="66BCA073" w14:textId="77777777" w:rsidR="008B53C2" w:rsidRPr="00DE4A6B" w:rsidRDefault="008B53C2" w:rsidP="008B53C2">
            <w:pPr>
              <w:jc w:val="left"/>
              <w:rPr>
                <w:color w:val="000000"/>
                <w:sz w:val="20"/>
                <w:szCs w:val="20"/>
                <w:lang w:eastAsia="en-CA"/>
              </w:rPr>
            </w:pPr>
            <w:r w:rsidRPr="00DE4A6B">
              <w:rPr>
                <w:color w:val="000000"/>
                <w:sz w:val="20"/>
                <w:szCs w:val="20"/>
                <w:lang w:eastAsia="en-CA"/>
              </w:rPr>
              <w:t>Maximum allowable total consumption of Annex F substances</w:t>
            </w:r>
          </w:p>
        </w:tc>
        <w:tc>
          <w:tcPr>
            <w:tcW w:w="790" w:type="pct"/>
            <w:tcBorders>
              <w:top w:val="single" w:sz="4" w:space="0" w:color="auto"/>
              <w:left w:val="nil"/>
              <w:bottom w:val="single" w:sz="4" w:space="0" w:color="auto"/>
              <w:right w:val="single" w:sz="4" w:space="0" w:color="auto"/>
            </w:tcBorders>
            <w:tcMar>
              <w:right w:w="57" w:type="dxa"/>
            </w:tcMar>
            <w:vAlign w:val="center"/>
          </w:tcPr>
          <w:p w14:paraId="6D643C35" w14:textId="77777777" w:rsidR="008B53C2" w:rsidRPr="00DE4A6B" w:rsidRDefault="008B53C2" w:rsidP="008B53C2">
            <w:pPr>
              <w:ind w:left="-82" w:firstLine="82"/>
              <w:jc w:val="left"/>
              <w:rPr>
                <w:color w:val="000000"/>
                <w:sz w:val="20"/>
                <w:szCs w:val="20"/>
                <w:lang w:eastAsia="en-CA"/>
              </w:rPr>
            </w:pPr>
            <w:r w:rsidRPr="00DE4A6B">
              <w:rPr>
                <w:sz w:val="20"/>
                <w:szCs w:val="20"/>
              </w:rPr>
              <w:t>Reduction in %</w:t>
            </w:r>
          </w:p>
        </w:tc>
        <w:tc>
          <w:tcPr>
            <w:tcW w:w="439" w:type="pct"/>
            <w:tcBorders>
              <w:top w:val="nil"/>
              <w:left w:val="nil"/>
              <w:bottom w:val="single" w:sz="4" w:space="0" w:color="auto"/>
              <w:right w:val="single" w:sz="4" w:space="0" w:color="auto"/>
            </w:tcBorders>
          </w:tcPr>
          <w:p w14:paraId="3966B4B1" w14:textId="0B620523" w:rsidR="008B53C2" w:rsidRPr="00DE4A6B" w:rsidRDefault="008B53C2" w:rsidP="008B53C2">
            <w:pPr>
              <w:jc w:val="right"/>
              <w:rPr>
                <w:color w:val="000000"/>
                <w:sz w:val="20"/>
                <w:szCs w:val="20"/>
                <w:lang w:eastAsia="en-CA"/>
              </w:rPr>
            </w:pPr>
            <w:r>
              <w:rPr>
                <w:color w:val="000000" w:themeColor="text1"/>
                <w:sz w:val="20"/>
                <w:szCs w:val="20"/>
              </w:rPr>
              <w:t>0</w:t>
            </w:r>
            <w:r w:rsidR="0015704C">
              <w:rPr>
                <w:color w:val="000000" w:themeColor="text1"/>
                <w:sz w:val="20"/>
                <w:szCs w:val="20"/>
              </w:rPr>
              <w:t>.0</w:t>
            </w:r>
          </w:p>
        </w:tc>
        <w:tc>
          <w:tcPr>
            <w:tcW w:w="475" w:type="pct"/>
            <w:tcBorders>
              <w:top w:val="nil"/>
              <w:left w:val="nil"/>
              <w:bottom w:val="single" w:sz="4" w:space="0" w:color="auto"/>
              <w:right w:val="single" w:sz="4" w:space="0" w:color="auto"/>
            </w:tcBorders>
          </w:tcPr>
          <w:p w14:paraId="342EB275" w14:textId="612E27DF" w:rsidR="008B53C2" w:rsidRPr="00DE4A6B" w:rsidRDefault="0015704C" w:rsidP="008B53C2">
            <w:pPr>
              <w:jc w:val="right"/>
              <w:rPr>
                <w:color w:val="000000"/>
                <w:sz w:val="20"/>
                <w:szCs w:val="20"/>
                <w:lang w:eastAsia="en-CA"/>
              </w:rPr>
            </w:pPr>
            <w:r>
              <w:rPr>
                <w:color w:val="000000" w:themeColor="text1"/>
                <w:sz w:val="20"/>
                <w:szCs w:val="20"/>
              </w:rPr>
              <w:t>0.0</w:t>
            </w:r>
          </w:p>
        </w:tc>
        <w:tc>
          <w:tcPr>
            <w:tcW w:w="475" w:type="pct"/>
            <w:tcBorders>
              <w:top w:val="nil"/>
              <w:left w:val="nil"/>
              <w:bottom w:val="single" w:sz="4" w:space="0" w:color="auto"/>
              <w:right w:val="single" w:sz="4" w:space="0" w:color="auto"/>
            </w:tcBorders>
          </w:tcPr>
          <w:p w14:paraId="7E810944" w14:textId="05B6C641" w:rsidR="008B53C2" w:rsidRPr="00DE4A6B" w:rsidRDefault="0015704C" w:rsidP="008B53C2">
            <w:pPr>
              <w:jc w:val="right"/>
              <w:rPr>
                <w:color w:val="000000"/>
                <w:sz w:val="20"/>
                <w:szCs w:val="20"/>
                <w:lang w:eastAsia="en-CA"/>
              </w:rPr>
            </w:pPr>
            <w:r>
              <w:rPr>
                <w:color w:val="000000" w:themeColor="text1"/>
                <w:sz w:val="20"/>
                <w:szCs w:val="20"/>
              </w:rPr>
              <w:t>0.0</w:t>
            </w:r>
          </w:p>
        </w:tc>
        <w:tc>
          <w:tcPr>
            <w:tcW w:w="453" w:type="pct"/>
            <w:tcBorders>
              <w:top w:val="nil"/>
              <w:left w:val="nil"/>
              <w:bottom w:val="single" w:sz="4" w:space="0" w:color="auto"/>
              <w:right w:val="single" w:sz="4" w:space="0" w:color="auto"/>
            </w:tcBorders>
          </w:tcPr>
          <w:p w14:paraId="374D82F2" w14:textId="10042DE9" w:rsidR="008B53C2" w:rsidRPr="00DE4A6B" w:rsidRDefault="0015704C" w:rsidP="008B53C2">
            <w:pPr>
              <w:jc w:val="right"/>
              <w:rPr>
                <w:color w:val="000000"/>
                <w:sz w:val="20"/>
                <w:szCs w:val="20"/>
                <w:lang w:eastAsia="en-CA"/>
              </w:rPr>
            </w:pPr>
            <w:r>
              <w:rPr>
                <w:color w:val="000000" w:themeColor="text1"/>
                <w:sz w:val="20"/>
                <w:szCs w:val="20"/>
              </w:rPr>
              <w:t>0.0</w:t>
            </w:r>
          </w:p>
        </w:tc>
        <w:tc>
          <w:tcPr>
            <w:tcW w:w="501" w:type="pct"/>
            <w:tcBorders>
              <w:top w:val="nil"/>
              <w:left w:val="nil"/>
              <w:bottom w:val="single" w:sz="4" w:space="0" w:color="auto"/>
              <w:right w:val="single" w:sz="4" w:space="0" w:color="auto"/>
            </w:tcBorders>
          </w:tcPr>
          <w:p w14:paraId="33A54087" w14:textId="23CF2A39" w:rsidR="008B53C2" w:rsidRPr="00DE4A6B" w:rsidRDefault="008B53C2" w:rsidP="008B53C2">
            <w:pPr>
              <w:jc w:val="right"/>
              <w:rPr>
                <w:color w:val="000000"/>
                <w:sz w:val="20"/>
                <w:szCs w:val="20"/>
                <w:lang w:eastAsia="en-CA"/>
              </w:rPr>
            </w:pPr>
            <w:r>
              <w:rPr>
                <w:color w:val="000000"/>
                <w:sz w:val="20"/>
                <w:szCs w:val="20"/>
                <w:lang w:eastAsia="en-CA"/>
              </w:rPr>
              <w:t>10</w:t>
            </w:r>
            <w:r w:rsidR="005A2470">
              <w:rPr>
                <w:color w:val="000000"/>
                <w:sz w:val="20"/>
                <w:szCs w:val="20"/>
                <w:lang w:eastAsia="en-CA"/>
              </w:rPr>
              <w:t>.0</w:t>
            </w:r>
          </w:p>
        </w:tc>
        <w:tc>
          <w:tcPr>
            <w:tcW w:w="482" w:type="pct"/>
            <w:tcBorders>
              <w:top w:val="nil"/>
              <w:left w:val="nil"/>
              <w:bottom w:val="single" w:sz="4" w:space="0" w:color="auto"/>
              <w:right w:val="single" w:sz="4" w:space="0" w:color="auto"/>
            </w:tcBorders>
            <w:shd w:val="clear" w:color="auto" w:fill="FFFFFF" w:themeFill="background1"/>
            <w:vAlign w:val="center"/>
          </w:tcPr>
          <w:p w14:paraId="65A940E0" w14:textId="77777777" w:rsidR="008B53C2" w:rsidRPr="00DE4A6B" w:rsidRDefault="008B53C2" w:rsidP="008B53C2">
            <w:pPr>
              <w:jc w:val="center"/>
              <w:rPr>
                <w:color w:val="000000"/>
                <w:sz w:val="20"/>
                <w:szCs w:val="20"/>
                <w:lang w:eastAsia="en-CA"/>
              </w:rPr>
            </w:pPr>
            <w:r w:rsidRPr="00DE4A6B">
              <w:rPr>
                <w:color w:val="000000"/>
                <w:sz w:val="20"/>
                <w:szCs w:val="20"/>
                <w:lang w:eastAsia="en-CA"/>
              </w:rPr>
              <w:t>n/a</w:t>
            </w:r>
          </w:p>
        </w:tc>
      </w:tr>
      <w:tr w:rsidR="00DD54B0" w:rsidRPr="00DE4A6B" w14:paraId="4B157793" w14:textId="77777777" w:rsidTr="00417DD2">
        <w:trPr>
          <w:trHeight w:val="59"/>
          <w:jc w:val="center"/>
        </w:trPr>
        <w:tc>
          <w:tcPr>
            <w:tcW w:w="305" w:type="pct"/>
            <w:vMerge/>
            <w:tcBorders>
              <w:left w:val="single" w:sz="4" w:space="0" w:color="auto"/>
              <w:bottom w:val="single" w:sz="4" w:space="0" w:color="auto"/>
              <w:right w:val="single" w:sz="4" w:space="0" w:color="auto"/>
            </w:tcBorders>
          </w:tcPr>
          <w:p w14:paraId="66A09B83" w14:textId="77777777" w:rsidR="00DD54B0" w:rsidRPr="00CC3A0D" w:rsidRDefault="00DD54B0" w:rsidP="00DD54B0">
            <w:pPr>
              <w:jc w:val="left"/>
              <w:rPr>
                <w:color w:val="000000"/>
                <w:sz w:val="20"/>
              </w:rPr>
            </w:pPr>
          </w:p>
        </w:tc>
        <w:tc>
          <w:tcPr>
            <w:tcW w:w="1080" w:type="pct"/>
            <w:vMerge/>
            <w:tcBorders>
              <w:left w:val="nil"/>
              <w:bottom w:val="single" w:sz="4" w:space="0" w:color="auto"/>
              <w:right w:val="single" w:sz="4" w:space="0" w:color="auto"/>
            </w:tcBorders>
            <w:vAlign w:val="center"/>
          </w:tcPr>
          <w:p w14:paraId="3A7ACDE0" w14:textId="77777777" w:rsidR="00DD54B0" w:rsidRPr="00DE4A6B" w:rsidRDefault="00DD54B0" w:rsidP="00DD54B0">
            <w:pPr>
              <w:jc w:val="left"/>
              <w:rPr>
                <w:color w:val="000000"/>
                <w:sz w:val="20"/>
                <w:szCs w:val="20"/>
                <w:lang w:eastAsia="en-CA"/>
              </w:rPr>
            </w:pPr>
          </w:p>
        </w:tc>
        <w:tc>
          <w:tcPr>
            <w:tcW w:w="790" w:type="pct"/>
            <w:tcBorders>
              <w:top w:val="single" w:sz="4" w:space="0" w:color="auto"/>
              <w:left w:val="nil"/>
              <w:bottom w:val="single" w:sz="4" w:space="0" w:color="auto"/>
              <w:right w:val="single" w:sz="4" w:space="0" w:color="auto"/>
            </w:tcBorders>
            <w:tcMar>
              <w:right w:w="57" w:type="dxa"/>
            </w:tcMar>
            <w:vAlign w:val="center"/>
          </w:tcPr>
          <w:p w14:paraId="1438E9B0" w14:textId="77777777" w:rsidR="00DD54B0" w:rsidRPr="00CC3A0D" w:rsidRDefault="00DD54B0" w:rsidP="00DD54B0">
            <w:pPr>
              <w:jc w:val="left"/>
              <w:rPr>
                <w:color w:val="000000"/>
                <w:sz w:val="20"/>
              </w:rPr>
            </w:pPr>
            <w:r w:rsidRPr="00DE4A6B">
              <w:rPr>
                <w:sz w:val="20"/>
                <w:szCs w:val="20"/>
              </w:rPr>
              <w:t>CO</w:t>
            </w:r>
            <w:r w:rsidRPr="00DE4A6B">
              <w:rPr>
                <w:sz w:val="20"/>
                <w:szCs w:val="20"/>
                <w:vertAlign w:val="subscript"/>
              </w:rPr>
              <w:t>2</w:t>
            </w:r>
            <w:r w:rsidRPr="00DE4A6B">
              <w:rPr>
                <w:sz w:val="20"/>
                <w:szCs w:val="20"/>
              </w:rPr>
              <w:noBreakHyphen/>
              <w:t xml:space="preserve">eq </w:t>
            </w:r>
            <w:r w:rsidRPr="00DE4A6B">
              <w:rPr>
                <w:color w:val="000000"/>
                <w:sz w:val="20"/>
                <w:szCs w:val="20"/>
                <w:lang w:eastAsia="en-CA"/>
              </w:rPr>
              <w:t>tonnes</w:t>
            </w:r>
          </w:p>
        </w:tc>
        <w:tc>
          <w:tcPr>
            <w:tcW w:w="439" w:type="pct"/>
            <w:tcBorders>
              <w:top w:val="single" w:sz="4" w:space="0" w:color="auto"/>
              <w:left w:val="nil"/>
              <w:bottom w:val="single" w:sz="4" w:space="0" w:color="auto"/>
              <w:right w:val="single" w:sz="4" w:space="0" w:color="auto"/>
            </w:tcBorders>
          </w:tcPr>
          <w:p w14:paraId="6669BA36" w14:textId="4DA7834F" w:rsidR="00DD54B0" w:rsidRPr="00CC3A0D" w:rsidRDefault="00DD54B0" w:rsidP="00DD54B0">
            <w:pPr>
              <w:jc w:val="right"/>
              <w:rPr>
                <w:color w:val="000000"/>
                <w:sz w:val="20"/>
              </w:rPr>
            </w:pPr>
            <w:r w:rsidRPr="00DE4A6B">
              <w:rPr>
                <w:sz w:val="20"/>
                <w:szCs w:val="20"/>
              </w:rPr>
              <w:t>169,249</w:t>
            </w:r>
          </w:p>
        </w:tc>
        <w:tc>
          <w:tcPr>
            <w:tcW w:w="475" w:type="pct"/>
            <w:tcBorders>
              <w:top w:val="nil"/>
              <w:left w:val="nil"/>
              <w:bottom w:val="single" w:sz="4" w:space="0" w:color="auto"/>
              <w:right w:val="single" w:sz="4" w:space="0" w:color="auto"/>
            </w:tcBorders>
          </w:tcPr>
          <w:p w14:paraId="01198914" w14:textId="2E653DA6" w:rsidR="00DD54B0" w:rsidRPr="00CC3A0D" w:rsidRDefault="00DD54B0" w:rsidP="00DD54B0">
            <w:pPr>
              <w:jc w:val="right"/>
              <w:rPr>
                <w:color w:val="000000"/>
                <w:sz w:val="20"/>
              </w:rPr>
            </w:pPr>
            <w:r w:rsidRPr="00DE4A6B">
              <w:rPr>
                <w:sz w:val="20"/>
                <w:szCs w:val="20"/>
              </w:rPr>
              <w:t>169,249</w:t>
            </w:r>
          </w:p>
        </w:tc>
        <w:tc>
          <w:tcPr>
            <w:tcW w:w="475" w:type="pct"/>
            <w:tcBorders>
              <w:top w:val="nil"/>
              <w:left w:val="nil"/>
              <w:bottom w:val="single" w:sz="4" w:space="0" w:color="auto"/>
              <w:right w:val="single" w:sz="4" w:space="0" w:color="auto"/>
            </w:tcBorders>
          </w:tcPr>
          <w:p w14:paraId="4BAC877A" w14:textId="7CFADBDF" w:rsidR="00DD54B0" w:rsidRPr="00CC3A0D" w:rsidRDefault="00DD54B0" w:rsidP="00DD54B0">
            <w:pPr>
              <w:jc w:val="right"/>
              <w:rPr>
                <w:color w:val="000000"/>
                <w:sz w:val="20"/>
              </w:rPr>
            </w:pPr>
            <w:r w:rsidRPr="00DE4A6B">
              <w:rPr>
                <w:sz w:val="20"/>
                <w:szCs w:val="20"/>
              </w:rPr>
              <w:t>169,249</w:t>
            </w:r>
          </w:p>
        </w:tc>
        <w:tc>
          <w:tcPr>
            <w:tcW w:w="453" w:type="pct"/>
            <w:tcBorders>
              <w:top w:val="nil"/>
              <w:left w:val="nil"/>
              <w:bottom w:val="single" w:sz="4" w:space="0" w:color="auto"/>
              <w:right w:val="single" w:sz="4" w:space="0" w:color="auto"/>
            </w:tcBorders>
          </w:tcPr>
          <w:p w14:paraId="34D62A8A" w14:textId="3ED200A9" w:rsidR="00DD54B0" w:rsidRPr="00CC3A0D" w:rsidRDefault="00DD54B0" w:rsidP="00DD54B0">
            <w:pPr>
              <w:jc w:val="right"/>
              <w:rPr>
                <w:color w:val="000000"/>
                <w:sz w:val="20"/>
              </w:rPr>
            </w:pPr>
            <w:r w:rsidRPr="00DE4A6B">
              <w:rPr>
                <w:sz w:val="20"/>
                <w:szCs w:val="20"/>
              </w:rPr>
              <w:t>169,249</w:t>
            </w:r>
          </w:p>
        </w:tc>
        <w:tc>
          <w:tcPr>
            <w:tcW w:w="501" w:type="pct"/>
            <w:tcBorders>
              <w:top w:val="nil"/>
              <w:left w:val="nil"/>
              <w:bottom w:val="single" w:sz="4" w:space="0" w:color="auto"/>
              <w:right w:val="single" w:sz="4" w:space="0" w:color="auto"/>
            </w:tcBorders>
          </w:tcPr>
          <w:p w14:paraId="172ABF8F" w14:textId="1970169C" w:rsidR="00DD54B0" w:rsidRPr="00CC3A0D" w:rsidRDefault="00DD54B0" w:rsidP="00DD54B0">
            <w:pPr>
              <w:jc w:val="right"/>
              <w:rPr>
                <w:color w:val="000000"/>
                <w:sz w:val="20"/>
              </w:rPr>
            </w:pPr>
            <w:r w:rsidRPr="00DE4A6B">
              <w:rPr>
                <w:sz w:val="20"/>
                <w:szCs w:val="20"/>
              </w:rPr>
              <w:t>152,324</w:t>
            </w:r>
          </w:p>
        </w:tc>
        <w:tc>
          <w:tcPr>
            <w:tcW w:w="482" w:type="pct"/>
            <w:tcBorders>
              <w:top w:val="nil"/>
              <w:left w:val="nil"/>
              <w:bottom w:val="single" w:sz="4" w:space="0" w:color="auto"/>
              <w:right w:val="single" w:sz="4" w:space="0" w:color="auto"/>
            </w:tcBorders>
            <w:shd w:val="clear" w:color="auto" w:fill="FFFFFF" w:themeFill="background1"/>
            <w:vAlign w:val="center"/>
          </w:tcPr>
          <w:p w14:paraId="5E03991B" w14:textId="77777777" w:rsidR="00DD54B0" w:rsidRPr="00CC3A0D" w:rsidRDefault="00DD54B0" w:rsidP="00DD54B0">
            <w:pPr>
              <w:jc w:val="center"/>
              <w:rPr>
                <w:color w:val="000000"/>
                <w:sz w:val="20"/>
              </w:rPr>
            </w:pPr>
            <w:r w:rsidRPr="00CC3A0D">
              <w:rPr>
                <w:color w:val="000000"/>
                <w:sz w:val="20"/>
              </w:rPr>
              <w:t>n/a</w:t>
            </w:r>
          </w:p>
        </w:tc>
      </w:tr>
      <w:tr w:rsidR="00DD54B0" w:rsidRPr="00DE4A6B" w14:paraId="1F1DB6FB" w14:textId="77777777" w:rsidTr="00EF01B3">
        <w:trPr>
          <w:trHeight w:val="116"/>
          <w:jc w:val="center"/>
        </w:trPr>
        <w:tc>
          <w:tcPr>
            <w:tcW w:w="305" w:type="pct"/>
            <w:tcBorders>
              <w:top w:val="nil"/>
              <w:left w:val="single" w:sz="4" w:space="0" w:color="auto"/>
              <w:bottom w:val="single" w:sz="4" w:space="0" w:color="auto"/>
              <w:right w:val="single" w:sz="4" w:space="0" w:color="auto"/>
            </w:tcBorders>
            <w:hideMark/>
          </w:tcPr>
          <w:p w14:paraId="11992948" w14:textId="77777777" w:rsidR="00DD54B0" w:rsidRPr="00CC3A0D" w:rsidRDefault="00DD54B0" w:rsidP="00DD54B0">
            <w:pPr>
              <w:jc w:val="left"/>
              <w:rPr>
                <w:color w:val="000000"/>
                <w:sz w:val="20"/>
              </w:rPr>
            </w:pPr>
            <w:r w:rsidRPr="00CC3A0D">
              <w:rPr>
                <w:color w:val="000000"/>
                <w:sz w:val="20"/>
              </w:rPr>
              <w:t>2.1</w:t>
            </w:r>
          </w:p>
        </w:tc>
        <w:tc>
          <w:tcPr>
            <w:tcW w:w="1870" w:type="pct"/>
            <w:gridSpan w:val="2"/>
            <w:tcBorders>
              <w:top w:val="nil"/>
              <w:left w:val="nil"/>
              <w:bottom w:val="single" w:sz="4" w:space="0" w:color="auto"/>
              <w:right w:val="single" w:sz="4" w:space="0" w:color="auto"/>
            </w:tcBorders>
            <w:hideMark/>
          </w:tcPr>
          <w:p w14:paraId="3BD171B1" w14:textId="69117E6D" w:rsidR="00DD54B0" w:rsidRPr="00BB3A92" w:rsidRDefault="00DD54B0" w:rsidP="00DD54B0">
            <w:pPr>
              <w:ind w:right="-229"/>
              <w:jc w:val="left"/>
              <w:rPr>
                <w:color w:val="000000" w:themeColor="text1"/>
                <w:sz w:val="20"/>
              </w:rPr>
            </w:pPr>
            <w:r w:rsidRPr="00BB3A92">
              <w:rPr>
                <w:color w:val="000000" w:themeColor="text1"/>
                <w:sz w:val="20"/>
              </w:rPr>
              <w:t xml:space="preserve">Lead IA </w:t>
            </w:r>
            <w:r w:rsidRPr="00BB3A92">
              <w:rPr>
                <w:color w:val="000000" w:themeColor="text1"/>
                <w:sz w:val="20"/>
                <w:szCs w:val="20"/>
                <w:lang w:eastAsia="en-CA"/>
              </w:rPr>
              <w:t>(UNEP)</w:t>
            </w:r>
            <w:r w:rsidRPr="00BB3A92">
              <w:rPr>
                <w:color w:val="000000" w:themeColor="text1"/>
                <w:sz w:val="20"/>
              </w:rPr>
              <w:t xml:space="preserve"> agreed funding (US $)</w:t>
            </w:r>
          </w:p>
        </w:tc>
        <w:tc>
          <w:tcPr>
            <w:tcW w:w="439" w:type="pct"/>
            <w:tcBorders>
              <w:top w:val="nil"/>
              <w:left w:val="nil"/>
              <w:bottom w:val="single" w:sz="4" w:space="0" w:color="auto"/>
              <w:right w:val="single" w:sz="4" w:space="0" w:color="auto"/>
            </w:tcBorders>
          </w:tcPr>
          <w:p w14:paraId="6D037887" w14:textId="6BF0F0E9" w:rsidR="00DD54B0" w:rsidRPr="00DD54B0" w:rsidRDefault="00DD54B0" w:rsidP="00DD54B0">
            <w:pPr>
              <w:jc w:val="right"/>
              <w:rPr>
                <w:color w:val="000000" w:themeColor="text1"/>
                <w:sz w:val="20"/>
                <w:szCs w:val="20"/>
              </w:rPr>
            </w:pPr>
            <w:r w:rsidRPr="00DD54B0">
              <w:rPr>
                <w:color w:val="000000" w:themeColor="text1"/>
                <w:sz w:val="20"/>
                <w:szCs w:val="20"/>
              </w:rPr>
              <w:t xml:space="preserve"> 6</w:t>
            </w:r>
            <w:r w:rsidR="0001793F">
              <w:rPr>
                <w:color w:val="000000" w:themeColor="text1"/>
                <w:sz w:val="20"/>
                <w:szCs w:val="20"/>
              </w:rPr>
              <w:t>0,614</w:t>
            </w:r>
            <w:r w:rsidRPr="00DD54B0">
              <w:rPr>
                <w:color w:val="000000" w:themeColor="text1"/>
                <w:sz w:val="20"/>
                <w:szCs w:val="20"/>
              </w:rPr>
              <w:t xml:space="preserve"> </w:t>
            </w:r>
          </w:p>
        </w:tc>
        <w:tc>
          <w:tcPr>
            <w:tcW w:w="475" w:type="pct"/>
            <w:tcBorders>
              <w:top w:val="nil"/>
              <w:left w:val="nil"/>
              <w:bottom w:val="single" w:sz="4" w:space="0" w:color="auto"/>
              <w:right w:val="single" w:sz="4" w:space="0" w:color="auto"/>
            </w:tcBorders>
          </w:tcPr>
          <w:p w14:paraId="3933BC18" w14:textId="216430E8" w:rsidR="00DD54B0" w:rsidRPr="00DD54B0" w:rsidRDefault="00DD54B0" w:rsidP="00DD54B0">
            <w:pPr>
              <w:jc w:val="right"/>
              <w:rPr>
                <w:color w:val="000000" w:themeColor="text1"/>
                <w:sz w:val="20"/>
                <w:szCs w:val="20"/>
              </w:rPr>
            </w:pPr>
            <w:r>
              <w:rPr>
                <w:color w:val="000000" w:themeColor="text1"/>
                <w:sz w:val="20"/>
                <w:szCs w:val="20"/>
              </w:rPr>
              <w:t>0</w:t>
            </w:r>
          </w:p>
        </w:tc>
        <w:tc>
          <w:tcPr>
            <w:tcW w:w="475" w:type="pct"/>
            <w:tcBorders>
              <w:top w:val="nil"/>
              <w:left w:val="nil"/>
              <w:bottom w:val="single" w:sz="4" w:space="0" w:color="auto"/>
              <w:right w:val="single" w:sz="4" w:space="0" w:color="auto"/>
            </w:tcBorders>
          </w:tcPr>
          <w:p w14:paraId="10C3B1AC" w14:textId="1BD82535" w:rsidR="00DD54B0" w:rsidRPr="00DD54B0" w:rsidRDefault="00DD54B0" w:rsidP="00DD54B0">
            <w:pPr>
              <w:jc w:val="right"/>
              <w:rPr>
                <w:color w:val="000000"/>
                <w:sz w:val="20"/>
                <w:szCs w:val="20"/>
              </w:rPr>
            </w:pPr>
            <w:r>
              <w:rPr>
                <w:color w:val="000000" w:themeColor="text1"/>
                <w:sz w:val="20"/>
                <w:szCs w:val="20"/>
              </w:rPr>
              <w:t>0</w:t>
            </w:r>
          </w:p>
        </w:tc>
        <w:tc>
          <w:tcPr>
            <w:tcW w:w="453" w:type="pct"/>
            <w:tcBorders>
              <w:top w:val="nil"/>
              <w:left w:val="nil"/>
              <w:bottom w:val="single" w:sz="4" w:space="0" w:color="auto"/>
              <w:right w:val="single" w:sz="4" w:space="0" w:color="auto"/>
            </w:tcBorders>
          </w:tcPr>
          <w:p w14:paraId="3E83DBDE" w14:textId="36754528" w:rsidR="00DD54B0" w:rsidRPr="00DD54B0" w:rsidRDefault="00DD54B0" w:rsidP="00DD54B0">
            <w:pPr>
              <w:jc w:val="right"/>
              <w:rPr>
                <w:color w:val="000000"/>
                <w:sz w:val="20"/>
                <w:szCs w:val="20"/>
              </w:rPr>
            </w:pPr>
            <w:r w:rsidRPr="00DD54B0">
              <w:rPr>
                <w:sz w:val="20"/>
                <w:szCs w:val="20"/>
              </w:rPr>
              <w:t xml:space="preserve"> 2</w:t>
            </w:r>
            <w:r w:rsidR="0001793F">
              <w:rPr>
                <w:sz w:val="20"/>
                <w:szCs w:val="20"/>
              </w:rPr>
              <w:t>9,616</w:t>
            </w:r>
            <w:r w:rsidRPr="00DD54B0">
              <w:rPr>
                <w:sz w:val="20"/>
                <w:szCs w:val="20"/>
              </w:rPr>
              <w:t xml:space="preserve"> </w:t>
            </w:r>
          </w:p>
        </w:tc>
        <w:tc>
          <w:tcPr>
            <w:tcW w:w="501" w:type="pct"/>
            <w:tcBorders>
              <w:top w:val="nil"/>
              <w:left w:val="nil"/>
              <w:bottom w:val="single" w:sz="4" w:space="0" w:color="auto"/>
              <w:right w:val="single" w:sz="4" w:space="0" w:color="auto"/>
            </w:tcBorders>
          </w:tcPr>
          <w:p w14:paraId="639698F5" w14:textId="50630954" w:rsidR="00DD54B0" w:rsidRPr="00DD54B0" w:rsidRDefault="00DD54B0" w:rsidP="00DD54B0">
            <w:pPr>
              <w:jc w:val="right"/>
              <w:rPr>
                <w:color w:val="000000"/>
                <w:sz w:val="20"/>
                <w:szCs w:val="20"/>
              </w:rPr>
            </w:pPr>
            <w:r>
              <w:rPr>
                <w:color w:val="000000" w:themeColor="text1"/>
                <w:sz w:val="20"/>
                <w:szCs w:val="20"/>
              </w:rPr>
              <w:t>0</w:t>
            </w:r>
          </w:p>
        </w:tc>
        <w:tc>
          <w:tcPr>
            <w:tcW w:w="482" w:type="pct"/>
            <w:tcBorders>
              <w:top w:val="single" w:sz="4" w:space="0" w:color="auto"/>
              <w:left w:val="nil"/>
              <w:bottom w:val="single" w:sz="4" w:space="0" w:color="auto"/>
              <w:right w:val="single" w:sz="4" w:space="0" w:color="auto"/>
            </w:tcBorders>
          </w:tcPr>
          <w:p w14:paraId="2376C985" w14:textId="2819999E" w:rsidR="00DD54B0" w:rsidRPr="00DD54B0" w:rsidRDefault="003A73BC" w:rsidP="00DD54B0">
            <w:pPr>
              <w:jc w:val="right"/>
              <w:rPr>
                <w:color w:val="000000"/>
                <w:sz w:val="20"/>
                <w:szCs w:val="20"/>
              </w:rPr>
            </w:pPr>
            <w:r>
              <w:rPr>
                <w:sz w:val="20"/>
                <w:szCs w:val="20"/>
              </w:rPr>
              <w:t>90,230</w:t>
            </w:r>
            <w:r w:rsidR="00DD54B0" w:rsidRPr="00DD54B0">
              <w:rPr>
                <w:sz w:val="20"/>
                <w:szCs w:val="20"/>
              </w:rPr>
              <w:t xml:space="preserve"> </w:t>
            </w:r>
          </w:p>
        </w:tc>
      </w:tr>
      <w:tr w:rsidR="00DD54B0" w:rsidRPr="00DE4A6B" w14:paraId="20553E61" w14:textId="77777777" w:rsidTr="00094027">
        <w:trPr>
          <w:trHeight w:val="282"/>
          <w:jc w:val="center"/>
        </w:trPr>
        <w:tc>
          <w:tcPr>
            <w:tcW w:w="305" w:type="pct"/>
            <w:tcBorders>
              <w:top w:val="nil"/>
              <w:left w:val="single" w:sz="4" w:space="0" w:color="auto"/>
              <w:bottom w:val="single" w:sz="4" w:space="0" w:color="auto"/>
              <w:right w:val="single" w:sz="4" w:space="0" w:color="auto"/>
            </w:tcBorders>
            <w:hideMark/>
          </w:tcPr>
          <w:p w14:paraId="52016F7C" w14:textId="77777777" w:rsidR="00DD54B0" w:rsidRPr="00CC3A0D" w:rsidRDefault="00DD54B0" w:rsidP="00DD54B0">
            <w:pPr>
              <w:jc w:val="left"/>
              <w:rPr>
                <w:color w:val="000000"/>
                <w:sz w:val="20"/>
              </w:rPr>
            </w:pPr>
            <w:r w:rsidRPr="00CC3A0D">
              <w:rPr>
                <w:color w:val="000000"/>
                <w:sz w:val="20"/>
              </w:rPr>
              <w:t>2.2</w:t>
            </w:r>
          </w:p>
        </w:tc>
        <w:tc>
          <w:tcPr>
            <w:tcW w:w="1870" w:type="pct"/>
            <w:gridSpan w:val="2"/>
            <w:tcBorders>
              <w:top w:val="nil"/>
              <w:left w:val="nil"/>
              <w:bottom w:val="single" w:sz="4" w:space="0" w:color="auto"/>
              <w:right w:val="single" w:sz="4" w:space="0" w:color="auto"/>
            </w:tcBorders>
            <w:hideMark/>
          </w:tcPr>
          <w:p w14:paraId="1C1EB9A5" w14:textId="77777777" w:rsidR="00DD54B0" w:rsidRPr="00BB3A92" w:rsidRDefault="00DD54B0" w:rsidP="00DD54B0">
            <w:pPr>
              <w:ind w:right="-88"/>
              <w:jc w:val="left"/>
              <w:rPr>
                <w:color w:val="000000" w:themeColor="text1"/>
                <w:sz w:val="20"/>
              </w:rPr>
            </w:pPr>
            <w:r w:rsidRPr="00BB3A92">
              <w:rPr>
                <w:color w:val="000000" w:themeColor="text1"/>
                <w:sz w:val="20"/>
              </w:rPr>
              <w:t>Support costs for Lead IA (US $)</w:t>
            </w:r>
          </w:p>
        </w:tc>
        <w:tc>
          <w:tcPr>
            <w:tcW w:w="439" w:type="pct"/>
            <w:tcBorders>
              <w:top w:val="nil"/>
              <w:left w:val="nil"/>
              <w:bottom w:val="single" w:sz="4" w:space="0" w:color="auto"/>
              <w:right w:val="single" w:sz="4" w:space="0" w:color="auto"/>
            </w:tcBorders>
          </w:tcPr>
          <w:p w14:paraId="61C4C15C" w14:textId="5C71A732" w:rsidR="00DD54B0" w:rsidRPr="00DD54B0" w:rsidRDefault="00DD54B0" w:rsidP="00DD54B0">
            <w:pPr>
              <w:jc w:val="right"/>
              <w:rPr>
                <w:color w:val="000000" w:themeColor="text1"/>
                <w:sz w:val="20"/>
                <w:szCs w:val="20"/>
              </w:rPr>
            </w:pPr>
            <w:r w:rsidRPr="00DD54B0">
              <w:rPr>
                <w:color w:val="000000" w:themeColor="text1"/>
                <w:sz w:val="20"/>
                <w:szCs w:val="20"/>
              </w:rPr>
              <w:t xml:space="preserve"> </w:t>
            </w:r>
            <w:r w:rsidR="0001793F">
              <w:rPr>
                <w:color w:val="000000" w:themeColor="text1"/>
                <w:sz w:val="20"/>
                <w:szCs w:val="20"/>
              </w:rPr>
              <w:t>7,880</w:t>
            </w:r>
            <w:r w:rsidRPr="00DD54B0">
              <w:rPr>
                <w:color w:val="000000" w:themeColor="text1"/>
                <w:sz w:val="20"/>
                <w:szCs w:val="20"/>
              </w:rPr>
              <w:t xml:space="preserve"> </w:t>
            </w:r>
          </w:p>
        </w:tc>
        <w:tc>
          <w:tcPr>
            <w:tcW w:w="475" w:type="pct"/>
            <w:tcBorders>
              <w:top w:val="nil"/>
              <w:left w:val="nil"/>
              <w:bottom w:val="single" w:sz="4" w:space="0" w:color="auto"/>
              <w:right w:val="single" w:sz="4" w:space="0" w:color="auto"/>
            </w:tcBorders>
          </w:tcPr>
          <w:p w14:paraId="543ADF21" w14:textId="3FDDC273" w:rsidR="00DD54B0" w:rsidRPr="00DD54B0" w:rsidRDefault="00DD54B0" w:rsidP="00DD54B0">
            <w:pPr>
              <w:jc w:val="right"/>
              <w:rPr>
                <w:color w:val="000000" w:themeColor="text1"/>
                <w:sz w:val="20"/>
                <w:szCs w:val="20"/>
              </w:rPr>
            </w:pPr>
            <w:r>
              <w:rPr>
                <w:color w:val="000000" w:themeColor="text1"/>
                <w:sz w:val="20"/>
                <w:szCs w:val="20"/>
              </w:rPr>
              <w:t>0</w:t>
            </w:r>
          </w:p>
        </w:tc>
        <w:tc>
          <w:tcPr>
            <w:tcW w:w="475" w:type="pct"/>
            <w:tcBorders>
              <w:top w:val="nil"/>
              <w:left w:val="nil"/>
              <w:bottom w:val="single" w:sz="4" w:space="0" w:color="auto"/>
              <w:right w:val="single" w:sz="4" w:space="0" w:color="auto"/>
            </w:tcBorders>
          </w:tcPr>
          <w:p w14:paraId="718EE6BA" w14:textId="4E1831E7" w:rsidR="00DD54B0" w:rsidRPr="00DD54B0" w:rsidRDefault="00DD54B0" w:rsidP="00DD54B0">
            <w:pPr>
              <w:jc w:val="right"/>
              <w:rPr>
                <w:color w:val="000000"/>
                <w:sz w:val="20"/>
                <w:szCs w:val="20"/>
              </w:rPr>
            </w:pPr>
            <w:r>
              <w:rPr>
                <w:color w:val="000000" w:themeColor="text1"/>
                <w:sz w:val="20"/>
                <w:szCs w:val="20"/>
              </w:rPr>
              <w:t>0</w:t>
            </w:r>
          </w:p>
        </w:tc>
        <w:tc>
          <w:tcPr>
            <w:tcW w:w="453" w:type="pct"/>
            <w:tcBorders>
              <w:top w:val="nil"/>
              <w:left w:val="nil"/>
              <w:bottom w:val="single" w:sz="4" w:space="0" w:color="auto"/>
              <w:right w:val="single" w:sz="4" w:space="0" w:color="auto"/>
            </w:tcBorders>
          </w:tcPr>
          <w:p w14:paraId="12366370" w14:textId="659CA2F9" w:rsidR="00DD54B0" w:rsidRPr="00DD54B0" w:rsidRDefault="00DD54B0" w:rsidP="00DD54B0">
            <w:pPr>
              <w:jc w:val="right"/>
              <w:rPr>
                <w:color w:val="000000"/>
                <w:sz w:val="20"/>
                <w:szCs w:val="20"/>
              </w:rPr>
            </w:pPr>
            <w:r w:rsidRPr="00DD54B0">
              <w:rPr>
                <w:sz w:val="20"/>
                <w:szCs w:val="20"/>
              </w:rPr>
              <w:t xml:space="preserve"> 3,</w:t>
            </w:r>
            <w:r w:rsidR="0001793F">
              <w:rPr>
                <w:sz w:val="20"/>
                <w:szCs w:val="20"/>
              </w:rPr>
              <w:t>850</w:t>
            </w:r>
            <w:r w:rsidRPr="00DD54B0">
              <w:rPr>
                <w:sz w:val="20"/>
                <w:szCs w:val="20"/>
              </w:rPr>
              <w:t xml:space="preserve"> </w:t>
            </w:r>
          </w:p>
        </w:tc>
        <w:tc>
          <w:tcPr>
            <w:tcW w:w="501" w:type="pct"/>
            <w:tcBorders>
              <w:top w:val="nil"/>
              <w:left w:val="nil"/>
              <w:bottom w:val="single" w:sz="4" w:space="0" w:color="auto"/>
              <w:right w:val="single" w:sz="4" w:space="0" w:color="auto"/>
            </w:tcBorders>
          </w:tcPr>
          <w:p w14:paraId="4B916886" w14:textId="0269CA30" w:rsidR="00DD54B0" w:rsidRPr="00DD54B0" w:rsidRDefault="00DD54B0" w:rsidP="00DD54B0">
            <w:pPr>
              <w:jc w:val="right"/>
              <w:rPr>
                <w:color w:val="000000"/>
                <w:sz w:val="20"/>
                <w:szCs w:val="20"/>
              </w:rPr>
            </w:pPr>
            <w:r>
              <w:rPr>
                <w:color w:val="000000" w:themeColor="text1"/>
                <w:sz w:val="20"/>
                <w:szCs w:val="20"/>
              </w:rPr>
              <w:t>0</w:t>
            </w:r>
          </w:p>
        </w:tc>
        <w:tc>
          <w:tcPr>
            <w:tcW w:w="482" w:type="pct"/>
            <w:tcBorders>
              <w:top w:val="single" w:sz="4" w:space="0" w:color="auto"/>
              <w:left w:val="nil"/>
              <w:bottom w:val="single" w:sz="4" w:space="0" w:color="auto"/>
              <w:right w:val="single" w:sz="4" w:space="0" w:color="auto"/>
            </w:tcBorders>
          </w:tcPr>
          <w:p w14:paraId="2463B64C" w14:textId="11B82708" w:rsidR="00DD54B0" w:rsidRPr="00DD54B0" w:rsidRDefault="00DD54B0" w:rsidP="00DD54B0">
            <w:pPr>
              <w:jc w:val="right"/>
              <w:rPr>
                <w:color w:val="000000"/>
                <w:sz w:val="20"/>
                <w:szCs w:val="20"/>
              </w:rPr>
            </w:pPr>
            <w:r w:rsidRPr="00DD54B0">
              <w:rPr>
                <w:sz w:val="20"/>
                <w:szCs w:val="20"/>
              </w:rPr>
              <w:t xml:space="preserve"> 11,</w:t>
            </w:r>
            <w:r w:rsidR="003A73BC">
              <w:rPr>
                <w:sz w:val="20"/>
                <w:szCs w:val="20"/>
              </w:rPr>
              <w:t>730</w:t>
            </w:r>
            <w:r w:rsidRPr="00DD54B0">
              <w:rPr>
                <w:sz w:val="20"/>
                <w:szCs w:val="20"/>
              </w:rPr>
              <w:t xml:space="preserve"> </w:t>
            </w:r>
          </w:p>
        </w:tc>
      </w:tr>
      <w:tr w:rsidR="00DD54B0" w:rsidRPr="00DE4A6B" w14:paraId="5F69BC8F" w14:textId="77777777" w:rsidTr="00EF01B3">
        <w:trPr>
          <w:trHeight w:val="161"/>
          <w:jc w:val="center"/>
        </w:trPr>
        <w:tc>
          <w:tcPr>
            <w:tcW w:w="305" w:type="pct"/>
            <w:tcBorders>
              <w:top w:val="nil"/>
              <w:left w:val="single" w:sz="4" w:space="0" w:color="auto"/>
              <w:bottom w:val="single" w:sz="4" w:space="0" w:color="auto"/>
              <w:right w:val="single" w:sz="4" w:space="0" w:color="auto"/>
            </w:tcBorders>
            <w:hideMark/>
          </w:tcPr>
          <w:p w14:paraId="0146CEA2" w14:textId="77777777" w:rsidR="00DD54B0" w:rsidRPr="00CC3A0D" w:rsidRDefault="00DD54B0" w:rsidP="00DD54B0">
            <w:pPr>
              <w:jc w:val="left"/>
              <w:rPr>
                <w:color w:val="000000"/>
                <w:sz w:val="20"/>
              </w:rPr>
            </w:pPr>
            <w:r w:rsidRPr="00CC3A0D">
              <w:rPr>
                <w:color w:val="000000"/>
                <w:sz w:val="20"/>
              </w:rPr>
              <w:t>2.3</w:t>
            </w:r>
          </w:p>
        </w:tc>
        <w:tc>
          <w:tcPr>
            <w:tcW w:w="1870" w:type="pct"/>
            <w:gridSpan w:val="2"/>
            <w:tcBorders>
              <w:top w:val="nil"/>
              <w:left w:val="nil"/>
              <w:bottom w:val="single" w:sz="4" w:space="0" w:color="auto"/>
              <w:right w:val="single" w:sz="4" w:space="0" w:color="auto"/>
            </w:tcBorders>
            <w:hideMark/>
          </w:tcPr>
          <w:p w14:paraId="1471C398" w14:textId="0AF86E27" w:rsidR="00DD54B0" w:rsidRPr="00BB3A92" w:rsidRDefault="00DD54B0" w:rsidP="00DD54B0">
            <w:pPr>
              <w:jc w:val="left"/>
              <w:rPr>
                <w:color w:val="000000" w:themeColor="text1"/>
                <w:sz w:val="20"/>
              </w:rPr>
            </w:pPr>
            <w:r w:rsidRPr="00BB3A92">
              <w:rPr>
                <w:color w:val="000000" w:themeColor="text1"/>
                <w:sz w:val="20"/>
              </w:rPr>
              <w:t xml:space="preserve">Cooperating IA </w:t>
            </w:r>
            <w:r w:rsidRPr="00BB3A92">
              <w:rPr>
                <w:color w:val="000000" w:themeColor="text1"/>
                <w:sz w:val="20"/>
                <w:szCs w:val="20"/>
                <w:lang w:eastAsia="en-CA"/>
              </w:rPr>
              <w:t>(</w:t>
            </w:r>
            <w:r w:rsidRPr="00BB3A92">
              <w:rPr>
                <w:color w:val="000000" w:themeColor="text1"/>
                <w:sz w:val="20"/>
                <w:szCs w:val="20"/>
              </w:rPr>
              <w:t>UNIDO</w:t>
            </w:r>
            <w:r w:rsidRPr="00BB3A92">
              <w:rPr>
                <w:color w:val="000000" w:themeColor="text1"/>
                <w:sz w:val="20"/>
                <w:szCs w:val="20"/>
                <w:lang w:eastAsia="en-CA"/>
              </w:rPr>
              <w:t>)</w:t>
            </w:r>
            <w:r w:rsidRPr="00BB3A92">
              <w:rPr>
                <w:color w:val="000000" w:themeColor="text1"/>
                <w:sz w:val="20"/>
              </w:rPr>
              <w:t xml:space="preserve"> agreed funding (US $)</w:t>
            </w:r>
          </w:p>
        </w:tc>
        <w:tc>
          <w:tcPr>
            <w:tcW w:w="439" w:type="pct"/>
            <w:tcBorders>
              <w:top w:val="nil"/>
              <w:left w:val="nil"/>
              <w:bottom w:val="single" w:sz="4" w:space="0" w:color="auto"/>
              <w:right w:val="single" w:sz="4" w:space="0" w:color="auto"/>
            </w:tcBorders>
          </w:tcPr>
          <w:p w14:paraId="6B694E2C" w14:textId="09655B29" w:rsidR="00DD54B0" w:rsidRPr="00DD54B0" w:rsidRDefault="00DD54B0" w:rsidP="00DD54B0">
            <w:pPr>
              <w:jc w:val="right"/>
              <w:rPr>
                <w:color w:val="000000" w:themeColor="text1"/>
                <w:sz w:val="20"/>
                <w:szCs w:val="20"/>
              </w:rPr>
            </w:pPr>
            <w:r w:rsidRPr="00DD54B0">
              <w:rPr>
                <w:color w:val="000000" w:themeColor="text1"/>
                <w:sz w:val="20"/>
                <w:szCs w:val="20"/>
              </w:rPr>
              <w:t xml:space="preserve"> </w:t>
            </w:r>
            <w:r w:rsidR="0001793F">
              <w:rPr>
                <w:color w:val="000000" w:themeColor="text1"/>
                <w:sz w:val="20"/>
                <w:szCs w:val="20"/>
              </w:rPr>
              <w:t>29,294</w:t>
            </w:r>
            <w:r w:rsidRPr="00DD54B0">
              <w:rPr>
                <w:color w:val="000000" w:themeColor="text1"/>
                <w:sz w:val="20"/>
                <w:szCs w:val="20"/>
              </w:rPr>
              <w:t xml:space="preserve"> </w:t>
            </w:r>
          </w:p>
        </w:tc>
        <w:tc>
          <w:tcPr>
            <w:tcW w:w="475" w:type="pct"/>
            <w:tcBorders>
              <w:top w:val="nil"/>
              <w:left w:val="nil"/>
              <w:bottom w:val="single" w:sz="4" w:space="0" w:color="auto"/>
              <w:right w:val="single" w:sz="4" w:space="0" w:color="auto"/>
            </w:tcBorders>
          </w:tcPr>
          <w:p w14:paraId="41E8DCEA" w14:textId="0BA741D4" w:rsidR="00DD54B0" w:rsidRPr="00DD54B0" w:rsidRDefault="00DD54B0" w:rsidP="00DD54B0">
            <w:pPr>
              <w:jc w:val="right"/>
              <w:rPr>
                <w:color w:val="000000" w:themeColor="text1"/>
                <w:sz w:val="20"/>
                <w:szCs w:val="20"/>
              </w:rPr>
            </w:pPr>
            <w:r>
              <w:rPr>
                <w:color w:val="000000" w:themeColor="text1"/>
                <w:sz w:val="20"/>
                <w:szCs w:val="20"/>
              </w:rPr>
              <w:t>0</w:t>
            </w:r>
          </w:p>
        </w:tc>
        <w:tc>
          <w:tcPr>
            <w:tcW w:w="475" w:type="pct"/>
            <w:tcBorders>
              <w:top w:val="nil"/>
              <w:left w:val="nil"/>
              <w:bottom w:val="single" w:sz="4" w:space="0" w:color="auto"/>
              <w:right w:val="single" w:sz="4" w:space="0" w:color="auto"/>
            </w:tcBorders>
          </w:tcPr>
          <w:p w14:paraId="1D6FE709" w14:textId="113F47FB" w:rsidR="00DD54B0" w:rsidRPr="00DD54B0" w:rsidRDefault="00DD54B0" w:rsidP="00DD54B0">
            <w:pPr>
              <w:jc w:val="right"/>
              <w:rPr>
                <w:color w:val="000000"/>
                <w:sz w:val="20"/>
                <w:szCs w:val="20"/>
              </w:rPr>
            </w:pPr>
            <w:r>
              <w:rPr>
                <w:color w:val="000000" w:themeColor="text1"/>
                <w:sz w:val="20"/>
                <w:szCs w:val="20"/>
              </w:rPr>
              <w:t>0</w:t>
            </w:r>
          </w:p>
        </w:tc>
        <w:tc>
          <w:tcPr>
            <w:tcW w:w="453" w:type="pct"/>
            <w:tcBorders>
              <w:top w:val="nil"/>
              <w:left w:val="nil"/>
              <w:bottom w:val="single" w:sz="4" w:space="0" w:color="auto"/>
              <w:right w:val="single" w:sz="4" w:space="0" w:color="auto"/>
            </w:tcBorders>
          </w:tcPr>
          <w:p w14:paraId="68FEF891" w14:textId="21A40D07" w:rsidR="00DD54B0" w:rsidRPr="00DD54B0" w:rsidRDefault="00DD54B0" w:rsidP="00DD54B0">
            <w:pPr>
              <w:jc w:val="right"/>
              <w:rPr>
                <w:color w:val="000000"/>
                <w:sz w:val="20"/>
                <w:szCs w:val="20"/>
              </w:rPr>
            </w:pPr>
            <w:r w:rsidRPr="00DD54B0">
              <w:rPr>
                <w:sz w:val="20"/>
                <w:szCs w:val="20"/>
              </w:rPr>
              <w:t xml:space="preserve"> 3</w:t>
            </w:r>
            <w:r w:rsidR="0001793F">
              <w:rPr>
                <w:sz w:val="20"/>
                <w:szCs w:val="20"/>
              </w:rPr>
              <w:t>8,476</w:t>
            </w:r>
            <w:r w:rsidRPr="00DD54B0">
              <w:rPr>
                <w:sz w:val="20"/>
                <w:szCs w:val="20"/>
              </w:rPr>
              <w:t xml:space="preserve"> </w:t>
            </w:r>
          </w:p>
        </w:tc>
        <w:tc>
          <w:tcPr>
            <w:tcW w:w="501" w:type="pct"/>
            <w:tcBorders>
              <w:top w:val="nil"/>
              <w:left w:val="nil"/>
              <w:bottom w:val="single" w:sz="4" w:space="0" w:color="auto"/>
              <w:right w:val="single" w:sz="4" w:space="0" w:color="auto"/>
            </w:tcBorders>
          </w:tcPr>
          <w:p w14:paraId="1892CAA4" w14:textId="2F7E51C7" w:rsidR="00DD54B0" w:rsidRPr="00DD54B0" w:rsidRDefault="00DD54B0" w:rsidP="00DD54B0">
            <w:pPr>
              <w:jc w:val="right"/>
              <w:rPr>
                <w:color w:val="000000"/>
                <w:sz w:val="20"/>
                <w:szCs w:val="20"/>
              </w:rPr>
            </w:pPr>
            <w:r>
              <w:rPr>
                <w:color w:val="000000" w:themeColor="text1"/>
                <w:sz w:val="20"/>
                <w:szCs w:val="20"/>
              </w:rPr>
              <w:t>0</w:t>
            </w:r>
          </w:p>
        </w:tc>
        <w:tc>
          <w:tcPr>
            <w:tcW w:w="482" w:type="pct"/>
            <w:tcBorders>
              <w:top w:val="single" w:sz="4" w:space="0" w:color="auto"/>
              <w:left w:val="nil"/>
              <w:bottom w:val="single" w:sz="4" w:space="0" w:color="auto"/>
              <w:right w:val="single" w:sz="4" w:space="0" w:color="auto"/>
            </w:tcBorders>
          </w:tcPr>
          <w:p w14:paraId="5274A1A3" w14:textId="435B963A" w:rsidR="00DD54B0" w:rsidRPr="00DD54B0" w:rsidRDefault="00DD54B0" w:rsidP="00DD54B0">
            <w:pPr>
              <w:jc w:val="right"/>
              <w:rPr>
                <w:color w:val="000000"/>
                <w:sz w:val="20"/>
                <w:szCs w:val="20"/>
              </w:rPr>
            </w:pPr>
            <w:r w:rsidRPr="00DD54B0">
              <w:rPr>
                <w:sz w:val="20"/>
                <w:szCs w:val="20"/>
              </w:rPr>
              <w:t xml:space="preserve"> 6</w:t>
            </w:r>
            <w:r w:rsidR="003A73BC">
              <w:rPr>
                <w:sz w:val="20"/>
                <w:szCs w:val="20"/>
              </w:rPr>
              <w:t>7,770</w:t>
            </w:r>
            <w:r w:rsidRPr="00DD54B0">
              <w:rPr>
                <w:sz w:val="20"/>
                <w:szCs w:val="20"/>
              </w:rPr>
              <w:t xml:space="preserve"> </w:t>
            </w:r>
          </w:p>
        </w:tc>
      </w:tr>
      <w:tr w:rsidR="00DD54B0" w:rsidRPr="00DE4A6B" w14:paraId="1F7E4021" w14:textId="77777777" w:rsidTr="00094027">
        <w:trPr>
          <w:trHeight w:val="236"/>
          <w:jc w:val="center"/>
        </w:trPr>
        <w:tc>
          <w:tcPr>
            <w:tcW w:w="305" w:type="pct"/>
            <w:tcBorders>
              <w:top w:val="nil"/>
              <w:left w:val="single" w:sz="4" w:space="0" w:color="auto"/>
              <w:bottom w:val="single" w:sz="4" w:space="0" w:color="auto"/>
              <w:right w:val="single" w:sz="4" w:space="0" w:color="auto"/>
            </w:tcBorders>
            <w:hideMark/>
          </w:tcPr>
          <w:p w14:paraId="7673ABB0" w14:textId="77777777" w:rsidR="00DD54B0" w:rsidRPr="00CC3A0D" w:rsidRDefault="00DD54B0" w:rsidP="00DD54B0">
            <w:pPr>
              <w:jc w:val="left"/>
              <w:rPr>
                <w:color w:val="000000"/>
                <w:sz w:val="20"/>
              </w:rPr>
            </w:pPr>
            <w:r w:rsidRPr="00CC3A0D">
              <w:rPr>
                <w:color w:val="000000"/>
                <w:sz w:val="20"/>
              </w:rPr>
              <w:t>2.4</w:t>
            </w:r>
          </w:p>
        </w:tc>
        <w:tc>
          <w:tcPr>
            <w:tcW w:w="1870" w:type="pct"/>
            <w:gridSpan w:val="2"/>
            <w:tcBorders>
              <w:top w:val="nil"/>
              <w:left w:val="nil"/>
              <w:bottom w:val="single" w:sz="4" w:space="0" w:color="auto"/>
              <w:right w:val="single" w:sz="4" w:space="0" w:color="auto"/>
            </w:tcBorders>
            <w:hideMark/>
          </w:tcPr>
          <w:p w14:paraId="4E8E74CD" w14:textId="77777777" w:rsidR="00DD54B0" w:rsidRPr="00BB3A92" w:rsidRDefault="00DD54B0" w:rsidP="00DD54B0">
            <w:pPr>
              <w:ind w:right="-88"/>
              <w:jc w:val="left"/>
              <w:rPr>
                <w:color w:val="000000" w:themeColor="text1"/>
                <w:sz w:val="20"/>
              </w:rPr>
            </w:pPr>
            <w:r w:rsidRPr="00BB3A92">
              <w:rPr>
                <w:color w:val="000000" w:themeColor="text1"/>
                <w:sz w:val="20"/>
              </w:rPr>
              <w:t>Support costs for Cooperating IA (US $)</w:t>
            </w:r>
          </w:p>
        </w:tc>
        <w:tc>
          <w:tcPr>
            <w:tcW w:w="439" w:type="pct"/>
            <w:tcBorders>
              <w:top w:val="nil"/>
              <w:left w:val="nil"/>
              <w:bottom w:val="single" w:sz="4" w:space="0" w:color="auto"/>
              <w:right w:val="single" w:sz="4" w:space="0" w:color="auto"/>
            </w:tcBorders>
          </w:tcPr>
          <w:p w14:paraId="4A23ABAC" w14:textId="65724B17" w:rsidR="00DD54B0" w:rsidRPr="00DD54B0" w:rsidRDefault="00DD54B0" w:rsidP="00DD54B0">
            <w:pPr>
              <w:jc w:val="right"/>
              <w:rPr>
                <w:color w:val="000000" w:themeColor="text1"/>
                <w:sz w:val="20"/>
                <w:szCs w:val="20"/>
              </w:rPr>
            </w:pPr>
            <w:r w:rsidRPr="00DD54B0">
              <w:rPr>
                <w:color w:val="000000" w:themeColor="text1"/>
                <w:sz w:val="20"/>
                <w:szCs w:val="20"/>
              </w:rPr>
              <w:t xml:space="preserve"> </w:t>
            </w:r>
            <w:r w:rsidR="0001793F">
              <w:rPr>
                <w:color w:val="000000" w:themeColor="text1"/>
                <w:sz w:val="20"/>
                <w:szCs w:val="20"/>
              </w:rPr>
              <w:t>3,808</w:t>
            </w:r>
            <w:r w:rsidRPr="00DD54B0">
              <w:rPr>
                <w:color w:val="000000" w:themeColor="text1"/>
                <w:sz w:val="20"/>
                <w:szCs w:val="20"/>
              </w:rPr>
              <w:t xml:space="preserve"> </w:t>
            </w:r>
          </w:p>
        </w:tc>
        <w:tc>
          <w:tcPr>
            <w:tcW w:w="475" w:type="pct"/>
            <w:tcBorders>
              <w:top w:val="nil"/>
              <w:left w:val="nil"/>
              <w:bottom w:val="single" w:sz="4" w:space="0" w:color="auto"/>
              <w:right w:val="single" w:sz="4" w:space="0" w:color="auto"/>
            </w:tcBorders>
          </w:tcPr>
          <w:p w14:paraId="557DBF19" w14:textId="3582031E" w:rsidR="00DD54B0" w:rsidRPr="00DD54B0" w:rsidRDefault="00DD54B0" w:rsidP="00DD54B0">
            <w:pPr>
              <w:jc w:val="right"/>
              <w:rPr>
                <w:color w:val="000000" w:themeColor="text1"/>
                <w:sz w:val="20"/>
                <w:szCs w:val="20"/>
              </w:rPr>
            </w:pPr>
            <w:r>
              <w:rPr>
                <w:color w:val="000000" w:themeColor="text1"/>
                <w:sz w:val="20"/>
                <w:szCs w:val="20"/>
              </w:rPr>
              <w:t>0</w:t>
            </w:r>
          </w:p>
        </w:tc>
        <w:tc>
          <w:tcPr>
            <w:tcW w:w="475" w:type="pct"/>
            <w:tcBorders>
              <w:top w:val="nil"/>
              <w:left w:val="nil"/>
              <w:bottom w:val="single" w:sz="4" w:space="0" w:color="auto"/>
              <w:right w:val="single" w:sz="4" w:space="0" w:color="auto"/>
            </w:tcBorders>
          </w:tcPr>
          <w:p w14:paraId="54190536" w14:textId="43B93296" w:rsidR="00DD54B0" w:rsidRPr="00DD54B0" w:rsidRDefault="00DD54B0" w:rsidP="00DD54B0">
            <w:pPr>
              <w:jc w:val="right"/>
              <w:rPr>
                <w:color w:val="000000"/>
                <w:sz w:val="20"/>
                <w:szCs w:val="20"/>
              </w:rPr>
            </w:pPr>
            <w:r>
              <w:rPr>
                <w:color w:val="000000" w:themeColor="text1"/>
                <w:sz w:val="20"/>
                <w:szCs w:val="20"/>
              </w:rPr>
              <w:t>0</w:t>
            </w:r>
          </w:p>
        </w:tc>
        <w:tc>
          <w:tcPr>
            <w:tcW w:w="453" w:type="pct"/>
            <w:tcBorders>
              <w:top w:val="nil"/>
              <w:left w:val="nil"/>
              <w:bottom w:val="single" w:sz="4" w:space="0" w:color="auto"/>
              <w:right w:val="single" w:sz="4" w:space="0" w:color="auto"/>
            </w:tcBorders>
          </w:tcPr>
          <w:p w14:paraId="5EE9CE5E" w14:textId="00A158E9" w:rsidR="00DD54B0" w:rsidRPr="00DD54B0" w:rsidRDefault="00DD54B0" w:rsidP="00DD54B0">
            <w:pPr>
              <w:jc w:val="right"/>
              <w:rPr>
                <w:color w:val="000000"/>
                <w:sz w:val="20"/>
                <w:szCs w:val="20"/>
              </w:rPr>
            </w:pPr>
            <w:r w:rsidRPr="00DD54B0">
              <w:rPr>
                <w:sz w:val="20"/>
                <w:szCs w:val="20"/>
              </w:rPr>
              <w:t xml:space="preserve"> </w:t>
            </w:r>
            <w:r w:rsidR="0001793F">
              <w:rPr>
                <w:sz w:val="20"/>
                <w:szCs w:val="20"/>
              </w:rPr>
              <w:t>5,002</w:t>
            </w:r>
            <w:r w:rsidRPr="00DD54B0">
              <w:rPr>
                <w:sz w:val="20"/>
                <w:szCs w:val="20"/>
              </w:rPr>
              <w:t xml:space="preserve"> </w:t>
            </w:r>
          </w:p>
        </w:tc>
        <w:tc>
          <w:tcPr>
            <w:tcW w:w="501" w:type="pct"/>
            <w:tcBorders>
              <w:top w:val="nil"/>
              <w:left w:val="nil"/>
              <w:bottom w:val="single" w:sz="4" w:space="0" w:color="auto"/>
              <w:right w:val="single" w:sz="4" w:space="0" w:color="auto"/>
            </w:tcBorders>
          </w:tcPr>
          <w:p w14:paraId="4A9EDF9D" w14:textId="1C141DEF" w:rsidR="00DD54B0" w:rsidRPr="00DD54B0" w:rsidRDefault="00DD54B0" w:rsidP="00DD54B0">
            <w:pPr>
              <w:jc w:val="right"/>
              <w:rPr>
                <w:color w:val="000000"/>
                <w:sz w:val="20"/>
                <w:szCs w:val="20"/>
              </w:rPr>
            </w:pPr>
            <w:r>
              <w:rPr>
                <w:color w:val="000000" w:themeColor="text1"/>
                <w:sz w:val="20"/>
                <w:szCs w:val="20"/>
              </w:rPr>
              <w:t>0</w:t>
            </w:r>
          </w:p>
        </w:tc>
        <w:tc>
          <w:tcPr>
            <w:tcW w:w="482" w:type="pct"/>
            <w:tcBorders>
              <w:top w:val="single" w:sz="4" w:space="0" w:color="auto"/>
              <w:left w:val="nil"/>
              <w:bottom w:val="single" w:sz="4" w:space="0" w:color="auto"/>
              <w:right w:val="single" w:sz="4" w:space="0" w:color="auto"/>
            </w:tcBorders>
          </w:tcPr>
          <w:p w14:paraId="4BF5605A" w14:textId="01451009" w:rsidR="00DD54B0" w:rsidRPr="00DD54B0" w:rsidRDefault="00DD54B0" w:rsidP="00DD54B0">
            <w:pPr>
              <w:jc w:val="right"/>
              <w:rPr>
                <w:color w:val="000000"/>
                <w:sz w:val="20"/>
                <w:szCs w:val="20"/>
              </w:rPr>
            </w:pPr>
            <w:r w:rsidRPr="00DD54B0">
              <w:rPr>
                <w:sz w:val="20"/>
                <w:szCs w:val="20"/>
              </w:rPr>
              <w:t xml:space="preserve"> </w:t>
            </w:r>
            <w:r w:rsidR="003A73BC">
              <w:rPr>
                <w:sz w:val="20"/>
                <w:szCs w:val="20"/>
              </w:rPr>
              <w:t>8,810</w:t>
            </w:r>
            <w:r w:rsidRPr="00DD54B0">
              <w:rPr>
                <w:sz w:val="20"/>
                <w:szCs w:val="20"/>
              </w:rPr>
              <w:t xml:space="preserve"> </w:t>
            </w:r>
          </w:p>
        </w:tc>
      </w:tr>
      <w:tr w:rsidR="00DD54B0" w:rsidRPr="00DE4A6B" w14:paraId="2CA98A6D" w14:textId="77777777" w:rsidTr="00EF01B3">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496EE6E3" w14:textId="77777777" w:rsidR="00DD54B0" w:rsidRPr="00CC3A0D" w:rsidRDefault="00DD54B0" w:rsidP="00DD54B0">
            <w:pPr>
              <w:jc w:val="left"/>
              <w:rPr>
                <w:color w:val="000000"/>
                <w:sz w:val="20"/>
              </w:rPr>
            </w:pPr>
            <w:r w:rsidRPr="00CC3A0D">
              <w:rPr>
                <w:color w:val="000000"/>
                <w:sz w:val="20"/>
              </w:rPr>
              <w:t>3.1</w:t>
            </w:r>
          </w:p>
        </w:tc>
        <w:tc>
          <w:tcPr>
            <w:tcW w:w="1870" w:type="pct"/>
            <w:gridSpan w:val="2"/>
            <w:tcBorders>
              <w:top w:val="nil"/>
              <w:left w:val="nil"/>
              <w:bottom w:val="single" w:sz="4" w:space="0" w:color="auto"/>
              <w:right w:val="single" w:sz="4" w:space="0" w:color="auto"/>
            </w:tcBorders>
            <w:hideMark/>
          </w:tcPr>
          <w:p w14:paraId="3E9C7572" w14:textId="77777777" w:rsidR="00DD54B0" w:rsidRPr="00BB3A92" w:rsidRDefault="00DD54B0" w:rsidP="00DD54B0">
            <w:pPr>
              <w:jc w:val="left"/>
              <w:rPr>
                <w:color w:val="000000" w:themeColor="text1"/>
                <w:sz w:val="20"/>
              </w:rPr>
            </w:pPr>
            <w:r w:rsidRPr="00BB3A92">
              <w:rPr>
                <w:color w:val="000000" w:themeColor="text1"/>
                <w:sz w:val="20"/>
              </w:rPr>
              <w:t>Total agreed funding (US $)</w:t>
            </w:r>
          </w:p>
        </w:tc>
        <w:tc>
          <w:tcPr>
            <w:tcW w:w="439" w:type="pct"/>
            <w:tcBorders>
              <w:top w:val="nil"/>
              <w:left w:val="nil"/>
              <w:bottom w:val="single" w:sz="4" w:space="0" w:color="auto"/>
              <w:right w:val="single" w:sz="4" w:space="0" w:color="auto"/>
            </w:tcBorders>
          </w:tcPr>
          <w:p w14:paraId="13526E3C" w14:textId="3138AC08" w:rsidR="00DD54B0" w:rsidRPr="00DD54B0" w:rsidRDefault="00DD54B0" w:rsidP="00DD54B0">
            <w:pPr>
              <w:jc w:val="right"/>
              <w:rPr>
                <w:color w:val="000000" w:themeColor="text1"/>
                <w:sz w:val="20"/>
                <w:szCs w:val="20"/>
              </w:rPr>
            </w:pPr>
            <w:r w:rsidRPr="00DD54B0">
              <w:rPr>
                <w:color w:val="000000" w:themeColor="text1"/>
                <w:sz w:val="20"/>
                <w:szCs w:val="20"/>
              </w:rPr>
              <w:t xml:space="preserve"> </w:t>
            </w:r>
            <w:r w:rsidR="0001793F">
              <w:rPr>
                <w:color w:val="000000" w:themeColor="text1"/>
                <w:sz w:val="20"/>
                <w:szCs w:val="20"/>
              </w:rPr>
              <w:t>89,908</w:t>
            </w:r>
            <w:r w:rsidRPr="00DD54B0">
              <w:rPr>
                <w:color w:val="000000" w:themeColor="text1"/>
                <w:sz w:val="20"/>
                <w:szCs w:val="20"/>
              </w:rPr>
              <w:t xml:space="preserve"> </w:t>
            </w:r>
          </w:p>
        </w:tc>
        <w:tc>
          <w:tcPr>
            <w:tcW w:w="475" w:type="pct"/>
            <w:tcBorders>
              <w:top w:val="nil"/>
              <w:left w:val="nil"/>
              <w:bottom w:val="single" w:sz="4" w:space="0" w:color="auto"/>
              <w:right w:val="single" w:sz="4" w:space="0" w:color="auto"/>
            </w:tcBorders>
          </w:tcPr>
          <w:p w14:paraId="5C5BA2C7" w14:textId="661F35C5" w:rsidR="00DD54B0" w:rsidRPr="00DD54B0" w:rsidRDefault="00DD54B0" w:rsidP="00DD54B0">
            <w:pPr>
              <w:jc w:val="right"/>
              <w:rPr>
                <w:color w:val="000000" w:themeColor="text1"/>
                <w:sz w:val="20"/>
                <w:szCs w:val="20"/>
              </w:rPr>
            </w:pPr>
            <w:r>
              <w:rPr>
                <w:color w:val="000000" w:themeColor="text1"/>
                <w:sz w:val="20"/>
                <w:szCs w:val="20"/>
              </w:rPr>
              <w:t>0</w:t>
            </w:r>
          </w:p>
        </w:tc>
        <w:tc>
          <w:tcPr>
            <w:tcW w:w="475" w:type="pct"/>
            <w:tcBorders>
              <w:top w:val="nil"/>
              <w:left w:val="nil"/>
              <w:bottom w:val="single" w:sz="4" w:space="0" w:color="auto"/>
              <w:right w:val="single" w:sz="4" w:space="0" w:color="auto"/>
            </w:tcBorders>
          </w:tcPr>
          <w:p w14:paraId="428081DC" w14:textId="32D68C7E" w:rsidR="00DD54B0" w:rsidRPr="00DD54B0" w:rsidRDefault="00DD54B0" w:rsidP="00DD54B0">
            <w:pPr>
              <w:jc w:val="right"/>
              <w:rPr>
                <w:color w:val="000000"/>
                <w:sz w:val="20"/>
                <w:szCs w:val="20"/>
              </w:rPr>
            </w:pPr>
            <w:r>
              <w:rPr>
                <w:color w:val="000000" w:themeColor="text1"/>
                <w:sz w:val="20"/>
                <w:szCs w:val="20"/>
              </w:rPr>
              <w:t>0</w:t>
            </w:r>
          </w:p>
        </w:tc>
        <w:tc>
          <w:tcPr>
            <w:tcW w:w="453" w:type="pct"/>
            <w:tcBorders>
              <w:top w:val="nil"/>
              <w:left w:val="nil"/>
              <w:bottom w:val="single" w:sz="4" w:space="0" w:color="auto"/>
              <w:right w:val="single" w:sz="4" w:space="0" w:color="auto"/>
            </w:tcBorders>
          </w:tcPr>
          <w:p w14:paraId="5702BF65" w14:textId="5DC31637" w:rsidR="00DD54B0" w:rsidRPr="00DD54B0" w:rsidRDefault="00DD54B0" w:rsidP="00DD54B0">
            <w:pPr>
              <w:jc w:val="right"/>
              <w:rPr>
                <w:color w:val="000000"/>
                <w:sz w:val="20"/>
                <w:szCs w:val="20"/>
              </w:rPr>
            </w:pPr>
            <w:r w:rsidRPr="00DD54B0">
              <w:rPr>
                <w:sz w:val="20"/>
                <w:szCs w:val="20"/>
              </w:rPr>
              <w:t xml:space="preserve"> 6</w:t>
            </w:r>
            <w:r w:rsidR="0001793F">
              <w:rPr>
                <w:sz w:val="20"/>
                <w:szCs w:val="20"/>
              </w:rPr>
              <w:t>8,092</w:t>
            </w:r>
            <w:r w:rsidRPr="00DD54B0">
              <w:rPr>
                <w:sz w:val="20"/>
                <w:szCs w:val="20"/>
              </w:rPr>
              <w:t xml:space="preserve"> </w:t>
            </w:r>
          </w:p>
        </w:tc>
        <w:tc>
          <w:tcPr>
            <w:tcW w:w="501" w:type="pct"/>
            <w:tcBorders>
              <w:top w:val="nil"/>
              <w:left w:val="nil"/>
              <w:bottom w:val="single" w:sz="4" w:space="0" w:color="auto"/>
              <w:right w:val="single" w:sz="4" w:space="0" w:color="auto"/>
            </w:tcBorders>
          </w:tcPr>
          <w:p w14:paraId="1F7563CE" w14:textId="4ACD0DC0" w:rsidR="00DD54B0" w:rsidRPr="00DD54B0" w:rsidRDefault="00DD54B0" w:rsidP="00DD54B0">
            <w:pPr>
              <w:jc w:val="right"/>
              <w:rPr>
                <w:color w:val="000000"/>
                <w:sz w:val="20"/>
                <w:szCs w:val="20"/>
              </w:rPr>
            </w:pPr>
            <w:r>
              <w:rPr>
                <w:color w:val="000000" w:themeColor="text1"/>
                <w:sz w:val="20"/>
                <w:szCs w:val="20"/>
              </w:rPr>
              <w:t>0</w:t>
            </w:r>
          </w:p>
        </w:tc>
        <w:tc>
          <w:tcPr>
            <w:tcW w:w="482" w:type="pct"/>
            <w:tcBorders>
              <w:top w:val="nil"/>
              <w:left w:val="nil"/>
              <w:bottom w:val="single" w:sz="4" w:space="0" w:color="auto"/>
              <w:right w:val="single" w:sz="4" w:space="0" w:color="auto"/>
            </w:tcBorders>
          </w:tcPr>
          <w:p w14:paraId="75828EB4" w14:textId="63647518" w:rsidR="00DD54B0" w:rsidRPr="00DD54B0" w:rsidRDefault="00DD54B0" w:rsidP="00DD54B0">
            <w:pPr>
              <w:jc w:val="right"/>
              <w:rPr>
                <w:color w:val="000000"/>
                <w:sz w:val="20"/>
                <w:szCs w:val="20"/>
              </w:rPr>
            </w:pPr>
            <w:r w:rsidRPr="00DD54B0">
              <w:rPr>
                <w:sz w:val="20"/>
                <w:szCs w:val="20"/>
              </w:rPr>
              <w:t xml:space="preserve">158,000 </w:t>
            </w:r>
          </w:p>
        </w:tc>
      </w:tr>
      <w:tr w:rsidR="00DD54B0" w:rsidRPr="00DE4A6B" w14:paraId="24BF23E7" w14:textId="77777777" w:rsidTr="00EF01B3">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7F3034F6" w14:textId="77777777" w:rsidR="00DD54B0" w:rsidRPr="00CC3A0D" w:rsidRDefault="00DD54B0" w:rsidP="00DD54B0">
            <w:pPr>
              <w:jc w:val="left"/>
              <w:rPr>
                <w:color w:val="000000"/>
                <w:sz w:val="20"/>
              </w:rPr>
            </w:pPr>
            <w:r w:rsidRPr="00CC3A0D">
              <w:rPr>
                <w:color w:val="000000"/>
                <w:sz w:val="20"/>
              </w:rPr>
              <w:t>3.2</w:t>
            </w:r>
          </w:p>
        </w:tc>
        <w:tc>
          <w:tcPr>
            <w:tcW w:w="1870" w:type="pct"/>
            <w:gridSpan w:val="2"/>
            <w:tcBorders>
              <w:top w:val="nil"/>
              <w:left w:val="nil"/>
              <w:bottom w:val="single" w:sz="4" w:space="0" w:color="auto"/>
              <w:right w:val="single" w:sz="4" w:space="0" w:color="auto"/>
            </w:tcBorders>
            <w:hideMark/>
          </w:tcPr>
          <w:p w14:paraId="776CB880" w14:textId="77777777" w:rsidR="00DD54B0" w:rsidRPr="00BB3A92" w:rsidRDefault="00DD54B0" w:rsidP="00DD54B0">
            <w:pPr>
              <w:jc w:val="left"/>
              <w:rPr>
                <w:color w:val="000000" w:themeColor="text1"/>
                <w:sz w:val="20"/>
              </w:rPr>
            </w:pPr>
            <w:r w:rsidRPr="00BB3A92">
              <w:rPr>
                <w:color w:val="000000" w:themeColor="text1"/>
                <w:sz w:val="20"/>
              </w:rPr>
              <w:t>Total support costs (US $)</w:t>
            </w:r>
          </w:p>
        </w:tc>
        <w:tc>
          <w:tcPr>
            <w:tcW w:w="439" w:type="pct"/>
            <w:tcBorders>
              <w:top w:val="nil"/>
              <w:left w:val="nil"/>
              <w:bottom w:val="single" w:sz="4" w:space="0" w:color="auto"/>
              <w:right w:val="single" w:sz="4" w:space="0" w:color="auto"/>
            </w:tcBorders>
          </w:tcPr>
          <w:p w14:paraId="20EEFF83" w14:textId="77DDF279" w:rsidR="00DD54B0" w:rsidRPr="00DD54B0" w:rsidRDefault="00DD54B0" w:rsidP="00DD54B0">
            <w:pPr>
              <w:jc w:val="right"/>
              <w:rPr>
                <w:color w:val="000000" w:themeColor="text1"/>
                <w:sz w:val="20"/>
                <w:szCs w:val="20"/>
              </w:rPr>
            </w:pPr>
            <w:r w:rsidRPr="00DD54B0">
              <w:rPr>
                <w:color w:val="000000" w:themeColor="text1"/>
                <w:sz w:val="20"/>
                <w:szCs w:val="20"/>
              </w:rPr>
              <w:t xml:space="preserve"> 1</w:t>
            </w:r>
            <w:r w:rsidR="0001793F">
              <w:rPr>
                <w:color w:val="000000" w:themeColor="text1"/>
                <w:sz w:val="20"/>
                <w:szCs w:val="20"/>
              </w:rPr>
              <w:t>1,688</w:t>
            </w:r>
            <w:r w:rsidRPr="00DD54B0">
              <w:rPr>
                <w:color w:val="000000" w:themeColor="text1"/>
                <w:sz w:val="20"/>
                <w:szCs w:val="20"/>
              </w:rPr>
              <w:t xml:space="preserve"> </w:t>
            </w:r>
          </w:p>
        </w:tc>
        <w:tc>
          <w:tcPr>
            <w:tcW w:w="475" w:type="pct"/>
            <w:tcBorders>
              <w:top w:val="nil"/>
              <w:left w:val="nil"/>
              <w:bottom w:val="single" w:sz="4" w:space="0" w:color="auto"/>
              <w:right w:val="single" w:sz="4" w:space="0" w:color="auto"/>
            </w:tcBorders>
          </w:tcPr>
          <w:p w14:paraId="0BCD058E" w14:textId="33D61AA5" w:rsidR="00DD54B0" w:rsidRPr="00DD54B0" w:rsidRDefault="00DD54B0" w:rsidP="00DD54B0">
            <w:pPr>
              <w:jc w:val="right"/>
              <w:rPr>
                <w:color w:val="000000" w:themeColor="text1"/>
                <w:sz w:val="20"/>
                <w:szCs w:val="20"/>
              </w:rPr>
            </w:pPr>
            <w:r>
              <w:rPr>
                <w:color w:val="000000" w:themeColor="text1"/>
                <w:sz w:val="20"/>
                <w:szCs w:val="20"/>
              </w:rPr>
              <w:t>0</w:t>
            </w:r>
          </w:p>
        </w:tc>
        <w:tc>
          <w:tcPr>
            <w:tcW w:w="475" w:type="pct"/>
            <w:tcBorders>
              <w:top w:val="nil"/>
              <w:left w:val="nil"/>
              <w:bottom w:val="single" w:sz="4" w:space="0" w:color="auto"/>
              <w:right w:val="single" w:sz="4" w:space="0" w:color="auto"/>
            </w:tcBorders>
          </w:tcPr>
          <w:p w14:paraId="535ADE91" w14:textId="6BD89C1B" w:rsidR="00DD54B0" w:rsidRPr="00DD54B0" w:rsidRDefault="00DD54B0" w:rsidP="00DD54B0">
            <w:pPr>
              <w:jc w:val="right"/>
              <w:rPr>
                <w:color w:val="000000"/>
                <w:sz w:val="20"/>
                <w:szCs w:val="20"/>
              </w:rPr>
            </w:pPr>
            <w:r>
              <w:rPr>
                <w:color w:val="000000" w:themeColor="text1"/>
                <w:sz w:val="20"/>
                <w:szCs w:val="20"/>
              </w:rPr>
              <w:t>0</w:t>
            </w:r>
          </w:p>
        </w:tc>
        <w:tc>
          <w:tcPr>
            <w:tcW w:w="453" w:type="pct"/>
            <w:tcBorders>
              <w:top w:val="nil"/>
              <w:left w:val="nil"/>
              <w:bottom w:val="single" w:sz="4" w:space="0" w:color="auto"/>
              <w:right w:val="single" w:sz="4" w:space="0" w:color="auto"/>
            </w:tcBorders>
          </w:tcPr>
          <w:p w14:paraId="6019538A" w14:textId="773DDA9A" w:rsidR="00DD54B0" w:rsidRPr="00DD54B0" w:rsidRDefault="00DD54B0" w:rsidP="00DD54B0">
            <w:pPr>
              <w:jc w:val="right"/>
              <w:rPr>
                <w:color w:val="000000"/>
                <w:sz w:val="20"/>
                <w:szCs w:val="20"/>
              </w:rPr>
            </w:pPr>
            <w:r w:rsidRPr="00DD54B0">
              <w:rPr>
                <w:sz w:val="20"/>
                <w:szCs w:val="20"/>
              </w:rPr>
              <w:t xml:space="preserve"> 8,</w:t>
            </w:r>
            <w:r w:rsidR="0001793F">
              <w:rPr>
                <w:sz w:val="20"/>
                <w:szCs w:val="20"/>
              </w:rPr>
              <w:t>852</w:t>
            </w:r>
            <w:r w:rsidRPr="00DD54B0">
              <w:rPr>
                <w:sz w:val="20"/>
                <w:szCs w:val="20"/>
              </w:rPr>
              <w:t xml:space="preserve"> </w:t>
            </w:r>
          </w:p>
        </w:tc>
        <w:tc>
          <w:tcPr>
            <w:tcW w:w="501" w:type="pct"/>
            <w:tcBorders>
              <w:top w:val="nil"/>
              <w:left w:val="nil"/>
              <w:bottom w:val="single" w:sz="4" w:space="0" w:color="auto"/>
              <w:right w:val="single" w:sz="4" w:space="0" w:color="auto"/>
            </w:tcBorders>
          </w:tcPr>
          <w:p w14:paraId="46A6C06E" w14:textId="379553DF" w:rsidR="00DD54B0" w:rsidRPr="00DD54B0" w:rsidRDefault="00DD54B0" w:rsidP="00DD54B0">
            <w:pPr>
              <w:jc w:val="right"/>
              <w:rPr>
                <w:color w:val="000000"/>
                <w:sz w:val="20"/>
                <w:szCs w:val="20"/>
              </w:rPr>
            </w:pPr>
            <w:r>
              <w:rPr>
                <w:color w:val="000000" w:themeColor="text1"/>
                <w:sz w:val="20"/>
                <w:szCs w:val="20"/>
              </w:rPr>
              <w:t>0</w:t>
            </w:r>
          </w:p>
        </w:tc>
        <w:tc>
          <w:tcPr>
            <w:tcW w:w="482" w:type="pct"/>
            <w:tcBorders>
              <w:top w:val="nil"/>
              <w:left w:val="nil"/>
              <w:bottom w:val="single" w:sz="4" w:space="0" w:color="auto"/>
              <w:right w:val="single" w:sz="4" w:space="0" w:color="auto"/>
            </w:tcBorders>
          </w:tcPr>
          <w:p w14:paraId="06311A00" w14:textId="1FFD987D" w:rsidR="00DD54B0" w:rsidRPr="00DD54B0" w:rsidRDefault="00DD54B0" w:rsidP="00DD54B0">
            <w:pPr>
              <w:jc w:val="right"/>
              <w:rPr>
                <w:color w:val="000000"/>
                <w:sz w:val="20"/>
                <w:szCs w:val="20"/>
              </w:rPr>
            </w:pPr>
            <w:r w:rsidRPr="00DD54B0">
              <w:rPr>
                <w:sz w:val="20"/>
                <w:szCs w:val="20"/>
              </w:rPr>
              <w:t xml:space="preserve"> 20,540 </w:t>
            </w:r>
          </w:p>
        </w:tc>
      </w:tr>
      <w:tr w:rsidR="00DD54B0" w:rsidRPr="00DE4A6B" w14:paraId="0E6A4B6A" w14:textId="77777777" w:rsidTr="00EF01B3">
        <w:trPr>
          <w:trHeight w:val="53"/>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53D12DB5" w14:textId="77777777" w:rsidR="00DD54B0" w:rsidRPr="00CC3A0D" w:rsidRDefault="00DD54B0" w:rsidP="00DD54B0">
            <w:pPr>
              <w:jc w:val="left"/>
              <w:rPr>
                <w:color w:val="000000"/>
                <w:sz w:val="20"/>
              </w:rPr>
            </w:pPr>
            <w:r w:rsidRPr="00CC3A0D">
              <w:rPr>
                <w:color w:val="000000"/>
                <w:sz w:val="20"/>
              </w:rPr>
              <w:t>3.3</w:t>
            </w:r>
          </w:p>
        </w:tc>
        <w:tc>
          <w:tcPr>
            <w:tcW w:w="1870" w:type="pct"/>
            <w:gridSpan w:val="2"/>
            <w:tcBorders>
              <w:top w:val="nil"/>
              <w:left w:val="nil"/>
              <w:bottom w:val="single" w:sz="4" w:space="0" w:color="auto"/>
              <w:right w:val="single" w:sz="4" w:space="0" w:color="auto"/>
            </w:tcBorders>
            <w:hideMark/>
          </w:tcPr>
          <w:p w14:paraId="1AD35BF6" w14:textId="77777777" w:rsidR="00DD54B0" w:rsidRPr="00BB3A92" w:rsidRDefault="00DD54B0" w:rsidP="00DD54B0">
            <w:pPr>
              <w:jc w:val="left"/>
              <w:rPr>
                <w:color w:val="000000" w:themeColor="text1"/>
                <w:sz w:val="20"/>
              </w:rPr>
            </w:pPr>
            <w:r w:rsidRPr="00BB3A92">
              <w:rPr>
                <w:color w:val="000000" w:themeColor="text1"/>
                <w:sz w:val="20"/>
              </w:rPr>
              <w:t>Total agreed costs (US $)</w:t>
            </w:r>
          </w:p>
        </w:tc>
        <w:tc>
          <w:tcPr>
            <w:tcW w:w="439" w:type="pct"/>
            <w:tcBorders>
              <w:top w:val="nil"/>
              <w:left w:val="nil"/>
              <w:bottom w:val="single" w:sz="4" w:space="0" w:color="auto"/>
              <w:right w:val="single" w:sz="4" w:space="0" w:color="auto"/>
            </w:tcBorders>
          </w:tcPr>
          <w:p w14:paraId="397BB2BA" w14:textId="7DC67E7C" w:rsidR="00DD54B0" w:rsidRPr="00DD54B0" w:rsidRDefault="00DD54B0" w:rsidP="00DD54B0">
            <w:pPr>
              <w:jc w:val="right"/>
              <w:rPr>
                <w:color w:val="000000" w:themeColor="text1"/>
                <w:sz w:val="20"/>
                <w:szCs w:val="20"/>
              </w:rPr>
            </w:pPr>
            <w:r w:rsidRPr="00DD54B0">
              <w:rPr>
                <w:color w:val="000000" w:themeColor="text1"/>
                <w:sz w:val="20"/>
                <w:szCs w:val="20"/>
              </w:rPr>
              <w:t>10</w:t>
            </w:r>
            <w:r w:rsidR="0001793F">
              <w:rPr>
                <w:color w:val="000000" w:themeColor="text1"/>
                <w:sz w:val="20"/>
                <w:szCs w:val="20"/>
              </w:rPr>
              <w:t>1,596</w:t>
            </w:r>
            <w:r w:rsidRPr="00DD54B0">
              <w:rPr>
                <w:color w:val="000000" w:themeColor="text1"/>
                <w:sz w:val="20"/>
                <w:szCs w:val="20"/>
              </w:rPr>
              <w:t xml:space="preserve"> </w:t>
            </w:r>
          </w:p>
        </w:tc>
        <w:tc>
          <w:tcPr>
            <w:tcW w:w="475" w:type="pct"/>
            <w:tcBorders>
              <w:top w:val="nil"/>
              <w:left w:val="nil"/>
              <w:bottom w:val="single" w:sz="4" w:space="0" w:color="auto"/>
              <w:right w:val="single" w:sz="4" w:space="0" w:color="auto"/>
            </w:tcBorders>
          </w:tcPr>
          <w:p w14:paraId="5984528D" w14:textId="109E2F98" w:rsidR="00DD54B0" w:rsidRPr="00DD54B0" w:rsidRDefault="00DD54B0" w:rsidP="00DD54B0">
            <w:pPr>
              <w:jc w:val="right"/>
              <w:rPr>
                <w:color w:val="000000" w:themeColor="text1"/>
                <w:sz w:val="20"/>
                <w:szCs w:val="20"/>
              </w:rPr>
            </w:pPr>
            <w:r>
              <w:rPr>
                <w:color w:val="000000" w:themeColor="text1"/>
                <w:sz w:val="20"/>
                <w:szCs w:val="20"/>
              </w:rPr>
              <w:t>0</w:t>
            </w:r>
          </w:p>
        </w:tc>
        <w:tc>
          <w:tcPr>
            <w:tcW w:w="475" w:type="pct"/>
            <w:tcBorders>
              <w:top w:val="nil"/>
              <w:left w:val="nil"/>
              <w:bottom w:val="single" w:sz="4" w:space="0" w:color="auto"/>
              <w:right w:val="single" w:sz="4" w:space="0" w:color="auto"/>
            </w:tcBorders>
          </w:tcPr>
          <w:p w14:paraId="445FC1EA" w14:textId="6FE9ABF2" w:rsidR="00DD54B0" w:rsidRPr="00DD54B0" w:rsidRDefault="00DD54B0" w:rsidP="00DD54B0">
            <w:pPr>
              <w:jc w:val="right"/>
              <w:rPr>
                <w:color w:val="000000"/>
                <w:sz w:val="20"/>
                <w:szCs w:val="20"/>
              </w:rPr>
            </w:pPr>
            <w:r>
              <w:rPr>
                <w:color w:val="000000" w:themeColor="text1"/>
                <w:sz w:val="20"/>
                <w:szCs w:val="20"/>
              </w:rPr>
              <w:t>0</w:t>
            </w:r>
          </w:p>
        </w:tc>
        <w:tc>
          <w:tcPr>
            <w:tcW w:w="453" w:type="pct"/>
            <w:tcBorders>
              <w:top w:val="nil"/>
              <w:left w:val="nil"/>
              <w:bottom w:val="single" w:sz="4" w:space="0" w:color="auto"/>
              <w:right w:val="single" w:sz="4" w:space="0" w:color="auto"/>
            </w:tcBorders>
          </w:tcPr>
          <w:p w14:paraId="289F0DEB" w14:textId="77D203BA" w:rsidR="00DD54B0" w:rsidRPr="00DD54B0" w:rsidRDefault="00DD54B0" w:rsidP="00DD54B0">
            <w:pPr>
              <w:jc w:val="right"/>
              <w:rPr>
                <w:color w:val="000000"/>
                <w:sz w:val="20"/>
                <w:szCs w:val="20"/>
              </w:rPr>
            </w:pPr>
            <w:r w:rsidRPr="00DD54B0">
              <w:rPr>
                <w:sz w:val="20"/>
                <w:szCs w:val="20"/>
              </w:rPr>
              <w:t xml:space="preserve"> 7</w:t>
            </w:r>
            <w:r w:rsidR="0001793F">
              <w:rPr>
                <w:sz w:val="20"/>
                <w:szCs w:val="20"/>
              </w:rPr>
              <w:t>6,944</w:t>
            </w:r>
            <w:r w:rsidRPr="00DD54B0">
              <w:rPr>
                <w:sz w:val="20"/>
                <w:szCs w:val="20"/>
              </w:rPr>
              <w:t xml:space="preserve"> </w:t>
            </w:r>
          </w:p>
        </w:tc>
        <w:tc>
          <w:tcPr>
            <w:tcW w:w="501" w:type="pct"/>
            <w:tcBorders>
              <w:top w:val="nil"/>
              <w:left w:val="nil"/>
              <w:bottom w:val="single" w:sz="4" w:space="0" w:color="auto"/>
              <w:right w:val="single" w:sz="4" w:space="0" w:color="auto"/>
            </w:tcBorders>
          </w:tcPr>
          <w:p w14:paraId="78E5B706" w14:textId="76BF52AC" w:rsidR="00DD54B0" w:rsidRPr="00DD54B0" w:rsidRDefault="00DD54B0" w:rsidP="00DD54B0">
            <w:pPr>
              <w:jc w:val="right"/>
              <w:rPr>
                <w:color w:val="000000"/>
                <w:sz w:val="20"/>
                <w:szCs w:val="20"/>
              </w:rPr>
            </w:pPr>
            <w:r>
              <w:rPr>
                <w:color w:val="000000" w:themeColor="text1"/>
                <w:sz w:val="20"/>
                <w:szCs w:val="20"/>
              </w:rPr>
              <w:t>0</w:t>
            </w:r>
          </w:p>
        </w:tc>
        <w:tc>
          <w:tcPr>
            <w:tcW w:w="482" w:type="pct"/>
            <w:tcBorders>
              <w:top w:val="nil"/>
              <w:left w:val="nil"/>
              <w:bottom w:val="single" w:sz="4" w:space="0" w:color="auto"/>
              <w:right w:val="single" w:sz="4" w:space="0" w:color="auto"/>
            </w:tcBorders>
          </w:tcPr>
          <w:p w14:paraId="1FAB6C66" w14:textId="787A23E9" w:rsidR="00DD54B0" w:rsidRPr="00DD54B0" w:rsidRDefault="00DD54B0" w:rsidP="00DD54B0">
            <w:pPr>
              <w:jc w:val="right"/>
              <w:rPr>
                <w:color w:val="000000"/>
                <w:sz w:val="20"/>
                <w:szCs w:val="20"/>
              </w:rPr>
            </w:pPr>
            <w:r w:rsidRPr="00DD54B0">
              <w:rPr>
                <w:sz w:val="20"/>
                <w:szCs w:val="20"/>
              </w:rPr>
              <w:t xml:space="preserve">178,540 </w:t>
            </w:r>
          </w:p>
        </w:tc>
      </w:tr>
    </w:tbl>
    <w:p w14:paraId="30623E43" w14:textId="77777777" w:rsidR="00711BE6" w:rsidRPr="003C7AED" w:rsidRDefault="00711BE6" w:rsidP="00711BE6">
      <w:pPr>
        <w:keepNext/>
        <w:spacing w:before="360" w:after="240"/>
        <w:rPr>
          <w:b/>
          <w:bCs/>
        </w:rPr>
      </w:pPr>
      <w:r w:rsidRPr="003C7AED">
        <w:rPr>
          <w:b/>
          <w:bCs/>
        </w:rPr>
        <w:t>APPENDIX 3-A: FUNDING APPROVAL SCHEDULE</w:t>
      </w:r>
    </w:p>
    <w:p w14:paraId="43FB5F17" w14:textId="11003601" w:rsidR="00711BE6" w:rsidRPr="00352880" w:rsidRDefault="00711BE6" w:rsidP="0025619E">
      <w:pPr>
        <w:pStyle w:val="Heading1"/>
        <w:numPr>
          <w:ilvl w:val="0"/>
          <w:numId w:val="14"/>
        </w:numPr>
      </w:pPr>
      <w:r>
        <w:t xml:space="preserve">Funding for the future tranches will be considered for approval at </w:t>
      </w:r>
      <w:r w:rsidRPr="0051206F">
        <w:t xml:space="preserve">the </w:t>
      </w:r>
      <w:r w:rsidR="00270D27" w:rsidRPr="0051206F">
        <w:t>first</w:t>
      </w:r>
      <w:r w:rsidRPr="0051206F">
        <w:t xml:space="preserve"> meeting</w:t>
      </w:r>
      <w:r w:rsidRPr="00352880">
        <w:t xml:space="preserve"> of the year specified in Appendix 2-A.</w:t>
      </w:r>
    </w:p>
    <w:p w14:paraId="1D7BCB87" w14:textId="77777777" w:rsidR="00711BE6" w:rsidRPr="00534159" w:rsidRDefault="00711BE6" w:rsidP="00711BE6">
      <w:pPr>
        <w:keepNext/>
        <w:spacing w:before="360" w:after="240"/>
        <w:rPr>
          <w:b/>
          <w:bCs/>
        </w:rPr>
      </w:pPr>
      <w:r w:rsidRPr="00534159">
        <w:rPr>
          <w:b/>
          <w:bCs/>
        </w:rPr>
        <w:lastRenderedPageBreak/>
        <w:t>APPENDIX 4-A: FORMAT OF THE TRANCHE IMPLEMENTATION REPORTS AND PLANS</w:t>
      </w:r>
    </w:p>
    <w:p w14:paraId="313BA92D" w14:textId="77777777" w:rsidR="00711BE6" w:rsidRDefault="00711BE6" w:rsidP="0025619E">
      <w:pPr>
        <w:pStyle w:val="Heading1"/>
        <w:numPr>
          <w:ilvl w:val="0"/>
          <w:numId w:val="15"/>
        </w:numPr>
      </w:pPr>
      <w:r>
        <w:t xml:space="preserve">The </w:t>
      </w:r>
      <w:r w:rsidRPr="00D42C3B">
        <w:t>submission</w:t>
      </w:r>
      <w:r>
        <w:t xml:space="preserve"> of the Tranche Implementation Report and Plans for each tranche request will consist of four parts:</w:t>
      </w:r>
    </w:p>
    <w:p w14:paraId="58D5E07D" w14:textId="77777777" w:rsidR="00711BE6" w:rsidRDefault="00711BE6" w:rsidP="007405FB">
      <w:pPr>
        <w:pStyle w:val="Heading2"/>
        <w:numPr>
          <w:ilvl w:val="1"/>
          <w:numId w:val="1"/>
        </w:numPr>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011FDA5" w14:textId="77777777" w:rsidR="00711BE6" w:rsidRDefault="00711BE6" w:rsidP="00B42A72">
      <w:pPr>
        <w:pStyle w:val="Heading2"/>
        <w:numPr>
          <w:ilvl w:val="1"/>
          <w:numId w:val="1"/>
        </w:numPr>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D3C5B6F" w14:textId="77777777" w:rsidR="00711BE6" w:rsidRDefault="00711BE6" w:rsidP="00B42A72">
      <w:pPr>
        <w:pStyle w:val="Heading2"/>
        <w:numPr>
          <w:ilvl w:val="1"/>
          <w:numId w:val="1"/>
        </w:numPr>
      </w:pPr>
      <w: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F8CAFE1" w14:textId="77777777" w:rsidR="00711BE6" w:rsidRDefault="00711BE6" w:rsidP="00B42A72">
      <w:pPr>
        <w:pStyle w:val="Heading2"/>
        <w:numPr>
          <w:ilvl w:val="1"/>
          <w:numId w:val="1"/>
        </w:numPr>
      </w:pPr>
      <w:r>
        <w:t>An Executive Summary of about five paragraphs, summarizing the information contained in subparagraphs 1(a) to 1(c) above.</w:t>
      </w:r>
    </w:p>
    <w:p w14:paraId="13441CA3" w14:textId="77777777" w:rsidR="00711BE6" w:rsidRPr="008C1864" w:rsidRDefault="00711BE6" w:rsidP="008C1864">
      <w:pPr>
        <w:keepNext/>
        <w:spacing w:before="360" w:after="240"/>
        <w:rPr>
          <w:b/>
          <w:bCs/>
        </w:rPr>
      </w:pPr>
      <w:r w:rsidRPr="008C1864">
        <w:rPr>
          <w:b/>
          <w:bCs/>
        </w:rPr>
        <w:t>APPENDIX 5-A: MONITORING INSTITUTIONS AND ROLES</w:t>
      </w:r>
    </w:p>
    <w:p w14:paraId="2DE207B0" w14:textId="44243413" w:rsidR="005457D7" w:rsidRPr="005457D7" w:rsidRDefault="005457D7" w:rsidP="005457D7">
      <w:pPr>
        <w:pStyle w:val="Heading1"/>
        <w:numPr>
          <w:ilvl w:val="0"/>
          <w:numId w:val="12"/>
        </w:numPr>
        <w:rPr>
          <w:lang w:val="en-GB"/>
        </w:rPr>
      </w:pPr>
      <w:r w:rsidRPr="005457D7">
        <w:rPr>
          <w:lang w:val="en-GB"/>
        </w:rPr>
        <w:t xml:space="preserve">The national ozone office, under the Ministry of Land, Water and Environment in the </w:t>
      </w:r>
      <w:r w:rsidR="00904D72">
        <w:rPr>
          <w:lang w:val="en-GB"/>
        </w:rPr>
        <w:t>Country</w:t>
      </w:r>
      <w:r w:rsidRPr="005457D7">
        <w:rPr>
          <w:lang w:val="en-GB"/>
        </w:rPr>
        <w:t xml:space="preserve"> is responsible for monitoring the progress of implementation of activities in the Plan. </w:t>
      </w:r>
    </w:p>
    <w:p w14:paraId="687783FD" w14:textId="79EB7CB0" w:rsidR="005457D7" w:rsidRPr="005457D7" w:rsidRDefault="005457D7" w:rsidP="007E1402">
      <w:pPr>
        <w:pStyle w:val="Heading1"/>
        <w:numPr>
          <w:ilvl w:val="0"/>
          <w:numId w:val="12"/>
        </w:numPr>
        <w:rPr>
          <w:lang w:val="en-GB"/>
        </w:rPr>
      </w:pPr>
      <w:r w:rsidRPr="005457D7">
        <w:rPr>
          <w:lang w:val="en-GB"/>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09B968A2" w14:textId="2AA11305" w:rsidR="005457D7" w:rsidRPr="005457D7" w:rsidRDefault="005457D7" w:rsidP="005457D7">
      <w:pPr>
        <w:pStyle w:val="Heading1"/>
        <w:numPr>
          <w:ilvl w:val="0"/>
          <w:numId w:val="12"/>
        </w:numPr>
        <w:rPr>
          <w:lang w:val="en-GB"/>
        </w:rPr>
      </w:pPr>
      <w:r w:rsidRPr="005457D7">
        <w:rPr>
          <w:lang w:val="en-GB"/>
        </w:rPr>
        <w:lastRenderedPageBreak/>
        <w:t xml:space="preserve">The Ministry of Land, Water and Environment in the </w:t>
      </w:r>
      <w:r w:rsidR="00904D72">
        <w:rPr>
          <w:lang w:val="en-GB"/>
        </w:rPr>
        <w:t>Country</w:t>
      </w:r>
      <w:r w:rsidRPr="005457D7">
        <w:rPr>
          <w:lang w:val="en-GB"/>
        </w:rPr>
        <w:t xml:space="preserve"> will be responsible for the sustainability of consumption reduction targets achieved through the </w:t>
      </w:r>
      <w:r w:rsidR="00904D72">
        <w:rPr>
          <w:lang w:val="en-GB"/>
        </w:rPr>
        <w:t>A</w:t>
      </w:r>
      <w:r w:rsidRPr="005457D7">
        <w:rPr>
          <w:lang w:val="en-GB"/>
        </w:rPr>
        <w:t xml:space="preserve">greement. </w:t>
      </w:r>
    </w:p>
    <w:p w14:paraId="4A9AB0AB" w14:textId="77777777" w:rsidR="00711BE6" w:rsidRPr="00534159" w:rsidRDefault="00711BE6" w:rsidP="00711BE6">
      <w:pPr>
        <w:keepNext/>
        <w:spacing w:before="360" w:after="240"/>
        <w:rPr>
          <w:b/>
          <w:bCs/>
        </w:rPr>
      </w:pPr>
      <w:r w:rsidRPr="00534159">
        <w:rPr>
          <w:b/>
          <w:bCs/>
        </w:rPr>
        <w:t>APPENDIX 6-A: ROLE OF THE LEAD IMPLEMENTING AGENCY</w:t>
      </w:r>
    </w:p>
    <w:p w14:paraId="2B785D00" w14:textId="77777777" w:rsidR="00711BE6" w:rsidRDefault="00711BE6" w:rsidP="0025619E">
      <w:pPr>
        <w:pStyle w:val="Heading1"/>
        <w:numPr>
          <w:ilvl w:val="0"/>
          <w:numId w:val="16"/>
        </w:numPr>
      </w:pPr>
      <w:r>
        <w:t>The Lead IA will be responsible for a range of activities, including at least the following:</w:t>
      </w:r>
    </w:p>
    <w:p w14:paraId="43948A6A" w14:textId="77777777" w:rsidR="00711BE6" w:rsidRDefault="00711BE6" w:rsidP="007405FB">
      <w:pPr>
        <w:pStyle w:val="Heading2"/>
        <w:numPr>
          <w:ilvl w:val="1"/>
          <w:numId w:val="1"/>
        </w:numPr>
      </w:pPr>
      <w:r>
        <w:t>Ensuring performance and financial verification in accordance with this Agreement and with its specific internal procedures and requirements as set out in the Country’s Plan;</w:t>
      </w:r>
    </w:p>
    <w:p w14:paraId="348ECDF0" w14:textId="77777777" w:rsidR="00711BE6" w:rsidRDefault="00711BE6" w:rsidP="00B42A72">
      <w:pPr>
        <w:pStyle w:val="Heading2"/>
        <w:numPr>
          <w:ilvl w:val="1"/>
          <w:numId w:val="1"/>
        </w:numPr>
      </w:pPr>
      <w:r>
        <w:t>Assisting the Country in the preparation of the Tranche Implementation Reports and Plans as per Appendix 4</w:t>
      </w:r>
      <w:r>
        <w:noBreakHyphen/>
        <w:t>A;</w:t>
      </w:r>
    </w:p>
    <w:p w14:paraId="657F4A53" w14:textId="77777777" w:rsidR="00711BE6" w:rsidRDefault="00711BE6" w:rsidP="00B42A72">
      <w:pPr>
        <w:pStyle w:val="Heading2"/>
        <w:numPr>
          <w:ilvl w:val="1"/>
          <w:numId w:val="1"/>
        </w:numPr>
      </w:pPr>
      <w:r>
        <w:t>Providing independent verification to the Executive Committee that the Targets have been met and associated tranche activities have been completed as indicated in the Tranche Implementation Plan, consistent with Appendix 4-A;</w:t>
      </w:r>
    </w:p>
    <w:p w14:paraId="5F533FB2" w14:textId="77777777" w:rsidR="00711BE6" w:rsidRDefault="00711BE6" w:rsidP="00B42A72">
      <w:pPr>
        <w:pStyle w:val="Heading2"/>
        <w:numPr>
          <w:ilvl w:val="1"/>
          <w:numId w:val="1"/>
        </w:numPr>
      </w:pPr>
      <w:r>
        <w:t>Ensuring that the experiences and progress are reflected in the updates to the overall Plan and in the future Tranche Implementation Plans, consistent with subparagraph 1(c) of Appendix 4-A;</w:t>
      </w:r>
    </w:p>
    <w:p w14:paraId="17BF7EEF" w14:textId="7E89CDB9" w:rsidR="00711BE6" w:rsidRDefault="00711BE6" w:rsidP="00B42A72">
      <w:pPr>
        <w:pStyle w:val="Heading2"/>
        <w:numPr>
          <w:ilvl w:val="1"/>
          <w:numId w:val="1"/>
        </w:numPr>
      </w:pPr>
      <w:r>
        <w:t xml:space="preserve">Fulfilling the reporting requirements of the Tranche Implementation Reports and Plans and of the overall Plan as specified in Appendix 4-A for submission to the Executive Committee </w:t>
      </w:r>
      <w:r w:rsidRPr="00D45319">
        <w:t>including the activities implemented by the Cooperating IA;</w:t>
      </w:r>
    </w:p>
    <w:p w14:paraId="2875668D" w14:textId="77777777" w:rsidR="00711BE6" w:rsidRDefault="00711BE6" w:rsidP="00B42A72">
      <w:pPr>
        <w:pStyle w:val="Heading2"/>
        <w:numPr>
          <w:ilvl w:val="1"/>
          <w:numId w:val="1"/>
        </w:numPr>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AEBECE4" w14:textId="77777777" w:rsidR="00711BE6" w:rsidRDefault="00711BE6" w:rsidP="00B42A72">
      <w:pPr>
        <w:pStyle w:val="Heading2"/>
        <w:numPr>
          <w:ilvl w:val="1"/>
          <w:numId w:val="1"/>
        </w:numPr>
      </w:pPr>
      <w:r>
        <w:t>Ensuring that appropriate independent technical experts carry out the technical reviews;</w:t>
      </w:r>
    </w:p>
    <w:p w14:paraId="07EBAD1D" w14:textId="77777777" w:rsidR="00711BE6" w:rsidRDefault="00711BE6" w:rsidP="00B42A72">
      <w:pPr>
        <w:pStyle w:val="Heading2"/>
        <w:numPr>
          <w:ilvl w:val="1"/>
          <w:numId w:val="1"/>
        </w:numPr>
      </w:pPr>
      <w:r>
        <w:t>Carrying out the required supervision missions;</w:t>
      </w:r>
    </w:p>
    <w:p w14:paraId="775CF38B" w14:textId="77777777" w:rsidR="00711BE6" w:rsidRDefault="00711BE6" w:rsidP="00B42A72">
      <w:pPr>
        <w:pStyle w:val="Heading2"/>
        <w:numPr>
          <w:ilvl w:val="1"/>
          <w:numId w:val="1"/>
        </w:numPr>
      </w:pPr>
      <w:r>
        <w:t>Ensuring the presence of an operating mechanism to allow for an effective and transparent implementation of the Tranche Implementation Plan and accurate data reporting;</w:t>
      </w:r>
    </w:p>
    <w:p w14:paraId="43F81CAC" w14:textId="732E9694" w:rsidR="00711BE6" w:rsidRPr="00D45319" w:rsidRDefault="00711BE6" w:rsidP="00B42A72">
      <w:pPr>
        <w:pStyle w:val="Heading2"/>
        <w:numPr>
          <w:ilvl w:val="1"/>
          <w:numId w:val="1"/>
        </w:numPr>
      </w:pPr>
      <w:r w:rsidRPr="00D45319">
        <w:t>Coordinating the activities of the Cooperating IA</w:t>
      </w:r>
      <w:r w:rsidR="00D45319" w:rsidRPr="00D45319">
        <w:t xml:space="preserve"> </w:t>
      </w:r>
      <w:r w:rsidRPr="00D45319">
        <w:t>and ensuring the appropriate sequence of activities</w:t>
      </w:r>
      <w:r w:rsidR="00D45319">
        <w:t>;</w:t>
      </w:r>
    </w:p>
    <w:p w14:paraId="2070D205" w14:textId="22DAE051" w:rsidR="00711BE6" w:rsidRDefault="00711BE6" w:rsidP="00B42A72">
      <w:pPr>
        <w:pStyle w:val="Heading2"/>
        <w:numPr>
          <w:ilvl w:val="1"/>
          <w:numId w:val="1"/>
        </w:numPr>
      </w:pPr>
      <w:r>
        <w:t>In case of reductions in funding for failure to comply in accordance with paragraph 11 of the Agreement, to dete</w:t>
      </w:r>
      <w:r w:rsidRPr="00D45319">
        <w:t>rmine, in consultation with the Country and the Cooperating IA, the allocation of the reductions to the different budget items and to the funding of the Lead IA and each Cooperating IA;</w:t>
      </w:r>
    </w:p>
    <w:p w14:paraId="2335D3FF" w14:textId="77777777" w:rsidR="00711BE6" w:rsidRDefault="00711BE6" w:rsidP="00D45319">
      <w:pPr>
        <w:pStyle w:val="Heading2"/>
        <w:keepNext/>
        <w:numPr>
          <w:ilvl w:val="1"/>
          <w:numId w:val="1"/>
        </w:numPr>
      </w:pPr>
      <w:r>
        <w:t>Ensuring that disbursements made to the Country are based on the use of the indicators;</w:t>
      </w:r>
    </w:p>
    <w:p w14:paraId="6312B0BB" w14:textId="77777777" w:rsidR="00711BE6" w:rsidRDefault="00711BE6" w:rsidP="00B42A72">
      <w:pPr>
        <w:pStyle w:val="Heading2"/>
        <w:numPr>
          <w:ilvl w:val="1"/>
          <w:numId w:val="1"/>
        </w:numPr>
      </w:pPr>
      <w:r>
        <w:t>Providing assistance with the policy, management and technical support when required;</w:t>
      </w:r>
    </w:p>
    <w:p w14:paraId="5F12E0A1" w14:textId="52FE6C8C" w:rsidR="00711BE6" w:rsidRDefault="00711BE6" w:rsidP="00B42A72">
      <w:pPr>
        <w:pStyle w:val="Heading2"/>
        <w:widowControl/>
        <w:numPr>
          <w:ilvl w:val="1"/>
          <w:numId w:val="1"/>
        </w:numPr>
      </w:pPr>
      <w:r w:rsidRPr="00D45319">
        <w:t>Reaching consensus with the Cooperating IA on any planning, coordination and reporting arrangements required to facilitate the implementation of the Plan</w:t>
      </w:r>
      <w:r>
        <w:t>; and</w:t>
      </w:r>
    </w:p>
    <w:p w14:paraId="72407380" w14:textId="77777777" w:rsidR="00711BE6" w:rsidRDefault="00711BE6" w:rsidP="00CC62B3">
      <w:pPr>
        <w:pStyle w:val="Heading2"/>
        <w:widowControl/>
        <w:numPr>
          <w:ilvl w:val="1"/>
          <w:numId w:val="1"/>
        </w:numPr>
      </w:pPr>
      <w:r>
        <w:lastRenderedPageBreak/>
        <w:t>Timely releasing funds to the Country/participating enterprises for completing the activities related to the project.</w:t>
      </w:r>
    </w:p>
    <w:p w14:paraId="2D9BEEBC" w14:textId="77777777" w:rsidR="00711BE6" w:rsidRDefault="00711BE6" w:rsidP="00711BE6">
      <w:pPr>
        <w:pStyle w:val="Heading1"/>
      </w:pPr>
      <w: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222783D" w14:textId="40C65B2A" w:rsidR="00711BE6" w:rsidRDefault="00711BE6" w:rsidP="00D45319">
      <w:pPr>
        <w:spacing w:before="360" w:after="240"/>
      </w:pPr>
      <w:r w:rsidRPr="00534159">
        <w:rPr>
          <w:b/>
          <w:bCs/>
        </w:rPr>
        <w:t>APPENDIX 6-B: ROLE OF THE COOPERATING IMPLEMENTING AGENCIES</w:t>
      </w:r>
      <w:r>
        <w:t xml:space="preserve"> </w:t>
      </w:r>
    </w:p>
    <w:p w14:paraId="0F6BA31D" w14:textId="455F3A7F" w:rsidR="00711BE6" w:rsidRDefault="00711BE6" w:rsidP="0025619E">
      <w:pPr>
        <w:pStyle w:val="Heading1"/>
        <w:numPr>
          <w:ilvl w:val="0"/>
          <w:numId w:val="17"/>
        </w:numPr>
      </w:pPr>
      <w:r>
        <w:t>The Cooperating IA will be responsible for a range of activities. These activities are specified in the Plan, including at least the following:</w:t>
      </w:r>
    </w:p>
    <w:p w14:paraId="2F5D590B" w14:textId="77777777" w:rsidR="00711BE6" w:rsidRDefault="00711BE6" w:rsidP="00D45319">
      <w:pPr>
        <w:pStyle w:val="Heading2"/>
        <w:numPr>
          <w:ilvl w:val="1"/>
          <w:numId w:val="1"/>
        </w:numPr>
      </w:pPr>
      <w:r>
        <w:t>Providing assistance for policy development when required;</w:t>
      </w:r>
    </w:p>
    <w:p w14:paraId="2B2DB5BE" w14:textId="2CF2DD84" w:rsidR="00711BE6" w:rsidRDefault="00711BE6" w:rsidP="00D45319">
      <w:pPr>
        <w:pStyle w:val="Heading2"/>
        <w:numPr>
          <w:ilvl w:val="1"/>
          <w:numId w:val="1"/>
        </w:numPr>
      </w:pPr>
      <w:r>
        <w:t>Assisting the Country in the implementation and assessment of the activities funded by the Cooperating IA, and referring to the Lead IA to ensure a coordinated sequence of activities;</w:t>
      </w:r>
    </w:p>
    <w:p w14:paraId="13A1FD16" w14:textId="77777777" w:rsidR="00711BE6" w:rsidRDefault="00711BE6" w:rsidP="00D45319">
      <w:pPr>
        <w:pStyle w:val="Heading2"/>
        <w:numPr>
          <w:ilvl w:val="1"/>
          <w:numId w:val="1"/>
        </w:numPr>
      </w:pPr>
      <w:r>
        <w:t>Providing reports to the Lead IA on these activities, for inclusion in the consolidated reports as per Appendix 4-A; and</w:t>
      </w:r>
    </w:p>
    <w:p w14:paraId="4876FE46" w14:textId="77777777" w:rsidR="00711BE6" w:rsidRDefault="00711BE6" w:rsidP="00D45319">
      <w:pPr>
        <w:pStyle w:val="Heading2"/>
        <w:numPr>
          <w:ilvl w:val="1"/>
          <w:numId w:val="1"/>
        </w:numPr>
      </w:pPr>
      <w:r>
        <w:t>Reaching consensus with the Lead IA on any planning, coordination and reporting arrangements required to facilitate the implementation of the Plan.</w:t>
      </w:r>
    </w:p>
    <w:p w14:paraId="18058FA2" w14:textId="77777777" w:rsidR="00711BE6" w:rsidRPr="00534159" w:rsidRDefault="00711BE6" w:rsidP="00711BE6">
      <w:pPr>
        <w:spacing w:before="360" w:after="240"/>
        <w:rPr>
          <w:b/>
          <w:bCs/>
        </w:rPr>
      </w:pPr>
      <w:r w:rsidRPr="00534159">
        <w:rPr>
          <w:b/>
          <w:bCs/>
        </w:rPr>
        <w:t>APPENDIX 7-A: REDUCTIONS IN FUNDING FOR FAILURE TO COMPLY WITH THE TARGETS IN THE AGREEMENT</w:t>
      </w:r>
    </w:p>
    <w:p w14:paraId="28640947" w14:textId="09176396" w:rsidR="00711BE6" w:rsidRDefault="00711BE6" w:rsidP="0025619E">
      <w:pPr>
        <w:pStyle w:val="Heading1"/>
        <w:numPr>
          <w:ilvl w:val="0"/>
          <w:numId w:val="18"/>
        </w:numPr>
      </w:pPr>
      <w:r>
        <w:t xml:space="preserve">In accordance with paragraph 11 of the Agreement, the amount of funding provided may be reduced by </w:t>
      </w:r>
      <w:r w:rsidRPr="007A2378">
        <w:t>US $</w:t>
      </w:r>
      <w:r w:rsidR="007A2378" w:rsidRPr="007A2378">
        <w:t>7.0</w:t>
      </w:r>
      <w:r w:rsidR="007A2378">
        <w:t xml:space="preserve">0 </w:t>
      </w:r>
      <w:r w:rsidRPr="007A2378">
        <w:t>per</w:t>
      </w:r>
      <w:r>
        <w:t xml:space="preserve"> CO</w:t>
      </w:r>
      <w:r w:rsidRPr="00326657">
        <w:rPr>
          <w:vertAlign w:val="subscript"/>
        </w:rPr>
        <w:t>2</w:t>
      </w:r>
      <w:r>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904D72">
        <w:t>C</w:t>
      </w:r>
      <w:r>
        <w:t>ountry has failed to comply with the Agreement due to illegal trade, the reduction in funding would not be applied if the illegally traded controlled substances are seized and subsequently confiscated, destroyed, exported, or returned to the country of origin.</w:t>
      </w:r>
    </w:p>
    <w:p w14:paraId="2B3FA8EA" w14:textId="77777777" w:rsidR="00711BE6" w:rsidRPr="000A4838" w:rsidRDefault="00711BE6" w:rsidP="00711BE6">
      <w:pPr>
        <w:suppressAutoHyphens/>
        <w:rPr>
          <w:b/>
          <w:bCs/>
        </w:rPr>
        <w:sectPr w:rsidR="00711BE6" w:rsidRPr="000A4838"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443FD7DF" w14:textId="77777777" w:rsidR="00711BE6" w:rsidRPr="000A4838" w:rsidRDefault="00711BE6" w:rsidP="00711BE6">
      <w:pPr>
        <w:suppressAutoHyphens/>
        <w:spacing w:after="240"/>
        <w:jc w:val="center"/>
        <w:rPr>
          <w:b/>
          <w:bCs/>
        </w:rPr>
      </w:pPr>
      <w:r w:rsidRPr="007D124F">
        <w:rPr>
          <w:b/>
          <w:bCs/>
        </w:rPr>
        <w:lastRenderedPageBreak/>
        <w:t xml:space="preserve">Annex </w:t>
      </w:r>
      <w:r w:rsidRPr="007A2378">
        <w:rPr>
          <w:b/>
        </w:rPr>
        <w:t>II</w:t>
      </w:r>
    </w:p>
    <w:p w14:paraId="60496F0F" w14:textId="77777777" w:rsidR="00711BE6" w:rsidRPr="00CA6E88" w:rsidRDefault="00711BE6" w:rsidP="00711BE6">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C36859C" w14:textId="7D9F87FD" w:rsidR="00711BE6" w:rsidRDefault="00711BE6" w:rsidP="00711BE6">
      <w:pPr>
        <w:suppressAutoHyphens/>
        <w:spacing w:after="240"/>
        <w:jc w:val="center"/>
        <w:rPr>
          <w:b/>
          <w:bCs/>
        </w:rPr>
      </w:pPr>
      <w:r w:rsidRPr="00CA6E88">
        <w:rPr>
          <w:b/>
          <w:bCs/>
        </w:rPr>
        <w:t xml:space="preserve">AND THE KIGALI HFC IMPLEMENTATION PLAN </w:t>
      </w:r>
      <w:r w:rsidRPr="000A4838">
        <w:rPr>
          <w:b/>
          <w:bCs/>
        </w:rPr>
        <w:t xml:space="preserve">IN </w:t>
      </w:r>
      <w:r w:rsidR="00751370" w:rsidRPr="00DD2612">
        <w:rPr>
          <w:b/>
          <w:bCs/>
        </w:rPr>
        <w:t>ERITREA</w:t>
      </w:r>
    </w:p>
    <w:tbl>
      <w:tblPr>
        <w:tblW w:w="6561" w:type="pct"/>
        <w:tblLook w:val="04A0" w:firstRow="1" w:lastRow="0" w:firstColumn="1" w:lastColumn="0" w:noHBand="0" w:noVBand="1"/>
      </w:tblPr>
      <w:tblGrid>
        <w:gridCol w:w="2098"/>
        <w:gridCol w:w="4510"/>
        <w:gridCol w:w="867"/>
        <w:gridCol w:w="4449"/>
        <w:gridCol w:w="867"/>
        <w:gridCol w:w="1458"/>
        <w:gridCol w:w="4445"/>
      </w:tblGrid>
      <w:tr w:rsidR="00E14128" w:rsidRPr="00FA7AC5" w14:paraId="4E94E3E4" w14:textId="77777777" w:rsidTr="00D175AB">
        <w:trPr>
          <w:gridAfter w:val="1"/>
          <w:wAfter w:w="1190" w:type="pct"/>
          <w:trHeight w:val="341"/>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52B0B8D7" w14:textId="77777777" w:rsidR="00711BE6" w:rsidRPr="00FA7AC5" w:rsidRDefault="00711BE6" w:rsidP="00DA0903">
            <w:pPr>
              <w:suppressAutoHyphens/>
              <w:jc w:val="center"/>
              <w:rPr>
                <w:b/>
                <w:bCs/>
                <w:sz w:val="20"/>
                <w:szCs w:val="20"/>
                <w:lang w:eastAsia="en-CA"/>
              </w:rPr>
            </w:pPr>
          </w:p>
        </w:tc>
        <w:tc>
          <w:tcPr>
            <w:tcW w:w="1438" w:type="pct"/>
            <w:gridSpan w:val="2"/>
            <w:tcBorders>
              <w:top w:val="single" w:sz="4" w:space="0" w:color="auto"/>
              <w:left w:val="single" w:sz="4" w:space="0" w:color="auto"/>
              <w:bottom w:val="single" w:sz="4" w:space="0" w:color="auto"/>
              <w:right w:val="single" w:sz="4" w:space="0" w:color="auto"/>
            </w:tcBorders>
            <w:vAlign w:val="center"/>
          </w:tcPr>
          <w:p w14:paraId="60B00405" w14:textId="1A70A719" w:rsidR="00711BE6" w:rsidRPr="00FA7AC5" w:rsidRDefault="00711BE6" w:rsidP="00691536">
            <w:pPr>
              <w:suppressAutoHyphens/>
              <w:ind w:left="-246" w:right="-247"/>
              <w:jc w:val="center"/>
              <w:rPr>
                <w:b/>
                <w:bCs/>
                <w:sz w:val="20"/>
                <w:szCs w:val="20"/>
                <w:lang w:eastAsia="en-CA"/>
              </w:rPr>
            </w:pPr>
            <w:r w:rsidRPr="00FA7AC5">
              <w:rPr>
                <w:b/>
                <w:bCs/>
                <w:sz w:val="20"/>
                <w:szCs w:val="20"/>
                <w:lang w:eastAsia="en-CA"/>
              </w:rPr>
              <w:t>HPMP</w:t>
            </w:r>
            <w:r w:rsidRPr="00FA7AC5">
              <w:rPr>
                <w:b/>
                <w:bCs/>
                <w:sz w:val="20"/>
                <w:szCs w:val="20"/>
              </w:rPr>
              <w:t xml:space="preserve"> –</w:t>
            </w:r>
            <w:r w:rsidRPr="00FA7AC5">
              <w:rPr>
                <w:sz w:val="20"/>
                <w:szCs w:val="20"/>
              </w:rPr>
              <w:t xml:space="preserve"> </w:t>
            </w:r>
            <w:r w:rsidRPr="00FA7AC5">
              <w:rPr>
                <w:b/>
                <w:bCs/>
                <w:sz w:val="20"/>
                <w:szCs w:val="20"/>
                <w:lang w:eastAsia="en-CA"/>
              </w:rPr>
              <w:t xml:space="preserve">stage </w:t>
            </w:r>
            <w:r w:rsidR="000871F8" w:rsidRPr="00FA7AC5">
              <w:rPr>
                <w:b/>
                <w:bCs/>
                <w:sz w:val="20"/>
                <w:szCs w:val="20"/>
                <w:lang w:eastAsia="en-CA"/>
              </w:rPr>
              <w:t>II</w:t>
            </w:r>
          </w:p>
        </w:tc>
        <w:tc>
          <w:tcPr>
            <w:tcW w:w="1421" w:type="pct"/>
            <w:gridSpan w:val="2"/>
            <w:tcBorders>
              <w:top w:val="single" w:sz="4" w:space="0" w:color="auto"/>
              <w:left w:val="single" w:sz="4" w:space="0" w:color="auto"/>
              <w:bottom w:val="single" w:sz="4" w:space="0" w:color="auto"/>
              <w:right w:val="single" w:sz="4" w:space="0" w:color="auto"/>
            </w:tcBorders>
            <w:vAlign w:val="center"/>
            <w:hideMark/>
          </w:tcPr>
          <w:p w14:paraId="5B970D94"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KIP – stage I</w:t>
            </w:r>
          </w:p>
        </w:tc>
        <w:tc>
          <w:tcPr>
            <w:tcW w:w="390" w:type="pct"/>
            <w:vMerge w:val="restart"/>
            <w:tcBorders>
              <w:top w:val="single" w:sz="4" w:space="0" w:color="auto"/>
              <w:left w:val="single" w:sz="4" w:space="0" w:color="auto"/>
              <w:right w:val="single" w:sz="4" w:space="0" w:color="auto"/>
            </w:tcBorders>
            <w:vAlign w:val="center"/>
            <w:hideMark/>
          </w:tcPr>
          <w:p w14:paraId="4CF0D7D5" w14:textId="77777777" w:rsidR="00711BE6" w:rsidRPr="00FA7AC5" w:rsidRDefault="00711BE6" w:rsidP="00417DD2">
            <w:pPr>
              <w:suppressAutoHyphens/>
              <w:ind w:left="-49" w:right="-29"/>
              <w:jc w:val="center"/>
              <w:rPr>
                <w:b/>
                <w:bCs/>
                <w:sz w:val="20"/>
                <w:szCs w:val="20"/>
                <w:lang w:eastAsia="en-CA"/>
              </w:rPr>
            </w:pPr>
            <w:r w:rsidRPr="00FA7AC5">
              <w:rPr>
                <w:b/>
                <w:bCs/>
                <w:sz w:val="20"/>
                <w:szCs w:val="20"/>
                <w:lang w:eastAsia="en-CA"/>
              </w:rPr>
              <w:t>HPMP+KIP combined cost</w:t>
            </w:r>
            <w:r w:rsidRPr="00FA7AC5">
              <w:rPr>
                <w:b/>
                <w:bCs/>
                <w:sz w:val="20"/>
                <w:szCs w:val="20"/>
                <w:lang w:eastAsia="en-CA"/>
              </w:rPr>
              <w:br/>
            </w:r>
            <w:r w:rsidRPr="00FA7AC5">
              <w:rPr>
                <w:b/>
                <w:bCs/>
                <w:sz w:val="20"/>
                <w:szCs w:val="20"/>
              </w:rPr>
              <w:t>(US $)</w:t>
            </w:r>
          </w:p>
        </w:tc>
      </w:tr>
      <w:tr w:rsidR="00C03971" w:rsidRPr="00FA7AC5" w14:paraId="32A44383" w14:textId="77777777" w:rsidTr="00D175AB">
        <w:trPr>
          <w:gridAfter w:val="1"/>
          <w:wAfter w:w="1190" w:type="pct"/>
          <w:trHeight w:val="289"/>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40F76FAE" w14:textId="77777777" w:rsidR="00711BE6" w:rsidRPr="00FA7AC5" w:rsidRDefault="00711BE6" w:rsidP="00417DD2">
            <w:pPr>
              <w:suppressAutoHyphens/>
              <w:jc w:val="left"/>
              <w:rPr>
                <w:b/>
                <w:bCs/>
                <w:sz w:val="20"/>
                <w:szCs w:val="20"/>
                <w:lang w:eastAsia="en-CA"/>
              </w:rPr>
            </w:pPr>
            <w:r w:rsidRPr="00FA7AC5">
              <w:rPr>
                <w:b/>
                <w:bCs/>
                <w:sz w:val="20"/>
                <w:szCs w:val="20"/>
                <w:lang w:eastAsia="en-CA"/>
              </w:rPr>
              <w:t>Category of activity</w:t>
            </w:r>
          </w:p>
        </w:tc>
        <w:tc>
          <w:tcPr>
            <w:tcW w:w="1206" w:type="pct"/>
            <w:tcBorders>
              <w:top w:val="nil"/>
              <w:left w:val="nil"/>
              <w:bottom w:val="single" w:sz="4" w:space="0" w:color="auto"/>
              <w:right w:val="single" w:sz="4" w:space="0" w:color="auto"/>
            </w:tcBorders>
            <w:vAlign w:val="center"/>
            <w:hideMark/>
          </w:tcPr>
          <w:p w14:paraId="6F84357C"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tcBorders>
              <w:top w:val="single" w:sz="4" w:space="0" w:color="auto"/>
              <w:left w:val="nil"/>
              <w:bottom w:val="single" w:sz="4" w:space="0" w:color="auto"/>
              <w:right w:val="single" w:sz="4" w:space="0" w:color="auto"/>
            </w:tcBorders>
            <w:vAlign w:val="center"/>
            <w:hideMark/>
          </w:tcPr>
          <w:p w14:paraId="3E04B6A1"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 (US $)</w:t>
            </w:r>
          </w:p>
        </w:tc>
        <w:tc>
          <w:tcPr>
            <w:tcW w:w="1190" w:type="pct"/>
            <w:tcBorders>
              <w:top w:val="single" w:sz="4" w:space="0" w:color="auto"/>
              <w:left w:val="single" w:sz="4" w:space="0" w:color="auto"/>
              <w:bottom w:val="single" w:sz="4" w:space="0" w:color="auto"/>
              <w:right w:val="single" w:sz="4" w:space="0" w:color="auto"/>
            </w:tcBorders>
            <w:vAlign w:val="center"/>
            <w:hideMark/>
          </w:tcPr>
          <w:p w14:paraId="55DF1D9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tcBorders>
              <w:top w:val="single" w:sz="4" w:space="0" w:color="auto"/>
              <w:left w:val="single" w:sz="4" w:space="0" w:color="auto"/>
              <w:bottom w:val="single" w:sz="4" w:space="0" w:color="auto"/>
              <w:right w:val="single" w:sz="4" w:space="0" w:color="auto"/>
            </w:tcBorders>
            <w:vAlign w:val="center"/>
            <w:hideMark/>
          </w:tcPr>
          <w:p w14:paraId="6B7E572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w:t>
            </w:r>
            <w:r w:rsidRPr="00FA7AC5">
              <w:rPr>
                <w:b/>
                <w:bCs/>
                <w:sz w:val="20"/>
                <w:szCs w:val="20"/>
                <w:lang w:eastAsia="en-CA"/>
              </w:rPr>
              <w:br/>
              <w:t>(US $)</w:t>
            </w:r>
          </w:p>
        </w:tc>
        <w:tc>
          <w:tcPr>
            <w:tcW w:w="390" w:type="pct"/>
            <w:vMerge/>
            <w:tcBorders>
              <w:left w:val="single" w:sz="4" w:space="0" w:color="auto"/>
              <w:bottom w:val="single" w:sz="4" w:space="0" w:color="auto"/>
              <w:right w:val="single" w:sz="4" w:space="0" w:color="auto"/>
            </w:tcBorders>
            <w:vAlign w:val="center"/>
            <w:hideMark/>
          </w:tcPr>
          <w:p w14:paraId="68E19F2C" w14:textId="77777777" w:rsidR="00711BE6" w:rsidRPr="00FA7AC5" w:rsidRDefault="00711BE6" w:rsidP="00417DD2">
            <w:pPr>
              <w:suppressAutoHyphens/>
              <w:jc w:val="left"/>
              <w:rPr>
                <w:b/>
                <w:bCs/>
                <w:sz w:val="20"/>
                <w:szCs w:val="20"/>
                <w:lang w:eastAsia="en-CA"/>
              </w:rPr>
            </w:pPr>
          </w:p>
        </w:tc>
      </w:tr>
      <w:tr w:rsidR="00E14128" w:rsidRPr="00FA7AC5" w14:paraId="5A3604A4"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62BEBAF9" w14:textId="53131000" w:rsidR="00500994" w:rsidRPr="00FA7AC5" w:rsidRDefault="00500994" w:rsidP="005F779E">
            <w:pPr>
              <w:suppressAutoHyphens/>
              <w:jc w:val="left"/>
              <w:rPr>
                <w:sz w:val="20"/>
                <w:szCs w:val="20"/>
                <w:lang w:eastAsia="en-CA"/>
              </w:rPr>
            </w:pPr>
            <w:r w:rsidRPr="00FA7AC5">
              <w:rPr>
                <w:sz w:val="20"/>
                <w:szCs w:val="20"/>
                <w:lang w:eastAsia="en-CA"/>
              </w:rPr>
              <w:t>Legislative and regulatory measures</w:t>
            </w:r>
          </w:p>
        </w:tc>
        <w:tc>
          <w:tcPr>
            <w:tcW w:w="1206" w:type="pct"/>
            <w:tcBorders>
              <w:top w:val="nil"/>
              <w:left w:val="nil"/>
              <w:bottom w:val="single" w:sz="4" w:space="0" w:color="auto"/>
              <w:right w:val="single" w:sz="4" w:space="0" w:color="auto"/>
            </w:tcBorders>
          </w:tcPr>
          <w:p w14:paraId="4A17E01D" w14:textId="19AF6CB5" w:rsidR="00500994" w:rsidRPr="00FA7AC5" w:rsidRDefault="00500994" w:rsidP="00A75D4A">
            <w:pPr>
              <w:jc w:val="left"/>
              <w:rPr>
                <w:sz w:val="20"/>
                <w:szCs w:val="20"/>
                <w:lang w:eastAsia="en-CA"/>
              </w:rPr>
            </w:pPr>
            <w:r w:rsidRPr="00FA7AC5">
              <w:rPr>
                <w:sz w:val="20"/>
                <w:szCs w:val="20"/>
              </w:rPr>
              <w:t xml:space="preserve">Implementation and maintenance of the licensing and quota system; update of current ODS regulations to include HFCs in the import licensing system as of 1 January 2024, and to ban imports of HCFCs (except for the servicing tail) as of 1 January 2030; adoption of the 2022 </w:t>
            </w:r>
            <w:r w:rsidRPr="00FA7AC5">
              <w:rPr>
                <w:sz w:val="20"/>
                <w:szCs w:val="20"/>
                <w:shd w:val="clear" w:color="auto" w:fill="FFFFFF"/>
              </w:rPr>
              <w:t>Harmonized Commodity Description and Coding System (HS</w:t>
            </w:r>
            <w:r w:rsidRPr="00FA7AC5">
              <w:rPr>
                <w:sz w:val="20"/>
                <w:szCs w:val="20"/>
              </w:rPr>
              <w:t xml:space="preserve"> 2022)</w:t>
            </w:r>
            <w:r w:rsidRPr="00FA7AC5">
              <w:rPr>
                <w:sz w:val="20"/>
                <w:szCs w:val="20"/>
                <w:shd w:val="clear" w:color="auto" w:fill="FFFFFF"/>
              </w:rPr>
              <w:t xml:space="preserve"> as of 1 January 2024</w:t>
            </w:r>
          </w:p>
        </w:tc>
        <w:tc>
          <w:tcPr>
            <w:tcW w:w="232" w:type="pct"/>
            <w:tcBorders>
              <w:top w:val="single" w:sz="4" w:space="0" w:color="auto"/>
              <w:left w:val="nil"/>
              <w:bottom w:val="single" w:sz="4" w:space="0" w:color="auto"/>
              <w:right w:val="single" w:sz="4" w:space="0" w:color="auto"/>
            </w:tcBorders>
          </w:tcPr>
          <w:p w14:paraId="10FD8377" w14:textId="011B1E8C" w:rsidR="00500994" w:rsidRPr="00FA7AC5" w:rsidRDefault="00500994" w:rsidP="005F779E">
            <w:pPr>
              <w:suppressAutoHyphens/>
              <w:jc w:val="right"/>
              <w:rPr>
                <w:sz w:val="20"/>
                <w:szCs w:val="20"/>
                <w:lang w:eastAsia="en-CA"/>
              </w:rPr>
            </w:pPr>
            <w:r w:rsidRPr="00FA7AC5">
              <w:rPr>
                <w:color w:val="000000" w:themeColor="text1"/>
                <w:sz w:val="20"/>
                <w:szCs w:val="20"/>
              </w:rPr>
              <w:t>25,000</w:t>
            </w:r>
          </w:p>
        </w:tc>
        <w:tc>
          <w:tcPr>
            <w:tcW w:w="1190" w:type="pct"/>
            <w:tcBorders>
              <w:top w:val="single" w:sz="4" w:space="0" w:color="auto"/>
              <w:left w:val="single" w:sz="4" w:space="0" w:color="auto"/>
              <w:bottom w:val="single" w:sz="4" w:space="0" w:color="auto"/>
              <w:right w:val="single" w:sz="4" w:space="0" w:color="auto"/>
            </w:tcBorders>
          </w:tcPr>
          <w:p w14:paraId="0E4AFCAA" w14:textId="1F98A1D5" w:rsidR="00BD7BED" w:rsidRPr="00FA7AC5" w:rsidRDefault="008F2F82" w:rsidP="00BD7BED">
            <w:pPr>
              <w:suppressAutoHyphens/>
              <w:jc w:val="left"/>
              <w:rPr>
                <w:sz w:val="20"/>
                <w:szCs w:val="20"/>
                <w:lang w:eastAsia="en-CA"/>
              </w:rPr>
            </w:pPr>
            <w:r w:rsidRPr="00FA7AC5">
              <w:rPr>
                <w:sz w:val="20"/>
                <w:szCs w:val="20"/>
                <w:lang w:eastAsia="en-CA"/>
              </w:rPr>
              <w:t>-</w:t>
            </w:r>
            <w:r w:rsidR="00446286" w:rsidRPr="00FA7AC5">
              <w:rPr>
                <w:sz w:val="20"/>
                <w:szCs w:val="20"/>
                <w:lang w:eastAsia="en-CA"/>
              </w:rPr>
              <w:t xml:space="preserve"> </w:t>
            </w:r>
            <w:r w:rsidR="00BD7BED" w:rsidRPr="00FA7AC5">
              <w:rPr>
                <w:sz w:val="20"/>
                <w:szCs w:val="20"/>
                <w:lang w:eastAsia="en-CA"/>
              </w:rPr>
              <w:t>Support the NOO to enforce and monitor the national HFC quota system</w:t>
            </w:r>
            <w:r w:rsidR="008C031D" w:rsidRPr="00FA7AC5">
              <w:rPr>
                <w:sz w:val="20"/>
                <w:szCs w:val="20"/>
                <w:lang w:eastAsia="en-CA"/>
              </w:rPr>
              <w:t>; update</w:t>
            </w:r>
            <w:r w:rsidR="00BD7BED" w:rsidRPr="00FA7AC5">
              <w:rPr>
                <w:sz w:val="20"/>
                <w:szCs w:val="20"/>
                <w:lang w:eastAsia="en-CA"/>
              </w:rPr>
              <w:t xml:space="preserve"> licensing </w:t>
            </w:r>
            <w:r w:rsidR="008C031D" w:rsidRPr="00FA7AC5">
              <w:rPr>
                <w:sz w:val="20"/>
                <w:szCs w:val="20"/>
                <w:lang w:eastAsia="en-CA"/>
              </w:rPr>
              <w:t xml:space="preserve">to include </w:t>
            </w:r>
            <w:r w:rsidR="00BD7BED" w:rsidRPr="00FA7AC5">
              <w:rPr>
                <w:sz w:val="20"/>
                <w:szCs w:val="20"/>
                <w:lang w:eastAsia="en-CA"/>
              </w:rPr>
              <w:t>quota distribution for refrigerant importers</w:t>
            </w:r>
            <w:r w:rsidR="003525B9" w:rsidRPr="00FA7AC5">
              <w:rPr>
                <w:sz w:val="20"/>
                <w:szCs w:val="20"/>
                <w:lang w:eastAsia="en-CA"/>
              </w:rPr>
              <w:t xml:space="preserve">                  </w:t>
            </w:r>
          </w:p>
          <w:p w14:paraId="38894098" w14:textId="2A62D4B0" w:rsidR="00891D96" w:rsidRPr="00FA7AC5" w:rsidRDefault="008F2F82" w:rsidP="00BD7BED">
            <w:pPr>
              <w:suppressAutoHyphens/>
              <w:jc w:val="left"/>
              <w:rPr>
                <w:sz w:val="20"/>
                <w:szCs w:val="20"/>
                <w:lang w:eastAsia="en-CA"/>
              </w:rPr>
            </w:pPr>
            <w:r w:rsidRPr="00FA7AC5">
              <w:rPr>
                <w:sz w:val="20"/>
                <w:szCs w:val="20"/>
                <w:lang w:eastAsia="en-CA"/>
              </w:rPr>
              <w:t xml:space="preserve">- </w:t>
            </w:r>
            <w:r w:rsidR="00891D96" w:rsidRPr="00FA7AC5">
              <w:rPr>
                <w:sz w:val="20"/>
                <w:szCs w:val="20"/>
                <w:lang w:eastAsia="en-CA"/>
              </w:rPr>
              <w:t xml:space="preserve">Draft MOUs with </w:t>
            </w:r>
            <w:r w:rsidR="00992B69" w:rsidRPr="00FA7AC5">
              <w:rPr>
                <w:sz w:val="20"/>
                <w:szCs w:val="20"/>
                <w:lang w:eastAsia="en-CA"/>
              </w:rPr>
              <w:t>key stakeholders</w:t>
            </w:r>
          </w:p>
          <w:p w14:paraId="7A2E94CC" w14:textId="3184838E" w:rsidR="008F2F82" w:rsidRPr="00FA7AC5" w:rsidRDefault="00891D96" w:rsidP="00BD7BED">
            <w:pPr>
              <w:suppressAutoHyphens/>
              <w:jc w:val="left"/>
              <w:rPr>
                <w:sz w:val="20"/>
                <w:szCs w:val="20"/>
                <w:lang w:eastAsia="en-CA"/>
              </w:rPr>
            </w:pPr>
            <w:r w:rsidRPr="00FA7AC5">
              <w:rPr>
                <w:sz w:val="20"/>
                <w:szCs w:val="20"/>
                <w:lang w:eastAsia="en-CA"/>
              </w:rPr>
              <w:t xml:space="preserve">- </w:t>
            </w:r>
            <w:r w:rsidR="008F2F82" w:rsidRPr="00FA7AC5">
              <w:rPr>
                <w:sz w:val="20"/>
                <w:szCs w:val="20"/>
                <w:lang w:eastAsia="en-CA"/>
              </w:rPr>
              <w:t>Establish and enforce legislations requiring commercial and industrial RAC operators to hav</w:t>
            </w:r>
            <w:r w:rsidR="008C031D" w:rsidRPr="00FA7AC5">
              <w:rPr>
                <w:sz w:val="20"/>
                <w:szCs w:val="20"/>
                <w:lang w:eastAsia="en-CA"/>
              </w:rPr>
              <w:t>e</w:t>
            </w:r>
            <w:r w:rsidR="008F2F82" w:rsidRPr="00FA7AC5">
              <w:rPr>
                <w:sz w:val="20"/>
                <w:szCs w:val="20"/>
                <w:lang w:eastAsia="en-CA"/>
              </w:rPr>
              <w:t xml:space="preserve"> appropriately sized in-house refrigerant recovery equipment</w:t>
            </w:r>
          </w:p>
          <w:p w14:paraId="68A93848" w14:textId="078445C5" w:rsidR="008F2F82" w:rsidRPr="00FA7AC5" w:rsidRDefault="008C031D" w:rsidP="00BD7BED">
            <w:pPr>
              <w:suppressAutoHyphens/>
              <w:jc w:val="left"/>
              <w:rPr>
                <w:sz w:val="20"/>
                <w:szCs w:val="20"/>
                <w:lang w:eastAsia="en-CA"/>
              </w:rPr>
            </w:pPr>
            <w:r w:rsidRPr="00FA7AC5">
              <w:rPr>
                <w:color w:val="000000" w:themeColor="text1"/>
                <w:sz w:val="20"/>
                <w:szCs w:val="20"/>
              </w:rPr>
              <w:t>-</w:t>
            </w:r>
            <w:r w:rsidR="0076339B" w:rsidRPr="00FA7AC5">
              <w:rPr>
                <w:color w:val="000000" w:themeColor="text1"/>
                <w:sz w:val="20"/>
                <w:szCs w:val="20"/>
              </w:rPr>
              <w:t xml:space="preserve"> </w:t>
            </w:r>
            <w:r w:rsidR="0076339B" w:rsidRPr="00FA7AC5">
              <w:rPr>
                <w:sz w:val="20"/>
                <w:szCs w:val="20"/>
              </w:rPr>
              <w:t>Development of regulations to ban the use of high-GWP HFC refrigerants in domestic and stand-alone commercial refrigeration by 1 January 2028 and to ban the use of HFC-23 in marine refrigeration by 1 January 2029.</w:t>
            </w:r>
            <w:r w:rsidRPr="00FA7AC5">
              <w:rPr>
                <w:color w:val="000000" w:themeColor="text1"/>
                <w:sz w:val="20"/>
                <w:szCs w:val="20"/>
              </w:rPr>
              <w:t xml:space="preserve"> </w:t>
            </w:r>
          </w:p>
        </w:tc>
        <w:tc>
          <w:tcPr>
            <w:tcW w:w="232" w:type="pct"/>
            <w:tcBorders>
              <w:top w:val="single" w:sz="4" w:space="0" w:color="auto"/>
              <w:left w:val="nil"/>
              <w:bottom w:val="single" w:sz="4" w:space="0" w:color="auto"/>
              <w:right w:val="single" w:sz="4" w:space="0" w:color="auto"/>
            </w:tcBorders>
          </w:tcPr>
          <w:p w14:paraId="3EE10A02" w14:textId="2F7877C0" w:rsidR="00500994" w:rsidRPr="00FA7AC5" w:rsidRDefault="00D24432" w:rsidP="005F779E">
            <w:pPr>
              <w:suppressAutoHyphens/>
              <w:jc w:val="right"/>
              <w:rPr>
                <w:sz w:val="20"/>
                <w:szCs w:val="20"/>
                <w:lang w:eastAsia="en-CA"/>
              </w:rPr>
            </w:pPr>
            <w:r w:rsidRPr="00FA7AC5">
              <w:rPr>
                <w:sz w:val="20"/>
                <w:szCs w:val="20"/>
                <w:lang w:eastAsia="en-CA"/>
              </w:rPr>
              <w:t>2</w:t>
            </w:r>
            <w:r w:rsidR="00E81A29" w:rsidRPr="00FA7AC5">
              <w:rPr>
                <w:sz w:val="20"/>
                <w:szCs w:val="20"/>
                <w:lang w:eastAsia="en-CA"/>
              </w:rPr>
              <w:t>5</w:t>
            </w:r>
            <w:r w:rsidR="00FD161F" w:rsidRPr="00FA7AC5">
              <w:rPr>
                <w:sz w:val="20"/>
                <w:szCs w:val="20"/>
                <w:lang w:eastAsia="en-CA"/>
              </w:rPr>
              <w:t>,</w:t>
            </w:r>
            <w:r w:rsidR="00891D96" w:rsidRPr="00FA7AC5">
              <w:rPr>
                <w:sz w:val="20"/>
                <w:szCs w:val="20"/>
                <w:lang w:eastAsia="en-CA"/>
              </w:rPr>
              <w:t>100</w:t>
            </w:r>
          </w:p>
        </w:tc>
        <w:tc>
          <w:tcPr>
            <w:tcW w:w="390" w:type="pct"/>
            <w:tcBorders>
              <w:top w:val="single" w:sz="4" w:space="0" w:color="auto"/>
              <w:left w:val="nil"/>
              <w:bottom w:val="single" w:sz="4" w:space="0" w:color="auto"/>
              <w:right w:val="single" w:sz="4" w:space="0" w:color="auto"/>
            </w:tcBorders>
          </w:tcPr>
          <w:p w14:paraId="5A49BF20" w14:textId="310E9785" w:rsidR="00500994" w:rsidRPr="00FA7AC5" w:rsidRDefault="000C6E54" w:rsidP="005F779E">
            <w:pPr>
              <w:suppressAutoHyphens/>
              <w:jc w:val="right"/>
              <w:rPr>
                <w:sz w:val="20"/>
                <w:szCs w:val="20"/>
                <w:lang w:eastAsia="en-CA"/>
              </w:rPr>
            </w:pPr>
            <w:r w:rsidRPr="00FA7AC5">
              <w:rPr>
                <w:sz w:val="20"/>
                <w:szCs w:val="20"/>
                <w:lang w:eastAsia="en-CA"/>
              </w:rPr>
              <w:t>50,100</w:t>
            </w:r>
          </w:p>
        </w:tc>
      </w:tr>
      <w:tr w:rsidR="00E14128" w:rsidRPr="00FA7AC5" w14:paraId="435C2517" w14:textId="77777777" w:rsidTr="00D175AB">
        <w:trPr>
          <w:gridAfter w:val="1"/>
          <w:wAfter w:w="1190" w:type="pct"/>
          <w:trHeight w:val="227"/>
        </w:trPr>
        <w:tc>
          <w:tcPr>
            <w:tcW w:w="561" w:type="pct"/>
            <w:vMerge w:val="restart"/>
            <w:tcBorders>
              <w:left w:val="single" w:sz="4" w:space="0" w:color="auto"/>
              <w:right w:val="single" w:sz="4" w:space="0" w:color="auto"/>
            </w:tcBorders>
          </w:tcPr>
          <w:p w14:paraId="655CF57F" w14:textId="4FE9001D" w:rsidR="007B2B84" w:rsidRPr="00FA7AC5" w:rsidRDefault="007B2B84" w:rsidP="005F779E">
            <w:pPr>
              <w:suppressAutoHyphens/>
              <w:jc w:val="left"/>
              <w:rPr>
                <w:sz w:val="20"/>
                <w:szCs w:val="20"/>
                <w:lang w:eastAsia="en-CA"/>
              </w:rPr>
            </w:pPr>
            <w:r w:rsidRPr="00FA7AC5">
              <w:rPr>
                <w:sz w:val="20"/>
                <w:szCs w:val="20"/>
                <w:lang w:eastAsia="en-CA"/>
              </w:rPr>
              <w:t>Enforcement of HFC controls </w:t>
            </w:r>
          </w:p>
        </w:tc>
        <w:tc>
          <w:tcPr>
            <w:tcW w:w="1206" w:type="pct"/>
            <w:tcBorders>
              <w:top w:val="nil"/>
              <w:left w:val="nil"/>
              <w:bottom w:val="single" w:sz="4" w:space="0" w:color="auto"/>
              <w:right w:val="single" w:sz="4" w:space="0" w:color="auto"/>
            </w:tcBorders>
            <w:shd w:val="clear" w:color="auto" w:fill="FFFFFF" w:themeFill="background1"/>
          </w:tcPr>
          <w:p w14:paraId="3A42F4E2" w14:textId="48539A13" w:rsidR="007B2B84" w:rsidRPr="00FA7AC5" w:rsidRDefault="007B2B84" w:rsidP="00BD7BED">
            <w:pPr>
              <w:suppressAutoHyphens/>
              <w:rPr>
                <w:sz w:val="20"/>
                <w:szCs w:val="20"/>
                <w:lang w:eastAsia="en-CA"/>
              </w:rPr>
            </w:pPr>
            <w:r w:rsidRPr="00FA7AC5">
              <w:rPr>
                <w:sz w:val="20"/>
                <w:szCs w:val="20"/>
                <w:lang w:eastAsia="en-CA"/>
              </w:rPr>
              <w:t>Training of 200 customs and other law enforcers</w:t>
            </w:r>
          </w:p>
        </w:tc>
        <w:tc>
          <w:tcPr>
            <w:tcW w:w="232" w:type="pct"/>
            <w:tcBorders>
              <w:top w:val="nil"/>
              <w:left w:val="nil"/>
              <w:bottom w:val="single" w:sz="4" w:space="0" w:color="auto"/>
              <w:right w:val="single" w:sz="4" w:space="0" w:color="auto"/>
            </w:tcBorders>
            <w:shd w:val="clear" w:color="auto" w:fill="FFFFFF" w:themeFill="background1"/>
          </w:tcPr>
          <w:p w14:paraId="35B96396" w14:textId="09FF6DBE" w:rsidR="007B2B84" w:rsidRPr="00FA7AC5" w:rsidRDefault="007B2B84" w:rsidP="005F779E">
            <w:pPr>
              <w:suppressAutoHyphens/>
              <w:jc w:val="right"/>
              <w:rPr>
                <w:sz w:val="20"/>
                <w:szCs w:val="20"/>
                <w:lang w:eastAsia="en-CA"/>
              </w:rPr>
            </w:pPr>
            <w:r w:rsidRPr="00FA7AC5">
              <w:rPr>
                <w:color w:val="000000" w:themeColor="text1"/>
                <w:sz w:val="20"/>
                <w:szCs w:val="20"/>
              </w:rPr>
              <w:t>50,000</w:t>
            </w:r>
          </w:p>
        </w:tc>
        <w:tc>
          <w:tcPr>
            <w:tcW w:w="1190" w:type="pct"/>
            <w:tcBorders>
              <w:top w:val="single" w:sz="4" w:space="0" w:color="auto"/>
              <w:left w:val="single" w:sz="4" w:space="0" w:color="auto"/>
              <w:bottom w:val="single" w:sz="4" w:space="0" w:color="auto"/>
              <w:right w:val="single" w:sz="4" w:space="0" w:color="auto"/>
            </w:tcBorders>
          </w:tcPr>
          <w:p w14:paraId="242E3109" w14:textId="4F30BC92" w:rsidR="007B2B84" w:rsidRPr="00FA7AC5" w:rsidRDefault="007B2B84" w:rsidP="005F779E">
            <w:pPr>
              <w:suppressAutoHyphens/>
              <w:jc w:val="left"/>
              <w:rPr>
                <w:sz w:val="20"/>
                <w:szCs w:val="20"/>
                <w:lang w:eastAsia="en-CA"/>
              </w:rPr>
            </w:pPr>
            <w:r w:rsidRPr="00FA7AC5">
              <w:rPr>
                <w:sz w:val="20"/>
                <w:szCs w:val="20"/>
                <w:lang w:eastAsia="en-CA"/>
              </w:rPr>
              <w:t xml:space="preserve">Training of </w:t>
            </w:r>
            <w:r w:rsidR="00353475" w:rsidRPr="00FA7AC5">
              <w:rPr>
                <w:sz w:val="20"/>
                <w:szCs w:val="20"/>
                <w:lang w:eastAsia="en-CA"/>
              </w:rPr>
              <w:t xml:space="preserve">110 </w:t>
            </w:r>
            <w:r w:rsidRPr="00FA7AC5">
              <w:rPr>
                <w:sz w:val="20"/>
                <w:szCs w:val="20"/>
                <w:lang w:eastAsia="en-CA"/>
              </w:rPr>
              <w:t xml:space="preserve">customs officers on the updated curriculum </w:t>
            </w:r>
          </w:p>
        </w:tc>
        <w:tc>
          <w:tcPr>
            <w:tcW w:w="232" w:type="pct"/>
            <w:tcBorders>
              <w:top w:val="nil"/>
              <w:left w:val="nil"/>
              <w:bottom w:val="single" w:sz="4" w:space="0" w:color="auto"/>
              <w:right w:val="single" w:sz="4" w:space="0" w:color="auto"/>
            </w:tcBorders>
          </w:tcPr>
          <w:p w14:paraId="1B1BDAF2" w14:textId="72D85EE1" w:rsidR="007B2B84" w:rsidRPr="00FA7AC5" w:rsidRDefault="00CD0C41" w:rsidP="005F779E">
            <w:pPr>
              <w:suppressAutoHyphens/>
              <w:jc w:val="right"/>
              <w:rPr>
                <w:sz w:val="20"/>
                <w:szCs w:val="20"/>
                <w:lang w:eastAsia="en-CA"/>
              </w:rPr>
            </w:pPr>
            <w:r w:rsidRPr="00FA7AC5">
              <w:rPr>
                <w:sz w:val="20"/>
                <w:szCs w:val="20"/>
                <w:lang w:eastAsia="en-CA"/>
              </w:rPr>
              <w:t>6,100</w:t>
            </w:r>
          </w:p>
        </w:tc>
        <w:tc>
          <w:tcPr>
            <w:tcW w:w="390" w:type="pct"/>
            <w:tcBorders>
              <w:top w:val="nil"/>
              <w:left w:val="nil"/>
              <w:bottom w:val="single" w:sz="4" w:space="0" w:color="auto"/>
              <w:right w:val="single" w:sz="4" w:space="0" w:color="auto"/>
            </w:tcBorders>
          </w:tcPr>
          <w:p w14:paraId="16AB43FE" w14:textId="3DD976F3" w:rsidR="007B2B84" w:rsidRPr="00FA7AC5" w:rsidRDefault="007B2B84" w:rsidP="005F779E">
            <w:pPr>
              <w:suppressAutoHyphens/>
              <w:jc w:val="right"/>
              <w:rPr>
                <w:sz w:val="20"/>
                <w:szCs w:val="20"/>
                <w:lang w:eastAsia="en-CA"/>
              </w:rPr>
            </w:pPr>
            <w:r w:rsidRPr="00FA7AC5">
              <w:rPr>
                <w:sz w:val="20"/>
                <w:szCs w:val="20"/>
                <w:lang w:eastAsia="en-CA"/>
              </w:rPr>
              <w:t>60,100</w:t>
            </w:r>
          </w:p>
        </w:tc>
      </w:tr>
      <w:tr w:rsidR="00E14128" w:rsidRPr="00FA7AC5" w14:paraId="1F6BDB52" w14:textId="77777777" w:rsidTr="00D175AB">
        <w:trPr>
          <w:gridAfter w:val="1"/>
          <w:wAfter w:w="1190" w:type="pct"/>
          <w:trHeight w:val="127"/>
        </w:trPr>
        <w:tc>
          <w:tcPr>
            <w:tcW w:w="561" w:type="pct"/>
            <w:vMerge/>
            <w:tcBorders>
              <w:left w:val="single" w:sz="4" w:space="0" w:color="auto"/>
              <w:right w:val="single" w:sz="4" w:space="0" w:color="auto"/>
            </w:tcBorders>
          </w:tcPr>
          <w:p w14:paraId="67F5C01E" w14:textId="77777777" w:rsidR="007B2B84" w:rsidRPr="00FA7AC5" w:rsidRDefault="007B2B84"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59D837C2" w14:textId="7DB60557" w:rsidR="007B2B84" w:rsidRPr="00FA7AC5" w:rsidRDefault="007B2B84" w:rsidP="005F779E">
            <w:pPr>
              <w:suppressAutoHyphens/>
              <w:jc w:val="left"/>
              <w:rPr>
                <w:sz w:val="20"/>
                <w:szCs w:val="20"/>
                <w:lang w:eastAsia="en-CA"/>
              </w:rPr>
            </w:pPr>
            <w:r w:rsidRPr="00FA7AC5">
              <w:rPr>
                <w:sz w:val="20"/>
                <w:szCs w:val="20"/>
                <w:lang w:eastAsia="en-CA"/>
              </w:rPr>
              <w:t>Experts to review the customs training manual</w:t>
            </w:r>
          </w:p>
        </w:tc>
        <w:tc>
          <w:tcPr>
            <w:tcW w:w="232" w:type="pct"/>
            <w:tcBorders>
              <w:top w:val="nil"/>
              <w:left w:val="nil"/>
              <w:bottom w:val="single" w:sz="4" w:space="0" w:color="auto"/>
              <w:right w:val="single" w:sz="4" w:space="0" w:color="auto"/>
            </w:tcBorders>
            <w:shd w:val="clear" w:color="auto" w:fill="FFFFFF" w:themeFill="background1"/>
          </w:tcPr>
          <w:p w14:paraId="56DFE6CA" w14:textId="1DBDB145"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tcBorders>
              <w:top w:val="single" w:sz="4" w:space="0" w:color="auto"/>
              <w:left w:val="single" w:sz="4" w:space="0" w:color="auto"/>
              <w:bottom w:val="single" w:sz="4" w:space="0" w:color="auto"/>
              <w:right w:val="single" w:sz="4" w:space="0" w:color="auto"/>
            </w:tcBorders>
          </w:tcPr>
          <w:p w14:paraId="66A5C100" w14:textId="72C52276" w:rsidR="007B2B84" w:rsidRPr="00FA7AC5" w:rsidRDefault="007B2B84" w:rsidP="005F779E">
            <w:pPr>
              <w:suppressAutoHyphens/>
              <w:jc w:val="left"/>
              <w:rPr>
                <w:sz w:val="20"/>
                <w:szCs w:val="20"/>
                <w:lang w:eastAsia="en-CA"/>
              </w:rPr>
            </w:pPr>
            <w:r w:rsidRPr="00FA7AC5">
              <w:rPr>
                <w:sz w:val="20"/>
                <w:szCs w:val="20"/>
                <w:lang w:eastAsia="en-CA"/>
              </w:rPr>
              <w:t xml:space="preserve">Update and revise the customs training program to incorporate new Harmonized System (HS) codes, </w:t>
            </w:r>
            <w:r w:rsidR="006C39C4" w:rsidRPr="00FA7AC5">
              <w:rPr>
                <w:sz w:val="20"/>
                <w:szCs w:val="20"/>
                <w:lang w:eastAsia="en-CA"/>
              </w:rPr>
              <w:t>low-GWP</w:t>
            </w:r>
            <w:r w:rsidRPr="00FA7AC5">
              <w:rPr>
                <w:sz w:val="20"/>
                <w:szCs w:val="20"/>
                <w:lang w:eastAsia="en-CA"/>
              </w:rPr>
              <w:t xml:space="preserve"> refrigerants and HFC</w:t>
            </w:r>
          </w:p>
        </w:tc>
        <w:tc>
          <w:tcPr>
            <w:tcW w:w="232" w:type="pct"/>
            <w:tcBorders>
              <w:top w:val="nil"/>
              <w:left w:val="nil"/>
              <w:bottom w:val="single" w:sz="4" w:space="0" w:color="auto"/>
              <w:right w:val="single" w:sz="4" w:space="0" w:color="auto"/>
            </w:tcBorders>
          </w:tcPr>
          <w:p w14:paraId="7FEA133C" w14:textId="769735A9" w:rsidR="007B2B84" w:rsidRPr="00FA7AC5" w:rsidRDefault="00CD0C41" w:rsidP="005F779E">
            <w:pPr>
              <w:suppressAutoHyphens/>
              <w:jc w:val="right"/>
              <w:rPr>
                <w:sz w:val="20"/>
                <w:szCs w:val="20"/>
                <w:lang w:eastAsia="en-CA"/>
              </w:rPr>
            </w:pPr>
            <w:r w:rsidRPr="00FA7AC5">
              <w:rPr>
                <w:sz w:val="20"/>
                <w:szCs w:val="20"/>
                <w:lang w:eastAsia="en-CA"/>
              </w:rPr>
              <w:t>10</w:t>
            </w:r>
            <w:r w:rsidR="007B2B84" w:rsidRPr="00FA7AC5">
              <w:rPr>
                <w:sz w:val="20"/>
                <w:szCs w:val="20"/>
                <w:lang w:eastAsia="en-CA"/>
              </w:rPr>
              <w:t>,100</w:t>
            </w:r>
          </w:p>
        </w:tc>
        <w:tc>
          <w:tcPr>
            <w:tcW w:w="390" w:type="pct"/>
            <w:tcBorders>
              <w:top w:val="nil"/>
              <w:left w:val="nil"/>
              <w:bottom w:val="single" w:sz="4" w:space="0" w:color="auto"/>
              <w:right w:val="single" w:sz="4" w:space="0" w:color="auto"/>
            </w:tcBorders>
          </w:tcPr>
          <w:p w14:paraId="51F0D6C3" w14:textId="6E020E8F" w:rsidR="007B2B84" w:rsidRPr="00FA7AC5" w:rsidRDefault="007B2B84" w:rsidP="005F779E">
            <w:pPr>
              <w:suppressAutoHyphens/>
              <w:jc w:val="right"/>
              <w:rPr>
                <w:sz w:val="20"/>
                <w:szCs w:val="20"/>
                <w:lang w:eastAsia="en-CA"/>
              </w:rPr>
            </w:pPr>
            <w:r w:rsidRPr="00FA7AC5">
              <w:rPr>
                <w:sz w:val="20"/>
                <w:szCs w:val="20"/>
                <w:lang w:eastAsia="en-CA"/>
              </w:rPr>
              <w:t>21,100</w:t>
            </w:r>
          </w:p>
        </w:tc>
      </w:tr>
      <w:tr w:rsidR="00E14128" w:rsidRPr="00FA7AC5" w14:paraId="38905D40"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3A0D9CCA" w14:textId="77777777" w:rsidR="007B2B84" w:rsidRPr="00FA7AC5" w:rsidRDefault="007B2B84"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3744D484" w14:textId="018C843E" w:rsidR="007B2B84" w:rsidRPr="00FA7AC5" w:rsidRDefault="007B2B84" w:rsidP="005F779E">
            <w:pPr>
              <w:suppressAutoHyphens/>
              <w:jc w:val="left"/>
              <w:rPr>
                <w:sz w:val="20"/>
                <w:szCs w:val="20"/>
                <w:lang w:eastAsia="en-CA"/>
              </w:rPr>
            </w:pPr>
            <w:r w:rsidRPr="00FA7AC5">
              <w:rPr>
                <w:sz w:val="20"/>
                <w:szCs w:val="20"/>
                <w:lang w:eastAsia="en-CA"/>
              </w:rPr>
              <w:t>Facilitate border dialogues</w:t>
            </w:r>
          </w:p>
        </w:tc>
        <w:tc>
          <w:tcPr>
            <w:tcW w:w="232" w:type="pct"/>
            <w:tcBorders>
              <w:top w:val="nil"/>
              <w:left w:val="nil"/>
              <w:bottom w:val="single" w:sz="4" w:space="0" w:color="auto"/>
              <w:right w:val="single" w:sz="4" w:space="0" w:color="auto"/>
            </w:tcBorders>
            <w:shd w:val="clear" w:color="auto" w:fill="FFFFFF" w:themeFill="background1"/>
          </w:tcPr>
          <w:p w14:paraId="66998B57" w14:textId="2649E30C"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837C12" w14:textId="77777777" w:rsidR="007B2B84" w:rsidRPr="00FA7AC5" w:rsidRDefault="007B2B84"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E3B94DB" w14:textId="77777777" w:rsidR="007B2B84" w:rsidRPr="00FA7AC5" w:rsidRDefault="007B2B84"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7ECA78FC" w14:textId="2D1C7AC6" w:rsidR="007B2B84" w:rsidRPr="00FA7AC5" w:rsidRDefault="007B2B84" w:rsidP="005F779E">
            <w:pPr>
              <w:suppressAutoHyphens/>
              <w:jc w:val="right"/>
              <w:rPr>
                <w:sz w:val="20"/>
                <w:szCs w:val="20"/>
                <w:lang w:eastAsia="en-CA"/>
              </w:rPr>
            </w:pPr>
            <w:r w:rsidRPr="00FA7AC5">
              <w:rPr>
                <w:sz w:val="20"/>
                <w:szCs w:val="20"/>
                <w:lang w:eastAsia="en-CA"/>
              </w:rPr>
              <w:t>15,000</w:t>
            </w:r>
          </w:p>
        </w:tc>
      </w:tr>
      <w:tr w:rsidR="00E14128" w:rsidRPr="00FA7AC5" w14:paraId="7959746B" w14:textId="77777777" w:rsidTr="00D175AB">
        <w:trPr>
          <w:gridAfter w:val="1"/>
          <w:wAfter w:w="1190" w:type="pct"/>
          <w:trHeight w:val="227"/>
        </w:trPr>
        <w:tc>
          <w:tcPr>
            <w:tcW w:w="561" w:type="pct"/>
            <w:vMerge w:val="restart"/>
            <w:tcBorders>
              <w:top w:val="nil"/>
              <w:left w:val="single" w:sz="4" w:space="0" w:color="auto"/>
              <w:right w:val="single" w:sz="4" w:space="0" w:color="auto"/>
            </w:tcBorders>
          </w:tcPr>
          <w:p w14:paraId="603E0AA1" w14:textId="77777777" w:rsidR="00E14128" w:rsidRPr="00FA7AC5" w:rsidRDefault="001A3E97" w:rsidP="00790401">
            <w:pPr>
              <w:suppressAutoHyphens/>
              <w:jc w:val="left"/>
              <w:rPr>
                <w:sz w:val="20"/>
                <w:szCs w:val="20"/>
                <w:lang w:eastAsia="en-CA"/>
              </w:rPr>
            </w:pPr>
            <w:r w:rsidRPr="00FA7AC5">
              <w:rPr>
                <w:sz w:val="20"/>
                <w:szCs w:val="20"/>
                <w:lang w:eastAsia="en-CA"/>
              </w:rPr>
              <w:t xml:space="preserve">Development and implementation of national standards in the RAC sector for safe use of energy-efficient low-GWP technologies </w:t>
            </w:r>
          </w:p>
          <w:p w14:paraId="1C37A964" w14:textId="77777777" w:rsidR="00E14128" w:rsidRPr="00FA7AC5" w:rsidRDefault="00E14128" w:rsidP="00790401">
            <w:pPr>
              <w:suppressAutoHyphens/>
              <w:jc w:val="left"/>
              <w:rPr>
                <w:sz w:val="20"/>
                <w:szCs w:val="20"/>
                <w:lang w:eastAsia="en-CA"/>
              </w:rPr>
            </w:pPr>
          </w:p>
          <w:p w14:paraId="475BE454" w14:textId="3C4CB3DE" w:rsidR="00790401" w:rsidRPr="00FA7AC5" w:rsidRDefault="00E14128" w:rsidP="00790401">
            <w:pPr>
              <w:suppressAutoHyphens/>
              <w:jc w:val="left"/>
              <w:rPr>
                <w:sz w:val="20"/>
                <w:szCs w:val="20"/>
                <w:lang w:eastAsia="en-CA"/>
              </w:rPr>
            </w:pPr>
            <w:r w:rsidRPr="00FA7AC5">
              <w:rPr>
                <w:sz w:val="20"/>
                <w:szCs w:val="20"/>
                <w:lang w:eastAsia="en-CA"/>
              </w:rPr>
              <w:t>P</w:t>
            </w:r>
            <w:r w:rsidR="001A3E97" w:rsidRPr="00FA7AC5">
              <w:rPr>
                <w:sz w:val="20"/>
                <w:szCs w:val="20"/>
                <w:lang w:eastAsia="en-CA"/>
              </w:rPr>
              <w:t>romotion of Green Procurement of RAC technologies in public and private institution</w:t>
            </w:r>
          </w:p>
        </w:tc>
        <w:tc>
          <w:tcPr>
            <w:tcW w:w="1206" w:type="pct"/>
            <w:tcBorders>
              <w:top w:val="nil"/>
              <w:left w:val="nil"/>
              <w:bottom w:val="single" w:sz="4" w:space="0" w:color="auto"/>
              <w:right w:val="single" w:sz="4" w:space="0" w:color="auto"/>
            </w:tcBorders>
            <w:shd w:val="clear" w:color="auto" w:fill="FFFFFF" w:themeFill="background1"/>
          </w:tcPr>
          <w:p w14:paraId="0ABE7AB0" w14:textId="2F0625E5" w:rsidR="00790401" w:rsidRPr="00FA7AC5" w:rsidRDefault="00790401" w:rsidP="00790401">
            <w:pPr>
              <w:suppressAutoHyphens/>
              <w:jc w:val="left"/>
              <w:rPr>
                <w:sz w:val="20"/>
                <w:szCs w:val="20"/>
                <w:lang w:eastAsia="en-CA"/>
              </w:rPr>
            </w:pPr>
            <w:r w:rsidRPr="00FA7AC5">
              <w:rPr>
                <w:sz w:val="20"/>
                <w:szCs w:val="20"/>
                <w:lang w:eastAsia="en-CA"/>
              </w:rPr>
              <w:t>- Develop technical standards in the RAC servicing sector to incorporate energy efficiency and safety consideration related to the use of Low GWP technologies in the country</w:t>
            </w:r>
          </w:p>
          <w:p w14:paraId="2B533D03" w14:textId="1495E0FF" w:rsidR="00790401" w:rsidRPr="00FA7AC5" w:rsidRDefault="00790401" w:rsidP="00790401">
            <w:pPr>
              <w:suppressAutoHyphens/>
              <w:jc w:val="left"/>
              <w:rPr>
                <w:sz w:val="20"/>
                <w:szCs w:val="20"/>
                <w:lang w:eastAsia="en-CA"/>
              </w:rPr>
            </w:pPr>
            <w:r w:rsidRPr="00FA7AC5">
              <w:rPr>
                <w:sz w:val="20"/>
                <w:szCs w:val="20"/>
                <w:lang w:eastAsia="en-CA"/>
              </w:rPr>
              <w:t xml:space="preserve">- Develop a </w:t>
            </w:r>
            <w:r w:rsidR="005A788A">
              <w:rPr>
                <w:sz w:val="20"/>
                <w:szCs w:val="20"/>
                <w:lang w:eastAsia="en-CA"/>
              </w:rPr>
              <w:t>g</w:t>
            </w:r>
            <w:r w:rsidR="005A788A" w:rsidRPr="00FA7AC5">
              <w:rPr>
                <w:sz w:val="20"/>
                <w:szCs w:val="20"/>
                <w:lang w:eastAsia="en-CA"/>
              </w:rPr>
              <w:t xml:space="preserve">reen </w:t>
            </w:r>
            <w:r w:rsidRPr="00FA7AC5">
              <w:rPr>
                <w:sz w:val="20"/>
                <w:szCs w:val="20"/>
                <w:lang w:eastAsia="en-CA"/>
              </w:rPr>
              <w:t>procurement plan for RAC systems</w:t>
            </w:r>
          </w:p>
        </w:tc>
        <w:tc>
          <w:tcPr>
            <w:tcW w:w="232" w:type="pct"/>
            <w:tcBorders>
              <w:top w:val="nil"/>
              <w:left w:val="nil"/>
              <w:bottom w:val="single" w:sz="4" w:space="0" w:color="auto"/>
              <w:right w:val="single" w:sz="4" w:space="0" w:color="auto"/>
            </w:tcBorders>
            <w:shd w:val="clear" w:color="auto" w:fill="FFFFFF" w:themeFill="background1"/>
          </w:tcPr>
          <w:p w14:paraId="33587568" w14:textId="30D7FAE7" w:rsidR="00790401" w:rsidRPr="00FA7AC5" w:rsidRDefault="00790401" w:rsidP="00790401">
            <w:pPr>
              <w:suppressAutoHyphens/>
              <w:jc w:val="right"/>
              <w:rPr>
                <w:sz w:val="20"/>
                <w:szCs w:val="20"/>
                <w:lang w:eastAsia="en-CA"/>
              </w:rPr>
            </w:pPr>
            <w:r w:rsidRPr="00FA7AC5">
              <w:rPr>
                <w:sz w:val="20"/>
                <w:szCs w:val="20"/>
                <w:lang w:eastAsia="en-CA"/>
              </w:rPr>
              <w:t>30,000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9CDE09"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3FEF582"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371D47D5" w14:textId="66A75A9F" w:rsidR="00790401" w:rsidRPr="00FA7AC5" w:rsidRDefault="00790401" w:rsidP="00790401">
            <w:pPr>
              <w:suppressAutoHyphens/>
              <w:jc w:val="right"/>
              <w:rPr>
                <w:sz w:val="20"/>
                <w:szCs w:val="20"/>
                <w:lang w:eastAsia="en-CA"/>
              </w:rPr>
            </w:pPr>
            <w:r w:rsidRPr="00FA7AC5">
              <w:rPr>
                <w:sz w:val="20"/>
                <w:szCs w:val="20"/>
                <w:lang w:eastAsia="en-CA"/>
              </w:rPr>
              <w:t>30,000</w:t>
            </w:r>
          </w:p>
        </w:tc>
      </w:tr>
      <w:tr w:rsidR="00E14128" w:rsidRPr="00FA7AC5" w14:paraId="3DB3083E" w14:textId="77777777" w:rsidTr="00D175AB">
        <w:trPr>
          <w:gridAfter w:val="1"/>
          <w:wAfter w:w="1190" w:type="pct"/>
          <w:trHeight w:val="227"/>
        </w:trPr>
        <w:tc>
          <w:tcPr>
            <w:tcW w:w="561" w:type="pct"/>
            <w:vMerge/>
            <w:tcBorders>
              <w:left w:val="single" w:sz="4" w:space="0" w:color="auto"/>
              <w:right w:val="single" w:sz="4" w:space="0" w:color="auto"/>
            </w:tcBorders>
          </w:tcPr>
          <w:p w14:paraId="2EBF6538" w14:textId="77777777" w:rsidR="00790401" w:rsidRPr="00FA7AC5" w:rsidRDefault="00790401" w:rsidP="00790401">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7F9ADC5F" w14:textId="515B1545" w:rsidR="00790401" w:rsidRPr="00FA7AC5" w:rsidRDefault="00790401" w:rsidP="00790401">
            <w:pPr>
              <w:suppressAutoHyphens/>
              <w:jc w:val="left"/>
              <w:rPr>
                <w:sz w:val="20"/>
                <w:szCs w:val="20"/>
                <w:lang w:eastAsia="en-CA"/>
              </w:rPr>
            </w:pPr>
            <w:r w:rsidRPr="00FA7AC5">
              <w:rPr>
                <w:sz w:val="20"/>
                <w:szCs w:val="20"/>
                <w:lang w:eastAsia="en-CA"/>
              </w:rPr>
              <w:t>Capacity-building workshop for standards officers, environmental inspectors and other relevant stakeholders on the enforcement of the technical standards in RAC sector</w:t>
            </w:r>
          </w:p>
        </w:tc>
        <w:tc>
          <w:tcPr>
            <w:tcW w:w="232" w:type="pct"/>
            <w:tcBorders>
              <w:top w:val="nil"/>
              <w:left w:val="nil"/>
              <w:bottom w:val="single" w:sz="4" w:space="0" w:color="auto"/>
              <w:right w:val="single" w:sz="4" w:space="0" w:color="auto"/>
            </w:tcBorders>
            <w:shd w:val="clear" w:color="auto" w:fill="FFFFFF" w:themeFill="background1"/>
          </w:tcPr>
          <w:p w14:paraId="73053034" w14:textId="317C8723" w:rsidR="00790401" w:rsidRPr="00FA7AC5" w:rsidRDefault="00790401" w:rsidP="00790401">
            <w:pPr>
              <w:suppressAutoHyphens/>
              <w:jc w:val="right"/>
              <w:rPr>
                <w:sz w:val="20"/>
                <w:szCs w:val="20"/>
                <w:lang w:eastAsia="en-CA"/>
              </w:rPr>
            </w:pPr>
            <w:r w:rsidRPr="00FA7AC5">
              <w:rPr>
                <w:sz w:val="20"/>
                <w:szCs w:val="20"/>
                <w:lang w:eastAsia="en-CA"/>
              </w:rPr>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17394C"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AFDDC91"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78039D36" w14:textId="3D4C799A"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D46322"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62E0D3A9" w14:textId="77777777" w:rsidR="00790401" w:rsidRPr="00FA7AC5" w:rsidRDefault="00790401" w:rsidP="00790401">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6624DD5F" w14:textId="0F23A257" w:rsidR="00790401" w:rsidRPr="00FA7AC5" w:rsidRDefault="00790401" w:rsidP="00790401">
            <w:pPr>
              <w:suppressAutoHyphens/>
              <w:jc w:val="left"/>
              <w:rPr>
                <w:sz w:val="20"/>
                <w:szCs w:val="20"/>
                <w:lang w:eastAsia="en-CA"/>
              </w:rPr>
            </w:pPr>
            <w:r w:rsidRPr="00FA7AC5">
              <w:rPr>
                <w:sz w:val="20"/>
                <w:szCs w:val="20"/>
                <w:lang w:eastAsia="en-CA"/>
              </w:rPr>
              <w:t>Conduct capacity-building training workshop for procurement</w:t>
            </w:r>
            <w:r w:rsidR="00841173" w:rsidRPr="00FA7AC5">
              <w:rPr>
                <w:sz w:val="20"/>
                <w:szCs w:val="20"/>
                <w:lang w:eastAsia="en-CA"/>
              </w:rPr>
              <w:t xml:space="preserve"> </w:t>
            </w:r>
            <w:r w:rsidRPr="00FA7AC5">
              <w:rPr>
                <w:sz w:val="20"/>
                <w:szCs w:val="20"/>
                <w:lang w:eastAsia="en-CA"/>
              </w:rPr>
              <w:t xml:space="preserve">officers aimed at promoting </w:t>
            </w:r>
            <w:r w:rsidRPr="00FA7AC5">
              <w:rPr>
                <w:sz w:val="20"/>
                <w:szCs w:val="20"/>
                <w:lang w:eastAsia="en-CA"/>
              </w:rPr>
              <w:lastRenderedPageBreak/>
              <w:t>procurement of environmentally friendly technologies</w:t>
            </w:r>
          </w:p>
        </w:tc>
        <w:tc>
          <w:tcPr>
            <w:tcW w:w="232" w:type="pct"/>
            <w:tcBorders>
              <w:top w:val="nil"/>
              <w:left w:val="nil"/>
              <w:bottom w:val="single" w:sz="4" w:space="0" w:color="auto"/>
              <w:right w:val="single" w:sz="4" w:space="0" w:color="auto"/>
            </w:tcBorders>
            <w:shd w:val="clear" w:color="auto" w:fill="FFFFFF" w:themeFill="background1"/>
          </w:tcPr>
          <w:p w14:paraId="2F4D83B1" w14:textId="62D83306" w:rsidR="00790401" w:rsidRPr="00FA7AC5" w:rsidRDefault="00790401" w:rsidP="00790401">
            <w:pPr>
              <w:suppressAutoHyphens/>
              <w:jc w:val="right"/>
              <w:rPr>
                <w:sz w:val="20"/>
                <w:szCs w:val="20"/>
                <w:lang w:eastAsia="en-CA"/>
              </w:rPr>
            </w:pPr>
            <w:r w:rsidRPr="00FA7AC5">
              <w:rPr>
                <w:sz w:val="20"/>
                <w:szCs w:val="20"/>
                <w:lang w:eastAsia="en-CA"/>
              </w:rPr>
              <w:lastRenderedPageBreak/>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C1F2A5"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A867982"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43F05AB3" w14:textId="39E1DBBE"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BB1EEE"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1C795906" w14:textId="6192B5E1" w:rsidR="00D90145" w:rsidRPr="00FA7AC5" w:rsidRDefault="005F23F8" w:rsidP="005F779E">
            <w:pPr>
              <w:suppressAutoHyphens/>
              <w:jc w:val="left"/>
              <w:rPr>
                <w:sz w:val="20"/>
                <w:szCs w:val="20"/>
                <w:lang w:eastAsia="en-CA"/>
              </w:rPr>
            </w:pPr>
            <w:r w:rsidRPr="00FA7AC5">
              <w:rPr>
                <w:color w:val="000000" w:themeColor="text1"/>
                <w:sz w:val="20"/>
                <w:szCs w:val="20"/>
              </w:rPr>
              <w:t>RAC certification scheme</w:t>
            </w:r>
          </w:p>
        </w:tc>
        <w:tc>
          <w:tcPr>
            <w:tcW w:w="1206" w:type="pct"/>
            <w:tcBorders>
              <w:top w:val="nil"/>
              <w:left w:val="nil"/>
              <w:bottom w:val="single" w:sz="4" w:space="0" w:color="auto"/>
              <w:right w:val="single" w:sz="4" w:space="0" w:color="auto"/>
            </w:tcBorders>
            <w:shd w:val="clear" w:color="auto" w:fill="FFFFFF" w:themeFill="background1"/>
          </w:tcPr>
          <w:p w14:paraId="358B6016" w14:textId="6FEA7AA9" w:rsidR="00D90145" w:rsidRPr="00FA7AC5" w:rsidRDefault="00582CB9" w:rsidP="005F779E">
            <w:pPr>
              <w:suppressAutoHyphens/>
              <w:jc w:val="left"/>
              <w:rPr>
                <w:sz w:val="20"/>
                <w:szCs w:val="20"/>
                <w:lang w:eastAsia="en-CA"/>
              </w:rPr>
            </w:pPr>
            <w:r w:rsidRPr="00FA7AC5">
              <w:rPr>
                <w:sz w:val="20"/>
                <w:szCs w:val="20"/>
                <w:lang w:eastAsia="en-CA"/>
              </w:rPr>
              <w:t>-</w:t>
            </w:r>
            <w:r w:rsidR="008C0E5D" w:rsidRPr="00FA7AC5">
              <w:rPr>
                <w:sz w:val="20"/>
                <w:szCs w:val="20"/>
                <w:lang w:eastAsia="en-CA"/>
              </w:rPr>
              <w:t>Setting-up of the certification program for the RAC servicing sector and revision of refrigeration training curricula</w:t>
            </w:r>
          </w:p>
          <w:p w14:paraId="7658FDB7" w14:textId="5367DAF4" w:rsidR="00582CB9" w:rsidRPr="00FA7AC5" w:rsidRDefault="00582CB9" w:rsidP="005F779E">
            <w:pPr>
              <w:suppressAutoHyphens/>
              <w:jc w:val="left"/>
              <w:rPr>
                <w:sz w:val="20"/>
                <w:szCs w:val="20"/>
                <w:lang w:eastAsia="en-CA"/>
              </w:rPr>
            </w:pPr>
            <w:r w:rsidRPr="00FA7AC5">
              <w:rPr>
                <w:sz w:val="20"/>
                <w:szCs w:val="20"/>
                <w:lang w:eastAsia="en-CA"/>
              </w:rPr>
              <w:t>- Organize the certification process for trained technicians</w:t>
            </w:r>
          </w:p>
        </w:tc>
        <w:tc>
          <w:tcPr>
            <w:tcW w:w="232" w:type="pct"/>
            <w:tcBorders>
              <w:top w:val="nil"/>
              <w:left w:val="nil"/>
              <w:bottom w:val="single" w:sz="4" w:space="0" w:color="auto"/>
              <w:right w:val="single" w:sz="4" w:space="0" w:color="auto"/>
            </w:tcBorders>
            <w:shd w:val="clear" w:color="auto" w:fill="FFFFFF" w:themeFill="background1"/>
          </w:tcPr>
          <w:p w14:paraId="4F0A3AB5" w14:textId="3DDA9DD0" w:rsidR="00D90145" w:rsidRPr="00FA7AC5" w:rsidRDefault="00582CB9" w:rsidP="005F779E">
            <w:pPr>
              <w:suppressAutoHyphens/>
              <w:jc w:val="right"/>
              <w:rPr>
                <w:sz w:val="20"/>
                <w:szCs w:val="20"/>
                <w:lang w:eastAsia="en-CA"/>
              </w:rPr>
            </w:pPr>
            <w:r w:rsidRPr="00FA7AC5">
              <w:rPr>
                <w:sz w:val="20"/>
                <w:szCs w:val="20"/>
                <w:lang w:eastAsia="en-CA"/>
              </w:rPr>
              <w:t>40</w:t>
            </w:r>
            <w:r w:rsidR="008C0E5D" w:rsidRPr="00FA7AC5">
              <w:rPr>
                <w:sz w:val="20"/>
                <w:szCs w:val="20"/>
                <w:lang w:eastAsia="en-CA"/>
              </w:rPr>
              <w:t>,000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7B1AE1"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BC2FD82" w14:textId="77777777"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128440EA" w14:textId="16427D7D" w:rsidR="00D90145" w:rsidRPr="00FA7AC5" w:rsidRDefault="004464FC" w:rsidP="005F779E">
            <w:pPr>
              <w:suppressAutoHyphens/>
              <w:jc w:val="right"/>
              <w:rPr>
                <w:sz w:val="20"/>
                <w:szCs w:val="20"/>
                <w:lang w:eastAsia="en-CA"/>
              </w:rPr>
            </w:pPr>
            <w:r w:rsidRPr="00FA7AC5">
              <w:rPr>
                <w:sz w:val="20"/>
                <w:szCs w:val="20"/>
                <w:lang w:eastAsia="en-CA"/>
              </w:rPr>
              <w:t>4</w:t>
            </w:r>
            <w:r w:rsidR="00B67A25" w:rsidRPr="00FA7AC5">
              <w:rPr>
                <w:sz w:val="20"/>
                <w:szCs w:val="20"/>
                <w:lang w:eastAsia="en-CA"/>
              </w:rPr>
              <w:t>0,000</w:t>
            </w:r>
          </w:p>
        </w:tc>
      </w:tr>
      <w:tr w:rsidR="00E14128" w:rsidRPr="00FA7AC5" w14:paraId="288B78A2"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237767A" w14:textId="16608B88" w:rsidR="00D90145" w:rsidRPr="00FA7AC5" w:rsidRDefault="00821DED" w:rsidP="005F779E">
            <w:pPr>
              <w:suppressAutoHyphens/>
              <w:jc w:val="left"/>
              <w:rPr>
                <w:sz w:val="20"/>
                <w:szCs w:val="20"/>
                <w:lang w:eastAsia="en-CA"/>
              </w:rPr>
            </w:pPr>
            <w:r w:rsidRPr="00FA7AC5">
              <w:rPr>
                <w:color w:val="000000" w:themeColor="text1"/>
                <w:sz w:val="20"/>
                <w:szCs w:val="20"/>
              </w:rPr>
              <w:t>S</w:t>
            </w:r>
            <w:r w:rsidR="005F23F8" w:rsidRPr="00FA7AC5">
              <w:rPr>
                <w:color w:val="000000" w:themeColor="text1"/>
                <w:sz w:val="20"/>
                <w:szCs w:val="20"/>
              </w:rPr>
              <w:t xml:space="preserve">trengthening the capacity of RAC technicians </w:t>
            </w:r>
          </w:p>
        </w:tc>
        <w:tc>
          <w:tcPr>
            <w:tcW w:w="1206" w:type="pct"/>
            <w:tcBorders>
              <w:top w:val="nil"/>
              <w:left w:val="nil"/>
              <w:bottom w:val="single" w:sz="4" w:space="0" w:color="auto"/>
              <w:right w:val="single" w:sz="4" w:space="0" w:color="auto"/>
            </w:tcBorders>
            <w:shd w:val="clear" w:color="auto" w:fill="FFFFFF" w:themeFill="background1"/>
          </w:tcPr>
          <w:p w14:paraId="24C8C891" w14:textId="10335C8A" w:rsidR="00D90145" w:rsidRPr="00FA7AC5" w:rsidRDefault="003B0E35" w:rsidP="005F779E">
            <w:pPr>
              <w:suppressAutoHyphens/>
              <w:jc w:val="left"/>
              <w:rPr>
                <w:sz w:val="20"/>
                <w:szCs w:val="20"/>
                <w:lang w:eastAsia="en-CA"/>
              </w:rPr>
            </w:pPr>
            <w:r w:rsidRPr="00FA7AC5">
              <w:rPr>
                <w:sz w:val="20"/>
                <w:szCs w:val="20"/>
                <w:lang w:eastAsia="en-CA"/>
              </w:rPr>
              <w:t>Conduct six technicians training workshops on good refrigeration servicing practices (150 technicians trained)</w:t>
            </w:r>
          </w:p>
        </w:tc>
        <w:tc>
          <w:tcPr>
            <w:tcW w:w="232" w:type="pct"/>
            <w:tcBorders>
              <w:top w:val="nil"/>
              <w:left w:val="nil"/>
              <w:bottom w:val="single" w:sz="4" w:space="0" w:color="auto"/>
              <w:right w:val="single" w:sz="4" w:space="0" w:color="auto"/>
            </w:tcBorders>
            <w:shd w:val="clear" w:color="auto" w:fill="FFFFFF" w:themeFill="background1"/>
          </w:tcPr>
          <w:p w14:paraId="45C31687" w14:textId="69118868" w:rsidR="00D90145" w:rsidRPr="00FA7AC5" w:rsidRDefault="003B0E35" w:rsidP="005F779E">
            <w:pPr>
              <w:suppressAutoHyphens/>
              <w:jc w:val="right"/>
              <w:rPr>
                <w:sz w:val="20"/>
                <w:szCs w:val="20"/>
                <w:lang w:eastAsia="en-CA"/>
              </w:rPr>
            </w:pPr>
            <w:r w:rsidRPr="00FA7AC5">
              <w:rPr>
                <w:sz w:val="20"/>
                <w:szCs w:val="20"/>
                <w:lang w:eastAsia="en-CA"/>
              </w:rPr>
              <w:t>50,000</w:t>
            </w:r>
          </w:p>
        </w:tc>
        <w:tc>
          <w:tcPr>
            <w:tcW w:w="1190" w:type="pct"/>
            <w:tcBorders>
              <w:top w:val="single" w:sz="4" w:space="0" w:color="auto"/>
              <w:left w:val="single" w:sz="4" w:space="0" w:color="auto"/>
              <w:bottom w:val="single" w:sz="4" w:space="0" w:color="auto"/>
              <w:right w:val="single" w:sz="4" w:space="0" w:color="auto"/>
            </w:tcBorders>
          </w:tcPr>
          <w:p w14:paraId="6119B7C2" w14:textId="1809A11E" w:rsidR="00D90145" w:rsidRPr="00FA7AC5" w:rsidRDefault="007142F2" w:rsidP="005F779E">
            <w:pPr>
              <w:suppressAutoHyphens/>
              <w:jc w:val="left"/>
              <w:rPr>
                <w:sz w:val="20"/>
                <w:szCs w:val="20"/>
                <w:lang w:eastAsia="en-CA"/>
              </w:rPr>
            </w:pPr>
            <w:r w:rsidRPr="00FA7AC5">
              <w:rPr>
                <w:sz w:val="20"/>
                <w:szCs w:val="20"/>
                <w:lang w:eastAsia="en-CA"/>
              </w:rPr>
              <w:t xml:space="preserve">- </w:t>
            </w:r>
            <w:r w:rsidR="00133980" w:rsidRPr="00FA7AC5">
              <w:rPr>
                <w:sz w:val="20"/>
                <w:szCs w:val="20"/>
                <w:lang w:eastAsia="en-CA"/>
              </w:rPr>
              <w:t xml:space="preserve">Organise </w:t>
            </w:r>
            <w:r w:rsidRPr="00FA7AC5">
              <w:rPr>
                <w:sz w:val="20"/>
                <w:szCs w:val="20"/>
                <w:lang w:eastAsia="en-CA"/>
              </w:rPr>
              <w:t xml:space="preserve">two </w:t>
            </w:r>
            <w:r w:rsidR="00133980" w:rsidRPr="00FA7AC5">
              <w:rPr>
                <w:sz w:val="20"/>
                <w:szCs w:val="20"/>
                <w:lang w:eastAsia="en-CA"/>
              </w:rPr>
              <w:t xml:space="preserve">gender inclusive training for RAC technicians and students at the established Centre of Excellence on new efficient RAC technologies using </w:t>
            </w:r>
            <w:r w:rsidR="00F61753" w:rsidRPr="00FA7AC5">
              <w:rPr>
                <w:sz w:val="20"/>
                <w:szCs w:val="20"/>
                <w:lang w:eastAsia="en-CA"/>
              </w:rPr>
              <w:t>low-GWP refrigerant</w:t>
            </w:r>
            <w:r w:rsidR="00133980" w:rsidRPr="00FA7AC5">
              <w:rPr>
                <w:sz w:val="20"/>
                <w:szCs w:val="20"/>
                <w:lang w:eastAsia="en-CA"/>
              </w:rPr>
              <w:t>s.</w:t>
            </w:r>
          </w:p>
          <w:p w14:paraId="3429B18E" w14:textId="1A88ACA6" w:rsidR="007142F2" w:rsidRPr="00FA7AC5" w:rsidRDefault="007142F2" w:rsidP="005F779E">
            <w:pPr>
              <w:suppressAutoHyphens/>
              <w:jc w:val="left"/>
              <w:rPr>
                <w:sz w:val="20"/>
                <w:szCs w:val="20"/>
                <w:lang w:eastAsia="en-CA"/>
              </w:rPr>
            </w:pPr>
            <w:r w:rsidRPr="00FA7AC5">
              <w:rPr>
                <w:sz w:val="20"/>
                <w:szCs w:val="20"/>
                <w:lang w:eastAsia="en-CA"/>
              </w:rPr>
              <w:t xml:space="preserve">- Upgrade the training curricula for RAC vocational/technical institutes to incorporate HFCs and </w:t>
            </w:r>
            <w:r w:rsidR="00F61753" w:rsidRPr="00FA7AC5">
              <w:rPr>
                <w:sz w:val="20"/>
                <w:szCs w:val="20"/>
                <w:lang w:eastAsia="en-CA"/>
              </w:rPr>
              <w:t>low-GWP refrigerant</w:t>
            </w:r>
            <w:r w:rsidRPr="00FA7AC5">
              <w:rPr>
                <w:sz w:val="20"/>
                <w:szCs w:val="20"/>
                <w:lang w:eastAsia="en-CA"/>
              </w:rPr>
              <w:t>s</w:t>
            </w:r>
          </w:p>
          <w:p w14:paraId="68441E32" w14:textId="7DEF97A7" w:rsidR="00B67A25" w:rsidRPr="00FA7AC5" w:rsidRDefault="00B67A25" w:rsidP="005F779E">
            <w:pPr>
              <w:suppressAutoHyphens/>
              <w:jc w:val="left"/>
              <w:rPr>
                <w:sz w:val="20"/>
                <w:szCs w:val="20"/>
                <w:lang w:eastAsia="en-CA"/>
              </w:rPr>
            </w:pPr>
            <w:r w:rsidRPr="00FA7AC5">
              <w:rPr>
                <w:sz w:val="20"/>
                <w:szCs w:val="20"/>
                <w:lang w:eastAsia="en-CA"/>
              </w:rPr>
              <w:t>-</w:t>
            </w:r>
            <w:r w:rsidR="00BA7517" w:rsidRPr="00FA7AC5">
              <w:rPr>
                <w:sz w:val="20"/>
                <w:szCs w:val="20"/>
                <w:lang w:eastAsia="en-CA"/>
              </w:rPr>
              <w:t xml:space="preserve"> Awareness creation among RAC importers, distributors, retailers of refrigerant and equipment</w:t>
            </w:r>
            <w:r w:rsidR="00245563" w:rsidRPr="00FA7AC5">
              <w:rPr>
                <w:sz w:val="20"/>
                <w:szCs w:val="20"/>
                <w:lang w:eastAsia="en-CA"/>
              </w:rPr>
              <w:t>, and marine operators</w:t>
            </w:r>
            <w:r w:rsidR="00BA7517" w:rsidRPr="00FA7AC5">
              <w:rPr>
                <w:sz w:val="20"/>
                <w:szCs w:val="20"/>
                <w:lang w:eastAsia="en-CA"/>
              </w:rPr>
              <w:t xml:space="preserve"> about HFCs, </w:t>
            </w:r>
            <w:r w:rsidR="00F61753" w:rsidRPr="00FA7AC5">
              <w:rPr>
                <w:sz w:val="20"/>
                <w:szCs w:val="20"/>
                <w:lang w:eastAsia="en-CA"/>
              </w:rPr>
              <w:t>low-GWP refrigerant</w:t>
            </w:r>
            <w:r w:rsidR="00BA7517" w:rsidRPr="00FA7AC5">
              <w:rPr>
                <w:sz w:val="20"/>
                <w:szCs w:val="20"/>
                <w:lang w:eastAsia="en-CA"/>
              </w:rPr>
              <w:t>s, and the Kigali Implementation Plan (KIP). Awareness on quota/licensing regime will be discussed</w:t>
            </w:r>
          </w:p>
        </w:tc>
        <w:tc>
          <w:tcPr>
            <w:tcW w:w="232" w:type="pct"/>
            <w:tcBorders>
              <w:top w:val="nil"/>
              <w:left w:val="nil"/>
              <w:bottom w:val="single" w:sz="4" w:space="0" w:color="auto"/>
              <w:right w:val="single" w:sz="4" w:space="0" w:color="auto"/>
            </w:tcBorders>
          </w:tcPr>
          <w:p w14:paraId="1847463F" w14:textId="221525EA" w:rsidR="00D90145" w:rsidRPr="00FA7AC5" w:rsidRDefault="00245563" w:rsidP="005F779E">
            <w:pPr>
              <w:suppressAutoHyphens/>
              <w:jc w:val="right"/>
              <w:rPr>
                <w:sz w:val="20"/>
                <w:szCs w:val="20"/>
                <w:lang w:eastAsia="en-CA"/>
              </w:rPr>
            </w:pPr>
            <w:r w:rsidRPr="00FA7AC5">
              <w:rPr>
                <w:sz w:val="20"/>
                <w:szCs w:val="20"/>
                <w:lang w:eastAsia="en-CA"/>
              </w:rPr>
              <w:t>27</w:t>
            </w:r>
            <w:r w:rsidR="00BA7517" w:rsidRPr="00FA7AC5">
              <w:rPr>
                <w:sz w:val="20"/>
                <w:szCs w:val="20"/>
                <w:lang w:eastAsia="en-CA"/>
              </w:rPr>
              <w:t>,000</w:t>
            </w:r>
          </w:p>
        </w:tc>
        <w:tc>
          <w:tcPr>
            <w:tcW w:w="390" w:type="pct"/>
            <w:tcBorders>
              <w:top w:val="nil"/>
              <w:left w:val="nil"/>
              <w:bottom w:val="single" w:sz="4" w:space="0" w:color="auto"/>
              <w:right w:val="single" w:sz="4" w:space="0" w:color="auto"/>
            </w:tcBorders>
          </w:tcPr>
          <w:p w14:paraId="015EAFD0" w14:textId="72E6B715" w:rsidR="00D90145" w:rsidRPr="00FA7AC5" w:rsidRDefault="00BA7517" w:rsidP="005F779E">
            <w:pPr>
              <w:suppressAutoHyphens/>
              <w:jc w:val="right"/>
              <w:rPr>
                <w:sz w:val="20"/>
                <w:szCs w:val="20"/>
                <w:lang w:eastAsia="en-CA"/>
              </w:rPr>
            </w:pPr>
            <w:r w:rsidRPr="00FA7AC5">
              <w:rPr>
                <w:sz w:val="20"/>
                <w:szCs w:val="20"/>
                <w:lang w:eastAsia="en-CA"/>
              </w:rPr>
              <w:t>7</w:t>
            </w:r>
            <w:r w:rsidR="004464FC" w:rsidRPr="00FA7AC5">
              <w:rPr>
                <w:sz w:val="20"/>
                <w:szCs w:val="20"/>
                <w:lang w:eastAsia="en-CA"/>
              </w:rPr>
              <w:t>7</w:t>
            </w:r>
            <w:r w:rsidRPr="00FA7AC5">
              <w:rPr>
                <w:sz w:val="20"/>
                <w:szCs w:val="20"/>
                <w:lang w:eastAsia="en-CA"/>
              </w:rPr>
              <w:t>,000</w:t>
            </w:r>
          </w:p>
        </w:tc>
      </w:tr>
      <w:tr w:rsidR="00E14128" w:rsidRPr="00FA7AC5" w14:paraId="554B958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45448FC" w14:textId="4B7B1BE6" w:rsidR="00D90145" w:rsidRPr="00FA7AC5" w:rsidRDefault="00794379" w:rsidP="005F779E">
            <w:pPr>
              <w:suppressAutoHyphens/>
              <w:jc w:val="left"/>
              <w:rPr>
                <w:sz w:val="20"/>
                <w:szCs w:val="20"/>
                <w:lang w:eastAsia="en-CA"/>
              </w:rPr>
            </w:pPr>
            <w:r w:rsidRPr="00FA7AC5">
              <w:rPr>
                <w:sz w:val="20"/>
                <w:szCs w:val="20"/>
                <w:lang w:eastAsia="en-CA"/>
              </w:rPr>
              <w:t>Strengthen the Refrigeration Association</w:t>
            </w:r>
          </w:p>
        </w:tc>
        <w:tc>
          <w:tcPr>
            <w:tcW w:w="1206" w:type="pct"/>
            <w:tcBorders>
              <w:top w:val="nil"/>
              <w:left w:val="nil"/>
              <w:bottom w:val="single" w:sz="4" w:space="0" w:color="auto"/>
              <w:right w:val="single" w:sz="4" w:space="0" w:color="auto"/>
            </w:tcBorders>
            <w:shd w:val="clear" w:color="auto" w:fill="FFFFFF" w:themeFill="background1"/>
          </w:tcPr>
          <w:p w14:paraId="30809F06" w14:textId="7B89246F" w:rsidR="00E34341" w:rsidRPr="00FA7AC5" w:rsidRDefault="00794379" w:rsidP="00E34341">
            <w:pPr>
              <w:suppressAutoHyphens/>
              <w:jc w:val="left"/>
              <w:rPr>
                <w:sz w:val="20"/>
                <w:szCs w:val="20"/>
                <w:lang w:eastAsia="en-CA"/>
              </w:rPr>
            </w:pPr>
            <w:r w:rsidRPr="00FA7AC5">
              <w:rPr>
                <w:sz w:val="20"/>
                <w:szCs w:val="20"/>
                <w:lang w:eastAsia="en-CA"/>
              </w:rPr>
              <w:t>Strengthen the Refrigeration Association through training on administering certification scheme and codes of conduct</w:t>
            </w:r>
          </w:p>
        </w:tc>
        <w:tc>
          <w:tcPr>
            <w:tcW w:w="232" w:type="pct"/>
            <w:tcBorders>
              <w:top w:val="nil"/>
              <w:left w:val="nil"/>
              <w:bottom w:val="single" w:sz="4" w:space="0" w:color="auto"/>
              <w:right w:val="single" w:sz="4" w:space="0" w:color="auto"/>
            </w:tcBorders>
            <w:shd w:val="clear" w:color="auto" w:fill="FFFFFF" w:themeFill="background1"/>
          </w:tcPr>
          <w:p w14:paraId="51617ADA" w14:textId="223CBB1D" w:rsidR="00D90145" w:rsidRPr="00FA7AC5" w:rsidRDefault="00794379" w:rsidP="005F779E">
            <w:pPr>
              <w:suppressAutoHyphens/>
              <w:jc w:val="right"/>
              <w:rPr>
                <w:sz w:val="20"/>
                <w:szCs w:val="20"/>
                <w:lang w:eastAsia="en-CA"/>
              </w:rPr>
            </w:pPr>
            <w:r w:rsidRPr="00FA7AC5">
              <w:rPr>
                <w:sz w:val="20"/>
                <w:szCs w:val="20"/>
                <w:lang w:eastAsia="en-CA"/>
              </w:rPr>
              <w:t>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B2D696"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EDF06B8" w14:textId="77777777"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6D118C98" w14:textId="68C0A355" w:rsidR="00D90145" w:rsidRPr="00FA7AC5" w:rsidRDefault="0076339B" w:rsidP="005F779E">
            <w:pPr>
              <w:suppressAutoHyphens/>
              <w:jc w:val="right"/>
              <w:rPr>
                <w:sz w:val="20"/>
                <w:szCs w:val="20"/>
                <w:lang w:eastAsia="en-CA"/>
              </w:rPr>
            </w:pPr>
            <w:r w:rsidRPr="00FA7AC5">
              <w:rPr>
                <w:sz w:val="20"/>
                <w:szCs w:val="20"/>
                <w:lang w:eastAsia="en-CA"/>
              </w:rPr>
              <w:t>10,000</w:t>
            </w:r>
          </w:p>
        </w:tc>
      </w:tr>
      <w:tr w:rsidR="00E14128" w:rsidRPr="00FA7AC5" w14:paraId="4E1B695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4930DC39" w14:textId="39167975" w:rsidR="00D90145" w:rsidRPr="00FA7AC5" w:rsidRDefault="001525EF" w:rsidP="005F779E">
            <w:pPr>
              <w:suppressAutoHyphens/>
              <w:jc w:val="left"/>
              <w:rPr>
                <w:sz w:val="20"/>
                <w:szCs w:val="20"/>
                <w:lang w:eastAsia="en-CA"/>
              </w:rPr>
            </w:pPr>
            <w:r w:rsidRPr="00FA7AC5">
              <w:rPr>
                <w:sz w:val="20"/>
                <w:szCs w:val="20"/>
                <w:lang w:eastAsia="en-CA"/>
              </w:rPr>
              <w:t xml:space="preserve">Capacity building </w:t>
            </w:r>
            <w:r w:rsidR="00CD0C41" w:rsidRPr="00FA7AC5">
              <w:rPr>
                <w:sz w:val="20"/>
                <w:szCs w:val="20"/>
                <w:lang w:eastAsia="en-CA"/>
              </w:rPr>
              <w:t xml:space="preserve">in the </w:t>
            </w:r>
            <w:r w:rsidRPr="00FA7AC5">
              <w:rPr>
                <w:sz w:val="20"/>
                <w:szCs w:val="20"/>
                <w:lang w:eastAsia="en-CA"/>
              </w:rPr>
              <w:t>MAC</w:t>
            </w:r>
            <w:r w:rsidR="00CD0C41" w:rsidRPr="00FA7AC5">
              <w:rPr>
                <w:sz w:val="20"/>
                <w:szCs w:val="20"/>
                <w:lang w:eastAsia="en-CA"/>
              </w:rPr>
              <w:t xml:space="preserve"> and marine subsectors</w:t>
            </w:r>
          </w:p>
        </w:tc>
        <w:tc>
          <w:tcPr>
            <w:tcW w:w="1206" w:type="pct"/>
            <w:tcBorders>
              <w:top w:val="nil"/>
              <w:left w:val="nil"/>
              <w:bottom w:val="single" w:sz="4" w:space="0" w:color="auto"/>
              <w:right w:val="single" w:sz="4" w:space="0" w:color="auto"/>
            </w:tcBorders>
            <w:shd w:val="clear" w:color="auto" w:fill="BFBFBF" w:themeFill="background1" w:themeFillShade="BF"/>
          </w:tcPr>
          <w:p w14:paraId="727D5A82"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E062B55" w14:textId="77777777" w:rsidR="00D90145" w:rsidRPr="00FA7AC5" w:rsidRDefault="00D90145" w:rsidP="005F779E">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43DDF8F3" w14:textId="40F58FBE" w:rsidR="00A504AD" w:rsidRPr="00FA7AC5" w:rsidRDefault="00E34341" w:rsidP="005F779E">
            <w:pPr>
              <w:suppressAutoHyphens/>
              <w:jc w:val="left"/>
              <w:rPr>
                <w:sz w:val="20"/>
                <w:szCs w:val="20"/>
                <w:lang w:eastAsia="en-CA"/>
              </w:rPr>
            </w:pPr>
            <w:r w:rsidRPr="00FA7AC5">
              <w:rPr>
                <w:sz w:val="20"/>
                <w:szCs w:val="20"/>
                <w:lang w:eastAsia="en-CA"/>
              </w:rPr>
              <w:t xml:space="preserve">- </w:t>
            </w:r>
            <w:r w:rsidR="00A504AD" w:rsidRPr="00FA7AC5">
              <w:rPr>
                <w:sz w:val="20"/>
                <w:szCs w:val="20"/>
                <w:lang w:eastAsia="en-CA"/>
              </w:rPr>
              <w:t xml:space="preserve">Awareness-raising in the MAC </w:t>
            </w:r>
            <w:r w:rsidR="00DF4BF7" w:rsidRPr="00FA7AC5">
              <w:rPr>
                <w:sz w:val="20"/>
                <w:szCs w:val="20"/>
                <w:lang w:eastAsia="en-CA"/>
              </w:rPr>
              <w:t>sub</w:t>
            </w:r>
            <w:r w:rsidR="00A504AD" w:rsidRPr="00FA7AC5">
              <w:rPr>
                <w:sz w:val="20"/>
                <w:szCs w:val="20"/>
                <w:lang w:eastAsia="en-CA"/>
              </w:rPr>
              <w:t xml:space="preserve">sector on </w:t>
            </w:r>
            <w:r w:rsidR="0051123D" w:rsidRPr="00FA7AC5">
              <w:rPr>
                <w:sz w:val="20"/>
                <w:szCs w:val="20"/>
                <w:lang w:eastAsia="en-CA"/>
              </w:rPr>
              <w:t xml:space="preserve">HFC-134a, HFOs and </w:t>
            </w:r>
            <w:r w:rsidR="00A504AD" w:rsidRPr="00FA7AC5">
              <w:rPr>
                <w:sz w:val="20"/>
                <w:szCs w:val="20"/>
                <w:lang w:eastAsia="en-CA"/>
              </w:rPr>
              <w:t xml:space="preserve">quota/licensing regime </w:t>
            </w:r>
          </w:p>
          <w:p w14:paraId="737462B4" w14:textId="1B55E924" w:rsidR="00D90145" w:rsidRPr="00FA7AC5" w:rsidRDefault="00A504AD" w:rsidP="005F779E">
            <w:pPr>
              <w:suppressAutoHyphens/>
              <w:jc w:val="left"/>
              <w:rPr>
                <w:sz w:val="20"/>
                <w:szCs w:val="20"/>
                <w:lang w:eastAsia="en-CA"/>
              </w:rPr>
            </w:pPr>
            <w:r w:rsidRPr="00FA7AC5">
              <w:rPr>
                <w:sz w:val="20"/>
                <w:szCs w:val="20"/>
                <w:lang w:eastAsia="en-CA"/>
              </w:rPr>
              <w:t xml:space="preserve">- </w:t>
            </w:r>
            <w:r w:rsidR="001525EF" w:rsidRPr="00FA7AC5">
              <w:rPr>
                <w:sz w:val="20"/>
                <w:szCs w:val="20"/>
                <w:lang w:eastAsia="en-CA"/>
              </w:rPr>
              <w:t>Training of MAC technicians on good servicing practice for using HFCs</w:t>
            </w:r>
          </w:p>
          <w:p w14:paraId="094872AC" w14:textId="5AF476CD" w:rsidR="00E34341" w:rsidRPr="00FA7AC5" w:rsidRDefault="00E34341" w:rsidP="005F779E">
            <w:pPr>
              <w:suppressAutoHyphens/>
              <w:jc w:val="left"/>
              <w:rPr>
                <w:sz w:val="20"/>
                <w:szCs w:val="20"/>
                <w:lang w:eastAsia="en-CA"/>
              </w:rPr>
            </w:pPr>
            <w:r w:rsidRPr="00FA7AC5">
              <w:rPr>
                <w:sz w:val="20"/>
                <w:szCs w:val="20"/>
                <w:lang w:eastAsia="en-CA"/>
              </w:rPr>
              <w:t xml:space="preserve">- Assessment of </w:t>
            </w:r>
            <w:r w:rsidR="00CD0C41" w:rsidRPr="00FA7AC5">
              <w:rPr>
                <w:sz w:val="20"/>
                <w:szCs w:val="20"/>
                <w:lang w:eastAsia="en-CA"/>
              </w:rPr>
              <w:t>r</w:t>
            </w:r>
            <w:r w:rsidRPr="00FA7AC5">
              <w:rPr>
                <w:sz w:val="20"/>
                <w:szCs w:val="20"/>
                <w:lang w:eastAsia="en-CA"/>
              </w:rPr>
              <w:t xml:space="preserve">eadiness for the MAC </w:t>
            </w:r>
            <w:r w:rsidR="00DF4BF7" w:rsidRPr="00FA7AC5">
              <w:rPr>
                <w:sz w:val="20"/>
                <w:szCs w:val="20"/>
                <w:lang w:eastAsia="en-CA"/>
              </w:rPr>
              <w:t>sub</w:t>
            </w:r>
            <w:r w:rsidRPr="00FA7AC5">
              <w:rPr>
                <w:sz w:val="20"/>
                <w:szCs w:val="20"/>
                <w:lang w:eastAsia="en-CA"/>
              </w:rPr>
              <w:t>sector to transition to the use of HFO refrigerants</w:t>
            </w:r>
          </w:p>
          <w:p w14:paraId="64BDCFA8" w14:textId="77777777" w:rsidR="001525EF" w:rsidRPr="00FA7AC5" w:rsidRDefault="00E34341" w:rsidP="005F779E">
            <w:pPr>
              <w:suppressAutoHyphens/>
              <w:jc w:val="left"/>
              <w:rPr>
                <w:sz w:val="20"/>
                <w:szCs w:val="20"/>
                <w:lang w:eastAsia="en-CA"/>
              </w:rPr>
            </w:pPr>
            <w:r w:rsidRPr="00FA7AC5">
              <w:rPr>
                <w:sz w:val="20"/>
                <w:szCs w:val="20"/>
                <w:lang w:eastAsia="en-CA"/>
              </w:rPr>
              <w:t>- Support training needs of MAC technicians based on recommendations from the HFO readiness assessment</w:t>
            </w:r>
          </w:p>
          <w:p w14:paraId="5DB92A54" w14:textId="6FAD6A95" w:rsidR="00CD0C41" w:rsidRPr="00FA7AC5" w:rsidRDefault="00CD0C41" w:rsidP="005F779E">
            <w:pPr>
              <w:suppressAutoHyphens/>
              <w:jc w:val="left"/>
              <w:rPr>
                <w:sz w:val="20"/>
                <w:szCs w:val="20"/>
                <w:lang w:eastAsia="en-CA"/>
              </w:rPr>
            </w:pPr>
            <w:r w:rsidRPr="00FA7AC5">
              <w:rPr>
                <w:sz w:val="20"/>
                <w:szCs w:val="20"/>
                <w:lang w:eastAsia="en-CA"/>
              </w:rPr>
              <w:t xml:space="preserve">-Assessment of the marine subsector by data collection </w:t>
            </w:r>
            <w:r w:rsidR="00096363" w:rsidRPr="00FA7AC5">
              <w:rPr>
                <w:sz w:val="20"/>
                <w:szCs w:val="20"/>
                <w:lang w:eastAsia="en-CA"/>
              </w:rPr>
              <w:t>on vessel type, size, age, technologies used, available technologies and training needs</w:t>
            </w:r>
          </w:p>
        </w:tc>
        <w:tc>
          <w:tcPr>
            <w:tcW w:w="232" w:type="pct"/>
            <w:tcBorders>
              <w:top w:val="nil"/>
              <w:left w:val="nil"/>
              <w:bottom w:val="single" w:sz="4" w:space="0" w:color="auto"/>
              <w:right w:val="single" w:sz="4" w:space="0" w:color="auto"/>
            </w:tcBorders>
          </w:tcPr>
          <w:p w14:paraId="2399B92D" w14:textId="63BE06B5" w:rsidR="00D90145" w:rsidRPr="00FA7AC5" w:rsidRDefault="007519A2" w:rsidP="005F779E">
            <w:pPr>
              <w:suppressAutoHyphens/>
              <w:jc w:val="right"/>
              <w:rPr>
                <w:sz w:val="20"/>
                <w:szCs w:val="20"/>
                <w:lang w:eastAsia="en-CA"/>
              </w:rPr>
            </w:pPr>
            <w:r w:rsidRPr="00FA7AC5">
              <w:rPr>
                <w:sz w:val="20"/>
                <w:szCs w:val="20"/>
                <w:lang w:eastAsia="en-CA"/>
              </w:rPr>
              <w:t>23,900</w:t>
            </w:r>
          </w:p>
        </w:tc>
        <w:tc>
          <w:tcPr>
            <w:tcW w:w="390" w:type="pct"/>
            <w:tcBorders>
              <w:top w:val="nil"/>
              <w:left w:val="nil"/>
              <w:bottom w:val="single" w:sz="4" w:space="0" w:color="auto"/>
              <w:right w:val="single" w:sz="4" w:space="0" w:color="auto"/>
            </w:tcBorders>
          </w:tcPr>
          <w:p w14:paraId="5B61B2F6" w14:textId="744A1496" w:rsidR="00D90145" w:rsidRPr="00FA7AC5" w:rsidRDefault="0076339B" w:rsidP="005F779E">
            <w:pPr>
              <w:suppressAutoHyphens/>
              <w:jc w:val="right"/>
              <w:rPr>
                <w:sz w:val="20"/>
                <w:szCs w:val="20"/>
                <w:lang w:eastAsia="en-CA"/>
              </w:rPr>
            </w:pPr>
            <w:r w:rsidRPr="00FA7AC5">
              <w:rPr>
                <w:sz w:val="20"/>
                <w:szCs w:val="20"/>
                <w:lang w:eastAsia="en-CA"/>
              </w:rPr>
              <w:t>23,900</w:t>
            </w:r>
          </w:p>
        </w:tc>
      </w:tr>
      <w:tr w:rsidR="00E14128" w:rsidRPr="00FA7AC5" w14:paraId="59B3529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795E2F2" w14:textId="5B363993" w:rsidR="00D90145" w:rsidRPr="00FA7AC5" w:rsidRDefault="00D90145"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BFBFBF" w:themeFill="background1" w:themeFillShade="BF"/>
          </w:tcPr>
          <w:p w14:paraId="3C301F1A"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D260356" w14:textId="77777777" w:rsidR="00D90145" w:rsidRPr="00FA7AC5" w:rsidRDefault="00D90145" w:rsidP="005F779E">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565ABA61" w14:textId="4A4BB496"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tcPr>
          <w:p w14:paraId="71AD07A8" w14:textId="124D345A"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160BB1DE" w14:textId="36DE1D8A" w:rsidR="00D90145" w:rsidRPr="00FA7AC5" w:rsidRDefault="00D90145" w:rsidP="005F779E">
            <w:pPr>
              <w:suppressAutoHyphens/>
              <w:jc w:val="right"/>
              <w:rPr>
                <w:sz w:val="20"/>
                <w:szCs w:val="20"/>
                <w:lang w:eastAsia="en-CA"/>
              </w:rPr>
            </w:pPr>
          </w:p>
        </w:tc>
      </w:tr>
      <w:tr w:rsidR="00C03971" w:rsidRPr="00FA7AC5" w14:paraId="517C204E" w14:textId="77777777" w:rsidTr="00D175AB">
        <w:trPr>
          <w:gridAfter w:val="1"/>
          <w:wAfter w:w="1190" w:type="pct"/>
          <w:trHeight w:val="1406"/>
        </w:trPr>
        <w:tc>
          <w:tcPr>
            <w:tcW w:w="561" w:type="pct"/>
            <w:tcBorders>
              <w:top w:val="nil"/>
              <w:left w:val="single" w:sz="4" w:space="0" w:color="auto"/>
              <w:bottom w:val="single" w:sz="4" w:space="0" w:color="auto"/>
              <w:right w:val="single" w:sz="4" w:space="0" w:color="auto"/>
            </w:tcBorders>
          </w:tcPr>
          <w:p w14:paraId="4107B793" w14:textId="36C0C403" w:rsidR="00C03971" w:rsidRPr="00FA7AC5" w:rsidRDefault="00C03971" w:rsidP="00C03971">
            <w:pPr>
              <w:suppressAutoHyphens/>
              <w:ind w:right="-248"/>
              <w:jc w:val="left"/>
              <w:rPr>
                <w:sz w:val="20"/>
                <w:szCs w:val="20"/>
                <w:lang w:eastAsia="en-CA"/>
              </w:rPr>
            </w:pPr>
            <w:r w:rsidRPr="00FA7AC5">
              <w:rPr>
                <w:sz w:val="20"/>
                <w:szCs w:val="20"/>
                <w:lang w:eastAsia="en-CA"/>
              </w:rPr>
              <w:lastRenderedPageBreak/>
              <w:t>Strengthening the centres of excellence and technical assistance</w:t>
            </w:r>
          </w:p>
        </w:tc>
        <w:tc>
          <w:tcPr>
            <w:tcW w:w="1206" w:type="pct"/>
            <w:tcBorders>
              <w:top w:val="nil"/>
              <w:left w:val="nil"/>
              <w:bottom w:val="single" w:sz="4" w:space="0" w:color="auto"/>
              <w:right w:val="single" w:sz="4" w:space="0" w:color="auto"/>
            </w:tcBorders>
            <w:shd w:val="clear" w:color="auto" w:fill="FFFFFF" w:themeFill="background1"/>
          </w:tcPr>
          <w:p w14:paraId="573FB6B9" w14:textId="2B98D044" w:rsidR="00C03971" w:rsidRPr="00FA7AC5" w:rsidRDefault="00C03971" w:rsidP="00C03971">
            <w:pPr>
              <w:suppressAutoHyphens/>
              <w:jc w:val="left"/>
              <w:rPr>
                <w:sz w:val="20"/>
                <w:szCs w:val="20"/>
                <w:lang w:eastAsia="en-CA"/>
              </w:rPr>
            </w:pPr>
            <w:r w:rsidRPr="00FA7AC5">
              <w:rPr>
                <w:sz w:val="20"/>
                <w:szCs w:val="20"/>
                <w:lang w:eastAsia="en-CA"/>
              </w:rPr>
              <w:t>-Technical assistance on business model for refrigerant recovery/re-use infrastructure</w:t>
            </w:r>
          </w:p>
          <w:p w14:paraId="558168BA" w14:textId="5E669013" w:rsidR="00C03971" w:rsidRPr="00FA7AC5" w:rsidRDefault="00C03971" w:rsidP="00C03971">
            <w:pPr>
              <w:suppressAutoHyphens/>
              <w:jc w:val="left"/>
              <w:rPr>
                <w:sz w:val="20"/>
                <w:szCs w:val="20"/>
                <w:lang w:eastAsia="en-CA"/>
              </w:rPr>
            </w:pPr>
            <w:r w:rsidRPr="00FA7AC5">
              <w:rPr>
                <w:sz w:val="20"/>
                <w:szCs w:val="20"/>
                <w:lang w:eastAsia="en-CA"/>
              </w:rPr>
              <w:t>- Procurement and distribution of complementary tools and equipment for 3 Centres of excellence</w:t>
            </w:r>
          </w:p>
          <w:p w14:paraId="601A6289" w14:textId="3E95C294" w:rsidR="00C03971" w:rsidRPr="00FA7AC5" w:rsidRDefault="00C03971" w:rsidP="00C03971">
            <w:pPr>
              <w:suppressAutoHyphens/>
              <w:jc w:val="left"/>
              <w:rPr>
                <w:sz w:val="20"/>
                <w:szCs w:val="20"/>
                <w:lang w:eastAsia="en-CA"/>
              </w:rPr>
            </w:pPr>
            <w:r w:rsidRPr="00FA7AC5">
              <w:rPr>
                <w:sz w:val="20"/>
                <w:szCs w:val="20"/>
                <w:lang w:eastAsia="en-CA"/>
              </w:rPr>
              <w:t>- Procurement and distribution of refrigerant identifiers</w:t>
            </w:r>
          </w:p>
        </w:tc>
        <w:tc>
          <w:tcPr>
            <w:tcW w:w="232" w:type="pct"/>
            <w:tcBorders>
              <w:top w:val="nil"/>
              <w:left w:val="nil"/>
              <w:bottom w:val="single" w:sz="4" w:space="0" w:color="auto"/>
              <w:right w:val="single" w:sz="4" w:space="0" w:color="auto"/>
            </w:tcBorders>
            <w:shd w:val="clear" w:color="auto" w:fill="FFFFFF" w:themeFill="background1"/>
          </w:tcPr>
          <w:p w14:paraId="6F42FD54" w14:textId="0D0A898E" w:rsidR="00C03971" w:rsidRPr="00FA7AC5" w:rsidRDefault="00C03971" w:rsidP="00C03971">
            <w:pPr>
              <w:suppressAutoHyphens/>
              <w:jc w:val="right"/>
              <w:rPr>
                <w:sz w:val="20"/>
                <w:szCs w:val="20"/>
                <w:lang w:eastAsia="en-CA"/>
              </w:rPr>
            </w:pPr>
            <w:r w:rsidRPr="00FA7AC5">
              <w:rPr>
                <w:sz w:val="20"/>
                <w:szCs w:val="20"/>
                <w:lang w:eastAsia="en-CA"/>
              </w:rPr>
              <w:t>105,000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FD7E5E" w14:textId="77777777" w:rsidR="00C03971" w:rsidRPr="00FA7AC5" w:rsidRDefault="00C03971" w:rsidP="00C0397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52E5C9EB" w14:textId="001B8A2D" w:rsidR="00C03971" w:rsidRPr="00FA7AC5" w:rsidRDefault="00C03971" w:rsidP="00C0397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54801A41" w14:textId="49DB48EE" w:rsidR="00C03971" w:rsidRPr="00FA7AC5" w:rsidRDefault="00C03971" w:rsidP="00C03971">
            <w:pPr>
              <w:suppressAutoHyphens/>
              <w:jc w:val="right"/>
              <w:rPr>
                <w:sz w:val="20"/>
                <w:szCs w:val="20"/>
                <w:lang w:eastAsia="en-CA"/>
              </w:rPr>
            </w:pPr>
            <w:r w:rsidRPr="00FA7AC5">
              <w:rPr>
                <w:sz w:val="20"/>
                <w:szCs w:val="20"/>
                <w:lang w:eastAsia="en-CA"/>
              </w:rPr>
              <w:t>105,000</w:t>
            </w:r>
          </w:p>
        </w:tc>
      </w:tr>
      <w:tr w:rsidR="00C03971" w:rsidRPr="00FA7AC5" w14:paraId="0BB4C579"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1F0315F" w14:textId="713EE236" w:rsidR="00C03971" w:rsidRPr="00FA7AC5" w:rsidRDefault="00C03971" w:rsidP="00C03971">
            <w:pPr>
              <w:suppressAutoHyphens/>
              <w:jc w:val="left"/>
              <w:rPr>
                <w:sz w:val="20"/>
                <w:szCs w:val="20"/>
                <w:lang w:eastAsia="en-CA"/>
              </w:rPr>
            </w:pPr>
            <w:r w:rsidRPr="00FA7AC5">
              <w:rPr>
                <w:sz w:val="20"/>
                <w:szCs w:val="20"/>
                <w:lang w:eastAsia="en-CA"/>
              </w:rPr>
              <w:t>Establishment of a recycling and reclamation centre</w:t>
            </w:r>
          </w:p>
        </w:tc>
        <w:tc>
          <w:tcPr>
            <w:tcW w:w="1206" w:type="pct"/>
            <w:tcBorders>
              <w:top w:val="nil"/>
              <w:left w:val="nil"/>
              <w:bottom w:val="single" w:sz="4" w:space="0" w:color="auto"/>
              <w:right w:val="single" w:sz="4" w:space="0" w:color="auto"/>
            </w:tcBorders>
            <w:shd w:val="clear" w:color="auto" w:fill="FFFFFF" w:themeFill="background1"/>
          </w:tcPr>
          <w:p w14:paraId="16A2C59B" w14:textId="3B324ACA" w:rsidR="00C03971" w:rsidRPr="00FA7AC5" w:rsidRDefault="00C03971" w:rsidP="00C03971">
            <w:pPr>
              <w:suppressAutoHyphens/>
              <w:jc w:val="left"/>
              <w:rPr>
                <w:sz w:val="20"/>
                <w:szCs w:val="20"/>
                <w:lang w:eastAsia="en-CA"/>
              </w:rPr>
            </w:pPr>
            <w:r w:rsidRPr="00FA7AC5">
              <w:rPr>
                <w:sz w:val="20"/>
                <w:szCs w:val="20"/>
                <w:lang w:eastAsia="en-CA"/>
              </w:rPr>
              <w:t>- Establishment of one reclaim centre and capacity building of experts for operational of the reclaim</w:t>
            </w:r>
          </w:p>
        </w:tc>
        <w:tc>
          <w:tcPr>
            <w:tcW w:w="232" w:type="pct"/>
            <w:tcBorders>
              <w:top w:val="nil"/>
              <w:left w:val="nil"/>
              <w:bottom w:val="single" w:sz="4" w:space="0" w:color="auto"/>
              <w:right w:val="single" w:sz="4" w:space="0" w:color="auto"/>
            </w:tcBorders>
            <w:shd w:val="clear" w:color="auto" w:fill="FFFFFF" w:themeFill="background1"/>
          </w:tcPr>
          <w:p w14:paraId="7D8398B5" w14:textId="2AEE21DE" w:rsidR="00C03971" w:rsidRPr="00FA7AC5" w:rsidRDefault="00C03971" w:rsidP="00C03971">
            <w:pPr>
              <w:suppressAutoHyphens/>
              <w:jc w:val="right"/>
              <w:rPr>
                <w:sz w:val="20"/>
                <w:szCs w:val="20"/>
                <w:lang w:eastAsia="en-CA"/>
              </w:rPr>
            </w:pPr>
            <w:r w:rsidRPr="00FA7AC5">
              <w:rPr>
                <w:sz w:val="20"/>
                <w:szCs w:val="20"/>
                <w:lang w:eastAsia="en-CA"/>
              </w:rPr>
              <w:t>110,000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8649F2" w14:textId="77777777" w:rsidR="00C03971" w:rsidRPr="00FA7AC5" w:rsidRDefault="00C03971" w:rsidP="00C0397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06CF9BDD" w14:textId="3B9099AB" w:rsidR="00C03971" w:rsidRPr="00FA7AC5" w:rsidRDefault="00C03971" w:rsidP="00C0397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659B23AE" w14:textId="4B0DDBD7" w:rsidR="00C03971" w:rsidRPr="00FA7AC5" w:rsidRDefault="00C03971" w:rsidP="00C03971">
            <w:pPr>
              <w:suppressAutoHyphens/>
              <w:jc w:val="right"/>
              <w:rPr>
                <w:sz w:val="20"/>
                <w:szCs w:val="20"/>
                <w:lang w:eastAsia="en-CA"/>
              </w:rPr>
            </w:pPr>
            <w:r w:rsidRPr="00FA7AC5">
              <w:rPr>
                <w:sz w:val="20"/>
                <w:szCs w:val="20"/>
                <w:lang w:eastAsia="en-CA"/>
              </w:rPr>
              <w:t>110,000</w:t>
            </w:r>
          </w:p>
        </w:tc>
      </w:tr>
      <w:tr w:rsidR="00E66F15" w:rsidRPr="00FA7AC5" w14:paraId="6F30E92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31085EB7" w14:textId="5866A95B" w:rsidR="00711BE6" w:rsidRPr="00FA7AC5" w:rsidRDefault="00840107" w:rsidP="00417DD2">
            <w:pPr>
              <w:suppressAutoHyphens/>
              <w:jc w:val="left"/>
              <w:rPr>
                <w:sz w:val="20"/>
                <w:szCs w:val="20"/>
                <w:lang w:eastAsia="en-CA"/>
              </w:rPr>
            </w:pPr>
            <w:r w:rsidRPr="00FA7AC5">
              <w:rPr>
                <w:sz w:val="20"/>
                <w:szCs w:val="20"/>
                <w:lang w:eastAsia="en-CA"/>
              </w:rPr>
              <w:t>Pilot d</w:t>
            </w:r>
            <w:r w:rsidR="009564CD" w:rsidRPr="00FA7AC5">
              <w:rPr>
                <w:sz w:val="20"/>
                <w:szCs w:val="20"/>
                <w:lang w:eastAsia="en-CA"/>
              </w:rPr>
              <w:t xml:space="preserve">emonstration projects </w:t>
            </w:r>
            <w:r w:rsidRPr="00FA7AC5">
              <w:rPr>
                <w:sz w:val="20"/>
                <w:szCs w:val="20"/>
                <w:lang w:eastAsia="en-CA"/>
              </w:rPr>
              <w:t>in</w:t>
            </w:r>
            <w:r w:rsidR="009564CD" w:rsidRPr="00FA7AC5">
              <w:rPr>
                <w:sz w:val="20"/>
                <w:szCs w:val="20"/>
                <w:lang w:eastAsia="en-CA"/>
              </w:rPr>
              <w:t xml:space="preserve"> commercial refrigeration sector</w:t>
            </w:r>
          </w:p>
        </w:tc>
        <w:tc>
          <w:tcPr>
            <w:tcW w:w="1206" w:type="pct"/>
            <w:tcBorders>
              <w:top w:val="nil"/>
              <w:left w:val="nil"/>
              <w:bottom w:val="single" w:sz="4" w:space="0" w:color="auto"/>
              <w:right w:val="single" w:sz="4" w:space="0" w:color="auto"/>
            </w:tcBorders>
            <w:shd w:val="clear" w:color="auto" w:fill="BFBFBF" w:themeFill="background1" w:themeFillShade="BF"/>
          </w:tcPr>
          <w:p w14:paraId="29266F51" w14:textId="77777777" w:rsidR="00711BE6" w:rsidRPr="00FA7AC5" w:rsidRDefault="00711BE6" w:rsidP="00417DD2">
            <w:pPr>
              <w:suppressAutoHyphens/>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289524A" w14:textId="4A863409" w:rsidR="00711BE6" w:rsidRPr="00FA7AC5" w:rsidRDefault="00711BE6" w:rsidP="00417DD2">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50AB62DA" w14:textId="021FFD7F" w:rsidR="00E66F15" w:rsidRPr="00FA7AC5" w:rsidRDefault="00E66F15" w:rsidP="00E66F15">
            <w:pPr>
              <w:shd w:val="clear" w:color="auto" w:fill="FFFFFF" w:themeFill="background1"/>
              <w:jc w:val="left"/>
              <w:rPr>
                <w:sz w:val="20"/>
                <w:szCs w:val="20"/>
              </w:rPr>
            </w:pPr>
            <w:r w:rsidRPr="00FA7AC5">
              <w:rPr>
                <w:sz w:val="20"/>
                <w:szCs w:val="20"/>
              </w:rPr>
              <w:t>- Demonstration project for R-290 monoblocs at existing cold store , including identifying beneficiary, procurement, installation, commissioning and training</w:t>
            </w:r>
          </w:p>
          <w:p w14:paraId="6C577E9A" w14:textId="568FA422" w:rsidR="00AF6710" w:rsidRPr="00FA7AC5" w:rsidRDefault="00AF6710" w:rsidP="00E66F15">
            <w:pPr>
              <w:shd w:val="clear" w:color="auto" w:fill="FFFFFF" w:themeFill="background1"/>
              <w:jc w:val="left"/>
              <w:rPr>
                <w:sz w:val="20"/>
                <w:szCs w:val="20"/>
              </w:rPr>
            </w:pPr>
            <w:r w:rsidRPr="00FA7AC5">
              <w:rPr>
                <w:sz w:val="20"/>
                <w:szCs w:val="20"/>
              </w:rPr>
              <w:t>- Two workshops on safety requirements</w:t>
            </w:r>
          </w:p>
          <w:p w14:paraId="59FC2F84" w14:textId="41C23BC4" w:rsidR="00E66F15" w:rsidRPr="00FA7AC5" w:rsidRDefault="00E66F15" w:rsidP="00E66F15">
            <w:pPr>
              <w:shd w:val="clear" w:color="auto" w:fill="FFFFFF" w:themeFill="background1"/>
              <w:jc w:val="left"/>
              <w:rPr>
                <w:sz w:val="20"/>
                <w:szCs w:val="20"/>
              </w:rPr>
            </w:pPr>
            <w:r w:rsidRPr="00FA7AC5">
              <w:rPr>
                <w:sz w:val="20"/>
                <w:szCs w:val="20"/>
              </w:rPr>
              <w:t>- Awareness-raising in commercial refrigeration regarding the R</w:t>
            </w:r>
            <w:r w:rsidRPr="00FA7AC5">
              <w:rPr>
                <w:sz w:val="20"/>
                <w:szCs w:val="20"/>
              </w:rPr>
              <w:noBreakHyphen/>
              <w:t>290 monobloc initiative</w:t>
            </w:r>
          </w:p>
          <w:p w14:paraId="0AF6666F" w14:textId="77777777" w:rsidR="009564CD" w:rsidRPr="00FA7AC5" w:rsidRDefault="00E66F15" w:rsidP="00E66F15">
            <w:pPr>
              <w:suppressAutoHyphens/>
              <w:jc w:val="left"/>
              <w:rPr>
                <w:sz w:val="20"/>
                <w:szCs w:val="20"/>
              </w:rPr>
            </w:pPr>
            <w:r w:rsidRPr="00FA7AC5">
              <w:rPr>
                <w:sz w:val="20"/>
                <w:szCs w:val="20"/>
              </w:rPr>
              <w:t>- Monitor and report on the performance of R-290 monobloc and R-404A commercial refrigeration systems</w:t>
            </w:r>
          </w:p>
          <w:p w14:paraId="2926AEE3" w14:textId="588AB629" w:rsidR="00AF6710" w:rsidRPr="00FA7AC5" w:rsidRDefault="00AF6710" w:rsidP="00E66F15">
            <w:pPr>
              <w:suppressAutoHyphens/>
              <w:jc w:val="left"/>
              <w:rPr>
                <w:sz w:val="20"/>
                <w:szCs w:val="20"/>
                <w:lang w:eastAsia="en-CA"/>
              </w:rPr>
            </w:pPr>
            <w:r w:rsidRPr="00FA7AC5">
              <w:rPr>
                <w:sz w:val="20"/>
                <w:szCs w:val="20"/>
                <w:lang w:eastAsia="en-CA"/>
              </w:rPr>
              <w:t xml:space="preserve">- Dissemination of results </w:t>
            </w:r>
          </w:p>
        </w:tc>
        <w:tc>
          <w:tcPr>
            <w:tcW w:w="232" w:type="pct"/>
            <w:tcBorders>
              <w:top w:val="nil"/>
              <w:left w:val="nil"/>
              <w:bottom w:val="single" w:sz="4" w:space="0" w:color="auto"/>
              <w:right w:val="single" w:sz="4" w:space="0" w:color="auto"/>
            </w:tcBorders>
          </w:tcPr>
          <w:p w14:paraId="4C0FF150" w14:textId="1C40F053" w:rsidR="00711BE6" w:rsidRPr="00FA7AC5" w:rsidRDefault="00881E7E" w:rsidP="00417DD2">
            <w:pPr>
              <w:suppressAutoHyphens/>
              <w:jc w:val="right"/>
              <w:rPr>
                <w:sz w:val="20"/>
                <w:szCs w:val="20"/>
                <w:lang w:eastAsia="en-CA"/>
              </w:rPr>
            </w:pPr>
            <w:r w:rsidRPr="00FA7AC5">
              <w:rPr>
                <w:sz w:val="20"/>
                <w:szCs w:val="20"/>
                <w:lang w:eastAsia="en-CA"/>
              </w:rPr>
              <w:t>50,000</w:t>
            </w:r>
          </w:p>
        </w:tc>
        <w:tc>
          <w:tcPr>
            <w:tcW w:w="390" w:type="pct"/>
            <w:tcBorders>
              <w:top w:val="nil"/>
              <w:left w:val="nil"/>
              <w:bottom w:val="single" w:sz="4" w:space="0" w:color="auto"/>
              <w:right w:val="single" w:sz="4" w:space="0" w:color="auto"/>
            </w:tcBorders>
          </w:tcPr>
          <w:p w14:paraId="1AA96268" w14:textId="3088AA59" w:rsidR="00711BE6" w:rsidRPr="00FA7AC5" w:rsidRDefault="00881E7E" w:rsidP="00417DD2">
            <w:pPr>
              <w:suppressAutoHyphens/>
              <w:jc w:val="right"/>
              <w:rPr>
                <w:sz w:val="20"/>
                <w:szCs w:val="20"/>
                <w:lang w:eastAsia="en-CA"/>
              </w:rPr>
            </w:pPr>
            <w:r w:rsidRPr="00FA7AC5">
              <w:rPr>
                <w:sz w:val="20"/>
                <w:szCs w:val="20"/>
                <w:lang w:eastAsia="en-CA"/>
              </w:rPr>
              <w:t>50,000</w:t>
            </w:r>
          </w:p>
        </w:tc>
      </w:tr>
      <w:tr w:rsidR="00ED3B38" w:rsidRPr="00FA7AC5" w14:paraId="7DED4F1D"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17510EE4" w14:textId="77777777" w:rsidR="00ED3B38" w:rsidRPr="00FA7AC5" w:rsidRDefault="00ED3B38" w:rsidP="00ED3B38">
            <w:pPr>
              <w:suppressAutoHyphens/>
              <w:jc w:val="left"/>
              <w:rPr>
                <w:sz w:val="20"/>
                <w:szCs w:val="20"/>
                <w:lang w:eastAsia="en-CA"/>
              </w:rPr>
            </w:pPr>
            <w:r w:rsidRPr="00FA7AC5">
              <w:rPr>
                <w:sz w:val="20"/>
                <w:szCs w:val="20"/>
                <w:lang w:eastAsia="en-CA"/>
              </w:rPr>
              <w:t>Coordination and monitoring</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BB4F1FC" w14:textId="1BA085DF" w:rsidR="00ED3B38" w:rsidRPr="00FA7AC5" w:rsidRDefault="00ED3B38" w:rsidP="00ED3B38">
            <w:pPr>
              <w:suppressAutoHyphens/>
              <w:jc w:val="left"/>
              <w:rPr>
                <w:sz w:val="20"/>
                <w:szCs w:val="20"/>
              </w:rPr>
            </w:pPr>
            <w:r w:rsidRPr="00FA7AC5">
              <w:rPr>
                <w:sz w:val="20"/>
                <w:szCs w:val="20"/>
              </w:rPr>
              <w:t>- Project monitoring support and coordination</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07B40A05" w14:textId="79FA41E6" w:rsidR="00ED3B38" w:rsidRPr="00FA7AC5" w:rsidRDefault="00392BC5" w:rsidP="00ED3B38">
            <w:pPr>
              <w:suppressAutoHyphens/>
              <w:jc w:val="right"/>
              <w:rPr>
                <w:sz w:val="20"/>
                <w:szCs w:val="20"/>
                <w:lang w:eastAsia="en-CA"/>
              </w:rPr>
            </w:pPr>
            <w:r w:rsidRPr="00FA7AC5">
              <w:rPr>
                <w:sz w:val="20"/>
                <w:szCs w:val="20"/>
                <w:lang w:eastAsia="en-CA"/>
              </w:rPr>
              <w:t>50,000</w:t>
            </w:r>
          </w:p>
        </w:tc>
        <w:tc>
          <w:tcPr>
            <w:tcW w:w="1190" w:type="pct"/>
            <w:tcBorders>
              <w:top w:val="single" w:sz="4" w:space="0" w:color="auto"/>
              <w:left w:val="single" w:sz="4" w:space="0" w:color="auto"/>
              <w:bottom w:val="single" w:sz="4" w:space="0" w:color="auto"/>
              <w:right w:val="single" w:sz="4" w:space="0" w:color="auto"/>
            </w:tcBorders>
            <w:shd w:val="clear" w:color="auto" w:fill="FFFFFF" w:themeFill="background1"/>
          </w:tcPr>
          <w:p w14:paraId="20F12182" w14:textId="672A6E1C" w:rsidR="00ED3B38" w:rsidRPr="00FA7AC5" w:rsidRDefault="00ED3B38" w:rsidP="00ED3B38">
            <w:pPr>
              <w:suppressAutoHyphens/>
              <w:jc w:val="left"/>
              <w:rPr>
                <w:b/>
                <w:bCs/>
                <w:sz w:val="20"/>
                <w:szCs w:val="20"/>
                <w:lang w:eastAsia="en-CA"/>
              </w:rPr>
            </w:pPr>
            <w:r w:rsidRPr="00FA7AC5">
              <w:rPr>
                <w:sz w:val="20"/>
                <w:szCs w:val="20"/>
              </w:rPr>
              <w:t>- Project monitoring support and coordination</w:t>
            </w:r>
          </w:p>
        </w:tc>
        <w:tc>
          <w:tcPr>
            <w:tcW w:w="232" w:type="pct"/>
            <w:tcBorders>
              <w:top w:val="single" w:sz="4" w:space="0" w:color="auto"/>
              <w:left w:val="nil"/>
              <w:bottom w:val="single" w:sz="4" w:space="0" w:color="auto"/>
              <w:right w:val="single" w:sz="4" w:space="0" w:color="auto"/>
            </w:tcBorders>
          </w:tcPr>
          <w:p w14:paraId="5D9F3AD6" w14:textId="29216844" w:rsidR="00ED3B38" w:rsidRPr="00FA7AC5" w:rsidRDefault="00ED3B38" w:rsidP="00ED3B38">
            <w:pPr>
              <w:suppressAutoHyphens/>
              <w:jc w:val="right"/>
              <w:rPr>
                <w:sz w:val="20"/>
                <w:szCs w:val="20"/>
                <w:lang w:eastAsia="en-CA"/>
              </w:rPr>
            </w:pPr>
            <w:r w:rsidRPr="00FA7AC5">
              <w:rPr>
                <w:sz w:val="20"/>
                <w:szCs w:val="20"/>
                <w:lang w:eastAsia="en-CA"/>
              </w:rPr>
              <w:t>15,800</w:t>
            </w:r>
          </w:p>
        </w:tc>
        <w:tc>
          <w:tcPr>
            <w:tcW w:w="390" w:type="pct"/>
            <w:tcBorders>
              <w:top w:val="single" w:sz="4" w:space="0" w:color="auto"/>
              <w:left w:val="nil"/>
              <w:bottom w:val="single" w:sz="4" w:space="0" w:color="auto"/>
              <w:right w:val="single" w:sz="4" w:space="0" w:color="auto"/>
            </w:tcBorders>
          </w:tcPr>
          <w:p w14:paraId="40A10FF0" w14:textId="178DBE6F" w:rsidR="00ED3B38" w:rsidRPr="00FA7AC5" w:rsidRDefault="00392BC5" w:rsidP="00ED3B38">
            <w:pPr>
              <w:suppressAutoHyphens/>
              <w:jc w:val="right"/>
              <w:rPr>
                <w:sz w:val="20"/>
                <w:szCs w:val="20"/>
                <w:lang w:eastAsia="en-CA"/>
              </w:rPr>
            </w:pPr>
            <w:r w:rsidRPr="00FA7AC5">
              <w:rPr>
                <w:sz w:val="20"/>
                <w:szCs w:val="20"/>
                <w:lang w:eastAsia="en-CA"/>
              </w:rPr>
              <w:t>65,800</w:t>
            </w:r>
          </w:p>
        </w:tc>
      </w:tr>
      <w:tr w:rsidR="00D175AB" w:rsidRPr="00FA7AC5" w14:paraId="27B63ED9" w14:textId="2D71B7B2" w:rsidTr="00D175AB">
        <w:trPr>
          <w:trHeight w:val="227"/>
        </w:trPr>
        <w:tc>
          <w:tcPr>
            <w:tcW w:w="561" w:type="pct"/>
            <w:tcBorders>
              <w:top w:val="single" w:sz="4" w:space="0" w:color="auto"/>
              <w:left w:val="single" w:sz="4" w:space="0" w:color="auto"/>
              <w:bottom w:val="single" w:sz="4" w:space="0" w:color="auto"/>
              <w:right w:val="single" w:sz="4" w:space="0" w:color="auto"/>
            </w:tcBorders>
          </w:tcPr>
          <w:p w14:paraId="6AA451F2" w14:textId="1C056F00" w:rsidR="00D175AB" w:rsidRPr="0051206F" w:rsidRDefault="00D175AB" w:rsidP="00D175AB">
            <w:pPr>
              <w:suppressAutoHyphens/>
              <w:jc w:val="left"/>
              <w:rPr>
                <w:sz w:val="20"/>
                <w:szCs w:val="20"/>
                <w:lang w:eastAsia="en-CA"/>
              </w:rPr>
            </w:pPr>
            <w:r w:rsidRPr="0051206F">
              <w:rPr>
                <w:sz w:val="20"/>
                <w:szCs w:val="20"/>
                <w:lang w:eastAsia="en-CA"/>
              </w:rPr>
              <w:t>Activities to maintain energy efficiency in the refrigeration servicing sector</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D46B2A4" w14:textId="77777777" w:rsidR="00D175AB" w:rsidRPr="0051206F" w:rsidRDefault="00D175AB" w:rsidP="00D175AB">
            <w:pPr>
              <w:suppressAutoHyphens/>
              <w:jc w:val="left"/>
              <w:rPr>
                <w:sz w:val="20"/>
                <w:szCs w:val="20"/>
              </w:rPr>
            </w:pPr>
            <w:r w:rsidRPr="0051206F">
              <w:rPr>
                <w:sz w:val="20"/>
                <w:szCs w:val="20"/>
              </w:rPr>
              <w:t>- Conduct a national survey to identify administrative and regulatory challenges in promoting energy</w:t>
            </w:r>
            <w:r w:rsidRPr="0051206F">
              <w:rPr>
                <w:sz w:val="20"/>
                <w:szCs w:val="20"/>
              </w:rPr>
              <w:noBreakHyphen/>
              <w:t>efficient and low-GWP technologies</w:t>
            </w:r>
          </w:p>
          <w:p w14:paraId="257394EF"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 xml:space="preserve">Update customs training materials and conduct one workshop for 30 customs officers </w:t>
            </w:r>
          </w:p>
          <w:p w14:paraId="2E0B2FE7" w14:textId="77777777" w:rsidR="00D175AB" w:rsidRPr="0051206F" w:rsidRDefault="00D175AB" w:rsidP="00D175AB">
            <w:pPr>
              <w:suppressAutoHyphens/>
              <w:jc w:val="left"/>
              <w:rPr>
                <w:rFonts w:asciiTheme="majorBidi" w:hAnsiTheme="majorBidi" w:cstheme="majorBidi"/>
                <w:sz w:val="20"/>
                <w:szCs w:val="20"/>
              </w:rPr>
            </w:pPr>
            <w:r w:rsidRPr="0051206F">
              <w:rPr>
                <w:rFonts w:asciiTheme="majorBidi" w:hAnsiTheme="majorBidi" w:cstheme="majorBidi"/>
                <w:sz w:val="20"/>
                <w:szCs w:val="20"/>
              </w:rPr>
              <w:t>- Update technician training materials and hold two workshops (30 participants each) for RAC trainers and technicians</w:t>
            </w:r>
          </w:p>
          <w:p w14:paraId="5593A069"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Prepare awareness materials and conduct one information session for 50 technical experts</w:t>
            </w:r>
          </w:p>
          <w:p w14:paraId="3BCB4278" w14:textId="0B1DDC31" w:rsidR="00D175AB" w:rsidRPr="0051206F" w:rsidRDefault="00D175AB" w:rsidP="00D175AB">
            <w:pPr>
              <w:suppressAutoHyphens/>
              <w:jc w:val="left"/>
              <w:rPr>
                <w:sz w:val="20"/>
                <w:szCs w:val="20"/>
              </w:rPr>
            </w:pPr>
            <w:r w:rsidRPr="0051206F">
              <w:rPr>
                <w:sz w:val="20"/>
                <w:szCs w:val="20"/>
              </w:rPr>
              <w:t>- Develop awareness videos and infographics for consumers on refrigerants’ GWP values, energy efficiency labelling, and associated environmental and cost benefits</w:t>
            </w:r>
          </w:p>
          <w:p w14:paraId="563820F2" w14:textId="3F79B7AF" w:rsidR="00D175AB" w:rsidRPr="0051206F" w:rsidRDefault="00D175AB" w:rsidP="00D175AB">
            <w:pPr>
              <w:suppressAutoHyphens/>
              <w:jc w:val="left"/>
              <w:rPr>
                <w:sz w:val="20"/>
                <w:szCs w:val="20"/>
              </w:rPr>
            </w:pPr>
            <w:r w:rsidRPr="0051206F">
              <w:rPr>
                <w:sz w:val="20"/>
                <w:szCs w:val="20"/>
              </w:rPr>
              <w:lastRenderedPageBreak/>
              <w:t>-</w:t>
            </w:r>
            <w:r w:rsidRPr="0051206F">
              <w:t xml:space="preserve"> </w:t>
            </w:r>
            <w:r w:rsidRPr="0051206F">
              <w:rPr>
                <w:sz w:val="20"/>
                <w:szCs w:val="20"/>
              </w:rPr>
              <w:t>Conduct one session with 15 RACHP equipment importers to explain national labelling requirements and the benefits of importing energy-efficient products</w:t>
            </w:r>
          </w:p>
          <w:p w14:paraId="3CE8A773" w14:textId="36D06F40" w:rsidR="00D175AB" w:rsidRPr="0051206F" w:rsidRDefault="00D175AB" w:rsidP="00D175AB">
            <w:pPr>
              <w:suppressAutoHyphens/>
              <w:jc w:val="left"/>
              <w:rPr>
                <w:sz w:val="20"/>
                <w:szCs w:val="20"/>
              </w:rPr>
            </w:pPr>
            <w:r w:rsidRPr="0051206F">
              <w:rPr>
                <w:sz w:val="20"/>
                <w:szCs w:val="20"/>
              </w:rPr>
              <w:t>-</w:t>
            </w:r>
            <w:r w:rsidRPr="0051206F">
              <w:rPr>
                <w:rFonts w:asciiTheme="majorBidi" w:hAnsiTheme="majorBidi" w:cstheme="majorBidi"/>
                <w:sz w:val="20"/>
                <w:szCs w:val="20"/>
              </w:rPr>
              <w:t xml:space="preserve"> Conduct a survey of at least 1,000 households to evaluate awareness and barriers to adopting energy</w:t>
            </w:r>
            <w:r w:rsidRPr="0051206F">
              <w:rPr>
                <w:rFonts w:asciiTheme="majorBidi" w:hAnsiTheme="majorBidi" w:cstheme="majorBidi"/>
                <w:sz w:val="20"/>
                <w:szCs w:val="20"/>
              </w:rPr>
              <w:noBreakHyphen/>
              <w:t>efficient and low-GWP appliances. Results will inform future labelling programme improvements</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446CCE41" w14:textId="53CAE6AD" w:rsidR="00D175AB" w:rsidRPr="00FA7AC5" w:rsidRDefault="00D175AB" w:rsidP="00D175AB">
            <w:pPr>
              <w:suppressAutoHyphens/>
              <w:jc w:val="right"/>
              <w:rPr>
                <w:sz w:val="20"/>
                <w:szCs w:val="20"/>
                <w:lang w:eastAsia="en-CA"/>
              </w:rPr>
            </w:pPr>
            <w:r>
              <w:rPr>
                <w:sz w:val="20"/>
                <w:szCs w:val="20"/>
                <w:lang w:eastAsia="en-CA"/>
              </w:rPr>
              <w:lastRenderedPageBreak/>
              <w:t>100,000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316789" w14:textId="77777777" w:rsidR="00D175AB" w:rsidRPr="00FA7AC5" w:rsidRDefault="00D175AB" w:rsidP="00D175AB">
            <w:pPr>
              <w:suppressAutoHyphens/>
              <w:jc w:val="left"/>
              <w:rPr>
                <w:sz w:val="20"/>
                <w:szCs w:val="20"/>
              </w:rPr>
            </w:pPr>
          </w:p>
        </w:tc>
        <w:tc>
          <w:tcPr>
            <w:tcW w:w="232" w:type="pct"/>
            <w:tcBorders>
              <w:top w:val="single" w:sz="4" w:space="0" w:color="auto"/>
              <w:left w:val="nil"/>
              <w:bottom w:val="single" w:sz="4" w:space="0" w:color="auto"/>
              <w:right w:val="single" w:sz="4" w:space="0" w:color="auto"/>
            </w:tcBorders>
            <w:shd w:val="clear" w:color="auto" w:fill="BFBFBF" w:themeFill="background1" w:themeFillShade="BF"/>
          </w:tcPr>
          <w:p w14:paraId="0B5DB708" w14:textId="77777777" w:rsidR="00D175AB" w:rsidRPr="00FA7AC5" w:rsidRDefault="00D175AB" w:rsidP="00D175AB">
            <w:pPr>
              <w:suppressAutoHyphens/>
              <w:jc w:val="right"/>
              <w:rPr>
                <w:sz w:val="20"/>
                <w:szCs w:val="20"/>
                <w:lang w:eastAsia="en-CA"/>
              </w:rPr>
            </w:pPr>
          </w:p>
        </w:tc>
        <w:tc>
          <w:tcPr>
            <w:tcW w:w="390" w:type="pct"/>
            <w:tcBorders>
              <w:top w:val="single" w:sz="4" w:space="0" w:color="auto"/>
              <w:left w:val="nil"/>
              <w:bottom w:val="single" w:sz="4" w:space="0" w:color="auto"/>
              <w:right w:val="single" w:sz="4" w:space="0" w:color="auto"/>
            </w:tcBorders>
          </w:tcPr>
          <w:p w14:paraId="25437397" w14:textId="0147E91A" w:rsidR="00D175AB" w:rsidRPr="00FA7AC5" w:rsidRDefault="00D175AB" w:rsidP="00D175AB">
            <w:pPr>
              <w:suppressAutoHyphens/>
              <w:jc w:val="right"/>
              <w:rPr>
                <w:sz w:val="20"/>
                <w:szCs w:val="20"/>
                <w:lang w:eastAsia="en-CA"/>
              </w:rPr>
            </w:pPr>
            <w:r w:rsidRPr="0051206F">
              <w:rPr>
                <w:sz w:val="20"/>
                <w:szCs w:val="20"/>
                <w:lang w:eastAsia="en-CA"/>
              </w:rPr>
              <w:t>100,000</w:t>
            </w:r>
          </w:p>
        </w:tc>
        <w:tc>
          <w:tcPr>
            <w:tcW w:w="1190" w:type="pct"/>
          </w:tcPr>
          <w:p w14:paraId="7EA0FE47" w14:textId="77777777" w:rsidR="00D175AB" w:rsidRPr="00FA7AC5" w:rsidRDefault="00D175AB" w:rsidP="00D175AB">
            <w:pPr>
              <w:jc w:val="left"/>
            </w:pPr>
          </w:p>
        </w:tc>
      </w:tr>
      <w:tr w:rsidR="00D175AB" w:rsidRPr="00FA7AC5" w14:paraId="6D07D34D" w14:textId="77777777" w:rsidTr="00D175AB">
        <w:trPr>
          <w:gridAfter w:val="1"/>
          <w:wAfter w:w="1190" w:type="pct"/>
          <w:trHeight w:val="227"/>
        </w:trPr>
        <w:tc>
          <w:tcPr>
            <w:tcW w:w="1767" w:type="pct"/>
            <w:gridSpan w:val="2"/>
            <w:tcBorders>
              <w:top w:val="single" w:sz="4" w:space="0" w:color="auto"/>
              <w:left w:val="single" w:sz="4" w:space="0" w:color="auto"/>
              <w:bottom w:val="single" w:sz="4" w:space="0" w:color="auto"/>
              <w:right w:val="single" w:sz="4" w:space="0" w:color="auto"/>
            </w:tcBorders>
          </w:tcPr>
          <w:p w14:paraId="05465958" w14:textId="4D4498AF"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Borders>
              <w:top w:val="single" w:sz="4" w:space="0" w:color="auto"/>
              <w:left w:val="nil"/>
              <w:bottom w:val="single" w:sz="4" w:space="0" w:color="auto"/>
              <w:right w:val="single" w:sz="4" w:space="0" w:color="auto"/>
            </w:tcBorders>
          </w:tcPr>
          <w:p w14:paraId="76DE257C" w14:textId="55FF8F9B" w:rsidR="00D175AB" w:rsidRPr="0051206F" w:rsidRDefault="00D175AB" w:rsidP="00D175AB">
            <w:pPr>
              <w:suppressAutoHyphens/>
              <w:jc w:val="right"/>
              <w:rPr>
                <w:b/>
                <w:bCs/>
                <w:sz w:val="20"/>
                <w:szCs w:val="20"/>
                <w:lang w:eastAsia="en-CA"/>
              </w:rPr>
            </w:pPr>
            <w:r w:rsidRPr="0051206F">
              <w:rPr>
                <w:b/>
                <w:bCs/>
                <w:sz w:val="20"/>
                <w:szCs w:val="20"/>
                <w:lang w:eastAsia="en-CA"/>
              </w:rPr>
              <w:t>640,000</w:t>
            </w:r>
          </w:p>
        </w:tc>
        <w:tc>
          <w:tcPr>
            <w:tcW w:w="1190" w:type="pct"/>
            <w:tcBorders>
              <w:top w:val="single" w:sz="4" w:space="0" w:color="auto"/>
              <w:left w:val="single" w:sz="4" w:space="0" w:color="auto"/>
              <w:bottom w:val="single" w:sz="4" w:space="0" w:color="auto"/>
              <w:right w:val="single" w:sz="4" w:space="0" w:color="auto"/>
            </w:tcBorders>
          </w:tcPr>
          <w:p w14:paraId="4350FFCE" w14:textId="31D40413"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Borders>
              <w:top w:val="single" w:sz="4" w:space="0" w:color="auto"/>
              <w:left w:val="nil"/>
              <w:bottom w:val="single" w:sz="4" w:space="0" w:color="auto"/>
              <w:right w:val="single" w:sz="4" w:space="0" w:color="auto"/>
            </w:tcBorders>
          </w:tcPr>
          <w:p w14:paraId="1572621F" w14:textId="26A994A4" w:rsidR="00D175AB" w:rsidRPr="00FA7AC5" w:rsidRDefault="00D175AB" w:rsidP="00D175AB">
            <w:pPr>
              <w:suppressAutoHyphens/>
              <w:jc w:val="right"/>
              <w:rPr>
                <w:b/>
                <w:bCs/>
                <w:sz w:val="20"/>
                <w:szCs w:val="20"/>
                <w:lang w:eastAsia="en-CA"/>
              </w:rPr>
            </w:pPr>
            <w:r w:rsidRPr="00FA7AC5">
              <w:rPr>
                <w:b/>
                <w:bCs/>
                <w:sz w:val="20"/>
                <w:szCs w:val="20"/>
                <w:lang w:eastAsia="en-CA"/>
              </w:rPr>
              <w:t>158,000</w:t>
            </w:r>
          </w:p>
        </w:tc>
        <w:tc>
          <w:tcPr>
            <w:tcW w:w="390" w:type="pct"/>
            <w:tcBorders>
              <w:top w:val="single" w:sz="4" w:space="0" w:color="auto"/>
              <w:left w:val="nil"/>
              <w:bottom w:val="single" w:sz="4" w:space="0" w:color="auto"/>
              <w:right w:val="single" w:sz="4" w:space="0" w:color="auto"/>
            </w:tcBorders>
          </w:tcPr>
          <w:p w14:paraId="602B0265" w14:textId="54037246" w:rsidR="00D175AB" w:rsidRPr="00FA7AC5" w:rsidRDefault="00D175AB" w:rsidP="00D175AB">
            <w:pPr>
              <w:suppressAutoHyphens/>
              <w:jc w:val="right"/>
              <w:rPr>
                <w:b/>
                <w:bCs/>
                <w:sz w:val="20"/>
                <w:szCs w:val="20"/>
                <w:lang w:eastAsia="en-CA"/>
              </w:rPr>
            </w:pPr>
            <w:r w:rsidRPr="0051206F">
              <w:rPr>
                <w:b/>
                <w:bCs/>
                <w:sz w:val="20"/>
                <w:szCs w:val="20"/>
                <w:lang w:eastAsia="en-CA"/>
              </w:rPr>
              <w:t>798,000</w:t>
            </w:r>
          </w:p>
        </w:tc>
      </w:tr>
    </w:tbl>
    <w:tbl>
      <w:tblPr>
        <w:tblStyle w:val="TableGrid"/>
        <w:tblpPr w:leftFromText="180" w:rightFromText="180" w:vertAnchor="text" w:horzAnchor="margin" w:tblpXSpec="center" w:tblpY="6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23F5" w:rsidRPr="009B0D30" w14:paraId="0D0EAA64" w14:textId="77777777" w:rsidTr="000C23F5">
        <w:tc>
          <w:tcPr>
            <w:tcW w:w="1871" w:type="dxa"/>
          </w:tcPr>
          <w:p w14:paraId="0D00220A" w14:textId="77777777" w:rsidR="000C23F5" w:rsidRPr="009B0D30" w:rsidRDefault="000C23F5" w:rsidP="000C23F5">
            <w:r>
              <w:br w:type="page"/>
            </w:r>
          </w:p>
        </w:tc>
        <w:tc>
          <w:tcPr>
            <w:tcW w:w="1872" w:type="dxa"/>
          </w:tcPr>
          <w:p w14:paraId="5926925A" w14:textId="77777777" w:rsidR="000C23F5" w:rsidRPr="009B0D30" w:rsidRDefault="000C23F5" w:rsidP="000C23F5"/>
        </w:tc>
        <w:tc>
          <w:tcPr>
            <w:tcW w:w="1872" w:type="dxa"/>
            <w:tcBorders>
              <w:bottom w:val="single" w:sz="4" w:space="0" w:color="auto"/>
            </w:tcBorders>
          </w:tcPr>
          <w:p w14:paraId="37C973CB" w14:textId="77777777" w:rsidR="000C23F5" w:rsidRPr="009B0D30" w:rsidRDefault="000C23F5" w:rsidP="000C23F5"/>
        </w:tc>
        <w:tc>
          <w:tcPr>
            <w:tcW w:w="1872" w:type="dxa"/>
          </w:tcPr>
          <w:p w14:paraId="466BF834" w14:textId="77777777" w:rsidR="000C23F5" w:rsidRPr="009B0D30" w:rsidRDefault="000C23F5" w:rsidP="000C23F5"/>
        </w:tc>
        <w:tc>
          <w:tcPr>
            <w:tcW w:w="1873" w:type="dxa"/>
          </w:tcPr>
          <w:p w14:paraId="371DCB57" w14:textId="77777777" w:rsidR="000C23F5" w:rsidRPr="009B0D30" w:rsidRDefault="000C23F5" w:rsidP="000C23F5"/>
        </w:tc>
      </w:tr>
    </w:tbl>
    <w:p w14:paraId="0113D31A" w14:textId="77777777" w:rsidR="00E85409" w:rsidRPr="009B0D30" w:rsidRDefault="00E85409" w:rsidP="00ED4C65">
      <w:pPr>
        <w:jc w:val="center"/>
      </w:pPr>
    </w:p>
    <w:sectPr w:rsidR="00E85409" w:rsidRPr="009B0D30" w:rsidSect="00E14128">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25C9" w14:textId="77777777" w:rsidR="00CD607F" w:rsidRDefault="00CD607F" w:rsidP="004A504B">
      <w:r>
        <w:separator/>
      </w:r>
    </w:p>
  </w:endnote>
  <w:endnote w:type="continuationSeparator" w:id="0">
    <w:p w14:paraId="786D512E" w14:textId="77777777" w:rsidR="00CD607F" w:rsidRDefault="00CD607F" w:rsidP="004A504B">
      <w:r>
        <w:continuationSeparator/>
      </w:r>
    </w:p>
  </w:endnote>
  <w:endnote w:type="continuationNotice" w:id="1">
    <w:p w14:paraId="1509052C" w14:textId="77777777" w:rsidR="00CD607F" w:rsidRDefault="00CD60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67D7"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08F6"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191F"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D8A1A9"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2AA0"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277E"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5DE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FCD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4AB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6937C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46AF4" w14:textId="77777777" w:rsidR="00CD607F" w:rsidRDefault="00CD607F" w:rsidP="004A504B">
      <w:r>
        <w:separator/>
      </w:r>
    </w:p>
  </w:footnote>
  <w:footnote w:type="continuationSeparator" w:id="0">
    <w:p w14:paraId="03CB4E35" w14:textId="77777777" w:rsidR="00CD607F" w:rsidRDefault="00CD607F" w:rsidP="004A504B">
      <w:r>
        <w:continuationSeparator/>
      </w:r>
    </w:p>
  </w:footnote>
  <w:footnote w:type="continuationNotice" w:id="1">
    <w:p w14:paraId="4622B605" w14:textId="77777777" w:rsidR="00CD607F" w:rsidRDefault="00CD607F"/>
  </w:footnote>
  <w:footnote w:id="2">
    <w:p w14:paraId="6B706A65"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52AE9109" w14:textId="34E2EA74" w:rsidR="00711BE6" w:rsidRPr="00996241" w:rsidRDefault="00711BE6" w:rsidP="00711BE6">
      <w:pPr>
        <w:pStyle w:val="FootnoteText"/>
      </w:pPr>
      <w:r w:rsidRPr="00FE3307">
        <w:rPr>
          <w:rStyle w:val="FootnoteReference"/>
        </w:rPr>
        <w:footnoteRef/>
      </w:r>
      <w:r w:rsidRPr="00FE3307">
        <w:t xml:space="preserve"> </w:t>
      </w:r>
      <w:r w:rsidRPr="009931F4">
        <w:t xml:space="preserve">As per the letter of </w:t>
      </w:r>
      <w:r w:rsidR="003B29D3">
        <w:t xml:space="preserve">10 June </w:t>
      </w:r>
      <w:r w:rsidRPr="00996241">
        <w:t>202</w:t>
      </w:r>
      <w:r>
        <w:t>5</w:t>
      </w:r>
      <w:r w:rsidRPr="00996241">
        <w:t xml:space="preserve"> from the Ministry of </w:t>
      </w:r>
      <w:r w:rsidR="003B29D3">
        <w:t>Land, Water and Environment</w:t>
      </w:r>
      <w:r w:rsidRPr="00996241">
        <w:t xml:space="preserve"> of </w:t>
      </w:r>
      <w:r w:rsidR="003B29D3">
        <w:t xml:space="preserve">Eritrea </w:t>
      </w:r>
      <w:r w:rsidRPr="00996241">
        <w:t xml:space="preserve">to </w:t>
      </w:r>
      <w:r w:rsidRPr="002E0658">
        <w:t>the Secretariat</w:t>
      </w:r>
      <w:r w:rsidRPr="00D576E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1A6A" w14:textId="3DBB6FE3" w:rsidR="00711BE6" w:rsidRPr="009B0D30" w:rsidRDefault="00751370" w:rsidP="00A15FEA">
    <w:fldSimple w:instr=" DOCPROPERTY &quot;Document number&quot;  \* MERGEFORMAT ">
      <w:r w:rsidR="0061360A">
        <w:t>UNEP/OzL.Pro/ExCom/97/51</w:t>
      </w:r>
    </w:fldSimple>
  </w:p>
  <w:p w14:paraId="3CC529B4" w14:textId="77777777" w:rsidR="00711BE6" w:rsidRDefault="00711BE6"/>
  <w:p w14:paraId="72DDA605"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3ED8" w14:textId="1B24A405" w:rsidR="00711BE6" w:rsidRPr="009B0D30" w:rsidRDefault="00751370" w:rsidP="00A15FEA">
    <w:pPr>
      <w:jc w:val="right"/>
    </w:pPr>
    <w:fldSimple w:instr=" DOCPROPERTY &quot;Document number&quot;  \* MERGEFORMAT ">
      <w:r w:rsidR="0061360A">
        <w:t>UNEP/OzL.Pro/ExCom/97/51</w:t>
      </w:r>
    </w:fldSimple>
  </w:p>
  <w:p w14:paraId="47A3AB5A" w14:textId="77777777" w:rsidR="00711BE6" w:rsidRPr="0033525D" w:rsidRDefault="00711BE6" w:rsidP="009774CB">
    <w:pPr>
      <w:jc w:val="right"/>
    </w:pPr>
  </w:p>
  <w:p w14:paraId="6CF16F17"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E57F" w14:textId="2613C35C" w:rsidR="00711BE6" w:rsidRPr="009B0D30" w:rsidRDefault="00751370" w:rsidP="00A15FEA">
    <w:fldSimple w:instr=" DOCPROPERTY &quot;Document number&quot;  \* MERGEFORMAT ">
      <w:r w:rsidR="0061360A">
        <w:t>UNEP/OzL.Pro/ExCom/97/51</w:t>
      </w:r>
    </w:fldSimple>
  </w:p>
  <w:p w14:paraId="417F24F5" w14:textId="77777777" w:rsidR="00711BE6" w:rsidRPr="0033525D" w:rsidRDefault="00711BE6">
    <w:r>
      <w:t>Annex I</w:t>
    </w:r>
  </w:p>
  <w:p w14:paraId="45B9B387"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850A" w14:textId="60771943" w:rsidR="00711BE6" w:rsidRPr="009B0D30" w:rsidRDefault="00751370" w:rsidP="00A15FEA">
    <w:pPr>
      <w:jc w:val="right"/>
    </w:pPr>
    <w:fldSimple w:instr=" DOCPROPERTY &quot;Document number&quot;  \* MERGEFORMAT ">
      <w:r w:rsidR="0061360A">
        <w:t>UNEP/OzL.Pro/ExCom/97/51</w:t>
      </w:r>
    </w:fldSimple>
  </w:p>
  <w:p w14:paraId="400B9B90" w14:textId="77777777" w:rsidR="00711BE6" w:rsidRPr="0033525D" w:rsidRDefault="00711BE6" w:rsidP="009774CB">
    <w:pPr>
      <w:jc w:val="right"/>
    </w:pPr>
    <w:r>
      <w:t>Annex I</w:t>
    </w:r>
  </w:p>
  <w:p w14:paraId="185BBDC1"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324B" w14:textId="2C1FB545" w:rsidR="00711BE6" w:rsidRPr="009B0D30" w:rsidRDefault="00DD2612" w:rsidP="00DF18F4">
    <w:pPr>
      <w:jc w:val="right"/>
    </w:pPr>
    <w:fldSimple w:instr=" DOCPROPERTY &quot;Document number&quot;  \* MERGEFORMAT ">
      <w:r w:rsidR="0061360A">
        <w:t>UNEP/OzL.Pro/ExCom/97/51</w:t>
      </w:r>
    </w:fldSimple>
  </w:p>
  <w:p w14:paraId="53D338FC" w14:textId="77777777" w:rsidR="00711BE6" w:rsidRDefault="00711BE6" w:rsidP="009774CB">
    <w:pPr>
      <w:pStyle w:val="Header"/>
      <w:jc w:val="right"/>
    </w:pPr>
    <w:r>
      <w:t>Annex I</w:t>
    </w:r>
  </w:p>
  <w:p w14:paraId="693DEC9E"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4A60" w14:textId="7A119C2B" w:rsidR="00DC6A10" w:rsidRPr="0033525D" w:rsidRDefault="00751370" w:rsidP="00B42A72">
    <w:pPr>
      <w:jc w:val="left"/>
    </w:pPr>
    <w:fldSimple w:instr=" DOCPROPERTY &quot;Document number&quot;  \* MERGEFORMAT ">
      <w:r w:rsidR="0061360A">
        <w:t>UNEP/OzL.Pro/ExCom/97/51</w:t>
      </w:r>
    </w:fldSimple>
  </w:p>
  <w:p w14:paraId="471006E3" w14:textId="258889C3" w:rsidR="00DC6A10" w:rsidRPr="0033525D" w:rsidRDefault="00ED4C65" w:rsidP="00B42A72">
    <w:pPr>
      <w:jc w:val="left"/>
    </w:pPr>
    <w:r>
      <w:t>Annex II</w:t>
    </w:r>
  </w:p>
  <w:p w14:paraId="4CE50D47"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2CB2" w14:textId="0FA31DBF" w:rsidR="00DC6A10" w:rsidRPr="0033525D" w:rsidRDefault="00751370" w:rsidP="00ED4C65">
    <w:pPr>
      <w:jc w:val="right"/>
    </w:pPr>
    <w:fldSimple w:instr=" DOCPROPERTY &quot;Document number&quot;  \* MERGEFORMAT ">
      <w:r w:rsidR="0061360A">
        <w:t>UNEP/OzL.Pro/ExCom/97/51</w:t>
      </w:r>
    </w:fldSimple>
  </w:p>
  <w:p w14:paraId="3F6D7BC3" w14:textId="0219B464" w:rsidR="00DC6A10" w:rsidRPr="0033525D" w:rsidRDefault="00ED4C65" w:rsidP="00ED4C65">
    <w:pPr>
      <w:jc w:val="right"/>
    </w:pPr>
    <w:r>
      <w:t>Annex II</w:t>
    </w:r>
  </w:p>
  <w:p w14:paraId="6631AC2C"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E5E9" w14:textId="713F25CF" w:rsidR="00A14784" w:rsidRDefault="00DD2612" w:rsidP="00C72170">
    <w:pPr>
      <w:jc w:val="right"/>
    </w:pPr>
    <w:fldSimple w:instr=" DOCPROPERTY &quot;Document number&quot;  \* MERGEFORMAT ">
      <w:r w:rsidR="0061360A">
        <w:t>UNEP/OzL.Pro/ExCom/97/51</w:t>
      </w:r>
    </w:fldSimple>
  </w:p>
  <w:p w14:paraId="2536FCC1" w14:textId="77777777" w:rsidR="00A14784" w:rsidRPr="009B0D30" w:rsidRDefault="00A14784" w:rsidP="00C72170">
    <w:pPr>
      <w:jc w:val="right"/>
    </w:pPr>
    <w:r w:rsidRPr="00C72170">
      <w:t xml:space="preserve">Annex </w:t>
    </w:r>
    <w:r w:rsidRPr="00C72170">
      <w:rPr>
        <w:highlight w:val="cyan"/>
      </w:rPr>
      <w:t>III</w:t>
    </w:r>
  </w:p>
  <w:p w14:paraId="498B3B2D"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B0E33F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8B467EA"/>
    <w:multiLevelType w:val="hybridMultilevel"/>
    <w:tmpl w:val="F95E1B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DC3507"/>
    <w:multiLevelType w:val="hybridMultilevel"/>
    <w:tmpl w:val="02D62EE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B7E2F99"/>
    <w:multiLevelType w:val="hybridMultilevel"/>
    <w:tmpl w:val="57D62F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86547D3"/>
    <w:multiLevelType w:val="multilevel"/>
    <w:tmpl w:val="04102CF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3BAC78FA"/>
    <w:multiLevelType w:val="multilevel"/>
    <w:tmpl w:val="0432640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1C4367E"/>
    <w:multiLevelType w:val="hybridMultilevel"/>
    <w:tmpl w:val="FC828F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F552BF1"/>
    <w:multiLevelType w:val="hybridMultilevel"/>
    <w:tmpl w:val="EFD680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D3B5C0B"/>
    <w:multiLevelType w:val="hybridMultilevel"/>
    <w:tmpl w:val="C0FACD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44C648A"/>
    <w:multiLevelType w:val="hybridMultilevel"/>
    <w:tmpl w:val="B96CDF3E"/>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11"/>
  </w:num>
  <w:num w:numId="7" w16cid:durableId="559828470">
    <w:abstractNumId w:val="13"/>
  </w:num>
  <w:num w:numId="8" w16cid:durableId="1488010068">
    <w:abstractNumId w:val="17"/>
  </w:num>
  <w:num w:numId="9" w16cid:durableId="444007775">
    <w:abstractNumId w:val="7"/>
  </w:num>
  <w:num w:numId="10" w16cid:durableId="2043942065">
    <w:abstractNumId w:val="15"/>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331254">
    <w:abstractNumId w:val="8"/>
  </w:num>
  <w:num w:numId="20" w16cid:durableId="1122308802">
    <w:abstractNumId w:val="14"/>
  </w:num>
  <w:num w:numId="21" w16cid:durableId="504708926">
    <w:abstractNumId w:val="16"/>
  </w:num>
  <w:num w:numId="22" w16cid:durableId="309098872">
    <w:abstractNumId w:val="10"/>
  </w:num>
  <w:num w:numId="23" w16cid:durableId="157384228">
    <w:abstractNumId w:val="3"/>
  </w:num>
  <w:num w:numId="24" w16cid:durableId="1044477415">
    <w:abstractNumId w:val="0"/>
    <w:lvlOverride w:ilvl="0">
      <w:startOverride w:val="1"/>
    </w:lvlOverride>
  </w:num>
  <w:num w:numId="25" w16cid:durableId="1226993299">
    <w:abstractNumId w:val="9"/>
  </w:num>
  <w:num w:numId="26" w16cid:durableId="116605099">
    <w:abstractNumId w:val="4"/>
  </w:num>
  <w:num w:numId="27" w16cid:durableId="481312464">
    <w:abstractNumId w:val="12"/>
  </w:num>
  <w:num w:numId="28" w16cid:durableId="793208449">
    <w:abstractNumId w:val="2"/>
  </w:num>
  <w:num w:numId="29" w16cid:durableId="977415595">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D2612"/>
    <w:rsid w:val="0000078F"/>
    <w:rsid w:val="00000FED"/>
    <w:rsid w:val="00001442"/>
    <w:rsid w:val="000025FE"/>
    <w:rsid w:val="0000434E"/>
    <w:rsid w:val="000046FA"/>
    <w:rsid w:val="00005064"/>
    <w:rsid w:val="00005D19"/>
    <w:rsid w:val="000104FD"/>
    <w:rsid w:val="00011F8E"/>
    <w:rsid w:val="00013A54"/>
    <w:rsid w:val="00014018"/>
    <w:rsid w:val="0001419A"/>
    <w:rsid w:val="00015587"/>
    <w:rsid w:val="00015650"/>
    <w:rsid w:val="0001591D"/>
    <w:rsid w:val="000178F8"/>
    <w:rsid w:val="0001793F"/>
    <w:rsid w:val="00020D87"/>
    <w:rsid w:val="000211A9"/>
    <w:rsid w:val="00021238"/>
    <w:rsid w:val="00021464"/>
    <w:rsid w:val="00022071"/>
    <w:rsid w:val="00022B68"/>
    <w:rsid w:val="00022DE1"/>
    <w:rsid w:val="00023EB4"/>
    <w:rsid w:val="000245E5"/>
    <w:rsid w:val="00026E2D"/>
    <w:rsid w:val="0002787A"/>
    <w:rsid w:val="00031096"/>
    <w:rsid w:val="00031260"/>
    <w:rsid w:val="00032324"/>
    <w:rsid w:val="000324C1"/>
    <w:rsid w:val="00032804"/>
    <w:rsid w:val="000334E5"/>
    <w:rsid w:val="00033BB7"/>
    <w:rsid w:val="00034B6E"/>
    <w:rsid w:val="00035D6B"/>
    <w:rsid w:val="0003681A"/>
    <w:rsid w:val="00036BCA"/>
    <w:rsid w:val="0003712B"/>
    <w:rsid w:val="000372B7"/>
    <w:rsid w:val="0004007E"/>
    <w:rsid w:val="0004126A"/>
    <w:rsid w:val="00042B71"/>
    <w:rsid w:val="00042FAD"/>
    <w:rsid w:val="00043580"/>
    <w:rsid w:val="00043BD1"/>
    <w:rsid w:val="00044850"/>
    <w:rsid w:val="00047F81"/>
    <w:rsid w:val="00050094"/>
    <w:rsid w:val="00050179"/>
    <w:rsid w:val="00050F6E"/>
    <w:rsid w:val="00051940"/>
    <w:rsid w:val="00052283"/>
    <w:rsid w:val="00053361"/>
    <w:rsid w:val="00055D49"/>
    <w:rsid w:val="00055E15"/>
    <w:rsid w:val="00056262"/>
    <w:rsid w:val="00056FC4"/>
    <w:rsid w:val="000610E9"/>
    <w:rsid w:val="00061C52"/>
    <w:rsid w:val="00061EC2"/>
    <w:rsid w:val="00064010"/>
    <w:rsid w:val="0006408F"/>
    <w:rsid w:val="00064B69"/>
    <w:rsid w:val="0006548B"/>
    <w:rsid w:val="00065DF7"/>
    <w:rsid w:val="00065EC6"/>
    <w:rsid w:val="00066564"/>
    <w:rsid w:val="00066CE8"/>
    <w:rsid w:val="000670FF"/>
    <w:rsid w:val="00071118"/>
    <w:rsid w:val="00072A12"/>
    <w:rsid w:val="000734AE"/>
    <w:rsid w:val="0007424D"/>
    <w:rsid w:val="00074EF2"/>
    <w:rsid w:val="00075E5F"/>
    <w:rsid w:val="00080DAF"/>
    <w:rsid w:val="00080EA2"/>
    <w:rsid w:val="00080ED0"/>
    <w:rsid w:val="0008126A"/>
    <w:rsid w:val="00082867"/>
    <w:rsid w:val="00082FDB"/>
    <w:rsid w:val="00083B71"/>
    <w:rsid w:val="000843DA"/>
    <w:rsid w:val="0008554C"/>
    <w:rsid w:val="0008591A"/>
    <w:rsid w:val="00085B8F"/>
    <w:rsid w:val="000871F8"/>
    <w:rsid w:val="00090481"/>
    <w:rsid w:val="00091649"/>
    <w:rsid w:val="0009294C"/>
    <w:rsid w:val="000938B1"/>
    <w:rsid w:val="00094027"/>
    <w:rsid w:val="0009503B"/>
    <w:rsid w:val="00095701"/>
    <w:rsid w:val="00095906"/>
    <w:rsid w:val="00096363"/>
    <w:rsid w:val="000963D5"/>
    <w:rsid w:val="000968CD"/>
    <w:rsid w:val="00096E42"/>
    <w:rsid w:val="0009766A"/>
    <w:rsid w:val="00097817"/>
    <w:rsid w:val="00097F50"/>
    <w:rsid w:val="000A1002"/>
    <w:rsid w:val="000A12DA"/>
    <w:rsid w:val="000A1D85"/>
    <w:rsid w:val="000A366B"/>
    <w:rsid w:val="000A3826"/>
    <w:rsid w:val="000A3AA3"/>
    <w:rsid w:val="000A3BA5"/>
    <w:rsid w:val="000A3EE0"/>
    <w:rsid w:val="000A3EE2"/>
    <w:rsid w:val="000A6280"/>
    <w:rsid w:val="000A6725"/>
    <w:rsid w:val="000A6C26"/>
    <w:rsid w:val="000A6FCA"/>
    <w:rsid w:val="000A76DF"/>
    <w:rsid w:val="000A78D8"/>
    <w:rsid w:val="000B0DFF"/>
    <w:rsid w:val="000B240A"/>
    <w:rsid w:val="000B2D4C"/>
    <w:rsid w:val="000B366C"/>
    <w:rsid w:val="000B36C8"/>
    <w:rsid w:val="000B3C23"/>
    <w:rsid w:val="000B5E83"/>
    <w:rsid w:val="000B6B51"/>
    <w:rsid w:val="000C23F5"/>
    <w:rsid w:val="000C2B7F"/>
    <w:rsid w:val="000C352F"/>
    <w:rsid w:val="000C4849"/>
    <w:rsid w:val="000C507A"/>
    <w:rsid w:val="000C64A1"/>
    <w:rsid w:val="000C6830"/>
    <w:rsid w:val="000C6AD4"/>
    <w:rsid w:val="000C6E54"/>
    <w:rsid w:val="000C7032"/>
    <w:rsid w:val="000C7442"/>
    <w:rsid w:val="000C77CC"/>
    <w:rsid w:val="000D014F"/>
    <w:rsid w:val="000D0674"/>
    <w:rsid w:val="000D0F57"/>
    <w:rsid w:val="000D10B9"/>
    <w:rsid w:val="000D1209"/>
    <w:rsid w:val="000D26F3"/>
    <w:rsid w:val="000D2E4F"/>
    <w:rsid w:val="000D376D"/>
    <w:rsid w:val="000D52A4"/>
    <w:rsid w:val="000D6BA2"/>
    <w:rsid w:val="000D7DE4"/>
    <w:rsid w:val="000E02E0"/>
    <w:rsid w:val="000E07BC"/>
    <w:rsid w:val="000E0B7A"/>
    <w:rsid w:val="000E0BC9"/>
    <w:rsid w:val="000E0C6F"/>
    <w:rsid w:val="000E2BE5"/>
    <w:rsid w:val="000E2E21"/>
    <w:rsid w:val="000E3112"/>
    <w:rsid w:val="000E3924"/>
    <w:rsid w:val="000E45BC"/>
    <w:rsid w:val="000E4976"/>
    <w:rsid w:val="000E657B"/>
    <w:rsid w:val="000E6582"/>
    <w:rsid w:val="000E75E4"/>
    <w:rsid w:val="000F099B"/>
    <w:rsid w:val="000F12D1"/>
    <w:rsid w:val="000F1CD4"/>
    <w:rsid w:val="000F1E33"/>
    <w:rsid w:val="000F2271"/>
    <w:rsid w:val="000F3FD0"/>
    <w:rsid w:val="000F4103"/>
    <w:rsid w:val="000F45C9"/>
    <w:rsid w:val="000F70A7"/>
    <w:rsid w:val="000F7970"/>
    <w:rsid w:val="00101374"/>
    <w:rsid w:val="00102CB0"/>
    <w:rsid w:val="00102D29"/>
    <w:rsid w:val="001038E2"/>
    <w:rsid w:val="00103998"/>
    <w:rsid w:val="0010461D"/>
    <w:rsid w:val="001049E7"/>
    <w:rsid w:val="001060A3"/>
    <w:rsid w:val="001065E2"/>
    <w:rsid w:val="00110E6D"/>
    <w:rsid w:val="00112725"/>
    <w:rsid w:val="00113CCA"/>
    <w:rsid w:val="00114D4D"/>
    <w:rsid w:val="00115B0B"/>
    <w:rsid w:val="00116729"/>
    <w:rsid w:val="00117970"/>
    <w:rsid w:val="00117F07"/>
    <w:rsid w:val="0012041C"/>
    <w:rsid w:val="001204C6"/>
    <w:rsid w:val="00122358"/>
    <w:rsid w:val="00122F25"/>
    <w:rsid w:val="00123548"/>
    <w:rsid w:val="00124011"/>
    <w:rsid w:val="001240C9"/>
    <w:rsid w:val="00125FFE"/>
    <w:rsid w:val="00127C44"/>
    <w:rsid w:val="00127FF1"/>
    <w:rsid w:val="001315DA"/>
    <w:rsid w:val="0013161D"/>
    <w:rsid w:val="00131C24"/>
    <w:rsid w:val="00131DE9"/>
    <w:rsid w:val="00132D9A"/>
    <w:rsid w:val="00133980"/>
    <w:rsid w:val="00134B8F"/>
    <w:rsid w:val="00134D47"/>
    <w:rsid w:val="00135239"/>
    <w:rsid w:val="00135980"/>
    <w:rsid w:val="0013695E"/>
    <w:rsid w:val="00136AD3"/>
    <w:rsid w:val="00136E81"/>
    <w:rsid w:val="0013786F"/>
    <w:rsid w:val="0014128C"/>
    <w:rsid w:val="00141BDE"/>
    <w:rsid w:val="00142DF0"/>
    <w:rsid w:val="00142FE1"/>
    <w:rsid w:val="001434D3"/>
    <w:rsid w:val="001436E0"/>
    <w:rsid w:val="001437C7"/>
    <w:rsid w:val="001446B0"/>
    <w:rsid w:val="001446FB"/>
    <w:rsid w:val="00146992"/>
    <w:rsid w:val="00146ABE"/>
    <w:rsid w:val="001503B8"/>
    <w:rsid w:val="0015066D"/>
    <w:rsid w:val="00150ABD"/>
    <w:rsid w:val="00150D95"/>
    <w:rsid w:val="001518D3"/>
    <w:rsid w:val="00152312"/>
    <w:rsid w:val="001525EF"/>
    <w:rsid w:val="00152C37"/>
    <w:rsid w:val="00152E0E"/>
    <w:rsid w:val="00153C87"/>
    <w:rsid w:val="00154237"/>
    <w:rsid w:val="00154301"/>
    <w:rsid w:val="00155096"/>
    <w:rsid w:val="0015704C"/>
    <w:rsid w:val="00161B5B"/>
    <w:rsid w:val="00161F2D"/>
    <w:rsid w:val="001624A4"/>
    <w:rsid w:val="0016255E"/>
    <w:rsid w:val="00162623"/>
    <w:rsid w:val="0016315A"/>
    <w:rsid w:val="0016317A"/>
    <w:rsid w:val="001642A0"/>
    <w:rsid w:val="00164719"/>
    <w:rsid w:val="00164A7D"/>
    <w:rsid w:val="00166FC4"/>
    <w:rsid w:val="00166FEE"/>
    <w:rsid w:val="001677AC"/>
    <w:rsid w:val="0016781A"/>
    <w:rsid w:val="00171390"/>
    <w:rsid w:val="001719A8"/>
    <w:rsid w:val="00172088"/>
    <w:rsid w:val="00173BD9"/>
    <w:rsid w:val="00173C17"/>
    <w:rsid w:val="0017472A"/>
    <w:rsid w:val="001756AC"/>
    <w:rsid w:val="00176124"/>
    <w:rsid w:val="00176173"/>
    <w:rsid w:val="00176B46"/>
    <w:rsid w:val="00177081"/>
    <w:rsid w:val="0018040A"/>
    <w:rsid w:val="001804EA"/>
    <w:rsid w:val="00180EDA"/>
    <w:rsid w:val="00182511"/>
    <w:rsid w:val="0018255C"/>
    <w:rsid w:val="00182AD4"/>
    <w:rsid w:val="001835BA"/>
    <w:rsid w:val="001841FD"/>
    <w:rsid w:val="0018577C"/>
    <w:rsid w:val="001858AD"/>
    <w:rsid w:val="00185E16"/>
    <w:rsid w:val="00186C49"/>
    <w:rsid w:val="00187A22"/>
    <w:rsid w:val="001902C1"/>
    <w:rsid w:val="00190A61"/>
    <w:rsid w:val="001915AC"/>
    <w:rsid w:val="00191FA4"/>
    <w:rsid w:val="0019415D"/>
    <w:rsid w:val="00194A7B"/>
    <w:rsid w:val="00195158"/>
    <w:rsid w:val="00195C8D"/>
    <w:rsid w:val="0019635D"/>
    <w:rsid w:val="00197179"/>
    <w:rsid w:val="001A0B1B"/>
    <w:rsid w:val="001A2215"/>
    <w:rsid w:val="001A279D"/>
    <w:rsid w:val="001A28A1"/>
    <w:rsid w:val="001A3342"/>
    <w:rsid w:val="001A3E3D"/>
    <w:rsid w:val="001A3E97"/>
    <w:rsid w:val="001A40D1"/>
    <w:rsid w:val="001A4249"/>
    <w:rsid w:val="001A5698"/>
    <w:rsid w:val="001A57BA"/>
    <w:rsid w:val="001A6220"/>
    <w:rsid w:val="001A6F8D"/>
    <w:rsid w:val="001A7049"/>
    <w:rsid w:val="001A7687"/>
    <w:rsid w:val="001B0D02"/>
    <w:rsid w:val="001B1A7F"/>
    <w:rsid w:val="001B1E40"/>
    <w:rsid w:val="001B2644"/>
    <w:rsid w:val="001B40F0"/>
    <w:rsid w:val="001B439C"/>
    <w:rsid w:val="001B4CD0"/>
    <w:rsid w:val="001B54B5"/>
    <w:rsid w:val="001B5509"/>
    <w:rsid w:val="001B68DC"/>
    <w:rsid w:val="001B766C"/>
    <w:rsid w:val="001C2DF1"/>
    <w:rsid w:val="001C3469"/>
    <w:rsid w:val="001C4FA6"/>
    <w:rsid w:val="001C548D"/>
    <w:rsid w:val="001C72EB"/>
    <w:rsid w:val="001C736E"/>
    <w:rsid w:val="001C764E"/>
    <w:rsid w:val="001D039A"/>
    <w:rsid w:val="001D1B05"/>
    <w:rsid w:val="001D1B1D"/>
    <w:rsid w:val="001D21C4"/>
    <w:rsid w:val="001D240E"/>
    <w:rsid w:val="001D2718"/>
    <w:rsid w:val="001D2F7C"/>
    <w:rsid w:val="001D354F"/>
    <w:rsid w:val="001D4AFB"/>
    <w:rsid w:val="001D5947"/>
    <w:rsid w:val="001D5B23"/>
    <w:rsid w:val="001D6F05"/>
    <w:rsid w:val="001E035A"/>
    <w:rsid w:val="001E0C01"/>
    <w:rsid w:val="001E1052"/>
    <w:rsid w:val="001E132D"/>
    <w:rsid w:val="001E1DEB"/>
    <w:rsid w:val="001E20C8"/>
    <w:rsid w:val="001E21B1"/>
    <w:rsid w:val="001E2F93"/>
    <w:rsid w:val="001E2FE1"/>
    <w:rsid w:val="001E3426"/>
    <w:rsid w:val="001E4554"/>
    <w:rsid w:val="001E61E5"/>
    <w:rsid w:val="001E7F03"/>
    <w:rsid w:val="001F01A1"/>
    <w:rsid w:val="001F0819"/>
    <w:rsid w:val="001F0934"/>
    <w:rsid w:val="001F0DC7"/>
    <w:rsid w:val="001F2159"/>
    <w:rsid w:val="001F2DE6"/>
    <w:rsid w:val="001F38F6"/>
    <w:rsid w:val="001F4647"/>
    <w:rsid w:val="001F53FD"/>
    <w:rsid w:val="001F5ECD"/>
    <w:rsid w:val="00200A8C"/>
    <w:rsid w:val="00201284"/>
    <w:rsid w:val="00204420"/>
    <w:rsid w:val="00205042"/>
    <w:rsid w:val="00205698"/>
    <w:rsid w:val="00206436"/>
    <w:rsid w:val="00206ADB"/>
    <w:rsid w:val="0021082E"/>
    <w:rsid w:val="00210B8B"/>
    <w:rsid w:val="002117A2"/>
    <w:rsid w:val="0021186C"/>
    <w:rsid w:val="00211B4D"/>
    <w:rsid w:val="00212583"/>
    <w:rsid w:val="00214863"/>
    <w:rsid w:val="002156B4"/>
    <w:rsid w:val="002161EA"/>
    <w:rsid w:val="00217455"/>
    <w:rsid w:val="00220012"/>
    <w:rsid w:val="0022258A"/>
    <w:rsid w:val="00222793"/>
    <w:rsid w:val="00224E6E"/>
    <w:rsid w:val="00224FCD"/>
    <w:rsid w:val="00225785"/>
    <w:rsid w:val="00226B2D"/>
    <w:rsid w:val="00227442"/>
    <w:rsid w:val="00230235"/>
    <w:rsid w:val="0023121D"/>
    <w:rsid w:val="0023196D"/>
    <w:rsid w:val="00231A08"/>
    <w:rsid w:val="00232525"/>
    <w:rsid w:val="002347ED"/>
    <w:rsid w:val="00234CE8"/>
    <w:rsid w:val="002350A0"/>
    <w:rsid w:val="002352D9"/>
    <w:rsid w:val="002413A8"/>
    <w:rsid w:val="00241BA2"/>
    <w:rsid w:val="0024252B"/>
    <w:rsid w:val="00243C1F"/>
    <w:rsid w:val="00244338"/>
    <w:rsid w:val="00245563"/>
    <w:rsid w:val="0024585A"/>
    <w:rsid w:val="0024621D"/>
    <w:rsid w:val="00246CF7"/>
    <w:rsid w:val="00251F5C"/>
    <w:rsid w:val="00252431"/>
    <w:rsid w:val="00253222"/>
    <w:rsid w:val="00253286"/>
    <w:rsid w:val="002545FA"/>
    <w:rsid w:val="002547A2"/>
    <w:rsid w:val="0025619E"/>
    <w:rsid w:val="00256430"/>
    <w:rsid w:val="00257DB4"/>
    <w:rsid w:val="002606E5"/>
    <w:rsid w:val="0026199B"/>
    <w:rsid w:val="00261C13"/>
    <w:rsid w:val="00262595"/>
    <w:rsid w:val="00262847"/>
    <w:rsid w:val="002648BE"/>
    <w:rsid w:val="00264FCE"/>
    <w:rsid w:val="00265E8B"/>
    <w:rsid w:val="0026667E"/>
    <w:rsid w:val="0026786B"/>
    <w:rsid w:val="00267949"/>
    <w:rsid w:val="002702AF"/>
    <w:rsid w:val="00270D27"/>
    <w:rsid w:val="002714D9"/>
    <w:rsid w:val="002726D7"/>
    <w:rsid w:val="002732B9"/>
    <w:rsid w:val="002748C9"/>
    <w:rsid w:val="00274DE7"/>
    <w:rsid w:val="002778BB"/>
    <w:rsid w:val="00277C39"/>
    <w:rsid w:val="00277E76"/>
    <w:rsid w:val="00280777"/>
    <w:rsid w:val="00281578"/>
    <w:rsid w:val="00281BB2"/>
    <w:rsid w:val="002828AA"/>
    <w:rsid w:val="00282B9B"/>
    <w:rsid w:val="00283394"/>
    <w:rsid w:val="00284C01"/>
    <w:rsid w:val="00284F39"/>
    <w:rsid w:val="00287726"/>
    <w:rsid w:val="002879D2"/>
    <w:rsid w:val="0029026B"/>
    <w:rsid w:val="00290B1F"/>
    <w:rsid w:val="00291EDD"/>
    <w:rsid w:val="002926A8"/>
    <w:rsid w:val="0029297E"/>
    <w:rsid w:val="00294670"/>
    <w:rsid w:val="002946FB"/>
    <w:rsid w:val="00296623"/>
    <w:rsid w:val="00297311"/>
    <w:rsid w:val="002A03C3"/>
    <w:rsid w:val="002A0F46"/>
    <w:rsid w:val="002A2A4C"/>
    <w:rsid w:val="002A45C4"/>
    <w:rsid w:val="002A46B7"/>
    <w:rsid w:val="002A4DD1"/>
    <w:rsid w:val="002A5A21"/>
    <w:rsid w:val="002B17B3"/>
    <w:rsid w:val="002B2149"/>
    <w:rsid w:val="002B22D7"/>
    <w:rsid w:val="002B254E"/>
    <w:rsid w:val="002B29AA"/>
    <w:rsid w:val="002B3A00"/>
    <w:rsid w:val="002B488F"/>
    <w:rsid w:val="002B4CE8"/>
    <w:rsid w:val="002B5815"/>
    <w:rsid w:val="002B6B08"/>
    <w:rsid w:val="002B6E60"/>
    <w:rsid w:val="002B72E9"/>
    <w:rsid w:val="002B7618"/>
    <w:rsid w:val="002C08BD"/>
    <w:rsid w:val="002C185F"/>
    <w:rsid w:val="002C2C32"/>
    <w:rsid w:val="002C2EA5"/>
    <w:rsid w:val="002C32FC"/>
    <w:rsid w:val="002C3B54"/>
    <w:rsid w:val="002C40D0"/>
    <w:rsid w:val="002C5AEE"/>
    <w:rsid w:val="002C69CC"/>
    <w:rsid w:val="002C6D8C"/>
    <w:rsid w:val="002C7998"/>
    <w:rsid w:val="002D011C"/>
    <w:rsid w:val="002D07E4"/>
    <w:rsid w:val="002D0853"/>
    <w:rsid w:val="002D12F1"/>
    <w:rsid w:val="002D1984"/>
    <w:rsid w:val="002D326E"/>
    <w:rsid w:val="002D398E"/>
    <w:rsid w:val="002D3E9A"/>
    <w:rsid w:val="002D3EE5"/>
    <w:rsid w:val="002D3F11"/>
    <w:rsid w:val="002D411A"/>
    <w:rsid w:val="002D491A"/>
    <w:rsid w:val="002D501D"/>
    <w:rsid w:val="002D5210"/>
    <w:rsid w:val="002D6024"/>
    <w:rsid w:val="002D79F2"/>
    <w:rsid w:val="002D7C52"/>
    <w:rsid w:val="002E17A2"/>
    <w:rsid w:val="002E29E4"/>
    <w:rsid w:val="002E3C61"/>
    <w:rsid w:val="002E3E4D"/>
    <w:rsid w:val="002E4AC6"/>
    <w:rsid w:val="002E4C9E"/>
    <w:rsid w:val="002E5494"/>
    <w:rsid w:val="002E6E0B"/>
    <w:rsid w:val="002E7004"/>
    <w:rsid w:val="002E783C"/>
    <w:rsid w:val="002F0F62"/>
    <w:rsid w:val="002F1075"/>
    <w:rsid w:val="002F1621"/>
    <w:rsid w:val="002F1E53"/>
    <w:rsid w:val="002F2CAA"/>
    <w:rsid w:val="002F4364"/>
    <w:rsid w:val="002F492B"/>
    <w:rsid w:val="002F5141"/>
    <w:rsid w:val="002F79D6"/>
    <w:rsid w:val="002F7FCA"/>
    <w:rsid w:val="0030052C"/>
    <w:rsid w:val="00301B49"/>
    <w:rsid w:val="00302E0D"/>
    <w:rsid w:val="00303C5C"/>
    <w:rsid w:val="00303DBA"/>
    <w:rsid w:val="00305318"/>
    <w:rsid w:val="003075AB"/>
    <w:rsid w:val="003078ED"/>
    <w:rsid w:val="0031001A"/>
    <w:rsid w:val="00310F9B"/>
    <w:rsid w:val="00311E25"/>
    <w:rsid w:val="0031348B"/>
    <w:rsid w:val="003143D5"/>
    <w:rsid w:val="003149EE"/>
    <w:rsid w:val="0031518E"/>
    <w:rsid w:val="00315D00"/>
    <w:rsid w:val="00315D5E"/>
    <w:rsid w:val="00317DE9"/>
    <w:rsid w:val="00320C67"/>
    <w:rsid w:val="00321B27"/>
    <w:rsid w:val="00321E8E"/>
    <w:rsid w:val="00321EB6"/>
    <w:rsid w:val="0032256F"/>
    <w:rsid w:val="00323514"/>
    <w:rsid w:val="00325FCE"/>
    <w:rsid w:val="00326657"/>
    <w:rsid w:val="0033014C"/>
    <w:rsid w:val="003306E1"/>
    <w:rsid w:val="0033193A"/>
    <w:rsid w:val="00331FB8"/>
    <w:rsid w:val="003320E4"/>
    <w:rsid w:val="003332A3"/>
    <w:rsid w:val="00333F51"/>
    <w:rsid w:val="00333F55"/>
    <w:rsid w:val="00334FA0"/>
    <w:rsid w:val="0033525D"/>
    <w:rsid w:val="00336655"/>
    <w:rsid w:val="00336699"/>
    <w:rsid w:val="003374CE"/>
    <w:rsid w:val="00337B1F"/>
    <w:rsid w:val="00337E3C"/>
    <w:rsid w:val="0034047C"/>
    <w:rsid w:val="003404E2"/>
    <w:rsid w:val="003414F3"/>
    <w:rsid w:val="00343530"/>
    <w:rsid w:val="003456AB"/>
    <w:rsid w:val="00345F06"/>
    <w:rsid w:val="003461F5"/>
    <w:rsid w:val="00347499"/>
    <w:rsid w:val="00347D61"/>
    <w:rsid w:val="003503B4"/>
    <w:rsid w:val="00350B14"/>
    <w:rsid w:val="0035205F"/>
    <w:rsid w:val="003525B9"/>
    <w:rsid w:val="00352880"/>
    <w:rsid w:val="00353475"/>
    <w:rsid w:val="00355F51"/>
    <w:rsid w:val="0035613E"/>
    <w:rsid w:val="00357737"/>
    <w:rsid w:val="00357D49"/>
    <w:rsid w:val="003619F6"/>
    <w:rsid w:val="00362325"/>
    <w:rsid w:val="00362D5D"/>
    <w:rsid w:val="00363876"/>
    <w:rsid w:val="00363EE9"/>
    <w:rsid w:val="00365299"/>
    <w:rsid w:val="00365CFE"/>
    <w:rsid w:val="003664F4"/>
    <w:rsid w:val="00366DC8"/>
    <w:rsid w:val="00370267"/>
    <w:rsid w:val="00370C02"/>
    <w:rsid w:val="00371252"/>
    <w:rsid w:val="003721FF"/>
    <w:rsid w:val="003728B7"/>
    <w:rsid w:val="00375E95"/>
    <w:rsid w:val="00376128"/>
    <w:rsid w:val="0037630F"/>
    <w:rsid w:val="0037742E"/>
    <w:rsid w:val="00377642"/>
    <w:rsid w:val="00377D56"/>
    <w:rsid w:val="0038022F"/>
    <w:rsid w:val="0038035F"/>
    <w:rsid w:val="003803CC"/>
    <w:rsid w:val="003815B0"/>
    <w:rsid w:val="00381EF7"/>
    <w:rsid w:val="0038245A"/>
    <w:rsid w:val="003828CC"/>
    <w:rsid w:val="00382B10"/>
    <w:rsid w:val="003840C0"/>
    <w:rsid w:val="003840E6"/>
    <w:rsid w:val="00385CFC"/>
    <w:rsid w:val="00387F49"/>
    <w:rsid w:val="00391948"/>
    <w:rsid w:val="00391CBF"/>
    <w:rsid w:val="0039259A"/>
    <w:rsid w:val="00392BC5"/>
    <w:rsid w:val="0039337A"/>
    <w:rsid w:val="00393A88"/>
    <w:rsid w:val="00394D8D"/>
    <w:rsid w:val="00396155"/>
    <w:rsid w:val="00397120"/>
    <w:rsid w:val="00397279"/>
    <w:rsid w:val="0039764E"/>
    <w:rsid w:val="003A039E"/>
    <w:rsid w:val="003A0988"/>
    <w:rsid w:val="003A0BA9"/>
    <w:rsid w:val="003A13C8"/>
    <w:rsid w:val="003A1EF8"/>
    <w:rsid w:val="003A3189"/>
    <w:rsid w:val="003A3A33"/>
    <w:rsid w:val="003A3CA7"/>
    <w:rsid w:val="003A451A"/>
    <w:rsid w:val="003A48A6"/>
    <w:rsid w:val="003A654C"/>
    <w:rsid w:val="003A73BC"/>
    <w:rsid w:val="003A73DB"/>
    <w:rsid w:val="003B0090"/>
    <w:rsid w:val="003B0260"/>
    <w:rsid w:val="003B0D40"/>
    <w:rsid w:val="003B0E35"/>
    <w:rsid w:val="003B1C33"/>
    <w:rsid w:val="003B232B"/>
    <w:rsid w:val="003B2588"/>
    <w:rsid w:val="003B29D3"/>
    <w:rsid w:val="003B2FA6"/>
    <w:rsid w:val="003B331F"/>
    <w:rsid w:val="003B33BD"/>
    <w:rsid w:val="003B482D"/>
    <w:rsid w:val="003B569D"/>
    <w:rsid w:val="003B5DD1"/>
    <w:rsid w:val="003C1106"/>
    <w:rsid w:val="003C2ADC"/>
    <w:rsid w:val="003C2AFA"/>
    <w:rsid w:val="003C33C9"/>
    <w:rsid w:val="003C39B4"/>
    <w:rsid w:val="003C3BC8"/>
    <w:rsid w:val="003C3C0E"/>
    <w:rsid w:val="003C48E2"/>
    <w:rsid w:val="003C7279"/>
    <w:rsid w:val="003D0E60"/>
    <w:rsid w:val="003D1842"/>
    <w:rsid w:val="003D1C83"/>
    <w:rsid w:val="003D1F21"/>
    <w:rsid w:val="003D2D83"/>
    <w:rsid w:val="003D3750"/>
    <w:rsid w:val="003D42A6"/>
    <w:rsid w:val="003D4C12"/>
    <w:rsid w:val="003D4F21"/>
    <w:rsid w:val="003D4FAC"/>
    <w:rsid w:val="003D5B90"/>
    <w:rsid w:val="003D6549"/>
    <w:rsid w:val="003D764B"/>
    <w:rsid w:val="003E036D"/>
    <w:rsid w:val="003E07E4"/>
    <w:rsid w:val="003E0E60"/>
    <w:rsid w:val="003E1885"/>
    <w:rsid w:val="003E1F1C"/>
    <w:rsid w:val="003E26E0"/>
    <w:rsid w:val="003E374D"/>
    <w:rsid w:val="003E41BB"/>
    <w:rsid w:val="003E4319"/>
    <w:rsid w:val="003E5E3A"/>
    <w:rsid w:val="003E7078"/>
    <w:rsid w:val="003E7906"/>
    <w:rsid w:val="003F000F"/>
    <w:rsid w:val="003F0063"/>
    <w:rsid w:val="003F3965"/>
    <w:rsid w:val="003F3C50"/>
    <w:rsid w:val="003F4FC2"/>
    <w:rsid w:val="003F6467"/>
    <w:rsid w:val="003F6CC4"/>
    <w:rsid w:val="003F759A"/>
    <w:rsid w:val="00400654"/>
    <w:rsid w:val="004014CA"/>
    <w:rsid w:val="0040175B"/>
    <w:rsid w:val="00402281"/>
    <w:rsid w:val="00403EB8"/>
    <w:rsid w:val="00404233"/>
    <w:rsid w:val="004043C6"/>
    <w:rsid w:val="0040485F"/>
    <w:rsid w:val="0040566A"/>
    <w:rsid w:val="00406202"/>
    <w:rsid w:val="0040621A"/>
    <w:rsid w:val="0040652B"/>
    <w:rsid w:val="00406A6A"/>
    <w:rsid w:val="00406B22"/>
    <w:rsid w:val="00407147"/>
    <w:rsid w:val="0040757A"/>
    <w:rsid w:val="004078FA"/>
    <w:rsid w:val="00407D60"/>
    <w:rsid w:val="004116C5"/>
    <w:rsid w:val="00412193"/>
    <w:rsid w:val="00413592"/>
    <w:rsid w:val="004141D4"/>
    <w:rsid w:val="00414906"/>
    <w:rsid w:val="004158A8"/>
    <w:rsid w:val="00416B81"/>
    <w:rsid w:val="004175AD"/>
    <w:rsid w:val="00417DD2"/>
    <w:rsid w:val="00417E6B"/>
    <w:rsid w:val="00420584"/>
    <w:rsid w:val="00420B95"/>
    <w:rsid w:val="00420C04"/>
    <w:rsid w:val="00420F42"/>
    <w:rsid w:val="0042201F"/>
    <w:rsid w:val="004224DA"/>
    <w:rsid w:val="00426B5A"/>
    <w:rsid w:val="0043040B"/>
    <w:rsid w:val="00431998"/>
    <w:rsid w:val="00431E08"/>
    <w:rsid w:val="004328A7"/>
    <w:rsid w:val="00433DD9"/>
    <w:rsid w:val="004349A2"/>
    <w:rsid w:val="00434C74"/>
    <w:rsid w:val="0043516A"/>
    <w:rsid w:val="00440B0D"/>
    <w:rsid w:val="00440C21"/>
    <w:rsid w:val="00441418"/>
    <w:rsid w:val="00442481"/>
    <w:rsid w:val="00442577"/>
    <w:rsid w:val="004437E0"/>
    <w:rsid w:val="00443EC6"/>
    <w:rsid w:val="00444B1A"/>
    <w:rsid w:val="00445120"/>
    <w:rsid w:val="004459F4"/>
    <w:rsid w:val="00445F9F"/>
    <w:rsid w:val="0044613B"/>
    <w:rsid w:val="00446286"/>
    <w:rsid w:val="004464FC"/>
    <w:rsid w:val="00450C06"/>
    <w:rsid w:val="0045260F"/>
    <w:rsid w:val="00452ED8"/>
    <w:rsid w:val="00454EA5"/>
    <w:rsid w:val="004550F2"/>
    <w:rsid w:val="00455E2C"/>
    <w:rsid w:val="0045639A"/>
    <w:rsid w:val="00456A0C"/>
    <w:rsid w:val="00456EB4"/>
    <w:rsid w:val="0045757E"/>
    <w:rsid w:val="00457827"/>
    <w:rsid w:val="00457C3E"/>
    <w:rsid w:val="00460EF5"/>
    <w:rsid w:val="00461541"/>
    <w:rsid w:val="00461DA8"/>
    <w:rsid w:val="00462406"/>
    <w:rsid w:val="00462FF2"/>
    <w:rsid w:val="00463226"/>
    <w:rsid w:val="00463C94"/>
    <w:rsid w:val="004656AB"/>
    <w:rsid w:val="00465FF7"/>
    <w:rsid w:val="00466F71"/>
    <w:rsid w:val="0047095A"/>
    <w:rsid w:val="00470D36"/>
    <w:rsid w:val="004718F3"/>
    <w:rsid w:val="0047193A"/>
    <w:rsid w:val="004725D2"/>
    <w:rsid w:val="004733EF"/>
    <w:rsid w:val="004733FF"/>
    <w:rsid w:val="004745B9"/>
    <w:rsid w:val="0047464B"/>
    <w:rsid w:val="00475040"/>
    <w:rsid w:val="004750E2"/>
    <w:rsid w:val="004769E9"/>
    <w:rsid w:val="00476FB6"/>
    <w:rsid w:val="004774C3"/>
    <w:rsid w:val="00477953"/>
    <w:rsid w:val="00477E19"/>
    <w:rsid w:val="004804F2"/>
    <w:rsid w:val="00481390"/>
    <w:rsid w:val="00486C4E"/>
    <w:rsid w:val="004905F6"/>
    <w:rsid w:val="00490C06"/>
    <w:rsid w:val="0049205D"/>
    <w:rsid w:val="00492B91"/>
    <w:rsid w:val="00493145"/>
    <w:rsid w:val="00493363"/>
    <w:rsid w:val="00493B6E"/>
    <w:rsid w:val="00493D40"/>
    <w:rsid w:val="00493EE3"/>
    <w:rsid w:val="00495976"/>
    <w:rsid w:val="004967B6"/>
    <w:rsid w:val="0049771E"/>
    <w:rsid w:val="004977B4"/>
    <w:rsid w:val="004A044F"/>
    <w:rsid w:val="004A3225"/>
    <w:rsid w:val="004A4E51"/>
    <w:rsid w:val="004A504B"/>
    <w:rsid w:val="004A59C6"/>
    <w:rsid w:val="004A6335"/>
    <w:rsid w:val="004A6620"/>
    <w:rsid w:val="004A6911"/>
    <w:rsid w:val="004A6EDF"/>
    <w:rsid w:val="004A7EB4"/>
    <w:rsid w:val="004B0FCB"/>
    <w:rsid w:val="004B3652"/>
    <w:rsid w:val="004B3F90"/>
    <w:rsid w:val="004B54E0"/>
    <w:rsid w:val="004B7384"/>
    <w:rsid w:val="004C4269"/>
    <w:rsid w:val="004C4414"/>
    <w:rsid w:val="004C4BEC"/>
    <w:rsid w:val="004C5ABB"/>
    <w:rsid w:val="004C65B3"/>
    <w:rsid w:val="004C73C1"/>
    <w:rsid w:val="004C7CD2"/>
    <w:rsid w:val="004D00E8"/>
    <w:rsid w:val="004D2BF8"/>
    <w:rsid w:val="004D3AEC"/>
    <w:rsid w:val="004D6236"/>
    <w:rsid w:val="004D6DF8"/>
    <w:rsid w:val="004D7F90"/>
    <w:rsid w:val="004E08EE"/>
    <w:rsid w:val="004E1970"/>
    <w:rsid w:val="004E1B43"/>
    <w:rsid w:val="004E24A3"/>
    <w:rsid w:val="004E2FD5"/>
    <w:rsid w:val="004E445B"/>
    <w:rsid w:val="004E4DBB"/>
    <w:rsid w:val="004E4E41"/>
    <w:rsid w:val="004E50EA"/>
    <w:rsid w:val="004E5821"/>
    <w:rsid w:val="004E59DF"/>
    <w:rsid w:val="004E60BC"/>
    <w:rsid w:val="004E6B09"/>
    <w:rsid w:val="004E73DB"/>
    <w:rsid w:val="004E7F9C"/>
    <w:rsid w:val="004F3493"/>
    <w:rsid w:val="004F4A64"/>
    <w:rsid w:val="004F4B41"/>
    <w:rsid w:val="004F5143"/>
    <w:rsid w:val="004F547D"/>
    <w:rsid w:val="004F5510"/>
    <w:rsid w:val="004F5D10"/>
    <w:rsid w:val="004F628B"/>
    <w:rsid w:val="004F71E4"/>
    <w:rsid w:val="004F7D9E"/>
    <w:rsid w:val="00500994"/>
    <w:rsid w:val="005019F7"/>
    <w:rsid w:val="0050218A"/>
    <w:rsid w:val="0050311C"/>
    <w:rsid w:val="005045ED"/>
    <w:rsid w:val="005047FC"/>
    <w:rsid w:val="00505588"/>
    <w:rsid w:val="005073CA"/>
    <w:rsid w:val="005074D8"/>
    <w:rsid w:val="00507DD9"/>
    <w:rsid w:val="00510E5F"/>
    <w:rsid w:val="0051123D"/>
    <w:rsid w:val="005119EF"/>
    <w:rsid w:val="00511E82"/>
    <w:rsid w:val="0051206F"/>
    <w:rsid w:val="00512B09"/>
    <w:rsid w:val="00513887"/>
    <w:rsid w:val="005140E4"/>
    <w:rsid w:val="0051490D"/>
    <w:rsid w:val="0051577E"/>
    <w:rsid w:val="005177C5"/>
    <w:rsid w:val="005204CA"/>
    <w:rsid w:val="005205DE"/>
    <w:rsid w:val="00520B62"/>
    <w:rsid w:val="00520FEB"/>
    <w:rsid w:val="005220ED"/>
    <w:rsid w:val="005225D6"/>
    <w:rsid w:val="0052392A"/>
    <w:rsid w:val="00524047"/>
    <w:rsid w:val="00524C7D"/>
    <w:rsid w:val="005267C6"/>
    <w:rsid w:val="005272D1"/>
    <w:rsid w:val="00527834"/>
    <w:rsid w:val="00531055"/>
    <w:rsid w:val="00532397"/>
    <w:rsid w:val="00532ED7"/>
    <w:rsid w:val="00533796"/>
    <w:rsid w:val="005364F4"/>
    <w:rsid w:val="0053699A"/>
    <w:rsid w:val="00537343"/>
    <w:rsid w:val="00541AE6"/>
    <w:rsid w:val="00541DC3"/>
    <w:rsid w:val="00541EF1"/>
    <w:rsid w:val="00542D3F"/>
    <w:rsid w:val="00543332"/>
    <w:rsid w:val="00543353"/>
    <w:rsid w:val="00543565"/>
    <w:rsid w:val="0054521F"/>
    <w:rsid w:val="005455CE"/>
    <w:rsid w:val="005457D7"/>
    <w:rsid w:val="00545E45"/>
    <w:rsid w:val="00546DF9"/>
    <w:rsid w:val="00547922"/>
    <w:rsid w:val="00547A17"/>
    <w:rsid w:val="00550465"/>
    <w:rsid w:val="0055153D"/>
    <w:rsid w:val="005516F3"/>
    <w:rsid w:val="005517FD"/>
    <w:rsid w:val="00551E6D"/>
    <w:rsid w:val="005527FD"/>
    <w:rsid w:val="00553FAD"/>
    <w:rsid w:val="00555D75"/>
    <w:rsid w:val="00556BBC"/>
    <w:rsid w:val="00556DB3"/>
    <w:rsid w:val="00560390"/>
    <w:rsid w:val="00560DF0"/>
    <w:rsid w:val="005615DC"/>
    <w:rsid w:val="00562451"/>
    <w:rsid w:val="005624DD"/>
    <w:rsid w:val="0056483D"/>
    <w:rsid w:val="00565C18"/>
    <w:rsid w:val="005661EB"/>
    <w:rsid w:val="00567157"/>
    <w:rsid w:val="0056759C"/>
    <w:rsid w:val="00570EE7"/>
    <w:rsid w:val="0057179C"/>
    <w:rsid w:val="00571EFD"/>
    <w:rsid w:val="00574673"/>
    <w:rsid w:val="00574DA3"/>
    <w:rsid w:val="0057573F"/>
    <w:rsid w:val="00575AA3"/>
    <w:rsid w:val="00576597"/>
    <w:rsid w:val="00577326"/>
    <w:rsid w:val="00577405"/>
    <w:rsid w:val="0058236D"/>
    <w:rsid w:val="00582C8B"/>
    <w:rsid w:val="00582CB9"/>
    <w:rsid w:val="00583206"/>
    <w:rsid w:val="00583BF2"/>
    <w:rsid w:val="00590428"/>
    <w:rsid w:val="005918F5"/>
    <w:rsid w:val="00593B9B"/>
    <w:rsid w:val="00593DAF"/>
    <w:rsid w:val="0059513E"/>
    <w:rsid w:val="0059549E"/>
    <w:rsid w:val="0059576A"/>
    <w:rsid w:val="00595D6E"/>
    <w:rsid w:val="0059710B"/>
    <w:rsid w:val="0059728D"/>
    <w:rsid w:val="005975C1"/>
    <w:rsid w:val="005A05D2"/>
    <w:rsid w:val="005A2470"/>
    <w:rsid w:val="005A2827"/>
    <w:rsid w:val="005A2D09"/>
    <w:rsid w:val="005A2DA0"/>
    <w:rsid w:val="005A30EA"/>
    <w:rsid w:val="005A3D86"/>
    <w:rsid w:val="005A518C"/>
    <w:rsid w:val="005A6AA4"/>
    <w:rsid w:val="005A6D9F"/>
    <w:rsid w:val="005A7469"/>
    <w:rsid w:val="005A788A"/>
    <w:rsid w:val="005A7B63"/>
    <w:rsid w:val="005A7B69"/>
    <w:rsid w:val="005A7D28"/>
    <w:rsid w:val="005A7D5B"/>
    <w:rsid w:val="005B091F"/>
    <w:rsid w:val="005B0CA2"/>
    <w:rsid w:val="005B0EA3"/>
    <w:rsid w:val="005B1BAD"/>
    <w:rsid w:val="005B1ECA"/>
    <w:rsid w:val="005B3221"/>
    <w:rsid w:val="005B372D"/>
    <w:rsid w:val="005B451F"/>
    <w:rsid w:val="005B48FF"/>
    <w:rsid w:val="005B52E4"/>
    <w:rsid w:val="005B653E"/>
    <w:rsid w:val="005B6A84"/>
    <w:rsid w:val="005B6B53"/>
    <w:rsid w:val="005B768F"/>
    <w:rsid w:val="005C1E32"/>
    <w:rsid w:val="005C2B4E"/>
    <w:rsid w:val="005C65B8"/>
    <w:rsid w:val="005C6660"/>
    <w:rsid w:val="005C670D"/>
    <w:rsid w:val="005C6A04"/>
    <w:rsid w:val="005C6C7D"/>
    <w:rsid w:val="005C7200"/>
    <w:rsid w:val="005D021A"/>
    <w:rsid w:val="005D04D8"/>
    <w:rsid w:val="005D31C3"/>
    <w:rsid w:val="005D35B9"/>
    <w:rsid w:val="005D363F"/>
    <w:rsid w:val="005D70AD"/>
    <w:rsid w:val="005D75BA"/>
    <w:rsid w:val="005E0F39"/>
    <w:rsid w:val="005E1380"/>
    <w:rsid w:val="005E2BFC"/>
    <w:rsid w:val="005E3536"/>
    <w:rsid w:val="005E3E14"/>
    <w:rsid w:val="005E6040"/>
    <w:rsid w:val="005E6EE9"/>
    <w:rsid w:val="005F0E29"/>
    <w:rsid w:val="005F2354"/>
    <w:rsid w:val="005F23F8"/>
    <w:rsid w:val="005F2C07"/>
    <w:rsid w:val="005F328E"/>
    <w:rsid w:val="005F4FA7"/>
    <w:rsid w:val="005F52FA"/>
    <w:rsid w:val="005F5439"/>
    <w:rsid w:val="005F779E"/>
    <w:rsid w:val="005F79FD"/>
    <w:rsid w:val="005F7F82"/>
    <w:rsid w:val="006035FA"/>
    <w:rsid w:val="00603E99"/>
    <w:rsid w:val="00604731"/>
    <w:rsid w:val="00604C15"/>
    <w:rsid w:val="0060671F"/>
    <w:rsid w:val="006105FF"/>
    <w:rsid w:val="00610B87"/>
    <w:rsid w:val="0061202C"/>
    <w:rsid w:val="0061271C"/>
    <w:rsid w:val="00612FD8"/>
    <w:rsid w:val="0061360A"/>
    <w:rsid w:val="006141BE"/>
    <w:rsid w:val="0061466B"/>
    <w:rsid w:val="006158D5"/>
    <w:rsid w:val="00615B63"/>
    <w:rsid w:val="00615C38"/>
    <w:rsid w:val="00615C90"/>
    <w:rsid w:val="00616CEC"/>
    <w:rsid w:val="0062141D"/>
    <w:rsid w:val="0062195C"/>
    <w:rsid w:val="006222AB"/>
    <w:rsid w:val="00623FF2"/>
    <w:rsid w:val="006241EF"/>
    <w:rsid w:val="00624A89"/>
    <w:rsid w:val="006256A5"/>
    <w:rsid w:val="00625D83"/>
    <w:rsid w:val="006268D1"/>
    <w:rsid w:val="00626C6D"/>
    <w:rsid w:val="00626ED9"/>
    <w:rsid w:val="006277A3"/>
    <w:rsid w:val="00630FF0"/>
    <w:rsid w:val="006329CD"/>
    <w:rsid w:val="00633318"/>
    <w:rsid w:val="006376C6"/>
    <w:rsid w:val="0064042B"/>
    <w:rsid w:val="0064090D"/>
    <w:rsid w:val="006409DD"/>
    <w:rsid w:val="006410F4"/>
    <w:rsid w:val="00641B18"/>
    <w:rsid w:val="00641DC3"/>
    <w:rsid w:val="006435CE"/>
    <w:rsid w:val="006438AA"/>
    <w:rsid w:val="00643B10"/>
    <w:rsid w:val="00643C3D"/>
    <w:rsid w:val="00643CEE"/>
    <w:rsid w:val="0064458D"/>
    <w:rsid w:val="0064479C"/>
    <w:rsid w:val="006449A3"/>
    <w:rsid w:val="00644E5D"/>
    <w:rsid w:val="00645C41"/>
    <w:rsid w:val="00646A40"/>
    <w:rsid w:val="00646CFF"/>
    <w:rsid w:val="00651697"/>
    <w:rsid w:val="00651984"/>
    <w:rsid w:val="00651BD5"/>
    <w:rsid w:val="00652630"/>
    <w:rsid w:val="006538C5"/>
    <w:rsid w:val="0065798C"/>
    <w:rsid w:val="00657EF3"/>
    <w:rsid w:val="00657F52"/>
    <w:rsid w:val="006603F9"/>
    <w:rsid w:val="00660595"/>
    <w:rsid w:val="006623E7"/>
    <w:rsid w:val="006623FE"/>
    <w:rsid w:val="00662B80"/>
    <w:rsid w:val="00662BC4"/>
    <w:rsid w:val="0066316C"/>
    <w:rsid w:val="0066359E"/>
    <w:rsid w:val="00663BB7"/>
    <w:rsid w:val="006653CA"/>
    <w:rsid w:val="00666870"/>
    <w:rsid w:val="0066768F"/>
    <w:rsid w:val="00670F6C"/>
    <w:rsid w:val="00670FB8"/>
    <w:rsid w:val="00671CBC"/>
    <w:rsid w:val="00672029"/>
    <w:rsid w:val="0067240A"/>
    <w:rsid w:val="006724AF"/>
    <w:rsid w:val="00672ED5"/>
    <w:rsid w:val="0067323D"/>
    <w:rsid w:val="006735FD"/>
    <w:rsid w:val="00674B13"/>
    <w:rsid w:val="006769C8"/>
    <w:rsid w:val="00676E58"/>
    <w:rsid w:val="00677A2B"/>
    <w:rsid w:val="006802F4"/>
    <w:rsid w:val="006805DD"/>
    <w:rsid w:val="006811A5"/>
    <w:rsid w:val="006821C6"/>
    <w:rsid w:val="006824C8"/>
    <w:rsid w:val="006826D9"/>
    <w:rsid w:val="00682D5E"/>
    <w:rsid w:val="00682EB8"/>
    <w:rsid w:val="006833B1"/>
    <w:rsid w:val="006852C7"/>
    <w:rsid w:val="006852CE"/>
    <w:rsid w:val="00690B4D"/>
    <w:rsid w:val="00691536"/>
    <w:rsid w:val="00691555"/>
    <w:rsid w:val="00692D14"/>
    <w:rsid w:val="00694736"/>
    <w:rsid w:val="00695678"/>
    <w:rsid w:val="006A128C"/>
    <w:rsid w:val="006A297A"/>
    <w:rsid w:val="006A2D10"/>
    <w:rsid w:val="006A3364"/>
    <w:rsid w:val="006A3D07"/>
    <w:rsid w:val="006A40C5"/>
    <w:rsid w:val="006A5396"/>
    <w:rsid w:val="006A6167"/>
    <w:rsid w:val="006A6948"/>
    <w:rsid w:val="006A7122"/>
    <w:rsid w:val="006A76B3"/>
    <w:rsid w:val="006A7711"/>
    <w:rsid w:val="006A7A3B"/>
    <w:rsid w:val="006B018E"/>
    <w:rsid w:val="006B072B"/>
    <w:rsid w:val="006B0F97"/>
    <w:rsid w:val="006B1D84"/>
    <w:rsid w:val="006B23E3"/>
    <w:rsid w:val="006B4E45"/>
    <w:rsid w:val="006B65C7"/>
    <w:rsid w:val="006B7A23"/>
    <w:rsid w:val="006C05CF"/>
    <w:rsid w:val="006C06C6"/>
    <w:rsid w:val="006C1169"/>
    <w:rsid w:val="006C1727"/>
    <w:rsid w:val="006C27A4"/>
    <w:rsid w:val="006C2831"/>
    <w:rsid w:val="006C32FD"/>
    <w:rsid w:val="006C39C4"/>
    <w:rsid w:val="006C39CE"/>
    <w:rsid w:val="006C3A74"/>
    <w:rsid w:val="006C5CD3"/>
    <w:rsid w:val="006C5CFB"/>
    <w:rsid w:val="006C6AFF"/>
    <w:rsid w:val="006D064C"/>
    <w:rsid w:val="006D0FCC"/>
    <w:rsid w:val="006D21E9"/>
    <w:rsid w:val="006D21F5"/>
    <w:rsid w:val="006D3089"/>
    <w:rsid w:val="006D35E3"/>
    <w:rsid w:val="006D3DAE"/>
    <w:rsid w:val="006D44CD"/>
    <w:rsid w:val="006D4E08"/>
    <w:rsid w:val="006D5086"/>
    <w:rsid w:val="006D69BA"/>
    <w:rsid w:val="006D740D"/>
    <w:rsid w:val="006D7E79"/>
    <w:rsid w:val="006E01F9"/>
    <w:rsid w:val="006E0903"/>
    <w:rsid w:val="006E126D"/>
    <w:rsid w:val="006E140B"/>
    <w:rsid w:val="006E1583"/>
    <w:rsid w:val="006E1FC3"/>
    <w:rsid w:val="006E4411"/>
    <w:rsid w:val="006E6007"/>
    <w:rsid w:val="006F0A94"/>
    <w:rsid w:val="006F0D55"/>
    <w:rsid w:val="006F2A1F"/>
    <w:rsid w:val="006F48CA"/>
    <w:rsid w:val="006F49DD"/>
    <w:rsid w:val="006F60C6"/>
    <w:rsid w:val="006F61DA"/>
    <w:rsid w:val="006F67BB"/>
    <w:rsid w:val="006F6AF4"/>
    <w:rsid w:val="006F6F81"/>
    <w:rsid w:val="006F79FF"/>
    <w:rsid w:val="0070038F"/>
    <w:rsid w:val="007006DA"/>
    <w:rsid w:val="00700DF4"/>
    <w:rsid w:val="00702B23"/>
    <w:rsid w:val="00703302"/>
    <w:rsid w:val="00703FD8"/>
    <w:rsid w:val="00704257"/>
    <w:rsid w:val="007042E0"/>
    <w:rsid w:val="00704CE9"/>
    <w:rsid w:val="00705D9C"/>
    <w:rsid w:val="0070616B"/>
    <w:rsid w:val="00706295"/>
    <w:rsid w:val="00706676"/>
    <w:rsid w:val="00706FDA"/>
    <w:rsid w:val="007074C8"/>
    <w:rsid w:val="00707E1E"/>
    <w:rsid w:val="00710133"/>
    <w:rsid w:val="007102E1"/>
    <w:rsid w:val="00710EF7"/>
    <w:rsid w:val="007112A2"/>
    <w:rsid w:val="00711526"/>
    <w:rsid w:val="00711B8B"/>
    <w:rsid w:val="00711BE6"/>
    <w:rsid w:val="00711F9A"/>
    <w:rsid w:val="00713810"/>
    <w:rsid w:val="00713D40"/>
    <w:rsid w:val="00714020"/>
    <w:rsid w:val="007142F2"/>
    <w:rsid w:val="00716DEA"/>
    <w:rsid w:val="00717C63"/>
    <w:rsid w:val="00721FEB"/>
    <w:rsid w:val="00722239"/>
    <w:rsid w:val="007224E7"/>
    <w:rsid w:val="0072357B"/>
    <w:rsid w:val="007245F7"/>
    <w:rsid w:val="00727507"/>
    <w:rsid w:val="007303A5"/>
    <w:rsid w:val="00730B3E"/>
    <w:rsid w:val="0073420B"/>
    <w:rsid w:val="00734CFF"/>
    <w:rsid w:val="00736367"/>
    <w:rsid w:val="00737585"/>
    <w:rsid w:val="007405FB"/>
    <w:rsid w:val="00740BDE"/>
    <w:rsid w:val="00740DDC"/>
    <w:rsid w:val="00740E4E"/>
    <w:rsid w:val="00741343"/>
    <w:rsid w:val="00742F41"/>
    <w:rsid w:val="0074323B"/>
    <w:rsid w:val="00743862"/>
    <w:rsid w:val="007446D2"/>
    <w:rsid w:val="00746C15"/>
    <w:rsid w:val="0074760E"/>
    <w:rsid w:val="007478C9"/>
    <w:rsid w:val="00747EF0"/>
    <w:rsid w:val="007504AE"/>
    <w:rsid w:val="00750599"/>
    <w:rsid w:val="00751370"/>
    <w:rsid w:val="007519A2"/>
    <w:rsid w:val="00751A08"/>
    <w:rsid w:val="007525F0"/>
    <w:rsid w:val="007548C4"/>
    <w:rsid w:val="00754ABA"/>
    <w:rsid w:val="007577BE"/>
    <w:rsid w:val="00757C45"/>
    <w:rsid w:val="007614A8"/>
    <w:rsid w:val="00761A10"/>
    <w:rsid w:val="007624A2"/>
    <w:rsid w:val="00762525"/>
    <w:rsid w:val="00763084"/>
    <w:rsid w:val="00763182"/>
    <w:rsid w:val="0076339B"/>
    <w:rsid w:val="00763905"/>
    <w:rsid w:val="00765A38"/>
    <w:rsid w:val="00765CF8"/>
    <w:rsid w:val="00765E76"/>
    <w:rsid w:val="00766600"/>
    <w:rsid w:val="0076731B"/>
    <w:rsid w:val="007704DC"/>
    <w:rsid w:val="007717DA"/>
    <w:rsid w:val="007718C4"/>
    <w:rsid w:val="00771EFC"/>
    <w:rsid w:val="00772155"/>
    <w:rsid w:val="007721EE"/>
    <w:rsid w:val="00773CFE"/>
    <w:rsid w:val="00776D72"/>
    <w:rsid w:val="00776F75"/>
    <w:rsid w:val="00777566"/>
    <w:rsid w:val="0078079D"/>
    <w:rsid w:val="00781895"/>
    <w:rsid w:val="00781A6A"/>
    <w:rsid w:val="00781AB0"/>
    <w:rsid w:val="00781B37"/>
    <w:rsid w:val="00782B0D"/>
    <w:rsid w:val="00783369"/>
    <w:rsid w:val="00783866"/>
    <w:rsid w:val="0078403C"/>
    <w:rsid w:val="00786B53"/>
    <w:rsid w:val="00790401"/>
    <w:rsid w:val="00791631"/>
    <w:rsid w:val="007930CB"/>
    <w:rsid w:val="00793A04"/>
    <w:rsid w:val="00794379"/>
    <w:rsid w:val="007953E8"/>
    <w:rsid w:val="00795DE6"/>
    <w:rsid w:val="00796058"/>
    <w:rsid w:val="0079781A"/>
    <w:rsid w:val="00797A6A"/>
    <w:rsid w:val="007A137D"/>
    <w:rsid w:val="007A1546"/>
    <w:rsid w:val="007A1CB2"/>
    <w:rsid w:val="007A228C"/>
    <w:rsid w:val="007A2378"/>
    <w:rsid w:val="007A3002"/>
    <w:rsid w:val="007A368E"/>
    <w:rsid w:val="007A55CC"/>
    <w:rsid w:val="007A5868"/>
    <w:rsid w:val="007A58E8"/>
    <w:rsid w:val="007A5BA6"/>
    <w:rsid w:val="007B04CE"/>
    <w:rsid w:val="007B062B"/>
    <w:rsid w:val="007B1842"/>
    <w:rsid w:val="007B1F2E"/>
    <w:rsid w:val="007B2497"/>
    <w:rsid w:val="007B28AF"/>
    <w:rsid w:val="007B2B84"/>
    <w:rsid w:val="007B4133"/>
    <w:rsid w:val="007B4B0B"/>
    <w:rsid w:val="007B6871"/>
    <w:rsid w:val="007B7A2F"/>
    <w:rsid w:val="007B7A8F"/>
    <w:rsid w:val="007C04F1"/>
    <w:rsid w:val="007C0BDB"/>
    <w:rsid w:val="007C1967"/>
    <w:rsid w:val="007C1972"/>
    <w:rsid w:val="007C1C10"/>
    <w:rsid w:val="007C1DD6"/>
    <w:rsid w:val="007C2113"/>
    <w:rsid w:val="007C2B69"/>
    <w:rsid w:val="007C32EE"/>
    <w:rsid w:val="007C3D33"/>
    <w:rsid w:val="007C40B2"/>
    <w:rsid w:val="007C5BBC"/>
    <w:rsid w:val="007C6C7C"/>
    <w:rsid w:val="007D0C5C"/>
    <w:rsid w:val="007D124F"/>
    <w:rsid w:val="007D294A"/>
    <w:rsid w:val="007D2CDD"/>
    <w:rsid w:val="007D32C0"/>
    <w:rsid w:val="007D370D"/>
    <w:rsid w:val="007D40AA"/>
    <w:rsid w:val="007D47D2"/>
    <w:rsid w:val="007D5285"/>
    <w:rsid w:val="007D6EC0"/>
    <w:rsid w:val="007D7853"/>
    <w:rsid w:val="007D7E1D"/>
    <w:rsid w:val="007E05CF"/>
    <w:rsid w:val="007E0F56"/>
    <w:rsid w:val="007E1117"/>
    <w:rsid w:val="007E11A0"/>
    <w:rsid w:val="007E11AD"/>
    <w:rsid w:val="007E1997"/>
    <w:rsid w:val="007E46BE"/>
    <w:rsid w:val="007E49A7"/>
    <w:rsid w:val="007E4F45"/>
    <w:rsid w:val="007E503C"/>
    <w:rsid w:val="007E5ED1"/>
    <w:rsid w:val="007E6573"/>
    <w:rsid w:val="007E6B47"/>
    <w:rsid w:val="007E747F"/>
    <w:rsid w:val="007E7F91"/>
    <w:rsid w:val="007F109C"/>
    <w:rsid w:val="007F10B9"/>
    <w:rsid w:val="007F1A5B"/>
    <w:rsid w:val="007F28B1"/>
    <w:rsid w:val="007F2C6E"/>
    <w:rsid w:val="007F2FC6"/>
    <w:rsid w:val="007F30B6"/>
    <w:rsid w:val="007F3367"/>
    <w:rsid w:val="007F3690"/>
    <w:rsid w:val="007F38B6"/>
    <w:rsid w:val="007F3DD2"/>
    <w:rsid w:val="007F734B"/>
    <w:rsid w:val="00800911"/>
    <w:rsid w:val="00801950"/>
    <w:rsid w:val="00802C4C"/>
    <w:rsid w:val="0080345C"/>
    <w:rsid w:val="00803A88"/>
    <w:rsid w:val="008042B1"/>
    <w:rsid w:val="00805FDC"/>
    <w:rsid w:val="0080615E"/>
    <w:rsid w:val="008066C9"/>
    <w:rsid w:val="008105A1"/>
    <w:rsid w:val="008111C6"/>
    <w:rsid w:val="0081286B"/>
    <w:rsid w:val="00813F21"/>
    <w:rsid w:val="00814647"/>
    <w:rsid w:val="00816BB7"/>
    <w:rsid w:val="00817E5E"/>
    <w:rsid w:val="0082010F"/>
    <w:rsid w:val="008203EE"/>
    <w:rsid w:val="00820D88"/>
    <w:rsid w:val="00821DED"/>
    <w:rsid w:val="0082328F"/>
    <w:rsid w:val="00823688"/>
    <w:rsid w:val="008237FF"/>
    <w:rsid w:val="00824890"/>
    <w:rsid w:val="008251FE"/>
    <w:rsid w:val="0082522F"/>
    <w:rsid w:val="00825303"/>
    <w:rsid w:val="00827096"/>
    <w:rsid w:val="008278EA"/>
    <w:rsid w:val="00830AFC"/>
    <w:rsid w:val="00831300"/>
    <w:rsid w:val="00831499"/>
    <w:rsid w:val="00831979"/>
    <w:rsid w:val="00832085"/>
    <w:rsid w:val="00832210"/>
    <w:rsid w:val="00832F28"/>
    <w:rsid w:val="0083349C"/>
    <w:rsid w:val="00834735"/>
    <w:rsid w:val="00834772"/>
    <w:rsid w:val="00834BA1"/>
    <w:rsid w:val="00835105"/>
    <w:rsid w:val="00836E22"/>
    <w:rsid w:val="00837952"/>
    <w:rsid w:val="00837A47"/>
    <w:rsid w:val="00837BE0"/>
    <w:rsid w:val="00840107"/>
    <w:rsid w:val="00841173"/>
    <w:rsid w:val="008426BF"/>
    <w:rsid w:val="00843B63"/>
    <w:rsid w:val="00844467"/>
    <w:rsid w:val="00845359"/>
    <w:rsid w:val="00850463"/>
    <w:rsid w:val="00850DEE"/>
    <w:rsid w:val="00851352"/>
    <w:rsid w:val="00851391"/>
    <w:rsid w:val="00851946"/>
    <w:rsid w:val="00851F63"/>
    <w:rsid w:val="008531E1"/>
    <w:rsid w:val="008535BA"/>
    <w:rsid w:val="008547BD"/>
    <w:rsid w:val="008548DA"/>
    <w:rsid w:val="00856FF8"/>
    <w:rsid w:val="00857077"/>
    <w:rsid w:val="00857A22"/>
    <w:rsid w:val="00857AE0"/>
    <w:rsid w:val="00860229"/>
    <w:rsid w:val="0086188A"/>
    <w:rsid w:val="008626CD"/>
    <w:rsid w:val="00863230"/>
    <w:rsid w:val="0086348E"/>
    <w:rsid w:val="00863679"/>
    <w:rsid w:val="00864CCB"/>
    <w:rsid w:val="00864F72"/>
    <w:rsid w:val="00865026"/>
    <w:rsid w:val="00865BD0"/>
    <w:rsid w:val="00865C31"/>
    <w:rsid w:val="00865C77"/>
    <w:rsid w:val="008668BA"/>
    <w:rsid w:val="0087028E"/>
    <w:rsid w:val="0087174D"/>
    <w:rsid w:val="008717D8"/>
    <w:rsid w:val="008718EA"/>
    <w:rsid w:val="00872120"/>
    <w:rsid w:val="0087215C"/>
    <w:rsid w:val="008723D3"/>
    <w:rsid w:val="00873E39"/>
    <w:rsid w:val="008744A2"/>
    <w:rsid w:val="008746C9"/>
    <w:rsid w:val="008747B0"/>
    <w:rsid w:val="00874A0C"/>
    <w:rsid w:val="00875A48"/>
    <w:rsid w:val="00875D25"/>
    <w:rsid w:val="0087658F"/>
    <w:rsid w:val="00880172"/>
    <w:rsid w:val="00880E35"/>
    <w:rsid w:val="00881E7E"/>
    <w:rsid w:val="00882C36"/>
    <w:rsid w:val="00884208"/>
    <w:rsid w:val="008843AA"/>
    <w:rsid w:val="0088538A"/>
    <w:rsid w:val="0088545C"/>
    <w:rsid w:val="00885FAB"/>
    <w:rsid w:val="008875FE"/>
    <w:rsid w:val="00887F8E"/>
    <w:rsid w:val="00891BB0"/>
    <w:rsid w:val="00891D24"/>
    <w:rsid w:val="00891D96"/>
    <w:rsid w:val="00893EDB"/>
    <w:rsid w:val="00894034"/>
    <w:rsid w:val="00894163"/>
    <w:rsid w:val="008941CB"/>
    <w:rsid w:val="00896234"/>
    <w:rsid w:val="00896288"/>
    <w:rsid w:val="00897029"/>
    <w:rsid w:val="0089721F"/>
    <w:rsid w:val="00897C5E"/>
    <w:rsid w:val="00897E43"/>
    <w:rsid w:val="008A3A7F"/>
    <w:rsid w:val="008A4954"/>
    <w:rsid w:val="008A4B64"/>
    <w:rsid w:val="008A5F22"/>
    <w:rsid w:val="008A5F93"/>
    <w:rsid w:val="008A63E6"/>
    <w:rsid w:val="008A64B0"/>
    <w:rsid w:val="008A79D1"/>
    <w:rsid w:val="008A7B6C"/>
    <w:rsid w:val="008B0995"/>
    <w:rsid w:val="008B53C2"/>
    <w:rsid w:val="008B5631"/>
    <w:rsid w:val="008B75E4"/>
    <w:rsid w:val="008B76CA"/>
    <w:rsid w:val="008C031D"/>
    <w:rsid w:val="008C0499"/>
    <w:rsid w:val="008C0E5D"/>
    <w:rsid w:val="008C1864"/>
    <w:rsid w:val="008C20EF"/>
    <w:rsid w:val="008C222B"/>
    <w:rsid w:val="008C2767"/>
    <w:rsid w:val="008C2818"/>
    <w:rsid w:val="008C3F18"/>
    <w:rsid w:val="008C5738"/>
    <w:rsid w:val="008C5E52"/>
    <w:rsid w:val="008C6062"/>
    <w:rsid w:val="008C6806"/>
    <w:rsid w:val="008C69DF"/>
    <w:rsid w:val="008C7EAD"/>
    <w:rsid w:val="008D0CFE"/>
    <w:rsid w:val="008D28AE"/>
    <w:rsid w:val="008D28D5"/>
    <w:rsid w:val="008D2D7B"/>
    <w:rsid w:val="008D30D4"/>
    <w:rsid w:val="008D4315"/>
    <w:rsid w:val="008D4899"/>
    <w:rsid w:val="008D4E04"/>
    <w:rsid w:val="008D6152"/>
    <w:rsid w:val="008D66ED"/>
    <w:rsid w:val="008D7BA4"/>
    <w:rsid w:val="008E096E"/>
    <w:rsid w:val="008E1B08"/>
    <w:rsid w:val="008E2F71"/>
    <w:rsid w:val="008E42B7"/>
    <w:rsid w:val="008E4905"/>
    <w:rsid w:val="008E4A35"/>
    <w:rsid w:val="008E5E7E"/>
    <w:rsid w:val="008E695B"/>
    <w:rsid w:val="008E7BA9"/>
    <w:rsid w:val="008F0F81"/>
    <w:rsid w:val="008F11A6"/>
    <w:rsid w:val="008F27BF"/>
    <w:rsid w:val="008F2B12"/>
    <w:rsid w:val="008F2DC4"/>
    <w:rsid w:val="008F2E64"/>
    <w:rsid w:val="008F2F82"/>
    <w:rsid w:val="008F3265"/>
    <w:rsid w:val="008F381D"/>
    <w:rsid w:val="008F40B0"/>
    <w:rsid w:val="008F41AB"/>
    <w:rsid w:val="008F55AD"/>
    <w:rsid w:val="008F5C62"/>
    <w:rsid w:val="008F71C3"/>
    <w:rsid w:val="008F7214"/>
    <w:rsid w:val="00900060"/>
    <w:rsid w:val="00900A0E"/>
    <w:rsid w:val="009025DD"/>
    <w:rsid w:val="00902CF0"/>
    <w:rsid w:val="0090388A"/>
    <w:rsid w:val="00903BCB"/>
    <w:rsid w:val="00903C57"/>
    <w:rsid w:val="00904505"/>
    <w:rsid w:val="00904ABD"/>
    <w:rsid w:val="00904D72"/>
    <w:rsid w:val="00905931"/>
    <w:rsid w:val="009059AB"/>
    <w:rsid w:val="0090640F"/>
    <w:rsid w:val="00906659"/>
    <w:rsid w:val="00906F3C"/>
    <w:rsid w:val="0091032A"/>
    <w:rsid w:val="00910EBE"/>
    <w:rsid w:val="0091227F"/>
    <w:rsid w:val="00912A53"/>
    <w:rsid w:val="00912B79"/>
    <w:rsid w:val="00912BBC"/>
    <w:rsid w:val="00913873"/>
    <w:rsid w:val="00913ACF"/>
    <w:rsid w:val="00913B87"/>
    <w:rsid w:val="009142EC"/>
    <w:rsid w:val="009145E4"/>
    <w:rsid w:val="009146E8"/>
    <w:rsid w:val="009154C3"/>
    <w:rsid w:val="00915EA7"/>
    <w:rsid w:val="00916026"/>
    <w:rsid w:val="00916C88"/>
    <w:rsid w:val="0091708A"/>
    <w:rsid w:val="00921AB0"/>
    <w:rsid w:val="00921BAC"/>
    <w:rsid w:val="00922290"/>
    <w:rsid w:val="00923540"/>
    <w:rsid w:val="0092413B"/>
    <w:rsid w:val="00925B70"/>
    <w:rsid w:val="00926767"/>
    <w:rsid w:val="00926C2D"/>
    <w:rsid w:val="0092796F"/>
    <w:rsid w:val="0093198C"/>
    <w:rsid w:val="00932609"/>
    <w:rsid w:val="00933861"/>
    <w:rsid w:val="00933C53"/>
    <w:rsid w:val="00934133"/>
    <w:rsid w:val="0093458F"/>
    <w:rsid w:val="0093547E"/>
    <w:rsid w:val="00935673"/>
    <w:rsid w:val="00935D90"/>
    <w:rsid w:val="009361D5"/>
    <w:rsid w:val="00936429"/>
    <w:rsid w:val="00936587"/>
    <w:rsid w:val="009405C2"/>
    <w:rsid w:val="00940855"/>
    <w:rsid w:val="00941043"/>
    <w:rsid w:val="00942414"/>
    <w:rsid w:val="009428A4"/>
    <w:rsid w:val="009440FA"/>
    <w:rsid w:val="009456C4"/>
    <w:rsid w:val="00945A4C"/>
    <w:rsid w:val="00945EB3"/>
    <w:rsid w:val="0094622E"/>
    <w:rsid w:val="00946613"/>
    <w:rsid w:val="00946B2C"/>
    <w:rsid w:val="00946C86"/>
    <w:rsid w:val="00950890"/>
    <w:rsid w:val="00950924"/>
    <w:rsid w:val="00950F27"/>
    <w:rsid w:val="00951143"/>
    <w:rsid w:val="0095160F"/>
    <w:rsid w:val="0095219E"/>
    <w:rsid w:val="009555C4"/>
    <w:rsid w:val="009564CD"/>
    <w:rsid w:val="00956CB1"/>
    <w:rsid w:val="009572B4"/>
    <w:rsid w:val="00957803"/>
    <w:rsid w:val="0095787D"/>
    <w:rsid w:val="00957D2A"/>
    <w:rsid w:val="0096026A"/>
    <w:rsid w:val="009606EA"/>
    <w:rsid w:val="00961288"/>
    <w:rsid w:val="00962385"/>
    <w:rsid w:val="00962B01"/>
    <w:rsid w:val="0096370E"/>
    <w:rsid w:val="0096514F"/>
    <w:rsid w:val="009659F4"/>
    <w:rsid w:val="009664EE"/>
    <w:rsid w:val="00967B1A"/>
    <w:rsid w:val="0097045D"/>
    <w:rsid w:val="00970867"/>
    <w:rsid w:val="00970D60"/>
    <w:rsid w:val="00970F58"/>
    <w:rsid w:val="00971583"/>
    <w:rsid w:val="0097167D"/>
    <w:rsid w:val="0097295C"/>
    <w:rsid w:val="00973F2D"/>
    <w:rsid w:val="00974FBB"/>
    <w:rsid w:val="00975C31"/>
    <w:rsid w:val="00975CB3"/>
    <w:rsid w:val="009774CB"/>
    <w:rsid w:val="0097751C"/>
    <w:rsid w:val="00981ADF"/>
    <w:rsid w:val="00981B8C"/>
    <w:rsid w:val="00985AED"/>
    <w:rsid w:val="00986741"/>
    <w:rsid w:val="009874A1"/>
    <w:rsid w:val="009874D0"/>
    <w:rsid w:val="00987A0B"/>
    <w:rsid w:val="0099077D"/>
    <w:rsid w:val="00990C55"/>
    <w:rsid w:val="00992B69"/>
    <w:rsid w:val="0099390E"/>
    <w:rsid w:val="00993FF3"/>
    <w:rsid w:val="00994EDF"/>
    <w:rsid w:val="009957FE"/>
    <w:rsid w:val="009960E5"/>
    <w:rsid w:val="009967D3"/>
    <w:rsid w:val="00997373"/>
    <w:rsid w:val="00997ACF"/>
    <w:rsid w:val="009A1FA7"/>
    <w:rsid w:val="009A2607"/>
    <w:rsid w:val="009A3C54"/>
    <w:rsid w:val="009A423B"/>
    <w:rsid w:val="009A51DD"/>
    <w:rsid w:val="009A7ADC"/>
    <w:rsid w:val="009A7BA5"/>
    <w:rsid w:val="009B0D30"/>
    <w:rsid w:val="009B1044"/>
    <w:rsid w:val="009B1694"/>
    <w:rsid w:val="009B185F"/>
    <w:rsid w:val="009B1A6A"/>
    <w:rsid w:val="009B28AA"/>
    <w:rsid w:val="009B365B"/>
    <w:rsid w:val="009B3E5D"/>
    <w:rsid w:val="009B4768"/>
    <w:rsid w:val="009C0DDB"/>
    <w:rsid w:val="009C19B7"/>
    <w:rsid w:val="009C2618"/>
    <w:rsid w:val="009C3234"/>
    <w:rsid w:val="009C33FC"/>
    <w:rsid w:val="009C37F8"/>
    <w:rsid w:val="009C4FD2"/>
    <w:rsid w:val="009C5497"/>
    <w:rsid w:val="009C5546"/>
    <w:rsid w:val="009C5ABB"/>
    <w:rsid w:val="009C5AE8"/>
    <w:rsid w:val="009C5B00"/>
    <w:rsid w:val="009D01AB"/>
    <w:rsid w:val="009D01DD"/>
    <w:rsid w:val="009D303E"/>
    <w:rsid w:val="009D33F7"/>
    <w:rsid w:val="009D4369"/>
    <w:rsid w:val="009D5C58"/>
    <w:rsid w:val="009D7C51"/>
    <w:rsid w:val="009E164E"/>
    <w:rsid w:val="009E196C"/>
    <w:rsid w:val="009E2157"/>
    <w:rsid w:val="009E2DD1"/>
    <w:rsid w:val="009E2EB0"/>
    <w:rsid w:val="009E38CC"/>
    <w:rsid w:val="009E3D6F"/>
    <w:rsid w:val="009E4EC2"/>
    <w:rsid w:val="009E502E"/>
    <w:rsid w:val="009E635C"/>
    <w:rsid w:val="009E63B1"/>
    <w:rsid w:val="009E6A0A"/>
    <w:rsid w:val="009E712D"/>
    <w:rsid w:val="009E71F3"/>
    <w:rsid w:val="009E76B5"/>
    <w:rsid w:val="009E7869"/>
    <w:rsid w:val="009F0401"/>
    <w:rsid w:val="009F0A40"/>
    <w:rsid w:val="009F15DA"/>
    <w:rsid w:val="009F1774"/>
    <w:rsid w:val="009F182C"/>
    <w:rsid w:val="009F1C62"/>
    <w:rsid w:val="009F1D65"/>
    <w:rsid w:val="009F29D3"/>
    <w:rsid w:val="009F2DF7"/>
    <w:rsid w:val="009F36BF"/>
    <w:rsid w:val="009F3ABB"/>
    <w:rsid w:val="009F4CEC"/>
    <w:rsid w:val="009F4E9D"/>
    <w:rsid w:val="009F64A3"/>
    <w:rsid w:val="009F6D0C"/>
    <w:rsid w:val="009F6E5C"/>
    <w:rsid w:val="009F7075"/>
    <w:rsid w:val="00A00EB1"/>
    <w:rsid w:val="00A016FD"/>
    <w:rsid w:val="00A0181D"/>
    <w:rsid w:val="00A02316"/>
    <w:rsid w:val="00A028C6"/>
    <w:rsid w:val="00A034A9"/>
    <w:rsid w:val="00A038ED"/>
    <w:rsid w:val="00A03F42"/>
    <w:rsid w:val="00A03F70"/>
    <w:rsid w:val="00A0475D"/>
    <w:rsid w:val="00A06CDB"/>
    <w:rsid w:val="00A06D33"/>
    <w:rsid w:val="00A111B6"/>
    <w:rsid w:val="00A11CF3"/>
    <w:rsid w:val="00A12EE7"/>
    <w:rsid w:val="00A13B56"/>
    <w:rsid w:val="00A14784"/>
    <w:rsid w:val="00A15FEA"/>
    <w:rsid w:val="00A16F98"/>
    <w:rsid w:val="00A1791B"/>
    <w:rsid w:val="00A21644"/>
    <w:rsid w:val="00A24FBA"/>
    <w:rsid w:val="00A25AB1"/>
    <w:rsid w:val="00A2644C"/>
    <w:rsid w:val="00A26D27"/>
    <w:rsid w:val="00A27005"/>
    <w:rsid w:val="00A274C8"/>
    <w:rsid w:val="00A30C2A"/>
    <w:rsid w:val="00A32C1E"/>
    <w:rsid w:val="00A33628"/>
    <w:rsid w:val="00A34AE7"/>
    <w:rsid w:val="00A35B4E"/>
    <w:rsid w:val="00A360E4"/>
    <w:rsid w:val="00A36DFA"/>
    <w:rsid w:val="00A37628"/>
    <w:rsid w:val="00A376EE"/>
    <w:rsid w:val="00A37C00"/>
    <w:rsid w:val="00A4159A"/>
    <w:rsid w:val="00A41633"/>
    <w:rsid w:val="00A41645"/>
    <w:rsid w:val="00A41D37"/>
    <w:rsid w:val="00A42A99"/>
    <w:rsid w:val="00A43551"/>
    <w:rsid w:val="00A454E7"/>
    <w:rsid w:val="00A46159"/>
    <w:rsid w:val="00A46F13"/>
    <w:rsid w:val="00A46F4D"/>
    <w:rsid w:val="00A47399"/>
    <w:rsid w:val="00A478B6"/>
    <w:rsid w:val="00A47B09"/>
    <w:rsid w:val="00A504AD"/>
    <w:rsid w:val="00A50E13"/>
    <w:rsid w:val="00A50ED9"/>
    <w:rsid w:val="00A51297"/>
    <w:rsid w:val="00A512DE"/>
    <w:rsid w:val="00A5151A"/>
    <w:rsid w:val="00A522E2"/>
    <w:rsid w:val="00A53ED3"/>
    <w:rsid w:val="00A53F5E"/>
    <w:rsid w:val="00A54094"/>
    <w:rsid w:val="00A5530B"/>
    <w:rsid w:val="00A55913"/>
    <w:rsid w:val="00A55EA6"/>
    <w:rsid w:val="00A564B8"/>
    <w:rsid w:val="00A56690"/>
    <w:rsid w:val="00A56CF3"/>
    <w:rsid w:val="00A57E0A"/>
    <w:rsid w:val="00A57FCB"/>
    <w:rsid w:val="00A60B9D"/>
    <w:rsid w:val="00A60CC2"/>
    <w:rsid w:val="00A6120D"/>
    <w:rsid w:val="00A614E0"/>
    <w:rsid w:val="00A61566"/>
    <w:rsid w:val="00A6196A"/>
    <w:rsid w:val="00A6199E"/>
    <w:rsid w:val="00A63196"/>
    <w:rsid w:val="00A65576"/>
    <w:rsid w:val="00A662E6"/>
    <w:rsid w:val="00A7019B"/>
    <w:rsid w:val="00A704B3"/>
    <w:rsid w:val="00A70F91"/>
    <w:rsid w:val="00A72BC4"/>
    <w:rsid w:val="00A73363"/>
    <w:rsid w:val="00A733E8"/>
    <w:rsid w:val="00A7365A"/>
    <w:rsid w:val="00A73D1D"/>
    <w:rsid w:val="00A74948"/>
    <w:rsid w:val="00A75494"/>
    <w:rsid w:val="00A75D4A"/>
    <w:rsid w:val="00A77380"/>
    <w:rsid w:val="00A77919"/>
    <w:rsid w:val="00A77DFF"/>
    <w:rsid w:val="00A80BA5"/>
    <w:rsid w:val="00A823F6"/>
    <w:rsid w:val="00A83343"/>
    <w:rsid w:val="00A84B22"/>
    <w:rsid w:val="00A8527C"/>
    <w:rsid w:val="00A85818"/>
    <w:rsid w:val="00A85AC9"/>
    <w:rsid w:val="00A85EEB"/>
    <w:rsid w:val="00A8719E"/>
    <w:rsid w:val="00A90DEE"/>
    <w:rsid w:val="00A94317"/>
    <w:rsid w:val="00A9452B"/>
    <w:rsid w:val="00A94ABA"/>
    <w:rsid w:val="00A94F71"/>
    <w:rsid w:val="00A95B9F"/>
    <w:rsid w:val="00A9641D"/>
    <w:rsid w:val="00AA0168"/>
    <w:rsid w:val="00AA0A89"/>
    <w:rsid w:val="00AA0DF4"/>
    <w:rsid w:val="00AA0EE9"/>
    <w:rsid w:val="00AA3128"/>
    <w:rsid w:val="00AA31F1"/>
    <w:rsid w:val="00AA5368"/>
    <w:rsid w:val="00AA6429"/>
    <w:rsid w:val="00AA6E8D"/>
    <w:rsid w:val="00AB0147"/>
    <w:rsid w:val="00AB0A29"/>
    <w:rsid w:val="00AB1D63"/>
    <w:rsid w:val="00AB2408"/>
    <w:rsid w:val="00AB24A5"/>
    <w:rsid w:val="00AB3862"/>
    <w:rsid w:val="00AB3936"/>
    <w:rsid w:val="00AB55C5"/>
    <w:rsid w:val="00AB7157"/>
    <w:rsid w:val="00AB7627"/>
    <w:rsid w:val="00AC01AA"/>
    <w:rsid w:val="00AC3EE9"/>
    <w:rsid w:val="00AC3FD3"/>
    <w:rsid w:val="00AC457E"/>
    <w:rsid w:val="00AC4F72"/>
    <w:rsid w:val="00AC5041"/>
    <w:rsid w:val="00AC6DEA"/>
    <w:rsid w:val="00AC7B32"/>
    <w:rsid w:val="00AC7DAE"/>
    <w:rsid w:val="00AD02CD"/>
    <w:rsid w:val="00AD0B48"/>
    <w:rsid w:val="00AD2A28"/>
    <w:rsid w:val="00AD2E01"/>
    <w:rsid w:val="00AD36D5"/>
    <w:rsid w:val="00AD395D"/>
    <w:rsid w:val="00AD7DCB"/>
    <w:rsid w:val="00AE0CF4"/>
    <w:rsid w:val="00AE2A17"/>
    <w:rsid w:val="00AE2BC5"/>
    <w:rsid w:val="00AE41DE"/>
    <w:rsid w:val="00AE42D8"/>
    <w:rsid w:val="00AE446B"/>
    <w:rsid w:val="00AE482E"/>
    <w:rsid w:val="00AE5033"/>
    <w:rsid w:val="00AE51A5"/>
    <w:rsid w:val="00AE656A"/>
    <w:rsid w:val="00AE77D5"/>
    <w:rsid w:val="00AF1B39"/>
    <w:rsid w:val="00AF1EE4"/>
    <w:rsid w:val="00AF2B89"/>
    <w:rsid w:val="00AF5226"/>
    <w:rsid w:val="00AF5303"/>
    <w:rsid w:val="00AF5678"/>
    <w:rsid w:val="00AF5F5C"/>
    <w:rsid w:val="00AF6710"/>
    <w:rsid w:val="00AF741A"/>
    <w:rsid w:val="00AF74BB"/>
    <w:rsid w:val="00B01ADB"/>
    <w:rsid w:val="00B01B47"/>
    <w:rsid w:val="00B02BE4"/>
    <w:rsid w:val="00B033D1"/>
    <w:rsid w:val="00B03595"/>
    <w:rsid w:val="00B03E77"/>
    <w:rsid w:val="00B04161"/>
    <w:rsid w:val="00B04910"/>
    <w:rsid w:val="00B04F5A"/>
    <w:rsid w:val="00B056F9"/>
    <w:rsid w:val="00B07617"/>
    <w:rsid w:val="00B101CC"/>
    <w:rsid w:val="00B1151B"/>
    <w:rsid w:val="00B11E3D"/>
    <w:rsid w:val="00B12B91"/>
    <w:rsid w:val="00B13B48"/>
    <w:rsid w:val="00B13E50"/>
    <w:rsid w:val="00B14D2C"/>
    <w:rsid w:val="00B162D6"/>
    <w:rsid w:val="00B16BAE"/>
    <w:rsid w:val="00B1709A"/>
    <w:rsid w:val="00B17914"/>
    <w:rsid w:val="00B17E82"/>
    <w:rsid w:val="00B21A23"/>
    <w:rsid w:val="00B2301C"/>
    <w:rsid w:val="00B2331D"/>
    <w:rsid w:val="00B2334C"/>
    <w:rsid w:val="00B2405D"/>
    <w:rsid w:val="00B25AD2"/>
    <w:rsid w:val="00B25D8A"/>
    <w:rsid w:val="00B26EAA"/>
    <w:rsid w:val="00B2728C"/>
    <w:rsid w:val="00B3142F"/>
    <w:rsid w:val="00B318E0"/>
    <w:rsid w:val="00B31D17"/>
    <w:rsid w:val="00B32859"/>
    <w:rsid w:val="00B346CC"/>
    <w:rsid w:val="00B35952"/>
    <w:rsid w:val="00B35CB9"/>
    <w:rsid w:val="00B35FCB"/>
    <w:rsid w:val="00B365A1"/>
    <w:rsid w:val="00B3744C"/>
    <w:rsid w:val="00B40498"/>
    <w:rsid w:val="00B407A0"/>
    <w:rsid w:val="00B40A23"/>
    <w:rsid w:val="00B40B45"/>
    <w:rsid w:val="00B423C2"/>
    <w:rsid w:val="00B42A72"/>
    <w:rsid w:val="00B43022"/>
    <w:rsid w:val="00B43251"/>
    <w:rsid w:val="00B43659"/>
    <w:rsid w:val="00B43DC8"/>
    <w:rsid w:val="00B4444F"/>
    <w:rsid w:val="00B44867"/>
    <w:rsid w:val="00B45272"/>
    <w:rsid w:val="00B4575A"/>
    <w:rsid w:val="00B45C87"/>
    <w:rsid w:val="00B47443"/>
    <w:rsid w:val="00B509D9"/>
    <w:rsid w:val="00B51D38"/>
    <w:rsid w:val="00B52AEB"/>
    <w:rsid w:val="00B558EB"/>
    <w:rsid w:val="00B560F9"/>
    <w:rsid w:val="00B575BA"/>
    <w:rsid w:val="00B57664"/>
    <w:rsid w:val="00B57A33"/>
    <w:rsid w:val="00B60C03"/>
    <w:rsid w:val="00B6345A"/>
    <w:rsid w:val="00B64038"/>
    <w:rsid w:val="00B64841"/>
    <w:rsid w:val="00B657C8"/>
    <w:rsid w:val="00B65CD4"/>
    <w:rsid w:val="00B65E8D"/>
    <w:rsid w:val="00B6655C"/>
    <w:rsid w:val="00B66A51"/>
    <w:rsid w:val="00B66A66"/>
    <w:rsid w:val="00B67890"/>
    <w:rsid w:val="00B67A25"/>
    <w:rsid w:val="00B67D86"/>
    <w:rsid w:val="00B71608"/>
    <w:rsid w:val="00B71EC7"/>
    <w:rsid w:val="00B72173"/>
    <w:rsid w:val="00B729EF"/>
    <w:rsid w:val="00B737C3"/>
    <w:rsid w:val="00B73ACD"/>
    <w:rsid w:val="00B76429"/>
    <w:rsid w:val="00B7719F"/>
    <w:rsid w:val="00B77D35"/>
    <w:rsid w:val="00B800BA"/>
    <w:rsid w:val="00B80246"/>
    <w:rsid w:val="00B80430"/>
    <w:rsid w:val="00B8240B"/>
    <w:rsid w:val="00B8246E"/>
    <w:rsid w:val="00B82ACF"/>
    <w:rsid w:val="00B835CF"/>
    <w:rsid w:val="00B83FDC"/>
    <w:rsid w:val="00B852B7"/>
    <w:rsid w:val="00B86129"/>
    <w:rsid w:val="00B86471"/>
    <w:rsid w:val="00B86947"/>
    <w:rsid w:val="00B90151"/>
    <w:rsid w:val="00B918A3"/>
    <w:rsid w:val="00B93179"/>
    <w:rsid w:val="00B93AE3"/>
    <w:rsid w:val="00B9414A"/>
    <w:rsid w:val="00B94283"/>
    <w:rsid w:val="00B956D4"/>
    <w:rsid w:val="00B95AB1"/>
    <w:rsid w:val="00B96760"/>
    <w:rsid w:val="00B96A74"/>
    <w:rsid w:val="00B96C38"/>
    <w:rsid w:val="00B97446"/>
    <w:rsid w:val="00B97A51"/>
    <w:rsid w:val="00BA037C"/>
    <w:rsid w:val="00BA1565"/>
    <w:rsid w:val="00BA1C28"/>
    <w:rsid w:val="00BA1CE7"/>
    <w:rsid w:val="00BA20F8"/>
    <w:rsid w:val="00BA3242"/>
    <w:rsid w:val="00BA345A"/>
    <w:rsid w:val="00BA3DBE"/>
    <w:rsid w:val="00BA41C8"/>
    <w:rsid w:val="00BA433D"/>
    <w:rsid w:val="00BA5E91"/>
    <w:rsid w:val="00BA7432"/>
    <w:rsid w:val="00BA7517"/>
    <w:rsid w:val="00BB04D4"/>
    <w:rsid w:val="00BB201B"/>
    <w:rsid w:val="00BB2764"/>
    <w:rsid w:val="00BB2922"/>
    <w:rsid w:val="00BB3332"/>
    <w:rsid w:val="00BB3731"/>
    <w:rsid w:val="00BB37ED"/>
    <w:rsid w:val="00BB3A92"/>
    <w:rsid w:val="00BB6A90"/>
    <w:rsid w:val="00BB6F48"/>
    <w:rsid w:val="00BC0E68"/>
    <w:rsid w:val="00BC1481"/>
    <w:rsid w:val="00BC155D"/>
    <w:rsid w:val="00BC1AA0"/>
    <w:rsid w:val="00BC21A8"/>
    <w:rsid w:val="00BC2495"/>
    <w:rsid w:val="00BC2CF7"/>
    <w:rsid w:val="00BC314A"/>
    <w:rsid w:val="00BC3A51"/>
    <w:rsid w:val="00BC4EBE"/>
    <w:rsid w:val="00BC50D8"/>
    <w:rsid w:val="00BC5124"/>
    <w:rsid w:val="00BC6E3F"/>
    <w:rsid w:val="00BC7483"/>
    <w:rsid w:val="00BC7505"/>
    <w:rsid w:val="00BC7EB9"/>
    <w:rsid w:val="00BD12B2"/>
    <w:rsid w:val="00BD2643"/>
    <w:rsid w:val="00BD3710"/>
    <w:rsid w:val="00BD3F7F"/>
    <w:rsid w:val="00BD4468"/>
    <w:rsid w:val="00BD4910"/>
    <w:rsid w:val="00BD56B1"/>
    <w:rsid w:val="00BD653A"/>
    <w:rsid w:val="00BD6558"/>
    <w:rsid w:val="00BD6777"/>
    <w:rsid w:val="00BD7BED"/>
    <w:rsid w:val="00BE00FC"/>
    <w:rsid w:val="00BE2C78"/>
    <w:rsid w:val="00BE305A"/>
    <w:rsid w:val="00BE3695"/>
    <w:rsid w:val="00BE54E1"/>
    <w:rsid w:val="00BE5EC5"/>
    <w:rsid w:val="00BE60E5"/>
    <w:rsid w:val="00BE6E4B"/>
    <w:rsid w:val="00BE7116"/>
    <w:rsid w:val="00BE79CE"/>
    <w:rsid w:val="00BF0101"/>
    <w:rsid w:val="00BF0B8D"/>
    <w:rsid w:val="00BF12B3"/>
    <w:rsid w:val="00BF2AD7"/>
    <w:rsid w:val="00BF2DF6"/>
    <w:rsid w:val="00BF2F76"/>
    <w:rsid w:val="00BF3022"/>
    <w:rsid w:val="00BF3214"/>
    <w:rsid w:val="00BF42C2"/>
    <w:rsid w:val="00BF51E9"/>
    <w:rsid w:val="00BF5573"/>
    <w:rsid w:val="00BF69E7"/>
    <w:rsid w:val="00BF7302"/>
    <w:rsid w:val="00C0049F"/>
    <w:rsid w:val="00C00DD5"/>
    <w:rsid w:val="00C00ECA"/>
    <w:rsid w:val="00C033A0"/>
    <w:rsid w:val="00C03971"/>
    <w:rsid w:val="00C03B72"/>
    <w:rsid w:val="00C04253"/>
    <w:rsid w:val="00C04AF7"/>
    <w:rsid w:val="00C04DFB"/>
    <w:rsid w:val="00C05007"/>
    <w:rsid w:val="00C06267"/>
    <w:rsid w:val="00C11855"/>
    <w:rsid w:val="00C11C7A"/>
    <w:rsid w:val="00C123F6"/>
    <w:rsid w:val="00C12B05"/>
    <w:rsid w:val="00C15867"/>
    <w:rsid w:val="00C1607E"/>
    <w:rsid w:val="00C176B7"/>
    <w:rsid w:val="00C17A77"/>
    <w:rsid w:val="00C17EA3"/>
    <w:rsid w:val="00C203DF"/>
    <w:rsid w:val="00C20F2C"/>
    <w:rsid w:val="00C21F22"/>
    <w:rsid w:val="00C22398"/>
    <w:rsid w:val="00C2296D"/>
    <w:rsid w:val="00C23155"/>
    <w:rsid w:val="00C237E9"/>
    <w:rsid w:val="00C23FAD"/>
    <w:rsid w:val="00C31EA9"/>
    <w:rsid w:val="00C32196"/>
    <w:rsid w:val="00C324BA"/>
    <w:rsid w:val="00C32B79"/>
    <w:rsid w:val="00C33245"/>
    <w:rsid w:val="00C337D9"/>
    <w:rsid w:val="00C3390E"/>
    <w:rsid w:val="00C343EA"/>
    <w:rsid w:val="00C34F53"/>
    <w:rsid w:val="00C35092"/>
    <w:rsid w:val="00C35404"/>
    <w:rsid w:val="00C35D49"/>
    <w:rsid w:val="00C364E0"/>
    <w:rsid w:val="00C37A0A"/>
    <w:rsid w:val="00C37DF6"/>
    <w:rsid w:val="00C405CB"/>
    <w:rsid w:val="00C40C41"/>
    <w:rsid w:val="00C4144C"/>
    <w:rsid w:val="00C4207E"/>
    <w:rsid w:val="00C43111"/>
    <w:rsid w:val="00C44230"/>
    <w:rsid w:val="00C44A1F"/>
    <w:rsid w:val="00C44B6A"/>
    <w:rsid w:val="00C4516D"/>
    <w:rsid w:val="00C45558"/>
    <w:rsid w:val="00C45885"/>
    <w:rsid w:val="00C46C01"/>
    <w:rsid w:val="00C46CD7"/>
    <w:rsid w:val="00C472F3"/>
    <w:rsid w:val="00C4788D"/>
    <w:rsid w:val="00C47F43"/>
    <w:rsid w:val="00C505F3"/>
    <w:rsid w:val="00C50F22"/>
    <w:rsid w:val="00C51034"/>
    <w:rsid w:val="00C514FA"/>
    <w:rsid w:val="00C51A21"/>
    <w:rsid w:val="00C529E8"/>
    <w:rsid w:val="00C5348A"/>
    <w:rsid w:val="00C54B4D"/>
    <w:rsid w:val="00C55D34"/>
    <w:rsid w:val="00C57971"/>
    <w:rsid w:val="00C60046"/>
    <w:rsid w:val="00C6035A"/>
    <w:rsid w:val="00C6103A"/>
    <w:rsid w:val="00C61EE1"/>
    <w:rsid w:val="00C62E29"/>
    <w:rsid w:val="00C63670"/>
    <w:rsid w:val="00C65388"/>
    <w:rsid w:val="00C654BC"/>
    <w:rsid w:val="00C65BD7"/>
    <w:rsid w:val="00C671EE"/>
    <w:rsid w:val="00C6798D"/>
    <w:rsid w:val="00C67BF9"/>
    <w:rsid w:val="00C70013"/>
    <w:rsid w:val="00C704B2"/>
    <w:rsid w:val="00C70EA1"/>
    <w:rsid w:val="00C71580"/>
    <w:rsid w:val="00C71F81"/>
    <w:rsid w:val="00C72170"/>
    <w:rsid w:val="00C76BA4"/>
    <w:rsid w:val="00C76F9C"/>
    <w:rsid w:val="00C77075"/>
    <w:rsid w:val="00C77855"/>
    <w:rsid w:val="00C80678"/>
    <w:rsid w:val="00C80DDD"/>
    <w:rsid w:val="00C80F61"/>
    <w:rsid w:val="00C819F4"/>
    <w:rsid w:val="00C81EE1"/>
    <w:rsid w:val="00C8276F"/>
    <w:rsid w:val="00C83A48"/>
    <w:rsid w:val="00C85380"/>
    <w:rsid w:val="00C85865"/>
    <w:rsid w:val="00C85B75"/>
    <w:rsid w:val="00C85E85"/>
    <w:rsid w:val="00C87B34"/>
    <w:rsid w:val="00C90306"/>
    <w:rsid w:val="00C92574"/>
    <w:rsid w:val="00C926C8"/>
    <w:rsid w:val="00C93036"/>
    <w:rsid w:val="00C930B6"/>
    <w:rsid w:val="00C94155"/>
    <w:rsid w:val="00C9422D"/>
    <w:rsid w:val="00C94D55"/>
    <w:rsid w:val="00C953BF"/>
    <w:rsid w:val="00C9565A"/>
    <w:rsid w:val="00C958E4"/>
    <w:rsid w:val="00C96D54"/>
    <w:rsid w:val="00C970FD"/>
    <w:rsid w:val="00C97E0C"/>
    <w:rsid w:val="00CA2A11"/>
    <w:rsid w:val="00CA2EAE"/>
    <w:rsid w:val="00CA32FD"/>
    <w:rsid w:val="00CA4AC1"/>
    <w:rsid w:val="00CA5459"/>
    <w:rsid w:val="00CA5928"/>
    <w:rsid w:val="00CA59FB"/>
    <w:rsid w:val="00CA6EDC"/>
    <w:rsid w:val="00CA7D0F"/>
    <w:rsid w:val="00CB0316"/>
    <w:rsid w:val="00CB048C"/>
    <w:rsid w:val="00CB0B11"/>
    <w:rsid w:val="00CB1DBA"/>
    <w:rsid w:val="00CB282F"/>
    <w:rsid w:val="00CB313D"/>
    <w:rsid w:val="00CB426A"/>
    <w:rsid w:val="00CB5354"/>
    <w:rsid w:val="00CB6E18"/>
    <w:rsid w:val="00CB7EF3"/>
    <w:rsid w:val="00CC0C9C"/>
    <w:rsid w:val="00CC1211"/>
    <w:rsid w:val="00CC2182"/>
    <w:rsid w:val="00CC26D1"/>
    <w:rsid w:val="00CC389B"/>
    <w:rsid w:val="00CC3A0D"/>
    <w:rsid w:val="00CC3C9E"/>
    <w:rsid w:val="00CC406A"/>
    <w:rsid w:val="00CC62B3"/>
    <w:rsid w:val="00CC6A14"/>
    <w:rsid w:val="00CC6D91"/>
    <w:rsid w:val="00CC70A3"/>
    <w:rsid w:val="00CC793C"/>
    <w:rsid w:val="00CC7FD4"/>
    <w:rsid w:val="00CD06FB"/>
    <w:rsid w:val="00CD0C41"/>
    <w:rsid w:val="00CD1ADE"/>
    <w:rsid w:val="00CD1BF2"/>
    <w:rsid w:val="00CD219C"/>
    <w:rsid w:val="00CD2E5E"/>
    <w:rsid w:val="00CD4131"/>
    <w:rsid w:val="00CD4442"/>
    <w:rsid w:val="00CD4458"/>
    <w:rsid w:val="00CD4A92"/>
    <w:rsid w:val="00CD4EAA"/>
    <w:rsid w:val="00CD53C3"/>
    <w:rsid w:val="00CD574E"/>
    <w:rsid w:val="00CD607F"/>
    <w:rsid w:val="00CD65FA"/>
    <w:rsid w:val="00CD6946"/>
    <w:rsid w:val="00CD7026"/>
    <w:rsid w:val="00CE16D1"/>
    <w:rsid w:val="00CE3618"/>
    <w:rsid w:val="00CE3808"/>
    <w:rsid w:val="00CE4C22"/>
    <w:rsid w:val="00CE76E5"/>
    <w:rsid w:val="00CE7CA9"/>
    <w:rsid w:val="00CF0C76"/>
    <w:rsid w:val="00CF131E"/>
    <w:rsid w:val="00CF1440"/>
    <w:rsid w:val="00CF295F"/>
    <w:rsid w:val="00CF30D3"/>
    <w:rsid w:val="00CF3247"/>
    <w:rsid w:val="00CF3691"/>
    <w:rsid w:val="00CF41EC"/>
    <w:rsid w:val="00CF4554"/>
    <w:rsid w:val="00CF5D04"/>
    <w:rsid w:val="00CF6F7A"/>
    <w:rsid w:val="00CF7956"/>
    <w:rsid w:val="00D0056B"/>
    <w:rsid w:val="00D0285A"/>
    <w:rsid w:val="00D02BFE"/>
    <w:rsid w:val="00D03C99"/>
    <w:rsid w:val="00D0408E"/>
    <w:rsid w:val="00D04DE4"/>
    <w:rsid w:val="00D051F2"/>
    <w:rsid w:val="00D061D9"/>
    <w:rsid w:val="00D063F1"/>
    <w:rsid w:val="00D06534"/>
    <w:rsid w:val="00D11735"/>
    <w:rsid w:val="00D128C0"/>
    <w:rsid w:val="00D12FDE"/>
    <w:rsid w:val="00D14991"/>
    <w:rsid w:val="00D14B18"/>
    <w:rsid w:val="00D14B93"/>
    <w:rsid w:val="00D14F22"/>
    <w:rsid w:val="00D159DA"/>
    <w:rsid w:val="00D16105"/>
    <w:rsid w:val="00D175AB"/>
    <w:rsid w:val="00D200E1"/>
    <w:rsid w:val="00D2088C"/>
    <w:rsid w:val="00D218D5"/>
    <w:rsid w:val="00D21A41"/>
    <w:rsid w:val="00D230F1"/>
    <w:rsid w:val="00D23CCD"/>
    <w:rsid w:val="00D24432"/>
    <w:rsid w:val="00D24FDA"/>
    <w:rsid w:val="00D25C75"/>
    <w:rsid w:val="00D25D40"/>
    <w:rsid w:val="00D268E5"/>
    <w:rsid w:val="00D26D68"/>
    <w:rsid w:val="00D31D26"/>
    <w:rsid w:val="00D33C9A"/>
    <w:rsid w:val="00D34CE1"/>
    <w:rsid w:val="00D44864"/>
    <w:rsid w:val="00D45319"/>
    <w:rsid w:val="00D454B5"/>
    <w:rsid w:val="00D458AB"/>
    <w:rsid w:val="00D46FE9"/>
    <w:rsid w:val="00D4741C"/>
    <w:rsid w:val="00D47A99"/>
    <w:rsid w:val="00D505F2"/>
    <w:rsid w:val="00D5272B"/>
    <w:rsid w:val="00D527FB"/>
    <w:rsid w:val="00D52A21"/>
    <w:rsid w:val="00D52B7C"/>
    <w:rsid w:val="00D536FD"/>
    <w:rsid w:val="00D539CF"/>
    <w:rsid w:val="00D53C74"/>
    <w:rsid w:val="00D543A9"/>
    <w:rsid w:val="00D549BA"/>
    <w:rsid w:val="00D54A07"/>
    <w:rsid w:val="00D550AE"/>
    <w:rsid w:val="00D55781"/>
    <w:rsid w:val="00D56392"/>
    <w:rsid w:val="00D56E14"/>
    <w:rsid w:val="00D57918"/>
    <w:rsid w:val="00D60329"/>
    <w:rsid w:val="00D60F18"/>
    <w:rsid w:val="00D61960"/>
    <w:rsid w:val="00D65D1C"/>
    <w:rsid w:val="00D671C6"/>
    <w:rsid w:val="00D67270"/>
    <w:rsid w:val="00D67C09"/>
    <w:rsid w:val="00D67EBE"/>
    <w:rsid w:val="00D70470"/>
    <w:rsid w:val="00D7118B"/>
    <w:rsid w:val="00D739DE"/>
    <w:rsid w:val="00D73DC6"/>
    <w:rsid w:val="00D73FCD"/>
    <w:rsid w:val="00D74C1A"/>
    <w:rsid w:val="00D754C1"/>
    <w:rsid w:val="00D76DAD"/>
    <w:rsid w:val="00D77393"/>
    <w:rsid w:val="00D77A35"/>
    <w:rsid w:val="00D77B88"/>
    <w:rsid w:val="00D80200"/>
    <w:rsid w:val="00D808C9"/>
    <w:rsid w:val="00D80E60"/>
    <w:rsid w:val="00D81B3E"/>
    <w:rsid w:val="00D82003"/>
    <w:rsid w:val="00D83A39"/>
    <w:rsid w:val="00D83C14"/>
    <w:rsid w:val="00D84692"/>
    <w:rsid w:val="00D849D0"/>
    <w:rsid w:val="00D84C06"/>
    <w:rsid w:val="00D86B2E"/>
    <w:rsid w:val="00D86C6A"/>
    <w:rsid w:val="00D87740"/>
    <w:rsid w:val="00D87DEA"/>
    <w:rsid w:val="00D90145"/>
    <w:rsid w:val="00D9076D"/>
    <w:rsid w:val="00D90878"/>
    <w:rsid w:val="00D90C70"/>
    <w:rsid w:val="00D90E49"/>
    <w:rsid w:val="00D91333"/>
    <w:rsid w:val="00D91769"/>
    <w:rsid w:val="00D92B8F"/>
    <w:rsid w:val="00D92C73"/>
    <w:rsid w:val="00D942F5"/>
    <w:rsid w:val="00D947A1"/>
    <w:rsid w:val="00D96ADE"/>
    <w:rsid w:val="00DA0903"/>
    <w:rsid w:val="00DA0CE2"/>
    <w:rsid w:val="00DA2048"/>
    <w:rsid w:val="00DA215B"/>
    <w:rsid w:val="00DA2387"/>
    <w:rsid w:val="00DA2941"/>
    <w:rsid w:val="00DA4264"/>
    <w:rsid w:val="00DA4BA0"/>
    <w:rsid w:val="00DA4C4B"/>
    <w:rsid w:val="00DA60B1"/>
    <w:rsid w:val="00DA7CEE"/>
    <w:rsid w:val="00DA7EE1"/>
    <w:rsid w:val="00DB0A56"/>
    <w:rsid w:val="00DB11E3"/>
    <w:rsid w:val="00DB160F"/>
    <w:rsid w:val="00DB1DB7"/>
    <w:rsid w:val="00DB43ED"/>
    <w:rsid w:val="00DB4F77"/>
    <w:rsid w:val="00DB5E21"/>
    <w:rsid w:val="00DB68E4"/>
    <w:rsid w:val="00DB796B"/>
    <w:rsid w:val="00DB798E"/>
    <w:rsid w:val="00DC0A0A"/>
    <w:rsid w:val="00DC1BA8"/>
    <w:rsid w:val="00DC3238"/>
    <w:rsid w:val="00DC66E4"/>
    <w:rsid w:val="00DC6A10"/>
    <w:rsid w:val="00DD06CD"/>
    <w:rsid w:val="00DD0C8F"/>
    <w:rsid w:val="00DD1C20"/>
    <w:rsid w:val="00DD2612"/>
    <w:rsid w:val="00DD285C"/>
    <w:rsid w:val="00DD3B24"/>
    <w:rsid w:val="00DD54B0"/>
    <w:rsid w:val="00DD588F"/>
    <w:rsid w:val="00DD5DB7"/>
    <w:rsid w:val="00DD61E9"/>
    <w:rsid w:val="00DD66E6"/>
    <w:rsid w:val="00DD6A80"/>
    <w:rsid w:val="00DD6E28"/>
    <w:rsid w:val="00DD72E4"/>
    <w:rsid w:val="00DD7702"/>
    <w:rsid w:val="00DE04D8"/>
    <w:rsid w:val="00DE0857"/>
    <w:rsid w:val="00DE0E5D"/>
    <w:rsid w:val="00DE19D1"/>
    <w:rsid w:val="00DE1F0A"/>
    <w:rsid w:val="00DE278D"/>
    <w:rsid w:val="00DE3D23"/>
    <w:rsid w:val="00DE4A6B"/>
    <w:rsid w:val="00DE5FAC"/>
    <w:rsid w:val="00DE657E"/>
    <w:rsid w:val="00DE6BCF"/>
    <w:rsid w:val="00DF06CD"/>
    <w:rsid w:val="00DF0743"/>
    <w:rsid w:val="00DF0DB7"/>
    <w:rsid w:val="00DF0FFB"/>
    <w:rsid w:val="00DF18F4"/>
    <w:rsid w:val="00DF1D2F"/>
    <w:rsid w:val="00DF25B6"/>
    <w:rsid w:val="00DF38BB"/>
    <w:rsid w:val="00DF4704"/>
    <w:rsid w:val="00DF4BF7"/>
    <w:rsid w:val="00DF50ED"/>
    <w:rsid w:val="00DF53DC"/>
    <w:rsid w:val="00DF648A"/>
    <w:rsid w:val="00DF67AA"/>
    <w:rsid w:val="00DF7736"/>
    <w:rsid w:val="00E001ED"/>
    <w:rsid w:val="00E013B1"/>
    <w:rsid w:val="00E024AA"/>
    <w:rsid w:val="00E03542"/>
    <w:rsid w:val="00E03E65"/>
    <w:rsid w:val="00E04F5D"/>
    <w:rsid w:val="00E07A1B"/>
    <w:rsid w:val="00E10034"/>
    <w:rsid w:val="00E103B0"/>
    <w:rsid w:val="00E10BEE"/>
    <w:rsid w:val="00E10D66"/>
    <w:rsid w:val="00E10F7D"/>
    <w:rsid w:val="00E1126F"/>
    <w:rsid w:val="00E118D0"/>
    <w:rsid w:val="00E14128"/>
    <w:rsid w:val="00E14A1C"/>
    <w:rsid w:val="00E150B7"/>
    <w:rsid w:val="00E15C77"/>
    <w:rsid w:val="00E1693E"/>
    <w:rsid w:val="00E20833"/>
    <w:rsid w:val="00E21625"/>
    <w:rsid w:val="00E2242A"/>
    <w:rsid w:val="00E22A2E"/>
    <w:rsid w:val="00E2367B"/>
    <w:rsid w:val="00E24259"/>
    <w:rsid w:val="00E248D8"/>
    <w:rsid w:val="00E24907"/>
    <w:rsid w:val="00E250F1"/>
    <w:rsid w:val="00E26667"/>
    <w:rsid w:val="00E333A3"/>
    <w:rsid w:val="00E33E94"/>
    <w:rsid w:val="00E342AC"/>
    <w:rsid w:val="00E34341"/>
    <w:rsid w:val="00E346E3"/>
    <w:rsid w:val="00E3550D"/>
    <w:rsid w:val="00E36394"/>
    <w:rsid w:val="00E40134"/>
    <w:rsid w:val="00E4050D"/>
    <w:rsid w:val="00E4145A"/>
    <w:rsid w:val="00E4158D"/>
    <w:rsid w:val="00E448BF"/>
    <w:rsid w:val="00E45711"/>
    <w:rsid w:val="00E457D6"/>
    <w:rsid w:val="00E4630B"/>
    <w:rsid w:val="00E46D23"/>
    <w:rsid w:val="00E47C6A"/>
    <w:rsid w:val="00E52838"/>
    <w:rsid w:val="00E537BD"/>
    <w:rsid w:val="00E53B83"/>
    <w:rsid w:val="00E553A3"/>
    <w:rsid w:val="00E55F12"/>
    <w:rsid w:val="00E56769"/>
    <w:rsid w:val="00E60D2F"/>
    <w:rsid w:val="00E61084"/>
    <w:rsid w:val="00E61116"/>
    <w:rsid w:val="00E614E0"/>
    <w:rsid w:val="00E621D6"/>
    <w:rsid w:val="00E62735"/>
    <w:rsid w:val="00E62D3F"/>
    <w:rsid w:val="00E6423D"/>
    <w:rsid w:val="00E6540B"/>
    <w:rsid w:val="00E66266"/>
    <w:rsid w:val="00E66F04"/>
    <w:rsid w:val="00E66F15"/>
    <w:rsid w:val="00E6715C"/>
    <w:rsid w:val="00E674B4"/>
    <w:rsid w:val="00E724E7"/>
    <w:rsid w:val="00E7288F"/>
    <w:rsid w:val="00E73216"/>
    <w:rsid w:val="00E73F7F"/>
    <w:rsid w:val="00E753E8"/>
    <w:rsid w:val="00E77898"/>
    <w:rsid w:val="00E807C4"/>
    <w:rsid w:val="00E81A29"/>
    <w:rsid w:val="00E81CA5"/>
    <w:rsid w:val="00E8480B"/>
    <w:rsid w:val="00E848B7"/>
    <w:rsid w:val="00E84FD4"/>
    <w:rsid w:val="00E853F4"/>
    <w:rsid w:val="00E85409"/>
    <w:rsid w:val="00E85637"/>
    <w:rsid w:val="00E8589B"/>
    <w:rsid w:val="00E8756D"/>
    <w:rsid w:val="00E87B3D"/>
    <w:rsid w:val="00E9031C"/>
    <w:rsid w:val="00E917F7"/>
    <w:rsid w:val="00E91D31"/>
    <w:rsid w:val="00E9339B"/>
    <w:rsid w:val="00E93DFC"/>
    <w:rsid w:val="00E965A4"/>
    <w:rsid w:val="00E96B76"/>
    <w:rsid w:val="00E96F47"/>
    <w:rsid w:val="00EA05B8"/>
    <w:rsid w:val="00EA2037"/>
    <w:rsid w:val="00EA344C"/>
    <w:rsid w:val="00EA429F"/>
    <w:rsid w:val="00EA4F9E"/>
    <w:rsid w:val="00EA5530"/>
    <w:rsid w:val="00EA63CA"/>
    <w:rsid w:val="00EA6D3B"/>
    <w:rsid w:val="00EA7E47"/>
    <w:rsid w:val="00EB00AD"/>
    <w:rsid w:val="00EB038D"/>
    <w:rsid w:val="00EB136C"/>
    <w:rsid w:val="00EB1D57"/>
    <w:rsid w:val="00EB20F2"/>
    <w:rsid w:val="00EB2DEC"/>
    <w:rsid w:val="00EB480E"/>
    <w:rsid w:val="00EB528E"/>
    <w:rsid w:val="00EB5687"/>
    <w:rsid w:val="00EB5EC6"/>
    <w:rsid w:val="00EB69F0"/>
    <w:rsid w:val="00EB6A73"/>
    <w:rsid w:val="00EB71D2"/>
    <w:rsid w:val="00EB741C"/>
    <w:rsid w:val="00EB7FC9"/>
    <w:rsid w:val="00EB7FD7"/>
    <w:rsid w:val="00EC1CDA"/>
    <w:rsid w:val="00EC37F7"/>
    <w:rsid w:val="00EC3E54"/>
    <w:rsid w:val="00EC4EAB"/>
    <w:rsid w:val="00EC7F5A"/>
    <w:rsid w:val="00ED034E"/>
    <w:rsid w:val="00ED1E6A"/>
    <w:rsid w:val="00ED27E8"/>
    <w:rsid w:val="00ED31E9"/>
    <w:rsid w:val="00ED3B38"/>
    <w:rsid w:val="00ED4C65"/>
    <w:rsid w:val="00ED552F"/>
    <w:rsid w:val="00ED5A71"/>
    <w:rsid w:val="00ED66ED"/>
    <w:rsid w:val="00ED7137"/>
    <w:rsid w:val="00EE01B5"/>
    <w:rsid w:val="00EE2FA2"/>
    <w:rsid w:val="00EE37A4"/>
    <w:rsid w:val="00EE4267"/>
    <w:rsid w:val="00EE582D"/>
    <w:rsid w:val="00EE6853"/>
    <w:rsid w:val="00EE72BB"/>
    <w:rsid w:val="00EE782C"/>
    <w:rsid w:val="00EF01B3"/>
    <w:rsid w:val="00EF06EA"/>
    <w:rsid w:val="00EF277F"/>
    <w:rsid w:val="00EF47D0"/>
    <w:rsid w:val="00EF53BF"/>
    <w:rsid w:val="00EF5567"/>
    <w:rsid w:val="00EF71B7"/>
    <w:rsid w:val="00EF721F"/>
    <w:rsid w:val="00EF7444"/>
    <w:rsid w:val="00EF789F"/>
    <w:rsid w:val="00F01F01"/>
    <w:rsid w:val="00F02235"/>
    <w:rsid w:val="00F028E5"/>
    <w:rsid w:val="00F030D0"/>
    <w:rsid w:val="00F0361E"/>
    <w:rsid w:val="00F03CC8"/>
    <w:rsid w:val="00F042E5"/>
    <w:rsid w:val="00F04B9B"/>
    <w:rsid w:val="00F04BF0"/>
    <w:rsid w:val="00F05A14"/>
    <w:rsid w:val="00F065EF"/>
    <w:rsid w:val="00F06F17"/>
    <w:rsid w:val="00F0728C"/>
    <w:rsid w:val="00F07604"/>
    <w:rsid w:val="00F10452"/>
    <w:rsid w:val="00F10733"/>
    <w:rsid w:val="00F10A5F"/>
    <w:rsid w:val="00F118FE"/>
    <w:rsid w:val="00F13353"/>
    <w:rsid w:val="00F13CB0"/>
    <w:rsid w:val="00F13EEE"/>
    <w:rsid w:val="00F14A54"/>
    <w:rsid w:val="00F15D98"/>
    <w:rsid w:val="00F17368"/>
    <w:rsid w:val="00F17FC8"/>
    <w:rsid w:val="00F21088"/>
    <w:rsid w:val="00F21B0F"/>
    <w:rsid w:val="00F21DBA"/>
    <w:rsid w:val="00F23101"/>
    <w:rsid w:val="00F23548"/>
    <w:rsid w:val="00F253D9"/>
    <w:rsid w:val="00F25A99"/>
    <w:rsid w:val="00F26ABA"/>
    <w:rsid w:val="00F26B07"/>
    <w:rsid w:val="00F30AAC"/>
    <w:rsid w:val="00F30E57"/>
    <w:rsid w:val="00F3124E"/>
    <w:rsid w:val="00F31830"/>
    <w:rsid w:val="00F31DFD"/>
    <w:rsid w:val="00F31F12"/>
    <w:rsid w:val="00F32075"/>
    <w:rsid w:val="00F326BF"/>
    <w:rsid w:val="00F327E7"/>
    <w:rsid w:val="00F33141"/>
    <w:rsid w:val="00F34F64"/>
    <w:rsid w:val="00F35009"/>
    <w:rsid w:val="00F35746"/>
    <w:rsid w:val="00F36380"/>
    <w:rsid w:val="00F36A25"/>
    <w:rsid w:val="00F37A2E"/>
    <w:rsid w:val="00F40840"/>
    <w:rsid w:val="00F40C8B"/>
    <w:rsid w:val="00F410B4"/>
    <w:rsid w:val="00F41743"/>
    <w:rsid w:val="00F42ABD"/>
    <w:rsid w:val="00F42F93"/>
    <w:rsid w:val="00F431C1"/>
    <w:rsid w:val="00F43784"/>
    <w:rsid w:val="00F447C7"/>
    <w:rsid w:val="00F44FB2"/>
    <w:rsid w:val="00F4531F"/>
    <w:rsid w:val="00F45593"/>
    <w:rsid w:val="00F459B4"/>
    <w:rsid w:val="00F466C9"/>
    <w:rsid w:val="00F46C10"/>
    <w:rsid w:val="00F4724F"/>
    <w:rsid w:val="00F50329"/>
    <w:rsid w:val="00F50834"/>
    <w:rsid w:val="00F50882"/>
    <w:rsid w:val="00F514D3"/>
    <w:rsid w:val="00F5211B"/>
    <w:rsid w:val="00F5264A"/>
    <w:rsid w:val="00F52C8D"/>
    <w:rsid w:val="00F52D14"/>
    <w:rsid w:val="00F5395A"/>
    <w:rsid w:val="00F53D7A"/>
    <w:rsid w:val="00F55038"/>
    <w:rsid w:val="00F554A9"/>
    <w:rsid w:val="00F57840"/>
    <w:rsid w:val="00F61753"/>
    <w:rsid w:val="00F6207A"/>
    <w:rsid w:val="00F62A26"/>
    <w:rsid w:val="00F62EF3"/>
    <w:rsid w:val="00F62F16"/>
    <w:rsid w:val="00F6555D"/>
    <w:rsid w:val="00F66CD2"/>
    <w:rsid w:val="00F716FD"/>
    <w:rsid w:val="00F71A68"/>
    <w:rsid w:val="00F7282A"/>
    <w:rsid w:val="00F732D9"/>
    <w:rsid w:val="00F73CB7"/>
    <w:rsid w:val="00F73D0C"/>
    <w:rsid w:val="00F76A98"/>
    <w:rsid w:val="00F80355"/>
    <w:rsid w:val="00F8254D"/>
    <w:rsid w:val="00F830DD"/>
    <w:rsid w:val="00F83BF7"/>
    <w:rsid w:val="00F856D4"/>
    <w:rsid w:val="00F8638A"/>
    <w:rsid w:val="00F86B7E"/>
    <w:rsid w:val="00F86BE1"/>
    <w:rsid w:val="00F87027"/>
    <w:rsid w:val="00F87840"/>
    <w:rsid w:val="00F87B36"/>
    <w:rsid w:val="00F87C07"/>
    <w:rsid w:val="00F87C43"/>
    <w:rsid w:val="00F90215"/>
    <w:rsid w:val="00F9082A"/>
    <w:rsid w:val="00F90EE9"/>
    <w:rsid w:val="00F925CA"/>
    <w:rsid w:val="00F96784"/>
    <w:rsid w:val="00F96855"/>
    <w:rsid w:val="00F96CA2"/>
    <w:rsid w:val="00FA09AC"/>
    <w:rsid w:val="00FA0FEC"/>
    <w:rsid w:val="00FA1151"/>
    <w:rsid w:val="00FA1541"/>
    <w:rsid w:val="00FA246C"/>
    <w:rsid w:val="00FA246F"/>
    <w:rsid w:val="00FA2896"/>
    <w:rsid w:val="00FA307D"/>
    <w:rsid w:val="00FA5422"/>
    <w:rsid w:val="00FA5722"/>
    <w:rsid w:val="00FA585C"/>
    <w:rsid w:val="00FA5BA1"/>
    <w:rsid w:val="00FA64E2"/>
    <w:rsid w:val="00FA6F3C"/>
    <w:rsid w:val="00FA7076"/>
    <w:rsid w:val="00FA7AC5"/>
    <w:rsid w:val="00FB094C"/>
    <w:rsid w:val="00FB0C81"/>
    <w:rsid w:val="00FB123C"/>
    <w:rsid w:val="00FB2FB5"/>
    <w:rsid w:val="00FB3FB3"/>
    <w:rsid w:val="00FB444B"/>
    <w:rsid w:val="00FB566A"/>
    <w:rsid w:val="00FB5DED"/>
    <w:rsid w:val="00FB622B"/>
    <w:rsid w:val="00FC2200"/>
    <w:rsid w:val="00FC2540"/>
    <w:rsid w:val="00FC2CA0"/>
    <w:rsid w:val="00FC4C4B"/>
    <w:rsid w:val="00FC683C"/>
    <w:rsid w:val="00FC6B65"/>
    <w:rsid w:val="00FC736F"/>
    <w:rsid w:val="00FD161F"/>
    <w:rsid w:val="00FD4714"/>
    <w:rsid w:val="00FD6067"/>
    <w:rsid w:val="00FD6476"/>
    <w:rsid w:val="00FE0CC5"/>
    <w:rsid w:val="00FE19A6"/>
    <w:rsid w:val="00FE411B"/>
    <w:rsid w:val="00FE48CE"/>
    <w:rsid w:val="00FE5438"/>
    <w:rsid w:val="00FE5A55"/>
    <w:rsid w:val="00FE5D7A"/>
    <w:rsid w:val="00FE5E71"/>
    <w:rsid w:val="00FE62D1"/>
    <w:rsid w:val="00FE74CF"/>
    <w:rsid w:val="00FF0204"/>
    <w:rsid w:val="00FF1568"/>
    <w:rsid w:val="00FF1596"/>
    <w:rsid w:val="00FF1A56"/>
    <w:rsid w:val="00FF33FC"/>
    <w:rsid w:val="00FF3AED"/>
    <w:rsid w:val="00FF4000"/>
    <w:rsid w:val="00FF46B2"/>
    <w:rsid w:val="00FF4F42"/>
    <w:rsid w:val="00FF54C9"/>
    <w:rsid w:val="00FF68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5DF06"/>
  <w15:docId w15:val="{7B35B1B6-9798-4913-A49C-43A62E2C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5492548-52A5-4435-A119-63EDD3D48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updated.dotx</Template>
  <TotalTime>6</TotalTime>
  <Pages>26</Pages>
  <Words>9633</Words>
  <Characters>54913</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UNMFS</Company>
  <LinksUpToDate>false</LinksUpToDate>
  <CharactersWithSpaces>64418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subject/>
  <dc:creator>MS, AE, KM</dc:creator>
  <cp:keywords>97th ExCom</cp:keywords>
  <dc:description/>
  <cp:lastModifiedBy>MH</cp:lastModifiedBy>
  <cp:revision>6</cp:revision>
  <cp:lastPrinted>2025-11-04T20:33:00Z</cp:lastPrinted>
  <dcterms:created xsi:type="dcterms:W3CDTF">2025-11-04T20:24:00Z</dcterms:created>
  <dcterms:modified xsi:type="dcterms:W3CDTF">2025-11-04T20:34:00Z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UNEP/OzL.Pro/ExCom/97/51</vt:lpwstr>
  </property>
  <property fmtid="{D5CDD505-2E9C-101B-9397-08002B2CF9AE}" pid="3" name="Revision date">
    <vt:lpwstr>10/31/2025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