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482"/>
        <w:gridCol w:w="3510"/>
      </w:tblGrid>
      <w:tr w:rsidR="00BF370E" w:rsidRPr="00E77B50" w14:paraId="0A39B5E3" w14:textId="77777777" w:rsidTr="00A42C1D">
        <w:trPr>
          <w:trHeight w:val="720"/>
        </w:trPr>
        <w:tc>
          <w:tcPr>
            <w:tcW w:w="6552" w:type="dxa"/>
            <w:gridSpan w:val="2"/>
            <w:tcBorders>
              <w:bottom w:val="single" w:sz="18" w:space="0" w:color="auto"/>
            </w:tcBorders>
          </w:tcPr>
          <w:p w14:paraId="65A656C4" w14:textId="77777777" w:rsidR="00BF370E" w:rsidRPr="00E77B50" w:rsidRDefault="00BF370E" w:rsidP="00A42C1D">
            <w:pPr>
              <w:pStyle w:val="Heading3"/>
              <w:numPr>
                <w:ilvl w:val="0"/>
                <w:numId w:val="0"/>
              </w:numPr>
              <w:ind w:left="39"/>
              <w:rPr>
                <w:rFonts w:ascii="Univers" w:hAnsi="Univers"/>
                <w:b/>
                <w:bCs/>
                <w:lang w:val="es-ES_tradnl"/>
              </w:rPr>
            </w:pPr>
            <w:r w:rsidRPr="00E77B50">
              <w:rPr>
                <w:rFonts w:ascii="Univers" w:hAnsi="Univers"/>
                <w:b/>
                <w:bCs/>
                <w:sz w:val="28"/>
                <w:szCs w:val="28"/>
                <w:lang w:val="es-ES_tradnl"/>
              </w:rPr>
              <w:t>NACIONES</w:t>
            </w:r>
            <w:r w:rsidRPr="00E77B50">
              <w:rPr>
                <w:rFonts w:ascii="Univers" w:hAnsi="Univers"/>
                <w:b/>
                <w:bCs/>
                <w:sz w:val="28"/>
                <w:szCs w:val="28"/>
                <w:lang w:val="es-ES_tradnl"/>
              </w:rPr>
              <w:br/>
              <w:t>UNIDAS</w:t>
            </w:r>
          </w:p>
        </w:tc>
        <w:tc>
          <w:tcPr>
            <w:tcW w:w="3510" w:type="dxa"/>
            <w:tcBorders>
              <w:bottom w:val="single" w:sz="18" w:space="0" w:color="auto"/>
            </w:tcBorders>
          </w:tcPr>
          <w:p w14:paraId="395B9A42" w14:textId="77777777" w:rsidR="00BF370E" w:rsidRPr="00E77B50" w:rsidRDefault="00BF370E" w:rsidP="00A42C1D">
            <w:pPr>
              <w:jc w:val="right"/>
              <w:rPr>
                <w:rFonts w:ascii="Univers" w:hAnsi="Univers" w:cstheme="majorBidi"/>
                <w:sz w:val="52"/>
                <w:szCs w:val="52"/>
                <w:lang w:val="es-ES_tradnl"/>
              </w:rPr>
            </w:pPr>
            <w:r w:rsidRPr="00E77B50">
              <w:rPr>
                <w:rFonts w:ascii="Univers" w:hAnsi="Univers" w:cstheme="majorBidi"/>
                <w:b/>
                <w:sz w:val="72"/>
                <w:lang w:val="es-ES_tradnl"/>
              </w:rPr>
              <w:t>EP</w:t>
            </w:r>
          </w:p>
        </w:tc>
      </w:tr>
      <w:tr w:rsidR="00BF370E" w:rsidRPr="00E77B50" w14:paraId="43B05687" w14:textId="77777777" w:rsidTr="00A42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4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038C1F" w14:textId="77777777" w:rsidR="00BF370E" w:rsidRPr="00E77B50" w:rsidRDefault="001441E0" w:rsidP="00A42C1D">
            <w:pPr>
              <w:spacing w:before="120"/>
              <w:rPr>
                <w:lang w:val="es-ES_tradnl"/>
              </w:rPr>
            </w:pPr>
            <w:r>
              <w:rPr>
                <w:noProof/>
                <w:lang w:val="es-ES_tradnl" w:eastAsia="zh-CN"/>
              </w:rPr>
              <w:pict w14:anchorId="094B5549">
                <v:group id="Group 2" o:spid="_x0000_s2053" style="position:absolute;left:0;text-align:left;margin-left:-1.7pt;margin-top:4.15pt;width:65pt;height:119.7pt;z-index:251658240;mso-position-horizontal-relative:text;mso-position-vertical-relative:text" coordorigin="-31" coordsize="8255,15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2054" type="#_x0000_t75" alt="UNEP" style="position:absolute;left:-31;top:7433;width:8254;height:777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<v:imagedata r:id="rId11" o:title="UNEP"/>
                  </v:shape>
                  <v:shape id="Picture 3" o:spid="_x0000_s2055" type="#_x0000_t75" style="position:absolute;width:8223;height:73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<v:imagedata r:id="rId12" o:title=""/>
                  </v:shape>
                </v:group>
              </w:pict>
            </w:r>
          </w:p>
        </w:tc>
        <w:tc>
          <w:tcPr>
            <w:tcW w:w="448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23661E" w14:textId="77777777" w:rsidR="00BF370E" w:rsidRPr="00E77B50" w:rsidRDefault="00BF370E" w:rsidP="00A42C1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5B11531B" w14:textId="25B154FD" w:rsidR="00BF370E" w:rsidRPr="00E77B50" w:rsidRDefault="00BF370E" w:rsidP="00A42C1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E77B50">
              <w:rPr>
                <w:rFonts w:ascii="Univers" w:hAnsi="Univers"/>
                <w:b/>
                <w:sz w:val="32"/>
                <w:lang w:val="es-ES_tradnl"/>
              </w:rPr>
              <w:t>Programa</w:t>
            </w:r>
            <w:r w:rsidR="003F76B7" w:rsidRPr="00E77B50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77B50">
              <w:rPr>
                <w:rFonts w:ascii="Univers" w:hAnsi="Univers"/>
                <w:b/>
                <w:sz w:val="32"/>
                <w:lang w:val="es-ES_tradnl"/>
              </w:rPr>
              <w:t>de</w:t>
            </w:r>
            <w:r w:rsidR="003F76B7" w:rsidRPr="00E77B50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77B50">
              <w:rPr>
                <w:rFonts w:ascii="Univers" w:hAnsi="Univers"/>
                <w:b/>
                <w:sz w:val="32"/>
                <w:lang w:val="es-ES_tradnl"/>
              </w:rPr>
              <w:t>las</w:t>
            </w:r>
          </w:p>
          <w:p w14:paraId="42AE1437" w14:textId="301418BD" w:rsidR="00BF370E" w:rsidRPr="00E77B50" w:rsidRDefault="00BF370E" w:rsidP="00A42C1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E77B50">
              <w:rPr>
                <w:rFonts w:ascii="Univers" w:hAnsi="Univers"/>
                <w:b/>
                <w:sz w:val="32"/>
                <w:lang w:val="es-ES_tradnl"/>
              </w:rPr>
              <w:t>Naciones</w:t>
            </w:r>
            <w:r w:rsidR="003F76B7" w:rsidRPr="00E77B50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77B50">
              <w:rPr>
                <w:rFonts w:ascii="Univers" w:hAnsi="Univers"/>
                <w:b/>
                <w:sz w:val="32"/>
                <w:lang w:val="es-ES_tradnl"/>
              </w:rPr>
              <w:t>Unidas</w:t>
            </w:r>
          </w:p>
          <w:p w14:paraId="2B4A60EB" w14:textId="41365C32" w:rsidR="00BF370E" w:rsidRPr="00E77B50" w:rsidRDefault="00BF370E" w:rsidP="00A42C1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 w:cstheme="majorBidi"/>
                <w:b/>
                <w:sz w:val="32"/>
                <w:lang w:val="es-ES_tradnl"/>
              </w:rPr>
            </w:pPr>
            <w:r w:rsidRPr="00E77B50">
              <w:rPr>
                <w:rFonts w:ascii="Univers" w:hAnsi="Univers"/>
                <w:b/>
                <w:sz w:val="32"/>
                <w:lang w:val="es-ES_tradnl"/>
              </w:rPr>
              <w:t>para</w:t>
            </w:r>
            <w:r w:rsidR="003F76B7" w:rsidRPr="00E77B50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77B50">
              <w:rPr>
                <w:rFonts w:ascii="Univers" w:hAnsi="Univers"/>
                <w:b/>
                <w:sz w:val="32"/>
                <w:lang w:val="es-ES_tradnl"/>
              </w:rPr>
              <w:t>el</w:t>
            </w:r>
            <w:r w:rsidR="003F76B7" w:rsidRPr="00E77B50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77B50">
              <w:rPr>
                <w:rFonts w:ascii="Univers" w:hAnsi="Univers"/>
                <w:b/>
                <w:sz w:val="32"/>
                <w:lang w:val="es-ES_tradnl"/>
              </w:rPr>
              <w:t>Medio</w:t>
            </w:r>
            <w:r w:rsidR="003F76B7" w:rsidRPr="00E77B50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E77B50">
              <w:rPr>
                <w:rFonts w:ascii="Univers" w:hAnsi="Univers"/>
                <w:b/>
                <w:sz w:val="32"/>
                <w:lang w:val="es-ES_tradnl"/>
              </w:rPr>
              <w:t>Ambiente</w:t>
            </w:r>
          </w:p>
          <w:p w14:paraId="5F74D02A" w14:textId="77777777" w:rsidR="00BF370E" w:rsidRPr="00E77B50" w:rsidRDefault="00BF370E" w:rsidP="00A42C1D">
            <w:pPr>
              <w:spacing w:before="720"/>
              <w:ind w:left="158"/>
              <w:rPr>
                <w:rFonts w:asciiTheme="majorBidi" w:hAnsiTheme="majorBidi" w:cstheme="majorBidi"/>
                <w:lang w:val="es-ES_tradnl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F62CF53" w14:textId="77777777" w:rsidR="00BF370E" w:rsidRPr="00E77B50" w:rsidRDefault="00BF370E" w:rsidP="00A42C1D">
            <w:pPr>
              <w:rPr>
                <w:rFonts w:asciiTheme="majorBidi" w:hAnsiTheme="majorBidi" w:cstheme="majorBidi"/>
                <w:lang w:val="es-ES_tradnl"/>
              </w:rPr>
            </w:pPr>
          </w:p>
          <w:p w14:paraId="2CB8647E" w14:textId="77777777" w:rsidR="00BF370E" w:rsidRPr="00E77B50" w:rsidRDefault="00BF370E" w:rsidP="00A42C1D">
            <w:pPr>
              <w:rPr>
                <w:rFonts w:asciiTheme="majorBidi" w:hAnsiTheme="majorBidi" w:cstheme="majorBidi"/>
                <w:lang w:val="es-ES_tradnl"/>
              </w:rPr>
            </w:pPr>
            <w:r w:rsidRPr="00E77B50">
              <w:rPr>
                <w:rFonts w:asciiTheme="majorBidi" w:hAnsiTheme="majorBidi" w:cstheme="majorBidi"/>
                <w:lang w:val="es-ES_tradnl"/>
              </w:rPr>
              <w:t>Distr.</w:t>
            </w:r>
          </w:p>
          <w:p w14:paraId="38F3F83C" w14:textId="77777777" w:rsidR="00BF370E" w:rsidRPr="00E77B50" w:rsidRDefault="00BF370E" w:rsidP="00A42C1D">
            <w:pPr>
              <w:rPr>
                <w:rFonts w:asciiTheme="majorBidi" w:hAnsiTheme="majorBidi" w:cstheme="majorBidi"/>
                <w:lang w:val="es-ES_tradnl"/>
              </w:rPr>
            </w:pPr>
            <w:r w:rsidRPr="00E77B50">
              <w:rPr>
                <w:rFonts w:asciiTheme="majorBidi" w:hAnsiTheme="majorBidi" w:cstheme="majorBidi"/>
                <w:lang w:val="es-ES_tradnl"/>
              </w:rPr>
              <w:t>GENERAL</w:t>
            </w:r>
          </w:p>
          <w:p w14:paraId="0286F410" w14:textId="77777777" w:rsidR="00BF370E" w:rsidRPr="00E77B50" w:rsidRDefault="00BF370E" w:rsidP="00A42C1D">
            <w:pPr>
              <w:rPr>
                <w:rFonts w:asciiTheme="majorBidi" w:hAnsiTheme="majorBidi" w:cstheme="majorBidi"/>
                <w:lang w:val="es-ES_tradnl"/>
              </w:rPr>
            </w:pPr>
          </w:p>
          <w:p w14:paraId="0E4DAA43" w14:textId="77777777" w:rsidR="00BF370E" w:rsidRPr="00E77B50" w:rsidRDefault="00BF370E" w:rsidP="00BF370E">
            <w:pPr>
              <w:rPr>
                <w:lang w:val="es-ES_tradnl"/>
              </w:rPr>
            </w:pPr>
            <w:r w:rsidRPr="00E77B50">
              <w:rPr>
                <w:lang w:val="es-ES_tradnl"/>
              </w:rPr>
              <w:fldChar w:fldCharType="begin"/>
            </w:r>
            <w:r w:rsidRPr="00E77B50">
              <w:rPr>
                <w:lang w:val="es-ES_tradnl"/>
              </w:rPr>
              <w:instrText xml:space="preserve"> DOCPROPERTY "Document number"  \* MERGEFORMAT </w:instrText>
            </w:r>
            <w:r w:rsidRPr="00E77B50">
              <w:rPr>
                <w:lang w:val="es-ES_tradnl"/>
              </w:rPr>
              <w:fldChar w:fldCharType="separate"/>
            </w:r>
            <w:r w:rsidRPr="00E77B50">
              <w:rPr>
                <w:lang w:val="es-ES_tradnl"/>
              </w:rPr>
              <w:t>UNEP/</w:t>
            </w:r>
            <w:proofErr w:type="spellStart"/>
            <w:r w:rsidRPr="00E77B50">
              <w:rPr>
                <w:lang w:val="es-ES_tradnl"/>
              </w:rPr>
              <w:t>OzL.Pro</w:t>
            </w:r>
            <w:proofErr w:type="spellEnd"/>
            <w:r w:rsidRPr="00E77B50">
              <w:rPr>
                <w:lang w:val="es-ES_tradnl"/>
              </w:rPr>
              <w:t>/</w:t>
            </w:r>
            <w:proofErr w:type="spellStart"/>
            <w:r w:rsidRPr="00E77B50">
              <w:rPr>
                <w:lang w:val="es-ES_tradnl"/>
              </w:rPr>
              <w:t>ExCom</w:t>
            </w:r>
            <w:proofErr w:type="spellEnd"/>
            <w:r w:rsidRPr="00E77B50">
              <w:rPr>
                <w:lang w:val="es-ES_tradnl"/>
              </w:rPr>
              <w:t>/95/64</w:t>
            </w:r>
            <w:r w:rsidRPr="00E77B50">
              <w:rPr>
                <w:lang w:val="es-ES_tradnl"/>
              </w:rPr>
              <w:fldChar w:fldCharType="end"/>
            </w:r>
          </w:p>
          <w:p w14:paraId="54897268" w14:textId="2C718F65" w:rsidR="00BF370E" w:rsidRPr="00E77B50" w:rsidRDefault="00BF370E" w:rsidP="00BF370E">
            <w:pPr>
              <w:rPr>
                <w:rFonts w:asciiTheme="majorBidi" w:hAnsiTheme="majorBidi" w:cstheme="majorBidi"/>
                <w:lang w:val="es-ES_tradnl"/>
              </w:rPr>
            </w:pPr>
            <w:r w:rsidRPr="00E77B50">
              <w:rPr>
                <w:lang w:val="es-ES_tradnl"/>
              </w:rPr>
              <w:fldChar w:fldCharType="begin"/>
            </w:r>
            <w:r w:rsidRPr="00E77B50">
              <w:rPr>
                <w:lang w:val="es-ES_tradnl"/>
              </w:rPr>
              <w:instrText xml:space="preserve"> DOCPROPERTY "Revision date" \@ "d MMMM YYYY"  \* MERGEFORMAT </w:instrText>
            </w:r>
            <w:r w:rsidRPr="00E77B50">
              <w:rPr>
                <w:lang w:val="es-ES_tradnl"/>
              </w:rPr>
              <w:fldChar w:fldCharType="separate"/>
            </w:r>
            <w:r w:rsidR="00D52502" w:rsidRPr="00E77B50">
              <w:rPr>
                <w:lang w:val="es-ES_tradnl"/>
              </w:rPr>
              <w:t xml:space="preserve">24 </w:t>
            </w:r>
            <w:r w:rsidR="001441E0">
              <w:rPr>
                <w:lang w:val="es-ES_tradnl"/>
              </w:rPr>
              <w:t xml:space="preserve">de </w:t>
            </w:r>
            <w:r w:rsidR="00D52502" w:rsidRPr="00E77B50">
              <w:rPr>
                <w:lang w:val="es-ES_tradnl"/>
              </w:rPr>
              <w:t>noviembre</w:t>
            </w:r>
            <w:r w:rsidR="001441E0">
              <w:rPr>
                <w:lang w:val="es-ES_tradnl"/>
              </w:rPr>
              <w:t xml:space="preserve"> de</w:t>
            </w:r>
            <w:r w:rsidR="00D52502" w:rsidRPr="00E77B50">
              <w:rPr>
                <w:lang w:val="es-ES_tradnl"/>
              </w:rPr>
              <w:t xml:space="preserve"> 2024</w:t>
            </w:r>
            <w:r w:rsidRPr="00E77B50">
              <w:rPr>
                <w:lang w:val="es-ES_tradnl"/>
              </w:rPr>
              <w:fldChar w:fldCharType="end"/>
            </w:r>
          </w:p>
          <w:p w14:paraId="37F6D4C0" w14:textId="77777777" w:rsidR="00BF370E" w:rsidRPr="00E77B50" w:rsidRDefault="00BF370E" w:rsidP="00A42C1D">
            <w:pPr>
              <w:rPr>
                <w:rFonts w:asciiTheme="majorBidi" w:hAnsiTheme="majorBidi" w:cstheme="majorBidi"/>
                <w:caps/>
                <w:lang w:val="es-ES_tradnl"/>
              </w:rPr>
            </w:pPr>
          </w:p>
          <w:p w14:paraId="134CA2D8" w14:textId="77777777" w:rsidR="00BF370E" w:rsidRPr="00E77B50" w:rsidRDefault="00BF370E" w:rsidP="00A42C1D">
            <w:pPr>
              <w:rPr>
                <w:rFonts w:asciiTheme="majorBidi" w:hAnsiTheme="majorBidi" w:cstheme="majorBidi"/>
                <w:caps/>
                <w:lang w:val="es-ES_tradnl"/>
              </w:rPr>
            </w:pPr>
            <w:r w:rsidRPr="00E77B50">
              <w:rPr>
                <w:rFonts w:asciiTheme="majorBidi" w:hAnsiTheme="majorBidi" w:cstheme="majorBidi"/>
                <w:caps/>
                <w:lang w:val="es-ES_tradnl"/>
              </w:rPr>
              <w:t>ESPAÑOL</w:t>
            </w:r>
          </w:p>
          <w:p w14:paraId="7E0FEAD1" w14:textId="255E094A" w:rsidR="00BF370E" w:rsidRPr="00E77B50" w:rsidRDefault="00BF370E" w:rsidP="00A42C1D">
            <w:pPr>
              <w:rPr>
                <w:rFonts w:asciiTheme="majorBidi" w:hAnsiTheme="majorBidi" w:cstheme="majorBidi"/>
                <w:lang w:val="es-ES_tradnl"/>
              </w:rPr>
            </w:pPr>
            <w:r w:rsidRPr="00E77B50">
              <w:rPr>
                <w:rFonts w:asciiTheme="majorBidi" w:hAnsiTheme="majorBidi" w:cstheme="majorBidi"/>
                <w:lang w:val="es-ES_tradnl"/>
              </w:rPr>
              <w:t>ORIGINAL:</w:t>
            </w:r>
            <w:r w:rsidR="003F76B7" w:rsidRPr="00E77B50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lang w:val="es-ES_tradnl"/>
              </w:rPr>
              <w:t>INGLÉS</w:t>
            </w:r>
          </w:p>
        </w:tc>
      </w:tr>
    </w:tbl>
    <w:p w14:paraId="5EF44398" w14:textId="2C16B687" w:rsidR="00BF370E" w:rsidRPr="00E77B50" w:rsidRDefault="00BF370E" w:rsidP="00BF370E">
      <w:pPr>
        <w:tabs>
          <w:tab w:val="left" w:pos="1320"/>
        </w:tabs>
        <w:jc w:val="left"/>
        <w:rPr>
          <w:lang w:val="es-ES_tradnl"/>
        </w:rPr>
      </w:pPr>
      <w:r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Pr="00E77B50">
        <w:rPr>
          <w:lang w:val="es-ES_tradnl"/>
        </w:rPr>
        <w:br/>
        <w:t>FONDO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MULTILATERAL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Pr="00E77B50">
        <w:rPr>
          <w:lang w:val="es-ES_tradnl"/>
        </w:rPr>
        <w:br/>
        <w:t>APLICACIÓN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PROTOCOLO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MONTREAL</w:t>
      </w:r>
      <w:r w:rsidRPr="00E77B50">
        <w:rPr>
          <w:lang w:val="es-ES_tradnl"/>
        </w:rPr>
        <w:br/>
        <w:t>Nonagésima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quinta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reunión</w:t>
      </w:r>
    </w:p>
    <w:p w14:paraId="5BD21428" w14:textId="39BC24FB" w:rsidR="005C49AC" w:rsidRPr="00E77B50" w:rsidRDefault="00BF370E" w:rsidP="00BF370E">
      <w:pPr>
        <w:jc w:val="left"/>
        <w:rPr>
          <w:lang w:val="es-ES_tradnl"/>
        </w:rPr>
      </w:pPr>
      <w:r w:rsidRPr="00E77B50">
        <w:rPr>
          <w:lang w:val="es-ES_tradnl"/>
        </w:rPr>
        <w:t>Montreal,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4-8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diciembre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2024</w:t>
      </w:r>
    </w:p>
    <w:p w14:paraId="255C18A0" w14:textId="303142DC" w:rsidR="005C49AC" w:rsidRPr="00E77B50" w:rsidRDefault="00FE458A" w:rsidP="005C49AC">
      <w:pPr>
        <w:jc w:val="left"/>
        <w:rPr>
          <w:lang w:val="es-ES_tradnl"/>
        </w:rPr>
      </w:pPr>
      <w:r w:rsidRPr="00E77B50">
        <w:rPr>
          <w:lang w:val="es-ES_tradnl"/>
        </w:rPr>
        <w:t>Punto</w:t>
      </w:r>
      <w:r w:rsidR="003F76B7" w:rsidRPr="00E77B50">
        <w:rPr>
          <w:lang w:val="es-ES_tradnl"/>
        </w:rPr>
        <w:t xml:space="preserve"> </w:t>
      </w:r>
      <w:r w:rsidR="00981969" w:rsidRPr="00E77B50">
        <w:rPr>
          <w:lang w:val="es-ES_tradnl"/>
        </w:rPr>
        <w:t>9</w:t>
      </w:r>
      <w:r w:rsidR="003F76B7" w:rsidRPr="00E77B50">
        <w:rPr>
          <w:lang w:val="es-ES_tradnl"/>
        </w:rPr>
        <w:t xml:space="preserve"> </w:t>
      </w:r>
      <w:r w:rsidR="00981969" w:rsidRPr="00E77B50">
        <w:rPr>
          <w:lang w:val="es-ES_tradnl"/>
        </w:rPr>
        <w:t>d)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orden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provisional</w:t>
      </w:r>
      <w:r w:rsidR="005C49AC" w:rsidRPr="00E77B50">
        <w:rPr>
          <w:rStyle w:val="FootnoteReference"/>
          <w:lang w:val="es-ES_tradnl"/>
        </w:rPr>
        <w:footnoteReference w:id="2"/>
      </w:r>
    </w:p>
    <w:p w14:paraId="592980A6" w14:textId="77777777" w:rsidR="00EA598B" w:rsidRPr="00E77B50" w:rsidRDefault="00EA598B" w:rsidP="00857077">
      <w:pPr>
        <w:jc w:val="left"/>
        <w:rPr>
          <w:lang w:val="es-ES_tradnl"/>
        </w:rPr>
      </w:pPr>
    </w:p>
    <w:p w14:paraId="283947EF" w14:textId="77777777" w:rsidR="00EA598B" w:rsidRPr="00E77B50" w:rsidRDefault="00EA598B" w:rsidP="00857077">
      <w:pPr>
        <w:jc w:val="left"/>
        <w:rPr>
          <w:lang w:val="es-ES_tradnl"/>
        </w:rPr>
      </w:pPr>
    </w:p>
    <w:p w14:paraId="38895751" w14:textId="77777777" w:rsidR="00EA598B" w:rsidRPr="00E77B50" w:rsidRDefault="00EA598B" w:rsidP="00EA598B">
      <w:pPr>
        <w:rPr>
          <w:lang w:val="es-ES_tradnl"/>
        </w:rPr>
      </w:pPr>
    </w:p>
    <w:p w14:paraId="07E7A0CF" w14:textId="77777777" w:rsidR="000C7DD8" w:rsidRPr="00E77B50" w:rsidRDefault="000C7DD8" w:rsidP="00EA598B">
      <w:pPr>
        <w:rPr>
          <w:lang w:val="es-ES_tradnl"/>
        </w:rPr>
      </w:pPr>
    </w:p>
    <w:p w14:paraId="5C10EBA1" w14:textId="50AA951B" w:rsidR="00EA598B" w:rsidRPr="00E77B50" w:rsidRDefault="003F76B7" w:rsidP="00EA598B">
      <w:pPr>
        <w:jc w:val="center"/>
        <w:rPr>
          <w:b/>
          <w:lang w:val="es-ES_tradnl"/>
        </w:rPr>
      </w:pPr>
      <w:r w:rsidRPr="00E77B50">
        <w:rPr>
          <w:b/>
          <w:lang w:val="es-ES_tradnl"/>
        </w:rPr>
        <w:t>PROPUESTA DE PROYECTO: MALASIA</w:t>
      </w:r>
    </w:p>
    <w:p w14:paraId="102C75CE" w14:textId="77777777" w:rsidR="00EA598B" w:rsidRPr="00E77B50" w:rsidRDefault="00EA598B" w:rsidP="00EA598B">
      <w:pPr>
        <w:rPr>
          <w:lang w:val="es-ES_tradnl" w:bidi="ar-LB"/>
        </w:rPr>
      </w:pPr>
    </w:p>
    <w:p w14:paraId="14B00C0C" w14:textId="77777777" w:rsidR="00EA598B" w:rsidRPr="00E77B50" w:rsidRDefault="00EA598B" w:rsidP="00EA598B">
      <w:pPr>
        <w:rPr>
          <w:lang w:val="es-ES_tradnl"/>
        </w:rPr>
      </w:pPr>
    </w:p>
    <w:p w14:paraId="40CAE247" w14:textId="5D763EC4" w:rsidR="00981969" w:rsidRPr="00E77B50" w:rsidRDefault="00981969" w:rsidP="00981969">
      <w:pPr>
        <w:rPr>
          <w:u w:val="single"/>
          <w:lang w:val="es-ES_tradnl"/>
        </w:rPr>
      </w:pPr>
      <w:r w:rsidRPr="00E77B50">
        <w:rPr>
          <w:u w:val="single"/>
          <w:lang w:val="es-ES_tradnl"/>
        </w:rPr>
        <w:t>E</w:t>
      </w:r>
      <w:r w:rsidR="00FE458A" w:rsidRPr="00E77B50">
        <w:rPr>
          <w:u w:val="single"/>
          <w:lang w:val="es-ES_tradnl"/>
        </w:rPr>
        <w:t>ficiencia</w:t>
      </w:r>
      <w:r w:rsidR="003F76B7" w:rsidRPr="00E77B50">
        <w:rPr>
          <w:u w:val="single"/>
          <w:lang w:val="es-ES_tradnl"/>
        </w:rPr>
        <w:t xml:space="preserve"> </w:t>
      </w:r>
      <w:r w:rsidR="00FE458A" w:rsidRPr="00E77B50">
        <w:rPr>
          <w:u w:val="single"/>
          <w:lang w:val="es-ES_tradnl"/>
        </w:rPr>
        <w:t>energética</w:t>
      </w:r>
    </w:p>
    <w:p w14:paraId="4257A74B" w14:textId="77777777" w:rsidR="00981969" w:rsidRPr="00E77B50" w:rsidRDefault="00981969" w:rsidP="00981969">
      <w:pPr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  <w:gridCol w:w="1968"/>
        <w:gridCol w:w="1808"/>
      </w:tblGrid>
      <w:tr w:rsidR="00981969" w:rsidRPr="00E77B50" w14:paraId="66691C26" w14:textId="77777777" w:rsidTr="00A81DAB">
        <w:tc>
          <w:tcPr>
            <w:tcW w:w="5588" w:type="dxa"/>
          </w:tcPr>
          <w:p w14:paraId="37B9B87F" w14:textId="4E724944" w:rsidR="00981969" w:rsidRPr="00E77B50" w:rsidRDefault="00FE458A" w:rsidP="00FE458A">
            <w:pPr>
              <w:pStyle w:val="ListParagraph"/>
              <w:numPr>
                <w:ilvl w:val="0"/>
                <w:numId w:val="22"/>
              </w:numPr>
              <w:ind w:left="337" w:hanging="447"/>
              <w:rPr>
                <w:lang w:val="es-ES_tradnl"/>
              </w:rPr>
            </w:pPr>
            <w:r w:rsidRPr="00E77B50">
              <w:rPr>
                <w:lang w:val="es-ES_tradnl"/>
              </w:rPr>
              <w:t>Proyecto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piloto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para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potenciar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la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eficiencia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energética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de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los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equipos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autónomos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de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refrigeración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comercial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en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Malasia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durante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la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reducción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de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HFC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(actividades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de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inversión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y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sin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inversión</w:t>
            </w:r>
            <w:r w:rsidR="0042168C" w:rsidRPr="00E77B50">
              <w:rPr>
                <w:lang w:val="es-ES_tradnl"/>
              </w:rPr>
              <w:t>)</w:t>
            </w:r>
          </w:p>
        </w:tc>
        <w:tc>
          <w:tcPr>
            <w:tcW w:w="1968" w:type="dxa"/>
          </w:tcPr>
          <w:p w14:paraId="6AE7A837" w14:textId="4F349B4B" w:rsidR="00981969" w:rsidRPr="00E77B50" w:rsidRDefault="00FE458A" w:rsidP="00FE458A">
            <w:pPr>
              <w:jc w:val="right"/>
              <w:rPr>
                <w:lang w:val="es-ES_tradnl"/>
              </w:rPr>
            </w:pPr>
            <w:r w:rsidRPr="00E77B50">
              <w:rPr>
                <w:lang w:val="es-ES_tradnl"/>
              </w:rPr>
              <w:t>Banco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Mundial</w:t>
            </w:r>
          </w:p>
        </w:tc>
        <w:tc>
          <w:tcPr>
            <w:tcW w:w="1804" w:type="dxa"/>
          </w:tcPr>
          <w:p w14:paraId="542D3C24" w14:textId="32F70028" w:rsidR="00981969" w:rsidRPr="00E77B50" w:rsidRDefault="00FE458A" w:rsidP="00FE458A">
            <w:pPr>
              <w:ind w:left="321"/>
              <w:jc w:val="center"/>
              <w:rPr>
                <w:lang w:val="es-ES_tradnl"/>
              </w:rPr>
            </w:pPr>
            <w:r w:rsidRPr="00E77B50">
              <w:rPr>
                <w:lang w:val="es-ES_tradnl"/>
              </w:rPr>
              <w:t>Consideración</w:t>
            </w:r>
            <w:r w:rsidR="003F76B7" w:rsidRPr="00E77B50">
              <w:rPr>
                <w:lang w:val="es-ES_tradnl"/>
              </w:rPr>
              <w:t xml:space="preserve"> </w:t>
            </w:r>
            <w:r w:rsidRPr="00E77B50">
              <w:rPr>
                <w:lang w:val="es-ES_tradnl"/>
              </w:rPr>
              <w:t>individual</w:t>
            </w:r>
          </w:p>
        </w:tc>
      </w:tr>
    </w:tbl>
    <w:p w14:paraId="6969CD4C" w14:textId="77777777" w:rsidR="00EA598B" w:rsidRPr="00E77B50" w:rsidRDefault="00EA598B" w:rsidP="00EA598B">
      <w:pPr>
        <w:rPr>
          <w:lang w:val="es-ES_tradnl"/>
        </w:rPr>
      </w:pPr>
    </w:p>
    <w:p w14:paraId="1AF5C13E" w14:textId="77777777" w:rsidR="00EA598B" w:rsidRPr="00E77B50" w:rsidRDefault="00EA598B" w:rsidP="00EA598B">
      <w:pPr>
        <w:rPr>
          <w:lang w:val="es-ES_tradnl"/>
        </w:rPr>
      </w:pPr>
    </w:p>
    <w:p w14:paraId="610318D3" w14:textId="77777777" w:rsidR="00EA598B" w:rsidRPr="00E77B50" w:rsidRDefault="00EA598B" w:rsidP="00EA598B">
      <w:pPr>
        <w:rPr>
          <w:lang w:val="es-ES_tradnl"/>
        </w:rPr>
      </w:pPr>
    </w:p>
    <w:p w14:paraId="4EDC446C" w14:textId="77777777" w:rsidR="00EA598B" w:rsidRPr="00E77B50" w:rsidRDefault="00EA598B" w:rsidP="00EA598B">
      <w:pPr>
        <w:rPr>
          <w:lang w:val="es-ES_tradnl"/>
        </w:rPr>
      </w:pPr>
      <w:r w:rsidRPr="00E77B50">
        <w:rPr>
          <w:lang w:val="es-ES_tradnl"/>
        </w:rPr>
        <w:br w:type="page"/>
      </w:r>
    </w:p>
    <w:p w14:paraId="7339C10B" w14:textId="7F55F279" w:rsidR="00EA598B" w:rsidRPr="00E77B50" w:rsidRDefault="00311B80" w:rsidP="004D0152">
      <w:pPr>
        <w:spacing w:after="120"/>
        <w:jc w:val="center"/>
        <w:rPr>
          <w:b/>
          <w:lang w:val="es-ES_tradnl"/>
        </w:rPr>
      </w:pPr>
      <w:r w:rsidRPr="00E77B50">
        <w:rPr>
          <w:b/>
          <w:lang w:val="es-ES_tradnl"/>
        </w:rPr>
        <w:lastRenderedPageBreak/>
        <w:t>HOJA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DE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EVALUACIÓN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DE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PROYECTO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-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PROYECTOS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NO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PLURIANUALES</w:t>
      </w:r>
    </w:p>
    <w:p w14:paraId="09AFACB9" w14:textId="77777777" w:rsidR="00EA598B" w:rsidRPr="00E77B50" w:rsidRDefault="00A032CC" w:rsidP="004D0152">
      <w:pPr>
        <w:spacing w:after="200"/>
        <w:jc w:val="center"/>
        <w:rPr>
          <w:b/>
          <w:lang w:val="es-ES_tradnl"/>
        </w:rPr>
      </w:pPr>
      <w:r w:rsidRPr="00E77B50">
        <w:rPr>
          <w:b/>
          <w:lang w:val="es-ES_tradnl"/>
        </w:rPr>
        <w:t>Malasia</w:t>
      </w:r>
    </w:p>
    <w:p w14:paraId="3381F413" w14:textId="0AC01B53" w:rsidR="000B782A" w:rsidRPr="00E77B50" w:rsidRDefault="00311B80" w:rsidP="00311B80">
      <w:pPr>
        <w:tabs>
          <w:tab w:val="left" w:pos="5580"/>
        </w:tabs>
        <w:ind w:right="-450" w:hanging="450"/>
        <w:jc w:val="right"/>
        <w:rPr>
          <w:b/>
          <w:lang w:val="es-ES_tradnl"/>
        </w:rPr>
      </w:pPr>
      <w:bookmarkStart w:id="0" w:name="_Hlk149308122"/>
      <w:r w:rsidRPr="00E77B50">
        <w:rPr>
          <w:b/>
          <w:caps/>
          <w:lang w:val="es-ES_tradnl"/>
        </w:rPr>
        <w:t>TÍTULO</w:t>
      </w:r>
      <w:r w:rsidR="003F76B7" w:rsidRPr="00E77B50">
        <w:rPr>
          <w:b/>
          <w:caps/>
          <w:lang w:val="es-ES_tradnl"/>
        </w:rPr>
        <w:t xml:space="preserve"> </w:t>
      </w:r>
      <w:r w:rsidRPr="00E77B50">
        <w:rPr>
          <w:b/>
          <w:caps/>
          <w:lang w:val="es-ES_tradnl"/>
        </w:rPr>
        <w:t>DEL</w:t>
      </w:r>
      <w:r w:rsidR="003F76B7" w:rsidRPr="00E77B50">
        <w:rPr>
          <w:b/>
          <w:caps/>
          <w:lang w:val="es-ES_tradnl"/>
        </w:rPr>
        <w:t xml:space="preserve"> </w:t>
      </w:r>
      <w:r w:rsidRPr="00E77B50">
        <w:rPr>
          <w:b/>
          <w:caps/>
          <w:lang w:val="es-ES_tradnl"/>
        </w:rPr>
        <w:t>PROYECTO</w:t>
      </w:r>
      <w:bookmarkEnd w:id="0"/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ORGANISMO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BIL</w:t>
      </w:r>
      <w:r w:rsidR="000B782A" w:rsidRPr="00E77B50">
        <w:rPr>
          <w:b/>
          <w:caps/>
          <w:lang w:val="es-ES_tradnl"/>
        </w:rPr>
        <w:t>ateral</w:t>
      </w:r>
      <w:r w:rsidR="003F76B7" w:rsidRPr="00E77B50">
        <w:rPr>
          <w:b/>
          <w:caps/>
          <w:lang w:val="es-ES_tradnl"/>
        </w:rPr>
        <w:t xml:space="preserve"> </w:t>
      </w:r>
      <w:r w:rsidRPr="00E77B50">
        <w:rPr>
          <w:b/>
          <w:caps/>
          <w:lang w:val="es-ES_tradnl"/>
        </w:rPr>
        <w:t>O</w:t>
      </w:r>
      <w:r w:rsidR="003F76B7" w:rsidRPr="00E77B50">
        <w:rPr>
          <w:b/>
          <w:caps/>
          <w:lang w:val="es-ES_tradnl"/>
        </w:rPr>
        <w:t xml:space="preserve"> </w:t>
      </w:r>
      <w:r w:rsidRPr="00E77B50">
        <w:rPr>
          <w:b/>
          <w:caps/>
          <w:lang w:val="es-ES_tradnl"/>
        </w:rPr>
        <w:t>DE</w:t>
      </w:r>
      <w:r w:rsidR="003F76B7" w:rsidRPr="00E77B50">
        <w:rPr>
          <w:b/>
          <w:caps/>
          <w:lang w:val="es-ES_tradnl"/>
        </w:rPr>
        <w:t xml:space="preserve"> </w:t>
      </w:r>
      <w:r w:rsidRPr="00E77B50">
        <w:rPr>
          <w:b/>
          <w:caps/>
          <w:lang w:val="es-ES_tradnl"/>
        </w:rPr>
        <w:t>EjECUCIÓN</w:t>
      </w:r>
    </w:p>
    <w:tbl>
      <w:tblPr>
        <w:tblStyle w:val="TableGrid"/>
        <w:tblpPr w:leftFromText="180" w:rightFromText="180" w:vertAnchor="text" w:horzAnchor="margin" w:tblpXSpec="center" w:tblpY="62"/>
        <w:tblW w:w="10165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7"/>
        <w:gridCol w:w="6572"/>
        <w:gridCol w:w="3126"/>
      </w:tblGrid>
      <w:tr w:rsidR="000B782A" w:rsidRPr="00E77B50" w14:paraId="36E18EA8" w14:textId="77777777" w:rsidTr="00A81DAB">
        <w:trPr>
          <w:trHeight w:val="251"/>
        </w:trPr>
        <w:tc>
          <w:tcPr>
            <w:tcW w:w="467" w:type="dxa"/>
          </w:tcPr>
          <w:p w14:paraId="1B7D3F97" w14:textId="77777777" w:rsidR="000B782A" w:rsidRPr="00E77B50" w:rsidRDefault="000B782A" w:rsidP="00A81DAB">
            <w:pPr>
              <w:tabs>
                <w:tab w:val="left" w:pos="383"/>
              </w:tabs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(a)</w:t>
            </w:r>
          </w:p>
        </w:tc>
        <w:tc>
          <w:tcPr>
            <w:tcW w:w="6572" w:type="dxa"/>
            <w:tcBorders>
              <w:right w:val="single" w:sz="4" w:space="0" w:color="auto"/>
            </w:tcBorders>
          </w:tcPr>
          <w:p w14:paraId="2EFD50A9" w14:textId="25047B2C" w:rsidR="000B782A" w:rsidRPr="00E77B50" w:rsidRDefault="00311B80" w:rsidP="00311B80">
            <w:pPr>
              <w:tabs>
                <w:tab w:val="left" w:pos="383"/>
              </w:tabs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Proyecto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piloto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potenciar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eficiencia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energética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equipos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autónomos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refrigeración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comercial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Malasia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durante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reducción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HFC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(actividades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inversión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sin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inversión</w:t>
            </w:r>
            <w:r w:rsidR="000B782A" w:rsidRPr="00E77B50">
              <w:rPr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C1DD7" w14:textId="77701AAB" w:rsidR="000B782A" w:rsidRPr="00E77B50" w:rsidRDefault="00311B80" w:rsidP="00311B80">
            <w:pPr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Banco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Mundial</w:t>
            </w:r>
          </w:p>
        </w:tc>
      </w:tr>
    </w:tbl>
    <w:p w14:paraId="062A9CCD" w14:textId="77777777" w:rsidR="000B782A" w:rsidRPr="00E77B50" w:rsidRDefault="000B782A" w:rsidP="000B782A">
      <w:pPr>
        <w:rPr>
          <w:sz w:val="20"/>
          <w:szCs w:val="20"/>
          <w:lang w:val="es-ES_tradnl"/>
        </w:rPr>
      </w:pPr>
    </w:p>
    <w:p w14:paraId="2BCE08D0" w14:textId="1D0ECDB9" w:rsidR="000B782A" w:rsidRPr="00E77B50" w:rsidRDefault="00311B80" w:rsidP="000B782A">
      <w:pPr>
        <w:ind w:hanging="426"/>
        <w:rPr>
          <w:lang w:val="es-ES_tradnl"/>
        </w:rPr>
      </w:pPr>
      <w:r w:rsidRPr="00E77B50">
        <w:rPr>
          <w:b/>
          <w:caps/>
          <w:lang w:val="es-ES_tradnl"/>
        </w:rPr>
        <w:t>OBJETIVO</w:t>
      </w:r>
      <w:r w:rsidR="003F76B7" w:rsidRPr="00E77B50">
        <w:rPr>
          <w:b/>
          <w:caps/>
          <w:lang w:val="es-ES_tradnl"/>
        </w:rPr>
        <w:t xml:space="preserve"> </w:t>
      </w:r>
      <w:r w:rsidRPr="00E77B50">
        <w:rPr>
          <w:b/>
          <w:caps/>
          <w:lang w:val="es-ES_tradnl"/>
        </w:rPr>
        <w:t>DEL</w:t>
      </w:r>
      <w:r w:rsidR="003F76B7" w:rsidRPr="00E77B50">
        <w:rPr>
          <w:b/>
          <w:caps/>
          <w:lang w:val="es-ES_tradnl"/>
        </w:rPr>
        <w:t xml:space="preserve"> </w:t>
      </w:r>
      <w:r w:rsidRPr="00E77B50">
        <w:rPr>
          <w:b/>
          <w:caps/>
          <w:lang w:val="es-ES_tradnl"/>
        </w:rPr>
        <w:t>PROYECTO</w:t>
      </w: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10165"/>
      </w:tblGrid>
      <w:tr w:rsidR="000B782A" w:rsidRPr="00E77B50" w14:paraId="7C1133C0" w14:textId="77777777" w:rsidTr="00A81DAB">
        <w:trPr>
          <w:jc w:val="center"/>
        </w:trPr>
        <w:tc>
          <w:tcPr>
            <w:tcW w:w="10165" w:type="dxa"/>
          </w:tcPr>
          <w:p w14:paraId="1A34F113" w14:textId="51343F12" w:rsidR="000B782A" w:rsidRPr="00E77B50" w:rsidRDefault="00311B80" w:rsidP="00311B80">
            <w:pPr>
              <w:rPr>
                <w:sz w:val="20"/>
                <w:szCs w:val="20"/>
                <w:highlight w:val="cyan"/>
                <w:lang w:val="es-ES_tradnl"/>
              </w:rPr>
            </w:pP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Proyecto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piloto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para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potenciar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la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eficiencia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energética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y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seguir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reduciendo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las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emisiones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de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CO</w:t>
            </w:r>
            <w:r w:rsidRPr="00E77B50">
              <w:rPr>
                <w:rStyle w:val="normaltextrun"/>
                <w:color w:val="000000"/>
                <w:sz w:val="16"/>
                <w:szCs w:val="16"/>
                <w:shd w:val="clear" w:color="auto" w:fill="FFFFFF"/>
                <w:vertAlign w:val="subscript"/>
                <w:lang w:val="es-ES_tradnl"/>
              </w:rPr>
              <w:t>2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en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el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sector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de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la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refrigeración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comercial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autónoma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durante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la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reducción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de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HFC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en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el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marco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de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la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etapa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I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del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PAK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(actividades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de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inversión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y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sin</w:t>
            </w:r>
            <w:r w:rsidR="003F76B7"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Pr="00E77B5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s-ES_tradnl"/>
              </w:rPr>
              <w:t>inversión).</w:t>
            </w:r>
            <w:r w:rsidR="003F76B7" w:rsidRPr="00E77B50">
              <w:rPr>
                <w:rStyle w:val="eop"/>
                <w:color w:val="000000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</w:p>
        </w:tc>
      </w:tr>
    </w:tbl>
    <w:p w14:paraId="3AFB4263" w14:textId="77777777" w:rsidR="000B782A" w:rsidRPr="00E77B50" w:rsidRDefault="000B782A" w:rsidP="000B782A">
      <w:pPr>
        <w:rPr>
          <w:sz w:val="20"/>
          <w:szCs w:val="20"/>
          <w:lang w:val="es-ES_tradnl"/>
        </w:rPr>
      </w:pPr>
    </w:p>
    <w:tbl>
      <w:tblPr>
        <w:tblStyle w:val="TableGrid"/>
        <w:tblW w:w="10165" w:type="dxa"/>
        <w:jc w:val="center"/>
        <w:tblLook w:val="01E0" w:firstRow="1" w:lastRow="1" w:firstColumn="1" w:lastColumn="1" w:noHBand="0" w:noVBand="0"/>
      </w:tblPr>
      <w:tblGrid>
        <w:gridCol w:w="4106"/>
        <w:gridCol w:w="6059"/>
      </w:tblGrid>
      <w:tr w:rsidR="000B782A" w:rsidRPr="00E77B50" w14:paraId="39D5038F" w14:textId="77777777" w:rsidTr="00A81DAB">
        <w:trPr>
          <w:jc w:val="center"/>
        </w:trPr>
        <w:tc>
          <w:tcPr>
            <w:tcW w:w="4106" w:type="dxa"/>
          </w:tcPr>
          <w:p w14:paraId="542EB0B2" w14:textId="7DCC3063" w:rsidR="000B782A" w:rsidRPr="00E77B50" w:rsidRDefault="00311B80" w:rsidP="00311B80">
            <w:pPr>
              <w:rPr>
                <w:sz w:val="20"/>
                <w:szCs w:val="20"/>
                <w:lang w:val="es-ES_tradnl"/>
              </w:rPr>
            </w:pPr>
            <w:r w:rsidRPr="00E77B50">
              <w:rPr>
                <w:b/>
                <w:caps/>
                <w:sz w:val="20"/>
                <w:szCs w:val="20"/>
                <w:lang w:val="es-ES_tradnl"/>
              </w:rPr>
              <w:t>ORGANISMO</w:t>
            </w:r>
            <w:r w:rsidR="003F76B7" w:rsidRPr="00E77B50">
              <w:rPr>
                <w:b/>
                <w:cap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b/>
                <w:caps/>
                <w:sz w:val="20"/>
                <w:szCs w:val="20"/>
                <w:lang w:val="es-ES_tradnl"/>
              </w:rPr>
              <w:t>NACIONAL</w:t>
            </w:r>
            <w:r w:rsidR="003F76B7" w:rsidRPr="00E77B50">
              <w:rPr>
                <w:b/>
                <w:cap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b/>
                <w:caps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b/>
                <w:cap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b/>
                <w:caps/>
                <w:sz w:val="20"/>
                <w:szCs w:val="20"/>
                <w:lang w:val="es-ES_tradnl"/>
              </w:rPr>
              <w:t>COORDINACIÓN</w:t>
            </w:r>
          </w:p>
        </w:tc>
        <w:tc>
          <w:tcPr>
            <w:tcW w:w="6059" w:type="dxa"/>
          </w:tcPr>
          <w:p w14:paraId="1E3D899D" w14:textId="4383FB3A" w:rsidR="000B782A" w:rsidRPr="00E77B50" w:rsidRDefault="00A032CC" w:rsidP="00311B80">
            <w:pPr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Depart</w:t>
            </w:r>
            <w:r w:rsidR="00311B80" w:rsidRPr="00E77B50">
              <w:rPr>
                <w:sz w:val="20"/>
                <w:szCs w:val="20"/>
                <w:lang w:val="es-ES_tradnl"/>
              </w:rPr>
              <w:t>a</w:t>
            </w:r>
            <w:r w:rsidRPr="00E77B50">
              <w:rPr>
                <w:sz w:val="20"/>
                <w:szCs w:val="20"/>
                <w:lang w:val="es-ES_tradnl"/>
              </w:rPr>
              <w:t>ment</w:t>
            </w:r>
            <w:r w:rsidR="00311B80" w:rsidRPr="00E77B50">
              <w:rPr>
                <w:sz w:val="20"/>
                <w:szCs w:val="20"/>
                <w:lang w:val="es-ES_tradnl"/>
              </w:rPr>
              <w:t>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311B80"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311B80" w:rsidRPr="00E77B50">
              <w:rPr>
                <w:sz w:val="20"/>
                <w:szCs w:val="20"/>
                <w:lang w:val="es-ES_tradnl"/>
              </w:rPr>
              <w:t>Medio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311B80" w:rsidRPr="00E77B50">
              <w:rPr>
                <w:sz w:val="20"/>
                <w:szCs w:val="20"/>
                <w:lang w:val="es-ES_tradnl"/>
              </w:rPr>
              <w:t>Ambiente</w:t>
            </w:r>
          </w:p>
        </w:tc>
      </w:tr>
    </w:tbl>
    <w:p w14:paraId="3BF64F47" w14:textId="77777777" w:rsidR="000B782A" w:rsidRPr="00E77B50" w:rsidRDefault="000B782A" w:rsidP="000B782A">
      <w:pPr>
        <w:rPr>
          <w:caps/>
          <w:sz w:val="20"/>
          <w:lang w:val="es-ES_tradnl"/>
        </w:rPr>
      </w:pPr>
    </w:p>
    <w:tbl>
      <w:tblPr>
        <w:tblStyle w:val="TableGrid"/>
        <w:tblW w:w="5329" w:type="pct"/>
        <w:tblInd w:w="-318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42"/>
        <w:gridCol w:w="1598"/>
        <w:gridCol w:w="1451"/>
        <w:gridCol w:w="2515"/>
      </w:tblGrid>
      <w:tr w:rsidR="000B782A" w:rsidRPr="00E77B50" w14:paraId="5736C829" w14:textId="77777777" w:rsidTr="005B7A27">
        <w:trPr>
          <w:trHeight w:val="77"/>
        </w:trPr>
        <w:tc>
          <w:tcPr>
            <w:tcW w:w="4642" w:type="dxa"/>
            <w:shd w:val="clear" w:color="auto" w:fill="auto"/>
          </w:tcPr>
          <w:p w14:paraId="734C37D3" w14:textId="25254439" w:rsidR="000B782A" w:rsidRPr="00E77B50" w:rsidRDefault="00311B80" w:rsidP="00A42C1D">
            <w:pPr>
              <w:jc w:val="left"/>
              <w:rPr>
                <w:b/>
                <w:sz w:val="20"/>
                <w:lang w:val="es-ES_tradnl"/>
              </w:rPr>
            </w:pPr>
            <w:r w:rsidRPr="00E77B50">
              <w:rPr>
                <w:b/>
                <w:sz w:val="20"/>
                <w:lang w:val="es-ES_tradnl"/>
              </w:rPr>
              <w:t>DATOS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MÁS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RECIENTES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DEL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ARTÍCULO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7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(</w:t>
            </w:r>
            <w:r w:rsidR="00A42C1D" w:rsidRPr="00E77B50">
              <w:rPr>
                <w:b/>
                <w:sz w:val="20"/>
                <w:lang w:val="es-ES_tradnl"/>
              </w:rPr>
              <w:t>A</w:t>
            </w:r>
            <w:r w:rsidRPr="00E77B50">
              <w:rPr>
                <w:b/>
                <w:sz w:val="20"/>
                <w:lang w:val="es-ES_tradnl"/>
              </w:rPr>
              <w:t>nexo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F)</w:t>
            </w:r>
          </w:p>
        </w:tc>
        <w:tc>
          <w:tcPr>
            <w:tcW w:w="1598" w:type="dxa"/>
            <w:shd w:val="clear" w:color="auto" w:fill="auto"/>
          </w:tcPr>
          <w:p w14:paraId="4E067C1C" w14:textId="77777777" w:rsidR="000B782A" w:rsidRPr="00E77B50" w:rsidRDefault="00A42C1D" w:rsidP="00A42C1D">
            <w:pPr>
              <w:jc w:val="left"/>
              <w:rPr>
                <w:sz w:val="20"/>
                <w:lang w:val="es-ES_tradnl"/>
              </w:rPr>
            </w:pPr>
            <w:r w:rsidRPr="00E77B50">
              <w:rPr>
                <w:b/>
                <w:bCs/>
                <w:sz w:val="20"/>
                <w:lang w:val="es-ES_tradnl"/>
              </w:rPr>
              <w:t>Año</w:t>
            </w:r>
            <w:r w:rsidR="000B782A" w:rsidRPr="00E77B50">
              <w:rPr>
                <w:b/>
                <w:bCs/>
                <w:sz w:val="20"/>
                <w:lang w:val="es-ES_tradnl"/>
              </w:rPr>
              <w:t>:</w:t>
            </w:r>
            <w:r w:rsidR="000B782A" w:rsidRPr="00E77B50">
              <w:rPr>
                <w:color w:val="000000" w:themeColor="text1"/>
                <w:sz w:val="20"/>
                <w:lang w:val="es-ES_tradnl"/>
              </w:rPr>
              <w:t>2023</w:t>
            </w:r>
          </w:p>
        </w:tc>
        <w:tc>
          <w:tcPr>
            <w:tcW w:w="1451" w:type="dxa"/>
            <w:shd w:val="clear" w:color="auto" w:fill="auto"/>
          </w:tcPr>
          <w:p w14:paraId="69D40BB8" w14:textId="0427D339" w:rsidR="000B782A" w:rsidRPr="00E77B50" w:rsidRDefault="008A7634" w:rsidP="00A42C1D">
            <w:pPr>
              <w:ind w:left="-109"/>
              <w:jc w:val="right"/>
              <w:rPr>
                <w:sz w:val="20"/>
                <w:highlight w:val="yellow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5</w:t>
            </w:r>
            <w:r w:rsidR="00A42C1D" w:rsidRPr="00E77B50">
              <w:rPr>
                <w:sz w:val="20"/>
                <w:lang w:val="es-ES_tradnl"/>
              </w:rPr>
              <w:t>.</w:t>
            </w:r>
            <w:r w:rsidRPr="00E77B50">
              <w:rPr>
                <w:sz w:val="20"/>
                <w:lang w:val="es-ES_tradnl"/>
              </w:rPr>
              <w:t>440</w:t>
            </w:r>
            <w:r w:rsidR="00A42C1D" w:rsidRPr="00E77B50">
              <w:rPr>
                <w:sz w:val="20"/>
                <w:lang w:val="es-ES_tradnl"/>
              </w:rPr>
              <w:t>,</w:t>
            </w:r>
            <w:r w:rsidRPr="00E77B50">
              <w:rPr>
                <w:sz w:val="20"/>
                <w:lang w:val="es-ES_tradnl"/>
              </w:rPr>
              <w:t>303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A42C1D" w:rsidRPr="00E77B50">
              <w:rPr>
                <w:sz w:val="20"/>
                <w:lang w:val="es-ES_tradnl"/>
              </w:rPr>
              <w:t>tm</w:t>
            </w:r>
          </w:p>
        </w:tc>
        <w:tc>
          <w:tcPr>
            <w:tcW w:w="2515" w:type="dxa"/>
            <w:shd w:val="clear" w:color="auto" w:fill="auto"/>
          </w:tcPr>
          <w:p w14:paraId="06D291FA" w14:textId="707569B0" w:rsidR="000B782A" w:rsidRPr="00E77B50" w:rsidRDefault="00A032CC" w:rsidP="00A42C1D">
            <w:pPr>
              <w:ind w:left="-110"/>
              <w:jc w:val="right"/>
              <w:rPr>
                <w:sz w:val="20"/>
                <w:szCs w:val="20"/>
                <w:highlight w:val="yellow"/>
                <w:lang w:val="es-ES_tradnl"/>
              </w:rPr>
            </w:pPr>
            <w:bookmarkStart w:id="1" w:name="_Hlk165030613"/>
            <w:r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>5</w:t>
            </w:r>
            <w:r w:rsidR="00A42C1D"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>.</w:t>
            </w:r>
            <w:r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>043</w:t>
            </w:r>
            <w:r w:rsidR="00A42C1D"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>.</w:t>
            </w:r>
            <w:r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>404</w:t>
            </w:r>
            <w:bookmarkEnd w:id="1"/>
            <w:r w:rsidR="003F76B7"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="00A42C1D"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>tons.</w:t>
            </w:r>
            <w:r w:rsidR="003F76B7"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="00A42C1D"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>de</w:t>
            </w:r>
            <w:r w:rsidR="003F76B7" w:rsidRPr="00E77B50">
              <w:rPr>
                <w:color w:val="1E1E1E"/>
                <w:sz w:val="20"/>
                <w:szCs w:val="20"/>
                <w:shd w:val="clear" w:color="auto" w:fill="FFFFFF"/>
                <w:lang w:val="es-ES_tradnl"/>
              </w:rPr>
              <w:t xml:space="preserve"> </w:t>
            </w:r>
            <w:r w:rsidR="000B782A" w:rsidRPr="00E77B50">
              <w:rPr>
                <w:sz w:val="20"/>
                <w:szCs w:val="20"/>
                <w:lang w:val="es-ES_tradnl"/>
              </w:rPr>
              <w:t>CO</w:t>
            </w:r>
            <w:r w:rsidR="000B782A" w:rsidRPr="00E77B50">
              <w:rPr>
                <w:sz w:val="20"/>
                <w:szCs w:val="20"/>
                <w:vertAlign w:val="subscript"/>
                <w:lang w:val="es-ES_tradnl"/>
              </w:rPr>
              <w:t>2</w:t>
            </w:r>
            <w:r w:rsidR="003F76B7" w:rsidRPr="00E77B50">
              <w:rPr>
                <w:sz w:val="20"/>
                <w:szCs w:val="20"/>
                <w:vertAlign w:val="subscript"/>
                <w:lang w:val="es-ES_tradnl"/>
              </w:rPr>
              <w:t xml:space="preserve"> </w:t>
            </w:r>
            <w:r w:rsidR="000B782A" w:rsidRPr="00E77B50">
              <w:rPr>
                <w:sz w:val="20"/>
                <w:szCs w:val="20"/>
                <w:lang w:val="es-ES_tradnl"/>
              </w:rPr>
              <w:t>eq</w:t>
            </w:r>
            <w:r w:rsidR="00A42C1D" w:rsidRPr="00E77B50">
              <w:rPr>
                <w:sz w:val="20"/>
                <w:szCs w:val="20"/>
                <w:lang w:val="es-ES_tradnl"/>
              </w:rPr>
              <w:t>uivalentes</w:t>
            </w:r>
          </w:p>
        </w:tc>
      </w:tr>
    </w:tbl>
    <w:p w14:paraId="6BA9AA67" w14:textId="77777777" w:rsidR="000B782A" w:rsidRPr="00E77B50" w:rsidRDefault="000B782A" w:rsidP="000B782A">
      <w:pPr>
        <w:jc w:val="center"/>
        <w:rPr>
          <w:sz w:val="10"/>
          <w:szCs w:val="10"/>
          <w:lang w:val="es-ES_tradnl"/>
        </w:rPr>
      </w:pPr>
    </w:p>
    <w:p w14:paraId="66FB25A1" w14:textId="77777777" w:rsidR="000B782A" w:rsidRPr="00E77B50" w:rsidRDefault="000B782A" w:rsidP="000B782A">
      <w:pPr>
        <w:rPr>
          <w:sz w:val="20"/>
          <w:lang w:val="es-ES_tradnl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3557"/>
      </w:tblGrid>
      <w:tr w:rsidR="000B782A" w:rsidRPr="00E77B50" w14:paraId="507AB527" w14:textId="77777777" w:rsidTr="00BD7C00">
        <w:trPr>
          <w:trHeight w:val="264"/>
          <w:jc w:val="center"/>
        </w:trPr>
        <w:tc>
          <w:tcPr>
            <w:tcW w:w="6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F8733" w14:textId="77777777" w:rsidR="000B782A" w:rsidRPr="00E77B50" w:rsidRDefault="00A42C1D" w:rsidP="00A42C1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es-ES_tradnl"/>
              </w:rPr>
            </w:pPr>
            <w:r w:rsidRPr="00E77B50">
              <w:rPr>
                <w:b/>
                <w:sz w:val="20"/>
                <w:lang w:val="es-ES_tradnl"/>
              </w:rPr>
              <w:t>Detalles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29714" w14:textId="116D1528" w:rsidR="000B782A" w:rsidRPr="00E77B50" w:rsidRDefault="00A42C1D" w:rsidP="00A42C1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Actividades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inversión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y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sin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inversión</w:t>
            </w:r>
          </w:p>
        </w:tc>
      </w:tr>
      <w:tr w:rsidR="000B782A" w:rsidRPr="00E77B50" w14:paraId="29B53AF8" w14:textId="77777777" w:rsidTr="00BD7C00">
        <w:trPr>
          <w:trHeight w:val="264"/>
          <w:jc w:val="center"/>
        </w:trPr>
        <w:tc>
          <w:tcPr>
            <w:tcW w:w="6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7FAC" w14:textId="77777777" w:rsidR="000B782A" w:rsidRPr="00E77B50" w:rsidRDefault="000B782A" w:rsidP="00A81DA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es-ES_tradnl"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AF8C" w14:textId="77777777" w:rsidR="000B782A" w:rsidRPr="00E77B50" w:rsidRDefault="000B782A" w:rsidP="00A42C1D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Uni</w:t>
            </w:r>
            <w:r w:rsidR="00A42C1D" w:rsidRPr="00E77B50">
              <w:rPr>
                <w:sz w:val="20"/>
                <w:lang w:val="es-ES_tradnl"/>
              </w:rPr>
              <w:t>dades</w:t>
            </w:r>
          </w:p>
        </w:tc>
      </w:tr>
      <w:tr w:rsidR="000B782A" w:rsidRPr="00E77B50" w14:paraId="0B4E110C" w14:textId="77777777" w:rsidTr="00BD7C00">
        <w:trPr>
          <w:trHeight w:val="131"/>
          <w:jc w:val="center"/>
        </w:trPr>
        <w:tc>
          <w:tcPr>
            <w:tcW w:w="6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3FCE9" w14:textId="638C8EA1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lang w:val="es-ES_tradnl"/>
              </w:rPr>
            </w:pPr>
            <w:r w:rsidRPr="00E77B50">
              <w:rPr>
                <w:bCs/>
                <w:sz w:val="20"/>
                <w:lang w:val="es-ES_tradnl"/>
              </w:rPr>
              <w:t>HFC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utilizados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por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el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sector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de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servicio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técnico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(datos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del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programa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país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de</w:t>
            </w:r>
            <w:r w:rsidR="003F76B7" w:rsidRPr="00E77B50">
              <w:rPr>
                <w:bCs/>
                <w:sz w:val="20"/>
                <w:lang w:val="es-ES_tradnl"/>
              </w:rPr>
              <w:t xml:space="preserve"> </w:t>
            </w:r>
            <w:r w:rsidRPr="00E77B50">
              <w:rPr>
                <w:bCs/>
                <w:sz w:val="20"/>
                <w:lang w:val="es-ES_tradnl"/>
              </w:rPr>
              <w:t>2023)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A2EB1" w14:textId="58FA6877" w:rsidR="000B782A" w:rsidRPr="00E77B50" w:rsidRDefault="004C4B31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624</w:t>
            </w:r>
            <w:r w:rsidR="00995408" w:rsidRPr="00E77B50">
              <w:rPr>
                <w:sz w:val="20"/>
                <w:lang w:val="es-ES_tradnl"/>
              </w:rPr>
              <w:t>,</w:t>
            </w:r>
            <w:r w:rsidRPr="00E77B50">
              <w:rPr>
                <w:sz w:val="20"/>
                <w:lang w:val="es-ES_tradnl"/>
              </w:rPr>
              <w:t>98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995408" w:rsidRPr="00E77B50">
              <w:rPr>
                <w:sz w:val="20"/>
                <w:lang w:val="es-ES_tradnl"/>
              </w:rPr>
              <w:t>tm</w:t>
            </w:r>
          </w:p>
        </w:tc>
      </w:tr>
      <w:tr w:rsidR="000B782A" w:rsidRPr="00E77B50" w14:paraId="1F667C84" w14:textId="77777777" w:rsidTr="00BD7C00">
        <w:trPr>
          <w:trHeight w:val="131"/>
          <w:jc w:val="center"/>
        </w:trPr>
        <w:tc>
          <w:tcPr>
            <w:tcW w:w="6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BD8B" w14:textId="77777777" w:rsidR="000B782A" w:rsidRPr="00E77B50" w:rsidRDefault="000B782A" w:rsidP="00A81DA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lang w:val="es-ES_tradnl"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46293" w14:textId="5AF8B952" w:rsidR="000B782A" w:rsidRPr="00E77B50" w:rsidRDefault="00B368BD" w:rsidP="00995408">
            <w:pPr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1</w:t>
            </w:r>
            <w:r w:rsidR="00995408" w:rsidRPr="00E77B50">
              <w:rPr>
                <w:sz w:val="20"/>
                <w:lang w:val="es-ES_tradnl"/>
              </w:rPr>
              <w:t>.</w:t>
            </w:r>
            <w:r w:rsidRPr="00E77B50">
              <w:rPr>
                <w:sz w:val="20"/>
                <w:lang w:val="es-ES_tradnl"/>
              </w:rPr>
              <w:t>346</w:t>
            </w:r>
            <w:r w:rsidR="00995408" w:rsidRPr="00E77B50">
              <w:rPr>
                <w:sz w:val="20"/>
                <w:lang w:val="es-ES_tradnl"/>
              </w:rPr>
              <w:t>.</w:t>
            </w:r>
            <w:r w:rsidRPr="00E77B50">
              <w:rPr>
                <w:sz w:val="20"/>
                <w:lang w:val="es-ES_tradnl"/>
              </w:rPr>
              <w:t>410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995408" w:rsidRPr="00E77B50">
              <w:rPr>
                <w:sz w:val="20"/>
                <w:lang w:val="es-ES_tradnl"/>
              </w:rPr>
              <w:t>tons.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995408" w:rsidRPr="00E77B50">
              <w:rPr>
                <w:sz w:val="20"/>
                <w:lang w:val="es-ES_tradnl"/>
              </w:rPr>
              <w:t>de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0B782A" w:rsidRPr="00E77B50">
              <w:rPr>
                <w:sz w:val="20"/>
                <w:lang w:val="es-ES_tradnl"/>
              </w:rPr>
              <w:t>CO</w:t>
            </w:r>
            <w:r w:rsidR="000B782A" w:rsidRPr="00E77B50">
              <w:rPr>
                <w:sz w:val="20"/>
                <w:vertAlign w:val="subscript"/>
                <w:lang w:val="es-ES_tradnl"/>
              </w:rPr>
              <w:t>2</w:t>
            </w:r>
            <w:r w:rsidR="003F76B7" w:rsidRPr="00E77B50">
              <w:rPr>
                <w:sz w:val="20"/>
                <w:vertAlign w:val="subscript"/>
                <w:lang w:val="es-ES_tradnl"/>
              </w:rPr>
              <w:t xml:space="preserve"> </w:t>
            </w:r>
            <w:r w:rsidR="000B782A" w:rsidRPr="00E77B50">
              <w:rPr>
                <w:sz w:val="20"/>
                <w:lang w:val="es-ES_tradnl"/>
              </w:rPr>
              <w:t>eq</w:t>
            </w:r>
            <w:r w:rsidR="00995408" w:rsidRPr="00E77B50">
              <w:rPr>
                <w:sz w:val="20"/>
                <w:lang w:val="es-ES_tradnl"/>
              </w:rPr>
              <w:t>uivalentes</w:t>
            </w:r>
          </w:p>
        </w:tc>
      </w:tr>
      <w:tr w:rsidR="000B782A" w:rsidRPr="00E77B50" w14:paraId="37A16742" w14:textId="77777777" w:rsidTr="00BD7C00">
        <w:trPr>
          <w:trHeight w:val="277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A8FF" w14:textId="0967BE04" w:rsidR="000B782A" w:rsidRPr="00E77B50" w:rsidRDefault="00995408" w:rsidP="00A81DA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Duración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proyecto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(meses):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71EB2" w14:textId="26FE23FE" w:rsidR="000B782A" w:rsidRPr="00E77B50" w:rsidRDefault="00CE4284" w:rsidP="00995408">
            <w:pPr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36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995408" w:rsidRPr="00E77B50">
              <w:rPr>
                <w:sz w:val="20"/>
                <w:lang w:val="es-ES_tradnl"/>
              </w:rPr>
              <w:t>meses</w:t>
            </w:r>
          </w:p>
        </w:tc>
      </w:tr>
      <w:tr w:rsidR="000B782A" w:rsidRPr="00E77B50" w14:paraId="1C8E33EE" w14:textId="77777777" w:rsidTr="00BD7C00">
        <w:trPr>
          <w:trHeight w:val="253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2B96" w14:textId="41E2E6D9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Cantidad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inicial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solicitada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0B782A" w:rsidRPr="00E77B50">
              <w:rPr>
                <w:sz w:val="20"/>
                <w:lang w:val="es-ES_tradnl"/>
              </w:rPr>
              <w:t>(US</w:t>
            </w:r>
            <w:r w:rsidRPr="00E77B50">
              <w:rPr>
                <w:sz w:val="20"/>
                <w:lang w:val="es-ES_tradnl"/>
              </w:rPr>
              <w:t>D</w:t>
            </w:r>
            <w:r w:rsidR="000B782A" w:rsidRPr="00E77B50">
              <w:rPr>
                <w:sz w:val="20"/>
                <w:lang w:val="es-ES_tradnl"/>
              </w:rPr>
              <w:t>):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06D1" w14:textId="77777777" w:rsidR="000B782A" w:rsidRPr="00E77B50" w:rsidRDefault="000E02AC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1</w:t>
            </w:r>
            <w:r w:rsidR="00995408" w:rsidRPr="00E77B50">
              <w:rPr>
                <w:sz w:val="20"/>
                <w:lang w:val="es-ES_tradnl"/>
              </w:rPr>
              <w:t>.</w:t>
            </w:r>
            <w:r w:rsidRPr="00E77B50">
              <w:rPr>
                <w:sz w:val="20"/>
                <w:lang w:val="es-ES_tradnl"/>
              </w:rPr>
              <w:t>148</w:t>
            </w:r>
            <w:r w:rsidR="00995408" w:rsidRPr="00E77B50">
              <w:rPr>
                <w:sz w:val="20"/>
                <w:lang w:val="es-ES_tradnl"/>
              </w:rPr>
              <w:t>.</w:t>
            </w:r>
            <w:r w:rsidRPr="00E77B50">
              <w:rPr>
                <w:sz w:val="20"/>
                <w:lang w:val="es-ES_tradnl"/>
              </w:rPr>
              <w:t>215</w:t>
            </w:r>
          </w:p>
        </w:tc>
      </w:tr>
      <w:tr w:rsidR="000B782A" w:rsidRPr="00E77B50" w14:paraId="498A5E54" w14:textId="77777777" w:rsidTr="00BD7C00">
        <w:trPr>
          <w:trHeight w:val="253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E731" w14:textId="315EDFD3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Costos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finales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proyecto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0B782A" w:rsidRPr="00E77B50">
              <w:rPr>
                <w:sz w:val="20"/>
                <w:lang w:val="es-ES_tradnl"/>
              </w:rPr>
              <w:t>(US</w:t>
            </w:r>
            <w:r w:rsidRPr="00E77B50">
              <w:rPr>
                <w:sz w:val="20"/>
                <w:lang w:val="es-ES_tradnl"/>
              </w:rPr>
              <w:t>D</w:t>
            </w:r>
            <w:r w:rsidR="000B782A" w:rsidRPr="00E77B50">
              <w:rPr>
                <w:sz w:val="20"/>
                <w:lang w:val="es-ES_tradnl"/>
              </w:rPr>
              <w:t>)</w:t>
            </w:r>
            <w:r w:rsidRPr="00E77B50">
              <w:rPr>
                <w:sz w:val="20"/>
                <w:lang w:val="es-ES_tradnl"/>
              </w:rPr>
              <w:t>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EFFC" w14:textId="77777777" w:rsidR="000B782A" w:rsidRPr="00E77B50" w:rsidRDefault="002F6059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9</w:t>
            </w:r>
            <w:r w:rsidR="0025435F" w:rsidRPr="00E77B50">
              <w:rPr>
                <w:sz w:val="20"/>
                <w:lang w:val="es-ES_tradnl"/>
              </w:rPr>
              <w:t>15</w:t>
            </w:r>
            <w:r w:rsidR="00995408" w:rsidRPr="00E77B50">
              <w:rPr>
                <w:sz w:val="20"/>
                <w:lang w:val="es-ES_tradnl"/>
              </w:rPr>
              <w:t>.</w:t>
            </w:r>
            <w:r w:rsidR="006E2EDF" w:rsidRPr="00E77B50">
              <w:rPr>
                <w:sz w:val="20"/>
                <w:lang w:val="es-ES_tradnl"/>
              </w:rPr>
              <w:t>689</w:t>
            </w:r>
          </w:p>
        </w:tc>
      </w:tr>
      <w:tr w:rsidR="000B782A" w:rsidRPr="00E77B50" w14:paraId="187044AB" w14:textId="77777777" w:rsidTr="00BD7C00">
        <w:trPr>
          <w:trHeight w:val="253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96CE" w14:textId="1598C773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Gastos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apoyo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al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organismo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ejecución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0B782A" w:rsidRPr="00E77B50">
              <w:rPr>
                <w:sz w:val="20"/>
                <w:lang w:val="es-ES_tradnl"/>
              </w:rPr>
              <w:t>(US</w:t>
            </w:r>
            <w:r w:rsidRPr="00E77B50">
              <w:rPr>
                <w:sz w:val="20"/>
                <w:lang w:val="es-ES_tradnl"/>
              </w:rPr>
              <w:t>D</w:t>
            </w:r>
            <w:r w:rsidR="000B782A" w:rsidRPr="00E77B50">
              <w:rPr>
                <w:sz w:val="20"/>
                <w:lang w:val="es-ES_tradnl"/>
              </w:rPr>
              <w:t>):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31F4" w14:textId="77777777" w:rsidR="000B782A" w:rsidRPr="00E77B50" w:rsidRDefault="00FA03EC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64</w:t>
            </w:r>
            <w:r w:rsidR="00995408" w:rsidRPr="00E77B50">
              <w:rPr>
                <w:sz w:val="20"/>
                <w:lang w:val="es-ES_tradnl"/>
              </w:rPr>
              <w:t>.</w:t>
            </w:r>
            <w:r w:rsidRPr="00E77B50">
              <w:rPr>
                <w:sz w:val="20"/>
                <w:lang w:val="es-ES_tradnl"/>
              </w:rPr>
              <w:t>098</w:t>
            </w:r>
          </w:p>
        </w:tc>
      </w:tr>
      <w:tr w:rsidR="000B782A" w:rsidRPr="00E77B50" w14:paraId="3E8E8CB1" w14:textId="77777777" w:rsidTr="00BD7C00">
        <w:trPr>
          <w:trHeight w:val="26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2499" w14:textId="25F124C9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Costo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total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proyecto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para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el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Fondo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Multilateral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0B782A" w:rsidRPr="00E77B50">
              <w:rPr>
                <w:sz w:val="20"/>
                <w:lang w:val="es-ES_tradnl"/>
              </w:rPr>
              <w:t>(US</w:t>
            </w:r>
            <w:r w:rsidRPr="00E77B50">
              <w:rPr>
                <w:sz w:val="20"/>
                <w:lang w:val="es-ES_tradnl"/>
              </w:rPr>
              <w:t>D</w:t>
            </w:r>
            <w:r w:rsidR="000B782A" w:rsidRPr="00E77B50">
              <w:rPr>
                <w:sz w:val="20"/>
                <w:lang w:val="es-ES_tradnl"/>
              </w:rPr>
              <w:t>):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B834" w14:textId="77777777" w:rsidR="000B782A" w:rsidRPr="00E77B50" w:rsidRDefault="006F271A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979</w:t>
            </w:r>
            <w:r w:rsidR="00995408" w:rsidRPr="00E77B50">
              <w:rPr>
                <w:sz w:val="20"/>
                <w:lang w:val="es-ES_tradnl"/>
              </w:rPr>
              <w:t>.</w:t>
            </w:r>
            <w:r w:rsidRPr="00E77B50">
              <w:rPr>
                <w:sz w:val="20"/>
                <w:lang w:val="es-ES_tradnl"/>
              </w:rPr>
              <w:t>787</w:t>
            </w:r>
          </w:p>
        </w:tc>
      </w:tr>
      <w:tr w:rsidR="006261B5" w:rsidRPr="00E77B50" w14:paraId="31077E98" w14:textId="77777777" w:rsidTr="00BD7C00">
        <w:trPr>
          <w:trHeight w:val="26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280E" w14:textId="426B66AC" w:rsidR="006261B5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Ahorro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en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eficiencia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energética</w:t>
            </w:r>
            <w:r w:rsidR="008F2BB9" w:rsidRPr="00E77B50">
              <w:rPr>
                <w:sz w:val="20"/>
                <w:lang w:val="es-ES_tradnl"/>
              </w:rPr>
              <w:t>*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6261B5" w:rsidRPr="00E77B50">
              <w:rPr>
                <w:sz w:val="20"/>
                <w:lang w:val="es-ES_tradnl"/>
              </w:rPr>
              <w:t>(US</w:t>
            </w:r>
            <w:r w:rsidRPr="00E77B50">
              <w:rPr>
                <w:sz w:val="20"/>
                <w:lang w:val="es-ES_tradnl"/>
              </w:rPr>
              <w:t>D</w:t>
            </w:r>
            <w:r w:rsidR="006261B5" w:rsidRPr="00E77B50">
              <w:rPr>
                <w:sz w:val="20"/>
                <w:lang w:val="es-ES_tradnl"/>
              </w:rPr>
              <w:t>/kWh/</w:t>
            </w:r>
            <w:r w:rsidRPr="00E77B50">
              <w:rPr>
                <w:sz w:val="20"/>
                <w:lang w:val="es-ES_tradnl"/>
              </w:rPr>
              <w:t>año</w:t>
            </w:r>
            <w:r w:rsidR="006261B5" w:rsidRPr="00E77B50">
              <w:rPr>
                <w:sz w:val="20"/>
                <w:lang w:val="es-ES_tradnl"/>
              </w:rPr>
              <w:t>):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A569" w14:textId="3F0B01B8" w:rsidR="006261B5" w:rsidRPr="00E77B50" w:rsidRDefault="003E0F02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0</w:t>
            </w:r>
            <w:r w:rsidR="00995408" w:rsidRPr="00E77B50">
              <w:rPr>
                <w:sz w:val="20"/>
                <w:lang w:val="es-ES_tradnl"/>
              </w:rPr>
              <w:t>,</w:t>
            </w:r>
            <w:r w:rsidRPr="00E77B50">
              <w:rPr>
                <w:sz w:val="20"/>
                <w:lang w:val="es-ES_tradnl"/>
              </w:rPr>
              <w:t>007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EE210F" w:rsidRPr="00E77B50">
              <w:rPr>
                <w:sz w:val="20"/>
                <w:lang w:val="es-ES_tradnl"/>
              </w:rPr>
              <w:t>(2</w:t>
            </w:r>
            <w:r w:rsidR="00995408" w:rsidRPr="00E77B50">
              <w:rPr>
                <w:sz w:val="20"/>
                <w:lang w:val="es-ES_tradnl"/>
              </w:rPr>
              <w:t>,</w:t>
            </w:r>
            <w:r w:rsidR="00EE210F" w:rsidRPr="00E77B50">
              <w:rPr>
                <w:sz w:val="20"/>
                <w:lang w:val="es-ES_tradnl"/>
              </w:rPr>
              <w:t>47</w:t>
            </w:r>
            <w:r w:rsidR="002E2E6B" w:rsidRPr="00E77B50">
              <w:rPr>
                <w:sz w:val="20"/>
                <w:lang w:val="es-ES_tradnl"/>
              </w:rPr>
              <w:t>/</w:t>
            </w:r>
            <w:r w:rsidR="00EE210F" w:rsidRPr="00E77B50">
              <w:rPr>
                <w:sz w:val="20"/>
                <w:lang w:val="es-ES_tradnl"/>
              </w:rPr>
              <w:t>d</w:t>
            </w:r>
            <w:r w:rsidR="00995408" w:rsidRPr="00E77B50">
              <w:rPr>
                <w:sz w:val="20"/>
                <w:lang w:val="es-ES_tradnl"/>
              </w:rPr>
              <w:t>ía</w:t>
            </w:r>
            <w:r w:rsidR="00EE210F" w:rsidRPr="00E77B50">
              <w:rPr>
                <w:sz w:val="20"/>
                <w:lang w:val="es-ES_tradnl"/>
              </w:rPr>
              <w:t>)</w:t>
            </w:r>
          </w:p>
        </w:tc>
      </w:tr>
      <w:tr w:rsidR="000B782A" w:rsidRPr="00E77B50" w14:paraId="4D18A7D0" w14:textId="77777777" w:rsidTr="00BD7C00">
        <w:trPr>
          <w:trHeight w:val="253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51B5" w14:textId="1C3FE287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Estado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la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financiación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la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contraparte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0B782A" w:rsidRPr="00E77B50">
              <w:rPr>
                <w:sz w:val="20"/>
                <w:lang w:val="es-ES_tradnl"/>
              </w:rPr>
              <w:t>(</w:t>
            </w:r>
            <w:r w:rsidRPr="00E77B50">
              <w:rPr>
                <w:sz w:val="20"/>
                <w:lang w:val="es-ES_tradnl"/>
              </w:rPr>
              <w:t>S</w:t>
            </w:r>
            <w:r w:rsidR="000B782A" w:rsidRPr="00E77B50">
              <w:rPr>
                <w:sz w:val="20"/>
                <w:lang w:val="es-ES_tradnl"/>
              </w:rPr>
              <w:t>/N):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40FB" w14:textId="77777777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S</w:t>
            </w:r>
          </w:p>
        </w:tc>
      </w:tr>
      <w:tr w:rsidR="000B782A" w:rsidRPr="00E77B50" w14:paraId="2B13E58F" w14:textId="77777777" w:rsidTr="00BD7C00">
        <w:trPr>
          <w:trHeight w:val="26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AD1B" w14:textId="17EC89FA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Hitos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supervisión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proyecto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incluidos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="000B782A" w:rsidRPr="00E77B50">
              <w:rPr>
                <w:sz w:val="20"/>
                <w:lang w:val="es-ES_tradnl"/>
              </w:rPr>
              <w:t>(</w:t>
            </w:r>
            <w:r w:rsidRPr="00E77B50">
              <w:rPr>
                <w:sz w:val="20"/>
                <w:lang w:val="es-ES_tradnl"/>
              </w:rPr>
              <w:t>S</w:t>
            </w:r>
            <w:r w:rsidR="000B782A" w:rsidRPr="00E77B50">
              <w:rPr>
                <w:sz w:val="20"/>
                <w:lang w:val="es-ES_tradnl"/>
              </w:rPr>
              <w:t>/N):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B6C7" w14:textId="77777777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S</w:t>
            </w:r>
          </w:p>
        </w:tc>
      </w:tr>
      <w:tr w:rsidR="000B782A" w:rsidRPr="00E77B50" w14:paraId="0C9B687B" w14:textId="77777777" w:rsidTr="00BD7C00">
        <w:trPr>
          <w:trHeight w:val="26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5CB1" w14:textId="163B4AA8" w:rsidR="000B782A" w:rsidRPr="00E77B50" w:rsidRDefault="00995408" w:rsidP="00995408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Normas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mínimas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eficiencia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energética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disponibles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para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el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sector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correspondiente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(S/N</w:t>
            </w:r>
            <w:r w:rsidR="000B782A" w:rsidRPr="00E77B50">
              <w:rPr>
                <w:sz w:val="20"/>
                <w:lang w:val="es-ES_tradnl"/>
              </w:rPr>
              <w:t>):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BF8D" w14:textId="77777777" w:rsidR="000B782A" w:rsidRPr="00E77B50" w:rsidRDefault="00B312C1" w:rsidP="00A81DAB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N</w:t>
            </w:r>
          </w:p>
        </w:tc>
      </w:tr>
    </w:tbl>
    <w:p w14:paraId="4103EB82" w14:textId="449E7A31" w:rsidR="000B782A" w:rsidRPr="00E77B50" w:rsidRDefault="008F2BB9" w:rsidP="00CC3FF6">
      <w:pPr>
        <w:ind w:left="-426" w:right="-421"/>
        <w:rPr>
          <w:sz w:val="18"/>
          <w:szCs w:val="18"/>
          <w:lang w:val="es-ES_tradnl"/>
        </w:rPr>
      </w:pPr>
      <w:r w:rsidRPr="00E77B50">
        <w:rPr>
          <w:sz w:val="18"/>
          <w:szCs w:val="18"/>
          <w:lang w:val="es-ES_tradnl"/>
        </w:rPr>
        <w:t>*</w:t>
      </w:r>
      <w:r w:rsidR="003F76B7" w:rsidRPr="00E77B50">
        <w:rPr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Solo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teniendo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en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cuenta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los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ahorros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de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energía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y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577DE0" w:rsidRPr="00E77B50">
        <w:rPr>
          <w:sz w:val="18"/>
          <w:szCs w:val="18"/>
          <w:lang w:val="es-ES_tradnl"/>
        </w:rPr>
        <w:t>el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577DE0" w:rsidRPr="00E77B50">
        <w:rPr>
          <w:sz w:val="18"/>
          <w:szCs w:val="18"/>
          <w:lang w:val="es-ES_tradnl"/>
        </w:rPr>
        <w:t>financiamiento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asociados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con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las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actividades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a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nivel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empresarial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577DE0" w:rsidRPr="00E77B50">
        <w:rPr>
          <w:sz w:val="18"/>
          <w:szCs w:val="18"/>
          <w:lang w:val="es-ES_tradnl"/>
        </w:rPr>
        <w:t>y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excluyendo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los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relacionados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con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las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actividades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a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nivel</w:t>
      </w:r>
      <w:r w:rsidR="003F76B7" w:rsidRPr="00E77B50">
        <w:rPr>
          <w:sz w:val="18"/>
          <w:szCs w:val="18"/>
          <w:lang w:val="es-ES_tradnl"/>
        </w:rPr>
        <w:t xml:space="preserve"> </w:t>
      </w:r>
      <w:r w:rsidR="00995408" w:rsidRPr="00E77B50">
        <w:rPr>
          <w:sz w:val="18"/>
          <w:szCs w:val="18"/>
          <w:lang w:val="es-ES_tradnl"/>
        </w:rPr>
        <w:t>normativo</w:t>
      </w:r>
      <w:r w:rsidR="00641D7D" w:rsidRPr="00E77B50">
        <w:rPr>
          <w:sz w:val="18"/>
          <w:szCs w:val="18"/>
          <w:lang w:val="es-ES_tradnl"/>
        </w:rPr>
        <w:t>.</w:t>
      </w:r>
    </w:p>
    <w:p w14:paraId="4E6EB63D" w14:textId="77777777" w:rsidR="008F2BB9" w:rsidRPr="00E77B50" w:rsidRDefault="008F2BB9" w:rsidP="000B782A">
      <w:pPr>
        <w:rPr>
          <w:sz w:val="18"/>
          <w:szCs w:val="18"/>
          <w:lang w:val="es-ES_tradnl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3507"/>
      </w:tblGrid>
      <w:tr w:rsidR="000B782A" w:rsidRPr="00E77B50" w14:paraId="16008D48" w14:textId="77777777" w:rsidTr="00BD7C00">
        <w:trPr>
          <w:trHeight w:val="29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7A0D" w14:textId="2FB212F4" w:rsidR="000B782A" w:rsidRPr="00E77B50" w:rsidRDefault="00577DE0" w:rsidP="00577DE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es-ES_tradnl"/>
              </w:rPr>
            </w:pPr>
            <w:r w:rsidRPr="00E77B50">
              <w:rPr>
                <w:b/>
                <w:sz w:val="20"/>
                <w:lang w:val="es-ES_tradnl"/>
              </w:rPr>
              <w:t>RECOMENDACIÓN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DE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Pr="00E77B50">
              <w:rPr>
                <w:b/>
                <w:sz w:val="20"/>
                <w:lang w:val="es-ES_tradnl"/>
              </w:rPr>
              <w:t>LA</w:t>
            </w:r>
            <w:r w:rsidR="003F76B7" w:rsidRPr="00E77B50">
              <w:rPr>
                <w:b/>
                <w:sz w:val="20"/>
                <w:lang w:val="es-ES_tradnl"/>
              </w:rPr>
              <w:t xml:space="preserve"> </w:t>
            </w:r>
            <w:r w:rsidR="000B782A" w:rsidRPr="00E77B50">
              <w:rPr>
                <w:b/>
                <w:sz w:val="20"/>
                <w:lang w:val="es-ES_tradnl"/>
              </w:rPr>
              <w:t>SECRETAR</w:t>
            </w:r>
            <w:r w:rsidRPr="00E77B50">
              <w:rPr>
                <w:b/>
                <w:sz w:val="20"/>
                <w:lang w:val="es-ES_tradnl"/>
              </w:rPr>
              <w:t>ÍA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1DCF" w14:textId="25CC77B7" w:rsidR="000B782A" w:rsidRPr="00E77B50" w:rsidRDefault="00577DE0" w:rsidP="00577DE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es-ES_tradnl"/>
              </w:rPr>
            </w:pPr>
            <w:r w:rsidRPr="00E77B50">
              <w:rPr>
                <w:sz w:val="20"/>
                <w:lang w:val="es-ES_tradnl"/>
              </w:rPr>
              <w:t>Consideración</w:t>
            </w:r>
            <w:r w:rsidR="003F76B7" w:rsidRPr="00E77B50">
              <w:rPr>
                <w:sz w:val="20"/>
                <w:lang w:val="es-ES_tradnl"/>
              </w:rPr>
              <w:t xml:space="preserve"> </w:t>
            </w:r>
            <w:r w:rsidRPr="00E77B50">
              <w:rPr>
                <w:sz w:val="20"/>
                <w:lang w:val="es-ES_tradnl"/>
              </w:rPr>
              <w:t>individual</w:t>
            </w:r>
          </w:p>
        </w:tc>
      </w:tr>
    </w:tbl>
    <w:p w14:paraId="2E38B908" w14:textId="77777777" w:rsidR="000B782A" w:rsidRPr="00E77B50" w:rsidRDefault="000B782A" w:rsidP="000B782A">
      <w:pPr>
        <w:rPr>
          <w:sz w:val="10"/>
          <w:szCs w:val="10"/>
          <w:lang w:val="es-ES_tradnl"/>
        </w:rPr>
      </w:pPr>
      <w:r w:rsidRPr="00E77B50">
        <w:rPr>
          <w:sz w:val="10"/>
          <w:szCs w:val="10"/>
          <w:lang w:val="es-ES_tradnl"/>
        </w:rPr>
        <w:br w:type="page"/>
      </w:r>
    </w:p>
    <w:p w14:paraId="511F3262" w14:textId="6B7F0C6C" w:rsidR="00BE04C1" w:rsidRPr="00E77B50" w:rsidRDefault="00AE5144" w:rsidP="0028245E">
      <w:pPr>
        <w:keepNext/>
        <w:spacing w:after="240"/>
        <w:jc w:val="center"/>
        <w:rPr>
          <w:rStyle w:val="eop"/>
          <w:color w:val="000000"/>
          <w:shd w:val="clear" w:color="auto" w:fill="FFFFFF"/>
          <w:lang w:val="es-ES_tradnl"/>
        </w:rPr>
      </w:pPr>
      <w:r w:rsidRPr="00E77B50">
        <w:rPr>
          <w:b/>
          <w:bCs/>
          <w:caps/>
          <w:color w:val="000000"/>
          <w:shd w:val="clear" w:color="auto" w:fill="FFFFFF"/>
          <w:lang w:val="es-ES_tradnl"/>
        </w:rPr>
        <w:lastRenderedPageBreak/>
        <w:t>PROYECTO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piloto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para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potenciar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la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de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los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de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en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Malasia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durante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la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reducción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de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HFC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(actividades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de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inversión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y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sin</w:t>
      </w:r>
      <w:r w:rsidR="003F76B7" w:rsidRPr="00E77B50">
        <w:rPr>
          <w:b/>
          <w:bCs/>
          <w:caps/>
          <w:color w:val="000000"/>
          <w:shd w:val="clear" w:color="auto" w:fill="FFFFFF"/>
          <w:lang w:val="es-ES_tradnl"/>
        </w:rPr>
        <w:t xml:space="preserve"> </w:t>
      </w:r>
      <w:r w:rsidRPr="00E77B50">
        <w:rPr>
          <w:b/>
          <w:bCs/>
          <w:caps/>
          <w:color w:val="000000"/>
          <w:shd w:val="clear" w:color="auto" w:fill="FFFFFF"/>
          <w:lang w:val="es-ES_tradnl"/>
        </w:rPr>
        <w:t>inversión</w:t>
      </w:r>
      <w:r w:rsidR="00BE04C1" w:rsidRPr="00E77B50">
        <w:rPr>
          <w:rStyle w:val="normaltextrun"/>
          <w:b/>
          <w:bCs/>
          <w:color w:val="000000"/>
          <w:shd w:val="clear" w:color="auto" w:fill="FFFFFF"/>
          <w:lang w:val="es-ES_tradnl"/>
        </w:rPr>
        <w:t>)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</w:p>
    <w:p w14:paraId="34DCC892" w14:textId="5DFD1C0E" w:rsidR="00EA598B" w:rsidRPr="00E77B50" w:rsidRDefault="00AE5144" w:rsidP="0028245E">
      <w:pPr>
        <w:keepNext/>
        <w:spacing w:after="240"/>
        <w:jc w:val="center"/>
        <w:rPr>
          <w:b/>
          <w:lang w:val="es-ES_tradnl"/>
        </w:rPr>
      </w:pPr>
      <w:r w:rsidRPr="00E77B50">
        <w:rPr>
          <w:b/>
          <w:lang w:val="es-ES_tradnl"/>
        </w:rPr>
        <w:t>DESCRIPCIÓN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DEL</w:t>
      </w:r>
      <w:r w:rsidR="003F76B7" w:rsidRPr="00E77B50">
        <w:rPr>
          <w:b/>
          <w:lang w:val="es-ES_tradnl"/>
        </w:rPr>
        <w:t xml:space="preserve"> </w:t>
      </w:r>
      <w:r w:rsidR="00EA598B" w:rsidRPr="00E77B50">
        <w:rPr>
          <w:b/>
          <w:lang w:val="es-ES_tradnl"/>
        </w:rPr>
        <w:t>PRO</w:t>
      </w:r>
      <w:r w:rsidRPr="00E77B50">
        <w:rPr>
          <w:b/>
          <w:lang w:val="es-ES_tradnl"/>
        </w:rPr>
        <w:t>YECTO</w:t>
      </w:r>
    </w:p>
    <w:p w14:paraId="15076341" w14:textId="77777777" w:rsidR="00BE04C1" w:rsidRPr="00E77B50" w:rsidRDefault="00AE5144" w:rsidP="00BE04C1">
      <w:pPr>
        <w:spacing w:after="240"/>
        <w:rPr>
          <w:b/>
          <w:lang w:val="es-ES_tradnl"/>
        </w:rPr>
      </w:pPr>
      <w:r w:rsidRPr="00E77B50">
        <w:rPr>
          <w:b/>
          <w:lang w:val="es-ES_tradnl"/>
        </w:rPr>
        <w:t>Antecedentes</w:t>
      </w:r>
    </w:p>
    <w:p w14:paraId="577782C3" w14:textId="088C9087" w:rsidR="00BE04C1" w:rsidRPr="00E77B50" w:rsidRDefault="00AE5144" w:rsidP="00BE04C1">
      <w:pPr>
        <w:pStyle w:val="Heading1"/>
        <w:numPr>
          <w:ilvl w:val="0"/>
          <w:numId w:val="24"/>
        </w:numPr>
        <w:rPr>
          <w:lang w:val="es-ES_tradnl"/>
        </w:rPr>
      </w:pP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nombre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Gobierno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Malasia,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presentado,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conforme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dispuesto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decisiones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91/65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3D2CFA" w:rsidRPr="00E77B50">
        <w:rPr>
          <w:lang w:val="es-ES_tradnl"/>
        </w:rPr>
        <w:t>94/60</w:t>
      </w:r>
      <w:r w:rsidR="00BE04C1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solicitud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piloto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mantener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y/o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potenciar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sustitutivas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durante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reducción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HFC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(actividades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ajenas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inversión),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importe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1</w:t>
      </w:r>
      <w:r w:rsidRPr="00E77B50">
        <w:rPr>
          <w:lang w:val="es-ES_tradnl"/>
        </w:rPr>
        <w:t>.</w:t>
      </w:r>
      <w:r w:rsidR="00BE04C1" w:rsidRPr="00E77B50">
        <w:rPr>
          <w:lang w:val="es-ES_tradnl"/>
        </w:rPr>
        <w:t>148</w:t>
      </w:r>
      <w:r w:rsidRPr="00E77B50">
        <w:rPr>
          <w:lang w:val="es-ES_tradnl"/>
        </w:rPr>
        <w:t>.</w:t>
      </w:r>
      <w:r w:rsidR="00BE04C1" w:rsidRPr="00E77B50">
        <w:rPr>
          <w:lang w:val="es-ES_tradnl"/>
        </w:rPr>
        <w:t>215,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gastos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apoyo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organismo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US</w:t>
      </w:r>
      <w:r w:rsidRPr="00E77B50">
        <w:rPr>
          <w:lang w:val="es-ES_tradnl"/>
        </w:rPr>
        <w:t>D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80</w:t>
      </w:r>
      <w:r w:rsidRPr="00E77B50">
        <w:rPr>
          <w:lang w:val="es-ES_tradnl"/>
        </w:rPr>
        <w:t>.</w:t>
      </w:r>
      <w:r w:rsidR="00BE04C1" w:rsidRPr="00E77B50">
        <w:rPr>
          <w:lang w:val="es-ES_tradnl"/>
        </w:rPr>
        <w:t>375,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según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presentación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original</w:t>
      </w:r>
      <w:r w:rsidR="00BE04C1" w:rsidRPr="00E77B50">
        <w:rPr>
          <w:vertAlign w:val="superscript"/>
          <w:lang w:val="es-ES_tradnl"/>
        </w:rPr>
        <w:footnoteReference w:id="3"/>
      </w:r>
      <w:r w:rsidRPr="00E77B50">
        <w:rPr>
          <w:lang w:val="es-ES_tradnl"/>
        </w:rPr>
        <w:t>.</w:t>
      </w:r>
    </w:p>
    <w:p w14:paraId="1EE05DFD" w14:textId="7D6DE24D" w:rsidR="00BE04C1" w:rsidRPr="00E77B50" w:rsidRDefault="00AE5144" w:rsidP="00BE04C1">
      <w:pPr>
        <w:pStyle w:val="Heading1"/>
        <w:numPr>
          <w:ilvl w:val="0"/>
          <w:numId w:val="0"/>
        </w:numPr>
        <w:rPr>
          <w:u w:val="single"/>
          <w:lang w:val="es-ES_tradnl"/>
        </w:rPr>
      </w:pPr>
      <w:r w:rsidRPr="00E77B50">
        <w:rPr>
          <w:u w:val="single"/>
          <w:lang w:val="es-ES_tradnl"/>
        </w:rPr>
        <w:t>Estado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de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ejecución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de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las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actividades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relacionadas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con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la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eficiencia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energética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financiadas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por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el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Fondo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Multilateral</w:t>
      </w:r>
    </w:p>
    <w:p w14:paraId="20828303" w14:textId="2C9FE6A1" w:rsidR="00BE04C1" w:rsidRPr="00E77B50" w:rsidRDefault="00AE5144">
      <w:pPr>
        <w:pStyle w:val="Heading1"/>
        <w:rPr>
          <w:lang w:val="es-ES_tradnl"/>
        </w:rPr>
      </w:pP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actividades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apoyo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aplicación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Enmienda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Kigali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reducción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HFC</w:t>
      </w:r>
      <w:r w:rsidR="00BE04C1" w:rsidRPr="00E77B50">
        <w:rPr>
          <w:vertAlign w:val="superscript"/>
          <w:lang w:val="es-ES_tradnl"/>
        </w:rPr>
        <w:footnoteReference w:id="4"/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inclu</w:t>
      </w:r>
      <w:r w:rsidR="00AE531A" w:rsidRPr="00E77B50">
        <w:rPr>
          <w:lang w:val="es-ES_tradnl"/>
        </w:rPr>
        <w:t>yó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actividades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determinar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consumo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medio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nivel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HFC</w:t>
      </w:r>
      <w:r w:rsidR="00C455C7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apoyar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desarrollo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sistema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asignación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cuotas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llevar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Gobierno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especificar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HFC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“sustancias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prohibidas”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sujetas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controles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introducir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nuevo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sistema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códigos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arancelarios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HFC</w:t>
      </w:r>
      <w:r w:rsidR="00C455C7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etapa</w:t>
      </w:r>
      <w:r w:rsidR="003F76B7" w:rsidRPr="00E77B50">
        <w:rPr>
          <w:lang w:val="es-ES_tradnl"/>
        </w:rPr>
        <w:t xml:space="preserve"> </w:t>
      </w:r>
      <w:r w:rsidR="00F23438" w:rsidRPr="00E77B50">
        <w:rPr>
          <w:lang w:val="es-ES_tradnl"/>
        </w:rPr>
        <w:t>I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plan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aplicación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Enmienda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Kigali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relativa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HFC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(PAK)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ap</w:t>
      </w:r>
      <w:r w:rsidR="00AE531A" w:rsidRPr="00E77B50">
        <w:rPr>
          <w:lang w:val="es-ES_tradnl"/>
        </w:rPr>
        <w:t>robada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AE531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9</w:t>
      </w:r>
      <w:r w:rsidR="000536DD" w:rsidRPr="00E77B50">
        <w:rPr>
          <w:lang w:val="es-ES_tradnl"/>
        </w:rPr>
        <w:t>3</w:t>
      </w:r>
      <w:r w:rsidR="002B6A8A" w:rsidRPr="00E77B50">
        <w:rPr>
          <w:lang w:val="es-ES_tradnl"/>
        </w:rPr>
        <w:t>ª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reunión</w:t>
      </w:r>
      <w:r w:rsidR="00BE04C1" w:rsidRPr="00E77B50">
        <w:rPr>
          <w:vertAlign w:val="superscript"/>
          <w:lang w:val="es-ES_tradnl"/>
        </w:rPr>
        <w:footnoteReference w:id="5"/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inclu</w:t>
      </w:r>
      <w:r w:rsidR="002B6A8A" w:rsidRPr="00E77B50">
        <w:rPr>
          <w:lang w:val="es-ES_tradnl"/>
        </w:rPr>
        <w:t>ye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prohibición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instalación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nuevos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sistemas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extinción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incendios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HFC-23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HFC-125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1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enero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2026;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1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enero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2029,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prohibición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fabricación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importación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autónomos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refrigeración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comercial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HFC</w:t>
      </w:r>
      <w:r w:rsidR="00362ADC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refrigeración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doméstica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utilice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HFC</w:t>
      </w:r>
      <w:r w:rsidR="00362ADC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componentes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transporte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refrigerado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HFC-134a,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R-452A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R404A</w:t>
      </w:r>
      <w:r w:rsidR="009466F3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climatizadores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dos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bloques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bombas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calor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R-407C</w:t>
      </w:r>
      <w:r w:rsidR="00AE5B5F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así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prohibición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nuevas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instalaciones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enfriadores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5256D" w:rsidRPr="00E77B50">
        <w:rPr>
          <w:lang w:val="es-ES_tradnl"/>
        </w:rPr>
        <w:t>R407C</w:t>
      </w:r>
      <w:r w:rsidR="0045256D" w:rsidRPr="00E77B50">
        <w:rPr>
          <w:rStyle w:val="normaltextrun"/>
          <w:color w:val="000000"/>
          <w:bdr w:val="none" w:sz="0" w:space="0" w:color="auto" w:frame="1"/>
          <w:lang w:val="es-ES_tradnl"/>
        </w:rPr>
        <w:t>.</w:t>
      </w:r>
    </w:p>
    <w:p w14:paraId="49E8C43C" w14:textId="1AFC5537" w:rsidR="00BE04C1" w:rsidRPr="00E77B50" w:rsidRDefault="002B6A8A" w:rsidP="00BE04C1">
      <w:pPr>
        <w:spacing w:after="240"/>
        <w:rPr>
          <w:b/>
          <w:bCs/>
          <w:lang w:val="es-ES_tradnl"/>
        </w:rPr>
      </w:pPr>
      <w:r w:rsidRPr="00E77B50">
        <w:rPr>
          <w:b/>
          <w:bCs/>
          <w:lang w:val="es-ES_tradnl"/>
        </w:rPr>
        <w:t>Proyecto</w:t>
      </w:r>
      <w:r w:rsidR="003F76B7" w:rsidRPr="00E77B50">
        <w:rPr>
          <w:b/>
          <w:bCs/>
          <w:lang w:val="es-ES_tradnl"/>
        </w:rPr>
        <w:t xml:space="preserve"> </w:t>
      </w:r>
      <w:r w:rsidRPr="00E77B50">
        <w:rPr>
          <w:b/>
          <w:bCs/>
          <w:lang w:val="es-ES_tradnl"/>
        </w:rPr>
        <w:t>piloto</w:t>
      </w:r>
      <w:r w:rsidR="003F76B7" w:rsidRPr="00E77B50">
        <w:rPr>
          <w:b/>
          <w:bCs/>
          <w:lang w:val="es-ES_tradnl"/>
        </w:rPr>
        <w:t xml:space="preserve"> </w:t>
      </w:r>
      <w:r w:rsidRPr="00E77B50">
        <w:rPr>
          <w:b/>
          <w:bCs/>
          <w:lang w:val="es-ES_tradnl"/>
        </w:rPr>
        <w:t>de</w:t>
      </w:r>
      <w:r w:rsidR="003F76B7" w:rsidRPr="00E77B50">
        <w:rPr>
          <w:b/>
          <w:bCs/>
          <w:lang w:val="es-ES_tradnl"/>
        </w:rPr>
        <w:t xml:space="preserve"> </w:t>
      </w:r>
      <w:r w:rsidRPr="00E77B50">
        <w:rPr>
          <w:b/>
          <w:bCs/>
          <w:lang w:val="es-ES_tradnl"/>
        </w:rPr>
        <w:t>eficiencia</w:t>
      </w:r>
      <w:r w:rsidR="003F76B7" w:rsidRPr="00E77B50">
        <w:rPr>
          <w:b/>
          <w:bCs/>
          <w:lang w:val="es-ES_tradnl"/>
        </w:rPr>
        <w:t xml:space="preserve"> </w:t>
      </w:r>
      <w:r w:rsidRPr="00E77B50">
        <w:rPr>
          <w:b/>
          <w:bCs/>
          <w:lang w:val="es-ES_tradnl"/>
        </w:rPr>
        <w:t>energética</w:t>
      </w:r>
    </w:p>
    <w:p w14:paraId="01BD09D7" w14:textId="2A9CB77F" w:rsidR="00BE04C1" w:rsidRPr="00E77B50" w:rsidRDefault="00386EF0" w:rsidP="00BE04C1">
      <w:pPr>
        <w:pStyle w:val="Heading1"/>
        <w:numPr>
          <w:ilvl w:val="0"/>
          <w:numId w:val="24"/>
        </w:numPr>
        <w:rPr>
          <w:lang w:val="es-ES_tradnl"/>
        </w:rPr>
      </w:pPr>
      <w:r w:rsidRPr="00E77B50">
        <w:rPr>
          <w:lang w:val="es-ES_tradnl"/>
        </w:rPr>
        <w:t>Mala</w:t>
      </w:r>
      <w:r w:rsidR="002B6A8A" w:rsidRPr="00E77B50">
        <w:rPr>
          <w:lang w:val="es-ES_tradnl"/>
        </w:rPr>
        <w:t>sia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ratificado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todas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enmiendas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Protocolo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Montreal,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incluida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Enmienda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Kigali,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2</w:t>
      </w:r>
      <w:r w:rsidR="004B193A" w:rsidRPr="00E77B50">
        <w:rPr>
          <w:lang w:val="es-ES_tradnl"/>
        </w:rPr>
        <w:t>0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octubre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202</w:t>
      </w:r>
      <w:r w:rsidR="004B193A" w:rsidRPr="00E77B50">
        <w:rPr>
          <w:lang w:val="es-ES_tradnl"/>
        </w:rPr>
        <w:t>0</w:t>
      </w:r>
      <w:r w:rsidR="00BE04C1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referencia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HFC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4B193A" w:rsidRPr="00E77B50">
        <w:rPr>
          <w:lang w:val="es-ES_tradnl"/>
        </w:rPr>
        <w:t>Malasia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="002B6A8A" w:rsidRPr="00E77B50">
        <w:rPr>
          <w:lang w:val="es-ES_tradnl"/>
        </w:rPr>
        <w:t>establecido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313C4A" w:rsidRPr="00E77B50">
        <w:rPr>
          <w:rStyle w:val="normaltextrun"/>
          <w:color w:val="000000"/>
          <w:bdr w:val="none" w:sz="0" w:space="0" w:color="auto" w:frame="1"/>
          <w:lang w:val="es-ES_tradnl"/>
        </w:rPr>
        <w:t>26</w:t>
      </w:r>
      <w:r w:rsidR="009A33A6" w:rsidRPr="00E77B50">
        <w:rPr>
          <w:rStyle w:val="normaltextrun"/>
          <w:color w:val="000000"/>
          <w:bdr w:val="none" w:sz="0" w:space="0" w:color="auto" w:frame="1"/>
          <w:lang w:val="es-ES_tradnl"/>
        </w:rPr>
        <w:t>.</w:t>
      </w:r>
      <w:r w:rsidR="00313C4A" w:rsidRPr="00E77B50">
        <w:rPr>
          <w:rStyle w:val="normaltextrun"/>
          <w:color w:val="000000"/>
          <w:bdr w:val="none" w:sz="0" w:space="0" w:color="auto" w:frame="1"/>
          <w:lang w:val="es-ES_tradnl"/>
        </w:rPr>
        <w:t>703</w:t>
      </w:r>
      <w:r w:rsidR="009A33A6" w:rsidRPr="00E77B50">
        <w:rPr>
          <w:rStyle w:val="normaltextrun"/>
          <w:color w:val="000000"/>
          <w:bdr w:val="none" w:sz="0" w:space="0" w:color="auto" w:frame="1"/>
          <w:lang w:val="es-ES_tradnl"/>
        </w:rPr>
        <w:t>.</w:t>
      </w:r>
      <w:r w:rsidR="00313C4A" w:rsidRPr="00E77B50">
        <w:rPr>
          <w:rStyle w:val="normaltextrun"/>
          <w:color w:val="000000"/>
          <w:bdr w:val="none" w:sz="0" w:space="0" w:color="auto" w:frame="1"/>
          <w:lang w:val="es-ES_tradnl"/>
        </w:rPr>
        <w:t>717</w:t>
      </w:r>
      <w:r w:rsidR="003F76B7" w:rsidRPr="00E77B50">
        <w:rPr>
          <w:rStyle w:val="normaltextrun"/>
          <w:color w:val="000000"/>
          <w:bdr w:val="none" w:sz="0" w:space="0" w:color="auto" w:frame="1"/>
          <w:lang w:val="es-ES_tradnl"/>
        </w:rPr>
        <w:t xml:space="preserve"> </w:t>
      </w:r>
      <w:r w:rsidR="009A33A6" w:rsidRPr="00E77B50">
        <w:rPr>
          <w:rStyle w:val="normaltextrun"/>
          <w:color w:val="000000"/>
          <w:bdr w:val="none" w:sz="0" w:space="0" w:color="auto" w:frame="1"/>
          <w:lang w:val="es-ES_tradnl"/>
        </w:rPr>
        <w:t>toneladas</w:t>
      </w:r>
      <w:r w:rsidR="003F76B7" w:rsidRPr="00E77B50">
        <w:rPr>
          <w:rStyle w:val="normaltextrun"/>
          <w:color w:val="000000"/>
          <w:bdr w:val="none" w:sz="0" w:space="0" w:color="auto" w:frame="1"/>
          <w:lang w:val="es-ES_tradnl"/>
        </w:rPr>
        <w:t xml:space="preserve"> </w:t>
      </w:r>
      <w:r w:rsidR="009A33A6" w:rsidRPr="00E77B50">
        <w:rPr>
          <w:rStyle w:val="normaltextrun"/>
          <w:color w:val="000000"/>
          <w:bdr w:val="none" w:sz="0" w:space="0" w:color="auto" w:frame="1"/>
          <w:lang w:val="es-ES_tradnl"/>
        </w:rPr>
        <w:t>de</w:t>
      </w:r>
      <w:r w:rsidR="003F76B7" w:rsidRPr="00E77B50">
        <w:rPr>
          <w:rStyle w:val="normaltextrun"/>
          <w:color w:val="000000"/>
          <w:bdr w:val="none" w:sz="0" w:space="0" w:color="auto" w:frame="1"/>
          <w:lang w:val="es-ES_tradnl"/>
        </w:rPr>
        <w:t xml:space="preserve"> </w:t>
      </w:r>
      <w:r w:rsidR="00BE04C1" w:rsidRPr="00E77B50">
        <w:rPr>
          <w:lang w:val="es-ES_tradnl"/>
        </w:rPr>
        <w:t>CO</w:t>
      </w:r>
      <w:r w:rsidR="00BE04C1" w:rsidRPr="00E77B50">
        <w:rPr>
          <w:vertAlign w:val="subscript"/>
          <w:lang w:val="es-ES_tradnl"/>
        </w:rPr>
        <w:t>2</w:t>
      </w:r>
      <w:r w:rsidR="003F76B7" w:rsidRPr="00E77B50">
        <w:rPr>
          <w:vertAlign w:val="subscript"/>
          <w:lang w:val="es-ES_tradnl"/>
        </w:rPr>
        <w:t xml:space="preserve"> </w:t>
      </w:r>
      <w:r w:rsidR="00BE04C1" w:rsidRPr="00E77B50">
        <w:rPr>
          <w:lang w:val="es-ES_tradnl"/>
        </w:rPr>
        <w:t>equivalent</w:t>
      </w:r>
      <w:r w:rsidR="009A33A6"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(</w:t>
      </w:r>
      <w:r w:rsidR="009A33A6" w:rsidRPr="00E77B50">
        <w:rPr>
          <w:lang w:val="es-ES_tradnl"/>
        </w:rPr>
        <w:t>toneladas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CO</w:t>
      </w:r>
      <w:r w:rsidR="00BE04C1" w:rsidRPr="00E77B50">
        <w:rPr>
          <w:vertAlign w:val="subscript"/>
          <w:lang w:val="es-ES_tradnl"/>
        </w:rPr>
        <w:t>2</w:t>
      </w:r>
      <w:r w:rsidR="003F76B7" w:rsidRPr="00E77B50">
        <w:rPr>
          <w:vertAlign w:val="subscript"/>
          <w:lang w:val="es-ES_tradnl"/>
        </w:rPr>
        <w:t xml:space="preserve"> </w:t>
      </w:r>
      <w:r w:rsidR="00BE04C1" w:rsidRPr="00E77B50">
        <w:rPr>
          <w:lang w:val="es-ES_tradnl"/>
        </w:rPr>
        <w:t>eq</w:t>
      </w:r>
      <w:r w:rsidR="009A33A6" w:rsidRPr="00E77B50">
        <w:rPr>
          <w:lang w:val="es-ES_tradnl"/>
        </w:rPr>
        <w:t>uivalentes</w:t>
      </w:r>
      <w:r w:rsidR="00BE04C1" w:rsidRPr="00E77B50">
        <w:rPr>
          <w:lang w:val="es-ES_tradnl"/>
        </w:rPr>
        <w:t>),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país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comprometido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reducir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313C4A" w:rsidRPr="00E77B50">
        <w:rPr>
          <w:lang w:val="es-ES_tradnl"/>
        </w:rPr>
        <w:t>10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%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20</w:t>
      </w:r>
      <w:r w:rsidR="00313C4A" w:rsidRPr="00E77B50">
        <w:rPr>
          <w:lang w:val="es-ES_tradnl"/>
        </w:rPr>
        <w:t>29</w:t>
      </w:r>
      <w:r w:rsidR="00BE04C1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Gobierno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F6353" w:rsidRPr="00E77B50">
        <w:rPr>
          <w:lang w:val="es-ES_tradnl"/>
        </w:rPr>
        <w:t>Malasia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notificó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consumo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F6353" w:rsidRPr="00E77B50">
        <w:rPr>
          <w:color w:val="1E1E1E"/>
          <w:shd w:val="clear" w:color="auto" w:fill="FFFFFF"/>
          <w:lang w:val="es-ES_tradnl"/>
        </w:rPr>
        <w:t>5</w:t>
      </w:r>
      <w:r w:rsidR="009A33A6" w:rsidRPr="00E77B50">
        <w:rPr>
          <w:color w:val="1E1E1E"/>
          <w:shd w:val="clear" w:color="auto" w:fill="FFFFFF"/>
          <w:lang w:val="es-ES_tradnl"/>
        </w:rPr>
        <w:t>.</w:t>
      </w:r>
      <w:r w:rsidR="008F6353" w:rsidRPr="00E77B50">
        <w:rPr>
          <w:color w:val="1E1E1E"/>
          <w:shd w:val="clear" w:color="auto" w:fill="FFFFFF"/>
          <w:lang w:val="es-ES_tradnl"/>
        </w:rPr>
        <w:t>043</w:t>
      </w:r>
      <w:r w:rsidR="009A33A6" w:rsidRPr="00E77B50">
        <w:rPr>
          <w:color w:val="1E1E1E"/>
          <w:shd w:val="clear" w:color="auto" w:fill="FFFFFF"/>
          <w:lang w:val="es-ES_tradnl"/>
        </w:rPr>
        <w:t>.</w:t>
      </w:r>
      <w:r w:rsidR="008F6353" w:rsidRPr="00E77B50">
        <w:rPr>
          <w:color w:val="1E1E1E"/>
          <w:shd w:val="clear" w:color="auto" w:fill="FFFFFF"/>
          <w:lang w:val="es-ES_tradnl"/>
        </w:rPr>
        <w:t>404</w:t>
      </w:r>
      <w:r w:rsidR="003F76B7" w:rsidRPr="00E77B50">
        <w:rPr>
          <w:color w:val="1E1E1E"/>
          <w:shd w:val="clear" w:color="auto" w:fill="FFFFFF"/>
          <w:lang w:val="es-ES_tradnl"/>
        </w:rPr>
        <w:t xml:space="preserve"> </w:t>
      </w:r>
      <w:r w:rsidR="009A33A6" w:rsidRPr="00E77B50">
        <w:rPr>
          <w:color w:val="1E1E1E"/>
          <w:shd w:val="clear" w:color="auto" w:fill="FFFFFF"/>
          <w:lang w:val="es-ES_tradnl"/>
        </w:rPr>
        <w:t>toneladas</w:t>
      </w:r>
      <w:r w:rsidR="003F76B7" w:rsidRPr="00E77B50">
        <w:rPr>
          <w:color w:val="1E1E1E"/>
          <w:shd w:val="clear" w:color="auto" w:fill="FFFFFF"/>
          <w:lang w:val="es-ES_tradnl"/>
        </w:rPr>
        <w:t xml:space="preserve"> </w:t>
      </w:r>
      <w:r w:rsidR="009A33A6" w:rsidRPr="00E77B50">
        <w:rPr>
          <w:color w:val="1E1E1E"/>
          <w:shd w:val="clear" w:color="auto" w:fill="FFFFFF"/>
          <w:lang w:val="es-ES_tradnl"/>
        </w:rPr>
        <w:t>de</w:t>
      </w:r>
      <w:r w:rsidR="003F76B7" w:rsidRPr="00E77B50">
        <w:rPr>
          <w:color w:val="1E1E1E"/>
          <w:shd w:val="clear" w:color="auto" w:fill="FFFFFF"/>
          <w:lang w:val="es-ES_tradnl"/>
        </w:rPr>
        <w:t xml:space="preserve"> </w:t>
      </w:r>
      <w:r w:rsidR="00BE04C1" w:rsidRPr="00E77B50">
        <w:rPr>
          <w:lang w:val="es-ES_tradnl"/>
        </w:rPr>
        <w:t>CO</w:t>
      </w:r>
      <w:r w:rsidR="00BE04C1" w:rsidRPr="00E77B50">
        <w:rPr>
          <w:vertAlign w:val="subscript"/>
          <w:lang w:val="es-ES_tradnl"/>
        </w:rPr>
        <w:t>2</w:t>
      </w:r>
      <w:r w:rsidR="003F76B7" w:rsidRPr="00E77B50">
        <w:rPr>
          <w:vertAlign w:val="subscript"/>
          <w:lang w:val="es-ES_tradnl"/>
        </w:rPr>
        <w:t xml:space="preserve"> </w:t>
      </w:r>
      <w:r w:rsidR="00BE04C1" w:rsidRPr="00E77B50">
        <w:rPr>
          <w:lang w:val="es-ES_tradnl"/>
        </w:rPr>
        <w:t>eq</w:t>
      </w:r>
      <w:r w:rsidR="009A33A6" w:rsidRPr="00E77B50">
        <w:rPr>
          <w:lang w:val="es-ES_tradnl"/>
        </w:rPr>
        <w:t>uivalentes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HFC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BE04C1" w:rsidRPr="00E77B50">
        <w:rPr>
          <w:lang w:val="es-ES_tradnl"/>
        </w:rPr>
        <w:t>2023,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8F6353" w:rsidRPr="00E77B50">
        <w:rPr>
          <w:lang w:val="es-ES_tradnl"/>
        </w:rPr>
        <w:t>81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%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inferior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consumo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básico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referencia</w:t>
      </w:r>
      <w:r w:rsidR="003F76B7" w:rsidRPr="00E77B50">
        <w:rPr>
          <w:lang w:val="es-ES_tradnl"/>
        </w:rPr>
        <w:t xml:space="preserve"> </w:t>
      </w:r>
      <w:r w:rsidR="009A33A6" w:rsidRPr="00E77B50">
        <w:rPr>
          <w:lang w:val="es-ES_tradnl"/>
        </w:rPr>
        <w:t>establecido.</w:t>
      </w:r>
    </w:p>
    <w:p w14:paraId="4C2F40FD" w14:textId="21C05815" w:rsidR="00BE04C1" w:rsidRPr="00E77B50" w:rsidRDefault="009A33A6" w:rsidP="00BE04C1">
      <w:pPr>
        <w:spacing w:after="240"/>
        <w:rPr>
          <w:u w:val="single"/>
          <w:lang w:val="es-ES_tradnl"/>
        </w:rPr>
      </w:pPr>
      <w:r w:rsidRPr="00E77B50">
        <w:rPr>
          <w:u w:val="single"/>
          <w:lang w:val="es-ES_tradnl"/>
        </w:rPr>
        <w:t>Marco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político,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normativo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e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institucional</w:t>
      </w:r>
    </w:p>
    <w:p w14:paraId="4BDD197B" w14:textId="79A415D3" w:rsidR="004B193A" w:rsidRPr="00E77B50" w:rsidRDefault="009A33A6" w:rsidP="00BE04C1">
      <w:pPr>
        <w:pStyle w:val="Heading1"/>
        <w:numPr>
          <w:ilvl w:val="0"/>
          <w:numId w:val="3"/>
        </w:numPr>
        <w:rPr>
          <w:color w:val="000000"/>
          <w:shd w:val="clear" w:color="auto" w:fill="FFFFFF"/>
          <w:lang w:val="es-ES_tradnl"/>
        </w:rPr>
      </w:pPr>
      <w:r w:rsidRPr="00E77B50">
        <w:rPr>
          <w:rStyle w:val="normaltextrun"/>
          <w:color w:val="000000"/>
          <w:shd w:val="clear" w:color="auto" w:fill="FFFFFF"/>
          <w:lang w:val="es-ES_tradnl"/>
        </w:rPr>
        <w:t>Desde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2014,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normas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mínimas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(MEPS,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por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sus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siglas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inglés)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etiquetado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obligatorios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electrodomésticos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(menos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300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litros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por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unidad)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Malasia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están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regulados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por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Comisión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Energía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(CE)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dependiente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Ministerio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Energía.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Sin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embargo,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Malasia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dispone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actualmente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congeladores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horizontales,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dispensadores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bebidas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vitrinas,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ni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ningún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tipo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norma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directriz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voluntaria</w:t>
      </w:r>
      <w:r w:rsidR="008F6353" w:rsidRPr="00E77B50">
        <w:rPr>
          <w:color w:val="000000"/>
          <w:shd w:val="clear" w:color="auto" w:fill="FFFFFF"/>
          <w:lang w:val="es-ES_tradnl"/>
        </w:rPr>
        <w:t>.</w:t>
      </w:r>
      <w:r w:rsidR="003F76B7" w:rsidRPr="00E77B50">
        <w:rPr>
          <w:color w:val="000000"/>
          <w:shd w:val="clear" w:color="auto" w:fill="FFFFFF"/>
          <w:lang w:val="es-ES_tradnl"/>
        </w:rPr>
        <w:t xml:space="preserve"> </w:t>
      </w:r>
    </w:p>
    <w:p w14:paraId="7C275FEB" w14:textId="30A9CF8A" w:rsidR="008F6353" w:rsidRPr="00E77B50" w:rsidRDefault="00A53012" w:rsidP="008F6353">
      <w:pPr>
        <w:pStyle w:val="Heading1"/>
        <w:rPr>
          <w:lang w:val="es-ES_tradnl"/>
        </w:rPr>
      </w:pPr>
      <w:r w:rsidRPr="00E77B50">
        <w:rPr>
          <w:rStyle w:val="normaltextrun"/>
          <w:color w:val="000000"/>
          <w:shd w:val="clear" w:color="auto" w:fill="FFFFFF"/>
          <w:lang w:val="es-ES_tradnl"/>
        </w:rPr>
        <w:lastRenderedPageBreak/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11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octubre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2023,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Parlamento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Malasia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aprobó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Ley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Conservación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virtud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cual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Comisión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Energía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(CE)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ampliado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su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mandato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regular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todos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eléctricos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(aparte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electrodomésticos).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calendario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actual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acciones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prioritarias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consiste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ampliar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programa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clasificación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por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estrellas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incluir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motores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eléctricos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climatización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2026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2027,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respectivamente,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consumen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más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energía.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apoyo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proyecto,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incluirá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refrigeradores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congeladores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su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programa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clasificación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por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estrellas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principios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2029,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lugar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2030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más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tarde,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permitirá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sincronizar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reducción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HFC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sector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marco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45422" w:rsidRPr="00E77B50">
        <w:rPr>
          <w:rStyle w:val="normaltextrun"/>
          <w:color w:val="000000"/>
          <w:shd w:val="clear" w:color="auto" w:fill="FFFFFF"/>
          <w:lang w:val="es-ES_tradnl"/>
        </w:rPr>
        <w:t>PAK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mejora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aumentar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beneficios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climáticos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globales.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</w:p>
    <w:p w14:paraId="0D97AB37" w14:textId="778C974A" w:rsidR="00BE04C1" w:rsidRPr="00E77B50" w:rsidRDefault="0041427F" w:rsidP="00BE04C1">
      <w:pPr>
        <w:spacing w:after="240"/>
        <w:outlineLvl w:val="0"/>
        <w:rPr>
          <w:u w:val="single"/>
          <w:lang w:val="es-ES_tradnl"/>
        </w:rPr>
      </w:pPr>
      <w:r w:rsidRPr="00E77B50">
        <w:rPr>
          <w:u w:val="single"/>
          <w:lang w:val="es-ES_tradnl"/>
        </w:rPr>
        <w:t>Objetivo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del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proyecto</w:t>
      </w:r>
    </w:p>
    <w:p w14:paraId="0E9025BD" w14:textId="42B26BC6" w:rsidR="00BE04C1" w:rsidRPr="00E77B50" w:rsidRDefault="0041427F" w:rsidP="00BE04C1">
      <w:pPr>
        <w:pStyle w:val="Heading1"/>
        <w:rPr>
          <w:rStyle w:val="normaltextrun"/>
          <w:color w:val="000000"/>
          <w:shd w:val="clear" w:color="auto" w:fill="FFFFFF"/>
          <w:lang w:val="es-ES_tradnl"/>
        </w:rPr>
      </w:pP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objetivo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autónoma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Malasia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entre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%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40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%,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paralelamente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eliminación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completa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HFC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subsector,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prevista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etapa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PAK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país</w:t>
      </w:r>
      <w:r w:rsidR="005412AF" w:rsidRPr="00E77B50">
        <w:rPr>
          <w:rStyle w:val="normaltextrun"/>
          <w:color w:val="000000"/>
          <w:shd w:val="clear" w:color="auto" w:fill="FFFFFF"/>
          <w:lang w:val="es-ES_tradnl"/>
        </w:rPr>
        <w:t>.</w:t>
      </w:r>
    </w:p>
    <w:p w14:paraId="4B048572" w14:textId="7A28EF9C" w:rsidR="003C322E" w:rsidRPr="00E77B50" w:rsidRDefault="0041427F" w:rsidP="003C322E">
      <w:pPr>
        <w:pStyle w:val="Heading1"/>
        <w:rPr>
          <w:rStyle w:val="eop"/>
          <w:color w:val="000000"/>
          <w:shd w:val="clear" w:color="auto" w:fill="FFFFFF"/>
          <w:lang w:val="es-ES_tradnl"/>
        </w:rPr>
      </w:pP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Malasia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hay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30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fabricantes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ensambladores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refrigeradores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sistemas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industrial,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cuales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cuatro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suministran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activamente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refrigeradores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autónomos.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mayores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beneficiarios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proyecto,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Berjaya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Steel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Product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SdnBhd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(Berjaya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Steel)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Zun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Utara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Industry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SdnBhd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(Zun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Utara),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representan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80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%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acumulado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mercado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autónoma.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empresas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acordado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dejar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utilizar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HFC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(HFC-134a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404A)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fabricación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apoyo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Fondo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Multilateral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marco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etapa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PAK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Malasia,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muestra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cuadro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1.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subsector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restante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también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estará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obligado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eliminar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HFC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996B09" w:rsidRPr="00E77B50">
        <w:rPr>
          <w:rStyle w:val="normaltextrun"/>
          <w:color w:val="000000"/>
          <w:shd w:val="clear" w:color="auto" w:fill="FFFFFF"/>
          <w:lang w:val="es-ES_tradnl"/>
        </w:rPr>
        <w:t>año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2029,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cuando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aplique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prohibición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fabricar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8668AD"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8668AD" w:rsidRPr="00E77B50">
        <w:rPr>
          <w:rStyle w:val="normaltextrun"/>
          <w:color w:val="000000"/>
          <w:shd w:val="clear" w:color="auto" w:fill="FFFFFF"/>
          <w:lang w:val="es-ES_tradnl"/>
        </w:rPr>
        <w:t>utilizan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HFC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marco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8668AD" w:rsidRPr="00E77B50">
        <w:rPr>
          <w:rStyle w:val="normaltextrun"/>
          <w:color w:val="000000"/>
          <w:shd w:val="clear" w:color="auto" w:fill="FFFFFF"/>
          <w:lang w:val="es-ES_tradnl"/>
        </w:rPr>
        <w:t>PAK</w:t>
      </w:r>
      <w:r w:rsidRPr="00E77B50">
        <w:rPr>
          <w:lang w:val="es-ES_tradnl"/>
        </w:rPr>
        <w:t>.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</w:p>
    <w:p w14:paraId="078052B0" w14:textId="3976A5C7" w:rsidR="002F2E48" w:rsidRPr="00E77B50" w:rsidRDefault="008668AD" w:rsidP="002F2E48">
      <w:pPr>
        <w:keepNext/>
        <w:keepLines/>
        <w:rPr>
          <w:b/>
          <w:bCs/>
          <w:lang w:val="es-ES_tradnl"/>
        </w:rPr>
      </w:pPr>
      <w:r w:rsidRPr="00E77B50">
        <w:rPr>
          <w:b/>
          <w:bCs/>
          <w:lang w:val="es-ES_tradnl"/>
        </w:rPr>
        <w:t>Cuadro</w:t>
      </w:r>
      <w:r w:rsidR="003F76B7" w:rsidRPr="00E77B50">
        <w:rPr>
          <w:b/>
          <w:bCs/>
          <w:lang w:val="es-ES_tradnl"/>
        </w:rPr>
        <w:t xml:space="preserve"> </w:t>
      </w:r>
      <w:r w:rsidR="002F2E48" w:rsidRPr="00E77B50">
        <w:rPr>
          <w:b/>
          <w:bCs/>
          <w:lang w:val="es-ES_tradnl"/>
        </w:rPr>
        <w:t>1.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Reducción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anual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de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las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actividades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de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refrigeración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comercial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en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el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marco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del</w:t>
      </w:r>
      <w:r w:rsidR="003F76B7" w:rsidRPr="00E77B50">
        <w:rPr>
          <w:b/>
          <w:bCs/>
          <w:lang w:val="es-ES_tradnl"/>
        </w:rPr>
        <w:t xml:space="preserve"> </w:t>
      </w:r>
      <w:r w:rsidR="006F3A06" w:rsidRPr="00E77B50">
        <w:rPr>
          <w:b/>
          <w:bCs/>
          <w:lang w:val="es-ES_tradnl"/>
        </w:rPr>
        <w:t>PAK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83"/>
        <w:gridCol w:w="1306"/>
        <w:gridCol w:w="1670"/>
        <w:gridCol w:w="1233"/>
        <w:gridCol w:w="1743"/>
        <w:gridCol w:w="1741"/>
      </w:tblGrid>
      <w:tr w:rsidR="002F2E48" w:rsidRPr="00E77B50" w14:paraId="3DB9782A" w14:textId="77777777" w:rsidTr="00B87B36">
        <w:trPr>
          <w:trHeight w:val="144"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EF78" w14:textId="77777777" w:rsidR="002F2E48" w:rsidRPr="00E77B50" w:rsidRDefault="00F71B7E" w:rsidP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E</w:t>
            </w:r>
            <w:r w:rsidR="006F3A06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mpresa</w:t>
            </w:r>
          </w:p>
        </w:tc>
        <w:tc>
          <w:tcPr>
            <w:tcW w:w="15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BE04" w14:textId="5E58C423" w:rsidR="002F2E48" w:rsidRPr="00E77B50" w:rsidRDefault="006F3A06" w:rsidP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Consumo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HFC</w:t>
            </w:r>
          </w:p>
        </w:tc>
        <w:tc>
          <w:tcPr>
            <w:tcW w:w="15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56C0" w14:textId="2CA329A8" w:rsidR="002F2E48" w:rsidRPr="00E77B50" w:rsidRDefault="002F2E48" w:rsidP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Consum</w:t>
            </w:r>
            <w:r w:rsidR="006F3A06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o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6F3A06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6F3A06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alternativa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s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DF89" w14:textId="33C44CE3" w:rsidR="002F2E48" w:rsidRPr="00E77B50" w:rsidRDefault="002F2E48" w:rsidP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Reduc</w:t>
            </w:r>
            <w:r w:rsidR="006F3A06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c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i</w:t>
            </w:r>
            <w:r w:rsidR="006F3A06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ó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n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</w:tr>
      <w:tr w:rsidR="002F2E48" w:rsidRPr="00E77B50" w14:paraId="712CDF48" w14:textId="77777777" w:rsidTr="00B87B36">
        <w:trPr>
          <w:trHeight w:val="144"/>
        </w:trPr>
        <w:tc>
          <w:tcPr>
            <w:tcW w:w="9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C498" w14:textId="77777777" w:rsidR="002F2E48" w:rsidRPr="00E77B50" w:rsidRDefault="002F2E48">
            <w:pPr>
              <w:keepNext/>
              <w:keepLines/>
              <w:jc w:val="lef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ACD2" w14:textId="77777777" w:rsidR="002F2E48" w:rsidRPr="00E77B50" w:rsidRDefault="006F3A06" w:rsidP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t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m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D791" w14:textId="75BD80EC" w:rsidR="002F2E48" w:rsidRPr="00E77B50" w:rsidRDefault="006F3A06" w:rsidP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Toneladas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CO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vertAlign w:val="subscript"/>
                <w:lang w:val="es-ES_tradnl" w:eastAsia="en-CA"/>
              </w:rPr>
              <w:t>2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vertAlign w:val="subscript"/>
                <w:lang w:val="es-ES_tradnl" w:eastAsia="en-CA"/>
              </w:rPr>
              <w:t xml:space="preserve"> 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eq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uivalentes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C95D" w14:textId="77777777" w:rsidR="002F2E48" w:rsidRPr="00E77B50" w:rsidRDefault="006F3A06" w:rsidP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t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m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E001" w14:textId="798A4476" w:rsidR="002F2E48" w:rsidRPr="00E77B50" w:rsidRDefault="006F3A06" w:rsidP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Toneladas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CO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vertAlign w:val="subscript"/>
                <w:lang w:val="es-ES_tradnl" w:eastAsia="en-CA"/>
              </w:rPr>
              <w:t>2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vertAlign w:val="subscript"/>
                <w:lang w:val="es-ES_tradnl" w:eastAsia="en-CA"/>
              </w:rPr>
              <w:t xml:space="preserve"> </w:t>
            </w:r>
            <w:r w:rsidR="002F2E48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eq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uivalentes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83CB" w14:textId="76E4B315" w:rsidR="002F2E48" w:rsidRPr="00E77B50" w:rsidRDefault="006F3A06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Toneladas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CO</w:t>
            </w:r>
            <w:r w:rsidRPr="00E77B50">
              <w:rPr>
                <w:b/>
                <w:bCs/>
                <w:color w:val="000000"/>
                <w:sz w:val="20"/>
                <w:szCs w:val="20"/>
                <w:vertAlign w:val="subscript"/>
                <w:lang w:val="es-ES_tradnl" w:eastAsia="en-CA"/>
              </w:rPr>
              <w:t>2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vertAlign w:val="subscript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equivalentes</w:t>
            </w:r>
          </w:p>
        </w:tc>
      </w:tr>
      <w:tr w:rsidR="002F2E48" w:rsidRPr="00E77B50" w14:paraId="6AB166C1" w14:textId="77777777" w:rsidTr="00B87B36">
        <w:trPr>
          <w:trHeight w:val="144"/>
        </w:trPr>
        <w:tc>
          <w:tcPr>
            <w:tcW w:w="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B382" w14:textId="11CFF544" w:rsidR="002F2E48" w:rsidRPr="00E77B50" w:rsidRDefault="002F2E48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Zun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Utara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60DC" w14:textId="77777777" w:rsidR="002F2E48" w:rsidRPr="00E77B50" w:rsidRDefault="002F2E48" w:rsidP="006F3A06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6</w:t>
            </w:r>
            <w:r w:rsidR="006F3A06" w:rsidRPr="00E77B50">
              <w:rPr>
                <w:color w:val="000000"/>
                <w:sz w:val="20"/>
                <w:szCs w:val="20"/>
                <w:lang w:val="es-ES_tradnl" w:eastAsia="en-CA"/>
              </w:rPr>
              <w:t>,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57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C192" w14:textId="77777777" w:rsidR="002F2E48" w:rsidRPr="00E77B50" w:rsidRDefault="002F2E48" w:rsidP="006F3A06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9</w:t>
            </w:r>
            <w:r w:rsidR="006F3A06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664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DC39" w14:textId="2B335B8B" w:rsidR="002F2E48" w:rsidRPr="00E77B50" w:rsidRDefault="002F2E48" w:rsidP="006F3A06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3</w:t>
            </w:r>
            <w:r w:rsidR="006F3A06" w:rsidRPr="00E77B50">
              <w:rPr>
                <w:color w:val="000000"/>
                <w:sz w:val="20"/>
                <w:szCs w:val="20"/>
                <w:lang w:val="es-ES_tradnl" w:eastAsia="en-CA"/>
              </w:rPr>
              <w:t>,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29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5CE9" w14:textId="2E38BA1C" w:rsidR="002F2E48" w:rsidRPr="00E77B50" w:rsidRDefault="002F2E48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10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2732" w14:textId="77777777" w:rsidR="002F2E48" w:rsidRPr="00E77B50" w:rsidRDefault="002F2E48" w:rsidP="006F3A06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9</w:t>
            </w:r>
            <w:r w:rsidR="006F3A06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654</w:t>
            </w:r>
          </w:p>
        </w:tc>
      </w:tr>
      <w:tr w:rsidR="002F2E48" w:rsidRPr="00E77B50" w14:paraId="0157937B" w14:textId="77777777" w:rsidTr="00B87B36">
        <w:trPr>
          <w:trHeight w:val="144"/>
        </w:trPr>
        <w:tc>
          <w:tcPr>
            <w:tcW w:w="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DFCB" w14:textId="6678D213" w:rsidR="002F2E48" w:rsidRPr="00E77B50" w:rsidRDefault="002F2E48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Berjaya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Steel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34E2" w14:textId="77777777" w:rsidR="002F2E48" w:rsidRPr="00E77B50" w:rsidRDefault="002F2E48" w:rsidP="006F3A06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8</w:t>
            </w:r>
            <w:r w:rsidR="006F3A06" w:rsidRPr="00E77B50">
              <w:rPr>
                <w:color w:val="000000"/>
                <w:sz w:val="20"/>
                <w:szCs w:val="20"/>
                <w:lang w:val="es-ES_tradnl" w:eastAsia="en-CA"/>
              </w:rPr>
              <w:t>,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92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762D" w14:textId="77777777" w:rsidR="002F2E48" w:rsidRPr="00E77B50" w:rsidRDefault="002F2E48" w:rsidP="006F3A06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25</w:t>
            </w:r>
            <w:r w:rsidR="006F3A06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448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7F67" w14:textId="1DE46C05" w:rsidR="002F2E48" w:rsidRPr="00E77B50" w:rsidRDefault="002F2E48" w:rsidP="006F3A06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4</w:t>
            </w:r>
            <w:r w:rsidR="006F3A06" w:rsidRPr="00E77B50">
              <w:rPr>
                <w:color w:val="000000"/>
                <w:sz w:val="20"/>
                <w:szCs w:val="20"/>
                <w:lang w:val="es-ES_tradnl" w:eastAsia="en-CA"/>
              </w:rPr>
              <w:t>,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46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7134" w14:textId="213AFE3A" w:rsidR="002F2E48" w:rsidRPr="00E77B50" w:rsidRDefault="002F2E48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13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A91C" w14:textId="77777777" w:rsidR="002F2E48" w:rsidRPr="00E77B50" w:rsidRDefault="002F2E48" w:rsidP="006F3A06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25</w:t>
            </w:r>
            <w:r w:rsidR="006F3A06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435</w:t>
            </w:r>
          </w:p>
        </w:tc>
      </w:tr>
      <w:tr w:rsidR="002F2E48" w:rsidRPr="00E77B50" w14:paraId="081F73E2" w14:textId="77777777" w:rsidTr="00B87B36">
        <w:trPr>
          <w:trHeight w:val="144"/>
        </w:trPr>
        <w:tc>
          <w:tcPr>
            <w:tcW w:w="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9659" w14:textId="77777777" w:rsidR="002F2E48" w:rsidRPr="00E77B50" w:rsidRDefault="002F2E48">
            <w:pPr>
              <w:keepNext/>
              <w:keepLines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Total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1A4CE" w14:textId="77777777" w:rsidR="002F2E48" w:rsidRPr="00E77B50" w:rsidRDefault="00CA64A2" w:rsidP="006F3A06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15</w:t>
            </w:r>
            <w:r w:rsidR="006F3A06" w:rsidRPr="00E77B50">
              <w:rPr>
                <w:b/>
                <w:bCs/>
                <w:sz w:val="20"/>
                <w:szCs w:val="20"/>
                <w:lang w:val="es-ES_tradnl"/>
              </w:rPr>
              <w:t>,</w:t>
            </w:r>
            <w:r w:rsidRPr="00E77B50">
              <w:rPr>
                <w:b/>
                <w:bCs/>
                <w:sz w:val="20"/>
                <w:szCs w:val="20"/>
                <w:lang w:val="es-ES_tradnl"/>
              </w:rPr>
              <w:t>49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C5B53" w14:textId="77777777" w:rsidR="002F2E48" w:rsidRPr="00E77B50" w:rsidRDefault="00CA64A2" w:rsidP="006F3A06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35</w:t>
            </w:r>
            <w:r w:rsidR="006F3A06" w:rsidRPr="00E77B50">
              <w:rPr>
                <w:b/>
                <w:bCs/>
                <w:sz w:val="20"/>
                <w:szCs w:val="20"/>
                <w:lang w:val="es-ES_tradnl"/>
              </w:rPr>
              <w:t>.</w:t>
            </w:r>
            <w:r w:rsidRPr="00E77B50">
              <w:rPr>
                <w:b/>
                <w:bCs/>
                <w:sz w:val="20"/>
                <w:szCs w:val="20"/>
                <w:lang w:val="es-ES_tradnl"/>
              </w:rPr>
              <w:t>112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85159" w14:textId="77777777" w:rsidR="002F2E48" w:rsidRPr="00E77B50" w:rsidRDefault="00CA64A2" w:rsidP="006F3A06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7</w:t>
            </w:r>
            <w:r w:rsidR="006F3A06" w:rsidRPr="00E77B50">
              <w:rPr>
                <w:b/>
                <w:bCs/>
                <w:sz w:val="20"/>
                <w:szCs w:val="20"/>
                <w:lang w:val="es-ES_tradnl"/>
              </w:rPr>
              <w:t>,</w:t>
            </w:r>
            <w:r w:rsidRPr="00E77B50">
              <w:rPr>
                <w:b/>
                <w:bCs/>
                <w:sz w:val="20"/>
                <w:szCs w:val="20"/>
                <w:lang w:val="es-ES_tradnl"/>
              </w:rPr>
              <w:t>75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5A723" w14:textId="77777777" w:rsidR="002F2E48" w:rsidRPr="00E77B50" w:rsidRDefault="00CA64A2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23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9C175" w14:textId="77777777" w:rsidR="002F2E48" w:rsidRPr="00E77B50" w:rsidRDefault="00CA64A2" w:rsidP="006F3A06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35</w:t>
            </w:r>
            <w:r w:rsidR="006F3A06" w:rsidRPr="00E77B50">
              <w:rPr>
                <w:b/>
                <w:bCs/>
                <w:sz w:val="20"/>
                <w:szCs w:val="20"/>
                <w:lang w:val="es-ES_tradnl"/>
              </w:rPr>
              <w:t>.</w:t>
            </w:r>
            <w:r w:rsidRPr="00E77B50">
              <w:rPr>
                <w:b/>
                <w:bCs/>
                <w:sz w:val="20"/>
                <w:szCs w:val="20"/>
                <w:lang w:val="es-ES_tradnl"/>
              </w:rPr>
              <w:t>089</w:t>
            </w:r>
          </w:p>
        </w:tc>
      </w:tr>
    </w:tbl>
    <w:p w14:paraId="39AD586E" w14:textId="5A9BC865" w:rsidR="00D702AD" w:rsidRPr="00E77B50" w:rsidRDefault="002F0DBF" w:rsidP="004B61F1">
      <w:pPr>
        <w:pStyle w:val="Heading1"/>
        <w:spacing w:before="240"/>
        <w:rPr>
          <w:lang w:val="es-ES_tradnl"/>
        </w:rPr>
      </w:pPr>
      <w:r w:rsidRPr="00E77B50">
        <w:rPr>
          <w:lang w:val="es-ES_tradnl"/>
        </w:rPr>
        <w:t>Basándose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experiencia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actual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comerciales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consumo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energético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eficiente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requeriría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ningún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cambio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proceso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fabricación;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condensación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C00FE5" w:rsidRPr="00E77B50">
        <w:rPr>
          <w:lang w:val="es-ES_tradnl"/>
        </w:rPr>
        <w:t>evaporación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eficientes,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motores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ventiladores,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puertas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cristal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doble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capa,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variable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variadores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podrían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montarse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armazón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misma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manera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mismas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herramientas.</w:t>
      </w:r>
    </w:p>
    <w:p w14:paraId="4A2637B2" w14:textId="7F5C6DC4" w:rsidR="002850E9" w:rsidRPr="00E77B50" w:rsidRDefault="002850E9" w:rsidP="002850E9">
      <w:pPr>
        <w:rPr>
          <w:i/>
          <w:iCs/>
          <w:lang w:val="es-ES_tradnl"/>
        </w:rPr>
      </w:pPr>
      <w:r w:rsidRPr="00E77B50">
        <w:rPr>
          <w:i/>
          <w:iCs/>
          <w:lang w:val="es-ES_tradnl"/>
        </w:rPr>
        <w:t>Equip</w:t>
      </w:r>
      <w:r w:rsidR="00677346" w:rsidRPr="00E77B50">
        <w:rPr>
          <w:i/>
          <w:iCs/>
          <w:lang w:val="es-ES_tradnl"/>
        </w:rPr>
        <w:t>os</w:t>
      </w:r>
      <w:r w:rsidR="003F76B7" w:rsidRPr="00E77B50">
        <w:rPr>
          <w:i/>
          <w:iCs/>
          <w:lang w:val="es-ES_tradnl"/>
        </w:rPr>
        <w:t xml:space="preserve"> </w:t>
      </w:r>
      <w:r w:rsidR="00677346" w:rsidRPr="00E77B50">
        <w:rPr>
          <w:i/>
          <w:iCs/>
          <w:lang w:val="es-ES_tradnl"/>
        </w:rPr>
        <w:t>fabricados</w:t>
      </w:r>
      <w:r w:rsidR="003F76B7" w:rsidRPr="00E77B50">
        <w:rPr>
          <w:i/>
          <w:iCs/>
          <w:lang w:val="es-ES_tradnl"/>
        </w:rPr>
        <w:t xml:space="preserve"> </w:t>
      </w:r>
      <w:r w:rsidR="00677346" w:rsidRPr="00E77B50">
        <w:rPr>
          <w:i/>
          <w:iCs/>
          <w:lang w:val="es-ES_tradnl"/>
        </w:rPr>
        <w:t>por</w:t>
      </w:r>
      <w:r w:rsidR="003F76B7" w:rsidRPr="00E77B50">
        <w:rPr>
          <w:i/>
          <w:iCs/>
          <w:lang w:val="es-ES_tradnl"/>
        </w:rPr>
        <w:t xml:space="preserve"> </w:t>
      </w:r>
      <w:r w:rsidR="00092864" w:rsidRPr="00E77B50">
        <w:rPr>
          <w:i/>
          <w:iCs/>
          <w:lang w:val="es-ES_tradnl"/>
        </w:rPr>
        <w:t>Berjaya</w:t>
      </w:r>
      <w:r w:rsidR="003F76B7" w:rsidRPr="00E77B50">
        <w:rPr>
          <w:i/>
          <w:iCs/>
          <w:lang w:val="es-ES_tradnl"/>
        </w:rPr>
        <w:t xml:space="preserve"> </w:t>
      </w:r>
      <w:r w:rsidR="00092864" w:rsidRPr="00E77B50">
        <w:rPr>
          <w:i/>
          <w:iCs/>
          <w:lang w:val="es-ES_tradnl"/>
        </w:rPr>
        <w:t>Steel</w:t>
      </w:r>
      <w:r w:rsidR="003F76B7" w:rsidRPr="00E77B50">
        <w:rPr>
          <w:i/>
          <w:iCs/>
          <w:lang w:val="es-ES_tradnl"/>
        </w:rPr>
        <w:t xml:space="preserve"> </w:t>
      </w:r>
      <w:r w:rsidR="00677346" w:rsidRPr="00E77B50">
        <w:rPr>
          <w:i/>
          <w:iCs/>
          <w:lang w:val="es-ES_tradnl"/>
        </w:rPr>
        <w:t>y</w:t>
      </w:r>
      <w:r w:rsidR="003F76B7" w:rsidRPr="00E77B50">
        <w:rPr>
          <w:i/>
          <w:iCs/>
          <w:lang w:val="es-ES_tradnl"/>
        </w:rPr>
        <w:t xml:space="preserve"> </w:t>
      </w:r>
      <w:r w:rsidR="00092864" w:rsidRPr="00E77B50">
        <w:rPr>
          <w:i/>
          <w:iCs/>
          <w:lang w:val="es-ES_tradnl"/>
        </w:rPr>
        <w:t>Zun</w:t>
      </w:r>
      <w:r w:rsidR="003F76B7" w:rsidRPr="00E77B50">
        <w:rPr>
          <w:i/>
          <w:iCs/>
          <w:lang w:val="es-ES_tradnl"/>
        </w:rPr>
        <w:t xml:space="preserve"> </w:t>
      </w:r>
      <w:r w:rsidR="00092864" w:rsidRPr="00E77B50">
        <w:rPr>
          <w:i/>
          <w:iCs/>
          <w:lang w:val="es-ES_tradnl"/>
        </w:rPr>
        <w:t>Utara</w:t>
      </w:r>
    </w:p>
    <w:p w14:paraId="3733894C" w14:textId="77777777" w:rsidR="002850E9" w:rsidRPr="00E77B50" w:rsidRDefault="002850E9" w:rsidP="002850E9">
      <w:pPr>
        <w:rPr>
          <w:i/>
          <w:iCs/>
          <w:lang w:val="es-ES_tradnl"/>
        </w:rPr>
      </w:pPr>
    </w:p>
    <w:p w14:paraId="4F26F616" w14:textId="67FD6594" w:rsidR="00E31AA4" w:rsidRPr="00E77B50" w:rsidRDefault="00E31AA4" w:rsidP="00E31AA4">
      <w:pPr>
        <w:pStyle w:val="Heading1"/>
        <w:rPr>
          <w:lang w:val="es-ES_tradnl"/>
        </w:rPr>
      </w:pPr>
      <w:r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Steel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fabrica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actualmente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25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comerciales,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incluidos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expositores,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enfriadores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verticales,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verticales,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enfriadores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mostrador,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mostrador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enfriadores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escaparate</w:t>
      </w:r>
      <w:r w:rsidR="00677346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Ofrece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enfriadores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congeladores</w:t>
      </w:r>
      <w:r w:rsidR="00657442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desde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puerta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hasta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cuatro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puertas.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Todos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productos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utilizan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tecnología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compresor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sola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sin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aplicar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ventiladores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="0067734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evaporación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condensación</w:t>
      </w:r>
      <w:r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24BB7CCA" w14:textId="5F46E4F7" w:rsidR="00E31AA4" w:rsidRPr="00E77B50" w:rsidRDefault="00E31AA4" w:rsidP="007D35BE">
      <w:pPr>
        <w:pStyle w:val="Heading1"/>
        <w:rPr>
          <w:lang w:val="es-ES_tradnl"/>
        </w:rPr>
      </w:pPr>
      <w:r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Utara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también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fabricado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25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comerciales,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22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cuales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utilizan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HFC-134a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tres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R-404A;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HFC-134a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han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dejado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fabricarse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lastRenderedPageBreak/>
        <w:t>recientemente.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23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restantes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incluyen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horizontales</w:t>
      </w:r>
      <w:r w:rsidR="003F76B7" w:rsidRPr="00E77B50">
        <w:rPr>
          <w:lang w:val="es-ES_tradnl"/>
        </w:rPr>
        <w:t xml:space="preserve"> </w:t>
      </w:r>
      <w:r w:rsidR="00AA6189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AA6189" w:rsidRPr="00E77B50">
        <w:rPr>
          <w:lang w:val="es-ES_tradnl"/>
        </w:rPr>
        <w:t>cubierta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elevable,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AA6189" w:rsidRPr="00E77B50">
        <w:rPr>
          <w:lang w:val="es-ES_tradnl"/>
        </w:rPr>
        <w:t>horizontales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AA6189" w:rsidRPr="00E77B50">
        <w:rPr>
          <w:lang w:val="es-ES_tradnl"/>
        </w:rPr>
        <w:t>cubierta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cristal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deslizante,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="00AA6189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AA6189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expositores.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Debido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competencia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mercado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productos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importados,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tanto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rendimiento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cost</w:t>
      </w:r>
      <w:r w:rsidR="00AA6189" w:rsidRPr="00E77B50">
        <w:rPr>
          <w:lang w:val="es-ES_tradnl"/>
        </w:rPr>
        <w:t>o</w:t>
      </w:r>
      <w:r w:rsidR="00657442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empresa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actualizado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repetidamente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su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línea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productos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mejorar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sus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productos.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mayoría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actuales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utilizan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evaporadores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condensadores</w:t>
      </w:r>
      <w:r w:rsidR="003F76B7" w:rsidRPr="00E77B50">
        <w:rPr>
          <w:lang w:val="es-ES_tradnl"/>
        </w:rPr>
        <w:t xml:space="preserve"> </w:t>
      </w:r>
      <w:r w:rsidR="005C465B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5C465B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5C465B" w:rsidRPr="00E77B50">
        <w:rPr>
          <w:lang w:val="es-ES_tradnl"/>
        </w:rPr>
        <w:t>paredes</w:t>
      </w:r>
      <w:r w:rsidR="003F76B7" w:rsidRPr="00E77B50">
        <w:rPr>
          <w:lang w:val="es-ES_tradnl"/>
        </w:rPr>
        <w:t xml:space="preserve"> </w:t>
      </w:r>
      <w:r w:rsidR="005C465B" w:rsidRPr="00E77B50">
        <w:rPr>
          <w:lang w:val="es-ES_tradnl"/>
        </w:rPr>
        <w:t>laterales</w:t>
      </w:r>
      <w:r w:rsidR="00657442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requieren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ventiloconvectores.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Además,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empresa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redujo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carga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térmica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mejorando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propiedad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aislante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espuma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sustituyó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puertas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cristal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vidrio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doble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capa.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Esos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cambios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han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permitido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Utara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fabricar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productos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5C465B" w:rsidRPr="00E77B50">
        <w:rPr>
          <w:lang w:val="es-ES_tradnl"/>
        </w:rPr>
        <w:t>ecoenergéticos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otros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proveedores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mercado.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Sin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embargo,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empresa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implantado</w:t>
      </w:r>
      <w:r w:rsidR="003F76B7" w:rsidRPr="00E77B50">
        <w:rPr>
          <w:lang w:val="es-ES_tradnl"/>
        </w:rPr>
        <w:t xml:space="preserve"> </w:t>
      </w:r>
      <w:r w:rsidR="005C465B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5C465B" w:rsidRPr="00E77B50">
        <w:rPr>
          <w:lang w:val="es-ES_tradnl"/>
        </w:rPr>
        <w:t>uso</w:t>
      </w:r>
      <w:r w:rsidR="003F76B7" w:rsidRPr="00E77B50">
        <w:rPr>
          <w:lang w:val="es-ES_tradnl"/>
        </w:rPr>
        <w:t xml:space="preserve"> </w:t>
      </w:r>
      <w:r w:rsidR="005C465B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tecnología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compresor</w:t>
      </w:r>
      <w:r w:rsidR="003F76B7" w:rsidRPr="00E77B50">
        <w:rPr>
          <w:lang w:val="es-ES_tradnl"/>
        </w:rPr>
        <w:t xml:space="preserve"> </w:t>
      </w:r>
      <w:r w:rsidR="00657442" w:rsidRPr="00E77B50">
        <w:rPr>
          <w:lang w:val="es-ES_tradnl"/>
        </w:rPr>
        <w:t>inver</w:t>
      </w:r>
      <w:r w:rsidR="005C465B" w:rsidRPr="00E77B50">
        <w:rPr>
          <w:lang w:val="es-ES_tradnl"/>
        </w:rPr>
        <w:t>sor</w:t>
      </w:r>
      <w:r w:rsidR="00657442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47AF2035" w14:textId="2507F455" w:rsidR="00BE04C1" w:rsidRPr="00E77B50" w:rsidRDefault="005C465B" w:rsidP="007266D6">
      <w:pPr>
        <w:keepNext/>
        <w:spacing w:before="240" w:after="240"/>
        <w:rPr>
          <w:u w:val="single"/>
          <w:lang w:val="es-ES_tradnl"/>
        </w:rPr>
      </w:pPr>
      <w:r w:rsidRPr="00E77B50">
        <w:rPr>
          <w:u w:val="single"/>
          <w:lang w:val="es-ES_tradnl"/>
        </w:rPr>
        <w:t>Actividades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propuestas</w:t>
      </w:r>
    </w:p>
    <w:p w14:paraId="24736E64" w14:textId="0C35C06F" w:rsidR="00C509BC" w:rsidRPr="00E77B50" w:rsidRDefault="005C465B" w:rsidP="00BE04C1">
      <w:pPr>
        <w:pStyle w:val="Heading1"/>
        <w:rPr>
          <w:lang w:val="es-ES_tradnl"/>
        </w:rPr>
      </w:pP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incluye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actividades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nivel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empresarial,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permitir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beneficiarias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productos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fabrican,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actividades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nivel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polític</w:t>
      </w:r>
      <w:r w:rsidR="00360A67" w:rsidRPr="00E77B50">
        <w:rPr>
          <w:lang w:val="es-ES_tradnl"/>
        </w:rPr>
        <w:t>as</w:t>
      </w:r>
      <w:r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permitir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aplicación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etiquetado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voluntario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autónomos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así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reforzar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</w:t>
      </w:r>
      <w:r w:rsidR="003F76B7" w:rsidRPr="00E77B50">
        <w:rPr>
          <w:lang w:val="es-ES_tradnl"/>
        </w:rPr>
        <w:t xml:space="preserve"> </w:t>
      </w:r>
      <w:r w:rsidR="00FF4058" w:rsidRPr="00E77B50">
        <w:rPr>
          <w:lang w:val="es-ES_tradnl"/>
        </w:rPr>
        <w:t>prueba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certificación</w:t>
      </w:r>
      <w:r w:rsidR="00815B8C" w:rsidRPr="00E77B50">
        <w:rPr>
          <w:lang w:val="es-ES_tradnl"/>
        </w:rPr>
        <w:t>.</w:t>
      </w:r>
    </w:p>
    <w:p w14:paraId="7B5EC3B2" w14:textId="43AECCBD" w:rsidR="00815B8C" w:rsidRPr="00E77B50" w:rsidRDefault="00FF4058" w:rsidP="00815B8C">
      <w:pPr>
        <w:rPr>
          <w:i/>
          <w:iCs/>
          <w:lang w:val="es-ES_tradnl"/>
        </w:rPr>
      </w:pPr>
      <w:r w:rsidRPr="00E77B50">
        <w:rPr>
          <w:i/>
          <w:iCs/>
          <w:lang w:val="es-ES_tradnl"/>
        </w:rPr>
        <w:t>Actividades</w:t>
      </w:r>
      <w:r w:rsidR="003F76B7" w:rsidRPr="00E77B50">
        <w:rPr>
          <w:i/>
          <w:iCs/>
          <w:lang w:val="es-ES_tradnl"/>
        </w:rPr>
        <w:t xml:space="preserve"> </w:t>
      </w:r>
      <w:r w:rsidRPr="00E77B50">
        <w:rPr>
          <w:i/>
          <w:iCs/>
          <w:lang w:val="es-ES_tradnl"/>
        </w:rPr>
        <w:t>a</w:t>
      </w:r>
      <w:r w:rsidR="003F76B7" w:rsidRPr="00E77B50">
        <w:rPr>
          <w:i/>
          <w:iCs/>
          <w:lang w:val="es-ES_tradnl"/>
        </w:rPr>
        <w:t xml:space="preserve"> </w:t>
      </w:r>
      <w:r w:rsidRPr="00E77B50">
        <w:rPr>
          <w:i/>
          <w:iCs/>
          <w:lang w:val="es-ES_tradnl"/>
        </w:rPr>
        <w:t>nivel</w:t>
      </w:r>
      <w:r w:rsidR="003F76B7" w:rsidRPr="00E77B50">
        <w:rPr>
          <w:i/>
          <w:iCs/>
          <w:lang w:val="es-ES_tradnl"/>
        </w:rPr>
        <w:t xml:space="preserve"> </w:t>
      </w:r>
      <w:r w:rsidRPr="00E77B50">
        <w:rPr>
          <w:i/>
          <w:iCs/>
          <w:lang w:val="es-ES_tradnl"/>
        </w:rPr>
        <w:t>empresarial</w:t>
      </w:r>
    </w:p>
    <w:p w14:paraId="7D868DE7" w14:textId="77777777" w:rsidR="00815B8C" w:rsidRPr="00E77B50" w:rsidRDefault="00815B8C" w:rsidP="00815B8C">
      <w:pPr>
        <w:rPr>
          <w:i/>
          <w:iCs/>
          <w:lang w:val="es-ES_tradnl"/>
        </w:rPr>
      </w:pPr>
    </w:p>
    <w:p w14:paraId="2DFEDC11" w14:textId="008DBCB8" w:rsidR="00D7549C" w:rsidRPr="00E77B50" w:rsidRDefault="005C465B" w:rsidP="001E7A56">
      <w:pPr>
        <w:pStyle w:val="Heading1"/>
        <w:rPr>
          <w:lang w:val="es-ES_tradnl"/>
        </w:rPr>
      </w:pPr>
      <w:r w:rsidRPr="00E77B50">
        <w:rPr>
          <w:lang w:val="es-ES_tradnl"/>
        </w:rPr>
        <w:t>Ambas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mejorarán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media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menos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30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%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mediante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implantación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</w:t>
      </w:r>
      <w:r w:rsidR="003F76B7" w:rsidRPr="00E77B50">
        <w:rPr>
          <w:lang w:val="es-ES_tradnl"/>
        </w:rPr>
        <w:t xml:space="preserve"> </w:t>
      </w:r>
      <w:r w:rsidR="00FF4058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F4058" w:rsidRPr="00E77B50">
        <w:rPr>
          <w:lang w:val="es-ES_tradnl"/>
        </w:rPr>
        <w:t>inversión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todos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actualmente,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así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aplicación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otras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medidas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ejemplo,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puertas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cristal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doble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capa,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vitrinas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aplicables;</w:t>
      </w:r>
      <w:r w:rsidR="003F76B7" w:rsidRPr="00E77B50">
        <w:rPr>
          <w:lang w:val="es-ES_tradnl"/>
        </w:rPr>
        <w:t xml:space="preserve"> </w:t>
      </w:r>
      <w:r w:rsidR="0080075F" w:rsidRPr="00E77B50">
        <w:rPr>
          <w:lang w:val="es-ES_tradnl"/>
        </w:rPr>
        <w:t>ventiloconvectores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evaporadores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condensadores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80075F" w:rsidRPr="00E77B50">
        <w:rPr>
          <w:lang w:val="es-ES_tradnl"/>
        </w:rPr>
        <w:t>ecoenergéticos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evaporadores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condensadores</w:t>
      </w:r>
      <w:r w:rsidR="003F76B7" w:rsidRPr="00E77B50">
        <w:rPr>
          <w:lang w:val="es-ES_tradnl"/>
        </w:rPr>
        <w:t xml:space="preserve"> </w:t>
      </w:r>
      <w:r w:rsidR="0080075F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80075F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80075F" w:rsidRPr="00E77B50">
        <w:rPr>
          <w:lang w:val="es-ES_tradnl"/>
        </w:rPr>
        <w:t>paredes</w:t>
      </w:r>
      <w:r w:rsidR="003F76B7" w:rsidRPr="00E77B50">
        <w:rPr>
          <w:lang w:val="es-ES_tradnl"/>
        </w:rPr>
        <w:t xml:space="preserve"> </w:t>
      </w:r>
      <w:r w:rsidR="0080075F" w:rsidRPr="00E77B50">
        <w:rPr>
          <w:lang w:val="es-ES_tradnl"/>
        </w:rPr>
        <w:t>laterales</w:t>
      </w:r>
      <w:r w:rsidRPr="00E77B50">
        <w:rPr>
          <w:lang w:val="es-ES_tradnl"/>
        </w:rPr>
        <w:t>;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sustitución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motores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eléctricos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ventiladores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motores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80075F" w:rsidRPr="00E77B50">
        <w:rPr>
          <w:lang w:val="es-ES_tradnl"/>
        </w:rPr>
        <w:t>ecoenergéticos;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otras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medidas</w:t>
      </w:r>
      <w:r w:rsidR="007D32C8" w:rsidRPr="00E77B50">
        <w:rPr>
          <w:lang w:val="es-ES_tradnl"/>
        </w:rPr>
        <w:t>)</w:t>
      </w:r>
      <w:r w:rsidR="0080075F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254D497A" w14:textId="47109F89" w:rsidR="00586B2E" w:rsidRPr="00E77B50" w:rsidRDefault="005C465B" w:rsidP="00A81DAB">
      <w:pPr>
        <w:pStyle w:val="Heading1"/>
        <w:rPr>
          <w:lang w:val="es-ES_tradnl"/>
        </w:rPr>
      </w:pP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variable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están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regulador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="00C62B3F" w:rsidRPr="00E77B50">
        <w:rPr>
          <w:lang w:val="es-ES_tradnl"/>
        </w:rPr>
        <w:t>tarjeta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accionamiento.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regulador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funciona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diferentes: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modulación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ancho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pulsos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(PWM</w:t>
      </w:r>
      <w:r w:rsidR="00C62B3F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C62B3F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="00C62B3F" w:rsidRPr="00E77B50">
        <w:rPr>
          <w:lang w:val="es-ES_tradnl"/>
        </w:rPr>
        <w:t>sus</w:t>
      </w:r>
      <w:r w:rsidR="003F76B7" w:rsidRPr="00E77B50">
        <w:rPr>
          <w:lang w:val="es-ES_tradnl"/>
        </w:rPr>
        <w:t xml:space="preserve"> </w:t>
      </w:r>
      <w:r w:rsidR="00C62B3F" w:rsidRPr="00E77B50">
        <w:rPr>
          <w:lang w:val="es-ES_tradnl"/>
        </w:rPr>
        <w:t>siglas</w:t>
      </w:r>
      <w:r w:rsidR="003F76B7" w:rsidRPr="00E77B50">
        <w:rPr>
          <w:lang w:val="es-ES_tradnl"/>
        </w:rPr>
        <w:t xml:space="preserve"> </w:t>
      </w:r>
      <w:r w:rsidR="00C62B3F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C62B3F" w:rsidRPr="00E77B50">
        <w:rPr>
          <w:lang w:val="es-ES_tradnl"/>
        </w:rPr>
        <w:t>inglés</w:t>
      </w:r>
      <w:r w:rsidRPr="00E77B50">
        <w:rPr>
          <w:lang w:val="es-ES_tradnl"/>
        </w:rPr>
        <w:t>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automático.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controladores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típicos,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tarjeta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accionamiento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ajusta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través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señal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PWM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procedente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C62B3F" w:rsidRPr="00E77B50">
        <w:rPr>
          <w:lang w:val="es-ES_tradnl"/>
        </w:rPr>
        <w:t>placa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control.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automático,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tarjeta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accionamiento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controla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encendido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apagado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través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señal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relé.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tarjeta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accionamiento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preprogramada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funcionen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cuatro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distintas.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funcionar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PWM,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necesita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generador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frecuencia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adicional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proporcione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señales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controlar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generador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frecuencia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opcional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funcionan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tablero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automático.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variable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26785A" w:rsidRPr="00E77B50">
        <w:rPr>
          <w:lang w:val="es-ES_tradnl"/>
        </w:rPr>
        <w:t>tarjetas</w:t>
      </w:r>
      <w:r w:rsidR="003F76B7" w:rsidRPr="00E77B50">
        <w:rPr>
          <w:lang w:val="es-ES_tradnl"/>
        </w:rPr>
        <w:t xml:space="preserve"> </w:t>
      </w:r>
      <w:r w:rsidR="0026785A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6785A" w:rsidRPr="00E77B50">
        <w:rPr>
          <w:lang w:val="es-ES_tradnl"/>
        </w:rPr>
        <w:t>accionamiento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generadores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frecuencia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consumen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menos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elevados.</w:t>
      </w:r>
      <w:r w:rsidR="003F76B7" w:rsidRPr="00E77B50">
        <w:rPr>
          <w:lang w:val="es-ES_tradnl"/>
        </w:rPr>
        <w:t xml:space="preserve"> </w:t>
      </w:r>
      <w:r w:rsidR="0026785A" w:rsidRPr="00E77B50">
        <w:rPr>
          <w:lang w:val="es-ES_tradnl"/>
        </w:rPr>
        <w:t>Dado</w:t>
      </w:r>
      <w:r w:rsidR="003F76B7" w:rsidRPr="00E77B50">
        <w:rPr>
          <w:lang w:val="es-ES_tradnl"/>
        </w:rPr>
        <w:t xml:space="preserve"> </w:t>
      </w:r>
      <w:r w:rsidR="0026785A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tienen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técnica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limitada,</w:t>
      </w:r>
      <w:r w:rsidR="003F76B7" w:rsidRPr="00E77B50">
        <w:rPr>
          <w:lang w:val="es-ES_tradnl"/>
        </w:rPr>
        <w:t xml:space="preserve"> </w:t>
      </w:r>
      <w:r w:rsidR="0056192B" w:rsidRPr="00E77B50">
        <w:rPr>
          <w:lang w:val="es-ES_tradnl"/>
        </w:rPr>
        <w:t>especialmente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control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electrónico,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dependerían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proveedores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mantenimiento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complementos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electrónicos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podría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elevado,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mayoría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prefieren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venderlos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paquete.</w:t>
      </w:r>
      <w:r w:rsidR="003F76B7" w:rsidRPr="00E77B50">
        <w:rPr>
          <w:lang w:val="es-ES_tradnl"/>
        </w:rPr>
        <w:t xml:space="preserve"> </w:t>
      </w:r>
    </w:p>
    <w:p w14:paraId="210883DF" w14:textId="57FFFEBC" w:rsidR="00A50587" w:rsidRPr="00E77B50" w:rsidRDefault="00F803A9" w:rsidP="00A81DAB">
      <w:pPr>
        <w:pStyle w:val="Heading1"/>
        <w:rPr>
          <w:lang w:val="es-ES_tradnl"/>
        </w:rPr>
      </w:pP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propone,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tanto,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introducir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variable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tarjeta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accionamiento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funcione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tablero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automático.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incluirá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asistencia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técnica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técnicos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ingenieros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diseño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adoptar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permitirles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realizar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reparaciones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básicas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tarjetas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accionamiento.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misma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tarjeta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accionamiento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podría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utilizarse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automático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PWM,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asistencia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técnica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propuesta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también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abordaría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reparación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básica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calibración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generadores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frecuencia.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mayor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técnica,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podrían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seguir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rendimiento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productos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futuro,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incluida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adopción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generador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frecuencia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necesario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funcionar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PWM</w:t>
      </w:r>
      <w:r w:rsidR="00AA7D38" w:rsidRPr="00E77B50">
        <w:rPr>
          <w:lang w:val="es-ES_tradnl"/>
        </w:rPr>
        <w:t>.</w:t>
      </w:r>
    </w:p>
    <w:p w14:paraId="5EB7BE7A" w14:textId="735E4EE0" w:rsidR="00DD0093" w:rsidRPr="00E77B50" w:rsidRDefault="00F803A9" w:rsidP="00A81DAB">
      <w:pPr>
        <w:pStyle w:val="Heading1"/>
        <w:rPr>
          <w:lang w:val="es-ES_tradnl"/>
        </w:rPr>
      </w:pPr>
      <w:r w:rsidRPr="00E77B50">
        <w:rPr>
          <w:lang w:val="es-ES_tradnl"/>
        </w:rPr>
        <w:lastRenderedPageBreak/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propuso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basados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incurrieron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emprendieron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piloto,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incluidos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invers</w:t>
      </w:r>
      <w:r w:rsidR="00BD4086" w:rsidRPr="00E77B50">
        <w:rPr>
          <w:lang w:val="es-ES_tradnl"/>
        </w:rPr>
        <w:t>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</w:t>
      </w:r>
      <w:r w:rsidR="00BD4086" w:rsidRPr="00E77B50">
        <w:rPr>
          <w:lang w:val="es-ES_tradnl"/>
        </w:rPr>
        <w:t>.</w:t>
      </w:r>
      <w:r w:rsidRPr="00E77B50">
        <w:rPr>
          <w:lang w:val="es-ES_tradnl"/>
        </w:rPr>
        <w:t>332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2.032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Utara),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certificaci</w:t>
      </w:r>
      <w:r w:rsidRPr="00E77B50">
        <w:rPr>
          <w:lang w:val="es-ES_tradnl"/>
        </w:rPr>
        <w:t>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</w:t>
      </w:r>
      <w:r w:rsidR="00BD4086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2.000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salas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existentes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acomodar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grandes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</w:t>
      </w:r>
      <w:r w:rsidR="00BD4086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18.000)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transferencia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</w:t>
      </w:r>
      <w:r w:rsidR="00BD4086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25.000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transferencia),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solicitados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ascienden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283.004</w:t>
      </w:r>
      <w:r w:rsidR="00305568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4A133E90" w14:textId="503A988F" w:rsidR="00CC2749" w:rsidRPr="00E77B50" w:rsidRDefault="00F803A9" w:rsidP="008D6C8B">
      <w:pPr>
        <w:pStyle w:val="Heading1"/>
        <w:rPr>
          <w:lang w:val="es-ES_tradnl"/>
        </w:rPr>
      </w:pP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también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propuso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D4086" w:rsidRPr="00E77B50">
        <w:rPr>
          <w:lang w:val="es-ES_tradnl"/>
        </w:rPr>
        <w:t>operación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basados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F57664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F57664" w:rsidRPr="00E77B50">
        <w:rPr>
          <w:lang w:val="es-ES_tradnl"/>
        </w:rPr>
        <w:t>promedio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pon</w:t>
      </w:r>
      <w:r w:rsidR="00F57664" w:rsidRPr="00E77B50">
        <w:rPr>
          <w:lang w:val="es-ES_tradnl"/>
        </w:rPr>
        <w:t>derado</w:t>
      </w:r>
      <w:r w:rsidR="003F76B7" w:rsidRPr="00E77B50">
        <w:rPr>
          <w:lang w:val="es-ES_tradnl"/>
        </w:rPr>
        <w:t xml:space="preserve"> </w:t>
      </w:r>
      <w:r w:rsidR="00F57664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57664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F57664" w:rsidRPr="00E77B50">
        <w:rPr>
          <w:lang w:val="es-ES_tradnl"/>
        </w:rPr>
        <w:t>diferencia</w:t>
      </w:r>
      <w:r w:rsidR="003F76B7" w:rsidRPr="00E77B50">
        <w:rPr>
          <w:lang w:val="es-ES_tradnl"/>
        </w:rPr>
        <w:t xml:space="preserve"> </w:t>
      </w:r>
      <w:r w:rsidR="00F57664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57664" w:rsidRPr="00E77B50">
        <w:rPr>
          <w:lang w:val="es-ES_tradnl"/>
        </w:rPr>
        <w:t>costo</w:t>
      </w:r>
      <w:r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entre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componentes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respectivos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decir,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ventiloconvector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evaporador,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ventiloconvector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condensador,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sistema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calefacción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930278" w:rsidRPr="00E77B50">
        <w:rPr>
          <w:lang w:val="es-ES_tradnl"/>
        </w:rPr>
        <w:t>l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armazón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cristal</w:t>
      </w:r>
      <w:r w:rsidRPr="00E77B50">
        <w:rPr>
          <w:lang w:val="es-ES_tradnl"/>
        </w:rPr>
        <w:t>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utilizados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enfriadores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única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variable.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ejemplo,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promedios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ponderado</w:t>
      </w:r>
      <w:r w:rsidR="00930278"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calcula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sumando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producto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diferencia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930278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pro</w:t>
      </w:r>
      <w:r w:rsidRPr="00E77B50">
        <w:rPr>
          <w:lang w:val="es-ES_tradnl"/>
        </w:rPr>
        <w:t>medio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respectivo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vendidas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durante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per</w:t>
      </w:r>
      <w:r w:rsidR="00930278" w:rsidRPr="00E77B50">
        <w:rPr>
          <w:lang w:val="es-ES_tradnl"/>
        </w:rPr>
        <w:t>í</w:t>
      </w:r>
      <w:r w:rsidRPr="00E77B50">
        <w:rPr>
          <w:lang w:val="es-ES_tradnl"/>
        </w:rPr>
        <w:t>odo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2021-2023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dividido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pro</w:t>
      </w:r>
      <w:r w:rsidRPr="00E77B50">
        <w:rPr>
          <w:lang w:val="es-ES_tradnl"/>
        </w:rPr>
        <w:t>medio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total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enfriador</w:t>
      </w:r>
      <w:r w:rsidR="00930278" w:rsidRPr="00E77B50">
        <w:rPr>
          <w:lang w:val="es-ES_tradnl"/>
        </w:rPr>
        <w:t>e</w:t>
      </w:r>
      <w:r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durante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mismo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periodo.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total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operación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solicitados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determinó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multiplicando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promedio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ponderado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componente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pro</w:t>
      </w:r>
      <w:r w:rsidRPr="00E77B50">
        <w:rPr>
          <w:lang w:val="es-ES_tradnl"/>
        </w:rPr>
        <w:t>medio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durante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trienio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(2021-2023),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resultado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unos</w:t>
      </w:r>
      <w:r w:rsidR="003F76B7" w:rsidRPr="00E77B50">
        <w:rPr>
          <w:lang w:val="es-ES_tradnl"/>
        </w:rPr>
        <w:t xml:space="preserve"> </w:t>
      </w:r>
      <w:r w:rsidR="00930278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operación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1.011.852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Steel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1.067.045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Utara.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marco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</w:t>
      </w:r>
      <w:r w:rsidR="00D3365E" w:rsidRPr="00E77B50">
        <w:rPr>
          <w:lang w:val="es-ES_tradnl"/>
        </w:rPr>
        <w:t>o</w:t>
      </w:r>
      <w:r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solicita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financiamiento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apoyar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operación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relacionados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velocidad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variable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</w:t>
      </w:r>
      <w:r w:rsidR="00D3365E" w:rsidRPr="00E77B50">
        <w:rPr>
          <w:lang w:val="es-ES_tradnl"/>
        </w:rPr>
        <w:t>as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tarjetas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accionamiento;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3365E" w:rsidRPr="00E77B50">
        <w:rPr>
          <w:lang w:val="es-ES_tradnl"/>
        </w:rPr>
        <w:t>operación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asociados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sustitución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otros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componentes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decir,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ventiloconvector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evaporador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condensador,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sistema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calefacción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FF1BB2" w:rsidRPr="00E77B50">
        <w:rPr>
          <w:lang w:val="es-ES_tradnl"/>
        </w:rPr>
        <w:t>l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armazón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cristal</w:t>
      </w:r>
      <w:r w:rsidRPr="00E77B50">
        <w:rPr>
          <w:lang w:val="es-ES_tradnl"/>
        </w:rPr>
        <w:t>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serán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cofinanciados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respectivas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traduce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operación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539.768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Steel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811.698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Utara.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es</w:t>
      </w:r>
      <w:r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operación</w:t>
      </w:r>
      <w:r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Steel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cofinanciará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373.712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Utara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650.843,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dará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lugar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sobrecostos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operación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solicitados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166.056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160.855,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resume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FF1BB2" w:rsidRPr="00E77B50">
        <w:rPr>
          <w:lang w:val="es-ES_tradnl"/>
        </w:rPr>
        <w:t>cuadro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</w:t>
      </w:r>
      <w:r w:rsidR="003F76B7" w:rsidRPr="00E77B50">
        <w:rPr>
          <w:lang w:val="es-ES_tradnl"/>
        </w:rPr>
        <w:t xml:space="preserve"> </w:t>
      </w:r>
      <w:r w:rsidR="00E078DF" w:rsidRPr="00E77B50">
        <w:rPr>
          <w:i/>
          <w:lang w:val="es-ES_tradnl"/>
        </w:rPr>
        <w:t>infra</w:t>
      </w:r>
      <w:r w:rsidRPr="00E77B50">
        <w:rPr>
          <w:lang w:val="es-ES_tradnl"/>
        </w:rPr>
        <w:t>.</w:t>
      </w:r>
    </w:p>
    <w:p w14:paraId="5F53F7E5" w14:textId="293B63DE" w:rsidR="001E7A56" w:rsidRPr="00E77B50" w:rsidRDefault="00E078DF" w:rsidP="00A81DAB">
      <w:pPr>
        <w:pStyle w:val="Heading1"/>
        <w:rPr>
          <w:lang w:val="es-ES_tradnl"/>
        </w:rPr>
      </w:pP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proporcionó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información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detallada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vendidas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entre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2020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2023,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volumen,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temperatura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funcionamiento,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temperatura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volumen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efectivo,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superficie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total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exposición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exposición),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carga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refrigerante,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compresor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consumo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referencia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objetivo.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información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considera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confidencial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disponible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petición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miembros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Ejecutivo,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entendiéndose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información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compartirá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utilizará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evaluar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4312A7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335A0760" w14:textId="16197A1E" w:rsidR="002D6DBA" w:rsidRPr="00E77B50" w:rsidRDefault="00E078DF" w:rsidP="00815B8C">
      <w:pPr>
        <w:rPr>
          <w:i/>
          <w:iCs/>
          <w:lang w:val="es-ES_tradnl"/>
        </w:rPr>
      </w:pPr>
      <w:r w:rsidRPr="00E77B50">
        <w:rPr>
          <w:i/>
          <w:iCs/>
          <w:lang w:val="es-ES_tradnl"/>
        </w:rPr>
        <w:t>Actividades</w:t>
      </w:r>
      <w:r w:rsidR="003F76B7" w:rsidRPr="00E77B50">
        <w:rPr>
          <w:i/>
          <w:iCs/>
          <w:lang w:val="es-ES_tradnl"/>
        </w:rPr>
        <w:t xml:space="preserve"> </w:t>
      </w:r>
      <w:r w:rsidRPr="00E77B50">
        <w:rPr>
          <w:i/>
          <w:iCs/>
          <w:lang w:val="es-ES_tradnl"/>
        </w:rPr>
        <w:t>a</w:t>
      </w:r>
      <w:r w:rsidR="003F76B7" w:rsidRPr="00E77B50">
        <w:rPr>
          <w:i/>
          <w:iCs/>
          <w:lang w:val="es-ES_tradnl"/>
        </w:rPr>
        <w:t xml:space="preserve"> </w:t>
      </w:r>
      <w:r w:rsidRPr="00E77B50">
        <w:rPr>
          <w:i/>
          <w:iCs/>
          <w:lang w:val="es-ES_tradnl"/>
        </w:rPr>
        <w:t>nivel</w:t>
      </w:r>
      <w:r w:rsidR="003F76B7" w:rsidRPr="00E77B50">
        <w:rPr>
          <w:i/>
          <w:iCs/>
          <w:lang w:val="es-ES_tradnl"/>
        </w:rPr>
        <w:t xml:space="preserve"> </w:t>
      </w:r>
      <w:r w:rsidR="00360A67" w:rsidRPr="00E77B50">
        <w:rPr>
          <w:i/>
          <w:iCs/>
          <w:lang w:val="es-ES_tradnl"/>
        </w:rPr>
        <w:t>de</w:t>
      </w:r>
      <w:r w:rsidR="003F76B7" w:rsidRPr="00E77B50">
        <w:rPr>
          <w:i/>
          <w:iCs/>
          <w:lang w:val="es-ES_tradnl"/>
        </w:rPr>
        <w:t xml:space="preserve"> </w:t>
      </w:r>
      <w:r w:rsidRPr="00E77B50">
        <w:rPr>
          <w:i/>
          <w:iCs/>
          <w:lang w:val="es-ES_tradnl"/>
        </w:rPr>
        <w:t>polític</w:t>
      </w:r>
      <w:r w:rsidR="00360A67" w:rsidRPr="00E77B50">
        <w:rPr>
          <w:i/>
          <w:iCs/>
          <w:lang w:val="es-ES_tradnl"/>
        </w:rPr>
        <w:t>as</w:t>
      </w:r>
    </w:p>
    <w:p w14:paraId="1FD9B908" w14:textId="77777777" w:rsidR="00815B8C" w:rsidRPr="00E77B50" w:rsidRDefault="00815B8C" w:rsidP="00815B8C">
      <w:pPr>
        <w:rPr>
          <w:lang w:val="es-ES_tradnl"/>
        </w:rPr>
      </w:pPr>
    </w:p>
    <w:p w14:paraId="7E9C227F" w14:textId="52E7BB70" w:rsidR="00EE1B80" w:rsidRPr="00E77B50" w:rsidRDefault="00E078DF" w:rsidP="00EE1B80">
      <w:pPr>
        <w:pStyle w:val="Heading1"/>
        <w:rPr>
          <w:lang w:val="es-ES_tradnl"/>
        </w:rPr>
      </w:pP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comerciales,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consideran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electrodomésticos,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están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regulados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actualmente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sistema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60A67"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instalaci</w:t>
      </w:r>
      <w:r w:rsidR="00360A67" w:rsidRPr="00E77B50">
        <w:rPr>
          <w:lang w:val="es-ES_tradnl"/>
        </w:rPr>
        <w:t>ones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Instituto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Investigación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Industrial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Normas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Servicios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Garantía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Calidad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Malasia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(SIRIM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QAS),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creada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apoyar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aplicación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tiene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volúmenes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superiores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300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litros.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ampliar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programa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</w:t>
      </w:r>
      <w:r w:rsidR="00360A67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</w:t>
      </w:r>
      <w:r w:rsidR="00360A67" w:rsidRPr="00E77B50">
        <w:rPr>
          <w:lang w:val="es-ES_tradnl"/>
        </w:rPr>
        <w:t>es</w:t>
      </w:r>
      <w:r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necesario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instalaciones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360A67" w:rsidRPr="00E77B50">
        <w:rPr>
          <w:lang w:val="es-ES_tradnl"/>
        </w:rPr>
        <w:t>prueba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existentes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(sala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cámara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ambiental).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apoyo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prestado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marco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permitirá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SIRIM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ofrecer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servicios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5A7B07"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importadores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locales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comerciales.</w:t>
      </w:r>
    </w:p>
    <w:p w14:paraId="46E463FD" w14:textId="57042885" w:rsidR="00EE1B80" w:rsidRPr="00E77B50" w:rsidRDefault="00FD19F4" w:rsidP="00A81DAB">
      <w:pPr>
        <w:pStyle w:val="Heading1"/>
        <w:rPr>
          <w:lang w:val="es-ES_tradnl"/>
        </w:rPr>
      </w:pP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actual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programa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aparatos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eléctricos,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certificación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expedida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CE</w:t>
      </w:r>
      <w:r w:rsidR="00D10922" w:rsidRPr="00E77B50">
        <w:rPr>
          <w:rStyle w:val="FootnoteReference"/>
          <w:lang w:val="es-ES_tradnl"/>
        </w:rPr>
        <w:footnoteReference w:id="6"/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válida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durante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cinco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años.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renovar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certificación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lastRenderedPageBreak/>
        <w:t>energética,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necesario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realizar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nuevas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Disponer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instalaciones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agilizaría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proceso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certificación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reduciría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importadores,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necesario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enviar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realizar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fuera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país</w:t>
      </w:r>
      <w:r w:rsidR="00751C88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42DCB282" w14:textId="0684E84C" w:rsidR="00EE1B80" w:rsidRPr="00E77B50" w:rsidRDefault="00FD19F4" w:rsidP="00EE1B80">
      <w:pPr>
        <w:pStyle w:val="Heading1"/>
        <w:rPr>
          <w:lang w:val="es-ES_tradnl"/>
        </w:rPr>
      </w:pPr>
      <w:r w:rsidRPr="00E77B50">
        <w:rPr>
          <w:lang w:val="es-ES_tradnl"/>
        </w:rPr>
        <w:t>Antes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actualizar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cámara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ambiental,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debe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llevar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cabo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estudio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mercado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determinar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posible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impacto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ahorro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programa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resultados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utilizarían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determinar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qué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deberían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estar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sujetos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MEPS;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consideren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rentables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incluidos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F22A5B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sistema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obligatorio)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debido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escala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demanda/uso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podrían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incluirse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forma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voluntaria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sistema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internacional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verificación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ambientales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(ETV)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administrados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SIRIM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ETV</w:t>
      </w:r>
      <w:r w:rsidR="00EE1B80" w:rsidRPr="00E77B50">
        <w:rPr>
          <w:lang w:val="es-ES_tradnl"/>
        </w:rPr>
        <w:t>.</w:t>
      </w:r>
    </w:p>
    <w:p w14:paraId="27B8F7A6" w14:textId="3CF2B841" w:rsidR="00447E60" w:rsidRPr="00E77B50" w:rsidRDefault="00C83DE5" w:rsidP="00A81DAB">
      <w:pPr>
        <w:pStyle w:val="Heading1"/>
        <w:rPr>
          <w:lang w:val="es-ES_tradnl"/>
        </w:rPr>
      </w:pP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consiguiente,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solicita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financiamiento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apoyar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SIRIM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ETV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elaboración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directrices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protocolos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ensayo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ETV.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medidas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obligatorias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voluntarias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contribuirá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todos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productos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sector.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garantizar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directrices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protocolos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ensayo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9A390B" w:rsidRPr="00E77B50">
        <w:rPr>
          <w:lang w:val="es-ES_tradnl"/>
        </w:rPr>
        <w:t>sistemas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obligatorios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voluntarios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ajustan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normas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internacionales,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propone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vi</w:t>
      </w:r>
      <w:r w:rsidR="00DF2145" w:rsidRPr="00E77B50">
        <w:rPr>
          <w:lang w:val="es-ES_tradnl"/>
        </w:rPr>
        <w:t>sitas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estudio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SIRIM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ETV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familiaricen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9A390B" w:rsidRPr="00E77B50">
        <w:rPr>
          <w:lang w:val="es-ES_tradnl"/>
        </w:rPr>
        <w:t>programas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similares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establecidos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países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vecinos.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cuadro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</w:t>
      </w:r>
      <w:r w:rsidR="003F76B7" w:rsidRPr="00E77B50">
        <w:rPr>
          <w:lang w:val="es-ES_tradnl"/>
        </w:rPr>
        <w:t xml:space="preserve"> </w:t>
      </w:r>
      <w:r w:rsidR="009A390B" w:rsidRPr="00E77B50">
        <w:rPr>
          <w:lang w:val="es-ES_tradnl"/>
        </w:rPr>
        <w:t>también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detallan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9A390B" w:rsidRPr="00E77B50">
        <w:rPr>
          <w:lang w:val="es-ES_tradnl"/>
        </w:rPr>
        <w:t>o</w:t>
      </w:r>
      <w:r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actividades.</w:t>
      </w:r>
    </w:p>
    <w:p w14:paraId="7E016DA6" w14:textId="01ED310C" w:rsidR="00447E60" w:rsidRPr="00E77B50" w:rsidRDefault="009A390B" w:rsidP="00807214">
      <w:pPr>
        <w:pStyle w:val="Heading1"/>
        <w:keepNext/>
        <w:numPr>
          <w:ilvl w:val="0"/>
          <w:numId w:val="0"/>
        </w:numPr>
        <w:spacing w:after="0"/>
        <w:rPr>
          <w:b/>
          <w:bCs/>
          <w:lang w:val="es-ES_tradnl"/>
        </w:rPr>
      </w:pPr>
      <w:r w:rsidRPr="00E77B50">
        <w:rPr>
          <w:b/>
          <w:bCs/>
          <w:lang w:val="es-ES_tradnl"/>
        </w:rPr>
        <w:t>Cuadro</w:t>
      </w:r>
      <w:r w:rsidR="003F76B7" w:rsidRPr="00E77B50">
        <w:rPr>
          <w:b/>
          <w:bCs/>
          <w:lang w:val="es-ES_tradnl"/>
        </w:rPr>
        <w:t xml:space="preserve"> </w:t>
      </w:r>
      <w:r w:rsidR="00447E60" w:rsidRPr="00E77B50">
        <w:rPr>
          <w:b/>
          <w:bCs/>
          <w:lang w:val="es-ES_tradnl"/>
        </w:rPr>
        <w:t>2.</w:t>
      </w:r>
      <w:r w:rsidR="003F76B7" w:rsidRPr="00E77B50">
        <w:rPr>
          <w:b/>
          <w:bCs/>
          <w:lang w:val="es-ES_tradnl"/>
        </w:rPr>
        <w:t xml:space="preserve"> </w:t>
      </w:r>
      <w:r w:rsidR="00266240" w:rsidRPr="00E77B50">
        <w:rPr>
          <w:b/>
          <w:bCs/>
          <w:lang w:val="es-ES_tradnl"/>
        </w:rPr>
        <w:t>Costo</w:t>
      </w:r>
      <w:r w:rsidR="003F76B7" w:rsidRPr="00E77B50">
        <w:rPr>
          <w:b/>
          <w:bCs/>
          <w:lang w:val="es-ES_tradnl"/>
        </w:rPr>
        <w:t xml:space="preserve"> </w:t>
      </w:r>
      <w:r w:rsidR="00266240" w:rsidRPr="00E77B50">
        <w:rPr>
          <w:b/>
          <w:bCs/>
          <w:lang w:val="es-ES_tradnl"/>
        </w:rPr>
        <w:t>propuesto</w:t>
      </w:r>
      <w:r w:rsidR="003F76B7" w:rsidRPr="00E77B50">
        <w:rPr>
          <w:b/>
          <w:bCs/>
          <w:lang w:val="es-ES_tradnl"/>
        </w:rPr>
        <w:t xml:space="preserve"> </w:t>
      </w:r>
      <w:r w:rsidR="00266240" w:rsidRPr="00E77B50">
        <w:rPr>
          <w:b/>
          <w:bCs/>
          <w:lang w:val="es-ES_tradnl"/>
        </w:rPr>
        <w:t>de</w:t>
      </w:r>
      <w:r w:rsidR="003F76B7" w:rsidRPr="00E77B50">
        <w:rPr>
          <w:b/>
          <w:bCs/>
          <w:lang w:val="es-ES_tradnl"/>
        </w:rPr>
        <w:t xml:space="preserve"> </w:t>
      </w:r>
      <w:r w:rsidR="00266240" w:rsidRPr="00E77B50">
        <w:rPr>
          <w:b/>
          <w:bCs/>
          <w:lang w:val="es-ES_tradnl"/>
        </w:rPr>
        <w:t>las</w:t>
      </w:r>
      <w:r w:rsidR="003F76B7" w:rsidRPr="00E77B50">
        <w:rPr>
          <w:b/>
          <w:bCs/>
          <w:lang w:val="es-ES_tradnl"/>
        </w:rPr>
        <w:t xml:space="preserve"> </w:t>
      </w:r>
      <w:r w:rsidR="00266240" w:rsidRPr="00E77B50">
        <w:rPr>
          <w:b/>
          <w:bCs/>
          <w:lang w:val="es-ES_tradnl"/>
        </w:rPr>
        <w:t>actividades</w:t>
      </w:r>
      <w:r w:rsidR="003F76B7" w:rsidRPr="00E77B50">
        <w:rPr>
          <w:b/>
          <w:bCs/>
          <w:lang w:val="es-ES_tradnl"/>
        </w:rPr>
        <w:t xml:space="preserve"> </w:t>
      </w:r>
      <w:r w:rsidR="00266240" w:rsidRPr="00E77B50">
        <w:rPr>
          <w:b/>
          <w:bCs/>
          <w:lang w:val="es-ES_tradnl"/>
        </w:rPr>
        <w:t>de</w:t>
      </w:r>
      <w:r w:rsidR="003F76B7" w:rsidRPr="00E77B50">
        <w:rPr>
          <w:b/>
          <w:bCs/>
          <w:lang w:val="es-ES_tradnl"/>
        </w:rPr>
        <w:t xml:space="preserve"> </w:t>
      </w:r>
      <w:r w:rsidR="00266240" w:rsidRPr="00E77B50">
        <w:rPr>
          <w:b/>
          <w:bCs/>
          <w:lang w:val="es-ES_tradnl"/>
        </w:rPr>
        <w:t>eficiencia</w:t>
      </w:r>
      <w:r w:rsidR="003F76B7" w:rsidRPr="00E77B50">
        <w:rPr>
          <w:b/>
          <w:bCs/>
          <w:lang w:val="es-ES_tradnl"/>
        </w:rPr>
        <w:t xml:space="preserve"> </w:t>
      </w:r>
      <w:r w:rsidR="00266240" w:rsidRPr="00E77B50">
        <w:rPr>
          <w:b/>
          <w:bCs/>
          <w:lang w:val="es-ES_tradnl"/>
        </w:rPr>
        <w:t>energética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6799"/>
        <w:gridCol w:w="1276"/>
        <w:gridCol w:w="1276"/>
      </w:tblGrid>
      <w:tr w:rsidR="007506A2" w:rsidRPr="00E77B50" w14:paraId="0A7F87CA" w14:textId="77777777" w:rsidTr="005C20EB">
        <w:trPr>
          <w:tblHeader/>
        </w:trPr>
        <w:tc>
          <w:tcPr>
            <w:tcW w:w="6799" w:type="dxa"/>
          </w:tcPr>
          <w:p w14:paraId="17D86B0C" w14:textId="77777777" w:rsidR="007506A2" w:rsidRPr="00E77B50" w:rsidRDefault="007506A2" w:rsidP="00266240">
            <w:pPr>
              <w:pStyle w:val="Heading1"/>
              <w:keepNext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Activi</w:t>
            </w:r>
            <w:r w:rsidR="00266240" w:rsidRPr="00E77B50">
              <w:rPr>
                <w:b/>
                <w:bCs/>
                <w:sz w:val="20"/>
                <w:szCs w:val="20"/>
                <w:lang w:val="es-ES_tradnl"/>
              </w:rPr>
              <w:t>dad</w:t>
            </w:r>
          </w:p>
        </w:tc>
        <w:tc>
          <w:tcPr>
            <w:tcW w:w="1276" w:type="dxa"/>
          </w:tcPr>
          <w:p w14:paraId="648F7B02" w14:textId="0BECFCC0" w:rsidR="007506A2" w:rsidRPr="00E77B50" w:rsidRDefault="007C4219" w:rsidP="00266240">
            <w:pPr>
              <w:pStyle w:val="Heading1"/>
              <w:keepNext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N.</w:t>
            </w:r>
            <w:r w:rsidR="00266240" w:rsidRPr="00E77B50">
              <w:rPr>
                <w:b/>
                <w:bCs/>
                <w:sz w:val="20"/>
                <w:szCs w:val="20"/>
                <w:lang w:val="es-ES_tradnl"/>
              </w:rPr>
              <w:t>º</w:t>
            </w:r>
            <w:r w:rsidR="003F76B7" w:rsidRPr="00E77B50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66240" w:rsidRPr="00E77B50">
              <w:rPr>
                <w:b/>
                <w:bCs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66240" w:rsidRPr="00E77B50">
              <w:rPr>
                <w:b/>
                <w:bCs/>
                <w:sz w:val="20"/>
                <w:szCs w:val="20"/>
                <w:lang w:val="es-ES_tradnl"/>
              </w:rPr>
              <w:t>unidades</w:t>
            </w:r>
          </w:p>
        </w:tc>
        <w:tc>
          <w:tcPr>
            <w:tcW w:w="1276" w:type="dxa"/>
          </w:tcPr>
          <w:p w14:paraId="6F6ED8C9" w14:textId="79963B16" w:rsidR="007506A2" w:rsidRPr="00E77B50" w:rsidRDefault="007C4219" w:rsidP="00266240">
            <w:pPr>
              <w:pStyle w:val="Heading1"/>
              <w:keepNext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Cost</w:t>
            </w:r>
            <w:r w:rsidR="00266240" w:rsidRPr="00E77B50">
              <w:rPr>
                <w:b/>
                <w:bCs/>
                <w:sz w:val="20"/>
                <w:szCs w:val="20"/>
                <w:lang w:val="es-ES_tradnl"/>
              </w:rPr>
              <w:t>o</w:t>
            </w:r>
            <w:r w:rsidR="003F76B7" w:rsidRPr="00E77B50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7506A2" w:rsidRPr="00E77B50">
              <w:rPr>
                <w:b/>
                <w:bCs/>
                <w:sz w:val="20"/>
                <w:szCs w:val="20"/>
                <w:lang w:val="es-ES_tradnl"/>
              </w:rPr>
              <w:t>(US</w:t>
            </w:r>
            <w:r w:rsidR="00266240" w:rsidRPr="00E77B50">
              <w:rPr>
                <w:b/>
                <w:bCs/>
                <w:sz w:val="20"/>
                <w:szCs w:val="20"/>
                <w:lang w:val="es-ES_tradnl"/>
              </w:rPr>
              <w:t>D</w:t>
            </w:r>
            <w:r w:rsidR="007506A2" w:rsidRPr="00E77B50">
              <w:rPr>
                <w:b/>
                <w:bCs/>
                <w:sz w:val="20"/>
                <w:szCs w:val="20"/>
                <w:lang w:val="es-ES_tradnl"/>
              </w:rPr>
              <w:t>)</w:t>
            </w:r>
          </w:p>
        </w:tc>
      </w:tr>
      <w:tr w:rsidR="00401C18" w:rsidRPr="00E77B50" w14:paraId="7A880805" w14:textId="77777777" w:rsidTr="005C20EB">
        <w:tc>
          <w:tcPr>
            <w:tcW w:w="9351" w:type="dxa"/>
            <w:gridSpan w:val="3"/>
          </w:tcPr>
          <w:p w14:paraId="59891218" w14:textId="51EA446C" w:rsidR="00401C18" w:rsidRPr="00E77B50" w:rsidRDefault="00266240" w:rsidP="00266240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center"/>
              <w:rPr>
                <w:i/>
                <w:iCs/>
                <w:sz w:val="20"/>
                <w:szCs w:val="20"/>
                <w:lang w:val="es-ES_tradnl"/>
              </w:rPr>
            </w:pPr>
            <w:r w:rsidRPr="00E77B50">
              <w:rPr>
                <w:i/>
                <w:iCs/>
                <w:sz w:val="20"/>
                <w:szCs w:val="20"/>
                <w:lang w:val="es-ES_tradnl"/>
              </w:rPr>
              <w:t>Sobrecostos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capital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(US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311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.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304)</w:t>
            </w:r>
          </w:p>
        </w:tc>
      </w:tr>
      <w:tr w:rsidR="007506A2" w:rsidRPr="00E77B50" w14:paraId="05BE29CB" w14:textId="77777777" w:rsidTr="000059B9">
        <w:tc>
          <w:tcPr>
            <w:tcW w:w="6799" w:type="dxa"/>
          </w:tcPr>
          <w:p w14:paraId="4FA897D5" w14:textId="6A38DCC6" w:rsidR="007506A2" w:rsidRPr="00E77B50" w:rsidRDefault="00266240" w:rsidP="00266240">
            <w:pPr>
              <w:pStyle w:val="Heading1"/>
              <w:keepNext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Ampliación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sala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pruebas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cubrir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unidades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más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grandes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7506A2" w:rsidRPr="00E77B50">
              <w:rPr>
                <w:sz w:val="20"/>
                <w:szCs w:val="20"/>
                <w:lang w:val="es-ES_tradnl"/>
              </w:rPr>
              <w:t>(&gt;300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7506A2" w:rsidRPr="00E77B50">
              <w:rPr>
                <w:sz w:val="20"/>
                <w:szCs w:val="20"/>
                <w:lang w:val="es-ES_tradnl"/>
              </w:rPr>
              <w:t>litr</w:t>
            </w:r>
            <w:r w:rsidRPr="00E77B50">
              <w:rPr>
                <w:sz w:val="20"/>
                <w:szCs w:val="20"/>
                <w:lang w:val="es-ES_tradnl"/>
              </w:rPr>
              <w:t>o</w:t>
            </w:r>
            <w:r w:rsidR="007506A2" w:rsidRPr="00E77B50">
              <w:rPr>
                <w:sz w:val="20"/>
                <w:szCs w:val="20"/>
                <w:lang w:val="es-ES_tradnl"/>
              </w:rPr>
              <w:t>s)</w:t>
            </w:r>
          </w:p>
        </w:tc>
        <w:tc>
          <w:tcPr>
            <w:tcW w:w="1276" w:type="dxa"/>
          </w:tcPr>
          <w:p w14:paraId="11D5B580" w14:textId="77777777" w:rsidR="007506A2" w:rsidRPr="00E77B50" w:rsidRDefault="007506A2" w:rsidP="005C20EB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276" w:type="dxa"/>
          </w:tcPr>
          <w:p w14:paraId="4EA0B149" w14:textId="77777777" w:rsidR="007506A2" w:rsidRPr="00E77B50" w:rsidRDefault="007506A2" w:rsidP="00266240">
            <w:pPr>
              <w:pStyle w:val="Heading1"/>
              <w:keepNext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36</w:t>
            </w:r>
            <w:r w:rsidR="00266240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7506A2" w:rsidRPr="00E77B50" w14:paraId="63FD3973" w14:textId="77777777" w:rsidTr="000059B9">
        <w:tc>
          <w:tcPr>
            <w:tcW w:w="6799" w:type="dxa"/>
          </w:tcPr>
          <w:p w14:paraId="6B561647" w14:textId="60FFF1D9" w:rsidR="007506A2" w:rsidRPr="00E77B50" w:rsidRDefault="00266240" w:rsidP="00266240">
            <w:pPr>
              <w:pStyle w:val="Heading1"/>
              <w:keepNext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Desarrollo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prototipos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cada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modelo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unidades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autónomas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producidas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por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empresas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pruebas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certificación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276" w:type="dxa"/>
          </w:tcPr>
          <w:p w14:paraId="60A19136" w14:textId="77777777" w:rsidR="007506A2" w:rsidRPr="00E77B50" w:rsidRDefault="007506A2" w:rsidP="00DA6783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47</w:t>
            </w:r>
            <w:r w:rsidRPr="00E77B50">
              <w:rPr>
                <w:sz w:val="20"/>
                <w:szCs w:val="20"/>
                <w:vertAlign w:val="superscript"/>
                <w:lang w:val="es-ES_tradnl"/>
              </w:rPr>
              <w:t>*</w:t>
            </w:r>
          </w:p>
        </w:tc>
        <w:tc>
          <w:tcPr>
            <w:tcW w:w="1276" w:type="dxa"/>
          </w:tcPr>
          <w:p w14:paraId="314CA25B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103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004</w:t>
            </w:r>
          </w:p>
        </w:tc>
      </w:tr>
      <w:tr w:rsidR="007506A2" w:rsidRPr="00E77B50" w14:paraId="62F42A74" w14:textId="77777777" w:rsidTr="000059B9">
        <w:tc>
          <w:tcPr>
            <w:tcW w:w="6799" w:type="dxa"/>
          </w:tcPr>
          <w:p w14:paraId="0491DA0E" w14:textId="715706DC" w:rsidR="007506A2" w:rsidRPr="00E77B50" w:rsidRDefault="00266240" w:rsidP="000059B9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Certificación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eficiencia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energética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por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un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laboratorio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externo</w:t>
            </w:r>
          </w:p>
        </w:tc>
        <w:tc>
          <w:tcPr>
            <w:tcW w:w="1276" w:type="dxa"/>
          </w:tcPr>
          <w:p w14:paraId="6A67066D" w14:textId="77777777" w:rsidR="007506A2" w:rsidRPr="00E77B50" w:rsidRDefault="007506A2" w:rsidP="00DA6783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47</w:t>
            </w:r>
            <w:r w:rsidRPr="00E77B50">
              <w:rPr>
                <w:sz w:val="20"/>
                <w:szCs w:val="20"/>
                <w:vertAlign w:val="superscript"/>
                <w:lang w:val="es-ES_tradnl"/>
              </w:rPr>
              <w:t>*</w:t>
            </w:r>
          </w:p>
        </w:tc>
        <w:tc>
          <w:tcPr>
            <w:tcW w:w="1276" w:type="dxa"/>
          </w:tcPr>
          <w:p w14:paraId="0D6E7E69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94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7506A2" w:rsidRPr="00E77B50" w14:paraId="3B09B487" w14:textId="77777777" w:rsidTr="000059B9">
        <w:tc>
          <w:tcPr>
            <w:tcW w:w="6799" w:type="dxa"/>
          </w:tcPr>
          <w:p w14:paraId="4C0D99B4" w14:textId="09F59685" w:rsidR="007506A2" w:rsidRPr="00E77B50" w:rsidRDefault="00266240" w:rsidP="000059B9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Transferencia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tecnología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adopción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medidas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eficiencia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energética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el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diseño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unidades</w:t>
            </w:r>
          </w:p>
        </w:tc>
        <w:tc>
          <w:tcPr>
            <w:tcW w:w="1276" w:type="dxa"/>
          </w:tcPr>
          <w:p w14:paraId="40CE6801" w14:textId="77777777" w:rsidR="007506A2" w:rsidRPr="00E77B50" w:rsidRDefault="007506A2" w:rsidP="005C20EB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276" w:type="dxa"/>
          </w:tcPr>
          <w:p w14:paraId="4978D17E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50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7506A2" w:rsidRPr="00E77B50" w14:paraId="6E13E58B" w14:textId="77777777" w:rsidTr="000059B9">
        <w:tc>
          <w:tcPr>
            <w:tcW w:w="6799" w:type="dxa"/>
          </w:tcPr>
          <w:p w14:paraId="7E5F6C24" w14:textId="77777777" w:rsidR="007506A2" w:rsidRPr="00E77B50" w:rsidRDefault="00266240" w:rsidP="000059B9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Contingencias</w:t>
            </w:r>
          </w:p>
        </w:tc>
        <w:tc>
          <w:tcPr>
            <w:tcW w:w="1276" w:type="dxa"/>
          </w:tcPr>
          <w:p w14:paraId="2DC49DC3" w14:textId="77777777" w:rsidR="007506A2" w:rsidRPr="00E77B50" w:rsidRDefault="007506A2" w:rsidP="00401C18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</w:tcPr>
          <w:p w14:paraId="6AE4FEE7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28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300</w:t>
            </w:r>
          </w:p>
        </w:tc>
      </w:tr>
      <w:tr w:rsidR="00401C18" w:rsidRPr="00E77B50" w14:paraId="703E27F3" w14:textId="77777777" w:rsidTr="007C4219">
        <w:tc>
          <w:tcPr>
            <w:tcW w:w="9351" w:type="dxa"/>
            <w:gridSpan w:val="3"/>
          </w:tcPr>
          <w:p w14:paraId="0C59E8A1" w14:textId="648BEEAC" w:rsidR="00401C18" w:rsidRPr="00E77B50" w:rsidRDefault="00266240" w:rsidP="00266240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i/>
                <w:iCs/>
                <w:sz w:val="20"/>
                <w:szCs w:val="20"/>
                <w:lang w:val="es-ES_tradnl"/>
              </w:rPr>
            </w:pPr>
            <w:r w:rsidRPr="00E77B50">
              <w:rPr>
                <w:i/>
                <w:iCs/>
                <w:sz w:val="20"/>
                <w:szCs w:val="20"/>
                <w:lang w:val="es-ES_tradnl"/>
              </w:rPr>
              <w:t>Sobrecostos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operación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="00DE16DD" w:rsidRPr="00E77B50">
              <w:rPr>
                <w:i/>
                <w:iCs/>
                <w:sz w:val="20"/>
                <w:szCs w:val="20"/>
                <w:lang w:val="es-ES_tradnl"/>
              </w:rPr>
              <w:t>(US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="00DE16DD" w:rsidRPr="00E77B50">
              <w:rPr>
                <w:i/>
                <w:iCs/>
                <w:sz w:val="20"/>
                <w:szCs w:val="20"/>
                <w:lang w:val="es-ES_tradnl"/>
              </w:rPr>
              <w:t>326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.</w:t>
            </w:r>
            <w:r w:rsidR="00DE16DD" w:rsidRPr="00E77B50">
              <w:rPr>
                <w:i/>
                <w:iCs/>
                <w:sz w:val="20"/>
                <w:szCs w:val="20"/>
                <w:lang w:val="es-ES_tradnl"/>
              </w:rPr>
              <w:t>911)</w:t>
            </w:r>
          </w:p>
        </w:tc>
      </w:tr>
      <w:tr w:rsidR="007506A2" w:rsidRPr="00E77B50" w14:paraId="63BCF352" w14:textId="77777777" w:rsidTr="005C20EB">
        <w:tc>
          <w:tcPr>
            <w:tcW w:w="6799" w:type="dxa"/>
          </w:tcPr>
          <w:p w14:paraId="1B8F8FB6" w14:textId="0B23E9E6" w:rsidR="007506A2" w:rsidRPr="00E77B50" w:rsidRDefault="007506A2" w:rsidP="00DA6783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Berjaya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Steel</w:t>
            </w:r>
          </w:p>
        </w:tc>
        <w:tc>
          <w:tcPr>
            <w:tcW w:w="1276" w:type="dxa"/>
          </w:tcPr>
          <w:p w14:paraId="6D890B76" w14:textId="77777777" w:rsidR="007506A2" w:rsidRPr="00E77B50" w:rsidRDefault="007506A2" w:rsidP="00DA6783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</w:tcPr>
          <w:p w14:paraId="3D899F9C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166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056</w:t>
            </w:r>
          </w:p>
        </w:tc>
      </w:tr>
      <w:tr w:rsidR="007506A2" w:rsidRPr="00E77B50" w14:paraId="4C0C9177" w14:textId="77777777" w:rsidTr="005C20EB">
        <w:tc>
          <w:tcPr>
            <w:tcW w:w="6799" w:type="dxa"/>
          </w:tcPr>
          <w:p w14:paraId="62CF6DD9" w14:textId="15E627C7" w:rsidR="007506A2" w:rsidRPr="00E77B50" w:rsidRDefault="007506A2" w:rsidP="00DA6783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Zun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Utara</w:t>
            </w:r>
          </w:p>
        </w:tc>
        <w:tc>
          <w:tcPr>
            <w:tcW w:w="1276" w:type="dxa"/>
          </w:tcPr>
          <w:p w14:paraId="4AB60E99" w14:textId="77777777" w:rsidR="007506A2" w:rsidRPr="00E77B50" w:rsidRDefault="007506A2" w:rsidP="00DA6783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</w:tcPr>
          <w:p w14:paraId="455AEB95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160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855</w:t>
            </w:r>
          </w:p>
        </w:tc>
      </w:tr>
      <w:tr w:rsidR="00401C18" w:rsidRPr="00E77B50" w14:paraId="2D4B2509" w14:textId="77777777" w:rsidTr="00DE16DD">
        <w:tc>
          <w:tcPr>
            <w:tcW w:w="9351" w:type="dxa"/>
            <w:gridSpan w:val="3"/>
          </w:tcPr>
          <w:p w14:paraId="19355002" w14:textId="247236CF" w:rsidR="00401C18" w:rsidRPr="00E77B50" w:rsidRDefault="00266240" w:rsidP="00266240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i/>
                <w:iCs/>
                <w:sz w:val="20"/>
                <w:szCs w:val="20"/>
                <w:lang w:val="es-ES_tradnl"/>
              </w:rPr>
            </w:pPr>
            <w:r w:rsidRPr="00E77B50">
              <w:rPr>
                <w:i/>
                <w:iCs/>
                <w:sz w:val="20"/>
                <w:szCs w:val="20"/>
                <w:lang w:val="es-ES_tradnl"/>
              </w:rPr>
              <w:t>Asistencia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técnica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formulación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políticas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(US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480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.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000)</w:t>
            </w:r>
          </w:p>
        </w:tc>
      </w:tr>
      <w:tr w:rsidR="007506A2" w:rsidRPr="00E77B50" w14:paraId="014B55BC" w14:textId="77777777" w:rsidTr="005C20EB">
        <w:tc>
          <w:tcPr>
            <w:tcW w:w="6799" w:type="dxa"/>
          </w:tcPr>
          <w:p w14:paraId="36D8889C" w14:textId="473616C0" w:rsidR="007506A2" w:rsidRPr="00E77B50" w:rsidRDefault="00266240" w:rsidP="00965D87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Mejora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cámara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ambiental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(instalaci</w:t>
            </w:r>
            <w:r w:rsidR="00965D87" w:rsidRPr="00E77B50">
              <w:rPr>
                <w:sz w:val="20"/>
                <w:szCs w:val="20"/>
                <w:lang w:val="es-ES_tradnl"/>
              </w:rPr>
              <w:t>ones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pruebas)</w:t>
            </w:r>
          </w:p>
        </w:tc>
        <w:tc>
          <w:tcPr>
            <w:tcW w:w="1276" w:type="dxa"/>
          </w:tcPr>
          <w:p w14:paraId="2BFDA74F" w14:textId="77777777" w:rsidR="007506A2" w:rsidRPr="00E77B50" w:rsidRDefault="007506A2" w:rsidP="005C20EB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1276" w:type="dxa"/>
          </w:tcPr>
          <w:p w14:paraId="3D0844FC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300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7506A2" w:rsidRPr="00E77B50" w14:paraId="24992D24" w14:textId="77777777" w:rsidTr="005C20EB">
        <w:tc>
          <w:tcPr>
            <w:tcW w:w="6799" w:type="dxa"/>
          </w:tcPr>
          <w:p w14:paraId="4224CD23" w14:textId="61DD450E" w:rsidR="007506A2" w:rsidRPr="00E77B50" w:rsidRDefault="00965D87" w:rsidP="00965D87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Estudio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análisis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mercado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elaboración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MEPS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(servicio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consultoría)</w:t>
            </w:r>
          </w:p>
        </w:tc>
        <w:tc>
          <w:tcPr>
            <w:tcW w:w="1276" w:type="dxa"/>
          </w:tcPr>
          <w:p w14:paraId="18DE8844" w14:textId="77777777" w:rsidR="007506A2" w:rsidRPr="00E77B50" w:rsidRDefault="007506A2" w:rsidP="005C20EB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1276" w:type="dxa"/>
          </w:tcPr>
          <w:p w14:paraId="2C1E61C2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50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7506A2" w:rsidRPr="00E77B50" w14:paraId="5DA988A5" w14:textId="77777777" w:rsidTr="005C20EB">
        <w:tc>
          <w:tcPr>
            <w:tcW w:w="6799" w:type="dxa"/>
          </w:tcPr>
          <w:p w14:paraId="23657381" w14:textId="5CF5E392" w:rsidR="007506A2" w:rsidRPr="00E77B50" w:rsidRDefault="00DF2145" w:rsidP="00DF2145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Elaboración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MEPS,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directrices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protocolos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ensayo,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un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sistema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obligatorio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refrigeradores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congeladores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comerciales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965D87" w:rsidRPr="00E77B50">
              <w:rPr>
                <w:sz w:val="20"/>
                <w:szCs w:val="20"/>
                <w:lang w:val="es-ES_tradnl"/>
              </w:rPr>
              <w:t>específicos</w:t>
            </w:r>
          </w:p>
        </w:tc>
        <w:tc>
          <w:tcPr>
            <w:tcW w:w="1276" w:type="dxa"/>
          </w:tcPr>
          <w:p w14:paraId="060CE2E6" w14:textId="77777777" w:rsidR="007506A2" w:rsidRPr="00E77B50" w:rsidRDefault="007506A2" w:rsidP="005C20EB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1276" w:type="dxa"/>
          </w:tcPr>
          <w:p w14:paraId="37694C86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50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7506A2" w:rsidRPr="00E77B50" w14:paraId="33E4E00E" w14:textId="77777777" w:rsidTr="005C20EB">
        <w:tc>
          <w:tcPr>
            <w:tcW w:w="6799" w:type="dxa"/>
          </w:tcPr>
          <w:p w14:paraId="4BEC0539" w14:textId="472DFF54" w:rsidR="007506A2" w:rsidRPr="00E77B50" w:rsidRDefault="00965D87" w:rsidP="00965D87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Elaboración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directrices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protocolos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ensayo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del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ETV,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un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sistema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voluntario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modelos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que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no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resulten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rentables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ser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cubiertos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por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MEPS</w:t>
            </w:r>
          </w:p>
        </w:tc>
        <w:tc>
          <w:tcPr>
            <w:tcW w:w="1276" w:type="dxa"/>
          </w:tcPr>
          <w:p w14:paraId="38912909" w14:textId="77777777" w:rsidR="007506A2" w:rsidRPr="00E77B50" w:rsidRDefault="007506A2" w:rsidP="005C20EB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1276" w:type="dxa"/>
          </w:tcPr>
          <w:p w14:paraId="33E00321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20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7506A2" w:rsidRPr="00E77B50" w14:paraId="44B5A933" w14:textId="77777777" w:rsidTr="005C20EB">
        <w:tc>
          <w:tcPr>
            <w:tcW w:w="6799" w:type="dxa"/>
          </w:tcPr>
          <w:p w14:paraId="6E745578" w14:textId="29250903" w:rsidR="007506A2" w:rsidRPr="00E77B50" w:rsidRDefault="00965D87" w:rsidP="00DF2145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Vi</w:t>
            </w:r>
            <w:r w:rsidR="00DF2145" w:rsidRPr="00E77B50">
              <w:rPr>
                <w:sz w:val="20"/>
                <w:szCs w:val="20"/>
                <w:lang w:val="es-ES_tradnl"/>
              </w:rPr>
              <w:t>sitas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estudio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revisar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protocolos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pruebas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MEPS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del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ETV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ya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establecidos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países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vecinos</w:t>
            </w:r>
          </w:p>
        </w:tc>
        <w:tc>
          <w:tcPr>
            <w:tcW w:w="1276" w:type="dxa"/>
          </w:tcPr>
          <w:p w14:paraId="7FFFDB5E" w14:textId="77777777" w:rsidR="007506A2" w:rsidRPr="00E77B50" w:rsidRDefault="007506A2" w:rsidP="005C20EB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1276" w:type="dxa"/>
          </w:tcPr>
          <w:p w14:paraId="158FB23E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60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401C18" w:rsidRPr="00E77B50" w14:paraId="21E41320" w14:textId="77777777" w:rsidTr="005C20EB">
        <w:tc>
          <w:tcPr>
            <w:tcW w:w="9351" w:type="dxa"/>
            <w:gridSpan w:val="3"/>
          </w:tcPr>
          <w:p w14:paraId="0828D79B" w14:textId="1C8D5C2E" w:rsidR="00401C18" w:rsidRPr="00E77B50" w:rsidRDefault="00965D87" w:rsidP="00965D87">
            <w:pPr>
              <w:pStyle w:val="Heading1"/>
              <w:numPr>
                <w:ilvl w:val="0"/>
                <w:numId w:val="0"/>
              </w:numPr>
              <w:spacing w:after="0"/>
              <w:jc w:val="center"/>
              <w:rPr>
                <w:i/>
                <w:iCs/>
                <w:sz w:val="20"/>
                <w:szCs w:val="20"/>
                <w:lang w:val="es-ES_tradnl"/>
              </w:rPr>
            </w:pPr>
            <w:r w:rsidRPr="00E77B50">
              <w:rPr>
                <w:i/>
                <w:iCs/>
                <w:sz w:val="20"/>
                <w:szCs w:val="20"/>
                <w:lang w:val="es-ES_tradnl"/>
              </w:rPr>
              <w:t>Seguimiento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penetración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en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el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mercado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del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impacto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climático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(US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D</w:t>
            </w:r>
            <w:r w:rsidR="003F76B7" w:rsidRPr="00E77B50">
              <w:rPr>
                <w:i/>
                <w:iCs/>
                <w:sz w:val="20"/>
                <w:szCs w:val="20"/>
                <w:lang w:val="es-ES_tradnl"/>
              </w:rPr>
              <w:t xml:space="preserve"> 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30</w:t>
            </w:r>
            <w:r w:rsidRPr="00E77B50">
              <w:rPr>
                <w:i/>
                <w:iCs/>
                <w:sz w:val="20"/>
                <w:szCs w:val="20"/>
                <w:lang w:val="es-ES_tradnl"/>
              </w:rPr>
              <w:t>.</w:t>
            </w:r>
            <w:r w:rsidR="005C20EB" w:rsidRPr="00E77B50">
              <w:rPr>
                <w:i/>
                <w:iCs/>
                <w:sz w:val="20"/>
                <w:szCs w:val="20"/>
                <w:lang w:val="es-ES_tradnl"/>
              </w:rPr>
              <w:t>000)</w:t>
            </w:r>
          </w:p>
        </w:tc>
      </w:tr>
      <w:tr w:rsidR="007506A2" w:rsidRPr="00E77B50" w14:paraId="735C72B7" w14:textId="77777777" w:rsidTr="005C20EB">
        <w:tc>
          <w:tcPr>
            <w:tcW w:w="6799" w:type="dxa"/>
          </w:tcPr>
          <w:p w14:paraId="45BE86D8" w14:textId="02FEE323" w:rsidR="007506A2" w:rsidRPr="00E77B50" w:rsidRDefault="00C41F67" w:rsidP="00DF2145">
            <w:pPr>
              <w:pStyle w:val="Heading1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Servicios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consultoría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DF2145" w:rsidRPr="00E77B50">
              <w:rPr>
                <w:sz w:val="20"/>
                <w:szCs w:val="20"/>
                <w:lang w:val="es-ES_tradnl"/>
              </w:rPr>
              <w:t>sobre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evaluación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="007506A2" w:rsidRPr="00E77B50">
              <w:rPr>
                <w:sz w:val="20"/>
                <w:szCs w:val="20"/>
                <w:lang w:val="es-ES_tradnl"/>
              </w:rPr>
              <w:t>(</w:t>
            </w:r>
            <w:r w:rsidRPr="00E77B50">
              <w:rPr>
                <w:sz w:val="20"/>
                <w:szCs w:val="20"/>
                <w:lang w:val="es-ES_tradnl"/>
              </w:rPr>
              <w:t>contratados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por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Oficina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Gestión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Proyectos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(OGP))</w:t>
            </w:r>
          </w:p>
        </w:tc>
        <w:tc>
          <w:tcPr>
            <w:tcW w:w="1276" w:type="dxa"/>
          </w:tcPr>
          <w:p w14:paraId="3947EC9A" w14:textId="77777777" w:rsidR="007506A2" w:rsidRPr="00E77B50" w:rsidRDefault="007506A2" w:rsidP="005C20EB">
            <w:pPr>
              <w:pStyle w:val="Heading1"/>
              <w:keepNext/>
              <w:numPr>
                <w:ilvl w:val="0"/>
                <w:numId w:val="0"/>
              </w:numPr>
              <w:spacing w:after="0"/>
              <w:ind w:right="64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1276" w:type="dxa"/>
          </w:tcPr>
          <w:p w14:paraId="174CAB83" w14:textId="77777777" w:rsidR="007506A2" w:rsidRPr="00E77B50" w:rsidRDefault="007506A2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sz w:val="20"/>
                <w:szCs w:val="20"/>
                <w:lang w:val="es-ES_tradnl"/>
              </w:rPr>
            </w:pPr>
            <w:r w:rsidRPr="00E77B50">
              <w:rPr>
                <w:sz w:val="20"/>
                <w:szCs w:val="20"/>
                <w:lang w:val="es-ES_tradnl"/>
              </w:rPr>
              <w:t>30</w:t>
            </w:r>
            <w:r w:rsidR="00965D87" w:rsidRPr="00E77B50">
              <w:rPr>
                <w:sz w:val="20"/>
                <w:szCs w:val="20"/>
                <w:lang w:val="es-ES_tradnl"/>
              </w:rPr>
              <w:t>.</w:t>
            </w:r>
            <w:r w:rsidRPr="00E77B50">
              <w:rPr>
                <w:sz w:val="20"/>
                <w:szCs w:val="20"/>
                <w:lang w:val="es-ES_tradnl"/>
              </w:rPr>
              <w:t>000</w:t>
            </w:r>
          </w:p>
        </w:tc>
      </w:tr>
      <w:tr w:rsidR="005C20EB" w:rsidRPr="00E77B50" w14:paraId="0C4E2449" w14:textId="77777777" w:rsidTr="005C20EB">
        <w:tc>
          <w:tcPr>
            <w:tcW w:w="8075" w:type="dxa"/>
            <w:gridSpan w:val="2"/>
          </w:tcPr>
          <w:p w14:paraId="3CA9C42D" w14:textId="77777777" w:rsidR="005C20EB" w:rsidRPr="00E77B50" w:rsidRDefault="005C20EB" w:rsidP="005C20EB">
            <w:pPr>
              <w:pStyle w:val="Heading1"/>
              <w:numPr>
                <w:ilvl w:val="0"/>
                <w:numId w:val="0"/>
              </w:numPr>
              <w:spacing w:after="0"/>
              <w:jc w:val="left"/>
              <w:rPr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1276" w:type="dxa"/>
          </w:tcPr>
          <w:p w14:paraId="57D7C930" w14:textId="77777777" w:rsidR="005C20EB" w:rsidRPr="00E77B50" w:rsidRDefault="005C20EB" w:rsidP="00965D87">
            <w:pPr>
              <w:pStyle w:val="Heading1"/>
              <w:numPr>
                <w:ilvl w:val="0"/>
                <w:numId w:val="0"/>
              </w:numPr>
              <w:spacing w:after="0"/>
              <w:jc w:val="right"/>
              <w:rPr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b/>
                <w:bCs/>
                <w:sz w:val="20"/>
                <w:szCs w:val="20"/>
                <w:lang w:val="es-ES_tradnl"/>
              </w:rPr>
              <w:t>1</w:t>
            </w:r>
            <w:r w:rsidR="00965D87" w:rsidRPr="00E77B50">
              <w:rPr>
                <w:b/>
                <w:bCs/>
                <w:sz w:val="20"/>
                <w:szCs w:val="20"/>
                <w:lang w:val="es-ES_tradnl"/>
              </w:rPr>
              <w:t>.</w:t>
            </w:r>
            <w:r w:rsidRPr="00E77B50">
              <w:rPr>
                <w:b/>
                <w:bCs/>
                <w:sz w:val="20"/>
                <w:szCs w:val="20"/>
                <w:lang w:val="es-ES_tradnl"/>
              </w:rPr>
              <w:t>148</w:t>
            </w:r>
            <w:r w:rsidR="00965D87" w:rsidRPr="00E77B50">
              <w:rPr>
                <w:b/>
                <w:bCs/>
                <w:sz w:val="20"/>
                <w:szCs w:val="20"/>
                <w:lang w:val="es-ES_tradnl"/>
              </w:rPr>
              <w:t>.</w:t>
            </w:r>
            <w:r w:rsidRPr="00E77B50">
              <w:rPr>
                <w:b/>
                <w:bCs/>
                <w:sz w:val="20"/>
                <w:szCs w:val="20"/>
                <w:lang w:val="es-ES_tradnl"/>
              </w:rPr>
              <w:t>215</w:t>
            </w:r>
          </w:p>
        </w:tc>
      </w:tr>
    </w:tbl>
    <w:p w14:paraId="2CD2C2F0" w14:textId="39F34983" w:rsidR="00FB4F7F" w:rsidRPr="00E77B50" w:rsidRDefault="00FB4F7F" w:rsidP="00FB4F7F">
      <w:pPr>
        <w:outlineLvl w:val="0"/>
        <w:rPr>
          <w:sz w:val="16"/>
          <w:szCs w:val="16"/>
          <w:lang w:val="es-ES_tradnl"/>
        </w:rPr>
      </w:pPr>
      <w:r w:rsidRPr="00E77B50">
        <w:rPr>
          <w:sz w:val="16"/>
          <w:szCs w:val="16"/>
          <w:lang w:val="es-ES_tradnl"/>
        </w:rPr>
        <w:t>*Inclu</w:t>
      </w:r>
      <w:r w:rsidR="00C41F67" w:rsidRPr="00E77B50">
        <w:rPr>
          <w:sz w:val="16"/>
          <w:szCs w:val="16"/>
          <w:lang w:val="es-ES_tradnl"/>
        </w:rPr>
        <w:t>ye</w:t>
      </w:r>
      <w:r w:rsidR="003F76B7" w:rsidRPr="00E77B50">
        <w:rPr>
          <w:sz w:val="16"/>
          <w:szCs w:val="16"/>
          <w:lang w:val="es-ES_tradnl"/>
        </w:rPr>
        <w:t xml:space="preserve"> </w:t>
      </w:r>
      <w:r w:rsidRPr="00E77B50">
        <w:rPr>
          <w:sz w:val="16"/>
          <w:szCs w:val="16"/>
          <w:lang w:val="es-ES_tradnl"/>
        </w:rPr>
        <w:t>25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unidades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para</w:t>
      </w:r>
      <w:r w:rsidR="003F76B7" w:rsidRPr="00E77B50">
        <w:rPr>
          <w:sz w:val="16"/>
          <w:szCs w:val="16"/>
          <w:lang w:val="es-ES_tradnl"/>
        </w:rPr>
        <w:t xml:space="preserve"> </w:t>
      </w:r>
      <w:r w:rsidRPr="00E77B50">
        <w:rPr>
          <w:sz w:val="16"/>
          <w:szCs w:val="16"/>
          <w:lang w:val="es-ES_tradnl"/>
        </w:rPr>
        <w:t>Berjaya</w:t>
      </w:r>
      <w:r w:rsidR="003F76B7" w:rsidRPr="00E77B50">
        <w:rPr>
          <w:sz w:val="16"/>
          <w:szCs w:val="16"/>
          <w:lang w:val="es-ES_tradnl"/>
        </w:rPr>
        <w:t xml:space="preserve"> </w:t>
      </w:r>
      <w:r w:rsidRPr="00E77B50">
        <w:rPr>
          <w:sz w:val="16"/>
          <w:szCs w:val="16"/>
          <w:lang w:val="es-ES_tradnl"/>
        </w:rPr>
        <w:t>Steel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y</w:t>
      </w:r>
      <w:r w:rsidR="003F76B7" w:rsidRPr="00E77B50">
        <w:rPr>
          <w:sz w:val="16"/>
          <w:szCs w:val="16"/>
          <w:lang w:val="es-ES_tradnl"/>
        </w:rPr>
        <w:t xml:space="preserve"> </w:t>
      </w:r>
      <w:r w:rsidRPr="00E77B50">
        <w:rPr>
          <w:sz w:val="16"/>
          <w:szCs w:val="16"/>
          <w:lang w:val="es-ES_tradnl"/>
        </w:rPr>
        <w:t>22</w:t>
      </w:r>
      <w:r w:rsidR="003F76B7" w:rsidRPr="00E77B50">
        <w:rPr>
          <w:sz w:val="16"/>
          <w:szCs w:val="16"/>
          <w:lang w:val="es-ES_tradnl"/>
        </w:rPr>
        <w:t xml:space="preserve"> </w:t>
      </w:r>
      <w:r w:rsidRPr="00E77B50">
        <w:rPr>
          <w:sz w:val="16"/>
          <w:szCs w:val="16"/>
          <w:lang w:val="es-ES_tradnl"/>
        </w:rPr>
        <w:t>uni</w:t>
      </w:r>
      <w:r w:rsidR="00C41F67" w:rsidRPr="00E77B50">
        <w:rPr>
          <w:sz w:val="16"/>
          <w:szCs w:val="16"/>
          <w:lang w:val="es-ES_tradnl"/>
        </w:rPr>
        <w:t>dades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para</w:t>
      </w:r>
      <w:r w:rsidR="003F76B7" w:rsidRPr="00E77B50">
        <w:rPr>
          <w:sz w:val="16"/>
          <w:szCs w:val="16"/>
          <w:lang w:val="es-ES_tradnl"/>
        </w:rPr>
        <w:t xml:space="preserve"> </w:t>
      </w:r>
      <w:r w:rsidRPr="00E77B50">
        <w:rPr>
          <w:sz w:val="16"/>
          <w:szCs w:val="16"/>
          <w:lang w:val="es-ES_tradnl"/>
        </w:rPr>
        <w:t>Zun</w:t>
      </w:r>
      <w:r w:rsidR="003F76B7" w:rsidRPr="00E77B50">
        <w:rPr>
          <w:sz w:val="16"/>
          <w:szCs w:val="16"/>
          <w:lang w:val="es-ES_tradnl"/>
        </w:rPr>
        <w:t xml:space="preserve"> </w:t>
      </w:r>
      <w:r w:rsidRPr="00E77B50">
        <w:rPr>
          <w:sz w:val="16"/>
          <w:szCs w:val="16"/>
          <w:lang w:val="es-ES_tradnl"/>
        </w:rPr>
        <w:t>Utara</w:t>
      </w:r>
      <w:r w:rsidR="003F76B7" w:rsidRPr="00E77B50">
        <w:rPr>
          <w:sz w:val="16"/>
          <w:szCs w:val="16"/>
          <w:lang w:val="es-ES_tradnl"/>
        </w:rPr>
        <w:t xml:space="preserve"> </w:t>
      </w:r>
      <w:r w:rsidRPr="00E77B50">
        <w:rPr>
          <w:sz w:val="16"/>
          <w:szCs w:val="16"/>
          <w:lang w:val="es-ES_tradnl"/>
        </w:rPr>
        <w:t>(</w:t>
      </w:r>
      <w:r w:rsidR="00C41F67" w:rsidRPr="00E77B50">
        <w:rPr>
          <w:sz w:val="16"/>
          <w:szCs w:val="16"/>
          <w:lang w:val="es-ES_tradnl"/>
        </w:rPr>
        <w:t>una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unidad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por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cada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modelo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de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refrigeradores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y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congeladores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comerciales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fabricados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en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la</w:t>
      </w:r>
      <w:r w:rsidR="003F76B7" w:rsidRPr="00E77B50">
        <w:rPr>
          <w:sz w:val="16"/>
          <w:szCs w:val="16"/>
          <w:lang w:val="es-ES_tradnl"/>
        </w:rPr>
        <w:t xml:space="preserve"> </w:t>
      </w:r>
      <w:r w:rsidR="00C41F67" w:rsidRPr="00E77B50">
        <w:rPr>
          <w:sz w:val="16"/>
          <w:szCs w:val="16"/>
          <w:lang w:val="es-ES_tradnl"/>
        </w:rPr>
        <w:t>empresa</w:t>
      </w:r>
      <w:r w:rsidRPr="00E77B50">
        <w:rPr>
          <w:sz w:val="16"/>
          <w:szCs w:val="16"/>
          <w:lang w:val="es-ES_tradnl"/>
        </w:rPr>
        <w:t>)</w:t>
      </w:r>
      <w:r w:rsidR="00163F6A" w:rsidRPr="00E77B50">
        <w:rPr>
          <w:sz w:val="16"/>
          <w:szCs w:val="16"/>
          <w:lang w:val="es-ES_tradnl"/>
        </w:rPr>
        <w:t>.</w:t>
      </w:r>
    </w:p>
    <w:p w14:paraId="2C8D306E" w14:textId="77777777" w:rsidR="00AE7233" w:rsidRPr="00E77B50" w:rsidRDefault="00AE7233" w:rsidP="00AE7233">
      <w:pPr>
        <w:outlineLvl w:val="0"/>
        <w:rPr>
          <w:sz w:val="16"/>
          <w:szCs w:val="16"/>
          <w:u w:val="single"/>
          <w:lang w:val="es-ES_tradnl"/>
        </w:rPr>
      </w:pPr>
    </w:p>
    <w:p w14:paraId="3F87AB20" w14:textId="5334FE94" w:rsidR="00BE04C1" w:rsidRPr="00E77B50" w:rsidRDefault="00C41F67" w:rsidP="00BE04C1">
      <w:pPr>
        <w:spacing w:after="240"/>
        <w:outlineLvl w:val="0"/>
        <w:rPr>
          <w:u w:val="single"/>
          <w:lang w:val="es-ES_tradnl"/>
        </w:rPr>
      </w:pPr>
      <w:r w:rsidRPr="00E77B50">
        <w:rPr>
          <w:u w:val="single"/>
          <w:lang w:val="es-ES_tradnl"/>
        </w:rPr>
        <w:t>Costo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total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del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proyecto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piloto</w:t>
      </w:r>
    </w:p>
    <w:p w14:paraId="52BCC92F" w14:textId="466A3BF6" w:rsidR="00BE04C1" w:rsidRPr="00E77B50" w:rsidRDefault="00C41F67" w:rsidP="00BE04C1">
      <w:pPr>
        <w:pStyle w:val="Heading1"/>
        <w:rPr>
          <w:lang w:val="es-ES_tradnl"/>
        </w:rPr>
      </w:pPr>
      <w:r w:rsidRPr="00E77B50">
        <w:rPr>
          <w:lang w:val="es-ES_tradnl"/>
        </w:rPr>
        <w:lastRenderedPageBreak/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total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destinado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mantener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sustitución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contexto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eliminación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progresiva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HFC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asciende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1.148.215,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gastos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apoyo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934188" w:rsidRPr="00E77B50">
        <w:rPr>
          <w:lang w:val="es-ES_tradnl"/>
        </w:rPr>
        <w:t>l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organismo</w:t>
      </w:r>
      <w:r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entre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2025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diciembre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</w:t>
      </w:r>
      <w:r w:rsidR="00934188" w:rsidRPr="00E77B50">
        <w:rPr>
          <w:lang w:val="es-ES_tradnl"/>
        </w:rPr>
        <w:t>27</w:t>
      </w:r>
      <w:r w:rsidR="00BE04C1" w:rsidRPr="00E77B50">
        <w:rPr>
          <w:lang w:val="es-ES_tradnl"/>
        </w:rPr>
        <w:t>.</w:t>
      </w:r>
    </w:p>
    <w:p w14:paraId="2F7EF2C2" w14:textId="4DFCFF65" w:rsidR="00BE04C1" w:rsidRPr="00E77B50" w:rsidRDefault="00934188" w:rsidP="00BE04C1">
      <w:pPr>
        <w:keepNext/>
        <w:spacing w:before="360"/>
        <w:jc w:val="center"/>
        <w:rPr>
          <w:b/>
          <w:lang w:val="es-ES_tradnl"/>
        </w:rPr>
      </w:pPr>
      <w:r w:rsidRPr="00E77B50">
        <w:rPr>
          <w:b/>
          <w:lang w:val="es-ES_tradnl"/>
        </w:rPr>
        <w:t>OBSERVACIONES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Y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RECOMENDACIONES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DE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LA</w:t>
      </w:r>
      <w:r w:rsidR="003F76B7" w:rsidRPr="00E77B50">
        <w:rPr>
          <w:b/>
          <w:lang w:val="es-ES_tradnl"/>
        </w:rPr>
        <w:t xml:space="preserve"> </w:t>
      </w:r>
      <w:r w:rsidRPr="00E77B50">
        <w:rPr>
          <w:b/>
          <w:lang w:val="es-ES_tradnl"/>
        </w:rPr>
        <w:t>SECRETARÍA</w:t>
      </w:r>
    </w:p>
    <w:p w14:paraId="3433B86C" w14:textId="77777777" w:rsidR="00BE04C1" w:rsidRPr="00E77B50" w:rsidRDefault="00934188" w:rsidP="00293BD5">
      <w:pPr>
        <w:keepNext/>
        <w:spacing w:before="240" w:after="240"/>
        <w:rPr>
          <w:b/>
          <w:lang w:val="es-ES_tradnl"/>
        </w:rPr>
      </w:pPr>
      <w:r w:rsidRPr="00E77B50">
        <w:rPr>
          <w:b/>
          <w:lang w:val="es-ES_tradnl"/>
        </w:rPr>
        <w:t>OBSERVACIONES</w:t>
      </w:r>
    </w:p>
    <w:p w14:paraId="3F36C6B3" w14:textId="24D86EB1" w:rsidR="00CD7C57" w:rsidRPr="00E77B50" w:rsidRDefault="00C41F67" w:rsidP="00B86431">
      <w:pPr>
        <w:pStyle w:val="Heading1"/>
        <w:rPr>
          <w:lang w:val="es-ES_tradnl"/>
        </w:rPr>
      </w:pP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incluye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actividades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nivel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empresarial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actividades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nivel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polític</w:t>
      </w:r>
      <w:r w:rsidR="00934188" w:rsidRPr="00E77B50">
        <w:rPr>
          <w:lang w:val="es-ES_tradnl"/>
        </w:rPr>
        <w:t>as</w:t>
      </w:r>
      <w:r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necesarias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ejecución</w:t>
      </w:r>
      <w:r w:rsidR="003F76B7" w:rsidRPr="00E77B50">
        <w:rPr>
          <w:lang w:val="es-ES_tradnl"/>
        </w:rPr>
        <w:t xml:space="preserve"> </w:t>
      </w:r>
      <w:r w:rsidR="00934188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éxito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examinó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primeras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virtud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94/60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segundas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virtud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91/65.</w:t>
      </w:r>
      <w:r w:rsidR="003F76B7" w:rsidRPr="00E77B50">
        <w:rPr>
          <w:lang w:val="es-ES_tradnl"/>
        </w:rPr>
        <w:t xml:space="preserve"> </w:t>
      </w:r>
    </w:p>
    <w:p w14:paraId="33719519" w14:textId="7C094DB0" w:rsidR="00DF6409" w:rsidRPr="00E77B50" w:rsidRDefault="00934188" w:rsidP="00DF6409">
      <w:pPr>
        <w:pStyle w:val="Heading1"/>
        <w:rPr>
          <w:lang w:val="es-ES_tradnl"/>
        </w:rPr>
      </w:pPr>
      <w:r w:rsidRPr="00E77B50">
        <w:rPr>
          <w:lang w:val="es-ES_tradnl"/>
        </w:rPr>
        <w:t>Conforme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dispuesto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91/65,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obtenido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Gobierno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Malasia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confirmación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Oficina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Nacional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Ozono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(ONO)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coordinará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autoridades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competentes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materia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organismos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nacionales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normalización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facilitar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consideración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transición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refrigerantes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elaborar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normas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sectores/</w:t>
      </w:r>
      <w:r w:rsidR="00C01BE6" w:rsidRPr="00E77B50">
        <w:rPr>
          <w:lang w:val="es-ES_tradnl"/>
        </w:rPr>
        <w:t>usos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pertinentes;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que,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si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Malasia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movilizado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fuera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movilizar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financia</w:t>
      </w:r>
      <w:r w:rsidR="00C01BE6" w:rsidRPr="00E77B50">
        <w:rPr>
          <w:lang w:val="es-ES_tradnl"/>
        </w:rPr>
        <w:t>miento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fuentes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distintas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Fondo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Multilateral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componentes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reducir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HFC,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dará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lugar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duplicación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actividades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entre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financiadas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Fondo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Multilateral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financiadas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otras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fuentes;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facilitará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información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p</w:t>
      </w:r>
      <w:r w:rsidR="00C41F67" w:rsidRPr="00E77B50">
        <w:rPr>
          <w:lang w:val="es-ES_tradnl"/>
        </w:rPr>
        <w:t>rogreso</w:t>
      </w:r>
      <w:r w:rsidR="00C01BE6"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proyecto,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resultados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principales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aprendizajes</w:t>
      </w:r>
      <w:r w:rsidR="00C41F67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según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proceda;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fecha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finalización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fijará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plazo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superior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36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meses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partir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fecha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aprobación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Ejecutivo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presentará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informe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detallado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Ejecutivo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plazo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seis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meses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partir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C41F67" w:rsidRPr="00E77B50">
        <w:rPr>
          <w:lang w:val="es-ES_tradnl"/>
        </w:rPr>
        <w:t>fech</w:t>
      </w:r>
      <w:r w:rsidR="00C01BE6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finalización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C01BE6" w:rsidRPr="00E77B50">
        <w:rPr>
          <w:lang w:val="es-ES_tradnl"/>
        </w:rPr>
        <w:t>proyecto</w:t>
      </w:r>
      <w:r w:rsidR="00DF6409" w:rsidRPr="00E77B50">
        <w:rPr>
          <w:lang w:val="es-ES_tradnl"/>
        </w:rPr>
        <w:t>.</w:t>
      </w:r>
    </w:p>
    <w:p w14:paraId="2771B248" w14:textId="0D05F299" w:rsidR="002E6D62" w:rsidRPr="00E77B50" w:rsidRDefault="00C01BE6" w:rsidP="00B8223D">
      <w:pPr>
        <w:keepNext/>
        <w:rPr>
          <w:rFonts w:asciiTheme="majorBidi" w:hAnsiTheme="majorBidi" w:cstheme="majorBidi"/>
          <w:u w:val="single"/>
          <w:lang w:val="es-ES_tradnl"/>
        </w:rPr>
      </w:pPr>
      <w:r w:rsidRPr="00E77B50">
        <w:rPr>
          <w:rFonts w:asciiTheme="majorBidi" w:hAnsiTheme="majorBidi" w:cstheme="majorBidi"/>
          <w:u w:val="single"/>
          <w:lang w:val="es-ES_tradnl"/>
        </w:rPr>
        <w:t>Marco</w:t>
      </w:r>
      <w:r w:rsidR="003F76B7" w:rsidRPr="00E77B50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D10C6D" w:rsidRPr="00E77B50">
        <w:rPr>
          <w:rFonts w:asciiTheme="majorBidi" w:hAnsiTheme="majorBidi" w:cstheme="majorBidi"/>
          <w:u w:val="single"/>
          <w:lang w:val="es-ES_tradnl"/>
        </w:rPr>
        <w:t>normativo,</w:t>
      </w:r>
      <w:r w:rsidR="003F76B7" w:rsidRPr="00E77B50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D10C6D" w:rsidRPr="00E77B50">
        <w:rPr>
          <w:rFonts w:asciiTheme="majorBidi" w:hAnsiTheme="majorBidi" w:cstheme="majorBidi"/>
          <w:u w:val="single"/>
          <w:lang w:val="es-ES_tradnl"/>
        </w:rPr>
        <w:t>reglamentario</w:t>
      </w:r>
      <w:r w:rsidR="003F76B7" w:rsidRPr="00E77B50">
        <w:rPr>
          <w:rFonts w:asciiTheme="majorBidi" w:hAnsiTheme="majorBidi" w:cstheme="majorBidi"/>
          <w:u w:val="single"/>
          <w:lang w:val="es-ES_tradnl"/>
        </w:rPr>
        <w:t xml:space="preserve"> </w:t>
      </w:r>
      <w:r w:rsidRPr="00E77B50">
        <w:rPr>
          <w:rFonts w:asciiTheme="majorBidi" w:hAnsiTheme="majorBidi" w:cstheme="majorBidi"/>
          <w:u w:val="single"/>
          <w:lang w:val="es-ES_tradnl"/>
        </w:rPr>
        <w:t>e</w:t>
      </w:r>
      <w:r w:rsidR="003F76B7" w:rsidRPr="00E77B50">
        <w:rPr>
          <w:rFonts w:asciiTheme="majorBidi" w:hAnsiTheme="majorBidi" w:cstheme="majorBidi"/>
          <w:u w:val="single"/>
          <w:lang w:val="es-ES_tradnl"/>
        </w:rPr>
        <w:t xml:space="preserve"> </w:t>
      </w:r>
      <w:r w:rsidRPr="00E77B50">
        <w:rPr>
          <w:rFonts w:asciiTheme="majorBidi" w:hAnsiTheme="majorBidi" w:cstheme="majorBidi"/>
          <w:u w:val="single"/>
          <w:lang w:val="es-ES_tradnl"/>
        </w:rPr>
        <w:t>institucional</w:t>
      </w:r>
    </w:p>
    <w:p w14:paraId="4FD13199" w14:textId="77777777" w:rsidR="002E6D62" w:rsidRPr="00E77B50" w:rsidRDefault="002E6D62" w:rsidP="00B8223D">
      <w:pPr>
        <w:keepNext/>
        <w:rPr>
          <w:rFonts w:asciiTheme="majorBidi" w:hAnsiTheme="majorBidi" w:cstheme="majorBidi"/>
          <w:i/>
          <w:iCs/>
          <w:lang w:val="es-ES_tradnl"/>
        </w:rPr>
      </w:pPr>
    </w:p>
    <w:p w14:paraId="27689253" w14:textId="0CDB6615" w:rsidR="002E6D62" w:rsidRPr="00E77B50" w:rsidRDefault="00D10C6D" w:rsidP="00B8223D">
      <w:pPr>
        <w:keepNext/>
        <w:rPr>
          <w:rFonts w:asciiTheme="majorBidi" w:hAnsiTheme="majorBidi" w:cstheme="majorBidi"/>
          <w:i/>
          <w:iCs/>
          <w:lang w:val="es-ES_tradnl"/>
        </w:rPr>
      </w:pPr>
      <w:r w:rsidRPr="00E77B50">
        <w:rPr>
          <w:rFonts w:asciiTheme="majorBidi" w:hAnsiTheme="majorBidi" w:cstheme="majorBidi"/>
          <w:i/>
          <w:iCs/>
          <w:lang w:val="es-ES_tradnl"/>
        </w:rPr>
        <w:t>Elaboración</w:t>
      </w:r>
      <w:r w:rsidR="003F76B7" w:rsidRPr="00E77B50">
        <w:rPr>
          <w:rFonts w:asciiTheme="majorBidi" w:hAnsiTheme="majorBidi" w:cstheme="majorBidi"/>
          <w:i/>
          <w:iCs/>
          <w:lang w:val="es-ES_tradnl"/>
        </w:rPr>
        <w:t xml:space="preserve"> </w:t>
      </w:r>
      <w:r w:rsidRPr="00E77B50">
        <w:rPr>
          <w:rFonts w:asciiTheme="majorBidi" w:hAnsiTheme="majorBidi" w:cstheme="majorBidi"/>
          <w:i/>
          <w:iCs/>
          <w:lang w:val="es-ES_tradnl"/>
        </w:rPr>
        <w:t>y</w:t>
      </w:r>
      <w:r w:rsidR="003F76B7" w:rsidRPr="00E77B50">
        <w:rPr>
          <w:rFonts w:asciiTheme="majorBidi" w:hAnsiTheme="majorBidi" w:cstheme="majorBidi"/>
          <w:i/>
          <w:iCs/>
          <w:lang w:val="es-ES_tradnl"/>
        </w:rPr>
        <w:t xml:space="preserve"> </w:t>
      </w:r>
      <w:r w:rsidRPr="00E77B50">
        <w:rPr>
          <w:rFonts w:asciiTheme="majorBidi" w:hAnsiTheme="majorBidi" w:cstheme="majorBidi"/>
          <w:i/>
          <w:iCs/>
          <w:lang w:val="es-ES_tradnl"/>
        </w:rPr>
        <w:t>aplicación</w:t>
      </w:r>
      <w:r w:rsidR="003F76B7" w:rsidRPr="00E77B50">
        <w:rPr>
          <w:rFonts w:asciiTheme="majorBidi" w:hAnsiTheme="majorBidi" w:cstheme="majorBidi"/>
          <w:i/>
          <w:iCs/>
          <w:lang w:val="es-ES_tradnl"/>
        </w:rPr>
        <w:t xml:space="preserve"> </w:t>
      </w:r>
      <w:r w:rsidRPr="00E77B50">
        <w:rPr>
          <w:rFonts w:asciiTheme="majorBidi" w:hAnsiTheme="majorBidi" w:cstheme="majorBidi"/>
          <w:i/>
          <w:iCs/>
          <w:lang w:val="es-ES_tradnl"/>
        </w:rPr>
        <w:t>de</w:t>
      </w:r>
      <w:r w:rsidR="003F76B7" w:rsidRPr="00E77B50">
        <w:rPr>
          <w:rFonts w:asciiTheme="majorBidi" w:hAnsiTheme="majorBidi" w:cstheme="majorBidi"/>
          <w:i/>
          <w:iCs/>
          <w:lang w:val="es-ES_tradnl"/>
        </w:rPr>
        <w:t xml:space="preserve"> </w:t>
      </w:r>
      <w:r w:rsidR="002E6D62" w:rsidRPr="00E77B50">
        <w:rPr>
          <w:rFonts w:asciiTheme="majorBidi" w:hAnsiTheme="majorBidi" w:cstheme="majorBidi"/>
          <w:i/>
          <w:iCs/>
          <w:lang w:val="es-ES_tradnl"/>
        </w:rPr>
        <w:t>MEPS</w:t>
      </w:r>
    </w:p>
    <w:p w14:paraId="71C24886" w14:textId="77777777" w:rsidR="00BB29EF" w:rsidRPr="00E77B50" w:rsidRDefault="00BB29EF" w:rsidP="002E6D62">
      <w:pPr>
        <w:rPr>
          <w:rFonts w:asciiTheme="majorBidi" w:hAnsiTheme="majorBidi" w:cstheme="majorBidi"/>
          <w:i/>
          <w:iCs/>
          <w:lang w:val="es-ES_tradnl"/>
        </w:rPr>
      </w:pPr>
    </w:p>
    <w:p w14:paraId="45653CBB" w14:textId="172562F2" w:rsidR="00C604F5" w:rsidRPr="00E77B50" w:rsidRDefault="00D10C6D" w:rsidP="00F1358D">
      <w:pPr>
        <w:pStyle w:val="Heading1"/>
        <w:rPr>
          <w:rStyle w:val="normaltextrun"/>
          <w:color w:val="000000"/>
          <w:shd w:val="clear" w:color="auto" w:fill="FFFFFF"/>
          <w:lang w:val="es-ES_tradnl"/>
        </w:rPr>
      </w:pP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Banco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Mundial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explicó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Plan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Nacional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(NEEAP,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por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sus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siglas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inglés)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2016-2025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país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presenta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estrategia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aplicación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medidas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sectores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industrial,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residencial,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incluida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promoción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aparatos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calificación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5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estrellas.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pesar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dicha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estrategia,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Malasia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dispone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actualmente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ni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cuenta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norma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directriz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voluntaria.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4770CD" w:rsidRPr="00E77B50">
        <w:rPr>
          <w:rStyle w:val="normaltextrun"/>
          <w:color w:val="000000"/>
          <w:shd w:val="clear" w:color="auto" w:fill="FFFFFF"/>
          <w:lang w:val="es-ES_tradnl"/>
        </w:rPr>
        <w:t>ONO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estuvo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estrecho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contacto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SIRIM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ETV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sobre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4770CD"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4770CD" w:rsidRPr="00E77B50">
        <w:rPr>
          <w:rStyle w:val="normaltextrun"/>
          <w:color w:val="000000"/>
          <w:shd w:val="clear" w:color="auto" w:fill="FFFFFF"/>
          <w:lang w:val="es-ES_tradnl"/>
        </w:rPr>
        <w:t>elaboración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4770CD" w:rsidRPr="00E77B50">
        <w:rPr>
          <w:rStyle w:val="normaltextrun"/>
          <w:color w:val="000000"/>
          <w:shd w:val="clear" w:color="auto" w:fill="FFFFFF"/>
          <w:lang w:val="es-ES_tradnl"/>
        </w:rPr>
        <w:t>sistema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etiquetado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voluntario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Dados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pasos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necesarios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finalización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</w:t>
      </w:r>
      <w:r w:rsidR="004770CD"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categorías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específicas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incluidas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consultas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partes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interesadas,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sería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difícil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imposible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Gobierno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aplicar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</w:t>
      </w:r>
      <w:r w:rsidR="004770CD"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antes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1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2026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2027,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propuso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inicialmente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Secretaría</w:t>
      </w:r>
      <w:r w:rsidR="00044C77" w:rsidRPr="00E77B50">
        <w:rPr>
          <w:rStyle w:val="normaltextrun"/>
          <w:color w:val="000000"/>
          <w:shd w:val="clear" w:color="auto" w:fill="FFFFFF"/>
          <w:lang w:val="es-ES_tradnl"/>
        </w:rPr>
        <w:t>.</w:t>
      </w:r>
    </w:p>
    <w:p w14:paraId="57D7BC1B" w14:textId="1509FF84" w:rsidR="00515456" w:rsidRPr="00E77B50" w:rsidRDefault="00D10C6D" w:rsidP="00A81DAB">
      <w:pPr>
        <w:pStyle w:val="Heading1"/>
        <w:rPr>
          <w:rStyle w:val="normaltextrun"/>
          <w:color w:val="000000"/>
          <w:shd w:val="clear" w:color="auto" w:fill="FFFFFF"/>
          <w:lang w:val="es-ES_tradnl"/>
        </w:rPr>
      </w:pP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consonancia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decisión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94/60(b)(i),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párrafo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34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documento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UNEP/OzL.Pro/ExCom/94/61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modificado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dicha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decisión,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ofrecería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ningún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incentivo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tuvieran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obligatori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establecidas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país.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fundamento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recomendación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Secretaría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figura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párrafo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34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documento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UNEP/OzL.Pro/ExCom/94/61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garantizar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sostenibilidad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mejoras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logradas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materia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marco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proyectos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presentados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arreglo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decisión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94/60;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además,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permitían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calcular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costos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adicionales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componentes.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Sin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embargo,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Secretaría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reconoce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poco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probable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circunstancias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Malasia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únicas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todos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países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rtículo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5;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hecho,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probable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muchos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países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DD7223"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rtículo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5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aún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hayan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aplicado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podría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crear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impedimento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presentación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corto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plazo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proyectos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adicionales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virtud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decisión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94/60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fabr</w:t>
      </w:r>
      <w:r w:rsidR="00F16B37" w:rsidRPr="00E77B50">
        <w:rPr>
          <w:rStyle w:val="normaltextrun"/>
          <w:color w:val="000000"/>
          <w:shd w:val="clear" w:color="auto" w:fill="FFFFFF"/>
          <w:lang w:val="es-ES_tradnl"/>
        </w:rPr>
        <w:t>icantes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F16B37"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F16B37" w:rsidRPr="00E77B50">
        <w:rPr>
          <w:rStyle w:val="normaltextrun"/>
          <w:color w:val="000000"/>
          <w:shd w:val="clear" w:color="auto" w:fill="FFFFFF"/>
          <w:lang w:val="es-ES_tradnl"/>
        </w:rPr>
        <w:t>dichos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F16B37"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A0749D" w:rsidRPr="00E77B50">
        <w:rPr>
          <w:rStyle w:val="normaltextrun"/>
          <w:color w:val="000000"/>
          <w:shd w:val="clear" w:color="auto" w:fill="FFFFFF"/>
          <w:lang w:val="es-ES_tradnl"/>
        </w:rPr>
        <w:t>.</w:t>
      </w:r>
    </w:p>
    <w:p w14:paraId="0A584069" w14:textId="27A4A3A1" w:rsidR="00434EFA" w:rsidRPr="00E77B50" w:rsidRDefault="00D10C6D" w:rsidP="00F1358D">
      <w:pPr>
        <w:pStyle w:val="Heading1"/>
        <w:rPr>
          <w:rStyle w:val="normaltextrun"/>
          <w:color w:val="000000"/>
          <w:shd w:val="clear" w:color="auto" w:fill="FFFFFF"/>
          <w:lang w:val="es-ES_tradnl"/>
        </w:rPr>
      </w:pPr>
      <w:r w:rsidRPr="00E77B50">
        <w:rPr>
          <w:rStyle w:val="normaltextrun"/>
          <w:color w:val="000000"/>
          <w:shd w:val="clear" w:color="auto" w:fill="FFFFFF"/>
          <w:lang w:val="es-ES_tradnl"/>
        </w:rPr>
        <w:lastRenderedPageBreak/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consecuencia,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tomando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nota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decisión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94/60(b)(ii),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carácter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excepcional,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acordó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alinear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fecha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aplicación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</w:t>
      </w:r>
      <w:r w:rsidR="00F16B37"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fecha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país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prohibirá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HFC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fabricación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importación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decir,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="00F16B37"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1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2029),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entendimiento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empresas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cumplirían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objetivos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propuestos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proyecto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antes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fecha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finalización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proyecto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decir,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un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plazo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tres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años,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antes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31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diciembre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2027),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partir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entonces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informarían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anualmente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sobre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su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fabricación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objetivos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propuestos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mejores)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hasta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</w:t>
      </w:r>
      <w:r w:rsidR="00F16B37"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MEP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estuvieran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vigor</w:t>
      </w:r>
      <w:r w:rsidR="000D433E" w:rsidRPr="00E77B50">
        <w:rPr>
          <w:rStyle w:val="normaltextrun"/>
          <w:color w:val="000000"/>
          <w:shd w:val="clear" w:color="auto" w:fill="FFFFFF"/>
          <w:lang w:val="es-ES_tradnl"/>
        </w:rPr>
        <w:t>.</w:t>
      </w:r>
    </w:p>
    <w:p w14:paraId="76ABC57F" w14:textId="1C4F3855" w:rsidR="00310F69" w:rsidRPr="00E77B50" w:rsidRDefault="00F16B37" w:rsidP="00FA63B1">
      <w:pPr>
        <w:pStyle w:val="Heading1"/>
        <w:rPr>
          <w:lang w:val="es-ES_tradnl"/>
        </w:rPr>
      </w:pP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MEPS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cubriría</w:t>
      </w:r>
      <w:r w:rsidRPr="00E77B50">
        <w:rPr>
          <w:lang w:val="es-ES_tradnl"/>
        </w:rPr>
        <w:t>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todos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autónomos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refrigeración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comercial.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ejemplo,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hechos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medida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usos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específic</w:t>
      </w:r>
      <w:r w:rsidRPr="00E77B50">
        <w:rPr>
          <w:lang w:val="es-ES_tradnl"/>
        </w:rPr>
        <w:t>o</w:t>
      </w:r>
      <w:r w:rsidR="00D10C6D"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estarían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cubiertos.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Aunque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pudo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cuantificar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fabricadas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importadas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</w:t>
      </w:r>
      <w:r w:rsidR="00D10C6D"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entrarían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ámbito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norma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voluntaria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lugar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ED510F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MEPS,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ED510F" w:rsidRPr="00E77B50">
        <w:rPr>
          <w:lang w:val="es-ES_tradnl"/>
        </w:rPr>
        <w:t>prevé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tales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sea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limitado.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concreto,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aclaró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alcance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entrarían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ámbito</w:t>
      </w:r>
      <w:r w:rsidR="003F76B7" w:rsidRPr="00E77B50">
        <w:rPr>
          <w:lang w:val="es-ES_tradnl"/>
        </w:rPr>
        <w:t xml:space="preserve"> </w:t>
      </w:r>
      <w:r w:rsidR="00ED510F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ED510F" w:rsidRPr="00E77B50">
        <w:rPr>
          <w:lang w:val="es-ES_tradnl"/>
        </w:rPr>
        <w:t>aplicación</w:t>
      </w:r>
      <w:r w:rsidR="003F76B7" w:rsidRPr="00E77B50">
        <w:rPr>
          <w:lang w:val="es-ES_tradnl"/>
        </w:rPr>
        <w:t xml:space="preserve"> </w:t>
      </w:r>
      <w:r w:rsidR="00ED510F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ED510F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MEPS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que,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cambio,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</w:t>
      </w:r>
      <w:r w:rsidR="00ED510F" w:rsidRPr="00E77B50">
        <w:rPr>
          <w:lang w:val="es-ES_tradnl"/>
        </w:rPr>
        <w:t>o</w:t>
      </w:r>
      <w:r w:rsidR="00D10C6D"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estarían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cubiertos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norma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voluntaria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determinará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vez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recopilen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datos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todos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fabricantes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importadores.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fabrican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importan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pequeñas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cantidades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conjunto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generan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beneficios/ahorros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energéticos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significativos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estarían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sujetos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directrices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voluntarias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rendimiento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energético.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probable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trate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grandes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especializados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poca</w:t>
      </w:r>
      <w:r w:rsidR="003F76B7" w:rsidRPr="00E77B50">
        <w:rPr>
          <w:lang w:val="es-ES_tradnl"/>
        </w:rPr>
        <w:t xml:space="preserve"> </w:t>
      </w:r>
      <w:r w:rsidR="00D10C6D" w:rsidRPr="00E77B50">
        <w:rPr>
          <w:lang w:val="es-ES_tradnl"/>
        </w:rPr>
        <w:t>demanda</w:t>
      </w:r>
      <w:r w:rsidR="00310F69" w:rsidRPr="00E77B50">
        <w:rPr>
          <w:lang w:val="es-ES_tradnl"/>
        </w:rPr>
        <w:t>.</w:t>
      </w:r>
    </w:p>
    <w:p w14:paraId="36C492AC" w14:textId="650B9456" w:rsidR="00D842F2" w:rsidRPr="00E77B50" w:rsidRDefault="00ED510F" w:rsidP="00D842F2">
      <w:pPr>
        <w:rPr>
          <w:rStyle w:val="normaltextrun"/>
          <w:u w:val="single"/>
          <w:lang w:val="es-ES_tradnl"/>
        </w:rPr>
      </w:pP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Aspectos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técnicos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costos</w:t>
      </w:r>
    </w:p>
    <w:p w14:paraId="2E3B9BF0" w14:textId="77777777" w:rsidR="00D842F2" w:rsidRPr="00E77B50" w:rsidRDefault="00D842F2" w:rsidP="00D842F2">
      <w:pPr>
        <w:rPr>
          <w:color w:val="000000"/>
          <w:shd w:val="clear" w:color="auto" w:fill="FFFFFF"/>
          <w:lang w:val="es-ES_tradnl"/>
        </w:rPr>
      </w:pPr>
    </w:p>
    <w:p w14:paraId="3FDA1CA8" w14:textId="4EA23E38" w:rsidR="00784D9E" w:rsidRPr="00E77B50" w:rsidRDefault="00ED510F" w:rsidP="00D842F2">
      <w:pPr>
        <w:rPr>
          <w:i/>
          <w:iCs/>
          <w:color w:val="000000"/>
          <w:shd w:val="clear" w:color="auto" w:fill="FFFFFF"/>
          <w:lang w:val="es-ES_tradnl"/>
        </w:rPr>
      </w:pPr>
      <w:r w:rsidRPr="00E77B50">
        <w:rPr>
          <w:i/>
          <w:iCs/>
          <w:color w:val="000000"/>
          <w:shd w:val="clear" w:color="auto" w:fill="FFFFFF"/>
          <w:lang w:val="es-ES_tradnl"/>
        </w:rPr>
        <w:t>Actividades</w:t>
      </w:r>
      <w:r w:rsidR="003F76B7" w:rsidRPr="00E77B50">
        <w:rPr>
          <w:i/>
          <w:iCs/>
          <w:color w:val="000000"/>
          <w:shd w:val="clear" w:color="auto" w:fill="FFFFFF"/>
          <w:lang w:val="es-ES_tradnl"/>
        </w:rPr>
        <w:t xml:space="preserve"> </w:t>
      </w:r>
      <w:r w:rsidRPr="00E77B50">
        <w:rPr>
          <w:i/>
          <w:iCs/>
          <w:color w:val="000000"/>
          <w:shd w:val="clear" w:color="auto" w:fill="FFFFFF"/>
          <w:lang w:val="es-ES_tradnl"/>
        </w:rPr>
        <w:t>a</w:t>
      </w:r>
      <w:r w:rsidR="003F76B7" w:rsidRPr="00E77B50">
        <w:rPr>
          <w:i/>
          <w:iCs/>
          <w:color w:val="000000"/>
          <w:shd w:val="clear" w:color="auto" w:fill="FFFFFF"/>
          <w:lang w:val="es-ES_tradnl"/>
        </w:rPr>
        <w:t xml:space="preserve"> </w:t>
      </w:r>
      <w:r w:rsidRPr="00E77B50">
        <w:rPr>
          <w:i/>
          <w:iCs/>
          <w:color w:val="000000"/>
          <w:shd w:val="clear" w:color="auto" w:fill="FFFFFF"/>
          <w:lang w:val="es-ES_tradnl"/>
        </w:rPr>
        <w:t>nivel</w:t>
      </w:r>
      <w:r w:rsidR="003F76B7" w:rsidRPr="00E77B50">
        <w:rPr>
          <w:i/>
          <w:iCs/>
          <w:color w:val="000000"/>
          <w:shd w:val="clear" w:color="auto" w:fill="FFFFFF"/>
          <w:lang w:val="es-ES_tradnl"/>
        </w:rPr>
        <w:t xml:space="preserve"> </w:t>
      </w:r>
      <w:r w:rsidRPr="00E77B50">
        <w:rPr>
          <w:i/>
          <w:iCs/>
          <w:color w:val="000000"/>
          <w:shd w:val="clear" w:color="auto" w:fill="FFFFFF"/>
          <w:lang w:val="es-ES_tradnl"/>
        </w:rPr>
        <w:t>empresarial</w:t>
      </w:r>
    </w:p>
    <w:p w14:paraId="2D8A2409" w14:textId="77777777" w:rsidR="007E1CDA" w:rsidRPr="00E77B50" w:rsidRDefault="007E1CDA" w:rsidP="00D842F2">
      <w:pPr>
        <w:rPr>
          <w:color w:val="000000"/>
          <w:shd w:val="clear" w:color="auto" w:fill="FFFFFF"/>
          <w:lang w:val="es-ES_tradnl"/>
        </w:rPr>
      </w:pPr>
    </w:p>
    <w:p w14:paraId="2795404B" w14:textId="30BCE949" w:rsidR="002A2DF9" w:rsidRPr="00E77B50" w:rsidRDefault="00ED510F" w:rsidP="00D842F2">
      <w:pPr>
        <w:pStyle w:val="Heading1"/>
        <w:rPr>
          <w:shd w:val="clear" w:color="auto" w:fill="FFFFFF"/>
          <w:lang w:val="es-ES_tradnl"/>
        </w:rPr>
      </w:pPr>
      <w:r w:rsidRPr="00E77B50">
        <w:rPr>
          <w:rFonts w:asciiTheme="majorBidi" w:hAnsiTheme="majorBidi" w:cstheme="majorBidi"/>
          <w:lang w:val="es-ES_tradnl"/>
        </w:rPr>
        <w:t>La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Secretaría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evaluó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incentivo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admisible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para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empresas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conforme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dispuesto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decisión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94/60.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particular,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Secretaría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determinó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incentivo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siguiendo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metodología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descrita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anexo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II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y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basándose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costos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B07687" w:rsidRPr="00E77B50">
        <w:rPr>
          <w:rFonts w:asciiTheme="majorBidi" w:hAnsiTheme="majorBidi" w:cstheme="majorBidi"/>
          <w:lang w:val="es-ES_tradnl"/>
        </w:rPr>
        <w:t>adicionales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capital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y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costos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B07687" w:rsidRPr="00E77B50">
        <w:rPr>
          <w:rFonts w:asciiTheme="majorBidi" w:hAnsiTheme="majorBidi" w:cstheme="majorBidi"/>
          <w:lang w:val="es-ES_tradnl"/>
        </w:rPr>
        <w:t>adicionales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componentes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especificados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36F93" w:rsidRPr="00E77B50">
        <w:rPr>
          <w:rFonts w:asciiTheme="majorBidi" w:hAnsiTheme="majorBidi" w:cstheme="majorBidi"/>
          <w:lang w:val="es-ES_tradnl"/>
        </w:rPr>
        <w:t>los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36F93" w:rsidRPr="00E77B50">
        <w:rPr>
          <w:rFonts w:asciiTheme="majorBidi" w:hAnsiTheme="majorBidi" w:cstheme="majorBidi"/>
          <w:lang w:val="es-ES_tradnl"/>
        </w:rPr>
        <w:t>cuadros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1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y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2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documento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DC7AD4" w:rsidRPr="00E77B50">
        <w:rPr>
          <w:rFonts w:asciiTheme="majorBidi" w:hAnsiTheme="majorBidi" w:cstheme="majorBidi"/>
          <w:lang w:val="es-ES_tradnl"/>
        </w:rPr>
        <w:t>UNEP/OzL.Pro/ExCom/94/61</w:t>
      </w:r>
      <w:r w:rsidR="00C9317D" w:rsidRPr="00E77B50">
        <w:rPr>
          <w:rFonts w:asciiTheme="majorBidi" w:hAnsiTheme="majorBidi" w:cstheme="majorBidi"/>
          <w:lang w:val="es-ES_tradnl"/>
        </w:rPr>
        <w:t>.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</w:p>
    <w:p w14:paraId="23D03A9D" w14:textId="52ECD97C" w:rsidR="0001020D" w:rsidRPr="00E77B50" w:rsidRDefault="00ED510F" w:rsidP="00A81DAB">
      <w:pPr>
        <w:pStyle w:val="Heading1"/>
        <w:rPr>
          <w:lang w:val="es-ES_tradnl"/>
        </w:rPr>
      </w:pPr>
      <w:r w:rsidRPr="00E77B50">
        <w:rPr>
          <w:lang w:val="es-ES_tradnl"/>
        </w:rPr>
        <w:t>E</w:t>
      </w:r>
      <w:r w:rsidR="00F36F93" w:rsidRPr="00E77B50">
        <w:rPr>
          <w:lang w:val="es-ES_tradnl"/>
        </w:rPr>
        <w:t>n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e</w:t>
      </w:r>
      <w:r w:rsidRPr="00E77B50">
        <w:rPr>
          <w:lang w:val="es-ES_tradnl"/>
        </w:rPr>
        <w:t>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cuadro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1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documento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especifica</w:t>
      </w:r>
      <w:r w:rsidR="00F36F93" w:rsidRPr="00E77B50">
        <w:rPr>
          <w:lang w:val="es-ES_tradnl"/>
        </w:rPr>
        <w:t>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F36F93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deben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proporcionarse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anual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año)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clase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especificada.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Steel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horizontales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comerciales</w:t>
      </w:r>
      <w:r w:rsidR="00F36F93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así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vitrinas.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evaluar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F36F93" w:rsidRPr="00E77B50">
        <w:rPr>
          <w:lang w:val="es-ES_tradnl"/>
        </w:rPr>
        <w:t>o</w:t>
      </w:r>
      <w:r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pueden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optar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incentivo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clases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decir,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horizontales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vitrinas),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consideró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clase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</w:t>
      </w:r>
      <w:r w:rsidR="00F36F93" w:rsidRPr="00E77B50">
        <w:rPr>
          <w:lang w:val="es-ES_tradnl"/>
        </w:rPr>
        <w:t>odía</w:t>
      </w:r>
      <w:r w:rsidRPr="00E77B50">
        <w:rPr>
          <w:lang w:val="es-ES_tradnl"/>
        </w:rPr>
        <w:t>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optar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incentivo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determinar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respectiva</w:t>
      </w:r>
      <w:r w:rsidR="00E0514C" w:rsidRPr="00E77B50">
        <w:rPr>
          <w:rStyle w:val="FootnoteReference"/>
          <w:lang w:val="es-ES_tradnl"/>
        </w:rPr>
        <w:footnoteReference w:id="7"/>
      </w:r>
      <w:r w:rsidR="00F36F93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cost</w:t>
      </w:r>
      <w:r w:rsidR="00453FE7"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adicional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entonces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90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%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suma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de</w:t>
      </w:r>
      <w:r w:rsidR="00453FE7" w:rsidRPr="00E77B50">
        <w:rPr>
          <w:lang w:val="es-ES_tradnl"/>
        </w:rPr>
        <w:t>l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costo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adicional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admisible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respectiva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refrigeradores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congeladores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horizontales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F36F93"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admisible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vitrina</w:t>
      </w:r>
      <w:r w:rsidR="004E6FDD" w:rsidRPr="00E77B50">
        <w:rPr>
          <w:lang w:val="es-ES_tradnl"/>
        </w:rPr>
        <w:t>s</w:t>
      </w:r>
      <w:r w:rsidR="00F60803" w:rsidRPr="00E77B50">
        <w:rPr>
          <w:rStyle w:val="FootnoteReference"/>
          <w:lang w:val="es-ES_tradnl"/>
        </w:rPr>
        <w:footnoteReference w:id="8"/>
      </w:r>
      <w:r w:rsidR="00453FE7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capacidad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admisible</w:t>
      </w:r>
      <w:r w:rsidR="000C1BF7" w:rsidRPr="00E77B50">
        <w:rPr>
          <w:rStyle w:val="FootnoteReference"/>
          <w:lang w:val="es-ES_tradnl"/>
        </w:rPr>
        <w:footnoteReference w:id="9"/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Steel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Utara,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ascienden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225.000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150.000,</w:t>
      </w:r>
      <w:r w:rsidR="003F76B7" w:rsidRPr="00E77B50">
        <w:rPr>
          <w:lang w:val="es-ES_tradnl"/>
        </w:rPr>
        <w:t xml:space="preserve"> </w:t>
      </w:r>
      <w:r w:rsidR="00453FE7" w:rsidRPr="00E77B50">
        <w:rPr>
          <w:lang w:val="es-ES_tradnl"/>
        </w:rPr>
        <w:t>respectivamente</w:t>
      </w:r>
      <w:r w:rsidR="004546F9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066569D0" w14:textId="69EF964E" w:rsidR="00784D9E" w:rsidRPr="00E77B50" w:rsidRDefault="00ED510F" w:rsidP="00A81DAB">
      <w:pPr>
        <w:pStyle w:val="Heading1"/>
        <w:rPr>
          <w:rFonts w:asciiTheme="majorBidi" w:hAnsiTheme="majorBidi" w:cstheme="majorBidi"/>
          <w:lang w:val="es-ES_tradnl"/>
        </w:rPr>
      </w:pPr>
      <w:r w:rsidRPr="00E77B50">
        <w:rPr>
          <w:rFonts w:asciiTheme="majorBidi" w:hAnsiTheme="majorBidi" w:cstheme="majorBidi"/>
          <w:lang w:val="es-ES_tradnl"/>
        </w:rPr>
        <w:t>Los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cost</w:t>
      </w:r>
      <w:r w:rsidR="00F14D96" w:rsidRPr="00E77B50">
        <w:rPr>
          <w:rFonts w:asciiTheme="majorBidi" w:hAnsiTheme="majorBidi" w:cstheme="majorBidi"/>
          <w:lang w:val="es-ES_tradnl"/>
        </w:rPr>
        <w:t>o</w:t>
      </w:r>
      <w:r w:rsidRPr="00E77B50">
        <w:rPr>
          <w:rFonts w:asciiTheme="majorBidi" w:hAnsiTheme="majorBidi" w:cstheme="majorBidi"/>
          <w:lang w:val="es-ES_tradnl"/>
        </w:rPr>
        <w:t>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adicionales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componentes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especificados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cuadro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2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documento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se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basan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niveles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energía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indicados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las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guías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regulación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modelo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U4E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para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equipos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refrigeración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comercial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ecoenergéticos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y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respetuosos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con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Pr="00E77B50">
        <w:rPr>
          <w:rFonts w:asciiTheme="majorBidi" w:hAnsiTheme="majorBidi" w:cstheme="majorBidi"/>
          <w:lang w:val="es-ES_tradnl"/>
        </w:rPr>
        <w:t>clima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(revisadas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julio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AC3A0F" w:rsidRPr="00E77B50">
        <w:rPr>
          <w:rFonts w:asciiTheme="majorBidi" w:hAnsiTheme="majorBidi" w:cstheme="majorBidi"/>
          <w:lang w:val="es-ES_tradnl"/>
        </w:rPr>
        <w:t>2023)</w:t>
      </w:r>
      <w:r w:rsidR="00EB0430" w:rsidRPr="00E77B50">
        <w:rPr>
          <w:rStyle w:val="FootnoteReference"/>
          <w:rFonts w:asciiTheme="majorBidi" w:hAnsiTheme="majorBidi" w:cstheme="majorBidi"/>
          <w:lang w:val="es-ES_tradnl"/>
        </w:rPr>
        <w:footnoteReference w:id="10"/>
      </w:r>
      <w:r w:rsidR="00F14D96" w:rsidRPr="00E77B50">
        <w:rPr>
          <w:rFonts w:asciiTheme="majorBidi" w:hAnsiTheme="majorBidi" w:cstheme="majorBidi"/>
          <w:lang w:val="es-ES_tradnl"/>
        </w:rPr>
        <w:t>.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Dichas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lastRenderedPageBreak/>
        <w:t>guías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especifican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los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estándares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medición,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que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incluyen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las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condiciones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prueba,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función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tipo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equipo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refrigeración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comercial.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Las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empresas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prueban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sus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equipos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una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temperatura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prueba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más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alta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(30-32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5820" w:rsidRPr="00E77B50">
        <w:rPr>
          <w:rFonts w:asciiTheme="majorBidi" w:hAnsiTheme="majorBidi" w:cstheme="majorBidi"/>
          <w:lang w:val="es-ES_tradnl"/>
        </w:rPr>
        <w:t>ºC</w:t>
      </w:r>
      <w:r w:rsidR="00F14D96" w:rsidRPr="00E77B50">
        <w:rPr>
          <w:rFonts w:asciiTheme="majorBidi" w:hAnsiTheme="majorBidi" w:cstheme="majorBidi"/>
          <w:lang w:val="es-ES_tradnl"/>
        </w:rPr>
        <w:t>,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38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5820" w:rsidRPr="00E77B50">
        <w:rPr>
          <w:rFonts w:asciiTheme="majorBidi" w:hAnsiTheme="majorBidi" w:cstheme="majorBidi"/>
          <w:lang w:val="es-ES_tradnl"/>
        </w:rPr>
        <w:t>ºC</w:t>
      </w:r>
      <w:r w:rsidR="00F14D96" w:rsidRPr="00E77B50">
        <w:rPr>
          <w:rFonts w:asciiTheme="majorBidi" w:hAnsiTheme="majorBidi" w:cstheme="majorBidi"/>
          <w:lang w:val="es-ES_tradnl"/>
        </w:rPr>
        <w:t>,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dependiendo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del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tipo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equipo)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que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la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especificada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l</w:t>
      </w:r>
      <w:r w:rsidR="005727F3" w:rsidRPr="00E77B50">
        <w:rPr>
          <w:rFonts w:asciiTheme="majorBidi" w:hAnsiTheme="majorBidi" w:cstheme="majorBidi"/>
          <w:lang w:val="es-ES_tradnl"/>
        </w:rPr>
        <w:t>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5727F3" w:rsidRPr="00E77B50">
        <w:rPr>
          <w:rFonts w:asciiTheme="majorBidi" w:hAnsiTheme="majorBidi" w:cstheme="majorBidi"/>
          <w:lang w:val="es-ES_tradnl"/>
        </w:rPr>
        <w:t>estándares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medición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5727F3" w:rsidRPr="00E77B50">
        <w:rPr>
          <w:rFonts w:asciiTheme="majorBidi" w:hAnsiTheme="majorBidi" w:cstheme="majorBidi"/>
          <w:lang w:val="es-ES_tradnl"/>
        </w:rPr>
        <w:t>determinados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por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U4E.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La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Secretaría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no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puede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ajustar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los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resultados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las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pruebas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función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esas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condiciones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5727F3" w:rsidRPr="00E77B50">
        <w:rPr>
          <w:rFonts w:asciiTheme="majorBidi" w:hAnsiTheme="majorBidi" w:cstheme="majorBidi"/>
          <w:lang w:val="es-ES_tradnl"/>
        </w:rPr>
        <w:t>de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5727F3" w:rsidRPr="00E77B50">
        <w:rPr>
          <w:rFonts w:asciiTheme="majorBidi" w:hAnsiTheme="majorBidi" w:cstheme="majorBidi"/>
          <w:lang w:val="es-ES_tradnl"/>
        </w:rPr>
        <w:t>prueba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  <w:r w:rsidR="00F14D96" w:rsidRPr="00E77B50">
        <w:rPr>
          <w:rFonts w:asciiTheme="majorBidi" w:hAnsiTheme="majorBidi" w:cstheme="majorBidi"/>
          <w:lang w:val="es-ES_tradnl"/>
        </w:rPr>
        <w:t>diferentes</w:t>
      </w:r>
      <w:r w:rsidR="00FE494B" w:rsidRPr="00E77B50">
        <w:rPr>
          <w:rFonts w:asciiTheme="majorBidi" w:hAnsiTheme="majorBidi" w:cstheme="majorBidi"/>
          <w:lang w:val="es-ES_tradnl"/>
        </w:rPr>
        <w:t>.</w:t>
      </w:r>
      <w:r w:rsidR="003F76B7" w:rsidRPr="00E77B50">
        <w:rPr>
          <w:rFonts w:asciiTheme="majorBidi" w:hAnsiTheme="majorBidi" w:cstheme="majorBidi"/>
          <w:lang w:val="es-ES_tradnl"/>
        </w:rPr>
        <w:t xml:space="preserve"> </w:t>
      </w:r>
    </w:p>
    <w:p w14:paraId="7B98FCB1" w14:textId="44371640" w:rsidR="006B5E18" w:rsidRPr="00E77B50" w:rsidRDefault="005727F3" w:rsidP="006B5E18">
      <w:pPr>
        <w:pStyle w:val="Heading1"/>
        <w:rPr>
          <w:lang w:val="es-ES_tradnl"/>
        </w:rPr>
      </w:pP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componentes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especificados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cuadro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documento,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consumo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referencia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objetivo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incentivo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componentes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32.911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Steel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7.778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Utara</w:t>
      </w:r>
      <w:r w:rsidR="000C00EF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372311FB" w14:textId="56EA23D1" w:rsidR="00A62B14" w:rsidRPr="00E77B50" w:rsidRDefault="005727F3" w:rsidP="00A62B14">
      <w:pPr>
        <w:pStyle w:val="Heading1"/>
        <w:rPr>
          <w:lang w:val="es-ES_tradnl"/>
        </w:rPr>
      </w:pPr>
      <w:r w:rsidRPr="00E77B50">
        <w:rPr>
          <w:lang w:val="es-ES_tradnl"/>
        </w:rPr>
        <w:t>Tras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consultas,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acordaron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calculados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resumen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cuadro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3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siguiente.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Conforme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dispuesto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94/60,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pondrían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disposición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beneficiarios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aprobación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Ejecutivo,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componentes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pondr</w:t>
      </w:r>
      <w:r w:rsidR="00C75553" w:rsidRPr="00E77B50">
        <w:rPr>
          <w:lang w:val="es-ES_tradnl"/>
        </w:rPr>
        <w:t>ía</w:t>
      </w:r>
      <w:r w:rsidRPr="00E77B50">
        <w:rPr>
          <w:lang w:val="es-ES_tradnl"/>
        </w:rPr>
        <w:t>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disposición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función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rendimiento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verificado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finalización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conformidad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94/60</w:t>
      </w:r>
      <w:r w:rsidR="00A62B14" w:rsidRPr="00E77B50">
        <w:rPr>
          <w:lang w:val="es-ES_tradnl"/>
        </w:rPr>
        <w:t>.</w:t>
      </w:r>
    </w:p>
    <w:p w14:paraId="57759170" w14:textId="628B45F0" w:rsidR="00A62B14" w:rsidRPr="00E77B50" w:rsidRDefault="00C75553" w:rsidP="00A62B14">
      <w:pPr>
        <w:rPr>
          <w:rFonts w:asciiTheme="majorBidi" w:hAnsiTheme="majorBidi" w:cstheme="majorBidi"/>
          <w:b/>
          <w:bCs/>
          <w:lang w:val="es-ES_tradnl"/>
        </w:rPr>
      </w:pPr>
      <w:r w:rsidRPr="00E77B50">
        <w:rPr>
          <w:rFonts w:asciiTheme="majorBidi" w:hAnsiTheme="majorBidi" w:cstheme="majorBidi"/>
          <w:b/>
          <w:bCs/>
          <w:lang w:val="es-ES_tradnl"/>
        </w:rPr>
        <w:t>Cuadro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E551AF" w:rsidRPr="00E77B50">
        <w:rPr>
          <w:rFonts w:asciiTheme="majorBidi" w:hAnsiTheme="majorBidi" w:cstheme="majorBidi"/>
          <w:b/>
          <w:bCs/>
          <w:lang w:val="es-ES_tradnl"/>
        </w:rPr>
        <w:t>3</w:t>
      </w:r>
      <w:r w:rsidR="00A62B14" w:rsidRPr="00E77B50">
        <w:rPr>
          <w:rFonts w:asciiTheme="majorBidi" w:hAnsiTheme="majorBidi" w:cstheme="majorBidi"/>
          <w:b/>
          <w:bCs/>
          <w:lang w:val="es-ES_tradnl"/>
        </w:rPr>
        <w:t>: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C87A54" w:rsidRPr="00E77B50">
        <w:rPr>
          <w:rFonts w:asciiTheme="majorBidi" w:hAnsiTheme="majorBidi" w:cstheme="majorBidi"/>
          <w:b/>
          <w:bCs/>
          <w:lang w:val="es-ES_tradnl"/>
        </w:rPr>
        <w:t>Capital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C87A54" w:rsidRPr="00E77B50">
        <w:rPr>
          <w:rFonts w:asciiTheme="majorBidi" w:hAnsiTheme="majorBidi" w:cstheme="majorBidi"/>
          <w:b/>
          <w:bCs/>
          <w:lang w:val="es-ES_tradnl"/>
        </w:rPr>
        <w:t>adicional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C87A54" w:rsidRPr="00E77B50">
        <w:rPr>
          <w:rFonts w:asciiTheme="majorBidi" w:hAnsiTheme="majorBidi" w:cstheme="majorBidi"/>
          <w:b/>
          <w:bCs/>
          <w:lang w:val="es-ES_tradnl"/>
        </w:rPr>
        <w:t>e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C87A54" w:rsidRPr="00E77B50">
        <w:rPr>
          <w:rFonts w:asciiTheme="majorBidi" w:hAnsiTheme="majorBidi" w:cstheme="majorBidi"/>
          <w:b/>
          <w:bCs/>
          <w:lang w:val="es-ES_tradnl"/>
        </w:rPr>
        <w:t>incentivo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C87A54" w:rsidRPr="00E77B50">
        <w:rPr>
          <w:rFonts w:asciiTheme="majorBidi" w:hAnsiTheme="majorBidi" w:cstheme="majorBidi"/>
          <w:b/>
          <w:bCs/>
          <w:lang w:val="es-ES_tradnl"/>
        </w:rPr>
        <w:t>de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C87A54" w:rsidRPr="00E77B50">
        <w:rPr>
          <w:rFonts w:asciiTheme="majorBidi" w:hAnsiTheme="majorBidi" w:cstheme="majorBidi"/>
          <w:b/>
          <w:bCs/>
          <w:lang w:val="es-ES_tradnl"/>
        </w:rPr>
        <w:t>componentes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C87A54" w:rsidRPr="00E77B50">
        <w:rPr>
          <w:rFonts w:asciiTheme="majorBidi" w:hAnsiTheme="majorBidi" w:cstheme="majorBidi"/>
          <w:b/>
          <w:bCs/>
          <w:lang w:val="es-ES_tradnl"/>
        </w:rPr>
        <w:t>acordados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842F79" w:rsidRPr="00E77B50">
        <w:rPr>
          <w:rFonts w:asciiTheme="majorBidi" w:hAnsiTheme="majorBidi" w:cstheme="majorBidi"/>
          <w:b/>
          <w:bCs/>
          <w:lang w:val="es-ES_tradnl"/>
        </w:rPr>
        <w:t>(US</w:t>
      </w:r>
      <w:r w:rsidR="00C87A54" w:rsidRPr="00E77B50">
        <w:rPr>
          <w:rFonts w:asciiTheme="majorBidi" w:hAnsiTheme="majorBidi" w:cstheme="majorBidi"/>
          <w:b/>
          <w:bCs/>
          <w:lang w:val="es-ES_tradnl"/>
        </w:rPr>
        <w:t>D</w:t>
      </w:r>
      <w:r w:rsidR="00842F79" w:rsidRPr="00E77B50">
        <w:rPr>
          <w:rFonts w:asciiTheme="majorBidi" w:hAnsiTheme="majorBidi" w:cstheme="majorBidi"/>
          <w:b/>
          <w:bCs/>
          <w:lang w:val="es-ES_tradnl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3"/>
        <w:gridCol w:w="1750"/>
        <w:gridCol w:w="1895"/>
        <w:gridCol w:w="2042"/>
        <w:gridCol w:w="1458"/>
      </w:tblGrid>
      <w:tr w:rsidR="00A62B14" w:rsidRPr="00E77B50" w14:paraId="0E98C688" w14:textId="77777777" w:rsidTr="00ED663D">
        <w:trPr>
          <w:trHeight w:val="429"/>
        </w:trPr>
        <w:tc>
          <w:tcPr>
            <w:tcW w:w="2183" w:type="dxa"/>
          </w:tcPr>
          <w:p w14:paraId="54596BEC" w14:textId="77777777" w:rsidR="00A62B14" w:rsidRPr="00E77B50" w:rsidRDefault="00A62B14" w:rsidP="00A81DAB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50" w:type="dxa"/>
          </w:tcPr>
          <w:p w14:paraId="058E2EB4" w14:textId="34FB7BE5" w:rsidR="00A62B14" w:rsidRPr="00E77B50" w:rsidRDefault="00C87A54" w:rsidP="00C87A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Costos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totales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presentados</w:t>
            </w:r>
          </w:p>
        </w:tc>
        <w:tc>
          <w:tcPr>
            <w:tcW w:w="1895" w:type="dxa"/>
          </w:tcPr>
          <w:p w14:paraId="3AA26D6F" w14:textId="4FB336D7" w:rsidR="00A62B14" w:rsidRPr="00E77B50" w:rsidRDefault="00C87A54" w:rsidP="008C06B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Costos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8C06BA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adicionales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capital</w:t>
            </w:r>
          </w:p>
        </w:tc>
        <w:tc>
          <w:tcPr>
            <w:tcW w:w="2042" w:type="dxa"/>
          </w:tcPr>
          <w:p w14:paraId="044CFE17" w14:textId="7101935B" w:rsidR="00A62B14" w:rsidRPr="00E77B50" w:rsidRDefault="00CB7E89" w:rsidP="008C06B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Incentivo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8C06BA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adicional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componentes</w:t>
            </w:r>
          </w:p>
        </w:tc>
        <w:tc>
          <w:tcPr>
            <w:tcW w:w="1458" w:type="dxa"/>
          </w:tcPr>
          <w:p w14:paraId="18BC65C4" w14:textId="32A67332" w:rsidR="00A62B14" w:rsidRPr="00E77B50" w:rsidRDefault="00CB7E89" w:rsidP="00CB7E8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Costos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totales</w:t>
            </w:r>
            <w:r w:rsidR="003F76B7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acordados</w:t>
            </w:r>
          </w:p>
        </w:tc>
      </w:tr>
      <w:tr w:rsidR="00A62B14" w:rsidRPr="00E77B50" w14:paraId="4E360A1B" w14:textId="77777777" w:rsidTr="00ED663D">
        <w:trPr>
          <w:trHeight w:val="208"/>
        </w:trPr>
        <w:tc>
          <w:tcPr>
            <w:tcW w:w="2183" w:type="dxa"/>
          </w:tcPr>
          <w:p w14:paraId="1604F6F9" w14:textId="6B5A580F" w:rsidR="00A62B14" w:rsidRPr="00E77B50" w:rsidRDefault="00A62B14" w:rsidP="00A81DAB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Zun</w:t>
            </w:r>
            <w:r w:rsidR="003F76B7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Utara</w:t>
            </w:r>
          </w:p>
        </w:tc>
        <w:tc>
          <w:tcPr>
            <w:tcW w:w="1750" w:type="dxa"/>
            <w:shd w:val="clear" w:color="auto" w:fill="auto"/>
          </w:tcPr>
          <w:p w14:paraId="57835E56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292</w:t>
            </w:r>
            <w:r w:rsidR="00CB7E89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356</w:t>
            </w:r>
          </w:p>
        </w:tc>
        <w:tc>
          <w:tcPr>
            <w:tcW w:w="1895" w:type="dxa"/>
          </w:tcPr>
          <w:p w14:paraId="65C6E5B4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150</w:t>
            </w:r>
            <w:r w:rsidR="00CB7E89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42" w:type="dxa"/>
          </w:tcPr>
          <w:p w14:paraId="1A6709C7" w14:textId="77777777" w:rsidR="00A62B14" w:rsidRPr="00E77B50" w:rsidRDefault="00CB7E89" w:rsidP="00A81DA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7.</w:t>
            </w:r>
            <w:r w:rsidR="00A62B14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778</w:t>
            </w:r>
          </w:p>
        </w:tc>
        <w:tc>
          <w:tcPr>
            <w:tcW w:w="1458" w:type="dxa"/>
          </w:tcPr>
          <w:p w14:paraId="7DEED388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157</w:t>
            </w:r>
            <w:r w:rsidR="00CB7E89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778</w:t>
            </w:r>
          </w:p>
        </w:tc>
      </w:tr>
      <w:tr w:rsidR="00A62B14" w:rsidRPr="00E77B50" w14:paraId="6529E579" w14:textId="77777777" w:rsidTr="00ED663D">
        <w:trPr>
          <w:trHeight w:val="208"/>
        </w:trPr>
        <w:tc>
          <w:tcPr>
            <w:tcW w:w="2183" w:type="dxa"/>
          </w:tcPr>
          <w:p w14:paraId="0A2E97D6" w14:textId="77777777" w:rsidR="00A62B14" w:rsidRPr="00E77B50" w:rsidRDefault="00A62B14" w:rsidP="00A81DAB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Berjaya</w:t>
            </w:r>
          </w:p>
        </w:tc>
        <w:tc>
          <w:tcPr>
            <w:tcW w:w="1750" w:type="dxa"/>
            <w:shd w:val="clear" w:color="auto" w:fill="auto"/>
          </w:tcPr>
          <w:p w14:paraId="3883A10B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267</w:t>
            </w:r>
            <w:r w:rsidR="00CB7E89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559</w:t>
            </w:r>
          </w:p>
        </w:tc>
        <w:tc>
          <w:tcPr>
            <w:tcW w:w="1895" w:type="dxa"/>
          </w:tcPr>
          <w:p w14:paraId="2CC5F498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225</w:t>
            </w:r>
            <w:r w:rsidR="00CB7E89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42" w:type="dxa"/>
          </w:tcPr>
          <w:p w14:paraId="41453DA4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32</w:t>
            </w:r>
            <w:r w:rsidR="00CB7E89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911</w:t>
            </w:r>
          </w:p>
        </w:tc>
        <w:tc>
          <w:tcPr>
            <w:tcW w:w="1458" w:type="dxa"/>
          </w:tcPr>
          <w:p w14:paraId="185A8EED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257</w:t>
            </w:r>
            <w:r w:rsidR="00CB7E89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911</w:t>
            </w:r>
          </w:p>
        </w:tc>
      </w:tr>
      <w:tr w:rsidR="00A62B14" w:rsidRPr="00E77B50" w14:paraId="5429FCDF" w14:textId="77777777" w:rsidTr="00ED663D">
        <w:trPr>
          <w:trHeight w:val="208"/>
        </w:trPr>
        <w:tc>
          <w:tcPr>
            <w:tcW w:w="2183" w:type="dxa"/>
          </w:tcPr>
          <w:p w14:paraId="135548D3" w14:textId="616167C7" w:rsidR="00A62B14" w:rsidRPr="00E77B50" w:rsidRDefault="003C0366" w:rsidP="00C87A54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Transferencia</w:t>
            </w:r>
            <w:r w:rsidR="003F76B7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C87A54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C87A54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tecnología</w:t>
            </w:r>
          </w:p>
        </w:tc>
        <w:tc>
          <w:tcPr>
            <w:tcW w:w="1750" w:type="dxa"/>
            <w:shd w:val="clear" w:color="auto" w:fill="auto"/>
          </w:tcPr>
          <w:p w14:paraId="49D76F6A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78</w:t>
            </w:r>
            <w:r w:rsidR="00CB7E89"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300</w:t>
            </w:r>
          </w:p>
        </w:tc>
        <w:tc>
          <w:tcPr>
            <w:tcW w:w="1895" w:type="dxa"/>
          </w:tcPr>
          <w:p w14:paraId="68DA0827" w14:textId="77777777" w:rsidR="00A62B14" w:rsidRPr="00E77B50" w:rsidRDefault="006B0CE1" w:rsidP="00A81DA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n/a</w:t>
            </w:r>
          </w:p>
        </w:tc>
        <w:tc>
          <w:tcPr>
            <w:tcW w:w="2042" w:type="dxa"/>
          </w:tcPr>
          <w:p w14:paraId="0F77A76C" w14:textId="77777777" w:rsidR="00A62B14" w:rsidRPr="00E77B50" w:rsidRDefault="006B0CE1" w:rsidP="00A81DA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n/a</w:t>
            </w:r>
          </w:p>
        </w:tc>
        <w:tc>
          <w:tcPr>
            <w:tcW w:w="1458" w:type="dxa"/>
          </w:tcPr>
          <w:p w14:paraId="7C5E993F" w14:textId="77777777" w:rsidR="00A62B14" w:rsidRPr="00E77B50" w:rsidRDefault="006B0CE1" w:rsidP="00A81DAB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n/a</w:t>
            </w:r>
          </w:p>
        </w:tc>
      </w:tr>
      <w:tr w:rsidR="00A62B14" w:rsidRPr="00E77B50" w14:paraId="52216762" w14:textId="77777777" w:rsidTr="00ED663D">
        <w:trPr>
          <w:trHeight w:val="208"/>
        </w:trPr>
        <w:tc>
          <w:tcPr>
            <w:tcW w:w="2183" w:type="dxa"/>
          </w:tcPr>
          <w:p w14:paraId="69D6E1EF" w14:textId="77777777" w:rsidR="00A62B14" w:rsidRPr="00E77B50" w:rsidRDefault="00A62B14" w:rsidP="00A81DA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1750" w:type="dxa"/>
          </w:tcPr>
          <w:p w14:paraId="73A66F61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638</w:t>
            </w:r>
            <w:r w:rsidR="00CB7E89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215</w:t>
            </w:r>
          </w:p>
        </w:tc>
        <w:tc>
          <w:tcPr>
            <w:tcW w:w="1895" w:type="dxa"/>
          </w:tcPr>
          <w:p w14:paraId="530BC91C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375</w:t>
            </w:r>
            <w:r w:rsidR="00CB7E89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42" w:type="dxa"/>
          </w:tcPr>
          <w:p w14:paraId="062F0E2B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40</w:t>
            </w:r>
            <w:r w:rsidR="00CB7E89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689</w:t>
            </w:r>
          </w:p>
        </w:tc>
        <w:tc>
          <w:tcPr>
            <w:tcW w:w="1458" w:type="dxa"/>
          </w:tcPr>
          <w:p w14:paraId="563F36AD" w14:textId="77777777" w:rsidR="00A62B14" w:rsidRPr="00E77B50" w:rsidRDefault="00A62B14" w:rsidP="00CB7E89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415</w:t>
            </w:r>
            <w:r w:rsidR="00CB7E89"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.</w:t>
            </w:r>
            <w:r w:rsidRPr="00E77B5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689</w:t>
            </w:r>
          </w:p>
        </w:tc>
      </w:tr>
    </w:tbl>
    <w:p w14:paraId="668800F4" w14:textId="25BDB40C" w:rsidR="00ED71F3" w:rsidRPr="00E77B50" w:rsidRDefault="005727F3" w:rsidP="00FC0955">
      <w:pPr>
        <w:pStyle w:val="Heading1"/>
        <w:spacing w:before="240"/>
        <w:rPr>
          <w:lang w:val="es-ES_tradnl"/>
        </w:rPr>
      </w:pP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consumo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referencia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objetivo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número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modelo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</w:t>
      </w:r>
      <w:r w:rsidR="00CB7E89" w:rsidRPr="00E77B50">
        <w:rPr>
          <w:lang w:val="es-ES_tradnl"/>
        </w:rPr>
        <w:t>resa</w:t>
      </w:r>
      <w:r w:rsidR="005353F3" w:rsidRPr="00E77B50">
        <w:rPr>
          <w:lang w:val="es-ES_tradnl"/>
        </w:rPr>
        <w:t>s</w:t>
      </w:r>
      <w:r w:rsidR="0055733F" w:rsidRPr="00E77B50">
        <w:rPr>
          <w:rStyle w:val="FootnoteReference"/>
          <w:lang w:val="es-ES_tradnl"/>
        </w:rPr>
        <w:footnoteReference w:id="11"/>
      </w:r>
      <w:r w:rsidR="00CB7E89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ahorro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energía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acumulado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61.331.361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kWh/año.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Según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acordados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415.689,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esto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da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resultado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relación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costo-beneficio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este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componente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0,007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USD/kWh/año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2,47</w:t>
      </w:r>
      <w:r w:rsidR="003F76B7" w:rsidRPr="00E77B50">
        <w:rPr>
          <w:lang w:val="es-ES_tradnl"/>
        </w:rPr>
        <w:t xml:space="preserve"> </w:t>
      </w:r>
      <w:r w:rsidR="00CB7E89" w:rsidRPr="00E77B50">
        <w:rPr>
          <w:lang w:val="es-ES_tradnl"/>
        </w:rPr>
        <w:t>kWh/día</w:t>
      </w:r>
      <w:r w:rsidR="009408A9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0A996F21" w14:textId="13A777B7" w:rsidR="003E4863" w:rsidRPr="00E77B50" w:rsidRDefault="00B74782" w:rsidP="00A940A5">
      <w:pPr>
        <w:pStyle w:val="Heading1"/>
        <w:rPr>
          <w:lang w:val="es-ES_tradnl"/>
        </w:rPr>
      </w:pP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mantuvieron</w:t>
      </w:r>
      <w:r w:rsidR="003F76B7" w:rsidRPr="00E77B50">
        <w:rPr>
          <w:lang w:val="es-ES_tradnl"/>
        </w:rPr>
        <w:t xml:space="preserve"> </w:t>
      </w:r>
      <w:r w:rsidR="0057743B" w:rsidRPr="00E77B50">
        <w:rPr>
          <w:lang w:val="es-ES_tradnl"/>
        </w:rPr>
        <w:t>extensas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conversaciones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condición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especificada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párrafo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36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documento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UNEP/OzL.Pro/ExCom/94/61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exigía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duraba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años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partir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final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durante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cual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aprobara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incentivo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disponible,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cualquier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financia</w:t>
      </w:r>
      <w:r w:rsidR="00945B8E" w:rsidRPr="00E77B50">
        <w:rPr>
          <w:lang w:val="es-ES_tradnl"/>
        </w:rPr>
        <w:t>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proporcionad</w:t>
      </w:r>
      <w:r w:rsidR="00945B8E"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reintegraría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Fondo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Multilateral.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carácter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excepcional,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teniendo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cuenta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información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proporcionada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plazos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previstos,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propuso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produ</w:t>
      </w:r>
      <w:r w:rsidR="00945B8E" w:rsidRPr="00E77B50">
        <w:rPr>
          <w:lang w:val="es-ES_tradnl"/>
        </w:rPr>
        <w:t>jera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retraso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pudieran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arreglo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objetivos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propuestos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mejores)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plazo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años,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seguirían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siguientes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pasos</w:t>
      </w:r>
      <w:r w:rsidR="003E4863" w:rsidRPr="00E77B50">
        <w:rPr>
          <w:lang w:val="es-ES_tradnl"/>
        </w:rPr>
        <w:t>:</w:t>
      </w:r>
    </w:p>
    <w:p w14:paraId="3B48FA56" w14:textId="7CFF3A26" w:rsidR="003E4863" w:rsidRPr="00E77B50" w:rsidRDefault="00B74782" w:rsidP="008236AB">
      <w:pPr>
        <w:pStyle w:val="Heading2"/>
        <w:rPr>
          <w:lang w:val="es-ES_tradnl"/>
        </w:rPr>
      </w:pPr>
      <w:r w:rsidRPr="00E77B50">
        <w:rPr>
          <w:u w:val="single"/>
          <w:lang w:val="es-ES_tradnl"/>
        </w:rPr>
        <w:t>Al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final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del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primer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año,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después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de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36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meses: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presentarían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informe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anual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incluida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fabricados,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razones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retraso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medidas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previstas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volver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poner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marcha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E4863" w:rsidRPr="00E77B50">
        <w:rPr>
          <w:lang w:val="es-ES_tradnl"/>
        </w:rPr>
        <w:t>;</w:t>
      </w:r>
    </w:p>
    <w:p w14:paraId="79B89BAA" w14:textId="1BEA1C72" w:rsidR="003E4863" w:rsidRPr="00E77B50" w:rsidRDefault="003E4863" w:rsidP="008236AB">
      <w:pPr>
        <w:pStyle w:val="Heading2"/>
        <w:rPr>
          <w:lang w:val="es-ES_tradnl"/>
        </w:rPr>
      </w:pPr>
      <w:r w:rsidRPr="00E77B50">
        <w:rPr>
          <w:u w:val="single"/>
          <w:lang w:val="es-ES_tradnl"/>
        </w:rPr>
        <w:t>A</w:t>
      </w:r>
      <w:r w:rsidR="00945B8E" w:rsidRPr="00E77B50">
        <w:rPr>
          <w:u w:val="single"/>
          <w:lang w:val="es-ES_tradnl"/>
        </w:rPr>
        <w:t>l</w:t>
      </w:r>
      <w:r w:rsidR="003F76B7" w:rsidRPr="00E77B50">
        <w:rPr>
          <w:u w:val="single"/>
          <w:lang w:val="es-ES_tradnl"/>
        </w:rPr>
        <w:t xml:space="preserve"> </w:t>
      </w:r>
      <w:r w:rsidR="00945B8E" w:rsidRPr="00E77B50">
        <w:rPr>
          <w:u w:val="single"/>
          <w:lang w:val="es-ES_tradnl"/>
        </w:rPr>
        <w:t>final</w:t>
      </w:r>
      <w:r w:rsidR="003F76B7" w:rsidRPr="00E77B50">
        <w:rPr>
          <w:u w:val="single"/>
          <w:lang w:val="es-ES_tradnl"/>
        </w:rPr>
        <w:t xml:space="preserve"> </w:t>
      </w:r>
      <w:r w:rsidR="00945B8E" w:rsidRPr="00E77B50">
        <w:rPr>
          <w:u w:val="single"/>
          <w:lang w:val="es-ES_tradnl"/>
        </w:rPr>
        <w:t>del</w:t>
      </w:r>
      <w:r w:rsidR="003F76B7" w:rsidRPr="00E77B50">
        <w:rPr>
          <w:u w:val="single"/>
          <w:lang w:val="es-ES_tradnl"/>
        </w:rPr>
        <w:t xml:space="preserve"> </w:t>
      </w:r>
      <w:r w:rsidR="00945B8E" w:rsidRPr="00E77B50">
        <w:rPr>
          <w:u w:val="single"/>
          <w:lang w:val="es-ES_tradnl"/>
        </w:rPr>
        <w:t>segundo</w:t>
      </w:r>
      <w:r w:rsidR="003F76B7" w:rsidRPr="00E77B50">
        <w:rPr>
          <w:u w:val="single"/>
          <w:lang w:val="es-ES_tradnl"/>
        </w:rPr>
        <w:t xml:space="preserve"> </w:t>
      </w:r>
      <w:r w:rsidR="00945B8E" w:rsidRPr="00E77B50">
        <w:rPr>
          <w:u w:val="single"/>
          <w:lang w:val="es-ES_tradnl"/>
        </w:rPr>
        <w:t>año,</w:t>
      </w:r>
      <w:r w:rsidR="003F76B7" w:rsidRPr="00E77B50">
        <w:rPr>
          <w:u w:val="single"/>
          <w:lang w:val="es-ES_tradnl"/>
        </w:rPr>
        <w:t xml:space="preserve"> </w:t>
      </w:r>
      <w:r w:rsidR="00945B8E" w:rsidRPr="00E77B50">
        <w:rPr>
          <w:u w:val="single"/>
          <w:lang w:val="es-ES_tradnl"/>
        </w:rPr>
        <w:t>después</w:t>
      </w:r>
      <w:r w:rsidR="003F76B7" w:rsidRPr="00E77B50">
        <w:rPr>
          <w:u w:val="single"/>
          <w:lang w:val="es-ES_tradnl"/>
        </w:rPr>
        <w:t xml:space="preserve"> </w:t>
      </w:r>
      <w:r w:rsidR="00945B8E" w:rsidRPr="00E77B50">
        <w:rPr>
          <w:u w:val="single"/>
          <w:lang w:val="es-ES_tradnl"/>
        </w:rPr>
        <w:t>de</w:t>
      </w:r>
      <w:r w:rsidR="003F76B7" w:rsidRPr="00E77B50">
        <w:rPr>
          <w:u w:val="single"/>
          <w:lang w:val="es-ES_tradnl"/>
        </w:rPr>
        <w:t xml:space="preserve"> </w:t>
      </w:r>
      <w:r w:rsidR="00945B8E" w:rsidRPr="00E77B50">
        <w:rPr>
          <w:u w:val="single"/>
          <w:lang w:val="es-ES_tradnl"/>
        </w:rPr>
        <w:t>3</w:t>
      </w:r>
      <w:r w:rsidRPr="00E77B50">
        <w:rPr>
          <w:u w:val="single"/>
          <w:lang w:val="es-ES_tradnl"/>
        </w:rPr>
        <w:t>6</w:t>
      </w:r>
      <w:r w:rsidR="003F76B7" w:rsidRPr="00E77B50">
        <w:rPr>
          <w:u w:val="single"/>
          <w:lang w:val="es-ES_tradnl"/>
        </w:rPr>
        <w:t xml:space="preserve"> </w:t>
      </w:r>
      <w:r w:rsidRPr="00E77B50">
        <w:rPr>
          <w:u w:val="single"/>
          <w:lang w:val="es-ES_tradnl"/>
        </w:rPr>
        <w:t>m</w:t>
      </w:r>
      <w:r w:rsidR="00945B8E" w:rsidRPr="00E77B50">
        <w:rPr>
          <w:u w:val="single"/>
          <w:lang w:val="es-ES_tradnl"/>
        </w:rPr>
        <w:t>eses</w:t>
      </w:r>
      <w:r w:rsidRPr="00E77B50">
        <w:rPr>
          <w:lang w:val="es-ES_tradnl"/>
        </w:rPr>
        <w:t>: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si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son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capaces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alcanzar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niveles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propuestos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final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segundo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año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después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fecha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finalización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(es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decir,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31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diciembre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2029),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incentivo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componentes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adicional</w:t>
      </w:r>
      <w:r w:rsidR="00B07687"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acordado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proporcionará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945B8E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reintegrará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Fondo</w:t>
      </w:r>
      <w:r w:rsidR="003F76B7" w:rsidRPr="00E77B50">
        <w:rPr>
          <w:lang w:val="es-ES_tradnl"/>
        </w:rPr>
        <w:t xml:space="preserve"> </w:t>
      </w:r>
      <w:r w:rsidR="00B07687" w:rsidRPr="00E77B50">
        <w:rPr>
          <w:lang w:val="es-ES_tradnl"/>
        </w:rPr>
        <w:t>Multilateral</w:t>
      </w:r>
      <w:r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3A38D493" w14:textId="01E70571" w:rsidR="003E4863" w:rsidRPr="00E77B50" w:rsidRDefault="00B07687" w:rsidP="003E4863">
      <w:pPr>
        <w:pStyle w:val="Heading1"/>
        <w:rPr>
          <w:lang w:val="es-ES_tradnl"/>
        </w:rPr>
      </w:pPr>
      <w:r w:rsidRPr="00E77B50">
        <w:rPr>
          <w:lang w:val="es-ES_tradnl"/>
        </w:rPr>
        <w:lastRenderedPageBreak/>
        <w:t>Además,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consideró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algunos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proporcionados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debería</w:t>
      </w:r>
      <w:r w:rsidR="008C06BA" w:rsidRPr="00E77B50">
        <w:rPr>
          <w:lang w:val="es-ES_tradnl"/>
        </w:rPr>
        <w:t>n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reintegrarse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Fondo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Multilateral,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señalando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probable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durante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cinco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años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transcurridos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desde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aprobación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hubieran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invertido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propios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recursos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fabrican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arreglo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escenario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bajo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condiciones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normales,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fin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seguir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siendo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competitivas.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hecho,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trataría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mecanismo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compartir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riesgos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asociados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inversión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8C06BA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constituyen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mayor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8C06BA" w:rsidRPr="00E77B50">
        <w:rPr>
          <w:lang w:val="es-ES_tradnl"/>
        </w:rPr>
        <w:t>l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financiamiento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presentado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virtud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94/60.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había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sugerido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caso,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50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%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8C06BA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</w:t>
      </w:r>
      <w:r w:rsidR="008C06BA" w:rsidRPr="00E77B50">
        <w:rPr>
          <w:lang w:val="es-ES_tradnl"/>
        </w:rPr>
        <w:t>evolviera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Fondo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Multilateral</w:t>
      </w:r>
      <w:r w:rsidR="003E4863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</w:p>
    <w:p w14:paraId="313FE325" w14:textId="2BEA309C" w:rsidR="00A74EA3" w:rsidRPr="00E77B50" w:rsidRDefault="00B07687" w:rsidP="00D814C5">
      <w:pPr>
        <w:pStyle w:val="Heading1"/>
        <w:rPr>
          <w:lang w:val="es-ES_tradnl"/>
        </w:rPr>
      </w:pP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explicó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condición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rendimiento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exija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cualquier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devolución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8C06BA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="008C06BA"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aprobados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desembolsados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aceptable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debido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dificultades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convencer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están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asumiendo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riesgos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asociados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adopción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nuevas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incluida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inversión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tiempo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recursos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adopción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tecnologías.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Además,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consideró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disponía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mecanismo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permitiera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dicha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devolución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solicitud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devolución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125FA8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125FA8" w:rsidRPr="00E77B50">
        <w:rPr>
          <w:lang w:val="es-ES_tradnl"/>
        </w:rPr>
        <w:t>fondos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desembolsad</w:t>
      </w:r>
      <w:r w:rsidR="00125FA8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tiene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precedentes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financiados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Fondo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Multilateral;</w:t>
      </w:r>
      <w:r w:rsidR="003F76B7" w:rsidRPr="00E77B50">
        <w:rPr>
          <w:lang w:val="es-ES_tradnl"/>
        </w:rPr>
        <w:t xml:space="preserve"> </w:t>
      </w:r>
      <w:r w:rsidR="00125FA8"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125FA8" w:rsidRPr="00E77B50">
        <w:rPr>
          <w:lang w:val="es-ES_tradnl"/>
        </w:rPr>
        <w:t>bien</w:t>
      </w:r>
      <w:r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</w:t>
      </w:r>
      <w:r w:rsidR="00125FA8" w:rsidRPr="00E77B50">
        <w:rPr>
          <w:lang w:val="es-ES_tradnl"/>
        </w:rPr>
        <w:t>o</w:t>
      </w:r>
      <w:r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devuelven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saldos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restantes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(no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gastados)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completan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cancelan</w:t>
      </w:r>
      <w:r w:rsidR="003E4863" w:rsidRPr="00E77B50">
        <w:rPr>
          <w:lang w:val="es-ES_tradnl"/>
        </w:rPr>
        <w:t>.</w:t>
      </w:r>
    </w:p>
    <w:p w14:paraId="7AF9D0D0" w14:textId="100ECC43" w:rsidR="00784D9E" w:rsidRPr="00E77B50" w:rsidRDefault="0057743B" w:rsidP="00FD2684">
      <w:pPr>
        <w:pStyle w:val="Heading1"/>
        <w:rPr>
          <w:lang w:val="es-ES_tradnl"/>
        </w:rPr>
      </w:pPr>
      <w:r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haber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acuerdo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asunto,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solicita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orientación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apropiado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devolver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pudieran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cumplir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objetivos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31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diciembre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2029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afirmativo,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nivel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apropiado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dicha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devolución</w:t>
      </w:r>
      <w:r w:rsidR="003E4863" w:rsidRPr="00E77B50">
        <w:rPr>
          <w:lang w:val="es-ES_tradnl"/>
        </w:rPr>
        <w:t>.</w:t>
      </w:r>
    </w:p>
    <w:p w14:paraId="5CCCBB9D" w14:textId="59FCB6DA" w:rsidR="006347E3" w:rsidRPr="00E77B50" w:rsidRDefault="0057743B" w:rsidP="006347E3">
      <w:pPr>
        <w:rPr>
          <w:i/>
          <w:iCs/>
          <w:color w:val="000000"/>
          <w:shd w:val="clear" w:color="auto" w:fill="FFFFFF"/>
          <w:lang w:val="es-ES_tradnl"/>
        </w:rPr>
      </w:pPr>
      <w:r w:rsidRPr="00E77B50">
        <w:rPr>
          <w:i/>
          <w:iCs/>
          <w:color w:val="000000"/>
          <w:shd w:val="clear" w:color="auto" w:fill="FFFFFF"/>
          <w:lang w:val="es-ES_tradnl"/>
        </w:rPr>
        <w:t>Actividades</w:t>
      </w:r>
      <w:r w:rsidR="003F76B7" w:rsidRPr="00E77B50">
        <w:rPr>
          <w:i/>
          <w:iCs/>
          <w:color w:val="000000"/>
          <w:shd w:val="clear" w:color="auto" w:fill="FFFFFF"/>
          <w:lang w:val="es-ES_tradnl"/>
        </w:rPr>
        <w:t xml:space="preserve"> </w:t>
      </w:r>
      <w:r w:rsidRPr="00E77B50">
        <w:rPr>
          <w:i/>
          <w:iCs/>
          <w:color w:val="000000"/>
          <w:shd w:val="clear" w:color="auto" w:fill="FFFFFF"/>
          <w:lang w:val="es-ES_tradnl"/>
        </w:rPr>
        <w:t>a</w:t>
      </w:r>
      <w:r w:rsidR="003F76B7" w:rsidRPr="00E77B50">
        <w:rPr>
          <w:i/>
          <w:iCs/>
          <w:color w:val="000000"/>
          <w:shd w:val="clear" w:color="auto" w:fill="FFFFFF"/>
          <w:lang w:val="es-ES_tradnl"/>
        </w:rPr>
        <w:t xml:space="preserve"> </w:t>
      </w:r>
      <w:r w:rsidRPr="00E77B50">
        <w:rPr>
          <w:i/>
          <w:iCs/>
          <w:color w:val="000000"/>
          <w:shd w:val="clear" w:color="auto" w:fill="FFFFFF"/>
          <w:lang w:val="es-ES_tradnl"/>
        </w:rPr>
        <w:t>nivel</w:t>
      </w:r>
      <w:r w:rsidR="003F76B7" w:rsidRPr="00E77B50">
        <w:rPr>
          <w:i/>
          <w:iCs/>
          <w:color w:val="000000"/>
          <w:shd w:val="clear" w:color="auto" w:fill="FFFFFF"/>
          <w:lang w:val="es-ES_tradnl"/>
        </w:rPr>
        <w:t xml:space="preserve"> </w:t>
      </w:r>
      <w:r w:rsidRPr="00E77B50">
        <w:rPr>
          <w:i/>
          <w:iCs/>
          <w:color w:val="000000"/>
          <w:shd w:val="clear" w:color="auto" w:fill="FFFFFF"/>
          <w:lang w:val="es-ES_tradnl"/>
        </w:rPr>
        <w:t>de</w:t>
      </w:r>
      <w:r w:rsidR="003F76B7" w:rsidRPr="00E77B50">
        <w:rPr>
          <w:i/>
          <w:iCs/>
          <w:color w:val="000000"/>
          <w:shd w:val="clear" w:color="auto" w:fill="FFFFFF"/>
          <w:lang w:val="es-ES_tradnl"/>
        </w:rPr>
        <w:t xml:space="preserve"> </w:t>
      </w:r>
      <w:r w:rsidRPr="00E77B50">
        <w:rPr>
          <w:i/>
          <w:iCs/>
          <w:color w:val="000000"/>
          <w:shd w:val="clear" w:color="auto" w:fill="FFFFFF"/>
          <w:lang w:val="es-ES_tradnl"/>
        </w:rPr>
        <w:t>políticas</w:t>
      </w:r>
    </w:p>
    <w:p w14:paraId="35466036" w14:textId="77777777" w:rsidR="00FD2684" w:rsidRPr="00E77B50" w:rsidRDefault="00FD2684" w:rsidP="00FD2684">
      <w:pPr>
        <w:rPr>
          <w:lang w:val="es-ES_tradnl"/>
        </w:rPr>
      </w:pPr>
    </w:p>
    <w:p w14:paraId="67E5B9DA" w14:textId="3C38F474" w:rsidR="00B217B6" w:rsidRPr="00E77B50" w:rsidRDefault="0057743B" w:rsidP="00774068">
      <w:pPr>
        <w:pStyle w:val="Heading1"/>
        <w:rPr>
          <w:lang w:val="es-ES_tradnl"/>
        </w:rPr>
      </w:pP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mantuvieron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extensas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conversaciones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actividades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propuestas.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cámara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ambientales,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considera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necesaria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sostenibilidad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largo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plazo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explicó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mejora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habían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estimado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basándose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sistemas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adqu</w:t>
      </w:r>
      <w:r w:rsidR="002C079A" w:rsidRPr="00E77B50">
        <w:rPr>
          <w:lang w:val="es-ES_tradnl"/>
        </w:rPr>
        <w:t>iridos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anteriormente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="00F07F41" w:rsidRPr="00E77B50">
        <w:rPr>
          <w:lang w:val="es-ES_tradnl"/>
        </w:rPr>
        <w:t>SIRIM</w:t>
      </w:r>
      <w:r w:rsidR="00A67021" w:rsidRPr="00E77B50">
        <w:rPr>
          <w:rStyle w:val="FootnoteReference"/>
          <w:lang w:val="es-ES_tradnl"/>
        </w:rPr>
        <w:footnoteReference w:id="12"/>
      </w:r>
      <w:r w:rsidR="00B60529" w:rsidRPr="00E77B50">
        <w:rPr>
          <w:lang w:val="es-ES_tradnl"/>
        </w:rPr>
        <w:t>;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consultas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proveedores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prueba,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sugirieron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sistema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prueba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pueda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acomodar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refrigeración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comercial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enchufables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rango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500.000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700.000.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solicitaba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cantidad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inferior,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ya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cámara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existente,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ya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adecuada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probar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carga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R-290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cuestión,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puede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modificarse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lugar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adquirir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una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nueva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cámara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pruebas.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Secretaría,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observando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eran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inciertos,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propuso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Fondo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Multilateral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proporcionara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tres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cuartas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partes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financiación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solicitada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(es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decir,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225.000),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Gobierno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cofinanciara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cuarta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parte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restante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(es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decir,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75.000),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si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dich</w:t>
      </w:r>
      <w:r w:rsidR="002C079A"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financiamiento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adicional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fuera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necesari</w:t>
      </w:r>
      <w:r w:rsidR="002C079A" w:rsidRPr="00E77B50">
        <w:rPr>
          <w:lang w:val="es-ES_tradnl"/>
        </w:rPr>
        <w:t>o</w:t>
      </w:r>
      <w:r w:rsidR="00B60529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mostró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desacuerdo,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señalando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cost</w:t>
      </w:r>
      <w:r w:rsidR="002C079A" w:rsidRPr="00E77B50">
        <w:rPr>
          <w:lang w:val="es-ES_tradnl"/>
        </w:rPr>
        <w:t>o</w:t>
      </w:r>
      <w:r w:rsidR="00B60529"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habían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estimado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forma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conservadora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podrían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ser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elevados</w:t>
      </w:r>
      <w:r w:rsidR="00B60529" w:rsidRPr="00E77B50">
        <w:rPr>
          <w:lang w:val="es-ES_tradnl"/>
        </w:rPr>
        <w:t>.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entiende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considera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cost</w:t>
      </w:r>
      <w:r w:rsidR="002C079A"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estimado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300.000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mejor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estimación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disponible.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mostró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acuerdo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cost</w:t>
      </w:r>
      <w:r w:rsidR="002C079A" w:rsidRPr="00E77B50">
        <w:rPr>
          <w:lang w:val="es-ES_tradnl"/>
        </w:rPr>
        <w:t>o</w:t>
      </w:r>
      <w:r w:rsidR="00B60529"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="00B60529" w:rsidRPr="00E77B50">
        <w:rPr>
          <w:lang w:val="es-ES_tradnl"/>
        </w:rPr>
        <w:t>presentad</w:t>
      </w:r>
      <w:r w:rsidR="002C079A" w:rsidRPr="00E77B50">
        <w:rPr>
          <w:lang w:val="es-ES_tradnl"/>
        </w:rPr>
        <w:t>os,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señalando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son</w:t>
      </w:r>
      <w:r w:rsidR="003F76B7" w:rsidRPr="00E77B50">
        <w:rPr>
          <w:lang w:val="es-ES_tradnl"/>
        </w:rPr>
        <w:t xml:space="preserve"> </w:t>
      </w:r>
      <w:r w:rsidR="002C079A" w:rsidRPr="00E77B50">
        <w:rPr>
          <w:lang w:val="es-ES_tradnl"/>
        </w:rPr>
        <w:t>inciertos</w:t>
      </w:r>
      <w:r w:rsidR="007D573C" w:rsidRPr="00E77B50">
        <w:rPr>
          <w:lang w:val="es-ES_tradnl"/>
        </w:rPr>
        <w:t>.</w:t>
      </w:r>
    </w:p>
    <w:p w14:paraId="7317CFE9" w14:textId="2B9CD076" w:rsidR="00774068" w:rsidRPr="00E77B50" w:rsidRDefault="0057743B">
      <w:pPr>
        <w:pStyle w:val="Heading1"/>
        <w:rPr>
          <w:rFonts w:asciiTheme="majorBidi" w:hAnsiTheme="majorBidi" w:cstheme="majorBidi"/>
          <w:lang w:val="es-ES_tradnl"/>
        </w:rPr>
      </w:pP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cuanto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4A568F" w:rsidRPr="00E77B50">
        <w:rPr>
          <w:lang w:val="es-ES_tradnl"/>
        </w:rPr>
        <w:t>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estudio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análisis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mercado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elaboración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MEPS,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elaboración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MEPS,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directrices,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protocolo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elaboración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directrices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protocolo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pruebas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4A568F" w:rsidRPr="00E77B50">
        <w:rPr>
          <w:lang w:val="es-ES_tradnl"/>
        </w:rPr>
        <w:t>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ETV,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había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estimado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4A568F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base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anteriores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desarrollo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otr</w:t>
      </w:r>
      <w:r w:rsidR="004A568F" w:rsidRPr="00E77B50">
        <w:rPr>
          <w:lang w:val="es-ES_tradnl"/>
        </w:rPr>
        <w:t>os</w:t>
      </w:r>
      <w:r w:rsidR="003F76B7" w:rsidRPr="00E77B50">
        <w:rPr>
          <w:lang w:val="es-ES_tradnl"/>
        </w:rPr>
        <w:t xml:space="preserve"> </w:t>
      </w:r>
      <w:r w:rsidR="004A568F" w:rsidRPr="00E77B50">
        <w:rPr>
          <w:lang w:val="es-ES_tradnl"/>
        </w:rPr>
        <w:t>usos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otros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países.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Secretaría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considera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razonables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</w:t>
      </w:r>
      <w:r w:rsidR="004A568F" w:rsidRPr="00E77B50">
        <w:rPr>
          <w:lang w:val="es-ES_tradnl"/>
        </w:rPr>
        <w:t>o</w:t>
      </w:r>
      <w:r w:rsidRPr="00E77B50">
        <w:rPr>
          <w:lang w:val="es-ES_tradnl"/>
        </w:rPr>
        <w:t>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agregados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actividades.</w:t>
      </w:r>
      <w:r w:rsidR="003F76B7" w:rsidRPr="00E77B50">
        <w:rPr>
          <w:lang w:val="es-ES_tradnl"/>
        </w:rPr>
        <w:t xml:space="preserve"> </w:t>
      </w:r>
      <w:r w:rsidR="00DF2145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DF2145" w:rsidRPr="00E77B50">
        <w:rPr>
          <w:lang w:val="es-ES_tradnl"/>
        </w:rPr>
        <w:t>cuanto</w:t>
      </w:r>
      <w:r w:rsidR="003F76B7" w:rsidRPr="00E77B50">
        <w:rPr>
          <w:lang w:val="es-ES_tradnl"/>
        </w:rPr>
        <w:t xml:space="preserve"> </w:t>
      </w:r>
      <w:r w:rsidR="00DF2145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DF2145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DF2145" w:rsidRPr="00E77B50">
        <w:rPr>
          <w:lang w:val="es-ES_tradnl"/>
        </w:rPr>
        <w:t>necesidad</w:t>
      </w:r>
      <w:r w:rsidR="003F76B7" w:rsidRPr="00E77B50">
        <w:rPr>
          <w:lang w:val="es-ES_tradnl"/>
        </w:rPr>
        <w:t xml:space="preserve"> </w:t>
      </w:r>
      <w:r w:rsidR="00DF2145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DF2145" w:rsidRPr="00E77B50">
        <w:rPr>
          <w:lang w:val="es-ES_tradnl"/>
        </w:rPr>
        <w:t>visitas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estudio,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aclaró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necesarios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comprender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normas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regionales,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problemas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aplicación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lastRenderedPageBreak/>
        <w:t>enfrentan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otros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países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coordinar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elaboración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MEP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normas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voluntarias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ASEA</w:t>
      </w:r>
      <w:r w:rsidR="00A84E55" w:rsidRPr="00E77B50">
        <w:rPr>
          <w:lang w:val="es-ES_tradnl"/>
        </w:rPr>
        <w:t>N</w:t>
      </w:r>
      <w:r w:rsidR="00E05A51" w:rsidRPr="00E77B50">
        <w:rPr>
          <w:rStyle w:val="FootnoteReference"/>
          <w:lang w:val="es-ES_tradnl"/>
        </w:rPr>
        <w:footnoteReference w:id="13"/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socios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regionales.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consecuencia,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acordó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destinar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50.000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asistencia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técnica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permita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dicha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coordinación,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tal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como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resume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cuadro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4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figura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continuación.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Esos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financiarían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con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cargo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ventanilla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financiamiento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establecida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virtud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="000234D9" w:rsidRPr="00E77B50">
        <w:rPr>
          <w:lang w:val="es-ES_tradnl"/>
        </w:rPr>
        <w:t>91/65</w:t>
      </w:r>
      <w:r w:rsidR="00774068" w:rsidRPr="00E77B50">
        <w:rPr>
          <w:lang w:val="es-ES_tradnl"/>
        </w:rPr>
        <w:t>.</w:t>
      </w:r>
    </w:p>
    <w:p w14:paraId="7390172D" w14:textId="7426EA94" w:rsidR="00774068" w:rsidRPr="00E77B50" w:rsidRDefault="000234D9" w:rsidP="00774068">
      <w:pPr>
        <w:rPr>
          <w:rFonts w:asciiTheme="majorBidi" w:hAnsiTheme="majorBidi" w:cstheme="majorBidi"/>
          <w:b/>
          <w:bCs/>
          <w:lang w:val="es-ES_tradnl"/>
        </w:rPr>
      </w:pPr>
      <w:r w:rsidRPr="00E77B50">
        <w:rPr>
          <w:rFonts w:asciiTheme="majorBidi" w:hAnsiTheme="majorBidi" w:cstheme="majorBidi"/>
          <w:b/>
          <w:bCs/>
          <w:lang w:val="es-ES_tradnl"/>
        </w:rPr>
        <w:t>Cuadro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3818C7" w:rsidRPr="00E77B50">
        <w:rPr>
          <w:rFonts w:asciiTheme="majorBidi" w:hAnsiTheme="majorBidi" w:cstheme="majorBidi"/>
          <w:b/>
          <w:bCs/>
          <w:lang w:val="es-ES_tradnl"/>
        </w:rPr>
        <w:t>4</w:t>
      </w:r>
      <w:r w:rsidR="00774068" w:rsidRPr="00E77B50">
        <w:rPr>
          <w:rFonts w:asciiTheme="majorBidi" w:hAnsiTheme="majorBidi" w:cstheme="majorBidi"/>
          <w:b/>
          <w:bCs/>
          <w:lang w:val="es-ES_tradnl"/>
        </w:rPr>
        <w:t>: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Costos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acordados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de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las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actividades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a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nivel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de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políticas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para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potenciar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la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eficiencia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energética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de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los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equipos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autónomos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de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refrigeración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comercial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en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E77B50">
        <w:rPr>
          <w:rFonts w:asciiTheme="majorBidi" w:hAnsiTheme="majorBidi" w:cstheme="majorBidi"/>
          <w:b/>
          <w:bCs/>
          <w:lang w:val="es-ES_tradnl"/>
        </w:rPr>
        <w:t>Malasia</w:t>
      </w:r>
      <w:r w:rsidR="003F76B7" w:rsidRPr="00E77B50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084FC3" w:rsidRPr="00E77B50">
        <w:rPr>
          <w:rFonts w:asciiTheme="majorBidi" w:hAnsiTheme="majorBidi" w:cstheme="majorBidi"/>
          <w:b/>
          <w:bCs/>
          <w:lang w:val="es-ES_tradnl"/>
        </w:rPr>
        <w:t>(US</w:t>
      </w:r>
      <w:r w:rsidRPr="00E77B50">
        <w:rPr>
          <w:rFonts w:asciiTheme="majorBidi" w:hAnsiTheme="majorBidi" w:cstheme="majorBidi"/>
          <w:b/>
          <w:bCs/>
          <w:lang w:val="es-ES_tradnl"/>
        </w:rPr>
        <w:t>D</w:t>
      </w:r>
      <w:r w:rsidR="00084FC3" w:rsidRPr="00E77B50">
        <w:rPr>
          <w:rFonts w:asciiTheme="majorBidi" w:hAnsiTheme="majorBidi" w:cstheme="majorBidi"/>
          <w:b/>
          <w:bCs/>
          <w:lang w:val="es-ES_tradnl"/>
        </w:rPr>
        <w:t>)</w:t>
      </w:r>
    </w:p>
    <w:tbl>
      <w:tblPr>
        <w:tblW w:w="5089" w:type="pct"/>
        <w:tblLayout w:type="fixed"/>
        <w:tblLook w:val="04A0" w:firstRow="1" w:lastRow="0" w:firstColumn="1" w:lastColumn="0" w:noHBand="0" w:noVBand="1"/>
      </w:tblPr>
      <w:tblGrid>
        <w:gridCol w:w="817"/>
        <w:gridCol w:w="3243"/>
        <w:gridCol w:w="1164"/>
        <w:gridCol w:w="3339"/>
        <w:gridCol w:w="1183"/>
      </w:tblGrid>
      <w:tr w:rsidR="00A17F08" w:rsidRPr="00E77B50" w14:paraId="4B662213" w14:textId="77777777" w:rsidTr="000234D9">
        <w:trPr>
          <w:cantSplit/>
          <w:trHeight w:val="510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0B29" w14:textId="77777777" w:rsidR="00774068" w:rsidRPr="00E77B50" w:rsidRDefault="000234D9" w:rsidP="000234D9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Punto</w:t>
            </w:r>
          </w:p>
        </w:tc>
        <w:tc>
          <w:tcPr>
            <w:tcW w:w="1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20CD" w14:textId="77777777" w:rsidR="00774068" w:rsidRPr="00E77B50" w:rsidRDefault="00774068" w:rsidP="000234D9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Activi</w:t>
            </w:r>
            <w:r w:rsidR="000234D9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dad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2A85" w14:textId="064F88E8" w:rsidR="00774068" w:rsidRPr="00E77B50" w:rsidRDefault="000234D9" w:rsidP="00A81DAB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Según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lo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presentado</w:t>
            </w:r>
          </w:p>
        </w:tc>
        <w:tc>
          <w:tcPr>
            <w:tcW w:w="1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0630" w14:textId="77777777" w:rsidR="00774068" w:rsidRPr="00E77B50" w:rsidRDefault="00774068" w:rsidP="000234D9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Activi</w:t>
            </w:r>
            <w:r w:rsidR="000234D9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dad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190E" w14:textId="77777777" w:rsidR="00774068" w:rsidRPr="00E77B50" w:rsidRDefault="00A17F08" w:rsidP="000234D9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A</w:t>
            </w:r>
            <w:r w:rsidR="000234D9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cordado</w:t>
            </w:r>
          </w:p>
        </w:tc>
      </w:tr>
      <w:tr w:rsidR="00A17F08" w:rsidRPr="00E77B50" w14:paraId="34A5545F" w14:textId="77777777" w:rsidTr="000234D9">
        <w:trPr>
          <w:cantSplit/>
          <w:trHeight w:val="255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13A3" w14:textId="77777777" w:rsidR="00774068" w:rsidRPr="00E77B50" w:rsidRDefault="00774068" w:rsidP="00A81DAB">
            <w:pPr>
              <w:jc w:val="center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1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1ACC" w14:textId="16ADE195" w:rsidR="00774068" w:rsidRPr="00E77B50" w:rsidRDefault="000234D9" w:rsidP="00DF2145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Mejora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la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cámara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prueba</w:t>
            </w:r>
            <w:r w:rsidR="00DF2145" w:rsidRPr="00E77B50">
              <w:rPr>
                <w:color w:val="000000"/>
                <w:sz w:val="20"/>
                <w:szCs w:val="20"/>
                <w:lang w:val="es-ES_tradnl" w:eastAsia="en-CA"/>
              </w:rPr>
              <w:t>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ambiental</w:t>
            </w:r>
            <w:r w:rsidR="00DF2145" w:rsidRPr="00E77B50">
              <w:rPr>
                <w:color w:val="000000"/>
                <w:sz w:val="20"/>
                <w:szCs w:val="20"/>
                <w:lang w:val="es-ES_tradnl" w:eastAsia="en-CA"/>
              </w:rPr>
              <w:t>es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E1FF" w14:textId="77777777" w:rsidR="00774068" w:rsidRPr="00E77B50" w:rsidRDefault="00774068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300</w:t>
            </w:r>
            <w:r w:rsidR="000234D9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BDF7" w14:textId="59767C32" w:rsidR="00774068" w:rsidRPr="00E77B50" w:rsidRDefault="00DF2145" w:rsidP="00A81DAB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Mejora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la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cámara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pruebas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ambientales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8DC3" w14:textId="77777777" w:rsidR="00774068" w:rsidRPr="00E77B50" w:rsidRDefault="00774068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300</w:t>
            </w:r>
            <w:r w:rsidR="000234D9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</w:tr>
      <w:tr w:rsidR="00A17F08" w:rsidRPr="00E77B50" w14:paraId="5C41DE27" w14:textId="77777777" w:rsidTr="000234D9">
        <w:trPr>
          <w:cantSplit/>
          <w:trHeight w:val="255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94E2" w14:textId="77777777" w:rsidR="00774068" w:rsidRPr="00E77B50" w:rsidRDefault="00774068" w:rsidP="00A81DAB">
            <w:pPr>
              <w:jc w:val="center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2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69D0" w14:textId="4713DF72" w:rsidR="00774068" w:rsidRPr="00E77B50" w:rsidRDefault="00DF2145" w:rsidP="00DF2145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sz w:val="20"/>
                <w:szCs w:val="20"/>
                <w:lang w:val="es-ES_tradnl"/>
              </w:rPr>
              <w:t>Estudio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análisis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mercado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para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la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elaboración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MEPS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FD86" w14:textId="77777777" w:rsidR="00774068" w:rsidRPr="00E77B50" w:rsidRDefault="00774068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50</w:t>
            </w:r>
            <w:r w:rsidR="000234D9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  <w:tc>
          <w:tcPr>
            <w:tcW w:w="17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BB08F" w14:textId="0A93C6D8" w:rsidR="00774068" w:rsidRPr="00E77B50" w:rsidRDefault="00DF2145" w:rsidP="00DF2145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Estudio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Mercado,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elaboración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MEPS,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directrices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y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protocolos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ensayo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del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ETV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A911E3C" w14:textId="77777777" w:rsidR="00774068" w:rsidRPr="00E77B50" w:rsidRDefault="00774068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120</w:t>
            </w:r>
            <w:r w:rsidR="000234D9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</w:tr>
      <w:tr w:rsidR="00A17F08" w:rsidRPr="00E77B50" w14:paraId="07BC9422" w14:textId="77777777" w:rsidTr="000234D9">
        <w:trPr>
          <w:cantSplit/>
          <w:trHeight w:val="255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6FC2" w14:textId="77777777" w:rsidR="00774068" w:rsidRPr="00E77B50" w:rsidRDefault="00774068" w:rsidP="00A81DAB">
            <w:pPr>
              <w:jc w:val="center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3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04D66" w14:textId="0DF11E6A" w:rsidR="00774068" w:rsidRPr="00E77B50" w:rsidRDefault="00DF2145" w:rsidP="00DF2145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sz w:val="20"/>
                <w:szCs w:val="20"/>
                <w:lang w:val="es-ES_tradnl"/>
              </w:rPr>
              <w:t>Elaboración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MEPS,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directrices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y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protocolos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de</w:t>
            </w:r>
            <w:r w:rsidR="003F76B7" w:rsidRPr="00E77B50">
              <w:rPr>
                <w:sz w:val="20"/>
                <w:szCs w:val="20"/>
                <w:lang w:val="es-ES_tradnl"/>
              </w:rPr>
              <w:t xml:space="preserve"> </w:t>
            </w:r>
            <w:r w:rsidRPr="00E77B50">
              <w:rPr>
                <w:sz w:val="20"/>
                <w:szCs w:val="20"/>
                <w:lang w:val="es-ES_tradnl"/>
              </w:rPr>
              <w:t>ensayo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3FCA" w14:textId="77777777" w:rsidR="00774068" w:rsidRPr="00E77B50" w:rsidRDefault="00774068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50</w:t>
            </w:r>
            <w:r w:rsidR="000234D9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  <w:tc>
          <w:tcPr>
            <w:tcW w:w="1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D410" w14:textId="77777777" w:rsidR="00774068" w:rsidRPr="00E77B50" w:rsidRDefault="00774068" w:rsidP="00A81DAB">
            <w:pPr>
              <w:rPr>
                <w:color w:val="000000"/>
                <w:sz w:val="20"/>
                <w:szCs w:val="20"/>
                <w:lang w:val="es-ES_tradnl" w:eastAsia="en-CA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9660C" w14:textId="77777777" w:rsidR="00774068" w:rsidRPr="00E77B50" w:rsidRDefault="00774068" w:rsidP="00A81DAB">
            <w:pPr>
              <w:rPr>
                <w:color w:val="000000"/>
                <w:sz w:val="20"/>
                <w:szCs w:val="20"/>
                <w:lang w:val="es-ES_tradnl" w:eastAsia="en-CA"/>
              </w:rPr>
            </w:pPr>
          </w:p>
        </w:tc>
      </w:tr>
      <w:tr w:rsidR="00A17F08" w:rsidRPr="00E77B50" w14:paraId="3B77CF1E" w14:textId="77777777" w:rsidTr="000234D9">
        <w:trPr>
          <w:cantSplit/>
          <w:trHeight w:val="255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918C" w14:textId="77777777" w:rsidR="00774068" w:rsidRPr="00E77B50" w:rsidRDefault="00774068" w:rsidP="00A81DAB">
            <w:pPr>
              <w:jc w:val="center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4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A6B6" w14:textId="07D43261" w:rsidR="00774068" w:rsidRPr="00E77B50" w:rsidRDefault="00DF2145" w:rsidP="00DF2145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Elaboración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directrices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y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protocolos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ensayo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del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ETV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81D0" w14:textId="77777777" w:rsidR="00774068" w:rsidRPr="00E77B50" w:rsidRDefault="00774068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20</w:t>
            </w:r>
            <w:r w:rsidR="000234D9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  <w:tc>
          <w:tcPr>
            <w:tcW w:w="17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BDF68" w14:textId="77777777" w:rsidR="00774068" w:rsidRPr="00E77B50" w:rsidRDefault="00774068" w:rsidP="00A81DAB">
            <w:pPr>
              <w:rPr>
                <w:color w:val="000000"/>
                <w:sz w:val="20"/>
                <w:szCs w:val="20"/>
                <w:lang w:val="es-ES_tradnl" w:eastAsia="en-CA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66042" w14:textId="77777777" w:rsidR="00774068" w:rsidRPr="00E77B50" w:rsidRDefault="00774068" w:rsidP="00A81DAB">
            <w:pPr>
              <w:rPr>
                <w:color w:val="000000"/>
                <w:sz w:val="20"/>
                <w:szCs w:val="20"/>
                <w:lang w:val="es-ES_tradnl" w:eastAsia="en-CA"/>
              </w:rPr>
            </w:pPr>
          </w:p>
        </w:tc>
      </w:tr>
      <w:tr w:rsidR="00A17F08" w:rsidRPr="00E77B50" w14:paraId="580C6A32" w14:textId="77777777" w:rsidTr="000234D9">
        <w:trPr>
          <w:cantSplit/>
          <w:trHeight w:val="510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9793" w14:textId="77777777" w:rsidR="00774068" w:rsidRPr="00E77B50" w:rsidRDefault="00774068" w:rsidP="00A81DAB">
            <w:pPr>
              <w:jc w:val="center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5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CEE7" w14:textId="385F651E" w:rsidR="00774068" w:rsidRPr="00E77B50" w:rsidRDefault="00DF2145" w:rsidP="00DF2145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Visitas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estudio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para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revisar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los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protocolos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pruebas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MEPS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y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ETV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27FE" w14:textId="77777777" w:rsidR="00774068" w:rsidRPr="00E77B50" w:rsidRDefault="00774068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60</w:t>
            </w:r>
            <w:r w:rsidR="000234D9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11E55" w14:textId="010EBC1F" w:rsidR="00774068" w:rsidRPr="00E77B50" w:rsidRDefault="00DF2145" w:rsidP="00DF2145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Asistencia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técnica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la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ASEAN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y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coordinación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regional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las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MEPS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y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las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normas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voluntarias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55B4D" w14:textId="77777777" w:rsidR="00774068" w:rsidRPr="00E77B50" w:rsidRDefault="00774068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50</w:t>
            </w:r>
            <w:r w:rsidR="000234D9" w:rsidRPr="00E77B50">
              <w:rPr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</w:tr>
      <w:tr w:rsidR="00DF2145" w:rsidRPr="00E77B50" w14:paraId="04A98D34" w14:textId="77777777" w:rsidTr="008831ED">
        <w:trPr>
          <w:cantSplit/>
          <w:trHeight w:val="255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D61B" w14:textId="77777777" w:rsidR="00DF2145" w:rsidRPr="00E77B50" w:rsidRDefault="00DF2145" w:rsidP="00A81DAB">
            <w:pPr>
              <w:jc w:val="center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6</w:t>
            </w:r>
          </w:p>
        </w:tc>
        <w:tc>
          <w:tcPr>
            <w:tcW w:w="1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B0C2" w14:textId="52DF020B" w:rsidR="00DF2145" w:rsidRPr="00E77B50" w:rsidRDefault="00DF2145" w:rsidP="00A81DAB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Servicios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consultoría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sobre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evaluación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F27F" w14:textId="77777777" w:rsidR="00DF2145" w:rsidRPr="00E77B50" w:rsidRDefault="00DF2145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30.000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4BAD1" w14:textId="11408F34" w:rsidR="00DF2145" w:rsidRPr="00E77B50" w:rsidRDefault="00DF2145" w:rsidP="008831ED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Servicios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consultoría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sobre</w:t>
            </w:r>
            <w:r w:rsidR="003F76B7"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evaluación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FC51C" w14:textId="77777777" w:rsidR="00DF2145" w:rsidRPr="00E77B50" w:rsidRDefault="00DF2145" w:rsidP="000234D9">
            <w:pPr>
              <w:jc w:val="right"/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>30.000</w:t>
            </w:r>
          </w:p>
        </w:tc>
      </w:tr>
      <w:tr w:rsidR="00774068" w:rsidRPr="00E77B50" w14:paraId="68FE334D" w14:textId="77777777" w:rsidTr="000234D9">
        <w:trPr>
          <w:cantSplit/>
          <w:trHeight w:val="300"/>
        </w:trPr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C90C" w14:textId="355B9A5F" w:rsidR="00774068" w:rsidRPr="00E77B50" w:rsidRDefault="00DF2145" w:rsidP="00A81DAB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Total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para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el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proyecto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en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virtud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de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la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decisión</w:t>
            </w:r>
            <w:r w:rsidR="003F76B7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  <w:r w:rsidR="00774068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91/65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C44E" w14:textId="77777777" w:rsidR="00774068" w:rsidRPr="00E77B50" w:rsidRDefault="00774068" w:rsidP="000234D9">
            <w:pPr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510</w:t>
            </w:r>
            <w:r w:rsidR="000234D9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  <w:tc>
          <w:tcPr>
            <w:tcW w:w="1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8A06" w14:textId="6360670C" w:rsidR="00774068" w:rsidRPr="00E77B50" w:rsidRDefault="003F76B7" w:rsidP="00A81DAB">
            <w:pPr>
              <w:rPr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color w:val="000000"/>
                <w:sz w:val="20"/>
                <w:szCs w:val="20"/>
                <w:lang w:val="es-ES_tradnl" w:eastAsia="en-CA"/>
              </w:rPr>
              <w:t xml:space="preserve">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F008" w14:textId="77777777" w:rsidR="00774068" w:rsidRPr="00E77B50" w:rsidRDefault="00774068" w:rsidP="000234D9">
            <w:pPr>
              <w:jc w:val="right"/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</w:pP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500</w:t>
            </w:r>
            <w:r w:rsidR="000234D9"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.</w:t>
            </w:r>
            <w:r w:rsidRPr="00E77B50">
              <w:rPr>
                <w:b/>
                <w:bCs/>
                <w:color w:val="000000"/>
                <w:sz w:val="20"/>
                <w:szCs w:val="20"/>
                <w:lang w:val="es-ES_tradnl" w:eastAsia="en-CA"/>
              </w:rPr>
              <w:t>000</w:t>
            </w:r>
          </w:p>
        </w:tc>
      </w:tr>
    </w:tbl>
    <w:p w14:paraId="7B030D5A" w14:textId="77777777" w:rsidR="00774068" w:rsidRPr="00E77B50" w:rsidRDefault="00774068" w:rsidP="00774068">
      <w:pPr>
        <w:rPr>
          <w:rFonts w:asciiTheme="majorBidi" w:hAnsiTheme="majorBidi" w:cstheme="majorBidi"/>
          <w:lang w:val="es-ES_tradnl"/>
        </w:rPr>
      </w:pPr>
    </w:p>
    <w:p w14:paraId="3F24239E" w14:textId="7854EE49" w:rsidR="00A2452D" w:rsidRPr="00E77B50" w:rsidRDefault="00926865" w:rsidP="00D842F2">
      <w:pPr>
        <w:rPr>
          <w:rStyle w:val="eop"/>
          <w:color w:val="000000"/>
          <w:shd w:val="clear" w:color="auto" w:fill="FFFFFF"/>
          <w:lang w:val="es-ES_tradnl"/>
        </w:rPr>
      </w:pP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Sostenibilidad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proyecto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piloto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y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evaluación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u w:val="single"/>
          <w:shd w:val="clear" w:color="auto" w:fill="FFFFFF"/>
          <w:lang w:val="es-ES_tradnl"/>
        </w:rPr>
        <w:t>riesgos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</w:p>
    <w:p w14:paraId="687729DB" w14:textId="77777777" w:rsidR="00A2452D" w:rsidRPr="00E77B50" w:rsidRDefault="00A2452D" w:rsidP="00D842F2">
      <w:pPr>
        <w:rPr>
          <w:rStyle w:val="eop"/>
          <w:color w:val="000000"/>
          <w:shd w:val="clear" w:color="auto" w:fill="FFFFFF"/>
          <w:lang w:val="es-ES_tradnl"/>
        </w:rPr>
      </w:pPr>
    </w:p>
    <w:p w14:paraId="3E8D9F02" w14:textId="37316ECF" w:rsidR="00A2452D" w:rsidRPr="00E77B50" w:rsidRDefault="00926865" w:rsidP="00A42C1D">
      <w:pPr>
        <w:pStyle w:val="Heading1"/>
        <w:rPr>
          <w:rStyle w:val="eop"/>
          <w:color w:val="000000"/>
          <w:shd w:val="clear" w:color="auto" w:fill="FFFFFF"/>
          <w:lang w:val="es-ES_tradnl"/>
        </w:rPr>
      </w:pPr>
      <w:r w:rsidRPr="00E77B50">
        <w:rPr>
          <w:rStyle w:val="eop"/>
          <w:color w:val="000000"/>
          <w:shd w:val="clear" w:color="auto" w:fill="FFFFFF"/>
          <w:lang w:val="es-ES_tradnl"/>
        </w:rPr>
        <w:t>Se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prevé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proyecto,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primero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presentado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virtud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decisión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94/60,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dé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lugar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fabricación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ecoenergéticos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Berjaya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Zun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Utara,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permita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Gobierno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desarrollar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aplicar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MEPS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comercial.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factores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contribuyen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riesgo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asociado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proyecto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son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no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todos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estarían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cubiertos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por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MEPS,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calendario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aplicación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mismas.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cuanto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primero,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Secretaría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considera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riesgo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pequeño,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ya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solo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fabricados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importados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pequeñas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cantidades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no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estarían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cubiertos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por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MEPS.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cuanto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segundo,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Secretaría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considera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medidas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protección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acordadas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con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Banco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Mundial,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particular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informes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anuales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se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presentarán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tras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finalización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proyecto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y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hasta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aplicación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MEPS,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constituyen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un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enfoque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razonable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supervisar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sostenibilidad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proyecto,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dado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tiempo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necesita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Gobierno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aplicar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eop"/>
          <w:color w:val="000000"/>
          <w:shd w:val="clear" w:color="auto" w:fill="FFFFFF"/>
          <w:lang w:val="es-ES_tradnl"/>
        </w:rPr>
        <w:t>las</w:t>
      </w:r>
      <w:r w:rsidR="003F76B7" w:rsidRPr="00E77B50">
        <w:rPr>
          <w:rStyle w:val="eop"/>
          <w:color w:val="000000"/>
          <w:shd w:val="clear" w:color="auto" w:fill="FFFFFF"/>
          <w:lang w:val="es-ES_tradnl"/>
        </w:rPr>
        <w:t xml:space="preserve"> </w:t>
      </w:r>
      <w:r w:rsidR="00762A9E" w:rsidRPr="00E77B50">
        <w:rPr>
          <w:rStyle w:val="eop"/>
          <w:color w:val="000000"/>
          <w:shd w:val="clear" w:color="auto" w:fill="FFFFFF"/>
          <w:lang w:val="es-ES_tradnl"/>
        </w:rPr>
        <w:t>MEPS.</w:t>
      </w:r>
    </w:p>
    <w:p w14:paraId="5A19F182" w14:textId="60187517" w:rsidR="00D842F2" w:rsidRPr="00E77B50" w:rsidRDefault="00926865" w:rsidP="00C67C2F">
      <w:pPr>
        <w:keepNext/>
        <w:spacing w:before="240" w:after="240"/>
        <w:rPr>
          <w:lang w:val="es-ES_tradnl"/>
        </w:rPr>
      </w:pPr>
      <w:r w:rsidRPr="00E77B50">
        <w:rPr>
          <w:b/>
          <w:bCs/>
          <w:lang w:val="es-ES_tradnl"/>
        </w:rPr>
        <w:t>Recomendación</w:t>
      </w:r>
      <w:r w:rsidR="003F76B7" w:rsidRPr="00E77B50">
        <w:rPr>
          <w:lang w:val="es-ES_tradnl"/>
        </w:rPr>
        <w:t xml:space="preserve"> </w:t>
      </w:r>
    </w:p>
    <w:p w14:paraId="3052E3A4" w14:textId="562B89FD" w:rsidR="00A2452D" w:rsidRPr="00E77B50" w:rsidRDefault="00926865" w:rsidP="00C67C2F">
      <w:pPr>
        <w:pStyle w:val="Heading1"/>
        <w:keepNext/>
        <w:rPr>
          <w:lang w:val="es-ES_tradnl"/>
        </w:rPr>
      </w:pP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Ejecutivo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</w:t>
      </w:r>
      <w:r w:rsidR="001544C3" w:rsidRPr="00E77B50">
        <w:rPr>
          <w:lang w:val="es-ES_tradnl"/>
        </w:rPr>
        <w:t>odrá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estimar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oportuno</w:t>
      </w:r>
      <w:r w:rsidR="00A2452D" w:rsidRPr="00E77B50">
        <w:rPr>
          <w:lang w:val="es-ES_tradnl"/>
        </w:rPr>
        <w:t>:</w:t>
      </w:r>
    </w:p>
    <w:p w14:paraId="76F3D521" w14:textId="39758838" w:rsidR="009235D7" w:rsidRPr="00E77B50" w:rsidRDefault="001544C3" w:rsidP="00C67C2F">
      <w:pPr>
        <w:pStyle w:val="Heading2"/>
        <w:widowControl/>
        <w:rPr>
          <w:lang w:val="es-ES_tradnl"/>
        </w:rPr>
      </w:pPr>
      <w:r w:rsidRPr="00E77B50">
        <w:rPr>
          <w:lang w:val="es-ES_tradnl"/>
        </w:rPr>
        <w:t>Proporcionar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orientación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sobre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sería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apropiado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devolver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costos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adicionales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capital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caso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empresas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Berjaya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Steel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Zun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Utara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pudieran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cumplir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objetivos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31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diciembre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2029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caso,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nivel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apropiado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dicha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devolución</w:t>
      </w:r>
      <w:r w:rsidR="00161A42" w:rsidRPr="00E77B50">
        <w:rPr>
          <w:lang w:val="es-ES_tradnl"/>
        </w:rPr>
        <w:t>;</w:t>
      </w:r>
    </w:p>
    <w:p w14:paraId="034448EE" w14:textId="7E49AB35" w:rsidR="00D842F2" w:rsidRPr="00E77B50" w:rsidRDefault="001544C3" w:rsidP="00A2452D">
      <w:pPr>
        <w:pStyle w:val="Heading2"/>
        <w:rPr>
          <w:lang w:val="es-ES_tradnl"/>
        </w:rPr>
      </w:pPr>
      <w:r w:rsidRPr="00E77B50">
        <w:rPr>
          <w:lang w:val="es-ES_tradnl"/>
        </w:rPr>
        <w:t>Aprobar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piloto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potenciar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eficiencia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energética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equipos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autónomos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refrigeración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comercial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Malasia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durante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reducción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HFC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lastRenderedPageBreak/>
        <w:t>(actividades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inversión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inversión),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por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monto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915.689,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gastos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apoyo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64.0</w:t>
      </w:r>
      <w:r w:rsidR="008831ED" w:rsidRPr="00E77B50">
        <w:rPr>
          <w:lang w:val="es-ES_tradnl"/>
        </w:rPr>
        <w:t>98</w:t>
      </w:r>
      <w:r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Mundial,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observando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lo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siguiente</w:t>
      </w:r>
      <w:r w:rsidR="00D842F2" w:rsidRPr="00E77B50">
        <w:rPr>
          <w:lang w:val="es-ES_tradnl"/>
        </w:rPr>
        <w:t>:</w:t>
      </w:r>
      <w:r w:rsidR="003F76B7" w:rsidRPr="00E77B50">
        <w:rPr>
          <w:lang w:val="es-ES_tradnl"/>
        </w:rPr>
        <w:t xml:space="preserve"> </w:t>
      </w:r>
    </w:p>
    <w:p w14:paraId="6DAE8256" w14:textId="3FB7F60B" w:rsidR="00D842F2" w:rsidRPr="00E77B50" w:rsidRDefault="008831ED" w:rsidP="00A2452D">
      <w:pPr>
        <w:pStyle w:val="Heading3"/>
        <w:rPr>
          <w:lang w:val="es-ES_tradnl"/>
        </w:rPr>
      </w:pP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Gobierno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Malasia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ha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comprometido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cumplir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condiciones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mencionadas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="00D842F2" w:rsidRPr="00E77B50">
        <w:rPr>
          <w:lang w:val="es-ES_tradnl"/>
        </w:rPr>
        <w:t>91/65(b)(iv)b.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D842F2" w:rsidRPr="00E77B50">
        <w:rPr>
          <w:lang w:val="es-ES_tradnl"/>
        </w:rPr>
        <w:t>(b)(iv)d.;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</w:p>
    <w:p w14:paraId="5ACB2011" w14:textId="52EB98C5" w:rsidR="008712B9" w:rsidRPr="00E77B50" w:rsidRDefault="008831ED" w:rsidP="00A2452D">
      <w:pPr>
        <w:pStyle w:val="Heading3"/>
        <w:rPr>
          <w:lang w:val="es-ES_tradnl"/>
        </w:rPr>
      </w:pPr>
      <w:r w:rsidRPr="00E77B50">
        <w:rPr>
          <w:rStyle w:val="normaltextrun"/>
          <w:color w:val="000000"/>
          <w:shd w:val="clear" w:color="auto" w:fill="FFFFFF"/>
          <w:lang w:val="es-ES_tradnl"/>
        </w:rPr>
        <w:t>Que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Gobierno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Malasia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se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había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comprometido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aplicar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normas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mínimas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eficiencia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energética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(MEPS)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para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los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equipos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autónomos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refrigeración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comercial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antes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del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1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enero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de</w:t>
      </w:r>
      <w:r w:rsidR="003F76B7" w:rsidRPr="00E77B50">
        <w:rPr>
          <w:rStyle w:val="normaltextrun"/>
          <w:color w:val="000000"/>
          <w:shd w:val="clear" w:color="auto" w:fill="FFFFFF"/>
          <w:lang w:val="es-ES_tradnl"/>
        </w:rPr>
        <w:t xml:space="preserve"> </w:t>
      </w:r>
      <w:r w:rsidRPr="00E77B50">
        <w:rPr>
          <w:rStyle w:val="normaltextrun"/>
          <w:color w:val="000000"/>
          <w:shd w:val="clear" w:color="auto" w:fill="FFFFFF"/>
          <w:lang w:val="es-ES_tradnl"/>
        </w:rPr>
        <w:t>2029</w:t>
      </w:r>
      <w:r w:rsidR="005A3474" w:rsidRPr="00E77B50">
        <w:rPr>
          <w:rStyle w:val="normaltextrun"/>
          <w:color w:val="000000"/>
          <w:shd w:val="clear" w:color="auto" w:fill="FFFFFF"/>
          <w:lang w:val="es-ES_tradnl"/>
        </w:rPr>
        <w:t>;</w:t>
      </w:r>
    </w:p>
    <w:p w14:paraId="3D9A22A3" w14:textId="3A477D1F" w:rsidR="002D41D1" w:rsidRPr="00E77B50" w:rsidRDefault="007E48ED" w:rsidP="00A2452D">
      <w:pPr>
        <w:pStyle w:val="Heading3"/>
        <w:rPr>
          <w:lang w:val="es-ES_tradnl"/>
        </w:rPr>
      </w:pPr>
      <w:r w:rsidRPr="00E77B50">
        <w:rPr>
          <w:lang w:val="es-ES_tradnl"/>
        </w:rPr>
        <w:t>Que,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financiamiento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acordado</w:t>
      </w:r>
      <w:r w:rsidR="008831ED" w:rsidRPr="00E77B50">
        <w:rPr>
          <w:lang w:val="es-ES_tradnl"/>
        </w:rPr>
        <w:t>,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415.689,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gastos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apoyo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29.098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Mundial,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asignarían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ventanilla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financiamiento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aprobado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virtud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94/60,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500.000,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gastos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apoyo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USD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35.000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para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Banco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Mundial,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asignarían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ventanilla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financiamiento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aprobado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virtud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la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decisión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91/65;</w:t>
      </w:r>
      <w:r w:rsidR="003F76B7" w:rsidRPr="00E77B50">
        <w:rPr>
          <w:lang w:val="es-ES_tradnl"/>
        </w:rPr>
        <w:t xml:space="preserve"> </w:t>
      </w:r>
      <w:r w:rsidR="008831ED"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</w:p>
    <w:p w14:paraId="5D2FA7B9" w14:textId="38B29866" w:rsidR="00D842F2" w:rsidRPr="00E77B50" w:rsidRDefault="008831ED" w:rsidP="00A2452D">
      <w:pPr>
        <w:pStyle w:val="Heading3"/>
        <w:rPr>
          <w:lang w:val="es-ES_tradnl"/>
        </w:rPr>
      </w:pP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cierre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operativo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proyecto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producirá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a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más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tardar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en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diciembre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2027,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y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que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dentro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los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seis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meses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siguientes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se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presentar</w:t>
      </w:r>
      <w:r w:rsidR="007E48ED" w:rsidRPr="00E77B50">
        <w:rPr>
          <w:lang w:val="es-ES_tradnl"/>
        </w:rPr>
        <w:t>á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al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Comité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Ejecutivo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un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informe</w:t>
      </w:r>
      <w:r w:rsidR="003F76B7" w:rsidRPr="00E77B50">
        <w:rPr>
          <w:lang w:val="es-ES_tradnl"/>
        </w:rPr>
        <w:t xml:space="preserve"> </w:t>
      </w:r>
      <w:r w:rsidRPr="00E77B50">
        <w:rPr>
          <w:lang w:val="es-ES_tradnl"/>
        </w:rPr>
        <w:t>detallado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del</w:t>
      </w:r>
      <w:r w:rsidR="003F76B7" w:rsidRPr="00E77B50">
        <w:rPr>
          <w:lang w:val="es-ES_tradnl"/>
        </w:rPr>
        <w:t xml:space="preserve"> </w:t>
      </w:r>
      <w:r w:rsidR="007E48ED" w:rsidRPr="00E77B50">
        <w:rPr>
          <w:lang w:val="es-ES_tradnl"/>
        </w:rPr>
        <w:t>proyecto.</w:t>
      </w:r>
    </w:p>
    <w:p w14:paraId="08423C40" w14:textId="77777777" w:rsidR="00396468" w:rsidRPr="00E77B50" w:rsidRDefault="00396468" w:rsidP="00AD6106">
      <w:pPr>
        <w:rPr>
          <w:lang w:val="es-ES_tradnl"/>
        </w:rPr>
      </w:pPr>
    </w:p>
    <w:p w14:paraId="700E2722" w14:textId="77777777" w:rsidR="005D5447" w:rsidRPr="00E77B50" w:rsidRDefault="005D5447" w:rsidP="00AD6106">
      <w:pPr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A598B" w:rsidRPr="00E77B50" w14:paraId="67AD999A" w14:textId="77777777" w:rsidTr="00A81DAB">
        <w:tc>
          <w:tcPr>
            <w:tcW w:w="1871" w:type="dxa"/>
          </w:tcPr>
          <w:p w14:paraId="6A0032EB" w14:textId="77777777" w:rsidR="00EA598B" w:rsidRPr="00E77B50" w:rsidRDefault="00EA598B" w:rsidP="00A81DAB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24AE4D0C" w14:textId="77777777" w:rsidR="00EA598B" w:rsidRPr="00E77B50" w:rsidRDefault="00EA598B" w:rsidP="00A81DAB">
            <w:pPr>
              <w:rPr>
                <w:lang w:val="es-ES_tradnl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DCE7982" w14:textId="77777777" w:rsidR="00EA598B" w:rsidRPr="00E77B50" w:rsidRDefault="00EA598B" w:rsidP="00A81DAB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05185A41" w14:textId="77777777" w:rsidR="00EA598B" w:rsidRPr="00E77B50" w:rsidRDefault="00EA598B" w:rsidP="00A81DAB">
            <w:pPr>
              <w:rPr>
                <w:lang w:val="es-ES_tradnl"/>
              </w:rPr>
            </w:pPr>
          </w:p>
        </w:tc>
        <w:tc>
          <w:tcPr>
            <w:tcW w:w="1873" w:type="dxa"/>
          </w:tcPr>
          <w:p w14:paraId="124B23EB" w14:textId="77777777" w:rsidR="00EA598B" w:rsidRPr="00E77B50" w:rsidRDefault="00EA598B" w:rsidP="00A81DAB">
            <w:pPr>
              <w:rPr>
                <w:lang w:val="es-ES_tradnl"/>
              </w:rPr>
            </w:pPr>
          </w:p>
        </w:tc>
      </w:tr>
    </w:tbl>
    <w:p w14:paraId="09EAA1BC" w14:textId="77777777" w:rsidR="00EA598B" w:rsidRPr="00E77B50" w:rsidRDefault="00EA598B" w:rsidP="00EA598B">
      <w:pPr>
        <w:jc w:val="left"/>
        <w:rPr>
          <w:lang w:val="es-ES_tradnl"/>
        </w:rPr>
      </w:pPr>
    </w:p>
    <w:sectPr w:rsidR="00EA598B" w:rsidRPr="00E77B50" w:rsidSect="00F57E84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426" w:left="1440" w:header="720" w:footer="69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91D32" w14:textId="77777777" w:rsidR="00504AE9" w:rsidRDefault="00504AE9" w:rsidP="004A504B">
      <w:r>
        <w:separator/>
      </w:r>
    </w:p>
  </w:endnote>
  <w:endnote w:type="continuationSeparator" w:id="0">
    <w:p w14:paraId="39356C8F" w14:textId="77777777" w:rsidR="00504AE9" w:rsidRDefault="00504AE9" w:rsidP="004A504B">
      <w:r>
        <w:continuationSeparator/>
      </w:r>
    </w:p>
  </w:endnote>
  <w:endnote w:type="continuationNotice" w:id="1">
    <w:p w14:paraId="79307815" w14:textId="77777777" w:rsidR="00504AE9" w:rsidRDefault="00504A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EAB69" w14:textId="77777777" w:rsidR="008831ED" w:rsidRPr="0033525D" w:rsidRDefault="003C036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DE4B7" w14:textId="77777777" w:rsidR="008831ED" w:rsidRPr="0033525D" w:rsidRDefault="003C036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EF305" w14:textId="7CD1C788" w:rsidR="008831ED" w:rsidRDefault="008831ED" w:rsidP="00F57E8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138"/>
      <w:jc w:val="center"/>
      <w:rPr>
        <w:sz w:val="18"/>
        <w:szCs w:val="18"/>
      </w:rPr>
    </w:pPr>
    <w:r w:rsidRPr="00FE458A">
      <w:rPr>
        <w:sz w:val="18"/>
        <w:szCs w:val="18"/>
      </w:rPr>
      <w:t>Los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documentos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previos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al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período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sesiones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del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Comité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Ejecutivo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del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Fondo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Multilateral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para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la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Aplicación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del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Protocolo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Montreal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no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van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en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perjuicio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cualquier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decisión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que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el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Comité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Ejecutivo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pudiera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adoptar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después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la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emisión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de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los</w:t>
    </w:r>
    <w:r w:rsidR="003F76B7">
      <w:rPr>
        <w:sz w:val="18"/>
        <w:szCs w:val="18"/>
      </w:rPr>
      <w:t xml:space="preserve"> </w:t>
    </w:r>
    <w:r w:rsidRPr="00FE458A">
      <w:rPr>
        <w:sz w:val="18"/>
        <w:szCs w:val="18"/>
      </w:rPr>
      <w:t>mismos.</w:t>
    </w:r>
  </w:p>
  <w:p w14:paraId="71E9DAB6" w14:textId="77777777" w:rsidR="00F57E84" w:rsidRPr="00FE458A" w:rsidRDefault="00F57E84" w:rsidP="00F57E8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138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35A80A" w14:textId="77777777" w:rsidR="00504AE9" w:rsidRDefault="00504AE9" w:rsidP="004A504B">
      <w:r>
        <w:separator/>
      </w:r>
    </w:p>
  </w:footnote>
  <w:footnote w:type="continuationSeparator" w:id="0">
    <w:p w14:paraId="070AEF48" w14:textId="77777777" w:rsidR="00504AE9" w:rsidRDefault="00504AE9" w:rsidP="004A504B">
      <w:r>
        <w:continuationSeparator/>
      </w:r>
    </w:p>
  </w:footnote>
  <w:footnote w:type="continuationNotice" w:id="1">
    <w:p w14:paraId="5CD66AE8" w14:textId="77777777" w:rsidR="00504AE9" w:rsidRDefault="00504AE9"/>
  </w:footnote>
  <w:footnote w:id="2">
    <w:p w14:paraId="60EE5C84" w14:textId="77777777" w:rsidR="008831ED" w:rsidRPr="00266240" w:rsidRDefault="008831ED" w:rsidP="00F57E84">
      <w:pPr>
        <w:pStyle w:val="FootnoteText"/>
      </w:pPr>
      <w:r w:rsidRPr="001A24C6">
        <w:rPr>
          <w:rStyle w:val="FootnoteReference"/>
        </w:rPr>
        <w:footnoteRef/>
      </w:r>
      <w:r w:rsidRPr="00266240">
        <w:t>UNEP/OzL.Pro/ExCom/95/1</w:t>
      </w:r>
    </w:p>
  </w:footnote>
  <w:footnote w:id="3">
    <w:p w14:paraId="336021BA" w14:textId="4EDE53CD" w:rsidR="008831ED" w:rsidRPr="00A53012" w:rsidRDefault="008831ED" w:rsidP="00BE04C1">
      <w:pPr>
        <w:pStyle w:val="FootnoteText"/>
      </w:pPr>
      <w:r w:rsidRPr="00FE3307">
        <w:rPr>
          <w:rStyle w:val="FootnoteReference"/>
        </w:rPr>
        <w:footnoteRef/>
      </w:r>
      <w:r w:rsidRPr="00A53012">
        <w:t>Según</w:t>
      </w:r>
      <w:r w:rsidR="003F76B7">
        <w:t xml:space="preserve"> </w:t>
      </w:r>
      <w:r w:rsidRPr="00A53012">
        <w:t>la</w:t>
      </w:r>
      <w:r w:rsidR="003F76B7">
        <w:t xml:space="preserve"> </w:t>
      </w:r>
      <w:r w:rsidRPr="00A53012">
        <w:t>carta</w:t>
      </w:r>
      <w:r w:rsidR="003F76B7">
        <w:t xml:space="preserve"> </w:t>
      </w:r>
      <w:r w:rsidRPr="00A53012">
        <w:t>del</w:t>
      </w:r>
      <w:r w:rsidR="003F76B7">
        <w:t xml:space="preserve"> </w:t>
      </w:r>
      <w:r w:rsidRPr="00A53012">
        <w:t>4</w:t>
      </w:r>
      <w:r w:rsidR="003F76B7">
        <w:t xml:space="preserve"> </w:t>
      </w:r>
      <w:r w:rsidRPr="00A53012">
        <w:t>de</w:t>
      </w:r>
      <w:r w:rsidR="003F76B7">
        <w:t xml:space="preserve"> </w:t>
      </w:r>
      <w:r w:rsidRPr="00A53012">
        <w:t>septiembre</w:t>
      </w:r>
      <w:r w:rsidR="003F76B7">
        <w:t xml:space="preserve"> </w:t>
      </w:r>
      <w:r w:rsidRPr="00A53012">
        <w:t>de</w:t>
      </w:r>
      <w:r w:rsidR="003F76B7">
        <w:t xml:space="preserve"> </w:t>
      </w:r>
      <w:r w:rsidRPr="00A53012">
        <w:t>2024</w:t>
      </w:r>
      <w:r w:rsidR="003F76B7">
        <w:t xml:space="preserve"> </w:t>
      </w:r>
      <w:r w:rsidRPr="00A53012">
        <w:t>del</w:t>
      </w:r>
      <w:r w:rsidR="003F76B7">
        <w:t xml:space="preserve"> </w:t>
      </w:r>
      <w:r w:rsidRPr="00A53012">
        <w:t>Departamento</w:t>
      </w:r>
      <w:r w:rsidR="003F76B7">
        <w:t xml:space="preserve"> </w:t>
      </w:r>
      <w:r w:rsidRPr="00A53012">
        <w:t>de</w:t>
      </w:r>
      <w:r w:rsidR="003F76B7">
        <w:t xml:space="preserve"> </w:t>
      </w:r>
      <w:r w:rsidRPr="00A53012">
        <w:t>Medio</w:t>
      </w:r>
      <w:r w:rsidR="003F76B7">
        <w:t xml:space="preserve"> </w:t>
      </w:r>
      <w:r w:rsidRPr="00A53012">
        <w:t>Ambiente,</w:t>
      </w:r>
      <w:r w:rsidR="003F76B7">
        <w:t xml:space="preserve"> </w:t>
      </w:r>
      <w:r w:rsidRPr="00A53012">
        <w:t>Ministerio</w:t>
      </w:r>
      <w:r w:rsidR="003F76B7">
        <w:t xml:space="preserve"> </w:t>
      </w:r>
      <w:r w:rsidRPr="00A53012">
        <w:t>de</w:t>
      </w:r>
      <w:r w:rsidR="003F76B7">
        <w:t xml:space="preserve"> </w:t>
      </w:r>
      <w:r w:rsidRPr="00A53012">
        <w:t>Recursos</w:t>
      </w:r>
      <w:r w:rsidR="003F76B7">
        <w:t xml:space="preserve"> </w:t>
      </w:r>
      <w:r w:rsidRPr="00A53012">
        <w:t>Naturales</w:t>
      </w:r>
      <w:r w:rsidR="003F76B7">
        <w:t xml:space="preserve"> </w:t>
      </w:r>
      <w:r w:rsidRPr="00A53012">
        <w:t>y</w:t>
      </w:r>
      <w:r w:rsidR="003F76B7">
        <w:t xml:space="preserve"> </w:t>
      </w:r>
      <w:r w:rsidRPr="00A53012">
        <w:t>Sostenibilidad</w:t>
      </w:r>
      <w:r w:rsidR="003F76B7">
        <w:t xml:space="preserve"> </w:t>
      </w:r>
      <w:r w:rsidRPr="00A53012">
        <w:t>Medioambiental</w:t>
      </w:r>
      <w:r w:rsidR="003F76B7">
        <w:t xml:space="preserve"> </w:t>
      </w:r>
      <w:r w:rsidRPr="00A53012">
        <w:t>de</w:t>
      </w:r>
      <w:r w:rsidR="003F76B7">
        <w:t xml:space="preserve"> </w:t>
      </w:r>
      <w:r w:rsidRPr="00A53012">
        <w:t>Malasia</w:t>
      </w:r>
      <w:r w:rsidR="003F76B7">
        <w:t xml:space="preserve"> </w:t>
      </w:r>
      <w:r w:rsidRPr="00A53012">
        <w:t>al</w:t>
      </w:r>
      <w:r w:rsidR="003F76B7">
        <w:t xml:space="preserve"> </w:t>
      </w:r>
      <w:r w:rsidRPr="00A53012">
        <w:t>Banco</w:t>
      </w:r>
      <w:r w:rsidR="003F76B7">
        <w:t xml:space="preserve"> </w:t>
      </w:r>
      <w:r w:rsidRPr="00A53012">
        <w:t>Mundial.</w:t>
      </w:r>
    </w:p>
  </w:footnote>
  <w:footnote w:id="4">
    <w:p w14:paraId="09FAAB06" w14:textId="6D74EEFC" w:rsidR="008831ED" w:rsidRPr="00FD19F4" w:rsidRDefault="008831ED" w:rsidP="00BE04C1">
      <w:pPr>
        <w:pStyle w:val="FootnoteText"/>
      </w:pPr>
      <w:r>
        <w:rPr>
          <w:rStyle w:val="FootnoteReference"/>
        </w:rPr>
        <w:footnoteRef/>
      </w:r>
      <w:r w:rsidRPr="00FD19F4">
        <w:t>Decisión</w:t>
      </w:r>
      <w:r w:rsidR="003F76B7">
        <w:t xml:space="preserve"> </w:t>
      </w:r>
      <w:r w:rsidRPr="00FD19F4">
        <w:t>80/52</w:t>
      </w:r>
    </w:p>
  </w:footnote>
  <w:footnote w:id="5">
    <w:p w14:paraId="707FBF79" w14:textId="583D18AC" w:rsidR="008831ED" w:rsidRPr="00FD19F4" w:rsidRDefault="008831ED" w:rsidP="00BE04C1">
      <w:pPr>
        <w:pStyle w:val="FootnoteText"/>
      </w:pPr>
      <w:r>
        <w:rPr>
          <w:rStyle w:val="FootnoteReference"/>
        </w:rPr>
        <w:footnoteRef/>
      </w:r>
      <w:r w:rsidRPr="00FD19F4">
        <w:t>Decisión</w:t>
      </w:r>
      <w:r w:rsidR="003F76B7">
        <w:t xml:space="preserve"> </w:t>
      </w:r>
      <w:r w:rsidRPr="00FD19F4">
        <w:t>93/67</w:t>
      </w:r>
    </w:p>
  </w:footnote>
  <w:footnote w:id="6">
    <w:p w14:paraId="6FE16AEF" w14:textId="27A9CC44" w:rsidR="008831ED" w:rsidRPr="00FD19F4" w:rsidRDefault="008831ED">
      <w:pPr>
        <w:pStyle w:val="FootnoteText"/>
      </w:pPr>
      <w:r>
        <w:rPr>
          <w:rStyle w:val="FootnoteReference"/>
        </w:rPr>
        <w:footnoteRef/>
      </w:r>
      <w:r w:rsidRPr="00FD19F4">
        <w:t>La</w:t>
      </w:r>
      <w:r w:rsidR="003F76B7">
        <w:t xml:space="preserve"> </w:t>
      </w:r>
      <w:r w:rsidRPr="00FD19F4">
        <w:t>CE,</w:t>
      </w:r>
      <w:r w:rsidR="003F76B7">
        <w:t xml:space="preserve"> </w:t>
      </w:r>
      <w:r w:rsidRPr="00FD19F4">
        <w:t>dependiente</w:t>
      </w:r>
      <w:r w:rsidR="003F76B7">
        <w:t xml:space="preserve"> </w:t>
      </w:r>
      <w:r w:rsidRPr="00FD19F4">
        <w:t>del</w:t>
      </w:r>
      <w:r w:rsidR="003F76B7">
        <w:t xml:space="preserve"> </w:t>
      </w:r>
      <w:r w:rsidRPr="00FD19F4">
        <w:t>Ministerio</w:t>
      </w:r>
      <w:r w:rsidR="003F76B7">
        <w:t xml:space="preserve"> </w:t>
      </w:r>
      <w:r w:rsidRPr="00FD19F4">
        <w:t>de</w:t>
      </w:r>
      <w:r w:rsidR="003F76B7">
        <w:t xml:space="preserve"> </w:t>
      </w:r>
      <w:r w:rsidRPr="00FD19F4">
        <w:t>Energía,</w:t>
      </w:r>
      <w:r w:rsidR="003F76B7">
        <w:t xml:space="preserve"> </w:t>
      </w:r>
      <w:r w:rsidRPr="00FD19F4">
        <w:t>tiene</w:t>
      </w:r>
      <w:r w:rsidR="003F76B7">
        <w:t xml:space="preserve"> </w:t>
      </w:r>
      <w:r w:rsidRPr="00FD19F4">
        <w:t>el</w:t>
      </w:r>
      <w:r w:rsidR="003F76B7">
        <w:t xml:space="preserve"> </w:t>
      </w:r>
      <w:r w:rsidRPr="00FD19F4">
        <w:t>mandato</w:t>
      </w:r>
      <w:r w:rsidR="003F76B7">
        <w:t xml:space="preserve"> </w:t>
      </w:r>
      <w:r w:rsidRPr="00FD19F4">
        <w:t>de</w:t>
      </w:r>
      <w:r w:rsidR="003F76B7">
        <w:t xml:space="preserve"> </w:t>
      </w:r>
      <w:r w:rsidRPr="00FD19F4">
        <w:t>regular</w:t>
      </w:r>
      <w:r w:rsidR="003F76B7">
        <w:t xml:space="preserve"> </w:t>
      </w:r>
      <w:r w:rsidRPr="00FD19F4">
        <w:t>la</w:t>
      </w:r>
      <w:r w:rsidR="003F76B7">
        <w:t xml:space="preserve"> </w:t>
      </w:r>
      <w:r w:rsidRPr="00FD19F4">
        <w:t>eficiencia</w:t>
      </w:r>
      <w:r w:rsidR="003F76B7">
        <w:t xml:space="preserve"> </w:t>
      </w:r>
      <w:r w:rsidRPr="00FD19F4">
        <w:t>energética</w:t>
      </w:r>
      <w:r w:rsidR="003F76B7">
        <w:t xml:space="preserve"> </w:t>
      </w:r>
      <w:r w:rsidRPr="00FD19F4">
        <w:t>de</w:t>
      </w:r>
      <w:r w:rsidR="003F76B7">
        <w:t xml:space="preserve"> </w:t>
      </w:r>
      <w:r w:rsidRPr="00FD19F4">
        <w:t>los</w:t>
      </w:r>
      <w:r w:rsidR="003F76B7">
        <w:t xml:space="preserve"> </w:t>
      </w:r>
      <w:r w:rsidRPr="00FD19F4">
        <w:t>electrodomésticos.</w:t>
      </w:r>
      <w:r w:rsidR="003F76B7">
        <w:t xml:space="preserve"> </w:t>
      </w:r>
    </w:p>
  </w:footnote>
  <w:footnote w:id="7">
    <w:p w14:paraId="35D034E8" w14:textId="68FF52DC" w:rsidR="008831ED" w:rsidRPr="00453FE7" w:rsidRDefault="008831ED">
      <w:pPr>
        <w:pStyle w:val="FootnoteText"/>
      </w:pPr>
      <w:r>
        <w:rPr>
          <w:rStyle w:val="FootnoteReference"/>
        </w:rPr>
        <w:footnoteRef/>
      </w:r>
      <w:r w:rsidRPr="00453FE7">
        <w:t>Por</w:t>
      </w:r>
      <w:r w:rsidR="003F76B7">
        <w:t xml:space="preserve"> </w:t>
      </w:r>
      <w:r w:rsidRPr="00453FE7">
        <w:t>ejemplo,</w:t>
      </w:r>
      <w:r w:rsidR="003F76B7">
        <w:t xml:space="preserve"> </w:t>
      </w:r>
      <w:r w:rsidRPr="00453FE7">
        <w:t>una</w:t>
      </w:r>
      <w:r w:rsidR="003F76B7">
        <w:t xml:space="preserve"> </w:t>
      </w:r>
      <w:r w:rsidRPr="00453FE7">
        <w:t>empresa</w:t>
      </w:r>
      <w:r w:rsidR="003F76B7">
        <w:t xml:space="preserve"> </w:t>
      </w:r>
      <w:r w:rsidRPr="00453FE7">
        <w:t>que</w:t>
      </w:r>
      <w:r w:rsidR="003F76B7">
        <w:t xml:space="preserve"> </w:t>
      </w:r>
      <w:r w:rsidRPr="00453FE7">
        <w:t>fabrique</w:t>
      </w:r>
      <w:r w:rsidR="003F76B7">
        <w:t xml:space="preserve"> </w:t>
      </w:r>
      <w:r w:rsidRPr="00453FE7">
        <w:t>80.000</w:t>
      </w:r>
      <w:r w:rsidR="003F76B7">
        <w:t xml:space="preserve"> </w:t>
      </w:r>
      <w:r w:rsidRPr="00453FE7">
        <w:t>refrigeradores</w:t>
      </w:r>
      <w:r w:rsidR="003F76B7">
        <w:t xml:space="preserve"> </w:t>
      </w:r>
      <w:r w:rsidRPr="00453FE7">
        <w:t>y</w:t>
      </w:r>
      <w:r w:rsidR="003F76B7">
        <w:t xml:space="preserve"> </w:t>
      </w:r>
      <w:r w:rsidRPr="00453FE7">
        <w:t>congeladores</w:t>
      </w:r>
      <w:r w:rsidR="003F76B7">
        <w:t xml:space="preserve"> </w:t>
      </w:r>
      <w:r>
        <w:t>horizontales</w:t>
      </w:r>
      <w:r w:rsidR="003F76B7">
        <w:t xml:space="preserve"> </w:t>
      </w:r>
      <w:r w:rsidRPr="00453FE7">
        <w:t>al</w:t>
      </w:r>
      <w:r w:rsidR="003F76B7">
        <w:t xml:space="preserve"> </w:t>
      </w:r>
      <w:r w:rsidRPr="00453FE7">
        <w:t>año,</w:t>
      </w:r>
      <w:r w:rsidR="003F76B7">
        <w:t xml:space="preserve"> </w:t>
      </w:r>
      <w:r w:rsidRPr="00453FE7">
        <w:t>de</w:t>
      </w:r>
      <w:r w:rsidR="003F76B7">
        <w:t xml:space="preserve"> </w:t>
      </w:r>
      <w:r w:rsidRPr="00453FE7">
        <w:t>los</w:t>
      </w:r>
      <w:r w:rsidR="003F76B7">
        <w:t xml:space="preserve"> </w:t>
      </w:r>
      <w:r w:rsidRPr="00453FE7">
        <w:t>cuales</w:t>
      </w:r>
      <w:r w:rsidR="003F76B7">
        <w:t xml:space="preserve"> </w:t>
      </w:r>
      <w:r w:rsidRPr="00453FE7">
        <w:t>60.000</w:t>
      </w:r>
      <w:r w:rsidR="003F76B7">
        <w:t xml:space="preserve"> </w:t>
      </w:r>
      <w:r w:rsidRPr="00453FE7">
        <w:t>puedan</w:t>
      </w:r>
      <w:r w:rsidR="003F76B7">
        <w:t xml:space="preserve"> </w:t>
      </w:r>
      <w:r w:rsidRPr="00453FE7">
        <w:t>optar</w:t>
      </w:r>
      <w:r w:rsidR="003F76B7">
        <w:t xml:space="preserve"> </w:t>
      </w:r>
      <w:r w:rsidRPr="00453FE7">
        <w:t>a</w:t>
      </w:r>
      <w:r w:rsidR="003F76B7">
        <w:t xml:space="preserve"> </w:t>
      </w:r>
      <w:r w:rsidRPr="00453FE7">
        <w:t>un</w:t>
      </w:r>
      <w:r w:rsidR="003F76B7">
        <w:t xml:space="preserve"> </w:t>
      </w:r>
      <w:r w:rsidRPr="00453FE7">
        <w:t>incentivo,</w:t>
      </w:r>
      <w:r w:rsidR="003F76B7">
        <w:t xml:space="preserve"> </w:t>
      </w:r>
      <w:r w:rsidRPr="00453FE7">
        <w:t>podría</w:t>
      </w:r>
      <w:r w:rsidR="003F76B7">
        <w:t xml:space="preserve"> </w:t>
      </w:r>
      <w:r w:rsidRPr="00453FE7">
        <w:t>recibir</w:t>
      </w:r>
      <w:r w:rsidR="003F76B7">
        <w:t xml:space="preserve"> </w:t>
      </w:r>
      <w:r>
        <w:t>USD</w:t>
      </w:r>
      <w:r w:rsidR="003F76B7">
        <w:t xml:space="preserve"> </w:t>
      </w:r>
      <w:r w:rsidRPr="00453FE7">
        <w:t>120.000</w:t>
      </w:r>
      <w:r w:rsidR="003F76B7">
        <w:t xml:space="preserve"> </w:t>
      </w:r>
      <w:r w:rsidRPr="00453FE7">
        <w:t>en</w:t>
      </w:r>
      <w:r w:rsidR="003F76B7">
        <w:t xml:space="preserve"> </w:t>
      </w:r>
      <w:r w:rsidRPr="00453FE7">
        <w:t>concepto</w:t>
      </w:r>
      <w:r w:rsidR="003F76B7">
        <w:t xml:space="preserve"> </w:t>
      </w:r>
      <w:r w:rsidRPr="00453FE7">
        <w:t>de</w:t>
      </w:r>
      <w:r w:rsidR="003F76B7">
        <w:t xml:space="preserve"> </w:t>
      </w:r>
      <w:r w:rsidRPr="00453FE7">
        <w:t>cost</w:t>
      </w:r>
      <w:r>
        <w:t>o</w:t>
      </w:r>
      <w:r w:rsidRPr="00453FE7">
        <w:t>s</w:t>
      </w:r>
      <w:r w:rsidR="003F76B7">
        <w:t xml:space="preserve"> </w:t>
      </w:r>
      <w:r>
        <w:t>adicionales</w:t>
      </w:r>
      <w:r w:rsidR="003F76B7">
        <w:t xml:space="preserve"> </w:t>
      </w:r>
      <w:r w:rsidRPr="00453FE7">
        <w:t>de</w:t>
      </w:r>
      <w:r w:rsidR="003F76B7">
        <w:t xml:space="preserve"> </w:t>
      </w:r>
      <w:r w:rsidRPr="00453FE7">
        <w:t>capital.</w:t>
      </w:r>
    </w:p>
  </w:footnote>
  <w:footnote w:id="8">
    <w:p w14:paraId="0F8A7948" w14:textId="30C9723C" w:rsidR="008831ED" w:rsidRPr="00453FE7" w:rsidRDefault="008831ED">
      <w:pPr>
        <w:pStyle w:val="FootnoteText"/>
      </w:pPr>
      <w:r>
        <w:rPr>
          <w:rStyle w:val="FootnoteReference"/>
        </w:rPr>
        <w:footnoteRef/>
      </w:r>
      <w:r w:rsidRPr="00453FE7">
        <w:t>Por</w:t>
      </w:r>
      <w:r w:rsidR="003F76B7">
        <w:t xml:space="preserve"> </w:t>
      </w:r>
      <w:r w:rsidRPr="00453FE7">
        <w:t>ejemplo,</w:t>
      </w:r>
      <w:r w:rsidR="003F76B7">
        <w:t xml:space="preserve"> </w:t>
      </w:r>
      <w:r w:rsidRPr="00453FE7">
        <w:t>una</w:t>
      </w:r>
      <w:r w:rsidR="003F76B7">
        <w:t xml:space="preserve"> </w:t>
      </w:r>
      <w:r w:rsidRPr="00453FE7">
        <w:t>empresa</w:t>
      </w:r>
      <w:r w:rsidR="003F76B7">
        <w:t xml:space="preserve"> </w:t>
      </w:r>
      <w:r w:rsidRPr="00453FE7">
        <w:t>que</w:t>
      </w:r>
      <w:r w:rsidR="003F76B7">
        <w:t xml:space="preserve"> </w:t>
      </w:r>
      <w:r w:rsidRPr="00453FE7">
        <w:t>fabrique</w:t>
      </w:r>
      <w:r w:rsidR="003F76B7">
        <w:t xml:space="preserve"> </w:t>
      </w:r>
      <w:r w:rsidRPr="00453FE7">
        <w:t>60.000</w:t>
      </w:r>
      <w:r w:rsidR="003F76B7">
        <w:t xml:space="preserve"> </w:t>
      </w:r>
      <w:r w:rsidRPr="00453FE7">
        <w:t>refrigeradores</w:t>
      </w:r>
      <w:r w:rsidR="003F76B7">
        <w:t xml:space="preserve"> </w:t>
      </w:r>
      <w:r w:rsidRPr="00453FE7">
        <w:t>y</w:t>
      </w:r>
      <w:r w:rsidR="003F76B7">
        <w:t xml:space="preserve"> </w:t>
      </w:r>
      <w:r w:rsidRPr="00453FE7">
        <w:t>congeladores</w:t>
      </w:r>
      <w:r w:rsidR="003F76B7">
        <w:t xml:space="preserve"> </w:t>
      </w:r>
      <w:r>
        <w:t>horizontales</w:t>
      </w:r>
      <w:r w:rsidR="003F76B7">
        <w:t xml:space="preserve"> </w:t>
      </w:r>
      <w:r w:rsidRPr="00453FE7">
        <w:t>y</w:t>
      </w:r>
      <w:r w:rsidR="003F76B7">
        <w:t xml:space="preserve"> </w:t>
      </w:r>
      <w:r w:rsidRPr="00453FE7">
        <w:t>10.000</w:t>
      </w:r>
      <w:r w:rsidR="003F76B7">
        <w:t xml:space="preserve"> </w:t>
      </w:r>
      <w:r w:rsidRPr="00453FE7">
        <w:t>vitrinas</w:t>
      </w:r>
      <w:r w:rsidR="003F76B7">
        <w:t xml:space="preserve"> </w:t>
      </w:r>
      <w:r w:rsidRPr="00453FE7">
        <w:t>al</w:t>
      </w:r>
      <w:r w:rsidR="003F76B7">
        <w:t xml:space="preserve"> </w:t>
      </w:r>
      <w:r w:rsidRPr="00453FE7">
        <w:t>año</w:t>
      </w:r>
      <w:r w:rsidR="003F76B7">
        <w:t xml:space="preserve"> </w:t>
      </w:r>
      <w:r w:rsidRPr="00453FE7">
        <w:t>que</w:t>
      </w:r>
      <w:r w:rsidR="003F76B7">
        <w:t xml:space="preserve"> </w:t>
      </w:r>
      <w:r w:rsidRPr="00453FE7">
        <w:t>puedan</w:t>
      </w:r>
      <w:r w:rsidR="003F76B7">
        <w:t xml:space="preserve"> </w:t>
      </w:r>
      <w:r w:rsidRPr="00453FE7">
        <w:t>acogerse</w:t>
      </w:r>
      <w:r w:rsidR="003F76B7">
        <w:t xml:space="preserve"> </w:t>
      </w:r>
      <w:r w:rsidRPr="00453FE7">
        <w:t>a</w:t>
      </w:r>
      <w:r w:rsidR="003F76B7">
        <w:t xml:space="preserve"> </w:t>
      </w:r>
      <w:r w:rsidRPr="00453FE7">
        <w:t>un</w:t>
      </w:r>
      <w:r w:rsidR="003F76B7">
        <w:t xml:space="preserve"> </w:t>
      </w:r>
      <w:r w:rsidRPr="00453FE7">
        <w:t>incentivo</w:t>
      </w:r>
      <w:r w:rsidR="003F76B7">
        <w:t xml:space="preserve"> </w:t>
      </w:r>
      <w:r w:rsidRPr="00453FE7">
        <w:t>podría</w:t>
      </w:r>
      <w:r w:rsidR="003F76B7">
        <w:t xml:space="preserve"> </w:t>
      </w:r>
      <w:r w:rsidRPr="00453FE7">
        <w:t>recibir</w:t>
      </w:r>
      <w:r w:rsidR="003F76B7">
        <w:t xml:space="preserve"> </w:t>
      </w:r>
      <w:r>
        <w:t>USD</w:t>
      </w:r>
      <w:r w:rsidR="003F76B7">
        <w:t xml:space="preserve"> </w:t>
      </w:r>
      <w:r w:rsidRPr="00453FE7">
        <w:t>243.000</w:t>
      </w:r>
      <w:r w:rsidR="003F76B7">
        <w:t xml:space="preserve"> </w:t>
      </w:r>
      <w:r w:rsidRPr="00453FE7">
        <w:t>en</w:t>
      </w:r>
      <w:r w:rsidR="003F76B7">
        <w:t xml:space="preserve"> </w:t>
      </w:r>
      <w:r w:rsidRPr="00453FE7">
        <w:t>concepto</w:t>
      </w:r>
      <w:r w:rsidR="003F76B7">
        <w:t xml:space="preserve"> </w:t>
      </w:r>
      <w:r w:rsidRPr="00453FE7">
        <w:t>de</w:t>
      </w:r>
      <w:r w:rsidR="003F76B7">
        <w:t xml:space="preserve"> </w:t>
      </w:r>
      <w:r w:rsidRPr="00453FE7">
        <w:t>cost</w:t>
      </w:r>
      <w:r>
        <w:t>o</w:t>
      </w:r>
      <w:r w:rsidRPr="00453FE7">
        <w:t>s</w:t>
      </w:r>
      <w:r w:rsidR="003F76B7">
        <w:t xml:space="preserve"> </w:t>
      </w:r>
      <w:r>
        <w:t>adicionales</w:t>
      </w:r>
      <w:r w:rsidR="003F76B7">
        <w:t xml:space="preserve"> </w:t>
      </w:r>
      <w:r>
        <w:t>de</w:t>
      </w:r>
      <w:r w:rsidR="003F76B7">
        <w:t xml:space="preserve"> </w:t>
      </w:r>
      <w:r>
        <w:t>capital</w:t>
      </w:r>
      <w:r w:rsidRPr="00453FE7">
        <w:t>.</w:t>
      </w:r>
      <w:r w:rsidR="003F76B7">
        <w:t xml:space="preserve"> </w:t>
      </w:r>
    </w:p>
  </w:footnote>
  <w:footnote w:id="9">
    <w:p w14:paraId="4E5B8032" w14:textId="7FA210E8" w:rsidR="008831ED" w:rsidRPr="000C1BF7" w:rsidRDefault="008831ED">
      <w:pPr>
        <w:pStyle w:val="FootnoteText"/>
      </w:pPr>
      <w:r>
        <w:rPr>
          <w:rStyle w:val="FootnoteReference"/>
        </w:rPr>
        <w:footnoteRef/>
      </w:r>
      <w:r w:rsidR="003F76B7">
        <w:t xml:space="preserve"> </w:t>
      </w:r>
      <w:r>
        <w:t>Información</w:t>
      </w:r>
      <w:r w:rsidR="003F76B7">
        <w:t xml:space="preserve"> </w:t>
      </w:r>
      <w:r>
        <w:t>considerada</w:t>
      </w:r>
      <w:r w:rsidR="003F76B7">
        <w:t xml:space="preserve"> </w:t>
      </w:r>
      <w:r>
        <w:t>confidencial</w:t>
      </w:r>
    </w:p>
  </w:footnote>
  <w:footnote w:id="10">
    <w:p w14:paraId="2751CB1E" w14:textId="77777777" w:rsidR="008831ED" w:rsidRPr="00324EDA" w:rsidRDefault="008831ED" w:rsidP="000C1BF7">
      <w:pPr>
        <w:pStyle w:val="FootnoteText"/>
        <w:jc w:val="left"/>
        <w:rPr>
          <w:lang w:val="es-ES_tradnl"/>
        </w:rPr>
      </w:pPr>
      <w:r>
        <w:rPr>
          <w:rStyle w:val="FootnoteReference"/>
        </w:rPr>
        <w:footnoteRef/>
      </w:r>
      <w:r w:rsidRPr="008A165F">
        <w:t>https://united4efficiency.org/wp-content/uploads/2021/11/U4E_CommercialRefrig_ModelRegulation_20230728_EN.pdf</w:t>
      </w:r>
    </w:p>
  </w:footnote>
  <w:footnote w:id="11">
    <w:p w14:paraId="07EA0648" w14:textId="6F8BADF8" w:rsidR="008831ED" w:rsidRPr="004A568F" w:rsidRDefault="008831ED">
      <w:pPr>
        <w:pStyle w:val="FootnoteText"/>
      </w:pPr>
      <w:r>
        <w:rPr>
          <w:rStyle w:val="FootnoteReference"/>
        </w:rPr>
        <w:footnoteRef/>
      </w:r>
      <w:r w:rsidR="003F76B7">
        <w:t xml:space="preserve"> </w:t>
      </w:r>
      <w:r w:rsidRPr="004A568F">
        <w:t>Información</w:t>
      </w:r>
      <w:r w:rsidR="003F76B7">
        <w:t xml:space="preserve"> </w:t>
      </w:r>
      <w:r w:rsidRPr="004A568F">
        <w:t>considerada</w:t>
      </w:r>
      <w:r w:rsidR="003F76B7">
        <w:t xml:space="preserve"> </w:t>
      </w:r>
      <w:r w:rsidRPr="004A568F">
        <w:t>confidencial.</w:t>
      </w:r>
    </w:p>
  </w:footnote>
  <w:footnote w:id="12">
    <w:p w14:paraId="37FFBD77" w14:textId="317D204F" w:rsidR="008831ED" w:rsidRPr="004A568F" w:rsidRDefault="008831ED">
      <w:pPr>
        <w:pStyle w:val="FootnoteText"/>
      </w:pPr>
      <w:r>
        <w:rPr>
          <w:rStyle w:val="FootnoteReference"/>
        </w:rPr>
        <w:footnoteRef/>
      </w:r>
      <w:r w:rsidRPr="004A568F">
        <w:t>Coste</w:t>
      </w:r>
      <w:r w:rsidR="003F76B7">
        <w:t xml:space="preserve"> </w:t>
      </w:r>
      <w:r w:rsidRPr="004A568F">
        <w:t>global,</w:t>
      </w:r>
      <w:r w:rsidR="003F76B7">
        <w:t xml:space="preserve"> </w:t>
      </w:r>
      <w:r w:rsidRPr="004A568F">
        <w:t>incluido</w:t>
      </w:r>
      <w:r w:rsidR="003F76B7">
        <w:t xml:space="preserve"> </w:t>
      </w:r>
      <w:r w:rsidRPr="004A568F">
        <w:t>el</w:t>
      </w:r>
      <w:r w:rsidR="003F76B7">
        <w:t xml:space="preserve"> </w:t>
      </w:r>
      <w:r w:rsidRPr="004A568F">
        <w:t>hardware</w:t>
      </w:r>
      <w:r w:rsidR="003F76B7">
        <w:t xml:space="preserve"> </w:t>
      </w:r>
      <w:r w:rsidRPr="004A568F">
        <w:t>y</w:t>
      </w:r>
      <w:r w:rsidR="003F76B7">
        <w:t xml:space="preserve"> </w:t>
      </w:r>
      <w:r w:rsidRPr="004A568F">
        <w:t>el</w:t>
      </w:r>
      <w:r w:rsidR="003F76B7">
        <w:t xml:space="preserve"> </w:t>
      </w:r>
      <w:r w:rsidRPr="004A568F">
        <w:t>software,</w:t>
      </w:r>
      <w:r w:rsidR="003F76B7">
        <w:t xml:space="preserve"> </w:t>
      </w:r>
      <w:r w:rsidRPr="004A568F">
        <w:t>entre</w:t>
      </w:r>
      <w:r w:rsidR="003F76B7">
        <w:t xml:space="preserve"> </w:t>
      </w:r>
      <w:r w:rsidRPr="004A568F">
        <w:t>aproximadamente</w:t>
      </w:r>
      <w:r w:rsidR="003F76B7">
        <w:t xml:space="preserve"> </w:t>
      </w:r>
      <w:r w:rsidRPr="004A568F">
        <w:t>USD</w:t>
      </w:r>
      <w:r w:rsidR="003F76B7">
        <w:t xml:space="preserve"> </w:t>
      </w:r>
      <w:r w:rsidRPr="004A568F">
        <w:t>450.000</w:t>
      </w:r>
      <w:r w:rsidR="003F76B7">
        <w:t xml:space="preserve"> </w:t>
      </w:r>
      <w:r w:rsidRPr="004A568F">
        <w:t>y</w:t>
      </w:r>
      <w:r w:rsidR="003F76B7">
        <w:t xml:space="preserve"> </w:t>
      </w:r>
      <w:r>
        <w:t>USD</w:t>
      </w:r>
      <w:r w:rsidR="003F76B7">
        <w:t xml:space="preserve"> </w:t>
      </w:r>
      <w:r w:rsidRPr="004A568F">
        <w:t>625.000</w:t>
      </w:r>
      <w:r w:rsidR="003F76B7">
        <w:t xml:space="preserve"> </w:t>
      </w:r>
      <w:r w:rsidRPr="004A568F">
        <w:t>por</w:t>
      </w:r>
      <w:r w:rsidR="003F76B7">
        <w:t xml:space="preserve"> </w:t>
      </w:r>
      <w:r w:rsidRPr="004A568F">
        <w:t>sistema</w:t>
      </w:r>
      <w:r w:rsidR="003F76B7">
        <w:t xml:space="preserve"> </w:t>
      </w:r>
      <w:r w:rsidRPr="004A568F">
        <w:t>de</w:t>
      </w:r>
      <w:r w:rsidR="003F76B7">
        <w:t xml:space="preserve"> </w:t>
      </w:r>
      <w:r w:rsidRPr="004A568F">
        <w:t>pruebas.</w:t>
      </w:r>
      <w:r w:rsidR="003F76B7">
        <w:t xml:space="preserve"> </w:t>
      </w:r>
    </w:p>
  </w:footnote>
  <w:footnote w:id="13">
    <w:p w14:paraId="691458BE" w14:textId="7119711C" w:rsidR="008831ED" w:rsidRPr="000234D9" w:rsidRDefault="008831ED">
      <w:pPr>
        <w:pStyle w:val="FootnoteText"/>
      </w:pPr>
      <w:r>
        <w:rPr>
          <w:rStyle w:val="FootnoteReference"/>
        </w:rPr>
        <w:footnoteRef/>
      </w:r>
      <w:r w:rsidRPr="000234D9">
        <w:t>Asociación</w:t>
      </w:r>
      <w:r w:rsidR="003F76B7">
        <w:t xml:space="preserve"> </w:t>
      </w:r>
      <w:r w:rsidRPr="000234D9">
        <w:t>de</w:t>
      </w:r>
      <w:r w:rsidR="003F76B7">
        <w:t xml:space="preserve"> </w:t>
      </w:r>
      <w:r w:rsidRPr="000234D9">
        <w:t>Naciones</w:t>
      </w:r>
      <w:r w:rsidR="003F76B7">
        <w:t xml:space="preserve"> </w:t>
      </w:r>
      <w:r w:rsidRPr="000234D9">
        <w:t>de</w:t>
      </w:r>
      <w:r w:rsidR="003F76B7">
        <w:t xml:space="preserve"> </w:t>
      </w:r>
      <w:r w:rsidRPr="000234D9">
        <w:t>Asia</w:t>
      </w:r>
      <w:r w:rsidR="003F76B7">
        <w:t xml:space="preserve"> </w:t>
      </w:r>
      <w:r w:rsidRPr="000234D9">
        <w:t>Sudoriental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5A11C" w14:textId="77777777" w:rsidR="008831ED" w:rsidRPr="0033525D" w:rsidRDefault="008831ED">
    <w:fldSimple w:instr=" DOCPROPERTY &quot;Document number&quot;  \* MERGEFORMAT ">
      <w:r>
        <w:t>UNEP/OzL.Pro/ExCom/95/64</w:t>
      </w:r>
    </w:fldSimple>
  </w:p>
  <w:p w14:paraId="3FD27D9F" w14:textId="77777777" w:rsidR="008831ED" w:rsidRPr="0033525D" w:rsidRDefault="008831ED"/>
  <w:p w14:paraId="092A1D6C" w14:textId="77777777" w:rsidR="008831ED" w:rsidRPr="0033525D" w:rsidRDefault="008831E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DA1D7" w14:textId="0C3BDBA6" w:rsidR="008831ED" w:rsidRPr="0033525D" w:rsidRDefault="003F76B7">
    <w:pPr>
      <w:jc w:val="right"/>
    </w:pPr>
    <w:fldSimple w:instr=" DOCPROPERTY &quot;Document number&quot;  \* MERGEFORMAT ">
      <w:r>
        <w:t>UNEP/OzL.Pro/ExCom/95/64</w:t>
      </w:r>
    </w:fldSimple>
  </w:p>
  <w:p w14:paraId="6AB67F0F" w14:textId="77777777" w:rsidR="008831ED" w:rsidRPr="0033525D" w:rsidRDefault="008831ED" w:rsidP="008A0CA7">
    <w:pPr>
      <w:jc w:val="right"/>
    </w:pPr>
  </w:p>
  <w:p w14:paraId="76354700" w14:textId="77777777" w:rsidR="008831ED" w:rsidRPr="0033525D" w:rsidRDefault="008831ED" w:rsidP="008A0C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7267E1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  <w:i w:val="0"/>
        <w:iCs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9DA798E"/>
    <w:multiLevelType w:val="hybridMultilevel"/>
    <w:tmpl w:val="0BC8605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21D95"/>
    <w:multiLevelType w:val="hybridMultilevel"/>
    <w:tmpl w:val="705C025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7C917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045442892">
    <w:abstractNumId w:val="10"/>
  </w:num>
  <w:num w:numId="2" w16cid:durableId="1113791001">
    <w:abstractNumId w:val="10"/>
  </w:num>
  <w:num w:numId="3" w16cid:durableId="19018760">
    <w:abstractNumId w:val="10"/>
  </w:num>
  <w:num w:numId="4" w16cid:durableId="935601040">
    <w:abstractNumId w:val="10"/>
  </w:num>
  <w:num w:numId="5" w16cid:durableId="781530017">
    <w:abstractNumId w:val="10"/>
  </w:num>
  <w:num w:numId="6" w16cid:durableId="277061">
    <w:abstractNumId w:val="9"/>
  </w:num>
  <w:num w:numId="7" w16cid:durableId="1077944609">
    <w:abstractNumId w:val="7"/>
  </w:num>
  <w:num w:numId="8" w16cid:durableId="768818334">
    <w:abstractNumId w:val="6"/>
  </w:num>
  <w:num w:numId="9" w16cid:durableId="1405948992">
    <w:abstractNumId w:val="5"/>
  </w:num>
  <w:num w:numId="10" w16cid:durableId="99572005">
    <w:abstractNumId w:val="4"/>
  </w:num>
  <w:num w:numId="11" w16cid:durableId="826095146">
    <w:abstractNumId w:val="8"/>
  </w:num>
  <w:num w:numId="12" w16cid:durableId="632442830">
    <w:abstractNumId w:val="3"/>
  </w:num>
  <w:num w:numId="13" w16cid:durableId="1916666682">
    <w:abstractNumId w:val="2"/>
  </w:num>
  <w:num w:numId="14" w16cid:durableId="561527427">
    <w:abstractNumId w:val="1"/>
  </w:num>
  <w:num w:numId="15" w16cid:durableId="2000957985">
    <w:abstractNumId w:val="0"/>
  </w:num>
  <w:num w:numId="16" w16cid:durableId="12337">
    <w:abstractNumId w:val="12"/>
  </w:num>
  <w:num w:numId="17" w16cid:durableId="1117288973">
    <w:abstractNumId w:val="16"/>
  </w:num>
  <w:num w:numId="18" w16cid:durableId="1585843084">
    <w:abstractNumId w:val="17"/>
  </w:num>
  <w:num w:numId="19" w16cid:durableId="486022413">
    <w:abstractNumId w:val="20"/>
  </w:num>
  <w:num w:numId="20" w16cid:durableId="1727534980">
    <w:abstractNumId w:val="13"/>
  </w:num>
  <w:num w:numId="21" w16cid:durableId="330529611">
    <w:abstractNumId w:val="15"/>
  </w:num>
  <w:num w:numId="22" w16cid:durableId="1051032616">
    <w:abstractNumId w:val="18"/>
  </w:num>
  <w:num w:numId="23" w16cid:durableId="595676686">
    <w:abstractNumId w:val="14"/>
  </w:num>
  <w:num w:numId="24" w16cid:durableId="15243938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0575288">
    <w:abstractNumId w:val="19"/>
  </w:num>
  <w:num w:numId="26" w16cid:durableId="379979321">
    <w:abstractNumId w:val="11"/>
  </w:num>
  <w:num w:numId="27" w16cid:durableId="240334541">
    <w:abstractNumId w:val="10"/>
  </w:num>
  <w:num w:numId="28" w16cid:durableId="2111004284">
    <w:abstractNumId w:val="10"/>
  </w:num>
  <w:num w:numId="29" w16cid:durableId="1825927078">
    <w:abstractNumId w:val="10"/>
  </w:num>
  <w:num w:numId="30" w16cid:durableId="248853127">
    <w:abstractNumId w:val="10"/>
  </w:num>
  <w:num w:numId="31" w16cid:durableId="1932858981">
    <w:abstractNumId w:val="10"/>
  </w:num>
  <w:num w:numId="32" w16cid:durableId="1938097139">
    <w:abstractNumId w:val="10"/>
  </w:num>
  <w:num w:numId="33" w16cid:durableId="408890987">
    <w:abstractNumId w:val="10"/>
  </w:num>
  <w:num w:numId="34" w16cid:durableId="635180184">
    <w:abstractNumId w:val="10"/>
  </w:num>
  <w:num w:numId="35" w16cid:durableId="1247807885">
    <w:abstractNumId w:val="10"/>
  </w:num>
  <w:num w:numId="36" w16cid:durableId="76830972">
    <w:abstractNumId w:val="10"/>
  </w:num>
  <w:num w:numId="37" w16cid:durableId="767315260">
    <w:abstractNumId w:val="10"/>
  </w:num>
  <w:num w:numId="38" w16cid:durableId="144719559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12086"/>
    <w:rsid w:val="00000FED"/>
    <w:rsid w:val="0000208F"/>
    <w:rsid w:val="000033AF"/>
    <w:rsid w:val="0000434E"/>
    <w:rsid w:val="00004B58"/>
    <w:rsid w:val="000059B9"/>
    <w:rsid w:val="00006011"/>
    <w:rsid w:val="00006F0F"/>
    <w:rsid w:val="0001020D"/>
    <w:rsid w:val="00011B9A"/>
    <w:rsid w:val="0001261F"/>
    <w:rsid w:val="00012CFA"/>
    <w:rsid w:val="0001313C"/>
    <w:rsid w:val="00013F50"/>
    <w:rsid w:val="00014429"/>
    <w:rsid w:val="0001571C"/>
    <w:rsid w:val="000211A9"/>
    <w:rsid w:val="00021238"/>
    <w:rsid w:val="00022071"/>
    <w:rsid w:val="00022C65"/>
    <w:rsid w:val="0002317D"/>
    <w:rsid w:val="000234D9"/>
    <w:rsid w:val="00023A6E"/>
    <w:rsid w:val="0002417C"/>
    <w:rsid w:val="00025AA9"/>
    <w:rsid w:val="00026E18"/>
    <w:rsid w:val="000279BE"/>
    <w:rsid w:val="00030539"/>
    <w:rsid w:val="00030856"/>
    <w:rsid w:val="00031260"/>
    <w:rsid w:val="000313D9"/>
    <w:rsid w:val="00031A5D"/>
    <w:rsid w:val="000328F8"/>
    <w:rsid w:val="0003292E"/>
    <w:rsid w:val="00032E6C"/>
    <w:rsid w:val="0003681A"/>
    <w:rsid w:val="00036B7E"/>
    <w:rsid w:val="00036DBD"/>
    <w:rsid w:val="000372B7"/>
    <w:rsid w:val="00037389"/>
    <w:rsid w:val="0004033D"/>
    <w:rsid w:val="000420EC"/>
    <w:rsid w:val="0004213A"/>
    <w:rsid w:val="00044C77"/>
    <w:rsid w:val="00044F56"/>
    <w:rsid w:val="000465B8"/>
    <w:rsid w:val="00046A3F"/>
    <w:rsid w:val="00047E57"/>
    <w:rsid w:val="00050F6E"/>
    <w:rsid w:val="000519E1"/>
    <w:rsid w:val="00052EA5"/>
    <w:rsid w:val="000536DD"/>
    <w:rsid w:val="00053F96"/>
    <w:rsid w:val="00054631"/>
    <w:rsid w:val="00054FB7"/>
    <w:rsid w:val="00055F17"/>
    <w:rsid w:val="00057F62"/>
    <w:rsid w:val="00060E52"/>
    <w:rsid w:val="00060F3C"/>
    <w:rsid w:val="000612E3"/>
    <w:rsid w:val="00061EC2"/>
    <w:rsid w:val="0006358D"/>
    <w:rsid w:val="00065220"/>
    <w:rsid w:val="00065A02"/>
    <w:rsid w:val="00065EC5"/>
    <w:rsid w:val="00066CE8"/>
    <w:rsid w:val="00070135"/>
    <w:rsid w:val="00072A6B"/>
    <w:rsid w:val="00072DAF"/>
    <w:rsid w:val="00076843"/>
    <w:rsid w:val="00076E88"/>
    <w:rsid w:val="00077D63"/>
    <w:rsid w:val="00080648"/>
    <w:rsid w:val="00080ED0"/>
    <w:rsid w:val="0008216F"/>
    <w:rsid w:val="000822C1"/>
    <w:rsid w:val="00084FC3"/>
    <w:rsid w:val="00085284"/>
    <w:rsid w:val="00085932"/>
    <w:rsid w:val="00085B8F"/>
    <w:rsid w:val="00090481"/>
    <w:rsid w:val="00090AC8"/>
    <w:rsid w:val="0009187D"/>
    <w:rsid w:val="00092268"/>
    <w:rsid w:val="00092864"/>
    <w:rsid w:val="0009305B"/>
    <w:rsid w:val="00093CF2"/>
    <w:rsid w:val="00093DD5"/>
    <w:rsid w:val="0009492C"/>
    <w:rsid w:val="00096D4D"/>
    <w:rsid w:val="00096D95"/>
    <w:rsid w:val="0009733F"/>
    <w:rsid w:val="000A09E2"/>
    <w:rsid w:val="000A2224"/>
    <w:rsid w:val="000A2898"/>
    <w:rsid w:val="000A2C9B"/>
    <w:rsid w:val="000A3826"/>
    <w:rsid w:val="000A4296"/>
    <w:rsid w:val="000A4590"/>
    <w:rsid w:val="000A4832"/>
    <w:rsid w:val="000A6031"/>
    <w:rsid w:val="000A6C26"/>
    <w:rsid w:val="000A6E4F"/>
    <w:rsid w:val="000B04B9"/>
    <w:rsid w:val="000B0C65"/>
    <w:rsid w:val="000B1623"/>
    <w:rsid w:val="000B36C8"/>
    <w:rsid w:val="000B3DA5"/>
    <w:rsid w:val="000B43CF"/>
    <w:rsid w:val="000B5D3B"/>
    <w:rsid w:val="000B6D0D"/>
    <w:rsid w:val="000B782A"/>
    <w:rsid w:val="000C00EF"/>
    <w:rsid w:val="000C057D"/>
    <w:rsid w:val="000C0666"/>
    <w:rsid w:val="000C1BF7"/>
    <w:rsid w:val="000C32E2"/>
    <w:rsid w:val="000C3AD9"/>
    <w:rsid w:val="000C5F12"/>
    <w:rsid w:val="000C63A6"/>
    <w:rsid w:val="000C6873"/>
    <w:rsid w:val="000C6D0B"/>
    <w:rsid w:val="000C7DD8"/>
    <w:rsid w:val="000D052A"/>
    <w:rsid w:val="000D28BE"/>
    <w:rsid w:val="000D433E"/>
    <w:rsid w:val="000D4C32"/>
    <w:rsid w:val="000D52A4"/>
    <w:rsid w:val="000D5878"/>
    <w:rsid w:val="000D5CD7"/>
    <w:rsid w:val="000D7BF3"/>
    <w:rsid w:val="000E02AC"/>
    <w:rsid w:val="000E07BC"/>
    <w:rsid w:val="000E1C8B"/>
    <w:rsid w:val="000E1F95"/>
    <w:rsid w:val="000E2662"/>
    <w:rsid w:val="000E2E21"/>
    <w:rsid w:val="000E4729"/>
    <w:rsid w:val="000E4A76"/>
    <w:rsid w:val="000E59D7"/>
    <w:rsid w:val="000E6084"/>
    <w:rsid w:val="000E7562"/>
    <w:rsid w:val="000F173A"/>
    <w:rsid w:val="000F1827"/>
    <w:rsid w:val="000F1CD4"/>
    <w:rsid w:val="000F4103"/>
    <w:rsid w:val="000F70A7"/>
    <w:rsid w:val="000F75F0"/>
    <w:rsid w:val="00101DBC"/>
    <w:rsid w:val="001032E5"/>
    <w:rsid w:val="001054DA"/>
    <w:rsid w:val="00105B01"/>
    <w:rsid w:val="00106398"/>
    <w:rsid w:val="001108DB"/>
    <w:rsid w:val="0011231B"/>
    <w:rsid w:val="00112A67"/>
    <w:rsid w:val="00113CCA"/>
    <w:rsid w:val="00115465"/>
    <w:rsid w:val="00116A81"/>
    <w:rsid w:val="001171AE"/>
    <w:rsid w:val="001210D2"/>
    <w:rsid w:val="001223D2"/>
    <w:rsid w:val="00122D86"/>
    <w:rsid w:val="00122F25"/>
    <w:rsid w:val="00123D85"/>
    <w:rsid w:val="00123E1C"/>
    <w:rsid w:val="00124FFA"/>
    <w:rsid w:val="00125404"/>
    <w:rsid w:val="00125FA8"/>
    <w:rsid w:val="0012655A"/>
    <w:rsid w:val="00130619"/>
    <w:rsid w:val="00131168"/>
    <w:rsid w:val="001355D6"/>
    <w:rsid w:val="00135980"/>
    <w:rsid w:val="00135E03"/>
    <w:rsid w:val="001369DC"/>
    <w:rsid w:val="0013786F"/>
    <w:rsid w:val="001403F2"/>
    <w:rsid w:val="001411DB"/>
    <w:rsid w:val="001422B1"/>
    <w:rsid w:val="001424E0"/>
    <w:rsid w:val="001441E0"/>
    <w:rsid w:val="00144E8F"/>
    <w:rsid w:val="00144F72"/>
    <w:rsid w:val="001452D3"/>
    <w:rsid w:val="001471DC"/>
    <w:rsid w:val="0015095E"/>
    <w:rsid w:val="001514C8"/>
    <w:rsid w:val="00152A5B"/>
    <w:rsid w:val="001544C3"/>
    <w:rsid w:val="0015463D"/>
    <w:rsid w:val="00156329"/>
    <w:rsid w:val="001566FF"/>
    <w:rsid w:val="00157833"/>
    <w:rsid w:val="001600D5"/>
    <w:rsid w:val="0016036E"/>
    <w:rsid w:val="00161A42"/>
    <w:rsid w:val="00163AF4"/>
    <w:rsid w:val="00163F6A"/>
    <w:rsid w:val="00164719"/>
    <w:rsid w:val="00165A79"/>
    <w:rsid w:val="00166FC4"/>
    <w:rsid w:val="001677AC"/>
    <w:rsid w:val="00172225"/>
    <w:rsid w:val="00173EF1"/>
    <w:rsid w:val="00177626"/>
    <w:rsid w:val="001804EA"/>
    <w:rsid w:val="00181905"/>
    <w:rsid w:val="00181BC1"/>
    <w:rsid w:val="00181C48"/>
    <w:rsid w:val="0018228B"/>
    <w:rsid w:val="00182BD0"/>
    <w:rsid w:val="00184CD1"/>
    <w:rsid w:val="00186720"/>
    <w:rsid w:val="00186741"/>
    <w:rsid w:val="00190A61"/>
    <w:rsid w:val="00190F59"/>
    <w:rsid w:val="001930D5"/>
    <w:rsid w:val="001954E9"/>
    <w:rsid w:val="001955DB"/>
    <w:rsid w:val="0019576D"/>
    <w:rsid w:val="00196DBC"/>
    <w:rsid w:val="00197179"/>
    <w:rsid w:val="001A0781"/>
    <w:rsid w:val="001A07C4"/>
    <w:rsid w:val="001A177F"/>
    <w:rsid w:val="001A1BAD"/>
    <w:rsid w:val="001A1D36"/>
    <w:rsid w:val="001A2215"/>
    <w:rsid w:val="001A3342"/>
    <w:rsid w:val="001A388B"/>
    <w:rsid w:val="001A3E3D"/>
    <w:rsid w:val="001A6CF4"/>
    <w:rsid w:val="001A7049"/>
    <w:rsid w:val="001B1E40"/>
    <w:rsid w:val="001B23CD"/>
    <w:rsid w:val="001B297B"/>
    <w:rsid w:val="001B2BA0"/>
    <w:rsid w:val="001B30AE"/>
    <w:rsid w:val="001C2E7D"/>
    <w:rsid w:val="001C45E8"/>
    <w:rsid w:val="001C4C9C"/>
    <w:rsid w:val="001C5F38"/>
    <w:rsid w:val="001C620E"/>
    <w:rsid w:val="001C764E"/>
    <w:rsid w:val="001D0384"/>
    <w:rsid w:val="001D1C79"/>
    <w:rsid w:val="001D301E"/>
    <w:rsid w:val="001D30C8"/>
    <w:rsid w:val="001D36A0"/>
    <w:rsid w:val="001D3F01"/>
    <w:rsid w:val="001D4801"/>
    <w:rsid w:val="001D664C"/>
    <w:rsid w:val="001E1052"/>
    <w:rsid w:val="001E1350"/>
    <w:rsid w:val="001E21B1"/>
    <w:rsid w:val="001E2F93"/>
    <w:rsid w:val="001E33D7"/>
    <w:rsid w:val="001E35E9"/>
    <w:rsid w:val="001E3C42"/>
    <w:rsid w:val="001E4554"/>
    <w:rsid w:val="001E61E5"/>
    <w:rsid w:val="001E6877"/>
    <w:rsid w:val="001E7A56"/>
    <w:rsid w:val="001F209B"/>
    <w:rsid w:val="001F2159"/>
    <w:rsid w:val="001F3B40"/>
    <w:rsid w:val="001F53FD"/>
    <w:rsid w:val="001F5A73"/>
    <w:rsid w:val="001F7C15"/>
    <w:rsid w:val="00200F1C"/>
    <w:rsid w:val="00202ED0"/>
    <w:rsid w:val="002037D9"/>
    <w:rsid w:val="00204195"/>
    <w:rsid w:val="00205249"/>
    <w:rsid w:val="00207873"/>
    <w:rsid w:val="00207FE7"/>
    <w:rsid w:val="00210B8B"/>
    <w:rsid w:val="00210C04"/>
    <w:rsid w:val="00211602"/>
    <w:rsid w:val="00212270"/>
    <w:rsid w:val="00212B71"/>
    <w:rsid w:val="00213787"/>
    <w:rsid w:val="00214863"/>
    <w:rsid w:val="0021491C"/>
    <w:rsid w:val="002156B4"/>
    <w:rsid w:val="00215976"/>
    <w:rsid w:val="002169A5"/>
    <w:rsid w:val="00216D43"/>
    <w:rsid w:val="00221132"/>
    <w:rsid w:val="002219FE"/>
    <w:rsid w:val="002221CA"/>
    <w:rsid w:val="00224446"/>
    <w:rsid w:val="00224669"/>
    <w:rsid w:val="00224FCD"/>
    <w:rsid w:val="00227800"/>
    <w:rsid w:val="0022793E"/>
    <w:rsid w:val="00227C27"/>
    <w:rsid w:val="002318B3"/>
    <w:rsid w:val="00232E7E"/>
    <w:rsid w:val="00235732"/>
    <w:rsid w:val="00236081"/>
    <w:rsid w:val="00237188"/>
    <w:rsid w:val="00241D1A"/>
    <w:rsid w:val="00244988"/>
    <w:rsid w:val="002463AA"/>
    <w:rsid w:val="0024682C"/>
    <w:rsid w:val="00247EAE"/>
    <w:rsid w:val="00250CAE"/>
    <w:rsid w:val="002516E4"/>
    <w:rsid w:val="00251748"/>
    <w:rsid w:val="00251DF1"/>
    <w:rsid w:val="00252309"/>
    <w:rsid w:val="002523BE"/>
    <w:rsid w:val="002531BB"/>
    <w:rsid w:val="00253222"/>
    <w:rsid w:val="00253F80"/>
    <w:rsid w:val="0025435F"/>
    <w:rsid w:val="002554E4"/>
    <w:rsid w:val="00255625"/>
    <w:rsid w:val="0025575F"/>
    <w:rsid w:val="00256016"/>
    <w:rsid w:val="002602F9"/>
    <w:rsid w:val="00260F78"/>
    <w:rsid w:val="00261878"/>
    <w:rsid w:val="00261B21"/>
    <w:rsid w:val="00261B98"/>
    <w:rsid w:val="00261C13"/>
    <w:rsid w:val="002622AF"/>
    <w:rsid w:val="00262847"/>
    <w:rsid w:val="00264221"/>
    <w:rsid w:val="00266240"/>
    <w:rsid w:val="0026754E"/>
    <w:rsid w:val="0026785A"/>
    <w:rsid w:val="00267E79"/>
    <w:rsid w:val="0027028F"/>
    <w:rsid w:val="0027122B"/>
    <w:rsid w:val="00271CCC"/>
    <w:rsid w:val="00272984"/>
    <w:rsid w:val="00273072"/>
    <w:rsid w:val="00273DA7"/>
    <w:rsid w:val="0027482F"/>
    <w:rsid w:val="00274F98"/>
    <w:rsid w:val="00275253"/>
    <w:rsid w:val="00275DC4"/>
    <w:rsid w:val="0027699C"/>
    <w:rsid w:val="00276DFB"/>
    <w:rsid w:val="00281BB2"/>
    <w:rsid w:val="0028245E"/>
    <w:rsid w:val="002850E9"/>
    <w:rsid w:val="00285888"/>
    <w:rsid w:val="0028712C"/>
    <w:rsid w:val="00287F81"/>
    <w:rsid w:val="00291EE0"/>
    <w:rsid w:val="00292A88"/>
    <w:rsid w:val="002932F4"/>
    <w:rsid w:val="00293337"/>
    <w:rsid w:val="00293A12"/>
    <w:rsid w:val="00293BD5"/>
    <w:rsid w:val="002943AE"/>
    <w:rsid w:val="002963F2"/>
    <w:rsid w:val="00296740"/>
    <w:rsid w:val="002967CF"/>
    <w:rsid w:val="002974B1"/>
    <w:rsid w:val="00297C0E"/>
    <w:rsid w:val="002A03C3"/>
    <w:rsid w:val="002A2DF9"/>
    <w:rsid w:val="002A407F"/>
    <w:rsid w:val="002A410E"/>
    <w:rsid w:val="002A41C7"/>
    <w:rsid w:val="002A44A8"/>
    <w:rsid w:val="002A4EAB"/>
    <w:rsid w:val="002A5658"/>
    <w:rsid w:val="002A7F97"/>
    <w:rsid w:val="002B035E"/>
    <w:rsid w:val="002B254E"/>
    <w:rsid w:val="002B2A38"/>
    <w:rsid w:val="002B34E8"/>
    <w:rsid w:val="002B4CE8"/>
    <w:rsid w:val="002B55AF"/>
    <w:rsid w:val="002B6720"/>
    <w:rsid w:val="002B6A8A"/>
    <w:rsid w:val="002B727E"/>
    <w:rsid w:val="002B72E9"/>
    <w:rsid w:val="002C046C"/>
    <w:rsid w:val="002C079A"/>
    <w:rsid w:val="002C1E8E"/>
    <w:rsid w:val="002C4598"/>
    <w:rsid w:val="002C4DF8"/>
    <w:rsid w:val="002C4E33"/>
    <w:rsid w:val="002C6317"/>
    <w:rsid w:val="002C722A"/>
    <w:rsid w:val="002C7998"/>
    <w:rsid w:val="002D05BA"/>
    <w:rsid w:val="002D07F1"/>
    <w:rsid w:val="002D0826"/>
    <w:rsid w:val="002D2A57"/>
    <w:rsid w:val="002D41D1"/>
    <w:rsid w:val="002D5DAF"/>
    <w:rsid w:val="002D6BB1"/>
    <w:rsid w:val="002D6DBA"/>
    <w:rsid w:val="002D7705"/>
    <w:rsid w:val="002E0C25"/>
    <w:rsid w:val="002E19F5"/>
    <w:rsid w:val="002E2E6B"/>
    <w:rsid w:val="002E4890"/>
    <w:rsid w:val="002E50A6"/>
    <w:rsid w:val="002E5F8F"/>
    <w:rsid w:val="002E6D62"/>
    <w:rsid w:val="002E733B"/>
    <w:rsid w:val="002F008E"/>
    <w:rsid w:val="002F022E"/>
    <w:rsid w:val="002F0DBF"/>
    <w:rsid w:val="002F1198"/>
    <w:rsid w:val="002F1E53"/>
    <w:rsid w:val="002F2CAA"/>
    <w:rsid w:val="002F2E2F"/>
    <w:rsid w:val="002F2E48"/>
    <w:rsid w:val="002F34A9"/>
    <w:rsid w:val="002F4521"/>
    <w:rsid w:val="002F498B"/>
    <w:rsid w:val="002F6059"/>
    <w:rsid w:val="002F6C1D"/>
    <w:rsid w:val="002F7941"/>
    <w:rsid w:val="002F7E41"/>
    <w:rsid w:val="0030052C"/>
    <w:rsid w:val="00301F9D"/>
    <w:rsid w:val="00302316"/>
    <w:rsid w:val="00302B52"/>
    <w:rsid w:val="003037FB"/>
    <w:rsid w:val="00305568"/>
    <w:rsid w:val="003056B6"/>
    <w:rsid w:val="00306376"/>
    <w:rsid w:val="00310DA5"/>
    <w:rsid w:val="00310F69"/>
    <w:rsid w:val="00311B80"/>
    <w:rsid w:val="00313C4A"/>
    <w:rsid w:val="00315A8E"/>
    <w:rsid w:val="00315BF1"/>
    <w:rsid w:val="003175D4"/>
    <w:rsid w:val="0032003B"/>
    <w:rsid w:val="00321A01"/>
    <w:rsid w:val="00321D6D"/>
    <w:rsid w:val="00324EDA"/>
    <w:rsid w:val="003254CD"/>
    <w:rsid w:val="00325EA5"/>
    <w:rsid w:val="003261ED"/>
    <w:rsid w:val="003306E1"/>
    <w:rsid w:val="00331140"/>
    <w:rsid w:val="00331226"/>
    <w:rsid w:val="00331590"/>
    <w:rsid w:val="003320E4"/>
    <w:rsid w:val="00332967"/>
    <w:rsid w:val="003332BE"/>
    <w:rsid w:val="003345B1"/>
    <w:rsid w:val="003351EF"/>
    <w:rsid w:val="0033525D"/>
    <w:rsid w:val="0033599C"/>
    <w:rsid w:val="00335C6A"/>
    <w:rsid w:val="003365C6"/>
    <w:rsid w:val="00336806"/>
    <w:rsid w:val="003414F3"/>
    <w:rsid w:val="003425BE"/>
    <w:rsid w:val="00343515"/>
    <w:rsid w:val="003439B1"/>
    <w:rsid w:val="003444D9"/>
    <w:rsid w:val="00344F58"/>
    <w:rsid w:val="003471F7"/>
    <w:rsid w:val="00347812"/>
    <w:rsid w:val="00351F0D"/>
    <w:rsid w:val="0035284A"/>
    <w:rsid w:val="003529D5"/>
    <w:rsid w:val="003534F9"/>
    <w:rsid w:val="00353D4D"/>
    <w:rsid w:val="0035613E"/>
    <w:rsid w:val="00360036"/>
    <w:rsid w:val="0036011D"/>
    <w:rsid w:val="00360A67"/>
    <w:rsid w:val="00361856"/>
    <w:rsid w:val="00362ADC"/>
    <w:rsid w:val="00363EE9"/>
    <w:rsid w:val="00364570"/>
    <w:rsid w:val="00364891"/>
    <w:rsid w:val="003659C3"/>
    <w:rsid w:val="00366263"/>
    <w:rsid w:val="003662CB"/>
    <w:rsid w:val="00366518"/>
    <w:rsid w:val="003676CD"/>
    <w:rsid w:val="00371B98"/>
    <w:rsid w:val="0037316F"/>
    <w:rsid w:val="00373457"/>
    <w:rsid w:val="00374BE0"/>
    <w:rsid w:val="00374D70"/>
    <w:rsid w:val="00376128"/>
    <w:rsid w:val="00376429"/>
    <w:rsid w:val="003772BB"/>
    <w:rsid w:val="00377416"/>
    <w:rsid w:val="0037742E"/>
    <w:rsid w:val="00377D56"/>
    <w:rsid w:val="00377D83"/>
    <w:rsid w:val="00380BA4"/>
    <w:rsid w:val="003818C7"/>
    <w:rsid w:val="0038245A"/>
    <w:rsid w:val="00383432"/>
    <w:rsid w:val="003840E6"/>
    <w:rsid w:val="003855EA"/>
    <w:rsid w:val="00385B39"/>
    <w:rsid w:val="00385CFC"/>
    <w:rsid w:val="0038677D"/>
    <w:rsid w:val="003868A8"/>
    <w:rsid w:val="00386EF0"/>
    <w:rsid w:val="003904C9"/>
    <w:rsid w:val="003927D2"/>
    <w:rsid w:val="0039337A"/>
    <w:rsid w:val="00394C2B"/>
    <w:rsid w:val="00395A0E"/>
    <w:rsid w:val="00396468"/>
    <w:rsid w:val="00396803"/>
    <w:rsid w:val="003A1B33"/>
    <w:rsid w:val="003A2FDA"/>
    <w:rsid w:val="003A3189"/>
    <w:rsid w:val="003A3CA7"/>
    <w:rsid w:val="003A6498"/>
    <w:rsid w:val="003B120C"/>
    <w:rsid w:val="003B1FC8"/>
    <w:rsid w:val="003B20B1"/>
    <w:rsid w:val="003B32C0"/>
    <w:rsid w:val="003B33BD"/>
    <w:rsid w:val="003B4146"/>
    <w:rsid w:val="003B569D"/>
    <w:rsid w:val="003C0366"/>
    <w:rsid w:val="003C0B7D"/>
    <w:rsid w:val="003C152E"/>
    <w:rsid w:val="003C1765"/>
    <w:rsid w:val="003C1AF1"/>
    <w:rsid w:val="003C322E"/>
    <w:rsid w:val="003C3C0E"/>
    <w:rsid w:val="003C3FA9"/>
    <w:rsid w:val="003C5747"/>
    <w:rsid w:val="003C7BD8"/>
    <w:rsid w:val="003C7DB2"/>
    <w:rsid w:val="003D049C"/>
    <w:rsid w:val="003D1B84"/>
    <w:rsid w:val="003D1C0F"/>
    <w:rsid w:val="003D2CFA"/>
    <w:rsid w:val="003D32BE"/>
    <w:rsid w:val="003D37E2"/>
    <w:rsid w:val="003D3C14"/>
    <w:rsid w:val="003D41C1"/>
    <w:rsid w:val="003D4262"/>
    <w:rsid w:val="003D42A6"/>
    <w:rsid w:val="003D4F21"/>
    <w:rsid w:val="003D4FAC"/>
    <w:rsid w:val="003D653A"/>
    <w:rsid w:val="003E0F02"/>
    <w:rsid w:val="003E176C"/>
    <w:rsid w:val="003E1885"/>
    <w:rsid w:val="003E2856"/>
    <w:rsid w:val="003E2D52"/>
    <w:rsid w:val="003E4863"/>
    <w:rsid w:val="003E6529"/>
    <w:rsid w:val="003E6D84"/>
    <w:rsid w:val="003E6DA3"/>
    <w:rsid w:val="003E7843"/>
    <w:rsid w:val="003E7906"/>
    <w:rsid w:val="003E7BD3"/>
    <w:rsid w:val="003E7C87"/>
    <w:rsid w:val="003E7F54"/>
    <w:rsid w:val="003F000F"/>
    <w:rsid w:val="003F0708"/>
    <w:rsid w:val="003F2A81"/>
    <w:rsid w:val="003F3C50"/>
    <w:rsid w:val="003F4B43"/>
    <w:rsid w:val="003F5114"/>
    <w:rsid w:val="003F76B7"/>
    <w:rsid w:val="003F7D19"/>
    <w:rsid w:val="003F7F79"/>
    <w:rsid w:val="00401A05"/>
    <w:rsid w:val="00401BB5"/>
    <w:rsid w:val="00401C18"/>
    <w:rsid w:val="004030F2"/>
    <w:rsid w:val="004031E3"/>
    <w:rsid w:val="00403308"/>
    <w:rsid w:val="00404AB3"/>
    <w:rsid w:val="00406202"/>
    <w:rsid w:val="00406A6A"/>
    <w:rsid w:val="00406B22"/>
    <w:rsid w:val="00407147"/>
    <w:rsid w:val="004078FA"/>
    <w:rsid w:val="00410A21"/>
    <w:rsid w:val="00410B9F"/>
    <w:rsid w:val="00413258"/>
    <w:rsid w:val="00413FCD"/>
    <w:rsid w:val="00413FE6"/>
    <w:rsid w:val="0041427F"/>
    <w:rsid w:val="004171FD"/>
    <w:rsid w:val="00417215"/>
    <w:rsid w:val="00417826"/>
    <w:rsid w:val="004201A8"/>
    <w:rsid w:val="0042076B"/>
    <w:rsid w:val="00420F57"/>
    <w:rsid w:val="0042168C"/>
    <w:rsid w:val="00424193"/>
    <w:rsid w:val="00426E6C"/>
    <w:rsid w:val="00427D21"/>
    <w:rsid w:val="004307D2"/>
    <w:rsid w:val="004312A7"/>
    <w:rsid w:val="00431E08"/>
    <w:rsid w:val="004328A7"/>
    <w:rsid w:val="00434685"/>
    <w:rsid w:val="00434C74"/>
    <w:rsid w:val="00434EFA"/>
    <w:rsid w:val="00443819"/>
    <w:rsid w:val="00443E9F"/>
    <w:rsid w:val="004456A8"/>
    <w:rsid w:val="00445D6A"/>
    <w:rsid w:val="00446D05"/>
    <w:rsid w:val="00447E60"/>
    <w:rsid w:val="00450B64"/>
    <w:rsid w:val="00450C27"/>
    <w:rsid w:val="004518D3"/>
    <w:rsid w:val="0045256D"/>
    <w:rsid w:val="00452ADA"/>
    <w:rsid w:val="00453FE7"/>
    <w:rsid w:val="004546F9"/>
    <w:rsid w:val="00454EEE"/>
    <w:rsid w:val="0045500E"/>
    <w:rsid w:val="00455BB6"/>
    <w:rsid w:val="00456EB4"/>
    <w:rsid w:val="0045706E"/>
    <w:rsid w:val="00457827"/>
    <w:rsid w:val="00457944"/>
    <w:rsid w:val="004603CE"/>
    <w:rsid w:val="00460ADC"/>
    <w:rsid w:val="004610B1"/>
    <w:rsid w:val="00465360"/>
    <w:rsid w:val="00465D8F"/>
    <w:rsid w:val="004669F2"/>
    <w:rsid w:val="004718F3"/>
    <w:rsid w:val="00472104"/>
    <w:rsid w:val="004730DA"/>
    <w:rsid w:val="0047401D"/>
    <w:rsid w:val="00475040"/>
    <w:rsid w:val="00476E5A"/>
    <w:rsid w:val="004770CD"/>
    <w:rsid w:val="00480690"/>
    <w:rsid w:val="00480DBC"/>
    <w:rsid w:val="004826D5"/>
    <w:rsid w:val="00483741"/>
    <w:rsid w:val="00484237"/>
    <w:rsid w:val="0048492C"/>
    <w:rsid w:val="00486D52"/>
    <w:rsid w:val="004902B8"/>
    <w:rsid w:val="00490C06"/>
    <w:rsid w:val="004914A1"/>
    <w:rsid w:val="0049182F"/>
    <w:rsid w:val="00491AE7"/>
    <w:rsid w:val="004930CC"/>
    <w:rsid w:val="0049352A"/>
    <w:rsid w:val="00493573"/>
    <w:rsid w:val="00493D40"/>
    <w:rsid w:val="00493EE3"/>
    <w:rsid w:val="004945C4"/>
    <w:rsid w:val="0049562D"/>
    <w:rsid w:val="00495F91"/>
    <w:rsid w:val="004967B6"/>
    <w:rsid w:val="004969F3"/>
    <w:rsid w:val="00496C52"/>
    <w:rsid w:val="00497698"/>
    <w:rsid w:val="00497F8A"/>
    <w:rsid w:val="004A1B2B"/>
    <w:rsid w:val="004A2580"/>
    <w:rsid w:val="004A504B"/>
    <w:rsid w:val="004A568F"/>
    <w:rsid w:val="004A6911"/>
    <w:rsid w:val="004A6C13"/>
    <w:rsid w:val="004A6C3E"/>
    <w:rsid w:val="004B193A"/>
    <w:rsid w:val="004B1D2F"/>
    <w:rsid w:val="004B29D3"/>
    <w:rsid w:val="004B3416"/>
    <w:rsid w:val="004B3652"/>
    <w:rsid w:val="004B4797"/>
    <w:rsid w:val="004B4929"/>
    <w:rsid w:val="004B54E0"/>
    <w:rsid w:val="004B61F1"/>
    <w:rsid w:val="004B6784"/>
    <w:rsid w:val="004B707D"/>
    <w:rsid w:val="004B7231"/>
    <w:rsid w:val="004B7384"/>
    <w:rsid w:val="004C4269"/>
    <w:rsid w:val="004C4B31"/>
    <w:rsid w:val="004C69C4"/>
    <w:rsid w:val="004D0152"/>
    <w:rsid w:val="004D120C"/>
    <w:rsid w:val="004D1405"/>
    <w:rsid w:val="004D190C"/>
    <w:rsid w:val="004D400E"/>
    <w:rsid w:val="004D42CA"/>
    <w:rsid w:val="004D4708"/>
    <w:rsid w:val="004D59EA"/>
    <w:rsid w:val="004D6236"/>
    <w:rsid w:val="004D7F90"/>
    <w:rsid w:val="004E26C5"/>
    <w:rsid w:val="004E2C1A"/>
    <w:rsid w:val="004E2F35"/>
    <w:rsid w:val="004E4DBB"/>
    <w:rsid w:val="004E4E41"/>
    <w:rsid w:val="004E6FDD"/>
    <w:rsid w:val="004E73DB"/>
    <w:rsid w:val="004E7589"/>
    <w:rsid w:val="004E76F6"/>
    <w:rsid w:val="004E7F9C"/>
    <w:rsid w:val="004F07AD"/>
    <w:rsid w:val="004F1CF4"/>
    <w:rsid w:val="004F1DFB"/>
    <w:rsid w:val="004F3493"/>
    <w:rsid w:val="004F44E9"/>
    <w:rsid w:val="004F5143"/>
    <w:rsid w:val="004F5552"/>
    <w:rsid w:val="004F68A5"/>
    <w:rsid w:val="004F7B96"/>
    <w:rsid w:val="004F7D5C"/>
    <w:rsid w:val="005004A2"/>
    <w:rsid w:val="005009AD"/>
    <w:rsid w:val="00500F4B"/>
    <w:rsid w:val="00501627"/>
    <w:rsid w:val="0050169A"/>
    <w:rsid w:val="00502696"/>
    <w:rsid w:val="00502E12"/>
    <w:rsid w:val="00504AE9"/>
    <w:rsid w:val="005053DE"/>
    <w:rsid w:val="0050568C"/>
    <w:rsid w:val="005060F9"/>
    <w:rsid w:val="005111C8"/>
    <w:rsid w:val="005120D1"/>
    <w:rsid w:val="00512AB3"/>
    <w:rsid w:val="00512B09"/>
    <w:rsid w:val="00512EF6"/>
    <w:rsid w:val="00513BDC"/>
    <w:rsid w:val="00515456"/>
    <w:rsid w:val="005171DB"/>
    <w:rsid w:val="00520960"/>
    <w:rsid w:val="005209B8"/>
    <w:rsid w:val="005215CB"/>
    <w:rsid w:val="005216F4"/>
    <w:rsid w:val="005220ED"/>
    <w:rsid w:val="00522DD9"/>
    <w:rsid w:val="00524EF0"/>
    <w:rsid w:val="005253A4"/>
    <w:rsid w:val="00525E2F"/>
    <w:rsid w:val="005266E8"/>
    <w:rsid w:val="00526E90"/>
    <w:rsid w:val="00531CFB"/>
    <w:rsid w:val="00533796"/>
    <w:rsid w:val="005353F3"/>
    <w:rsid w:val="00537187"/>
    <w:rsid w:val="00537343"/>
    <w:rsid w:val="005412AF"/>
    <w:rsid w:val="00541796"/>
    <w:rsid w:val="00542154"/>
    <w:rsid w:val="0054243D"/>
    <w:rsid w:val="00543C1E"/>
    <w:rsid w:val="00546B72"/>
    <w:rsid w:val="005472C4"/>
    <w:rsid w:val="005516F3"/>
    <w:rsid w:val="005526DF"/>
    <w:rsid w:val="0055353E"/>
    <w:rsid w:val="00553E13"/>
    <w:rsid w:val="00555D75"/>
    <w:rsid w:val="005564E2"/>
    <w:rsid w:val="0055668D"/>
    <w:rsid w:val="00556ACA"/>
    <w:rsid w:val="0055733F"/>
    <w:rsid w:val="00560DF0"/>
    <w:rsid w:val="0056192B"/>
    <w:rsid w:val="0056512E"/>
    <w:rsid w:val="00565AD3"/>
    <w:rsid w:val="0056759C"/>
    <w:rsid w:val="005715B3"/>
    <w:rsid w:val="00571D5C"/>
    <w:rsid w:val="005727F3"/>
    <w:rsid w:val="0057301F"/>
    <w:rsid w:val="00573513"/>
    <w:rsid w:val="00575C18"/>
    <w:rsid w:val="005767F7"/>
    <w:rsid w:val="00576E8A"/>
    <w:rsid w:val="0057743B"/>
    <w:rsid w:val="00577DE0"/>
    <w:rsid w:val="00580FBC"/>
    <w:rsid w:val="005845AA"/>
    <w:rsid w:val="00585FC6"/>
    <w:rsid w:val="00586B2E"/>
    <w:rsid w:val="0059075C"/>
    <w:rsid w:val="00590A2D"/>
    <w:rsid w:val="00591F50"/>
    <w:rsid w:val="00592CC8"/>
    <w:rsid w:val="00592CDC"/>
    <w:rsid w:val="0059513E"/>
    <w:rsid w:val="005A124F"/>
    <w:rsid w:val="005A1CB2"/>
    <w:rsid w:val="005A22FB"/>
    <w:rsid w:val="005A278C"/>
    <w:rsid w:val="005A3474"/>
    <w:rsid w:val="005A6AA4"/>
    <w:rsid w:val="005A6D9F"/>
    <w:rsid w:val="005A7938"/>
    <w:rsid w:val="005A7B07"/>
    <w:rsid w:val="005B037D"/>
    <w:rsid w:val="005B1DAD"/>
    <w:rsid w:val="005B3579"/>
    <w:rsid w:val="005B4377"/>
    <w:rsid w:val="005B48FF"/>
    <w:rsid w:val="005B7A27"/>
    <w:rsid w:val="005C1A6E"/>
    <w:rsid w:val="005C1E32"/>
    <w:rsid w:val="005C20EB"/>
    <w:rsid w:val="005C2AE8"/>
    <w:rsid w:val="005C2E84"/>
    <w:rsid w:val="005C465B"/>
    <w:rsid w:val="005C49AC"/>
    <w:rsid w:val="005C4A14"/>
    <w:rsid w:val="005C63D9"/>
    <w:rsid w:val="005C670D"/>
    <w:rsid w:val="005C717C"/>
    <w:rsid w:val="005C7527"/>
    <w:rsid w:val="005C75BA"/>
    <w:rsid w:val="005C7D09"/>
    <w:rsid w:val="005D0287"/>
    <w:rsid w:val="005D24FB"/>
    <w:rsid w:val="005D363F"/>
    <w:rsid w:val="005D5447"/>
    <w:rsid w:val="005E4412"/>
    <w:rsid w:val="005E4CC0"/>
    <w:rsid w:val="005F355B"/>
    <w:rsid w:val="005F385D"/>
    <w:rsid w:val="005F4088"/>
    <w:rsid w:val="005F4925"/>
    <w:rsid w:val="005F59CA"/>
    <w:rsid w:val="005F5C41"/>
    <w:rsid w:val="005F6DC9"/>
    <w:rsid w:val="005F762E"/>
    <w:rsid w:val="005F7988"/>
    <w:rsid w:val="005F7A09"/>
    <w:rsid w:val="00600879"/>
    <w:rsid w:val="0060138E"/>
    <w:rsid w:val="006014ED"/>
    <w:rsid w:val="00602911"/>
    <w:rsid w:val="006037A1"/>
    <w:rsid w:val="00603CA3"/>
    <w:rsid w:val="00604C15"/>
    <w:rsid w:val="00606145"/>
    <w:rsid w:val="0060640C"/>
    <w:rsid w:val="00607BAD"/>
    <w:rsid w:val="00610B52"/>
    <w:rsid w:val="0061185C"/>
    <w:rsid w:val="006139F6"/>
    <w:rsid w:val="00615593"/>
    <w:rsid w:val="006158D5"/>
    <w:rsid w:val="00615D94"/>
    <w:rsid w:val="00616854"/>
    <w:rsid w:val="00616DB0"/>
    <w:rsid w:val="006206E7"/>
    <w:rsid w:val="00622864"/>
    <w:rsid w:val="006228C8"/>
    <w:rsid w:val="00622D33"/>
    <w:rsid w:val="006238C0"/>
    <w:rsid w:val="00623A33"/>
    <w:rsid w:val="0062423A"/>
    <w:rsid w:val="006255F1"/>
    <w:rsid w:val="00625D83"/>
    <w:rsid w:val="006261B5"/>
    <w:rsid w:val="00626EB4"/>
    <w:rsid w:val="00627840"/>
    <w:rsid w:val="00627857"/>
    <w:rsid w:val="006308CB"/>
    <w:rsid w:val="006316DF"/>
    <w:rsid w:val="006326AB"/>
    <w:rsid w:val="00632D29"/>
    <w:rsid w:val="0063457D"/>
    <w:rsid w:val="00634606"/>
    <w:rsid w:val="006347A8"/>
    <w:rsid w:val="006347E3"/>
    <w:rsid w:val="00635670"/>
    <w:rsid w:val="00636654"/>
    <w:rsid w:val="00636707"/>
    <w:rsid w:val="00637555"/>
    <w:rsid w:val="006376D5"/>
    <w:rsid w:val="00637BB4"/>
    <w:rsid w:val="00640F9A"/>
    <w:rsid w:val="00641A49"/>
    <w:rsid w:val="00641D7D"/>
    <w:rsid w:val="00642BC6"/>
    <w:rsid w:val="00643064"/>
    <w:rsid w:val="00650A4D"/>
    <w:rsid w:val="00651984"/>
    <w:rsid w:val="00652070"/>
    <w:rsid w:val="00652239"/>
    <w:rsid w:val="00653B2C"/>
    <w:rsid w:val="006547A9"/>
    <w:rsid w:val="00654D86"/>
    <w:rsid w:val="00654E4D"/>
    <w:rsid w:val="0065537F"/>
    <w:rsid w:val="00655AAB"/>
    <w:rsid w:val="00657442"/>
    <w:rsid w:val="00660836"/>
    <w:rsid w:val="00660881"/>
    <w:rsid w:val="00660F19"/>
    <w:rsid w:val="00661FB7"/>
    <w:rsid w:val="006623E7"/>
    <w:rsid w:val="00662B80"/>
    <w:rsid w:val="00663062"/>
    <w:rsid w:val="00663396"/>
    <w:rsid w:val="00665842"/>
    <w:rsid w:val="00666F72"/>
    <w:rsid w:val="0066768F"/>
    <w:rsid w:val="006676A9"/>
    <w:rsid w:val="006679FF"/>
    <w:rsid w:val="00670F6C"/>
    <w:rsid w:val="00671354"/>
    <w:rsid w:val="00671C90"/>
    <w:rsid w:val="006726F4"/>
    <w:rsid w:val="00676E58"/>
    <w:rsid w:val="00677346"/>
    <w:rsid w:val="006847D9"/>
    <w:rsid w:val="006852C7"/>
    <w:rsid w:val="006852CE"/>
    <w:rsid w:val="00686A9C"/>
    <w:rsid w:val="0068734A"/>
    <w:rsid w:val="00692467"/>
    <w:rsid w:val="00692D14"/>
    <w:rsid w:val="00693D59"/>
    <w:rsid w:val="00694B47"/>
    <w:rsid w:val="00695FDA"/>
    <w:rsid w:val="0069637C"/>
    <w:rsid w:val="006966F5"/>
    <w:rsid w:val="00697373"/>
    <w:rsid w:val="006A27C2"/>
    <w:rsid w:val="006A400C"/>
    <w:rsid w:val="006A65E1"/>
    <w:rsid w:val="006A7978"/>
    <w:rsid w:val="006A7A3B"/>
    <w:rsid w:val="006A7FDC"/>
    <w:rsid w:val="006B0CE1"/>
    <w:rsid w:val="006B0D2F"/>
    <w:rsid w:val="006B0EEA"/>
    <w:rsid w:val="006B223B"/>
    <w:rsid w:val="006B2C55"/>
    <w:rsid w:val="006B3B7F"/>
    <w:rsid w:val="006B5600"/>
    <w:rsid w:val="006B5E18"/>
    <w:rsid w:val="006B65C7"/>
    <w:rsid w:val="006B6773"/>
    <w:rsid w:val="006B67B7"/>
    <w:rsid w:val="006B7640"/>
    <w:rsid w:val="006C0A61"/>
    <w:rsid w:val="006C1727"/>
    <w:rsid w:val="006C32FD"/>
    <w:rsid w:val="006C35EA"/>
    <w:rsid w:val="006C39CE"/>
    <w:rsid w:val="006C4266"/>
    <w:rsid w:val="006C4A2E"/>
    <w:rsid w:val="006C50A8"/>
    <w:rsid w:val="006C7A23"/>
    <w:rsid w:val="006D0FCC"/>
    <w:rsid w:val="006D1C64"/>
    <w:rsid w:val="006D21F5"/>
    <w:rsid w:val="006D250F"/>
    <w:rsid w:val="006D28C3"/>
    <w:rsid w:val="006D3089"/>
    <w:rsid w:val="006D3BC9"/>
    <w:rsid w:val="006D4093"/>
    <w:rsid w:val="006D4A4A"/>
    <w:rsid w:val="006D5DF6"/>
    <w:rsid w:val="006D63B0"/>
    <w:rsid w:val="006D657C"/>
    <w:rsid w:val="006E0B1D"/>
    <w:rsid w:val="006E0C91"/>
    <w:rsid w:val="006E126D"/>
    <w:rsid w:val="006E1FC3"/>
    <w:rsid w:val="006E2EDF"/>
    <w:rsid w:val="006E4106"/>
    <w:rsid w:val="006E4B01"/>
    <w:rsid w:val="006E73B4"/>
    <w:rsid w:val="006F271A"/>
    <w:rsid w:val="006F2B3E"/>
    <w:rsid w:val="006F3A06"/>
    <w:rsid w:val="006F4AB9"/>
    <w:rsid w:val="006F5AA8"/>
    <w:rsid w:val="006F6966"/>
    <w:rsid w:val="0070013A"/>
    <w:rsid w:val="007021F0"/>
    <w:rsid w:val="00704CE9"/>
    <w:rsid w:val="00705968"/>
    <w:rsid w:val="00705E22"/>
    <w:rsid w:val="0070616B"/>
    <w:rsid w:val="00706295"/>
    <w:rsid w:val="00706391"/>
    <w:rsid w:val="00706C5E"/>
    <w:rsid w:val="00706DF8"/>
    <w:rsid w:val="00706FDA"/>
    <w:rsid w:val="007103C5"/>
    <w:rsid w:val="00711F9A"/>
    <w:rsid w:val="00713810"/>
    <w:rsid w:val="00720BA8"/>
    <w:rsid w:val="00720D94"/>
    <w:rsid w:val="007216F8"/>
    <w:rsid w:val="00721E94"/>
    <w:rsid w:val="007223F9"/>
    <w:rsid w:val="00722A7D"/>
    <w:rsid w:val="00722C42"/>
    <w:rsid w:val="007235EC"/>
    <w:rsid w:val="00723BE4"/>
    <w:rsid w:val="007253B4"/>
    <w:rsid w:val="007266D6"/>
    <w:rsid w:val="007276E3"/>
    <w:rsid w:val="00727CB4"/>
    <w:rsid w:val="007303A5"/>
    <w:rsid w:val="00730B3E"/>
    <w:rsid w:val="007312A3"/>
    <w:rsid w:val="007317CB"/>
    <w:rsid w:val="00732EE5"/>
    <w:rsid w:val="007334D8"/>
    <w:rsid w:val="00733DC4"/>
    <w:rsid w:val="00734198"/>
    <w:rsid w:val="0073420B"/>
    <w:rsid w:val="0073525E"/>
    <w:rsid w:val="00735CE9"/>
    <w:rsid w:val="007361B8"/>
    <w:rsid w:val="00736367"/>
    <w:rsid w:val="00736BCA"/>
    <w:rsid w:val="00742D25"/>
    <w:rsid w:val="00742DC6"/>
    <w:rsid w:val="00743913"/>
    <w:rsid w:val="00743E6F"/>
    <w:rsid w:val="00745D13"/>
    <w:rsid w:val="0074601F"/>
    <w:rsid w:val="00746D0D"/>
    <w:rsid w:val="0074760E"/>
    <w:rsid w:val="0074764F"/>
    <w:rsid w:val="00747F68"/>
    <w:rsid w:val="007506A2"/>
    <w:rsid w:val="00751C88"/>
    <w:rsid w:val="007533DD"/>
    <w:rsid w:val="00753FEE"/>
    <w:rsid w:val="007547BC"/>
    <w:rsid w:val="00754ABA"/>
    <w:rsid w:val="00757DB9"/>
    <w:rsid w:val="007601B8"/>
    <w:rsid w:val="00761FEB"/>
    <w:rsid w:val="007629B5"/>
    <w:rsid w:val="00762A9E"/>
    <w:rsid w:val="007644B1"/>
    <w:rsid w:val="00765563"/>
    <w:rsid w:val="0076788A"/>
    <w:rsid w:val="00771C20"/>
    <w:rsid w:val="00772DD1"/>
    <w:rsid w:val="00773F67"/>
    <w:rsid w:val="00774068"/>
    <w:rsid w:val="0077454F"/>
    <w:rsid w:val="00774BFD"/>
    <w:rsid w:val="00777BA8"/>
    <w:rsid w:val="00781E74"/>
    <w:rsid w:val="00781FD2"/>
    <w:rsid w:val="00782B0D"/>
    <w:rsid w:val="007835CE"/>
    <w:rsid w:val="00784D9E"/>
    <w:rsid w:val="007851CC"/>
    <w:rsid w:val="007906BD"/>
    <w:rsid w:val="00793D39"/>
    <w:rsid w:val="00795053"/>
    <w:rsid w:val="0079639F"/>
    <w:rsid w:val="00797154"/>
    <w:rsid w:val="007973E6"/>
    <w:rsid w:val="0079781A"/>
    <w:rsid w:val="007A02C8"/>
    <w:rsid w:val="007A0D99"/>
    <w:rsid w:val="007A1546"/>
    <w:rsid w:val="007A17D3"/>
    <w:rsid w:val="007A1ED5"/>
    <w:rsid w:val="007A228C"/>
    <w:rsid w:val="007A2734"/>
    <w:rsid w:val="007A368E"/>
    <w:rsid w:val="007A4D62"/>
    <w:rsid w:val="007A5868"/>
    <w:rsid w:val="007A58D5"/>
    <w:rsid w:val="007A6E84"/>
    <w:rsid w:val="007A7466"/>
    <w:rsid w:val="007B04CE"/>
    <w:rsid w:val="007B102D"/>
    <w:rsid w:val="007B2F7B"/>
    <w:rsid w:val="007B3902"/>
    <w:rsid w:val="007B6871"/>
    <w:rsid w:val="007B7A2F"/>
    <w:rsid w:val="007C0937"/>
    <w:rsid w:val="007C3253"/>
    <w:rsid w:val="007C32EE"/>
    <w:rsid w:val="007C3325"/>
    <w:rsid w:val="007C39D3"/>
    <w:rsid w:val="007C3D33"/>
    <w:rsid w:val="007C4219"/>
    <w:rsid w:val="007C448A"/>
    <w:rsid w:val="007C4A03"/>
    <w:rsid w:val="007C5C4E"/>
    <w:rsid w:val="007D0CDA"/>
    <w:rsid w:val="007D1803"/>
    <w:rsid w:val="007D294A"/>
    <w:rsid w:val="007D32C8"/>
    <w:rsid w:val="007D35BE"/>
    <w:rsid w:val="007D47D2"/>
    <w:rsid w:val="007D4D86"/>
    <w:rsid w:val="007D573C"/>
    <w:rsid w:val="007D6D90"/>
    <w:rsid w:val="007D6EC0"/>
    <w:rsid w:val="007D7AB7"/>
    <w:rsid w:val="007D7E1D"/>
    <w:rsid w:val="007E1217"/>
    <w:rsid w:val="007E1CDA"/>
    <w:rsid w:val="007E2ED5"/>
    <w:rsid w:val="007E48ED"/>
    <w:rsid w:val="007E503C"/>
    <w:rsid w:val="007E511E"/>
    <w:rsid w:val="007E512C"/>
    <w:rsid w:val="007E554F"/>
    <w:rsid w:val="007E6EE3"/>
    <w:rsid w:val="007E717A"/>
    <w:rsid w:val="007F0502"/>
    <w:rsid w:val="007F1A00"/>
    <w:rsid w:val="007F1FAD"/>
    <w:rsid w:val="007F200C"/>
    <w:rsid w:val="007F23D3"/>
    <w:rsid w:val="007F2A00"/>
    <w:rsid w:val="007F514B"/>
    <w:rsid w:val="0080075F"/>
    <w:rsid w:val="00800791"/>
    <w:rsid w:val="00801785"/>
    <w:rsid w:val="00801DE2"/>
    <w:rsid w:val="00802130"/>
    <w:rsid w:val="0080345C"/>
    <w:rsid w:val="008052AA"/>
    <w:rsid w:val="00805847"/>
    <w:rsid w:val="008065A4"/>
    <w:rsid w:val="00807214"/>
    <w:rsid w:val="00807DC4"/>
    <w:rsid w:val="00810761"/>
    <w:rsid w:val="008112AF"/>
    <w:rsid w:val="008112ED"/>
    <w:rsid w:val="0081155E"/>
    <w:rsid w:val="008115DB"/>
    <w:rsid w:val="0081265E"/>
    <w:rsid w:val="00813740"/>
    <w:rsid w:val="00813D39"/>
    <w:rsid w:val="00813EB5"/>
    <w:rsid w:val="00815816"/>
    <w:rsid w:val="00815B8C"/>
    <w:rsid w:val="00815ED2"/>
    <w:rsid w:val="0081604E"/>
    <w:rsid w:val="00816542"/>
    <w:rsid w:val="008172A5"/>
    <w:rsid w:val="00820A69"/>
    <w:rsid w:val="008216F8"/>
    <w:rsid w:val="008236AB"/>
    <w:rsid w:val="0082522F"/>
    <w:rsid w:val="00825293"/>
    <w:rsid w:val="008268BB"/>
    <w:rsid w:val="008306EE"/>
    <w:rsid w:val="00830A88"/>
    <w:rsid w:val="00831054"/>
    <w:rsid w:val="00831979"/>
    <w:rsid w:val="00831D63"/>
    <w:rsid w:val="00831F48"/>
    <w:rsid w:val="008320CA"/>
    <w:rsid w:val="00832923"/>
    <w:rsid w:val="0083608E"/>
    <w:rsid w:val="00841506"/>
    <w:rsid w:val="0084234B"/>
    <w:rsid w:val="008426C5"/>
    <w:rsid w:val="00842F79"/>
    <w:rsid w:val="0084336D"/>
    <w:rsid w:val="00844725"/>
    <w:rsid w:val="00844D66"/>
    <w:rsid w:val="00845E63"/>
    <w:rsid w:val="00845FDF"/>
    <w:rsid w:val="0084690C"/>
    <w:rsid w:val="00846C25"/>
    <w:rsid w:val="00847C2F"/>
    <w:rsid w:val="00851352"/>
    <w:rsid w:val="008541F7"/>
    <w:rsid w:val="00856DB7"/>
    <w:rsid w:val="00856E58"/>
    <w:rsid w:val="00857077"/>
    <w:rsid w:val="00857B8F"/>
    <w:rsid w:val="00860430"/>
    <w:rsid w:val="00860D9A"/>
    <w:rsid w:val="00862FA7"/>
    <w:rsid w:val="00863230"/>
    <w:rsid w:val="00863BD6"/>
    <w:rsid w:val="00863E48"/>
    <w:rsid w:val="00865BD0"/>
    <w:rsid w:val="00866232"/>
    <w:rsid w:val="008664CD"/>
    <w:rsid w:val="008668AD"/>
    <w:rsid w:val="0087058A"/>
    <w:rsid w:val="008712B9"/>
    <w:rsid w:val="008717D8"/>
    <w:rsid w:val="0087215C"/>
    <w:rsid w:val="00872CA6"/>
    <w:rsid w:val="0087313D"/>
    <w:rsid w:val="008736A4"/>
    <w:rsid w:val="00873D61"/>
    <w:rsid w:val="00874BC1"/>
    <w:rsid w:val="00875D25"/>
    <w:rsid w:val="008768B0"/>
    <w:rsid w:val="00876E0E"/>
    <w:rsid w:val="00876E19"/>
    <w:rsid w:val="00877B27"/>
    <w:rsid w:val="00880263"/>
    <w:rsid w:val="00880E35"/>
    <w:rsid w:val="00880F04"/>
    <w:rsid w:val="008823E2"/>
    <w:rsid w:val="0088282F"/>
    <w:rsid w:val="00882E42"/>
    <w:rsid w:val="0088308E"/>
    <w:rsid w:val="008831ED"/>
    <w:rsid w:val="008853D9"/>
    <w:rsid w:val="008855FD"/>
    <w:rsid w:val="008859FD"/>
    <w:rsid w:val="00885D90"/>
    <w:rsid w:val="00885DF4"/>
    <w:rsid w:val="00886826"/>
    <w:rsid w:val="00886C7B"/>
    <w:rsid w:val="00886ED1"/>
    <w:rsid w:val="008875FE"/>
    <w:rsid w:val="00887F8E"/>
    <w:rsid w:val="0089074A"/>
    <w:rsid w:val="00893BB4"/>
    <w:rsid w:val="00893D74"/>
    <w:rsid w:val="008944B0"/>
    <w:rsid w:val="0089485F"/>
    <w:rsid w:val="00895EA2"/>
    <w:rsid w:val="00896234"/>
    <w:rsid w:val="008974A4"/>
    <w:rsid w:val="00897E43"/>
    <w:rsid w:val="008A0CA7"/>
    <w:rsid w:val="008A165F"/>
    <w:rsid w:val="008A2062"/>
    <w:rsid w:val="008A2BED"/>
    <w:rsid w:val="008A4BB2"/>
    <w:rsid w:val="008A5873"/>
    <w:rsid w:val="008A68C7"/>
    <w:rsid w:val="008A7524"/>
    <w:rsid w:val="008A7634"/>
    <w:rsid w:val="008B0FF0"/>
    <w:rsid w:val="008B1F66"/>
    <w:rsid w:val="008B6F24"/>
    <w:rsid w:val="008B7B4D"/>
    <w:rsid w:val="008C06BA"/>
    <w:rsid w:val="008C222B"/>
    <w:rsid w:val="008C2999"/>
    <w:rsid w:val="008C34CE"/>
    <w:rsid w:val="008C4A4C"/>
    <w:rsid w:val="008C5738"/>
    <w:rsid w:val="008C681D"/>
    <w:rsid w:val="008C704D"/>
    <w:rsid w:val="008C7EAD"/>
    <w:rsid w:val="008D0CFE"/>
    <w:rsid w:val="008D16FA"/>
    <w:rsid w:val="008D1BB0"/>
    <w:rsid w:val="008D2B2A"/>
    <w:rsid w:val="008D2FE0"/>
    <w:rsid w:val="008D32CF"/>
    <w:rsid w:val="008D56D1"/>
    <w:rsid w:val="008D6152"/>
    <w:rsid w:val="008D6C8B"/>
    <w:rsid w:val="008D7CDF"/>
    <w:rsid w:val="008E003A"/>
    <w:rsid w:val="008E02E5"/>
    <w:rsid w:val="008E04DA"/>
    <w:rsid w:val="008E2006"/>
    <w:rsid w:val="008E2D75"/>
    <w:rsid w:val="008E3E2E"/>
    <w:rsid w:val="008E3E5A"/>
    <w:rsid w:val="008E42D4"/>
    <w:rsid w:val="008E4351"/>
    <w:rsid w:val="008E5257"/>
    <w:rsid w:val="008E5614"/>
    <w:rsid w:val="008E5823"/>
    <w:rsid w:val="008E5FEA"/>
    <w:rsid w:val="008E7BA9"/>
    <w:rsid w:val="008F0F81"/>
    <w:rsid w:val="008F167D"/>
    <w:rsid w:val="008F18D7"/>
    <w:rsid w:val="008F1BBA"/>
    <w:rsid w:val="008F22D9"/>
    <w:rsid w:val="008F240A"/>
    <w:rsid w:val="008F27BF"/>
    <w:rsid w:val="008F2BB9"/>
    <w:rsid w:val="008F2E64"/>
    <w:rsid w:val="008F4622"/>
    <w:rsid w:val="008F5B35"/>
    <w:rsid w:val="008F6353"/>
    <w:rsid w:val="00901A7B"/>
    <w:rsid w:val="00901BC3"/>
    <w:rsid w:val="00902648"/>
    <w:rsid w:val="00902851"/>
    <w:rsid w:val="00903646"/>
    <w:rsid w:val="009051A8"/>
    <w:rsid w:val="00910F7B"/>
    <w:rsid w:val="00911787"/>
    <w:rsid w:val="00912AF8"/>
    <w:rsid w:val="009142EC"/>
    <w:rsid w:val="009145E4"/>
    <w:rsid w:val="00914B68"/>
    <w:rsid w:val="00914DE7"/>
    <w:rsid w:val="009154C3"/>
    <w:rsid w:val="00920496"/>
    <w:rsid w:val="009214B6"/>
    <w:rsid w:val="0092160C"/>
    <w:rsid w:val="0092214C"/>
    <w:rsid w:val="009234C6"/>
    <w:rsid w:val="00923540"/>
    <w:rsid w:val="009235D7"/>
    <w:rsid w:val="009236C5"/>
    <w:rsid w:val="00926767"/>
    <w:rsid w:val="00926865"/>
    <w:rsid w:val="00926F78"/>
    <w:rsid w:val="00930278"/>
    <w:rsid w:val="009302AE"/>
    <w:rsid w:val="00934188"/>
    <w:rsid w:val="00934AA0"/>
    <w:rsid w:val="009361D5"/>
    <w:rsid w:val="00936A6C"/>
    <w:rsid w:val="00940141"/>
    <w:rsid w:val="009408A9"/>
    <w:rsid w:val="00940AB0"/>
    <w:rsid w:val="00940AD0"/>
    <w:rsid w:val="00941420"/>
    <w:rsid w:val="00941B96"/>
    <w:rsid w:val="009420C7"/>
    <w:rsid w:val="009428A4"/>
    <w:rsid w:val="00942FAA"/>
    <w:rsid w:val="009447DC"/>
    <w:rsid w:val="00944899"/>
    <w:rsid w:val="00945422"/>
    <w:rsid w:val="00945B8E"/>
    <w:rsid w:val="00945FB5"/>
    <w:rsid w:val="009466F3"/>
    <w:rsid w:val="0095130D"/>
    <w:rsid w:val="00951372"/>
    <w:rsid w:val="00953882"/>
    <w:rsid w:val="00954002"/>
    <w:rsid w:val="00954139"/>
    <w:rsid w:val="009552C3"/>
    <w:rsid w:val="00956F8C"/>
    <w:rsid w:val="00960171"/>
    <w:rsid w:val="00961A81"/>
    <w:rsid w:val="009659F4"/>
    <w:rsid w:val="00965D87"/>
    <w:rsid w:val="0096608B"/>
    <w:rsid w:val="00967774"/>
    <w:rsid w:val="00970D60"/>
    <w:rsid w:val="00972AC4"/>
    <w:rsid w:val="00972FA3"/>
    <w:rsid w:val="00973B79"/>
    <w:rsid w:val="00973B97"/>
    <w:rsid w:val="0097446B"/>
    <w:rsid w:val="00975B19"/>
    <w:rsid w:val="00981969"/>
    <w:rsid w:val="00984345"/>
    <w:rsid w:val="009845FA"/>
    <w:rsid w:val="00984B10"/>
    <w:rsid w:val="00985589"/>
    <w:rsid w:val="009856ED"/>
    <w:rsid w:val="00990E4A"/>
    <w:rsid w:val="0099120E"/>
    <w:rsid w:val="00992BE7"/>
    <w:rsid w:val="0099353B"/>
    <w:rsid w:val="00993903"/>
    <w:rsid w:val="0099390E"/>
    <w:rsid w:val="00994A21"/>
    <w:rsid w:val="00994B3F"/>
    <w:rsid w:val="00995408"/>
    <w:rsid w:val="00995921"/>
    <w:rsid w:val="00995B04"/>
    <w:rsid w:val="009960E5"/>
    <w:rsid w:val="009964F5"/>
    <w:rsid w:val="00996B09"/>
    <w:rsid w:val="009A2A11"/>
    <w:rsid w:val="009A2CB3"/>
    <w:rsid w:val="009A33A6"/>
    <w:rsid w:val="009A3705"/>
    <w:rsid w:val="009A390B"/>
    <w:rsid w:val="009A3944"/>
    <w:rsid w:val="009A4F78"/>
    <w:rsid w:val="009A7ADC"/>
    <w:rsid w:val="009B0A5E"/>
    <w:rsid w:val="009B0D30"/>
    <w:rsid w:val="009B1DF2"/>
    <w:rsid w:val="009B1EDB"/>
    <w:rsid w:val="009B2089"/>
    <w:rsid w:val="009B2D69"/>
    <w:rsid w:val="009B396D"/>
    <w:rsid w:val="009B3A32"/>
    <w:rsid w:val="009B3EAA"/>
    <w:rsid w:val="009B4F70"/>
    <w:rsid w:val="009B52AF"/>
    <w:rsid w:val="009B5398"/>
    <w:rsid w:val="009B5B02"/>
    <w:rsid w:val="009B5DEE"/>
    <w:rsid w:val="009B6129"/>
    <w:rsid w:val="009B622C"/>
    <w:rsid w:val="009B7068"/>
    <w:rsid w:val="009C04C5"/>
    <w:rsid w:val="009C1457"/>
    <w:rsid w:val="009C19B7"/>
    <w:rsid w:val="009C1CE9"/>
    <w:rsid w:val="009C1D2A"/>
    <w:rsid w:val="009C1FAD"/>
    <w:rsid w:val="009C2C8D"/>
    <w:rsid w:val="009C32ED"/>
    <w:rsid w:val="009C4578"/>
    <w:rsid w:val="009C5ABB"/>
    <w:rsid w:val="009D1C00"/>
    <w:rsid w:val="009D1F73"/>
    <w:rsid w:val="009D45CD"/>
    <w:rsid w:val="009D5003"/>
    <w:rsid w:val="009D7118"/>
    <w:rsid w:val="009D7C51"/>
    <w:rsid w:val="009E022D"/>
    <w:rsid w:val="009E138F"/>
    <w:rsid w:val="009E196C"/>
    <w:rsid w:val="009E1FA9"/>
    <w:rsid w:val="009E5072"/>
    <w:rsid w:val="009E6578"/>
    <w:rsid w:val="009E679C"/>
    <w:rsid w:val="009E68B3"/>
    <w:rsid w:val="009E6A0A"/>
    <w:rsid w:val="009E71EA"/>
    <w:rsid w:val="009E7550"/>
    <w:rsid w:val="009E7560"/>
    <w:rsid w:val="009F31E6"/>
    <w:rsid w:val="009F36BF"/>
    <w:rsid w:val="009F5C32"/>
    <w:rsid w:val="009F6A5A"/>
    <w:rsid w:val="009F7492"/>
    <w:rsid w:val="00A007D0"/>
    <w:rsid w:val="00A01C28"/>
    <w:rsid w:val="00A023DD"/>
    <w:rsid w:val="00A032CC"/>
    <w:rsid w:val="00A04B1C"/>
    <w:rsid w:val="00A0749D"/>
    <w:rsid w:val="00A100CF"/>
    <w:rsid w:val="00A10800"/>
    <w:rsid w:val="00A111B6"/>
    <w:rsid w:val="00A11F47"/>
    <w:rsid w:val="00A160F1"/>
    <w:rsid w:val="00A1612D"/>
    <w:rsid w:val="00A17F08"/>
    <w:rsid w:val="00A2026E"/>
    <w:rsid w:val="00A220E4"/>
    <w:rsid w:val="00A23085"/>
    <w:rsid w:val="00A23919"/>
    <w:rsid w:val="00A2452D"/>
    <w:rsid w:val="00A25FB2"/>
    <w:rsid w:val="00A2668B"/>
    <w:rsid w:val="00A26D27"/>
    <w:rsid w:val="00A274E5"/>
    <w:rsid w:val="00A27598"/>
    <w:rsid w:val="00A30378"/>
    <w:rsid w:val="00A30AEC"/>
    <w:rsid w:val="00A332FE"/>
    <w:rsid w:val="00A34BE0"/>
    <w:rsid w:val="00A34DD8"/>
    <w:rsid w:val="00A3643E"/>
    <w:rsid w:val="00A36D1B"/>
    <w:rsid w:val="00A376EE"/>
    <w:rsid w:val="00A4118F"/>
    <w:rsid w:val="00A42221"/>
    <w:rsid w:val="00A42A99"/>
    <w:rsid w:val="00A42C1D"/>
    <w:rsid w:val="00A439B7"/>
    <w:rsid w:val="00A44F43"/>
    <w:rsid w:val="00A45D89"/>
    <w:rsid w:val="00A4621A"/>
    <w:rsid w:val="00A46938"/>
    <w:rsid w:val="00A50587"/>
    <w:rsid w:val="00A51119"/>
    <w:rsid w:val="00A5151A"/>
    <w:rsid w:val="00A5152D"/>
    <w:rsid w:val="00A52FAD"/>
    <w:rsid w:val="00A53012"/>
    <w:rsid w:val="00A53EB2"/>
    <w:rsid w:val="00A54D05"/>
    <w:rsid w:val="00A57304"/>
    <w:rsid w:val="00A57686"/>
    <w:rsid w:val="00A57E0A"/>
    <w:rsid w:val="00A60BFB"/>
    <w:rsid w:val="00A62B14"/>
    <w:rsid w:val="00A64302"/>
    <w:rsid w:val="00A64455"/>
    <w:rsid w:val="00A64C56"/>
    <w:rsid w:val="00A66571"/>
    <w:rsid w:val="00A66839"/>
    <w:rsid w:val="00A67021"/>
    <w:rsid w:val="00A6737C"/>
    <w:rsid w:val="00A674BE"/>
    <w:rsid w:val="00A70E90"/>
    <w:rsid w:val="00A7177C"/>
    <w:rsid w:val="00A72E6A"/>
    <w:rsid w:val="00A72EBA"/>
    <w:rsid w:val="00A7494F"/>
    <w:rsid w:val="00A74EA3"/>
    <w:rsid w:val="00A759C5"/>
    <w:rsid w:val="00A77919"/>
    <w:rsid w:val="00A77A16"/>
    <w:rsid w:val="00A80404"/>
    <w:rsid w:val="00A80D7B"/>
    <w:rsid w:val="00A81918"/>
    <w:rsid w:val="00A81DAB"/>
    <w:rsid w:val="00A823F6"/>
    <w:rsid w:val="00A83DD7"/>
    <w:rsid w:val="00A8459D"/>
    <w:rsid w:val="00A84E55"/>
    <w:rsid w:val="00A859A7"/>
    <w:rsid w:val="00A8719E"/>
    <w:rsid w:val="00A919E3"/>
    <w:rsid w:val="00A93783"/>
    <w:rsid w:val="00A940A5"/>
    <w:rsid w:val="00A96B9C"/>
    <w:rsid w:val="00A97544"/>
    <w:rsid w:val="00AA018D"/>
    <w:rsid w:val="00AA0764"/>
    <w:rsid w:val="00AA0A89"/>
    <w:rsid w:val="00AA1061"/>
    <w:rsid w:val="00AA19E7"/>
    <w:rsid w:val="00AA1E29"/>
    <w:rsid w:val="00AA283C"/>
    <w:rsid w:val="00AA3979"/>
    <w:rsid w:val="00AA5368"/>
    <w:rsid w:val="00AA6189"/>
    <w:rsid w:val="00AA6429"/>
    <w:rsid w:val="00AA645B"/>
    <w:rsid w:val="00AA7D38"/>
    <w:rsid w:val="00AB1401"/>
    <w:rsid w:val="00AB2F7B"/>
    <w:rsid w:val="00AB4012"/>
    <w:rsid w:val="00AB4070"/>
    <w:rsid w:val="00AB52B4"/>
    <w:rsid w:val="00AB609B"/>
    <w:rsid w:val="00AC01AA"/>
    <w:rsid w:val="00AC093D"/>
    <w:rsid w:val="00AC1E42"/>
    <w:rsid w:val="00AC37BF"/>
    <w:rsid w:val="00AC3A0F"/>
    <w:rsid w:val="00AC4464"/>
    <w:rsid w:val="00AC455B"/>
    <w:rsid w:val="00AC49D4"/>
    <w:rsid w:val="00AC4F72"/>
    <w:rsid w:val="00AC5041"/>
    <w:rsid w:val="00AC62E1"/>
    <w:rsid w:val="00AC7366"/>
    <w:rsid w:val="00AD00C6"/>
    <w:rsid w:val="00AD0A04"/>
    <w:rsid w:val="00AD4268"/>
    <w:rsid w:val="00AD52DD"/>
    <w:rsid w:val="00AD5429"/>
    <w:rsid w:val="00AD6106"/>
    <w:rsid w:val="00AD6164"/>
    <w:rsid w:val="00AD6BCD"/>
    <w:rsid w:val="00AE27D0"/>
    <w:rsid w:val="00AE3D23"/>
    <w:rsid w:val="00AE482E"/>
    <w:rsid w:val="00AE4C21"/>
    <w:rsid w:val="00AE5144"/>
    <w:rsid w:val="00AE531A"/>
    <w:rsid w:val="00AE5729"/>
    <w:rsid w:val="00AE5B5F"/>
    <w:rsid w:val="00AE7233"/>
    <w:rsid w:val="00AE7332"/>
    <w:rsid w:val="00AE7343"/>
    <w:rsid w:val="00AE7A3A"/>
    <w:rsid w:val="00AF062D"/>
    <w:rsid w:val="00AF21C3"/>
    <w:rsid w:val="00AF3AFC"/>
    <w:rsid w:val="00AF4FD4"/>
    <w:rsid w:val="00AF52F0"/>
    <w:rsid w:val="00AF5A73"/>
    <w:rsid w:val="00AF741A"/>
    <w:rsid w:val="00AF7F64"/>
    <w:rsid w:val="00B00782"/>
    <w:rsid w:val="00B0102B"/>
    <w:rsid w:val="00B01903"/>
    <w:rsid w:val="00B01ADB"/>
    <w:rsid w:val="00B04161"/>
    <w:rsid w:val="00B056F9"/>
    <w:rsid w:val="00B05E1D"/>
    <w:rsid w:val="00B069F5"/>
    <w:rsid w:val="00B06FB8"/>
    <w:rsid w:val="00B074FD"/>
    <w:rsid w:val="00B07687"/>
    <w:rsid w:val="00B07E0E"/>
    <w:rsid w:val="00B11004"/>
    <w:rsid w:val="00B11E3D"/>
    <w:rsid w:val="00B12387"/>
    <w:rsid w:val="00B12D78"/>
    <w:rsid w:val="00B130DF"/>
    <w:rsid w:val="00B140E7"/>
    <w:rsid w:val="00B14D2C"/>
    <w:rsid w:val="00B1605D"/>
    <w:rsid w:val="00B16312"/>
    <w:rsid w:val="00B164D5"/>
    <w:rsid w:val="00B17169"/>
    <w:rsid w:val="00B179EA"/>
    <w:rsid w:val="00B17B45"/>
    <w:rsid w:val="00B17E82"/>
    <w:rsid w:val="00B217B6"/>
    <w:rsid w:val="00B22D39"/>
    <w:rsid w:val="00B23AFF"/>
    <w:rsid w:val="00B24495"/>
    <w:rsid w:val="00B247EA"/>
    <w:rsid w:val="00B2594E"/>
    <w:rsid w:val="00B264BB"/>
    <w:rsid w:val="00B278A0"/>
    <w:rsid w:val="00B30017"/>
    <w:rsid w:val="00B30282"/>
    <w:rsid w:val="00B30C27"/>
    <w:rsid w:val="00B312C1"/>
    <w:rsid w:val="00B32B1B"/>
    <w:rsid w:val="00B33E08"/>
    <w:rsid w:val="00B343F7"/>
    <w:rsid w:val="00B34970"/>
    <w:rsid w:val="00B35210"/>
    <w:rsid w:val="00B361B8"/>
    <w:rsid w:val="00B36401"/>
    <w:rsid w:val="00B368BD"/>
    <w:rsid w:val="00B36CCC"/>
    <w:rsid w:val="00B37A4D"/>
    <w:rsid w:val="00B400B9"/>
    <w:rsid w:val="00B40D9D"/>
    <w:rsid w:val="00B449C4"/>
    <w:rsid w:val="00B4513B"/>
    <w:rsid w:val="00B4575A"/>
    <w:rsid w:val="00B501A1"/>
    <w:rsid w:val="00B50FF3"/>
    <w:rsid w:val="00B51044"/>
    <w:rsid w:val="00B540E8"/>
    <w:rsid w:val="00B56A36"/>
    <w:rsid w:val="00B575BA"/>
    <w:rsid w:val="00B60529"/>
    <w:rsid w:val="00B64EAD"/>
    <w:rsid w:val="00B67762"/>
    <w:rsid w:val="00B71179"/>
    <w:rsid w:val="00B71608"/>
    <w:rsid w:val="00B71EE4"/>
    <w:rsid w:val="00B71FC2"/>
    <w:rsid w:val="00B73789"/>
    <w:rsid w:val="00B74393"/>
    <w:rsid w:val="00B74782"/>
    <w:rsid w:val="00B7585D"/>
    <w:rsid w:val="00B76429"/>
    <w:rsid w:val="00B765BC"/>
    <w:rsid w:val="00B80E00"/>
    <w:rsid w:val="00B8223D"/>
    <w:rsid w:val="00B82B31"/>
    <w:rsid w:val="00B83A12"/>
    <w:rsid w:val="00B850F3"/>
    <w:rsid w:val="00B86431"/>
    <w:rsid w:val="00B86471"/>
    <w:rsid w:val="00B868BE"/>
    <w:rsid w:val="00B86D25"/>
    <w:rsid w:val="00B87B36"/>
    <w:rsid w:val="00B918FA"/>
    <w:rsid w:val="00B93402"/>
    <w:rsid w:val="00B93657"/>
    <w:rsid w:val="00B94423"/>
    <w:rsid w:val="00B94780"/>
    <w:rsid w:val="00B94E1A"/>
    <w:rsid w:val="00B956D4"/>
    <w:rsid w:val="00B95AEB"/>
    <w:rsid w:val="00B96340"/>
    <w:rsid w:val="00B9719B"/>
    <w:rsid w:val="00B97446"/>
    <w:rsid w:val="00BA1123"/>
    <w:rsid w:val="00BA1BA7"/>
    <w:rsid w:val="00BA46FF"/>
    <w:rsid w:val="00BA62AE"/>
    <w:rsid w:val="00BA697F"/>
    <w:rsid w:val="00BA6CDD"/>
    <w:rsid w:val="00BA7432"/>
    <w:rsid w:val="00BB18F0"/>
    <w:rsid w:val="00BB2764"/>
    <w:rsid w:val="00BB29EF"/>
    <w:rsid w:val="00BB3483"/>
    <w:rsid w:val="00BB3814"/>
    <w:rsid w:val="00BB3CFC"/>
    <w:rsid w:val="00BB5941"/>
    <w:rsid w:val="00BB630F"/>
    <w:rsid w:val="00BC1AA0"/>
    <w:rsid w:val="00BC2495"/>
    <w:rsid w:val="00BC314A"/>
    <w:rsid w:val="00BC3774"/>
    <w:rsid w:val="00BC75FD"/>
    <w:rsid w:val="00BC7EB9"/>
    <w:rsid w:val="00BC7F85"/>
    <w:rsid w:val="00BD04EB"/>
    <w:rsid w:val="00BD1868"/>
    <w:rsid w:val="00BD2643"/>
    <w:rsid w:val="00BD4086"/>
    <w:rsid w:val="00BD56B1"/>
    <w:rsid w:val="00BD6558"/>
    <w:rsid w:val="00BD6D5A"/>
    <w:rsid w:val="00BD7C00"/>
    <w:rsid w:val="00BE0188"/>
    <w:rsid w:val="00BE04C1"/>
    <w:rsid w:val="00BE2F8A"/>
    <w:rsid w:val="00BE3FF7"/>
    <w:rsid w:val="00BE44D1"/>
    <w:rsid w:val="00BE510E"/>
    <w:rsid w:val="00BE5BDA"/>
    <w:rsid w:val="00BE5D34"/>
    <w:rsid w:val="00BE7B86"/>
    <w:rsid w:val="00BE7C82"/>
    <w:rsid w:val="00BF0354"/>
    <w:rsid w:val="00BF1DF8"/>
    <w:rsid w:val="00BF2AD7"/>
    <w:rsid w:val="00BF2F76"/>
    <w:rsid w:val="00BF3022"/>
    <w:rsid w:val="00BF3214"/>
    <w:rsid w:val="00BF35EA"/>
    <w:rsid w:val="00BF370E"/>
    <w:rsid w:val="00BF5573"/>
    <w:rsid w:val="00BF5CBA"/>
    <w:rsid w:val="00BF60E7"/>
    <w:rsid w:val="00BF65CA"/>
    <w:rsid w:val="00BF6C2B"/>
    <w:rsid w:val="00C00E17"/>
    <w:rsid w:val="00C00FE5"/>
    <w:rsid w:val="00C01BE6"/>
    <w:rsid w:val="00C033F2"/>
    <w:rsid w:val="00C0393D"/>
    <w:rsid w:val="00C06605"/>
    <w:rsid w:val="00C07317"/>
    <w:rsid w:val="00C077CE"/>
    <w:rsid w:val="00C07864"/>
    <w:rsid w:val="00C1099C"/>
    <w:rsid w:val="00C124C8"/>
    <w:rsid w:val="00C1368A"/>
    <w:rsid w:val="00C13AD3"/>
    <w:rsid w:val="00C15867"/>
    <w:rsid w:val="00C168AD"/>
    <w:rsid w:val="00C17BC3"/>
    <w:rsid w:val="00C20C32"/>
    <w:rsid w:val="00C22398"/>
    <w:rsid w:val="00C2296D"/>
    <w:rsid w:val="00C23155"/>
    <w:rsid w:val="00C23C17"/>
    <w:rsid w:val="00C25DD3"/>
    <w:rsid w:val="00C3013A"/>
    <w:rsid w:val="00C3061F"/>
    <w:rsid w:val="00C31163"/>
    <w:rsid w:val="00C31B74"/>
    <w:rsid w:val="00C334C0"/>
    <w:rsid w:val="00C34843"/>
    <w:rsid w:val="00C34E84"/>
    <w:rsid w:val="00C354BB"/>
    <w:rsid w:val="00C35FFC"/>
    <w:rsid w:val="00C406B7"/>
    <w:rsid w:val="00C40C41"/>
    <w:rsid w:val="00C41A1E"/>
    <w:rsid w:val="00C41F67"/>
    <w:rsid w:val="00C455C7"/>
    <w:rsid w:val="00C45885"/>
    <w:rsid w:val="00C46230"/>
    <w:rsid w:val="00C47088"/>
    <w:rsid w:val="00C47C95"/>
    <w:rsid w:val="00C509BC"/>
    <w:rsid w:val="00C509EB"/>
    <w:rsid w:val="00C50C22"/>
    <w:rsid w:val="00C50F22"/>
    <w:rsid w:val="00C52D71"/>
    <w:rsid w:val="00C5432B"/>
    <w:rsid w:val="00C559DB"/>
    <w:rsid w:val="00C57229"/>
    <w:rsid w:val="00C578C5"/>
    <w:rsid w:val="00C57971"/>
    <w:rsid w:val="00C57CBF"/>
    <w:rsid w:val="00C57CDF"/>
    <w:rsid w:val="00C60466"/>
    <w:rsid w:val="00C604F5"/>
    <w:rsid w:val="00C6133E"/>
    <w:rsid w:val="00C62B3F"/>
    <w:rsid w:val="00C6362C"/>
    <w:rsid w:val="00C65BD7"/>
    <w:rsid w:val="00C66903"/>
    <w:rsid w:val="00C66AB2"/>
    <w:rsid w:val="00C67C2F"/>
    <w:rsid w:val="00C67D91"/>
    <w:rsid w:val="00C72A15"/>
    <w:rsid w:val="00C72B4C"/>
    <w:rsid w:val="00C733F4"/>
    <w:rsid w:val="00C7375D"/>
    <w:rsid w:val="00C74C15"/>
    <w:rsid w:val="00C75553"/>
    <w:rsid w:val="00C75EE1"/>
    <w:rsid w:val="00C76BA4"/>
    <w:rsid w:val="00C76EDE"/>
    <w:rsid w:val="00C773CF"/>
    <w:rsid w:val="00C83A48"/>
    <w:rsid w:val="00C83DE5"/>
    <w:rsid w:val="00C85865"/>
    <w:rsid w:val="00C85E1B"/>
    <w:rsid w:val="00C85E85"/>
    <w:rsid w:val="00C86DBC"/>
    <w:rsid w:val="00C86E8F"/>
    <w:rsid w:val="00C87A54"/>
    <w:rsid w:val="00C902BE"/>
    <w:rsid w:val="00C90500"/>
    <w:rsid w:val="00C93126"/>
    <w:rsid w:val="00C9317D"/>
    <w:rsid w:val="00C93199"/>
    <w:rsid w:val="00C93D13"/>
    <w:rsid w:val="00C9618E"/>
    <w:rsid w:val="00C9754D"/>
    <w:rsid w:val="00CA07CB"/>
    <w:rsid w:val="00CA095B"/>
    <w:rsid w:val="00CA1E6F"/>
    <w:rsid w:val="00CA2DB3"/>
    <w:rsid w:val="00CA2EAE"/>
    <w:rsid w:val="00CA3FC8"/>
    <w:rsid w:val="00CA3FE7"/>
    <w:rsid w:val="00CA4AC1"/>
    <w:rsid w:val="00CA58BC"/>
    <w:rsid w:val="00CA59FB"/>
    <w:rsid w:val="00CA5C76"/>
    <w:rsid w:val="00CA64A2"/>
    <w:rsid w:val="00CA6957"/>
    <w:rsid w:val="00CA6C6C"/>
    <w:rsid w:val="00CA70DE"/>
    <w:rsid w:val="00CB0316"/>
    <w:rsid w:val="00CB0B11"/>
    <w:rsid w:val="00CB184A"/>
    <w:rsid w:val="00CB1877"/>
    <w:rsid w:val="00CB1DBA"/>
    <w:rsid w:val="00CB1F29"/>
    <w:rsid w:val="00CB2850"/>
    <w:rsid w:val="00CB2B43"/>
    <w:rsid w:val="00CB426A"/>
    <w:rsid w:val="00CB4FBA"/>
    <w:rsid w:val="00CB5354"/>
    <w:rsid w:val="00CB6A94"/>
    <w:rsid w:val="00CB7067"/>
    <w:rsid w:val="00CB7E89"/>
    <w:rsid w:val="00CC2749"/>
    <w:rsid w:val="00CC3B7A"/>
    <w:rsid w:val="00CC3C9E"/>
    <w:rsid w:val="00CC3FF6"/>
    <w:rsid w:val="00CC535A"/>
    <w:rsid w:val="00CC6A14"/>
    <w:rsid w:val="00CC70A3"/>
    <w:rsid w:val="00CC7287"/>
    <w:rsid w:val="00CD09B6"/>
    <w:rsid w:val="00CD1C89"/>
    <w:rsid w:val="00CD266D"/>
    <w:rsid w:val="00CD26B5"/>
    <w:rsid w:val="00CD2ABA"/>
    <w:rsid w:val="00CD3846"/>
    <w:rsid w:val="00CD4442"/>
    <w:rsid w:val="00CD4850"/>
    <w:rsid w:val="00CD53C3"/>
    <w:rsid w:val="00CD574E"/>
    <w:rsid w:val="00CD6FA1"/>
    <w:rsid w:val="00CD787A"/>
    <w:rsid w:val="00CD7C57"/>
    <w:rsid w:val="00CD7E4E"/>
    <w:rsid w:val="00CE0866"/>
    <w:rsid w:val="00CE17A7"/>
    <w:rsid w:val="00CE1DA8"/>
    <w:rsid w:val="00CE20A9"/>
    <w:rsid w:val="00CE2578"/>
    <w:rsid w:val="00CE276B"/>
    <w:rsid w:val="00CE290C"/>
    <w:rsid w:val="00CE2F47"/>
    <w:rsid w:val="00CE4284"/>
    <w:rsid w:val="00CE4C22"/>
    <w:rsid w:val="00CE6C6D"/>
    <w:rsid w:val="00CE76E5"/>
    <w:rsid w:val="00CF02D6"/>
    <w:rsid w:val="00CF1ECE"/>
    <w:rsid w:val="00CF2622"/>
    <w:rsid w:val="00CF41EC"/>
    <w:rsid w:val="00CF4C2E"/>
    <w:rsid w:val="00CF5D04"/>
    <w:rsid w:val="00D0013B"/>
    <w:rsid w:val="00D00336"/>
    <w:rsid w:val="00D00DF7"/>
    <w:rsid w:val="00D02F43"/>
    <w:rsid w:val="00D04DE4"/>
    <w:rsid w:val="00D063F1"/>
    <w:rsid w:val="00D06CC0"/>
    <w:rsid w:val="00D070E8"/>
    <w:rsid w:val="00D07D4D"/>
    <w:rsid w:val="00D10922"/>
    <w:rsid w:val="00D10C6D"/>
    <w:rsid w:val="00D12918"/>
    <w:rsid w:val="00D13402"/>
    <w:rsid w:val="00D135BA"/>
    <w:rsid w:val="00D14426"/>
    <w:rsid w:val="00D14D17"/>
    <w:rsid w:val="00D14D91"/>
    <w:rsid w:val="00D14F22"/>
    <w:rsid w:val="00D15AB4"/>
    <w:rsid w:val="00D15F24"/>
    <w:rsid w:val="00D16ACB"/>
    <w:rsid w:val="00D179EE"/>
    <w:rsid w:val="00D20F0F"/>
    <w:rsid w:val="00D23511"/>
    <w:rsid w:val="00D2465F"/>
    <w:rsid w:val="00D24967"/>
    <w:rsid w:val="00D25D68"/>
    <w:rsid w:val="00D26223"/>
    <w:rsid w:val="00D26DEE"/>
    <w:rsid w:val="00D2752A"/>
    <w:rsid w:val="00D27B16"/>
    <w:rsid w:val="00D307C6"/>
    <w:rsid w:val="00D3365E"/>
    <w:rsid w:val="00D354ED"/>
    <w:rsid w:val="00D37391"/>
    <w:rsid w:val="00D37F29"/>
    <w:rsid w:val="00D40133"/>
    <w:rsid w:val="00D41C24"/>
    <w:rsid w:val="00D44A07"/>
    <w:rsid w:val="00D46385"/>
    <w:rsid w:val="00D46D49"/>
    <w:rsid w:val="00D4741C"/>
    <w:rsid w:val="00D47E6C"/>
    <w:rsid w:val="00D505AB"/>
    <w:rsid w:val="00D519AE"/>
    <w:rsid w:val="00D52502"/>
    <w:rsid w:val="00D543AF"/>
    <w:rsid w:val="00D545A5"/>
    <w:rsid w:val="00D55859"/>
    <w:rsid w:val="00D57918"/>
    <w:rsid w:val="00D60799"/>
    <w:rsid w:val="00D61938"/>
    <w:rsid w:val="00D61EAC"/>
    <w:rsid w:val="00D63100"/>
    <w:rsid w:val="00D646C5"/>
    <w:rsid w:val="00D702AD"/>
    <w:rsid w:val="00D70930"/>
    <w:rsid w:val="00D73DC6"/>
    <w:rsid w:val="00D74C1A"/>
    <w:rsid w:val="00D7549C"/>
    <w:rsid w:val="00D754C1"/>
    <w:rsid w:val="00D77393"/>
    <w:rsid w:val="00D77551"/>
    <w:rsid w:val="00D77A35"/>
    <w:rsid w:val="00D803CC"/>
    <w:rsid w:val="00D814A3"/>
    <w:rsid w:val="00D814C5"/>
    <w:rsid w:val="00D81B3E"/>
    <w:rsid w:val="00D83850"/>
    <w:rsid w:val="00D842F2"/>
    <w:rsid w:val="00D86D78"/>
    <w:rsid w:val="00D8717C"/>
    <w:rsid w:val="00D90C70"/>
    <w:rsid w:val="00D90E49"/>
    <w:rsid w:val="00D915CB"/>
    <w:rsid w:val="00D946DE"/>
    <w:rsid w:val="00D94917"/>
    <w:rsid w:val="00D96ADE"/>
    <w:rsid w:val="00D96C8E"/>
    <w:rsid w:val="00D96D63"/>
    <w:rsid w:val="00D97031"/>
    <w:rsid w:val="00DA0CE2"/>
    <w:rsid w:val="00DA0F10"/>
    <w:rsid w:val="00DA2387"/>
    <w:rsid w:val="00DA2965"/>
    <w:rsid w:val="00DA30A0"/>
    <w:rsid w:val="00DA31C6"/>
    <w:rsid w:val="00DA3987"/>
    <w:rsid w:val="00DA6630"/>
    <w:rsid w:val="00DA6783"/>
    <w:rsid w:val="00DB05EB"/>
    <w:rsid w:val="00DB077F"/>
    <w:rsid w:val="00DB123E"/>
    <w:rsid w:val="00DB190E"/>
    <w:rsid w:val="00DB1EE3"/>
    <w:rsid w:val="00DB3C9A"/>
    <w:rsid w:val="00DB417C"/>
    <w:rsid w:val="00DB4A51"/>
    <w:rsid w:val="00DB4F74"/>
    <w:rsid w:val="00DB5201"/>
    <w:rsid w:val="00DB6CD9"/>
    <w:rsid w:val="00DB74CF"/>
    <w:rsid w:val="00DB78C2"/>
    <w:rsid w:val="00DC0782"/>
    <w:rsid w:val="00DC2969"/>
    <w:rsid w:val="00DC2A56"/>
    <w:rsid w:val="00DC3962"/>
    <w:rsid w:val="00DC4B70"/>
    <w:rsid w:val="00DC5FAC"/>
    <w:rsid w:val="00DC6A10"/>
    <w:rsid w:val="00DC7AD4"/>
    <w:rsid w:val="00DD0093"/>
    <w:rsid w:val="00DD1944"/>
    <w:rsid w:val="00DD2865"/>
    <w:rsid w:val="00DD320C"/>
    <w:rsid w:val="00DD39C6"/>
    <w:rsid w:val="00DD4F73"/>
    <w:rsid w:val="00DD7223"/>
    <w:rsid w:val="00DD787C"/>
    <w:rsid w:val="00DE0789"/>
    <w:rsid w:val="00DE16DD"/>
    <w:rsid w:val="00DE573D"/>
    <w:rsid w:val="00DE5C77"/>
    <w:rsid w:val="00DE657E"/>
    <w:rsid w:val="00DE6699"/>
    <w:rsid w:val="00DE782D"/>
    <w:rsid w:val="00DF0648"/>
    <w:rsid w:val="00DF0AAD"/>
    <w:rsid w:val="00DF2145"/>
    <w:rsid w:val="00DF3474"/>
    <w:rsid w:val="00DF4704"/>
    <w:rsid w:val="00DF5DD9"/>
    <w:rsid w:val="00DF6409"/>
    <w:rsid w:val="00E024AA"/>
    <w:rsid w:val="00E02729"/>
    <w:rsid w:val="00E035FC"/>
    <w:rsid w:val="00E046CF"/>
    <w:rsid w:val="00E0514C"/>
    <w:rsid w:val="00E05A51"/>
    <w:rsid w:val="00E05D92"/>
    <w:rsid w:val="00E078DF"/>
    <w:rsid w:val="00E10837"/>
    <w:rsid w:val="00E12086"/>
    <w:rsid w:val="00E13ACA"/>
    <w:rsid w:val="00E13D77"/>
    <w:rsid w:val="00E13F40"/>
    <w:rsid w:val="00E1515A"/>
    <w:rsid w:val="00E15C77"/>
    <w:rsid w:val="00E164A3"/>
    <w:rsid w:val="00E16709"/>
    <w:rsid w:val="00E167B6"/>
    <w:rsid w:val="00E16EA3"/>
    <w:rsid w:val="00E17127"/>
    <w:rsid w:val="00E172D3"/>
    <w:rsid w:val="00E2091A"/>
    <w:rsid w:val="00E21520"/>
    <w:rsid w:val="00E2360F"/>
    <w:rsid w:val="00E250F1"/>
    <w:rsid w:val="00E265B9"/>
    <w:rsid w:val="00E27B68"/>
    <w:rsid w:val="00E27EA0"/>
    <w:rsid w:val="00E30915"/>
    <w:rsid w:val="00E30D03"/>
    <w:rsid w:val="00E30F90"/>
    <w:rsid w:val="00E31382"/>
    <w:rsid w:val="00E31AA4"/>
    <w:rsid w:val="00E331FF"/>
    <w:rsid w:val="00E3453D"/>
    <w:rsid w:val="00E3550D"/>
    <w:rsid w:val="00E360C2"/>
    <w:rsid w:val="00E36666"/>
    <w:rsid w:val="00E373C3"/>
    <w:rsid w:val="00E4005D"/>
    <w:rsid w:val="00E413B2"/>
    <w:rsid w:val="00E44823"/>
    <w:rsid w:val="00E469EA"/>
    <w:rsid w:val="00E50700"/>
    <w:rsid w:val="00E51672"/>
    <w:rsid w:val="00E51F1D"/>
    <w:rsid w:val="00E52838"/>
    <w:rsid w:val="00E54A61"/>
    <w:rsid w:val="00E54C4D"/>
    <w:rsid w:val="00E54C74"/>
    <w:rsid w:val="00E551AF"/>
    <w:rsid w:val="00E55ACE"/>
    <w:rsid w:val="00E579AE"/>
    <w:rsid w:val="00E579BA"/>
    <w:rsid w:val="00E57E24"/>
    <w:rsid w:val="00E6053A"/>
    <w:rsid w:val="00E60801"/>
    <w:rsid w:val="00E614E0"/>
    <w:rsid w:val="00E62DA3"/>
    <w:rsid w:val="00E630D1"/>
    <w:rsid w:val="00E645BA"/>
    <w:rsid w:val="00E646F3"/>
    <w:rsid w:val="00E665F2"/>
    <w:rsid w:val="00E66601"/>
    <w:rsid w:val="00E71180"/>
    <w:rsid w:val="00E7182A"/>
    <w:rsid w:val="00E72FDC"/>
    <w:rsid w:val="00E73F7F"/>
    <w:rsid w:val="00E740EC"/>
    <w:rsid w:val="00E744E3"/>
    <w:rsid w:val="00E753E8"/>
    <w:rsid w:val="00E77B50"/>
    <w:rsid w:val="00E77F54"/>
    <w:rsid w:val="00E81908"/>
    <w:rsid w:val="00E822F1"/>
    <w:rsid w:val="00E829E2"/>
    <w:rsid w:val="00E83D37"/>
    <w:rsid w:val="00E84911"/>
    <w:rsid w:val="00E84FF4"/>
    <w:rsid w:val="00E85409"/>
    <w:rsid w:val="00E8743A"/>
    <w:rsid w:val="00E9054F"/>
    <w:rsid w:val="00E93F1B"/>
    <w:rsid w:val="00E94B60"/>
    <w:rsid w:val="00E954C0"/>
    <w:rsid w:val="00E95B9A"/>
    <w:rsid w:val="00E96F9A"/>
    <w:rsid w:val="00E972F9"/>
    <w:rsid w:val="00E9741B"/>
    <w:rsid w:val="00EA0149"/>
    <w:rsid w:val="00EA0FED"/>
    <w:rsid w:val="00EA198E"/>
    <w:rsid w:val="00EA429F"/>
    <w:rsid w:val="00EA4F9E"/>
    <w:rsid w:val="00EA598B"/>
    <w:rsid w:val="00EA63CA"/>
    <w:rsid w:val="00EA6D3B"/>
    <w:rsid w:val="00EB00AD"/>
    <w:rsid w:val="00EB0430"/>
    <w:rsid w:val="00EB08BA"/>
    <w:rsid w:val="00EB136C"/>
    <w:rsid w:val="00EB1BC8"/>
    <w:rsid w:val="00EB1ECA"/>
    <w:rsid w:val="00EB2568"/>
    <w:rsid w:val="00EB2F02"/>
    <w:rsid w:val="00EB2FB0"/>
    <w:rsid w:val="00EB357E"/>
    <w:rsid w:val="00EB480E"/>
    <w:rsid w:val="00EB5EC6"/>
    <w:rsid w:val="00EB6F5C"/>
    <w:rsid w:val="00EB702B"/>
    <w:rsid w:val="00EB7FC9"/>
    <w:rsid w:val="00EC0C41"/>
    <w:rsid w:val="00EC1451"/>
    <w:rsid w:val="00EC3CB1"/>
    <w:rsid w:val="00EC3FD5"/>
    <w:rsid w:val="00EC684F"/>
    <w:rsid w:val="00EC6997"/>
    <w:rsid w:val="00EC6CFC"/>
    <w:rsid w:val="00EC76E5"/>
    <w:rsid w:val="00ED102A"/>
    <w:rsid w:val="00ED22D0"/>
    <w:rsid w:val="00ED27E8"/>
    <w:rsid w:val="00ED303A"/>
    <w:rsid w:val="00ED3B21"/>
    <w:rsid w:val="00ED4DE2"/>
    <w:rsid w:val="00ED510F"/>
    <w:rsid w:val="00ED5AEC"/>
    <w:rsid w:val="00ED5C37"/>
    <w:rsid w:val="00ED663D"/>
    <w:rsid w:val="00ED6939"/>
    <w:rsid w:val="00ED6F09"/>
    <w:rsid w:val="00ED7137"/>
    <w:rsid w:val="00ED71F3"/>
    <w:rsid w:val="00EE0582"/>
    <w:rsid w:val="00EE1B80"/>
    <w:rsid w:val="00EE1EDA"/>
    <w:rsid w:val="00EE210F"/>
    <w:rsid w:val="00EE2FA2"/>
    <w:rsid w:val="00EE3DE1"/>
    <w:rsid w:val="00EE3F5D"/>
    <w:rsid w:val="00EE6BCB"/>
    <w:rsid w:val="00EF06EA"/>
    <w:rsid w:val="00EF0F39"/>
    <w:rsid w:val="00EF194E"/>
    <w:rsid w:val="00EF2EBF"/>
    <w:rsid w:val="00EF5936"/>
    <w:rsid w:val="00F000E1"/>
    <w:rsid w:val="00F00AD8"/>
    <w:rsid w:val="00F0160A"/>
    <w:rsid w:val="00F0168A"/>
    <w:rsid w:val="00F01C52"/>
    <w:rsid w:val="00F02EE2"/>
    <w:rsid w:val="00F03F28"/>
    <w:rsid w:val="00F04C1D"/>
    <w:rsid w:val="00F05124"/>
    <w:rsid w:val="00F05882"/>
    <w:rsid w:val="00F07604"/>
    <w:rsid w:val="00F07DBE"/>
    <w:rsid w:val="00F07F41"/>
    <w:rsid w:val="00F11900"/>
    <w:rsid w:val="00F1260D"/>
    <w:rsid w:val="00F13350"/>
    <w:rsid w:val="00F1358D"/>
    <w:rsid w:val="00F14985"/>
    <w:rsid w:val="00F14D96"/>
    <w:rsid w:val="00F14FE8"/>
    <w:rsid w:val="00F15820"/>
    <w:rsid w:val="00F16B37"/>
    <w:rsid w:val="00F1772C"/>
    <w:rsid w:val="00F20318"/>
    <w:rsid w:val="00F20DDA"/>
    <w:rsid w:val="00F21088"/>
    <w:rsid w:val="00F22A5B"/>
    <w:rsid w:val="00F22C5B"/>
    <w:rsid w:val="00F23438"/>
    <w:rsid w:val="00F23A9F"/>
    <w:rsid w:val="00F23D71"/>
    <w:rsid w:val="00F24433"/>
    <w:rsid w:val="00F24C24"/>
    <w:rsid w:val="00F266F5"/>
    <w:rsid w:val="00F326BF"/>
    <w:rsid w:val="00F327E7"/>
    <w:rsid w:val="00F338A1"/>
    <w:rsid w:val="00F3391D"/>
    <w:rsid w:val="00F34FAC"/>
    <w:rsid w:val="00F35746"/>
    <w:rsid w:val="00F36748"/>
    <w:rsid w:val="00F36F93"/>
    <w:rsid w:val="00F419E2"/>
    <w:rsid w:val="00F41C0A"/>
    <w:rsid w:val="00F428CA"/>
    <w:rsid w:val="00F42AFB"/>
    <w:rsid w:val="00F447C7"/>
    <w:rsid w:val="00F459B4"/>
    <w:rsid w:val="00F46988"/>
    <w:rsid w:val="00F46DDD"/>
    <w:rsid w:val="00F47BC5"/>
    <w:rsid w:val="00F51078"/>
    <w:rsid w:val="00F5211B"/>
    <w:rsid w:val="00F53D0B"/>
    <w:rsid w:val="00F53E8B"/>
    <w:rsid w:val="00F54ACC"/>
    <w:rsid w:val="00F554A9"/>
    <w:rsid w:val="00F56D9C"/>
    <w:rsid w:val="00F56F3D"/>
    <w:rsid w:val="00F5753A"/>
    <w:rsid w:val="00F57664"/>
    <w:rsid w:val="00F57E84"/>
    <w:rsid w:val="00F60803"/>
    <w:rsid w:val="00F60F64"/>
    <w:rsid w:val="00F63F7C"/>
    <w:rsid w:val="00F64AFB"/>
    <w:rsid w:val="00F65BFC"/>
    <w:rsid w:val="00F6644B"/>
    <w:rsid w:val="00F66EAB"/>
    <w:rsid w:val="00F67152"/>
    <w:rsid w:val="00F67667"/>
    <w:rsid w:val="00F716FD"/>
    <w:rsid w:val="00F71B7E"/>
    <w:rsid w:val="00F73C0D"/>
    <w:rsid w:val="00F75619"/>
    <w:rsid w:val="00F76589"/>
    <w:rsid w:val="00F766DA"/>
    <w:rsid w:val="00F77EBF"/>
    <w:rsid w:val="00F80355"/>
    <w:rsid w:val="00F803A9"/>
    <w:rsid w:val="00F80F2F"/>
    <w:rsid w:val="00F82203"/>
    <w:rsid w:val="00F82AE5"/>
    <w:rsid w:val="00F83EFF"/>
    <w:rsid w:val="00F84ABF"/>
    <w:rsid w:val="00F85F0C"/>
    <w:rsid w:val="00F86076"/>
    <w:rsid w:val="00F87C43"/>
    <w:rsid w:val="00F90873"/>
    <w:rsid w:val="00F908C6"/>
    <w:rsid w:val="00F92259"/>
    <w:rsid w:val="00F94092"/>
    <w:rsid w:val="00F940B1"/>
    <w:rsid w:val="00F94F5C"/>
    <w:rsid w:val="00F960DE"/>
    <w:rsid w:val="00F964B5"/>
    <w:rsid w:val="00F97BE0"/>
    <w:rsid w:val="00FA03EC"/>
    <w:rsid w:val="00FA177E"/>
    <w:rsid w:val="00FA2EB1"/>
    <w:rsid w:val="00FA3CCF"/>
    <w:rsid w:val="00FA5722"/>
    <w:rsid w:val="00FA63B1"/>
    <w:rsid w:val="00FA661F"/>
    <w:rsid w:val="00FA77EE"/>
    <w:rsid w:val="00FB0C81"/>
    <w:rsid w:val="00FB1F6B"/>
    <w:rsid w:val="00FB29E4"/>
    <w:rsid w:val="00FB319D"/>
    <w:rsid w:val="00FB36EA"/>
    <w:rsid w:val="00FB44C4"/>
    <w:rsid w:val="00FB44E0"/>
    <w:rsid w:val="00FB4CD2"/>
    <w:rsid w:val="00FB4F7F"/>
    <w:rsid w:val="00FB6A39"/>
    <w:rsid w:val="00FB6C9F"/>
    <w:rsid w:val="00FB7C81"/>
    <w:rsid w:val="00FB7CBB"/>
    <w:rsid w:val="00FC0955"/>
    <w:rsid w:val="00FC1290"/>
    <w:rsid w:val="00FC2200"/>
    <w:rsid w:val="00FC2540"/>
    <w:rsid w:val="00FC2B76"/>
    <w:rsid w:val="00FC2C81"/>
    <w:rsid w:val="00FC2D05"/>
    <w:rsid w:val="00FC4F51"/>
    <w:rsid w:val="00FC5105"/>
    <w:rsid w:val="00FC544A"/>
    <w:rsid w:val="00FC5EBF"/>
    <w:rsid w:val="00FC6378"/>
    <w:rsid w:val="00FC75FD"/>
    <w:rsid w:val="00FD0DCF"/>
    <w:rsid w:val="00FD1743"/>
    <w:rsid w:val="00FD19F4"/>
    <w:rsid w:val="00FD2684"/>
    <w:rsid w:val="00FD4419"/>
    <w:rsid w:val="00FD4FF7"/>
    <w:rsid w:val="00FD70B6"/>
    <w:rsid w:val="00FE12EF"/>
    <w:rsid w:val="00FE16AD"/>
    <w:rsid w:val="00FE1A50"/>
    <w:rsid w:val="00FE4579"/>
    <w:rsid w:val="00FE458A"/>
    <w:rsid w:val="00FE46C3"/>
    <w:rsid w:val="00FE494B"/>
    <w:rsid w:val="00FE4B82"/>
    <w:rsid w:val="00FF0204"/>
    <w:rsid w:val="00FF1BB2"/>
    <w:rsid w:val="00FF1EC7"/>
    <w:rsid w:val="00FF27A2"/>
    <w:rsid w:val="00FF31F2"/>
    <w:rsid w:val="00FF3AED"/>
    <w:rsid w:val="00FF4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."/>
  <w:listSeparator w:val=","/>
  <w14:docId w14:val="54E5D5C7"/>
  <w15:docId w15:val="{7591B625-F6A0-4230-B9BC-1F8F318B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s-E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aliases w:val="TIT 2 IND,Dot pt,No Spacing1,List Paragraph Char Char Char,Indicator Text,Numbered Para 1,Bullet 1,F5 List Paragraph,Bullet Points,List Paragraph1,Lista vistosa - Énfasis 11,Bullets,Paragraphe de liste1,Titulo 4,Titulo 4CxSpLast,Biblio"/>
    <w:basedOn w:val="Normal"/>
    <w:link w:val="ListParagraphChar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character" w:customStyle="1" w:styleId="ListParagraphChar">
    <w:name w:val="List Paragraph Char"/>
    <w:aliases w:val="TIT 2 IND Char,Dot pt Char,No Spacing1 Char,List Paragraph Char Char Char Char,Indicator Text Char,Numbered Para 1 Char,Bullet 1 Char,F5 List Paragraph Char,Bullet Points Char,List Paragraph1 Char,Lista vistosa - Énfasis 11 Char"/>
    <w:basedOn w:val="DefaultParagraphFont"/>
    <w:link w:val="ListParagraph"/>
    <w:uiPriority w:val="34"/>
    <w:qFormat/>
    <w:locked/>
    <w:rsid w:val="000B782A"/>
    <w:rPr>
      <w:sz w:val="22"/>
      <w:szCs w:val="22"/>
      <w:lang w:val="en-GB"/>
    </w:rPr>
  </w:style>
  <w:style w:type="character" w:customStyle="1" w:styleId="normaltextrun">
    <w:name w:val="normaltextrun"/>
    <w:basedOn w:val="DefaultParagraphFont"/>
    <w:rsid w:val="00A032CC"/>
  </w:style>
  <w:style w:type="character" w:customStyle="1" w:styleId="eop">
    <w:name w:val="eop"/>
    <w:basedOn w:val="DefaultParagraphFont"/>
    <w:rsid w:val="00A032CC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BE04C1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ui-provider">
    <w:name w:val="ui-provider"/>
    <w:basedOn w:val="DefaultParagraphFont"/>
    <w:rsid w:val="00BE04C1"/>
  </w:style>
  <w:style w:type="character" w:styleId="Hyperlink">
    <w:name w:val="Hyperlink"/>
    <w:basedOn w:val="DefaultParagraphFont"/>
    <w:uiPriority w:val="99"/>
    <w:unhideWhenUsed/>
    <w:rsid w:val="008A165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1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HAW7\United%20Nations\UNEP-UNMFS-Shared_drives%20-%20General\DRAFTS\Ico\95th_ExCom\EE\Malaysia\_drafts\Malaysia%20EE%20draf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Malaysia EE draft</Template>
  <TotalTime>41</TotalTime>
  <Pages>13</Pages>
  <Words>5969</Words>
  <Characters>34025</Characters>
  <Application>Microsoft Office Word</Application>
  <DocSecurity>0</DocSecurity>
  <Lines>283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Propuesta De Proyecto: Malasia</vt:lpstr>
      <vt:lpstr>Project proposal: Malaysia</vt:lpstr>
    </vt:vector>
  </TitlesOfParts>
  <Company>UNMFS</Company>
  <LinksUpToDate>false</LinksUpToDate>
  <CharactersWithSpaces>39915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Proyecto: Malasia</dc:title>
  <dc:creator>FSM / JS / LD</dc:creator>
  <cp:keywords>95th ExCom</cp:keywords>
  <cp:lastModifiedBy>Angela Xue He Yan</cp:lastModifiedBy>
  <cp:revision>13</cp:revision>
  <cp:lastPrinted>2001-05-26T13:40:00Z</cp:lastPrinted>
  <dcterms:created xsi:type="dcterms:W3CDTF">2024-11-27T12:24:00Z</dcterms:created>
  <dcterms:modified xsi:type="dcterms:W3CDTF">2024-11-28T20:36:00Z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UNEP/OzL.Pro/ExCom/95/64</vt:lpwstr>
  </property>
  <property fmtid="{D5CDD505-2E9C-101B-9397-08002B2CF9AE}" pid="3" name="ContentTypeId">
    <vt:lpwstr>0x010100C5F60F8E60516143877F7AC30EFBB2F3</vt:lpwstr>
  </property>
  <property fmtid="{D5CDD505-2E9C-101B-9397-08002B2CF9AE}" pid="4" name="Order">
    <vt:r8>4523400</vt:r8>
  </property>
  <property fmtid="{D5CDD505-2E9C-101B-9397-08002B2CF9AE}" pid="5" name="MediaServiceImageTags">
    <vt:lpwstr/>
  </property>
  <property fmtid="{D5CDD505-2E9C-101B-9397-08002B2CF9AE}" pid="6" name="GrammarlyDocumentId">
    <vt:lpwstr>073fc5b4bfc5079c24e1e06ae0b75e5c76a92e858d70b53fad33dffbb2be651b</vt:lpwstr>
  </property>
  <property fmtid="{D5CDD505-2E9C-101B-9397-08002B2CF9AE}" pid="7" name="Revision date">
    <vt:lpwstr>11/24/2024</vt:lpwstr>
  </property>
</Properties>
</file>