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A1626F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9C59F7"/>
          <w:p w14:paraId="71C9AC6A" w14:textId="77777777" w:rsidR="00C15867" w:rsidRPr="009B0D30" w:rsidRDefault="00C15867" w:rsidP="009C59F7"/>
          <w:p w14:paraId="60E84EE6" w14:textId="36FD7F02" w:rsidR="00C15867" w:rsidRPr="009B0D30" w:rsidRDefault="007902A2" w:rsidP="009C59F7">
            <w:r>
              <w:fldChar w:fldCharType="begin"/>
            </w:r>
            <w:r>
              <w:instrText xml:space="preserve"> DOCPROPERTY "Document number"  \* MERGEFORMAT </w:instrText>
            </w:r>
            <w:r>
              <w:fldChar w:fldCharType="separate"/>
            </w:r>
            <w:r>
              <w:t>UNEP/</w:t>
            </w:r>
            <w:proofErr w:type="spellStart"/>
            <w:r>
              <w:t>OzL.Pro</w:t>
            </w:r>
            <w:proofErr w:type="spellEnd"/>
            <w:r>
              <w:t>/ExCom/97/43</w:t>
            </w:r>
            <w:r>
              <w:fldChar w:fldCharType="end"/>
            </w:r>
            <w:r w:rsidR="006E35C3">
              <w:t>*</w:t>
            </w:r>
          </w:p>
          <w:p w14:paraId="4B27B914" w14:textId="448D6F9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81C40">
              <w:t>6 November 2025</w:t>
            </w:r>
            <w:r w:rsidRPr="009B0D30">
              <w:fldChar w:fldCharType="end"/>
            </w:r>
          </w:p>
          <w:p w14:paraId="4DF400D8" w14:textId="77777777" w:rsidR="00C15867" w:rsidRPr="009B0D30" w:rsidRDefault="00C15867" w:rsidP="009C59F7">
            <w:pPr>
              <w:rPr>
                <w:caps/>
              </w:rPr>
            </w:pPr>
          </w:p>
          <w:p w14:paraId="24D12A60" w14:textId="77777777" w:rsidR="00C15867" w:rsidRPr="009B0D30" w:rsidRDefault="00C15867" w:rsidP="009C59F7">
            <w:r w:rsidRPr="009B0D30">
              <w:t>ORIGINAL: ENGLISH</w:t>
            </w:r>
          </w:p>
        </w:tc>
      </w:tr>
    </w:tbl>
    <w:p w14:paraId="2374263D" w14:textId="695600AC" w:rsidR="00CA59FB" w:rsidRDefault="00C15867" w:rsidP="007071FE">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3926456F" w:rsidR="0079781A" w:rsidRDefault="0079781A" w:rsidP="0079781A">
      <w:pPr>
        <w:jc w:val="left"/>
      </w:pPr>
      <w:r>
        <w:t xml:space="preserve">Item </w:t>
      </w:r>
      <w:r w:rsidR="000E3C25">
        <w:t>9(c)</w:t>
      </w:r>
      <w:r>
        <w:t xml:space="preserve"> </w:t>
      </w:r>
      <w:r w:rsidRPr="00512BEF">
        <w:t>of the provisional agenda</w:t>
      </w:r>
      <w:r w:rsidRPr="00512BEF">
        <w:rPr>
          <w:rStyle w:val="FootnoteReference"/>
        </w:rPr>
        <w:footnoteReference w:id="1"/>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34968931" w14:textId="7E5C3675" w:rsidR="00066CE8" w:rsidRPr="009B0D30" w:rsidRDefault="00066CE8" w:rsidP="00857077">
      <w:pPr>
        <w:jc w:val="left"/>
      </w:pPr>
    </w:p>
    <w:p w14:paraId="0E19DFB7" w14:textId="77777777" w:rsidR="004E7F9C" w:rsidRPr="005C670D" w:rsidRDefault="004E7F9C" w:rsidP="005C670D">
      <w:pPr>
        <w:pStyle w:val="Title1"/>
        <w:jc w:val="right"/>
        <w:rPr>
          <w:b w:val="0"/>
          <w:lang w:val="en-CA"/>
        </w:rPr>
      </w:pPr>
    </w:p>
    <w:p w14:paraId="1E3F6654" w14:textId="77777777" w:rsidR="00E9063C" w:rsidRPr="00E9063C" w:rsidRDefault="00E9063C" w:rsidP="00E9063C"/>
    <w:p w14:paraId="01455F1D" w14:textId="77777777" w:rsidR="00E9063C" w:rsidRPr="00E9063C" w:rsidRDefault="00E9063C" w:rsidP="00E9063C"/>
    <w:p w14:paraId="5D5E90A8" w14:textId="47AD65E7" w:rsidR="00E9063C" w:rsidRPr="00E9063C" w:rsidRDefault="00E9063C" w:rsidP="00E9063C">
      <w:pPr>
        <w:jc w:val="center"/>
        <w:rPr>
          <w:b/>
        </w:rPr>
      </w:pPr>
      <w:r w:rsidRPr="00E9063C">
        <w:rPr>
          <w:b/>
        </w:rPr>
        <w:t>PROJECT PROPOSAL</w:t>
      </w:r>
      <w:r w:rsidR="0027455C">
        <w:rPr>
          <w:b/>
        </w:rPr>
        <w:t>:</w:t>
      </w:r>
      <w:r w:rsidR="00A14F1A" w:rsidRPr="00A14F1A">
        <w:rPr>
          <w:b/>
        </w:rPr>
        <w:t xml:space="preserve"> </w:t>
      </w:r>
      <w:r w:rsidR="00A14F1A" w:rsidRPr="00031F62">
        <w:rPr>
          <w:b/>
        </w:rPr>
        <w:t>CHAD</w:t>
      </w:r>
    </w:p>
    <w:p w14:paraId="0FE074EC" w14:textId="77777777" w:rsidR="00E9063C" w:rsidRPr="00E9063C" w:rsidRDefault="00E9063C" w:rsidP="00E9063C"/>
    <w:p w14:paraId="30F2324A" w14:textId="77777777" w:rsidR="00E9063C" w:rsidRPr="00E9063C" w:rsidRDefault="00E9063C" w:rsidP="00E9063C"/>
    <w:p w14:paraId="56800F55" w14:textId="11798E0D" w:rsidR="00E9063C" w:rsidRPr="00E9063C" w:rsidRDefault="00E9063C" w:rsidP="00E9063C">
      <w:pPr>
        <w:ind w:firstLine="720"/>
      </w:pPr>
      <w:r w:rsidRPr="00E9063C">
        <w:t>This document consists of the comments and recommendation of the Secretariat on the following project proposal:</w:t>
      </w:r>
    </w:p>
    <w:p w14:paraId="09D9108A" w14:textId="77777777" w:rsidR="00E9063C" w:rsidRPr="00E9063C" w:rsidRDefault="00E9063C" w:rsidP="00E9063C"/>
    <w:p w14:paraId="675C3DBF" w14:textId="77777777" w:rsidR="00E9063C" w:rsidRPr="00E9063C" w:rsidRDefault="00E9063C" w:rsidP="00E9063C">
      <w:pPr>
        <w:rPr>
          <w:u w:val="single"/>
        </w:rPr>
      </w:pPr>
      <w:r w:rsidRPr="00E9063C">
        <w:rPr>
          <w:u w:val="single"/>
        </w:rPr>
        <w:t>Phase-out</w:t>
      </w:r>
    </w:p>
    <w:p w14:paraId="58B9AA64" w14:textId="77777777" w:rsidR="00E9063C" w:rsidRPr="00E9063C" w:rsidRDefault="00E9063C" w:rsidP="00E9063C"/>
    <w:tbl>
      <w:tblPr>
        <w:tblStyle w:val="TableGrid"/>
        <w:tblW w:w="0" w:type="auto"/>
        <w:tblLook w:val="04A0" w:firstRow="1" w:lastRow="0" w:firstColumn="1" w:lastColumn="0" w:noHBand="0" w:noVBand="1"/>
      </w:tblPr>
      <w:tblGrid>
        <w:gridCol w:w="4395"/>
        <w:gridCol w:w="2121"/>
        <w:gridCol w:w="2844"/>
      </w:tblGrid>
      <w:tr w:rsidR="00E9063C" w:rsidRPr="00E9063C" w14:paraId="66E2C945" w14:textId="77777777" w:rsidTr="005F166D">
        <w:tc>
          <w:tcPr>
            <w:tcW w:w="4395" w:type="dxa"/>
          </w:tcPr>
          <w:p w14:paraId="65CAAEA5" w14:textId="3D4549CE" w:rsidR="00E9063C" w:rsidRPr="00DC52B0" w:rsidRDefault="00E9063C" w:rsidP="00A110D0">
            <w:pPr>
              <w:numPr>
                <w:ilvl w:val="0"/>
                <w:numId w:val="22"/>
              </w:numPr>
              <w:ind w:hanging="830"/>
              <w:contextualSpacing/>
              <w:jc w:val="left"/>
            </w:pPr>
            <w:r w:rsidRPr="00DC52B0">
              <w:t>HCFC phase-out management plan (stage </w:t>
            </w:r>
            <w:r w:rsidR="00032841">
              <w:t>II</w:t>
            </w:r>
            <w:r w:rsidRPr="00DC52B0">
              <w:t xml:space="preserve">, </w:t>
            </w:r>
            <w:r w:rsidR="004F6D7D">
              <w:t xml:space="preserve">second </w:t>
            </w:r>
            <w:r w:rsidRPr="00DC52B0">
              <w:t>tranche)</w:t>
            </w:r>
          </w:p>
        </w:tc>
        <w:tc>
          <w:tcPr>
            <w:tcW w:w="2121" w:type="dxa"/>
          </w:tcPr>
          <w:p w14:paraId="2B9AD47F" w14:textId="0540B791" w:rsidR="00E9063C" w:rsidRPr="00E9063C" w:rsidRDefault="00032841" w:rsidP="00E9063C">
            <w:pPr>
              <w:jc w:val="center"/>
              <w:rPr>
                <w:highlight w:val="cyan"/>
              </w:rPr>
            </w:pPr>
            <w:r w:rsidRPr="00031F62">
              <w:t>UNEP and UNIDO</w:t>
            </w:r>
          </w:p>
        </w:tc>
        <w:tc>
          <w:tcPr>
            <w:tcW w:w="2844" w:type="dxa"/>
          </w:tcPr>
          <w:p w14:paraId="6DD6DCD5" w14:textId="262D3C7A" w:rsidR="00E9063C" w:rsidRPr="00E9063C" w:rsidRDefault="00E9063C" w:rsidP="00E9063C">
            <w:pPr>
              <w:jc w:val="right"/>
              <w:rPr>
                <w:highlight w:val="cyan"/>
              </w:rPr>
            </w:pPr>
            <w:r w:rsidRPr="00E9063C">
              <w:t xml:space="preserve">Blanket approval </w:t>
            </w:r>
          </w:p>
        </w:tc>
      </w:tr>
    </w:tbl>
    <w:p w14:paraId="25503981" w14:textId="77777777" w:rsidR="00E9063C" w:rsidRPr="00E9063C" w:rsidRDefault="00E9063C" w:rsidP="00E9063C"/>
    <w:p w14:paraId="11BAD0C0" w14:textId="77777777" w:rsidR="00E9063C" w:rsidRDefault="00E9063C" w:rsidP="00E9063C"/>
    <w:p w14:paraId="1D5F8711" w14:textId="77777777" w:rsidR="006E35C3" w:rsidRDefault="006E35C3" w:rsidP="00E9063C"/>
    <w:p w14:paraId="075EA4AC" w14:textId="77777777" w:rsidR="006E35C3" w:rsidRDefault="006E35C3" w:rsidP="00E9063C"/>
    <w:p w14:paraId="34E00CE2" w14:textId="77777777" w:rsidR="006E35C3" w:rsidRDefault="006E35C3" w:rsidP="00E9063C"/>
    <w:p w14:paraId="47D17BFC" w14:textId="77777777" w:rsidR="006E35C3" w:rsidRDefault="006E35C3" w:rsidP="00E9063C"/>
    <w:p w14:paraId="52206C19" w14:textId="77777777" w:rsidR="006E35C3" w:rsidRDefault="006E35C3" w:rsidP="00E9063C"/>
    <w:p w14:paraId="687C166F" w14:textId="77777777" w:rsidR="006E35C3" w:rsidRDefault="006E35C3" w:rsidP="00E9063C"/>
    <w:p w14:paraId="6A2EF1A0" w14:textId="77777777" w:rsidR="006E35C3" w:rsidRDefault="006E35C3" w:rsidP="00E9063C"/>
    <w:p w14:paraId="4AD3EE88" w14:textId="77777777" w:rsidR="006E35C3" w:rsidRPr="00E9063C" w:rsidRDefault="006E35C3" w:rsidP="00E9063C"/>
    <w:p w14:paraId="46E702C8" w14:textId="4B0369F3" w:rsidR="00E9063C" w:rsidRPr="006E35C3" w:rsidRDefault="006E35C3" w:rsidP="00E9063C">
      <w:pPr>
        <w:rPr>
          <w:sz w:val="20"/>
          <w:szCs w:val="20"/>
        </w:rPr>
      </w:pPr>
      <w:r w:rsidRPr="006E35C3">
        <w:rPr>
          <w:sz w:val="20"/>
          <w:szCs w:val="20"/>
        </w:rPr>
        <w:t xml:space="preserve">* Re-issued for technical reasons on </w:t>
      </w:r>
      <w:r w:rsidRPr="006E35C3">
        <w:rPr>
          <w:sz w:val="20"/>
          <w:szCs w:val="20"/>
        </w:rPr>
        <w:t xml:space="preserve">20 </w:t>
      </w:r>
      <w:r w:rsidRPr="006E35C3">
        <w:rPr>
          <w:sz w:val="20"/>
          <w:szCs w:val="20"/>
        </w:rPr>
        <w:t>November 2025</w:t>
      </w:r>
      <w:r w:rsidRPr="006E35C3">
        <w:rPr>
          <w:sz w:val="20"/>
          <w:szCs w:val="20"/>
        </w:rPr>
        <w:t>.</w:t>
      </w:r>
    </w:p>
    <w:p w14:paraId="276292DE" w14:textId="77777777" w:rsidR="00E9063C" w:rsidRPr="00E9063C" w:rsidRDefault="00E9063C" w:rsidP="00E9063C">
      <w:r w:rsidRPr="00E9063C">
        <w:br w:type="page"/>
      </w:r>
    </w:p>
    <w:p w14:paraId="0BA90AD2" w14:textId="77777777" w:rsidR="00E9063C" w:rsidRPr="00E9063C" w:rsidRDefault="00E9063C" w:rsidP="00E9063C">
      <w:pPr>
        <w:spacing w:after="120"/>
        <w:jc w:val="center"/>
        <w:rPr>
          <w:b/>
        </w:rPr>
      </w:pPr>
      <w:r w:rsidRPr="00E9063C">
        <w:rPr>
          <w:b/>
        </w:rPr>
        <w:lastRenderedPageBreak/>
        <w:t>PROJECT EVALUATION SHEET – MULTI-YEAR PROJECTS</w:t>
      </w:r>
    </w:p>
    <w:p w14:paraId="6F10C84B" w14:textId="2090802D" w:rsidR="00E9063C" w:rsidRPr="00F207CA" w:rsidRDefault="00EF00A0" w:rsidP="00E9063C">
      <w:pPr>
        <w:spacing w:after="200"/>
        <w:jc w:val="center"/>
        <w:rPr>
          <w:sz w:val="20"/>
          <w:szCs w:val="20"/>
        </w:rPr>
      </w:pPr>
      <w:r w:rsidRPr="00031F62">
        <w:rPr>
          <w:b/>
        </w:rPr>
        <w:t>CHAD</w:t>
      </w:r>
    </w:p>
    <w:tbl>
      <w:tblPr>
        <w:tblStyle w:val="TableGrid"/>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7"/>
        <w:gridCol w:w="2409"/>
        <w:gridCol w:w="2642"/>
      </w:tblGrid>
      <w:tr w:rsidR="00E9063C" w:rsidRPr="00184405" w14:paraId="72A80961" w14:textId="77777777" w:rsidTr="00973A13">
        <w:trPr>
          <w:trHeight w:val="240"/>
        </w:trPr>
        <w:tc>
          <w:tcPr>
            <w:tcW w:w="2830" w:type="dxa"/>
            <w:hideMark/>
          </w:tcPr>
          <w:p w14:paraId="71E0D350" w14:textId="77777777" w:rsidR="00E9063C" w:rsidRPr="00184405" w:rsidRDefault="00E9063C" w:rsidP="00E9063C">
            <w:pPr>
              <w:jc w:val="left"/>
              <w:rPr>
                <w:b/>
                <w:sz w:val="20"/>
                <w:szCs w:val="20"/>
                <w:lang w:val="en-US"/>
              </w:rPr>
            </w:pPr>
            <w:r w:rsidRPr="00184405">
              <w:rPr>
                <w:b/>
                <w:sz w:val="20"/>
                <w:szCs w:val="20"/>
                <w:lang w:val="en-US"/>
              </w:rPr>
              <w:t>(I) PROJECT TITLE</w:t>
            </w:r>
          </w:p>
        </w:tc>
        <w:tc>
          <w:tcPr>
            <w:tcW w:w="2127" w:type="dxa"/>
            <w:hideMark/>
          </w:tcPr>
          <w:p w14:paraId="59179DD2" w14:textId="77777777" w:rsidR="00E9063C" w:rsidRPr="00184405" w:rsidRDefault="00E9063C" w:rsidP="00E9063C">
            <w:pPr>
              <w:jc w:val="center"/>
              <w:rPr>
                <w:b/>
                <w:sz w:val="20"/>
                <w:szCs w:val="20"/>
                <w:lang w:val="en-US"/>
              </w:rPr>
            </w:pPr>
            <w:r w:rsidRPr="00184405">
              <w:rPr>
                <w:b/>
                <w:sz w:val="20"/>
                <w:szCs w:val="20"/>
                <w:lang w:val="en-US"/>
              </w:rPr>
              <w:t>AGENCY</w:t>
            </w:r>
          </w:p>
        </w:tc>
        <w:tc>
          <w:tcPr>
            <w:tcW w:w="2409" w:type="dxa"/>
            <w:hideMark/>
          </w:tcPr>
          <w:p w14:paraId="7A0E6192" w14:textId="77777777" w:rsidR="00E9063C" w:rsidRPr="00184405" w:rsidRDefault="00E9063C" w:rsidP="00E9063C">
            <w:pPr>
              <w:jc w:val="center"/>
              <w:rPr>
                <w:b/>
                <w:sz w:val="20"/>
                <w:szCs w:val="20"/>
                <w:lang w:val="en-US"/>
              </w:rPr>
            </w:pPr>
            <w:r w:rsidRPr="00184405">
              <w:rPr>
                <w:b/>
                <w:sz w:val="20"/>
                <w:szCs w:val="20"/>
                <w:lang w:val="en-US"/>
              </w:rPr>
              <w:t>MEETING APPROVED</w:t>
            </w:r>
          </w:p>
        </w:tc>
        <w:tc>
          <w:tcPr>
            <w:tcW w:w="2642" w:type="dxa"/>
            <w:hideMark/>
          </w:tcPr>
          <w:p w14:paraId="14C2078B" w14:textId="77777777" w:rsidR="00E9063C" w:rsidRPr="00184405" w:rsidRDefault="00E9063C" w:rsidP="00E9063C">
            <w:pPr>
              <w:jc w:val="center"/>
              <w:rPr>
                <w:b/>
                <w:sz w:val="20"/>
                <w:szCs w:val="20"/>
                <w:lang w:val="en-US"/>
              </w:rPr>
            </w:pPr>
            <w:r w:rsidRPr="00184405">
              <w:rPr>
                <w:b/>
                <w:sz w:val="20"/>
                <w:szCs w:val="20"/>
                <w:lang w:val="en-US"/>
              </w:rPr>
              <w:t>CONTROL MEASURE</w:t>
            </w:r>
          </w:p>
        </w:tc>
      </w:tr>
      <w:tr w:rsidR="00E9063C" w:rsidRPr="00184405" w14:paraId="62998DE7" w14:textId="77777777" w:rsidTr="00973A13">
        <w:trPr>
          <w:trHeight w:val="240"/>
        </w:trPr>
        <w:tc>
          <w:tcPr>
            <w:tcW w:w="2830" w:type="dxa"/>
            <w:vAlign w:val="center"/>
            <w:hideMark/>
          </w:tcPr>
          <w:p w14:paraId="337CBCAF" w14:textId="3ADDD477" w:rsidR="00E9063C" w:rsidRPr="00184405" w:rsidRDefault="00E9063C" w:rsidP="00E9063C">
            <w:pPr>
              <w:jc w:val="center"/>
              <w:rPr>
                <w:sz w:val="20"/>
                <w:szCs w:val="20"/>
                <w:lang w:val="en-US"/>
              </w:rPr>
            </w:pPr>
            <w:r w:rsidRPr="00184405">
              <w:rPr>
                <w:sz w:val="20"/>
                <w:szCs w:val="20"/>
                <w:lang w:val="en-US"/>
              </w:rPr>
              <w:t>HCFC phase-out plan (</w:t>
            </w:r>
            <w:r w:rsidR="006322E6" w:rsidRPr="00184405">
              <w:rPr>
                <w:sz w:val="20"/>
                <w:szCs w:val="20"/>
                <w:lang w:val="en-US"/>
              </w:rPr>
              <w:t>stage II</w:t>
            </w:r>
            <w:r w:rsidRPr="00184405">
              <w:rPr>
                <w:sz w:val="20"/>
                <w:szCs w:val="20"/>
                <w:lang w:val="en-US"/>
              </w:rPr>
              <w:t>)</w:t>
            </w:r>
          </w:p>
        </w:tc>
        <w:tc>
          <w:tcPr>
            <w:tcW w:w="2127" w:type="dxa"/>
            <w:vAlign w:val="center"/>
          </w:tcPr>
          <w:p w14:paraId="535F5586" w14:textId="5A241849" w:rsidR="00E9063C" w:rsidRPr="00184405" w:rsidRDefault="006322E6" w:rsidP="00E9063C">
            <w:pPr>
              <w:jc w:val="center"/>
              <w:rPr>
                <w:sz w:val="20"/>
                <w:szCs w:val="20"/>
                <w:lang w:val="en-US"/>
              </w:rPr>
            </w:pPr>
            <w:r w:rsidRPr="00184405">
              <w:rPr>
                <w:color w:val="000000" w:themeColor="text1"/>
                <w:sz w:val="20"/>
                <w:szCs w:val="20"/>
              </w:rPr>
              <w:t xml:space="preserve">UNEP </w:t>
            </w:r>
            <w:r w:rsidR="00E9063C" w:rsidRPr="00184405">
              <w:rPr>
                <w:color w:val="000000" w:themeColor="text1"/>
                <w:sz w:val="20"/>
                <w:szCs w:val="20"/>
              </w:rPr>
              <w:t xml:space="preserve">(lead), </w:t>
            </w:r>
            <w:r w:rsidRPr="00184405">
              <w:rPr>
                <w:color w:val="000000" w:themeColor="text1"/>
                <w:sz w:val="20"/>
                <w:szCs w:val="20"/>
              </w:rPr>
              <w:t>UNIDO</w:t>
            </w:r>
          </w:p>
        </w:tc>
        <w:tc>
          <w:tcPr>
            <w:tcW w:w="2409" w:type="dxa"/>
            <w:vAlign w:val="center"/>
          </w:tcPr>
          <w:p w14:paraId="0B60C841" w14:textId="3A0CDF7F" w:rsidR="00E9063C" w:rsidRPr="00184405" w:rsidRDefault="00342E2B" w:rsidP="00E9063C">
            <w:pPr>
              <w:jc w:val="center"/>
              <w:rPr>
                <w:sz w:val="20"/>
                <w:szCs w:val="20"/>
                <w:lang w:val="en-US"/>
              </w:rPr>
            </w:pPr>
            <w:r w:rsidRPr="00184405">
              <w:rPr>
                <w:sz w:val="20"/>
                <w:szCs w:val="20"/>
                <w:lang w:val="en-US"/>
              </w:rPr>
              <w:t>90</w:t>
            </w:r>
            <w:r w:rsidRPr="00184405">
              <w:rPr>
                <w:sz w:val="20"/>
                <w:szCs w:val="20"/>
                <w:vertAlign w:val="superscript"/>
                <w:lang w:val="en-US"/>
              </w:rPr>
              <w:t>th</w:t>
            </w:r>
          </w:p>
        </w:tc>
        <w:tc>
          <w:tcPr>
            <w:tcW w:w="2642" w:type="dxa"/>
            <w:vAlign w:val="center"/>
          </w:tcPr>
          <w:p w14:paraId="1AEF1F89" w14:textId="341DF180" w:rsidR="00E9063C" w:rsidRPr="00184405" w:rsidRDefault="00607431" w:rsidP="00E9063C">
            <w:pPr>
              <w:jc w:val="center"/>
              <w:rPr>
                <w:sz w:val="20"/>
                <w:szCs w:val="20"/>
                <w:lang w:val="en-US"/>
              </w:rPr>
            </w:pPr>
            <w:r w:rsidRPr="00184405">
              <w:rPr>
                <w:sz w:val="20"/>
                <w:szCs w:val="20"/>
                <w:lang w:val="en-US"/>
              </w:rPr>
              <w:t>100</w:t>
            </w:r>
            <w:r w:rsidR="00E9063C" w:rsidRPr="00184405">
              <w:rPr>
                <w:sz w:val="20"/>
                <w:szCs w:val="20"/>
                <w:lang w:val="en-US"/>
              </w:rPr>
              <w:t>% phase-out by 20</w:t>
            </w:r>
            <w:r w:rsidRPr="00184405">
              <w:rPr>
                <w:sz w:val="20"/>
                <w:szCs w:val="20"/>
                <w:lang w:val="en-US"/>
              </w:rPr>
              <w:t>30</w:t>
            </w:r>
          </w:p>
        </w:tc>
      </w:tr>
    </w:tbl>
    <w:p w14:paraId="37E5CD88" w14:textId="77777777" w:rsidR="00E9063C" w:rsidRPr="00184405" w:rsidRDefault="00E9063C" w:rsidP="00E9063C">
      <w:pPr>
        <w:jc w:val="center"/>
        <w:rPr>
          <w:sz w:val="20"/>
          <w:szCs w:val="20"/>
        </w:rPr>
      </w:pPr>
    </w:p>
    <w:tbl>
      <w:tblPr>
        <w:tblStyle w:val="TableGrid"/>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0"/>
        <w:gridCol w:w="2400"/>
        <w:gridCol w:w="2400"/>
      </w:tblGrid>
      <w:tr w:rsidR="00E9063C" w:rsidRPr="00184405" w14:paraId="477AB8C6" w14:textId="77777777" w:rsidTr="00973A13">
        <w:trPr>
          <w:trHeight w:val="43"/>
        </w:trPr>
        <w:tc>
          <w:tcPr>
            <w:tcW w:w="5200" w:type="dxa"/>
            <w:hideMark/>
          </w:tcPr>
          <w:p w14:paraId="060AA27E" w14:textId="77777777" w:rsidR="00E9063C" w:rsidRPr="00184405" w:rsidRDefault="00E9063C" w:rsidP="00E9063C">
            <w:pPr>
              <w:jc w:val="left"/>
              <w:rPr>
                <w:b/>
                <w:sz w:val="20"/>
                <w:szCs w:val="20"/>
                <w:lang w:val="en-US"/>
              </w:rPr>
            </w:pPr>
            <w:r w:rsidRPr="00184405">
              <w:rPr>
                <w:b/>
                <w:sz w:val="20"/>
                <w:szCs w:val="20"/>
                <w:lang w:val="en-US"/>
              </w:rPr>
              <w:t>(II) LATEST ARTICLE 7 DATA (Annex C, Group I)</w:t>
            </w:r>
          </w:p>
        </w:tc>
        <w:tc>
          <w:tcPr>
            <w:tcW w:w="2400" w:type="dxa"/>
            <w:hideMark/>
          </w:tcPr>
          <w:p w14:paraId="61086535" w14:textId="18B0A52F" w:rsidR="00E9063C" w:rsidRPr="00184405" w:rsidRDefault="00E9063C" w:rsidP="00E9063C">
            <w:pPr>
              <w:jc w:val="center"/>
              <w:rPr>
                <w:sz w:val="20"/>
                <w:szCs w:val="20"/>
                <w:lang w:val="en-US"/>
              </w:rPr>
            </w:pPr>
            <w:r w:rsidRPr="00184405">
              <w:rPr>
                <w:sz w:val="20"/>
                <w:szCs w:val="20"/>
                <w:lang w:val="en-US"/>
              </w:rPr>
              <w:t>Year: 2024</w:t>
            </w:r>
          </w:p>
        </w:tc>
        <w:tc>
          <w:tcPr>
            <w:tcW w:w="2400" w:type="dxa"/>
            <w:hideMark/>
          </w:tcPr>
          <w:p w14:paraId="1A1F8D41" w14:textId="59B5346B" w:rsidR="00E9063C" w:rsidRPr="00184405" w:rsidRDefault="00561DBE" w:rsidP="00E9063C">
            <w:pPr>
              <w:jc w:val="right"/>
              <w:rPr>
                <w:sz w:val="20"/>
                <w:szCs w:val="20"/>
                <w:lang w:val="en-US"/>
              </w:rPr>
            </w:pPr>
            <w:r w:rsidRPr="00184405">
              <w:rPr>
                <w:color w:val="000000" w:themeColor="text1"/>
                <w:sz w:val="20"/>
                <w:szCs w:val="20"/>
              </w:rPr>
              <w:t xml:space="preserve">10.04 </w:t>
            </w:r>
            <w:r w:rsidR="00E9063C" w:rsidRPr="00184405">
              <w:rPr>
                <w:sz w:val="20"/>
                <w:szCs w:val="20"/>
                <w:lang w:val="en-US"/>
              </w:rPr>
              <w:t xml:space="preserve">ODP </w:t>
            </w:r>
            <w:proofErr w:type="spellStart"/>
            <w:r w:rsidR="00E9063C" w:rsidRPr="00184405">
              <w:rPr>
                <w:sz w:val="20"/>
                <w:szCs w:val="20"/>
                <w:lang w:val="en-US"/>
              </w:rPr>
              <w:t>tonnes</w:t>
            </w:r>
            <w:proofErr w:type="spellEnd"/>
          </w:p>
        </w:tc>
      </w:tr>
    </w:tbl>
    <w:p w14:paraId="4A0F6CAE" w14:textId="77777777" w:rsidR="00E9063C" w:rsidRPr="00184405" w:rsidRDefault="00E9063C" w:rsidP="00E9063C">
      <w:pPr>
        <w:jc w:val="center"/>
        <w:rPr>
          <w:sz w:val="20"/>
          <w:szCs w:val="20"/>
        </w:rPr>
      </w:pPr>
    </w:p>
    <w:tbl>
      <w:tblPr>
        <w:tblStyle w:val="TableGrid"/>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9063C" w:rsidRPr="00184405" w14:paraId="5F6D50CC" w14:textId="77777777" w:rsidTr="00973A13">
        <w:trPr>
          <w:trHeight w:val="249"/>
        </w:trPr>
        <w:tc>
          <w:tcPr>
            <w:tcW w:w="7933" w:type="dxa"/>
            <w:gridSpan w:val="8"/>
            <w:hideMark/>
          </w:tcPr>
          <w:p w14:paraId="4CC92680" w14:textId="77777777" w:rsidR="00E9063C" w:rsidRPr="00184405" w:rsidRDefault="00E9063C" w:rsidP="00E9063C">
            <w:pPr>
              <w:jc w:val="left"/>
              <w:rPr>
                <w:b/>
                <w:sz w:val="20"/>
                <w:szCs w:val="20"/>
                <w:lang w:val="en-US"/>
              </w:rPr>
            </w:pPr>
            <w:r w:rsidRPr="00184405">
              <w:rPr>
                <w:b/>
                <w:sz w:val="20"/>
                <w:szCs w:val="20"/>
                <w:lang w:val="en-US"/>
              </w:rPr>
              <w:t xml:space="preserve">(III) LATEST COUNTRY PROGRAMME SECTORAL DATA (ODP </w:t>
            </w:r>
            <w:proofErr w:type="spellStart"/>
            <w:r w:rsidRPr="00184405">
              <w:rPr>
                <w:b/>
                <w:sz w:val="20"/>
                <w:szCs w:val="20"/>
                <w:lang w:val="en-US"/>
              </w:rPr>
              <w:t>tonnes</w:t>
            </w:r>
            <w:proofErr w:type="spellEnd"/>
            <w:r w:rsidRPr="00184405">
              <w:rPr>
                <w:b/>
                <w:sz w:val="20"/>
                <w:szCs w:val="20"/>
                <w:lang w:val="en-US"/>
              </w:rPr>
              <w:t>)</w:t>
            </w:r>
          </w:p>
        </w:tc>
        <w:tc>
          <w:tcPr>
            <w:tcW w:w="2072" w:type="dxa"/>
            <w:gridSpan w:val="2"/>
            <w:hideMark/>
          </w:tcPr>
          <w:p w14:paraId="5BD6EDCA" w14:textId="77777777" w:rsidR="00E9063C" w:rsidRPr="00184405" w:rsidRDefault="00E9063C" w:rsidP="00E9063C">
            <w:pPr>
              <w:jc w:val="right"/>
              <w:rPr>
                <w:b/>
                <w:sz w:val="20"/>
                <w:szCs w:val="20"/>
                <w:lang w:val="en-US"/>
              </w:rPr>
            </w:pPr>
            <w:r w:rsidRPr="00184405">
              <w:rPr>
                <w:b/>
                <w:sz w:val="20"/>
                <w:szCs w:val="20"/>
                <w:lang w:val="en-US"/>
              </w:rPr>
              <w:t xml:space="preserve">Year: </w:t>
            </w:r>
            <w:r w:rsidRPr="00184405">
              <w:rPr>
                <w:b/>
                <w:bCs/>
                <w:sz w:val="20"/>
                <w:szCs w:val="20"/>
                <w:lang w:val="en-US"/>
              </w:rPr>
              <w:t>2024</w:t>
            </w:r>
          </w:p>
        </w:tc>
      </w:tr>
      <w:tr w:rsidR="00E9063C" w:rsidRPr="00184405" w14:paraId="59200385" w14:textId="77777777" w:rsidTr="00973A13">
        <w:trPr>
          <w:trHeight w:val="249"/>
        </w:trPr>
        <w:tc>
          <w:tcPr>
            <w:tcW w:w="1273" w:type="dxa"/>
            <w:vAlign w:val="center"/>
            <w:hideMark/>
          </w:tcPr>
          <w:p w14:paraId="7FC189F5" w14:textId="77777777" w:rsidR="00E9063C" w:rsidRPr="00184405" w:rsidRDefault="00E9063C" w:rsidP="00E9063C">
            <w:pPr>
              <w:jc w:val="center"/>
              <w:rPr>
                <w:sz w:val="20"/>
                <w:szCs w:val="20"/>
                <w:lang w:val="en-US"/>
              </w:rPr>
            </w:pPr>
            <w:r w:rsidRPr="00184405">
              <w:rPr>
                <w:sz w:val="20"/>
                <w:szCs w:val="20"/>
                <w:lang w:val="en-US"/>
              </w:rPr>
              <w:t>Chemical</w:t>
            </w:r>
          </w:p>
        </w:tc>
        <w:tc>
          <w:tcPr>
            <w:tcW w:w="851" w:type="dxa"/>
            <w:vAlign w:val="center"/>
            <w:hideMark/>
          </w:tcPr>
          <w:p w14:paraId="3ED672C4" w14:textId="77777777" w:rsidR="00E9063C" w:rsidRPr="00184405" w:rsidRDefault="00E9063C" w:rsidP="00E9063C">
            <w:pPr>
              <w:jc w:val="center"/>
              <w:rPr>
                <w:sz w:val="20"/>
                <w:szCs w:val="20"/>
                <w:lang w:val="en-US"/>
              </w:rPr>
            </w:pPr>
            <w:r w:rsidRPr="00184405">
              <w:rPr>
                <w:sz w:val="20"/>
                <w:szCs w:val="20"/>
                <w:lang w:val="en-US"/>
              </w:rPr>
              <w:t>Aerosol</w:t>
            </w:r>
          </w:p>
        </w:tc>
        <w:tc>
          <w:tcPr>
            <w:tcW w:w="708" w:type="dxa"/>
            <w:vAlign w:val="center"/>
            <w:hideMark/>
          </w:tcPr>
          <w:p w14:paraId="43FD9F4C" w14:textId="77777777" w:rsidR="00E9063C" w:rsidRPr="00184405" w:rsidRDefault="00E9063C" w:rsidP="00E9063C">
            <w:pPr>
              <w:jc w:val="center"/>
              <w:rPr>
                <w:sz w:val="20"/>
                <w:szCs w:val="20"/>
                <w:lang w:val="en-US"/>
              </w:rPr>
            </w:pPr>
            <w:r w:rsidRPr="00184405">
              <w:rPr>
                <w:sz w:val="20"/>
                <w:szCs w:val="20"/>
                <w:lang w:val="en-US"/>
              </w:rPr>
              <w:t>Foam</w:t>
            </w:r>
          </w:p>
        </w:tc>
        <w:tc>
          <w:tcPr>
            <w:tcW w:w="851" w:type="dxa"/>
            <w:vAlign w:val="center"/>
            <w:hideMark/>
          </w:tcPr>
          <w:p w14:paraId="73D4F522" w14:textId="55E1604E" w:rsidR="00E9063C" w:rsidRPr="00184405" w:rsidRDefault="00E9063C" w:rsidP="00E9063C">
            <w:pPr>
              <w:jc w:val="center"/>
              <w:rPr>
                <w:sz w:val="20"/>
                <w:szCs w:val="20"/>
                <w:lang w:val="en-US"/>
              </w:rPr>
            </w:pPr>
            <w:r w:rsidRPr="00184405">
              <w:rPr>
                <w:sz w:val="20"/>
                <w:szCs w:val="20"/>
                <w:lang w:val="en-US"/>
              </w:rPr>
              <w:t>Fire</w:t>
            </w:r>
            <w:r w:rsidR="00B2108C" w:rsidRPr="00184405">
              <w:rPr>
                <w:sz w:val="20"/>
                <w:szCs w:val="20"/>
                <w:lang w:val="en-US"/>
              </w:rPr>
              <w:t>-</w:t>
            </w:r>
            <w:r w:rsidRPr="00184405">
              <w:rPr>
                <w:sz w:val="20"/>
                <w:szCs w:val="20"/>
                <w:lang w:val="en-US"/>
              </w:rPr>
              <w:t>fighting</w:t>
            </w:r>
          </w:p>
        </w:tc>
        <w:tc>
          <w:tcPr>
            <w:tcW w:w="2549" w:type="dxa"/>
            <w:gridSpan w:val="2"/>
            <w:vAlign w:val="center"/>
            <w:hideMark/>
          </w:tcPr>
          <w:p w14:paraId="4BCD00FA" w14:textId="77777777" w:rsidR="00E9063C" w:rsidRPr="00184405" w:rsidRDefault="00E9063C" w:rsidP="00E9063C">
            <w:pPr>
              <w:jc w:val="center"/>
              <w:rPr>
                <w:sz w:val="20"/>
                <w:szCs w:val="20"/>
                <w:lang w:val="en-US"/>
              </w:rPr>
            </w:pPr>
            <w:r w:rsidRPr="00184405">
              <w:rPr>
                <w:sz w:val="20"/>
                <w:szCs w:val="20"/>
                <w:lang w:val="en-US"/>
              </w:rPr>
              <w:t>Refrigeration</w:t>
            </w:r>
          </w:p>
        </w:tc>
        <w:tc>
          <w:tcPr>
            <w:tcW w:w="851" w:type="dxa"/>
            <w:vAlign w:val="center"/>
            <w:hideMark/>
          </w:tcPr>
          <w:p w14:paraId="12AB58C1" w14:textId="77777777" w:rsidR="00E9063C" w:rsidRPr="00184405" w:rsidRDefault="00E9063C" w:rsidP="00E9063C">
            <w:pPr>
              <w:jc w:val="center"/>
              <w:rPr>
                <w:sz w:val="20"/>
                <w:szCs w:val="20"/>
                <w:lang w:val="en-US"/>
              </w:rPr>
            </w:pPr>
            <w:r w:rsidRPr="00184405">
              <w:rPr>
                <w:sz w:val="20"/>
                <w:szCs w:val="20"/>
                <w:lang w:val="en-US"/>
              </w:rPr>
              <w:t>Solvent</w:t>
            </w:r>
          </w:p>
        </w:tc>
        <w:tc>
          <w:tcPr>
            <w:tcW w:w="850" w:type="dxa"/>
            <w:vAlign w:val="center"/>
            <w:hideMark/>
          </w:tcPr>
          <w:p w14:paraId="5278A719" w14:textId="77777777" w:rsidR="00E9063C" w:rsidRPr="00184405" w:rsidRDefault="00E9063C" w:rsidP="00E9063C">
            <w:pPr>
              <w:jc w:val="center"/>
              <w:rPr>
                <w:sz w:val="20"/>
                <w:szCs w:val="20"/>
                <w:lang w:val="en-US"/>
              </w:rPr>
            </w:pPr>
            <w:r w:rsidRPr="00184405">
              <w:rPr>
                <w:sz w:val="20"/>
                <w:szCs w:val="20"/>
                <w:lang w:val="en-US"/>
              </w:rPr>
              <w:t>Process agent</w:t>
            </w:r>
          </w:p>
        </w:tc>
        <w:tc>
          <w:tcPr>
            <w:tcW w:w="713" w:type="dxa"/>
            <w:vAlign w:val="center"/>
            <w:hideMark/>
          </w:tcPr>
          <w:p w14:paraId="79AF52C1" w14:textId="77777777" w:rsidR="00E9063C" w:rsidRPr="00184405" w:rsidRDefault="00E9063C" w:rsidP="00E9063C">
            <w:pPr>
              <w:jc w:val="center"/>
              <w:rPr>
                <w:sz w:val="20"/>
                <w:szCs w:val="20"/>
                <w:lang w:val="en-US"/>
              </w:rPr>
            </w:pPr>
            <w:r w:rsidRPr="00184405">
              <w:rPr>
                <w:sz w:val="20"/>
                <w:szCs w:val="20"/>
                <w:lang w:val="en-US"/>
              </w:rPr>
              <w:t>Lab use</w:t>
            </w:r>
          </w:p>
        </w:tc>
        <w:tc>
          <w:tcPr>
            <w:tcW w:w="1359" w:type="dxa"/>
            <w:vAlign w:val="center"/>
            <w:hideMark/>
          </w:tcPr>
          <w:p w14:paraId="5606ACCC" w14:textId="77777777" w:rsidR="00E9063C" w:rsidRPr="00184405" w:rsidRDefault="00E9063C" w:rsidP="00E9063C">
            <w:pPr>
              <w:jc w:val="center"/>
              <w:rPr>
                <w:sz w:val="20"/>
                <w:szCs w:val="20"/>
                <w:lang w:val="en-US"/>
              </w:rPr>
            </w:pPr>
            <w:r w:rsidRPr="00184405">
              <w:rPr>
                <w:sz w:val="20"/>
                <w:szCs w:val="20"/>
                <w:lang w:val="en-US"/>
              </w:rPr>
              <w:t>Total sector consumption</w:t>
            </w:r>
          </w:p>
        </w:tc>
      </w:tr>
      <w:tr w:rsidR="00E9063C" w:rsidRPr="00184405" w14:paraId="3B66528A" w14:textId="77777777" w:rsidTr="00973A13">
        <w:trPr>
          <w:trHeight w:val="249"/>
        </w:trPr>
        <w:tc>
          <w:tcPr>
            <w:tcW w:w="3683" w:type="dxa"/>
            <w:gridSpan w:val="4"/>
            <w:hideMark/>
          </w:tcPr>
          <w:p w14:paraId="3C33F75C" w14:textId="77777777" w:rsidR="00E9063C" w:rsidRPr="00184405" w:rsidRDefault="00E9063C" w:rsidP="00E9063C">
            <w:pPr>
              <w:jc w:val="center"/>
              <w:rPr>
                <w:sz w:val="20"/>
                <w:szCs w:val="20"/>
                <w:lang w:val="en-US"/>
              </w:rPr>
            </w:pPr>
          </w:p>
        </w:tc>
        <w:tc>
          <w:tcPr>
            <w:tcW w:w="1418" w:type="dxa"/>
            <w:hideMark/>
          </w:tcPr>
          <w:p w14:paraId="30A5496F" w14:textId="77777777" w:rsidR="00E9063C" w:rsidRPr="00184405" w:rsidRDefault="00E9063C" w:rsidP="00E9063C">
            <w:pPr>
              <w:jc w:val="center"/>
              <w:rPr>
                <w:sz w:val="20"/>
                <w:szCs w:val="20"/>
                <w:lang w:val="en-US"/>
              </w:rPr>
            </w:pPr>
            <w:r w:rsidRPr="00184405">
              <w:rPr>
                <w:sz w:val="20"/>
                <w:szCs w:val="20"/>
                <w:lang w:val="en-US"/>
              </w:rPr>
              <w:t>Manufacturing</w:t>
            </w:r>
          </w:p>
        </w:tc>
        <w:tc>
          <w:tcPr>
            <w:tcW w:w="1131" w:type="dxa"/>
            <w:hideMark/>
          </w:tcPr>
          <w:p w14:paraId="4FFEE5F7" w14:textId="77777777" w:rsidR="00E9063C" w:rsidRPr="00184405" w:rsidRDefault="00E9063C" w:rsidP="00E9063C">
            <w:pPr>
              <w:jc w:val="center"/>
              <w:rPr>
                <w:sz w:val="20"/>
                <w:szCs w:val="20"/>
                <w:lang w:val="en-US"/>
              </w:rPr>
            </w:pPr>
            <w:r w:rsidRPr="00184405">
              <w:rPr>
                <w:sz w:val="20"/>
                <w:szCs w:val="20"/>
                <w:lang w:val="en-US"/>
              </w:rPr>
              <w:t>Servicing</w:t>
            </w:r>
          </w:p>
        </w:tc>
        <w:tc>
          <w:tcPr>
            <w:tcW w:w="3773" w:type="dxa"/>
            <w:gridSpan w:val="4"/>
          </w:tcPr>
          <w:p w14:paraId="00C908E1" w14:textId="77777777" w:rsidR="00E9063C" w:rsidRPr="00184405" w:rsidRDefault="00E9063C" w:rsidP="00E9063C">
            <w:pPr>
              <w:jc w:val="center"/>
              <w:rPr>
                <w:sz w:val="20"/>
                <w:szCs w:val="20"/>
                <w:lang w:val="en-US"/>
              </w:rPr>
            </w:pPr>
          </w:p>
        </w:tc>
      </w:tr>
      <w:tr w:rsidR="00E9063C" w:rsidRPr="00184405" w14:paraId="4168E6F2" w14:textId="77777777" w:rsidTr="00973A13">
        <w:trPr>
          <w:trHeight w:val="249"/>
        </w:trPr>
        <w:tc>
          <w:tcPr>
            <w:tcW w:w="1273" w:type="dxa"/>
            <w:hideMark/>
          </w:tcPr>
          <w:p w14:paraId="5F7957D1" w14:textId="77777777" w:rsidR="00E9063C" w:rsidRPr="00184405" w:rsidRDefault="00E9063C" w:rsidP="00E9063C">
            <w:pPr>
              <w:ind w:left="32"/>
              <w:jc w:val="left"/>
              <w:rPr>
                <w:sz w:val="20"/>
                <w:szCs w:val="20"/>
                <w:lang w:val="en-US"/>
              </w:rPr>
            </w:pPr>
            <w:r w:rsidRPr="00184405">
              <w:rPr>
                <w:sz w:val="20"/>
                <w:szCs w:val="20"/>
                <w:lang w:val="en-US"/>
              </w:rPr>
              <w:t>HCFC-22</w:t>
            </w:r>
          </w:p>
        </w:tc>
        <w:tc>
          <w:tcPr>
            <w:tcW w:w="851" w:type="dxa"/>
          </w:tcPr>
          <w:p w14:paraId="4D2AD081" w14:textId="77777777" w:rsidR="00E9063C" w:rsidRPr="00184405" w:rsidRDefault="00E9063C" w:rsidP="00E9063C">
            <w:pPr>
              <w:jc w:val="right"/>
              <w:rPr>
                <w:sz w:val="20"/>
                <w:szCs w:val="20"/>
                <w:lang w:val="en-US"/>
              </w:rPr>
            </w:pPr>
          </w:p>
        </w:tc>
        <w:tc>
          <w:tcPr>
            <w:tcW w:w="708" w:type="dxa"/>
          </w:tcPr>
          <w:p w14:paraId="7E8DCE0F" w14:textId="77777777" w:rsidR="00E9063C" w:rsidRPr="00184405" w:rsidRDefault="00E9063C" w:rsidP="00E9063C">
            <w:pPr>
              <w:jc w:val="right"/>
              <w:rPr>
                <w:sz w:val="20"/>
                <w:szCs w:val="20"/>
                <w:lang w:val="en-US"/>
              </w:rPr>
            </w:pPr>
          </w:p>
        </w:tc>
        <w:tc>
          <w:tcPr>
            <w:tcW w:w="851" w:type="dxa"/>
          </w:tcPr>
          <w:p w14:paraId="2127168E" w14:textId="77777777" w:rsidR="00E9063C" w:rsidRPr="00184405" w:rsidRDefault="00E9063C" w:rsidP="00E9063C">
            <w:pPr>
              <w:jc w:val="right"/>
              <w:rPr>
                <w:sz w:val="20"/>
                <w:szCs w:val="20"/>
                <w:lang w:val="en-US"/>
              </w:rPr>
            </w:pPr>
          </w:p>
        </w:tc>
        <w:tc>
          <w:tcPr>
            <w:tcW w:w="1418" w:type="dxa"/>
          </w:tcPr>
          <w:p w14:paraId="7398F7DC" w14:textId="77777777" w:rsidR="00E9063C" w:rsidRPr="00184405" w:rsidRDefault="00E9063C" w:rsidP="00E9063C">
            <w:pPr>
              <w:jc w:val="right"/>
              <w:rPr>
                <w:sz w:val="20"/>
                <w:szCs w:val="20"/>
                <w:lang w:val="en-US"/>
              </w:rPr>
            </w:pPr>
          </w:p>
        </w:tc>
        <w:tc>
          <w:tcPr>
            <w:tcW w:w="1131" w:type="dxa"/>
          </w:tcPr>
          <w:p w14:paraId="4E69AE8E" w14:textId="0FDFC6BE" w:rsidR="00E9063C" w:rsidRPr="00184405" w:rsidRDefault="00006664" w:rsidP="00E9063C">
            <w:pPr>
              <w:jc w:val="right"/>
              <w:rPr>
                <w:sz w:val="20"/>
                <w:szCs w:val="20"/>
                <w:lang w:val="en-US"/>
              </w:rPr>
            </w:pPr>
            <w:r w:rsidRPr="00184405">
              <w:rPr>
                <w:sz w:val="20"/>
                <w:szCs w:val="20"/>
                <w:lang w:val="en-US"/>
              </w:rPr>
              <w:t>1</w:t>
            </w:r>
            <w:r w:rsidR="00A25F13" w:rsidRPr="00184405">
              <w:rPr>
                <w:sz w:val="20"/>
                <w:szCs w:val="20"/>
                <w:lang w:val="en-US"/>
              </w:rPr>
              <w:t>0</w:t>
            </w:r>
            <w:r w:rsidRPr="00184405">
              <w:rPr>
                <w:sz w:val="20"/>
                <w:szCs w:val="20"/>
                <w:lang w:val="en-US"/>
              </w:rPr>
              <w:t>.</w:t>
            </w:r>
            <w:r w:rsidR="00A25F13" w:rsidRPr="00184405">
              <w:rPr>
                <w:sz w:val="20"/>
                <w:szCs w:val="20"/>
                <w:lang w:val="en-US"/>
              </w:rPr>
              <w:t>04</w:t>
            </w:r>
          </w:p>
        </w:tc>
        <w:tc>
          <w:tcPr>
            <w:tcW w:w="851" w:type="dxa"/>
          </w:tcPr>
          <w:p w14:paraId="475A4C56" w14:textId="77777777" w:rsidR="00E9063C" w:rsidRPr="00184405" w:rsidRDefault="00E9063C" w:rsidP="00E9063C">
            <w:pPr>
              <w:jc w:val="right"/>
              <w:rPr>
                <w:sz w:val="20"/>
                <w:szCs w:val="20"/>
                <w:lang w:val="en-US"/>
              </w:rPr>
            </w:pPr>
          </w:p>
        </w:tc>
        <w:tc>
          <w:tcPr>
            <w:tcW w:w="850" w:type="dxa"/>
          </w:tcPr>
          <w:p w14:paraId="6E2F5568" w14:textId="77777777" w:rsidR="00E9063C" w:rsidRPr="00184405" w:rsidRDefault="00E9063C" w:rsidP="00E9063C">
            <w:pPr>
              <w:jc w:val="right"/>
              <w:rPr>
                <w:sz w:val="20"/>
                <w:szCs w:val="20"/>
                <w:lang w:val="en-US"/>
              </w:rPr>
            </w:pPr>
          </w:p>
        </w:tc>
        <w:tc>
          <w:tcPr>
            <w:tcW w:w="713" w:type="dxa"/>
          </w:tcPr>
          <w:p w14:paraId="28EC72A4" w14:textId="77777777" w:rsidR="00E9063C" w:rsidRPr="00184405" w:rsidRDefault="00E9063C" w:rsidP="00E9063C">
            <w:pPr>
              <w:jc w:val="right"/>
              <w:rPr>
                <w:sz w:val="20"/>
                <w:szCs w:val="20"/>
                <w:lang w:val="en-US"/>
              </w:rPr>
            </w:pPr>
          </w:p>
        </w:tc>
        <w:tc>
          <w:tcPr>
            <w:tcW w:w="1359" w:type="dxa"/>
          </w:tcPr>
          <w:p w14:paraId="11F6BACC" w14:textId="279A9001" w:rsidR="00E9063C" w:rsidRPr="00184405" w:rsidRDefault="006322E6" w:rsidP="00E9063C">
            <w:pPr>
              <w:jc w:val="right"/>
              <w:rPr>
                <w:sz w:val="20"/>
                <w:szCs w:val="20"/>
                <w:lang w:val="en-US"/>
              </w:rPr>
            </w:pPr>
            <w:r w:rsidRPr="00184405">
              <w:rPr>
                <w:sz w:val="20"/>
                <w:szCs w:val="20"/>
                <w:lang w:val="en-US"/>
              </w:rPr>
              <w:t>1</w:t>
            </w:r>
            <w:r w:rsidR="00A25F13" w:rsidRPr="00184405">
              <w:rPr>
                <w:sz w:val="20"/>
                <w:szCs w:val="20"/>
                <w:lang w:val="en-US"/>
              </w:rPr>
              <w:t>0</w:t>
            </w:r>
            <w:r w:rsidRPr="00184405">
              <w:rPr>
                <w:sz w:val="20"/>
                <w:szCs w:val="20"/>
                <w:lang w:val="en-US"/>
              </w:rPr>
              <w:t>.</w:t>
            </w:r>
            <w:r w:rsidR="00A25F13" w:rsidRPr="00184405">
              <w:rPr>
                <w:sz w:val="20"/>
                <w:szCs w:val="20"/>
                <w:lang w:val="en-US"/>
              </w:rPr>
              <w:t>04</w:t>
            </w:r>
          </w:p>
        </w:tc>
      </w:tr>
    </w:tbl>
    <w:p w14:paraId="00B126EA" w14:textId="77777777" w:rsidR="00E9063C" w:rsidRPr="00184405" w:rsidRDefault="00E9063C" w:rsidP="00E9063C">
      <w:pPr>
        <w:jc w:val="center"/>
        <w:rPr>
          <w:sz w:val="20"/>
          <w:szCs w:val="20"/>
        </w:rPr>
      </w:pPr>
    </w:p>
    <w:tbl>
      <w:tblPr>
        <w:tblStyle w:val="TableGrid"/>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701"/>
        <w:gridCol w:w="4394"/>
        <w:gridCol w:w="1483"/>
      </w:tblGrid>
      <w:tr w:rsidR="00E9063C" w:rsidRPr="00184405" w14:paraId="3F2122F5" w14:textId="77777777" w:rsidTr="0052268B">
        <w:trPr>
          <w:trHeight w:val="276"/>
        </w:trPr>
        <w:tc>
          <w:tcPr>
            <w:tcW w:w="0" w:type="auto"/>
            <w:gridSpan w:val="4"/>
            <w:hideMark/>
          </w:tcPr>
          <w:p w14:paraId="272E87EC" w14:textId="77777777" w:rsidR="00E9063C" w:rsidRPr="00184405" w:rsidRDefault="00E9063C" w:rsidP="00E9063C">
            <w:pPr>
              <w:jc w:val="left"/>
              <w:rPr>
                <w:b/>
                <w:sz w:val="20"/>
                <w:szCs w:val="20"/>
                <w:lang w:val="en-US"/>
              </w:rPr>
            </w:pPr>
            <w:r w:rsidRPr="00184405">
              <w:rPr>
                <w:b/>
                <w:sz w:val="20"/>
                <w:szCs w:val="20"/>
                <w:lang w:val="en-US"/>
              </w:rPr>
              <w:t xml:space="preserve">(IV) CONSUMPTION DATA (ODP </w:t>
            </w:r>
            <w:proofErr w:type="spellStart"/>
            <w:r w:rsidRPr="00184405">
              <w:rPr>
                <w:b/>
                <w:sz w:val="20"/>
                <w:szCs w:val="20"/>
                <w:lang w:val="en-US"/>
              </w:rPr>
              <w:t>tonnes</w:t>
            </w:r>
            <w:proofErr w:type="spellEnd"/>
            <w:r w:rsidRPr="00184405">
              <w:rPr>
                <w:b/>
                <w:sz w:val="20"/>
                <w:szCs w:val="20"/>
                <w:lang w:val="en-US"/>
              </w:rPr>
              <w:t>)</w:t>
            </w:r>
          </w:p>
        </w:tc>
      </w:tr>
      <w:tr w:rsidR="00E9063C" w:rsidRPr="00184405" w14:paraId="0ABA0F67" w14:textId="77777777" w:rsidTr="0052268B">
        <w:trPr>
          <w:trHeight w:val="276"/>
        </w:trPr>
        <w:tc>
          <w:tcPr>
            <w:tcW w:w="2405" w:type="dxa"/>
            <w:hideMark/>
          </w:tcPr>
          <w:p w14:paraId="7546D526" w14:textId="77777777" w:rsidR="00E9063C" w:rsidRPr="00184405" w:rsidRDefault="00E9063C" w:rsidP="00E9063C">
            <w:pPr>
              <w:jc w:val="center"/>
              <w:rPr>
                <w:sz w:val="20"/>
                <w:szCs w:val="20"/>
                <w:lang w:val="en-US"/>
              </w:rPr>
            </w:pPr>
            <w:r w:rsidRPr="00184405">
              <w:rPr>
                <w:sz w:val="20"/>
                <w:szCs w:val="20"/>
                <w:lang w:val="en-US"/>
              </w:rPr>
              <w:t>2009–2010 baseline:</w:t>
            </w:r>
          </w:p>
        </w:tc>
        <w:tc>
          <w:tcPr>
            <w:tcW w:w="1701" w:type="dxa"/>
            <w:hideMark/>
          </w:tcPr>
          <w:p w14:paraId="396C078B" w14:textId="7A14EFF8" w:rsidR="00E9063C" w:rsidRPr="00184405" w:rsidRDefault="00B660C9" w:rsidP="00E9063C">
            <w:pPr>
              <w:jc w:val="right"/>
              <w:rPr>
                <w:sz w:val="20"/>
                <w:szCs w:val="20"/>
                <w:lang w:val="en-US"/>
              </w:rPr>
            </w:pPr>
            <w:r w:rsidRPr="00184405">
              <w:rPr>
                <w:color w:val="000000" w:themeColor="text1"/>
                <w:sz w:val="20"/>
                <w:szCs w:val="20"/>
              </w:rPr>
              <w:t>16.10</w:t>
            </w:r>
          </w:p>
        </w:tc>
        <w:tc>
          <w:tcPr>
            <w:tcW w:w="4394" w:type="dxa"/>
            <w:hideMark/>
          </w:tcPr>
          <w:p w14:paraId="006A3957" w14:textId="77777777" w:rsidR="00E9063C" w:rsidRPr="00184405" w:rsidRDefault="00E9063C" w:rsidP="00E9063C">
            <w:pPr>
              <w:jc w:val="center"/>
              <w:rPr>
                <w:sz w:val="20"/>
                <w:szCs w:val="20"/>
                <w:lang w:val="en-US"/>
              </w:rPr>
            </w:pPr>
            <w:r w:rsidRPr="00184405">
              <w:rPr>
                <w:sz w:val="20"/>
                <w:szCs w:val="20"/>
                <w:lang w:val="en-US"/>
              </w:rPr>
              <w:t>Starting point for sustained aggregate reductions:</w:t>
            </w:r>
          </w:p>
        </w:tc>
        <w:tc>
          <w:tcPr>
            <w:tcW w:w="1483" w:type="dxa"/>
            <w:hideMark/>
          </w:tcPr>
          <w:p w14:paraId="062669EB" w14:textId="5EC562F9" w:rsidR="00E9063C" w:rsidRPr="00184405" w:rsidRDefault="00E321B1" w:rsidP="00E9063C">
            <w:pPr>
              <w:jc w:val="right"/>
              <w:rPr>
                <w:sz w:val="20"/>
                <w:szCs w:val="20"/>
                <w:lang w:val="en-US"/>
              </w:rPr>
            </w:pPr>
            <w:r w:rsidRPr="00184405">
              <w:rPr>
                <w:color w:val="000000" w:themeColor="text1"/>
                <w:sz w:val="20"/>
                <w:szCs w:val="20"/>
              </w:rPr>
              <w:t>16.10</w:t>
            </w:r>
          </w:p>
        </w:tc>
      </w:tr>
      <w:tr w:rsidR="00E9063C" w:rsidRPr="00184405" w14:paraId="1B97C613" w14:textId="77777777" w:rsidTr="0052268B">
        <w:trPr>
          <w:trHeight w:val="276"/>
        </w:trPr>
        <w:tc>
          <w:tcPr>
            <w:tcW w:w="0" w:type="auto"/>
            <w:gridSpan w:val="4"/>
            <w:hideMark/>
          </w:tcPr>
          <w:p w14:paraId="1EED95C7" w14:textId="77777777" w:rsidR="00E9063C" w:rsidRPr="00184405" w:rsidRDefault="00E9063C" w:rsidP="00E9063C">
            <w:pPr>
              <w:ind w:left="316"/>
              <w:rPr>
                <w:b/>
                <w:sz w:val="20"/>
                <w:szCs w:val="20"/>
                <w:lang w:val="en-US"/>
              </w:rPr>
            </w:pPr>
            <w:r w:rsidRPr="00184405">
              <w:rPr>
                <w:b/>
                <w:sz w:val="20"/>
                <w:szCs w:val="20"/>
                <w:lang w:val="en-US"/>
              </w:rPr>
              <w:t>CONSUMPTION ELIGIBLE FOR FUNDING</w:t>
            </w:r>
          </w:p>
        </w:tc>
      </w:tr>
      <w:tr w:rsidR="00E9063C" w:rsidRPr="00184405" w14:paraId="4CA7E964" w14:textId="77777777" w:rsidTr="0052268B">
        <w:trPr>
          <w:trHeight w:val="276"/>
        </w:trPr>
        <w:tc>
          <w:tcPr>
            <w:tcW w:w="2405" w:type="dxa"/>
            <w:hideMark/>
          </w:tcPr>
          <w:p w14:paraId="2896773C" w14:textId="77777777" w:rsidR="00E9063C" w:rsidRPr="00184405" w:rsidRDefault="00E9063C" w:rsidP="00E9063C">
            <w:pPr>
              <w:jc w:val="center"/>
              <w:rPr>
                <w:sz w:val="20"/>
                <w:szCs w:val="20"/>
                <w:lang w:val="en-US"/>
              </w:rPr>
            </w:pPr>
            <w:r w:rsidRPr="00184405">
              <w:rPr>
                <w:sz w:val="20"/>
                <w:szCs w:val="20"/>
                <w:lang w:val="en-US"/>
              </w:rPr>
              <w:t>Already approved:</w:t>
            </w:r>
          </w:p>
        </w:tc>
        <w:tc>
          <w:tcPr>
            <w:tcW w:w="1701" w:type="dxa"/>
            <w:hideMark/>
          </w:tcPr>
          <w:p w14:paraId="2F68F258" w14:textId="3CD7868F" w:rsidR="00E9063C" w:rsidRPr="00184405" w:rsidRDefault="00482C1B" w:rsidP="00E9063C">
            <w:pPr>
              <w:jc w:val="right"/>
              <w:rPr>
                <w:sz w:val="20"/>
                <w:szCs w:val="20"/>
                <w:lang w:val="en-US"/>
              </w:rPr>
            </w:pPr>
            <w:r w:rsidRPr="00184405">
              <w:rPr>
                <w:color w:val="000000" w:themeColor="text1"/>
                <w:sz w:val="20"/>
                <w:szCs w:val="20"/>
              </w:rPr>
              <w:t>16.10</w:t>
            </w:r>
          </w:p>
        </w:tc>
        <w:tc>
          <w:tcPr>
            <w:tcW w:w="4394" w:type="dxa"/>
            <w:hideMark/>
          </w:tcPr>
          <w:p w14:paraId="6825E0A0" w14:textId="77777777" w:rsidR="00E9063C" w:rsidRPr="00184405" w:rsidRDefault="00E9063C" w:rsidP="00E9063C">
            <w:pPr>
              <w:jc w:val="center"/>
              <w:rPr>
                <w:i/>
                <w:sz w:val="20"/>
                <w:szCs w:val="20"/>
                <w:lang w:val="en-US"/>
              </w:rPr>
            </w:pPr>
            <w:r w:rsidRPr="00184405">
              <w:rPr>
                <w:sz w:val="20"/>
                <w:szCs w:val="20"/>
                <w:lang w:val="en-US"/>
              </w:rPr>
              <w:t>Remaining:</w:t>
            </w:r>
          </w:p>
        </w:tc>
        <w:tc>
          <w:tcPr>
            <w:tcW w:w="1483" w:type="dxa"/>
            <w:shd w:val="clear" w:color="auto" w:fill="FFFFFF" w:themeFill="background1"/>
            <w:hideMark/>
          </w:tcPr>
          <w:p w14:paraId="10273EFB" w14:textId="016439A3" w:rsidR="00E9063C" w:rsidRPr="00184405" w:rsidRDefault="00BD77EB" w:rsidP="00E9063C">
            <w:pPr>
              <w:jc w:val="right"/>
              <w:rPr>
                <w:sz w:val="20"/>
                <w:szCs w:val="20"/>
                <w:lang w:val="en-US"/>
              </w:rPr>
            </w:pPr>
            <w:r w:rsidRPr="00184405">
              <w:rPr>
                <w:color w:val="000000" w:themeColor="text1"/>
                <w:sz w:val="20"/>
                <w:szCs w:val="20"/>
              </w:rPr>
              <w:t>0.00</w:t>
            </w:r>
          </w:p>
        </w:tc>
      </w:tr>
    </w:tbl>
    <w:p w14:paraId="60B182BC" w14:textId="77777777" w:rsidR="00E9063C" w:rsidRPr="00184405" w:rsidRDefault="00E9063C" w:rsidP="00E9063C">
      <w:pPr>
        <w:jc w:val="center"/>
        <w:rPr>
          <w:sz w:val="20"/>
          <w:szCs w:val="20"/>
        </w:rPr>
      </w:pPr>
    </w:p>
    <w:tbl>
      <w:tblPr>
        <w:tblStyle w:val="TableGrid"/>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2654"/>
        <w:gridCol w:w="1459"/>
        <w:gridCol w:w="1459"/>
        <w:gridCol w:w="1459"/>
        <w:gridCol w:w="1533"/>
      </w:tblGrid>
      <w:tr w:rsidR="00E9063C" w:rsidRPr="00184405" w14:paraId="21C1CF0C" w14:textId="77777777" w:rsidTr="00973A13">
        <w:trPr>
          <w:trHeight w:val="264"/>
        </w:trPr>
        <w:tc>
          <w:tcPr>
            <w:tcW w:w="2038" w:type="pct"/>
            <w:gridSpan w:val="2"/>
            <w:hideMark/>
          </w:tcPr>
          <w:p w14:paraId="14F1453C" w14:textId="77777777" w:rsidR="00E9063C" w:rsidRPr="00184405" w:rsidRDefault="00E9063C" w:rsidP="00E9063C">
            <w:pPr>
              <w:jc w:val="left"/>
              <w:rPr>
                <w:b/>
                <w:sz w:val="20"/>
                <w:szCs w:val="20"/>
                <w:lang w:val="en-US"/>
              </w:rPr>
            </w:pPr>
            <w:r w:rsidRPr="00184405">
              <w:rPr>
                <w:b/>
                <w:sz w:val="20"/>
                <w:szCs w:val="20"/>
                <w:lang w:val="en-US"/>
              </w:rPr>
              <w:t>(V) ENDORSED BUSINESS PLAN</w:t>
            </w:r>
          </w:p>
        </w:tc>
        <w:tc>
          <w:tcPr>
            <w:tcW w:w="731" w:type="pct"/>
            <w:vAlign w:val="center"/>
            <w:hideMark/>
          </w:tcPr>
          <w:p w14:paraId="06F9C799" w14:textId="2B4B3D78" w:rsidR="00E9063C" w:rsidRPr="00184405" w:rsidRDefault="00E9063C" w:rsidP="00E9063C">
            <w:pPr>
              <w:jc w:val="center"/>
              <w:rPr>
                <w:b/>
                <w:sz w:val="20"/>
                <w:szCs w:val="20"/>
                <w:lang w:val="en-US"/>
              </w:rPr>
            </w:pPr>
            <w:r w:rsidRPr="00184405">
              <w:rPr>
                <w:b/>
                <w:sz w:val="20"/>
                <w:szCs w:val="20"/>
                <w:lang w:val="en-US"/>
              </w:rPr>
              <w:t>2025</w:t>
            </w:r>
            <w:r w:rsidR="007E6003" w:rsidRPr="00184405">
              <w:rPr>
                <w:b/>
                <w:sz w:val="20"/>
                <w:szCs w:val="20"/>
                <w:lang w:val="en-US"/>
              </w:rPr>
              <w:t>*</w:t>
            </w:r>
          </w:p>
        </w:tc>
        <w:tc>
          <w:tcPr>
            <w:tcW w:w="731" w:type="pct"/>
            <w:vAlign w:val="center"/>
            <w:hideMark/>
          </w:tcPr>
          <w:p w14:paraId="376ADFEC" w14:textId="77777777" w:rsidR="00E9063C" w:rsidRPr="00184405" w:rsidRDefault="00E9063C" w:rsidP="00E9063C">
            <w:pPr>
              <w:jc w:val="center"/>
              <w:rPr>
                <w:b/>
                <w:sz w:val="20"/>
                <w:szCs w:val="20"/>
                <w:lang w:val="en-US"/>
              </w:rPr>
            </w:pPr>
            <w:r w:rsidRPr="00184405">
              <w:rPr>
                <w:b/>
                <w:sz w:val="20"/>
                <w:szCs w:val="20"/>
                <w:lang w:val="en-US"/>
              </w:rPr>
              <w:t>2026</w:t>
            </w:r>
          </w:p>
        </w:tc>
        <w:tc>
          <w:tcPr>
            <w:tcW w:w="731" w:type="pct"/>
            <w:vAlign w:val="center"/>
            <w:hideMark/>
          </w:tcPr>
          <w:p w14:paraId="1A1D2213" w14:textId="77777777" w:rsidR="00E9063C" w:rsidRPr="00184405" w:rsidRDefault="00E9063C" w:rsidP="00E9063C">
            <w:pPr>
              <w:jc w:val="center"/>
              <w:rPr>
                <w:b/>
                <w:sz w:val="20"/>
                <w:szCs w:val="20"/>
                <w:lang w:val="en-US"/>
              </w:rPr>
            </w:pPr>
            <w:r w:rsidRPr="00184405">
              <w:rPr>
                <w:b/>
                <w:sz w:val="20"/>
                <w:szCs w:val="20"/>
                <w:lang w:val="en-US"/>
              </w:rPr>
              <w:t>2027</w:t>
            </w:r>
          </w:p>
        </w:tc>
        <w:tc>
          <w:tcPr>
            <w:tcW w:w="768" w:type="pct"/>
            <w:vAlign w:val="center"/>
            <w:hideMark/>
          </w:tcPr>
          <w:p w14:paraId="6AB0F55D" w14:textId="77777777" w:rsidR="00E9063C" w:rsidRPr="00184405" w:rsidRDefault="00E9063C" w:rsidP="00E9063C">
            <w:pPr>
              <w:jc w:val="center"/>
              <w:rPr>
                <w:b/>
                <w:sz w:val="20"/>
                <w:szCs w:val="20"/>
                <w:lang w:val="en-US"/>
              </w:rPr>
            </w:pPr>
            <w:r w:rsidRPr="00184405">
              <w:rPr>
                <w:b/>
                <w:sz w:val="20"/>
                <w:szCs w:val="20"/>
                <w:lang w:val="en-US"/>
              </w:rPr>
              <w:t>Total</w:t>
            </w:r>
          </w:p>
        </w:tc>
      </w:tr>
      <w:tr w:rsidR="00E9063C" w:rsidRPr="00184405" w14:paraId="28FA06FF" w14:textId="77777777" w:rsidTr="00973A13">
        <w:trPr>
          <w:trHeight w:val="187"/>
        </w:trPr>
        <w:tc>
          <w:tcPr>
            <w:tcW w:w="709" w:type="pct"/>
            <w:vMerge w:val="restart"/>
            <w:vAlign w:val="center"/>
            <w:hideMark/>
          </w:tcPr>
          <w:p w14:paraId="2330C62B" w14:textId="741BAB39" w:rsidR="00E9063C" w:rsidRPr="00184405" w:rsidRDefault="00284245" w:rsidP="00E9063C">
            <w:pPr>
              <w:jc w:val="center"/>
              <w:rPr>
                <w:sz w:val="20"/>
                <w:szCs w:val="20"/>
                <w:lang w:val="en-US"/>
              </w:rPr>
            </w:pPr>
            <w:r w:rsidRPr="00184405">
              <w:rPr>
                <w:sz w:val="20"/>
                <w:szCs w:val="20"/>
              </w:rPr>
              <w:t>UNEP</w:t>
            </w:r>
          </w:p>
        </w:tc>
        <w:tc>
          <w:tcPr>
            <w:tcW w:w="1330" w:type="pct"/>
            <w:hideMark/>
          </w:tcPr>
          <w:p w14:paraId="212F2C0D" w14:textId="77777777" w:rsidR="00E9063C" w:rsidRPr="00184405" w:rsidRDefault="00E9063C" w:rsidP="00E9063C">
            <w:pPr>
              <w:jc w:val="left"/>
              <w:rPr>
                <w:sz w:val="20"/>
                <w:szCs w:val="20"/>
                <w:lang w:val="en-US"/>
              </w:rPr>
            </w:pPr>
            <w:r w:rsidRPr="00184405">
              <w:rPr>
                <w:sz w:val="20"/>
                <w:szCs w:val="20"/>
                <w:lang w:val="en-US"/>
              </w:rPr>
              <w:t xml:space="preserve">ODS phase-out (ODP </w:t>
            </w:r>
            <w:proofErr w:type="spellStart"/>
            <w:r w:rsidRPr="00184405">
              <w:rPr>
                <w:sz w:val="20"/>
                <w:szCs w:val="20"/>
                <w:lang w:val="en-US"/>
              </w:rPr>
              <w:t>tonnes</w:t>
            </w:r>
            <w:proofErr w:type="spellEnd"/>
            <w:r w:rsidRPr="00184405">
              <w:rPr>
                <w:sz w:val="20"/>
                <w:szCs w:val="20"/>
                <w:lang w:val="en-US"/>
              </w:rPr>
              <w:t>)</w:t>
            </w:r>
          </w:p>
        </w:tc>
        <w:tc>
          <w:tcPr>
            <w:tcW w:w="731" w:type="pct"/>
          </w:tcPr>
          <w:p w14:paraId="29B9ACB1" w14:textId="099143C4" w:rsidR="00E9063C" w:rsidRPr="00184405" w:rsidRDefault="00C27AC6" w:rsidP="00E9063C">
            <w:pPr>
              <w:jc w:val="right"/>
              <w:rPr>
                <w:sz w:val="20"/>
                <w:szCs w:val="20"/>
                <w:lang w:val="en-US"/>
              </w:rPr>
            </w:pPr>
            <w:r w:rsidRPr="00184405">
              <w:rPr>
                <w:sz w:val="20"/>
                <w:szCs w:val="20"/>
                <w:lang w:val="en-US"/>
              </w:rPr>
              <w:t>2.1</w:t>
            </w:r>
            <w:r w:rsidR="006E761E" w:rsidRPr="00184405">
              <w:rPr>
                <w:sz w:val="20"/>
                <w:szCs w:val="20"/>
                <w:lang w:val="en-US"/>
              </w:rPr>
              <w:t>0</w:t>
            </w:r>
          </w:p>
        </w:tc>
        <w:tc>
          <w:tcPr>
            <w:tcW w:w="731" w:type="pct"/>
          </w:tcPr>
          <w:p w14:paraId="5322BE18" w14:textId="032445C6" w:rsidR="00E9063C" w:rsidRPr="00184405" w:rsidRDefault="0010360A" w:rsidP="00E9063C">
            <w:pPr>
              <w:jc w:val="right"/>
              <w:rPr>
                <w:sz w:val="20"/>
                <w:szCs w:val="20"/>
                <w:lang w:val="en-US"/>
              </w:rPr>
            </w:pPr>
            <w:r w:rsidRPr="00184405">
              <w:rPr>
                <w:sz w:val="20"/>
                <w:szCs w:val="20"/>
                <w:lang w:val="en-US"/>
              </w:rPr>
              <w:t>0</w:t>
            </w:r>
            <w:r w:rsidR="00B14CB5" w:rsidRPr="00184405">
              <w:rPr>
                <w:sz w:val="20"/>
                <w:szCs w:val="20"/>
                <w:lang w:val="en-US"/>
              </w:rPr>
              <w:t>.00</w:t>
            </w:r>
          </w:p>
        </w:tc>
        <w:tc>
          <w:tcPr>
            <w:tcW w:w="731" w:type="pct"/>
          </w:tcPr>
          <w:p w14:paraId="76E3769B" w14:textId="3C6660BA" w:rsidR="00E9063C" w:rsidRPr="00184405" w:rsidRDefault="006C656F" w:rsidP="00E9063C">
            <w:pPr>
              <w:jc w:val="right"/>
              <w:rPr>
                <w:sz w:val="20"/>
                <w:szCs w:val="20"/>
                <w:lang w:val="en-US"/>
              </w:rPr>
            </w:pPr>
            <w:r w:rsidRPr="00184405">
              <w:rPr>
                <w:sz w:val="20"/>
                <w:szCs w:val="20"/>
                <w:lang w:val="en-US"/>
              </w:rPr>
              <w:t>1.99</w:t>
            </w:r>
          </w:p>
        </w:tc>
        <w:tc>
          <w:tcPr>
            <w:tcW w:w="768" w:type="pct"/>
          </w:tcPr>
          <w:p w14:paraId="0F4A1AFD" w14:textId="41A6CC70" w:rsidR="00E9063C" w:rsidRPr="00184405" w:rsidRDefault="001805FD" w:rsidP="00E9063C">
            <w:pPr>
              <w:jc w:val="right"/>
              <w:rPr>
                <w:sz w:val="20"/>
                <w:szCs w:val="20"/>
                <w:lang w:val="en-US"/>
              </w:rPr>
            </w:pPr>
            <w:r w:rsidRPr="00184405">
              <w:rPr>
                <w:sz w:val="20"/>
                <w:szCs w:val="20"/>
              </w:rPr>
              <w:fldChar w:fldCharType="begin"/>
            </w:r>
            <w:r w:rsidRPr="00184405">
              <w:rPr>
                <w:sz w:val="20"/>
                <w:szCs w:val="20"/>
              </w:rPr>
              <w:instrText xml:space="preserve"> =SUM(LEFT) </w:instrText>
            </w:r>
            <w:r w:rsidRPr="00184405">
              <w:rPr>
                <w:sz w:val="20"/>
                <w:szCs w:val="20"/>
              </w:rPr>
              <w:fldChar w:fldCharType="separate"/>
            </w:r>
            <w:r w:rsidRPr="00184405">
              <w:rPr>
                <w:noProof/>
                <w:sz w:val="20"/>
                <w:szCs w:val="20"/>
              </w:rPr>
              <w:t>4.09</w:t>
            </w:r>
            <w:r w:rsidRPr="00184405">
              <w:rPr>
                <w:sz w:val="20"/>
                <w:szCs w:val="20"/>
              </w:rPr>
              <w:fldChar w:fldCharType="end"/>
            </w:r>
          </w:p>
        </w:tc>
      </w:tr>
      <w:tr w:rsidR="00E9063C" w:rsidRPr="00184405" w14:paraId="16D75624" w14:textId="77777777" w:rsidTr="00973A13">
        <w:trPr>
          <w:trHeight w:val="55"/>
        </w:trPr>
        <w:tc>
          <w:tcPr>
            <w:tcW w:w="709" w:type="pct"/>
            <w:vMerge/>
            <w:vAlign w:val="center"/>
            <w:hideMark/>
          </w:tcPr>
          <w:p w14:paraId="1AEB2920" w14:textId="77777777" w:rsidR="00E9063C" w:rsidRPr="00184405" w:rsidRDefault="00E9063C" w:rsidP="00E9063C">
            <w:pPr>
              <w:rPr>
                <w:sz w:val="20"/>
                <w:szCs w:val="20"/>
                <w:lang w:val="en-US"/>
              </w:rPr>
            </w:pPr>
          </w:p>
        </w:tc>
        <w:tc>
          <w:tcPr>
            <w:tcW w:w="1330" w:type="pct"/>
            <w:hideMark/>
          </w:tcPr>
          <w:p w14:paraId="4A9564DA" w14:textId="77777777" w:rsidR="00E9063C" w:rsidRPr="00184405" w:rsidRDefault="00E9063C" w:rsidP="00E9063C">
            <w:pPr>
              <w:jc w:val="left"/>
              <w:rPr>
                <w:sz w:val="20"/>
                <w:szCs w:val="20"/>
                <w:lang w:val="en-US"/>
              </w:rPr>
            </w:pPr>
            <w:r w:rsidRPr="00184405">
              <w:rPr>
                <w:sz w:val="20"/>
                <w:szCs w:val="20"/>
                <w:lang w:val="en-US"/>
              </w:rPr>
              <w:t>Funding (US $)</w:t>
            </w:r>
          </w:p>
        </w:tc>
        <w:tc>
          <w:tcPr>
            <w:tcW w:w="731" w:type="pct"/>
          </w:tcPr>
          <w:p w14:paraId="604AC9D2" w14:textId="72AD1455" w:rsidR="00E9063C" w:rsidRPr="00184405" w:rsidRDefault="00102BBC" w:rsidP="00E9063C">
            <w:pPr>
              <w:jc w:val="right"/>
              <w:rPr>
                <w:sz w:val="20"/>
                <w:szCs w:val="20"/>
                <w:lang w:val="en-US"/>
              </w:rPr>
            </w:pPr>
            <w:r w:rsidRPr="00184405">
              <w:rPr>
                <w:sz w:val="20"/>
                <w:szCs w:val="20"/>
                <w:lang w:val="en-US"/>
              </w:rPr>
              <w:t>329</w:t>
            </w:r>
            <w:r w:rsidR="006E761E" w:rsidRPr="00184405">
              <w:rPr>
                <w:sz w:val="20"/>
                <w:szCs w:val="20"/>
                <w:lang w:val="en-US"/>
              </w:rPr>
              <w:t>,</w:t>
            </w:r>
            <w:r w:rsidR="00C27AC6" w:rsidRPr="00184405">
              <w:rPr>
                <w:sz w:val="20"/>
                <w:szCs w:val="20"/>
                <w:lang w:val="en-US"/>
              </w:rPr>
              <w:t>6</w:t>
            </w:r>
            <w:r w:rsidR="00A7778F" w:rsidRPr="00184405">
              <w:rPr>
                <w:sz w:val="20"/>
                <w:szCs w:val="20"/>
                <w:lang w:val="en-US"/>
              </w:rPr>
              <w:t>18</w:t>
            </w:r>
          </w:p>
        </w:tc>
        <w:tc>
          <w:tcPr>
            <w:tcW w:w="731" w:type="pct"/>
          </w:tcPr>
          <w:p w14:paraId="302D7A32" w14:textId="7D64F32F" w:rsidR="00E9063C" w:rsidRPr="00184405" w:rsidRDefault="0010360A" w:rsidP="00E9063C">
            <w:pPr>
              <w:jc w:val="right"/>
              <w:rPr>
                <w:sz w:val="20"/>
                <w:szCs w:val="20"/>
                <w:lang w:val="en-US"/>
              </w:rPr>
            </w:pPr>
            <w:r w:rsidRPr="00184405">
              <w:rPr>
                <w:sz w:val="20"/>
                <w:szCs w:val="20"/>
                <w:lang w:val="en-US"/>
              </w:rPr>
              <w:t>0</w:t>
            </w:r>
          </w:p>
        </w:tc>
        <w:tc>
          <w:tcPr>
            <w:tcW w:w="731" w:type="pct"/>
          </w:tcPr>
          <w:p w14:paraId="5BB5A222" w14:textId="088F5264" w:rsidR="00E9063C" w:rsidRPr="00184405" w:rsidRDefault="00695FBB" w:rsidP="00E9063C">
            <w:pPr>
              <w:jc w:val="right"/>
              <w:rPr>
                <w:sz w:val="20"/>
                <w:szCs w:val="20"/>
                <w:lang w:val="en-US"/>
              </w:rPr>
            </w:pPr>
            <w:r w:rsidRPr="00184405">
              <w:rPr>
                <w:sz w:val="20"/>
                <w:szCs w:val="20"/>
                <w:lang w:val="en-US"/>
              </w:rPr>
              <w:t>222</w:t>
            </w:r>
            <w:r w:rsidR="006C656F" w:rsidRPr="00184405">
              <w:rPr>
                <w:sz w:val="20"/>
                <w:szCs w:val="20"/>
                <w:lang w:val="en-US"/>
              </w:rPr>
              <w:t>,</w:t>
            </w:r>
            <w:r w:rsidRPr="00184405">
              <w:rPr>
                <w:sz w:val="20"/>
                <w:szCs w:val="20"/>
                <w:lang w:val="en-US"/>
              </w:rPr>
              <w:t>879</w:t>
            </w:r>
          </w:p>
        </w:tc>
        <w:tc>
          <w:tcPr>
            <w:tcW w:w="768" w:type="pct"/>
          </w:tcPr>
          <w:p w14:paraId="6219E79D" w14:textId="2D55FF5F" w:rsidR="00E9063C" w:rsidRPr="00184405" w:rsidRDefault="001805FD" w:rsidP="00E9063C">
            <w:pPr>
              <w:jc w:val="right"/>
              <w:rPr>
                <w:sz w:val="20"/>
                <w:szCs w:val="20"/>
                <w:lang w:val="en-US"/>
              </w:rPr>
            </w:pPr>
            <w:r w:rsidRPr="00184405">
              <w:rPr>
                <w:sz w:val="20"/>
                <w:szCs w:val="20"/>
                <w:lang w:val="en-US"/>
              </w:rPr>
              <w:fldChar w:fldCharType="begin"/>
            </w:r>
            <w:r w:rsidRPr="00184405">
              <w:rPr>
                <w:sz w:val="20"/>
                <w:szCs w:val="20"/>
                <w:lang w:val="en-US"/>
              </w:rPr>
              <w:instrText xml:space="preserve"> =SUM(LEFT) </w:instrText>
            </w:r>
            <w:r w:rsidRPr="00184405">
              <w:rPr>
                <w:sz w:val="20"/>
                <w:szCs w:val="20"/>
                <w:lang w:val="en-US"/>
              </w:rPr>
              <w:fldChar w:fldCharType="separate"/>
            </w:r>
            <w:r w:rsidRPr="00184405">
              <w:rPr>
                <w:noProof/>
                <w:sz w:val="20"/>
                <w:szCs w:val="20"/>
                <w:lang w:val="en-US"/>
              </w:rPr>
              <w:t>552,497</w:t>
            </w:r>
            <w:r w:rsidRPr="00184405">
              <w:rPr>
                <w:sz w:val="20"/>
                <w:szCs w:val="20"/>
                <w:lang w:val="en-US"/>
              </w:rPr>
              <w:fldChar w:fldCharType="end"/>
            </w:r>
          </w:p>
        </w:tc>
      </w:tr>
      <w:tr w:rsidR="00E9063C" w:rsidRPr="00184405" w14:paraId="2567113F" w14:textId="77777777" w:rsidTr="00973A13">
        <w:trPr>
          <w:trHeight w:val="264"/>
        </w:trPr>
        <w:tc>
          <w:tcPr>
            <w:tcW w:w="709" w:type="pct"/>
            <w:vMerge w:val="restart"/>
            <w:vAlign w:val="center"/>
            <w:hideMark/>
          </w:tcPr>
          <w:p w14:paraId="5E107054" w14:textId="6EAB5045" w:rsidR="00E9063C" w:rsidRPr="00184405" w:rsidRDefault="00417570" w:rsidP="00E9063C">
            <w:pPr>
              <w:jc w:val="center"/>
              <w:rPr>
                <w:sz w:val="20"/>
                <w:szCs w:val="20"/>
                <w:lang w:val="en-US"/>
              </w:rPr>
            </w:pPr>
            <w:r w:rsidRPr="00184405">
              <w:rPr>
                <w:color w:val="000000" w:themeColor="text1"/>
                <w:sz w:val="20"/>
                <w:szCs w:val="20"/>
              </w:rPr>
              <w:t>UNIDO</w:t>
            </w:r>
          </w:p>
        </w:tc>
        <w:tc>
          <w:tcPr>
            <w:tcW w:w="1330" w:type="pct"/>
            <w:hideMark/>
          </w:tcPr>
          <w:p w14:paraId="37B22AC5" w14:textId="77777777" w:rsidR="00E9063C" w:rsidRPr="00184405" w:rsidRDefault="00E9063C" w:rsidP="00E9063C">
            <w:pPr>
              <w:jc w:val="left"/>
              <w:rPr>
                <w:sz w:val="20"/>
                <w:szCs w:val="20"/>
                <w:lang w:val="en-US"/>
              </w:rPr>
            </w:pPr>
            <w:r w:rsidRPr="00184405">
              <w:rPr>
                <w:sz w:val="20"/>
                <w:szCs w:val="20"/>
                <w:lang w:val="en-US"/>
              </w:rPr>
              <w:t xml:space="preserve">ODS phase-out (ODP </w:t>
            </w:r>
            <w:proofErr w:type="spellStart"/>
            <w:r w:rsidRPr="00184405">
              <w:rPr>
                <w:sz w:val="20"/>
                <w:szCs w:val="20"/>
                <w:lang w:val="en-US"/>
              </w:rPr>
              <w:t>tonnes</w:t>
            </w:r>
            <w:proofErr w:type="spellEnd"/>
            <w:r w:rsidRPr="00184405">
              <w:rPr>
                <w:sz w:val="20"/>
                <w:szCs w:val="20"/>
                <w:lang w:val="en-US"/>
              </w:rPr>
              <w:t>)</w:t>
            </w:r>
          </w:p>
        </w:tc>
        <w:tc>
          <w:tcPr>
            <w:tcW w:w="731" w:type="pct"/>
          </w:tcPr>
          <w:p w14:paraId="491FA2C1" w14:textId="78C33D6A" w:rsidR="00E9063C" w:rsidRPr="00184405" w:rsidRDefault="00281C40" w:rsidP="003B7485">
            <w:pPr>
              <w:tabs>
                <w:tab w:val="left" w:pos="1132"/>
              </w:tabs>
              <w:jc w:val="right"/>
              <w:rPr>
                <w:sz w:val="20"/>
                <w:szCs w:val="20"/>
                <w:lang w:val="en-US"/>
              </w:rPr>
            </w:pPr>
            <w:r>
              <w:rPr>
                <w:sz w:val="20"/>
                <w:szCs w:val="20"/>
                <w:lang w:val="en-US"/>
              </w:rPr>
              <w:t>0.00</w:t>
            </w:r>
          </w:p>
        </w:tc>
        <w:tc>
          <w:tcPr>
            <w:tcW w:w="731" w:type="pct"/>
          </w:tcPr>
          <w:p w14:paraId="5DB3A220" w14:textId="7B703C45" w:rsidR="00E9063C" w:rsidRPr="00184405" w:rsidRDefault="0010360A" w:rsidP="00E9063C">
            <w:pPr>
              <w:jc w:val="right"/>
              <w:rPr>
                <w:sz w:val="20"/>
                <w:szCs w:val="20"/>
                <w:lang w:val="en-US"/>
              </w:rPr>
            </w:pPr>
            <w:r w:rsidRPr="00184405">
              <w:rPr>
                <w:sz w:val="20"/>
                <w:szCs w:val="20"/>
                <w:lang w:val="en-US"/>
              </w:rPr>
              <w:t>0</w:t>
            </w:r>
            <w:r w:rsidR="00557C1E" w:rsidRPr="00184405">
              <w:rPr>
                <w:sz w:val="20"/>
                <w:szCs w:val="20"/>
                <w:lang w:val="en-US"/>
              </w:rPr>
              <w:t>.00</w:t>
            </w:r>
          </w:p>
        </w:tc>
        <w:tc>
          <w:tcPr>
            <w:tcW w:w="731" w:type="pct"/>
          </w:tcPr>
          <w:p w14:paraId="4F5F8190" w14:textId="4F11D97D" w:rsidR="00E9063C" w:rsidRPr="00184405" w:rsidRDefault="00DC59EF" w:rsidP="00E9063C">
            <w:pPr>
              <w:jc w:val="right"/>
              <w:rPr>
                <w:sz w:val="20"/>
                <w:szCs w:val="20"/>
                <w:lang w:val="en-US"/>
              </w:rPr>
            </w:pPr>
            <w:r w:rsidRPr="00184405">
              <w:rPr>
                <w:sz w:val="20"/>
                <w:szCs w:val="20"/>
                <w:lang w:val="en-US"/>
              </w:rPr>
              <w:t>0</w:t>
            </w:r>
            <w:r w:rsidR="00557C1E" w:rsidRPr="00184405">
              <w:rPr>
                <w:sz w:val="20"/>
                <w:szCs w:val="20"/>
                <w:lang w:val="en-US"/>
              </w:rPr>
              <w:t>.00</w:t>
            </w:r>
          </w:p>
        </w:tc>
        <w:tc>
          <w:tcPr>
            <w:tcW w:w="768" w:type="pct"/>
          </w:tcPr>
          <w:p w14:paraId="1DFA4649" w14:textId="400B5076" w:rsidR="00E9063C" w:rsidRPr="00184405" w:rsidRDefault="00171E98" w:rsidP="00E9063C">
            <w:pPr>
              <w:jc w:val="right"/>
              <w:rPr>
                <w:sz w:val="20"/>
                <w:szCs w:val="20"/>
                <w:lang w:val="en-US"/>
              </w:rPr>
            </w:pPr>
            <w:r>
              <w:rPr>
                <w:sz w:val="20"/>
                <w:szCs w:val="20"/>
                <w:lang w:val="en-US"/>
              </w:rPr>
              <w:t>0.00</w:t>
            </w:r>
          </w:p>
        </w:tc>
      </w:tr>
      <w:tr w:rsidR="00E9063C" w:rsidRPr="00184405" w14:paraId="28766E77" w14:textId="77777777" w:rsidTr="00973A13">
        <w:trPr>
          <w:trHeight w:val="264"/>
        </w:trPr>
        <w:tc>
          <w:tcPr>
            <w:tcW w:w="709" w:type="pct"/>
            <w:vMerge/>
            <w:vAlign w:val="center"/>
            <w:hideMark/>
          </w:tcPr>
          <w:p w14:paraId="7E0D7699" w14:textId="77777777" w:rsidR="00E9063C" w:rsidRPr="00184405" w:rsidRDefault="00E9063C" w:rsidP="00E9063C">
            <w:pPr>
              <w:rPr>
                <w:sz w:val="20"/>
                <w:szCs w:val="20"/>
                <w:lang w:val="en-US"/>
              </w:rPr>
            </w:pPr>
          </w:p>
        </w:tc>
        <w:tc>
          <w:tcPr>
            <w:tcW w:w="1330" w:type="pct"/>
            <w:hideMark/>
          </w:tcPr>
          <w:p w14:paraId="658BCE2E" w14:textId="77777777" w:rsidR="00E9063C" w:rsidRPr="00184405" w:rsidRDefault="00E9063C" w:rsidP="00E9063C">
            <w:pPr>
              <w:jc w:val="left"/>
              <w:rPr>
                <w:sz w:val="20"/>
                <w:szCs w:val="20"/>
                <w:lang w:val="en-US"/>
              </w:rPr>
            </w:pPr>
            <w:r w:rsidRPr="00184405">
              <w:rPr>
                <w:sz w:val="20"/>
                <w:szCs w:val="20"/>
                <w:lang w:val="en-US"/>
              </w:rPr>
              <w:t>Funding (US $)</w:t>
            </w:r>
          </w:p>
        </w:tc>
        <w:tc>
          <w:tcPr>
            <w:tcW w:w="731" w:type="pct"/>
          </w:tcPr>
          <w:p w14:paraId="3F71ABA1" w14:textId="16F88BC1" w:rsidR="00E9063C" w:rsidRPr="00184405" w:rsidRDefault="00171E98" w:rsidP="00E9063C">
            <w:pPr>
              <w:jc w:val="right"/>
              <w:rPr>
                <w:sz w:val="20"/>
                <w:szCs w:val="20"/>
                <w:lang w:val="en-US"/>
              </w:rPr>
            </w:pPr>
            <w:r w:rsidRPr="00184405">
              <w:rPr>
                <w:sz w:val="20"/>
                <w:szCs w:val="20"/>
                <w:lang w:val="en-US"/>
              </w:rPr>
              <w:t>38,520</w:t>
            </w:r>
          </w:p>
        </w:tc>
        <w:tc>
          <w:tcPr>
            <w:tcW w:w="731" w:type="pct"/>
          </w:tcPr>
          <w:p w14:paraId="06D20F11" w14:textId="1BC515C9" w:rsidR="00E9063C" w:rsidRPr="00184405" w:rsidRDefault="0010360A" w:rsidP="00E9063C">
            <w:pPr>
              <w:jc w:val="right"/>
              <w:rPr>
                <w:sz w:val="20"/>
                <w:szCs w:val="20"/>
                <w:lang w:val="en-US"/>
              </w:rPr>
            </w:pPr>
            <w:r w:rsidRPr="00184405">
              <w:rPr>
                <w:sz w:val="20"/>
                <w:szCs w:val="20"/>
                <w:lang w:val="en-US"/>
              </w:rPr>
              <w:t>0</w:t>
            </w:r>
          </w:p>
        </w:tc>
        <w:tc>
          <w:tcPr>
            <w:tcW w:w="731" w:type="pct"/>
          </w:tcPr>
          <w:p w14:paraId="4398AEE8" w14:textId="7AD17E8D" w:rsidR="00E9063C" w:rsidRPr="00184405" w:rsidRDefault="00DC59EF" w:rsidP="00E9063C">
            <w:pPr>
              <w:jc w:val="right"/>
              <w:rPr>
                <w:sz w:val="20"/>
                <w:szCs w:val="20"/>
                <w:lang w:val="en-US"/>
              </w:rPr>
            </w:pPr>
            <w:r w:rsidRPr="00184405">
              <w:rPr>
                <w:sz w:val="20"/>
                <w:szCs w:val="20"/>
                <w:lang w:val="en-US"/>
              </w:rPr>
              <w:t>0</w:t>
            </w:r>
          </w:p>
        </w:tc>
        <w:tc>
          <w:tcPr>
            <w:tcW w:w="768" w:type="pct"/>
          </w:tcPr>
          <w:p w14:paraId="537AC8CE" w14:textId="3332D32D" w:rsidR="00E9063C" w:rsidRPr="00184405" w:rsidRDefault="00171E98" w:rsidP="00E9063C">
            <w:pPr>
              <w:jc w:val="right"/>
              <w:rPr>
                <w:sz w:val="20"/>
                <w:szCs w:val="20"/>
                <w:lang w:val="en-US"/>
              </w:rPr>
            </w:pPr>
            <w:r w:rsidRPr="00184405">
              <w:rPr>
                <w:sz w:val="20"/>
                <w:szCs w:val="20"/>
                <w:lang w:val="en-US"/>
              </w:rPr>
              <w:t>38,520</w:t>
            </w:r>
          </w:p>
        </w:tc>
      </w:tr>
    </w:tbl>
    <w:p w14:paraId="44D54997" w14:textId="46CCF40B" w:rsidR="00E9063C" w:rsidRPr="00184405" w:rsidRDefault="00E9063C" w:rsidP="00F207CA">
      <w:pPr>
        <w:ind w:right="-563"/>
        <w:rPr>
          <w:sz w:val="20"/>
          <w:szCs w:val="20"/>
        </w:rPr>
      </w:pPr>
      <w:r w:rsidRPr="00184405">
        <w:rPr>
          <w:sz w:val="20"/>
          <w:szCs w:val="20"/>
        </w:rPr>
        <w:t>* Including US $</w:t>
      </w:r>
      <w:r w:rsidR="00C31C64" w:rsidRPr="00184405">
        <w:rPr>
          <w:sz w:val="20"/>
          <w:szCs w:val="20"/>
        </w:rPr>
        <w:t>94,920</w:t>
      </w:r>
      <w:r w:rsidR="00017C3F" w:rsidRPr="00184405">
        <w:rPr>
          <w:sz w:val="20"/>
          <w:szCs w:val="20"/>
        </w:rPr>
        <w:t xml:space="preserve"> for UNEP,</w:t>
      </w:r>
      <w:r w:rsidR="007A1268" w:rsidRPr="00184405">
        <w:rPr>
          <w:sz w:val="20"/>
          <w:szCs w:val="20"/>
        </w:rPr>
        <w:t xml:space="preserve"> and US $</w:t>
      </w:r>
      <w:r w:rsidR="007A1268" w:rsidRPr="00184405">
        <w:rPr>
          <w:sz w:val="20"/>
          <w:szCs w:val="20"/>
          <w:lang w:val="en-US"/>
        </w:rPr>
        <w:t xml:space="preserve">38,520 </w:t>
      </w:r>
      <w:r w:rsidR="004348F7" w:rsidRPr="00184405">
        <w:rPr>
          <w:sz w:val="20"/>
          <w:szCs w:val="20"/>
          <w:lang w:val="en-US"/>
        </w:rPr>
        <w:t xml:space="preserve">for </w:t>
      </w:r>
      <w:r w:rsidR="007A1268" w:rsidRPr="00184405">
        <w:rPr>
          <w:sz w:val="20"/>
          <w:szCs w:val="20"/>
          <w:lang w:val="en-US"/>
        </w:rPr>
        <w:t xml:space="preserve">UNIDO, </w:t>
      </w:r>
      <w:r w:rsidRPr="00184405">
        <w:rPr>
          <w:sz w:val="20"/>
          <w:szCs w:val="20"/>
        </w:rPr>
        <w:t xml:space="preserve">for additional </w:t>
      </w:r>
      <w:r w:rsidR="00E82A76" w:rsidRPr="00184405">
        <w:rPr>
          <w:sz w:val="20"/>
          <w:szCs w:val="20"/>
        </w:rPr>
        <w:t>activities</w:t>
      </w:r>
      <w:r w:rsidRPr="00184405">
        <w:rPr>
          <w:sz w:val="20"/>
          <w:szCs w:val="20"/>
        </w:rPr>
        <w:t xml:space="preserve"> to maintain energy efficiency (decision 89/6)</w:t>
      </w:r>
      <w:r w:rsidR="00FA65A3" w:rsidRPr="00184405">
        <w:rPr>
          <w:sz w:val="20"/>
          <w:szCs w:val="20"/>
        </w:rPr>
        <w:t>.</w:t>
      </w:r>
    </w:p>
    <w:p w14:paraId="4FE21BAD" w14:textId="77777777" w:rsidR="00F207CA" w:rsidRPr="00184405" w:rsidRDefault="00F207CA" w:rsidP="00F207CA">
      <w:pPr>
        <w:ind w:right="-563"/>
        <w:rPr>
          <w:sz w:val="20"/>
          <w:szCs w:val="20"/>
        </w:rPr>
      </w:pPr>
    </w:p>
    <w:tbl>
      <w:tblPr>
        <w:tblStyle w:val="TableGrid"/>
        <w:tblW w:w="54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57" w:type="dxa"/>
          <w:right w:w="85" w:type="dxa"/>
        </w:tblCellMar>
        <w:tblLook w:val="04A0" w:firstRow="1" w:lastRow="0" w:firstColumn="1" w:lastColumn="0" w:noHBand="0" w:noVBand="1"/>
      </w:tblPr>
      <w:tblGrid>
        <w:gridCol w:w="928"/>
        <w:gridCol w:w="744"/>
        <w:gridCol w:w="1208"/>
        <w:gridCol w:w="834"/>
        <w:gridCol w:w="873"/>
        <w:gridCol w:w="939"/>
        <w:gridCol w:w="770"/>
        <w:gridCol w:w="899"/>
        <w:gridCol w:w="901"/>
        <w:gridCol w:w="915"/>
        <w:gridCol w:w="1091"/>
      </w:tblGrid>
      <w:tr w:rsidR="00A0521E" w:rsidRPr="00184405" w14:paraId="14E17221" w14:textId="77777777" w:rsidTr="00281C40">
        <w:trPr>
          <w:trHeight w:val="286"/>
        </w:trPr>
        <w:tc>
          <w:tcPr>
            <w:tcW w:w="1425" w:type="pct"/>
            <w:gridSpan w:val="3"/>
            <w:shd w:val="clear" w:color="auto" w:fill="FFFFFF" w:themeFill="background1"/>
            <w:hideMark/>
          </w:tcPr>
          <w:p w14:paraId="4574EC4A" w14:textId="09E26A2D" w:rsidR="00E82A76" w:rsidRPr="00184405" w:rsidRDefault="00E82A76" w:rsidP="00E9063C">
            <w:pPr>
              <w:spacing w:before="20" w:after="20"/>
              <w:ind w:left="38"/>
              <w:jc w:val="left"/>
              <w:rPr>
                <w:b/>
                <w:sz w:val="20"/>
                <w:szCs w:val="20"/>
                <w:lang w:val="en-US"/>
              </w:rPr>
            </w:pPr>
            <w:r w:rsidRPr="00184405">
              <w:rPr>
                <w:b/>
                <w:sz w:val="20"/>
                <w:szCs w:val="20"/>
                <w:lang w:val="en-US"/>
              </w:rPr>
              <w:t>(VI) PROJECT DATA</w:t>
            </w:r>
          </w:p>
        </w:tc>
        <w:tc>
          <w:tcPr>
            <w:tcW w:w="413" w:type="pct"/>
            <w:shd w:val="clear" w:color="auto" w:fill="FFFFFF" w:themeFill="background1"/>
            <w:hideMark/>
          </w:tcPr>
          <w:p w14:paraId="3199A2D5" w14:textId="3C58E95A" w:rsidR="00E82A76" w:rsidRPr="00184405" w:rsidRDefault="00E82A76" w:rsidP="00E9063C">
            <w:pPr>
              <w:spacing w:before="20" w:after="20"/>
              <w:ind w:left="38"/>
              <w:jc w:val="center"/>
              <w:rPr>
                <w:b/>
                <w:sz w:val="20"/>
                <w:szCs w:val="20"/>
                <w:lang w:val="en-US"/>
              </w:rPr>
            </w:pPr>
            <w:r w:rsidRPr="00184405">
              <w:rPr>
                <w:b/>
                <w:sz w:val="20"/>
                <w:szCs w:val="20"/>
                <w:lang w:val="en-US"/>
              </w:rPr>
              <w:t>2022</w:t>
            </w:r>
          </w:p>
        </w:tc>
        <w:tc>
          <w:tcPr>
            <w:tcW w:w="432" w:type="pct"/>
            <w:shd w:val="clear" w:color="auto" w:fill="FFFFFF" w:themeFill="background1"/>
            <w:hideMark/>
          </w:tcPr>
          <w:p w14:paraId="6E0897F3" w14:textId="5E9F1FD8" w:rsidR="00E82A76" w:rsidRPr="00184405" w:rsidRDefault="00E82A76" w:rsidP="00E9063C">
            <w:pPr>
              <w:spacing w:before="20" w:after="20"/>
              <w:jc w:val="center"/>
              <w:rPr>
                <w:b/>
                <w:sz w:val="20"/>
                <w:szCs w:val="20"/>
                <w:lang w:val="en-US"/>
              </w:rPr>
            </w:pPr>
            <w:r w:rsidRPr="00184405">
              <w:rPr>
                <w:b/>
                <w:sz w:val="20"/>
                <w:szCs w:val="20"/>
                <w:lang w:val="en-US"/>
              </w:rPr>
              <w:t>2023-2024</w:t>
            </w:r>
          </w:p>
        </w:tc>
        <w:tc>
          <w:tcPr>
            <w:tcW w:w="465" w:type="pct"/>
            <w:shd w:val="clear" w:color="auto" w:fill="FFFFFF" w:themeFill="background1"/>
            <w:hideMark/>
          </w:tcPr>
          <w:p w14:paraId="323FC886" w14:textId="0B6CDE6E" w:rsidR="00E82A76" w:rsidRPr="00184405" w:rsidRDefault="00E82A76" w:rsidP="00E9063C">
            <w:pPr>
              <w:spacing w:before="20" w:after="20"/>
              <w:jc w:val="center"/>
              <w:rPr>
                <w:b/>
                <w:sz w:val="20"/>
                <w:szCs w:val="20"/>
                <w:lang w:val="en-US"/>
              </w:rPr>
            </w:pPr>
            <w:r w:rsidRPr="00184405">
              <w:rPr>
                <w:b/>
                <w:sz w:val="20"/>
                <w:szCs w:val="20"/>
                <w:lang w:val="en-US"/>
              </w:rPr>
              <w:t>2025*</w:t>
            </w:r>
          </w:p>
        </w:tc>
        <w:tc>
          <w:tcPr>
            <w:tcW w:w="381" w:type="pct"/>
            <w:shd w:val="clear" w:color="auto" w:fill="FFFFFF" w:themeFill="background1"/>
            <w:hideMark/>
          </w:tcPr>
          <w:p w14:paraId="53FC93E5" w14:textId="0BFF4C5E" w:rsidR="00E82A76" w:rsidRPr="00184405" w:rsidRDefault="00E82A76" w:rsidP="00E9063C">
            <w:pPr>
              <w:spacing w:before="20" w:after="20"/>
              <w:jc w:val="center"/>
              <w:rPr>
                <w:b/>
                <w:sz w:val="20"/>
                <w:szCs w:val="20"/>
                <w:lang w:val="en-US"/>
              </w:rPr>
            </w:pPr>
            <w:r w:rsidRPr="00184405">
              <w:rPr>
                <w:b/>
                <w:sz w:val="20"/>
                <w:szCs w:val="20"/>
                <w:lang w:val="en-US"/>
              </w:rPr>
              <w:t>2026</w:t>
            </w:r>
          </w:p>
        </w:tc>
        <w:tc>
          <w:tcPr>
            <w:tcW w:w="445" w:type="pct"/>
            <w:shd w:val="clear" w:color="auto" w:fill="FFFFFF" w:themeFill="background1"/>
          </w:tcPr>
          <w:p w14:paraId="71920299" w14:textId="3EEF94BC" w:rsidR="00E82A76" w:rsidRPr="00184405" w:rsidRDefault="00E82A76" w:rsidP="00E9063C">
            <w:pPr>
              <w:spacing w:before="20" w:after="20"/>
              <w:jc w:val="center"/>
              <w:rPr>
                <w:b/>
                <w:sz w:val="20"/>
                <w:szCs w:val="20"/>
                <w:lang w:val="en-US"/>
              </w:rPr>
            </w:pPr>
            <w:r w:rsidRPr="00184405">
              <w:rPr>
                <w:b/>
                <w:sz w:val="20"/>
                <w:szCs w:val="20"/>
                <w:lang w:val="en-US"/>
              </w:rPr>
              <w:t>2027</w:t>
            </w:r>
          </w:p>
        </w:tc>
        <w:tc>
          <w:tcPr>
            <w:tcW w:w="446" w:type="pct"/>
            <w:shd w:val="clear" w:color="auto" w:fill="FFFFFF" w:themeFill="background1"/>
          </w:tcPr>
          <w:p w14:paraId="1F6E4785" w14:textId="60DC550C" w:rsidR="00E82A76" w:rsidRPr="00184405" w:rsidRDefault="00E82A76" w:rsidP="00E9063C">
            <w:pPr>
              <w:spacing w:before="20" w:after="20"/>
              <w:jc w:val="center"/>
              <w:rPr>
                <w:b/>
                <w:sz w:val="20"/>
                <w:szCs w:val="20"/>
                <w:lang w:val="en-US"/>
              </w:rPr>
            </w:pPr>
            <w:r w:rsidRPr="00184405">
              <w:rPr>
                <w:b/>
                <w:sz w:val="20"/>
                <w:szCs w:val="20"/>
                <w:lang w:val="en-US"/>
              </w:rPr>
              <w:t>2028-2029</w:t>
            </w:r>
          </w:p>
        </w:tc>
        <w:tc>
          <w:tcPr>
            <w:tcW w:w="453" w:type="pct"/>
            <w:shd w:val="clear" w:color="auto" w:fill="FFFFFF" w:themeFill="background1"/>
          </w:tcPr>
          <w:p w14:paraId="5145638F" w14:textId="1FC90991" w:rsidR="00E82A76" w:rsidRPr="00184405" w:rsidRDefault="00E82A76" w:rsidP="00E9063C">
            <w:pPr>
              <w:spacing w:before="20" w:after="20"/>
              <w:jc w:val="center"/>
              <w:rPr>
                <w:b/>
                <w:sz w:val="20"/>
                <w:szCs w:val="20"/>
                <w:lang w:val="en-US"/>
              </w:rPr>
            </w:pPr>
            <w:r w:rsidRPr="00184405">
              <w:rPr>
                <w:b/>
                <w:sz w:val="20"/>
                <w:szCs w:val="20"/>
                <w:lang w:val="en-US"/>
              </w:rPr>
              <w:t>2030</w:t>
            </w:r>
          </w:p>
        </w:tc>
        <w:tc>
          <w:tcPr>
            <w:tcW w:w="540" w:type="pct"/>
            <w:shd w:val="clear" w:color="auto" w:fill="FFFFFF" w:themeFill="background1"/>
            <w:hideMark/>
          </w:tcPr>
          <w:p w14:paraId="1BC2A284" w14:textId="1D93FC5E" w:rsidR="00E82A76" w:rsidRPr="00184405" w:rsidRDefault="00E82A76" w:rsidP="00E9063C">
            <w:pPr>
              <w:spacing w:before="20" w:after="20"/>
              <w:jc w:val="center"/>
              <w:rPr>
                <w:b/>
                <w:sz w:val="20"/>
                <w:szCs w:val="20"/>
                <w:lang w:val="en-US"/>
              </w:rPr>
            </w:pPr>
            <w:r w:rsidRPr="00184405">
              <w:rPr>
                <w:b/>
                <w:sz w:val="20"/>
                <w:szCs w:val="20"/>
                <w:lang w:val="en-US"/>
              </w:rPr>
              <w:t>Total</w:t>
            </w:r>
          </w:p>
        </w:tc>
      </w:tr>
      <w:tr w:rsidR="00A0521E" w:rsidRPr="00184405" w14:paraId="0B40A632" w14:textId="77777777" w:rsidTr="00281C40">
        <w:trPr>
          <w:trHeight w:val="237"/>
        </w:trPr>
        <w:tc>
          <w:tcPr>
            <w:tcW w:w="1425" w:type="pct"/>
            <w:gridSpan w:val="3"/>
            <w:shd w:val="clear" w:color="auto" w:fill="FFFFFF" w:themeFill="background1"/>
            <w:hideMark/>
          </w:tcPr>
          <w:p w14:paraId="27E41D1A" w14:textId="77777777" w:rsidR="00E82A76" w:rsidRPr="00184405" w:rsidRDefault="00E82A76" w:rsidP="00C2449D">
            <w:pPr>
              <w:spacing w:before="20" w:after="20"/>
              <w:ind w:left="38"/>
              <w:jc w:val="left"/>
              <w:rPr>
                <w:sz w:val="20"/>
                <w:szCs w:val="20"/>
                <w:lang w:val="en-US"/>
              </w:rPr>
            </w:pPr>
            <w:r w:rsidRPr="00184405">
              <w:rPr>
                <w:sz w:val="20"/>
                <w:szCs w:val="20"/>
                <w:lang w:val="en-US"/>
              </w:rPr>
              <w:t>Montreal Protocol consumption limits (ODP </w:t>
            </w:r>
            <w:proofErr w:type="spellStart"/>
            <w:r w:rsidRPr="00184405">
              <w:rPr>
                <w:sz w:val="20"/>
                <w:szCs w:val="20"/>
                <w:lang w:val="en-US"/>
              </w:rPr>
              <w:t>tonnes</w:t>
            </w:r>
            <w:proofErr w:type="spellEnd"/>
            <w:r w:rsidRPr="00184405">
              <w:rPr>
                <w:sz w:val="20"/>
                <w:szCs w:val="20"/>
                <w:lang w:val="en-US"/>
              </w:rPr>
              <w:t>)</w:t>
            </w:r>
          </w:p>
        </w:tc>
        <w:tc>
          <w:tcPr>
            <w:tcW w:w="413" w:type="pct"/>
            <w:shd w:val="clear" w:color="auto" w:fill="FFFFFF" w:themeFill="background1"/>
          </w:tcPr>
          <w:p w14:paraId="753D425D" w14:textId="31D7189B" w:rsidR="00E82A76" w:rsidRPr="00184405" w:rsidRDefault="00E82A76" w:rsidP="00C2449D">
            <w:pPr>
              <w:spacing w:before="20" w:after="20"/>
              <w:ind w:left="38"/>
              <w:jc w:val="right"/>
              <w:rPr>
                <w:sz w:val="20"/>
                <w:szCs w:val="20"/>
                <w:lang w:val="en-US"/>
              </w:rPr>
            </w:pPr>
            <w:r w:rsidRPr="00184405">
              <w:rPr>
                <w:color w:val="000000"/>
                <w:sz w:val="20"/>
                <w:szCs w:val="20"/>
                <w:lang w:eastAsia="en-CA"/>
              </w:rPr>
              <w:t>10.47</w:t>
            </w:r>
          </w:p>
        </w:tc>
        <w:tc>
          <w:tcPr>
            <w:tcW w:w="432" w:type="pct"/>
            <w:shd w:val="clear" w:color="auto" w:fill="FFFFFF" w:themeFill="background1"/>
          </w:tcPr>
          <w:p w14:paraId="4A27D468" w14:textId="23D7C987" w:rsidR="00E82A76" w:rsidRPr="00184405" w:rsidRDefault="00E82A76" w:rsidP="00C2449D">
            <w:pPr>
              <w:spacing w:before="20" w:after="20"/>
              <w:jc w:val="right"/>
              <w:rPr>
                <w:sz w:val="20"/>
                <w:szCs w:val="20"/>
                <w:lang w:val="en-US"/>
              </w:rPr>
            </w:pPr>
            <w:r w:rsidRPr="00184405">
              <w:rPr>
                <w:color w:val="000000"/>
                <w:sz w:val="20"/>
                <w:szCs w:val="20"/>
                <w:lang w:eastAsia="en-CA"/>
              </w:rPr>
              <w:t>10.47</w:t>
            </w:r>
          </w:p>
        </w:tc>
        <w:tc>
          <w:tcPr>
            <w:tcW w:w="465" w:type="pct"/>
            <w:shd w:val="clear" w:color="auto" w:fill="FFFFFF" w:themeFill="background1"/>
          </w:tcPr>
          <w:p w14:paraId="7C79CCE0" w14:textId="46B56A89" w:rsidR="00E82A76" w:rsidRPr="00184405" w:rsidRDefault="00E82A76" w:rsidP="00C2449D">
            <w:pPr>
              <w:spacing w:before="20" w:after="20"/>
              <w:jc w:val="right"/>
              <w:rPr>
                <w:sz w:val="20"/>
                <w:szCs w:val="20"/>
                <w:lang w:val="en-US"/>
              </w:rPr>
            </w:pPr>
            <w:r w:rsidRPr="00184405">
              <w:rPr>
                <w:color w:val="000000"/>
                <w:sz w:val="20"/>
                <w:szCs w:val="20"/>
                <w:lang w:eastAsia="en-CA"/>
              </w:rPr>
              <w:t>5.23</w:t>
            </w:r>
          </w:p>
        </w:tc>
        <w:tc>
          <w:tcPr>
            <w:tcW w:w="381" w:type="pct"/>
            <w:shd w:val="clear" w:color="auto" w:fill="FFFFFF" w:themeFill="background1"/>
          </w:tcPr>
          <w:p w14:paraId="67B5A52F" w14:textId="7CB756A8" w:rsidR="00E82A76" w:rsidRPr="00184405" w:rsidRDefault="00E82A76" w:rsidP="00C2449D">
            <w:pPr>
              <w:spacing w:before="20" w:after="20"/>
              <w:jc w:val="right"/>
              <w:rPr>
                <w:sz w:val="20"/>
                <w:szCs w:val="20"/>
                <w:lang w:val="en-US"/>
              </w:rPr>
            </w:pPr>
            <w:r w:rsidRPr="00184405">
              <w:rPr>
                <w:color w:val="000000"/>
                <w:sz w:val="20"/>
                <w:szCs w:val="20"/>
                <w:lang w:eastAsia="en-CA"/>
              </w:rPr>
              <w:t>5.23</w:t>
            </w:r>
          </w:p>
        </w:tc>
        <w:tc>
          <w:tcPr>
            <w:tcW w:w="445" w:type="pct"/>
            <w:shd w:val="clear" w:color="auto" w:fill="FFFFFF" w:themeFill="background1"/>
          </w:tcPr>
          <w:p w14:paraId="46577C43" w14:textId="208476C6" w:rsidR="00E82A76" w:rsidRPr="00184405" w:rsidRDefault="00E82A76" w:rsidP="00C2449D">
            <w:pPr>
              <w:spacing w:before="20" w:after="20"/>
              <w:jc w:val="right"/>
              <w:rPr>
                <w:sz w:val="20"/>
                <w:szCs w:val="20"/>
                <w:lang w:val="en-US"/>
              </w:rPr>
            </w:pPr>
            <w:r w:rsidRPr="00184405">
              <w:rPr>
                <w:color w:val="000000"/>
                <w:sz w:val="20"/>
                <w:szCs w:val="20"/>
                <w:lang w:eastAsia="en-CA"/>
              </w:rPr>
              <w:t>5.23</w:t>
            </w:r>
          </w:p>
        </w:tc>
        <w:tc>
          <w:tcPr>
            <w:tcW w:w="446" w:type="pct"/>
            <w:shd w:val="clear" w:color="auto" w:fill="FFFFFF" w:themeFill="background1"/>
          </w:tcPr>
          <w:p w14:paraId="226ABA26" w14:textId="1E3EF888" w:rsidR="00E82A76" w:rsidRPr="00184405" w:rsidRDefault="00E82A76" w:rsidP="00C2449D">
            <w:pPr>
              <w:spacing w:before="20" w:after="20"/>
              <w:jc w:val="right"/>
              <w:rPr>
                <w:sz w:val="20"/>
                <w:szCs w:val="20"/>
                <w:lang w:val="en-US"/>
              </w:rPr>
            </w:pPr>
            <w:r w:rsidRPr="00184405">
              <w:rPr>
                <w:color w:val="000000"/>
                <w:sz w:val="20"/>
                <w:szCs w:val="20"/>
                <w:lang w:eastAsia="en-CA"/>
              </w:rPr>
              <w:t>5.23</w:t>
            </w:r>
          </w:p>
        </w:tc>
        <w:tc>
          <w:tcPr>
            <w:tcW w:w="453" w:type="pct"/>
            <w:shd w:val="clear" w:color="auto" w:fill="FFFFFF" w:themeFill="background1"/>
          </w:tcPr>
          <w:p w14:paraId="3441F0E7" w14:textId="28BE5D36" w:rsidR="00E82A76" w:rsidRPr="00184405" w:rsidRDefault="00E82A76" w:rsidP="00C2449D">
            <w:pPr>
              <w:spacing w:before="20" w:after="20"/>
              <w:jc w:val="right"/>
              <w:rPr>
                <w:sz w:val="20"/>
                <w:szCs w:val="20"/>
                <w:lang w:val="en-US"/>
              </w:rPr>
            </w:pPr>
            <w:r w:rsidRPr="00184405">
              <w:rPr>
                <w:color w:val="000000"/>
                <w:sz w:val="20"/>
                <w:szCs w:val="20"/>
                <w:lang w:eastAsia="en-CA"/>
              </w:rPr>
              <w:t>0.00</w:t>
            </w:r>
          </w:p>
        </w:tc>
        <w:tc>
          <w:tcPr>
            <w:tcW w:w="540" w:type="pct"/>
            <w:shd w:val="clear" w:color="auto" w:fill="FFFFFF" w:themeFill="background1"/>
            <w:hideMark/>
          </w:tcPr>
          <w:p w14:paraId="3E8EE6FF" w14:textId="73AF2514" w:rsidR="00E82A76" w:rsidRPr="00184405" w:rsidRDefault="00E82A76" w:rsidP="00C2449D">
            <w:pPr>
              <w:spacing w:before="20" w:after="20"/>
              <w:jc w:val="right"/>
              <w:rPr>
                <w:sz w:val="20"/>
                <w:szCs w:val="20"/>
                <w:lang w:val="en-US"/>
              </w:rPr>
            </w:pPr>
            <w:r w:rsidRPr="00184405">
              <w:rPr>
                <w:color w:val="000000"/>
                <w:sz w:val="20"/>
                <w:szCs w:val="20"/>
                <w:lang w:eastAsia="en-CA"/>
              </w:rPr>
              <w:t>n/a</w:t>
            </w:r>
          </w:p>
        </w:tc>
      </w:tr>
      <w:tr w:rsidR="00A0521E" w:rsidRPr="00184405" w14:paraId="21763E38" w14:textId="77777777" w:rsidTr="00281C40">
        <w:trPr>
          <w:trHeight w:val="273"/>
        </w:trPr>
        <w:tc>
          <w:tcPr>
            <w:tcW w:w="1425" w:type="pct"/>
            <w:gridSpan w:val="3"/>
            <w:shd w:val="clear" w:color="auto" w:fill="FFFFFF" w:themeFill="background1"/>
            <w:hideMark/>
          </w:tcPr>
          <w:p w14:paraId="4A3492AC" w14:textId="77777777" w:rsidR="00E82A76" w:rsidRPr="00184405" w:rsidRDefault="00E82A76" w:rsidP="00C2449D">
            <w:pPr>
              <w:spacing w:before="20" w:after="20"/>
              <w:ind w:left="38"/>
              <w:jc w:val="left"/>
              <w:rPr>
                <w:sz w:val="20"/>
                <w:szCs w:val="20"/>
                <w:lang w:val="en-US"/>
              </w:rPr>
            </w:pPr>
            <w:r w:rsidRPr="00184405">
              <w:rPr>
                <w:sz w:val="20"/>
                <w:szCs w:val="20"/>
                <w:lang w:val="en-US"/>
              </w:rPr>
              <w:t>Maximum allowable consumption (ODP </w:t>
            </w:r>
            <w:proofErr w:type="spellStart"/>
            <w:r w:rsidRPr="00184405">
              <w:rPr>
                <w:sz w:val="20"/>
                <w:szCs w:val="20"/>
                <w:lang w:val="en-US"/>
              </w:rPr>
              <w:t>tonnes</w:t>
            </w:r>
            <w:proofErr w:type="spellEnd"/>
            <w:r w:rsidRPr="00184405">
              <w:rPr>
                <w:sz w:val="20"/>
                <w:szCs w:val="20"/>
                <w:lang w:val="en-US"/>
              </w:rPr>
              <w:t>)</w:t>
            </w:r>
          </w:p>
        </w:tc>
        <w:tc>
          <w:tcPr>
            <w:tcW w:w="413" w:type="pct"/>
            <w:shd w:val="clear" w:color="auto" w:fill="FFFFFF" w:themeFill="background1"/>
          </w:tcPr>
          <w:p w14:paraId="5DEBA766" w14:textId="38C4F13F" w:rsidR="00E82A76" w:rsidRPr="00184405" w:rsidRDefault="00E82A76" w:rsidP="00C2449D">
            <w:pPr>
              <w:spacing w:before="20" w:after="20"/>
              <w:ind w:left="38"/>
              <w:jc w:val="right"/>
              <w:rPr>
                <w:sz w:val="20"/>
                <w:szCs w:val="20"/>
                <w:lang w:val="en-US"/>
              </w:rPr>
            </w:pPr>
            <w:r w:rsidRPr="00184405">
              <w:rPr>
                <w:color w:val="000000"/>
                <w:sz w:val="20"/>
                <w:szCs w:val="20"/>
                <w:lang w:eastAsia="en-CA"/>
              </w:rPr>
              <w:t>10.47</w:t>
            </w:r>
          </w:p>
        </w:tc>
        <w:tc>
          <w:tcPr>
            <w:tcW w:w="432" w:type="pct"/>
            <w:shd w:val="clear" w:color="auto" w:fill="FFFFFF" w:themeFill="background1"/>
          </w:tcPr>
          <w:p w14:paraId="3481E8DE" w14:textId="7667D1CE" w:rsidR="00E82A76" w:rsidRPr="00184405" w:rsidRDefault="00E82A76" w:rsidP="00C2449D">
            <w:pPr>
              <w:spacing w:before="20" w:after="20"/>
              <w:jc w:val="right"/>
              <w:rPr>
                <w:sz w:val="20"/>
                <w:szCs w:val="20"/>
                <w:lang w:val="en-US"/>
              </w:rPr>
            </w:pPr>
            <w:r w:rsidRPr="00184405">
              <w:rPr>
                <w:color w:val="000000"/>
                <w:sz w:val="20"/>
                <w:szCs w:val="20"/>
                <w:lang w:eastAsia="en-CA"/>
              </w:rPr>
              <w:t>10.47</w:t>
            </w:r>
          </w:p>
        </w:tc>
        <w:tc>
          <w:tcPr>
            <w:tcW w:w="465" w:type="pct"/>
            <w:shd w:val="clear" w:color="auto" w:fill="FFFFFF" w:themeFill="background1"/>
          </w:tcPr>
          <w:p w14:paraId="0EA12F51" w14:textId="05AC92A1" w:rsidR="00E82A76" w:rsidRPr="00184405" w:rsidRDefault="00E82A76" w:rsidP="00C2449D">
            <w:pPr>
              <w:spacing w:before="20" w:after="20"/>
              <w:jc w:val="right"/>
              <w:rPr>
                <w:sz w:val="20"/>
                <w:szCs w:val="20"/>
                <w:lang w:val="en-US"/>
              </w:rPr>
            </w:pPr>
            <w:r w:rsidRPr="00184405">
              <w:rPr>
                <w:color w:val="000000"/>
                <w:sz w:val="20"/>
                <w:szCs w:val="20"/>
                <w:lang w:eastAsia="en-CA"/>
              </w:rPr>
              <w:t>5.23</w:t>
            </w:r>
          </w:p>
        </w:tc>
        <w:tc>
          <w:tcPr>
            <w:tcW w:w="381" w:type="pct"/>
            <w:shd w:val="clear" w:color="auto" w:fill="FFFFFF" w:themeFill="background1"/>
          </w:tcPr>
          <w:p w14:paraId="58A0F224" w14:textId="14CD5AA1" w:rsidR="00E82A76" w:rsidRPr="00184405" w:rsidRDefault="00E82A76" w:rsidP="00C2449D">
            <w:pPr>
              <w:spacing w:before="20" w:after="20"/>
              <w:jc w:val="right"/>
              <w:rPr>
                <w:sz w:val="20"/>
                <w:szCs w:val="20"/>
                <w:lang w:val="en-US"/>
              </w:rPr>
            </w:pPr>
            <w:r w:rsidRPr="00184405">
              <w:rPr>
                <w:color w:val="000000"/>
                <w:sz w:val="20"/>
                <w:szCs w:val="20"/>
                <w:lang w:eastAsia="en-CA"/>
              </w:rPr>
              <w:t>5.23</w:t>
            </w:r>
          </w:p>
        </w:tc>
        <w:tc>
          <w:tcPr>
            <w:tcW w:w="445" w:type="pct"/>
            <w:shd w:val="clear" w:color="auto" w:fill="FFFFFF" w:themeFill="background1"/>
          </w:tcPr>
          <w:p w14:paraId="6DFD5A0B" w14:textId="251A9E05" w:rsidR="00E82A76" w:rsidRPr="00184405" w:rsidRDefault="00E82A76" w:rsidP="00C2449D">
            <w:pPr>
              <w:spacing w:before="20" w:after="20"/>
              <w:jc w:val="right"/>
              <w:rPr>
                <w:sz w:val="20"/>
                <w:szCs w:val="20"/>
                <w:lang w:val="en-US"/>
              </w:rPr>
            </w:pPr>
            <w:r w:rsidRPr="00184405">
              <w:rPr>
                <w:color w:val="000000"/>
                <w:sz w:val="20"/>
                <w:szCs w:val="20"/>
                <w:lang w:eastAsia="en-CA"/>
              </w:rPr>
              <w:t>5.23</w:t>
            </w:r>
          </w:p>
        </w:tc>
        <w:tc>
          <w:tcPr>
            <w:tcW w:w="446" w:type="pct"/>
            <w:shd w:val="clear" w:color="auto" w:fill="FFFFFF" w:themeFill="background1"/>
          </w:tcPr>
          <w:p w14:paraId="40760D18" w14:textId="212E53D9" w:rsidR="00E82A76" w:rsidRPr="00184405" w:rsidRDefault="00E82A76" w:rsidP="00C2449D">
            <w:pPr>
              <w:spacing w:before="20" w:after="20"/>
              <w:jc w:val="right"/>
              <w:rPr>
                <w:sz w:val="20"/>
                <w:szCs w:val="20"/>
                <w:lang w:val="en-US"/>
              </w:rPr>
            </w:pPr>
            <w:r w:rsidRPr="00184405">
              <w:rPr>
                <w:color w:val="000000"/>
                <w:sz w:val="20"/>
                <w:szCs w:val="20"/>
                <w:lang w:eastAsia="en-CA"/>
              </w:rPr>
              <w:t>5.23</w:t>
            </w:r>
          </w:p>
        </w:tc>
        <w:tc>
          <w:tcPr>
            <w:tcW w:w="453" w:type="pct"/>
            <w:shd w:val="clear" w:color="auto" w:fill="FFFFFF" w:themeFill="background1"/>
          </w:tcPr>
          <w:p w14:paraId="320AAEB9" w14:textId="60CC50BA" w:rsidR="00E82A76" w:rsidRPr="00184405" w:rsidRDefault="00E82A76" w:rsidP="00C2449D">
            <w:pPr>
              <w:spacing w:before="20" w:after="20"/>
              <w:jc w:val="right"/>
              <w:rPr>
                <w:sz w:val="20"/>
                <w:szCs w:val="20"/>
                <w:lang w:val="en-US"/>
              </w:rPr>
            </w:pPr>
            <w:r w:rsidRPr="00184405">
              <w:rPr>
                <w:color w:val="000000"/>
                <w:sz w:val="20"/>
                <w:szCs w:val="20"/>
                <w:lang w:eastAsia="en-CA"/>
              </w:rPr>
              <w:t>0.00</w:t>
            </w:r>
          </w:p>
        </w:tc>
        <w:tc>
          <w:tcPr>
            <w:tcW w:w="540" w:type="pct"/>
            <w:shd w:val="clear" w:color="auto" w:fill="FFFFFF" w:themeFill="background1"/>
            <w:hideMark/>
          </w:tcPr>
          <w:p w14:paraId="3176465D" w14:textId="10C959EB" w:rsidR="00E82A76" w:rsidRPr="00184405" w:rsidRDefault="00E82A76" w:rsidP="00C2449D">
            <w:pPr>
              <w:spacing w:before="20" w:after="20"/>
              <w:jc w:val="right"/>
              <w:rPr>
                <w:sz w:val="20"/>
                <w:szCs w:val="20"/>
                <w:lang w:val="en-US"/>
              </w:rPr>
            </w:pPr>
            <w:r w:rsidRPr="00184405">
              <w:rPr>
                <w:color w:val="000000"/>
                <w:sz w:val="20"/>
                <w:szCs w:val="20"/>
                <w:lang w:eastAsia="en-CA"/>
              </w:rPr>
              <w:t>n/a</w:t>
            </w:r>
          </w:p>
        </w:tc>
      </w:tr>
      <w:tr w:rsidR="00A0521E" w:rsidRPr="00184405" w14:paraId="30DFE435" w14:textId="77777777" w:rsidTr="00281C40">
        <w:trPr>
          <w:trHeight w:val="237"/>
        </w:trPr>
        <w:tc>
          <w:tcPr>
            <w:tcW w:w="459" w:type="pct"/>
            <w:vMerge w:val="restart"/>
            <w:shd w:val="clear" w:color="auto" w:fill="FFFFFF" w:themeFill="background1"/>
            <w:vAlign w:val="center"/>
            <w:hideMark/>
          </w:tcPr>
          <w:p w14:paraId="503DBB6A" w14:textId="77777777" w:rsidR="00E82A76" w:rsidRPr="00184405" w:rsidRDefault="00E82A76" w:rsidP="00FA6A98">
            <w:pPr>
              <w:spacing w:before="20" w:after="20"/>
              <w:ind w:left="38" w:right="-82"/>
              <w:jc w:val="left"/>
              <w:rPr>
                <w:sz w:val="20"/>
                <w:szCs w:val="20"/>
                <w:lang w:val="en-US"/>
              </w:rPr>
            </w:pPr>
            <w:r w:rsidRPr="00184405">
              <w:rPr>
                <w:sz w:val="20"/>
                <w:szCs w:val="20"/>
                <w:lang w:val="en-US"/>
              </w:rPr>
              <w:t>Funding agreed in principle (US $)</w:t>
            </w:r>
          </w:p>
        </w:tc>
        <w:tc>
          <w:tcPr>
            <w:tcW w:w="368" w:type="pct"/>
            <w:vMerge w:val="restart"/>
            <w:shd w:val="clear" w:color="auto" w:fill="FFFFFF" w:themeFill="background1"/>
            <w:vAlign w:val="center"/>
            <w:hideMark/>
          </w:tcPr>
          <w:p w14:paraId="6B4BBFE0" w14:textId="17706550" w:rsidR="00E82A76" w:rsidRPr="00184405" w:rsidRDefault="00E82A76" w:rsidP="00FA6A98">
            <w:pPr>
              <w:spacing w:before="20" w:after="20"/>
              <w:ind w:left="38"/>
              <w:jc w:val="center"/>
              <w:rPr>
                <w:sz w:val="20"/>
                <w:szCs w:val="20"/>
                <w:lang w:val="en-US"/>
              </w:rPr>
            </w:pPr>
            <w:r w:rsidRPr="00184405">
              <w:rPr>
                <w:sz w:val="20"/>
                <w:szCs w:val="20"/>
              </w:rPr>
              <w:t>UNEP</w:t>
            </w:r>
          </w:p>
        </w:tc>
        <w:tc>
          <w:tcPr>
            <w:tcW w:w="598" w:type="pct"/>
            <w:shd w:val="clear" w:color="auto" w:fill="FFFFFF" w:themeFill="background1"/>
            <w:hideMark/>
          </w:tcPr>
          <w:p w14:paraId="540CE391" w14:textId="77777777" w:rsidR="00E82A76" w:rsidRPr="00184405" w:rsidRDefault="00E82A76" w:rsidP="00FA6A98">
            <w:pPr>
              <w:spacing w:before="20" w:after="20"/>
              <w:ind w:left="38"/>
              <w:jc w:val="left"/>
              <w:rPr>
                <w:sz w:val="20"/>
                <w:szCs w:val="20"/>
                <w:lang w:val="en-US"/>
              </w:rPr>
            </w:pPr>
            <w:r w:rsidRPr="00184405">
              <w:rPr>
                <w:sz w:val="20"/>
                <w:szCs w:val="20"/>
                <w:lang w:val="en-US"/>
              </w:rPr>
              <w:t>Project costs</w:t>
            </w:r>
          </w:p>
        </w:tc>
        <w:tc>
          <w:tcPr>
            <w:tcW w:w="413" w:type="pct"/>
            <w:shd w:val="clear" w:color="auto" w:fill="FFFFFF" w:themeFill="background1"/>
          </w:tcPr>
          <w:p w14:paraId="0D8320CC" w14:textId="74C76270" w:rsidR="00E82A76" w:rsidRPr="00184405" w:rsidRDefault="00E82A76" w:rsidP="00FA6A98">
            <w:pPr>
              <w:spacing w:before="20" w:after="20"/>
              <w:ind w:left="38"/>
              <w:jc w:val="right"/>
              <w:rPr>
                <w:color w:val="000000"/>
                <w:sz w:val="20"/>
                <w:szCs w:val="20"/>
                <w:lang w:val="en-US" w:eastAsia="en-CA"/>
              </w:rPr>
            </w:pPr>
            <w:r w:rsidRPr="00184405">
              <w:rPr>
                <w:color w:val="000000"/>
                <w:sz w:val="20"/>
                <w:szCs w:val="20"/>
                <w:lang w:eastAsia="en-CA"/>
              </w:rPr>
              <w:t>128,500</w:t>
            </w:r>
          </w:p>
        </w:tc>
        <w:tc>
          <w:tcPr>
            <w:tcW w:w="432" w:type="pct"/>
            <w:shd w:val="clear" w:color="auto" w:fill="FFFFFF" w:themeFill="background1"/>
          </w:tcPr>
          <w:p w14:paraId="7A8DF3E5" w14:textId="20184C6A" w:rsidR="00E82A76" w:rsidRPr="00184405" w:rsidRDefault="00E82A76" w:rsidP="00FA6A98">
            <w:pPr>
              <w:spacing w:before="20" w:after="20"/>
              <w:jc w:val="right"/>
              <w:rPr>
                <w:color w:val="000000"/>
                <w:sz w:val="20"/>
                <w:szCs w:val="20"/>
                <w:lang w:val="en-US" w:eastAsia="en-CA"/>
              </w:rPr>
            </w:pPr>
            <w:r w:rsidRPr="00184405">
              <w:rPr>
                <w:color w:val="000000"/>
                <w:sz w:val="20"/>
                <w:szCs w:val="20"/>
                <w:lang w:eastAsia="en-CA"/>
              </w:rPr>
              <w:t>0</w:t>
            </w:r>
          </w:p>
        </w:tc>
        <w:tc>
          <w:tcPr>
            <w:tcW w:w="465" w:type="pct"/>
            <w:shd w:val="clear" w:color="auto" w:fill="FFFFFF" w:themeFill="background1"/>
          </w:tcPr>
          <w:p w14:paraId="51308ED7" w14:textId="0B974E91" w:rsidR="00E82A76" w:rsidRPr="00184405" w:rsidRDefault="00E82A76" w:rsidP="00FA6A98">
            <w:pPr>
              <w:spacing w:before="20" w:after="20"/>
              <w:jc w:val="right"/>
              <w:rPr>
                <w:color w:val="000000"/>
                <w:sz w:val="20"/>
                <w:szCs w:val="20"/>
                <w:lang w:val="en-US" w:eastAsia="en-CA"/>
              </w:rPr>
            </w:pPr>
            <w:r w:rsidRPr="00184405">
              <w:rPr>
                <w:color w:val="000000"/>
                <w:sz w:val="20"/>
                <w:szCs w:val="20"/>
                <w:lang w:eastAsia="en-CA"/>
              </w:rPr>
              <w:t>328,500</w:t>
            </w:r>
          </w:p>
        </w:tc>
        <w:tc>
          <w:tcPr>
            <w:tcW w:w="381" w:type="pct"/>
            <w:shd w:val="clear" w:color="auto" w:fill="FFFFFF" w:themeFill="background1"/>
          </w:tcPr>
          <w:p w14:paraId="4EE49E21" w14:textId="46ADB71D" w:rsidR="00E82A76" w:rsidRPr="00184405" w:rsidRDefault="00E82A76" w:rsidP="00FA6A98">
            <w:pPr>
              <w:spacing w:before="20" w:after="20"/>
              <w:jc w:val="right"/>
              <w:rPr>
                <w:color w:val="000000"/>
                <w:sz w:val="20"/>
                <w:szCs w:val="20"/>
                <w:lang w:val="en-US" w:eastAsia="en-CA"/>
              </w:rPr>
            </w:pPr>
            <w:r w:rsidRPr="00184405">
              <w:rPr>
                <w:color w:val="000000"/>
                <w:sz w:val="20"/>
                <w:szCs w:val="20"/>
                <w:lang w:eastAsia="en-CA"/>
              </w:rPr>
              <w:t>0</w:t>
            </w:r>
          </w:p>
        </w:tc>
        <w:tc>
          <w:tcPr>
            <w:tcW w:w="445" w:type="pct"/>
            <w:shd w:val="clear" w:color="auto" w:fill="FFFFFF" w:themeFill="background1"/>
          </w:tcPr>
          <w:p w14:paraId="134D9B2E" w14:textId="1156B458" w:rsidR="00E82A76" w:rsidRPr="00184405" w:rsidRDefault="00E82A76" w:rsidP="00FA6A98">
            <w:pPr>
              <w:spacing w:before="20" w:after="20"/>
              <w:jc w:val="right"/>
              <w:rPr>
                <w:color w:val="000000"/>
                <w:sz w:val="20"/>
                <w:szCs w:val="20"/>
                <w:lang w:val="en-US" w:eastAsia="en-CA"/>
              </w:rPr>
            </w:pPr>
            <w:r w:rsidRPr="00184405">
              <w:rPr>
                <w:sz w:val="20"/>
                <w:szCs w:val="20"/>
                <w:lang w:eastAsia="en-CA"/>
              </w:rPr>
              <w:t>198,000</w:t>
            </w:r>
          </w:p>
        </w:tc>
        <w:tc>
          <w:tcPr>
            <w:tcW w:w="446" w:type="pct"/>
            <w:shd w:val="clear" w:color="auto" w:fill="FFFFFF" w:themeFill="background1"/>
          </w:tcPr>
          <w:p w14:paraId="72D09311" w14:textId="46516185" w:rsidR="00E82A76" w:rsidRPr="00184405" w:rsidRDefault="00E82A76" w:rsidP="00FA6A98">
            <w:pPr>
              <w:spacing w:before="20" w:after="20"/>
              <w:jc w:val="right"/>
              <w:rPr>
                <w:color w:val="000000"/>
                <w:sz w:val="20"/>
                <w:szCs w:val="20"/>
                <w:lang w:val="en-US" w:eastAsia="en-CA"/>
              </w:rPr>
            </w:pPr>
            <w:r w:rsidRPr="00184405">
              <w:rPr>
                <w:color w:val="000000"/>
                <w:sz w:val="20"/>
                <w:szCs w:val="20"/>
                <w:lang w:eastAsia="en-CA"/>
              </w:rPr>
              <w:t>0</w:t>
            </w:r>
          </w:p>
        </w:tc>
        <w:tc>
          <w:tcPr>
            <w:tcW w:w="453" w:type="pct"/>
            <w:shd w:val="clear" w:color="auto" w:fill="FFFFFF" w:themeFill="background1"/>
          </w:tcPr>
          <w:p w14:paraId="301D990F" w14:textId="7D2AC154" w:rsidR="00E82A76" w:rsidRPr="00184405" w:rsidRDefault="00E82A76" w:rsidP="00FA6A98">
            <w:pPr>
              <w:spacing w:before="20" w:after="20"/>
              <w:jc w:val="right"/>
              <w:rPr>
                <w:color w:val="000000"/>
                <w:sz w:val="20"/>
                <w:szCs w:val="20"/>
                <w:lang w:val="en-US" w:eastAsia="en-CA"/>
              </w:rPr>
            </w:pPr>
            <w:r w:rsidRPr="00184405">
              <w:rPr>
                <w:sz w:val="20"/>
                <w:szCs w:val="20"/>
                <w:lang w:eastAsia="en-CA"/>
              </w:rPr>
              <w:t>104,000</w:t>
            </w:r>
          </w:p>
        </w:tc>
        <w:tc>
          <w:tcPr>
            <w:tcW w:w="540" w:type="pct"/>
            <w:shd w:val="clear" w:color="auto" w:fill="FFFFFF" w:themeFill="background1"/>
          </w:tcPr>
          <w:p w14:paraId="33933187" w14:textId="6C47B763" w:rsidR="00E82A76" w:rsidRPr="00184405" w:rsidRDefault="00E82A76" w:rsidP="00FA6A98">
            <w:pPr>
              <w:spacing w:before="20" w:after="20"/>
              <w:jc w:val="right"/>
              <w:rPr>
                <w:color w:val="000000"/>
                <w:sz w:val="20"/>
                <w:szCs w:val="20"/>
                <w:lang w:val="en-US" w:eastAsia="en-CA"/>
              </w:rPr>
            </w:pPr>
            <w:r w:rsidRPr="00184405">
              <w:rPr>
                <w:sz w:val="20"/>
                <w:szCs w:val="20"/>
                <w:lang w:eastAsia="en-CA"/>
              </w:rPr>
              <w:t>759,000</w:t>
            </w:r>
          </w:p>
        </w:tc>
      </w:tr>
      <w:tr w:rsidR="00A0521E" w:rsidRPr="00184405" w14:paraId="57483DB9" w14:textId="77777777" w:rsidTr="00281C40">
        <w:trPr>
          <w:trHeight w:val="50"/>
        </w:trPr>
        <w:tc>
          <w:tcPr>
            <w:tcW w:w="459" w:type="pct"/>
            <w:vMerge/>
            <w:shd w:val="clear" w:color="auto" w:fill="FFFFFF" w:themeFill="background1"/>
            <w:vAlign w:val="center"/>
            <w:hideMark/>
          </w:tcPr>
          <w:p w14:paraId="184288C4" w14:textId="77777777" w:rsidR="00E82A76" w:rsidRPr="00184405" w:rsidRDefault="00E82A76" w:rsidP="00E70E90">
            <w:pPr>
              <w:spacing w:before="20" w:after="20"/>
              <w:ind w:left="38"/>
              <w:rPr>
                <w:sz w:val="20"/>
                <w:szCs w:val="20"/>
                <w:lang w:val="en-US"/>
              </w:rPr>
            </w:pPr>
          </w:p>
        </w:tc>
        <w:tc>
          <w:tcPr>
            <w:tcW w:w="368" w:type="pct"/>
            <w:vMerge/>
            <w:shd w:val="clear" w:color="auto" w:fill="FFFFFF" w:themeFill="background1"/>
            <w:vAlign w:val="center"/>
            <w:hideMark/>
          </w:tcPr>
          <w:p w14:paraId="4B8593EE" w14:textId="77777777" w:rsidR="00E82A76" w:rsidRPr="00184405" w:rsidRDefault="00E82A76" w:rsidP="00E70E90">
            <w:pPr>
              <w:spacing w:before="20" w:after="20"/>
              <w:ind w:left="38"/>
              <w:jc w:val="center"/>
              <w:rPr>
                <w:sz w:val="20"/>
                <w:szCs w:val="20"/>
                <w:lang w:val="en-US"/>
              </w:rPr>
            </w:pPr>
          </w:p>
        </w:tc>
        <w:tc>
          <w:tcPr>
            <w:tcW w:w="598" w:type="pct"/>
            <w:shd w:val="clear" w:color="auto" w:fill="FFFFFF" w:themeFill="background1"/>
            <w:hideMark/>
          </w:tcPr>
          <w:p w14:paraId="5E88EB4C" w14:textId="77777777" w:rsidR="00E82A76" w:rsidRPr="00184405" w:rsidRDefault="00E82A76" w:rsidP="00E70E90">
            <w:pPr>
              <w:spacing w:before="20" w:after="20"/>
              <w:ind w:left="38"/>
              <w:jc w:val="left"/>
              <w:rPr>
                <w:sz w:val="20"/>
                <w:szCs w:val="20"/>
                <w:lang w:val="en-US"/>
              </w:rPr>
            </w:pPr>
            <w:r w:rsidRPr="00184405">
              <w:rPr>
                <w:sz w:val="20"/>
                <w:szCs w:val="20"/>
                <w:lang w:val="en-US"/>
              </w:rPr>
              <w:t>Support costs</w:t>
            </w:r>
          </w:p>
        </w:tc>
        <w:tc>
          <w:tcPr>
            <w:tcW w:w="413" w:type="pct"/>
            <w:shd w:val="clear" w:color="auto" w:fill="FFFFFF" w:themeFill="background1"/>
          </w:tcPr>
          <w:p w14:paraId="45B7BAA5" w14:textId="29EBFDAB" w:rsidR="00E82A76" w:rsidRPr="00184405" w:rsidRDefault="00E82A76" w:rsidP="00E70E90">
            <w:pPr>
              <w:spacing w:before="20" w:after="20"/>
              <w:ind w:left="38"/>
              <w:jc w:val="right"/>
              <w:rPr>
                <w:color w:val="000000"/>
                <w:sz w:val="20"/>
                <w:szCs w:val="20"/>
                <w:lang w:val="en-US" w:eastAsia="en-CA"/>
              </w:rPr>
            </w:pPr>
            <w:r w:rsidRPr="00184405">
              <w:rPr>
                <w:sz w:val="20"/>
                <w:szCs w:val="20"/>
                <w:lang w:eastAsia="en-CA"/>
              </w:rPr>
              <w:t>16,146</w:t>
            </w:r>
          </w:p>
        </w:tc>
        <w:tc>
          <w:tcPr>
            <w:tcW w:w="432" w:type="pct"/>
            <w:shd w:val="clear" w:color="auto" w:fill="FFFFFF" w:themeFill="background1"/>
          </w:tcPr>
          <w:p w14:paraId="34802555" w14:textId="5D6F4690" w:rsidR="00E82A76" w:rsidRPr="00184405" w:rsidRDefault="00E82A76" w:rsidP="00E70E90">
            <w:pPr>
              <w:spacing w:before="20" w:after="20"/>
              <w:jc w:val="right"/>
              <w:rPr>
                <w:color w:val="000000"/>
                <w:sz w:val="20"/>
                <w:szCs w:val="20"/>
                <w:lang w:val="en-US" w:eastAsia="en-CA"/>
              </w:rPr>
            </w:pPr>
            <w:r w:rsidRPr="00184405">
              <w:rPr>
                <w:color w:val="000000"/>
                <w:sz w:val="20"/>
                <w:szCs w:val="20"/>
                <w:lang w:eastAsia="en-CA"/>
              </w:rPr>
              <w:t>0</w:t>
            </w:r>
          </w:p>
        </w:tc>
        <w:tc>
          <w:tcPr>
            <w:tcW w:w="465" w:type="pct"/>
            <w:shd w:val="clear" w:color="auto" w:fill="FFFFFF" w:themeFill="background1"/>
          </w:tcPr>
          <w:p w14:paraId="2CE86390" w14:textId="594BFA10" w:rsidR="00E82A76" w:rsidRPr="00184405" w:rsidRDefault="00E82A76" w:rsidP="00E70E90">
            <w:pPr>
              <w:spacing w:before="20" w:after="20"/>
              <w:jc w:val="right"/>
              <w:rPr>
                <w:color w:val="000000"/>
                <w:sz w:val="20"/>
                <w:szCs w:val="20"/>
                <w:lang w:val="en-US" w:eastAsia="en-CA"/>
              </w:rPr>
            </w:pPr>
            <w:r w:rsidRPr="00184405">
              <w:rPr>
                <w:sz w:val="20"/>
                <w:szCs w:val="20"/>
                <w:lang w:eastAsia="en-CA"/>
              </w:rPr>
              <w:t>4</w:t>
            </w:r>
            <w:r w:rsidR="00A0521E">
              <w:rPr>
                <w:sz w:val="20"/>
                <w:szCs w:val="20"/>
                <w:lang w:eastAsia="en-CA"/>
              </w:rPr>
              <w:t>0</w:t>
            </w:r>
            <w:r w:rsidRPr="00184405">
              <w:rPr>
                <w:sz w:val="20"/>
                <w:szCs w:val="20"/>
                <w:lang w:eastAsia="en-CA"/>
              </w:rPr>
              <w:t>,</w:t>
            </w:r>
            <w:r w:rsidR="00A0521E">
              <w:rPr>
                <w:sz w:val="20"/>
                <w:szCs w:val="20"/>
                <w:lang w:eastAsia="en-CA"/>
              </w:rPr>
              <w:t>297</w:t>
            </w:r>
          </w:p>
        </w:tc>
        <w:tc>
          <w:tcPr>
            <w:tcW w:w="381" w:type="pct"/>
            <w:shd w:val="clear" w:color="auto" w:fill="FFFFFF" w:themeFill="background1"/>
          </w:tcPr>
          <w:p w14:paraId="6A40574A" w14:textId="04AB8BB6" w:rsidR="00E82A76" w:rsidRPr="00184405" w:rsidRDefault="00E82A76" w:rsidP="00E70E90">
            <w:pPr>
              <w:spacing w:before="20" w:after="20"/>
              <w:jc w:val="right"/>
              <w:rPr>
                <w:color w:val="000000"/>
                <w:sz w:val="20"/>
                <w:szCs w:val="20"/>
                <w:lang w:val="en-US" w:eastAsia="en-CA"/>
              </w:rPr>
            </w:pPr>
            <w:r w:rsidRPr="00184405">
              <w:rPr>
                <w:color w:val="000000"/>
                <w:sz w:val="20"/>
                <w:szCs w:val="20"/>
                <w:lang w:eastAsia="en-CA"/>
              </w:rPr>
              <w:t>0</w:t>
            </w:r>
          </w:p>
        </w:tc>
        <w:tc>
          <w:tcPr>
            <w:tcW w:w="445" w:type="pct"/>
            <w:shd w:val="clear" w:color="auto" w:fill="FFFFFF" w:themeFill="background1"/>
          </w:tcPr>
          <w:p w14:paraId="08C56C48" w14:textId="52C52DD3" w:rsidR="00E82A76" w:rsidRPr="00184405" w:rsidRDefault="00E82A76" w:rsidP="00E70E90">
            <w:pPr>
              <w:spacing w:before="20" w:after="20"/>
              <w:jc w:val="right"/>
              <w:rPr>
                <w:color w:val="000000"/>
                <w:sz w:val="20"/>
                <w:szCs w:val="20"/>
                <w:lang w:val="en-US" w:eastAsia="en-CA"/>
              </w:rPr>
            </w:pPr>
            <w:r w:rsidRPr="00184405">
              <w:rPr>
                <w:sz w:val="20"/>
                <w:szCs w:val="20"/>
                <w:lang w:eastAsia="en-CA"/>
              </w:rPr>
              <w:t>24,</w:t>
            </w:r>
            <w:r w:rsidR="00A0521E">
              <w:rPr>
                <w:sz w:val="20"/>
                <w:szCs w:val="20"/>
                <w:lang w:eastAsia="en-CA"/>
              </w:rPr>
              <w:t>289</w:t>
            </w:r>
          </w:p>
        </w:tc>
        <w:tc>
          <w:tcPr>
            <w:tcW w:w="446" w:type="pct"/>
            <w:shd w:val="clear" w:color="auto" w:fill="FFFFFF" w:themeFill="background1"/>
          </w:tcPr>
          <w:p w14:paraId="225734E0" w14:textId="6F0D7872" w:rsidR="00E82A76" w:rsidRPr="00184405" w:rsidRDefault="00E82A76" w:rsidP="00E70E90">
            <w:pPr>
              <w:spacing w:before="20" w:after="20"/>
              <w:jc w:val="right"/>
              <w:rPr>
                <w:color w:val="000000"/>
                <w:sz w:val="20"/>
                <w:szCs w:val="20"/>
                <w:lang w:val="en-US" w:eastAsia="en-CA"/>
              </w:rPr>
            </w:pPr>
            <w:r w:rsidRPr="00184405">
              <w:rPr>
                <w:color w:val="000000"/>
                <w:sz w:val="20"/>
                <w:szCs w:val="20"/>
                <w:lang w:eastAsia="en-CA"/>
              </w:rPr>
              <w:t>0</w:t>
            </w:r>
          </w:p>
        </w:tc>
        <w:tc>
          <w:tcPr>
            <w:tcW w:w="453" w:type="pct"/>
            <w:shd w:val="clear" w:color="auto" w:fill="FFFFFF" w:themeFill="background1"/>
          </w:tcPr>
          <w:p w14:paraId="595CACDA" w14:textId="717BD4B6" w:rsidR="00E82A76" w:rsidRPr="00184405" w:rsidRDefault="00E82A76" w:rsidP="00E70E90">
            <w:pPr>
              <w:spacing w:before="20" w:after="20"/>
              <w:jc w:val="right"/>
              <w:rPr>
                <w:color w:val="000000"/>
                <w:sz w:val="20"/>
                <w:szCs w:val="20"/>
                <w:lang w:val="en-US" w:eastAsia="en-CA"/>
              </w:rPr>
            </w:pPr>
            <w:r w:rsidRPr="00184405">
              <w:rPr>
                <w:sz w:val="20"/>
                <w:szCs w:val="20"/>
              </w:rPr>
              <w:t>1</w:t>
            </w:r>
            <w:r w:rsidR="00A0521E">
              <w:rPr>
                <w:sz w:val="20"/>
                <w:szCs w:val="20"/>
              </w:rPr>
              <w:t>2,758</w:t>
            </w:r>
          </w:p>
        </w:tc>
        <w:tc>
          <w:tcPr>
            <w:tcW w:w="540" w:type="pct"/>
            <w:shd w:val="clear" w:color="auto" w:fill="FFFFFF" w:themeFill="background1"/>
          </w:tcPr>
          <w:p w14:paraId="416192C4" w14:textId="228BD82E" w:rsidR="00E82A76" w:rsidRPr="00184405" w:rsidRDefault="00E82A76" w:rsidP="00E70E90">
            <w:pPr>
              <w:spacing w:before="20" w:after="20"/>
              <w:jc w:val="right"/>
              <w:rPr>
                <w:color w:val="000000"/>
                <w:sz w:val="20"/>
                <w:szCs w:val="20"/>
                <w:lang w:val="en-US" w:eastAsia="en-CA"/>
              </w:rPr>
            </w:pPr>
            <w:r w:rsidRPr="00184405">
              <w:rPr>
                <w:sz w:val="20"/>
                <w:szCs w:val="20"/>
                <w:lang w:eastAsia="en-CA"/>
              </w:rPr>
              <w:t>9</w:t>
            </w:r>
            <w:r w:rsidR="00A0521E">
              <w:rPr>
                <w:sz w:val="20"/>
                <w:szCs w:val="20"/>
                <w:lang w:eastAsia="en-CA"/>
              </w:rPr>
              <w:t>3</w:t>
            </w:r>
            <w:r w:rsidRPr="00184405">
              <w:rPr>
                <w:sz w:val="20"/>
                <w:szCs w:val="20"/>
                <w:lang w:eastAsia="en-CA"/>
              </w:rPr>
              <w:t>,</w:t>
            </w:r>
            <w:r w:rsidR="00A0521E">
              <w:rPr>
                <w:sz w:val="20"/>
                <w:szCs w:val="20"/>
                <w:lang w:eastAsia="en-CA"/>
              </w:rPr>
              <w:t>490</w:t>
            </w:r>
          </w:p>
        </w:tc>
      </w:tr>
      <w:tr w:rsidR="00A0521E" w:rsidRPr="00184405" w14:paraId="0D348BEA" w14:textId="77777777" w:rsidTr="00281C40">
        <w:trPr>
          <w:trHeight w:val="142"/>
        </w:trPr>
        <w:tc>
          <w:tcPr>
            <w:tcW w:w="459" w:type="pct"/>
            <w:vMerge/>
            <w:shd w:val="clear" w:color="auto" w:fill="FFFFFF" w:themeFill="background1"/>
            <w:vAlign w:val="center"/>
            <w:hideMark/>
          </w:tcPr>
          <w:p w14:paraId="0974B7DB" w14:textId="77777777" w:rsidR="00E82A76" w:rsidRPr="00184405" w:rsidRDefault="00E82A76" w:rsidP="005D3D6A">
            <w:pPr>
              <w:spacing w:before="20" w:after="20"/>
              <w:ind w:left="38"/>
              <w:rPr>
                <w:sz w:val="20"/>
                <w:szCs w:val="20"/>
                <w:lang w:val="en-US"/>
              </w:rPr>
            </w:pPr>
          </w:p>
        </w:tc>
        <w:tc>
          <w:tcPr>
            <w:tcW w:w="368" w:type="pct"/>
            <w:vMerge w:val="restart"/>
            <w:shd w:val="clear" w:color="auto" w:fill="FFFFFF" w:themeFill="background1"/>
            <w:vAlign w:val="center"/>
            <w:hideMark/>
          </w:tcPr>
          <w:p w14:paraId="5DBDF146" w14:textId="3C4C2E65" w:rsidR="00E82A76" w:rsidRPr="00184405" w:rsidRDefault="00E82A76" w:rsidP="005D3D6A">
            <w:pPr>
              <w:spacing w:before="20" w:after="20"/>
              <w:ind w:left="-61" w:right="-86"/>
              <w:jc w:val="center"/>
              <w:rPr>
                <w:caps/>
                <w:sz w:val="20"/>
                <w:szCs w:val="20"/>
                <w:lang w:val="en-US"/>
              </w:rPr>
            </w:pPr>
            <w:r w:rsidRPr="00184405">
              <w:rPr>
                <w:caps/>
                <w:sz w:val="20"/>
                <w:szCs w:val="20"/>
              </w:rPr>
              <w:t>UNIDO</w:t>
            </w:r>
          </w:p>
        </w:tc>
        <w:tc>
          <w:tcPr>
            <w:tcW w:w="598" w:type="pct"/>
            <w:shd w:val="clear" w:color="auto" w:fill="FFFFFF" w:themeFill="background1"/>
            <w:hideMark/>
          </w:tcPr>
          <w:p w14:paraId="5ADDE46B" w14:textId="77777777" w:rsidR="00E82A76" w:rsidRPr="00184405" w:rsidRDefault="00E82A76" w:rsidP="005D3D6A">
            <w:pPr>
              <w:spacing w:before="20" w:after="20"/>
              <w:ind w:left="38"/>
              <w:jc w:val="left"/>
              <w:rPr>
                <w:sz w:val="20"/>
                <w:szCs w:val="20"/>
                <w:lang w:val="en-US"/>
              </w:rPr>
            </w:pPr>
            <w:r w:rsidRPr="00184405">
              <w:rPr>
                <w:sz w:val="20"/>
                <w:szCs w:val="20"/>
                <w:lang w:val="en-US"/>
              </w:rPr>
              <w:t>Project costs</w:t>
            </w:r>
          </w:p>
        </w:tc>
        <w:tc>
          <w:tcPr>
            <w:tcW w:w="413" w:type="pct"/>
            <w:shd w:val="clear" w:color="auto" w:fill="FFFFFF" w:themeFill="background1"/>
          </w:tcPr>
          <w:p w14:paraId="0D90BC7C" w14:textId="3D7E581B" w:rsidR="00E82A76" w:rsidRPr="00184405" w:rsidRDefault="00E82A76" w:rsidP="005D3D6A">
            <w:pPr>
              <w:spacing w:before="20" w:after="20"/>
              <w:ind w:left="38"/>
              <w:jc w:val="right"/>
              <w:rPr>
                <w:color w:val="000000"/>
                <w:sz w:val="20"/>
                <w:szCs w:val="20"/>
                <w:lang w:val="en-US" w:eastAsia="en-CA"/>
              </w:rPr>
            </w:pPr>
            <w:r w:rsidRPr="00184405">
              <w:rPr>
                <w:color w:val="000000"/>
                <w:sz w:val="20"/>
                <w:szCs w:val="20"/>
                <w:lang w:eastAsia="en-CA"/>
              </w:rPr>
              <w:t>204,500</w:t>
            </w:r>
          </w:p>
        </w:tc>
        <w:tc>
          <w:tcPr>
            <w:tcW w:w="432" w:type="pct"/>
            <w:shd w:val="clear" w:color="auto" w:fill="FFFFFF" w:themeFill="background1"/>
          </w:tcPr>
          <w:p w14:paraId="049B8BD6" w14:textId="3306C991" w:rsidR="00E82A76" w:rsidRPr="00184405" w:rsidRDefault="00E82A76" w:rsidP="005D3D6A">
            <w:pPr>
              <w:spacing w:before="20" w:after="20"/>
              <w:jc w:val="right"/>
              <w:rPr>
                <w:color w:val="000000"/>
                <w:sz w:val="20"/>
                <w:szCs w:val="20"/>
                <w:lang w:val="en-US" w:eastAsia="en-CA"/>
              </w:rPr>
            </w:pPr>
            <w:r w:rsidRPr="00184405">
              <w:rPr>
                <w:color w:val="000000"/>
                <w:sz w:val="20"/>
                <w:szCs w:val="20"/>
                <w:lang w:eastAsia="en-CA"/>
              </w:rPr>
              <w:t>0</w:t>
            </w:r>
          </w:p>
        </w:tc>
        <w:tc>
          <w:tcPr>
            <w:tcW w:w="465" w:type="pct"/>
            <w:shd w:val="clear" w:color="auto" w:fill="FFFFFF" w:themeFill="background1"/>
          </w:tcPr>
          <w:p w14:paraId="46B51CC5" w14:textId="22FF4784" w:rsidR="00E82A76" w:rsidRPr="00184405" w:rsidRDefault="00E82A76" w:rsidP="005D3D6A">
            <w:pPr>
              <w:spacing w:before="20" w:after="20"/>
              <w:jc w:val="right"/>
              <w:rPr>
                <w:color w:val="000000"/>
                <w:sz w:val="20"/>
                <w:szCs w:val="20"/>
                <w:lang w:val="en-US" w:eastAsia="en-CA"/>
              </w:rPr>
            </w:pPr>
            <w:r w:rsidRPr="00184405">
              <w:rPr>
                <w:color w:val="000000"/>
                <w:sz w:val="20"/>
                <w:szCs w:val="20"/>
                <w:lang w:eastAsia="en-CA"/>
              </w:rPr>
              <w:t>0</w:t>
            </w:r>
          </w:p>
        </w:tc>
        <w:tc>
          <w:tcPr>
            <w:tcW w:w="381" w:type="pct"/>
            <w:shd w:val="clear" w:color="auto" w:fill="FFFFFF" w:themeFill="background1"/>
          </w:tcPr>
          <w:p w14:paraId="2D1D7AB3" w14:textId="36674980" w:rsidR="00E82A76" w:rsidRPr="00184405" w:rsidRDefault="00E82A76" w:rsidP="005D3D6A">
            <w:pPr>
              <w:spacing w:before="20" w:after="20"/>
              <w:jc w:val="right"/>
              <w:rPr>
                <w:color w:val="000000"/>
                <w:sz w:val="20"/>
                <w:szCs w:val="20"/>
                <w:lang w:val="en-US" w:eastAsia="en-CA"/>
              </w:rPr>
            </w:pPr>
            <w:r w:rsidRPr="00184405">
              <w:rPr>
                <w:color w:val="000000"/>
                <w:sz w:val="20"/>
                <w:szCs w:val="20"/>
                <w:lang w:eastAsia="en-CA"/>
              </w:rPr>
              <w:t>0</w:t>
            </w:r>
          </w:p>
        </w:tc>
        <w:tc>
          <w:tcPr>
            <w:tcW w:w="445" w:type="pct"/>
            <w:shd w:val="clear" w:color="auto" w:fill="FFFFFF" w:themeFill="background1"/>
          </w:tcPr>
          <w:p w14:paraId="4CFCE13D" w14:textId="337B9655" w:rsidR="00E82A76" w:rsidRPr="00184405" w:rsidRDefault="00E82A76" w:rsidP="005D3D6A">
            <w:pPr>
              <w:spacing w:before="20" w:after="20"/>
              <w:jc w:val="right"/>
              <w:rPr>
                <w:color w:val="000000"/>
                <w:sz w:val="20"/>
                <w:szCs w:val="20"/>
                <w:lang w:val="en-US" w:eastAsia="en-CA"/>
              </w:rPr>
            </w:pPr>
            <w:r w:rsidRPr="00184405">
              <w:rPr>
                <w:color w:val="000000"/>
                <w:sz w:val="20"/>
                <w:szCs w:val="20"/>
                <w:lang w:eastAsia="en-CA"/>
              </w:rPr>
              <w:t>196,500</w:t>
            </w:r>
          </w:p>
        </w:tc>
        <w:tc>
          <w:tcPr>
            <w:tcW w:w="446" w:type="pct"/>
            <w:shd w:val="clear" w:color="auto" w:fill="FFFFFF" w:themeFill="background1"/>
          </w:tcPr>
          <w:p w14:paraId="4147710F" w14:textId="274304C3" w:rsidR="00E82A76" w:rsidRPr="00184405" w:rsidRDefault="00E82A76" w:rsidP="005D3D6A">
            <w:pPr>
              <w:spacing w:before="20" w:after="20"/>
              <w:jc w:val="right"/>
              <w:rPr>
                <w:color w:val="000000"/>
                <w:sz w:val="20"/>
                <w:szCs w:val="20"/>
                <w:lang w:val="en-US" w:eastAsia="en-CA"/>
              </w:rPr>
            </w:pPr>
            <w:r w:rsidRPr="00184405">
              <w:rPr>
                <w:color w:val="000000"/>
                <w:sz w:val="20"/>
                <w:szCs w:val="20"/>
                <w:lang w:eastAsia="en-CA"/>
              </w:rPr>
              <w:t>0</w:t>
            </w:r>
          </w:p>
        </w:tc>
        <w:tc>
          <w:tcPr>
            <w:tcW w:w="453" w:type="pct"/>
            <w:shd w:val="clear" w:color="auto" w:fill="FFFFFF" w:themeFill="background1"/>
          </w:tcPr>
          <w:p w14:paraId="2C5E0F49" w14:textId="7C7D8EA1" w:rsidR="00E82A76" w:rsidRPr="00184405" w:rsidRDefault="00E82A76" w:rsidP="005D3D6A">
            <w:pPr>
              <w:spacing w:before="20" w:after="20"/>
              <w:jc w:val="right"/>
              <w:rPr>
                <w:color w:val="000000"/>
                <w:sz w:val="20"/>
                <w:szCs w:val="20"/>
                <w:lang w:val="en-US" w:eastAsia="en-CA"/>
              </w:rPr>
            </w:pPr>
            <w:r w:rsidRPr="00184405">
              <w:rPr>
                <w:sz w:val="20"/>
                <w:szCs w:val="20"/>
                <w:lang w:eastAsia="en-CA"/>
              </w:rPr>
              <w:t>0</w:t>
            </w:r>
          </w:p>
        </w:tc>
        <w:tc>
          <w:tcPr>
            <w:tcW w:w="540" w:type="pct"/>
            <w:shd w:val="clear" w:color="auto" w:fill="FFFFFF" w:themeFill="background1"/>
          </w:tcPr>
          <w:p w14:paraId="5EF8E34B" w14:textId="77D5A800" w:rsidR="00E82A76" w:rsidRPr="00184405" w:rsidRDefault="00E82A76" w:rsidP="005D3D6A">
            <w:pPr>
              <w:spacing w:before="20" w:after="20"/>
              <w:jc w:val="right"/>
              <w:rPr>
                <w:color w:val="000000"/>
                <w:sz w:val="20"/>
                <w:szCs w:val="20"/>
                <w:lang w:val="en-US" w:eastAsia="en-CA"/>
              </w:rPr>
            </w:pPr>
            <w:r w:rsidRPr="00184405">
              <w:rPr>
                <w:sz w:val="20"/>
                <w:szCs w:val="20"/>
                <w:lang w:eastAsia="en-CA"/>
              </w:rPr>
              <w:t>401,000</w:t>
            </w:r>
          </w:p>
        </w:tc>
      </w:tr>
      <w:tr w:rsidR="00A0521E" w:rsidRPr="00184405" w14:paraId="0210CBA3" w14:textId="77777777" w:rsidTr="00281C40">
        <w:trPr>
          <w:trHeight w:val="133"/>
        </w:trPr>
        <w:tc>
          <w:tcPr>
            <w:tcW w:w="459" w:type="pct"/>
            <w:vMerge/>
            <w:shd w:val="clear" w:color="auto" w:fill="FFFFFF" w:themeFill="background1"/>
            <w:vAlign w:val="center"/>
            <w:hideMark/>
          </w:tcPr>
          <w:p w14:paraId="33E8576A" w14:textId="77777777" w:rsidR="00E82A76" w:rsidRPr="00184405" w:rsidRDefault="00E82A76" w:rsidP="005D3D6A">
            <w:pPr>
              <w:spacing w:before="20" w:after="20"/>
              <w:ind w:left="38"/>
              <w:rPr>
                <w:sz w:val="20"/>
                <w:szCs w:val="20"/>
                <w:lang w:val="en-US"/>
              </w:rPr>
            </w:pPr>
          </w:p>
        </w:tc>
        <w:tc>
          <w:tcPr>
            <w:tcW w:w="368" w:type="pct"/>
            <w:vMerge/>
            <w:shd w:val="clear" w:color="auto" w:fill="FFFFFF" w:themeFill="background1"/>
            <w:hideMark/>
          </w:tcPr>
          <w:p w14:paraId="736E5B51" w14:textId="77777777" w:rsidR="00E82A76" w:rsidRPr="00184405" w:rsidRDefault="00E82A76" w:rsidP="005D3D6A">
            <w:pPr>
              <w:spacing w:before="20" w:after="20"/>
              <w:ind w:left="38"/>
              <w:rPr>
                <w:sz w:val="20"/>
                <w:szCs w:val="20"/>
                <w:lang w:val="en-US"/>
              </w:rPr>
            </w:pPr>
          </w:p>
        </w:tc>
        <w:tc>
          <w:tcPr>
            <w:tcW w:w="598" w:type="pct"/>
            <w:shd w:val="clear" w:color="auto" w:fill="FFFFFF" w:themeFill="background1"/>
            <w:hideMark/>
          </w:tcPr>
          <w:p w14:paraId="6BB21C26" w14:textId="77777777" w:rsidR="00E82A76" w:rsidRPr="00184405" w:rsidRDefault="00E82A76" w:rsidP="005D3D6A">
            <w:pPr>
              <w:spacing w:before="20" w:after="20"/>
              <w:ind w:left="38"/>
              <w:jc w:val="left"/>
              <w:rPr>
                <w:sz w:val="20"/>
                <w:szCs w:val="20"/>
                <w:lang w:val="en-US"/>
              </w:rPr>
            </w:pPr>
            <w:r w:rsidRPr="00184405">
              <w:rPr>
                <w:sz w:val="20"/>
                <w:szCs w:val="20"/>
                <w:lang w:val="en-US"/>
              </w:rPr>
              <w:t>Support costs</w:t>
            </w:r>
          </w:p>
        </w:tc>
        <w:tc>
          <w:tcPr>
            <w:tcW w:w="413" w:type="pct"/>
            <w:shd w:val="clear" w:color="auto" w:fill="FFFFFF" w:themeFill="background1"/>
          </w:tcPr>
          <w:p w14:paraId="2AEEC309" w14:textId="5A9B0F65" w:rsidR="00E82A76" w:rsidRPr="00184405" w:rsidRDefault="00E82A76" w:rsidP="005D3D6A">
            <w:pPr>
              <w:spacing w:before="20" w:after="20"/>
              <w:ind w:left="38"/>
              <w:jc w:val="right"/>
              <w:rPr>
                <w:color w:val="000000"/>
                <w:sz w:val="20"/>
                <w:szCs w:val="20"/>
                <w:lang w:val="en-US" w:eastAsia="en-CA"/>
              </w:rPr>
            </w:pPr>
            <w:r w:rsidRPr="00184405">
              <w:rPr>
                <w:color w:val="000000"/>
                <w:sz w:val="20"/>
                <w:szCs w:val="20"/>
                <w:lang w:eastAsia="en-CA"/>
              </w:rPr>
              <w:t>14,315</w:t>
            </w:r>
          </w:p>
        </w:tc>
        <w:tc>
          <w:tcPr>
            <w:tcW w:w="432" w:type="pct"/>
            <w:shd w:val="clear" w:color="auto" w:fill="FFFFFF" w:themeFill="background1"/>
          </w:tcPr>
          <w:p w14:paraId="24BCF308" w14:textId="09AA783A" w:rsidR="00E82A76" w:rsidRPr="00184405" w:rsidRDefault="00E82A76" w:rsidP="005D3D6A">
            <w:pPr>
              <w:spacing w:before="20" w:after="20"/>
              <w:jc w:val="right"/>
              <w:rPr>
                <w:color w:val="000000"/>
                <w:sz w:val="20"/>
                <w:szCs w:val="20"/>
                <w:lang w:val="en-US" w:eastAsia="en-CA"/>
              </w:rPr>
            </w:pPr>
            <w:r w:rsidRPr="00184405">
              <w:rPr>
                <w:color w:val="000000"/>
                <w:sz w:val="20"/>
                <w:szCs w:val="20"/>
                <w:lang w:eastAsia="en-CA"/>
              </w:rPr>
              <w:t>0</w:t>
            </w:r>
          </w:p>
        </w:tc>
        <w:tc>
          <w:tcPr>
            <w:tcW w:w="465" w:type="pct"/>
            <w:shd w:val="clear" w:color="auto" w:fill="FFFFFF" w:themeFill="background1"/>
          </w:tcPr>
          <w:p w14:paraId="28E4C289" w14:textId="175D81FA" w:rsidR="00E82A76" w:rsidRPr="00184405" w:rsidRDefault="00E82A76" w:rsidP="005D3D6A">
            <w:pPr>
              <w:spacing w:before="20" w:after="20"/>
              <w:jc w:val="right"/>
              <w:rPr>
                <w:color w:val="000000"/>
                <w:sz w:val="20"/>
                <w:szCs w:val="20"/>
                <w:lang w:val="en-US" w:eastAsia="en-CA"/>
              </w:rPr>
            </w:pPr>
            <w:r w:rsidRPr="00184405">
              <w:rPr>
                <w:color w:val="000000"/>
                <w:sz w:val="20"/>
                <w:szCs w:val="20"/>
                <w:lang w:eastAsia="en-CA"/>
              </w:rPr>
              <w:t>0</w:t>
            </w:r>
          </w:p>
        </w:tc>
        <w:tc>
          <w:tcPr>
            <w:tcW w:w="381" w:type="pct"/>
            <w:shd w:val="clear" w:color="auto" w:fill="FFFFFF" w:themeFill="background1"/>
          </w:tcPr>
          <w:p w14:paraId="6B07CFC5" w14:textId="795000D9" w:rsidR="00E82A76" w:rsidRPr="00184405" w:rsidRDefault="00E82A76" w:rsidP="005D3D6A">
            <w:pPr>
              <w:spacing w:before="20" w:after="20"/>
              <w:jc w:val="right"/>
              <w:rPr>
                <w:color w:val="000000"/>
                <w:sz w:val="20"/>
                <w:szCs w:val="20"/>
                <w:lang w:val="en-US" w:eastAsia="en-CA"/>
              </w:rPr>
            </w:pPr>
            <w:r w:rsidRPr="00184405">
              <w:rPr>
                <w:color w:val="000000"/>
                <w:sz w:val="20"/>
                <w:szCs w:val="20"/>
                <w:lang w:eastAsia="en-CA"/>
              </w:rPr>
              <w:t>0</w:t>
            </w:r>
          </w:p>
        </w:tc>
        <w:tc>
          <w:tcPr>
            <w:tcW w:w="445" w:type="pct"/>
            <w:shd w:val="clear" w:color="auto" w:fill="FFFFFF" w:themeFill="background1"/>
          </w:tcPr>
          <w:p w14:paraId="2392A29F" w14:textId="0D3D8B68" w:rsidR="00E82A76" w:rsidRPr="00184405" w:rsidRDefault="00E82A76" w:rsidP="005D3D6A">
            <w:pPr>
              <w:spacing w:before="20" w:after="20"/>
              <w:jc w:val="right"/>
              <w:rPr>
                <w:color w:val="000000"/>
                <w:sz w:val="20"/>
                <w:szCs w:val="20"/>
                <w:lang w:val="en-US" w:eastAsia="en-CA"/>
              </w:rPr>
            </w:pPr>
            <w:r w:rsidRPr="00184405">
              <w:rPr>
                <w:color w:val="000000"/>
                <w:sz w:val="20"/>
                <w:szCs w:val="20"/>
                <w:lang w:eastAsia="en-CA"/>
              </w:rPr>
              <w:t>13,755</w:t>
            </w:r>
          </w:p>
        </w:tc>
        <w:tc>
          <w:tcPr>
            <w:tcW w:w="446" w:type="pct"/>
            <w:shd w:val="clear" w:color="auto" w:fill="FFFFFF" w:themeFill="background1"/>
          </w:tcPr>
          <w:p w14:paraId="4FF24886" w14:textId="0D19D0F4" w:rsidR="00E82A76" w:rsidRPr="00184405" w:rsidRDefault="00E82A76" w:rsidP="005D3D6A">
            <w:pPr>
              <w:spacing w:before="20" w:after="20"/>
              <w:jc w:val="right"/>
              <w:rPr>
                <w:color w:val="000000"/>
                <w:sz w:val="20"/>
                <w:szCs w:val="20"/>
                <w:lang w:val="en-US" w:eastAsia="en-CA"/>
              </w:rPr>
            </w:pPr>
            <w:r w:rsidRPr="00184405">
              <w:rPr>
                <w:color w:val="000000"/>
                <w:sz w:val="20"/>
                <w:szCs w:val="20"/>
                <w:lang w:eastAsia="en-CA"/>
              </w:rPr>
              <w:t>0</w:t>
            </w:r>
          </w:p>
        </w:tc>
        <w:tc>
          <w:tcPr>
            <w:tcW w:w="453" w:type="pct"/>
            <w:shd w:val="clear" w:color="auto" w:fill="FFFFFF" w:themeFill="background1"/>
          </w:tcPr>
          <w:p w14:paraId="55BA54E3" w14:textId="53117E03" w:rsidR="00E82A76" w:rsidRPr="00184405" w:rsidRDefault="00E82A76" w:rsidP="005D3D6A">
            <w:pPr>
              <w:spacing w:before="20" w:after="20"/>
              <w:jc w:val="right"/>
              <w:rPr>
                <w:color w:val="000000"/>
                <w:sz w:val="20"/>
                <w:szCs w:val="20"/>
                <w:lang w:val="en-US" w:eastAsia="en-CA"/>
              </w:rPr>
            </w:pPr>
            <w:r w:rsidRPr="00184405">
              <w:rPr>
                <w:sz w:val="20"/>
                <w:szCs w:val="20"/>
                <w:lang w:eastAsia="en-CA"/>
              </w:rPr>
              <w:t>0</w:t>
            </w:r>
          </w:p>
        </w:tc>
        <w:tc>
          <w:tcPr>
            <w:tcW w:w="540" w:type="pct"/>
            <w:shd w:val="clear" w:color="auto" w:fill="FFFFFF" w:themeFill="background1"/>
          </w:tcPr>
          <w:p w14:paraId="25BA95C7" w14:textId="611C0C69" w:rsidR="00E82A76" w:rsidRPr="00184405" w:rsidRDefault="00E82A76" w:rsidP="005D3D6A">
            <w:pPr>
              <w:spacing w:before="20" w:after="20"/>
              <w:jc w:val="right"/>
              <w:rPr>
                <w:color w:val="000000"/>
                <w:sz w:val="20"/>
                <w:szCs w:val="20"/>
                <w:lang w:val="en-US" w:eastAsia="en-CA"/>
              </w:rPr>
            </w:pPr>
            <w:r w:rsidRPr="00184405">
              <w:rPr>
                <w:sz w:val="20"/>
                <w:szCs w:val="20"/>
                <w:lang w:eastAsia="en-CA"/>
              </w:rPr>
              <w:t>28,070</w:t>
            </w:r>
          </w:p>
        </w:tc>
      </w:tr>
      <w:tr w:rsidR="00A0521E" w:rsidRPr="00184405" w14:paraId="01CFC73F" w14:textId="77777777" w:rsidTr="00281C40">
        <w:trPr>
          <w:trHeight w:val="108"/>
        </w:trPr>
        <w:tc>
          <w:tcPr>
            <w:tcW w:w="827" w:type="pct"/>
            <w:gridSpan w:val="2"/>
            <w:vMerge w:val="restart"/>
            <w:shd w:val="clear" w:color="auto" w:fill="FFFFFF" w:themeFill="background1"/>
            <w:vAlign w:val="center"/>
            <w:hideMark/>
          </w:tcPr>
          <w:p w14:paraId="5960E59C" w14:textId="77777777" w:rsidR="00E82A76" w:rsidRPr="00184405" w:rsidRDefault="00E82A76" w:rsidP="004F407F">
            <w:pPr>
              <w:spacing w:before="20" w:after="20"/>
              <w:ind w:left="38"/>
              <w:jc w:val="left"/>
              <w:rPr>
                <w:sz w:val="20"/>
                <w:szCs w:val="20"/>
                <w:lang w:val="en-US"/>
              </w:rPr>
            </w:pPr>
            <w:r w:rsidRPr="00184405">
              <w:rPr>
                <w:sz w:val="20"/>
                <w:szCs w:val="20"/>
                <w:lang w:val="en-US"/>
              </w:rPr>
              <w:t>Funds approved by ExCom (US $)</w:t>
            </w:r>
          </w:p>
        </w:tc>
        <w:tc>
          <w:tcPr>
            <w:tcW w:w="598" w:type="pct"/>
            <w:shd w:val="clear" w:color="auto" w:fill="FFFFFF" w:themeFill="background1"/>
            <w:hideMark/>
          </w:tcPr>
          <w:p w14:paraId="755570C1" w14:textId="77777777" w:rsidR="00E82A76" w:rsidRPr="00184405" w:rsidRDefault="00E82A76" w:rsidP="004F407F">
            <w:pPr>
              <w:spacing w:before="20" w:after="20"/>
              <w:ind w:left="38"/>
              <w:jc w:val="left"/>
              <w:rPr>
                <w:sz w:val="20"/>
                <w:szCs w:val="20"/>
                <w:lang w:val="en-US"/>
              </w:rPr>
            </w:pPr>
            <w:r w:rsidRPr="00184405">
              <w:rPr>
                <w:sz w:val="20"/>
                <w:szCs w:val="20"/>
                <w:lang w:val="en-US"/>
              </w:rPr>
              <w:t>Project costs</w:t>
            </w:r>
          </w:p>
        </w:tc>
        <w:tc>
          <w:tcPr>
            <w:tcW w:w="413" w:type="pct"/>
            <w:shd w:val="clear" w:color="auto" w:fill="FFFFFF" w:themeFill="background1"/>
          </w:tcPr>
          <w:p w14:paraId="69D3A036" w14:textId="7CF27C54" w:rsidR="00E82A76" w:rsidRPr="00184405" w:rsidRDefault="00E82A76" w:rsidP="004F407F">
            <w:pPr>
              <w:spacing w:before="20" w:after="20"/>
              <w:ind w:left="38"/>
              <w:jc w:val="right"/>
              <w:rPr>
                <w:color w:val="000000"/>
                <w:sz w:val="20"/>
                <w:szCs w:val="20"/>
                <w:lang w:val="en-US" w:eastAsia="en-CA"/>
              </w:rPr>
            </w:pPr>
            <w:r w:rsidRPr="00184405">
              <w:rPr>
                <w:color w:val="000000"/>
                <w:sz w:val="20"/>
                <w:szCs w:val="20"/>
                <w:lang w:eastAsia="en-CA"/>
              </w:rPr>
              <w:t>333,000</w:t>
            </w:r>
          </w:p>
        </w:tc>
        <w:tc>
          <w:tcPr>
            <w:tcW w:w="432" w:type="pct"/>
            <w:shd w:val="clear" w:color="auto" w:fill="FFFFFF" w:themeFill="background1"/>
          </w:tcPr>
          <w:p w14:paraId="76B61A72" w14:textId="7D989574" w:rsidR="00E82A76" w:rsidRPr="00184405" w:rsidRDefault="00E82A76" w:rsidP="004F407F">
            <w:pPr>
              <w:spacing w:before="20" w:after="20"/>
              <w:jc w:val="right"/>
              <w:rPr>
                <w:color w:val="000000"/>
                <w:sz w:val="20"/>
                <w:szCs w:val="20"/>
                <w:lang w:val="en-US" w:eastAsia="en-CA"/>
              </w:rPr>
            </w:pPr>
            <w:r w:rsidRPr="00184405">
              <w:rPr>
                <w:color w:val="000000"/>
                <w:sz w:val="20"/>
                <w:szCs w:val="20"/>
                <w:lang w:eastAsia="en-CA"/>
              </w:rPr>
              <w:t>0</w:t>
            </w:r>
          </w:p>
        </w:tc>
        <w:tc>
          <w:tcPr>
            <w:tcW w:w="465" w:type="pct"/>
            <w:shd w:val="clear" w:color="auto" w:fill="FFFFFF" w:themeFill="background1"/>
          </w:tcPr>
          <w:p w14:paraId="75F845C3" w14:textId="6769E3A1" w:rsidR="00E82A76" w:rsidRPr="00184405" w:rsidRDefault="00E82A76" w:rsidP="004F407F">
            <w:pPr>
              <w:spacing w:before="20" w:after="20"/>
              <w:jc w:val="right"/>
              <w:rPr>
                <w:color w:val="000000"/>
                <w:sz w:val="20"/>
                <w:szCs w:val="20"/>
                <w:lang w:val="en-US" w:eastAsia="en-CA"/>
              </w:rPr>
            </w:pPr>
            <w:r w:rsidRPr="00184405">
              <w:rPr>
                <w:color w:val="000000"/>
                <w:sz w:val="20"/>
                <w:szCs w:val="20"/>
                <w:lang w:eastAsia="en-CA"/>
              </w:rPr>
              <w:t>0</w:t>
            </w:r>
          </w:p>
        </w:tc>
        <w:tc>
          <w:tcPr>
            <w:tcW w:w="381" w:type="pct"/>
            <w:shd w:val="clear" w:color="auto" w:fill="FFFFFF" w:themeFill="background1"/>
          </w:tcPr>
          <w:p w14:paraId="509952F5" w14:textId="5BBC68F4" w:rsidR="00E82A76" w:rsidRPr="00184405" w:rsidRDefault="00E82A76" w:rsidP="004F407F">
            <w:pPr>
              <w:spacing w:before="20" w:after="20"/>
              <w:jc w:val="right"/>
              <w:rPr>
                <w:color w:val="000000"/>
                <w:sz w:val="20"/>
                <w:szCs w:val="20"/>
                <w:lang w:val="en-US" w:eastAsia="en-CA"/>
              </w:rPr>
            </w:pPr>
            <w:r w:rsidRPr="00184405">
              <w:rPr>
                <w:color w:val="000000"/>
                <w:sz w:val="20"/>
                <w:szCs w:val="20"/>
                <w:lang w:eastAsia="en-CA"/>
              </w:rPr>
              <w:t>0</w:t>
            </w:r>
          </w:p>
        </w:tc>
        <w:tc>
          <w:tcPr>
            <w:tcW w:w="445" w:type="pct"/>
            <w:shd w:val="clear" w:color="auto" w:fill="FFFFFF" w:themeFill="background1"/>
          </w:tcPr>
          <w:p w14:paraId="07D7E156" w14:textId="1A374AAC" w:rsidR="00E82A76" w:rsidRPr="00184405" w:rsidRDefault="00E82A76" w:rsidP="004F407F">
            <w:pPr>
              <w:spacing w:before="20" w:after="20"/>
              <w:jc w:val="right"/>
              <w:rPr>
                <w:color w:val="000000"/>
                <w:sz w:val="20"/>
                <w:szCs w:val="20"/>
                <w:lang w:val="en-US" w:eastAsia="en-CA"/>
              </w:rPr>
            </w:pPr>
            <w:r w:rsidRPr="00184405">
              <w:rPr>
                <w:color w:val="000000"/>
                <w:sz w:val="20"/>
                <w:szCs w:val="20"/>
                <w:lang w:eastAsia="en-CA"/>
              </w:rPr>
              <w:t>0</w:t>
            </w:r>
          </w:p>
        </w:tc>
        <w:tc>
          <w:tcPr>
            <w:tcW w:w="446" w:type="pct"/>
            <w:shd w:val="clear" w:color="auto" w:fill="FFFFFF" w:themeFill="background1"/>
          </w:tcPr>
          <w:p w14:paraId="032E6133" w14:textId="0E1375DA" w:rsidR="00E82A76" w:rsidRPr="00184405" w:rsidRDefault="00E82A76" w:rsidP="004F407F">
            <w:pPr>
              <w:spacing w:before="20" w:after="20"/>
              <w:jc w:val="right"/>
              <w:rPr>
                <w:color w:val="000000"/>
                <w:sz w:val="20"/>
                <w:szCs w:val="20"/>
                <w:lang w:val="en-US" w:eastAsia="en-CA"/>
              </w:rPr>
            </w:pPr>
            <w:r w:rsidRPr="00184405">
              <w:rPr>
                <w:color w:val="000000"/>
                <w:sz w:val="20"/>
                <w:szCs w:val="20"/>
                <w:lang w:eastAsia="en-CA"/>
              </w:rPr>
              <w:t>0</w:t>
            </w:r>
          </w:p>
        </w:tc>
        <w:tc>
          <w:tcPr>
            <w:tcW w:w="453" w:type="pct"/>
            <w:shd w:val="clear" w:color="auto" w:fill="FFFFFF" w:themeFill="background1"/>
          </w:tcPr>
          <w:p w14:paraId="10629B50" w14:textId="4E1DDC28" w:rsidR="00E82A76" w:rsidRPr="00184405" w:rsidRDefault="00E82A76" w:rsidP="004F407F">
            <w:pPr>
              <w:spacing w:before="20" w:after="20"/>
              <w:jc w:val="right"/>
              <w:rPr>
                <w:color w:val="000000"/>
                <w:sz w:val="20"/>
                <w:szCs w:val="20"/>
                <w:lang w:val="en-US" w:eastAsia="en-CA"/>
              </w:rPr>
            </w:pPr>
            <w:r w:rsidRPr="00184405">
              <w:rPr>
                <w:sz w:val="20"/>
                <w:szCs w:val="20"/>
              </w:rPr>
              <w:t>0</w:t>
            </w:r>
          </w:p>
        </w:tc>
        <w:tc>
          <w:tcPr>
            <w:tcW w:w="540" w:type="pct"/>
            <w:shd w:val="clear" w:color="auto" w:fill="FFFFFF" w:themeFill="background1"/>
          </w:tcPr>
          <w:p w14:paraId="25106A6E" w14:textId="03FB9C71" w:rsidR="00E82A76" w:rsidRPr="00184405" w:rsidRDefault="00E82A76" w:rsidP="004F407F">
            <w:pPr>
              <w:spacing w:before="20" w:after="20"/>
              <w:jc w:val="right"/>
              <w:rPr>
                <w:color w:val="000000"/>
                <w:sz w:val="20"/>
                <w:szCs w:val="20"/>
                <w:lang w:val="en-US" w:eastAsia="en-CA"/>
              </w:rPr>
            </w:pPr>
            <w:r w:rsidRPr="00184405">
              <w:rPr>
                <w:color w:val="000000"/>
                <w:sz w:val="20"/>
                <w:szCs w:val="20"/>
                <w:lang w:eastAsia="en-CA"/>
              </w:rPr>
              <w:t>333,000</w:t>
            </w:r>
          </w:p>
        </w:tc>
      </w:tr>
      <w:tr w:rsidR="00A0521E" w:rsidRPr="00184405" w14:paraId="626E5620" w14:textId="77777777" w:rsidTr="00281C40">
        <w:trPr>
          <w:trHeight w:val="85"/>
        </w:trPr>
        <w:tc>
          <w:tcPr>
            <w:tcW w:w="827" w:type="pct"/>
            <w:gridSpan w:val="2"/>
            <w:vMerge/>
            <w:shd w:val="clear" w:color="auto" w:fill="FFFFFF" w:themeFill="background1"/>
            <w:vAlign w:val="center"/>
            <w:hideMark/>
          </w:tcPr>
          <w:p w14:paraId="1B1B61BA" w14:textId="77777777" w:rsidR="00E82A76" w:rsidRPr="00184405" w:rsidRDefault="00E82A76" w:rsidP="004F407F">
            <w:pPr>
              <w:spacing w:before="20" w:after="20"/>
              <w:ind w:left="38"/>
              <w:jc w:val="left"/>
              <w:rPr>
                <w:sz w:val="20"/>
                <w:szCs w:val="20"/>
                <w:lang w:val="en-US"/>
              </w:rPr>
            </w:pPr>
          </w:p>
        </w:tc>
        <w:tc>
          <w:tcPr>
            <w:tcW w:w="598" w:type="pct"/>
            <w:shd w:val="clear" w:color="auto" w:fill="FFFFFF" w:themeFill="background1"/>
            <w:hideMark/>
          </w:tcPr>
          <w:p w14:paraId="0480EC00" w14:textId="77777777" w:rsidR="00E82A76" w:rsidRPr="00184405" w:rsidRDefault="00E82A76" w:rsidP="004F407F">
            <w:pPr>
              <w:spacing w:before="20" w:after="20"/>
              <w:ind w:left="38"/>
              <w:jc w:val="left"/>
              <w:rPr>
                <w:sz w:val="20"/>
                <w:szCs w:val="20"/>
                <w:lang w:val="en-US"/>
              </w:rPr>
            </w:pPr>
            <w:r w:rsidRPr="00184405">
              <w:rPr>
                <w:sz w:val="20"/>
                <w:szCs w:val="20"/>
                <w:lang w:val="en-US"/>
              </w:rPr>
              <w:t>Support costs</w:t>
            </w:r>
          </w:p>
        </w:tc>
        <w:tc>
          <w:tcPr>
            <w:tcW w:w="413" w:type="pct"/>
            <w:shd w:val="clear" w:color="auto" w:fill="FFFFFF" w:themeFill="background1"/>
          </w:tcPr>
          <w:p w14:paraId="60EA74CB" w14:textId="52FC20F7" w:rsidR="00E82A76" w:rsidRPr="00184405" w:rsidRDefault="00E82A76" w:rsidP="004F407F">
            <w:pPr>
              <w:spacing w:before="20" w:after="20"/>
              <w:ind w:left="38"/>
              <w:jc w:val="right"/>
              <w:rPr>
                <w:color w:val="000000"/>
                <w:sz w:val="20"/>
                <w:szCs w:val="20"/>
                <w:lang w:val="en-US" w:eastAsia="en-CA"/>
              </w:rPr>
            </w:pPr>
            <w:r w:rsidRPr="00184405">
              <w:rPr>
                <w:sz w:val="20"/>
                <w:szCs w:val="20"/>
              </w:rPr>
              <w:t>30,461</w:t>
            </w:r>
          </w:p>
        </w:tc>
        <w:tc>
          <w:tcPr>
            <w:tcW w:w="432" w:type="pct"/>
            <w:shd w:val="clear" w:color="auto" w:fill="FFFFFF" w:themeFill="background1"/>
          </w:tcPr>
          <w:p w14:paraId="1D8F83D0" w14:textId="2D8984D7" w:rsidR="00E82A76" w:rsidRPr="00184405" w:rsidRDefault="00E82A76" w:rsidP="004F407F">
            <w:pPr>
              <w:spacing w:before="20" w:after="20"/>
              <w:jc w:val="right"/>
              <w:rPr>
                <w:color w:val="000000"/>
                <w:sz w:val="20"/>
                <w:szCs w:val="20"/>
                <w:lang w:val="en-US" w:eastAsia="en-CA"/>
              </w:rPr>
            </w:pPr>
            <w:r w:rsidRPr="00184405">
              <w:rPr>
                <w:color w:val="000000"/>
                <w:sz w:val="20"/>
                <w:szCs w:val="20"/>
                <w:lang w:eastAsia="en-CA"/>
              </w:rPr>
              <w:t>0</w:t>
            </w:r>
          </w:p>
        </w:tc>
        <w:tc>
          <w:tcPr>
            <w:tcW w:w="465" w:type="pct"/>
            <w:shd w:val="clear" w:color="auto" w:fill="FFFFFF" w:themeFill="background1"/>
          </w:tcPr>
          <w:p w14:paraId="6590F761" w14:textId="35A85847" w:rsidR="00E82A76" w:rsidRPr="00184405" w:rsidRDefault="00E82A76" w:rsidP="004F407F">
            <w:pPr>
              <w:spacing w:before="20" w:after="20"/>
              <w:jc w:val="right"/>
              <w:rPr>
                <w:color w:val="000000"/>
                <w:sz w:val="20"/>
                <w:szCs w:val="20"/>
                <w:lang w:val="en-US" w:eastAsia="en-CA"/>
              </w:rPr>
            </w:pPr>
            <w:r w:rsidRPr="00184405">
              <w:rPr>
                <w:sz w:val="20"/>
                <w:szCs w:val="20"/>
              </w:rPr>
              <w:t>0</w:t>
            </w:r>
          </w:p>
        </w:tc>
        <w:tc>
          <w:tcPr>
            <w:tcW w:w="381" w:type="pct"/>
            <w:shd w:val="clear" w:color="auto" w:fill="FFFFFF" w:themeFill="background1"/>
          </w:tcPr>
          <w:p w14:paraId="056F2281" w14:textId="3B37231F" w:rsidR="00E82A76" w:rsidRPr="00184405" w:rsidRDefault="00E82A76" w:rsidP="004F407F">
            <w:pPr>
              <w:spacing w:before="20" w:after="20"/>
              <w:jc w:val="right"/>
              <w:rPr>
                <w:color w:val="000000"/>
                <w:sz w:val="20"/>
                <w:szCs w:val="20"/>
                <w:lang w:val="en-US" w:eastAsia="en-CA"/>
              </w:rPr>
            </w:pPr>
            <w:r w:rsidRPr="00184405">
              <w:rPr>
                <w:color w:val="000000"/>
                <w:sz w:val="20"/>
                <w:szCs w:val="20"/>
                <w:lang w:eastAsia="en-CA"/>
              </w:rPr>
              <w:t>0</w:t>
            </w:r>
          </w:p>
        </w:tc>
        <w:tc>
          <w:tcPr>
            <w:tcW w:w="445" w:type="pct"/>
            <w:shd w:val="clear" w:color="auto" w:fill="FFFFFF" w:themeFill="background1"/>
          </w:tcPr>
          <w:p w14:paraId="5755C25C" w14:textId="56386F97" w:rsidR="00E82A76" w:rsidRPr="00184405" w:rsidRDefault="00E82A76" w:rsidP="004F407F">
            <w:pPr>
              <w:spacing w:before="20" w:after="20"/>
              <w:jc w:val="right"/>
              <w:rPr>
                <w:color w:val="000000"/>
                <w:sz w:val="20"/>
                <w:szCs w:val="20"/>
                <w:lang w:val="en-US" w:eastAsia="en-CA"/>
              </w:rPr>
            </w:pPr>
            <w:r w:rsidRPr="00184405">
              <w:rPr>
                <w:color w:val="000000"/>
                <w:sz w:val="20"/>
                <w:szCs w:val="20"/>
                <w:lang w:eastAsia="en-CA"/>
              </w:rPr>
              <w:t>0</w:t>
            </w:r>
          </w:p>
        </w:tc>
        <w:tc>
          <w:tcPr>
            <w:tcW w:w="446" w:type="pct"/>
            <w:shd w:val="clear" w:color="auto" w:fill="FFFFFF" w:themeFill="background1"/>
          </w:tcPr>
          <w:p w14:paraId="7A12219D" w14:textId="57DAA6F7" w:rsidR="00E82A76" w:rsidRPr="00184405" w:rsidRDefault="00E82A76" w:rsidP="004F407F">
            <w:pPr>
              <w:spacing w:before="20" w:after="20"/>
              <w:jc w:val="right"/>
              <w:rPr>
                <w:color w:val="000000"/>
                <w:sz w:val="20"/>
                <w:szCs w:val="20"/>
                <w:lang w:val="en-US" w:eastAsia="en-CA"/>
              </w:rPr>
            </w:pPr>
            <w:r w:rsidRPr="00184405">
              <w:rPr>
                <w:color w:val="000000"/>
                <w:sz w:val="20"/>
                <w:szCs w:val="20"/>
                <w:lang w:eastAsia="en-CA"/>
              </w:rPr>
              <w:t>0</w:t>
            </w:r>
          </w:p>
        </w:tc>
        <w:tc>
          <w:tcPr>
            <w:tcW w:w="453" w:type="pct"/>
            <w:shd w:val="clear" w:color="auto" w:fill="FFFFFF" w:themeFill="background1"/>
          </w:tcPr>
          <w:p w14:paraId="46162414" w14:textId="40FB4C88" w:rsidR="00E82A76" w:rsidRPr="00184405" w:rsidRDefault="00E82A76" w:rsidP="004F407F">
            <w:pPr>
              <w:spacing w:before="20" w:after="20"/>
              <w:jc w:val="right"/>
              <w:rPr>
                <w:color w:val="000000"/>
                <w:sz w:val="20"/>
                <w:szCs w:val="20"/>
                <w:lang w:val="en-US" w:eastAsia="en-CA"/>
              </w:rPr>
            </w:pPr>
            <w:r w:rsidRPr="00184405">
              <w:rPr>
                <w:sz w:val="20"/>
                <w:szCs w:val="20"/>
              </w:rPr>
              <w:t>0</w:t>
            </w:r>
          </w:p>
        </w:tc>
        <w:tc>
          <w:tcPr>
            <w:tcW w:w="540" w:type="pct"/>
            <w:shd w:val="clear" w:color="auto" w:fill="FFFFFF" w:themeFill="background1"/>
          </w:tcPr>
          <w:p w14:paraId="138B4F4F" w14:textId="1E82B908" w:rsidR="00E82A76" w:rsidRPr="00184405" w:rsidRDefault="00E82A76" w:rsidP="004F407F">
            <w:pPr>
              <w:spacing w:before="20" w:after="20"/>
              <w:jc w:val="right"/>
              <w:rPr>
                <w:color w:val="000000"/>
                <w:sz w:val="20"/>
                <w:szCs w:val="20"/>
                <w:lang w:val="en-US" w:eastAsia="en-CA"/>
              </w:rPr>
            </w:pPr>
            <w:r w:rsidRPr="00184405">
              <w:rPr>
                <w:sz w:val="20"/>
                <w:szCs w:val="20"/>
              </w:rPr>
              <w:t>30,461</w:t>
            </w:r>
          </w:p>
        </w:tc>
      </w:tr>
      <w:tr w:rsidR="00A0521E" w:rsidRPr="00184405" w14:paraId="274328DE" w14:textId="77777777" w:rsidTr="00281C40">
        <w:trPr>
          <w:trHeight w:val="41"/>
        </w:trPr>
        <w:tc>
          <w:tcPr>
            <w:tcW w:w="827" w:type="pct"/>
            <w:gridSpan w:val="2"/>
            <w:vMerge w:val="restart"/>
            <w:shd w:val="clear" w:color="auto" w:fill="FFFFFF" w:themeFill="background1"/>
            <w:vAlign w:val="center"/>
            <w:hideMark/>
          </w:tcPr>
          <w:p w14:paraId="3DEAEDF4" w14:textId="77777777" w:rsidR="00E82A76" w:rsidRPr="00184405" w:rsidRDefault="00E82A76" w:rsidP="002E0DD1">
            <w:pPr>
              <w:spacing w:before="20" w:after="20"/>
              <w:ind w:left="38" w:right="-85"/>
              <w:jc w:val="left"/>
              <w:rPr>
                <w:sz w:val="20"/>
                <w:szCs w:val="20"/>
                <w:lang w:val="en-US"/>
              </w:rPr>
            </w:pPr>
            <w:r w:rsidRPr="00184405">
              <w:rPr>
                <w:sz w:val="20"/>
                <w:szCs w:val="20"/>
                <w:lang w:val="en-US"/>
              </w:rPr>
              <w:t>Total funds recommended for approval at this meeting (US $)</w:t>
            </w:r>
          </w:p>
        </w:tc>
        <w:tc>
          <w:tcPr>
            <w:tcW w:w="598" w:type="pct"/>
            <w:shd w:val="clear" w:color="auto" w:fill="FFFFFF" w:themeFill="background1"/>
            <w:hideMark/>
          </w:tcPr>
          <w:p w14:paraId="78B78BCB" w14:textId="77777777" w:rsidR="00E82A76" w:rsidRPr="00184405" w:rsidRDefault="00E82A76" w:rsidP="002E0DD1">
            <w:pPr>
              <w:spacing w:before="20" w:after="20"/>
              <w:ind w:left="38"/>
              <w:jc w:val="left"/>
              <w:rPr>
                <w:sz w:val="20"/>
                <w:szCs w:val="20"/>
                <w:lang w:val="en-US"/>
              </w:rPr>
            </w:pPr>
            <w:r w:rsidRPr="00184405">
              <w:rPr>
                <w:sz w:val="20"/>
                <w:szCs w:val="20"/>
                <w:lang w:val="en-US"/>
              </w:rPr>
              <w:t>Project costs</w:t>
            </w:r>
          </w:p>
        </w:tc>
        <w:tc>
          <w:tcPr>
            <w:tcW w:w="413" w:type="pct"/>
            <w:shd w:val="clear" w:color="auto" w:fill="FFFFFF" w:themeFill="background1"/>
          </w:tcPr>
          <w:p w14:paraId="347AE900" w14:textId="76A27CB7" w:rsidR="00E82A76" w:rsidRPr="00184405" w:rsidRDefault="00E82A76" w:rsidP="002E0DD1">
            <w:pPr>
              <w:spacing w:before="20" w:after="20"/>
              <w:ind w:left="38"/>
              <w:jc w:val="right"/>
              <w:rPr>
                <w:color w:val="000000"/>
                <w:sz w:val="20"/>
                <w:szCs w:val="20"/>
                <w:lang w:val="en-US" w:eastAsia="en-CA"/>
              </w:rPr>
            </w:pPr>
            <w:r w:rsidRPr="00184405">
              <w:rPr>
                <w:color w:val="000000"/>
                <w:sz w:val="20"/>
                <w:szCs w:val="20"/>
                <w:lang w:val="en-US" w:eastAsia="en-CA"/>
              </w:rPr>
              <w:t>0</w:t>
            </w:r>
          </w:p>
        </w:tc>
        <w:tc>
          <w:tcPr>
            <w:tcW w:w="432" w:type="pct"/>
            <w:shd w:val="clear" w:color="auto" w:fill="FFFFFF" w:themeFill="background1"/>
          </w:tcPr>
          <w:p w14:paraId="6A498162" w14:textId="13CA93B1" w:rsidR="00E82A76" w:rsidRPr="00184405" w:rsidRDefault="00E82A76" w:rsidP="002E0DD1">
            <w:pPr>
              <w:spacing w:before="20" w:after="20"/>
              <w:jc w:val="right"/>
              <w:rPr>
                <w:color w:val="000000"/>
                <w:sz w:val="20"/>
                <w:szCs w:val="20"/>
                <w:lang w:val="en-US" w:eastAsia="en-CA"/>
              </w:rPr>
            </w:pPr>
            <w:r w:rsidRPr="00184405">
              <w:rPr>
                <w:color w:val="000000"/>
                <w:sz w:val="20"/>
                <w:szCs w:val="20"/>
                <w:lang w:val="en-US" w:eastAsia="en-CA"/>
              </w:rPr>
              <w:t>0</w:t>
            </w:r>
          </w:p>
        </w:tc>
        <w:tc>
          <w:tcPr>
            <w:tcW w:w="465" w:type="pct"/>
            <w:shd w:val="clear" w:color="auto" w:fill="FFFFFF" w:themeFill="background1"/>
          </w:tcPr>
          <w:p w14:paraId="06F0EEF8" w14:textId="23AD3AD5" w:rsidR="00E82A76" w:rsidRPr="00184405" w:rsidRDefault="00E82A76" w:rsidP="002E0DD1">
            <w:pPr>
              <w:spacing w:before="20" w:after="20"/>
              <w:jc w:val="right"/>
              <w:rPr>
                <w:color w:val="000000"/>
                <w:sz w:val="20"/>
                <w:szCs w:val="20"/>
                <w:lang w:val="en-US" w:eastAsia="en-CA"/>
              </w:rPr>
            </w:pPr>
            <w:r w:rsidRPr="00184405">
              <w:rPr>
                <w:color w:val="000000"/>
                <w:sz w:val="20"/>
                <w:szCs w:val="20"/>
                <w:lang w:eastAsia="en-CA"/>
              </w:rPr>
              <w:t>328,500</w:t>
            </w:r>
          </w:p>
        </w:tc>
        <w:tc>
          <w:tcPr>
            <w:tcW w:w="381" w:type="pct"/>
            <w:shd w:val="clear" w:color="auto" w:fill="FFFFFF" w:themeFill="background1"/>
          </w:tcPr>
          <w:p w14:paraId="640C54B1" w14:textId="47644B60" w:rsidR="00E82A76" w:rsidRPr="00184405" w:rsidRDefault="00E82A76" w:rsidP="002E0DD1">
            <w:pPr>
              <w:spacing w:before="20" w:after="20"/>
              <w:jc w:val="right"/>
              <w:rPr>
                <w:color w:val="000000"/>
                <w:sz w:val="20"/>
                <w:szCs w:val="20"/>
                <w:lang w:val="en-US" w:eastAsia="en-CA"/>
              </w:rPr>
            </w:pPr>
            <w:r w:rsidRPr="00184405">
              <w:rPr>
                <w:color w:val="000000"/>
                <w:sz w:val="20"/>
                <w:szCs w:val="20"/>
                <w:lang w:val="en-US" w:eastAsia="en-CA"/>
              </w:rPr>
              <w:t>0</w:t>
            </w:r>
          </w:p>
        </w:tc>
        <w:tc>
          <w:tcPr>
            <w:tcW w:w="445" w:type="pct"/>
            <w:shd w:val="clear" w:color="auto" w:fill="FFFFFF" w:themeFill="background1"/>
          </w:tcPr>
          <w:p w14:paraId="4AA17BC5" w14:textId="0F4933AE" w:rsidR="00E82A76" w:rsidRPr="00184405" w:rsidRDefault="00E82A76" w:rsidP="002E0DD1">
            <w:pPr>
              <w:spacing w:before="20" w:after="20"/>
              <w:jc w:val="right"/>
              <w:rPr>
                <w:color w:val="000000"/>
                <w:sz w:val="20"/>
                <w:szCs w:val="20"/>
                <w:lang w:val="en-US" w:eastAsia="en-CA"/>
              </w:rPr>
            </w:pPr>
            <w:r w:rsidRPr="00184405">
              <w:rPr>
                <w:color w:val="000000"/>
                <w:sz w:val="20"/>
                <w:szCs w:val="20"/>
                <w:lang w:val="en-US" w:eastAsia="en-CA"/>
              </w:rPr>
              <w:t>0</w:t>
            </w:r>
          </w:p>
        </w:tc>
        <w:tc>
          <w:tcPr>
            <w:tcW w:w="446" w:type="pct"/>
            <w:shd w:val="clear" w:color="auto" w:fill="FFFFFF" w:themeFill="background1"/>
          </w:tcPr>
          <w:p w14:paraId="70B1761C" w14:textId="50C435FD" w:rsidR="00E82A76" w:rsidRPr="00184405" w:rsidRDefault="00E82A76" w:rsidP="002E0DD1">
            <w:pPr>
              <w:spacing w:before="20" w:after="20"/>
              <w:jc w:val="right"/>
              <w:rPr>
                <w:color w:val="000000"/>
                <w:sz w:val="20"/>
                <w:szCs w:val="20"/>
                <w:lang w:val="en-US" w:eastAsia="en-CA"/>
              </w:rPr>
            </w:pPr>
            <w:r w:rsidRPr="00184405">
              <w:rPr>
                <w:color w:val="000000"/>
                <w:sz w:val="20"/>
                <w:szCs w:val="20"/>
                <w:lang w:val="en-US" w:eastAsia="en-CA"/>
              </w:rPr>
              <w:t>0</w:t>
            </w:r>
          </w:p>
        </w:tc>
        <w:tc>
          <w:tcPr>
            <w:tcW w:w="453" w:type="pct"/>
            <w:shd w:val="clear" w:color="auto" w:fill="FFFFFF" w:themeFill="background1"/>
          </w:tcPr>
          <w:p w14:paraId="52284080" w14:textId="611C6B9C" w:rsidR="00E82A76" w:rsidRPr="00184405" w:rsidRDefault="00E82A76" w:rsidP="002E0DD1">
            <w:pPr>
              <w:spacing w:before="20" w:after="20"/>
              <w:jc w:val="right"/>
              <w:rPr>
                <w:color w:val="000000"/>
                <w:sz w:val="20"/>
                <w:szCs w:val="20"/>
                <w:lang w:val="en-US" w:eastAsia="en-CA"/>
              </w:rPr>
            </w:pPr>
            <w:r w:rsidRPr="00184405">
              <w:rPr>
                <w:color w:val="000000"/>
                <w:sz w:val="20"/>
                <w:szCs w:val="20"/>
                <w:lang w:val="en-US" w:eastAsia="en-CA"/>
              </w:rPr>
              <w:t>0</w:t>
            </w:r>
          </w:p>
        </w:tc>
        <w:tc>
          <w:tcPr>
            <w:tcW w:w="540" w:type="pct"/>
            <w:shd w:val="clear" w:color="auto" w:fill="FFFFFF" w:themeFill="background1"/>
          </w:tcPr>
          <w:p w14:paraId="4819F7C5" w14:textId="30E87B0B" w:rsidR="00E82A76" w:rsidRPr="00184405" w:rsidRDefault="00E82A76" w:rsidP="002E0DD1">
            <w:pPr>
              <w:spacing w:before="20" w:after="20"/>
              <w:jc w:val="right"/>
              <w:rPr>
                <w:color w:val="000000"/>
                <w:sz w:val="20"/>
                <w:szCs w:val="20"/>
                <w:lang w:val="en-US" w:eastAsia="en-CA"/>
              </w:rPr>
            </w:pPr>
            <w:r w:rsidRPr="00184405">
              <w:rPr>
                <w:color w:val="000000"/>
                <w:sz w:val="20"/>
                <w:szCs w:val="20"/>
                <w:lang w:eastAsia="en-CA"/>
              </w:rPr>
              <w:t>328,500</w:t>
            </w:r>
          </w:p>
        </w:tc>
      </w:tr>
      <w:tr w:rsidR="00A0521E" w:rsidRPr="00184405" w14:paraId="444FDB4E" w14:textId="77777777" w:rsidTr="00281C40">
        <w:trPr>
          <w:trHeight w:val="41"/>
        </w:trPr>
        <w:tc>
          <w:tcPr>
            <w:tcW w:w="827" w:type="pct"/>
            <w:gridSpan w:val="2"/>
            <w:vMerge/>
            <w:shd w:val="clear" w:color="auto" w:fill="FFFFFF" w:themeFill="background1"/>
            <w:vAlign w:val="center"/>
            <w:hideMark/>
          </w:tcPr>
          <w:p w14:paraId="5683A07E" w14:textId="77777777" w:rsidR="00E82A76" w:rsidRPr="00184405" w:rsidRDefault="00E82A76" w:rsidP="002E0DD1">
            <w:pPr>
              <w:spacing w:before="20" w:after="20"/>
              <w:ind w:left="38"/>
              <w:rPr>
                <w:sz w:val="20"/>
                <w:szCs w:val="20"/>
                <w:lang w:val="en-US"/>
              </w:rPr>
            </w:pPr>
          </w:p>
        </w:tc>
        <w:tc>
          <w:tcPr>
            <w:tcW w:w="598" w:type="pct"/>
            <w:shd w:val="clear" w:color="auto" w:fill="FFFFFF" w:themeFill="background1"/>
            <w:hideMark/>
          </w:tcPr>
          <w:p w14:paraId="12B0E56E" w14:textId="77777777" w:rsidR="00E82A76" w:rsidRPr="00184405" w:rsidRDefault="00E82A76" w:rsidP="002E0DD1">
            <w:pPr>
              <w:spacing w:before="20" w:after="20"/>
              <w:ind w:left="38"/>
              <w:jc w:val="left"/>
              <w:rPr>
                <w:sz w:val="20"/>
                <w:szCs w:val="20"/>
                <w:lang w:val="en-US"/>
              </w:rPr>
            </w:pPr>
            <w:r w:rsidRPr="00184405">
              <w:rPr>
                <w:sz w:val="20"/>
                <w:szCs w:val="20"/>
                <w:lang w:val="en-US"/>
              </w:rPr>
              <w:t>Support costs</w:t>
            </w:r>
          </w:p>
        </w:tc>
        <w:tc>
          <w:tcPr>
            <w:tcW w:w="413" w:type="pct"/>
            <w:shd w:val="clear" w:color="auto" w:fill="FFFFFF" w:themeFill="background1"/>
          </w:tcPr>
          <w:p w14:paraId="275E76C4" w14:textId="52975CA9" w:rsidR="00E82A76" w:rsidRPr="00184405" w:rsidRDefault="00E82A76" w:rsidP="002E0DD1">
            <w:pPr>
              <w:spacing w:before="20" w:after="20"/>
              <w:ind w:left="38"/>
              <w:jc w:val="right"/>
              <w:rPr>
                <w:color w:val="000000"/>
                <w:sz w:val="20"/>
                <w:szCs w:val="20"/>
                <w:lang w:val="en-US" w:eastAsia="en-CA"/>
              </w:rPr>
            </w:pPr>
            <w:r w:rsidRPr="00184405">
              <w:rPr>
                <w:color w:val="000000"/>
                <w:sz w:val="20"/>
                <w:szCs w:val="20"/>
                <w:lang w:val="en-US" w:eastAsia="en-CA"/>
              </w:rPr>
              <w:t>0</w:t>
            </w:r>
          </w:p>
        </w:tc>
        <w:tc>
          <w:tcPr>
            <w:tcW w:w="432" w:type="pct"/>
            <w:shd w:val="clear" w:color="auto" w:fill="FFFFFF" w:themeFill="background1"/>
          </w:tcPr>
          <w:p w14:paraId="6DFF13D1" w14:textId="5D90AE0A" w:rsidR="00E82A76" w:rsidRPr="00184405" w:rsidRDefault="00E82A76" w:rsidP="002E0DD1">
            <w:pPr>
              <w:spacing w:before="20" w:after="20"/>
              <w:jc w:val="right"/>
              <w:rPr>
                <w:color w:val="000000"/>
                <w:sz w:val="20"/>
                <w:szCs w:val="20"/>
                <w:lang w:val="en-US" w:eastAsia="en-CA"/>
              </w:rPr>
            </w:pPr>
            <w:r w:rsidRPr="00184405">
              <w:rPr>
                <w:color w:val="000000"/>
                <w:sz w:val="20"/>
                <w:szCs w:val="20"/>
                <w:lang w:val="en-US" w:eastAsia="en-CA"/>
              </w:rPr>
              <w:t>0</w:t>
            </w:r>
          </w:p>
        </w:tc>
        <w:tc>
          <w:tcPr>
            <w:tcW w:w="465" w:type="pct"/>
            <w:shd w:val="clear" w:color="auto" w:fill="FFFFFF" w:themeFill="background1"/>
          </w:tcPr>
          <w:p w14:paraId="6981FA49" w14:textId="69F11BA6" w:rsidR="00E82A76" w:rsidRPr="00184405" w:rsidRDefault="00E82A76" w:rsidP="002E0DD1">
            <w:pPr>
              <w:spacing w:before="20" w:after="20"/>
              <w:jc w:val="right"/>
              <w:rPr>
                <w:color w:val="000000"/>
                <w:sz w:val="20"/>
                <w:szCs w:val="20"/>
                <w:lang w:val="en-US" w:eastAsia="en-CA"/>
              </w:rPr>
            </w:pPr>
            <w:r w:rsidRPr="00184405">
              <w:rPr>
                <w:sz w:val="20"/>
                <w:szCs w:val="20"/>
              </w:rPr>
              <w:t>4</w:t>
            </w:r>
            <w:r w:rsidR="00A0521E">
              <w:rPr>
                <w:sz w:val="20"/>
                <w:szCs w:val="20"/>
              </w:rPr>
              <w:t>0,297</w:t>
            </w:r>
          </w:p>
        </w:tc>
        <w:tc>
          <w:tcPr>
            <w:tcW w:w="381" w:type="pct"/>
            <w:shd w:val="clear" w:color="auto" w:fill="FFFFFF" w:themeFill="background1"/>
          </w:tcPr>
          <w:p w14:paraId="3A6BAE0B" w14:textId="6DAC8A79" w:rsidR="00E82A76" w:rsidRPr="00184405" w:rsidRDefault="00E82A76" w:rsidP="002E0DD1">
            <w:pPr>
              <w:spacing w:before="20" w:after="20"/>
              <w:jc w:val="right"/>
              <w:rPr>
                <w:color w:val="000000"/>
                <w:sz w:val="20"/>
                <w:szCs w:val="20"/>
                <w:lang w:val="en-US" w:eastAsia="en-CA"/>
              </w:rPr>
            </w:pPr>
            <w:r w:rsidRPr="00184405">
              <w:rPr>
                <w:color w:val="000000"/>
                <w:sz w:val="20"/>
                <w:szCs w:val="20"/>
                <w:lang w:val="en-US" w:eastAsia="en-CA"/>
              </w:rPr>
              <w:t>0</w:t>
            </w:r>
          </w:p>
        </w:tc>
        <w:tc>
          <w:tcPr>
            <w:tcW w:w="445" w:type="pct"/>
            <w:shd w:val="clear" w:color="auto" w:fill="FFFFFF" w:themeFill="background1"/>
          </w:tcPr>
          <w:p w14:paraId="40291B27" w14:textId="06504719" w:rsidR="00E82A76" w:rsidRPr="00184405" w:rsidRDefault="00E82A76" w:rsidP="002E0DD1">
            <w:pPr>
              <w:spacing w:before="20" w:after="20"/>
              <w:jc w:val="right"/>
              <w:rPr>
                <w:color w:val="000000"/>
                <w:sz w:val="20"/>
                <w:szCs w:val="20"/>
                <w:lang w:val="en-US" w:eastAsia="en-CA"/>
              </w:rPr>
            </w:pPr>
            <w:r w:rsidRPr="00184405">
              <w:rPr>
                <w:color w:val="000000"/>
                <w:sz w:val="20"/>
                <w:szCs w:val="20"/>
                <w:lang w:val="en-US" w:eastAsia="en-CA"/>
              </w:rPr>
              <w:t>0</w:t>
            </w:r>
          </w:p>
        </w:tc>
        <w:tc>
          <w:tcPr>
            <w:tcW w:w="446" w:type="pct"/>
            <w:shd w:val="clear" w:color="auto" w:fill="FFFFFF" w:themeFill="background1"/>
          </w:tcPr>
          <w:p w14:paraId="713F8C1C" w14:textId="5DDB82EA" w:rsidR="00E82A76" w:rsidRPr="00184405" w:rsidRDefault="00E82A76" w:rsidP="002E0DD1">
            <w:pPr>
              <w:spacing w:before="20" w:after="20"/>
              <w:jc w:val="right"/>
              <w:rPr>
                <w:color w:val="000000"/>
                <w:sz w:val="20"/>
                <w:szCs w:val="20"/>
                <w:lang w:val="en-US" w:eastAsia="en-CA"/>
              </w:rPr>
            </w:pPr>
            <w:r w:rsidRPr="00184405">
              <w:rPr>
                <w:color w:val="000000"/>
                <w:sz w:val="20"/>
                <w:szCs w:val="20"/>
                <w:lang w:val="en-US" w:eastAsia="en-CA"/>
              </w:rPr>
              <w:t>0</w:t>
            </w:r>
          </w:p>
        </w:tc>
        <w:tc>
          <w:tcPr>
            <w:tcW w:w="453" w:type="pct"/>
            <w:shd w:val="clear" w:color="auto" w:fill="FFFFFF" w:themeFill="background1"/>
          </w:tcPr>
          <w:p w14:paraId="3250061D" w14:textId="1A5921E8" w:rsidR="00E82A76" w:rsidRPr="00184405" w:rsidRDefault="00E82A76" w:rsidP="002E0DD1">
            <w:pPr>
              <w:spacing w:before="20" w:after="20"/>
              <w:jc w:val="right"/>
              <w:rPr>
                <w:color w:val="000000"/>
                <w:sz w:val="20"/>
                <w:szCs w:val="20"/>
                <w:lang w:val="en-US" w:eastAsia="en-CA"/>
              </w:rPr>
            </w:pPr>
            <w:r w:rsidRPr="00184405">
              <w:rPr>
                <w:color w:val="000000"/>
                <w:sz w:val="20"/>
                <w:szCs w:val="20"/>
                <w:lang w:val="en-US" w:eastAsia="en-CA"/>
              </w:rPr>
              <w:t>0</w:t>
            </w:r>
          </w:p>
        </w:tc>
        <w:tc>
          <w:tcPr>
            <w:tcW w:w="540" w:type="pct"/>
            <w:shd w:val="clear" w:color="auto" w:fill="FFFFFF" w:themeFill="background1"/>
          </w:tcPr>
          <w:p w14:paraId="5000A892" w14:textId="68F2FBD5" w:rsidR="00E82A76" w:rsidRPr="00184405" w:rsidRDefault="00E82A76" w:rsidP="002E0DD1">
            <w:pPr>
              <w:spacing w:before="20" w:after="20"/>
              <w:jc w:val="right"/>
              <w:rPr>
                <w:color w:val="000000"/>
                <w:sz w:val="20"/>
                <w:szCs w:val="20"/>
                <w:lang w:val="en-US" w:eastAsia="en-CA"/>
              </w:rPr>
            </w:pPr>
            <w:r w:rsidRPr="00184405">
              <w:rPr>
                <w:sz w:val="20"/>
                <w:szCs w:val="20"/>
              </w:rPr>
              <w:t>4</w:t>
            </w:r>
            <w:r w:rsidR="00A0521E">
              <w:rPr>
                <w:sz w:val="20"/>
                <w:szCs w:val="20"/>
              </w:rPr>
              <w:t>0</w:t>
            </w:r>
            <w:r w:rsidRPr="00184405">
              <w:rPr>
                <w:sz w:val="20"/>
                <w:szCs w:val="20"/>
              </w:rPr>
              <w:t>,</w:t>
            </w:r>
            <w:r w:rsidR="00A0521E">
              <w:rPr>
                <w:sz w:val="20"/>
                <w:szCs w:val="20"/>
              </w:rPr>
              <w:t>297</w:t>
            </w:r>
          </w:p>
        </w:tc>
      </w:tr>
    </w:tbl>
    <w:p w14:paraId="469D1940" w14:textId="7F9133A2" w:rsidR="00E9063C" w:rsidRPr="00184405" w:rsidRDefault="000F2D56" w:rsidP="00655305">
      <w:pPr>
        <w:keepLines/>
        <w:widowControl w:val="0"/>
        <w:ind w:right="-563"/>
        <w:rPr>
          <w:sz w:val="20"/>
          <w:szCs w:val="20"/>
        </w:rPr>
      </w:pPr>
      <w:r w:rsidRPr="00184405">
        <w:rPr>
          <w:sz w:val="20"/>
          <w:szCs w:val="20"/>
        </w:rPr>
        <w:t>*</w:t>
      </w:r>
      <w:r w:rsidR="00E9063C" w:rsidRPr="00184405">
        <w:rPr>
          <w:sz w:val="20"/>
          <w:szCs w:val="20"/>
        </w:rPr>
        <w:t>Funding for 20</w:t>
      </w:r>
      <w:r w:rsidR="009F1B54" w:rsidRPr="00184405">
        <w:rPr>
          <w:sz w:val="20"/>
          <w:szCs w:val="20"/>
        </w:rPr>
        <w:t xml:space="preserve">25 </w:t>
      </w:r>
      <w:r w:rsidR="00E9063C" w:rsidRPr="00184405">
        <w:rPr>
          <w:sz w:val="20"/>
          <w:szCs w:val="20"/>
        </w:rPr>
        <w:t>includes US $</w:t>
      </w:r>
      <w:r w:rsidRPr="00184405">
        <w:rPr>
          <w:sz w:val="20"/>
          <w:szCs w:val="20"/>
        </w:rPr>
        <w:t>120,000</w:t>
      </w:r>
      <w:r w:rsidR="00E9063C" w:rsidRPr="00184405">
        <w:rPr>
          <w:sz w:val="20"/>
          <w:szCs w:val="20"/>
        </w:rPr>
        <w:t>, plus agency support costs of US $</w:t>
      </w:r>
      <w:r w:rsidR="00773671" w:rsidRPr="00184405">
        <w:rPr>
          <w:sz w:val="20"/>
          <w:szCs w:val="20"/>
        </w:rPr>
        <w:t>1</w:t>
      </w:r>
      <w:r w:rsidR="00A0521E">
        <w:rPr>
          <w:sz w:val="20"/>
          <w:szCs w:val="20"/>
        </w:rPr>
        <w:t>4</w:t>
      </w:r>
      <w:r w:rsidR="00773671" w:rsidRPr="00184405">
        <w:rPr>
          <w:sz w:val="20"/>
          <w:szCs w:val="20"/>
        </w:rPr>
        <w:t>,</w:t>
      </w:r>
      <w:r w:rsidR="00A0521E">
        <w:rPr>
          <w:sz w:val="20"/>
          <w:szCs w:val="20"/>
        </w:rPr>
        <w:t>720</w:t>
      </w:r>
      <w:r w:rsidR="00E9063C" w:rsidRPr="00184405">
        <w:rPr>
          <w:sz w:val="20"/>
          <w:szCs w:val="20"/>
        </w:rPr>
        <w:t xml:space="preserve">, for </w:t>
      </w:r>
      <w:r w:rsidRPr="00184405">
        <w:rPr>
          <w:sz w:val="20"/>
          <w:szCs w:val="20"/>
        </w:rPr>
        <w:t>UNEP</w:t>
      </w:r>
      <w:r w:rsidR="00E9063C" w:rsidRPr="00184405">
        <w:rPr>
          <w:sz w:val="20"/>
          <w:szCs w:val="20"/>
        </w:rPr>
        <w:t>, for additional activities to maintain energy efficiency (decision 89/6)</w:t>
      </w:r>
      <w:r w:rsidR="00AC5DC3" w:rsidRPr="00184405">
        <w:rPr>
          <w:sz w:val="20"/>
          <w:szCs w:val="20"/>
        </w:rPr>
        <w:t>.</w:t>
      </w:r>
    </w:p>
    <w:p w14:paraId="13DE84E5" w14:textId="77777777" w:rsidR="00E9063C" w:rsidRPr="00184405" w:rsidRDefault="00E9063C" w:rsidP="00655305">
      <w:pPr>
        <w:keepLines/>
        <w:widowControl w:val="0"/>
        <w:jc w:val="center"/>
        <w:rPr>
          <w:sz w:val="20"/>
          <w:szCs w:val="20"/>
        </w:rPr>
      </w:pPr>
    </w:p>
    <w:tbl>
      <w:tblPr>
        <w:tblStyle w:val="TableGrid"/>
        <w:tblW w:w="53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6499"/>
      </w:tblGrid>
      <w:tr w:rsidR="00E9063C" w:rsidRPr="00184405" w14:paraId="7677CECD" w14:textId="77777777" w:rsidTr="00B1061C">
        <w:trPr>
          <w:trHeight w:val="42"/>
        </w:trPr>
        <w:tc>
          <w:tcPr>
            <w:tcW w:w="1775" w:type="pct"/>
            <w:vAlign w:val="center"/>
            <w:hideMark/>
          </w:tcPr>
          <w:p w14:paraId="5A9CF418" w14:textId="77777777" w:rsidR="00E9063C" w:rsidRPr="00184405" w:rsidRDefault="00E9063C" w:rsidP="00655305">
            <w:pPr>
              <w:keepLines/>
              <w:widowControl w:val="0"/>
              <w:spacing w:after="60"/>
              <w:jc w:val="left"/>
              <w:rPr>
                <w:b/>
                <w:sz w:val="20"/>
                <w:szCs w:val="20"/>
                <w:lang w:val="en-US"/>
              </w:rPr>
            </w:pPr>
            <w:r w:rsidRPr="00184405">
              <w:rPr>
                <w:b/>
                <w:sz w:val="20"/>
                <w:szCs w:val="20"/>
                <w:lang w:val="en-US"/>
              </w:rPr>
              <w:t>Secretariat's recommendation:</w:t>
            </w:r>
          </w:p>
        </w:tc>
        <w:tc>
          <w:tcPr>
            <w:tcW w:w="3225" w:type="pct"/>
            <w:hideMark/>
          </w:tcPr>
          <w:p w14:paraId="524D31AE" w14:textId="7A8CF8E8" w:rsidR="00E9063C" w:rsidRPr="00184405" w:rsidRDefault="00E9063C" w:rsidP="00655305">
            <w:pPr>
              <w:keepLines/>
              <w:widowControl w:val="0"/>
              <w:spacing w:after="60"/>
              <w:jc w:val="center"/>
              <w:rPr>
                <w:sz w:val="20"/>
                <w:szCs w:val="20"/>
                <w:lang w:val="en-US"/>
              </w:rPr>
            </w:pPr>
            <w:r w:rsidRPr="00184405">
              <w:rPr>
                <w:sz w:val="20"/>
                <w:szCs w:val="20"/>
                <w:lang w:val="en-US"/>
              </w:rPr>
              <w:t>Blanket approval</w:t>
            </w:r>
            <w:r w:rsidR="00A439B7" w:rsidRPr="00184405">
              <w:rPr>
                <w:sz w:val="20"/>
                <w:szCs w:val="20"/>
                <w:lang w:val="en-US"/>
              </w:rPr>
              <w:t xml:space="preserve"> </w:t>
            </w:r>
          </w:p>
        </w:tc>
      </w:tr>
    </w:tbl>
    <w:p w14:paraId="0DEFA67C" w14:textId="77777777" w:rsidR="00C252D3" w:rsidRDefault="00C252D3" w:rsidP="00E9063C">
      <w:pPr>
        <w:sectPr w:rsidR="00C252D3" w:rsidSect="00F207C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2114CDDF" w14:textId="77777777" w:rsidR="00E9063C" w:rsidRPr="00E9063C" w:rsidRDefault="00E9063C" w:rsidP="00E9063C">
      <w:pPr>
        <w:keepNext/>
        <w:spacing w:after="240"/>
        <w:jc w:val="center"/>
        <w:rPr>
          <w:b/>
        </w:rPr>
      </w:pPr>
      <w:r w:rsidRPr="00E9063C">
        <w:rPr>
          <w:b/>
        </w:rPr>
        <w:lastRenderedPageBreak/>
        <w:t>PROJECT DESCRIPTION</w:t>
      </w:r>
    </w:p>
    <w:p w14:paraId="2FAA3B13" w14:textId="57F3D424" w:rsidR="000435BA" w:rsidRPr="00073117" w:rsidRDefault="00E9063C" w:rsidP="001232B5">
      <w:pPr>
        <w:keepNext/>
        <w:numPr>
          <w:ilvl w:val="0"/>
          <w:numId w:val="1"/>
        </w:numPr>
        <w:spacing w:after="240"/>
        <w:outlineLvl w:val="0"/>
        <w:rPr>
          <w:u w:val="single"/>
        </w:rPr>
      </w:pPr>
      <w:r w:rsidRPr="00073117">
        <w:t>On behalf of the Government of</w:t>
      </w:r>
      <w:r w:rsidR="002A5282" w:rsidRPr="00073117">
        <w:t xml:space="preserve"> Chad</w:t>
      </w:r>
      <w:r w:rsidRPr="00073117">
        <w:t xml:space="preserve">, </w:t>
      </w:r>
      <w:r w:rsidR="005C653E" w:rsidRPr="00073117">
        <w:t xml:space="preserve">UNEP as the lead implementing agency has submitted a request for funding for the second tranche of stage II of the HCFC phase-out management plan (HPMP), </w:t>
      </w:r>
      <w:r w:rsidR="00C35566">
        <w:t xml:space="preserve">in the amount </w:t>
      </w:r>
      <w:r w:rsidR="005C653E" w:rsidRPr="00073117">
        <w:t>of US $</w:t>
      </w:r>
      <w:r w:rsidR="000939C9">
        <w:rPr>
          <w:lang w:val="en-US"/>
        </w:rPr>
        <w:t>328</w:t>
      </w:r>
      <w:r w:rsidR="00394808" w:rsidRPr="00073117">
        <w:rPr>
          <w:lang w:val="en-US"/>
        </w:rPr>
        <w:t>,500</w:t>
      </w:r>
      <w:r w:rsidR="005C653E" w:rsidRPr="00073117">
        <w:t>, plus agency support costs of US $</w:t>
      </w:r>
      <w:r w:rsidR="000939C9">
        <w:rPr>
          <w:bCs/>
        </w:rPr>
        <w:t>4</w:t>
      </w:r>
      <w:r w:rsidR="00A0521E">
        <w:rPr>
          <w:bCs/>
        </w:rPr>
        <w:t>0</w:t>
      </w:r>
      <w:r w:rsidR="00D419D1" w:rsidRPr="00073117">
        <w:rPr>
          <w:bCs/>
          <w:lang w:val="en-US"/>
        </w:rPr>
        <w:t>,</w:t>
      </w:r>
      <w:r w:rsidR="00A0521E">
        <w:rPr>
          <w:bCs/>
          <w:lang w:val="en-US"/>
        </w:rPr>
        <w:t>297</w:t>
      </w:r>
      <w:r w:rsidR="005C653E" w:rsidRPr="00073117">
        <w:t>, for UNEP</w:t>
      </w:r>
      <w:r w:rsidR="00C35566">
        <w:t xml:space="preserve"> only</w:t>
      </w:r>
      <w:r w:rsidR="005C653E" w:rsidRPr="00073117">
        <w:t>.</w:t>
      </w:r>
      <w:r w:rsidR="00AD0DCE" w:rsidRPr="00073117">
        <w:rPr>
          <w:rStyle w:val="FootnoteReference"/>
        </w:rPr>
        <w:footnoteReference w:id="2"/>
      </w:r>
      <w:r w:rsidR="005C653E" w:rsidRPr="00073117">
        <w:t xml:space="preserve"> The submission includes a progress report on the implementation of the first tranche, the verification report on HCFC consumption for 202</w:t>
      </w:r>
      <w:r w:rsidR="007C08FA" w:rsidRPr="00073117">
        <w:t>2</w:t>
      </w:r>
      <w:r w:rsidR="005C653E" w:rsidRPr="00073117">
        <w:t xml:space="preserve"> to 202</w:t>
      </w:r>
      <w:r w:rsidR="007C08FA" w:rsidRPr="00073117">
        <w:t>4</w:t>
      </w:r>
      <w:r w:rsidR="005C653E" w:rsidRPr="00073117">
        <w:t>, a request for funding additional activities to maintain energy efficiency in the refrigeration servicing sector,</w:t>
      </w:r>
      <w:r w:rsidR="00ED0313" w:rsidRPr="00073117">
        <w:rPr>
          <w:rStyle w:val="FootnoteReference"/>
        </w:rPr>
        <w:footnoteReference w:id="3"/>
      </w:r>
      <w:r w:rsidR="005C653E" w:rsidRPr="00073117">
        <w:t xml:space="preserve"> and the tranche implementation plan for </w:t>
      </w:r>
      <w:r w:rsidR="005C653E" w:rsidRPr="00B12EEA">
        <w:t>202</w:t>
      </w:r>
      <w:r w:rsidR="0043247A" w:rsidRPr="00B12EEA">
        <w:t>6</w:t>
      </w:r>
      <w:r w:rsidR="005C653E" w:rsidRPr="00073117">
        <w:t xml:space="preserve"> to 20</w:t>
      </w:r>
      <w:r w:rsidR="000435BA" w:rsidRPr="00073117">
        <w:t>27</w:t>
      </w:r>
      <w:r w:rsidR="005C653E" w:rsidRPr="00073117">
        <w:t>.</w:t>
      </w:r>
    </w:p>
    <w:p w14:paraId="1E60C149" w14:textId="67FB52F4" w:rsidR="00E9063C" w:rsidRPr="000435BA" w:rsidRDefault="00E9063C" w:rsidP="00853825">
      <w:pPr>
        <w:keepNext/>
        <w:spacing w:after="240"/>
        <w:outlineLvl w:val="0"/>
        <w:rPr>
          <w:u w:val="single"/>
        </w:rPr>
      </w:pPr>
      <w:r w:rsidRPr="000435BA">
        <w:rPr>
          <w:u w:val="single"/>
        </w:rPr>
        <w:t>Report on HCFC consumption</w:t>
      </w:r>
    </w:p>
    <w:p w14:paraId="00E3DE39" w14:textId="2623A539" w:rsidR="00E9063C" w:rsidRPr="00E9063C" w:rsidRDefault="00E9063C" w:rsidP="004569DD">
      <w:pPr>
        <w:numPr>
          <w:ilvl w:val="0"/>
          <w:numId w:val="1"/>
        </w:numPr>
        <w:spacing w:after="240"/>
        <w:outlineLvl w:val="0"/>
      </w:pPr>
      <w:r w:rsidRPr="00E9063C">
        <w:t xml:space="preserve">The Government of </w:t>
      </w:r>
      <w:r w:rsidR="00401DED">
        <w:t>Chad</w:t>
      </w:r>
      <w:r w:rsidRPr="00E9063C">
        <w:t xml:space="preserve"> reported a consumption of</w:t>
      </w:r>
      <w:r w:rsidR="0038462F">
        <w:t xml:space="preserve"> 10.04</w:t>
      </w:r>
      <w:r w:rsidRPr="00E9063C">
        <w:t xml:space="preserve"> ODP tonnes of HCFCs in 2024, which is </w:t>
      </w:r>
      <w:r w:rsidR="006E35C3">
        <w:t>37</w:t>
      </w:r>
      <w:r w:rsidR="004569DD" w:rsidRPr="00853825">
        <w:t>.</w:t>
      </w:r>
      <w:r w:rsidR="006E35C3">
        <w:t>6</w:t>
      </w:r>
      <w:r w:rsidR="004569DD">
        <w:t xml:space="preserve"> </w:t>
      </w:r>
      <w:r w:rsidRPr="00E9063C">
        <w:t>per cent below the country’s HCFC baseline for compliance. The 2020</w:t>
      </w:r>
      <w:r w:rsidRPr="00E9063C">
        <w:noBreakHyphen/>
        <w:t>2024 HCFC consumption is shown in table 1.</w:t>
      </w:r>
    </w:p>
    <w:p w14:paraId="26A9A973" w14:textId="7530E39D" w:rsidR="00E9063C" w:rsidRPr="00E9063C" w:rsidRDefault="00E9063C" w:rsidP="005D105C">
      <w:pPr>
        <w:spacing w:before="240"/>
        <w:rPr>
          <w:b/>
        </w:rPr>
      </w:pPr>
      <w:r w:rsidRPr="00E9063C">
        <w:rPr>
          <w:b/>
        </w:rPr>
        <w:t xml:space="preserve">Table 1. HCFC consumption in </w:t>
      </w:r>
      <w:r w:rsidR="00542AFD">
        <w:rPr>
          <w:b/>
        </w:rPr>
        <w:t>Chad</w:t>
      </w:r>
      <w:r w:rsidRPr="00E9063C">
        <w:rPr>
          <w:b/>
        </w:rPr>
        <w:t xml:space="preserve"> (2020</w:t>
      </w:r>
      <w:r w:rsidR="00D74A61" w:rsidRPr="00E9063C">
        <w:rPr>
          <w:b/>
          <w:bCs/>
        </w:rPr>
        <w:noBreakHyphen/>
      </w:r>
      <w:r w:rsidRPr="00E9063C">
        <w:rPr>
          <w:b/>
        </w:rPr>
        <w:t>2024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E9063C" w:rsidRPr="001603C3" w14:paraId="5F3F720E" w14:textId="77777777" w:rsidTr="00070B57">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1603C3" w:rsidRDefault="00E9063C" w:rsidP="00E9063C">
            <w:pPr>
              <w:keepNext/>
              <w:jc w:val="center"/>
              <w:rPr>
                <w:b/>
                <w:bCs/>
                <w:color w:val="000000"/>
                <w:sz w:val="20"/>
                <w:szCs w:val="20"/>
              </w:rPr>
            </w:pPr>
            <w:r w:rsidRPr="001603C3">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77777777" w:rsidR="00E9063C" w:rsidRPr="001603C3" w:rsidRDefault="00E9063C" w:rsidP="00E9063C">
            <w:pPr>
              <w:keepNext/>
              <w:jc w:val="center"/>
              <w:rPr>
                <w:b/>
                <w:bCs/>
                <w:color w:val="000000"/>
                <w:sz w:val="20"/>
                <w:szCs w:val="20"/>
              </w:rPr>
            </w:pPr>
            <w:r w:rsidRPr="001603C3">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hideMark/>
          </w:tcPr>
          <w:p w14:paraId="12221BDE" w14:textId="77777777" w:rsidR="00E9063C" w:rsidRPr="001603C3" w:rsidRDefault="00E9063C" w:rsidP="00E9063C">
            <w:pPr>
              <w:keepNext/>
              <w:jc w:val="center"/>
              <w:rPr>
                <w:b/>
                <w:bCs/>
                <w:color w:val="000000"/>
                <w:sz w:val="20"/>
                <w:szCs w:val="20"/>
              </w:rPr>
            </w:pPr>
            <w:r w:rsidRPr="001603C3">
              <w:rPr>
                <w:b/>
                <w:bCs/>
                <w:color w:val="000000"/>
                <w:sz w:val="20"/>
                <w:szCs w:val="20"/>
              </w:rPr>
              <w:t>2021</w:t>
            </w:r>
          </w:p>
        </w:tc>
        <w:tc>
          <w:tcPr>
            <w:tcW w:w="550" w:type="pct"/>
            <w:tcBorders>
              <w:top w:val="single" w:sz="4" w:space="0" w:color="auto"/>
              <w:left w:val="nil"/>
              <w:bottom w:val="single" w:sz="4" w:space="0" w:color="auto"/>
              <w:right w:val="single" w:sz="4" w:space="0" w:color="auto"/>
            </w:tcBorders>
          </w:tcPr>
          <w:p w14:paraId="4193BC69" w14:textId="77777777" w:rsidR="00E9063C" w:rsidRPr="001603C3" w:rsidRDefault="00E9063C" w:rsidP="00E9063C">
            <w:pPr>
              <w:keepNext/>
              <w:jc w:val="center"/>
              <w:rPr>
                <w:b/>
                <w:bCs/>
                <w:color w:val="000000"/>
                <w:sz w:val="20"/>
                <w:szCs w:val="20"/>
              </w:rPr>
            </w:pPr>
            <w:r w:rsidRPr="001603C3">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tcPr>
          <w:p w14:paraId="5BAFDACA" w14:textId="77777777" w:rsidR="00E9063C" w:rsidRPr="001603C3" w:rsidRDefault="00E9063C" w:rsidP="00E9063C">
            <w:pPr>
              <w:keepNext/>
              <w:jc w:val="center"/>
              <w:rPr>
                <w:b/>
                <w:bCs/>
                <w:color w:val="000000"/>
                <w:sz w:val="20"/>
                <w:szCs w:val="20"/>
              </w:rPr>
            </w:pPr>
            <w:r w:rsidRPr="001603C3">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04695EA3" w14:textId="49F1E05B" w:rsidR="00E9063C" w:rsidRPr="001603C3" w:rsidRDefault="00E9063C" w:rsidP="00E9063C">
            <w:pPr>
              <w:keepNext/>
              <w:jc w:val="center"/>
              <w:rPr>
                <w:b/>
                <w:bCs/>
                <w:color w:val="000000"/>
                <w:sz w:val="20"/>
                <w:szCs w:val="20"/>
              </w:rPr>
            </w:pPr>
            <w:r w:rsidRPr="001603C3">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77777777" w:rsidR="00E9063C" w:rsidRPr="001603C3" w:rsidRDefault="00E9063C" w:rsidP="00E9063C">
            <w:pPr>
              <w:keepNext/>
              <w:jc w:val="center"/>
              <w:rPr>
                <w:b/>
                <w:bCs/>
                <w:color w:val="000000"/>
                <w:sz w:val="20"/>
                <w:szCs w:val="20"/>
              </w:rPr>
            </w:pPr>
            <w:r w:rsidRPr="001603C3">
              <w:rPr>
                <w:b/>
                <w:bCs/>
                <w:color w:val="000000"/>
                <w:sz w:val="20"/>
                <w:szCs w:val="20"/>
              </w:rPr>
              <w:t>Baseline</w:t>
            </w:r>
          </w:p>
        </w:tc>
      </w:tr>
      <w:tr w:rsidR="00070B57" w:rsidRPr="001603C3" w14:paraId="05B3B20F" w14:textId="77777777" w:rsidTr="00070B57">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070B57" w:rsidRPr="001603C3" w:rsidRDefault="00070B57" w:rsidP="00070B57">
            <w:pPr>
              <w:widowControl w:val="0"/>
              <w:ind w:left="98"/>
              <w:jc w:val="left"/>
              <w:rPr>
                <w:b/>
                <w:color w:val="000000"/>
                <w:sz w:val="20"/>
                <w:szCs w:val="20"/>
              </w:rPr>
            </w:pPr>
            <w:r w:rsidRPr="001603C3">
              <w:rPr>
                <w:b/>
                <w:color w:val="000000"/>
                <w:sz w:val="20"/>
                <w:szCs w:val="20"/>
              </w:rPr>
              <w:t>Metric tonnes (mt)</w:t>
            </w:r>
          </w:p>
        </w:tc>
        <w:tc>
          <w:tcPr>
            <w:tcW w:w="550" w:type="pct"/>
            <w:tcBorders>
              <w:top w:val="single" w:sz="4" w:space="0" w:color="auto"/>
              <w:left w:val="nil"/>
              <w:bottom w:val="single" w:sz="4" w:space="0" w:color="auto"/>
              <w:right w:val="single" w:sz="4" w:space="0" w:color="auto"/>
            </w:tcBorders>
            <w:noWrap/>
          </w:tcPr>
          <w:p w14:paraId="58142448" w14:textId="016733E2" w:rsidR="00070B57" w:rsidRPr="001603C3" w:rsidRDefault="00D340CE" w:rsidP="00070B57">
            <w:pPr>
              <w:ind w:left="-201" w:right="104"/>
              <w:jc w:val="right"/>
              <w:rPr>
                <w:color w:val="000000"/>
                <w:sz w:val="20"/>
                <w:szCs w:val="20"/>
              </w:rPr>
            </w:pPr>
            <w:r w:rsidRPr="001603C3">
              <w:rPr>
                <w:color w:val="000000"/>
                <w:sz w:val="20"/>
                <w:szCs w:val="20"/>
              </w:rPr>
              <w:t>184.20</w:t>
            </w:r>
          </w:p>
        </w:tc>
        <w:tc>
          <w:tcPr>
            <w:tcW w:w="550" w:type="pct"/>
            <w:tcBorders>
              <w:top w:val="single" w:sz="4" w:space="0" w:color="auto"/>
              <w:left w:val="single" w:sz="4" w:space="0" w:color="auto"/>
              <w:bottom w:val="single" w:sz="4" w:space="0" w:color="auto"/>
              <w:right w:val="single" w:sz="4" w:space="0" w:color="auto"/>
            </w:tcBorders>
            <w:noWrap/>
          </w:tcPr>
          <w:p w14:paraId="17C0CB08" w14:textId="18C928BA" w:rsidR="00070B57" w:rsidRPr="001603C3" w:rsidRDefault="00081809" w:rsidP="00070B57">
            <w:pPr>
              <w:ind w:left="-201" w:right="104"/>
              <w:jc w:val="right"/>
              <w:rPr>
                <w:color w:val="000000"/>
                <w:sz w:val="20"/>
                <w:szCs w:val="20"/>
              </w:rPr>
            </w:pPr>
            <w:r w:rsidRPr="001603C3">
              <w:rPr>
                <w:color w:val="000000"/>
                <w:sz w:val="20"/>
                <w:szCs w:val="20"/>
              </w:rPr>
              <w:t>183</w:t>
            </w:r>
            <w:r w:rsidR="00A62BA7" w:rsidRPr="001603C3">
              <w:rPr>
                <w:color w:val="000000"/>
                <w:sz w:val="20"/>
                <w:szCs w:val="20"/>
              </w:rPr>
              <w:t>.6</w:t>
            </w:r>
          </w:p>
        </w:tc>
        <w:tc>
          <w:tcPr>
            <w:tcW w:w="550" w:type="pct"/>
            <w:tcBorders>
              <w:top w:val="single" w:sz="4" w:space="0" w:color="auto"/>
              <w:left w:val="single" w:sz="4" w:space="0" w:color="auto"/>
              <w:bottom w:val="single" w:sz="4" w:space="0" w:color="auto"/>
              <w:right w:val="single" w:sz="4" w:space="0" w:color="auto"/>
            </w:tcBorders>
          </w:tcPr>
          <w:p w14:paraId="5A39A275" w14:textId="16800958" w:rsidR="00070B57" w:rsidRPr="001603C3" w:rsidRDefault="00A62BA7" w:rsidP="00070B57">
            <w:pPr>
              <w:widowControl w:val="0"/>
              <w:ind w:left="-201" w:right="104"/>
              <w:jc w:val="right"/>
              <w:rPr>
                <w:color w:val="000000"/>
                <w:sz w:val="20"/>
                <w:szCs w:val="20"/>
              </w:rPr>
            </w:pPr>
            <w:r w:rsidRPr="001603C3">
              <w:rPr>
                <w:color w:val="000000"/>
                <w:sz w:val="20"/>
                <w:szCs w:val="20"/>
              </w:rPr>
              <w:t>180.1</w:t>
            </w:r>
            <w:r w:rsidR="00DD3FC6">
              <w:rPr>
                <w:color w:val="000000"/>
                <w:sz w:val="20"/>
                <w:szCs w:val="20"/>
              </w:rPr>
              <w:t>0</w:t>
            </w:r>
          </w:p>
        </w:tc>
        <w:tc>
          <w:tcPr>
            <w:tcW w:w="550" w:type="pct"/>
            <w:tcBorders>
              <w:top w:val="single" w:sz="4" w:space="0" w:color="auto"/>
              <w:left w:val="single" w:sz="4" w:space="0" w:color="auto"/>
              <w:bottom w:val="single" w:sz="4" w:space="0" w:color="auto"/>
              <w:right w:val="single" w:sz="4" w:space="0" w:color="auto"/>
            </w:tcBorders>
          </w:tcPr>
          <w:p w14:paraId="701A5751" w14:textId="4187B635" w:rsidR="00070B57" w:rsidRPr="001603C3" w:rsidRDefault="00025B65" w:rsidP="00070B57">
            <w:pPr>
              <w:widowControl w:val="0"/>
              <w:ind w:left="-201" w:right="104"/>
              <w:jc w:val="right"/>
              <w:rPr>
                <w:color w:val="000000"/>
                <w:sz w:val="20"/>
                <w:szCs w:val="20"/>
              </w:rPr>
            </w:pPr>
            <w:r w:rsidRPr="001603C3">
              <w:rPr>
                <w:color w:val="000000"/>
                <w:sz w:val="20"/>
                <w:szCs w:val="20"/>
              </w:rPr>
              <w:t>182.5</w:t>
            </w:r>
            <w:r w:rsidR="002F7624" w:rsidRPr="001603C3">
              <w:rPr>
                <w:color w:val="000000"/>
                <w:sz w:val="20"/>
                <w:szCs w:val="20"/>
              </w:rPr>
              <w:t>0</w:t>
            </w:r>
          </w:p>
        </w:tc>
        <w:tc>
          <w:tcPr>
            <w:tcW w:w="551" w:type="pct"/>
            <w:tcBorders>
              <w:top w:val="single" w:sz="4" w:space="0" w:color="auto"/>
              <w:left w:val="single" w:sz="4" w:space="0" w:color="auto"/>
              <w:bottom w:val="single" w:sz="4" w:space="0" w:color="auto"/>
              <w:right w:val="nil"/>
            </w:tcBorders>
          </w:tcPr>
          <w:p w14:paraId="3D949F15" w14:textId="0E65E739" w:rsidR="00070B57" w:rsidRPr="001603C3" w:rsidRDefault="00025B65" w:rsidP="00070B57">
            <w:pPr>
              <w:widowControl w:val="0"/>
              <w:ind w:left="-201" w:right="104"/>
              <w:jc w:val="right"/>
              <w:rPr>
                <w:rFonts w:eastAsiaTheme="minorHAnsi"/>
                <w:color w:val="000000"/>
                <w:sz w:val="20"/>
                <w:szCs w:val="20"/>
              </w:rPr>
            </w:pPr>
            <w:r w:rsidRPr="001603C3">
              <w:rPr>
                <w:rFonts w:eastAsiaTheme="minorHAnsi"/>
                <w:color w:val="000000"/>
                <w:sz w:val="20"/>
                <w:szCs w:val="20"/>
              </w:rPr>
              <w:t>182.5</w:t>
            </w:r>
            <w:r w:rsidR="002F7624" w:rsidRPr="001603C3">
              <w:rPr>
                <w:rFonts w:eastAsiaTheme="minorHAnsi"/>
                <w:color w:val="000000"/>
                <w:sz w:val="20"/>
                <w:szCs w:val="20"/>
              </w:rPr>
              <w:t>0</w:t>
            </w:r>
          </w:p>
        </w:tc>
        <w:tc>
          <w:tcPr>
            <w:tcW w:w="606" w:type="pct"/>
            <w:tcBorders>
              <w:top w:val="nil"/>
              <w:left w:val="single" w:sz="4" w:space="0" w:color="auto"/>
              <w:bottom w:val="single" w:sz="4" w:space="0" w:color="auto"/>
              <w:right w:val="single" w:sz="4" w:space="0" w:color="auto"/>
            </w:tcBorders>
            <w:noWrap/>
            <w:vAlign w:val="center"/>
          </w:tcPr>
          <w:p w14:paraId="09A7CEC3" w14:textId="4BF37482" w:rsidR="00070B57" w:rsidRPr="001603C3" w:rsidRDefault="00AE43D7" w:rsidP="00070B57">
            <w:pPr>
              <w:widowControl w:val="0"/>
              <w:ind w:left="-201" w:right="104"/>
              <w:jc w:val="right"/>
              <w:rPr>
                <w:color w:val="000000"/>
                <w:sz w:val="20"/>
                <w:szCs w:val="20"/>
              </w:rPr>
            </w:pPr>
            <w:r w:rsidRPr="001603C3">
              <w:rPr>
                <w:color w:val="000000"/>
                <w:sz w:val="20"/>
                <w:szCs w:val="20"/>
              </w:rPr>
              <w:t>292.7</w:t>
            </w:r>
            <w:r w:rsidR="00DA7D0A" w:rsidRPr="001603C3">
              <w:rPr>
                <w:color w:val="000000"/>
                <w:sz w:val="20"/>
                <w:szCs w:val="20"/>
              </w:rPr>
              <w:t>0</w:t>
            </w:r>
          </w:p>
        </w:tc>
      </w:tr>
      <w:tr w:rsidR="00070B57" w:rsidRPr="001603C3" w14:paraId="6676874F" w14:textId="77777777" w:rsidTr="00070B57">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070B57" w:rsidRPr="001603C3" w:rsidRDefault="00070B57" w:rsidP="00070B57">
            <w:pPr>
              <w:widowControl w:val="0"/>
              <w:ind w:left="98"/>
              <w:jc w:val="left"/>
              <w:rPr>
                <w:b/>
                <w:color w:val="000000"/>
                <w:sz w:val="20"/>
                <w:szCs w:val="20"/>
              </w:rPr>
            </w:pPr>
            <w:r w:rsidRPr="001603C3">
              <w:rPr>
                <w:b/>
                <w:color w:val="000000"/>
                <w:sz w:val="20"/>
                <w:szCs w:val="20"/>
              </w:rPr>
              <w:t>ODP tonnes</w:t>
            </w:r>
          </w:p>
        </w:tc>
        <w:tc>
          <w:tcPr>
            <w:tcW w:w="550" w:type="pct"/>
            <w:tcBorders>
              <w:top w:val="single" w:sz="4" w:space="0" w:color="auto"/>
              <w:left w:val="nil"/>
              <w:bottom w:val="single" w:sz="4" w:space="0" w:color="auto"/>
              <w:right w:val="single" w:sz="4" w:space="0" w:color="auto"/>
            </w:tcBorders>
            <w:noWrap/>
          </w:tcPr>
          <w:p w14:paraId="1C2D2933" w14:textId="143EE2A2" w:rsidR="00070B57" w:rsidRPr="001603C3" w:rsidRDefault="00070B57" w:rsidP="00070B57">
            <w:pPr>
              <w:ind w:left="-201" w:right="104"/>
              <w:jc w:val="right"/>
              <w:rPr>
                <w:rFonts w:eastAsiaTheme="minorHAnsi"/>
                <w:color w:val="000000"/>
                <w:sz w:val="20"/>
                <w:szCs w:val="20"/>
              </w:rPr>
            </w:pPr>
            <w:r w:rsidRPr="001603C3">
              <w:rPr>
                <w:color w:val="1E1E1E"/>
                <w:sz w:val="20"/>
                <w:szCs w:val="20"/>
              </w:rPr>
              <w:t>10.13</w:t>
            </w:r>
          </w:p>
        </w:tc>
        <w:tc>
          <w:tcPr>
            <w:tcW w:w="550" w:type="pct"/>
            <w:tcBorders>
              <w:top w:val="single" w:sz="4" w:space="0" w:color="auto"/>
              <w:left w:val="single" w:sz="4" w:space="0" w:color="auto"/>
              <w:bottom w:val="single" w:sz="4" w:space="0" w:color="auto"/>
              <w:right w:val="single" w:sz="4" w:space="0" w:color="auto"/>
            </w:tcBorders>
            <w:noWrap/>
          </w:tcPr>
          <w:p w14:paraId="0B92532F" w14:textId="6B83D6FF" w:rsidR="00070B57" w:rsidRPr="001603C3" w:rsidRDefault="00070B57" w:rsidP="00070B57">
            <w:pPr>
              <w:ind w:left="-201" w:right="104"/>
              <w:jc w:val="right"/>
              <w:rPr>
                <w:color w:val="000000"/>
                <w:sz w:val="20"/>
                <w:szCs w:val="20"/>
              </w:rPr>
            </w:pPr>
            <w:r w:rsidRPr="001603C3">
              <w:rPr>
                <w:color w:val="1E1E1E"/>
                <w:sz w:val="20"/>
                <w:szCs w:val="20"/>
              </w:rPr>
              <w:t>10.1</w:t>
            </w:r>
            <w:r w:rsidR="00C35566">
              <w:rPr>
                <w:color w:val="1E1E1E"/>
                <w:sz w:val="20"/>
                <w:szCs w:val="20"/>
              </w:rPr>
              <w:t>0</w:t>
            </w:r>
          </w:p>
        </w:tc>
        <w:tc>
          <w:tcPr>
            <w:tcW w:w="550" w:type="pct"/>
            <w:tcBorders>
              <w:top w:val="single" w:sz="4" w:space="0" w:color="auto"/>
              <w:left w:val="single" w:sz="4" w:space="0" w:color="auto"/>
              <w:bottom w:val="single" w:sz="4" w:space="0" w:color="auto"/>
              <w:right w:val="single" w:sz="4" w:space="0" w:color="auto"/>
            </w:tcBorders>
          </w:tcPr>
          <w:p w14:paraId="078DFAC2" w14:textId="685E83D6" w:rsidR="00070B57" w:rsidRPr="001603C3" w:rsidRDefault="00070B57" w:rsidP="00070B57">
            <w:pPr>
              <w:ind w:left="-201" w:right="104"/>
              <w:jc w:val="right"/>
              <w:rPr>
                <w:color w:val="000000"/>
                <w:sz w:val="20"/>
                <w:szCs w:val="20"/>
              </w:rPr>
            </w:pPr>
            <w:r w:rsidRPr="001603C3">
              <w:rPr>
                <w:color w:val="1E1E1E"/>
                <w:sz w:val="20"/>
                <w:szCs w:val="20"/>
              </w:rPr>
              <w:t>9.91</w:t>
            </w:r>
          </w:p>
        </w:tc>
        <w:tc>
          <w:tcPr>
            <w:tcW w:w="550" w:type="pct"/>
            <w:tcBorders>
              <w:top w:val="single" w:sz="4" w:space="0" w:color="auto"/>
              <w:left w:val="single" w:sz="4" w:space="0" w:color="auto"/>
              <w:bottom w:val="single" w:sz="4" w:space="0" w:color="auto"/>
              <w:right w:val="single" w:sz="4" w:space="0" w:color="auto"/>
            </w:tcBorders>
          </w:tcPr>
          <w:p w14:paraId="6CD99F4B" w14:textId="0CF494B8" w:rsidR="00070B57" w:rsidRPr="001603C3" w:rsidRDefault="00070B57" w:rsidP="00070B57">
            <w:pPr>
              <w:ind w:left="-201" w:right="104"/>
              <w:jc w:val="right"/>
              <w:rPr>
                <w:sz w:val="20"/>
                <w:szCs w:val="20"/>
              </w:rPr>
            </w:pPr>
            <w:r w:rsidRPr="001603C3">
              <w:rPr>
                <w:color w:val="1E1E1E"/>
                <w:sz w:val="20"/>
                <w:szCs w:val="20"/>
              </w:rPr>
              <w:t>10.04</w:t>
            </w:r>
          </w:p>
        </w:tc>
        <w:tc>
          <w:tcPr>
            <w:tcW w:w="551" w:type="pct"/>
            <w:tcBorders>
              <w:top w:val="single" w:sz="4" w:space="0" w:color="auto"/>
              <w:left w:val="single" w:sz="4" w:space="0" w:color="auto"/>
              <w:bottom w:val="single" w:sz="4" w:space="0" w:color="auto"/>
              <w:right w:val="nil"/>
            </w:tcBorders>
          </w:tcPr>
          <w:p w14:paraId="73C0F0A3" w14:textId="1DFA0082" w:rsidR="00070B57" w:rsidRPr="001603C3" w:rsidRDefault="00070B57" w:rsidP="00070B57">
            <w:pPr>
              <w:ind w:left="-201" w:right="104"/>
              <w:jc w:val="right"/>
              <w:rPr>
                <w:rFonts w:eastAsiaTheme="minorHAnsi"/>
                <w:color w:val="000000"/>
                <w:sz w:val="20"/>
                <w:szCs w:val="20"/>
              </w:rPr>
            </w:pPr>
            <w:r w:rsidRPr="001603C3">
              <w:rPr>
                <w:color w:val="1E1E1E"/>
                <w:sz w:val="20"/>
                <w:szCs w:val="20"/>
              </w:rPr>
              <w:t>10.04</w:t>
            </w:r>
          </w:p>
        </w:tc>
        <w:tc>
          <w:tcPr>
            <w:tcW w:w="606" w:type="pct"/>
            <w:tcBorders>
              <w:top w:val="nil"/>
              <w:left w:val="single" w:sz="4" w:space="0" w:color="auto"/>
              <w:bottom w:val="single" w:sz="4" w:space="0" w:color="auto"/>
              <w:right w:val="single" w:sz="4" w:space="0" w:color="auto"/>
            </w:tcBorders>
            <w:noWrap/>
          </w:tcPr>
          <w:p w14:paraId="4BDC88BD" w14:textId="1ECCCCD7" w:rsidR="00070B57" w:rsidRPr="001603C3" w:rsidRDefault="00E34AC0" w:rsidP="00070B57">
            <w:pPr>
              <w:ind w:left="-201" w:right="104"/>
              <w:jc w:val="right"/>
              <w:rPr>
                <w:rFonts w:eastAsiaTheme="minorHAnsi"/>
                <w:color w:val="000000"/>
                <w:sz w:val="20"/>
                <w:szCs w:val="20"/>
              </w:rPr>
            </w:pPr>
            <w:r w:rsidRPr="001603C3">
              <w:rPr>
                <w:rFonts w:eastAsiaTheme="minorHAnsi"/>
                <w:color w:val="000000"/>
                <w:sz w:val="20"/>
                <w:szCs w:val="20"/>
              </w:rPr>
              <w:t>16.10</w:t>
            </w:r>
          </w:p>
        </w:tc>
      </w:tr>
    </w:tbl>
    <w:p w14:paraId="287972AD" w14:textId="77777777" w:rsidR="0093613E" w:rsidRPr="0093613E" w:rsidRDefault="001041A2">
      <w:pPr>
        <w:keepNext/>
        <w:numPr>
          <w:ilvl w:val="0"/>
          <w:numId w:val="1"/>
        </w:numPr>
        <w:spacing w:before="240" w:after="240"/>
        <w:outlineLvl w:val="0"/>
        <w:rPr>
          <w:i/>
        </w:rPr>
      </w:pPr>
      <w:r>
        <w:t xml:space="preserve">The use of HCFC-22 in Chad is </w:t>
      </w:r>
      <w:r w:rsidR="00104B0D">
        <w:t xml:space="preserve">mainly </w:t>
      </w:r>
      <w:r>
        <w:t xml:space="preserve">associated with the servicing and maintenance of refrigeration and air-conditioning (RAC) equipment. </w:t>
      </w:r>
      <w:r w:rsidR="0008065D" w:rsidRPr="00031F62">
        <w:t xml:space="preserve">The </w:t>
      </w:r>
      <w:r w:rsidR="00C35566">
        <w:t xml:space="preserve">steady consumption </w:t>
      </w:r>
      <w:r w:rsidR="0008065D" w:rsidRPr="00031F62">
        <w:t xml:space="preserve">trend </w:t>
      </w:r>
      <w:r w:rsidR="009130B3">
        <w:t xml:space="preserve">showing that the control of HCFCs is effective due </w:t>
      </w:r>
      <w:r w:rsidR="0008065D" w:rsidRPr="00031F62">
        <w:t>to the activities implemented under the HPMP,</w:t>
      </w:r>
      <w:r w:rsidR="0008065D" w:rsidRPr="00C3536B">
        <w:rPr>
          <w:color w:val="000000" w:themeColor="text1"/>
        </w:rPr>
        <w:t xml:space="preserve"> including control of HCFC and HCFC-based equipment imports; training technicians in good servicing practices; and the introduction of alternative technologies in air-conditioning and commercial refrigeration applications, mainly HFCs, and </w:t>
      </w:r>
      <w:r w:rsidR="0008065D" w:rsidRPr="00C3536B">
        <w:rPr>
          <w:bCs/>
        </w:rPr>
        <w:t xml:space="preserve">R-600a and </w:t>
      </w:r>
      <w:r w:rsidR="0008065D" w:rsidRPr="00C3536B">
        <w:rPr>
          <w:color w:val="000000" w:themeColor="text1"/>
        </w:rPr>
        <w:t xml:space="preserve">ammonia </w:t>
      </w:r>
      <w:r w:rsidR="0008065D" w:rsidRPr="00C3536B">
        <w:rPr>
          <w:bCs/>
        </w:rPr>
        <w:t xml:space="preserve">on a smaller scale. </w:t>
      </w:r>
    </w:p>
    <w:p w14:paraId="5A50B451" w14:textId="0478C710" w:rsidR="00E9063C" w:rsidRPr="00C3536B" w:rsidRDefault="00E9063C" w:rsidP="0093613E">
      <w:pPr>
        <w:keepNext/>
        <w:spacing w:before="240" w:after="240"/>
        <w:outlineLvl w:val="0"/>
        <w:rPr>
          <w:i/>
        </w:rPr>
      </w:pPr>
      <w:r w:rsidRPr="00C3536B">
        <w:rPr>
          <w:i/>
        </w:rPr>
        <w:t>Country programme implementation report</w:t>
      </w:r>
    </w:p>
    <w:p w14:paraId="652271D2" w14:textId="7D316EDE" w:rsidR="00E9063C" w:rsidRPr="00105CBE" w:rsidRDefault="00E9063C" w:rsidP="00C56842">
      <w:pPr>
        <w:keepLines/>
        <w:widowControl w:val="0"/>
        <w:numPr>
          <w:ilvl w:val="0"/>
          <w:numId w:val="1"/>
        </w:numPr>
        <w:spacing w:after="240"/>
        <w:outlineLvl w:val="0"/>
      </w:pPr>
      <w:r w:rsidRPr="00105CBE">
        <w:t xml:space="preserve">The Government of </w:t>
      </w:r>
      <w:r w:rsidR="00802F44" w:rsidRPr="00105CBE">
        <w:t>Chad</w:t>
      </w:r>
      <w:r w:rsidRPr="00105CBE">
        <w:t xml:space="preserve"> reported HCFC sector consumption data under the 2024 </w:t>
      </w:r>
      <w:r w:rsidR="00F310F7" w:rsidRPr="008545BB">
        <w:t xml:space="preserve">country programme </w:t>
      </w:r>
      <w:r w:rsidRPr="00105CBE">
        <w:t xml:space="preserve">CP implementation report that is consistent with </w:t>
      </w:r>
      <w:r w:rsidRPr="006E13E6">
        <w:t>the data reported under Article 7 of the Montreal Protocol</w:t>
      </w:r>
      <w:r w:rsidR="006E13E6">
        <w:t>.</w:t>
      </w:r>
    </w:p>
    <w:p w14:paraId="757582CA" w14:textId="65F7FF3E" w:rsidR="00E9063C" w:rsidRPr="00E9063C" w:rsidRDefault="00E9063C" w:rsidP="006E13E6">
      <w:pPr>
        <w:keepLines/>
        <w:widowControl w:val="0"/>
        <w:spacing w:after="240"/>
        <w:rPr>
          <w:i/>
        </w:rPr>
      </w:pPr>
      <w:r w:rsidRPr="00E9063C">
        <w:rPr>
          <w:i/>
        </w:rPr>
        <w:t>Verification report</w:t>
      </w:r>
    </w:p>
    <w:p w14:paraId="4592FBB0" w14:textId="4F3956D3" w:rsidR="00074F19" w:rsidRDefault="00E9063C" w:rsidP="00962F58">
      <w:pPr>
        <w:pStyle w:val="Heading1"/>
        <w:keepLines/>
        <w:widowControl w:val="0"/>
        <w:spacing w:after="120"/>
      </w:pPr>
      <w:r w:rsidRPr="000036F1">
        <w:t xml:space="preserve">The verification report confirmed that the Government was implementing a licensing and quota system for HCFC imports and exports and that the total consumption of HCFCs reported under Article 7 of the Montreal Protocol for </w:t>
      </w:r>
      <w:r w:rsidR="00F310F7">
        <w:t xml:space="preserve">the period </w:t>
      </w:r>
      <w:r w:rsidRPr="000036F1">
        <w:t>20</w:t>
      </w:r>
      <w:r w:rsidR="00D52A5E" w:rsidRPr="000036F1">
        <w:t>22</w:t>
      </w:r>
      <w:r w:rsidR="00F310F7">
        <w:t>-</w:t>
      </w:r>
      <w:r w:rsidRPr="000036F1">
        <w:t>2024 was correct (as shown in table 1 above</w:t>
      </w:r>
      <w:r w:rsidR="00E67551" w:rsidRPr="000036F1">
        <w:t>). The</w:t>
      </w:r>
      <w:r w:rsidRPr="000036F1">
        <w:t xml:space="preserve"> verification concluded that </w:t>
      </w:r>
      <w:r w:rsidR="00DA1F09" w:rsidRPr="000036F1">
        <w:t>Chad</w:t>
      </w:r>
      <w:r w:rsidR="006549DE" w:rsidRPr="000036F1">
        <w:t xml:space="preserve"> has established a legal and institutional framework for the implementation of the </w:t>
      </w:r>
      <w:r w:rsidR="00124EEA" w:rsidRPr="000036F1">
        <w:t>HPMP</w:t>
      </w:r>
      <w:r w:rsidR="00C121C7" w:rsidRPr="000036F1">
        <w:t>, a</w:t>
      </w:r>
      <w:r w:rsidR="006549DE" w:rsidRPr="000036F1">
        <w:t xml:space="preserve"> reliable system of licenses and quotas for the control of ODS and their alternatives </w:t>
      </w:r>
      <w:r w:rsidR="00795C8C" w:rsidRPr="000036F1">
        <w:t>is</w:t>
      </w:r>
      <w:r w:rsidR="007532FC" w:rsidRPr="000036F1">
        <w:t xml:space="preserve"> </w:t>
      </w:r>
      <w:r w:rsidR="006549DE" w:rsidRPr="000036F1">
        <w:t>in place</w:t>
      </w:r>
      <w:r w:rsidR="007532FC" w:rsidRPr="000036F1">
        <w:t xml:space="preserve"> and the</w:t>
      </w:r>
      <w:r w:rsidR="006549DE" w:rsidRPr="000036F1">
        <w:t xml:space="preserve"> monitoring system set up by the</w:t>
      </w:r>
      <w:r w:rsidR="00535AAB" w:rsidRPr="000036F1">
        <w:t xml:space="preserve"> national ozone unit</w:t>
      </w:r>
      <w:r w:rsidR="006549DE" w:rsidRPr="000036F1">
        <w:t xml:space="preserve"> </w:t>
      </w:r>
      <w:r w:rsidR="00535AAB" w:rsidRPr="000036F1">
        <w:t>(</w:t>
      </w:r>
      <w:r w:rsidR="00F047BE" w:rsidRPr="000036F1">
        <w:t>NOU</w:t>
      </w:r>
      <w:r w:rsidR="00535AAB" w:rsidRPr="000036F1">
        <w:t>)</w:t>
      </w:r>
      <w:r w:rsidR="006549DE" w:rsidRPr="000036F1">
        <w:t xml:space="preserve"> functions effectively, allowing for proper oversight and control of the allocated quotas.</w:t>
      </w:r>
    </w:p>
    <w:p w14:paraId="56228B70" w14:textId="5D773339" w:rsidR="00074F19" w:rsidRPr="00074F19" w:rsidRDefault="0051542D" w:rsidP="00315A43">
      <w:pPr>
        <w:pStyle w:val="Heading1"/>
        <w:keepNext/>
        <w:keepLines/>
        <w:widowControl w:val="0"/>
        <w:rPr>
          <w:u w:val="single"/>
        </w:rPr>
      </w:pPr>
      <w:r>
        <w:lastRenderedPageBreak/>
        <w:t xml:space="preserve">The verification </w:t>
      </w:r>
      <w:r w:rsidR="00074F19">
        <w:t xml:space="preserve">recommended </w:t>
      </w:r>
      <w:r>
        <w:t xml:space="preserve">that the country </w:t>
      </w:r>
      <w:r w:rsidR="00074F19" w:rsidRPr="00074F19">
        <w:rPr>
          <w:rStyle w:val="Strong"/>
          <w:b w:val="0"/>
          <w:bCs w:val="0"/>
        </w:rPr>
        <w:t>continue</w:t>
      </w:r>
      <w:r w:rsidR="00074F19">
        <w:t xml:space="preserve"> capacity-building programmes for customs officers; </w:t>
      </w:r>
      <w:r w:rsidR="00074F19" w:rsidRPr="00074F19">
        <w:rPr>
          <w:rStyle w:val="Strong"/>
          <w:b w:val="0"/>
          <w:bCs w:val="0"/>
        </w:rPr>
        <w:t>develop and distribute</w:t>
      </w:r>
      <w:r w:rsidR="00074F19">
        <w:t xml:space="preserve"> training modules on alternative refrigerants to educational institutions; </w:t>
      </w:r>
      <w:r w:rsidR="00074F19" w:rsidRPr="00074F19">
        <w:rPr>
          <w:rStyle w:val="Strong"/>
          <w:b w:val="0"/>
          <w:bCs w:val="0"/>
        </w:rPr>
        <w:t>equip</w:t>
      </w:r>
      <w:r w:rsidR="00074F19" w:rsidRPr="00074F19">
        <w:rPr>
          <w:b/>
          <w:bCs/>
        </w:rPr>
        <w:t xml:space="preserve"> </w:t>
      </w:r>
      <w:r w:rsidR="00074F19">
        <w:t xml:space="preserve">customs services with appropriate identifiers; </w:t>
      </w:r>
      <w:r w:rsidR="00074F19" w:rsidRPr="00074F19">
        <w:rPr>
          <w:rStyle w:val="Strong"/>
          <w:b w:val="0"/>
          <w:bCs w:val="0"/>
        </w:rPr>
        <w:t>increase</w:t>
      </w:r>
      <w:r w:rsidR="00074F19" w:rsidRPr="00074F19">
        <w:rPr>
          <w:b/>
          <w:bCs/>
        </w:rPr>
        <w:t xml:space="preserve"> </w:t>
      </w:r>
      <w:r w:rsidR="00074F19">
        <w:t xml:space="preserve">current import quotas to meet market demand and control illegal trade; </w:t>
      </w:r>
      <w:r w:rsidR="00074F19" w:rsidRPr="00074F19">
        <w:rPr>
          <w:rStyle w:val="Strong"/>
          <w:b w:val="0"/>
          <w:bCs w:val="0"/>
        </w:rPr>
        <w:t>maintain</w:t>
      </w:r>
      <w:r w:rsidR="00074F19">
        <w:t xml:space="preserve"> training for importers and distributors </w:t>
      </w:r>
      <w:r w:rsidR="00074F19" w:rsidRPr="002A1DBC">
        <w:t>on</w:t>
      </w:r>
      <w:r w:rsidR="002A1DBC" w:rsidRPr="002A1DBC">
        <w:rPr>
          <w:lang w:val="en-GB"/>
        </w:rPr>
        <w:t xml:space="preserve"> Central African Economic and Monetary Community</w:t>
      </w:r>
      <w:r w:rsidR="00074F19" w:rsidRPr="002A1DBC">
        <w:t xml:space="preserve"> </w:t>
      </w:r>
      <w:r w:rsidR="002A1DBC" w:rsidRPr="002A1DBC">
        <w:t>(</w:t>
      </w:r>
      <w:r w:rsidR="00074F19" w:rsidRPr="002A1DBC">
        <w:t>CEMAC</w:t>
      </w:r>
      <w:r w:rsidR="002A1DBC" w:rsidRPr="002A1DBC">
        <w:t>)</w:t>
      </w:r>
      <w:r w:rsidR="00074F19" w:rsidRPr="002A1DBC">
        <w:t xml:space="preserve"> legislation; </w:t>
      </w:r>
      <w:r w:rsidR="00074F19" w:rsidRPr="002A1DBC">
        <w:rPr>
          <w:rStyle w:val="Strong"/>
          <w:b w:val="0"/>
          <w:bCs w:val="0"/>
        </w:rPr>
        <w:t>conduct</w:t>
      </w:r>
      <w:r w:rsidR="00074F19" w:rsidRPr="002A1DBC">
        <w:t xml:space="preserve"> awareness campaigns on the environmental and health risks of refrigerants; and </w:t>
      </w:r>
      <w:r w:rsidR="00074F19" w:rsidRPr="002A1DBC">
        <w:rPr>
          <w:rStyle w:val="Strong"/>
          <w:b w:val="0"/>
          <w:bCs w:val="0"/>
        </w:rPr>
        <w:t>continue</w:t>
      </w:r>
      <w:r w:rsidR="00074F19" w:rsidRPr="002A1DBC">
        <w:rPr>
          <w:b/>
          <w:bCs/>
        </w:rPr>
        <w:t xml:space="preserve"> </w:t>
      </w:r>
      <w:r w:rsidR="00074F19" w:rsidRPr="002A1DBC">
        <w:t>training refrigeration technicians on good installation and maintenance practices.</w:t>
      </w:r>
      <w:r>
        <w:t xml:space="preserve"> UNEP confirmed that these activities are being implemented as part of stage II of the HPMP or stage I of KIP as relevant.</w:t>
      </w:r>
    </w:p>
    <w:p w14:paraId="5FC37EE3" w14:textId="4BC0A945" w:rsidR="00E9063C" w:rsidRPr="00074F19" w:rsidRDefault="00E9063C" w:rsidP="00074F19">
      <w:pPr>
        <w:pStyle w:val="Heading1"/>
        <w:keepNext/>
        <w:keepLines/>
        <w:widowControl w:val="0"/>
        <w:numPr>
          <w:ilvl w:val="0"/>
          <w:numId w:val="0"/>
        </w:numPr>
        <w:rPr>
          <w:u w:val="single"/>
        </w:rPr>
      </w:pPr>
      <w:r w:rsidRPr="00074F19">
        <w:rPr>
          <w:u w:val="single"/>
        </w:rPr>
        <w:t>Status of implementation of stage I of the HCFC phase-out management plan</w:t>
      </w:r>
    </w:p>
    <w:p w14:paraId="69E7BF80" w14:textId="72019998" w:rsidR="00E9063C" w:rsidRPr="00E9063C" w:rsidRDefault="00F752D5" w:rsidP="00D75724">
      <w:pPr>
        <w:keepNext/>
        <w:keepLines/>
        <w:widowControl w:val="0"/>
        <w:numPr>
          <w:ilvl w:val="0"/>
          <w:numId w:val="1"/>
        </w:numPr>
        <w:spacing w:after="240"/>
        <w:outlineLvl w:val="0"/>
      </w:pPr>
      <w:r w:rsidRPr="00944F98">
        <w:t xml:space="preserve">Stage I of the HPMP was completed on </w:t>
      </w:r>
      <w:r>
        <w:t>31 December</w:t>
      </w:r>
      <w:r w:rsidRPr="00944F98">
        <w:t xml:space="preserve"> 202</w:t>
      </w:r>
      <w:r w:rsidR="00D63711">
        <w:t>2</w:t>
      </w:r>
      <w:r w:rsidRPr="00944F98">
        <w:t xml:space="preserve">, </w:t>
      </w:r>
      <w:r w:rsidR="00276A09">
        <w:t xml:space="preserve">in line with </w:t>
      </w:r>
      <w:r w:rsidRPr="00944F98">
        <w:t xml:space="preserve">the extension approved by the Executive Committee in decision </w:t>
      </w:r>
      <w:r>
        <w:t>8</w:t>
      </w:r>
      <w:r w:rsidR="00972838">
        <w:t>7</w:t>
      </w:r>
      <w:r w:rsidRPr="00944F98">
        <w:t>/</w:t>
      </w:r>
      <w:r w:rsidR="00972838">
        <w:t>22</w:t>
      </w:r>
      <w:r w:rsidRPr="00944F98">
        <w:t>(</w:t>
      </w:r>
      <w:r>
        <w:t>b</w:t>
      </w:r>
      <w:r w:rsidRPr="00944F98">
        <w:t>)</w:t>
      </w:r>
      <w:r w:rsidR="00972838">
        <w:t xml:space="preserve">. </w:t>
      </w:r>
      <w:r w:rsidR="00E9063C" w:rsidRPr="00E9063C">
        <w:t>The project completion report was submitted on</w:t>
      </w:r>
      <w:r w:rsidR="00CB0D3E">
        <w:t xml:space="preserve"> </w:t>
      </w:r>
      <w:r w:rsidR="004F60F6">
        <w:t>26 June 2023</w:t>
      </w:r>
      <w:r w:rsidR="00E9063C" w:rsidRPr="00E9063C">
        <w:t>.</w:t>
      </w:r>
    </w:p>
    <w:p w14:paraId="7AAA870F" w14:textId="2703119E" w:rsidR="00E9063C" w:rsidRPr="00E9063C" w:rsidRDefault="00E9063C" w:rsidP="00E9063C">
      <w:pPr>
        <w:keepNext/>
        <w:spacing w:after="240"/>
        <w:rPr>
          <w:u w:val="single"/>
        </w:rPr>
      </w:pPr>
      <w:r w:rsidRPr="00E9063C">
        <w:rPr>
          <w:u w:val="single"/>
        </w:rPr>
        <w:t xml:space="preserve">Progress report on the implementation of the </w:t>
      </w:r>
      <w:r w:rsidR="00A7005C">
        <w:rPr>
          <w:u w:val="single"/>
        </w:rPr>
        <w:t>first</w:t>
      </w:r>
      <w:r w:rsidRPr="00E9063C">
        <w:rPr>
          <w:u w:val="single"/>
        </w:rPr>
        <w:t xml:space="preserve"> tranche of stage </w:t>
      </w:r>
      <w:r w:rsidR="00A7005C">
        <w:rPr>
          <w:u w:val="single"/>
        </w:rPr>
        <w:t>II</w:t>
      </w:r>
      <w:r w:rsidRPr="00E9063C">
        <w:rPr>
          <w:u w:val="single"/>
        </w:rPr>
        <w:t xml:space="preserve"> of the HCFC phase</w:t>
      </w:r>
      <w:r w:rsidRPr="00E9063C">
        <w:rPr>
          <w:u w:val="single"/>
        </w:rPr>
        <w:noBreakHyphen/>
        <w:t>out management plan</w:t>
      </w:r>
    </w:p>
    <w:p w14:paraId="64724A9F" w14:textId="77777777" w:rsidR="000E4E21" w:rsidRDefault="00E9063C" w:rsidP="000E4E21">
      <w:pPr>
        <w:spacing w:after="240"/>
        <w:rPr>
          <w:iCs/>
          <w:highlight w:val="magenta"/>
        </w:rPr>
      </w:pPr>
      <w:r w:rsidRPr="00E9063C">
        <w:rPr>
          <w:i/>
        </w:rPr>
        <w:t>Legal framework</w:t>
      </w:r>
    </w:p>
    <w:p w14:paraId="6ADA72D3" w14:textId="62E94F79" w:rsidR="00660767" w:rsidRDefault="00660767" w:rsidP="00660767">
      <w:pPr>
        <w:pStyle w:val="Heading1"/>
      </w:pPr>
      <w:r w:rsidRPr="00AB7080">
        <w:t xml:space="preserve">The Government of Chad has an established licensing and quota system that supports the country’s HCFC phase-out activities since 2012, and the import/export of ODS-based equipment was included in the license system in 2014. The NOU has worked closely with </w:t>
      </w:r>
      <w:r w:rsidR="005827A9">
        <w:t>C</w:t>
      </w:r>
      <w:r w:rsidRPr="00AB7080">
        <w:t xml:space="preserve">ustoms to monitor the use of licenses and quotas. </w:t>
      </w:r>
      <w:r w:rsidR="005827A9">
        <w:t>In line with decision 90/37(b)(</w:t>
      </w:r>
      <w:proofErr w:type="spellStart"/>
      <w:r w:rsidR="005827A9">
        <w:t>i</w:t>
      </w:r>
      <w:proofErr w:type="spellEnd"/>
      <w:r w:rsidR="005827A9">
        <w:t>), a</w:t>
      </w:r>
      <w:r w:rsidRPr="00AB7080">
        <w:t xml:space="preserve">n online tool has been developed </w:t>
      </w:r>
      <w:r w:rsidR="00AA0040">
        <w:t xml:space="preserve">for </w:t>
      </w:r>
      <w:r w:rsidRPr="00AB7080">
        <w:t xml:space="preserve">sharing information between </w:t>
      </w:r>
      <w:r w:rsidR="005827A9">
        <w:t>C</w:t>
      </w:r>
      <w:r w:rsidRPr="00AB7080">
        <w:t>ustoms and the NOU on the use of import quotas for HCFCs</w:t>
      </w:r>
      <w:r>
        <w:t>.</w:t>
      </w:r>
      <w:r w:rsidR="00AA0040">
        <w:rPr>
          <w:rStyle w:val="FootnoteReference"/>
        </w:rPr>
        <w:footnoteReference w:id="4"/>
      </w:r>
    </w:p>
    <w:p w14:paraId="24570035" w14:textId="7B26A188" w:rsidR="00FF30C3" w:rsidRPr="00FF30C3" w:rsidRDefault="00FF30C3" w:rsidP="00FF30C3">
      <w:pPr>
        <w:pStyle w:val="Heading1"/>
      </w:pPr>
      <w:r w:rsidRPr="00CA028D">
        <w:t xml:space="preserve">The National Development Plan (2015–2030) </w:t>
      </w:r>
      <w:r w:rsidRPr="00FF30C3">
        <w:t xml:space="preserve">serves as the main policy instrument </w:t>
      </w:r>
      <w:r w:rsidR="008D299A" w:rsidRPr="00FF30C3">
        <w:t>steering</w:t>
      </w:r>
      <w:r w:rsidRPr="00FF30C3">
        <w:t xml:space="preserve"> the country’s overall strategy for the phase-out of HCFCs and the introduction of environmentally friendly alternatives. The </w:t>
      </w:r>
      <w:r w:rsidR="008D299A">
        <w:t xml:space="preserve">plan </w:t>
      </w:r>
      <w:r w:rsidRPr="00FF30C3">
        <w:t>emphasizes the importance of adopting refrigerants that do not harm the ozone layer and have minimal impact on climate.</w:t>
      </w:r>
    </w:p>
    <w:p w14:paraId="1D2B3D19" w14:textId="5BD3E3E3" w:rsidR="00E9063C" w:rsidRPr="00E9063C" w:rsidRDefault="00E9063C" w:rsidP="00660767">
      <w:pPr>
        <w:pStyle w:val="Heading1"/>
        <w:numPr>
          <w:ilvl w:val="0"/>
          <w:numId w:val="0"/>
        </w:numPr>
        <w:rPr>
          <w:i/>
        </w:rPr>
      </w:pPr>
      <w:r w:rsidRPr="00E9063C">
        <w:rPr>
          <w:i/>
        </w:rPr>
        <w:t>Refrigeration servicing sector</w:t>
      </w:r>
    </w:p>
    <w:p w14:paraId="31366381" w14:textId="20AFC1FD" w:rsidR="00BB0D72" w:rsidRDefault="00311031" w:rsidP="00F017AC">
      <w:pPr>
        <w:numPr>
          <w:ilvl w:val="0"/>
          <w:numId w:val="1"/>
        </w:numPr>
        <w:spacing w:after="240"/>
        <w:outlineLvl w:val="0"/>
      </w:pPr>
      <w:r>
        <w:t xml:space="preserve">During the implementation period, the following activities were </w:t>
      </w:r>
      <w:r w:rsidR="00BB0D72">
        <w:t>implement</w:t>
      </w:r>
      <w:r w:rsidR="00BB0D72" w:rsidRPr="00BB0D72">
        <w:t>ed:</w:t>
      </w:r>
    </w:p>
    <w:p w14:paraId="297B94FF" w14:textId="7B693C1C" w:rsidR="00C65B7C" w:rsidRDefault="0084609E" w:rsidP="00F7427F">
      <w:pPr>
        <w:pStyle w:val="Heading2"/>
        <w:rPr>
          <w:sz w:val="24"/>
          <w:szCs w:val="24"/>
          <w:lang w:val="en-US"/>
        </w:rPr>
      </w:pPr>
      <w:r w:rsidRPr="00DF6E0E">
        <w:rPr>
          <w:i/>
        </w:rPr>
        <w:t>Strengthening of the legal and institutional framework:</w:t>
      </w:r>
      <w:r w:rsidR="002534F3">
        <w:rPr>
          <w:i/>
        </w:rPr>
        <w:t xml:space="preserve"> </w:t>
      </w:r>
      <w:r w:rsidR="00C65B7C" w:rsidRPr="00F7427F">
        <w:t xml:space="preserve">An online information exchange tool has been developed and is now being used by the NOU and Customs to </w:t>
      </w:r>
      <w:r w:rsidR="00006144">
        <w:t xml:space="preserve">exchange information on the use </w:t>
      </w:r>
      <w:r w:rsidR="00C65B7C" w:rsidRPr="00F7427F">
        <w:t>of HCFC import quotas in real time</w:t>
      </w:r>
      <w:r w:rsidR="004B31D9">
        <w:t>;</w:t>
      </w:r>
    </w:p>
    <w:p w14:paraId="53B006B4" w14:textId="57A3EDE3" w:rsidR="00814533" w:rsidRPr="00E12990" w:rsidRDefault="00583A3A" w:rsidP="009760E2">
      <w:pPr>
        <w:pStyle w:val="Heading2"/>
        <w:rPr>
          <w:lang w:val="en-US"/>
        </w:rPr>
      </w:pPr>
      <w:r w:rsidRPr="00F160FB">
        <w:rPr>
          <w:i/>
        </w:rPr>
        <w:t>Strengthening national capacity to control HCFCs:</w:t>
      </w:r>
      <w:r w:rsidR="00FA5DAD">
        <w:rPr>
          <w:i/>
        </w:rPr>
        <w:t xml:space="preserve"> </w:t>
      </w:r>
      <w:r w:rsidR="004E3813">
        <w:t xml:space="preserve">15 </w:t>
      </w:r>
      <w:r w:rsidR="00E438EF">
        <w:t xml:space="preserve">training sessions were </w:t>
      </w:r>
      <w:r w:rsidR="00647E3A">
        <w:t xml:space="preserve">organized </w:t>
      </w:r>
      <w:r w:rsidR="00E01598">
        <w:t xml:space="preserve">with a </w:t>
      </w:r>
      <w:r w:rsidR="00E438EF">
        <w:t xml:space="preserve">total of 515 </w:t>
      </w:r>
      <w:r w:rsidR="00E438EF" w:rsidRPr="00E13784">
        <w:rPr>
          <w:rFonts w:eastAsia="SimSun"/>
          <w:lang w:eastAsia="zh-CN"/>
        </w:rPr>
        <w:t>customs</w:t>
      </w:r>
      <w:r w:rsidR="00E438EF" w:rsidRPr="00E13784">
        <w:t xml:space="preserve"> o</w:t>
      </w:r>
      <w:r w:rsidR="00E438EF">
        <w:t>fficers and other law enforcement agents</w:t>
      </w:r>
      <w:r w:rsidR="00C72B9F">
        <w:rPr>
          <w:rStyle w:val="FootnoteReference"/>
        </w:rPr>
        <w:footnoteReference w:id="5"/>
      </w:r>
      <w:r w:rsidR="00E438EF">
        <w:t xml:space="preserve"> (including 193</w:t>
      </w:r>
      <w:r w:rsidR="000A015F">
        <w:t> </w:t>
      </w:r>
      <w:r w:rsidR="00E438EF">
        <w:t>women) trained on</w:t>
      </w:r>
      <w:r w:rsidR="00E438EF">
        <w:rPr>
          <w:i/>
        </w:rPr>
        <w:t xml:space="preserve"> </w:t>
      </w:r>
      <w:r w:rsidR="00E438EF">
        <w:rPr>
          <w:rFonts w:cstheme="minorHAnsi"/>
        </w:rPr>
        <w:t>control and identification of HCFCs and HCFC</w:t>
      </w:r>
      <w:r w:rsidR="00E438EF">
        <w:rPr>
          <w:rFonts w:cstheme="minorHAnsi"/>
        </w:rPr>
        <w:noBreakHyphen/>
        <w:t>based equipment</w:t>
      </w:r>
      <w:r w:rsidR="00E438EF">
        <w:t>, updated regulations</w:t>
      </w:r>
      <w:r w:rsidR="00E438EF" w:rsidRPr="00A31655">
        <w:t>, and the 2022 Harmonized System Codes</w:t>
      </w:r>
      <w:r w:rsidR="00277BF3">
        <w:t xml:space="preserve"> (HS)</w:t>
      </w:r>
      <w:r w:rsidR="00FA5DAD" w:rsidRPr="00A31655">
        <w:t>;</w:t>
      </w:r>
      <w:r w:rsidR="00FA5DAD">
        <w:t xml:space="preserve"> </w:t>
      </w:r>
      <w:r w:rsidR="00511481">
        <w:rPr>
          <w:rFonts w:eastAsia="SimSun"/>
          <w:lang w:eastAsia="zh-CN"/>
        </w:rPr>
        <w:t>m</w:t>
      </w:r>
      <w:r w:rsidR="00511481" w:rsidRPr="00BC76C3">
        <w:rPr>
          <w:rFonts w:eastAsia="SimSun"/>
          <w:lang w:eastAsia="zh-CN"/>
        </w:rPr>
        <w:t xml:space="preserve">ain texts translated into </w:t>
      </w:r>
      <w:r w:rsidR="00511481" w:rsidRPr="009760E2">
        <w:t xml:space="preserve">five main local languages and </w:t>
      </w:r>
      <w:r w:rsidR="003B2B58" w:rsidRPr="009760E2">
        <w:t>a</w:t>
      </w:r>
      <w:r w:rsidR="00814533" w:rsidRPr="009760E2">
        <w:t xml:space="preserve"> total of six information and </w:t>
      </w:r>
      <w:r w:rsidR="00814533">
        <w:rPr>
          <w:rFonts w:cstheme="minorHAnsi"/>
        </w:rPr>
        <w:t>awareness</w:t>
      </w:r>
      <w:r w:rsidR="000A015F">
        <w:rPr>
          <w:rFonts w:cstheme="minorHAnsi"/>
        </w:rPr>
        <w:noBreakHyphen/>
      </w:r>
      <w:r w:rsidR="00814533">
        <w:rPr>
          <w:rFonts w:cstheme="minorHAnsi"/>
        </w:rPr>
        <w:t xml:space="preserve">raising workshops for importing traders of refrigerants and RAC equipment on the revised Government procedures for issuing import licenses </w:t>
      </w:r>
      <w:r w:rsidR="00814533">
        <w:t>and granting annual quotas</w:t>
      </w:r>
      <w:r w:rsidR="00814533">
        <w:rPr>
          <w:rFonts w:cstheme="minorHAnsi"/>
        </w:rPr>
        <w:t xml:space="preserve"> and on the storage and handling of flammable or toxic refrigerants were conducted for a total of 246 participants </w:t>
      </w:r>
      <w:r w:rsidR="003B2B58">
        <w:rPr>
          <w:rFonts w:cstheme="minorHAnsi"/>
        </w:rPr>
        <w:t>(</w:t>
      </w:r>
      <w:r w:rsidR="00814533">
        <w:rPr>
          <w:rFonts w:cstheme="minorHAnsi"/>
        </w:rPr>
        <w:t xml:space="preserve">including 99 </w:t>
      </w:r>
      <w:r w:rsidR="003B2B58">
        <w:rPr>
          <w:rFonts w:cstheme="minorHAnsi"/>
        </w:rPr>
        <w:t>women);</w:t>
      </w:r>
    </w:p>
    <w:p w14:paraId="3F84E258" w14:textId="79DCBACB" w:rsidR="0023625D" w:rsidRDefault="00074F84" w:rsidP="00833BE1">
      <w:pPr>
        <w:pStyle w:val="Heading2"/>
        <w:keepLines/>
        <w:rPr>
          <w:bCs/>
          <w:lang w:val="en-US"/>
        </w:rPr>
      </w:pPr>
      <w:r w:rsidRPr="00F160FB">
        <w:rPr>
          <w:i/>
        </w:rPr>
        <w:lastRenderedPageBreak/>
        <w:t>Strengthening the capacity of RAC technicians in good practices:</w:t>
      </w:r>
      <w:r w:rsidR="00E8057E" w:rsidRPr="00E8057E">
        <w:rPr>
          <w:rFonts w:eastAsia="SimSun"/>
          <w:lang w:val="en-US" w:eastAsia="zh-CN"/>
        </w:rPr>
        <w:t xml:space="preserve"> The discussions</w:t>
      </w:r>
      <w:r w:rsidR="00E8057E" w:rsidRPr="00E8057E">
        <w:rPr>
          <w:rFonts w:eastAsia="SimSun"/>
          <w:lang w:eastAsia="zh-CN"/>
        </w:rPr>
        <w:t xml:space="preserve"> on the introduction of the certification scheme have started</w:t>
      </w:r>
      <w:r w:rsidR="002676B2">
        <w:rPr>
          <w:rFonts w:eastAsia="SimSun"/>
          <w:lang w:eastAsia="zh-CN"/>
        </w:rPr>
        <w:t>; c</w:t>
      </w:r>
      <w:r w:rsidR="00E8057E" w:rsidRPr="002676B2">
        <w:rPr>
          <w:rFonts w:eastAsia="SimSun"/>
          <w:lang w:eastAsia="zh-CN"/>
        </w:rPr>
        <w:t xml:space="preserve">ertification of </w:t>
      </w:r>
      <w:r w:rsidR="002676B2">
        <w:rPr>
          <w:rFonts w:eastAsia="SimSun"/>
          <w:lang w:eastAsia="zh-CN"/>
        </w:rPr>
        <w:t>five</w:t>
      </w:r>
      <w:r w:rsidR="00E8057E" w:rsidRPr="002676B2">
        <w:rPr>
          <w:rFonts w:eastAsia="SimSun"/>
          <w:lang w:eastAsia="zh-CN"/>
        </w:rPr>
        <w:t xml:space="preserve"> trainers was conducted</w:t>
      </w:r>
      <w:r w:rsidR="00166BF8">
        <w:rPr>
          <w:rFonts w:eastAsia="SimSun"/>
          <w:lang w:eastAsia="zh-CN"/>
        </w:rPr>
        <w:t xml:space="preserve"> and three </w:t>
      </w:r>
      <w:r w:rsidR="00E8057E" w:rsidRPr="002676B2">
        <w:rPr>
          <w:rFonts w:eastAsia="SimSun"/>
          <w:lang w:eastAsia="zh-CN"/>
        </w:rPr>
        <w:t>were certified</w:t>
      </w:r>
      <w:r w:rsidR="00525065">
        <w:rPr>
          <w:rFonts w:eastAsia="SimSun"/>
          <w:lang w:eastAsia="zh-CN"/>
        </w:rPr>
        <w:t xml:space="preserve"> and the </w:t>
      </w:r>
      <w:r w:rsidR="00166BF8" w:rsidRPr="00E8057E">
        <w:rPr>
          <w:rFonts w:eastAsia="SimSun"/>
          <w:lang w:eastAsia="zh-CN"/>
        </w:rPr>
        <w:t xml:space="preserve">involvement of </w:t>
      </w:r>
      <w:r w:rsidR="00390E30">
        <w:rPr>
          <w:rFonts w:eastAsia="SimSun"/>
          <w:lang w:eastAsia="zh-CN"/>
        </w:rPr>
        <w:t xml:space="preserve">an </w:t>
      </w:r>
      <w:r w:rsidR="00166BF8" w:rsidRPr="00E8057E">
        <w:rPr>
          <w:rFonts w:eastAsia="SimSun"/>
          <w:lang w:eastAsia="zh-CN"/>
        </w:rPr>
        <w:t xml:space="preserve">international </w:t>
      </w:r>
      <w:r w:rsidR="00FD7B0A" w:rsidRPr="00E8057E">
        <w:rPr>
          <w:rFonts w:eastAsia="SimSun"/>
          <w:lang w:eastAsia="zh-CN"/>
        </w:rPr>
        <w:t xml:space="preserve">consultant </w:t>
      </w:r>
      <w:r w:rsidR="00FD7B0A">
        <w:rPr>
          <w:rFonts w:eastAsia="SimSun"/>
          <w:lang w:eastAsia="zh-CN"/>
        </w:rPr>
        <w:t>for</w:t>
      </w:r>
      <w:r w:rsidR="00C8305F">
        <w:rPr>
          <w:rFonts w:eastAsia="SimSun"/>
          <w:lang w:eastAsia="zh-CN"/>
        </w:rPr>
        <w:t xml:space="preserve"> the preparation and elaboration of </w:t>
      </w:r>
      <w:r w:rsidR="00166BF8" w:rsidRPr="00E8057E">
        <w:rPr>
          <w:rFonts w:eastAsia="SimSun"/>
          <w:lang w:eastAsia="zh-CN"/>
        </w:rPr>
        <w:t>the certification scheme, will be done during</w:t>
      </w:r>
      <w:r w:rsidR="00C8305F">
        <w:rPr>
          <w:rFonts w:eastAsia="SimSun"/>
          <w:lang w:eastAsia="zh-CN"/>
        </w:rPr>
        <w:t xml:space="preserve"> the second tranche; </w:t>
      </w:r>
      <w:r w:rsidR="00FA5BB5">
        <w:t>a</w:t>
      </w:r>
      <w:r w:rsidR="00FD7B0A">
        <w:t xml:space="preserve"> total of 13 training sessions were </w:t>
      </w:r>
      <w:r w:rsidR="00647E3A">
        <w:t xml:space="preserve">organized </w:t>
      </w:r>
      <w:r w:rsidR="008D7836">
        <w:t xml:space="preserve">with </w:t>
      </w:r>
      <w:r w:rsidR="004E4423">
        <w:t xml:space="preserve">430 RAC technicians </w:t>
      </w:r>
      <w:r w:rsidR="008D7836">
        <w:t>(</w:t>
      </w:r>
      <w:r w:rsidR="004E4423">
        <w:t xml:space="preserve">including 172 </w:t>
      </w:r>
      <w:r w:rsidR="008D7836">
        <w:t>women)</w:t>
      </w:r>
      <w:r w:rsidR="004E4423">
        <w:t xml:space="preserve"> trained </w:t>
      </w:r>
      <w:r w:rsidR="004E4423">
        <w:rPr>
          <w:rFonts w:cstheme="minorHAnsi"/>
        </w:rPr>
        <w:t>in good practices in refrigeration, including techniques for recovery, recycling and reuse, and the handling of new refrigeration equipment</w:t>
      </w:r>
      <w:r w:rsidR="0023625D">
        <w:rPr>
          <w:rFonts w:cstheme="minorHAnsi"/>
        </w:rPr>
        <w:t xml:space="preserve">; </w:t>
      </w:r>
      <w:r w:rsidR="008101CB">
        <w:rPr>
          <w:lang w:val="en-US"/>
        </w:rPr>
        <w:t>a</w:t>
      </w:r>
      <w:r w:rsidR="0023625D" w:rsidRPr="00211D78">
        <w:rPr>
          <w:lang w:val="en-US"/>
        </w:rPr>
        <w:t xml:space="preserve"> total of five </w:t>
      </w:r>
      <w:r w:rsidR="0023625D">
        <w:rPr>
          <w:lang w:val="en-US"/>
        </w:rPr>
        <w:t>a</w:t>
      </w:r>
      <w:r w:rsidR="0023625D" w:rsidRPr="00211D78">
        <w:rPr>
          <w:lang w:val="en-US"/>
        </w:rPr>
        <w:t>wareness-raising workshops</w:t>
      </w:r>
      <w:r w:rsidR="0023625D">
        <w:rPr>
          <w:lang w:val="en-US"/>
        </w:rPr>
        <w:t xml:space="preserve"> were organized </w:t>
      </w:r>
      <w:r w:rsidR="0023625D" w:rsidRPr="00211D78">
        <w:rPr>
          <w:lang w:val="en-US"/>
        </w:rPr>
        <w:t>on</w:t>
      </w:r>
      <w:r w:rsidR="0023625D">
        <w:rPr>
          <w:lang w:val="en-US"/>
        </w:rPr>
        <w:t xml:space="preserve"> </w:t>
      </w:r>
      <w:r w:rsidR="0023625D" w:rsidRPr="00211D78">
        <w:rPr>
          <w:lang w:val="en-US"/>
        </w:rPr>
        <w:t>the use of HFC</w:t>
      </w:r>
      <w:r w:rsidR="0023625D" w:rsidRPr="00211D78">
        <w:rPr>
          <w:lang w:val="en-US"/>
        </w:rPr>
        <w:noBreakHyphen/>
        <w:t>based technology and informing on the risks associated with flammable or toxic refrigerants</w:t>
      </w:r>
      <w:r w:rsidR="00CA3FAD">
        <w:rPr>
          <w:lang w:val="en-US"/>
        </w:rPr>
        <w:t xml:space="preserve"> with </w:t>
      </w:r>
      <w:r w:rsidR="0023625D" w:rsidRPr="009D52C5">
        <w:rPr>
          <w:bCs/>
          <w:lang w:val="en-US"/>
        </w:rPr>
        <w:t>685 end</w:t>
      </w:r>
      <w:r w:rsidR="000A015F">
        <w:rPr>
          <w:bCs/>
          <w:lang w:val="en-US"/>
        </w:rPr>
        <w:t xml:space="preserve"> </w:t>
      </w:r>
      <w:r w:rsidR="0023625D" w:rsidRPr="009D52C5">
        <w:rPr>
          <w:bCs/>
          <w:lang w:val="en-US"/>
        </w:rPr>
        <w:t xml:space="preserve">users </w:t>
      </w:r>
      <w:r w:rsidR="008101CB">
        <w:rPr>
          <w:bCs/>
          <w:lang w:val="en-US"/>
        </w:rPr>
        <w:t>(</w:t>
      </w:r>
      <w:r w:rsidR="0023625D" w:rsidRPr="009D52C5">
        <w:rPr>
          <w:bCs/>
          <w:lang w:val="en-US"/>
        </w:rPr>
        <w:t>including 212 women</w:t>
      </w:r>
      <w:r w:rsidR="008101CB">
        <w:rPr>
          <w:bCs/>
          <w:lang w:val="en-US"/>
        </w:rPr>
        <w:t>)</w:t>
      </w:r>
      <w:r w:rsidR="0023625D">
        <w:rPr>
          <w:bCs/>
          <w:lang w:val="en-US"/>
        </w:rPr>
        <w:t xml:space="preserve"> sensitized</w:t>
      </w:r>
      <w:r w:rsidR="00B8590F">
        <w:rPr>
          <w:bCs/>
          <w:lang w:val="en-US"/>
        </w:rPr>
        <w:t>;</w:t>
      </w:r>
      <w:r w:rsidR="00CA3FAD">
        <w:rPr>
          <w:bCs/>
          <w:lang w:val="en-US"/>
        </w:rPr>
        <w:t xml:space="preserve"> and </w:t>
      </w:r>
      <w:r w:rsidR="00B8590F">
        <w:rPr>
          <w:bCs/>
          <w:lang w:val="en-US"/>
        </w:rPr>
        <w:t xml:space="preserve">the </w:t>
      </w:r>
      <w:r w:rsidR="00B8590F" w:rsidRPr="00BC76C3">
        <w:rPr>
          <w:rFonts w:eastAsia="SimSun"/>
          <w:lang w:eastAsia="zh-CN"/>
        </w:rPr>
        <w:t xml:space="preserve">discussions on </w:t>
      </w:r>
      <w:r w:rsidR="00B8590F">
        <w:rPr>
          <w:rFonts w:eastAsia="SimSun"/>
          <w:lang w:eastAsia="zh-CN"/>
        </w:rPr>
        <w:t xml:space="preserve">the </w:t>
      </w:r>
      <w:r w:rsidR="00B8590F" w:rsidRPr="00BC76C3">
        <w:rPr>
          <w:rFonts w:eastAsia="SimSun"/>
          <w:lang w:eastAsia="zh-CN"/>
        </w:rPr>
        <w:t>development of standards and protocols have started at country level</w:t>
      </w:r>
      <w:r w:rsidR="000A015F">
        <w:rPr>
          <w:rFonts w:eastAsia="SimSun"/>
          <w:lang w:eastAsia="zh-CN"/>
        </w:rPr>
        <w:t>;</w:t>
      </w:r>
      <w:r w:rsidR="00BC2C49">
        <w:rPr>
          <w:rFonts w:eastAsia="SimSun"/>
          <w:lang w:eastAsia="zh-CN"/>
        </w:rPr>
        <w:t xml:space="preserve"> and</w:t>
      </w:r>
    </w:p>
    <w:p w14:paraId="1841112E" w14:textId="43828890" w:rsidR="00166BF8" w:rsidRPr="00B70BA7" w:rsidRDefault="00D20330" w:rsidP="00BB6696">
      <w:pPr>
        <w:pStyle w:val="Heading2"/>
        <w:keepLines/>
        <w:rPr>
          <w:rFonts w:eastAsia="SimSun"/>
          <w:lang w:val="en-US"/>
        </w:rPr>
      </w:pPr>
      <w:r w:rsidRPr="00031F62">
        <w:rPr>
          <w:i/>
        </w:rPr>
        <w:t xml:space="preserve">Strengthening six centres of </w:t>
      </w:r>
      <w:r w:rsidRPr="007D2D4F">
        <w:rPr>
          <w:i/>
        </w:rPr>
        <w:t>excellence:</w:t>
      </w:r>
      <w:r w:rsidR="00FF12CF" w:rsidRPr="00FF12CF">
        <w:t xml:space="preserve"> </w:t>
      </w:r>
      <w:r w:rsidR="00FF12CF" w:rsidRPr="00D66018">
        <w:t xml:space="preserve">Technical specifications drafted and </w:t>
      </w:r>
      <w:r w:rsidR="00960082">
        <w:t xml:space="preserve">is </w:t>
      </w:r>
      <w:r w:rsidR="00FF12CF" w:rsidRPr="00D66018">
        <w:t>being revised jointly with the NOU</w:t>
      </w:r>
      <w:r w:rsidR="00960082">
        <w:t>;</w:t>
      </w:r>
      <w:r w:rsidR="005821CC">
        <w:t xml:space="preserve"> and</w:t>
      </w:r>
      <w:r w:rsidR="00960082">
        <w:t xml:space="preserve"> </w:t>
      </w:r>
      <w:r w:rsidR="002C4F1C">
        <w:t>t</w:t>
      </w:r>
      <w:r w:rsidR="002C4F1C" w:rsidRPr="00D66018">
        <w:t>he feasibility study is ongoing, planned to be finalized in January 2026</w:t>
      </w:r>
      <w:r w:rsidR="00BC2C49" w:rsidRPr="00D66018">
        <w:rPr>
          <w:lang w:val="en-US"/>
        </w:rPr>
        <w:t>.</w:t>
      </w:r>
    </w:p>
    <w:p w14:paraId="0ECFAE37" w14:textId="1520C513" w:rsidR="00E9063C" w:rsidRPr="00D866B6" w:rsidRDefault="00E9063C" w:rsidP="00E9063C">
      <w:pPr>
        <w:keepNext/>
        <w:spacing w:after="240"/>
        <w:rPr>
          <w:i/>
        </w:rPr>
      </w:pPr>
      <w:r w:rsidRPr="00D866B6">
        <w:rPr>
          <w:i/>
        </w:rPr>
        <w:t>Project implementation</w:t>
      </w:r>
      <w:r w:rsidR="004337E4" w:rsidRPr="00D866B6">
        <w:rPr>
          <w:i/>
        </w:rPr>
        <w:t>, coordination</w:t>
      </w:r>
      <w:r w:rsidRPr="00D866B6">
        <w:rPr>
          <w:i/>
        </w:rPr>
        <w:t xml:space="preserve"> and monitoring</w:t>
      </w:r>
    </w:p>
    <w:p w14:paraId="683FEE5F" w14:textId="6CD6BCD7" w:rsidR="00BB0D72" w:rsidRPr="00D866B6" w:rsidRDefault="00B70BA7" w:rsidP="00B70BA7">
      <w:pPr>
        <w:pStyle w:val="Heading1"/>
      </w:pPr>
      <w:r w:rsidRPr="00D866B6">
        <w:t>A total of US $</w:t>
      </w:r>
      <w:r w:rsidR="008C77F3" w:rsidRPr="00D866B6">
        <w:t>12</w:t>
      </w:r>
      <w:r w:rsidRPr="00D866B6">
        <w:t>,</w:t>
      </w:r>
      <w:r w:rsidR="008C77F3" w:rsidRPr="00D866B6">
        <w:t>5</w:t>
      </w:r>
      <w:r w:rsidRPr="00D866B6">
        <w:t>00 was disbursed to conduct monitoring and follow-up activities, which includes expenditures for consultants (US $</w:t>
      </w:r>
      <w:r w:rsidR="00B13912" w:rsidRPr="005F166D">
        <w:t>6,000</w:t>
      </w:r>
      <w:r w:rsidRPr="00D866B6">
        <w:t>), travel (US $</w:t>
      </w:r>
      <w:r w:rsidR="00E77CAC" w:rsidRPr="005F166D">
        <w:t>3,500</w:t>
      </w:r>
      <w:r w:rsidRPr="00D866B6">
        <w:t>), and meetings (US $</w:t>
      </w:r>
      <w:r w:rsidR="00F01FA3" w:rsidRPr="005F166D">
        <w:t>3,000</w:t>
      </w:r>
      <w:r w:rsidRPr="00D866B6">
        <w:t>).</w:t>
      </w:r>
    </w:p>
    <w:p w14:paraId="5675491C" w14:textId="67EC49B4" w:rsidR="00E9063C" w:rsidRPr="00E9063C" w:rsidRDefault="00E9063C" w:rsidP="00E9063C">
      <w:pPr>
        <w:keepNext/>
        <w:spacing w:after="240"/>
      </w:pPr>
      <w:r w:rsidRPr="00E9063C">
        <w:rPr>
          <w:u w:val="single"/>
        </w:rPr>
        <w:t>Level of fund disbursement</w:t>
      </w:r>
    </w:p>
    <w:p w14:paraId="1871A529" w14:textId="730B5881" w:rsidR="007B3831" w:rsidRPr="00887B26" w:rsidRDefault="00E9063C" w:rsidP="000E0D79">
      <w:pPr>
        <w:keepNext/>
        <w:numPr>
          <w:ilvl w:val="0"/>
          <w:numId w:val="1"/>
        </w:numPr>
        <w:spacing w:before="240" w:after="240"/>
        <w:outlineLvl w:val="0"/>
      </w:pPr>
      <w:r w:rsidRPr="00887B26">
        <w:t xml:space="preserve">As of </w:t>
      </w:r>
      <w:r w:rsidR="00C27613" w:rsidRPr="00887B26">
        <w:t>September</w:t>
      </w:r>
      <w:r w:rsidRPr="00887B26">
        <w:t xml:space="preserve"> 2025, of the US $</w:t>
      </w:r>
      <w:r w:rsidR="009B28B2" w:rsidRPr="00887B26">
        <w:rPr>
          <w:color w:val="000000"/>
          <w:lang w:eastAsia="en-CA"/>
        </w:rPr>
        <w:t>333,000</w:t>
      </w:r>
      <w:r w:rsidRPr="00887B26">
        <w:t xml:space="preserve"> approved so far (US $</w:t>
      </w:r>
      <w:r w:rsidR="00404D49" w:rsidRPr="00887B26">
        <w:rPr>
          <w:color w:val="000000"/>
          <w:lang w:eastAsia="en-CA"/>
        </w:rPr>
        <w:t>128,500</w:t>
      </w:r>
      <w:r w:rsidRPr="00887B26">
        <w:t xml:space="preserve"> for </w:t>
      </w:r>
      <w:r w:rsidR="00404D49" w:rsidRPr="00887B26">
        <w:t>UNEP</w:t>
      </w:r>
      <w:r w:rsidRPr="00887B26">
        <w:t xml:space="preserve"> and US $</w:t>
      </w:r>
      <w:r w:rsidR="00404D49" w:rsidRPr="00887B26">
        <w:rPr>
          <w:color w:val="000000"/>
          <w:lang w:eastAsia="en-CA"/>
        </w:rPr>
        <w:t>204,500</w:t>
      </w:r>
      <w:r w:rsidRPr="00887B26">
        <w:t xml:space="preserve"> for</w:t>
      </w:r>
      <w:r w:rsidR="00404D49" w:rsidRPr="00887B26">
        <w:t xml:space="preserve"> UNIDO</w:t>
      </w:r>
      <w:r w:rsidRPr="00887B26">
        <w:t>), US $</w:t>
      </w:r>
      <w:r w:rsidR="00D50DDB" w:rsidRPr="00887B26">
        <w:rPr>
          <w:color w:val="000000"/>
          <w:lang w:eastAsia="en-CA"/>
        </w:rPr>
        <w:t>140,650</w:t>
      </w:r>
      <w:r w:rsidRPr="00887B26">
        <w:t xml:space="preserve"> (</w:t>
      </w:r>
      <w:r w:rsidR="00D50DDB" w:rsidRPr="00887B26">
        <w:t>42</w:t>
      </w:r>
      <w:r w:rsidR="000A015F">
        <w:t>.</w:t>
      </w:r>
      <w:r w:rsidR="00D50DDB" w:rsidRPr="00887B26">
        <w:t>2</w:t>
      </w:r>
      <w:r w:rsidRPr="00887B26">
        <w:t> per cent) had been disbursed (US $</w:t>
      </w:r>
      <w:r w:rsidR="00F47BEE" w:rsidRPr="00887B26">
        <w:rPr>
          <w:color w:val="000000"/>
          <w:lang w:eastAsia="en-CA"/>
        </w:rPr>
        <w:t xml:space="preserve">128,500 </w:t>
      </w:r>
      <w:r w:rsidRPr="00887B26">
        <w:t xml:space="preserve">for </w:t>
      </w:r>
      <w:r w:rsidR="00F47BEE" w:rsidRPr="00887B26">
        <w:t>UNEP</w:t>
      </w:r>
      <w:r w:rsidRPr="00887B26">
        <w:t xml:space="preserve"> and US $</w:t>
      </w:r>
      <w:r w:rsidR="00F47BEE" w:rsidRPr="00887B26">
        <w:rPr>
          <w:color w:val="000000"/>
          <w:lang w:eastAsia="en-CA"/>
        </w:rPr>
        <w:t>12,150</w:t>
      </w:r>
      <w:r w:rsidRPr="00887B26">
        <w:t xml:space="preserve"> for</w:t>
      </w:r>
      <w:r w:rsidR="00F47BEE" w:rsidRPr="00887B26">
        <w:t xml:space="preserve"> UNIDO</w:t>
      </w:r>
      <w:r w:rsidRPr="00887B26">
        <w:t>).</w:t>
      </w:r>
      <w:r w:rsidR="00D74A61" w:rsidRPr="00887B26">
        <w:t xml:space="preserve"> </w:t>
      </w:r>
      <w:r w:rsidR="00EA598B" w:rsidRPr="00887B26">
        <w:t>The balance of US $</w:t>
      </w:r>
      <w:r w:rsidR="007B3831" w:rsidRPr="00887B26">
        <w:rPr>
          <w:color w:val="000000"/>
          <w:lang w:eastAsia="en-CA"/>
        </w:rPr>
        <w:t>1</w:t>
      </w:r>
      <w:r w:rsidR="000A015F">
        <w:rPr>
          <w:color w:val="000000"/>
          <w:lang w:eastAsia="en-CA"/>
        </w:rPr>
        <w:t>92</w:t>
      </w:r>
      <w:r w:rsidR="007B3831" w:rsidRPr="00887B26">
        <w:rPr>
          <w:color w:val="000000"/>
          <w:lang w:eastAsia="en-CA"/>
        </w:rPr>
        <w:t>,</w:t>
      </w:r>
      <w:r w:rsidR="000A015F">
        <w:rPr>
          <w:color w:val="000000"/>
          <w:lang w:eastAsia="en-CA"/>
        </w:rPr>
        <w:t>3</w:t>
      </w:r>
      <w:r w:rsidR="007B3831" w:rsidRPr="00887B26">
        <w:rPr>
          <w:color w:val="000000"/>
          <w:lang w:eastAsia="en-CA"/>
        </w:rPr>
        <w:t>50</w:t>
      </w:r>
      <w:r w:rsidR="00EA598B" w:rsidRPr="00887B26">
        <w:t xml:space="preserve"> will be disbursed in </w:t>
      </w:r>
      <w:r w:rsidR="007B3831" w:rsidRPr="00887B26">
        <w:t>2026</w:t>
      </w:r>
      <w:r w:rsidR="007C586F" w:rsidRPr="00887B26">
        <w:t xml:space="preserve"> and </w:t>
      </w:r>
      <w:r w:rsidR="007B3831" w:rsidRPr="00887B26">
        <w:t>2027.</w:t>
      </w:r>
    </w:p>
    <w:p w14:paraId="36ACF729" w14:textId="2593D8B1" w:rsidR="00E9063C" w:rsidRPr="00E9063C" w:rsidRDefault="00E9063C" w:rsidP="00E9063C">
      <w:pPr>
        <w:keepNext/>
        <w:spacing w:before="240" w:after="240"/>
        <w:rPr>
          <w:u w:val="single"/>
        </w:rPr>
      </w:pPr>
      <w:r w:rsidRPr="00E9063C">
        <w:rPr>
          <w:u w:val="single"/>
        </w:rPr>
        <w:t xml:space="preserve">Implementation plan for the </w:t>
      </w:r>
      <w:r w:rsidR="002701ED">
        <w:rPr>
          <w:u w:val="single"/>
        </w:rPr>
        <w:t>second</w:t>
      </w:r>
      <w:r w:rsidRPr="00E9063C">
        <w:rPr>
          <w:u w:val="single"/>
        </w:rPr>
        <w:t xml:space="preserve"> tranche of stage </w:t>
      </w:r>
      <w:r w:rsidR="00C0017E">
        <w:rPr>
          <w:u w:val="single"/>
        </w:rPr>
        <w:t>II</w:t>
      </w:r>
      <w:r w:rsidR="00C0017E" w:rsidRPr="00E9063C">
        <w:rPr>
          <w:u w:val="single"/>
        </w:rPr>
        <w:t xml:space="preserve"> </w:t>
      </w:r>
      <w:r w:rsidRPr="00E9063C">
        <w:rPr>
          <w:u w:val="single"/>
        </w:rPr>
        <w:t>of the HCFC phase</w:t>
      </w:r>
      <w:r w:rsidRPr="00E9063C">
        <w:rPr>
          <w:u w:val="single"/>
        </w:rPr>
        <w:noBreakHyphen/>
        <w:t>out management plan</w:t>
      </w:r>
    </w:p>
    <w:p w14:paraId="2492A2BC" w14:textId="384FA445" w:rsidR="00E9063C" w:rsidRPr="00E9063C" w:rsidRDefault="00E9063C" w:rsidP="009C4C4C">
      <w:pPr>
        <w:numPr>
          <w:ilvl w:val="0"/>
          <w:numId w:val="1"/>
        </w:numPr>
        <w:spacing w:after="240"/>
        <w:outlineLvl w:val="0"/>
      </w:pPr>
      <w:bookmarkStart w:id="0" w:name="_Hlk126934425"/>
      <w:bookmarkStart w:id="1" w:name="_Hlk126663552"/>
      <w:r w:rsidRPr="00E9063C">
        <w:t xml:space="preserve">The following activities will be implemented between </w:t>
      </w:r>
      <w:r w:rsidR="003E1236" w:rsidRPr="002701ED">
        <w:t>January</w:t>
      </w:r>
      <w:r w:rsidRPr="002701ED">
        <w:t xml:space="preserve"> 202</w:t>
      </w:r>
      <w:r w:rsidR="003E1236" w:rsidRPr="002701ED">
        <w:t>6</w:t>
      </w:r>
      <w:r w:rsidRPr="002701ED">
        <w:t xml:space="preserve"> and </w:t>
      </w:r>
      <w:r w:rsidR="002701ED" w:rsidRPr="002701ED">
        <w:t xml:space="preserve">June </w:t>
      </w:r>
      <w:r w:rsidRPr="002701ED">
        <w:t>20</w:t>
      </w:r>
      <w:r w:rsidR="002701ED" w:rsidRPr="002701ED">
        <w:t>27</w:t>
      </w:r>
      <w:r w:rsidRPr="002701ED">
        <w:t>:</w:t>
      </w:r>
    </w:p>
    <w:p w14:paraId="31CEF1BC" w14:textId="5BE36992" w:rsidR="005909D1" w:rsidRDefault="00BA1AD5" w:rsidP="007B2F7F">
      <w:pPr>
        <w:numPr>
          <w:ilvl w:val="1"/>
          <w:numId w:val="1"/>
        </w:numPr>
        <w:spacing w:after="240"/>
        <w:outlineLvl w:val="1"/>
      </w:pPr>
      <w:r w:rsidRPr="0F01D8FD">
        <w:rPr>
          <w:i/>
          <w:iCs/>
        </w:rPr>
        <w:t>Strengthening of the legal and institutional framework:</w:t>
      </w:r>
      <w:r w:rsidR="00E27DF2">
        <w:t xml:space="preserve"> Ensur</w:t>
      </w:r>
      <w:r w:rsidR="006200B0">
        <w:t>e</w:t>
      </w:r>
      <w:r w:rsidR="00E27DF2">
        <w:t xml:space="preserve"> a functional and enforceable system of licensing and quotas for HCFC imports through legislative and regulatory measures</w:t>
      </w:r>
      <w:r w:rsidR="00362881">
        <w:t xml:space="preserve"> and </w:t>
      </w:r>
      <w:r w:rsidR="00362881" w:rsidRPr="00480348">
        <w:t>increas</w:t>
      </w:r>
      <w:r w:rsidR="006200B0">
        <w:t>e</w:t>
      </w:r>
      <w:r w:rsidR="0046506F" w:rsidRPr="00480348">
        <w:t xml:space="preserve"> efficiency of HCFC import controls through</w:t>
      </w:r>
      <w:r w:rsidR="00C03395">
        <w:t xml:space="preserve"> </w:t>
      </w:r>
      <w:r w:rsidR="00C03395" w:rsidRPr="00A7622B">
        <w:rPr>
          <w:rStyle w:val="normaltextrun"/>
          <w:shd w:val="clear" w:color="auto" w:fill="FFFFFF"/>
        </w:rPr>
        <w:t>the integration of the Trade Department into the existing online tool for HCFC and HFC import quota management</w:t>
      </w:r>
      <w:r w:rsidR="00413BC4" w:rsidRPr="00A7622B">
        <w:t xml:space="preserve"> </w:t>
      </w:r>
      <w:r w:rsidR="00413BC4">
        <w:t>(UNEP)</w:t>
      </w:r>
      <w:r w:rsidR="00503AEF">
        <w:t xml:space="preserve"> (US $11,000)</w:t>
      </w:r>
      <w:r w:rsidR="0046506F">
        <w:t>;</w:t>
      </w:r>
    </w:p>
    <w:p w14:paraId="40C448B7" w14:textId="2D36A8DD" w:rsidR="005909D1" w:rsidRPr="00CE0A78" w:rsidRDefault="0055329A" w:rsidP="009A0386">
      <w:pPr>
        <w:pStyle w:val="Heading2"/>
        <w:rPr>
          <w:i/>
        </w:rPr>
      </w:pPr>
      <w:r w:rsidRPr="00CE0A78">
        <w:rPr>
          <w:i/>
          <w:iCs/>
        </w:rPr>
        <w:t>Strengthening national capacity to control HCFCs:</w:t>
      </w:r>
      <w:r w:rsidR="00995674" w:rsidRPr="00CE0A78">
        <w:t xml:space="preserve"> Conduct 15 training sessions for 400</w:t>
      </w:r>
      <w:r w:rsidR="00B714E3">
        <w:t> </w:t>
      </w:r>
      <w:r w:rsidR="00995674" w:rsidRPr="00CE0A78">
        <w:t xml:space="preserve">customs officers </w:t>
      </w:r>
      <w:r w:rsidR="0042019B" w:rsidRPr="00CE0A78">
        <w:t>and other law enforcement agents</w:t>
      </w:r>
      <w:r w:rsidR="007D561E">
        <w:t xml:space="preserve"> and</w:t>
      </w:r>
      <w:r w:rsidR="00576141" w:rsidRPr="00CE0A78">
        <w:t xml:space="preserve"> organiz</w:t>
      </w:r>
      <w:r w:rsidR="007D561E">
        <w:t>e</w:t>
      </w:r>
      <w:r w:rsidR="00576141" w:rsidRPr="00CE0A78">
        <w:t xml:space="preserve"> </w:t>
      </w:r>
      <w:r w:rsidR="00F16356" w:rsidRPr="00CE0A78">
        <w:t>f</w:t>
      </w:r>
      <w:r w:rsidR="003F3540" w:rsidRPr="00CE0A78">
        <w:t>ive</w:t>
      </w:r>
      <w:r w:rsidR="00A42B44" w:rsidRPr="00CE0A78">
        <w:t xml:space="preserve"> </w:t>
      </w:r>
      <w:r w:rsidR="000E0569" w:rsidRPr="00CE0A78">
        <w:t>workshops for importing traders on the procedures for issuing import licenses and granting annual quotas</w:t>
      </w:r>
      <w:r w:rsidR="00333138" w:rsidRPr="00CE0A78">
        <w:rPr>
          <w:rStyle w:val="FootnoteReference"/>
        </w:rPr>
        <w:footnoteReference w:id="6"/>
      </w:r>
      <w:r w:rsidR="003F3540" w:rsidRPr="00CE0A78">
        <w:t xml:space="preserve"> and</w:t>
      </w:r>
      <w:r w:rsidR="0073166B" w:rsidRPr="00CE0A78">
        <w:t xml:space="preserve"> five workshops </w:t>
      </w:r>
      <w:r w:rsidR="00245F6E" w:rsidRPr="00CE0A78">
        <w:rPr>
          <w:rFonts w:eastAsiaTheme="minorHAnsi"/>
        </w:rPr>
        <w:t xml:space="preserve">for importing traders on the potential risks and dangers of certain </w:t>
      </w:r>
      <w:r w:rsidR="00245F6E" w:rsidRPr="00CE0A78">
        <w:t xml:space="preserve">refrigerant </w:t>
      </w:r>
      <w:r w:rsidR="00333138" w:rsidRPr="00CE0A78">
        <w:t>substances</w:t>
      </w:r>
      <w:r w:rsidR="00BF3639" w:rsidRPr="00CE0A78">
        <w:rPr>
          <w:rStyle w:val="FootnoteReference"/>
        </w:rPr>
        <w:footnoteReference w:id="7"/>
      </w:r>
      <w:r w:rsidR="00333138" w:rsidRPr="00CE0A78">
        <w:t xml:space="preserve"> (</w:t>
      </w:r>
      <w:r w:rsidR="00F05D59" w:rsidRPr="00CE0A78">
        <w:t>UNEP</w:t>
      </w:r>
      <w:r w:rsidR="00F05D59" w:rsidRPr="0027455C">
        <w:t>) (US $</w:t>
      </w:r>
      <w:r w:rsidR="009759A3" w:rsidRPr="0027455C">
        <w:t>7</w:t>
      </w:r>
      <w:r w:rsidR="00004C36" w:rsidRPr="0027455C">
        <w:t>0</w:t>
      </w:r>
      <w:r w:rsidR="00F05D59" w:rsidRPr="0027455C">
        <w:t>,000)</w:t>
      </w:r>
      <w:r w:rsidR="00245F6E" w:rsidRPr="0027455C">
        <w:t>;</w:t>
      </w:r>
    </w:p>
    <w:p w14:paraId="7096781C" w14:textId="23F6F3D6" w:rsidR="005909D1" w:rsidRDefault="0011059D" w:rsidP="0093613E">
      <w:pPr>
        <w:pStyle w:val="Heading2"/>
        <w:widowControl/>
      </w:pPr>
      <w:r w:rsidRPr="0011059D">
        <w:rPr>
          <w:i/>
        </w:rPr>
        <w:t xml:space="preserve">Strengthening the capacity of RAC technicians in good </w:t>
      </w:r>
      <w:r w:rsidR="00746294" w:rsidRPr="0011059D">
        <w:rPr>
          <w:i/>
        </w:rPr>
        <w:t>practices</w:t>
      </w:r>
      <w:r w:rsidR="00746294">
        <w:rPr>
          <w:i/>
        </w:rPr>
        <w:t xml:space="preserve">: </w:t>
      </w:r>
      <w:r w:rsidR="00746294" w:rsidRPr="00746294">
        <w:rPr>
          <w:iCs/>
        </w:rPr>
        <w:t>Organi</w:t>
      </w:r>
      <w:r w:rsidR="007D561E">
        <w:rPr>
          <w:iCs/>
        </w:rPr>
        <w:t>ze</w:t>
      </w:r>
      <w:r w:rsidR="00746294" w:rsidRPr="00746294">
        <w:rPr>
          <w:iCs/>
        </w:rPr>
        <w:t xml:space="preserve"> </w:t>
      </w:r>
      <w:r w:rsidR="000554FB">
        <w:t xml:space="preserve">16 training sessions </w:t>
      </w:r>
      <w:r w:rsidR="00A81C19">
        <w:t xml:space="preserve">for </w:t>
      </w:r>
      <w:r w:rsidR="000554FB">
        <w:t xml:space="preserve">500 RAC technicians </w:t>
      </w:r>
      <w:r w:rsidR="000554FB">
        <w:rPr>
          <w:rFonts w:cstheme="minorHAnsi"/>
        </w:rPr>
        <w:t>in good practices in refrigeration</w:t>
      </w:r>
      <w:r w:rsidR="00453FDC" w:rsidRPr="00453FDC">
        <w:t xml:space="preserve"> </w:t>
      </w:r>
      <w:r w:rsidR="00453FDC" w:rsidRPr="00601ED2">
        <w:t>including techniques for the recovery, recycling and reuse of refrigerants, safety and handling of new refrigerants and equipment</w:t>
      </w:r>
      <w:r w:rsidR="000554FB">
        <w:rPr>
          <w:rFonts w:cstheme="minorHAnsi"/>
        </w:rPr>
        <w:t>;</w:t>
      </w:r>
      <w:r w:rsidR="00703223">
        <w:rPr>
          <w:rFonts w:cstheme="minorHAnsi"/>
        </w:rPr>
        <w:t xml:space="preserve"> </w:t>
      </w:r>
      <w:r w:rsidR="00DA3F6D">
        <w:rPr>
          <w:rFonts w:cstheme="minorHAnsi"/>
        </w:rPr>
        <w:t>conduct</w:t>
      </w:r>
      <w:r w:rsidR="00703223">
        <w:rPr>
          <w:rFonts w:cstheme="minorHAnsi"/>
        </w:rPr>
        <w:t xml:space="preserve"> stakeholders consultations to establish a certification scheme</w:t>
      </w:r>
      <w:r w:rsidR="009766BD">
        <w:rPr>
          <w:rFonts w:cstheme="minorHAnsi"/>
        </w:rPr>
        <w:t xml:space="preserve"> for the RAC servicing sector and </w:t>
      </w:r>
      <w:r w:rsidR="00DA3F6D">
        <w:rPr>
          <w:rFonts w:cstheme="minorHAnsi"/>
        </w:rPr>
        <w:t>build</w:t>
      </w:r>
      <w:r w:rsidR="009766BD">
        <w:rPr>
          <w:rFonts w:cstheme="minorHAnsi"/>
        </w:rPr>
        <w:t xml:space="preserve"> the capacity of the key sta</w:t>
      </w:r>
      <w:r w:rsidR="00121909">
        <w:rPr>
          <w:rFonts w:cstheme="minorHAnsi"/>
        </w:rPr>
        <w:t xml:space="preserve">keholders and developing </w:t>
      </w:r>
      <w:r w:rsidR="00121909">
        <w:rPr>
          <w:rFonts w:cstheme="minorHAnsi"/>
        </w:rPr>
        <w:lastRenderedPageBreak/>
        <w:t xml:space="preserve">regulatory </w:t>
      </w:r>
      <w:r w:rsidR="00286413" w:rsidRPr="00601ED2">
        <w:t>standards and protocols on the use of flammable and toxic substances in RAC equipment</w:t>
      </w:r>
      <w:r w:rsidR="009759A3">
        <w:t>(UNEP) (US $1</w:t>
      </w:r>
      <w:r w:rsidR="00D36FFB">
        <w:t>15</w:t>
      </w:r>
      <w:r w:rsidR="009759A3">
        <w:t>,000)</w:t>
      </w:r>
      <w:r w:rsidR="00286413">
        <w:t>;</w:t>
      </w:r>
    </w:p>
    <w:p w14:paraId="0611B737" w14:textId="456A5227" w:rsidR="002B539C" w:rsidRDefault="00765A19" w:rsidP="00A242AE">
      <w:pPr>
        <w:pStyle w:val="Heading2"/>
        <w:keepLines/>
        <w:numPr>
          <w:ilvl w:val="1"/>
          <w:numId w:val="2"/>
        </w:numPr>
      </w:pPr>
      <w:r w:rsidRPr="00AF2FA3">
        <w:rPr>
          <w:i/>
        </w:rPr>
        <w:t>Strengthening six centres of excellence</w:t>
      </w:r>
      <w:r w:rsidR="00AF2FA3" w:rsidRPr="00AF2FA3">
        <w:rPr>
          <w:i/>
        </w:rPr>
        <w:t>:</w:t>
      </w:r>
      <w:r w:rsidR="00305D30" w:rsidRPr="00305D30">
        <w:t xml:space="preserve"> </w:t>
      </w:r>
      <w:r w:rsidR="00DA3F6D" w:rsidRPr="00DA3F6D">
        <w:t>Procure</w:t>
      </w:r>
      <w:r w:rsidR="00305D30" w:rsidRPr="00DA3F6D">
        <w:t xml:space="preserve"> and deliver the equipment to the beneficiary cent</w:t>
      </w:r>
      <w:r w:rsidR="00524429">
        <w:t>re</w:t>
      </w:r>
      <w:r w:rsidR="00305D30" w:rsidRPr="00DA3F6D">
        <w:t>s;</w:t>
      </w:r>
      <w:r w:rsidR="00AB199F" w:rsidRPr="00DA3F6D">
        <w:t xml:space="preserve"> </w:t>
      </w:r>
      <w:r w:rsidR="006200B0" w:rsidRPr="00DA3F6D">
        <w:t>c</w:t>
      </w:r>
      <w:r w:rsidR="00AB199F" w:rsidRPr="00DA3F6D">
        <w:t>omplet</w:t>
      </w:r>
      <w:r w:rsidR="00DA3F6D" w:rsidRPr="00DA3F6D">
        <w:t>e</w:t>
      </w:r>
      <w:r w:rsidR="00AB199F" w:rsidRPr="00DA3F6D">
        <w:t xml:space="preserve"> the feasibility study</w:t>
      </w:r>
      <w:r w:rsidR="006200B0" w:rsidRPr="00DA3F6D">
        <w:t xml:space="preserve"> and </w:t>
      </w:r>
      <w:r w:rsidR="00DA3F6D" w:rsidRPr="00DA3F6D">
        <w:t>finalize</w:t>
      </w:r>
      <w:r w:rsidR="00AB199F" w:rsidRPr="00DA3F6D">
        <w:t xml:space="preserve"> the contract with the training institute and conduct the training of trainers in Vienna, Austria</w:t>
      </w:r>
      <w:r w:rsidR="00D6195C">
        <w:t xml:space="preserve"> (UNIDO</w:t>
      </w:r>
      <w:r w:rsidR="00982067">
        <w:t>) (</w:t>
      </w:r>
      <w:r w:rsidR="00D6195C">
        <w:t>balances from previous tranche)</w:t>
      </w:r>
      <w:r w:rsidR="008B1276">
        <w:t xml:space="preserve">; </w:t>
      </w:r>
    </w:p>
    <w:p w14:paraId="3474F09D" w14:textId="714CDF75" w:rsidR="00765A19" w:rsidRPr="00AB199F" w:rsidRDefault="003A3C31" w:rsidP="0093613E">
      <w:pPr>
        <w:pStyle w:val="Heading2"/>
      </w:pPr>
      <w:r>
        <w:rPr>
          <w:i/>
          <w:iCs/>
        </w:rPr>
        <w:t>Activities to maintain energy efficiency</w:t>
      </w:r>
      <w:r w:rsidR="009D77B3">
        <w:rPr>
          <w:i/>
          <w:iCs/>
        </w:rPr>
        <w:t>:</w:t>
      </w:r>
      <w:r w:rsidR="009D77B3">
        <w:t xml:space="preserve"> These activities are described in detail in the following section (UNEP</w:t>
      </w:r>
      <w:r w:rsidR="001A3C5E">
        <w:t xml:space="preserve">) (US $120,000); </w:t>
      </w:r>
      <w:r w:rsidR="008B1276">
        <w:t>and</w:t>
      </w:r>
    </w:p>
    <w:p w14:paraId="27ACC6AB" w14:textId="1DA4E6AC" w:rsidR="00DA5CDE" w:rsidRPr="00DC1B1A" w:rsidRDefault="00E9063C" w:rsidP="00DC1B1A">
      <w:pPr>
        <w:pStyle w:val="Heading2"/>
        <w:rPr>
          <w:rFonts w:eastAsia="SimSun"/>
          <w:sz w:val="20"/>
          <w:lang w:val="en-US"/>
        </w:rPr>
      </w:pPr>
      <w:r w:rsidRPr="00DA5CDE">
        <w:rPr>
          <w:i/>
          <w:iCs/>
        </w:rPr>
        <w:t>Project</w:t>
      </w:r>
      <w:r w:rsidR="00B929B1">
        <w:rPr>
          <w:i/>
          <w:iCs/>
        </w:rPr>
        <w:t xml:space="preserve"> implementation, coordination and</w:t>
      </w:r>
      <w:r w:rsidRPr="00DA5CDE">
        <w:rPr>
          <w:i/>
          <w:iCs/>
        </w:rPr>
        <w:t xml:space="preserve"> monitoring</w:t>
      </w:r>
      <w:bookmarkStart w:id="2" w:name="_Hlk213087464"/>
      <w:r w:rsidRPr="00DA5CDE">
        <w:rPr>
          <w:i/>
          <w:iCs/>
        </w:rPr>
        <w:t xml:space="preserve"> </w:t>
      </w:r>
      <w:r w:rsidRPr="004948EC">
        <w:t>(</w:t>
      </w:r>
      <w:r w:rsidR="00D36FFB" w:rsidRPr="004948EC">
        <w:t>UNEP</w:t>
      </w:r>
      <w:r w:rsidRPr="004948EC">
        <w:t>)</w:t>
      </w:r>
      <w:bookmarkEnd w:id="2"/>
      <w:r w:rsidRPr="004948EC">
        <w:t xml:space="preserve"> (US </w:t>
      </w:r>
      <w:r w:rsidR="00672A3A">
        <w:t>$</w:t>
      </w:r>
      <w:r w:rsidR="00DA5CDE" w:rsidRPr="004948EC">
        <w:t>12,500</w:t>
      </w:r>
      <w:r w:rsidRPr="004948EC">
        <w:t>)</w:t>
      </w:r>
      <w:r w:rsidR="00DA5CDE">
        <w:rPr>
          <w:i/>
          <w:iCs/>
        </w:rPr>
        <w:t>:</w:t>
      </w:r>
      <w:r w:rsidR="00950F37" w:rsidRPr="00950F37">
        <w:rPr>
          <w:rFonts w:eastAsia="SimSun"/>
        </w:rPr>
        <w:t xml:space="preserve"> </w:t>
      </w:r>
      <w:r w:rsidR="00950F37" w:rsidRPr="00F32C0D">
        <w:rPr>
          <w:rFonts w:eastAsia="SimSun"/>
        </w:rPr>
        <w:t>US $</w:t>
      </w:r>
      <w:r w:rsidR="00950F37">
        <w:rPr>
          <w:rFonts w:eastAsia="SimSun"/>
        </w:rPr>
        <w:t>6,000</w:t>
      </w:r>
      <w:r w:rsidR="00950F37" w:rsidRPr="00F32C0D">
        <w:rPr>
          <w:rFonts w:eastAsia="SimSun"/>
        </w:rPr>
        <w:t xml:space="preserve"> for </w:t>
      </w:r>
      <w:r w:rsidR="00950F37">
        <w:rPr>
          <w:rFonts w:eastAsia="SimSun"/>
        </w:rPr>
        <w:t xml:space="preserve">staff </w:t>
      </w:r>
      <w:r w:rsidR="00950F37" w:rsidRPr="00F32C0D">
        <w:rPr>
          <w:rFonts w:eastAsia="SimSun"/>
        </w:rPr>
        <w:t>and consultants, US $</w:t>
      </w:r>
      <w:r w:rsidR="00950F37">
        <w:rPr>
          <w:rFonts w:eastAsia="SimSun"/>
        </w:rPr>
        <w:t>3</w:t>
      </w:r>
      <w:r w:rsidR="00950F37" w:rsidRPr="00F32C0D">
        <w:rPr>
          <w:rFonts w:eastAsia="SimSun"/>
        </w:rPr>
        <w:t>,</w:t>
      </w:r>
      <w:r w:rsidR="00950F37">
        <w:rPr>
          <w:rFonts w:eastAsia="SimSun"/>
        </w:rPr>
        <w:t>5</w:t>
      </w:r>
      <w:r w:rsidR="00950F37" w:rsidRPr="00F32C0D">
        <w:rPr>
          <w:rFonts w:eastAsia="SimSun"/>
        </w:rPr>
        <w:t>00 for travel and US $</w:t>
      </w:r>
      <w:r w:rsidR="00950F37">
        <w:rPr>
          <w:rFonts w:eastAsia="SimSun"/>
        </w:rPr>
        <w:t>3</w:t>
      </w:r>
      <w:r w:rsidR="00950F37" w:rsidRPr="00F32C0D">
        <w:rPr>
          <w:rFonts w:eastAsia="SimSun"/>
        </w:rPr>
        <w:t>,000 for meetings and workshops.</w:t>
      </w:r>
    </w:p>
    <w:p w14:paraId="177E0E70" w14:textId="1113378D" w:rsidR="00E9063C" w:rsidRPr="008D453D" w:rsidRDefault="00057AEA" w:rsidP="00DA5CDE">
      <w:pPr>
        <w:keepNext/>
        <w:spacing w:after="240"/>
        <w:outlineLvl w:val="1"/>
        <w:rPr>
          <w:i/>
        </w:rPr>
      </w:pPr>
      <w:r w:rsidRPr="008D453D">
        <w:rPr>
          <w:i/>
        </w:rPr>
        <w:t>Additional a</w:t>
      </w:r>
      <w:r w:rsidR="00E9063C" w:rsidRPr="008D453D">
        <w:rPr>
          <w:i/>
        </w:rPr>
        <w:t>ctivities to maintain energy efficiency in the refrigeration servicing sector</w:t>
      </w:r>
    </w:p>
    <w:p w14:paraId="59FC9FB9" w14:textId="53F51668" w:rsidR="00E9063C" w:rsidRPr="008D453D" w:rsidRDefault="00C62C3A" w:rsidP="00F1684A">
      <w:pPr>
        <w:pStyle w:val="Heading1"/>
      </w:pPr>
      <w:bookmarkStart w:id="3" w:name="_Hlk126662278"/>
      <w:r w:rsidRPr="0027455C">
        <w:t xml:space="preserve">In line with decision 89/6(d), UNEP </w:t>
      </w:r>
      <w:r w:rsidR="00C368C2" w:rsidRPr="0027455C">
        <w:t xml:space="preserve">has </w:t>
      </w:r>
      <w:r w:rsidRPr="0027455C">
        <w:t xml:space="preserve">included in the tranche implementation plan the specific actions, performance indicators and funding associated with additional activities to maintain energy efficiency. </w:t>
      </w:r>
      <w:r w:rsidR="00E9063C" w:rsidRPr="0027455C">
        <w:t xml:space="preserve">The project has been designed </w:t>
      </w:r>
      <w:r w:rsidR="00F1684A" w:rsidRPr="0027455C">
        <w:t xml:space="preserve">to engage key stakeholders in supporting the adoption of </w:t>
      </w:r>
      <w:r w:rsidR="00F431E7" w:rsidRPr="0027455C">
        <w:t>m</w:t>
      </w:r>
      <w:r w:rsidR="00F1684A" w:rsidRPr="0027455C">
        <w:t>inimum</w:t>
      </w:r>
      <w:r w:rsidR="00F1684A" w:rsidRPr="008D453D">
        <w:t xml:space="preserve"> </w:t>
      </w:r>
      <w:r w:rsidR="00F431E7" w:rsidRPr="008D453D">
        <w:t>e</w:t>
      </w:r>
      <w:r w:rsidR="00F1684A" w:rsidRPr="008D453D">
        <w:t xml:space="preserve">nergy </w:t>
      </w:r>
      <w:r w:rsidR="00F431E7" w:rsidRPr="008D453D">
        <w:t>p</w:t>
      </w:r>
      <w:r w:rsidR="00F1684A" w:rsidRPr="008D453D">
        <w:t xml:space="preserve">erformance </w:t>
      </w:r>
      <w:r w:rsidR="00F431E7" w:rsidRPr="008D453D">
        <w:t>s</w:t>
      </w:r>
      <w:r w:rsidR="00F1684A" w:rsidRPr="008D453D">
        <w:t xml:space="preserve">tandards (MEPS) </w:t>
      </w:r>
      <w:r w:rsidR="00B97BB1" w:rsidRPr="008D453D">
        <w:t xml:space="preserve">through </w:t>
      </w:r>
      <w:r w:rsidR="00F1684A" w:rsidRPr="008D453D">
        <w:t>strengthening institutional and technical capacities to develop and implement policies and regulations on energy efficiency and labelling system in the RAC sector</w:t>
      </w:r>
      <w:r w:rsidR="00BE2AA0" w:rsidRPr="008D453D">
        <w:t xml:space="preserve"> and</w:t>
      </w:r>
      <w:r w:rsidR="00DD0807" w:rsidRPr="008D453D">
        <w:t xml:space="preserve"> </w:t>
      </w:r>
      <w:r w:rsidR="005A60D8" w:rsidRPr="008D453D">
        <w:t>e</w:t>
      </w:r>
      <w:r w:rsidR="004436D5" w:rsidRPr="008D453D">
        <w:t xml:space="preserve">nhancing public awareness on </w:t>
      </w:r>
      <w:r w:rsidR="002462A9">
        <w:t xml:space="preserve">the </w:t>
      </w:r>
      <w:r w:rsidR="004436D5" w:rsidRPr="008D453D">
        <w:t>labe</w:t>
      </w:r>
      <w:r w:rsidR="002462A9">
        <w:t>l</w:t>
      </w:r>
      <w:r w:rsidR="004436D5" w:rsidRPr="008D453D">
        <w:t xml:space="preserve">ling system and energy-efficient technologies in Chad's RAC </w:t>
      </w:r>
      <w:r w:rsidR="00BE2AA0" w:rsidRPr="008D453D">
        <w:t>sector. The</w:t>
      </w:r>
      <w:r w:rsidR="00E9063C" w:rsidRPr="008D453D">
        <w:t xml:space="preserve"> description and proposed cost of activities to maintain energy efficiency in the sector </w:t>
      </w:r>
      <w:bookmarkStart w:id="4" w:name="_Hlk126934445"/>
      <w:bookmarkEnd w:id="0"/>
      <w:r w:rsidR="00E9063C" w:rsidRPr="008D453D">
        <w:t>include:</w:t>
      </w:r>
    </w:p>
    <w:p w14:paraId="4AB11939" w14:textId="7670BDF8" w:rsidR="002979DD" w:rsidRPr="008D453D" w:rsidRDefault="00895432" w:rsidP="002979DD">
      <w:pPr>
        <w:pStyle w:val="Heading2"/>
        <w:rPr>
          <w:lang w:val="en-US"/>
        </w:rPr>
      </w:pPr>
      <w:r w:rsidRPr="008D453D">
        <w:rPr>
          <w:i/>
          <w:iCs/>
        </w:rPr>
        <w:t xml:space="preserve">Institutional </w:t>
      </w:r>
      <w:r w:rsidR="00F1626D" w:rsidRPr="008D453D">
        <w:rPr>
          <w:i/>
          <w:iCs/>
        </w:rPr>
        <w:t>c</w:t>
      </w:r>
      <w:r w:rsidRPr="008D453D">
        <w:rPr>
          <w:i/>
          <w:iCs/>
        </w:rPr>
        <w:t xml:space="preserve">oordination and </w:t>
      </w:r>
      <w:r w:rsidR="008A4492" w:rsidRPr="008D453D">
        <w:rPr>
          <w:i/>
          <w:iCs/>
          <w:lang w:val="en-US"/>
        </w:rPr>
        <w:t>c</w:t>
      </w:r>
      <w:proofErr w:type="spellStart"/>
      <w:r w:rsidR="00C62C3A" w:rsidRPr="008D453D">
        <w:rPr>
          <w:i/>
          <w:iCs/>
        </w:rPr>
        <w:t>ooperation</w:t>
      </w:r>
      <w:proofErr w:type="spellEnd"/>
      <w:r w:rsidRPr="008D453D">
        <w:rPr>
          <w:i/>
          <w:iCs/>
        </w:rPr>
        <w:t xml:space="preserve"> to </w:t>
      </w:r>
      <w:r w:rsidR="00302367">
        <w:rPr>
          <w:i/>
          <w:iCs/>
        </w:rPr>
        <w:t xml:space="preserve">facilitate </w:t>
      </w:r>
      <w:r w:rsidR="00B33ABC">
        <w:rPr>
          <w:i/>
          <w:iCs/>
        </w:rPr>
        <w:t>development</w:t>
      </w:r>
      <w:r w:rsidRPr="008D453D">
        <w:rPr>
          <w:i/>
          <w:iCs/>
        </w:rPr>
        <w:t xml:space="preserve"> and implementation of energy efficiency </w:t>
      </w:r>
      <w:r w:rsidR="00B77C9A">
        <w:rPr>
          <w:i/>
          <w:iCs/>
        </w:rPr>
        <w:t xml:space="preserve">policies and regulations </w:t>
      </w:r>
      <w:r w:rsidRPr="008D453D">
        <w:rPr>
          <w:i/>
          <w:iCs/>
        </w:rPr>
        <w:t xml:space="preserve">and labelling system in the RAC sector: </w:t>
      </w:r>
      <w:r w:rsidR="004A4A05" w:rsidRPr="008D453D">
        <w:t xml:space="preserve">Conduct </w:t>
      </w:r>
      <w:r w:rsidR="00D53AB9" w:rsidRPr="008D453D">
        <w:rPr>
          <w:lang w:val="en-US"/>
        </w:rPr>
        <w:t>coordination meetings and workshops; develop MEPS analysis,</w:t>
      </w:r>
      <w:r w:rsidR="00CB2670" w:rsidRPr="008D453D">
        <w:rPr>
          <w:lang w:val="en-US"/>
        </w:rPr>
        <w:t xml:space="preserve"> polic</w:t>
      </w:r>
      <w:r w:rsidR="00B77C9A">
        <w:rPr>
          <w:lang w:val="en-US"/>
        </w:rPr>
        <w:t>ies</w:t>
      </w:r>
      <w:r w:rsidR="00CB2670" w:rsidRPr="008D453D">
        <w:rPr>
          <w:lang w:val="en-US"/>
        </w:rPr>
        <w:t xml:space="preserve"> and regulations; organize meetings and experience</w:t>
      </w:r>
      <w:r w:rsidR="00772376">
        <w:rPr>
          <w:lang w:val="en-US"/>
        </w:rPr>
        <w:noBreakHyphen/>
      </w:r>
      <w:r w:rsidR="009A2DFD" w:rsidRPr="008D453D">
        <w:rPr>
          <w:lang w:val="en-US"/>
        </w:rPr>
        <w:t xml:space="preserve">sharing </w:t>
      </w:r>
      <w:r w:rsidR="00864397">
        <w:rPr>
          <w:lang w:val="en-US"/>
        </w:rPr>
        <w:t>visit</w:t>
      </w:r>
      <w:r w:rsidR="005A1F91" w:rsidRPr="008D453D">
        <w:rPr>
          <w:lang w:val="en-US"/>
        </w:rPr>
        <w:t>s</w:t>
      </w:r>
      <w:r w:rsidR="00CB2670" w:rsidRPr="008D453D">
        <w:rPr>
          <w:lang w:val="en-US"/>
        </w:rPr>
        <w:t xml:space="preserve"> </w:t>
      </w:r>
      <w:r w:rsidR="006F4A10" w:rsidRPr="008D453D">
        <w:rPr>
          <w:lang w:val="en-US"/>
        </w:rPr>
        <w:t xml:space="preserve">and develop reports and </w:t>
      </w:r>
      <w:r w:rsidR="00741F18">
        <w:rPr>
          <w:lang w:val="en-US"/>
        </w:rPr>
        <w:t xml:space="preserve">an </w:t>
      </w:r>
      <w:r w:rsidR="006F4A10" w:rsidRPr="008D453D">
        <w:rPr>
          <w:lang w:val="en-US"/>
        </w:rPr>
        <w:t>information note</w:t>
      </w:r>
      <w:r w:rsidR="0010429D" w:rsidRPr="008D453D">
        <w:rPr>
          <w:rFonts w:eastAsia="SimSun"/>
        </w:rPr>
        <w:t xml:space="preserve"> (US $80,000)</w:t>
      </w:r>
      <w:r w:rsidR="006F4A10" w:rsidRPr="008D453D">
        <w:rPr>
          <w:lang w:val="en-US"/>
        </w:rPr>
        <w:t>; and</w:t>
      </w:r>
    </w:p>
    <w:p w14:paraId="43F0299F" w14:textId="5E34D458" w:rsidR="00B87A2F" w:rsidRPr="008D453D" w:rsidRDefault="00C12B7E" w:rsidP="0095303B">
      <w:pPr>
        <w:pStyle w:val="Heading2"/>
        <w:spacing w:after="360"/>
        <w:rPr>
          <w:bCs/>
          <w:spacing w:val="-1"/>
        </w:rPr>
      </w:pPr>
      <w:r>
        <w:rPr>
          <w:i/>
          <w:iCs/>
          <w:spacing w:val="-1"/>
        </w:rPr>
        <w:t>Public</w:t>
      </w:r>
      <w:r w:rsidR="001F6081" w:rsidRPr="008D453D">
        <w:rPr>
          <w:i/>
          <w:iCs/>
          <w:spacing w:val="-1"/>
        </w:rPr>
        <w:t xml:space="preserve"> </w:t>
      </w:r>
      <w:r w:rsidR="005A1F91" w:rsidRPr="008D453D">
        <w:rPr>
          <w:i/>
          <w:iCs/>
          <w:spacing w:val="-1"/>
        </w:rPr>
        <w:t>a</w:t>
      </w:r>
      <w:r w:rsidR="001F6081" w:rsidRPr="008D453D">
        <w:rPr>
          <w:bCs/>
          <w:i/>
          <w:iCs/>
          <w:spacing w:val="-1"/>
        </w:rPr>
        <w:t xml:space="preserve">wareness and </w:t>
      </w:r>
      <w:r w:rsidR="005A1F91" w:rsidRPr="008D453D">
        <w:rPr>
          <w:bCs/>
          <w:i/>
          <w:iCs/>
          <w:spacing w:val="-1"/>
        </w:rPr>
        <w:t>o</w:t>
      </w:r>
      <w:r w:rsidR="001F6081" w:rsidRPr="008D453D">
        <w:rPr>
          <w:bCs/>
          <w:i/>
          <w:iCs/>
          <w:spacing w:val="-1"/>
        </w:rPr>
        <w:t xml:space="preserve">utreach </w:t>
      </w:r>
      <w:r w:rsidR="005A1F91" w:rsidRPr="008D453D">
        <w:rPr>
          <w:bCs/>
          <w:i/>
          <w:iCs/>
          <w:spacing w:val="-1"/>
        </w:rPr>
        <w:t>p</w:t>
      </w:r>
      <w:r w:rsidR="001F6081" w:rsidRPr="008D453D">
        <w:rPr>
          <w:bCs/>
          <w:i/>
          <w:iCs/>
          <w:spacing w:val="-1"/>
        </w:rPr>
        <w:t>rogrammes:</w:t>
      </w:r>
      <w:r w:rsidR="001F6081" w:rsidRPr="008D453D">
        <w:rPr>
          <w:bCs/>
          <w:spacing w:val="-1"/>
        </w:rPr>
        <w:t xml:space="preserve"> Develop communication tools</w:t>
      </w:r>
      <w:r w:rsidR="005A1F91" w:rsidRPr="008D453D">
        <w:rPr>
          <w:bCs/>
          <w:spacing w:val="-1"/>
        </w:rPr>
        <w:t>;</w:t>
      </w:r>
      <w:r w:rsidR="001F6081" w:rsidRPr="008D453D">
        <w:rPr>
          <w:bCs/>
          <w:spacing w:val="-1"/>
        </w:rPr>
        <w:t xml:space="preserve"> conduct awareness</w:t>
      </w:r>
      <w:r w:rsidR="0083183C">
        <w:rPr>
          <w:bCs/>
          <w:spacing w:val="-1"/>
        </w:rPr>
        <w:noBreakHyphen/>
      </w:r>
      <w:r w:rsidR="001F6081" w:rsidRPr="008D453D">
        <w:rPr>
          <w:bCs/>
          <w:spacing w:val="-1"/>
        </w:rPr>
        <w:t>raising campaigns and develop materials</w:t>
      </w:r>
      <w:r w:rsidR="005D7308" w:rsidRPr="008D453D">
        <w:rPr>
          <w:bCs/>
          <w:spacing w:val="-1"/>
        </w:rPr>
        <w:t>;</w:t>
      </w:r>
      <w:r w:rsidR="001F6081" w:rsidRPr="008D453D">
        <w:rPr>
          <w:bCs/>
          <w:spacing w:val="-1"/>
        </w:rPr>
        <w:t xml:space="preserve"> organize workshops and media briefs and develop </w:t>
      </w:r>
      <w:r w:rsidR="008A4492" w:rsidRPr="008D453D">
        <w:rPr>
          <w:bCs/>
          <w:spacing w:val="-1"/>
        </w:rPr>
        <w:t>reports</w:t>
      </w:r>
      <w:r w:rsidR="008A4492" w:rsidRPr="008D453D">
        <w:rPr>
          <w:rFonts w:eastAsia="SimSun"/>
        </w:rPr>
        <w:t xml:space="preserve"> (</w:t>
      </w:r>
      <w:r w:rsidR="0010429D" w:rsidRPr="008D453D">
        <w:rPr>
          <w:rFonts w:eastAsia="SimSun"/>
        </w:rPr>
        <w:t>US $</w:t>
      </w:r>
      <w:r w:rsidR="008E4E69" w:rsidRPr="008D453D">
        <w:rPr>
          <w:rFonts w:eastAsia="SimSun"/>
        </w:rPr>
        <w:t>4</w:t>
      </w:r>
      <w:r w:rsidR="0010429D" w:rsidRPr="008D453D">
        <w:rPr>
          <w:rFonts w:eastAsia="SimSun"/>
        </w:rPr>
        <w:t>0,000)</w:t>
      </w:r>
      <w:r w:rsidR="001F6081" w:rsidRPr="008D453D">
        <w:rPr>
          <w:bCs/>
          <w:spacing w:val="-1"/>
        </w:rPr>
        <w:t>.</w:t>
      </w:r>
    </w:p>
    <w:bookmarkEnd w:id="1"/>
    <w:bookmarkEnd w:id="3"/>
    <w:bookmarkEnd w:id="4"/>
    <w:p w14:paraId="2846046E" w14:textId="77777777" w:rsidR="00E9063C" w:rsidRPr="00E9063C" w:rsidRDefault="00E9063C" w:rsidP="00E9063C">
      <w:pPr>
        <w:keepNext/>
        <w:keepLines/>
        <w:spacing w:before="360" w:after="240"/>
        <w:jc w:val="center"/>
        <w:rPr>
          <w:b/>
        </w:rPr>
      </w:pPr>
      <w:r w:rsidRPr="00E9063C">
        <w:rPr>
          <w:b/>
        </w:rPr>
        <w:t>SECRETARIAT’S COMMENTS AND RECOMMENDATION</w:t>
      </w:r>
    </w:p>
    <w:p w14:paraId="2124BF76" w14:textId="77777777" w:rsidR="00E9063C" w:rsidRPr="00E9063C" w:rsidRDefault="00E9063C" w:rsidP="00E9063C">
      <w:pPr>
        <w:keepNext/>
        <w:keepLines/>
        <w:rPr>
          <w:b/>
        </w:rPr>
      </w:pPr>
      <w:r w:rsidRPr="00E9063C">
        <w:rPr>
          <w:b/>
        </w:rPr>
        <w:t>COMMENTS</w:t>
      </w:r>
    </w:p>
    <w:p w14:paraId="6261189F" w14:textId="788EE6CF" w:rsidR="00E9063C" w:rsidRPr="00E9063C" w:rsidRDefault="00E9063C" w:rsidP="00E9063C">
      <w:pPr>
        <w:keepNext/>
        <w:keepLines/>
        <w:spacing w:before="240" w:after="240"/>
        <w:rPr>
          <w:u w:val="single"/>
        </w:rPr>
      </w:pPr>
      <w:r w:rsidRPr="00E9063C">
        <w:rPr>
          <w:u w:val="single"/>
        </w:rPr>
        <w:t xml:space="preserve">Progress report on the </w:t>
      </w:r>
      <w:r w:rsidR="009425F8" w:rsidRPr="00E9063C">
        <w:rPr>
          <w:u w:val="single"/>
        </w:rPr>
        <w:t>i</w:t>
      </w:r>
      <w:r w:rsidR="009425F8">
        <w:rPr>
          <w:u w:val="single"/>
        </w:rPr>
        <w:t>m</w:t>
      </w:r>
      <w:r w:rsidR="009425F8" w:rsidRPr="00E9063C">
        <w:rPr>
          <w:u w:val="single"/>
        </w:rPr>
        <w:t>plementation</w:t>
      </w:r>
      <w:r w:rsidRPr="00E9063C">
        <w:rPr>
          <w:u w:val="single"/>
        </w:rPr>
        <w:t xml:space="preserve"> of the </w:t>
      </w:r>
      <w:r w:rsidR="00B402ED">
        <w:rPr>
          <w:u w:val="single"/>
        </w:rPr>
        <w:t>first</w:t>
      </w:r>
      <w:r w:rsidRPr="00E9063C">
        <w:rPr>
          <w:u w:val="single"/>
        </w:rPr>
        <w:t xml:space="preserve"> tranche of stage </w:t>
      </w:r>
      <w:r w:rsidR="00B402ED">
        <w:rPr>
          <w:u w:val="single"/>
        </w:rPr>
        <w:t>II</w:t>
      </w:r>
      <w:r w:rsidRPr="00E9063C">
        <w:rPr>
          <w:u w:val="single"/>
        </w:rPr>
        <w:t xml:space="preserve"> of the HCFC phase</w:t>
      </w:r>
      <w:r w:rsidRPr="00E9063C">
        <w:rPr>
          <w:u w:val="single"/>
        </w:rPr>
        <w:noBreakHyphen/>
        <w:t>out management plan</w:t>
      </w:r>
    </w:p>
    <w:p w14:paraId="41FA7124" w14:textId="77777777" w:rsidR="00E9063C" w:rsidRPr="00E9063C" w:rsidRDefault="00E9063C" w:rsidP="00E9063C">
      <w:pPr>
        <w:keepNext/>
        <w:keepLines/>
        <w:spacing w:before="240" w:after="240"/>
        <w:rPr>
          <w:i/>
        </w:rPr>
      </w:pPr>
      <w:r w:rsidRPr="00E9063C">
        <w:rPr>
          <w:i/>
        </w:rPr>
        <w:t>Legal framework</w:t>
      </w:r>
    </w:p>
    <w:p w14:paraId="3FD342B4" w14:textId="2AF428F7" w:rsidR="00E9063C" w:rsidRDefault="00E9063C" w:rsidP="007B2F7F">
      <w:pPr>
        <w:numPr>
          <w:ilvl w:val="0"/>
          <w:numId w:val="1"/>
        </w:numPr>
        <w:spacing w:after="240"/>
        <w:outlineLvl w:val="0"/>
      </w:pPr>
      <w:r w:rsidRPr="00E9063C">
        <w:t xml:space="preserve">The Government of </w:t>
      </w:r>
      <w:r w:rsidR="00B45703">
        <w:t>Chad</w:t>
      </w:r>
      <w:r w:rsidRPr="00E9063C">
        <w:t xml:space="preserve"> has issued HCFC import quotas for 2025</w:t>
      </w:r>
      <w:r w:rsidR="00B45703">
        <w:t xml:space="preserve"> </w:t>
      </w:r>
      <w:r w:rsidRPr="00E9063C">
        <w:t>in accordance with the Montreal Protocol control targets.</w:t>
      </w:r>
    </w:p>
    <w:p w14:paraId="6873D741" w14:textId="51858CC3" w:rsidR="00706CF8" w:rsidRPr="0093613E" w:rsidRDefault="00D56ECC" w:rsidP="0076057A">
      <w:pPr>
        <w:keepNext/>
        <w:widowControl w:val="0"/>
        <w:numPr>
          <w:ilvl w:val="0"/>
          <w:numId w:val="1"/>
        </w:numPr>
        <w:spacing w:after="240"/>
        <w:outlineLvl w:val="0"/>
        <w:rPr>
          <w:i/>
        </w:rPr>
      </w:pPr>
      <w:r>
        <w:t xml:space="preserve">Upon the Secretariat’s inquiry regarding the operational date, benefits, and challenges of the online information exchange tool between the </w:t>
      </w:r>
      <w:r w:rsidR="005D7255">
        <w:t xml:space="preserve">NOU </w:t>
      </w:r>
      <w:r>
        <w:t>and</w:t>
      </w:r>
      <w:r w:rsidR="00550805">
        <w:t xml:space="preserve"> Customs</w:t>
      </w:r>
      <w:r>
        <w:t>, UNEP clarified that the computerized customs system</w:t>
      </w:r>
      <w:r w:rsidR="006044D1">
        <w:t xml:space="preserve">, </w:t>
      </w:r>
      <w:r w:rsidR="00B113B0">
        <w:t xml:space="preserve">titled </w:t>
      </w:r>
      <w:r w:rsidRPr="00706CF8">
        <w:rPr>
          <w:rStyle w:val="Strong"/>
          <w:b w:val="0"/>
          <w:bCs w:val="0"/>
        </w:rPr>
        <w:t>SYDONIA World</w:t>
      </w:r>
      <w:r w:rsidR="00B113B0">
        <w:rPr>
          <w:rStyle w:val="Strong"/>
          <w:b w:val="0"/>
          <w:bCs w:val="0"/>
        </w:rPr>
        <w:t>,</w:t>
      </w:r>
      <w:r w:rsidRPr="00706CF8">
        <w:rPr>
          <w:b/>
          <w:bCs/>
        </w:rPr>
        <w:t xml:space="preserve"> </w:t>
      </w:r>
      <w:r>
        <w:t xml:space="preserve">has been operational since </w:t>
      </w:r>
      <w:r w:rsidRPr="00706CF8">
        <w:rPr>
          <w:rStyle w:val="Strong"/>
          <w:b w:val="0"/>
          <w:bCs w:val="0"/>
        </w:rPr>
        <w:t>31 October 2022</w:t>
      </w:r>
      <w:r w:rsidR="00B50E09" w:rsidRPr="00706CF8">
        <w:rPr>
          <w:rStyle w:val="Strong"/>
          <w:b w:val="0"/>
          <w:bCs w:val="0"/>
        </w:rPr>
        <w:t xml:space="preserve">, serving as </w:t>
      </w:r>
      <w:r w:rsidR="00B14D93" w:rsidRPr="00706CF8">
        <w:rPr>
          <w:rStyle w:val="Strong"/>
          <w:b w:val="0"/>
          <w:bCs w:val="0"/>
        </w:rPr>
        <w:t xml:space="preserve">communication </w:t>
      </w:r>
      <w:r w:rsidR="00B14D93" w:rsidRPr="00706CF8">
        <w:rPr>
          <w:rStyle w:val="Strong"/>
          <w:b w:val="0"/>
          <w:bCs w:val="0"/>
        </w:rPr>
        <w:lastRenderedPageBreak/>
        <w:t xml:space="preserve">tool </w:t>
      </w:r>
      <w:r w:rsidR="004E04F2" w:rsidRPr="00706CF8">
        <w:rPr>
          <w:rStyle w:val="Strong"/>
          <w:b w:val="0"/>
          <w:bCs w:val="0"/>
        </w:rPr>
        <w:t xml:space="preserve">between </w:t>
      </w:r>
      <w:r w:rsidR="004E04F2">
        <w:t>different stakeholders.</w:t>
      </w:r>
      <w:r w:rsidR="004E04F2">
        <w:rPr>
          <w:rStyle w:val="FootnoteReference"/>
        </w:rPr>
        <w:footnoteReference w:id="8"/>
      </w:r>
      <w:r w:rsidR="004E04F2">
        <w:t xml:space="preserve"> </w:t>
      </w:r>
      <w:r w:rsidR="00706CF8">
        <w:t xml:space="preserve">The online tool modernizes and automates customs procedures, enhances transparency, improves revenue collection, and facilitates trade while covering HFC imports. </w:t>
      </w:r>
      <w:r w:rsidR="0042663E">
        <w:t>Yet</w:t>
      </w:r>
      <w:r w:rsidR="00706CF8">
        <w:t xml:space="preserve">, challenges </w:t>
      </w:r>
      <w:r w:rsidR="00A02BD1">
        <w:t>continue</w:t>
      </w:r>
      <w:r w:rsidR="00706CF8">
        <w:t xml:space="preserve"> due to limited accessibility in remote areas</w:t>
      </w:r>
      <w:r w:rsidR="002F6C9C">
        <w:t xml:space="preserve">, </w:t>
      </w:r>
      <w:r w:rsidR="00706CF8">
        <w:t>frequent power and internet connectivity issues.</w:t>
      </w:r>
    </w:p>
    <w:p w14:paraId="4642418A" w14:textId="77777777" w:rsidR="005A2275" w:rsidRPr="00E9063C" w:rsidRDefault="005A2275" w:rsidP="005A2275">
      <w:pPr>
        <w:keepNext/>
        <w:widowControl w:val="0"/>
        <w:spacing w:after="240"/>
        <w:rPr>
          <w:i/>
        </w:rPr>
      </w:pPr>
      <w:r w:rsidRPr="00E9063C">
        <w:rPr>
          <w:i/>
        </w:rPr>
        <w:t>Refrigeration servicing sector</w:t>
      </w:r>
    </w:p>
    <w:p w14:paraId="35506A7A" w14:textId="13824C21" w:rsidR="007F06BC" w:rsidRPr="00634246" w:rsidRDefault="009E4B1B" w:rsidP="006405BA">
      <w:pPr>
        <w:pStyle w:val="Heading1"/>
      </w:pPr>
      <w:r>
        <w:t>Regarding</w:t>
      </w:r>
      <w:r w:rsidR="00B433F6" w:rsidRPr="00634246">
        <w:t xml:space="preserve"> the measures taken to ensure that customs training topics are integrated into the regular training of customs and enforcement officers, UNEP explained that </w:t>
      </w:r>
      <w:r w:rsidR="00D50A5D">
        <w:t xml:space="preserve">the </w:t>
      </w:r>
      <w:r w:rsidR="00373E3B">
        <w:t>Montreal Protocol local regulations</w:t>
      </w:r>
      <w:r w:rsidR="009318C9">
        <w:t xml:space="preserve">, HS codes for ODSs, </w:t>
      </w:r>
      <w:r w:rsidR="00AA4D25">
        <w:t xml:space="preserve">monitoring trade and combating illegal trade of </w:t>
      </w:r>
      <w:r w:rsidR="00E93521">
        <w:t xml:space="preserve">controlled substances are included in the curricula of </w:t>
      </w:r>
      <w:r w:rsidR="00B433F6" w:rsidRPr="00634246">
        <w:t>Chad</w:t>
      </w:r>
      <w:r w:rsidR="00113EB8">
        <w:t xml:space="preserve">’s </w:t>
      </w:r>
      <w:r w:rsidR="00B433F6" w:rsidRPr="00634246">
        <w:t xml:space="preserve">national training programme </w:t>
      </w:r>
      <w:r w:rsidR="00CF738E" w:rsidRPr="00634246">
        <w:t>for customs officers and the Mobile Environmental Protection Brigade, responsible for enforcing national and sub-regional (CEMAC) regulations on import, export, and</w:t>
      </w:r>
      <w:r w:rsidR="00BD62EB">
        <w:t xml:space="preserve"> </w:t>
      </w:r>
      <w:r w:rsidR="00CF738E" w:rsidRPr="00634246">
        <w:t>re-export</w:t>
      </w:r>
      <w:r w:rsidR="00F972F2">
        <w:t>.</w:t>
      </w:r>
      <w:r w:rsidR="00CF738E" w:rsidRPr="00634246">
        <w:t xml:space="preserve"> </w:t>
      </w:r>
      <w:r w:rsidR="00B433F6" w:rsidRPr="00634246">
        <w:t xml:space="preserve">UNEP </w:t>
      </w:r>
      <w:r w:rsidR="000374BD" w:rsidRPr="00634246">
        <w:t>further confirmed</w:t>
      </w:r>
      <w:r w:rsidR="00EC48A3" w:rsidRPr="00634246">
        <w:t xml:space="preserve"> that </w:t>
      </w:r>
      <w:r w:rsidR="00B433F6" w:rsidRPr="00634246">
        <w:t xml:space="preserve">the programme </w:t>
      </w:r>
      <w:r w:rsidR="00C01B71">
        <w:t>which</w:t>
      </w:r>
      <w:r w:rsidR="00EC48A3" w:rsidRPr="00634246">
        <w:t xml:space="preserve"> </w:t>
      </w:r>
      <w:r w:rsidR="00B433F6" w:rsidRPr="00634246">
        <w:t>was developed in coordination with the General Directorate of Customs and Indirect Duties, is responsible for ensuring its long-term implementation and continuing to strengthen the technical capacity of customs and import control officers after the project’s completion</w:t>
      </w:r>
      <w:r w:rsidR="00634246" w:rsidRPr="00634246">
        <w:t>.</w:t>
      </w:r>
    </w:p>
    <w:p w14:paraId="6AA2699D" w14:textId="673BD6D7" w:rsidR="00522C41" w:rsidRPr="00485B5F" w:rsidRDefault="00485B5F" w:rsidP="00485B5F">
      <w:pPr>
        <w:pStyle w:val="Heading1"/>
      </w:pPr>
      <w:r w:rsidRPr="00485B5F">
        <w:t xml:space="preserve">UNEP </w:t>
      </w:r>
      <w:r w:rsidR="007B2315">
        <w:t xml:space="preserve">also </w:t>
      </w:r>
      <w:r w:rsidRPr="00485B5F">
        <w:t xml:space="preserve">confirmed that training on good refrigeration practices is conducted in collaboration with public institutions, including six </w:t>
      </w:r>
      <w:r w:rsidR="00D218E9">
        <w:t>c</w:t>
      </w:r>
      <w:r w:rsidRPr="00485B5F">
        <w:t xml:space="preserve">entres of </w:t>
      </w:r>
      <w:r w:rsidR="00D218E9">
        <w:t>e</w:t>
      </w:r>
      <w:r w:rsidRPr="00485B5F">
        <w:t xml:space="preserve">xcellence located in technical industrial high schools and university institutes, </w:t>
      </w:r>
      <w:r w:rsidR="007D06D8">
        <w:t xml:space="preserve">and </w:t>
      </w:r>
      <w:r w:rsidRPr="00485B5F">
        <w:t xml:space="preserve">private vocational schools specializing in </w:t>
      </w:r>
      <w:r w:rsidR="000A6357">
        <w:t>RAC sector.</w:t>
      </w:r>
      <w:r w:rsidRPr="00485B5F">
        <w:t xml:space="preserve"> The training topics are integrated into the official curricula for future refrigeration technicians</w:t>
      </w:r>
      <w:r w:rsidR="009A232B">
        <w:t>.</w:t>
      </w:r>
      <w:r w:rsidR="009A232B">
        <w:rPr>
          <w:rStyle w:val="FootnoteReference"/>
        </w:rPr>
        <w:footnoteReference w:id="9"/>
      </w:r>
      <w:r w:rsidRPr="00485B5F">
        <w:t xml:space="preserve"> These programmes are implemented over a five-year cycle and periodically revised to include new and relevant subjects.</w:t>
      </w:r>
    </w:p>
    <w:p w14:paraId="10896916" w14:textId="6702AAD5" w:rsidR="00FC2002" w:rsidRPr="00FC2002" w:rsidRDefault="00553B82" w:rsidP="00B8107A">
      <w:pPr>
        <w:pStyle w:val="Heading1"/>
        <w:rPr>
          <w:i/>
        </w:rPr>
      </w:pPr>
      <w:r>
        <w:t xml:space="preserve">In response to the inquiry regarding progress </w:t>
      </w:r>
      <w:r w:rsidR="00FE481B">
        <w:t xml:space="preserve">made </w:t>
      </w:r>
      <w:r>
        <w:t>under decision 90/37(b)(ii), UNEP confirmed that the Government plans to complete the establishment of a certification system for</w:t>
      </w:r>
      <w:r w:rsidR="00793192">
        <w:t xml:space="preserve"> RAC</w:t>
      </w:r>
      <w:r w:rsidRPr="00553B82">
        <w:t xml:space="preserve"> technicians and adopt safety standards for the use of flammable and toxic refrigerants by </w:t>
      </w:r>
      <w:r w:rsidRPr="00FC2002">
        <w:rPr>
          <w:rStyle w:val="Strong"/>
          <w:b w:val="0"/>
          <w:bCs w:val="0"/>
        </w:rPr>
        <w:t>1 January 2027</w:t>
      </w:r>
      <w:r w:rsidR="00E63C30">
        <w:rPr>
          <w:rStyle w:val="Strong"/>
          <w:b w:val="0"/>
          <w:bCs w:val="0"/>
        </w:rPr>
        <w:t xml:space="preserve">, and further noted </w:t>
      </w:r>
      <w:r w:rsidR="00BB77D2">
        <w:t>the p</w:t>
      </w:r>
      <w:r>
        <w:t xml:space="preserve">rogress </w:t>
      </w:r>
      <w:r w:rsidR="003E3A44">
        <w:t xml:space="preserve">made </w:t>
      </w:r>
      <w:r>
        <w:t>so far includ</w:t>
      </w:r>
      <w:r w:rsidR="00FC71CB">
        <w:t>ing</w:t>
      </w:r>
      <w:r>
        <w:t xml:space="preserve"> conducting awareness campaigns on the importance of technician certification and safety standards,</w:t>
      </w:r>
      <w:r w:rsidR="00E47CEC">
        <w:rPr>
          <w:rStyle w:val="FootnoteReference"/>
        </w:rPr>
        <w:footnoteReference w:id="10"/>
      </w:r>
      <w:r>
        <w:t xml:space="preserve"> along with organizing meetings and training workshops to prepare technicians for certification and safe handling practices</w:t>
      </w:r>
      <w:r w:rsidR="0011110E">
        <w:t xml:space="preserve"> of </w:t>
      </w:r>
      <w:r w:rsidR="0011110E" w:rsidRPr="00553B82">
        <w:t>flammable and toxic refrigerants</w:t>
      </w:r>
      <w:r>
        <w:t>.</w:t>
      </w:r>
    </w:p>
    <w:p w14:paraId="4D2D3442" w14:textId="4914FF50" w:rsidR="000310E1" w:rsidRPr="00EC65AB" w:rsidRDefault="002D180A" w:rsidP="00BC34DA">
      <w:pPr>
        <w:pStyle w:val="Heading1"/>
      </w:pPr>
      <w:r w:rsidRPr="00EC65AB">
        <w:t xml:space="preserve">The Secretariat requested </w:t>
      </w:r>
      <w:r w:rsidR="00EC65AB" w:rsidRPr="00EC65AB">
        <w:t xml:space="preserve">clarification on </w:t>
      </w:r>
      <w:r w:rsidR="009124B9">
        <w:t>the</w:t>
      </w:r>
      <w:r w:rsidR="0021304F">
        <w:t xml:space="preserve"> delay in implementing the</w:t>
      </w:r>
      <w:r w:rsidR="00DC28DA">
        <w:t xml:space="preserve"> stre</w:t>
      </w:r>
      <w:r w:rsidR="004D7C6B">
        <w:t>ngthening of</w:t>
      </w:r>
      <w:r w:rsidR="0021304F">
        <w:t xml:space="preserve"> cent</w:t>
      </w:r>
      <w:r w:rsidR="000B18EC">
        <w:t>re</w:t>
      </w:r>
      <w:r w:rsidR="004D7C6B">
        <w:t>s</w:t>
      </w:r>
      <w:r w:rsidR="0021304F">
        <w:t xml:space="preserve"> of </w:t>
      </w:r>
      <w:r w:rsidR="00503233">
        <w:t>excellence</w:t>
      </w:r>
      <w:r w:rsidR="004D7C6B">
        <w:t xml:space="preserve"> component</w:t>
      </w:r>
      <w:r w:rsidR="00503233">
        <w:t xml:space="preserve">, the increased cost of training centre items and </w:t>
      </w:r>
      <w:r w:rsidR="001E54F7">
        <w:t>shipping</w:t>
      </w:r>
      <w:r w:rsidR="00503233">
        <w:t xml:space="preserve">, </w:t>
      </w:r>
      <w:r w:rsidR="00FA3617">
        <w:t>the selected</w:t>
      </w:r>
      <w:r w:rsidR="00FE1ACB">
        <w:t xml:space="preserve"> </w:t>
      </w:r>
      <w:r w:rsidR="00503233">
        <w:t>list of equipment to be distributed across the six centres, and the</w:t>
      </w:r>
      <w:r w:rsidR="00A07B6E">
        <w:t xml:space="preserve"> equipment</w:t>
      </w:r>
      <w:r w:rsidR="00503233">
        <w:t xml:space="preserve"> delivery timeline</w:t>
      </w:r>
      <w:r w:rsidR="00A07B6E">
        <w:t xml:space="preserve">. </w:t>
      </w:r>
      <w:r w:rsidR="003C5EDC">
        <w:t xml:space="preserve">UNIDO </w:t>
      </w:r>
      <w:r w:rsidR="00D46903">
        <w:t xml:space="preserve">explained that during the first half of 2023, the selection of beneficiary centres of excellence and the assessment of their needs were completed. However, implementation was delayed due to the political instability </w:t>
      </w:r>
      <w:r w:rsidR="00362F55">
        <w:t xml:space="preserve">in the country </w:t>
      </w:r>
      <w:r w:rsidR="00BC6F5A">
        <w:t xml:space="preserve">during 2023-2024 </w:t>
      </w:r>
      <w:r w:rsidR="0046721A">
        <w:t xml:space="preserve">which </w:t>
      </w:r>
      <w:r w:rsidR="008A543A">
        <w:t>led to</w:t>
      </w:r>
      <w:r w:rsidR="0046721A">
        <w:t xml:space="preserve"> </w:t>
      </w:r>
      <w:r w:rsidR="00D46903">
        <w:t>temporary suspension of activities.</w:t>
      </w:r>
      <w:r w:rsidR="007F7668">
        <w:t xml:space="preserve"> </w:t>
      </w:r>
      <w:r w:rsidR="006C2319">
        <w:t xml:space="preserve">The </w:t>
      </w:r>
      <w:r w:rsidR="00751B8A">
        <w:t>increase</w:t>
      </w:r>
      <w:r w:rsidR="006C2319">
        <w:t xml:space="preserve"> in </w:t>
      </w:r>
      <w:r w:rsidR="002F1318">
        <w:t>shipping</w:t>
      </w:r>
      <w:r w:rsidR="006C2319">
        <w:t xml:space="preserve"> costs, estimated at 20–25</w:t>
      </w:r>
      <w:r w:rsidR="004E43D4">
        <w:t xml:space="preserve"> per cent</w:t>
      </w:r>
      <w:r w:rsidR="006C2319">
        <w:t>, is not unique to Chad and affects other West African countries.</w:t>
      </w:r>
      <w:r w:rsidR="00AC1FFE">
        <w:rPr>
          <w:rStyle w:val="FootnoteReference"/>
        </w:rPr>
        <w:footnoteReference w:id="11"/>
      </w:r>
      <w:r w:rsidR="006C2319">
        <w:t xml:space="preserve"> </w:t>
      </w:r>
      <w:r w:rsidR="00FA3617">
        <w:t xml:space="preserve">Additionally, </w:t>
      </w:r>
      <w:r w:rsidR="003408F8">
        <w:t xml:space="preserve">the </w:t>
      </w:r>
      <w:r w:rsidR="00FA3617">
        <w:t xml:space="preserve">NOU revised the indicative equipment list to better match the centres’ needs, </w:t>
      </w:r>
      <w:r w:rsidR="000462E9">
        <w:t xml:space="preserve">and quantities were reduced, </w:t>
      </w:r>
      <w:r w:rsidR="004056C5">
        <w:t xml:space="preserve">and </w:t>
      </w:r>
      <w:r w:rsidR="00FA3617">
        <w:t>UNIDO initiated a</w:t>
      </w:r>
      <w:r w:rsidR="00FA3617" w:rsidRPr="004056C5">
        <w:t xml:space="preserve"> bulk regional procurement for West and Central Africa to reduce </w:t>
      </w:r>
      <w:r w:rsidR="00BC34DA" w:rsidRPr="004056C5">
        <w:t>costs,</w:t>
      </w:r>
      <w:r w:rsidR="00BC34DA">
        <w:t xml:space="preserve"> and the e</w:t>
      </w:r>
      <w:r w:rsidR="00FA3617" w:rsidRPr="004056C5">
        <w:t>quipment delivery is expected by</w:t>
      </w:r>
      <w:r w:rsidR="00FA3617" w:rsidRPr="004056C5">
        <w:rPr>
          <w:b/>
          <w:bCs/>
        </w:rPr>
        <w:t xml:space="preserve"> </w:t>
      </w:r>
      <w:r w:rsidR="00FA3617" w:rsidRPr="004056C5">
        <w:rPr>
          <w:rStyle w:val="Strong"/>
          <w:b w:val="0"/>
          <w:bCs w:val="0"/>
        </w:rPr>
        <w:t>February 2026</w:t>
      </w:r>
      <w:r w:rsidR="00FA3617" w:rsidRPr="004056C5">
        <w:rPr>
          <w:b/>
          <w:bCs/>
        </w:rPr>
        <w:t>.</w:t>
      </w:r>
    </w:p>
    <w:p w14:paraId="191BAFF3" w14:textId="48C45F45" w:rsidR="00E9063C" w:rsidRDefault="00E9063C" w:rsidP="00E9063C">
      <w:pPr>
        <w:keepNext/>
        <w:spacing w:after="240"/>
        <w:rPr>
          <w:u w:val="single"/>
        </w:rPr>
      </w:pPr>
      <w:r w:rsidRPr="00E9063C">
        <w:rPr>
          <w:u w:val="single"/>
        </w:rPr>
        <w:t xml:space="preserve">Implementation plan for the </w:t>
      </w:r>
      <w:r w:rsidR="00B14B2A">
        <w:rPr>
          <w:u w:val="single"/>
        </w:rPr>
        <w:t xml:space="preserve">second </w:t>
      </w:r>
      <w:r w:rsidRPr="00E9063C">
        <w:rPr>
          <w:u w:val="single"/>
        </w:rPr>
        <w:t xml:space="preserve">tranche of stage </w:t>
      </w:r>
      <w:r w:rsidR="00B14B2A">
        <w:rPr>
          <w:u w:val="single"/>
        </w:rPr>
        <w:t>II</w:t>
      </w:r>
      <w:r w:rsidRPr="00E9063C">
        <w:rPr>
          <w:u w:val="single"/>
        </w:rPr>
        <w:t xml:space="preserve"> of the HCFC phase</w:t>
      </w:r>
      <w:r w:rsidRPr="00E9063C">
        <w:rPr>
          <w:u w:val="single"/>
        </w:rPr>
        <w:noBreakHyphen/>
        <w:t>out management plan</w:t>
      </w:r>
    </w:p>
    <w:p w14:paraId="3005F27F" w14:textId="70C594B3" w:rsidR="000C0071" w:rsidRDefault="000C0071" w:rsidP="00F013B0">
      <w:pPr>
        <w:pStyle w:val="Heading1"/>
      </w:pPr>
      <w:r>
        <w:t xml:space="preserve">The Secretariat requested clarification on the establishment of a technicians’ certification system, including its operational framework, accreditation process, adoption of a national standard on good </w:t>
      </w:r>
      <w:r>
        <w:lastRenderedPageBreak/>
        <w:t xml:space="preserve">servicing practices, strategies to encourage technicians to obtain certification, and </w:t>
      </w:r>
      <w:r w:rsidR="00DB12E6">
        <w:t>the post-project cost implications of certification.</w:t>
      </w:r>
      <w:r>
        <w:t xml:space="preserve"> UNEP explained that three centres of excellence will be accredited to certify technicians, and a national standard on good servicing practices will be jointly adopted by the</w:t>
      </w:r>
      <w:r w:rsidR="00112CB8">
        <w:t xml:space="preserve"> responsible </w:t>
      </w:r>
      <w:r w:rsidR="00314536">
        <w:t>authorities.</w:t>
      </w:r>
      <w:r w:rsidR="00314536">
        <w:rPr>
          <w:rStyle w:val="FootnoteReference"/>
        </w:rPr>
        <w:footnoteReference w:id="12"/>
      </w:r>
      <w:r>
        <w:t xml:space="preserve"> Once operational, only certified technicians will be eligible to participate in public contracts issued by the government and its subsidiaries, thereby improving the quality and reliability of technical services in public procurement. Non-certified technicians will be required to complete the certification programme to remain competitive, as tenders will automatically exclude uncertified professionals. Following project completion, technicians will </w:t>
      </w:r>
      <w:r w:rsidR="00053C45">
        <w:t>pay</w:t>
      </w:r>
      <w:r>
        <w:t xml:space="preserve"> the certification cost, with the modalities and fees to be determined.</w:t>
      </w:r>
    </w:p>
    <w:p w14:paraId="5FDFFC8C" w14:textId="7CA9098C" w:rsidR="00F013B0" w:rsidRPr="0027455C" w:rsidRDefault="00F013B0" w:rsidP="00F013B0">
      <w:pPr>
        <w:pStyle w:val="Heading1"/>
      </w:pPr>
      <w:r w:rsidRPr="0027455C">
        <w:t xml:space="preserve">In response to the Secretariat’s inquiry on the results of the feasibility study to determine the economic viability of establishing a reclamation centre and the possible alternatives to ensure proper refrigerant handling, </w:t>
      </w:r>
      <w:r w:rsidR="0017338E" w:rsidRPr="0027455C">
        <w:t xml:space="preserve">UNIDO </w:t>
      </w:r>
      <w:r w:rsidRPr="0027455C">
        <w:t>explained that</w:t>
      </w:r>
      <w:r w:rsidR="002730F3" w:rsidRPr="0027455C">
        <w:t xml:space="preserve"> </w:t>
      </w:r>
      <w:r w:rsidR="00E56227" w:rsidRPr="0027455C">
        <w:t>i</w:t>
      </w:r>
      <w:r w:rsidRPr="0027455C">
        <w:t>f the study concludes that the available refrigerant quantities are insufficient to sustain operations, the country will identify alternative measures for sound refrigerant management, guided by the study’s findings and the recommendations of the expert.</w:t>
      </w:r>
    </w:p>
    <w:p w14:paraId="7FDC9B29" w14:textId="32902B75" w:rsidR="00E9063C" w:rsidRPr="00E9063C" w:rsidRDefault="00E9063C" w:rsidP="00E9063C">
      <w:pPr>
        <w:keepNext/>
        <w:spacing w:after="240"/>
        <w:outlineLvl w:val="0"/>
      </w:pPr>
      <w:r w:rsidRPr="00E9063C">
        <w:rPr>
          <w:i/>
          <w:iCs/>
        </w:rPr>
        <w:t>Activities to maintain energy efficiency in the refrigeration servicing sector</w:t>
      </w:r>
    </w:p>
    <w:p w14:paraId="16B180BB" w14:textId="4DAF6582" w:rsidR="00F075D6" w:rsidRPr="008801BF" w:rsidRDefault="003C737F" w:rsidP="008801BF">
      <w:pPr>
        <w:pStyle w:val="Heading1"/>
      </w:pPr>
      <w:r w:rsidRPr="008801BF">
        <w:t>Upon the Secretariat’s inquiry regarding the authority responsible for the establishment and enforcement of</w:t>
      </w:r>
      <w:r w:rsidR="002C75C7" w:rsidRPr="008801BF">
        <w:t xml:space="preserve"> MEPS</w:t>
      </w:r>
      <w:r w:rsidRPr="008801BF">
        <w:t xml:space="preserve"> in the country, UNEP explained that this will be discussed and decided during the stakeholders’ coordination meeting. The</w:t>
      </w:r>
      <w:r w:rsidR="007A332C" w:rsidRPr="008801BF">
        <w:t xml:space="preserve"> NOU</w:t>
      </w:r>
      <w:r w:rsidRPr="008801BF">
        <w:t xml:space="preserve"> indicated that the Agency for the Development of Rural Electrification and Energy Management</w:t>
      </w:r>
      <w:r w:rsidR="0074305E">
        <w:rPr>
          <w:rStyle w:val="FootnoteReference"/>
        </w:rPr>
        <w:footnoteReference w:id="13"/>
      </w:r>
      <w:r w:rsidR="009E0B9A">
        <w:t xml:space="preserve"> </w:t>
      </w:r>
      <w:r w:rsidRPr="008801BF">
        <w:t>is expected to assume this responsibility, in collaboration with the Ministry of Environment.</w:t>
      </w:r>
    </w:p>
    <w:p w14:paraId="60948A51" w14:textId="3699DD7D" w:rsidR="00F075D6" w:rsidRPr="008801BF" w:rsidRDefault="008A38DB" w:rsidP="008801BF">
      <w:pPr>
        <w:pStyle w:val="Heading1"/>
      </w:pPr>
      <w:r w:rsidRPr="008801BF">
        <w:t>The Secretariat requested further clarification on th</w:t>
      </w:r>
      <w:r w:rsidR="004A64FB">
        <w:t>e</w:t>
      </w:r>
      <w:r w:rsidRPr="008801BF">
        <w:t xml:space="preserve"> institutional coordination for MEPS and awareness</w:t>
      </w:r>
      <w:r w:rsidR="001C2219" w:rsidRPr="008801BF">
        <w:t xml:space="preserve"> campaigns</w:t>
      </w:r>
      <w:r w:rsidRPr="008801BF">
        <w:t xml:space="preserve"> activities</w:t>
      </w:r>
      <w:r w:rsidR="004A64FB">
        <w:t xml:space="preserve"> under this project</w:t>
      </w:r>
      <w:r w:rsidRPr="008801BF">
        <w:t xml:space="preserve">. UNEP confirmed that the development of a roadmap or </w:t>
      </w:r>
      <w:r w:rsidR="00F727BD">
        <w:t xml:space="preserve">an </w:t>
      </w:r>
      <w:r w:rsidRPr="008801BF">
        <w:t>action plan for MEPS enforcement will be discussed and agreed upon during the stakeholders’ coordination meeting.</w:t>
      </w:r>
      <w:r w:rsidR="001C2219" w:rsidRPr="008801BF">
        <w:t xml:space="preserve"> In relation to the</w:t>
      </w:r>
      <w:r w:rsidR="00027642" w:rsidRPr="008801BF">
        <w:t xml:space="preserve"> uptake of</w:t>
      </w:r>
      <w:r w:rsidR="001C2219" w:rsidRPr="008801BF">
        <w:t xml:space="preserve"> </w:t>
      </w:r>
      <w:r w:rsidR="004A569E" w:rsidRPr="008801BF">
        <w:t xml:space="preserve">different entities </w:t>
      </w:r>
      <w:r w:rsidR="00076641" w:rsidRPr="008801BF">
        <w:t>under the awareness programmes</w:t>
      </w:r>
      <w:r w:rsidR="001F7297" w:rsidRPr="008801BF">
        <w:t xml:space="preserve"> for the establishment of MEPS, UNEP </w:t>
      </w:r>
      <w:r w:rsidR="00FA1265" w:rsidRPr="008801BF">
        <w:t>clarified</w:t>
      </w:r>
      <w:r w:rsidR="001F7297" w:rsidRPr="008801BF">
        <w:t xml:space="preserve"> that</w:t>
      </w:r>
      <w:r w:rsidRPr="008801BF">
        <w:t xml:space="preserve"> </w:t>
      </w:r>
      <w:r w:rsidR="001F7297" w:rsidRPr="008801BF">
        <w:t>a</w:t>
      </w:r>
      <w:r w:rsidRPr="008801BF">
        <w:t>n international consultant</w:t>
      </w:r>
      <w:r w:rsidR="004A569E" w:rsidRPr="008801BF">
        <w:t xml:space="preserve"> or firm</w:t>
      </w:r>
      <w:r w:rsidRPr="008801BF">
        <w:t xml:space="preserve"> will carry out a technical analysis to propose MEPS and labelling criteria based on the Country Savings Assessment</w:t>
      </w:r>
      <w:r w:rsidR="005C6173">
        <w:rPr>
          <w:rStyle w:val="FootnoteReference"/>
        </w:rPr>
        <w:footnoteReference w:id="14"/>
      </w:r>
      <w:r w:rsidRPr="008801BF">
        <w:t xml:space="preserve"> and define the roles of different entities in monitoring their </w:t>
      </w:r>
      <w:r w:rsidR="00027642" w:rsidRPr="008801BF">
        <w:t>commitment</w:t>
      </w:r>
      <w:r w:rsidRPr="008801BF">
        <w:t xml:space="preserve">. Joint sessions among relevant ministries will also support the drafting or updating of related laws, regulations, and technical guidelines. Servicing technicians will benefit from information and training sessions on </w:t>
      </w:r>
      <w:r w:rsidRPr="009E4D29">
        <w:t>low-</w:t>
      </w:r>
      <w:r w:rsidR="00D337A6">
        <w:t>global-warming-potential (</w:t>
      </w:r>
      <w:r w:rsidRPr="009E4D29">
        <w:t>GWP</w:t>
      </w:r>
      <w:r w:rsidR="00D337A6">
        <w:t>)</w:t>
      </w:r>
      <w:r w:rsidRPr="008801BF">
        <w:t xml:space="preserve"> and energy-efficient technologies, as well as awareness and outreach activities.</w:t>
      </w:r>
    </w:p>
    <w:p w14:paraId="5561E867" w14:textId="45937B66" w:rsidR="00B84E27" w:rsidRDefault="00586AD7" w:rsidP="0095303B">
      <w:pPr>
        <w:pStyle w:val="Heading1"/>
        <w:spacing w:after="0"/>
      </w:pPr>
      <w:r>
        <w:t xml:space="preserve">Following </w:t>
      </w:r>
      <w:r w:rsidR="005F166D">
        <w:t>the discussion</w:t>
      </w:r>
      <w:r w:rsidR="00421A32">
        <w:t xml:space="preserve"> with the </w:t>
      </w:r>
      <w:r w:rsidR="00AC7CF7">
        <w:t>Secretariat</w:t>
      </w:r>
      <w:r>
        <w:t>, UNEP revised the project activities</w:t>
      </w:r>
      <w:r w:rsidR="001F5030">
        <w:t xml:space="preserve">, </w:t>
      </w:r>
      <w:r w:rsidR="00DE07FD">
        <w:t xml:space="preserve">by </w:t>
      </w:r>
      <w:r w:rsidR="001F5030">
        <w:t>re</w:t>
      </w:r>
      <w:r w:rsidR="00DE07FD">
        <w:t>organizing</w:t>
      </w:r>
      <w:r w:rsidR="001F5030">
        <w:t xml:space="preserve"> </w:t>
      </w:r>
      <w:r w:rsidR="00BA45AC">
        <w:t xml:space="preserve">the awareness and outreach activities to avoid overlap </w:t>
      </w:r>
      <w:r w:rsidR="006B0D5F">
        <w:t xml:space="preserve">among </w:t>
      </w:r>
      <w:r w:rsidR="00BA45AC">
        <w:t>sub-</w:t>
      </w:r>
      <w:r w:rsidR="00C05E09">
        <w:t>activities and</w:t>
      </w:r>
      <w:r w:rsidR="006B0D5F">
        <w:t xml:space="preserve"> remo</w:t>
      </w:r>
      <w:r w:rsidR="00C05E09">
        <w:t xml:space="preserve">ving </w:t>
      </w:r>
      <w:r w:rsidR="00867E07">
        <w:t xml:space="preserve">the development of reports </w:t>
      </w:r>
      <w:r w:rsidR="00C05E09">
        <w:t xml:space="preserve">in </w:t>
      </w:r>
      <w:r w:rsidR="00867E07">
        <w:t>consultation with the NOU</w:t>
      </w:r>
      <w:r w:rsidR="009A196C">
        <w:t xml:space="preserve"> as presented in table 2 </w:t>
      </w:r>
      <w:r w:rsidR="005F166D">
        <w:t>below</w:t>
      </w:r>
      <w:r w:rsidR="00C05E09">
        <w:t xml:space="preserve">. The revised activities </w:t>
      </w:r>
      <w:r w:rsidR="008B4B85">
        <w:t>include</w:t>
      </w:r>
      <w:r w:rsidR="00867E07">
        <w:t xml:space="preserve"> </w:t>
      </w:r>
      <w:r>
        <w:t xml:space="preserve">capacity-building sessions for customs and enforcement officers on monitoring imports of refrigeration, air-conditioning, and heat pump (RACHP) equipment, with a focus on energy efficiency, MEPS, and </w:t>
      </w:r>
      <w:r w:rsidR="00146FE0">
        <w:t xml:space="preserve">the </w:t>
      </w:r>
      <w:r>
        <w:t>labelling system. Additional training will also be provided for technicians, experts, importers, policymakers, RAC specialists, and industry stakeholders on MEPS, energy efficiency, and low-GWP technologies</w:t>
      </w:r>
      <w:r w:rsidR="005835C3">
        <w:t>.</w:t>
      </w:r>
    </w:p>
    <w:p w14:paraId="6F9A40C1" w14:textId="675F65E3" w:rsidR="00B84E27" w:rsidRDefault="00B84E27" w:rsidP="0095303B">
      <w:pPr>
        <w:keepNext/>
        <w:spacing w:before="240"/>
        <w:outlineLvl w:val="0"/>
        <w:rPr>
          <w:b/>
          <w:bCs/>
        </w:rPr>
      </w:pPr>
      <w:r w:rsidRPr="00E9063C">
        <w:rPr>
          <w:b/>
          <w:bCs/>
        </w:rPr>
        <w:lastRenderedPageBreak/>
        <w:t>Table</w:t>
      </w:r>
      <w:r>
        <w:rPr>
          <w:b/>
          <w:bCs/>
        </w:rPr>
        <w:t xml:space="preserve"> 2</w:t>
      </w:r>
      <w:r w:rsidRPr="00E9063C">
        <w:rPr>
          <w:b/>
          <w:bCs/>
        </w:rPr>
        <w:t xml:space="preserve">. </w:t>
      </w:r>
      <w:r w:rsidR="00230A14">
        <w:rPr>
          <w:b/>
          <w:bCs/>
        </w:rPr>
        <w:t xml:space="preserve">Agreed </w:t>
      </w:r>
      <w:r w:rsidR="00A0037C">
        <w:rPr>
          <w:b/>
          <w:bCs/>
        </w:rPr>
        <w:t>a</w:t>
      </w:r>
      <w:r w:rsidRPr="00E9063C">
        <w:rPr>
          <w:b/>
          <w:bCs/>
        </w:rPr>
        <w:t>dditional activities proposed to maintain energy efficiency in the servicing sector</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3780"/>
        <w:gridCol w:w="1843"/>
      </w:tblGrid>
      <w:tr w:rsidR="00B84E27" w:rsidRPr="00C33329" w14:paraId="20D580AE" w14:textId="77777777" w:rsidTr="00962F58">
        <w:trPr>
          <w:trHeight w:val="542"/>
          <w:tblHeader/>
        </w:trPr>
        <w:tc>
          <w:tcPr>
            <w:tcW w:w="3865" w:type="dxa"/>
            <w:hideMark/>
          </w:tcPr>
          <w:p w14:paraId="0BB3286C" w14:textId="77777777" w:rsidR="00B84E27" w:rsidRPr="00C33329" w:rsidRDefault="00B84E27" w:rsidP="0095303B">
            <w:pPr>
              <w:jc w:val="center"/>
              <w:rPr>
                <w:b/>
                <w:bCs/>
                <w:sz w:val="20"/>
                <w:szCs w:val="20"/>
              </w:rPr>
            </w:pPr>
            <w:r w:rsidRPr="00C33329">
              <w:rPr>
                <w:b/>
                <w:bCs/>
                <w:sz w:val="20"/>
                <w:szCs w:val="20"/>
              </w:rPr>
              <w:t>Activity</w:t>
            </w:r>
          </w:p>
        </w:tc>
        <w:tc>
          <w:tcPr>
            <w:tcW w:w="3780" w:type="dxa"/>
            <w:hideMark/>
          </w:tcPr>
          <w:p w14:paraId="732277E5" w14:textId="77777777" w:rsidR="00B84E27" w:rsidRPr="00C33329" w:rsidRDefault="00B84E27" w:rsidP="0095303B">
            <w:pPr>
              <w:jc w:val="center"/>
              <w:rPr>
                <w:b/>
                <w:bCs/>
                <w:sz w:val="20"/>
                <w:szCs w:val="20"/>
              </w:rPr>
            </w:pPr>
            <w:r w:rsidRPr="00C33329">
              <w:rPr>
                <w:b/>
                <w:bCs/>
                <w:sz w:val="20"/>
                <w:szCs w:val="20"/>
              </w:rPr>
              <w:t>Performance indicators</w:t>
            </w:r>
          </w:p>
        </w:tc>
        <w:tc>
          <w:tcPr>
            <w:tcW w:w="1843" w:type="dxa"/>
            <w:hideMark/>
          </w:tcPr>
          <w:p w14:paraId="0C5E8308" w14:textId="77777777" w:rsidR="00B84E27" w:rsidRPr="00C33329" w:rsidRDefault="00B84E27" w:rsidP="0095303B">
            <w:pPr>
              <w:jc w:val="center"/>
              <w:rPr>
                <w:b/>
                <w:bCs/>
                <w:sz w:val="20"/>
                <w:szCs w:val="20"/>
              </w:rPr>
            </w:pPr>
            <w:r w:rsidRPr="00C33329">
              <w:rPr>
                <w:b/>
                <w:bCs/>
                <w:sz w:val="20"/>
                <w:szCs w:val="20"/>
              </w:rPr>
              <w:t>Proposed Cost (US $)</w:t>
            </w:r>
          </w:p>
        </w:tc>
      </w:tr>
      <w:tr w:rsidR="00B84E27" w:rsidRPr="00C33329" w14:paraId="253D8C03" w14:textId="77777777" w:rsidTr="00C457B3">
        <w:trPr>
          <w:trHeight w:val="209"/>
        </w:trPr>
        <w:tc>
          <w:tcPr>
            <w:tcW w:w="9488" w:type="dxa"/>
            <w:gridSpan w:val="3"/>
            <w:hideMark/>
          </w:tcPr>
          <w:p w14:paraId="39B66495" w14:textId="50A9B22C" w:rsidR="00B84E27" w:rsidRPr="00C33329" w:rsidRDefault="00B84E27" w:rsidP="0095303B">
            <w:pPr>
              <w:jc w:val="center"/>
              <w:rPr>
                <w:b/>
                <w:bCs/>
                <w:sz w:val="20"/>
                <w:szCs w:val="20"/>
              </w:rPr>
            </w:pPr>
            <w:r w:rsidRPr="00C33329">
              <w:rPr>
                <w:b/>
                <w:bCs/>
                <w:sz w:val="20"/>
                <w:szCs w:val="20"/>
              </w:rPr>
              <w:t xml:space="preserve">Institutional </w:t>
            </w:r>
            <w:r w:rsidR="00AF4677" w:rsidRPr="00C33329">
              <w:rPr>
                <w:b/>
                <w:bCs/>
                <w:sz w:val="20"/>
                <w:szCs w:val="20"/>
              </w:rPr>
              <w:t>c</w:t>
            </w:r>
            <w:r w:rsidRPr="00C33329">
              <w:rPr>
                <w:b/>
                <w:bCs/>
                <w:sz w:val="20"/>
                <w:szCs w:val="20"/>
              </w:rPr>
              <w:t xml:space="preserve">oordination and MEPS </w:t>
            </w:r>
            <w:r w:rsidR="00AF4677" w:rsidRPr="00C33329">
              <w:rPr>
                <w:b/>
                <w:bCs/>
                <w:sz w:val="20"/>
                <w:szCs w:val="20"/>
              </w:rPr>
              <w:t>e</w:t>
            </w:r>
            <w:r w:rsidRPr="00C33329">
              <w:rPr>
                <w:b/>
                <w:bCs/>
                <w:sz w:val="20"/>
                <w:szCs w:val="20"/>
              </w:rPr>
              <w:t>stablishment</w:t>
            </w:r>
          </w:p>
        </w:tc>
      </w:tr>
      <w:tr w:rsidR="00B84E27" w:rsidRPr="00C33329" w14:paraId="614BE272" w14:textId="77777777" w:rsidTr="008B0866">
        <w:trPr>
          <w:trHeight w:val="285"/>
        </w:trPr>
        <w:tc>
          <w:tcPr>
            <w:tcW w:w="3865" w:type="dxa"/>
            <w:hideMark/>
          </w:tcPr>
          <w:p w14:paraId="45310770" w14:textId="14471F73" w:rsidR="00B84E27" w:rsidRPr="00C33329" w:rsidRDefault="00B84E27" w:rsidP="0095303B">
            <w:pPr>
              <w:rPr>
                <w:sz w:val="20"/>
                <w:szCs w:val="20"/>
              </w:rPr>
            </w:pPr>
            <w:r w:rsidRPr="00C33329">
              <w:rPr>
                <w:sz w:val="20"/>
                <w:szCs w:val="20"/>
              </w:rPr>
              <w:t>Establishing a coordination mechanism on energy efficiency</w:t>
            </w:r>
            <w:r w:rsidR="00D14385">
              <w:rPr>
                <w:sz w:val="20"/>
                <w:szCs w:val="20"/>
              </w:rPr>
              <w:t>,</w:t>
            </w:r>
            <w:r w:rsidRPr="00C33329">
              <w:rPr>
                <w:sz w:val="20"/>
                <w:szCs w:val="20"/>
              </w:rPr>
              <w:t xml:space="preserve"> MEPS and label</w:t>
            </w:r>
            <w:r w:rsidR="008957BD" w:rsidRPr="00C33329">
              <w:rPr>
                <w:sz w:val="20"/>
                <w:szCs w:val="20"/>
              </w:rPr>
              <w:t>l</w:t>
            </w:r>
            <w:r w:rsidRPr="00C33329">
              <w:rPr>
                <w:sz w:val="20"/>
                <w:szCs w:val="20"/>
              </w:rPr>
              <w:t>ing</w:t>
            </w:r>
            <w:r w:rsidR="00F5449E" w:rsidRPr="00C33329">
              <w:rPr>
                <w:sz w:val="20"/>
                <w:szCs w:val="20"/>
              </w:rPr>
              <w:t xml:space="preserve"> system</w:t>
            </w:r>
          </w:p>
          <w:p w14:paraId="04F71DF2" w14:textId="7E5E76E5" w:rsidR="00B84E27" w:rsidRPr="00C33329" w:rsidRDefault="00B84E27" w:rsidP="0095303B">
            <w:pPr>
              <w:rPr>
                <w:sz w:val="20"/>
                <w:szCs w:val="20"/>
              </w:rPr>
            </w:pPr>
          </w:p>
        </w:tc>
        <w:tc>
          <w:tcPr>
            <w:tcW w:w="3780" w:type="dxa"/>
            <w:hideMark/>
          </w:tcPr>
          <w:p w14:paraId="1744809E" w14:textId="2037B5CF" w:rsidR="00B84E27" w:rsidRPr="008B0866" w:rsidRDefault="00B84E27" w:rsidP="008B0866">
            <w:r w:rsidRPr="008B0866">
              <w:t>Set up</w:t>
            </w:r>
            <w:r w:rsidR="00F5449E" w:rsidRPr="008B0866">
              <w:t xml:space="preserve"> a</w:t>
            </w:r>
            <w:r w:rsidRPr="008B0866">
              <w:t xml:space="preserve"> national coordination platform for ministries and stakeholders;</w:t>
            </w:r>
          </w:p>
          <w:p w14:paraId="36D66D10" w14:textId="1313842F" w:rsidR="00B84E27" w:rsidRPr="001F7640" w:rsidRDefault="00B84E27" w:rsidP="008B0866">
            <w:pPr>
              <w:rPr>
                <w:sz w:val="20"/>
                <w:szCs w:val="20"/>
              </w:rPr>
            </w:pPr>
            <w:r w:rsidRPr="008B0866">
              <w:t>Regular coordination meetings to advance MEPS and labelling</w:t>
            </w:r>
            <w:r w:rsidR="0061583A">
              <w:rPr>
                <w:sz w:val="20"/>
                <w:szCs w:val="20"/>
              </w:rPr>
              <w:t xml:space="preserve"> system</w:t>
            </w:r>
          </w:p>
        </w:tc>
        <w:tc>
          <w:tcPr>
            <w:tcW w:w="1843" w:type="dxa"/>
            <w:hideMark/>
          </w:tcPr>
          <w:p w14:paraId="5B22CE29" w14:textId="77777777" w:rsidR="00B84E27" w:rsidRPr="00C33329" w:rsidRDefault="00B84E27" w:rsidP="0095303B">
            <w:pPr>
              <w:jc w:val="right"/>
              <w:rPr>
                <w:sz w:val="20"/>
                <w:szCs w:val="20"/>
              </w:rPr>
            </w:pPr>
            <w:r w:rsidRPr="00C33329">
              <w:rPr>
                <w:sz w:val="20"/>
                <w:szCs w:val="20"/>
              </w:rPr>
              <w:t>20,000</w:t>
            </w:r>
          </w:p>
        </w:tc>
      </w:tr>
      <w:tr w:rsidR="00B84E27" w:rsidRPr="00C33329" w14:paraId="08DE34A3" w14:textId="77777777" w:rsidTr="00962F58">
        <w:trPr>
          <w:trHeight w:val="476"/>
        </w:trPr>
        <w:tc>
          <w:tcPr>
            <w:tcW w:w="3865" w:type="dxa"/>
            <w:hideMark/>
          </w:tcPr>
          <w:p w14:paraId="373B0A4E" w14:textId="51686867" w:rsidR="00B84E27" w:rsidRPr="00C33329" w:rsidRDefault="00B84E27" w:rsidP="00C457B3">
            <w:pPr>
              <w:rPr>
                <w:i/>
                <w:iCs/>
                <w:sz w:val="20"/>
                <w:szCs w:val="20"/>
              </w:rPr>
            </w:pPr>
            <w:r w:rsidRPr="00C33329">
              <w:rPr>
                <w:sz w:val="20"/>
                <w:szCs w:val="20"/>
              </w:rPr>
              <w:t>Develop</w:t>
            </w:r>
            <w:r w:rsidR="002D7B76" w:rsidRPr="00C33329">
              <w:rPr>
                <w:sz w:val="20"/>
                <w:szCs w:val="20"/>
              </w:rPr>
              <w:t>ing</w:t>
            </w:r>
            <w:r w:rsidRPr="00C33329">
              <w:rPr>
                <w:sz w:val="20"/>
                <w:szCs w:val="20"/>
              </w:rPr>
              <w:t xml:space="preserve"> MEPS and labelling system</w:t>
            </w:r>
          </w:p>
        </w:tc>
        <w:tc>
          <w:tcPr>
            <w:tcW w:w="3780" w:type="dxa"/>
            <w:hideMark/>
          </w:tcPr>
          <w:p w14:paraId="6F071279" w14:textId="14F1AE93" w:rsidR="00B84E27" w:rsidRPr="00C33329" w:rsidRDefault="00B84E27" w:rsidP="00C457B3">
            <w:pPr>
              <w:jc w:val="left"/>
              <w:rPr>
                <w:sz w:val="20"/>
                <w:szCs w:val="20"/>
              </w:rPr>
            </w:pPr>
            <w:r w:rsidRPr="00C33329">
              <w:rPr>
                <w:sz w:val="20"/>
                <w:szCs w:val="20"/>
              </w:rPr>
              <w:t>International consultant or firm to</w:t>
            </w:r>
          </w:p>
          <w:p w14:paraId="7D5C9860" w14:textId="54FA70C9" w:rsidR="00B84E27" w:rsidRPr="00C33329" w:rsidRDefault="00B84E27" w:rsidP="00C457B3">
            <w:pPr>
              <w:jc w:val="left"/>
              <w:rPr>
                <w:sz w:val="20"/>
                <w:szCs w:val="20"/>
              </w:rPr>
            </w:pPr>
            <w:r w:rsidRPr="00C33329">
              <w:rPr>
                <w:sz w:val="20"/>
                <w:szCs w:val="20"/>
              </w:rPr>
              <w:t xml:space="preserve">draft MEPS and </w:t>
            </w:r>
            <w:r w:rsidR="0061583A">
              <w:rPr>
                <w:sz w:val="20"/>
                <w:szCs w:val="20"/>
              </w:rPr>
              <w:t>l</w:t>
            </w:r>
            <w:r w:rsidRPr="00C33329">
              <w:rPr>
                <w:sz w:val="20"/>
                <w:szCs w:val="20"/>
              </w:rPr>
              <w:t>abelling system</w:t>
            </w:r>
          </w:p>
        </w:tc>
        <w:tc>
          <w:tcPr>
            <w:tcW w:w="1843" w:type="dxa"/>
            <w:hideMark/>
          </w:tcPr>
          <w:p w14:paraId="644E94C8" w14:textId="77777777" w:rsidR="00B84E27" w:rsidRPr="00C33329" w:rsidRDefault="00B84E27" w:rsidP="00C457B3">
            <w:pPr>
              <w:jc w:val="right"/>
              <w:rPr>
                <w:sz w:val="20"/>
                <w:szCs w:val="20"/>
              </w:rPr>
            </w:pPr>
            <w:r w:rsidRPr="00C33329">
              <w:rPr>
                <w:sz w:val="20"/>
                <w:szCs w:val="20"/>
              </w:rPr>
              <w:t>20,000</w:t>
            </w:r>
          </w:p>
          <w:p w14:paraId="35AEAAE0" w14:textId="77777777" w:rsidR="00B84E27" w:rsidRPr="00C33329" w:rsidRDefault="00B84E27" w:rsidP="00C457B3">
            <w:pPr>
              <w:jc w:val="right"/>
              <w:rPr>
                <w:sz w:val="20"/>
                <w:szCs w:val="20"/>
              </w:rPr>
            </w:pPr>
          </w:p>
        </w:tc>
      </w:tr>
      <w:tr w:rsidR="00B84E27" w:rsidRPr="00C33329" w14:paraId="6E2E14A8" w14:textId="77777777" w:rsidTr="00962F58">
        <w:trPr>
          <w:trHeight w:val="1124"/>
        </w:trPr>
        <w:tc>
          <w:tcPr>
            <w:tcW w:w="3865" w:type="dxa"/>
            <w:hideMark/>
          </w:tcPr>
          <w:p w14:paraId="4F95FBD9" w14:textId="66BDAEA0" w:rsidR="00B84E27" w:rsidRPr="00C33329" w:rsidRDefault="002D7B76" w:rsidP="00C457B3">
            <w:pPr>
              <w:rPr>
                <w:sz w:val="20"/>
                <w:szCs w:val="20"/>
              </w:rPr>
            </w:pPr>
            <w:r w:rsidRPr="00C33329">
              <w:rPr>
                <w:sz w:val="20"/>
                <w:szCs w:val="20"/>
              </w:rPr>
              <w:t>Developing</w:t>
            </w:r>
            <w:r w:rsidR="00B84E27" w:rsidRPr="00C33329">
              <w:rPr>
                <w:sz w:val="20"/>
                <w:szCs w:val="20"/>
              </w:rPr>
              <w:t xml:space="preserve"> MEPS and labelling system related policy and regulatory framework through facilitating working sessions among relevant ministries and institutions and prepare the technical guidelines for the regulatory framework</w:t>
            </w:r>
          </w:p>
        </w:tc>
        <w:tc>
          <w:tcPr>
            <w:tcW w:w="3780" w:type="dxa"/>
            <w:hideMark/>
          </w:tcPr>
          <w:p w14:paraId="47EB9B3C" w14:textId="66138E78" w:rsidR="00B84E27" w:rsidRPr="00C33329" w:rsidRDefault="00B84E27" w:rsidP="00C457B3">
            <w:pPr>
              <w:jc w:val="left"/>
              <w:rPr>
                <w:sz w:val="20"/>
                <w:szCs w:val="20"/>
              </w:rPr>
            </w:pPr>
            <w:r w:rsidRPr="00C33329">
              <w:rPr>
                <w:rStyle w:val="normaltextrun"/>
                <w:sz w:val="20"/>
                <w:szCs w:val="20"/>
                <w:shd w:val="clear" w:color="auto" w:fill="FFFFFF"/>
              </w:rPr>
              <w:t>Draft and update policy and regulatory framework</w:t>
            </w:r>
            <w:r w:rsidRPr="00C33329">
              <w:rPr>
                <w:rStyle w:val="eop"/>
                <w:sz w:val="20"/>
                <w:szCs w:val="20"/>
                <w:shd w:val="clear" w:color="auto" w:fill="FFFFFF"/>
              </w:rPr>
              <w:t> </w:t>
            </w:r>
          </w:p>
        </w:tc>
        <w:tc>
          <w:tcPr>
            <w:tcW w:w="1843" w:type="dxa"/>
            <w:hideMark/>
          </w:tcPr>
          <w:p w14:paraId="34AF19C0" w14:textId="77777777" w:rsidR="00B84E27" w:rsidRPr="00C33329" w:rsidRDefault="00B84E27" w:rsidP="00C457B3">
            <w:pPr>
              <w:jc w:val="right"/>
              <w:rPr>
                <w:sz w:val="20"/>
                <w:szCs w:val="20"/>
              </w:rPr>
            </w:pPr>
            <w:r w:rsidRPr="00C33329">
              <w:rPr>
                <w:sz w:val="20"/>
                <w:szCs w:val="20"/>
              </w:rPr>
              <w:t>10,000</w:t>
            </w:r>
          </w:p>
          <w:p w14:paraId="3C7BA322" w14:textId="77777777" w:rsidR="00B84E27" w:rsidRPr="00C33329" w:rsidRDefault="00B84E27" w:rsidP="00C457B3">
            <w:pPr>
              <w:jc w:val="right"/>
              <w:rPr>
                <w:sz w:val="20"/>
                <w:szCs w:val="20"/>
              </w:rPr>
            </w:pPr>
          </w:p>
        </w:tc>
      </w:tr>
      <w:tr w:rsidR="00B84E27" w:rsidRPr="00C33329" w14:paraId="2578E0E5" w14:textId="77777777" w:rsidTr="00C33329">
        <w:trPr>
          <w:trHeight w:val="1601"/>
        </w:trPr>
        <w:tc>
          <w:tcPr>
            <w:tcW w:w="3865" w:type="dxa"/>
            <w:hideMark/>
          </w:tcPr>
          <w:p w14:paraId="78DB71E8" w14:textId="4BD5D73D" w:rsidR="00B84E27" w:rsidRPr="00C33329" w:rsidRDefault="00B84E27" w:rsidP="00C457B3">
            <w:pPr>
              <w:rPr>
                <w:i/>
                <w:iCs/>
                <w:sz w:val="20"/>
                <w:szCs w:val="20"/>
              </w:rPr>
            </w:pPr>
            <w:r w:rsidRPr="00C33329">
              <w:rPr>
                <w:sz w:val="20"/>
                <w:szCs w:val="20"/>
              </w:rPr>
              <w:t>Organiz</w:t>
            </w:r>
            <w:r w:rsidR="002D7B76" w:rsidRPr="00C33329">
              <w:rPr>
                <w:sz w:val="20"/>
                <w:szCs w:val="20"/>
              </w:rPr>
              <w:t>ing</w:t>
            </w:r>
            <w:r w:rsidRPr="00C33329">
              <w:rPr>
                <w:sz w:val="20"/>
                <w:szCs w:val="20"/>
              </w:rPr>
              <w:t xml:space="preserve"> a study tour or experience-sharing visit </w:t>
            </w:r>
            <w:r w:rsidR="00B52C35" w:rsidRPr="00C33329">
              <w:rPr>
                <w:sz w:val="20"/>
                <w:szCs w:val="20"/>
              </w:rPr>
              <w:t xml:space="preserve">to learn from </w:t>
            </w:r>
            <w:r w:rsidRPr="00C33329">
              <w:rPr>
                <w:sz w:val="20"/>
                <w:szCs w:val="20"/>
              </w:rPr>
              <w:t xml:space="preserve">successful </w:t>
            </w:r>
            <w:r w:rsidR="002C4667" w:rsidRPr="00C33329">
              <w:rPr>
                <w:sz w:val="20"/>
                <w:szCs w:val="20"/>
              </w:rPr>
              <w:t xml:space="preserve">models of </w:t>
            </w:r>
            <w:r w:rsidRPr="00C33329">
              <w:rPr>
                <w:sz w:val="20"/>
                <w:szCs w:val="20"/>
              </w:rPr>
              <w:t>MEPS implementation</w:t>
            </w:r>
          </w:p>
        </w:tc>
        <w:tc>
          <w:tcPr>
            <w:tcW w:w="3780" w:type="dxa"/>
            <w:hideMark/>
          </w:tcPr>
          <w:p w14:paraId="44F77A13" w14:textId="23640B4D" w:rsidR="00B84E27" w:rsidRPr="00C33329" w:rsidRDefault="00B84E27" w:rsidP="00C50D78">
            <w:pPr>
              <w:jc w:val="left"/>
              <w:rPr>
                <w:sz w:val="20"/>
                <w:szCs w:val="20"/>
              </w:rPr>
            </w:pPr>
            <w:r w:rsidRPr="00C33329">
              <w:rPr>
                <w:sz w:val="20"/>
                <w:szCs w:val="20"/>
              </w:rPr>
              <w:t xml:space="preserve">One study tour for key stakeholders </w:t>
            </w:r>
            <w:r w:rsidR="001F2F76" w:rsidRPr="00C33329">
              <w:rPr>
                <w:sz w:val="20"/>
                <w:szCs w:val="20"/>
              </w:rPr>
              <w:t>(N</w:t>
            </w:r>
            <w:r w:rsidR="00C50D78" w:rsidRPr="00C33329">
              <w:rPr>
                <w:sz w:val="20"/>
                <w:szCs w:val="20"/>
              </w:rPr>
              <w:t xml:space="preserve">ational </w:t>
            </w:r>
            <w:r w:rsidR="00D04FDA" w:rsidRPr="00C33329">
              <w:rPr>
                <w:sz w:val="20"/>
                <w:szCs w:val="20"/>
              </w:rPr>
              <w:t>O</w:t>
            </w:r>
            <w:r w:rsidR="00C50D78" w:rsidRPr="00C33329">
              <w:rPr>
                <w:sz w:val="20"/>
                <w:szCs w:val="20"/>
              </w:rPr>
              <w:t xml:space="preserve">zone </w:t>
            </w:r>
            <w:r w:rsidR="00D04FDA" w:rsidRPr="00C33329">
              <w:rPr>
                <w:sz w:val="20"/>
                <w:szCs w:val="20"/>
              </w:rPr>
              <w:t>O</w:t>
            </w:r>
            <w:r w:rsidR="00C50D78" w:rsidRPr="00C33329">
              <w:rPr>
                <w:sz w:val="20"/>
                <w:szCs w:val="20"/>
              </w:rPr>
              <w:t>fficers</w:t>
            </w:r>
            <w:r w:rsidRPr="00C33329">
              <w:rPr>
                <w:sz w:val="20"/>
                <w:szCs w:val="20"/>
              </w:rPr>
              <w:t>, Energy Ministry, Standards Institute, Customs, and Trade</w:t>
            </w:r>
            <w:r w:rsidR="00D04FDA" w:rsidRPr="00C33329">
              <w:rPr>
                <w:sz w:val="20"/>
                <w:szCs w:val="20"/>
              </w:rPr>
              <w:t xml:space="preserve"> and</w:t>
            </w:r>
            <w:r w:rsidRPr="00C33329">
              <w:rPr>
                <w:rFonts w:eastAsia="Aptos"/>
                <w:kern w:val="2"/>
                <w:sz w:val="20"/>
                <w:szCs w:val="20"/>
                <w14:ligatures w14:val="standardContextual"/>
              </w:rPr>
              <w:t xml:space="preserve"> the National Bureau of Statistics</w:t>
            </w:r>
            <w:r w:rsidR="00C50D78" w:rsidRPr="00C33329">
              <w:rPr>
                <w:rFonts w:eastAsia="Aptos"/>
                <w:kern w:val="2"/>
                <w:sz w:val="20"/>
                <w:szCs w:val="20"/>
                <w14:ligatures w14:val="standardContextual"/>
              </w:rPr>
              <w:t xml:space="preserve"> </w:t>
            </w:r>
            <w:r w:rsidRPr="00C33329">
              <w:rPr>
                <w:sz w:val="20"/>
                <w:szCs w:val="20"/>
              </w:rPr>
              <w:t>Development</w:t>
            </w:r>
            <w:r w:rsidR="001F2F76" w:rsidRPr="00C33329">
              <w:rPr>
                <w:sz w:val="20"/>
                <w:szCs w:val="20"/>
              </w:rPr>
              <w:t>)</w:t>
            </w:r>
            <w:r w:rsidR="003C3F2D" w:rsidRPr="00C33329">
              <w:rPr>
                <w:sz w:val="20"/>
                <w:szCs w:val="20"/>
              </w:rPr>
              <w:t xml:space="preserve"> and develop</w:t>
            </w:r>
            <w:r w:rsidRPr="00C33329">
              <w:rPr>
                <w:sz w:val="20"/>
                <w:szCs w:val="20"/>
              </w:rPr>
              <w:t xml:space="preserve"> </w:t>
            </w:r>
            <w:r w:rsidR="003C3F2D" w:rsidRPr="00C33329">
              <w:rPr>
                <w:sz w:val="20"/>
                <w:szCs w:val="20"/>
              </w:rPr>
              <w:t xml:space="preserve">a </w:t>
            </w:r>
            <w:r w:rsidRPr="00C33329">
              <w:rPr>
                <w:sz w:val="20"/>
                <w:szCs w:val="20"/>
              </w:rPr>
              <w:t>report on best practices and lessons learned from regional experience</w:t>
            </w:r>
          </w:p>
        </w:tc>
        <w:tc>
          <w:tcPr>
            <w:tcW w:w="1843" w:type="dxa"/>
            <w:hideMark/>
          </w:tcPr>
          <w:p w14:paraId="65130377" w14:textId="77777777" w:rsidR="00B84E27" w:rsidRPr="00C33329" w:rsidRDefault="00B84E27" w:rsidP="00C457B3">
            <w:pPr>
              <w:jc w:val="right"/>
              <w:rPr>
                <w:sz w:val="20"/>
                <w:szCs w:val="20"/>
              </w:rPr>
            </w:pPr>
            <w:r w:rsidRPr="00C33329">
              <w:rPr>
                <w:sz w:val="20"/>
                <w:szCs w:val="20"/>
              </w:rPr>
              <w:t>20,000</w:t>
            </w:r>
          </w:p>
        </w:tc>
      </w:tr>
      <w:tr w:rsidR="00B84E27" w:rsidRPr="00C33329" w14:paraId="21D5528B" w14:textId="77777777" w:rsidTr="00C457B3">
        <w:trPr>
          <w:trHeight w:val="122"/>
        </w:trPr>
        <w:tc>
          <w:tcPr>
            <w:tcW w:w="7645" w:type="dxa"/>
            <w:gridSpan w:val="2"/>
            <w:hideMark/>
          </w:tcPr>
          <w:p w14:paraId="295883EA" w14:textId="77777777" w:rsidR="00B84E27" w:rsidRPr="00C33329" w:rsidRDefault="00B84E27" w:rsidP="00C457B3">
            <w:pPr>
              <w:ind w:firstLineChars="300" w:firstLine="602"/>
              <w:jc w:val="left"/>
              <w:rPr>
                <w:b/>
                <w:bCs/>
                <w:sz w:val="20"/>
                <w:szCs w:val="20"/>
              </w:rPr>
            </w:pPr>
            <w:r w:rsidRPr="00C33329">
              <w:rPr>
                <w:b/>
                <w:bCs/>
                <w:sz w:val="20"/>
                <w:szCs w:val="20"/>
              </w:rPr>
              <w:t>Subtotal</w:t>
            </w:r>
          </w:p>
        </w:tc>
        <w:tc>
          <w:tcPr>
            <w:tcW w:w="1843" w:type="dxa"/>
            <w:hideMark/>
          </w:tcPr>
          <w:p w14:paraId="43C96FDD" w14:textId="77777777" w:rsidR="00B84E27" w:rsidRPr="00C33329" w:rsidRDefault="00B84E27" w:rsidP="00C457B3">
            <w:pPr>
              <w:jc w:val="right"/>
              <w:rPr>
                <w:b/>
                <w:bCs/>
                <w:sz w:val="20"/>
                <w:szCs w:val="20"/>
              </w:rPr>
            </w:pPr>
            <w:r w:rsidRPr="00C33329">
              <w:rPr>
                <w:b/>
                <w:bCs/>
                <w:sz w:val="20"/>
                <w:szCs w:val="20"/>
              </w:rPr>
              <w:t>70,000</w:t>
            </w:r>
          </w:p>
        </w:tc>
      </w:tr>
      <w:tr w:rsidR="00B84E27" w:rsidRPr="00C33329" w14:paraId="30DE1C2D" w14:textId="77777777" w:rsidTr="00C457B3">
        <w:trPr>
          <w:trHeight w:val="50"/>
        </w:trPr>
        <w:tc>
          <w:tcPr>
            <w:tcW w:w="9488" w:type="dxa"/>
            <w:gridSpan w:val="3"/>
            <w:hideMark/>
          </w:tcPr>
          <w:p w14:paraId="0FCC6F7F" w14:textId="77777777" w:rsidR="00B84E27" w:rsidRPr="00C33329" w:rsidRDefault="00B84E27" w:rsidP="00C457B3">
            <w:pPr>
              <w:jc w:val="center"/>
              <w:rPr>
                <w:b/>
                <w:bCs/>
                <w:sz w:val="20"/>
                <w:szCs w:val="20"/>
              </w:rPr>
            </w:pPr>
            <w:r w:rsidRPr="00C33329">
              <w:rPr>
                <w:b/>
                <w:bCs/>
                <w:sz w:val="20"/>
                <w:szCs w:val="20"/>
              </w:rPr>
              <w:t>Capacity-building</w:t>
            </w:r>
          </w:p>
        </w:tc>
      </w:tr>
      <w:tr w:rsidR="00B84E27" w:rsidRPr="00C33329" w14:paraId="6757ADA9" w14:textId="77777777" w:rsidTr="00962F58">
        <w:trPr>
          <w:trHeight w:val="593"/>
        </w:trPr>
        <w:tc>
          <w:tcPr>
            <w:tcW w:w="3865" w:type="dxa"/>
            <w:hideMark/>
          </w:tcPr>
          <w:p w14:paraId="53EBB74C" w14:textId="49D054B8" w:rsidR="00B84E27" w:rsidRPr="00C33329" w:rsidRDefault="002D7B76" w:rsidP="00C457B3">
            <w:pPr>
              <w:rPr>
                <w:i/>
                <w:iCs/>
                <w:sz w:val="20"/>
                <w:szCs w:val="20"/>
              </w:rPr>
            </w:pPr>
            <w:r w:rsidRPr="00C33329">
              <w:rPr>
                <w:sz w:val="20"/>
                <w:szCs w:val="20"/>
              </w:rPr>
              <w:t>Conducting c</w:t>
            </w:r>
            <w:r w:rsidR="00B84E27" w:rsidRPr="00C33329">
              <w:rPr>
                <w:sz w:val="20"/>
                <w:szCs w:val="20"/>
              </w:rPr>
              <w:t>ustoms and law enforcement training on MEPS and labelling system</w:t>
            </w:r>
          </w:p>
        </w:tc>
        <w:tc>
          <w:tcPr>
            <w:tcW w:w="3780" w:type="dxa"/>
            <w:hideMark/>
          </w:tcPr>
          <w:p w14:paraId="14E3CD5B" w14:textId="328F963E" w:rsidR="00B84E27" w:rsidRPr="00C33329" w:rsidRDefault="00B84E27" w:rsidP="00C457B3">
            <w:pPr>
              <w:jc w:val="left"/>
              <w:rPr>
                <w:sz w:val="20"/>
                <w:szCs w:val="20"/>
              </w:rPr>
            </w:pPr>
            <w:r w:rsidRPr="00C33329">
              <w:rPr>
                <w:sz w:val="20"/>
                <w:szCs w:val="20"/>
              </w:rPr>
              <w:t>Two training workshops for 50 customs and law enforcement officers</w:t>
            </w:r>
          </w:p>
        </w:tc>
        <w:tc>
          <w:tcPr>
            <w:tcW w:w="1843" w:type="dxa"/>
            <w:hideMark/>
          </w:tcPr>
          <w:p w14:paraId="0249E15F" w14:textId="77777777" w:rsidR="00B84E27" w:rsidRPr="00C33329" w:rsidRDefault="00B84E27" w:rsidP="00C457B3">
            <w:pPr>
              <w:jc w:val="right"/>
              <w:rPr>
                <w:sz w:val="20"/>
                <w:szCs w:val="20"/>
              </w:rPr>
            </w:pPr>
            <w:r w:rsidRPr="00C33329">
              <w:rPr>
                <w:sz w:val="20"/>
                <w:szCs w:val="20"/>
              </w:rPr>
              <w:t>10,000</w:t>
            </w:r>
          </w:p>
        </w:tc>
      </w:tr>
      <w:tr w:rsidR="00B84E27" w:rsidRPr="00C33329" w14:paraId="3DA36FB6" w14:textId="77777777" w:rsidTr="00962F58">
        <w:trPr>
          <w:trHeight w:val="166"/>
        </w:trPr>
        <w:tc>
          <w:tcPr>
            <w:tcW w:w="3865" w:type="dxa"/>
            <w:hideMark/>
          </w:tcPr>
          <w:p w14:paraId="29AE166C" w14:textId="16D2F097" w:rsidR="00B84E27" w:rsidRPr="00C33329" w:rsidRDefault="002D7B76" w:rsidP="00C457B3">
            <w:pPr>
              <w:rPr>
                <w:sz w:val="20"/>
                <w:szCs w:val="20"/>
              </w:rPr>
            </w:pPr>
            <w:r w:rsidRPr="00C33329">
              <w:rPr>
                <w:sz w:val="20"/>
                <w:szCs w:val="20"/>
              </w:rPr>
              <w:t>Organizing t</w:t>
            </w:r>
            <w:r w:rsidR="009F071A" w:rsidRPr="00C33329">
              <w:rPr>
                <w:sz w:val="20"/>
                <w:szCs w:val="20"/>
              </w:rPr>
              <w:t>echnical</w:t>
            </w:r>
            <w:r w:rsidR="00B84E27" w:rsidRPr="00C33329">
              <w:rPr>
                <w:sz w:val="20"/>
                <w:szCs w:val="20"/>
              </w:rPr>
              <w:t xml:space="preserve"> training for RAC and industry </w:t>
            </w:r>
            <w:r w:rsidR="002511B2">
              <w:rPr>
                <w:sz w:val="20"/>
                <w:szCs w:val="20"/>
              </w:rPr>
              <w:t>stakeholders</w:t>
            </w:r>
          </w:p>
        </w:tc>
        <w:tc>
          <w:tcPr>
            <w:tcW w:w="3780" w:type="dxa"/>
            <w:hideMark/>
          </w:tcPr>
          <w:p w14:paraId="169EF88A" w14:textId="4BF60FB5" w:rsidR="00B84E27" w:rsidRPr="00C33329" w:rsidRDefault="00B84E27" w:rsidP="00C457B3">
            <w:pPr>
              <w:jc w:val="left"/>
              <w:rPr>
                <w:sz w:val="20"/>
                <w:szCs w:val="20"/>
              </w:rPr>
            </w:pPr>
            <w:r w:rsidRPr="00C33329">
              <w:rPr>
                <w:sz w:val="20"/>
                <w:szCs w:val="20"/>
              </w:rPr>
              <w:t xml:space="preserve">Two workshops </w:t>
            </w:r>
            <w:r w:rsidR="009F071A" w:rsidRPr="00C33329">
              <w:rPr>
                <w:sz w:val="20"/>
                <w:szCs w:val="20"/>
              </w:rPr>
              <w:t xml:space="preserve">for </w:t>
            </w:r>
            <w:r w:rsidRPr="00C33329">
              <w:rPr>
                <w:sz w:val="20"/>
                <w:szCs w:val="20"/>
              </w:rPr>
              <w:t>50 participants from importers, industry and service providers</w:t>
            </w:r>
          </w:p>
        </w:tc>
        <w:tc>
          <w:tcPr>
            <w:tcW w:w="1843" w:type="dxa"/>
            <w:hideMark/>
          </w:tcPr>
          <w:p w14:paraId="6BB18EA9" w14:textId="77777777" w:rsidR="00B84E27" w:rsidRPr="00C33329" w:rsidRDefault="00B84E27" w:rsidP="00C457B3">
            <w:pPr>
              <w:jc w:val="right"/>
              <w:rPr>
                <w:sz w:val="20"/>
                <w:szCs w:val="20"/>
              </w:rPr>
            </w:pPr>
            <w:r w:rsidRPr="00C33329">
              <w:rPr>
                <w:sz w:val="20"/>
                <w:szCs w:val="20"/>
              </w:rPr>
              <w:t>10,000</w:t>
            </w:r>
          </w:p>
          <w:p w14:paraId="15BAE302" w14:textId="77777777" w:rsidR="00B84E27" w:rsidRPr="00C33329" w:rsidRDefault="00B84E27" w:rsidP="00C457B3">
            <w:pPr>
              <w:jc w:val="right"/>
              <w:rPr>
                <w:sz w:val="20"/>
                <w:szCs w:val="20"/>
              </w:rPr>
            </w:pPr>
          </w:p>
        </w:tc>
      </w:tr>
      <w:tr w:rsidR="00B84E27" w:rsidRPr="00C33329" w14:paraId="258BDB57" w14:textId="77777777" w:rsidTr="00C457B3">
        <w:trPr>
          <w:trHeight w:val="50"/>
        </w:trPr>
        <w:tc>
          <w:tcPr>
            <w:tcW w:w="7645" w:type="dxa"/>
            <w:gridSpan w:val="2"/>
            <w:hideMark/>
          </w:tcPr>
          <w:p w14:paraId="4201647F" w14:textId="77777777" w:rsidR="00B84E27" w:rsidRPr="00C33329" w:rsidRDefault="00B84E27" w:rsidP="00C457B3">
            <w:pPr>
              <w:keepLines/>
              <w:widowControl w:val="0"/>
              <w:ind w:firstLineChars="300" w:firstLine="602"/>
              <w:jc w:val="left"/>
              <w:rPr>
                <w:b/>
                <w:bCs/>
                <w:sz w:val="20"/>
                <w:szCs w:val="20"/>
              </w:rPr>
            </w:pPr>
            <w:r w:rsidRPr="00C33329">
              <w:rPr>
                <w:b/>
                <w:bCs/>
                <w:sz w:val="20"/>
                <w:szCs w:val="20"/>
              </w:rPr>
              <w:t>Subtotal</w:t>
            </w:r>
          </w:p>
        </w:tc>
        <w:tc>
          <w:tcPr>
            <w:tcW w:w="1843" w:type="dxa"/>
            <w:hideMark/>
          </w:tcPr>
          <w:p w14:paraId="4A792BA3" w14:textId="77777777" w:rsidR="00B84E27" w:rsidRPr="00C33329" w:rsidRDefault="00B84E27" w:rsidP="00C457B3">
            <w:pPr>
              <w:keepLines/>
              <w:widowControl w:val="0"/>
              <w:jc w:val="right"/>
              <w:rPr>
                <w:b/>
                <w:bCs/>
                <w:sz w:val="20"/>
                <w:szCs w:val="20"/>
              </w:rPr>
            </w:pPr>
            <w:r w:rsidRPr="00C33329">
              <w:rPr>
                <w:b/>
                <w:bCs/>
                <w:sz w:val="20"/>
                <w:szCs w:val="20"/>
              </w:rPr>
              <w:t>20,000</w:t>
            </w:r>
          </w:p>
        </w:tc>
      </w:tr>
      <w:tr w:rsidR="00B84E27" w:rsidRPr="00C33329" w14:paraId="6AA15D80" w14:textId="77777777" w:rsidTr="00C457B3">
        <w:trPr>
          <w:cantSplit/>
          <w:trHeight w:val="50"/>
        </w:trPr>
        <w:tc>
          <w:tcPr>
            <w:tcW w:w="9488" w:type="dxa"/>
            <w:gridSpan w:val="3"/>
            <w:hideMark/>
          </w:tcPr>
          <w:p w14:paraId="016A6B41" w14:textId="1BA9AB32" w:rsidR="00B84E27" w:rsidRPr="00C33329" w:rsidRDefault="00B84E27" w:rsidP="00C457B3">
            <w:pPr>
              <w:keepLines/>
              <w:widowControl w:val="0"/>
              <w:jc w:val="center"/>
              <w:rPr>
                <w:b/>
                <w:bCs/>
                <w:sz w:val="20"/>
                <w:szCs w:val="20"/>
              </w:rPr>
            </w:pPr>
            <w:r w:rsidRPr="00C33329">
              <w:rPr>
                <w:b/>
                <w:bCs/>
                <w:sz w:val="20"/>
                <w:szCs w:val="20"/>
              </w:rPr>
              <w:t xml:space="preserve">Community </w:t>
            </w:r>
            <w:r w:rsidR="00615333">
              <w:rPr>
                <w:b/>
                <w:bCs/>
                <w:sz w:val="20"/>
                <w:szCs w:val="20"/>
              </w:rPr>
              <w:t>a</w:t>
            </w:r>
            <w:r w:rsidRPr="00C33329">
              <w:rPr>
                <w:b/>
                <w:bCs/>
                <w:sz w:val="20"/>
                <w:szCs w:val="20"/>
              </w:rPr>
              <w:t xml:space="preserve">wareness and </w:t>
            </w:r>
            <w:r w:rsidR="00615333">
              <w:rPr>
                <w:b/>
                <w:bCs/>
                <w:sz w:val="20"/>
                <w:szCs w:val="20"/>
              </w:rPr>
              <w:t>o</w:t>
            </w:r>
            <w:r w:rsidRPr="00C33329">
              <w:rPr>
                <w:b/>
                <w:bCs/>
                <w:sz w:val="20"/>
                <w:szCs w:val="20"/>
              </w:rPr>
              <w:t xml:space="preserve">utreach </w:t>
            </w:r>
            <w:r w:rsidR="00615333">
              <w:rPr>
                <w:b/>
                <w:bCs/>
                <w:sz w:val="20"/>
                <w:szCs w:val="20"/>
              </w:rPr>
              <w:t>p</w:t>
            </w:r>
            <w:r w:rsidRPr="00C33329">
              <w:rPr>
                <w:b/>
                <w:bCs/>
                <w:sz w:val="20"/>
                <w:szCs w:val="20"/>
              </w:rPr>
              <w:t>rogrammes</w:t>
            </w:r>
          </w:p>
        </w:tc>
      </w:tr>
      <w:tr w:rsidR="00B84E27" w:rsidRPr="00C33329" w14:paraId="562BD2CC" w14:textId="77777777" w:rsidTr="008B0866">
        <w:trPr>
          <w:cantSplit/>
          <w:trHeight w:val="458"/>
        </w:trPr>
        <w:tc>
          <w:tcPr>
            <w:tcW w:w="3865" w:type="dxa"/>
            <w:hideMark/>
          </w:tcPr>
          <w:p w14:paraId="4B8CDCE1" w14:textId="3307136D" w:rsidR="00B84E27" w:rsidRPr="00C33329" w:rsidRDefault="009F071A" w:rsidP="005F2C10">
            <w:pPr>
              <w:rPr>
                <w:sz w:val="20"/>
                <w:szCs w:val="20"/>
              </w:rPr>
            </w:pPr>
            <w:r w:rsidRPr="00C33329">
              <w:rPr>
                <w:sz w:val="20"/>
                <w:szCs w:val="20"/>
              </w:rPr>
              <w:t>Develop</w:t>
            </w:r>
            <w:r w:rsidR="002D7B76" w:rsidRPr="00C33329">
              <w:rPr>
                <w:sz w:val="20"/>
                <w:szCs w:val="20"/>
              </w:rPr>
              <w:t>ing</w:t>
            </w:r>
            <w:r w:rsidRPr="00C33329">
              <w:rPr>
                <w:sz w:val="20"/>
                <w:szCs w:val="20"/>
              </w:rPr>
              <w:t xml:space="preserve"> communication materials and supporting aids</w:t>
            </w:r>
          </w:p>
        </w:tc>
        <w:tc>
          <w:tcPr>
            <w:tcW w:w="3780" w:type="dxa"/>
            <w:hideMark/>
          </w:tcPr>
          <w:p w14:paraId="76027FD2" w14:textId="5D225EE1" w:rsidR="00B84E27" w:rsidRPr="00C33329" w:rsidRDefault="00B84E27" w:rsidP="00C457B3">
            <w:pPr>
              <w:jc w:val="left"/>
              <w:rPr>
                <w:sz w:val="20"/>
                <w:szCs w:val="20"/>
              </w:rPr>
            </w:pPr>
            <w:r w:rsidRPr="00C33329">
              <w:rPr>
                <w:sz w:val="20"/>
                <w:szCs w:val="20"/>
              </w:rPr>
              <w:t>Two awareness campaigns (including events and supporting materials)</w:t>
            </w:r>
          </w:p>
        </w:tc>
        <w:tc>
          <w:tcPr>
            <w:tcW w:w="1843" w:type="dxa"/>
            <w:hideMark/>
          </w:tcPr>
          <w:p w14:paraId="58EEA48E" w14:textId="77777777" w:rsidR="00B84E27" w:rsidRPr="00C33329" w:rsidRDefault="00B84E27" w:rsidP="00C457B3">
            <w:pPr>
              <w:jc w:val="right"/>
              <w:rPr>
                <w:sz w:val="20"/>
                <w:szCs w:val="20"/>
              </w:rPr>
            </w:pPr>
            <w:r w:rsidRPr="00C33329">
              <w:rPr>
                <w:sz w:val="20"/>
                <w:szCs w:val="20"/>
              </w:rPr>
              <w:t>10,000</w:t>
            </w:r>
          </w:p>
        </w:tc>
      </w:tr>
      <w:tr w:rsidR="00B84E27" w:rsidRPr="00C33329" w14:paraId="526C1055" w14:textId="77777777" w:rsidTr="008B0866">
        <w:trPr>
          <w:trHeight w:val="710"/>
        </w:trPr>
        <w:tc>
          <w:tcPr>
            <w:tcW w:w="3865" w:type="dxa"/>
            <w:hideMark/>
          </w:tcPr>
          <w:p w14:paraId="6A42B592" w14:textId="59A95F77" w:rsidR="00B84E27" w:rsidRPr="00C33329" w:rsidRDefault="009F071A" w:rsidP="009F071A">
            <w:pPr>
              <w:rPr>
                <w:i/>
                <w:iCs/>
                <w:sz w:val="20"/>
                <w:szCs w:val="20"/>
              </w:rPr>
            </w:pPr>
            <w:r w:rsidRPr="00C33329">
              <w:rPr>
                <w:sz w:val="20"/>
                <w:szCs w:val="20"/>
              </w:rPr>
              <w:t>Conduct</w:t>
            </w:r>
            <w:r w:rsidR="002D7B76" w:rsidRPr="00C33329">
              <w:rPr>
                <w:sz w:val="20"/>
                <w:szCs w:val="20"/>
              </w:rPr>
              <w:t>ing</w:t>
            </w:r>
            <w:r w:rsidRPr="00C33329">
              <w:rPr>
                <w:sz w:val="20"/>
                <w:szCs w:val="20"/>
              </w:rPr>
              <w:t xml:space="preserve"> awareness campaigns on benefits from MEPS and energy-efficient practices in RAC sector</w:t>
            </w:r>
          </w:p>
        </w:tc>
        <w:tc>
          <w:tcPr>
            <w:tcW w:w="3780" w:type="dxa"/>
            <w:hideMark/>
          </w:tcPr>
          <w:p w14:paraId="1C3C9D99" w14:textId="5842ED8A" w:rsidR="00B84E27" w:rsidRPr="00C33329" w:rsidRDefault="00436661" w:rsidP="00C457B3">
            <w:pPr>
              <w:jc w:val="left"/>
              <w:rPr>
                <w:sz w:val="20"/>
                <w:szCs w:val="20"/>
              </w:rPr>
            </w:pPr>
            <w:r>
              <w:rPr>
                <w:sz w:val="20"/>
                <w:szCs w:val="20"/>
              </w:rPr>
              <w:t>V</w:t>
            </w:r>
            <w:r w:rsidR="00B84E27" w:rsidRPr="00C33329">
              <w:rPr>
                <w:sz w:val="20"/>
                <w:szCs w:val="20"/>
              </w:rPr>
              <w:t>ideos; infographics; banners, di</w:t>
            </w:r>
            <w:r w:rsidR="002D75D2" w:rsidRPr="00C33329">
              <w:rPr>
                <w:sz w:val="20"/>
                <w:szCs w:val="20"/>
              </w:rPr>
              <w:t>gital</w:t>
            </w:r>
            <w:r w:rsidR="00B84E27" w:rsidRPr="00C33329">
              <w:rPr>
                <w:sz w:val="20"/>
                <w:szCs w:val="20"/>
              </w:rPr>
              <w:t xml:space="preserve"> contents </w:t>
            </w:r>
            <w:r w:rsidR="002D75D2" w:rsidRPr="00C33329">
              <w:rPr>
                <w:sz w:val="20"/>
                <w:szCs w:val="20"/>
              </w:rPr>
              <w:t>and brochures</w:t>
            </w:r>
          </w:p>
        </w:tc>
        <w:tc>
          <w:tcPr>
            <w:tcW w:w="1843" w:type="dxa"/>
            <w:hideMark/>
          </w:tcPr>
          <w:p w14:paraId="5C76BE36" w14:textId="77777777" w:rsidR="00B84E27" w:rsidRPr="00C33329" w:rsidRDefault="00B84E27" w:rsidP="00C457B3">
            <w:pPr>
              <w:jc w:val="right"/>
              <w:rPr>
                <w:sz w:val="20"/>
                <w:szCs w:val="20"/>
              </w:rPr>
            </w:pPr>
            <w:r w:rsidRPr="00C33329">
              <w:rPr>
                <w:sz w:val="20"/>
                <w:szCs w:val="20"/>
              </w:rPr>
              <w:t>10,000</w:t>
            </w:r>
          </w:p>
        </w:tc>
      </w:tr>
      <w:tr w:rsidR="00B84E27" w:rsidRPr="00C33329" w14:paraId="14C0B6BA" w14:textId="77777777" w:rsidTr="00962F58">
        <w:trPr>
          <w:trHeight w:val="938"/>
        </w:trPr>
        <w:tc>
          <w:tcPr>
            <w:tcW w:w="3865" w:type="dxa"/>
            <w:hideMark/>
          </w:tcPr>
          <w:p w14:paraId="16BB6A3E" w14:textId="0D8FDE80" w:rsidR="00B84E27" w:rsidRPr="00C33329" w:rsidRDefault="002D75D2" w:rsidP="00C457B3">
            <w:pPr>
              <w:rPr>
                <w:sz w:val="20"/>
                <w:szCs w:val="20"/>
              </w:rPr>
            </w:pPr>
            <w:r w:rsidRPr="00C33329">
              <w:rPr>
                <w:sz w:val="20"/>
                <w:szCs w:val="20"/>
              </w:rPr>
              <w:t>Organiz</w:t>
            </w:r>
            <w:r w:rsidR="002D7B76" w:rsidRPr="00C33329">
              <w:rPr>
                <w:sz w:val="20"/>
                <w:szCs w:val="20"/>
              </w:rPr>
              <w:t>ing</w:t>
            </w:r>
            <w:r w:rsidRPr="00C33329">
              <w:rPr>
                <w:sz w:val="20"/>
                <w:szCs w:val="20"/>
              </w:rPr>
              <w:t xml:space="preserve"> e</w:t>
            </w:r>
            <w:r w:rsidR="00B84E27" w:rsidRPr="00C33329">
              <w:rPr>
                <w:sz w:val="20"/>
                <w:szCs w:val="20"/>
              </w:rPr>
              <w:t>ducational workshop</w:t>
            </w:r>
            <w:r w:rsidR="001B7668">
              <w:rPr>
                <w:sz w:val="20"/>
                <w:szCs w:val="20"/>
              </w:rPr>
              <w:t>s</w:t>
            </w:r>
            <w:r w:rsidR="00B84E27" w:rsidRPr="00C33329">
              <w:rPr>
                <w:sz w:val="20"/>
                <w:szCs w:val="20"/>
              </w:rPr>
              <w:t xml:space="preserve"> for technicians, educators, and consumers on hands-on sessions to encourage adoption of efficient low-GWP appliances.</w:t>
            </w:r>
          </w:p>
        </w:tc>
        <w:tc>
          <w:tcPr>
            <w:tcW w:w="3780" w:type="dxa"/>
            <w:hideMark/>
          </w:tcPr>
          <w:p w14:paraId="2EE78C70" w14:textId="31FC7CFE" w:rsidR="00B84E27" w:rsidRPr="00C33329" w:rsidRDefault="00B84E27" w:rsidP="00C457B3">
            <w:pPr>
              <w:jc w:val="left"/>
              <w:rPr>
                <w:sz w:val="20"/>
                <w:szCs w:val="20"/>
              </w:rPr>
            </w:pPr>
            <w:r w:rsidRPr="00C33329">
              <w:rPr>
                <w:sz w:val="20"/>
                <w:szCs w:val="20"/>
              </w:rPr>
              <w:t>Two workshop session</w:t>
            </w:r>
            <w:r w:rsidR="001B7668">
              <w:rPr>
                <w:sz w:val="20"/>
                <w:szCs w:val="20"/>
              </w:rPr>
              <w:t>s</w:t>
            </w:r>
            <w:r w:rsidRPr="00C33329">
              <w:rPr>
                <w:sz w:val="20"/>
                <w:szCs w:val="20"/>
              </w:rPr>
              <w:t xml:space="preserve"> for 50 participants</w:t>
            </w:r>
          </w:p>
        </w:tc>
        <w:tc>
          <w:tcPr>
            <w:tcW w:w="1843" w:type="dxa"/>
            <w:hideMark/>
          </w:tcPr>
          <w:p w14:paraId="04037C35" w14:textId="77777777" w:rsidR="00B84E27" w:rsidRPr="00C33329" w:rsidRDefault="00B84E27" w:rsidP="00C457B3">
            <w:pPr>
              <w:jc w:val="right"/>
              <w:rPr>
                <w:sz w:val="20"/>
                <w:szCs w:val="20"/>
              </w:rPr>
            </w:pPr>
            <w:r w:rsidRPr="00C33329">
              <w:rPr>
                <w:sz w:val="20"/>
                <w:szCs w:val="20"/>
              </w:rPr>
              <w:t>10,000</w:t>
            </w:r>
          </w:p>
        </w:tc>
      </w:tr>
      <w:tr w:rsidR="00B84E27" w:rsidRPr="00C33329" w14:paraId="3DFCD779" w14:textId="77777777" w:rsidTr="00C457B3">
        <w:trPr>
          <w:trHeight w:val="158"/>
        </w:trPr>
        <w:tc>
          <w:tcPr>
            <w:tcW w:w="7645" w:type="dxa"/>
            <w:gridSpan w:val="2"/>
            <w:hideMark/>
          </w:tcPr>
          <w:p w14:paraId="402EBD42" w14:textId="77777777" w:rsidR="00B84E27" w:rsidRPr="00C33329" w:rsidRDefault="00B84E27" w:rsidP="00C457B3">
            <w:pPr>
              <w:ind w:firstLineChars="300" w:firstLine="602"/>
              <w:jc w:val="left"/>
              <w:rPr>
                <w:b/>
                <w:bCs/>
                <w:sz w:val="20"/>
                <w:szCs w:val="20"/>
              </w:rPr>
            </w:pPr>
            <w:r w:rsidRPr="00C33329">
              <w:rPr>
                <w:b/>
                <w:bCs/>
                <w:sz w:val="20"/>
                <w:szCs w:val="20"/>
              </w:rPr>
              <w:t>Subtotal</w:t>
            </w:r>
          </w:p>
        </w:tc>
        <w:tc>
          <w:tcPr>
            <w:tcW w:w="1843" w:type="dxa"/>
            <w:hideMark/>
          </w:tcPr>
          <w:p w14:paraId="5C1F75F3" w14:textId="77777777" w:rsidR="00B84E27" w:rsidRPr="00C33329" w:rsidRDefault="00B84E27" w:rsidP="00C457B3">
            <w:pPr>
              <w:jc w:val="right"/>
              <w:rPr>
                <w:b/>
                <w:bCs/>
                <w:sz w:val="20"/>
                <w:szCs w:val="20"/>
              </w:rPr>
            </w:pPr>
            <w:r w:rsidRPr="00C33329">
              <w:rPr>
                <w:b/>
                <w:bCs/>
                <w:sz w:val="20"/>
                <w:szCs w:val="20"/>
              </w:rPr>
              <w:t>30,000</w:t>
            </w:r>
          </w:p>
        </w:tc>
      </w:tr>
      <w:tr w:rsidR="00B84E27" w:rsidRPr="00C33329" w14:paraId="0DDF46DE" w14:textId="77777777" w:rsidTr="00C457B3">
        <w:trPr>
          <w:trHeight w:val="75"/>
        </w:trPr>
        <w:tc>
          <w:tcPr>
            <w:tcW w:w="7645" w:type="dxa"/>
            <w:gridSpan w:val="2"/>
            <w:hideMark/>
          </w:tcPr>
          <w:p w14:paraId="27E321E3" w14:textId="77777777" w:rsidR="00B84E27" w:rsidRPr="00C33329" w:rsidRDefault="00B84E27" w:rsidP="00C457B3">
            <w:pPr>
              <w:ind w:firstLineChars="300" w:firstLine="602"/>
              <w:jc w:val="left"/>
              <w:rPr>
                <w:b/>
                <w:bCs/>
                <w:sz w:val="20"/>
                <w:szCs w:val="20"/>
              </w:rPr>
            </w:pPr>
            <w:r w:rsidRPr="00C33329">
              <w:rPr>
                <w:b/>
                <w:bCs/>
                <w:sz w:val="20"/>
                <w:szCs w:val="20"/>
              </w:rPr>
              <w:t>Total</w:t>
            </w:r>
          </w:p>
        </w:tc>
        <w:tc>
          <w:tcPr>
            <w:tcW w:w="1843" w:type="dxa"/>
            <w:hideMark/>
          </w:tcPr>
          <w:p w14:paraId="4F97CEA4" w14:textId="77777777" w:rsidR="00B84E27" w:rsidRPr="00C33329" w:rsidRDefault="00B84E27" w:rsidP="00C457B3">
            <w:pPr>
              <w:jc w:val="right"/>
              <w:rPr>
                <w:b/>
                <w:bCs/>
                <w:sz w:val="20"/>
                <w:szCs w:val="20"/>
              </w:rPr>
            </w:pPr>
            <w:r w:rsidRPr="00C33329">
              <w:rPr>
                <w:b/>
                <w:bCs/>
                <w:sz w:val="20"/>
                <w:szCs w:val="20"/>
              </w:rPr>
              <w:t>120,000</w:t>
            </w:r>
          </w:p>
        </w:tc>
      </w:tr>
    </w:tbl>
    <w:p w14:paraId="09C3F251" w14:textId="77777777" w:rsidR="00962F58" w:rsidRDefault="00962F58" w:rsidP="00962F58">
      <w:pPr>
        <w:pStyle w:val="Heading1"/>
        <w:keepNext/>
        <w:numPr>
          <w:ilvl w:val="0"/>
          <w:numId w:val="0"/>
        </w:numPr>
        <w:spacing w:after="120"/>
        <w:rPr>
          <w:u w:val="single"/>
        </w:rPr>
      </w:pPr>
    </w:p>
    <w:p w14:paraId="2D6494A5" w14:textId="140E75A5" w:rsidR="00E9063C" w:rsidRPr="006912DD" w:rsidRDefault="00E9063C" w:rsidP="00962F58">
      <w:pPr>
        <w:pStyle w:val="Heading1"/>
        <w:keepNext/>
        <w:numPr>
          <w:ilvl w:val="0"/>
          <w:numId w:val="0"/>
        </w:numPr>
        <w:rPr>
          <w:u w:val="single"/>
        </w:rPr>
      </w:pPr>
      <w:r w:rsidRPr="006912DD">
        <w:rPr>
          <w:u w:val="single"/>
        </w:rPr>
        <w:t>Gender policy implementation</w:t>
      </w:r>
    </w:p>
    <w:p w14:paraId="1A9BD375" w14:textId="3547A4CD" w:rsidR="00C172F3" w:rsidRDefault="00CE088A" w:rsidP="00B84E27">
      <w:pPr>
        <w:keepNext/>
        <w:numPr>
          <w:ilvl w:val="0"/>
          <w:numId w:val="1"/>
        </w:numPr>
        <w:spacing w:after="240"/>
        <w:outlineLvl w:val="0"/>
      </w:pPr>
      <w:r>
        <w:t>I</w:t>
      </w:r>
      <w:r w:rsidR="00E9063C" w:rsidRPr="00CE088A">
        <w:t>n line with decisions 84/92(d) and 90</w:t>
      </w:r>
      <w:r w:rsidR="00E9063C" w:rsidRPr="00BD53BF">
        <w:rPr>
          <w:lang w:val="en-US"/>
        </w:rPr>
        <w:t>/</w:t>
      </w:r>
      <w:r w:rsidR="00E9063C" w:rsidRPr="00CE088A">
        <w:t>48(c),</w:t>
      </w:r>
      <w:r>
        <w:t xml:space="preserve"> </w:t>
      </w:r>
      <w:r w:rsidR="005360B6">
        <w:rPr>
          <w:noProof/>
        </w:rPr>
        <w:t>the NOU of Chad has initiated the collection of data during workshops, meetings, and stakeholder engagements to monitor women participation.</w:t>
      </w:r>
      <w:r w:rsidR="001535A1" w:rsidRPr="00BD53BF">
        <w:rPr>
          <w:color w:val="0070C0"/>
          <w:shd w:val="clear" w:color="auto" w:fill="FFFFFF"/>
          <w:lang w:val="en-GB"/>
        </w:rPr>
        <w:t xml:space="preserve"> </w:t>
      </w:r>
      <w:r w:rsidR="00C024C8">
        <w:rPr>
          <w:noProof/>
        </w:rPr>
        <w:t xml:space="preserve">The participation levels also show that women represented </w:t>
      </w:r>
      <w:r w:rsidR="001F1177">
        <w:t>37.</w:t>
      </w:r>
      <w:r w:rsidR="00FA1C1B">
        <w:t>7</w:t>
      </w:r>
      <w:r w:rsidR="00307627">
        <w:t xml:space="preserve"> per cent</w:t>
      </w:r>
      <w:r w:rsidR="001F1177">
        <w:t xml:space="preserve"> of customs training and 39.</w:t>
      </w:r>
      <w:r w:rsidR="00FA1C1B">
        <w:t>6</w:t>
      </w:r>
      <w:r w:rsidR="00307627">
        <w:t xml:space="preserve"> per cent</w:t>
      </w:r>
      <w:r w:rsidR="001F1177">
        <w:t xml:space="preserve"> of RAC technician training participant</w:t>
      </w:r>
      <w:r w:rsidR="006D43F1">
        <w:t>s</w:t>
      </w:r>
      <w:r w:rsidR="00BA032E">
        <w:t>, as well as participation in the team of the NOU</w:t>
      </w:r>
      <w:r w:rsidR="00CB6EDA">
        <w:t>.</w:t>
      </w:r>
    </w:p>
    <w:p w14:paraId="5A8C6019" w14:textId="6E502A68" w:rsidR="00E9063C" w:rsidRPr="00E9063C" w:rsidRDefault="00E9063C" w:rsidP="00C172F3">
      <w:pPr>
        <w:keepNext/>
        <w:spacing w:after="240"/>
        <w:outlineLvl w:val="0"/>
      </w:pPr>
      <w:r w:rsidRPr="00BD53BF">
        <w:rPr>
          <w:u w:val="single"/>
        </w:rPr>
        <w:t>Updated Agreement</w:t>
      </w:r>
    </w:p>
    <w:p w14:paraId="08092983" w14:textId="115B97CD" w:rsidR="00077067" w:rsidRDefault="00077067" w:rsidP="009355CF">
      <w:pPr>
        <w:numPr>
          <w:ilvl w:val="0"/>
          <w:numId w:val="1"/>
        </w:numPr>
        <w:spacing w:after="240"/>
        <w:outlineLvl w:val="0"/>
        <w:rPr>
          <w:lang w:eastAsia="en-CA"/>
        </w:rPr>
      </w:pPr>
      <w:r>
        <w:t xml:space="preserve">In view of the inclusion of funding for additional activities to maintain energy efficiency in the refrigeration servicing sector and the accordingly revised funding schedule, the Agreement between the </w:t>
      </w:r>
      <w:r>
        <w:lastRenderedPageBreak/>
        <w:t xml:space="preserve">Government of </w:t>
      </w:r>
      <w:r w:rsidR="00923385">
        <w:t xml:space="preserve">Chad </w:t>
      </w:r>
      <w:r>
        <w:t xml:space="preserve">and the Executive Committee has been updated. Specifically, Appendix 2-A has been revised, and paragraph 17 has been added to indicate that the updated Agreement supersedes that </w:t>
      </w:r>
      <w:r w:rsidRPr="003C7CA6">
        <w:t>reached at the 9</w:t>
      </w:r>
      <w:r w:rsidR="004D41EF">
        <w:t>0</w:t>
      </w:r>
      <w:r w:rsidR="004D41EF" w:rsidRPr="004D41EF">
        <w:rPr>
          <w:vertAlign w:val="superscript"/>
        </w:rPr>
        <w:t>th</w:t>
      </w:r>
      <w:r>
        <w:t xml:space="preserve"> </w:t>
      </w:r>
      <w:r w:rsidRPr="003C7CA6">
        <w:t>meeting by decision 9</w:t>
      </w:r>
      <w:r w:rsidR="006D7551">
        <w:t>0</w:t>
      </w:r>
      <w:r w:rsidRPr="003C7CA6">
        <w:t>/</w:t>
      </w:r>
      <w:r w:rsidR="00755756">
        <w:t>37</w:t>
      </w:r>
      <w:r w:rsidRPr="003C7CA6">
        <w:t xml:space="preserve">, as contained in annex </w:t>
      </w:r>
      <w:r w:rsidRPr="00685180">
        <w:t>I</w:t>
      </w:r>
      <w:r w:rsidRPr="003C7CA6">
        <w:t xml:space="preserve"> to the present document. </w:t>
      </w:r>
      <w:r w:rsidRPr="00E9063C">
        <w:rPr>
          <w:lang w:eastAsia="en-CA"/>
        </w:rPr>
        <w:t>The full updated Agreement will be appended to the final report of the 9</w:t>
      </w:r>
      <w:r>
        <w:rPr>
          <w:lang w:eastAsia="en-CA"/>
        </w:rPr>
        <w:t>7</w:t>
      </w:r>
      <w:r w:rsidRPr="00E9063C">
        <w:rPr>
          <w:vertAlign w:val="superscript"/>
          <w:lang w:eastAsia="en-CA"/>
        </w:rPr>
        <w:t>th</w:t>
      </w:r>
      <w:r w:rsidRPr="00E9063C">
        <w:rPr>
          <w:lang w:eastAsia="en-CA"/>
        </w:rPr>
        <w:t> meeting</w:t>
      </w:r>
      <w:r w:rsidR="001A6DC9">
        <w:rPr>
          <w:lang w:eastAsia="en-CA"/>
        </w:rPr>
        <w:t>.</w:t>
      </w:r>
    </w:p>
    <w:p w14:paraId="3E9DBACE" w14:textId="77777777" w:rsidR="00E9063C" w:rsidRPr="00DC52B0" w:rsidRDefault="00E9063C" w:rsidP="002C7FC2">
      <w:pPr>
        <w:keepNext/>
        <w:spacing w:before="100" w:beforeAutospacing="1" w:after="100" w:afterAutospacing="1"/>
        <w:jc w:val="left"/>
        <w:rPr>
          <w:u w:val="single"/>
        </w:rPr>
      </w:pPr>
      <w:r w:rsidRPr="00DC52B0">
        <w:rPr>
          <w:u w:val="single"/>
        </w:rPr>
        <w:t>Sustainability of the HCFC phase-out and assessment of risks</w:t>
      </w:r>
    </w:p>
    <w:p w14:paraId="63611831" w14:textId="57595B04" w:rsidR="00C11FCD" w:rsidRPr="00737729" w:rsidRDefault="00E1274F" w:rsidP="00737729">
      <w:pPr>
        <w:pStyle w:val="Heading1"/>
      </w:pPr>
      <w:r w:rsidRPr="00FE6A5C">
        <w:t xml:space="preserve">The </w:t>
      </w:r>
      <w:r w:rsidR="00B23CE0">
        <w:t>G</w:t>
      </w:r>
      <w:r w:rsidRPr="00FE6A5C">
        <w:t>overnment of Chad is taking measures to ensure the long-term sustainability of HPMP activities while phasing out the remaining HCFCs. To reduce national demand for R-22</w:t>
      </w:r>
      <w:r w:rsidR="00B06B2C" w:rsidRPr="00FE6A5C">
        <w:t xml:space="preserve"> that</w:t>
      </w:r>
      <w:r w:rsidR="006513F1" w:rsidRPr="00FE6A5C">
        <w:t xml:space="preserve"> still</w:t>
      </w:r>
      <w:r w:rsidR="00B06B2C" w:rsidRPr="00FE6A5C">
        <w:t xml:space="preserve"> the only </w:t>
      </w:r>
      <w:r w:rsidRPr="00FE6A5C">
        <w:t>HCFC imported and used in the servicing sector</w:t>
      </w:r>
      <w:r w:rsidR="006513F1" w:rsidRPr="00FE6A5C">
        <w:t xml:space="preserve">, and </w:t>
      </w:r>
      <w:r w:rsidR="009A742E" w:rsidRPr="00FE6A5C">
        <w:t>following the Secretariat</w:t>
      </w:r>
      <w:r w:rsidR="00A82AD0">
        <w:t>’s</w:t>
      </w:r>
      <w:r w:rsidR="009A742E" w:rsidRPr="00FE6A5C">
        <w:t xml:space="preserve"> </w:t>
      </w:r>
      <w:r w:rsidR="00946B6F" w:rsidRPr="00FE6A5C">
        <w:t>recommendation</w:t>
      </w:r>
      <w:r w:rsidR="006513F1" w:rsidRPr="00FE6A5C">
        <w:t>,</w:t>
      </w:r>
      <w:r w:rsidR="00946B6F" w:rsidRPr="00FE6A5C">
        <w:t xml:space="preserve"> UNEP confirmed that given the current pace of phasing </w:t>
      </w:r>
      <w:r w:rsidR="007461B8">
        <w:t xml:space="preserve">out </w:t>
      </w:r>
      <w:r w:rsidR="00946B6F" w:rsidRPr="00FE6A5C">
        <w:t xml:space="preserve">R-22 consumption, the Government of Chad plans to ban the importation of HCFC-based equipment by </w:t>
      </w:r>
      <w:r w:rsidR="00A82AD0">
        <w:t xml:space="preserve">1 </w:t>
      </w:r>
      <w:r w:rsidR="00946B6F" w:rsidRPr="00FE6A5C">
        <w:t>January, 2028</w:t>
      </w:r>
      <w:r w:rsidR="009F7950">
        <w:t xml:space="preserve"> </w:t>
      </w:r>
      <w:r w:rsidR="00012C0E" w:rsidRPr="00FE6A5C">
        <w:rPr>
          <w:rStyle w:val="FootnoteReference"/>
        </w:rPr>
        <w:footnoteReference w:id="15"/>
      </w:r>
      <w:r w:rsidR="00946B6F" w:rsidRPr="00FE6A5C">
        <w:t xml:space="preserve"> and no used equipment will be allowed to be imported in the country.</w:t>
      </w:r>
      <w:r w:rsidR="00737729">
        <w:rPr>
          <w:rStyle w:val="FootnoteReference"/>
        </w:rPr>
        <w:footnoteReference w:id="16"/>
      </w:r>
      <w:r w:rsidR="00737729">
        <w:t xml:space="preserve"> </w:t>
      </w:r>
      <w:r w:rsidR="00544F2A">
        <w:t>Potential risks to</w:t>
      </w:r>
      <w:r w:rsidR="003D6298">
        <w:t xml:space="preserve"> stage II o</w:t>
      </w:r>
      <w:r w:rsidR="00016750">
        <w:t>f the</w:t>
      </w:r>
      <w:r w:rsidR="00544F2A">
        <w:t xml:space="preserve"> HPMP implementation include political instability, limited regulatory and financial capacity, weak stakeholder engagement, external delays, unexpected HCFC consumption growth, and insufficient import control capacity. To mitigate these, the NOU will leverage its strong government network to maintain high-level commitment, coordinate closely with implementing agencies, and reinforce regulatory enforcement. </w:t>
      </w:r>
      <w:r w:rsidR="000729C2">
        <w:t>Regular stakeholder consultations</w:t>
      </w:r>
      <w:r w:rsidR="00544F2A">
        <w:t xml:space="preserve"> </w:t>
      </w:r>
      <w:r w:rsidR="0094662A">
        <w:t xml:space="preserve">and </w:t>
      </w:r>
      <w:r w:rsidR="00544F2A">
        <w:t>capacity-building for Customs</w:t>
      </w:r>
      <w:r w:rsidR="0094662A">
        <w:t xml:space="preserve"> will continue</w:t>
      </w:r>
      <w:r w:rsidR="00544F2A">
        <w:t xml:space="preserve"> and corrective planning for any compliance gaps will ensure effective and sustainable implementation.</w:t>
      </w:r>
    </w:p>
    <w:p w14:paraId="58C3E90E" w14:textId="3087C36E" w:rsidR="00E9063C" w:rsidRPr="00743D24" w:rsidRDefault="00E9063C" w:rsidP="00986536">
      <w:pPr>
        <w:pStyle w:val="Heading1"/>
        <w:keepNext/>
        <w:numPr>
          <w:ilvl w:val="0"/>
          <w:numId w:val="0"/>
        </w:numPr>
        <w:spacing w:before="240"/>
        <w:rPr>
          <w:u w:val="single"/>
        </w:rPr>
      </w:pPr>
      <w:r w:rsidRPr="00743D24">
        <w:rPr>
          <w:u w:val="single"/>
        </w:rPr>
        <w:t>Conclusion</w:t>
      </w:r>
    </w:p>
    <w:p w14:paraId="6ED09AEB" w14:textId="0F972C7E" w:rsidR="00E9063C" w:rsidRPr="00F62D53" w:rsidRDefault="00F62D53" w:rsidP="009029E3">
      <w:pPr>
        <w:pStyle w:val="Heading1"/>
        <w:rPr>
          <w:bCs/>
          <w:lang w:val="en-US"/>
        </w:rPr>
      </w:pPr>
      <w:r w:rsidRPr="00B84E27">
        <w:rPr>
          <w:rStyle w:val="cf01"/>
          <w:rFonts w:ascii="Times New Roman" w:hAnsi="Times New Roman" w:cs="Times New Roman"/>
          <w:sz w:val="22"/>
          <w:szCs w:val="22"/>
        </w:rPr>
        <w:t xml:space="preserve">The Government of Chad </w:t>
      </w:r>
      <w:proofErr w:type="gramStart"/>
      <w:r w:rsidRPr="00B84E27">
        <w:rPr>
          <w:rStyle w:val="cf01"/>
          <w:rFonts w:ascii="Times New Roman" w:hAnsi="Times New Roman" w:cs="Times New Roman"/>
          <w:sz w:val="22"/>
          <w:szCs w:val="22"/>
        </w:rPr>
        <w:t>is in compliance with</w:t>
      </w:r>
      <w:proofErr w:type="gramEnd"/>
      <w:r w:rsidRPr="00B84E27">
        <w:rPr>
          <w:rStyle w:val="cf01"/>
          <w:rFonts w:ascii="Times New Roman" w:hAnsi="Times New Roman" w:cs="Times New Roman"/>
          <w:sz w:val="22"/>
          <w:szCs w:val="22"/>
        </w:rPr>
        <w:t xml:space="preserve"> the control targets in its Agreement with the Executive Committee and under the </w:t>
      </w:r>
      <w:r w:rsidRPr="00B84E27">
        <w:rPr>
          <w:rStyle w:val="cf11"/>
          <w:rFonts w:ascii="Times New Roman" w:hAnsi="Times New Roman" w:cs="Times New Roman"/>
          <w:sz w:val="22"/>
          <w:szCs w:val="22"/>
        </w:rPr>
        <w:t>Montreal</w:t>
      </w:r>
      <w:r w:rsidRPr="00B84E27">
        <w:rPr>
          <w:rStyle w:val="cf01"/>
          <w:rFonts w:ascii="Times New Roman" w:hAnsi="Times New Roman" w:cs="Times New Roman"/>
          <w:sz w:val="22"/>
          <w:szCs w:val="22"/>
        </w:rPr>
        <w:t xml:space="preserve"> Protocol. The country is effectively enforcing a licensing and quota system to control the import of HCFCs</w:t>
      </w:r>
      <w:r w:rsidRPr="0027455C">
        <w:rPr>
          <w:rStyle w:val="cf01"/>
          <w:rFonts w:ascii="Times New Roman" w:hAnsi="Times New Roman" w:cs="Times New Roman"/>
          <w:sz w:val="22"/>
          <w:szCs w:val="22"/>
        </w:rPr>
        <w:t xml:space="preserve">. </w:t>
      </w:r>
      <w:r w:rsidR="006C348A" w:rsidRPr="0027455C">
        <w:rPr>
          <w:rStyle w:val="cf01"/>
          <w:rFonts w:ascii="Times New Roman" w:hAnsi="Times New Roman" w:cs="Times New Roman"/>
          <w:sz w:val="22"/>
          <w:szCs w:val="22"/>
        </w:rPr>
        <w:t xml:space="preserve">The disbursement </w:t>
      </w:r>
      <w:r w:rsidR="00381C0F" w:rsidRPr="0027455C">
        <w:rPr>
          <w:rStyle w:val="cf01"/>
          <w:rFonts w:ascii="Times New Roman" w:hAnsi="Times New Roman" w:cs="Times New Roman"/>
          <w:sz w:val="22"/>
          <w:szCs w:val="22"/>
        </w:rPr>
        <w:t xml:space="preserve">rate </w:t>
      </w:r>
      <w:r w:rsidR="00003484" w:rsidRPr="0027455C">
        <w:rPr>
          <w:rStyle w:val="cf01"/>
          <w:rFonts w:ascii="Times New Roman" w:hAnsi="Times New Roman" w:cs="Times New Roman"/>
          <w:sz w:val="22"/>
          <w:szCs w:val="22"/>
        </w:rPr>
        <w:t xml:space="preserve">for </w:t>
      </w:r>
      <w:r w:rsidR="006C348A" w:rsidRPr="0027455C">
        <w:rPr>
          <w:rStyle w:val="cf01"/>
          <w:rFonts w:ascii="Times New Roman" w:hAnsi="Times New Roman" w:cs="Times New Roman"/>
          <w:sz w:val="22"/>
          <w:szCs w:val="22"/>
        </w:rPr>
        <w:t>the first tranche is at 42.2 per cent</w:t>
      </w:r>
      <w:r w:rsidR="005740C8" w:rsidRPr="0027455C">
        <w:rPr>
          <w:rStyle w:val="cf01"/>
          <w:rFonts w:ascii="Times New Roman" w:hAnsi="Times New Roman" w:cs="Times New Roman"/>
          <w:sz w:val="22"/>
          <w:szCs w:val="22"/>
        </w:rPr>
        <w:t xml:space="preserve"> and c</w:t>
      </w:r>
      <w:r w:rsidR="00560FAE" w:rsidRPr="0027455C">
        <w:rPr>
          <w:rStyle w:val="cf01"/>
          <w:rFonts w:ascii="Times New Roman" w:hAnsi="Times New Roman" w:cs="Times New Roman"/>
          <w:sz w:val="22"/>
          <w:szCs w:val="22"/>
        </w:rPr>
        <w:t>ontinued</w:t>
      </w:r>
      <w:r w:rsidRPr="0027455C">
        <w:rPr>
          <w:rStyle w:val="cf01"/>
          <w:rFonts w:ascii="Times New Roman" w:hAnsi="Times New Roman" w:cs="Times New Roman"/>
          <w:sz w:val="22"/>
          <w:szCs w:val="22"/>
        </w:rPr>
        <w:t xml:space="preserve"> progress has been made in the implementation of the first tranche of stage II, despite delays encountered due to political instability over </w:t>
      </w:r>
      <w:r w:rsidR="001A6DC9" w:rsidRPr="0027455C">
        <w:rPr>
          <w:rStyle w:val="cf01"/>
          <w:rFonts w:ascii="Times New Roman" w:hAnsi="Times New Roman" w:cs="Times New Roman"/>
          <w:sz w:val="22"/>
          <w:szCs w:val="22"/>
        </w:rPr>
        <w:t xml:space="preserve">the </w:t>
      </w:r>
      <w:r w:rsidRPr="0027455C">
        <w:rPr>
          <w:rStyle w:val="cf01"/>
          <w:rFonts w:ascii="Times New Roman" w:hAnsi="Times New Roman" w:cs="Times New Roman"/>
          <w:sz w:val="22"/>
          <w:szCs w:val="22"/>
        </w:rPr>
        <w:t>2023-20</w:t>
      </w:r>
      <w:r w:rsidR="0038782D" w:rsidRPr="0027455C">
        <w:rPr>
          <w:rStyle w:val="cf01"/>
          <w:rFonts w:ascii="Times New Roman" w:hAnsi="Times New Roman" w:cs="Times New Roman"/>
          <w:sz w:val="22"/>
          <w:szCs w:val="22"/>
        </w:rPr>
        <w:t>2</w:t>
      </w:r>
      <w:r w:rsidRPr="0027455C">
        <w:rPr>
          <w:rStyle w:val="cf01"/>
          <w:rFonts w:ascii="Times New Roman" w:hAnsi="Times New Roman" w:cs="Times New Roman"/>
          <w:sz w:val="22"/>
          <w:szCs w:val="22"/>
        </w:rPr>
        <w:t xml:space="preserve">4 period. Chad has made efforts to incorporate </w:t>
      </w:r>
      <w:r w:rsidR="00034AAA" w:rsidRPr="0027455C">
        <w:rPr>
          <w:rStyle w:val="cf01"/>
          <w:rFonts w:ascii="Times New Roman" w:hAnsi="Times New Roman" w:cs="Times New Roman"/>
          <w:sz w:val="22"/>
          <w:szCs w:val="22"/>
        </w:rPr>
        <w:t>women p</w:t>
      </w:r>
      <w:r w:rsidR="007E4D3B" w:rsidRPr="0027455C">
        <w:rPr>
          <w:rStyle w:val="cf01"/>
          <w:rFonts w:ascii="Times New Roman" w:hAnsi="Times New Roman" w:cs="Times New Roman"/>
          <w:sz w:val="22"/>
          <w:szCs w:val="22"/>
        </w:rPr>
        <w:t xml:space="preserve">articipation </w:t>
      </w:r>
      <w:r w:rsidRPr="0027455C">
        <w:rPr>
          <w:rStyle w:val="cf01"/>
          <w:rFonts w:ascii="Times New Roman" w:hAnsi="Times New Roman" w:cs="Times New Roman"/>
          <w:sz w:val="22"/>
          <w:szCs w:val="22"/>
        </w:rPr>
        <w:t>in HPMP activities</w:t>
      </w:r>
      <w:r w:rsidR="008C57AD" w:rsidRPr="0027455C">
        <w:rPr>
          <w:rStyle w:val="normaltextrun"/>
          <w:color w:val="000000"/>
          <w:shd w:val="clear" w:color="auto" w:fill="FFFFFF"/>
        </w:rPr>
        <w:t xml:space="preserve">, </w:t>
      </w:r>
      <w:r w:rsidR="00297447" w:rsidRPr="0027455C">
        <w:rPr>
          <w:rStyle w:val="cf01"/>
          <w:rFonts w:ascii="Times New Roman" w:hAnsi="Times New Roman" w:cs="Times New Roman"/>
          <w:sz w:val="22"/>
          <w:szCs w:val="22"/>
        </w:rPr>
        <w:t>a</w:t>
      </w:r>
      <w:r w:rsidR="00A91ABA" w:rsidRPr="0027455C">
        <w:rPr>
          <w:rStyle w:val="normaltextrun"/>
          <w:color w:val="000000"/>
          <w:shd w:val="clear" w:color="auto" w:fill="FFFFFF"/>
        </w:rPr>
        <w:t xml:space="preserve">n online information exchange tool was developed, training activities were held with customs officers, law enforcement agents </w:t>
      </w:r>
      <w:r w:rsidR="00515CEA" w:rsidRPr="0027455C">
        <w:rPr>
          <w:rStyle w:val="normaltextrun"/>
          <w:color w:val="000000"/>
          <w:shd w:val="clear" w:color="auto" w:fill="FFFFFF"/>
        </w:rPr>
        <w:t>and RAC</w:t>
      </w:r>
      <w:r w:rsidR="00A91ABA" w:rsidRPr="0027455C">
        <w:rPr>
          <w:rStyle w:val="normaltextrun"/>
          <w:color w:val="000000"/>
          <w:shd w:val="clear" w:color="auto" w:fill="FFFFFF"/>
        </w:rPr>
        <w:t xml:space="preserve"> technicians. The discussion</w:t>
      </w:r>
      <w:r w:rsidR="00BB0713" w:rsidRPr="0027455C">
        <w:rPr>
          <w:rStyle w:val="normaltextrun"/>
          <w:color w:val="000000"/>
          <w:shd w:val="clear" w:color="auto" w:fill="FFFFFF"/>
        </w:rPr>
        <w:t>s</w:t>
      </w:r>
      <w:r w:rsidR="00A91ABA" w:rsidRPr="0027455C">
        <w:rPr>
          <w:rStyle w:val="normaltextrun"/>
          <w:color w:val="000000"/>
          <w:shd w:val="clear" w:color="auto" w:fill="FFFFFF"/>
        </w:rPr>
        <w:t xml:space="preserve"> on the development of </w:t>
      </w:r>
      <w:r w:rsidR="00BB0713" w:rsidRPr="0027455C">
        <w:rPr>
          <w:rStyle w:val="normaltextrun"/>
          <w:color w:val="000000"/>
          <w:shd w:val="clear" w:color="auto" w:fill="FFFFFF"/>
        </w:rPr>
        <w:t xml:space="preserve">a </w:t>
      </w:r>
      <w:r w:rsidR="00A91ABA" w:rsidRPr="0027455C">
        <w:rPr>
          <w:rStyle w:val="normaltextrun"/>
          <w:color w:val="000000"/>
          <w:shd w:val="clear" w:color="auto" w:fill="FFFFFF"/>
        </w:rPr>
        <w:t xml:space="preserve">certification scheme have started, technical specifications for the six centres of excellence </w:t>
      </w:r>
      <w:r w:rsidR="00E421FF" w:rsidRPr="0027455C">
        <w:rPr>
          <w:rStyle w:val="normaltextrun"/>
          <w:color w:val="000000"/>
          <w:shd w:val="clear" w:color="auto" w:fill="FFFFFF"/>
        </w:rPr>
        <w:t xml:space="preserve">have </w:t>
      </w:r>
      <w:r w:rsidR="00A91ABA" w:rsidRPr="0027455C">
        <w:rPr>
          <w:rStyle w:val="normaltextrun"/>
          <w:color w:val="000000"/>
          <w:shd w:val="clear" w:color="auto" w:fill="FFFFFF"/>
        </w:rPr>
        <w:t xml:space="preserve">been drafted and </w:t>
      </w:r>
      <w:r w:rsidR="00E421FF" w:rsidRPr="0027455C">
        <w:rPr>
          <w:rStyle w:val="normaltextrun"/>
          <w:color w:val="000000"/>
          <w:shd w:val="clear" w:color="auto" w:fill="FFFFFF"/>
        </w:rPr>
        <w:t xml:space="preserve">the </w:t>
      </w:r>
      <w:r w:rsidR="00A91ABA" w:rsidRPr="0027455C">
        <w:rPr>
          <w:rStyle w:val="normaltextrun"/>
          <w:color w:val="000000"/>
          <w:shd w:val="clear" w:color="auto" w:fill="FFFFFF"/>
        </w:rPr>
        <w:t>feasibility study is planned to be finalized in January 2026</w:t>
      </w:r>
      <w:r w:rsidR="00515CEA" w:rsidRPr="0027455C">
        <w:rPr>
          <w:rStyle w:val="normaltextrun"/>
          <w:color w:val="000000"/>
          <w:shd w:val="clear" w:color="auto" w:fill="FFFFFF"/>
        </w:rPr>
        <w:t>.</w:t>
      </w:r>
    </w:p>
    <w:p w14:paraId="53D42B98" w14:textId="77777777" w:rsidR="00E9063C" w:rsidRPr="00E9063C" w:rsidRDefault="00E9063C" w:rsidP="00E9063C">
      <w:pPr>
        <w:keepNext/>
        <w:spacing w:before="360" w:after="240"/>
        <w:rPr>
          <w:b/>
        </w:rPr>
      </w:pPr>
      <w:r w:rsidRPr="00E9063C">
        <w:rPr>
          <w:b/>
        </w:rPr>
        <w:t>RECOMMENDATION</w:t>
      </w:r>
    </w:p>
    <w:p w14:paraId="6BB25540" w14:textId="77777777" w:rsidR="00F43E72" w:rsidRDefault="00F43E72" w:rsidP="00B84E27">
      <w:pPr>
        <w:pStyle w:val="Heading1"/>
      </w:pPr>
      <w:bookmarkStart w:id="5" w:name="_Hlk122622077"/>
      <w:r>
        <w:t>The Fund Secretariat recommends that the Executive Committee note:</w:t>
      </w:r>
    </w:p>
    <w:p w14:paraId="1C00B2C9" w14:textId="6D968CDD" w:rsidR="005F12D2" w:rsidRDefault="005F12D2" w:rsidP="00B84E27">
      <w:pPr>
        <w:pStyle w:val="Heading2"/>
      </w:pPr>
      <w:r>
        <w:t>The progress report on the implementation of the first tranche of stage II of the HCFC phase-out management plan (HPMP) for Chad;</w:t>
      </w:r>
    </w:p>
    <w:p w14:paraId="61D791C6" w14:textId="46CB27DB" w:rsidR="005F12D2" w:rsidRDefault="005F12D2" w:rsidP="00C172F3">
      <w:pPr>
        <w:pStyle w:val="Heading2"/>
        <w:keepLines/>
      </w:pPr>
      <w:r>
        <w:t>The submission of additional activities to maintain energy efficiency in the refrigeration servicing sector in the amount of US $120,000, plus agency support costs of US $1</w:t>
      </w:r>
      <w:r w:rsidR="00AF0E0D">
        <w:t>4</w:t>
      </w:r>
      <w:r>
        <w:t>,</w:t>
      </w:r>
      <w:r w:rsidR="00AF0E0D">
        <w:t>720</w:t>
      </w:r>
      <w:r>
        <w:t>, for UNEP; and</w:t>
      </w:r>
    </w:p>
    <w:p w14:paraId="22C4AE90" w14:textId="0B195B41" w:rsidR="00204EF0" w:rsidRDefault="005F12D2" w:rsidP="005F4F2F">
      <w:pPr>
        <w:pStyle w:val="Heading2"/>
        <w:widowControl/>
      </w:pPr>
      <w:r>
        <w:t xml:space="preserve">That the Fund Secretariat has updated the Agreement between the Government of </w:t>
      </w:r>
      <w:r w:rsidR="008C68AF">
        <w:t>Chad</w:t>
      </w:r>
      <w:r>
        <w:t xml:space="preserve"> and the Executive Committee, as contained in annex I to the present document, specifically Appendix 2</w:t>
      </w:r>
      <w:r>
        <w:noBreakHyphen/>
        <w:t xml:space="preserve">A, based on the revised funding level due to the </w:t>
      </w:r>
      <w:bookmarkStart w:id="6" w:name="_Hlk127472851"/>
      <w:r>
        <w:t xml:space="preserve">inclusion of funding for </w:t>
      </w:r>
      <w:r>
        <w:lastRenderedPageBreak/>
        <w:t xml:space="preserve">additional activities to maintain energy efficiency in the refrigeration servicing sector </w:t>
      </w:r>
      <w:bookmarkEnd w:id="6"/>
      <w:r>
        <w:t xml:space="preserve">referred to in subparagraph (b) above, and paragraph 17 that has been added to indicate that the updated Agreement supersedes that reached at the </w:t>
      </w:r>
      <w:r w:rsidR="00503032">
        <w:t>90</w:t>
      </w:r>
      <w:r>
        <w:rPr>
          <w:vertAlign w:val="superscript"/>
        </w:rPr>
        <w:t>th</w:t>
      </w:r>
      <w:r>
        <w:t xml:space="preserve"> meeting </w:t>
      </w:r>
      <w:r w:rsidR="00A8581B">
        <w:t>(</w:t>
      </w:r>
      <w:r>
        <w:t xml:space="preserve">decision </w:t>
      </w:r>
      <w:r w:rsidR="00C42526">
        <w:t>90</w:t>
      </w:r>
      <w:r>
        <w:t>/</w:t>
      </w:r>
      <w:r w:rsidR="00C42526">
        <w:t>37</w:t>
      </w:r>
      <w:r w:rsidR="00A8581B">
        <w:t>)</w:t>
      </w:r>
      <w:r w:rsidR="00563FB8">
        <w:t>.</w:t>
      </w:r>
    </w:p>
    <w:p w14:paraId="0C43234F" w14:textId="207AD185" w:rsidR="00E9063C" w:rsidRPr="00E9063C" w:rsidRDefault="005F12D2" w:rsidP="00B84E27">
      <w:pPr>
        <w:pStyle w:val="Heading1"/>
      </w:pPr>
      <w:r>
        <w:t xml:space="preserve">The Fund Secretariat further recommends blanket approval of the second tranche of stage II of the HPMP for </w:t>
      </w:r>
      <w:r w:rsidR="00503032">
        <w:t>Chad</w:t>
      </w:r>
      <w:r>
        <w:t>, and the corresponding 202</w:t>
      </w:r>
      <w:r w:rsidR="003F373F">
        <w:t>6</w:t>
      </w:r>
      <w:r>
        <w:t>-2027 tranche implementation plan,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548"/>
        <w:gridCol w:w="4370"/>
        <w:gridCol w:w="1477"/>
        <w:gridCol w:w="1397"/>
        <w:gridCol w:w="1558"/>
      </w:tblGrid>
      <w:tr w:rsidR="00E9063C" w:rsidRPr="00E5281C" w14:paraId="2D9C942D" w14:textId="77777777" w:rsidTr="00915D2C">
        <w:trPr>
          <w:tblHeader/>
        </w:trPr>
        <w:tc>
          <w:tcPr>
            <w:tcW w:w="293" w:type="pct"/>
            <w:shd w:val="clear" w:color="auto" w:fill="FFFFFF" w:themeFill="background1"/>
          </w:tcPr>
          <w:p w14:paraId="06AE5197" w14:textId="77777777" w:rsidR="00E9063C" w:rsidRPr="00E5281C" w:rsidRDefault="00E9063C" w:rsidP="00E9063C">
            <w:pPr>
              <w:keepNext/>
              <w:jc w:val="center"/>
              <w:rPr>
                <w:b/>
                <w:bCs/>
                <w:sz w:val="20"/>
                <w:szCs w:val="20"/>
              </w:rPr>
            </w:pPr>
          </w:p>
        </w:tc>
        <w:tc>
          <w:tcPr>
            <w:tcW w:w="2337" w:type="pct"/>
            <w:shd w:val="clear" w:color="auto" w:fill="FFFFFF" w:themeFill="background1"/>
          </w:tcPr>
          <w:p w14:paraId="687CB0B2" w14:textId="77777777" w:rsidR="00E9063C" w:rsidRPr="00E5281C" w:rsidRDefault="00E9063C" w:rsidP="00E9063C">
            <w:pPr>
              <w:keepNext/>
              <w:jc w:val="center"/>
              <w:rPr>
                <w:b/>
                <w:bCs/>
                <w:sz w:val="20"/>
                <w:szCs w:val="20"/>
              </w:rPr>
            </w:pPr>
            <w:r w:rsidRPr="00E5281C">
              <w:rPr>
                <w:b/>
                <w:bCs/>
                <w:sz w:val="20"/>
                <w:szCs w:val="20"/>
              </w:rPr>
              <w:t>Project title</w:t>
            </w:r>
          </w:p>
        </w:tc>
        <w:tc>
          <w:tcPr>
            <w:tcW w:w="790" w:type="pct"/>
            <w:shd w:val="clear" w:color="auto" w:fill="FFFFFF" w:themeFill="background1"/>
            <w:tcMar>
              <w:left w:w="29" w:type="dxa"/>
              <w:right w:w="29" w:type="dxa"/>
            </w:tcMar>
          </w:tcPr>
          <w:p w14:paraId="12938844" w14:textId="77777777" w:rsidR="00E9063C" w:rsidRPr="00E5281C" w:rsidRDefault="00E9063C" w:rsidP="00E9063C">
            <w:pPr>
              <w:keepNext/>
              <w:jc w:val="center"/>
              <w:rPr>
                <w:b/>
                <w:bCs/>
                <w:sz w:val="20"/>
                <w:szCs w:val="20"/>
              </w:rPr>
            </w:pPr>
            <w:r w:rsidRPr="00E5281C">
              <w:rPr>
                <w:b/>
                <w:bCs/>
                <w:sz w:val="20"/>
                <w:szCs w:val="20"/>
              </w:rPr>
              <w:t>Project funding (US $)</w:t>
            </w:r>
          </w:p>
        </w:tc>
        <w:tc>
          <w:tcPr>
            <w:tcW w:w="747" w:type="pct"/>
            <w:shd w:val="clear" w:color="auto" w:fill="FFFFFF" w:themeFill="background1"/>
            <w:tcMar>
              <w:left w:w="29" w:type="dxa"/>
              <w:right w:w="29" w:type="dxa"/>
            </w:tcMar>
          </w:tcPr>
          <w:p w14:paraId="40DF45E3" w14:textId="77777777" w:rsidR="00E9063C" w:rsidRPr="00E5281C" w:rsidRDefault="00E9063C" w:rsidP="00E9063C">
            <w:pPr>
              <w:keepNext/>
              <w:jc w:val="center"/>
              <w:rPr>
                <w:b/>
                <w:bCs/>
                <w:sz w:val="20"/>
                <w:szCs w:val="20"/>
              </w:rPr>
            </w:pPr>
            <w:r w:rsidRPr="00E5281C">
              <w:rPr>
                <w:b/>
                <w:bCs/>
                <w:sz w:val="20"/>
                <w:szCs w:val="20"/>
              </w:rPr>
              <w:t>Support costs (US $)</w:t>
            </w:r>
          </w:p>
        </w:tc>
        <w:tc>
          <w:tcPr>
            <w:tcW w:w="833" w:type="pct"/>
            <w:shd w:val="clear" w:color="auto" w:fill="FFFFFF" w:themeFill="background1"/>
            <w:tcMar>
              <w:left w:w="29" w:type="dxa"/>
              <w:right w:w="29" w:type="dxa"/>
            </w:tcMar>
          </w:tcPr>
          <w:p w14:paraId="5088DD3F" w14:textId="77777777" w:rsidR="00E9063C" w:rsidRPr="00E5281C" w:rsidRDefault="00E9063C" w:rsidP="00E9063C">
            <w:pPr>
              <w:keepNext/>
              <w:jc w:val="center"/>
              <w:rPr>
                <w:b/>
                <w:bCs/>
                <w:sz w:val="20"/>
                <w:szCs w:val="20"/>
              </w:rPr>
            </w:pPr>
            <w:r w:rsidRPr="00E5281C">
              <w:rPr>
                <w:b/>
                <w:bCs/>
                <w:sz w:val="20"/>
                <w:szCs w:val="20"/>
              </w:rPr>
              <w:t>Implementing agency</w:t>
            </w:r>
          </w:p>
        </w:tc>
      </w:tr>
      <w:tr w:rsidR="00E9063C" w:rsidRPr="00E5281C" w14:paraId="358F668A" w14:textId="77777777" w:rsidTr="00915D2C">
        <w:tc>
          <w:tcPr>
            <w:tcW w:w="293" w:type="pct"/>
            <w:shd w:val="clear" w:color="auto" w:fill="FFFFFF" w:themeFill="background1"/>
          </w:tcPr>
          <w:p w14:paraId="6AED5777" w14:textId="77777777" w:rsidR="00E9063C" w:rsidRPr="00E5281C" w:rsidRDefault="00E9063C" w:rsidP="00E9063C">
            <w:pPr>
              <w:keepNext/>
              <w:rPr>
                <w:sz w:val="20"/>
                <w:szCs w:val="20"/>
              </w:rPr>
            </w:pPr>
            <w:r w:rsidRPr="00E5281C">
              <w:rPr>
                <w:sz w:val="20"/>
                <w:szCs w:val="20"/>
              </w:rPr>
              <w:t>(a)</w:t>
            </w:r>
          </w:p>
        </w:tc>
        <w:tc>
          <w:tcPr>
            <w:tcW w:w="2337" w:type="pct"/>
            <w:shd w:val="clear" w:color="auto" w:fill="FFFFFF" w:themeFill="background1"/>
          </w:tcPr>
          <w:p w14:paraId="2E415742" w14:textId="69E5AB1A" w:rsidR="00E9063C" w:rsidRPr="00E5281C" w:rsidRDefault="00E9063C" w:rsidP="00E9063C">
            <w:pPr>
              <w:keepNext/>
              <w:jc w:val="left"/>
              <w:rPr>
                <w:sz w:val="20"/>
                <w:szCs w:val="20"/>
              </w:rPr>
            </w:pPr>
            <w:r w:rsidRPr="00E5281C">
              <w:rPr>
                <w:sz w:val="20"/>
                <w:szCs w:val="20"/>
              </w:rPr>
              <w:t>HCFC phase-out management plan (stage </w:t>
            </w:r>
            <w:r w:rsidR="00D97673" w:rsidRPr="00E5281C">
              <w:rPr>
                <w:sz w:val="20"/>
                <w:szCs w:val="20"/>
              </w:rPr>
              <w:t xml:space="preserve">II </w:t>
            </w:r>
            <w:r w:rsidR="009F1B54" w:rsidRPr="00E5281C">
              <w:rPr>
                <w:sz w:val="20"/>
                <w:szCs w:val="20"/>
              </w:rPr>
              <w:t>second tranche</w:t>
            </w:r>
            <w:r w:rsidRPr="00E5281C">
              <w:rPr>
                <w:sz w:val="20"/>
                <w:szCs w:val="20"/>
              </w:rPr>
              <w:t>)</w:t>
            </w:r>
          </w:p>
        </w:tc>
        <w:tc>
          <w:tcPr>
            <w:tcW w:w="790" w:type="pct"/>
            <w:shd w:val="clear" w:color="auto" w:fill="FFFFFF" w:themeFill="background1"/>
            <w:vAlign w:val="center"/>
          </w:tcPr>
          <w:p w14:paraId="1BBD4F87" w14:textId="480261F4" w:rsidR="00E9063C" w:rsidRPr="00E5281C" w:rsidRDefault="00887E4B" w:rsidP="00E5281C">
            <w:pPr>
              <w:jc w:val="right"/>
              <w:rPr>
                <w:sz w:val="20"/>
                <w:szCs w:val="20"/>
              </w:rPr>
            </w:pPr>
            <w:r w:rsidRPr="00E5281C">
              <w:rPr>
                <w:sz w:val="20"/>
                <w:szCs w:val="20"/>
              </w:rPr>
              <w:t>328,500</w:t>
            </w:r>
          </w:p>
        </w:tc>
        <w:tc>
          <w:tcPr>
            <w:tcW w:w="747" w:type="pct"/>
            <w:shd w:val="clear" w:color="auto" w:fill="FFFFFF" w:themeFill="background1"/>
            <w:vAlign w:val="center"/>
          </w:tcPr>
          <w:p w14:paraId="48A0ABA2" w14:textId="303B12EE" w:rsidR="00E9063C" w:rsidRPr="00E5281C" w:rsidRDefault="004C7B5F" w:rsidP="00E5281C">
            <w:pPr>
              <w:jc w:val="right"/>
              <w:rPr>
                <w:sz w:val="20"/>
                <w:szCs w:val="20"/>
              </w:rPr>
            </w:pPr>
            <w:r w:rsidRPr="00E5281C">
              <w:rPr>
                <w:sz w:val="20"/>
                <w:szCs w:val="20"/>
              </w:rPr>
              <w:t>4</w:t>
            </w:r>
            <w:r w:rsidR="0010026E">
              <w:rPr>
                <w:sz w:val="20"/>
                <w:szCs w:val="20"/>
              </w:rPr>
              <w:t>0</w:t>
            </w:r>
            <w:r w:rsidRPr="00E5281C">
              <w:rPr>
                <w:sz w:val="20"/>
                <w:szCs w:val="20"/>
              </w:rPr>
              <w:t>,</w:t>
            </w:r>
            <w:r w:rsidR="0010026E">
              <w:rPr>
                <w:sz w:val="20"/>
                <w:szCs w:val="20"/>
              </w:rPr>
              <w:t>297</w:t>
            </w:r>
            <w:r w:rsidRPr="00E5281C">
              <w:rPr>
                <w:sz w:val="20"/>
                <w:szCs w:val="20"/>
              </w:rPr>
              <w:t> </w:t>
            </w:r>
          </w:p>
        </w:tc>
        <w:tc>
          <w:tcPr>
            <w:tcW w:w="833" w:type="pct"/>
            <w:shd w:val="clear" w:color="auto" w:fill="FFFFFF" w:themeFill="background1"/>
            <w:vAlign w:val="center"/>
          </w:tcPr>
          <w:p w14:paraId="56E54B87" w14:textId="6B85506D" w:rsidR="00E9063C" w:rsidRPr="00E5281C" w:rsidRDefault="00D50E62" w:rsidP="00E9063C">
            <w:pPr>
              <w:keepNext/>
              <w:jc w:val="center"/>
              <w:rPr>
                <w:sz w:val="20"/>
                <w:szCs w:val="20"/>
              </w:rPr>
            </w:pPr>
            <w:r w:rsidRPr="00E5281C">
              <w:rPr>
                <w:sz w:val="20"/>
                <w:szCs w:val="20"/>
              </w:rPr>
              <w:t>UNEP</w:t>
            </w:r>
          </w:p>
        </w:tc>
      </w:tr>
      <w:bookmarkEnd w:id="5"/>
    </w:tbl>
    <w:p w14:paraId="0A3D5786" w14:textId="77777777" w:rsidR="00913EDA" w:rsidRDefault="00913EDA" w:rsidP="0088024B">
      <w:pPr>
        <w:pStyle w:val="StyleHeader4Para4Left0Firstline0"/>
        <w:numPr>
          <w:ilvl w:val="0"/>
          <w:numId w:val="0"/>
        </w:numPr>
        <w:jc w:val="center"/>
        <w:rPr>
          <w:sz w:val="22"/>
        </w:rPr>
        <w:sectPr w:rsidR="00913EDA" w:rsidSect="00655305">
          <w:pgSz w:w="12240" w:h="15840" w:code="1"/>
          <w:pgMar w:top="720" w:right="1440" w:bottom="864" w:left="1440" w:header="720" w:footer="475" w:gutter="0"/>
          <w:cols w:space="720"/>
          <w:docGrid w:linePitch="299"/>
        </w:sectPr>
      </w:pPr>
    </w:p>
    <w:p w14:paraId="7BF189E4" w14:textId="60630156" w:rsidR="009D7F70" w:rsidRPr="00393BF4" w:rsidRDefault="00393BF4" w:rsidP="00393BF4">
      <w:pPr>
        <w:spacing w:before="240" w:after="240"/>
        <w:jc w:val="center"/>
        <w:rPr>
          <w:b/>
          <w:bCs/>
        </w:rPr>
      </w:pPr>
      <w:r w:rsidRPr="00B84E8C">
        <w:rPr>
          <w:b/>
          <w:bCs/>
        </w:rPr>
        <w:lastRenderedPageBreak/>
        <w:t xml:space="preserve">Annex I </w:t>
      </w:r>
    </w:p>
    <w:p w14:paraId="51A639B9" w14:textId="07BA4F1B" w:rsidR="00E37790" w:rsidRPr="00E37790" w:rsidRDefault="00E37790" w:rsidP="00E37790">
      <w:pPr>
        <w:spacing w:before="240" w:after="240"/>
        <w:jc w:val="center"/>
        <w:rPr>
          <w:b/>
          <w:bCs/>
        </w:rPr>
      </w:pPr>
      <w:r w:rsidRPr="00E37790">
        <w:rPr>
          <w:b/>
          <w:bCs/>
        </w:rPr>
        <w:t xml:space="preserve">TEXT TO BE INCLUDED IN THE UPDATED AGREEMENT BETWEEN THE GOVERNMENT OF </w:t>
      </w:r>
      <w:r>
        <w:rPr>
          <w:b/>
          <w:bCs/>
        </w:rPr>
        <w:t>CHAD</w:t>
      </w:r>
      <w:r w:rsidRPr="00E37790">
        <w:rPr>
          <w:b/>
          <w:bCs/>
        </w:rPr>
        <w:t xml:space="preserve"> AND THE EXECUTIVE COMMITTEE OF THE MULTILATERAL FUND FOR THE REDUCTION IN CONSUMPTION OF HYDROCHLOROFLUOROCARBONS IN ACCORDANCE WITH STAGE II OF THE HCFC PHASE-OUT MANAGEMENT PLAN</w:t>
      </w:r>
    </w:p>
    <w:p w14:paraId="71013E87" w14:textId="77777777" w:rsidR="00E37790" w:rsidRPr="00E37790" w:rsidRDefault="00E37790" w:rsidP="00E37790">
      <w:pPr>
        <w:spacing w:before="240" w:after="240"/>
        <w:jc w:val="center"/>
        <w:rPr>
          <w:b/>
          <w:bCs/>
        </w:rPr>
      </w:pPr>
      <w:r w:rsidRPr="00E37790">
        <w:t>(Relevant changes are in bold font for ease of reference)</w:t>
      </w:r>
    </w:p>
    <w:p w14:paraId="05F7AA68" w14:textId="2B0C81CA" w:rsidR="00E37790" w:rsidRPr="00BD4227" w:rsidRDefault="00E37790" w:rsidP="00E37790">
      <w:pPr>
        <w:numPr>
          <w:ilvl w:val="0"/>
          <w:numId w:val="25"/>
        </w:numPr>
        <w:spacing w:after="240"/>
        <w:outlineLvl w:val="0"/>
        <w:rPr>
          <w:b/>
          <w:bCs/>
        </w:rPr>
      </w:pPr>
      <w:r w:rsidRPr="00E37790">
        <w:rPr>
          <w:b/>
          <w:bCs/>
        </w:rPr>
        <w:t xml:space="preserve">This updated Agreement supersedes the Agreement reached between the Government of </w:t>
      </w:r>
      <w:r w:rsidR="0010026E">
        <w:rPr>
          <w:b/>
          <w:bCs/>
        </w:rPr>
        <w:t>Chad</w:t>
      </w:r>
      <w:r w:rsidRPr="00E37790">
        <w:rPr>
          <w:b/>
          <w:bCs/>
        </w:rPr>
        <w:t xml:space="preserve"> and the Executive Committee at the </w:t>
      </w:r>
      <w:r w:rsidR="00BD4227" w:rsidRPr="00BD4227">
        <w:rPr>
          <w:b/>
          <w:bCs/>
        </w:rPr>
        <w:t>90</w:t>
      </w:r>
      <w:r w:rsidR="00BD4227" w:rsidRPr="00BD4227">
        <w:rPr>
          <w:b/>
          <w:bCs/>
          <w:vertAlign w:val="superscript"/>
        </w:rPr>
        <w:t>th</w:t>
      </w:r>
      <w:r w:rsidRPr="00E37790">
        <w:rPr>
          <w:b/>
          <w:bCs/>
        </w:rPr>
        <w:t xml:space="preserve"> meeting of the Executive Committee.</w:t>
      </w:r>
    </w:p>
    <w:p w14:paraId="70B23AA9" w14:textId="6ADB9BDF" w:rsidR="009D7F70" w:rsidRPr="00E37790" w:rsidRDefault="009D7F70" w:rsidP="00E37790">
      <w:pPr>
        <w:outlineLvl w:val="0"/>
        <w:rPr>
          <w:b/>
          <w:bCs/>
        </w:rPr>
      </w:pPr>
      <w:r w:rsidRPr="00E37790">
        <w:rPr>
          <w:b/>
        </w:rPr>
        <w:br/>
        <w:t>APPENDIX 2-A: THE TARGETS, AND FUNDING</w:t>
      </w:r>
    </w:p>
    <w:tbl>
      <w:tblPr>
        <w:tblW w:w="5000" w:type="pct"/>
        <w:jc w:val="center"/>
        <w:shd w:val="clear" w:color="auto" w:fill="FFFFFF" w:themeFill="background1"/>
        <w:tblLook w:val="04A0" w:firstRow="1" w:lastRow="0" w:firstColumn="1" w:lastColumn="0" w:noHBand="0" w:noVBand="1"/>
      </w:tblPr>
      <w:tblGrid>
        <w:gridCol w:w="565"/>
        <w:gridCol w:w="1761"/>
        <w:gridCol w:w="764"/>
        <w:gridCol w:w="574"/>
        <w:gridCol w:w="613"/>
        <w:gridCol w:w="796"/>
        <w:gridCol w:w="611"/>
        <w:gridCol w:w="764"/>
        <w:gridCol w:w="523"/>
        <w:gridCol w:w="616"/>
        <w:gridCol w:w="812"/>
        <w:gridCol w:w="951"/>
      </w:tblGrid>
      <w:tr w:rsidR="00004D4F" w:rsidRPr="00004E1E" w14:paraId="4D9EDD94" w14:textId="77777777" w:rsidTr="00004E1E">
        <w:trPr>
          <w:trHeight w:val="98"/>
          <w:tblHeader/>
          <w:jc w:val="center"/>
        </w:trPr>
        <w:tc>
          <w:tcPr>
            <w:tcW w:w="281"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tcMar>
          </w:tcPr>
          <w:p w14:paraId="00816AD9"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Row</w:t>
            </w:r>
          </w:p>
        </w:tc>
        <w:tc>
          <w:tcPr>
            <w:tcW w:w="951"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FECA746"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Particulars</w:t>
            </w:r>
          </w:p>
        </w:tc>
        <w:tc>
          <w:tcPr>
            <w:tcW w:w="37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4DA1B39"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2022</w:t>
            </w:r>
          </w:p>
        </w:tc>
        <w:tc>
          <w:tcPr>
            <w:tcW w:w="31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E532337"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2023</w:t>
            </w:r>
          </w:p>
        </w:tc>
        <w:tc>
          <w:tcPr>
            <w:tcW w:w="33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67AAFB9"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2024</w:t>
            </w:r>
          </w:p>
        </w:tc>
        <w:tc>
          <w:tcPr>
            <w:tcW w:w="4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BB435A1"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2025</w:t>
            </w:r>
          </w:p>
        </w:tc>
        <w:tc>
          <w:tcPr>
            <w:tcW w:w="33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B7A5121"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2026</w:t>
            </w:r>
          </w:p>
        </w:tc>
        <w:tc>
          <w:tcPr>
            <w:tcW w:w="38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E8751B5"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2027</w:t>
            </w:r>
          </w:p>
        </w:tc>
        <w:tc>
          <w:tcPr>
            <w:tcW w:w="28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85643D3"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2028</w:t>
            </w:r>
          </w:p>
        </w:tc>
        <w:tc>
          <w:tcPr>
            <w:tcW w:w="33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074E2E6"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2029</w:t>
            </w:r>
          </w:p>
        </w:tc>
        <w:tc>
          <w:tcPr>
            <w:tcW w:w="443"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F3164F4"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2030</w:t>
            </w:r>
          </w:p>
        </w:tc>
        <w:tc>
          <w:tcPr>
            <w:tcW w:w="51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4FA9E7B" w14:textId="77777777" w:rsidR="009D7F70" w:rsidRPr="00004E1E" w:rsidRDefault="009D7F70" w:rsidP="0027455C">
            <w:pPr>
              <w:keepNext/>
              <w:keepLines/>
              <w:jc w:val="center"/>
              <w:rPr>
                <w:b/>
                <w:bCs/>
                <w:color w:val="000000"/>
                <w:sz w:val="20"/>
                <w:szCs w:val="20"/>
                <w:lang w:eastAsia="en-CA"/>
              </w:rPr>
            </w:pPr>
            <w:r w:rsidRPr="00004E1E">
              <w:rPr>
                <w:b/>
                <w:bCs/>
                <w:color w:val="000000"/>
                <w:sz w:val="20"/>
                <w:szCs w:val="20"/>
                <w:lang w:eastAsia="en-CA"/>
              </w:rPr>
              <w:t>Total</w:t>
            </w:r>
          </w:p>
        </w:tc>
      </w:tr>
      <w:tr w:rsidR="00004D4F" w:rsidRPr="00004E1E" w14:paraId="7C089EFC" w14:textId="77777777" w:rsidTr="00004E1E">
        <w:trPr>
          <w:trHeight w:val="408"/>
          <w:jc w:val="center"/>
        </w:trPr>
        <w:tc>
          <w:tcPr>
            <w:tcW w:w="281"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62A74B35" w14:textId="77777777" w:rsidR="009D7F70" w:rsidRPr="00004E1E" w:rsidRDefault="009D7F70" w:rsidP="0027455C">
            <w:pPr>
              <w:keepNext/>
              <w:keepLines/>
              <w:jc w:val="left"/>
              <w:rPr>
                <w:color w:val="000000"/>
                <w:sz w:val="20"/>
                <w:szCs w:val="20"/>
                <w:lang w:eastAsia="en-CA"/>
              </w:rPr>
            </w:pPr>
            <w:r w:rsidRPr="00004E1E">
              <w:rPr>
                <w:color w:val="000000"/>
                <w:sz w:val="20"/>
                <w:szCs w:val="20"/>
                <w:lang w:eastAsia="en-CA"/>
              </w:rPr>
              <w:t>1.1</w:t>
            </w:r>
          </w:p>
        </w:tc>
        <w:tc>
          <w:tcPr>
            <w:tcW w:w="951" w:type="pct"/>
            <w:tcBorders>
              <w:top w:val="nil"/>
              <w:left w:val="nil"/>
              <w:bottom w:val="single" w:sz="4" w:space="0" w:color="auto"/>
              <w:right w:val="single" w:sz="4" w:space="0" w:color="auto"/>
            </w:tcBorders>
            <w:shd w:val="clear" w:color="auto" w:fill="FFFFFF" w:themeFill="background1"/>
            <w:tcMar>
              <w:left w:w="57" w:type="dxa"/>
              <w:right w:w="57" w:type="dxa"/>
            </w:tcMar>
          </w:tcPr>
          <w:p w14:paraId="46FD254B" w14:textId="77777777" w:rsidR="009D7F70" w:rsidRPr="00004E1E" w:rsidRDefault="009D7F70" w:rsidP="0027455C">
            <w:pPr>
              <w:keepNext/>
              <w:keepLines/>
              <w:jc w:val="left"/>
              <w:rPr>
                <w:color w:val="000000"/>
                <w:sz w:val="20"/>
                <w:szCs w:val="20"/>
                <w:lang w:eastAsia="en-CA"/>
              </w:rPr>
            </w:pPr>
            <w:r w:rsidRPr="00004E1E">
              <w:rPr>
                <w:color w:val="000000"/>
                <w:sz w:val="20"/>
                <w:szCs w:val="20"/>
                <w:lang w:eastAsia="en-CA"/>
              </w:rPr>
              <w:t>Montreal Protocol reduction schedule of Annex C, Group I substances (ODP tonnes)</w:t>
            </w:r>
          </w:p>
        </w:tc>
        <w:tc>
          <w:tcPr>
            <w:tcW w:w="37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88C7D71" w14:textId="77777777" w:rsidR="009D7F70" w:rsidRPr="00004E1E" w:rsidRDefault="009D7F70" w:rsidP="0027455C">
            <w:pPr>
              <w:jc w:val="right"/>
              <w:rPr>
                <w:color w:val="000000"/>
                <w:sz w:val="20"/>
                <w:szCs w:val="20"/>
                <w:lang w:eastAsia="en-CA"/>
              </w:rPr>
            </w:pPr>
            <w:r w:rsidRPr="00004E1E">
              <w:rPr>
                <w:color w:val="000000"/>
                <w:sz w:val="20"/>
                <w:szCs w:val="20"/>
                <w:lang w:eastAsia="en-CA"/>
              </w:rPr>
              <w:t>10.47</w:t>
            </w:r>
          </w:p>
        </w:tc>
        <w:tc>
          <w:tcPr>
            <w:tcW w:w="31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0B55807" w14:textId="77777777" w:rsidR="009D7F70" w:rsidRPr="00004E1E" w:rsidRDefault="009D7F70" w:rsidP="0027455C">
            <w:pPr>
              <w:jc w:val="right"/>
              <w:rPr>
                <w:color w:val="000000"/>
                <w:sz w:val="20"/>
                <w:szCs w:val="20"/>
                <w:lang w:eastAsia="en-CA"/>
              </w:rPr>
            </w:pPr>
            <w:r w:rsidRPr="00004E1E">
              <w:rPr>
                <w:color w:val="000000"/>
                <w:sz w:val="20"/>
                <w:szCs w:val="20"/>
                <w:lang w:eastAsia="en-CA"/>
              </w:rPr>
              <w:t>10.47</w:t>
            </w:r>
          </w:p>
        </w:tc>
        <w:tc>
          <w:tcPr>
            <w:tcW w:w="33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7FEE7AD" w14:textId="77777777" w:rsidR="009D7F70" w:rsidRPr="00004E1E" w:rsidRDefault="009D7F70" w:rsidP="0027455C">
            <w:pPr>
              <w:jc w:val="right"/>
              <w:rPr>
                <w:color w:val="000000"/>
                <w:sz w:val="20"/>
                <w:szCs w:val="20"/>
                <w:lang w:eastAsia="en-CA"/>
              </w:rPr>
            </w:pPr>
            <w:r w:rsidRPr="00004E1E">
              <w:rPr>
                <w:color w:val="000000"/>
                <w:sz w:val="20"/>
                <w:szCs w:val="20"/>
                <w:lang w:eastAsia="en-CA"/>
              </w:rPr>
              <w:t>10.47</w:t>
            </w:r>
          </w:p>
        </w:tc>
        <w:tc>
          <w:tcPr>
            <w:tcW w:w="4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90A973C" w14:textId="77777777" w:rsidR="009D7F70" w:rsidRPr="00004E1E" w:rsidRDefault="009D7F70" w:rsidP="0027455C">
            <w:pPr>
              <w:jc w:val="right"/>
              <w:rPr>
                <w:color w:val="000000"/>
                <w:sz w:val="20"/>
                <w:szCs w:val="20"/>
                <w:lang w:eastAsia="en-CA"/>
              </w:rPr>
            </w:pPr>
            <w:r w:rsidRPr="00004E1E">
              <w:rPr>
                <w:color w:val="000000"/>
                <w:sz w:val="20"/>
                <w:szCs w:val="20"/>
                <w:lang w:eastAsia="en-CA"/>
              </w:rPr>
              <w:t>5.23</w:t>
            </w:r>
          </w:p>
        </w:tc>
        <w:tc>
          <w:tcPr>
            <w:tcW w:w="33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658CC44" w14:textId="77777777" w:rsidR="009D7F70" w:rsidRPr="00004E1E" w:rsidRDefault="009D7F70" w:rsidP="0027455C">
            <w:pPr>
              <w:jc w:val="right"/>
              <w:rPr>
                <w:color w:val="000000"/>
                <w:sz w:val="20"/>
                <w:szCs w:val="20"/>
                <w:lang w:eastAsia="en-CA"/>
              </w:rPr>
            </w:pPr>
            <w:r w:rsidRPr="00004E1E">
              <w:rPr>
                <w:color w:val="000000"/>
                <w:sz w:val="20"/>
                <w:szCs w:val="20"/>
                <w:lang w:eastAsia="en-CA"/>
              </w:rPr>
              <w:t>5.23</w:t>
            </w:r>
          </w:p>
        </w:tc>
        <w:tc>
          <w:tcPr>
            <w:tcW w:w="38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7A0FCA9" w14:textId="77777777" w:rsidR="009D7F70" w:rsidRPr="00004E1E" w:rsidRDefault="009D7F70" w:rsidP="0027455C">
            <w:pPr>
              <w:jc w:val="right"/>
              <w:rPr>
                <w:color w:val="000000"/>
                <w:sz w:val="20"/>
                <w:szCs w:val="20"/>
                <w:lang w:eastAsia="en-CA"/>
              </w:rPr>
            </w:pPr>
            <w:r w:rsidRPr="00004E1E">
              <w:rPr>
                <w:color w:val="000000"/>
                <w:sz w:val="20"/>
                <w:szCs w:val="20"/>
                <w:lang w:eastAsia="en-CA"/>
              </w:rPr>
              <w:t>5.23</w:t>
            </w:r>
          </w:p>
        </w:tc>
        <w:tc>
          <w:tcPr>
            <w:tcW w:w="28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6099C77" w14:textId="77777777" w:rsidR="009D7F70" w:rsidRPr="00004E1E" w:rsidRDefault="009D7F70" w:rsidP="0027455C">
            <w:pPr>
              <w:jc w:val="right"/>
              <w:rPr>
                <w:color w:val="000000"/>
                <w:sz w:val="20"/>
                <w:szCs w:val="20"/>
                <w:lang w:eastAsia="en-CA"/>
              </w:rPr>
            </w:pPr>
            <w:r w:rsidRPr="00004E1E">
              <w:rPr>
                <w:color w:val="000000"/>
                <w:sz w:val="20"/>
                <w:szCs w:val="20"/>
                <w:lang w:eastAsia="en-CA"/>
              </w:rPr>
              <w:t>5.23</w:t>
            </w:r>
          </w:p>
        </w:tc>
        <w:tc>
          <w:tcPr>
            <w:tcW w:w="33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9C43622" w14:textId="77777777" w:rsidR="009D7F70" w:rsidRPr="00004E1E" w:rsidRDefault="009D7F70" w:rsidP="0027455C">
            <w:pPr>
              <w:jc w:val="right"/>
              <w:rPr>
                <w:color w:val="000000"/>
                <w:sz w:val="20"/>
                <w:szCs w:val="20"/>
                <w:lang w:eastAsia="en-CA"/>
              </w:rPr>
            </w:pPr>
            <w:r w:rsidRPr="00004E1E">
              <w:rPr>
                <w:color w:val="000000"/>
                <w:sz w:val="20"/>
                <w:szCs w:val="20"/>
                <w:lang w:eastAsia="en-CA"/>
              </w:rPr>
              <w:t>5.23</w:t>
            </w:r>
          </w:p>
        </w:tc>
        <w:tc>
          <w:tcPr>
            <w:tcW w:w="443" w:type="pct"/>
            <w:tcBorders>
              <w:top w:val="nil"/>
              <w:left w:val="nil"/>
              <w:bottom w:val="single" w:sz="4" w:space="0" w:color="auto"/>
              <w:right w:val="single" w:sz="4" w:space="0" w:color="auto"/>
            </w:tcBorders>
            <w:shd w:val="clear" w:color="auto" w:fill="FFFFFF" w:themeFill="background1"/>
            <w:tcMar>
              <w:left w:w="57" w:type="dxa"/>
              <w:right w:w="57" w:type="dxa"/>
            </w:tcMar>
          </w:tcPr>
          <w:p w14:paraId="475D72F8" w14:textId="77777777" w:rsidR="009D7F70" w:rsidRPr="00004E1E" w:rsidRDefault="009D7F70" w:rsidP="0027455C">
            <w:pPr>
              <w:jc w:val="right"/>
              <w:rPr>
                <w:color w:val="000000"/>
                <w:sz w:val="20"/>
                <w:szCs w:val="20"/>
                <w:lang w:eastAsia="en-CA"/>
              </w:rPr>
            </w:pPr>
            <w:r w:rsidRPr="00004E1E">
              <w:rPr>
                <w:color w:val="000000"/>
                <w:sz w:val="20"/>
                <w:szCs w:val="20"/>
                <w:lang w:eastAsia="en-CA"/>
              </w:rPr>
              <w:t>0.00</w:t>
            </w:r>
          </w:p>
        </w:tc>
        <w:tc>
          <w:tcPr>
            <w:tcW w:w="517" w:type="pct"/>
            <w:tcBorders>
              <w:top w:val="nil"/>
              <w:left w:val="nil"/>
              <w:bottom w:val="single" w:sz="4" w:space="0" w:color="auto"/>
              <w:right w:val="single" w:sz="4" w:space="0" w:color="auto"/>
            </w:tcBorders>
            <w:shd w:val="clear" w:color="auto" w:fill="FFFFFF" w:themeFill="background1"/>
            <w:tcMar>
              <w:left w:w="57" w:type="dxa"/>
              <w:right w:w="57" w:type="dxa"/>
            </w:tcMar>
          </w:tcPr>
          <w:p w14:paraId="67106BE8" w14:textId="77777777" w:rsidR="009D7F70" w:rsidRPr="00004E1E" w:rsidRDefault="009D7F70" w:rsidP="0027455C">
            <w:pPr>
              <w:jc w:val="right"/>
              <w:rPr>
                <w:color w:val="000000"/>
                <w:sz w:val="20"/>
                <w:szCs w:val="20"/>
                <w:lang w:eastAsia="en-CA"/>
              </w:rPr>
            </w:pPr>
            <w:r w:rsidRPr="00004E1E">
              <w:rPr>
                <w:color w:val="000000"/>
                <w:sz w:val="20"/>
                <w:szCs w:val="20"/>
                <w:lang w:eastAsia="en-CA"/>
              </w:rPr>
              <w:t>n/a</w:t>
            </w:r>
          </w:p>
        </w:tc>
      </w:tr>
      <w:tr w:rsidR="00004D4F" w:rsidRPr="00004E1E" w14:paraId="5DC7C059" w14:textId="77777777" w:rsidTr="00004E1E">
        <w:trPr>
          <w:trHeight w:val="408"/>
          <w:jc w:val="center"/>
        </w:trPr>
        <w:tc>
          <w:tcPr>
            <w:tcW w:w="281"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71C8257A" w14:textId="77777777" w:rsidR="009D7F70" w:rsidRPr="00004E1E" w:rsidRDefault="009D7F70" w:rsidP="0027455C">
            <w:pPr>
              <w:jc w:val="left"/>
              <w:rPr>
                <w:color w:val="000000"/>
                <w:sz w:val="20"/>
                <w:szCs w:val="20"/>
                <w:lang w:eastAsia="en-CA"/>
              </w:rPr>
            </w:pPr>
            <w:r w:rsidRPr="00004E1E">
              <w:rPr>
                <w:color w:val="000000"/>
                <w:sz w:val="20"/>
                <w:szCs w:val="20"/>
                <w:lang w:eastAsia="en-CA"/>
              </w:rPr>
              <w:t>1.2</w:t>
            </w:r>
          </w:p>
        </w:tc>
        <w:tc>
          <w:tcPr>
            <w:tcW w:w="951" w:type="pct"/>
            <w:tcBorders>
              <w:top w:val="nil"/>
              <w:left w:val="nil"/>
              <w:bottom w:val="single" w:sz="4" w:space="0" w:color="auto"/>
              <w:right w:val="single" w:sz="4" w:space="0" w:color="auto"/>
            </w:tcBorders>
            <w:shd w:val="clear" w:color="auto" w:fill="FFFFFF" w:themeFill="background1"/>
            <w:tcMar>
              <w:left w:w="57" w:type="dxa"/>
              <w:right w:w="57" w:type="dxa"/>
            </w:tcMar>
          </w:tcPr>
          <w:p w14:paraId="2652A3F2" w14:textId="77777777" w:rsidR="009D7F70" w:rsidRPr="00004E1E" w:rsidRDefault="009D7F70" w:rsidP="0027455C">
            <w:pPr>
              <w:jc w:val="left"/>
              <w:rPr>
                <w:color w:val="000000"/>
                <w:sz w:val="20"/>
                <w:szCs w:val="20"/>
                <w:lang w:eastAsia="en-CA"/>
              </w:rPr>
            </w:pPr>
            <w:r w:rsidRPr="00004E1E">
              <w:rPr>
                <w:color w:val="000000"/>
                <w:sz w:val="20"/>
                <w:szCs w:val="20"/>
                <w:lang w:eastAsia="en-CA"/>
              </w:rPr>
              <w:t>Maximum allowable total consumption of Annex C, Group I substances (ODP tonnes)</w:t>
            </w:r>
          </w:p>
        </w:tc>
        <w:tc>
          <w:tcPr>
            <w:tcW w:w="37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B6840AC" w14:textId="77777777" w:rsidR="009D7F70" w:rsidRPr="00004E1E" w:rsidRDefault="009D7F70" w:rsidP="0027455C">
            <w:pPr>
              <w:jc w:val="right"/>
              <w:rPr>
                <w:color w:val="000000"/>
                <w:sz w:val="20"/>
                <w:szCs w:val="20"/>
                <w:lang w:eastAsia="en-CA"/>
              </w:rPr>
            </w:pPr>
            <w:r w:rsidRPr="00004E1E">
              <w:rPr>
                <w:color w:val="000000"/>
                <w:sz w:val="20"/>
                <w:szCs w:val="20"/>
                <w:lang w:eastAsia="en-CA"/>
              </w:rPr>
              <w:t>10.47</w:t>
            </w:r>
          </w:p>
        </w:tc>
        <w:tc>
          <w:tcPr>
            <w:tcW w:w="31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985E471" w14:textId="77777777" w:rsidR="009D7F70" w:rsidRPr="00004E1E" w:rsidRDefault="009D7F70" w:rsidP="0027455C">
            <w:pPr>
              <w:jc w:val="right"/>
              <w:rPr>
                <w:color w:val="000000"/>
                <w:sz w:val="20"/>
                <w:szCs w:val="20"/>
                <w:lang w:eastAsia="en-CA"/>
              </w:rPr>
            </w:pPr>
            <w:r w:rsidRPr="00004E1E">
              <w:rPr>
                <w:color w:val="000000"/>
                <w:sz w:val="20"/>
                <w:szCs w:val="20"/>
                <w:lang w:eastAsia="en-CA"/>
              </w:rPr>
              <w:t>10.47</w:t>
            </w:r>
          </w:p>
        </w:tc>
        <w:tc>
          <w:tcPr>
            <w:tcW w:w="33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099BAB7" w14:textId="77777777" w:rsidR="009D7F70" w:rsidRPr="00004E1E" w:rsidRDefault="009D7F70" w:rsidP="0027455C">
            <w:pPr>
              <w:jc w:val="right"/>
              <w:rPr>
                <w:color w:val="000000"/>
                <w:sz w:val="20"/>
                <w:szCs w:val="20"/>
                <w:lang w:eastAsia="en-CA"/>
              </w:rPr>
            </w:pPr>
            <w:r w:rsidRPr="00004E1E">
              <w:rPr>
                <w:color w:val="000000"/>
                <w:sz w:val="20"/>
                <w:szCs w:val="20"/>
                <w:lang w:eastAsia="en-CA"/>
              </w:rPr>
              <w:t>10.47</w:t>
            </w:r>
          </w:p>
        </w:tc>
        <w:tc>
          <w:tcPr>
            <w:tcW w:w="4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49CB51A" w14:textId="77777777" w:rsidR="009D7F70" w:rsidRPr="00004E1E" w:rsidRDefault="009D7F70" w:rsidP="0027455C">
            <w:pPr>
              <w:jc w:val="right"/>
              <w:rPr>
                <w:color w:val="000000"/>
                <w:sz w:val="20"/>
                <w:szCs w:val="20"/>
                <w:lang w:eastAsia="en-CA"/>
              </w:rPr>
            </w:pPr>
            <w:r w:rsidRPr="00004E1E">
              <w:rPr>
                <w:color w:val="000000"/>
                <w:sz w:val="20"/>
                <w:szCs w:val="20"/>
                <w:lang w:eastAsia="en-CA"/>
              </w:rPr>
              <w:t>5.23</w:t>
            </w:r>
          </w:p>
        </w:tc>
        <w:tc>
          <w:tcPr>
            <w:tcW w:w="33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ADC903E" w14:textId="77777777" w:rsidR="009D7F70" w:rsidRPr="00004E1E" w:rsidRDefault="009D7F70" w:rsidP="0027455C">
            <w:pPr>
              <w:jc w:val="right"/>
              <w:rPr>
                <w:color w:val="000000"/>
                <w:sz w:val="20"/>
                <w:szCs w:val="20"/>
                <w:lang w:eastAsia="en-CA"/>
              </w:rPr>
            </w:pPr>
            <w:r w:rsidRPr="00004E1E">
              <w:rPr>
                <w:color w:val="000000"/>
                <w:sz w:val="20"/>
                <w:szCs w:val="20"/>
                <w:lang w:eastAsia="en-CA"/>
              </w:rPr>
              <w:t>5.23</w:t>
            </w:r>
          </w:p>
        </w:tc>
        <w:tc>
          <w:tcPr>
            <w:tcW w:w="38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A9686A6" w14:textId="77777777" w:rsidR="009D7F70" w:rsidRPr="00004E1E" w:rsidRDefault="009D7F70" w:rsidP="0027455C">
            <w:pPr>
              <w:jc w:val="right"/>
              <w:rPr>
                <w:color w:val="000000"/>
                <w:sz w:val="20"/>
                <w:szCs w:val="20"/>
                <w:lang w:eastAsia="en-CA"/>
              </w:rPr>
            </w:pPr>
            <w:r w:rsidRPr="00004E1E">
              <w:rPr>
                <w:color w:val="000000"/>
                <w:sz w:val="20"/>
                <w:szCs w:val="20"/>
                <w:lang w:eastAsia="en-CA"/>
              </w:rPr>
              <w:t>5.23</w:t>
            </w:r>
          </w:p>
        </w:tc>
        <w:tc>
          <w:tcPr>
            <w:tcW w:w="28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BB845E7" w14:textId="77777777" w:rsidR="009D7F70" w:rsidRPr="00004E1E" w:rsidRDefault="009D7F70" w:rsidP="0027455C">
            <w:pPr>
              <w:jc w:val="right"/>
              <w:rPr>
                <w:color w:val="000000"/>
                <w:sz w:val="20"/>
                <w:szCs w:val="20"/>
                <w:lang w:eastAsia="en-CA"/>
              </w:rPr>
            </w:pPr>
            <w:r w:rsidRPr="00004E1E">
              <w:rPr>
                <w:color w:val="000000"/>
                <w:sz w:val="20"/>
                <w:szCs w:val="20"/>
                <w:lang w:eastAsia="en-CA"/>
              </w:rPr>
              <w:t>5.23</w:t>
            </w:r>
          </w:p>
        </w:tc>
        <w:tc>
          <w:tcPr>
            <w:tcW w:w="33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75E8036" w14:textId="77777777" w:rsidR="009D7F70" w:rsidRPr="00004E1E" w:rsidRDefault="009D7F70" w:rsidP="0027455C">
            <w:pPr>
              <w:jc w:val="right"/>
              <w:rPr>
                <w:color w:val="000000"/>
                <w:sz w:val="20"/>
                <w:szCs w:val="20"/>
                <w:lang w:eastAsia="en-CA"/>
              </w:rPr>
            </w:pPr>
            <w:r w:rsidRPr="00004E1E">
              <w:rPr>
                <w:color w:val="000000"/>
                <w:sz w:val="20"/>
                <w:szCs w:val="20"/>
                <w:lang w:eastAsia="en-CA"/>
              </w:rPr>
              <w:t>5.23</w:t>
            </w:r>
          </w:p>
        </w:tc>
        <w:tc>
          <w:tcPr>
            <w:tcW w:w="443" w:type="pct"/>
            <w:tcBorders>
              <w:top w:val="nil"/>
              <w:left w:val="nil"/>
              <w:bottom w:val="single" w:sz="4" w:space="0" w:color="auto"/>
              <w:right w:val="single" w:sz="4" w:space="0" w:color="auto"/>
            </w:tcBorders>
            <w:shd w:val="clear" w:color="auto" w:fill="FFFFFF" w:themeFill="background1"/>
            <w:tcMar>
              <w:left w:w="57" w:type="dxa"/>
              <w:right w:w="57" w:type="dxa"/>
            </w:tcMar>
          </w:tcPr>
          <w:p w14:paraId="7F699AE3" w14:textId="77777777" w:rsidR="009D7F70" w:rsidRPr="00004E1E" w:rsidRDefault="009D7F70" w:rsidP="0027455C">
            <w:pPr>
              <w:jc w:val="right"/>
              <w:rPr>
                <w:color w:val="000000"/>
                <w:sz w:val="20"/>
                <w:szCs w:val="20"/>
                <w:lang w:eastAsia="en-CA"/>
              </w:rPr>
            </w:pPr>
            <w:r w:rsidRPr="00004E1E">
              <w:rPr>
                <w:color w:val="000000"/>
                <w:sz w:val="20"/>
                <w:szCs w:val="20"/>
                <w:lang w:eastAsia="en-CA"/>
              </w:rPr>
              <w:t>0.00</w:t>
            </w:r>
          </w:p>
        </w:tc>
        <w:tc>
          <w:tcPr>
            <w:tcW w:w="517" w:type="pct"/>
            <w:tcBorders>
              <w:top w:val="nil"/>
              <w:left w:val="nil"/>
              <w:bottom w:val="single" w:sz="4" w:space="0" w:color="auto"/>
              <w:right w:val="single" w:sz="4" w:space="0" w:color="auto"/>
            </w:tcBorders>
            <w:shd w:val="clear" w:color="auto" w:fill="FFFFFF" w:themeFill="background1"/>
            <w:tcMar>
              <w:left w:w="57" w:type="dxa"/>
              <w:right w:w="57" w:type="dxa"/>
            </w:tcMar>
          </w:tcPr>
          <w:p w14:paraId="1167FFA9" w14:textId="77777777" w:rsidR="009D7F70" w:rsidRPr="00004E1E" w:rsidRDefault="009D7F70" w:rsidP="0027455C">
            <w:pPr>
              <w:jc w:val="right"/>
              <w:rPr>
                <w:color w:val="000000"/>
                <w:sz w:val="20"/>
                <w:szCs w:val="20"/>
                <w:lang w:eastAsia="en-CA"/>
              </w:rPr>
            </w:pPr>
            <w:r w:rsidRPr="00004E1E">
              <w:rPr>
                <w:color w:val="000000"/>
                <w:sz w:val="20"/>
                <w:szCs w:val="20"/>
                <w:lang w:eastAsia="en-CA"/>
              </w:rPr>
              <w:t>n/a</w:t>
            </w:r>
          </w:p>
        </w:tc>
      </w:tr>
      <w:tr w:rsidR="00004D4F" w:rsidRPr="00004E1E" w14:paraId="049C97D0" w14:textId="77777777" w:rsidTr="00004E1E">
        <w:trPr>
          <w:trHeight w:val="116"/>
          <w:jc w:val="center"/>
        </w:trPr>
        <w:tc>
          <w:tcPr>
            <w:tcW w:w="281"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532AFAE3" w14:textId="77777777" w:rsidR="009D7F70" w:rsidRPr="00004E1E" w:rsidRDefault="009D7F70" w:rsidP="0027455C">
            <w:pPr>
              <w:jc w:val="left"/>
              <w:rPr>
                <w:color w:val="000000"/>
                <w:sz w:val="20"/>
                <w:szCs w:val="20"/>
                <w:lang w:eastAsia="en-CA"/>
              </w:rPr>
            </w:pPr>
            <w:r w:rsidRPr="00004E1E">
              <w:rPr>
                <w:color w:val="000000"/>
                <w:sz w:val="20"/>
                <w:szCs w:val="20"/>
                <w:lang w:eastAsia="en-CA"/>
              </w:rPr>
              <w:t>2.1</w:t>
            </w:r>
          </w:p>
        </w:tc>
        <w:tc>
          <w:tcPr>
            <w:tcW w:w="951" w:type="pct"/>
            <w:tcBorders>
              <w:top w:val="nil"/>
              <w:left w:val="nil"/>
              <w:bottom w:val="single" w:sz="4" w:space="0" w:color="auto"/>
              <w:right w:val="single" w:sz="4" w:space="0" w:color="auto"/>
            </w:tcBorders>
            <w:shd w:val="clear" w:color="auto" w:fill="FFFFFF" w:themeFill="background1"/>
            <w:tcMar>
              <w:left w:w="57" w:type="dxa"/>
              <w:right w:w="57" w:type="dxa"/>
            </w:tcMar>
          </w:tcPr>
          <w:p w14:paraId="32E7A72A" w14:textId="77777777" w:rsidR="009D7F70" w:rsidRPr="00004E1E" w:rsidRDefault="009D7F70" w:rsidP="0027455C">
            <w:pPr>
              <w:jc w:val="left"/>
              <w:rPr>
                <w:color w:val="000000"/>
                <w:sz w:val="20"/>
                <w:szCs w:val="20"/>
                <w:lang w:eastAsia="en-CA"/>
              </w:rPr>
            </w:pPr>
            <w:r w:rsidRPr="00004E1E">
              <w:rPr>
                <w:color w:val="000000"/>
                <w:sz w:val="20"/>
                <w:szCs w:val="20"/>
                <w:lang w:eastAsia="en-CA"/>
              </w:rPr>
              <w:t>Lead IA (UNEP) agreed funding (US $)</w:t>
            </w:r>
          </w:p>
        </w:tc>
        <w:tc>
          <w:tcPr>
            <w:tcW w:w="37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C04C1C8" w14:textId="77777777" w:rsidR="009D7F70" w:rsidRPr="00004E1E" w:rsidRDefault="009D7F70" w:rsidP="0027455C">
            <w:pPr>
              <w:jc w:val="right"/>
              <w:rPr>
                <w:color w:val="000000"/>
                <w:sz w:val="20"/>
                <w:szCs w:val="20"/>
                <w:lang w:eastAsia="en-CA"/>
              </w:rPr>
            </w:pPr>
            <w:r w:rsidRPr="00004E1E">
              <w:rPr>
                <w:color w:val="000000"/>
                <w:sz w:val="20"/>
                <w:szCs w:val="20"/>
                <w:lang w:eastAsia="en-CA"/>
              </w:rPr>
              <w:t>128,500</w:t>
            </w:r>
          </w:p>
        </w:tc>
        <w:tc>
          <w:tcPr>
            <w:tcW w:w="31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D8B1974"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C5C6476"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F86DD3B" w14:textId="77777777" w:rsidR="009D7F70" w:rsidRPr="00004E1E" w:rsidRDefault="009D7F70" w:rsidP="0027455C">
            <w:pPr>
              <w:jc w:val="right"/>
              <w:rPr>
                <w:b/>
                <w:bCs/>
                <w:color w:val="000000"/>
                <w:sz w:val="20"/>
                <w:szCs w:val="20"/>
                <w:lang w:eastAsia="en-CA"/>
              </w:rPr>
            </w:pPr>
            <w:r w:rsidRPr="00004E1E">
              <w:rPr>
                <w:b/>
                <w:bCs/>
                <w:color w:val="000000"/>
                <w:sz w:val="20"/>
                <w:szCs w:val="20"/>
                <w:lang w:eastAsia="en-CA"/>
              </w:rPr>
              <w:t>328,500</w:t>
            </w:r>
          </w:p>
        </w:tc>
        <w:tc>
          <w:tcPr>
            <w:tcW w:w="33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3E1FC86"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8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FA15D38" w14:textId="77777777" w:rsidR="009D7F70" w:rsidRPr="00004E1E" w:rsidRDefault="009D7F70" w:rsidP="0027455C">
            <w:pPr>
              <w:jc w:val="right"/>
              <w:rPr>
                <w:color w:val="000000"/>
                <w:sz w:val="20"/>
                <w:szCs w:val="20"/>
                <w:lang w:eastAsia="en-CA"/>
              </w:rPr>
            </w:pPr>
            <w:r w:rsidRPr="00004E1E">
              <w:rPr>
                <w:sz w:val="20"/>
                <w:szCs w:val="20"/>
                <w:lang w:eastAsia="en-CA"/>
              </w:rPr>
              <w:t>198,000</w:t>
            </w:r>
          </w:p>
        </w:tc>
        <w:tc>
          <w:tcPr>
            <w:tcW w:w="28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C82248D"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7C13520"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43" w:type="pct"/>
            <w:tcBorders>
              <w:top w:val="nil"/>
              <w:left w:val="nil"/>
              <w:bottom w:val="single" w:sz="4" w:space="0" w:color="auto"/>
              <w:right w:val="single" w:sz="4" w:space="0" w:color="auto"/>
            </w:tcBorders>
            <w:shd w:val="clear" w:color="auto" w:fill="FFFFFF" w:themeFill="background1"/>
            <w:tcMar>
              <w:left w:w="57" w:type="dxa"/>
              <w:right w:w="57" w:type="dxa"/>
            </w:tcMar>
          </w:tcPr>
          <w:p w14:paraId="2A1FE8DD" w14:textId="77777777" w:rsidR="009D7F70" w:rsidRPr="00004E1E" w:rsidRDefault="009D7F70" w:rsidP="0027455C">
            <w:pPr>
              <w:jc w:val="right"/>
              <w:rPr>
                <w:color w:val="000000"/>
                <w:sz w:val="20"/>
                <w:szCs w:val="20"/>
                <w:lang w:eastAsia="en-CA"/>
              </w:rPr>
            </w:pPr>
            <w:r w:rsidRPr="00004E1E">
              <w:rPr>
                <w:sz w:val="20"/>
                <w:szCs w:val="20"/>
                <w:lang w:eastAsia="en-CA"/>
              </w:rPr>
              <w:t>104,000</w:t>
            </w:r>
          </w:p>
        </w:tc>
        <w:tc>
          <w:tcPr>
            <w:tcW w:w="517" w:type="pct"/>
            <w:tcBorders>
              <w:top w:val="nil"/>
              <w:left w:val="nil"/>
              <w:bottom w:val="single" w:sz="4" w:space="0" w:color="auto"/>
              <w:right w:val="single" w:sz="4" w:space="0" w:color="auto"/>
            </w:tcBorders>
            <w:shd w:val="clear" w:color="auto" w:fill="FFFFFF" w:themeFill="background1"/>
            <w:tcMar>
              <w:left w:w="57" w:type="dxa"/>
              <w:right w:w="57" w:type="dxa"/>
            </w:tcMar>
          </w:tcPr>
          <w:p w14:paraId="253530C4" w14:textId="77777777" w:rsidR="009D7F70" w:rsidRPr="00004E1E" w:rsidRDefault="009D7F70" w:rsidP="0027455C">
            <w:pPr>
              <w:jc w:val="right"/>
              <w:rPr>
                <w:b/>
                <w:bCs/>
                <w:sz w:val="20"/>
                <w:szCs w:val="20"/>
                <w:lang w:eastAsia="en-CA"/>
              </w:rPr>
            </w:pPr>
            <w:r w:rsidRPr="00004E1E">
              <w:rPr>
                <w:b/>
                <w:bCs/>
                <w:sz w:val="20"/>
                <w:szCs w:val="20"/>
                <w:lang w:eastAsia="en-CA"/>
              </w:rPr>
              <w:t>759,000</w:t>
            </w:r>
          </w:p>
        </w:tc>
      </w:tr>
      <w:tr w:rsidR="00004D4F" w:rsidRPr="00004E1E" w14:paraId="11565B0A" w14:textId="77777777" w:rsidTr="00004E1E">
        <w:trPr>
          <w:trHeight w:val="56"/>
          <w:jc w:val="center"/>
        </w:trPr>
        <w:tc>
          <w:tcPr>
            <w:tcW w:w="281"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0678BA6B" w14:textId="77777777" w:rsidR="009D7F70" w:rsidRPr="00004E1E" w:rsidRDefault="009D7F70" w:rsidP="0027455C">
            <w:pPr>
              <w:jc w:val="left"/>
              <w:rPr>
                <w:color w:val="000000"/>
                <w:sz w:val="20"/>
                <w:szCs w:val="20"/>
                <w:lang w:eastAsia="en-CA"/>
              </w:rPr>
            </w:pPr>
            <w:r w:rsidRPr="00004E1E">
              <w:rPr>
                <w:color w:val="000000"/>
                <w:sz w:val="20"/>
                <w:szCs w:val="20"/>
                <w:lang w:eastAsia="en-CA"/>
              </w:rPr>
              <w:t>2.2</w:t>
            </w:r>
          </w:p>
        </w:tc>
        <w:tc>
          <w:tcPr>
            <w:tcW w:w="951" w:type="pct"/>
            <w:tcBorders>
              <w:top w:val="nil"/>
              <w:left w:val="nil"/>
              <w:bottom w:val="single" w:sz="4" w:space="0" w:color="auto"/>
              <w:right w:val="single" w:sz="4" w:space="0" w:color="auto"/>
            </w:tcBorders>
            <w:shd w:val="clear" w:color="auto" w:fill="FFFFFF" w:themeFill="background1"/>
            <w:tcMar>
              <w:left w:w="57" w:type="dxa"/>
              <w:right w:w="57" w:type="dxa"/>
            </w:tcMar>
          </w:tcPr>
          <w:p w14:paraId="609442A8" w14:textId="77777777" w:rsidR="009D7F70" w:rsidRPr="00004E1E" w:rsidRDefault="009D7F70" w:rsidP="0027455C">
            <w:pPr>
              <w:jc w:val="left"/>
              <w:rPr>
                <w:color w:val="000000"/>
                <w:sz w:val="20"/>
                <w:szCs w:val="20"/>
                <w:lang w:eastAsia="en-CA"/>
              </w:rPr>
            </w:pPr>
            <w:r w:rsidRPr="00004E1E">
              <w:rPr>
                <w:color w:val="000000"/>
                <w:sz w:val="20"/>
                <w:szCs w:val="20"/>
                <w:lang w:eastAsia="en-CA"/>
              </w:rPr>
              <w:t>Support costs for Lead IA (US $)</w:t>
            </w:r>
          </w:p>
        </w:tc>
        <w:tc>
          <w:tcPr>
            <w:tcW w:w="37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2CE122E" w14:textId="77777777" w:rsidR="009D7F70" w:rsidRPr="00004E1E" w:rsidRDefault="009D7F70" w:rsidP="0027455C">
            <w:pPr>
              <w:jc w:val="right"/>
              <w:rPr>
                <w:color w:val="000000"/>
                <w:sz w:val="20"/>
                <w:szCs w:val="20"/>
                <w:lang w:eastAsia="en-CA"/>
              </w:rPr>
            </w:pPr>
            <w:r w:rsidRPr="00004E1E">
              <w:rPr>
                <w:sz w:val="20"/>
                <w:szCs w:val="20"/>
                <w:lang w:eastAsia="en-CA"/>
              </w:rPr>
              <w:t>16,146</w:t>
            </w:r>
          </w:p>
        </w:tc>
        <w:tc>
          <w:tcPr>
            <w:tcW w:w="31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69C3ED0"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3226BB5"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A8AD6CB" w14:textId="158E0086" w:rsidR="009D7F70" w:rsidRPr="00004E1E" w:rsidRDefault="009D7F70" w:rsidP="0027455C">
            <w:pPr>
              <w:jc w:val="right"/>
              <w:rPr>
                <w:b/>
                <w:bCs/>
                <w:color w:val="000000"/>
                <w:sz w:val="20"/>
                <w:szCs w:val="20"/>
                <w:lang w:eastAsia="en-CA"/>
              </w:rPr>
            </w:pPr>
            <w:r w:rsidRPr="00004E1E">
              <w:rPr>
                <w:b/>
                <w:bCs/>
                <w:sz w:val="20"/>
                <w:szCs w:val="20"/>
                <w:lang w:eastAsia="en-CA"/>
              </w:rPr>
              <w:t>4</w:t>
            </w:r>
            <w:r w:rsidR="001E34C2" w:rsidRPr="00004E1E">
              <w:rPr>
                <w:b/>
                <w:bCs/>
                <w:sz w:val="20"/>
                <w:szCs w:val="20"/>
                <w:lang w:eastAsia="en-CA"/>
              </w:rPr>
              <w:t>0</w:t>
            </w:r>
            <w:r w:rsidRPr="00004E1E">
              <w:rPr>
                <w:b/>
                <w:bCs/>
                <w:sz w:val="20"/>
                <w:szCs w:val="20"/>
                <w:lang w:eastAsia="en-CA"/>
              </w:rPr>
              <w:t>,</w:t>
            </w:r>
            <w:r w:rsidR="001E34C2" w:rsidRPr="00004E1E">
              <w:rPr>
                <w:b/>
                <w:bCs/>
                <w:sz w:val="20"/>
                <w:szCs w:val="20"/>
                <w:lang w:eastAsia="en-CA"/>
              </w:rPr>
              <w:t>297</w:t>
            </w:r>
          </w:p>
        </w:tc>
        <w:tc>
          <w:tcPr>
            <w:tcW w:w="33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B5F13FE"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8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98EE6D8" w14:textId="03B6CD1B" w:rsidR="009D7F70" w:rsidRPr="00004E1E" w:rsidRDefault="009D7F70" w:rsidP="0027455C">
            <w:pPr>
              <w:jc w:val="right"/>
              <w:rPr>
                <w:b/>
                <w:bCs/>
                <w:color w:val="000000"/>
                <w:sz w:val="20"/>
                <w:szCs w:val="20"/>
                <w:lang w:eastAsia="en-CA"/>
              </w:rPr>
            </w:pPr>
            <w:r w:rsidRPr="00004E1E">
              <w:rPr>
                <w:b/>
                <w:bCs/>
                <w:sz w:val="20"/>
                <w:szCs w:val="20"/>
                <w:lang w:eastAsia="en-CA"/>
              </w:rPr>
              <w:t>24,</w:t>
            </w:r>
            <w:r w:rsidR="001E34C2" w:rsidRPr="00004E1E">
              <w:rPr>
                <w:b/>
                <w:bCs/>
                <w:sz w:val="20"/>
                <w:szCs w:val="20"/>
                <w:lang w:eastAsia="en-CA"/>
              </w:rPr>
              <w:t>2</w:t>
            </w:r>
            <w:r w:rsidRPr="00004E1E">
              <w:rPr>
                <w:b/>
                <w:bCs/>
                <w:sz w:val="20"/>
                <w:szCs w:val="20"/>
                <w:lang w:eastAsia="en-CA"/>
              </w:rPr>
              <w:t>89</w:t>
            </w:r>
          </w:p>
        </w:tc>
        <w:tc>
          <w:tcPr>
            <w:tcW w:w="28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A3AB1C7"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8C2F9CE"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43" w:type="pct"/>
            <w:tcBorders>
              <w:top w:val="nil"/>
              <w:left w:val="nil"/>
              <w:bottom w:val="single" w:sz="4" w:space="0" w:color="auto"/>
              <w:right w:val="single" w:sz="4" w:space="0" w:color="auto"/>
            </w:tcBorders>
            <w:shd w:val="clear" w:color="auto" w:fill="FFFFFF" w:themeFill="background1"/>
            <w:tcMar>
              <w:left w:w="57" w:type="dxa"/>
              <w:right w:w="57" w:type="dxa"/>
            </w:tcMar>
          </w:tcPr>
          <w:p w14:paraId="6AF63DDB" w14:textId="3E1C8910" w:rsidR="009D7F70" w:rsidRPr="00004E1E" w:rsidRDefault="009D7F70" w:rsidP="0027455C">
            <w:pPr>
              <w:jc w:val="right"/>
              <w:rPr>
                <w:b/>
                <w:bCs/>
                <w:color w:val="000000"/>
                <w:sz w:val="20"/>
                <w:szCs w:val="20"/>
                <w:lang w:eastAsia="en-CA"/>
              </w:rPr>
            </w:pPr>
            <w:r w:rsidRPr="00004E1E">
              <w:rPr>
                <w:b/>
                <w:bCs/>
                <w:sz w:val="20"/>
                <w:szCs w:val="20"/>
              </w:rPr>
              <w:t>1</w:t>
            </w:r>
            <w:r w:rsidR="001A78CF" w:rsidRPr="00004E1E">
              <w:rPr>
                <w:b/>
                <w:bCs/>
                <w:sz w:val="20"/>
                <w:szCs w:val="20"/>
              </w:rPr>
              <w:t>2</w:t>
            </w:r>
            <w:r w:rsidRPr="00004E1E">
              <w:rPr>
                <w:b/>
                <w:bCs/>
                <w:sz w:val="20"/>
                <w:szCs w:val="20"/>
              </w:rPr>
              <w:t>,</w:t>
            </w:r>
            <w:r w:rsidR="001A78CF" w:rsidRPr="00004E1E">
              <w:rPr>
                <w:b/>
                <w:bCs/>
                <w:sz w:val="20"/>
                <w:szCs w:val="20"/>
              </w:rPr>
              <w:t>758</w:t>
            </w:r>
          </w:p>
        </w:tc>
        <w:tc>
          <w:tcPr>
            <w:tcW w:w="517" w:type="pct"/>
            <w:tcBorders>
              <w:top w:val="nil"/>
              <w:left w:val="nil"/>
              <w:bottom w:val="single" w:sz="4" w:space="0" w:color="auto"/>
              <w:right w:val="single" w:sz="4" w:space="0" w:color="auto"/>
            </w:tcBorders>
            <w:shd w:val="clear" w:color="auto" w:fill="FFFFFF" w:themeFill="background1"/>
            <w:tcMar>
              <w:left w:w="57" w:type="dxa"/>
              <w:right w:w="57" w:type="dxa"/>
            </w:tcMar>
          </w:tcPr>
          <w:p w14:paraId="03AFFBAA" w14:textId="418D55B5" w:rsidR="009D7F70" w:rsidRPr="00004E1E" w:rsidRDefault="009D7F70" w:rsidP="0027455C">
            <w:pPr>
              <w:jc w:val="right"/>
              <w:rPr>
                <w:b/>
                <w:bCs/>
                <w:sz w:val="20"/>
                <w:szCs w:val="20"/>
                <w:lang w:eastAsia="en-CA"/>
              </w:rPr>
            </w:pPr>
            <w:r w:rsidRPr="00004E1E">
              <w:rPr>
                <w:b/>
                <w:bCs/>
                <w:sz w:val="20"/>
                <w:szCs w:val="20"/>
                <w:lang w:eastAsia="en-CA"/>
              </w:rPr>
              <w:t>9</w:t>
            </w:r>
            <w:r w:rsidR="001E34C2" w:rsidRPr="00004E1E">
              <w:rPr>
                <w:b/>
                <w:bCs/>
                <w:sz w:val="20"/>
                <w:szCs w:val="20"/>
                <w:lang w:eastAsia="en-CA"/>
              </w:rPr>
              <w:t>3</w:t>
            </w:r>
            <w:r w:rsidRPr="00004E1E">
              <w:rPr>
                <w:b/>
                <w:bCs/>
                <w:sz w:val="20"/>
                <w:szCs w:val="20"/>
                <w:lang w:eastAsia="en-CA"/>
              </w:rPr>
              <w:t>,</w:t>
            </w:r>
            <w:r w:rsidR="001E34C2" w:rsidRPr="00004E1E">
              <w:rPr>
                <w:b/>
                <w:bCs/>
                <w:sz w:val="20"/>
                <w:szCs w:val="20"/>
                <w:lang w:eastAsia="en-CA"/>
              </w:rPr>
              <w:t>490</w:t>
            </w:r>
          </w:p>
        </w:tc>
      </w:tr>
      <w:tr w:rsidR="00004D4F" w:rsidRPr="00004E1E" w14:paraId="0C80008E" w14:textId="77777777" w:rsidTr="00004E1E">
        <w:trPr>
          <w:trHeight w:val="161"/>
          <w:jc w:val="center"/>
        </w:trPr>
        <w:tc>
          <w:tcPr>
            <w:tcW w:w="281"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38EF3D8A" w14:textId="77777777" w:rsidR="009D7F70" w:rsidRPr="00004E1E" w:rsidRDefault="009D7F70" w:rsidP="0027455C">
            <w:pPr>
              <w:jc w:val="left"/>
              <w:rPr>
                <w:color w:val="000000"/>
                <w:sz w:val="20"/>
                <w:szCs w:val="20"/>
                <w:lang w:eastAsia="en-CA"/>
              </w:rPr>
            </w:pPr>
            <w:r w:rsidRPr="00004E1E">
              <w:rPr>
                <w:color w:val="000000"/>
                <w:sz w:val="20"/>
                <w:szCs w:val="20"/>
                <w:lang w:eastAsia="en-CA"/>
              </w:rPr>
              <w:t>2.3</w:t>
            </w:r>
          </w:p>
        </w:tc>
        <w:tc>
          <w:tcPr>
            <w:tcW w:w="951" w:type="pct"/>
            <w:tcBorders>
              <w:top w:val="nil"/>
              <w:left w:val="nil"/>
              <w:bottom w:val="single" w:sz="4" w:space="0" w:color="auto"/>
              <w:right w:val="single" w:sz="4" w:space="0" w:color="auto"/>
            </w:tcBorders>
            <w:shd w:val="clear" w:color="auto" w:fill="FFFFFF" w:themeFill="background1"/>
            <w:tcMar>
              <w:left w:w="57" w:type="dxa"/>
              <w:right w:w="57" w:type="dxa"/>
            </w:tcMar>
          </w:tcPr>
          <w:p w14:paraId="4D18A5BB" w14:textId="77777777" w:rsidR="009D7F70" w:rsidRPr="00004E1E" w:rsidRDefault="009D7F70" w:rsidP="0027455C">
            <w:pPr>
              <w:jc w:val="left"/>
              <w:rPr>
                <w:color w:val="000000"/>
                <w:sz w:val="20"/>
                <w:szCs w:val="20"/>
                <w:lang w:eastAsia="en-CA"/>
              </w:rPr>
            </w:pPr>
            <w:r w:rsidRPr="00004E1E">
              <w:rPr>
                <w:color w:val="000000"/>
                <w:sz w:val="20"/>
                <w:szCs w:val="20"/>
                <w:lang w:eastAsia="en-CA"/>
              </w:rPr>
              <w:t>Cooperating IA (UNIDO) agreed funding (US $)</w:t>
            </w:r>
          </w:p>
        </w:tc>
        <w:tc>
          <w:tcPr>
            <w:tcW w:w="37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59AE587" w14:textId="77777777" w:rsidR="009D7F70" w:rsidRPr="00004E1E" w:rsidRDefault="009D7F70" w:rsidP="0027455C">
            <w:pPr>
              <w:jc w:val="right"/>
              <w:rPr>
                <w:color w:val="000000"/>
                <w:sz w:val="20"/>
                <w:szCs w:val="20"/>
                <w:lang w:eastAsia="en-CA"/>
              </w:rPr>
            </w:pPr>
            <w:r w:rsidRPr="00004E1E">
              <w:rPr>
                <w:color w:val="000000"/>
                <w:sz w:val="20"/>
                <w:szCs w:val="20"/>
                <w:lang w:eastAsia="en-CA"/>
              </w:rPr>
              <w:t>204,500</w:t>
            </w:r>
          </w:p>
        </w:tc>
        <w:tc>
          <w:tcPr>
            <w:tcW w:w="31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26449C7"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C6F3A0D"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212C7A3"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581738E"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8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23B0966" w14:textId="77777777" w:rsidR="009D7F70" w:rsidRPr="00004E1E" w:rsidRDefault="009D7F70" w:rsidP="0027455C">
            <w:pPr>
              <w:jc w:val="right"/>
              <w:rPr>
                <w:color w:val="000000"/>
                <w:sz w:val="20"/>
                <w:szCs w:val="20"/>
                <w:lang w:eastAsia="en-CA"/>
              </w:rPr>
            </w:pPr>
            <w:r w:rsidRPr="00004E1E">
              <w:rPr>
                <w:color w:val="000000"/>
                <w:sz w:val="20"/>
                <w:szCs w:val="20"/>
                <w:lang w:eastAsia="en-CA"/>
              </w:rPr>
              <w:t>196,500</w:t>
            </w:r>
          </w:p>
        </w:tc>
        <w:tc>
          <w:tcPr>
            <w:tcW w:w="28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DE43671"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7096339"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43" w:type="pct"/>
            <w:tcBorders>
              <w:top w:val="nil"/>
              <w:left w:val="nil"/>
              <w:bottom w:val="single" w:sz="4" w:space="0" w:color="auto"/>
              <w:right w:val="single" w:sz="4" w:space="0" w:color="auto"/>
            </w:tcBorders>
            <w:shd w:val="clear" w:color="auto" w:fill="FFFFFF" w:themeFill="background1"/>
            <w:tcMar>
              <w:left w:w="57" w:type="dxa"/>
              <w:right w:w="57" w:type="dxa"/>
            </w:tcMar>
          </w:tcPr>
          <w:p w14:paraId="2E3047D7" w14:textId="77777777" w:rsidR="009D7F70" w:rsidRPr="00004E1E" w:rsidRDefault="009D7F70" w:rsidP="0027455C">
            <w:pPr>
              <w:jc w:val="right"/>
              <w:rPr>
                <w:color w:val="000000"/>
                <w:sz w:val="20"/>
                <w:szCs w:val="20"/>
                <w:lang w:eastAsia="en-CA"/>
              </w:rPr>
            </w:pPr>
            <w:r w:rsidRPr="00004E1E">
              <w:rPr>
                <w:sz w:val="20"/>
                <w:szCs w:val="20"/>
                <w:lang w:eastAsia="en-CA"/>
              </w:rPr>
              <w:t>0</w:t>
            </w:r>
          </w:p>
        </w:tc>
        <w:tc>
          <w:tcPr>
            <w:tcW w:w="517" w:type="pct"/>
            <w:tcBorders>
              <w:top w:val="nil"/>
              <w:left w:val="nil"/>
              <w:bottom w:val="single" w:sz="4" w:space="0" w:color="auto"/>
              <w:right w:val="single" w:sz="4" w:space="0" w:color="auto"/>
            </w:tcBorders>
            <w:shd w:val="clear" w:color="auto" w:fill="FFFFFF" w:themeFill="background1"/>
            <w:tcMar>
              <w:left w:w="57" w:type="dxa"/>
              <w:right w:w="57" w:type="dxa"/>
            </w:tcMar>
          </w:tcPr>
          <w:p w14:paraId="0D40DD8C" w14:textId="77777777" w:rsidR="009D7F70" w:rsidRPr="00004E1E" w:rsidRDefault="009D7F70" w:rsidP="0027455C">
            <w:pPr>
              <w:jc w:val="right"/>
              <w:rPr>
                <w:sz w:val="20"/>
                <w:szCs w:val="20"/>
                <w:lang w:eastAsia="en-CA"/>
              </w:rPr>
            </w:pPr>
            <w:r w:rsidRPr="00004E1E">
              <w:rPr>
                <w:sz w:val="20"/>
                <w:szCs w:val="20"/>
                <w:lang w:eastAsia="en-CA"/>
              </w:rPr>
              <w:t>401,000</w:t>
            </w:r>
          </w:p>
        </w:tc>
      </w:tr>
      <w:tr w:rsidR="00004D4F" w:rsidRPr="00004E1E" w14:paraId="0FA0D1D3" w14:textId="77777777" w:rsidTr="00004E1E">
        <w:trPr>
          <w:trHeight w:val="60"/>
          <w:jc w:val="center"/>
        </w:trPr>
        <w:tc>
          <w:tcPr>
            <w:tcW w:w="281"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25A20002" w14:textId="77777777" w:rsidR="009D7F70" w:rsidRPr="00004E1E" w:rsidRDefault="009D7F70" w:rsidP="0027455C">
            <w:pPr>
              <w:jc w:val="left"/>
              <w:rPr>
                <w:color w:val="000000"/>
                <w:sz w:val="20"/>
                <w:szCs w:val="20"/>
                <w:lang w:eastAsia="en-CA"/>
              </w:rPr>
            </w:pPr>
            <w:r w:rsidRPr="00004E1E">
              <w:rPr>
                <w:color w:val="000000"/>
                <w:sz w:val="20"/>
                <w:szCs w:val="20"/>
                <w:lang w:eastAsia="en-CA"/>
              </w:rPr>
              <w:t>2.4</w:t>
            </w:r>
          </w:p>
        </w:tc>
        <w:tc>
          <w:tcPr>
            <w:tcW w:w="951" w:type="pct"/>
            <w:tcBorders>
              <w:top w:val="nil"/>
              <w:left w:val="nil"/>
              <w:bottom w:val="single" w:sz="4" w:space="0" w:color="auto"/>
              <w:right w:val="single" w:sz="4" w:space="0" w:color="auto"/>
            </w:tcBorders>
            <w:shd w:val="clear" w:color="auto" w:fill="FFFFFF" w:themeFill="background1"/>
            <w:tcMar>
              <w:left w:w="57" w:type="dxa"/>
              <w:right w:w="57" w:type="dxa"/>
            </w:tcMar>
          </w:tcPr>
          <w:p w14:paraId="52E71DF3" w14:textId="77777777" w:rsidR="009D7F70" w:rsidRPr="00004E1E" w:rsidRDefault="009D7F70" w:rsidP="0027455C">
            <w:pPr>
              <w:jc w:val="left"/>
              <w:rPr>
                <w:color w:val="000000"/>
                <w:sz w:val="20"/>
                <w:szCs w:val="20"/>
                <w:lang w:eastAsia="en-CA"/>
              </w:rPr>
            </w:pPr>
            <w:r w:rsidRPr="00004E1E">
              <w:rPr>
                <w:color w:val="000000"/>
                <w:sz w:val="20"/>
                <w:szCs w:val="20"/>
                <w:lang w:eastAsia="en-CA"/>
              </w:rPr>
              <w:t>Support costs for Cooperating IA (US $)</w:t>
            </w:r>
          </w:p>
        </w:tc>
        <w:tc>
          <w:tcPr>
            <w:tcW w:w="37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774C939" w14:textId="77777777" w:rsidR="009D7F70" w:rsidRPr="00004E1E" w:rsidRDefault="009D7F70" w:rsidP="0027455C">
            <w:pPr>
              <w:jc w:val="right"/>
              <w:rPr>
                <w:color w:val="000000"/>
                <w:sz w:val="20"/>
                <w:szCs w:val="20"/>
                <w:lang w:eastAsia="en-CA"/>
              </w:rPr>
            </w:pPr>
            <w:r w:rsidRPr="00004E1E">
              <w:rPr>
                <w:color w:val="000000"/>
                <w:sz w:val="20"/>
                <w:szCs w:val="20"/>
                <w:lang w:eastAsia="en-CA"/>
              </w:rPr>
              <w:t>14,315</w:t>
            </w:r>
          </w:p>
        </w:tc>
        <w:tc>
          <w:tcPr>
            <w:tcW w:w="31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658504C"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50D3D1E"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7EE62A5"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F4B1700"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8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EBE4AA4" w14:textId="77777777" w:rsidR="009D7F70" w:rsidRPr="00004E1E" w:rsidRDefault="009D7F70" w:rsidP="0027455C">
            <w:pPr>
              <w:jc w:val="right"/>
              <w:rPr>
                <w:color w:val="000000"/>
                <w:sz w:val="20"/>
                <w:szCs w:val="20"/>
                <w:lang w:eastAsia="en-CA"/>
              </w:rPr>
            </w:pPr>
            <w:r w:rsidRPr="00004E1E">
              <w:rPr>
                <w:color w:val="000000"/>
                <w:sz w:val="20"/>
                <w:szCs w:val="20"/>
                <w:lang w:eastAsia="en-CA"/>
              </w:rPr>
              <w:t>13,755</w:t>
            </w:r>
          </w:p>
        </w:tc>
        <w:tc>
          <w:tcPr>
            <w:tcW w:w="28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5426825"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FA222DE"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43" w:type="pct"/>
            <w:tcBorders>
              <w:top w:val="nil"/>
              <w:left w:val="nil"/>
              <w:bottom w:val="single" w:sz="4" w:space="0" w:color="auto"/>
              <w:right w:val="single" w:sz="4" w:space="0" w:color="auto"/>
            </w:tcBorders>
            <w:shd w:val="clear" w:color="auto" w:fill="FFFFFF" w:themeFill="background1"/>
            <w:tcMar>
              <w:left w:w="57" w:type="dxa"/>
              <w:right w:w="57" w:type="dxa"/>
            </w:tcMar>
          </w:tcPr>
          <w:p w14:paraId="2A2066CE" w14:textId="77777777" w:rsidR="009D7F70" w:rsidRPr="00004E1E" w:rsidRDefault="009D7F70" w:rsidP="0027455C">
            <w:pPr>
              <w:jc w:val="right"/>
              <w:rPr>
                <w:color w:val="000000"/>
                <w:sz w:val="20"/>
                <w:szCs w:val="20"/>
                <w:lang w:eastAsia="en-CA"/>
              </w:rPr>
            </w:pPr>
            <w:r w:rsidRPr="00004E1E">
              <w:rPr>
                <w:sz w:val="20"/>
                <w:szCs w:val="20"/>
                <w:lang w:eastAsia="en-CA"/>
              </w:rPr>
              <w:t>0</w:t>
            </w:r>
          </w:p>
        </w:tc>
        <w:tc>
          <w:tcPr>
            <w:tcW w:w="517" w:type="pct"/>
            <w:tcBorders>
              <w:top w:val="nil"/>
              <w:left w:val="nil"/>
              <w:bottom w:val="single" w:sz="4" w:space="0" w:color="auto"/>
              <w:right w:val="single" w:sz="4" w:space="0" w:color="auto"/>
            </w:tcBorders>
            <w:shd w:val="clear" w:color="auto" w:fill="FFFFFF" w:themeFill="background1"/>
            <w:tcMar>
              <w:left w:w="57" w:type="dxa"/>
              <w:right w:w="57" w:type="dxa"/>
            </w:tcMar>
          </w:tcPr>
          <w:p w14:paraId="3814C39B" w14:textId="77777777" w:rsidR="009D7F70" w:rsidRPr="00004E1E" w:rsidRDefault="009D7F70" w:rsidP="0027455C">
            <w:pPr>
              <w:jc w:val="right"/>
              <w:rPr>
                <w:sz w:val="20"/>
                <w:szCs w:val="20"/>
                <w:lang w:eastAsia="en-CA"/>
              </w:rPr>
            </w:pPr>
            <w:r w:rsidRPr="00004E1E">
              <w:rPr>
                <w:sz w:val="20"/>
                <w:szCs w:val="20"/>
                <w:lang w:eastAsia="en-CA"/>
              </w:rPr>
              <w:t>28,070</w:t>
            </w:r>
          </w:p>
        </w:tc>
      </w:tr>
      <w:tr w:rsidR="00004D4F" w:rsidRPr="00004E1E" w14:paraId="3A1BBDF9" w14:textId="77777777" w:rsidTr="00004E1E">
        <w:trPr>
          <w:trHeight w:val="62"/>
          <w:jc w:val="center"/>
        </w:trPr>
        <w:tc>
          <w:tcPr>
            <w:tcW w:w="281"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279E4E31" w14:textId="77777777" w:rsidR="009D7F70" w:rsidRPr="00004E1E" w:rsidRDefault="009D7F70" w:rsidP="0027455C">
            <w:pPr>
              <w:jc w:val="left"/>
              <w:rPr>
                <w:color w:val="000000"/>
                <w:sz w:val="20"/>
                <w:szCs w:val="20"/>
                <w:lang w:eastAsia="en-CA"/>
              </w:rPr>
            </w:pPr>
            <w:r w:rsidRPr="00004E1E">
              <w:rPr>
                <w:color w:val="000000"/>
                <w:sz w:val="20"/>
                <w:szCs w:val="20"/>
                <w:lang w:eastAsia="en-CA"/>
              </w:rPr>
              <w:t>3.1</w:t>
            </w:r>
          </w:p>
        </w:tc>
        <w:tc>
          <w:tcPr>
            <w:tcW w:w="951" w:type="pct"/>
            <w:tcBorders>
              <w:top w:val="nil"/>
              <w:left w:val="nil"/>
              <w:bottom w:val="single" w:sz="4" w:space="0" w:color="auto"/>
              <w:right w:val="single" w:sz="4" w:space="0" w:color="auto"/>
            </w:tcBorders>
            <w:shd w:val="clear" w:color="auto" w:fill="FFFFFF" w:themeFill="background1"/>
            <w:tcMar>
              <w:left w:w="57" w:type="dxa"/>
              <w:right w:w="57" w:type="dxa"/>
            </w:tcMar>
          </w:tcPr>
          <w:p w14:paraId="7F2A6CA9" w14:textId="77777777" w:rsidR="009D7F70" w:rsidRPr="00004E1E" w:rsidRDefault="009D7F70" w:rsidP="0027455C">
            <w:pPr>
              <w:jc w:val="left"/>
              <w:rPr>
                <w:color w:val="000000"/>
                <w:sz w:val="20"/>
                <w:szCs w:val="20"/>
                <w:lang w:eastAsia="en-CA"/>
              </w:rPr>
            </w:pPr>
            <w:r w:rsidRPr="00004E1E">
              <w:rPr>
                <w:color w:val="000000"/>
                <w:sz w:val="20"/>
                <w:szCs w:val="20"/>
                <w:lang w:eastAsia="en-CA"/>
              </w:rPr>
              <w:t>Total agreed funding (US $)</w:t>
            </w:r>
          </w:p>
        </w:tc>
        <w:tc>
          <w:tcPr>
            <w:tcW w:w="37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9979ECF" w14:textId="77777777" w:rsidR="009D7F70" w:rsidRPr="00004E1E" w:rsidRDefault="009D7F70" w:rsidP="0027455C">
            <w:pPr>
              <w:jc w:val="right"/>
              <w:rPr>
                <w:color w:val="000000"/>
                <w:sz w:val="20"/>
                <w:szCs w:val="20"/>
                <w:lang w:eastAsia="en-CA"/>
              </w:rPr>
            </w:pPr>
            <w:r w:rsidRPr="00004E1E">
              <w:rPr>
                <w:color w:val="000000"/>
                <w:sz w:val="20"/>
                <w:szCs w:val="20"/>
                <w:lang w:eastAsia="en-CA"/>
              </w:rPr>
              <w:t>333,000</w:t>
            </w:r>
          </w:p>
        </w:tc>
        <w:tc>
          <w:tcPr>
            <w:tcW w:w="31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8B43826"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4DAF88C"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F7DFE88" w14:textId="77777777" w:rsidR="009D7F70" w:rsidRPr="00004E1E" w:rsidRDefault="009D7F70" w:rsidP="0027455C">
            <w:pPr>
              <w:jc w:val="right"/>
              <w:rPr>
                <w:b/>
                <w:bCs/>
                <w:color w:val="000000"/>
                <w:sz w:val="20"/>
                <w:szCs w:val="20"/>
                <w:lang w:eastAsia="en-CA"/>
              </w:rPr>
            </w:pPr>
            <w:r w:rsidRPr="00004E1E">
              <w:rPr>
                <w:b/>
                <w:bCs/>
                <w:color w:val="000000"/>
                <w:sz w:val="20"/>
                <w:szCs w:val="20"/>
                <w:lang w:eastAsia="en-CA"/>
              </w:rPr>
              <w:t>328,500</w:t>
            </w:r>
          </w:p>
        </w:tc>
        <w:tc>
          <w:tcPr>
            <w:tcW w:w="33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F9A81EB"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8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576FE65" w14:textId="77777777" w:rsidR="009D7F70" w:rsidRPr="00004E1E" w:rsidRDefault="009D7F70" w:rsidP="0027455C">
            <w:pPr>
              <w:jc w:val="right"/>
              <w:rPr>
                <w:color w:val="000000"/>
                <w:sz w:val="20"/>
                <w:szCs w:val="20"/>
                <w:lang w:eastAsia="en-CA"/>
              </w:rPr>
            </w:pPr>
            <w:r w:rsidRPr="00004E1E">
              <w:rPr>
                <w:sz w:val="20"/>
                <w:szCs w:val="20"/>
              </w:rPr>
              <w:t>394,500</w:t>
            </w:r>
          </w:p>
        </w:tc>
        <w:tc>
          <w:tcPr>
            <w:tcW w:w="28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10A435C"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1C6CBA9"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43" w:type="pct"/>
            <w:tcBorders>
              <w:top w:val="nil"/>
              <w:left w:val="nil"/>
              <w:bottom w:val="single" w:sz="4" w:space="0" w:color="auto"/>
              <w:right w:val="single" w:sz="4" w:space="0" w:color="auto"/>
            </w:tcBorders>
            <w:shd w:val="clear" w:color="auto" w:fill="FFFFFF" w:themeFill="background1"/>
            <w:tcMar>
              <w:left w:w="57" w:type="dxa"/>
              <w:right w:w="57" w:type="dxa"/>
            </w:tcMar>
          </w:tcPr>
          <w:p w14:paraId="427FBE74" w14:textId="77777777" w:rsidR="009D7F70" w:rsidRPr="00004E1E" w:rsidRDefault="009D7F70" w:rsidP="0027455C">
            <w:pPr>
              <w:jc w:val="right"/>
              <w:rPr>
                <w:color w:val="000000"/>
                <w:sz w:val="20"/>
                <w:szCs w:val="20"/>
                <w:lang w:eastAsia="en-CA"/>
              </w:rPr>
            </w:pPr>
            <w:r w:rsidRPr="00004E1E">
              <w:rPr>
                <w:sz w:val="20"/>
                <w:szCs w:val="20"/>
              </w:rPr>
              <w:t>104,000</w:t>
            </w:r>
          </w:p>
        </w:tc>
        <w:tc>
          <w:tcPr>
            <w:tcW w:w="517" w:type="pct"/>
            <w:tcBorders>
              <w:top w:val="nil"/>
              <w:left w:val="nil"/>
              <w:bottom w:val="single" w:sz="4" w:space="0" w:color="auto"/>
              <w:right w:val="single" w:sz="4" w:space="0" w:color="auto"/>
            </w:tcBorders>
            <w:shd w:val="clear" w:color="auto" w:fill="FFFFFF" w:themeFill="background1"/>
            <w:tcMar>
              <w:left w:w="57" w:type="dxa"/>
              <w:right w:w="57" w:type="dxa"/>
            </w:tcMar>
          </w:tcPr>
          <w:p w14:paraId="39BA45FD" w14:textId="77777777" w:rsidR="009D7F70" w:rsidRPr="00004E1E" w:rsidRDefault="009D7F70" w:rsidP="0027455C">
            <w:pPr>
              <w:jc w:val="right"/>
              <w:rPr>
                <w:b/>
                <w:bCs/>
                <w:sz w:val="20"/>
                <w:szCs w:val="20"/>
                <w:lang w:eastAsia="en-CA"/>
              </w:rPr>
            </w:pPr>
            <w:r w:rsidRPr="00004E1E">
              <w:rPr>
                <w:b/>
                <w:bCs/>
                <w:sz w:val="20"/>
                <w:szCs w:val="20"/>
                <w:lang w:eastAsia="en-CA"/>
              </w:rPr>
              <w:t>1,160,000</w:t>
            </w:r>
          </w:p>
        </w:tc>
      </w:tr>
      <w:tr w:rsidR="00004D4F" w:rsidRPr="00004E1E" w14:paraId="3D3FD443" w14:textId="77777777" w:rsidTr="00004E1E">
        <w:trPr>
          <w:trHeight w:val="62"/>
          <w:jc w:val="center"/>
        </w:trPr>
        <w:tc>
          <w:tcPr>
            <w:tcW w:w="281"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5553C2BC" w14:textId="77777777" w:rsidR="009D7F70" w:rsidRPr="00004E1E" w:rsidRDefault="009D7F70" w:rsidP="0027455C">
            <w:pPr>
              <w:jc w:val="left"/>
              <w:rPr>
                <w:color w:val="000000"/>
                <w:sz w:val="20"/>
                <w:szCs w:val="20"/>
                <w:lang w:eastAsia="en-CA"/>
              </w:rPr>
            </w:pPr>
            <w:r w:rsidRPr="00004E1E">
              <w:rPr>
                <w:color w:val="000000"/>
                <w:sz w:val="20"/>
                <w:szCs w:val="20"/>
                <w:lang w:eastAsia="en-CA"/>
              </w:rPr>
              <w:t>3.2</w:t>
            </w:r>
          </w:p>
        </w:tc>
        <w:tc>
          <w:tcPr>
            <w:tcW w:w="951" w:type="pct"/>
            <w:tcBorders>
              <w:top w:val="nil"/>
              <w:left w:val="nil"/>
              <w:bottom w:val="single" w:sz="4" w:space="0" w:color="auto"/>
              <w:right w:val="single" w:sz="4" w:space="0" w:color="auto"/>
            </w:tcBorders>
            <w:shd w:val="clear" w:color="auto" w:fill="FFFFFF" w:themeFill="background1"/>
            <w:tcMar>
              <w:left w:w="57" w:type="dxa"/>
              <w:right w:w="57" w:type="dxa"/>
            </w:tcMar>
          </w:tcPr>
          <w:p w14:paraId="096298DE" w14:textId="77777777" w:rsidR="009D7F70" w:rsidRPr="00004E1E" w:rsidRDefault="009D7F70" w:rsidP="0027455C">
            <w:pPr>
              <w:jc w:val="left"/>
              <w:rPr>
                <w:color w:val="000000"/>
                <w:sz w:val="20"/>
                <w:szCs w:val="20"/>
                <w:lang w:eastAsia="en-CA"/>
              </w:rPr>
            </w:pPr>
            <w:r w:rsidRPr="00004E1E">
              <w:rPr>
                <w:color w:val="000000"/>
                <w:sz w:val="20"/>
                <w:szCs w:val="20"/>
                <w:lang w:eastAsia="en-CA"/>
              </w:rPr>
              <w:t>Total support costs (US $)</w:t>
            </w:r>
          </w:p>
        </w:tc>
        <w:tc>
          <w:tcPr>
            <w:tcW w:w="37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68F25B6" w14:textId="77777777" w:rsidR="009D7F70" w:rsidRPr="00004E1E" w:rsidRDefault="009D7F70" w:rsidP="0027455C">
            <w:pPr>
              <w:jc w:val="right"/>
              <w:rPr>
                <w:color w:val="000000"/>
                <w:sz w:val="20"/>
                <w:szCs w:val="20"/>
                <w:lang w:eastAsia="en-CA"/>
              </w:rPr>
            </w:pPr>
            <w:r w:rsidRPr="00004E1E">
              <w:rPr>
                <w:sz w:val="20"/>
                <w:szCs w:val="20"/>
              </w:rPr>
              <w:t>30,461</w:t>
            </w:r>
          </w:p>
        </w:tc>
        <w:tc>
          <w:tcPr>
            <w:tcW w:w="31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CA67F46"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A6D7732"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482A00A" w14:textId="236E9E59" w:rsidR="009D7F70" w:rsidRPr="00004E1E" w:rsidRDefault="009D7F70" w:rsidP="0027455C">
            <w:pPr>
              <w:jc w:val="right"/>
              <w:rPr>
                <w:b/>
                <w:bCs/>
                <w:color w:val="000000"/>
                <w:sz w:val="20"/>
                <w:szCs w:val="20"/>
                <w:lang w:eastAsia="en-CA"/>
              </w:rPr>
            </w:pPr>
            <w:r w:rsidRPr="00004E1E">
              <w:rPr>
                <w:b/>
                <w:bCs/>
                <w:sz w:val="20"/>
                <w:szCs w:val="20"/>
              </w:rPr>
              <w:t>4</w:t>
            </w:r>
            <w:r w:rsidR="001A78CF" w:rsidRPr="00004E1E">
              <w:rPr>
                <w:b/>
                <w:bCs/>
                <w:sz w:val="20"/>
                <w:szCs w:val="20"/>
              </w:rPr>
              <w:t>0</w:t>
            </w:r>
            <w:r w:rsidRPr="00004E1E">
              <w:rPr>
                <w:b/>
                <w:bCs/>
                <w:sz w:val="20"/>
                <w:szCs w:val="20"/>
              </w:rPr>
              <w:t>,</w:t>
            </w:r>
            <w:r w:rsidR="001A78CF" w:rsidRPr="00004E1E">
              <w:rPr>
                <w:b/>
                <w:bCs/>
                <w:sz w:val="20"/>
                <w:szCs w:val="20"/>
              </w:rPr>
              <w:t>29</w:t>
            </w:r>
            <w:r w:rsidRPr="00004E1E">
              <w:rPr>
                <w:b/>
                <w:bCs/>
                <w:sz w:val="20"/>
                <w:szCs w:val="20"/>
              </w:rPr>
              <w:t>7</w:t>
            </w:r>
          </w:p>
        </w:tc>
        <w:tc>
          <w:tcPr>
            <w:tcW w:w="33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242889C"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8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D7F8E81" w14:textId="65BD859C" w:rsidR="009D7F70" w:rsidRPr="00004E1E" w:rsidRDefault="009D7F70" w:rsidP="0027455C">
            <w:pPr>
              <w:jc w:val="right"/>
              <w:rPr>
                <w:b/>
                <w:bCs/>
                <w:color w:val="000000"/>
                <w:sz w:val="20"/>
                <w:szCs w:val="20"/>
                <w:lang w:eastAsia="en-CA"/>
              </w:rPr>
            </w:pPr>
            <w:r w:rsidRPr="00004E1E">
              <w:rPr>
                <w:b/>
                <w:bCs/>
                <w:sz w:val="20"/>
                <w:szCs w:val="20"/>
              </w:rPr>
              <w:t>38,</w:t>
            </w:r>
            <w:r w:rsidR="00990CC5" w:rsidRPr="00004E1E">
              <w:rPr>
                <w:b/>
                <w:bCs/>
                <w:sz w:val="20"/>
                <w:szCs w:val="20"/>
              </w:rPr>
              <w:t>04</w:t>
            </w:r>
            <w:r w:rsidRPr="00004E1E">
              <w:rPr>
                <w:b/>
                <w:bCs/>
                <w:sz w:val="20"/>
                <w:szCs w:val="20"/>
              </w:rPr>
              <w:t>4</w:t>
            </w:r>
          </w:p>
        </w:tc>
        <w:tc>
          <w:tcPr>
            <w:tcW w:w="28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18ACFCA"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5526BED"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43" w:type="pct"/>
            <w:tcBorders>
              <w:top w:val="nil"/>
              <w:left w:val="nil"/>
              <w:bottom w:val="single" w:sz="4" w:space="0" w:color="auto"/>
              <w:right w:val="single" w:sz="4" w:space="0" w:color="auto"/>
            </w:tcBorders>
            <w:shd w:val="clear" w:color="auto" w:fill="FFFFFF" w:themeFill="background1"/>
            <w:tcMar>
              <w:left w:w="57" w:type="dxa"/>
              <w:right w:w="57" w:type="dxa"/>
            </w:tcMar>
          </w:tcPr>
          <w:p w14:paraId="66031A05" w14:textId="32BBA43D" w:rsidR="009D7F70" w:rsidRPr="00004E1E" w:rsidRDefault="009D7F70" w:rsidP="0027455C">
            <w:pPr>
              <w:jc w:val="right"/>
              <w:rPr>
                <w:b/>
                <w:bCs/>
                <w:color w:val="000000"/>
                <w:sz w:val="20"/>
                <w:szCs w:val="20"/>
                <w:lang w:eastAsia="en-CA"/>
              </w:rPr>
            </w:pPr>
            <w:r w:rsidRPr="00004E1E">
              <w:rPr>
                <w:b/>
                <w:bCs/>
                <w:sz w:val="20"/>
                <w:szCs w:val="20"/>
              </w:rPr>
              <w:t>1</w:t>
            </w:r>
            <w:r w:rsidR="00CC5D9C" w:rsidRPr="00004E1E">
              <w:rPr>
                <w:b/>
                <w:bCs/>
                <w:sz w:val="20"/>
                <w:szCs w:val="20"/>
              </w:rPr>
              <w:t>2,758</w:t>
            </w:r>
          </w:p>
        </w:tc>
        <w:tc>
          <w:tcPr>
            <w:tcW w:w="517" w:type="pct"/>
            <w:tcBorders>
              <w:top w:val="nil"/>
              <w:left w:val="nil"/>
              <w:bottom w:val="single" w:sz="4" w:space="0" w:color="auto"/>
              <w:right w:val="single" w:sz="4" w:space="0" w:color="auto"/>
            </w:tcBorders>
            <w:shd w:val="clear" w:color="auto" w:fill="FFFFFF" w:themeFill="background1"/>
            <w:tcMar>
              <w:left w:w="57" w:type="dxa"/>
              <w:right w:w="57" w:type="dxa"/>
            </w:tcMar>
          </w:tcPr>
          <w:p w14:paraId="200A1121" w14:textId="6D964DA5" w:rsidR="009D7F70" w:rsidRPr="00004E1E" w:rsidRDefault="009D7F70" w:rsidP="0027455C">
            <w:pPr>
              <w:jc w:val="right"/>
              <w:rPr>
                <w:b/>
                <w:bCs/>
                <w:sz w:val="20"/>
                <w:szCs w:val="20"/>
                <w:lang w:eastAsia="en-CA"/>
              </w:rPr>
            </w:pPr>
            <w:r w:rsidRPr="00004E1E">
              <w:rPr>
                <w:b/>
                <w:bCs/>
                <w:sz w:val="20"/>
                <w:szCs w:val="20"/>
                <w:lang w:eastAsia="en-CA"/>
              </w:rPr>
              <w:t>12</w:t>
            </w:r>
            <w:r w:rsidR="00333E9F" w:rsidRPr="00004E1E">
              <w:rPr>
                <w:b/>
                <w:bCs/>
                <w:sz w:val="20"/>
                <w:szCs w:val="20"/>
                <w:lang w:eastAsia="en-CA"/>
              </w:rPr>
              <w:t>1</w:t>
            </w:r>
            <w:r w:rsidRPr="00004E1E">
              <w:rPr>
                <w:b/>
                <w:bCs/>
                <w:sz w:val="20"/>
                <w:szCs w:val="20"/>
                <w:lang w:eastAsia="en-CA"/>
              </w:rPr>
              <w:t>,</w:t>
            </w:r>
            <w:r w:rsidR="00333E9F" w:rsidRPr="00004E1E">
              <w:rPr>
                <w:b/>
                <w:bCs/>
                <w:sz w:val="20"/>
                <w:szCs w:val="20"/>
                <w:lang w:eastAsia="en-CA"/>
              </w:rPr>
              <w:t>560</w:t>
            </w:r>
          </w:p>
        </w:tc>
      </w:tr>
      <w:tr w:rsidR="00004D4F" w:rsidRPr="00004E1E" w14:paraId="2D11D841" w14:textId="77777777" w:rsidTr="00004E1E">
        <w:trPr>
          <w:trHeight w:val="53"/>
          <w:jc w:val="center"/>
        </w:trPr>
        <w:tc>
          <w:tcPr>
            <w:tcW w:w="281"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54BEEDCC" w14:textId="77777777" w:rsidR="009D7F70" w:rsidRPr="00004E1E" w:rsidRDefault="009D7F70" w:rsidP="0027455C">
            <w:pPr>
              <w:jc w:val="left"/>
              <w:rPr>
                <w:color w:val="000000"/>
                <w:sz w:val="20"/>
                <w:szCs w:val="20"/>
                <w:lang w:eastAsia="en-CA"/>
              </w:rPr>
            </w:pPr>
            <w:r w:rsidRPr="00004E1E">
              <w:rPr>
                <w:color w:val="000000"/>
                <w:sz w:val="20"/>
                <w:szCs w:val="20"/>
                <w:lang w:eastAsia="en-CA"/>
              </w:rPr>
              <w:t>3.3</w:t>
            </w:r>
          </w:p>
        </w:tc>
        <w:tc>
          <w:tcPr>
            <w:tcW w:w="951" w:type="pct"/>
            <w:tcBorders>
              <w:top w:val="nil"/>
              <w:left w:val="nil"/>
              <w:bottom w:val="single" w:sz="4" w:space="0" w:color="auto"/>
              <w:right w:val="single" w:sz="4" w:space="0" w:color="auto"/>
            </w:tcBorders>
            <w:shd w:val="clear" w:color="auto" w:fill="FFFFFF" w:themeFill="background1"/>
            <w:tcMar>
              <w:left w:w="57" w:type="dxa"/>
              <w:right w:w="57" w:type="dxa"/>
            </w:tcMar>
          </w:tcPr>
          <w:p w14:paraId="3BB594AF" w14:textId="77777777" w:rsidR="009D7F70" w:rsidRPr="00004E1E" w:rsidRDefault="009D7F70" w:rsidP="0027455C">
            <w:pPr>
              <w:jc w:val="left"/>
              <w:rPr>
                <w:color w:val="000000"/>
                <w:sz w:val="20"/>
                <w:szCs w:val="20"/>
                <w:lang w:eastAsia="en-CA"/>
              </w:rPr>
            </w:pPr>
            <w:r w:rsidRPr="00004E1E">
              <w:rPr>
                <w:color w:val="000000"/>
                <w:sz w:val="20"/>
                <w:szCs w:val="20"/>
                <w:lang w:eastAsia="en-CA"/>
              </w:rPr>
              <w:t>Total agreed costs (US $)</w:t>
            </w:r>
          </w:p>
        </w:tc>
        <w:tc>
          <w:tcPr>
            <w:tcW w:w="37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015D4CB" w14:textId="77777777" w:rsidR="009D7F70" w:rsidRPr="00004E1E" w:rsidRDefault="009D7F70" w:rsidP="0027455C">
            <w:pPr>
              <w:jc w:val="right"/>
              <w:rPr>
                <w:color w:val="000000"/>
                <w:sz w:val="20"/>
                <w:szCs w:val="20"/>
                <w:lang w:eastAsia="en-CA"/>
              </w:rPr>
            </w:pPr>
            <w:r w:rsidRPr="00004E1E">
              <w:rPr>
                <w:sz w:val="20"/>
                <w:szCs w:val="20"/>
              </w:rPr>
              <w:t>363,461</w:t>
            </w:r>
          </w:p>
        </w:tc>
        <w:tc>
          <w:tcPr>
            <w:tcW w:w="31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09133B5"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D7976EC"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7D44993" w14:textId="05C88992" w:rsidR="009D7F70" w:rsidRPr="00004E1E" w:rsidRDefault="009D7F70" w:rsidP="0027455C">
            <w:pPr>
              <w:jc w:val="right"/>
              <w:rPr>
                <w:b/>
                <w:bCs/>
                <w:color w:val="000000"/>
                <w:sz w:val="20"/>
                <w:szCs w:val="20"/>
                <w:lang w:eastAsia="en-CA"/>
              </w:rPr>
            </w:pPr>
            <w:r w:rsidRPr="00004E1E">
              <w:rPr>
                <w:b/>
                <w:bCs/>
                <w:sz w:val="20"/>
                <w:szCs w:val="20"/>
              </w:rPr>
              <w:t>3</w:t>
            </w:r>
            <w:r w:rsidR="00004D4F" w:rsidRPr="00004E1E">
              <w:rPr>
                <w:b/>
                <w:bCs/>
                <w:sz w:val="20"/>
                <w:szCs w:val="20"/>
              </w:rPr>
              <w:t>68</w:t>
            </w:r>
            <w:r w:rsidRPr="00004E1E">
              <w:rPr>
                <w:b/>
                <w:bCs/>
                <w:sz w:val="20"/>
                <w:szCs w:val="20"/>
              </w:rPr>
              <w:t>,</w:t>
            </w:r>
            <w:r w:rsidR="00004D4F" w:rsidRPr="00004E1E">
              <w:rPr>
                <w:b/>
                <w:bCs/>
                <w:sz w:val="20"/>
                <w:szCs w:val="20"/>
              </w:rPr>
              <w:t>797</w:t>
            </w:r>
          </w:p>
        </w:tc>
        <w:tc>
          <w:tcPr>
            <w:tcW w:w="33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6176065"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8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9D9F449" w14:textId="65D99ECA" w:rsidR="009D7F70" w:rsidRPr="00004E1E" w:rsidRDefault="009D7F70" w:rsidP="0027455C">
            <w:pPr>
              <w:jc w:val="right"/>
              <w:rPr>
                <w:b/>
                <w:bCs/>
                <w:color w:val="000000"/>
                <w:sz w:val="20"/>
                <w:szCs w:val="20"/>
                <w:lang w:eastAsia="en-CA"/>
              </w:rPr>
            </w:pPr>
            <w:r w:rsidRPr="00004E1E">
              <w:rPr>
                <w:b/>
                <w:bCs/>
                <w:sz w:val="20"/>
                <w:szCs w:val="20"/>
              </w:rPr>
              <w:t>43</w:t>
            </w:r>
            <w:r w:rsidR="00CC5D9C" w:rsidRPr="00004E1E">
              <w:rPr>
                <w:b/>
                <w:bCs/>
                <w:sz w:val="20"/>
                <w:szCs w:val="20"/>
              </w:rPr>
              <w:t>2</w:t>
            </w:r>
            <w:r w:rsidRPr="00004E1E">
              <w:rPr>
                <w:b/>
                <w:bCs/>
                <w:sz w:val="20"/>
                <w:szCs w:val="20"/>
              </w:rPr>
              <w:t>,</w:t>
            </w:r>
            <w:r w:rsidR="00CC5D9C" w:rsidRPr="00004E1E">
              <w:rPr>
                <w:b/>
                <w:bCs/>
                <w:sz w:val="20"/>
                <w:szCs w:val="20"/>
              </w:rPr>
              <w:t>54</w:t>
            </w:r>
            <w:r w:rsidRPr="00004E1E">
              <w:rPr>
                <w:b/>
                <w:bCs/>
                <w:sz w:val="20"/>
                <w:szCs w:val="20"/>
              </w:rPr>
              <w:t>4</w:t>
            </w:r>
          </w:p>
        </w:tc>
        <w:tc>
          <w:tcPr>
            <w:tcW w:w="28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97D5615"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33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85C3AFF" w14:textId="77777777" w:rsidR="009D7F70" w:rsidRPr="00004E1E" w:rsidRDefault="009D7F70" w:rsidP="0027455C">
            <w:pPr>
              <w:jc w:val="right"/>
              <w:rPr>
                <w:color w:val="000000"/>
                <w:sz w:val="20"/>
                <w:szCs w:val="20"/>
                <w:lang w:eastAsia="en-CA"/>
              </w:rPr>
            </w:pPr>
            <w:r w:rsidRPr="00004E1E">
              <w:rPr>
                <w:color w:val="000000"/>
                <w:sz w:val="20"/>
                <w:szCs w:val="20"/>
                <w:lang w:eastAsia="en-CA"/>
              </w:rPr>
              <w:t>0</w:t>
            </w:r>
          </w:p>
        </w:tc>
        <w:tc>
          <w:tcPr>
            <w:tcW w:w="443" w:type="pct"/>
            <w:tcBorders>
              <w:top w:val="nil"/>
              <w:left w:val="nil"/>
              <w:bottom w:val="single" w:sz="4" w:space="0" w:color="auto"/>
              <w:right w:val="single" w:sz="4" w:space="0" w:color="auto"/>
            </w:tcBorders>
            <w:shd w:val="clear" w:color="auto" w:fill="FFFFFF" w:themeFill="background1"/>
            <w:tcMar>
              <w:left w:w="57" w:type="dxa"/>
              <w:right w:w="57" w:type="dxa"/>
            </w:tcMar>
          </w:tcPr>
          <w:p w14:paraId="15501A89" w14:textId="6643D1B3" w:rsidR="009D7F70" w:rsidRPr="00004E1E" w:rsidRDefault="009D7F70" w:rsidP="0027455C">
            <w:pPr>
              <w:jc w:val="right"/>
              <w:rPr>
                <w:b/>
                <w:bCs/>
                <w:color w:val="000000"/>
                <w:sz w:val="20"/>
                <w:szCs w:val="20"/>
                <w:lang w:eastAsia="en-CA"/>
              </w:rPr>
            </w:pPr>
            <w:r w:rsidRPr="00004E1E">
              <w:rPr>
                <w:b/>
                <w:bCs/>
                <w:sz w:val="20"/>
                <w:szCs w:val="20"/>
              </w:rPr>
              <w:t>11</w:t>
            </w:r>
            <w:r w:rsidR="00333E9F" w:rsidRPr="00004E1E">
              <w:rPr>
                <w:b/>
                <w:bCs/>
                <w:sz w:val="20"/>
                <w:szCs w:val="20"/>
              </w:rPr>
              <w:t>6</w:t>
            </w:r>
            <w:r w:rsidRPr="00004E1E">
              <w:rPr>
                <w:b/>
                <w:bCs/>
                <w:sz w:val="20"/>
                <w:szCs w:val="20"/>
              </w:rPr>
              <w:t>,</w:t>
            </w:r>
            <w:r w:rsidR="00333E9F" w:rsidRPr="00004E1E">
              <w:rPr>
                <w:b/>
                <w:bCs/>
                <w:sz w:val="20"/>
                <w:szCs w:val="20"/>
              </w:rPr>
              <w:t>758</w:t>
            </w:r>
          </w:p>
        </w:tc>
        <w:tc>
          <w:tcPr>
            <w:tcW w:w="517" w:type="pct"/>
            <w:tcBorders>
              <w:top w:val="nil"/>
              <w:left w:val="nil"/>
              <w:bottom w:val="single" w:sz="4" w:space="0" w:color="auto"/>
              <w:right w:val="single" w:sz="4" w:space="0" w:color="auto"/>
            </w:tcBorders>
            <w:shd w:val="clear" w:color="auto" w:fill="FFFFFF" w:themeFill="background1"/>
            <w:tcMar>
              <w:left w:w="57" w:type="dxa"/>
              <w:right w:w="57" w:type="dxa"/>
            </w:tcMar>
          </w:tcPr>
          <w:p w14:paraId="3D16C1B4" w14:textId="0CAC0A34" w:rsidR="009D7F70" w:rsidRPr="00004E1E" w:rsidRDefault="009D7F70" w:rsidP="0027455C">
            <w:pPr>
              <w:jc w:val="right"/>
              <w:rPr>
                <w:b/>
                <w:bCs/>
                <w:sz w:val="20"/>
                <w:szCs w:val="20"/>
                <w:lang w:eastAsia="en-CA"/>
              </w:rPr>
            </w:pPr>
            <w:r w:rsidRPr="00004E1E">
              <w:rPr>
                <w:b/>
                <w:bCs/>
                <w:sz w:val="20"/>
                <w:szCs w:val="20"/>
                <w:lang w:eastAsia="en-CA"/>
              </w:rPr>
              <w:t>1,28</w:t>
            </w:r>
            <w:r w:rsidR="00DB40C5" w:rsidRPr="00004E1E">
              <w:rPr>
                <w:b/>
                <w:bCs/>
                <w:sz w:val="20"/>
                <w:szCs w:val="20"/>
                <w:lang w:eastAsia="en-CA"/>
              </w:rPr>
              <w:t>1</w:t>
            </w:r>
            <w:r w:rsidRPr="00004E1E">
              <w:rPr>
                <w:b/>
                <w:bCs/>
                <w:sz w:val="20"/>
                <w:szCs w:val="20"/>
                <w:lang w:eastAsia="en-CA"/>
              </w:rPr>
              <w:t>,</w:t>
            </w:r>
            <w:r w:rsidR="00DB40C5" w:rsidRPr="00004E1E">
              <w:rPr>
                <w:b/>
                <w:bCs/>
                <w:sz w:val="20"/>
                <w:szCs w:val="20"/>
                <w:lang w:eastAsia="en-CA"/>
              </w:rPr>
              <w:t>5</w:t>
            </w:r>
            <w:r w:rsidRPr="00004E1E">
              <w:rPr>
                <w:b/>
                <w:bCs/>
                <w:sz w:val="20"/>
                <w:szCs w:val="20"/>
                <w:lang w:eastAsia="en-CA"/>
              </w:rPr>
              <w:t>6</w:t>
            </w:r>
            <w:r w:rsidR="00DB40C5" w:rsidRPr="00004E1E">
              <w:rPr>
                <w:b/>
                <w:bCs/>
                <w:sz w:val="20"/>
                <w:szCs w:val="20"/>
                <w:lang w:eastAsia="en-CA"/>
              </w:rPr>
              <w:t>0</w:t>
            </w:r>
          </w:p>
        </w:tc>
      </w:tr>
      <w:tr w:rsidR="009D7F70" w:rsidRPr="00004E1E" w14:paraId="0773F5CB" w14:textId="77777777" w:rsidTr="00004E1E">
        <w:trPr>
          <w:trHeight w:val="53"/>
          <w:jc w:val="center"/>
        </w:trPr>
        <w:tc>
          <w:tcPr>
            <w:tcW w:w="281"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tcMar>
          </w:tcPr>
          <w:p w14:paraId="20A2027E" w14:textId="77777777" w:rsidR="009D7F70" w:rsidRPr="00004E1E" w:rsidRDefault="009D7F70" w:rsidP="0027455C">
            <w:pPr>
              <w:jc w:val="left"/>
              <w:rPr>
                <w:color w:val="000000"/>
                <w:sz w:val="20"/>
                <w:szCs w:val="20"/>
                <w:lang w:eastAsia="en-CA"/>
              </w:rPr>
            </w:pPr>
            <w:r w:rsidRPr="00004E1E">
              <w:rPr>
                <w:color w:val="000000"/>
                <w:sz w:val="20"/>
                <w:szCs w:val="20"/>
                <w:lang w:eastAsia="en-CA"/>
              </w:rPr>
              <w:t>4.1.1</w:t>
            </w:r>
          </w:p>
        </w:tc>
        <w:tc>
          <w:tcPr>
            <w:tcW w:w="4202" w:type="pct"/>
            <w:gridSpan w:val="10"/>
            <w:tcBorders>
              <w:top w:val="single" w:sz="4" w:space="0" w:color="auto"/>
              <w:left w:val="nil"/>
              <w:bottom w:val="single" w:sz="4" w:space="0" w:color="auto"/>
              <w:right w:val="single" w:sz="4" w:space="0" w:color="000000"/>
            </w:tcBorders>
            <w:shd w:val="clear" w:color="auto" w:fill="FFFFFF" w:themeFill="background1"/>
            <w:tcMar>
              <w:left w:w="57" w:type="dxa"/>
              <w:right w:w="57" w:type="dxa"/>
            </w:tcMar>
          </w:tcPr>
          <w:p w14:paraId="02465D31" w14:textId="77777777" w:rsidR="009D7F70" w:rsidRPr="00004E1E" w:rsidRDefault="009D7F70" w:rsidP="0027455C">
            <w:pPr>
              <w:jc w:val="left"/>
              <w:rPr>
                <w:color w:val="000000"/>
                <w:sz w:val="20"/>
                <w:szCs w:val="20"/>
                <w:lang w:eastAsia="en-CA"/>
              </w:rPr>
            </w:pPr>
            <w:r w:rsidRPr="00004E1E">
              <w:rPr>
                <w:color w:val="000000"/>
                <w:sz w:val="20"/>
                <w:szCs w:val="20"/>
                <w:lang w:eastAsia="en-CA"/>
              </w:rPr>
              <w:t>Total phase-out of HCFC-22 agreed to be achieved under this Agreement (ODP tonnes)</w:t>
            </w:r>
          </w:p>
        </w:tc>
        <w:tc>
          <w:tcPr>
            <w:tcW w:w="51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071C3DE" w14:textId="77777777" w:rsidR="009D7F70" w:rsidRPr="00004E1E" w:rsidRDefault="009D7F70" w:rsidP="0027455C">
            <w:pPr>
              <w:jc w:val="right"/>
              <w:rPr>
                <w:color w:val="000000"/>
                <w:sz w:val="20"/>
                <w:szCs w:val="20"/>
                <w:lang w:eastAsia="en-CA"/>
              </w:rPr>
            </w:pPr>
            <w:r w:rsidRPr="00004E1E">
              <w:rPr>
                <w:color w:val="000000"/>
                <w:sz w:val="20"/>
                <w:szCs w:val="20"/>
                <w:lang w:eastAsia="en-CA"/>
              </w:rPr>
              <w:t>10.47</w:t>
            </w:r>
          </w:p>
        </w:tc>
      </w:tr>
      <w:tr w:rsidR="009D7F70" w:rsidRPr="00004E1E" w14:paraId="12EC907A" w14:textId="77777777" w:rsidTr="00004E1E">
        <w:trPr>
          <w:trHeight w:val="116"/>
          <w:jc w:val="center"/>
        </w:trPr>
        <w:tc>
          <w:tcPr>
            <w:tcW w:w="281"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06A92492" w14:textId="77777777" w:rsidR="009D7F70" w:rsidRPr="00004E1E" w:rsidRDefault="009D7F70" w:rsidP="0027455C">
            <w:pPr>
              <w:jc w:val="left"/>
              <w:rPr>
                <w:color w:val="000000"/>
                <w:sz w:val="20"/>
                <w:szCs w:val="20"/>
                <w:lang w:eastAsia="en-CA"/>
              </w:rPr>
            </w:pPr>
            <w:r w:rsidRPr="00004E1E">
              <w:rPr>
                <w:color w:val="000000"/>
                <w:sz w:val="20"/>
                <w:szCs w:val="20"/>
                <w:lang w:eastAsia="en-CA"/>
              </w:rPr>
              <w:t>4.1.2</w:t>
            </w:r>
          </w:p>
        </w:tc>
        <w:tc>
          <w:tcPr>
            <w:tcW w:w="4202" w:type="pct"/>
            <w:gridSpan w:val="10"/>
            <w:tcBorders>
              <w:top w:val="single" w:sz="4" w:space="0" w:color="auto"/>
              <w:left w:val="nil"/>
              <w:bottom w:val="single" w:sz="4" w:space="0" w:color="auto"/>
              <w:right w:val="single" w:sz="4" w:space="0" w:color="000000"/>
            </w:tcBorders>
            <w:shd w:val="clear" w:color="auto" w:fill="FFFFFF" w:themeFill="background1"/>
            <w:tcMar>
              <w:left w:w="57" w:type="dxa"/>
              <w:right w:w="57" w:type="dxa"/>
            </w:tcMar>
          </w:tcPr>
          <w:p w14:paraId="21ECB4E1" w14:textId="77777777" w:rsidR="009D7F70" w:rsidRPr="00004E1E" w:rsidRDefault="009D7F70" w:rsidP="0027455C">
            <w:pPr>
              <w:jc w:val="left"/>
              <w:rPr>
                <w:color w:val="000000"/>
                <w:sz w:val="20"/>
                <w:szCs w:val="20"/>
                <w:lang w:eastAsia="en-CA"/>
              </w:rPr>
            </w:pPr>
            <w:r w:rsidRPr="00004E1E">
              <w:rPr>
                <w:color w:val="000000"/>
                <w:sz w:val="20"/>
                <w:szCs w:val="20"/>
                <w:lang w:eastAsia="en-CA"/>
              </w:rPr>
              <w:t>Phase-out of HCFC-22 to be achieved in the previous stage (ODP tonnes)</w:t>
            </w:r>
          </w:p>
        </w:tc>
        <w:tc>
          <w:tcPr>
            <w:tcW w:w="517" w:type="pct"/>
            <w:tcBorders>
              <w:top w:val="nil"/>
              <w:left w:val="nil"/>
              <w:bottom w:val="single" w:sz="4" w:space="0" w:color="auto"/>
              <w:right w:val="single" w:sz="4" w:space="0" w:color="auto"/>
            </w:tcBorders>
            <w:shd w:val="clear" w:color="auto" w:fill="FFFFFF" w:themeFill="background1"/>
            <w:tcMar>
              <w:left w:w="57" w:type="dxa"/>
              <w:right w:w="57" w:type="dxa"/>
            </w:tcMar>
          </w:tcPr>
          <w:p w14:paraId="10E3EC4A" w14:textId="77777777" w:rsidR="009D7F70" w:rsidRPr="00004E1E" w:rsidRDefault="009D7F70" w:rsidP="0027455C">
            <w:pPr>
              <w:jc w:val="right"/>
              <w:rPr>
                <w:color w:val="000000"/>
                <w:sz w:val="20"/>
                <w:szCs w:val="20"/>
                <w:lang w:eastAsia="en-CA"/>
              </w:rPr>
            </w:pPr>
            <w:r w:rsidRPr="00004E1E">
              <w:rPr>
                <w:color w:val="000000"/>
                <w:sz w:val="20"/>
                <w:szCs w:val="20"/>
                <w:lang w:eastAsia="en-CA"/>
              </w:rPr>
              <w:t>5.63</w:t>
            </w:r>
          </w:p>
        </w:tc>
      </w:tr>
      <w:tr w:rsidR="009D7F70" w:rsidRPr="00004E1E" w14:paraId="55CE969F" w14:textId="77777777" w:rsidTr="00004E1E">
        <w:trPr>
          <w:trHeight w:val="98"/>
          <w:jc w:val="center"/>
        </w:trPr>
        <w:tc>
          <w:tcPr>
            <w:tcW w:w="281"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186F57A3" w14:textId="77777777" w:rsidR="009D7F70" w:rsidRPr="00004E1E" w:rsidRDefault="009D7F70" w:rsidP="0027455C">
            <w:pPr>
              <w:jc w:val="left"/>
              <w:rPr>
                <w:color w:val="000000"/>
                <w:sz w:val="20"/>
                <w:szCs w:val="20"/>
                <w:lang w:eastAsia="en-CA"/>
              </w:rPr>
            </w:pPr>
            <w:r w:rsidRPr="00004E1E">
              <w:rPr>
                <w:color w:val="000000"/>
                <w:sz w:val="20"/>
                <w:szCs w:val="20"/>
                <w:lang w:eastAsia="en-CA"/>
              </w:rPr>
              <w:t>4.1.3</w:t>
            </w:r>
          </w:p>
        </w:tc>
        <w:tc>
          <w:tcPr>
            <w:tcW w:w="4202" w:type="pct"/>
            <w:gridSpan w:val="10"/>
            <w:tcBorders>
              <w:top w:val="single" w:sz="4" w:space="0" w:color="auto"/>
              <w:left w:val="nil"/>
              <w:bottom w:val="single" w:sz="4" w:space="0" w:color="auto"/>
              <w:right w:val="single" w:sz="4" w:space="0" w:color="000000"/>
            </w:tcBorders>
            <w:shd w:val="clear" w:color="auto" w:fill="FFFFFF" w:themeFill="background1"/>
            <w:tcMar>
              <w:left w:w="57" w:type="dxa"/>
              <w:right w:w="57" w:type="dxa"/>
            </w:tcMar>
          </w:tcPr>
          <w:p w14:paraId="0281CE5A" w14:textId="77777777" w:rsidR="009D7F70" w:rsidRPr="00004E1E" w:rsidRDefault="009D7F70" w:rsidP="0027455C">
            <w:pPr>
              <w:jc w:val="left"/>
              <w:rPr>
                <w:color w:val="000000"/>
                <w:sz w:val="20"/>
                <w:szCs w:val="20"/>
                <w:lang w:eastAsia="en-CA"/>
              </w:rPr>
            </w:pPr>
            <w:r w:rsidRPr="00004E1E">
              <w:rPr>
                <w:color w:val="000000"/>
                <w:sz w:val="20"/>
                <w:szCs w:val="20"/>
                <w:lang w:eastAsia="en-CA"/>
              </w:rPr>
              <w:t>Remaining eligible consumption for HCFC-22 (ODP tonnes)</w:t>
            </w:r>
          </w:p>
        </w:tc>
        <w:tc>
          <w:tcPr>
            <w:tcW w:w="517" w:type="pct"/>
            <w:tcBorders>
              <w:top w:val="nil"/>
              <w:left w:val="nil"/>
              <w:bottom w:val="single" w:sz="4" w:space="0" w:color="auto"/>
              <w:right w:val="single" w:sz="4" w:space="0" w:color="auto"/>
            </w:tcBorders>
            <w:shd w:val="clear" w:color="auto" w:fill="FFFFFF" w:themeFill="background1"/>
            <w:tcMar>
              <w:left w:w="57" w:type="dxa"/>
              <w:right w:w="57" w:type="dxa"/>
            </w:tcMar>
          </w:tcPr>
          <w:p w14:paraId="48D606C5" w14:textId="77777777" w:rsidR="009D7F70" w:rsidRPr="00004E1E" w:rsidRDefault="009D7F70" w:rsidP="0027455C">
            <w:pPr>
              <w:jc w:val="right"/>
              <w:rPr>
                <w:color w:val="000000"/>
                <w:sz w:val="20"/>
                <w:szCs w:val="20"/>
                <w:lang w:eastAsia="en-CA"/>
              </w:rPr>
            </w:pPr>
            <w:r w:rsidRPr="00004E1E">
              <w:rPr>
                <w:color w:val="000000"/>
                <w:sz w:val="20"/>
                <w:szCs w:val="20"/>
                <w:lang w:eastAsia="en-CA"/>
              </w:rPr>
              <w:t>0.00</w:t>
            </w:r>
          </w:p>
        </w:tc>
      </w:tr>
    </w:tbl>
    <w:p w14:paraId="35667D10" w14:textId="40FE8291" w:rsidR="005A725A" w:rsidRPr="005A725A" w:rsidRDefault="00D2357A" w:rsidP="0093613E">
      <w:pPr>
        <w:pStyle w:val="Heading1"/>
        <w:numPr>
          <w:ilvl w:val="0"/>
          <w:numId w:val="0"/>
        </w:numPr>
        <w:rPr>
          <w:sz w:val="16"/>
          <w:szCs w:val="16"/>
        </w:rPr>
      </w:pPr>
      <w:r w:rsidRPr="0027455C">
        <w:rPr>
          <w:sz w:val="18"/>
          <w:szCs w:val="18"/>
        </w:rPr>
        <w:t>*</w:t>
      </w:r>
      <w:r w:rsidR="005A725A" w:rsidRPr="0027455C">
        <w:rPr>
          <w:sz w:val="16"/>
          <w:szCs w:val="16"/>
        </w:rPr>
        <w:t xml:space="preserve"> Date of completion of stage I as per stage I Agreement extended at the 87</w:t>
      </w:r>
      <w:r w:rsidR="005A725A" w:rsidRPr="0027455C">
        <w:rPr>
          <w:sz w:val="16"/>
          <w:szCs w:val="16"/>
          <w:vertAlign w:val="superscript"/>
        </w:rPr>
        <w:t>th</w:t>
      </w:r>
      <w:r w:rsidR="005A725A" w:rsidRPr="0027455C">
        <w:rPr>
          <w:sz w:val="16"/>
          <w:szCs w:val="16"/>
        </w:rPr>
        <w:t xml:space="preserve"> meeting: 31 December 2022</w:t>
      </w:r>
      <w:r w:rsidR="0052268B" w:rsidRPr="0027455C">
        <w:rPr>
          <w:sz w:val="16"/>
          <w:szCs w:val="16"/>
        </w:rPr>
        <w:t>.</w:t>
      </w:r>
    </w:p>
    <w:p w14:paraId="7B261E0C" w14:textId="37D8B205" w:rsidR="001B4D51" w:rsidRPr="001B4D51" w:rsidRDefault="001B4D51">
      <w:pPr>
        <w:pStyle w:val="StyleHeader4Para4Left0Firstline0"/>
        <w:numPr>
          <w:ilvl w:val="0"/>
          <w:numId w:val="0"/>
        </w:numPr>
        <w:rPr>
          <w:sz w:val="18"/>
          <w:szCs w:val="18"/>
        </w:rPr>
      </w:pPr>
    </w:p>
    <w:tbl>
      <w:tblPr>
        <w:tblStyle w:val="TableGrid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4"/>
        <w:gridCol w:w="1874"/>
        <w:gridCol w:w="1874"/>
        <w:gridCol w:w="1868"/>
      </w:tblGrid>
      <w:tr w:rsidR="001B4D51" w:rsidRPr="001B4D51" w14:paraId="62ACB8FA" w14:textId="77777777" w:rsidTr="00EF2FA0">
        <w:tc>
          <w:tcPr>
            <w:tcW w:w="999" w:type="pct"/>
          </w:tcPr>
          <w:p w14:paraId="005B9DD0" w14:textId="77777777" w:rsidR="001B4D51" w:rsidRPr="001B4D51" w:rsidRDefault="001B4D51" w:rsidP="001B4D51">
            <w:pPr>
              <w:jc w:val="left"/>
            </w:pPr>
          </w:p>
        </w:tc>
        <w:tc>
          <w:tcPr>
            <w:tcW w:w="1001" w:type="pct"/>
          </w:tcPr>
          <w:p w14:paraId="55C1D3F5" w14:textId="77777777" w:rsidR="001B4D51" w:rsidRPr="001B4D51" w:rsidRDefault="001B4D51" w:rsidP="001B4D51"/>
        </w:tc>
        <w:tc>
          <w:tcPr>
            <w:tcW w:w="1001" w:type="pct"/>
            <w:tcBorders>
              <w:bottom w:val="single" w:sz="4" w:space="0" w:color="auto"/>
            </w:tcBorders>
          </w:tcPr>
          <w:p w14:paraId="07ED3BF8" w14:textId="77777777" w:rsidR="001B4D51" w:rsidRPr="001B4D51" w:rsidRDefault="001B4D51" w:rsidP="001B4D51"/>
        </w:tc>
        <w:tc>
          <w:tcPr>
            <w:tcW w:w="1001" w:type="pct"/>
          </w:tcPr>
          <w:p w14:paraId="3322526A" w14:textId="77777777" w:rsidR="001B4D51" w:rsidRPr="001B4D51" w:rsidRDefault="001B4D51" w:rsidP="001B4D51"/>
        </w:tc>
        <w:tc>
          <w:tcPr>
            <w:tcW w:w="999" w:type="pct"/>
          </w:tcPr>
          <w:p w14:paraId="46C084A0" w14:textId="77777777" w:rsidR="001B4D51" w:rsidRPr="001B4D51" w:rsidRDefault="001B4D51" w:rsidP="001B4D51"/>
        </w:tc>
      </w:tr>
    </w:tbl>
    <w:p w14:paraId="7B7FB518" w14:textId="2A00C8DA" w:rsidR="008C5738" w:rsidRPr="0093613E" w:rsidRDefault="008C5738" w:rsidP="0093613E">
      <w:pPr>
        <w:pStyle w:val="StyleHeader4Para4Left0Firstline0"/>
        <w:numPr>
          <w:ilvl w:val="0"/>
          <w:numId w:val="0"/>
        </w:numPr>
        <w:rPr>
          <w:sz w:val="18"/>
          <w:szCs w:val="18"/>
        </w:rPr>
      </w:pPr>
    </w:p>
    <w:sectPr w:rsidR="008C5738" w:rsidRPr="0093613E" w:rsidSect="00752EDC">
      <w:headerReference w:type="even" r:id="rId20"/>
      <w:headerReference w:type="default" r:id="rId21"/>
      <w:footerReference w:type="defaul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CF1E2" w14:textId="77777777" w:rsidR="00DB51CB" w:rsidRDefault="00DB51CB" w:rsidP="004A504B">
      <w:r>
        <w:separator/>
      </w:r>
    </w:p>
  </w:endnote>
  <w:endnote w:type="continuationSeparator" w:id="0">
    <w:p w14:paraId="0D433572" w14:textId="77777777" w:rsidR="00DB51CB" w:rsidRDefault="00DB51C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15569"/>
      <w:docPartObj>
        <w:docPartGallery w:val="Page Numbers (Bottom of Page)"/>
        <w:docPartUnique/>
      </w:docPartObj>
    </w:sdtPr>
    <w:sdtEndPr>
      <w:rPr>
        <w:noProof/>
      </w:rPr>
    </w:sdtEndPr>
    <w:sdtContent>
      <w:p w14:paraId="3D2D2268" w14:textId="174636F7" w:rsidR="009416D5" w:rsidRDefault="009416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90A791" w14:textId="77777777" w:rsidR="009416D5" w:rsidRDefault="009416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205146"/>
      <w:docPartObj>
        <w:docPartGallery w:val="Page Numbers (Bottom of Page)"/>
        <w:docPartUnique/>
      </w:docPartObj>
    </w:sdtPr>
    <w:sdtEndPr>
      <w:rPr>
        <w:noProof/>
      </w:rPr>
    </w:sdtEndPr>
    <w:sdtContent>
      <w:p w14:paraId="01F04128" w14:textId="15119766" w:rsidR="000D770E" w:rsidRDefault="000D77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170AF8" w14:textId="77777777" w:rsidR="000D770E" w:rsidRDefault="000D77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46D30" w14:textId="77777777" w:rsidR="00655305" w:rsidRDefault="00655305" w:rsidP="0065530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D16AB5C" w14:textId="77777777" w:rsidR="00655305" w:rsidRDefault="00655305" w:rsidP="00655305">
    <w:pPr>
      <w:pBdr>
        <w:top w:val="single" w:sz="4" w:space="1" w:color="auto"/>
        <w:left w:val="single" w:sz="4" w:space="4" w:color="auto"/>
        <w:bottom w:val="single" w:sz="4" w:space="1" w:color="auto"/>
        <w:right w:val="single" w:sz="4" w:space="4" w:color="auto"/>
      </w:pBdr>
      <w:jc w:val="center"/>
      <w:rPr>
        <w:sz w:val="18"/>
        <w:szCs w:val="18"/>
      </w:rPr>
    </w:pPr>
  </w:p>
  <w:p w14:paraId="01D869B3" w14:textId="0FDBD8F3" w:rsidR="00C252D3" w:rsidRPr="007C62CF" w:rsidRDefault="00C252D3" w:rsidP="007C62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486430"/>
      <w:docPartObj>
        <w:docPartGallery w:val="Page Numbers (Bottom of Page)"/>
        <w:docPartUnique/>
      </w:docPartObj>
    </w:sdtPr>
    <w:sdtEndPr>
      <w:rPr>
        <w:noProof/>
      </w:rPr>
    </w:sdtEndPr>
    <w:sdtContent>
      <w:p w14:paraId="1EC200A2" w14:textId="632210AA" w:rsidR="009F1B54" w:rsidRDefault="009F1B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2D9DA9" w14:textId="720652EE" w:rsidR="00752EDC" w:rsidRPr="0033525D" w:rsidRDefault="00752ED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38B82" w14:textId="77777777" w:rsidR="00DB51CB" w:rsidRDefault="00DB51CB" w:rsidP="004A504B">
      <w:r>
        <w:separator/>
      </w:r>
    </w:p>
  </w:footnote>
  <w:footnote w:type="continuationSeparator" w:id="0">
    <w:p w14:paraId="51C9DA08" w14:textId="77777777" w:rsidR="00DB51CB" w:rsidRDefault="00DB51CB" w:rsidP="004A504B">
      <w:r>
        <w:continuationSeparator/>
      </w:r>
    </w:p>
  </w:footnote>
  <w:footnote w:id="1">
    <w:p w14:paraId="75149BA1" w14:textId="79667C26" w:rsidR="00655305" w:rsidRPr="001E1147" w:rsidRDefault="0079781A" w:rsidP="004F14C1">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6A8E299C" w14:textId="53E8180A" w:rsidR="00AD0DCE" w:rsidRPr="000D0C40" w:rsidRDefault="00AD0DCE" w:rsidP="000D0C40">
      <w:pPr>
        <w:pStyle w:val="Heading1"/>
        <w:numPr>
          <w:ilvl w:val="0"/>
          <w:numId w:val="0"/>
        </w:numPr>
        <w:spacing w:after="0"/>
        <w:rPr>
          <w:rFonts w:ascii="Open Sans" w:hAnsi="Open Sans" w:cs="Open Sans"/>
          <w:color w:val="212529"/>
          <w:kern w:val="36"/>
          <w:sz w:val="21"/>
          <w:szCs w:val="21"/>
          <w:lang w:val="en-US"/>
        </w:rPr>
      </w:pPr>
      <w:r>
        <w:rPr>
          <w:rStyle w:val="FootnoteReference"/>
        </w:rPr>
        <w:footnoteRef/>
      </w:r>
      <w:r>
        <w:t xml:space="preserve"> </w:t>
      </w:r>
      <w:r w:rsidR="00B314C7" w:rsidRPr="000D0C40">
        <w:rPr>
          <w:sz w:val="20"/>
          <w:szCs w:val="20"/>
        </w:rPr>
        <w:t>As per the letter of 1</w:t>
      </w:r>
      <w:r w:rsidR="009F4813" w:rsidRPr="000D0C40">
        <w:rPr>
          <w:sz w:val="20"/>
          <w:szCs w:val="20"/>
        </w:rPr>
        <w:t>7</w:t>
      </w:r>
      <w:r w:rsidR="00B314C7" w:rsidRPr="000D0C40">
        <w:rPr>
          <w:sz w:val="20"/>
          <w:szCs w:val="20"/>
        </w:rPr>
        <w:t xml:space="preserve"> </w:t>
      </w:r>
      <w:r w:rsidR="009F4813" w:rsidRPr="000D0C40">
        <w:rPr>
          <w:sz w:val="20"/>
          <w:szCs w:val="20"/>
        </w:rPr>
        <w:t>September</w:t>
      </w:r>
      <w:r w:rsidR="00B314C7" w:rsidRPr="000D0C40">
        <w:rPr>
          <w:sz w:val="20"/>
          <w:szCs w:val="20"/>
        </w:rPr>
        <w:t xml:space="preserve"> 2025 from the</w:t>
      </w:r>
      <w:r w:rsidR="000D0C40" w:rsidRPr="000D0C40">
        <w:rPr>
          <w:sz w:val="20"/>
          <w:szCs w:val="20"/>
        </w:rPr>
        <w:t xml:space="preserve"> Ministry of Environment, Fisheries </w:t>
      </w:r>
      <w:r w:rsidR="00A842F4">
        <w:rPr>
          <w:sz w:val="20"/>
          <w:szCs w:val="20"/>
        </w:rPr>
        <w:t>a</w:t>
      </w:r>
      <w:r w:rsidR="000D0C40" w:rsidRPr="000D0C40">
        <w:rPr>
          <w:sz w:val="20"/>
          <w:szCs w:val="20"/>
        </w:rPr>
        <w:t xml:space="preserve">nd Sustainable Development </w:t>
      </w:r>
      <w:r w:rsidR="00B314C7" w:rsidRPr="000D0C40">
        <w:rPr>
          <w:sz w:val="20"/>
          <w:szCs w:val="20"/>
        </w:rPr>
        <w:t xml:space="preserve">of </w:t>
      </w:r>
      <w:r w:rsidR="000D0C40" w:rsidRPr="000D0C40">
        <w:rPr>
          <w:sz w:val="20"/>
          <w:szCs w:val="20"/>
        </w:rPr>
        <w:t>Chad</w:t>
      </w:r>
      <w:r w:rsidR="00B314C7" w:rsidRPr="000D0C40">
        <w:rPr>
          <w:sz w:val="20"/>
          <w:szCs w:val="20"/>
        </w:rPr>
        <w:t xml:space="preserve"> to the Secretariat.</w:t>
      </w:r>
    </w:p>
  </w:footnote>
  <w:footnote w:id="3">
    <w:p w14:paraId="3467581F" w14:textId="77777777" w:rsidR="00ED0313" w:rsidRPr="00917D9C" w:rsidRDefault="00ED0313" w:rsidP="00527BFD">
      <w:pPr>
        <w:pStyle w:val="FootnoteText"/>
        <w:rPr>
          <w:lang w:val="en-US"/>
        </w:rPr>
      </w:pPr>
      <w:r>
        <w:rPr>
          <w:rStyle w:val="FootnoteReference"/>
        </w:rPr>
        <w:footnoteRef/>
      </w:r>
      <w:r>
        <w:t xml:space="preserve"> In line with decision 89/6,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6A6A0E89" w14:textId="35633D94" w:rsidR="00AA0040" w:rsidRPr="00AA0040" w:rsidRDefault="00AA0040">
      <w:pPr>
        <w:pStyle w:val="FootnoteText"/>
      </w:pPr>
      <w:r>
        <w:rPr>
          <w:rStyle w:val="FootnoteReference"/>
        </w:rPr>
        <w:footnoteRef/>
      </w:r>
      <w:r>
        <w:t xml:space="preserve"> </w:t>
      </w:r>
      <w:r w:rsidR="007110F5">
        <w:t>It i</w:t>
      </w:r>
      <w:r w:rsidR="00773E68">
        <w:t xml:space="preserve">ncludes information </w:t>
      </w:r>
      <w:r w:rsidRPr="00AB7080">
        <w:t>for registering and recording issued import permits, consignments verified by customs, and reports from importers</w:t>
      </w:r>
      <w:r w:rsidR="00773E68">
        <w:t>.</w:t>
      </w:r>
    </w:p>
  </w:footnote>
  <w:footnote w:id="5">
    <w:p w14:paraId="6DF9AECA" w14:textId="3592A5EE" w:rsidR="00C72B9F" w:rsidRPr="00C72B9F" w:rsidRDefault="00C72B9F">
      <w:pPr>
        <w:pStyle w:val="FootnoteText"/>
      </w:pPr>
      <w:r>
        <w:rPr>
          <w:rStyle w:val="FootnoteReference"/>
        </w:rPr>
        <w:footnoteRef/>
      </w:r>
      <w:r>
        <w:t xml:space="preserve"> </w:t>
      </w:r>
      <w:r w:rsidRPr="00CF1A92">
        <w:rPr>
          <w:bCs/>
          <w:lang w:val="en-US"/>
        </w:rPr>
        <w:t>Mobile Environmental Protection Brigade</w:t>
      </w:r>
    </w:p>
  </w:footnote>
  <w:footnote w:id="6">
    <w:p w14:paraId="1DA58CCF" w14:textId="7DD6A74C" w:rsidR="00333138" w:rsidRPr="00962F58" w:rsidRDefault="00333138">
      <w:pPr>
        <w:pStyle w:val="FootnoteText"/>
        <w:rPr>
          <w:lang w:val="en-US"/>
        </w:rPr>
      </w:pPr>
      <w:r w:rsidRPr="00333138">
        <w:rPr>
          <w:rStyle w:val="FootnoteReference"/>
        </w:rPr>
        <w:footnoteRef/>
      </w:r>
      <w:r w:rsidRPr="00333138">
        <w:t xml:space="preserve"> </w:t>
      </w:r>
      <w:r w:rsidR="00911AA2" w:rsidRPr="00962F58">
        <w:t xml:space="preserve">UNEP </w:t>
      </w:r>
      <w:r w:rsidR="00D14E11" w:rsidRPr="00962F58">
        <w:t>consider</w:t>
      </w:r>
      <w:r w:rsidR="00EB58D7">
        <w:t>s</w:t>
      </w:r>
      <w:r w:rsidR="00D14E11" w:rsidRPr="00962F58">
        <w:t xml:space="preserve"> combining</w:t>
      </w:r>
      <w:r w:rsidRPr="00962F58">
        <w:t xml:space="preserve"> with the workshops on toxic/flammable refrigerants</w:t>
      </w:r>
      <w:r w:rsidR="00166195">
        <w:t>.</w:t>
      </w:r>
    </w:p>
  </w:footnote>
  <w:footnote w:id="7">
    <w:p w14:paraId="24750A7B" w14:textId="4419E204" w:rsidR="00BF3639" w:rsidRPr="00BF3639" w:rsidRDefault="00BF3639">
      <w:pPr>
        <w:pStyle w:val="FootnoteText"/>
        <w:rPr>
          <w:lang w:val="en-US"/>
        </w:rPr>
      </w:pPr>
      <w:r w:rsidRPr="00962F58">
        <w:rPr>
          <w:rStyle w:val="FootnoteReference"/>
        </w:rPr>
        <w:footnoteRef/>
      </w:r>
      <w:r w:rsidRPr="00962F58">
        <w:t xml:space="preserve"> </w:t>
      </w:r>
      <w:r w:rsidR="008E6FC4" w:rsidRPr="00962F58">
        <w:t>UNEP consider</w:t>
      </w:r>
      <w:r w:rsidR="00EB58D7">
        <w:t>s</w:t>
      </w:r>
      <w:r w:rsidR="001E4AB3" w:rsidRPr="00962F58">
        <w:t xml:space="preserve"> combin</w:t>
      </w:r>
      <w:r w:rsidR="008E6FC4" w:rsidRPr="00962F58">
        <w:t>ing</w:t>
      </w:r>
      <w:r w:rsidR="001E4AB3" w:rsidRPr="00962F58">
        <w:t xml:space="preserve"> with the workshops on the procedures for issuing import licenses and granting annual quotas</w:t>
      </w:r>
      <w:r w:rsidR="00D14E11" w:rsidRPr="00D14E11">
        <w:t>.</w:t>
      </w:r>
    </w:p>
  </w:footnote>
  <w:footnote w:id="8">
    <w:p w14:paraId="25803972" w14:textId="5FFB4DBA" w:rsidR="004E04F2" w:rsidRPr="004E04F2" w:rsidRDefault="004E04F2">
      <w:pPr>
        <w:pStyle w:val="FootnoteText"/>
      </w:pPr>
      <w:r>
        <w:rPr>
          <w:rStyle w:val="FootnoteReference"/>
        </w:rPr>
        <w:footnoteRef/>
      </w:r>
      <w:r>
        <w:t xml:space="preserve"> Customs services, the Ministry of Commerce, the National Agency for Investment and Export, economic operators, the National Institute of Statistics and Economic and Demographic Studies, the N</w:t>
      </w:r>
      <w:r w:rsidR="007F5C8B">
        <w:t>OU</w:t>
      </w:r>
      <w:r>
        <w:t>, and other relevant stakeholders.</w:t>
      </w:r>
    </w:p>
  </w:footnote>
  <w:footnote w:id="9">
    <w:p w14:paraId="01D3AF0E" w14:textId="0CC26FE3" w:rsidR="009A232B" w:rsidRPr="009A232B" w:rsidRDefault="009A232B" w:rsidP="00AC1FFE">
      <w:pPr>
        <w:pStyle w:val="FootnoteText"/>
      </w:pPr>
      <w:r>
        <w:rPr>
          <w:rStyle w:val="FootnoteReference"/>
        </w:rPr>
        <w:footnoteRef/>
      </w:r>
      <w:r>
        <w:t xml:space="preserve"> R</w:t>
      </w:r>
      <w:r w:rsidRPr="00485B5F">
        <w:t>ecognized by the Ministry of National Education and Vocational Training and the Ministry of Higher Education and Scientific Research.</w:t>
      </w:r>
    </w:p>
  </w:footnote>
  <w:footnote w:id="10">
    <w:p w14:paraId="0C576A03" w14:textId="634F5599" w:rsidR="00E47CEC" w:rsidRPr="00AC1FFE" w:rsidRDefault="00E47CEC" w:rsidP="00AC1FFE">
      <w:pPr>
        <w:pStyle w:val="Heading1"/>
        <w:numPr>
          <w:ilvl w:val="0"/>
          <w:numId w:val="0"/>
        </w:numPr>
        <w:spacing w:after="0"/>
        <w:rPr>
          <w:sz w:val="20"/>
          <w:szCs w:val="20"/>
        </w:rPr>
      </w:pPr>
      <w:r>
        <w:rPr>
          <w:rStyle w:val="FootnoteReference"/>
        </w:rPr>
        <w:footnoteRef/>
      </w:r>
      <w:r>
        <w:t xml:space="preserve"> </w:t>
      </w:r>
      <w:r w:rsidRPr="00E47CEC">
        <w:rPr>
          <w:sz w:val="20"/>
          <w:szCs w:val="20"/>
        </w:rPr>
        <w:t>The standards will cover flammable refrigerants such as propane, isobutane, and pentane; toxic refrigerants such as ammonia; and high-pressure refrigerants such as carbon dioxide.</w:t>
      </w:r>
    </w:p>
  </w:footnote>
  <w:footnote w:id="11">
    <w:p w14:paraId="1EB372D4" w14:textId="188364A7" w:rsidR="00AC1FFE" w:rsidRPr="00AC1FFE" w:rsidRDefault="00AC1FFE" w:rsidP="00AC1FFE">
      <w:pPr>
        <w:pStyle w:val="FootnoteText"/>
      </w:pPr>
      <w:r>
        <w:rPr>
          <w:rStyle w:val="FootnoteReference"/>
        </w:rPr>
        <w:footnoteRef/>
      </w:r>
      <w:r>
        <w:t xml:space="preserve"> Such as Burkina Faso and Niger</w:t>
      </w:r>
      <w:r w:rsidR="008B31DF">
        <w:t>.</w:t>
      </w:r>
    </w:p>
  </w:footnote>
  <w:footnote w:id="12">
    <w:p w14:paraId="459D6D23" w14:textId="724C54A6" w:rsidR="00314536" w:rsidRPr="00314536" w:rsidRDefault="00314536">
      <w:pPr>
        <w:pStyle w:val="FootnoteText"/>
        <w:rPr>
          <w:lang w:val="en-US"/>
        </w:rPr>
      </w:pPr>
      <w:r>
        <w:rPr>
          <w:rStyle w:val="FootnoteReference"/>
        </w:rPr>
        <w:footnoteRef/>
      </w:r>
      <w:r>
        <w:t xml:space="preserve"> Ministry of Environment, the Ministry of National Education and Vocational Training, and the Ministry of Higher Education and Scientific Research.</w:t>
      </w:r>
    </w:p>
  </w:footnote>
  <w:footnote w:id="13">
    <w:p w14:paraId="1494DBC4" w14:textId="0E1A9C12" w:rsidR="0074305E" w:rsidRPr="0074305E" w:rsidRDefault="0074305E" w:rsidP="0074305E">
      <w:pPr>
        <w:pStyle w:val="Heading1"/>
        <w:numPr>
          <w:ilvl w:val="0"/>
          <w:numId w:val="0"/>
        </w:numPr>
        <w:spacing w:after="0"/>
        <w:rPr>
          <w:sz w:val="20"/>
          <w:szCs w:val="20"/>
        </w:rPr>
      </w:pPr>
      <w:r>
        <w:rPr>
          <w:rStyle w:val="FootnoteReference"/>
        </w:rPr>
        <w:footnoteRef/>
      </w:r>
      <w:r>
        <w:t xml:space="preserve"> </w:t>
      </w:r>
      <w:r w:rsidRPr="0086402A">
        <w:rPr>
          <w:sz w:val="20"/>
          <w:szCs w:val="20"/>
        </w:rPr>
        <w:t>Agency for the Development of Rural Electrification and Energy Management is a public institution under the Ministry of Water and Energy, dedicated to promoting renewable energy and energy efficiency.</w:t>
      </w:r>
    </w:p>
  </w:footnote>
  <w:footnote w:id="14">
    <w:p w14:paraId="4F8C5054" w14:textId="0102D193" w:rsidR="005C6173" w:rsidRPr="00550C0C" w:rsidRDefault="005C6173" w:rsidP="00641FE5">
      <w:pPr>
        <w:pStyle w:val="FootnoteText"/>
        <w:rPr>
          <w:lang w:val="en-US"/>
        </w:rPr>
      </w:pPr>
      <w:r>
        <w:rPr>
          <w:rStyle w:val="FootnoteReference"/>
        </w:rPr>
        <w:footnoteRef/>
      </w:r>
      <w:r>
        <w:t xml:space="preserve"> </w:t>
      </w:r>
      <w:r w:rsidRPr="00550C0C">
        <w:t>U4E Country Savings Assessment, Chad, July 2022.</w:t>
      </w:r>
    </w:p>
  </w:footnote>
  <w:footnote w:id="15">
    <w:p w14:paraId="1FBE4957" w14:textId="54F20E24" w:rsidR="00012C0E" w:rsidRPr="00012C0E" w:rsidRDefault="00012C0E">
      <w:pPr>
        <w:pStyle w:val="FootnoteText"/>
        <w:rPr>
          <w:lang w:val="en-US"/>
        </w:rPr>
      </w:pPr>
      <w:r w:rsidRPr="00550C0C">
        <w:rPr>
          <w:rStyle w:val="FootnoteReference"/>
        </w:rPr>
        <w:footnoteRef/>
      </w:r>
      <w:r w:rsidRPr="00550C0C">
        <w:t xml:space="preserve"> </w:t>
      </w:r>
      <w:r w:rsidR="00614F71" w:rsidRPr="00550C0C">
        <w:t>At the 90</w:t>
      </w:r>
      <w:r w:rsidR="00614F71" w:rsidRPr="00550C0C">
        <w:rPr>
          <w:vertAlign w:val="superscript"/>
        </w:rPr>
        <w:t>th</w:t>
      </w:r>
      <w:r w:rsidR="00614F71" w:rsidRPr="00550C0C">
        <w:t xml:space="preserve"> meeting, t</w:t>
      </w:r>
      <w:r w:rsidR="0023701D" w:rsidRPr="00550C0C">
        <w:t>he Executive Committee</w:t>
      </w:r>
      <w:r w:rsidR="00614F71" w:rsidRPr="00550C0C">
        <w:t xml:space="preserve"> note</w:t>
      </w:r>
      <w:r w:rsidR="005827A9">
        <w:t>d</w:t>
      </w:r>
      <w:r w:rsidR="00614F71" w:rsidRPr="00550C0C">
        <w:t xml:space="preserve"> the commitment of the </w:t>
      </w:r>
      <w:r w:rsidR="005827A9">
        <w:t>G</w:t>
      </w:r>
      <w:r w:rsidR="00614F71" w:rsidRPr="00550C0C">
        <w:t xml:space="preserve">overnment of Chad to ban </w:t>
      </w:r>
      <w:r w:rsidR="00934B5D" w:rsidRPr="00550C0C">
        <w:t xml:space="preserve">the import of HCFC-based equipment by 1 January </w:t>
      </w:r>
      <w:r w:rsidR="000330E5" w:rsidRPr="00550C0C">
        <w:t>2029,</w:t>
      </w:r>
      <w:r w:rsidR="00614F71" w:rsidRPr="00550C0C">
        <w:t xml:space="preserve"> decision </w:t>
      </w:r>
      <w:r w:rsidR="00614F71" w:rsidRPr="00550C0C">
        <w:rPr>
          <w:lang w:val="en-US"/>
        </w:rPr>
        <w:t>90/37</w:t>
      </w:r>
      <w:r w:rsidR="005827A9">
        <w:rPr>
          <w:lang w:val="en-US"/>
        </w:rPr>
        <w:t>(</w:t>
      </w:r>
      <w:r w:rsidR="00614F71" w:rsidRPr="00550C0C">
        <w:rPr>
          <w:lang w:val="en-US"/>
        </w:rPr>
        <w:t>b</w:t>
      </w:r>
      <w:r w:rsidR="005827A9">
        <w:rPr>
          <w:lang w:val="en-US"/>
        </w:rPr>
        <w:t>)</w:t>
      </w:r>
      <w:r w:rsidR="00614F71" w:rsidRPr="00550C0C">
        <w:rPr>
          <w:lang w:val="en-US"/>
        </w:rPr>
        <w:t>(iii).</w:t>
      </w:r>
    </w:p>
  </w:footnote>
  <w:footnote w:id="16">
    <w:p w14:paraId="552877EB" w14:textId="17564DE4" w:rsidR="00737729" w:rsidRPr="00737729" w:rsidRDefault="00737729" w:rsidP="00EA71EC">
      <w:pPr>
        <w:pStyle w:val="FootnoteText"/>
        <w:rPr>
          <w:lang w:val="en-US"/>
        </w:rPr>
      </w:pPr>
      <w:r>
        <w:rPr>
          <w:rStyle w:val="FootnoteReference"/>
        </w:rPr>
        <w:footnoteRef/>
      </w:r>
      <w:r>
        <w:t xml:space="preserve"> Meanwhile, during the process of introducing the ban, equipment importers, distributors, and retailers are being sensitized on the upcoming prohibition of HCFC-dependent equipment, </w:t>
      </w:r>
      <w:r w:rsidR="00DF053B">
        <w:t>while capacity</w:t>
      </w:r>
      <w:r>
        <w:t>-building for Customs and border agencies and training of RAC technicians on the safe use of low-GWP refrigerants is being strengthened to ensure effective enforcement and further support a smooth and sustainable transition</w:t>
      </w:r>
      <w:r w:rsidR="002B6E4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1BB1" w14:textId="3140ADCF" w:rsidR="00B00F61" w:rsidRPr="009B0D30" w:rsidRDefault="00B00F61" w:rsidP="00655305">
    <w:pPr>
      <w:jc w:val="left"/>
    </w:pPr>
    <w:r>
      <w:fldChar w:fldCharType="begin"/>
    </w:r>
    <w:r>
      <w:instrText xml:space="preserve"> DOCPROPERTY "Document number"  \* MERGEFORMAT </w:instrText>
    </w:r>
    <w:r>
      <w:fldChar w:fldCharType="separate"/>
    </w:r>
    <w:r w:rsidR="00170DA0">
      <w:t>UNEP/</w:t>
    </w:r>
    <w:proofErr w:type="spellStart"/>
    <w:r w:rsidR="00170DA0">
      <w:t>OzL.Pro</w:t>
    </w:r>
    <w:proofErr w:type="spellEnd"/>
    <w:r w:rsidR="00170DA0">
      <w:t>/ExCom/97/43</w:t>
    </w:r>
    <w:r>
      <w:fldChar w:fldCharType="end"/>
    </w:r>
  </w:p>
  <w:p w14:paraId="6E7DB398" w14:textId="77777777" w:rsidR="00B00F61" w:rsidRDefault="00B00F61">
    <w:pPr>
      <w:pStyle w:val="Header"/>
    </w:pPr>
  </w:p>
  <w:p w14:paraId="1B259D8B" w14:textId="77777777" w:rsidR="00171E98" w:rsidRDefault="00171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1A98" w14:textId="7C681FFD" w:rsidR="00B00F61" w:rsidRPr="009B0D30" w:rsidRDefault="00B00F61" w:rsidP="00655305">
    <w:pPr>
      <w:jc w:val="right"/>
    </w:pPr>
    <w:r>
      <w:fldChar w:fldCharType="begin"/>
    </w:r>
    <w:r>
      <w:instrText xml:space="preserve"> DOCPROPERTY "Document number"  \* MERGEFORMAT </w:instrText>
    </w:r>
    <w:r>
      <w:fldChar w:fldCharType="separate"/>
    </w:r>
    <w:r w:rsidR="00170DA0">
      <w:t>UNEP/</w:t>
    </w:r>
    <w:proofErr w:type="spellStart"/>
    <w:r w:rsidR="00170DA0">
      <w:t>OzL.Pro</w:t>
    </w:r>
    <w:proofErr w:type="spellEnd"/>
    <w:r w:rsidR="00170DA0">
      <w:t>/ExCom/97/43</w:t>
    </w:r>
    <w:r>
      <w:fldChar w:fldCharType="end"/>
    </w:r>
  </w:p>
  <w:p w14:paraId="5F4B7054" w14:textId="77777777" w:rsidR="00B00F61" w:rsidRDefault="00B00F61" w:rsidP="00B00F61">
    <w:pPr>
      <w:pStyle w:val="Header"/>
      <w:jc w:val="right"/>
    </w:pPr>
  </w:p>
  <w:p w14:paraId="171EE27E" w14:textId="77777777" w:rsidR="000D770E" w:rsidRDefault="000D770E" w:rsidP="00B00F6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B40F" w14:textId="3A653278" w:rsidR="00840632" w:rsidRDefault="00840632" w:rsidP="00840632">
    <w:pPr>
      <w:jc w:val="right"/>
    </w:pPr>
    <w:r>
      <w:fldChar w:fldCharType="begin"/>
    </w:r>
    <w:r>
      <w:instrText>DOCPROPERTY "Document number"  \* MERGEFORMAT</w:instrText>
    </w:r>
    <w:r>
      <w:fldChar w:fldCharType="separate"/>
    </w:r>
    <w:r w:rsidR="00170DA0">
      <w:t>UNEP/</w:t>
    </w:r>
    <w:proofErr w:type="spellStart"/>
    <w:r w:rsidR="00170DA0">
      <w:t>OzL.Pro</w:t>
    </w:r>
    <w:proofErr w:type="spellEnd"/>
    <w:r w:rsidR="00170DA0">
      <w:t>/ExCom/97/43</w:t>
    </w:r>
    <w:r>
      <w:fldChar w:fldCharType="end"/>
    </w:r>
  </w:p>
  <w:p w14:paraId="2A9087C8" w14:textId="2E0E2890" w:rsidR="00840632" w:rsidRPr="0033525D" w:rsidRDefault="00840632" w:rsidP="00840632">
    <w:pPr>
      <w:jc w:val="right"/>
    </w:pPr>
    <w:r>
      <w:t>Annex I</w:t>
    </w:r>
  </w:p>
  <w:p w14:paraId="280A80E3" w14:textId="77777777" w:rsidR="00840632" w:rsidRPr="0033525D" w:rsidRDefault="00840632"/>
  <w:p w14:paraId="35FF4B59" w14:textId="77777777" w:rsidR="00840632" w:rsidRPr="0033525D" w:rsidRDefault="008406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6202" w14:textId="677AE96A" w:rsidR="00752EDC" w:rsidRPr="009D7F70" w:rsidRDefault="00752EDC" w:rsidP="00B2108C">
    <w:pPr>
      <w:jc w:val="right"/>
      <w:rPr>
        <w:lang w:val="pt-PT"/>
      </w:rPr>
    </w:pPr>
    <w:r>
      <w:fldChar w:fldCharType="begin"/>
    </w:r>
    <w:r>
      <w:instrText>DOCPROPERTY "Document number"  \* MERGEFORMAT</w:instrText>
    </w:r>
    <w:r>
      <w:fldChar w:fldCharType="separate"/>
    </w:r>
    <w:r w:rsidR="00170DA0" w:rsidRPr="00170DA0">
      <w:rPr>
        <w:lang w:val="pt-PT"/>
      </w:rPr>
      <w:t>UNEP/OzL.Pro/ExCom/97/43</w:t>
    </w:r>
    <w:r>
      <w:rPr>
        <w:lang w:val="pt-PT"/>
      </w:rPr>
      <w:fldChar w:fldCharType="end"/>
    </w:r>
  </w:p>
  <w:p w14:paraId="33E3C4B0" w14:textId="35CD57A1" w:rsidR="00752EDC" w:rsidRDefault="00752EDC" w:rsidP="00B2108C">
    <w:pPr>
      <w:pStyle w:val="Header"/>
      <w:jc w:val="right"/>
      <w:rPr>
        <w:lang w:val="pt-PT"/>
      </w:rPr>
    </w:pPr>
    <w:r>
      <w:rPr>
        <w:lang w:val="pt-PT"/>
      </w:rPr>
      <w:t xml:space="preserve">Annex I </w:t>
    </w:r>
  </w:p>
  <w:p w14:paraId="31F0CD87" w14:textId="77777777" w:rsidR="00752EDC" w:rsidRPr="009D7F70" w:rsidRDefault="00752EDC" w:rsidP="00B2108C">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CCC170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92764C"/>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86518C"/>
    <w:multiLevelType w:val="hybridMultilevel"/>
    <w:tmpl w:val="D75EDB1E"/>
    <w:lvl w:ilvl="0" w:tplc="6CFEECB8">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AA6380C"/>
    <w:multiLevelType w:val="hybridMultilevel"/>
    <w:tmpl w:val="5F2C9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FB4033"/>
    <w:multiLevelType w:val="hybridMultilevel"/>
    <w:tmpl w:val="268E6E82"/>
    <w:lvl w:ilvl="0" w:tplc="599C19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870843"/>
    <w:multiLevelType w:val="hybridMultilevel"/>
    <w:tmpl w:val="5F2C91C4"/>
    <w:lvl w:ilvl="0" w:tplc="E99237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42730C"/>
    <w:multiLevelType w:val="hybridMultilevel"/>
    <w:tmpl w:val="6428C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0B53A4"/>
    <w:multiLevelType w:val="hybridMultilevel"/>
    <w:tmpl w:val="90C6853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34E1405"/>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4E572BA"/>
    <w:multiLevelType w:val="hybridMultilevel"/>
    <w:tmpl w:val="40E286AE"/>
    <w:lvl w:ilvl="0" w:tplc="2DD48C2C">
      <w:start w:val="1"/>
      <w:numFmt w:val="decimal"/>
      <w:lvlText w:val="%1."/>
      <w:lvlJc w:val="left"/>
      <w:pPr>
        <w:ind w:left="720" w:hanging="360"/>
      </w:pPr>
    </w:lvl>
    <w:lvl w:ilvl="1" w:tplc="F56018C4">
      <w:start w:val="1"/>
      <w:numFmt w:val="decimal"/>
      <w:lvlText w:val="%2."/>
      <w:lvlJc w:val="left"/>
      <w:pPr>
        <w:ind w:left="720" w:hanging="360"/>
      </w:pPr>
    </w:lvl>
    <w:lvl w:ilvl="2" w:tplc="847274CE">
      <w:start w:val="1"/>
      <w:numFmt w:val="decimal"/>
      <w:lvlText w:val="%3."/>
      <w:lvlJc w:val="left"/>
      <w:pPr>
        <w:ind w:left="720" w:hanging="360"/>
      </w:pPr>
    </w:lvl>
    <w:lvl w:ilvl="3" w:tplc="9FAAB8E2">
      <w:start w:val="1"/>
      <w:numFmt w:val="decimal"/>
      <w:lvlText w:val="%4."/>
      <w:lvlJc w:val="left"/>
      <w:pPr>
        <w:ind w:left="720" w:hanging="360"/>
      </w:pPr>
    </w:lvl>
    <w:lvl w:ilvl="4" w:tplc="6CB60502">
      <w:start w:val="1"/>
      <w:numFmt w:val="decimal"/>
      <w:lvlText w:val="%5."/>
      <w:lvlJc w:val="left"/>
      <w:pPr>
        <w:ind w:left="720" w:hanging="360"/>
      </w:pPr>
    </w:lvl>
    <w:lvl w:ilvl="5" w:tplc="794CE218">
      <w:start w:val="1"/>
      <w:numFmt w:val="decimal"/>
      <w:lvlText w:val="%6."/>
      <w:lvlJc w:val="left"/>
      <w:pPr>
        <w:ind w:left="720" w:hanging="360"/>
      </w:pPr>
    </w:lvl>
    <w:lvl w:ilvl="6" w:tplc="3E3E5BA0">
      <w:start w:val="1"/>
      <w:numFmt w:val="decimal"/>
      <w:lvlText w:val="%7."/>
      <w:lvlJc w:val="left"/>
      <w:pPr>
        <w:ind w:left="720" w:hanging="360"/>
      </w:pPr>
    </w:lvl>
    <w:lvl w:ilvl="7" w:tplc="A274C2EA">
      <w:start w:val="1"/>
      <w:numFmt w:val="decimal"/>
      <w:lvlText w:val="%8."/>
      <w:lvlJc w:val="left"/>
      <w:pPr>
        <w:ind w:left="720" w:hanging="360"/>
      </w:pPr>
    </w:lvl>
    <w:lvl w:ilvl="8" w:tplc="122A2AF4">
      <w:start w:val="1"/>
      <w:numFmt w:val="decimal"/>
      <w:lvlText w:val="%9."/>
      <w:lvlJc w:val="left"/>
      <w:pPr>
        <w:ind w:left="720" w:hanging="360"/>
      </w:pPr>
    </w:lvl>
  </w:abstractNum>
  <w:abstractNum w:abstractNumId="27" w15:restartNumberingAfterBreak="0">
    <w:nsid w:val="79FC0D1C"/>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21"/>
  </w:num>
  <w:num w:numId="18" w16cid:durableId="559828470">
    <w:abstractNumId w:val="23"/>
  </w:num>
  <w:num w:numId="19" w16cid:durableId="1488010068">
    <w:abstractNumId w:val="28"/>
  </w:num>
  <w:num w:numId="20" w16cid:durableId="444007775">
    <w:abstractNumId w:val="14"/>
  </w:num>
  <w:num w:numId="21" w16cid:durableId="1397825505">
    <w:abstractNumId w:val="20"/>
  </w:num>
  <w:num w:numId="22" w16cid:durableId="1051735893">
    <w:abstractNumId w:val="25"/>
  </w:num>
  <w:num w:numId="23" w16cid:durableId="1791509857">
    <w:abstractNumId w:val="19"/>
  </w:num>
  <w:num w:numId="24" w16cid:durableId="1880299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21470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5798233">
    <w:abstractNumId w:val="18"/>
  </w:num>
  <w:num w:numId="27" w16cid:durableId="837576224">
    <w:abstractNumId w:val="13"/>
  </w:num>
  <w:num w:numId="28" w16cid:durableId="1809669832">
    <w:abstractNumId w:val="17"/>
  </w:num>
  <w:num w:numId="29" w16cid:durableId="1533881769">
    <w:abstractNumId w:val="15"/>
  </w:num>
  <w:num w:numId="30" w16cid:durableId="1787042307">
    <w:abstractNumId w:val="16"/>
  </w:num>
  <w:num w:numId="31" w16cid:durableId="443812306">
    <w:abstractNumId w:val="26"/>
  </w:num>
  <w:num w:numId="32" w16cid:durableId="418910380">
    <w:abstractNumId w:val="22"/>
  </w:num>
  <w:num w:numId="33" w16cid:durableId="644773474">
    <w:abstractNumId w:val="24"/>
  </w:num>
  <w:num w:numId="34" w16cid:durableId="623656200">
    <w:abstractNumId w:val="11"/>
  </w:num>
  <w:num w:numId="35" w16cid:durableId="809982629">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3484"/>
    <w:rsid w:val="000036F1"/>
    <w:rsid w:val="00003EF7"/>
    <w:rsid w:val="0000434E"/>
    <w:rsid w:val="000044DE"/>
    <w:rsid w:val="00004B58"/>
    <w:rsid w:val="00004C36"/>
    <w:rsid w:val="00004D4F"/>
    <w:rsid w:val="00004E1E"/>
    <w:rsid w:val="00006144"/>
    <w:rsid w:val="00006664"/>
    <w:rsid w:val="00012C0E"/>
    <w:rsid w:val="00012CFA"/>
    <w:rsid w:val="00013654"/>
    <w:rsid w:val="0001571C"/>
    <w:rsid w:val="00016750"/>
    <w:rsid w:val="00017C3F"/>
    <w:rsid w:val="00017C63"/>
    <w:rsid w:val="000211A9"/>
    <w:rsid w:val="00021238"/>
    <w:rsid w:val="00022071"/>
    <w:rsid w:val="00022B68"/>
    <w:rsid w:val="00023A6E"/>
    <w:rsid w:val="0002417C"/>
    <w:rsid w:val="00025B65"/>
    <w:rsid w:val="00027642"/>
    <w:rsid w:val="000279BE"/>
    <w:rsid w:val="000310E1"/>
    <w:rsid w:val="00031260"/>
    <w:rsid w:val="000313D9"/>
    <w:rsid w:val="00032841"/>
    <w:rsid w:val="000330E5"/>
    <w:rsid w:val="00034AAA"/>
    <w:rsid w:val="0003681A"/>
    <w:rsid w:val="000372B7"/>
    <w:rsid w:val="000374BD"/>
    <w:rsid w:val="000435BA"/>
    <w:rsid w:val="000462E9"/>
    <w:rsid w:val="000475B1"/>
    <w:rsid w:val="00050F6E"/>
    <w:rsid w:val="00053C45"/>
    <w:rsid w:val="000554FB"/>
    <w:rsid w:val="00055B26"/>
    <w:rsid w:val="00057AEA"/>
    <w:rsid w:val="00060C48"/>
    <w:rsid w:val="00061EC2"/>
    <w:rsid w:val="00063738"/>
    <w:rsid w:val="00064B69"/>
    <w:rsid w:val="00066CE8"/>
    <w:rsid w:val="00067806"/>
    <w:rsid w:val="0007022D"/>
    <w:rsid w:val="00070B57"/>
    <w:rsid w:val="00071192"/>
    <w:rsid w:val="000729C2"/>
    <w:rsid w:val="00072A6B"/>
    <w:rsid w:val="00073117"/>
    <w:rsid w:val="00074F19"/>
    <w:rsid w:val="00074F84"/>
    <w:rsid w:val="00076641"/>
    <w:rsid w:val="00076843"/>
    <w:rsid w:val="00077067"/>
    <w:rsid w:val="00077DDB"/>
    <w:rsid w:val="0008065D"/>
    <w:rsid w:val="00080ED0"/>
    <w:rsid w:val="00081809"/>
    <w:rsid w:val="000829CB"/>
    <w:rsid w:val="0008346A"/>
    <w:rsid w:val="000843D0"/>
    <w:rsid w:val="00085B8F"/>
    <w:rsid w:val="00090481"/>
    <w:rsid w:val="000912E3"/>
    <w:rsid w:val="0009146C"/>
    <w:rsid w:val="000939C9"/>
    <w:rsid w:val="00094B7D"/>
    <w:rsid w:val="0009733F"/>
    <w:rsid w:val="000973DB"/>
    <w:rsid w:val="000A015F"/>
    <w:rsid w:val="000A106E"/>
    <w:rsid w:val="000A1CC9"/>
    <w:rsid w:val="000A2684"/>
    <w:rsid w:val="000A311D"/>
    <w:rsid w:val="000A3826"/>
    <w:rsid w:val="000A3D97"/>
    <w:rsid w:val="000A3DEA"/>
    <w:rsid w:val="000A3F57"/>
    <w:rsid w:val="000A560E"/>
    <w:rsid w:val="000A6357"/>
    <w:rsid w:val="000A6C26"/>
    <w:rsid w:val="000B087A"/>
    <w:rsid w:val="000B18EC"/>
    <w:rsid w:val="000B1BC0"/>
    <w:rsid w:val="000B36C8"/>
    <w:rsid w:val="000B3AFD"/>
    <w:rsid w:val="000B76E3"/>
    <w:rsid w:val="000C0071"/>
    <w:rsid w:val="000C0327"/>
    <w:rsid w:val="000C319E"/>
    <w:rsid w:val="000C327A"/>
    <w:rsid w:val="000C3CF1"/>
    <w:rsid w:val="000C6659"/>
    <w:rsid w:val="000C6873"/>
    <w:rsid w:val="000C6D27"/>
    <w:rsid w:val="000C7DD8"/>
    <w:rsid w:val="000D0C40"/>
    <w:rsid w:val="000D1D4A"/>
    <w:rsid w:val="000D22BA"/>
    <w:rsid w:val="000D2BF2"/>
    <w:rsid w:val="000D52A4"/>
    <w:rsid w:val="000D7222"/>
    <w:rsid w:val="000D770E"/>
    <w:rsid w:val="000E0569"/>
    <w:rsid w:val="000E07BC"/>
    <w:rsid w:val="000E2E21"/>
    <w:rsid w:val="000E2F2A"/>
    <w:rsid w:val="000E394F"/>
    <w:rsid w:val="000E3C25"/>
    <w:rsid w:val="000E4E21"/>
    <w:rsid w:val="000E59D7"/>
    <w:rsid w:val="000F1CD4"/>
    <w:rsid w:val="000F2D56"/>
    <w:rsid w:val="000F4103"/>
    <w:rsid w:val="000F70A7"/>
    <w:rsid w:val="0010026E"/>
    <w:rsid w:val="00102BBC"/>
    <w:rsid w:val="0010360A"/>
    <w:rsid w:val="001041A2"/>
    <w:rsid w:val="0010429D"/>
    <w:rsid w:val="00104B0D"/>
    <w:rsid w:val="00105CBE"/>
    <w:rsid w:val="0011059D"/>
    <w:rsid w:val="0011110E"/>
    <w:rsid w:val="00112CB8"/>
    <w:rsid w:val="00113CCA"/>
    <w:rsid w:val="00113EB8"/>
    <w:rsid w:val="0011518D"/>
    <w:rsid w:val="00116A81"/>
    <w:rsid w:val="00121909"/>
    <w:rsid w:val="00122D86"/>
    <w:rsid w:val="00122F25"/>
    <w:rsid w:val="001248D5"/>
    <w:rsid w:val="00124EEA"/>
    <w:rsid w:val="00125494"/>
    <w:rsid w:val="001268FE"/>
    <w:rsid w:val="00127D87"/>
    <w:rsid w:val="001303EB"/>
    <w:rsid w:val="00131168"/>
    <w:rsid w:val="00132F7F"/>
    <w:rsid w:val="00135980"/>
    <w:rsid w:val="00136FCE"/>
    <w:rsid w:val="0013786F"/>
    <w:rsid w:val="001421B7"/>
    <w:rsid w:val="001435B2"/>
    <w:rsid w:val="00144E50"/>
    <w:rsid w:val="00145CD0"/>
    <w:rsid w:val="00146FE0"/>
    <w:rsid w:val="001471DC"/>
    <w:rsid w:val="001515E4"/>
    <w:rsid w:val="001535A1"/>
    <w:rsid w:val="001540D5"/>
    <w:rsid w:val="0015552A"/>
    <w:rsid w:val="001562B2"/>
    <w:rsid w:val="00156329"/>
    <w:rsid w:val="001566FF"/>
    <w:rsid w:val="001603C3"/>
    <w:rsid w:val="00164719"/>
    <w:rsid w:val="00165545"/>
    <w:rsid w:val="00165CBE"/>
    <w:rsid w:val="00166195"/>
    <w:rsid w:val="00166BF8"/>
    <w:rsid w:val="00166FC4"/>
    <w:rsid w:val="001677AC"/>
    <w:rsid w:val="0017079E"/>
    <w:rsid w:val="00170DA0"/>
    <w:rsid w:val="00171E98"/>
    <w:rsid w:val="00172B11"/>
    <w:rsid w:val="0017338E"/>
    <w:rsid w:val="00176B46"/>
    <w:rsid w:val="00177493"/>
    <w:rsid w:val="0017768B"/>
    <w:rsid w:val="001804EA"/>
    <w:rsid w:val="001805FD"/>
    <w:rsid w:val="0018228B"/>
    <w:rsid w:val="0018373E"/>
    <w:rsid w:val="00184405"/>
    <w:rsid w:val="00185D79"/>
    <w:rsid w:val="00186741"/>
    <w:rsid w:val="00187E92"/>
    <w:rsid w:val="00190A61"/>
    <w:rsid w:val="0019304F"/>
    <w:rsid w:val="00193EF0"/>
    <w:rsid w:val="00194AB5"/>
    <w:rsid w:val="00194E3E"/>
    <w:rsid w:val="001955DB"/>
    <w:rsid w:val="0019576D"/>
    <w:rsid w:val="001969EE"/>
    <w:rsid w:val="00197179"/>
    <w:rsid w:val="001A1BAD"/>
    <w:rsid w:val="001A2215"/>
    <w:rsid w:val="001A3342"/>
    <w:rsid w:val="001A3C5E"/>
    <w:rsid w:val="001A3E3D"/>
    <w:rsid w:val="001A4F2C"/>
    <w:rsid w:val="001A638B"/>
    <w:rsid w:val="001A6DC9"/>
    <w:rsid w:val="001A7024"/>
    <w:rsid w:val="001A7049"/>
    <w:rsid w:val="001A78CF"/>
    <w:rsid w:val="001B1E40"/>
    <w:rsid w:val="001B23CD"/>
    <w:rsid w:val="001B4200"/>
    <w:rsid w:val="001B4D51"/>
    <w:rsid w:val="001B59A9"/>
    <w:rsid w:val="001B7668"/>
    <w:rsid w:val="001C1CE2"/>
    <w:rsid w:val="001C2219"/>
    <w:rsid w:val="001C4211"/>
    <w:rsid w:val="001C4395"/>
    <w:rsid w:val="001C68D9"/>
    <w:rsid w:val="001C764E"/>
    <w:rsid w:val="001D4DFB"/>
    <w:rsid w:val="001D68CF"/>
    <w:rsid w:val="001D6B3E"/>
    <w:rsid w:val="001E008E"/>
    <w:rsid w:val="001E1052"/>
    <w:rsid w:val="001E14BB"/>
    <w:rsid w:val="001E161E"/>
    <w:rsid w:val="001E1FC1"/>
    <w:rsid w:val="001E21B1"/>
    <w:rsid w:val="001E2F93"/>
    <w:rsid w:val="001E330C"/>
    <w:rsid w:val="001E34C2"/>
    <w:rsid w:val="001E3AA0"/>
    <w:rsid w:val="001E4554"/>
    <w:rsid w:val="001E4AB3"/>
    <w:rsid w:val="001E4DCE"/>
    <w:rsid w:val="001E54F7"/>
    <w:rsid w:val="001E61A7"/>
    <w:rsid w:val="001E61E5"/>
    <w:rsid w:val="001F1177"/>
    <w:rsid w:val="001F2159"/>
    <w:rsid w:val="001F2F76"/>
    <w:rsid w:val="001F3B40"/>
    <w:rsid w:val="001F5030"/>
    <w:rsid w:val="001F53FD"/>
    <w:rsid w:val="001F5D15"/>
    <w:rsid w:val="001F6081"/>
    <w:rsid w:val="001F6366"/>
    <w:rsid w:val="001F7297"/>
    <w:rsid w:val="001F7640"/>
    <w:rsid w:val="00200D9C"/>
    <w:rsid w:val="00202429"/>
    <w:rsid w:val="0020430C"/>
    <w:rsid w:val="00204EF0"/>
    <w:rsid w:val="0020532B"/>
    <w:rsid w:val="0020556B"/>
    <w:rsid w:val="00206ADB"/>
    <w:rsid w:val="002076E0"/>
    <w:rsid w:val="00207A8E"/>
    <w:rsid w:val="002102F0"/>
    <w:rsid w:val="00210B8B"/>
    <w:rsid w:val="00212B71"/>
    <w:rsid w:val="0021304F"/>
    <w:rsid w:val="00213787"/>
    <w:rsid w:val="00214863"/>
    <w:rsid w:val="002156B4"/>
    <w:rsid w:val="00224FCD"/>
    <w:rsid w:val="00226B6A"/>
    <w:rsid w:val="00226BAD"/>
    <w:rsid w:val="002274CF"/>
    <w:rsid w:val="00230A14"/>
    <w:rsid w:val="00231316"/>
    <w:rsid w:val="002341CE"/>
    <w:rsid w:val="002354ED"/>
    <w:rsid w:val="00235732"/>
    <w:rsid w:val="0023625D"/>
    <w:rsid w:val="0023701D"/>
    <w:rsid w:val="0024329D"/>
    <w:rsid w:val="00243F01"/>
    <w:rsid w:val="00245F6E"/>
    <w:rsid w:val="002462A9"/>
    <w:rsid w:val="002466D2"/>
    <w:rsid w:val="00247EAE"/>
    <w:rsid w:val="002511B2"/>
    <w:rsid w:val="00251ED3"/>
    <w:rsid w:val="0025317A"/>
    <w:rsid w:val="00253222"/>
    <w:rsid w:val="002534F3"/>
    <w:rsid w:val="00253766"/>
    <w:rsid w:val="002554E4"/>
    <w:rsid w:val="0025571F"/>
    <w:rsid w:val="00261C13"/>
    <w:rsid w:val="002622AF"/>
    <w:rsid w:val="00262847"/>
    <w:rsid w:val="0026754E"/>
    <w:rsid w:val="0026761C"/>
    <w:rsid w:val="002676B2"/>
    <w:rsid w:val="00267C5F"/>
    <w:rsid w:val="002701ED"/>
    <w:rsid w:val="00271243"/>
    <w:rsid w:val="00271CCC"/>
    <w:rsid w:val="002730F3"/>
    <w:rsid w:val="00273C13"/>
    <w:rsid w:val="00273DA7"/>
    <w:rsid w:val="0027455C"/>
    <w:rsid w:val="002750CF"/>
    <w:rsid w:val="00275DC4"/>
    <w:rsid w:val="00276183"/>
    <w:rsid w:val="00276A09"/>
    <w:rsid w:val="00277BF3"/>
    <w:rsid w:val="00281BB2"/>
    <w:rsid w:val="00281C40"/>
    <w:rsid w:val="00281EB9"/>
    <w:rsid w:val="0028245E"/>
    <w:rsid w:val="00284245"/>
    <w:rsid w:val="00285888"/>
    <w:rsid w:val="00286413"/>
    <w:rsid w:val="00286962"/>
    <w:rsid w:val="00286DE2"/>
    <w:rsid w:val="0028712C"/>
    <w:rsid w:val="00291637"/>
    <w:rsid w:val="002932F4"/>
    <w:rsid w:val="00293983"/>
    <w:rsid w:val="00295044"/>
    <w:rsid w:val="00297447"/>
    <w:rsid w:val="002979DD"/>
    <w:rsid w:val="002A03C3"/>
    <w:rsid w:val="002A15C5"/>
    <w:rsid w:val="002A1DBC"/>
    <w:rsid w:val="002A5282"/>
    <w:rsid w:val="002B0985"/>
    <w:rsid w:val="002B108C"/>
    <w:rsid w:val="002B21F9"/>
    <w:rsid w:val="002B254E"/>
    <w:rsid w:val="002B2A38"/>
    <w:rsid w:val="002B4259"/>
    <w:rsid w:val="002B4CE8"/>
    <w:rsid w:val="002B539C"/>
    <w:rsid w:val="002B6E4C"/>
    <w:rsid w:val="002B72E9"/>
    <w:rsid w:val="002C32FC"/>
    <w:rsid w:val="002C3C3E"/>
    <w:rsid w:val="002C4667"/>
    <w:rsid w:val="002C4DF8"/>
    <w:rsid w:val="002C4E33"/>
    <w:rsid w:val="002C4F1C"/>
    <w:rsid w:val="002C63B7"/>
    <w:rsid w:val="002C75C7"/>
    <w:rsid w:val="002C7998"/>
    <w:rsid w:val="002C7FC2"/>
    <w:rsid w:val="002D0826"/>
    <w:rsid w:val="002D15F6"/>
    <w:rsid w:val="002D180A"/>
    <w:rsid w:val="002D20D2"/>
    <w:rsid w:val="002D3C8B"/>
    <w:rsid w:val="002D75D2"/>
    <w:rsid w:val="002D7778"/>
    <w:rsid w:val="002D7B76"/>
    <w:rsid w:val="002E0343"/>
    <w:rsid w:val="002E0DD1"/>
    <w:rsid w:val="002E4890"/>
    <w:rsid w:val="002E72E3"/>
    <w:rsid w:val="002F008E"/>
    <w:rsid w:val="002F1318"/>
    <w:rsid w:val="002F1E53"/>
    <w:rsid w:val="002F26CF"/>
    <w:rsid w:val="002F2CAA"/>
    <w:rsid w:val="002F2E2F"/>
    <w:rsid w:val="002F3EFB"/>
    <w:rsid w:val="002F5A92"/>
    <w:rsid w:val="002F6C9C"/>
    <w:rsid w:val="002F7624"/>
    <w:rsid w:val="0030021E"/>
    <w:rsid w:val="0030052C"/>
    <w:rsid w:val="0030088F"/>
    <w:rsid w:val="00302367"/>
    <w:rsid w:val="00305D30"/>
    <w:rsid w:val="00306591"/>
    <w:rsid w:val="00307627"/>
    <w:rsid w:val="00311031"/>
    <w:rsid w:val="00311939"/>
    <w:rsid w:val="00311E25"/>
    <w:rsid w:val="00314536"/>
    <w:rsid w:val="00316B80"/>
    <w:rsid w:val="003175D4"/>
    <w:rsid w:val="00320E8D"/>
    <w:rsid w:val="0032188F"/>
    <w:rsid w:val="00322E39"/>
    <w:rsid w:val="00326FC2"/>
    <w:rsid w:val="003306E1"/>
    <w:rsid w:val="00330A5F"/>
    <w:rsid w:val="0033119F"/>
    <w:rsid w:val="003320E4"/>
    <w:rsid w:val="00332309"/>
    <w:rsid w:val="00332916"/>
    <w:rsid w:val="00333138"/>
    <w:rsid w:val="003332BE"/>
    <w:rsid w:val="00333E9F"/>
    <w:rsid w:val="0033525D"/>
    <w:rsid w:val="0033564F"/>
    <w:rsid w:val="00336514"/>
    <w:rsid w:val="003365C6"/>
    <w:rsid w:val="00340548"/>
    <w:rsid w:val="003408F8"/>
    <w:rsid w:val="003411D1"/>
    <w:rsid w:val="003414F3"/>
    <w:rsid w:val="00341688"/>
    <w:rsid w:val="00342E2B"/>
    <w:rsid w:val="0034630A"/>
    <w:rsid w:val="00350396"/>
    <w:rsid w:val="00350EE0"/>
    <w:rsid w:val="003518B3"/>
    <w:rsid w:val="003523FF"/>
    <w:rsid w:val="003534BE"/>
    <w:rsid w:val="0035613E"/>
    <w:rsid w:val="003566D2"/>
    <w:rsid w:val="0035727E"/>
    <w:rsid w:val="00360036"/>
    <w:rsid w:val="00362881"/>
    <w:rsid w:val="00362F55"/>
    <w:rsid w:val="00363B39"/>
    <w:rsid w:val="00363EE9"/>
    <w:rsid w:val="003647FC"/>
    <w:rsid w:val="003654AD"/>
    <w:rsid w:val="003661D0"/>
    <w:rsid w:val="00366518"/>
    <w:rsid w:val="00366A05"/>
    <w:rsid w:val="00371252"/>
    <w:rsid w:val="00372FFF"/>
    <w:rsid w:val="00373E39"/>
    <w:rsid w:val="00373E3B"/>
    <w:rsid w:val="003747D6"/>
    <w:rsid w:val="00376128"/>
    <w:rsid w:val="0037742E"/>
    <w:rsid w:val="00377D56"/>
    <w:rsid w:val="00381C0F"/>
    <w:rsid w:val="0038245A"/>
    <w:rsid w:val="003827E8"/>
    <w:rsid w:val="00382A41"/>
    <w:rsid w:val="003837D6"/>
    <w:rsid w:val="003840E6"/>
    <w:rsid w:val="0038462F"/>
    <w:rsid w:val="00385101"/>
    <w:rsid w:val="00385CFC"/>
    <w:rsid w:val="0038782D"/>
    <w:rsid w:val="00390E30"/>
    <w:rsid w:val="00391BAB"/>
    <w:rsid w:val="003923E4"/>
    <w:rsid w:val="0039337A"/>
    <w:rsid w:val="0039356F"/>
    <w:rsid w:val="0039394C"/>
    <w:rsid w:val="00393BF4"/>
    <w:rsid w:val="00394120"/>
    <w:rsid w:val="00394808"/>
    <w:rsid w:val="0039764E"/>
    <w:rsid w:val="003A0A50"/>
    <w:rsid w:val="003A1B9C"/>
    <w:rsid w:val="003A3189"/>
    <w:rsid w:val="003A3C31"/>
    <w:rsid w:val="003A3CA7"/>
    <w:rsid w:val="003A45A4"/>
    <w:rsid w:val="003B2B58"/>
    <w:rsid w:val="003B33BD"/>
    <w:rsid w:val="003B3AC8"/>
    <w:rsid w:val="003B569D"/>
    <w:rsid w:val="003B5A25"/>
    <w:rsid w:val="003B7485"/>
    <w:rsid w:val="003C0DB4"/>
    <w:rsid w:val="003C152E"/>
    <w:rsid w:val="003C15F3"/>
    <w:rsid w:val="003C1C91"/>
    <w:rsid w:val="003C2577"/>
    <w:rsid w:val="003C28B1"/>
    <w:rsid w:val="003C2AFA"/>
    <w:rsid w:val="003C3A7B"/>
    <w:rsid w:val="003C3C0E"/>
    <w:rsid w:val="003C3F2D"/>
    <w:rsid w:val="003C5841"/>
    <w:rsid w:val="003C5EDC"/>
    <w:rsid w:val="003C685C"/>
    <w:rsid w:val="003C737F"/>
    <w:rsid w:val="003C7E13"/>
    <w:rsid w:val="003D0836"/>
    <w:rsid w:val="003D218E"/>
    <w:rsid w:val="003D32BE"/>
    <w:rsid w:val="003D4262"/>
    <w:rsid w:val="003D42A6"/>
    <w:rsid w:val="003D49CB"/>
    <w:rsid w:val="003D4F21"/>
    <w:rsid w:val="003D4FAC"/>
    <w:rsid w:val="003D500E"/>
    <w:rsid w:val="003D502B"/>
    <w:rsid w:val="003D5AB4"/>
    <w:rsid w:val="003D6298"/>
    <w:rsid w:val="003E11FD"/>
    <w:rsid w:val="003E1236"/>
    <w:rsid w:val="003E1885"/>
    <w:rsid w:val="003E3A44"/>
    <w:rsid w:val="003E467D"/>
    <w:rsid w:val="003E7906"/>
    <w:rsid w:val="003E7F54"/>
    <w:rsid w:val="003F000F"/>
    <w:rsid w:val="003F1E1B"/>
    <w:rsid w:val="003F2F46"/>
    <w:rsid w:val="003F33CD"/>
    <w:rsid w:val="003F3540"/>
    <w:rsid w:val="003F373F"/>
    <w:rsid w:val="003F3C50"/>
    <w:rsid w:val="003F4B43"/>
    <w:rsid w:val="003F55C1"/>
    <w:rsid w:val="003F69B0"/>
    <w:rsid w:val="00401DED"/>
    <w:rsid w:val="00402996"/>
    <w:rsid w:val="00403835"/>
    <w:rsid w:val="00404AB3"/>
    <w:rsid w:val="00404D49"/>
    <w:rsid w:val="004056C5"/>
    <w:rsid w:val="00406202"/>
    <w:rsid w:val="00406536"/>
    <w:rsid w:val="00406A6A"/>
    <w:rsid w:val="00406B22"/>
    <w:rsid w:val="00407147"/>
    <w:rsid w:val="004078FA"/>
    <w:rsid w:val="0041308A"/>
    <w:rsid w:val="00413BC4"/>
    <w:rsid w:val="004171FD"/>
    <w:rsid w:val="00417570"/>
    <w:rsid w:val="0042019B"/>
    <w:rsid w:val="00421A32"/>
    <w:rsid w:val="00422862"/>
    <w:rsid w:val="00422FBC"/>
    <w:rsid w:val="0042663E"/>
    <w:rsid w:val="0042697B"/>
    <w:rsid w:val="0042769A"/>
    <w:rsid w:val="004277CA"/>
    <w:rsid w:val="00427AF0"/>
    <w:rsid w:val="00431E08"/>
    <w:rsid w:val="0043247A"/>
    <w:rsid w:val="004328A7"/>
    <w:rsid w:val="004337E4"/>
    <w:rsid w:val="00433FB8"/>
    <w:rsid w:val="004348F7"/>
    <w:rsid w:val="00434C74"/>
    <w:rsid w:val="004361DA"/>
    <w:rsid w:val="00436661"/>
    <w:rsid w:val="004415C3"/>
    <w:rsid w:val="004436D5"/>
    <w:rsid w:val="004463BB"/>
    <w:rsid w:val="00447716"/>
    <w:rsid w:val="00450ADE"/>
    <w:rsid w:val="00451FE4"/>
    <w:rsid w:val="00453829"/>
    <w:rsid w:val="00453FDC"/>
    <w:rsid w:val="004569DD"/>
    <w:rsid w:val="00456EB4"/>
    <w:rsid w:val="004576CD"/>
    <w:rsid w:val="00457827"/>
    <w:rsid w:val="0045789C"/>
    <w:rsid w:val="00460AD7"/>
    <w:rsid w:val="004644F3"/>
    <w:rsid w:val="0046462F"/>
    <w:rsid w:val="0046506F"/>
    <w:rsid w:val="0046721A"/>
    <w:rsid w:val="004718F3"/>
    <w:rsid w:val="004731C2"/>
    <w:rsid w:val="0047372C"/>
    <w:rsid w:val="00473784"/>
    <w:rsid w:val="00475040"/>
    <w:rsid w:val="00477D72"/>
    <w:rsid w:val="00480348"/>
    <w:rsid w:val="00480690"/>
    <w:rsid w:val="00480B52"/>
    <w:rsid w:val="00482C1B"/>
    <w:rsid w:val="00485B5F"/>
    <w:rsid w:val="004902B8"/>
    <w:rsid w:val="00490C06"/>
    <w:rsid w:val="0049182F"/>
    <w:rsid w:val="00491E09"/>
    <w:rsid w:val="00493307"/>
    <w:rsid w:val="00493D40"/>
    <w:rsid w:val="00493EE3"/>
    <w:rsid w:val="004946FB"/>
    <w:rsid w:val="004948EC"/>
    <w:rsid w:val="00494C18"/>
    <w:rsid w:val="00496290"/>
    <w:rsid w:val="004967B6"/>
    <w:rsid w:val="00496A3F"/>
    <w:rsid w:val="004971B7"/>
    <w:rsid w:val="004A4A05"/>
    <w:rsid w:val="004A504B"/>
    <w:rsid w:val="004A54CA"/>
    <w:rsid w:val="004A569E"/>
    <w:rsid w:val="004A64FB"/>
    <w:rsid w:val="004A6911"/>
    <w:rsid w:val="004A69A3"/>
    <w:rsid w:val="004A6DF8"/>
    <w:rsid w:val="004B06AA"/>
    <w:rsid w:val="004B0B47"/>
    <w:rsid w:val="004B110D"/>
    <w:rsid w:val="004B31D9"/>
    <w:rsid w:val="004B3652"/>
    <w:rsid w:val="004B4797"/>
    <w:rsid w:val="004B4AF3"/>
    <w:rsid w:val="004B54E0"/>
    <w:rsid w:val="004B7384"/>
    <w:rsid w:val="004C0063"/>
    <w:rsid w:val="004C296D"/>
    <w:rsid w:val="004C3304"/>
    <w:rsid w:val="004C352D"/>
    <w:rsid w:val="004C4269"/>
    <w:rsid w:val="004C4488"/>
    <w:rsid w:val="004C6083"/>
    <w:rsid w:val="004C7B5F"/>
    <w:rsid w:val="004D0152"/>
    <w:rsid w:val="004D0A02"/>
    <w:rsid w:val="004D28CA"/>
    <w:rsid w:val="004D324C"/>
    <w:rsid w:val="004D41EF"/>
    <w:rsid w:val="004D6236"/>
    <w:rsid w:val="004D7874"/>
    <w:rsid w:val="004D7C6B"/>
    <w:rsid w:val="004D7F90"/>
    <w:rsid w:val="004E04F2"/>
    <w:rsid w:val="004E050F"/>
    <w:rsid w:val="004E08DF"/>
    <w:rsid w:val="004E2C1A"/>
    <w:rsid w:val="004E3504"/>
    <w:rsid w:val="004E3813"/>
    <w:rsid w:val="004E3AEC"/>
    <w:rsid w:val="004E3FFD"/>
    <w:rsid w:val="004E43D4"/>
    <w:rsid w:val="004E4423"/>
    <w:rsid w:val="004E4DBB"/>
    <w:rsid w:val="004E4E41"/>
    <w:rsid w:val="004E73DB"/>
    <w:rsid w:val="004E7F9C"/>
    <w:rsid w:val="004F14C1"/>
    <w:rsid w:val="004F3493"/>
    <w:rsid w:val="004F407F"/>
    <w:rsid w:val="004F4CB0"/>
    <w:rsid w:val="004F5143"/>
    <w:rsid w:val="004F60F6"/>
    <w:rsid w:val="004F6D7D"/>
    <w:rsid w:val="00501627"/>
    <w:rsid w:val="00502FBC"/>
    <w:rsid w:val="00503032"/>
    <w:rsid w:val="00503233"/>
    <w:rsid w:val="00503291"/>
    <w:rsid w:val="00503AEF"/>
    <w:rsid w:val="005053DE"/>
    <w:rsid w:val="0050605D"/>
    <w:rsid w:val="005060F9"/>
    <w:rsid w:val="005100FF"/>
    <w:rsid w:val="00511481"/>
    <w:rsid w:val="00512B09"/>
    <w:rsid w:val="00512EF6"/>
    <w:rsid w:val="00513D3D"/>
    <w:rsid w:val="00514341"/>
    <w:rsid w:val="0051458E"/>
    <w:rsid w:val="00514601"/>
    <w:rsid w:val="0051542D"/>
    <w:rsid w:val="00515CEA"/>
    <w:rsid w:val="00516993"/>
    <w:rsid w:val="005174E0"/>
    <w:rsid w:val="005216F4"/>
    <w:rsid w:val="005220ED"/>
    <w:rsid w:val="0052268B"/>
    <w:rsid w:val="00522C41"/>
    <w:rsid w:val="00522DD9"/>
    <w:rsid w:val="00524429"/>
    <w:rsid w:val="00525065"/>
    <w:rsid w:val="00526019"/>
    <w:rsid w:val="00526E90"/>
    <w:rsid w:val="00527BFD"/>
    <w:rsid w:val="005300C0"/>
    <w:rsid w:val="00533796"/>
    <w:rsid w:val="00535AAB"/>
    <w:rsid w:val="00535DA8"/>
    <w:rsid w:val="005360B6"/>
    <w:rsid w:val="005360D5"/>
    <w:rsid w:val="0053619E"/>
    <w:rsid w:val="00537187"/>
    <w:rsid w:val="00537343"/>
    <w:rsid w:val="00537E96"/>
    <w:rsid w:val="005415B1"/>
    <w:rsid w:val="00542047"/>
    <w:rsid w:val="00542AFD"/>
    <w:rsid w:val="00544F2A"/>
    <w:rsid w:val="005454D1"/>
    <w:rsid w:val="00547638"/>
    <w:rsid w:val="00550805"/>
    <w:rsid w:val="00550C0C"/>
    <w:rsid w:val="005516F3"/>
    <w:rsid w:val="0055329A"/>
    <w:rsid w:val="00553B82"/>
    <w:rsid w:val="00555D75"/>
    <w:rsid w:val="005564E2"/>
    <w:rsid w:val="00557C1E"/>
    <w:rsid w:val="00560DF0"/>
    <w:rsid w:val="00560FAE"/>
    <w:rsid w:val="00561DBE"/>
    <w:rsid w:val="00563FB8"/>
    <w:rsid w:val="00566D91"/>
    <w:rsid w:val="00566DA5"/>
    <w:rsid w:val="0056759C"/>
    <w:rsid w:val="00567EBC"/>
    <w:rsid w:val="005740C8"/>
    <w:rsid w:val="00575BEF"/>
    <w:rsid w:val="00576141"/>
    <w:rsid w:val="00580A5A"/>
    <w:rsid w:val="005821CC"/>
    <w:rsid w:val="005827A9"/>
    <w:rsid w:val="005835C3"/>
    <w:rsid w:val="00583A3A"/>
    <w:rsid w:val="00584BAD"/>
    <w:rsid w:val="00585ADD"/>
    <w:rsid w:val="00586AD7"/>
    <w:rsid w:val="005902D2"/>
    <w:rsid w:val="0059075C"/>
    <w:rsid w:val="005909D1"/>
    <w:rsid w:val="00590AFE"/>
    <w:rsid w:val="00590C51"/>
    <w:rsid w:val="005929FE"/>
    <w:rsid w:val="0059513E"/>
    <w:rsid w:val="00595678"/>
    <w:rsid w:val="00596E28"/>
    <w:rsid w:val="005A1F91"/>
    <w:rsid w:val="005A2275"/>
    <w:rsid w:val="005A278C"/>
    <w:rsid w:val="005A3EC8"/>
    <w:rsid w:val="005A60D8"/>
    <w:rsid w:val="005A6AA4"/>
    <w:rsid w:val="005A6D9F"/>
    <w:rsid w:val="005A725A"/>
    <w:rsid w:val="005B10B8"/>
    <w:rsid w:val="005B31A6"/>
    <w:rsid w:val="005B3407"/>
    <w:rsid w:val="005B342F"/>
    <w:rsid w:val="005B4377"/>
    <w:rsid w:val="005B4450"/>
    <w:rsid w:val="005B44D7"/>
    <w:rsid w:val="005B48FF"/>
    <w:rsid w:val="005B6094"/>
    <w:rsid w:val="005B7A43"/>
    <w:rsid w:val="005C01C5"/>
    <w:rsid w:val="005C1E32"/>
    <w:rsid w:val="005C4793"/>
    <w:rsid w:val="005C49AC"/>
    <w:rsid w:val="005C59D4"/>
    <w:rsid w:val="005C5B8D"/>
    <w:rsid w:val="005C6173"/>
    <w:rsid w:val="005C653E"/>
    <w:rsid w:val="005C670D"/>
    <w:rsid w:val="005C6786"/>
    <w:rsid w:val="005D0287"/>
    <w:rsid w:val="005D105C"/>
    <w:rsid w:val="005D363F"/>
    <w:rsid w:val="005D3D6A"/>
    <w:rsid w:val="005D4F6F"/>
    <w:rsid w:val="005D7255"/>
    <w:rsid w:val="005D7308"/>
    <w:rsid w:val="005E1105"/>
    <w:rsid w:val="005E3891"/>
    <w:rsid w:val="005E3D06"/>
    <w:rsid w:val="005E4CB6"/>
    <w:rsid w:val="005E55C8"/>
    <w:rsid w:val="005E7654"/>
    <w:rsid w:val="005F12D2"/>
    <w:rsid w:val="005F166D"/>
    <w:rsid w:val="005F2C10"/>
    <w:rsid w:val="005F4F2F"/>
    <w:rsid w:val="00603DEA"/>
    <w:rsid w:val="006042F1"/>
    <w:rsid w:val="006044D1"/>
    <w:rsid w:val="00604596"/>
    <w:rsid w:val="006049DF"/>
    <w:rsid w:val="00604C15"/>
    <w:rsid w:val="0060568B"/>
    <w:rsid w:val="00606A68"/>
    <w:rsid w:val="00607431"/>
    <w:rsid w:val="006124A2"/>
    <w:rsid w:val="00612D4C"/>
    <w:rsid w:val="00614F71"/>
    <w:rsid w:val="00615333"/>
    <w:rsid w:val="0061583A"/>
    <w:rsid w:val="006158D5"/>
    <w:rsid w:val="006200B0"/>
    <w:rsid w:val="00621423"/>
    <w:rsid w:val="00624730"/>
    <w:rsid w:val="00625D83"/>
    <w:rsid w:val="00627840"/>
    <w:rsid w:val="006308CB"/>
    <w:rsid w:val="00631231"/>
    <w:rsid w:val="006322E6"/>
    <w:rsid w:val="00634246"/>
    <w:rsid w:val="0063586F"/>
    <w:rsid w:val="00636707"/>
    <w:rsid w:val="006405BA"/>
    <w:rsid w:val="00641FE5"/>
    <w:rsid w:val="00642930"/>
    <w:rsid w:val="00643064"/>
    <w:rsid w:val="00643F00"/>
    <w:rsid w:val="00644E5D"/>
    <w:rsid w:val="0064585E"/>
    <w:rsid w:val="0064727D"/>
    <w:rsid w:val="00647E3A"/>
    <w:rsid w:val="006509E8"/>
    <w:rsid w:val="006513F1"/>
    <w:rsid w:val="00651984"/>
    <w:rsid w:val="006537C4"/>
    <w:rsid w:val="00654581"/>
    <w:rsid w:val="006547A9"/>
    <w:rsid w:val="006549DE"/>
    <w:rsid w:val="00654E4D"/>
    <w:rsid w:val="00655305"/>
    <w:rsid w:val="00660767"/>
    <w:rsid w:val="006623E7"/>
    <w:rsid w:val="00662B80"/>
    <w:rsid w:val="00663CB6"/>
    <w:rsid w:val="00665490"/>
    <w:rsid w:val="0066768F"/>
    <w:rsid w:val="00670F6C"/>
    <w:rsid w:val="00671C7A"/>
    <w:rsid w:val="00672A3A"/>
    <w:rsid w:val="00676E58"/>
    <w:rsid w:val="00677A2B"/>
    <w:rsid w:val="00677BF2"/>
    <w:rsid w:val="00677BF6"/>
    <w:rsid w:val="00681013"/>
    <w:rsid w:val="006821F7"/>
    <w:rsid w:val="00684015"/>
    <w:rsid w:val="006842C1"/>
    <w:rsid w:val="00685180"/>
    <w:rsid w:val="006852C7"/>
    <w:rsid w:val="006852CE"/>
    <w:rsid w:val="0068672D"/>
    <w:rsid w:val="006912DD"/>
    <w:rsid w:val="00691EC0"/>
    <w:rsid w:val="00692D14"/>
    <w:rsid w:val="0069346A"/>
    <w:rsid w:val="00695FBB"/>
    <w:rsid w:val="006A12D2"/>
    <w:rsid w:val="006A4190"/>
    <w:rsid w:val="006A5842"/>
    <w:rsid w:val="006A6852"/>
    <w:rsid w:val="006A6A52"/>
    <w:rsid w:val="006A70D6"/>
    <w:rsid w:val="006A7A3B"/>
    <w:rsid w:val="006A7FDC"/>
    <w:rsid w:val="006B03F6"/>
    <w:rsid w:val="006B0D28"/>
    <w:rsid w:val="006B0D5F"/>
    <w:rsid w:val="006B1810"/>
    <w:rsid w:val="006B2C55"/>
    <w:rsid w:val="006B41E1"/>
    <w:rsid w:val="006B505C"/>
    <w:rsid w:val="006B631B"/>
    <w:rsid w:val="006B65C7"/>
    <w:rsid w:val="006B6926"/>
    <w:rsid w:val="006B6C62"/>
    <w:rsid w:val="006C1727"/>
    <w:rsid w:val="006C2319"/>
    <w:rsid w:val="006C32FD"/>
    <w:rsid w:val="006C348A"/>
    <w:rsid w:val="006C39CE"/>
    <w:rsid w:val="006C52BD"/>
    <w:rsid w:val="006C5A8B"/>
    <w:rsid w:val="006C6045"/>
    <w:rsid w:val="006C656F"/>
    <w:rsid w:val="006C6FB6"/>
    <w:rsid w:val="006D0FCC"/>
    <w:rsid w:val="006D21F5"/>
    <w:rsid w:val="006D3089"/>
    <w:rsid w:val="006D43F1"/>
    <w:rsid w:val="006D657C"/>
    <w:rsid w:val="006D7551"/>
    <w:rsid w:val="006D7D29"/>
    <w:rsid w:val="006E126D"/>
    <w:rsid w:val="006E13E6"/>
    <w:rsid w:val="006E1FC3"/>
    <w:rsid w:val="006E2C75"/>
    <w:rsid w:val="006E35C3"/>
    <w:rsid w:val="006E3EAA"/>
    <w:rsid w:val="006E4106"/>
    <w:rsid w:val="006E4B01"/>
    <w:rsid w:val="006E5C41"/>
    <w:rsid w:val="006E5E99"/>
    <w:rsid w:val="006E602A"/>
    <w:rsid w:val="006E761E"/>
    <w:rsid w:val="006F0732"/>
    <w:rsid w:val="006F1D48"/>
    <w:rsid w:val="006F24D2"/>
    <w:rsid w:val="006F4A10"/>
    <w:rsid w:val="006F4C7B"/>
    <w:rsid w:val="00703223"/>
    <w:rsid w:val="00703DE5"/>
    <w:rsid w:val="00704301"/>
    <w:rsid w:val="00704CE9"/>
    <w:rsid w:val="0070616B"/>
    <w:rsid w:val="00706295"/>
    <w:rsid w:val="00706C5E"/>
    <w:rsid w:val="00706CF8"/>
    <w:rsid w:val="00706FDA"/>
    <w:rsid w:val="007071FE"/>
    <w:rsid w:val="007110F5"/>
    <w:rsid w:val="00711F9A"/>
    <w:rsid w:val="00713810"/>
    <w:rsid w:val="007167A8"/>
    <w:rsid w:val="00726586"/>
    <w:rsid w:val="00727B05"/>
    <w:rsid w:val="007303A5"/>
    <w:rsid w:val="00730B3E"/>
    <w:rsid w:val="0073166B"/>
    <w:rsid w:val="00731F46"/>
    <w:rsid w:val="0073420B"/>
    <w:rsid w:val="00734DBA"/>
    <w:rsid w:val="00735398"/>
    <w:rsid w:val="00736367"/>
    <w:rsid w:val="00737729"/>
    <w:rsid w:val="00741F18"/>
    <w:rsid w:val="0074305E"/>
    <w:rsid w:val="00743D24"/>
    <w:rsid w:val="00745755"/>
    <w:rsid w:val="007461B8"/>
    <w:rsid w:val="00746294"/>
    <w:rsid w:val="00746F75"/>
    <w:rsid w:val="0074756B"/>
    <w:rsid w:val="0074760E"/>
    <w:rsid w:val="00751B8A"/>
    <w:rsid w:val="00751D8C"/>
    <w:rsid w:val="00752EDC"/>
    <w:rsid w:val="007532FC"/>
    <w:rsid w:val="007537DF"/>
    <w:rsid w:val="00753FEE"/>
    <w:rsid w:val="007548C4"/>
    <w:rsid w:val="00754ABA"/>
    <w:rsid w:val="00755756"/>
    <w:rsid w:val="00756A19"/>
    <w:rsid w:val="0075794E"/>
    <w:rsid w:val="007601B8"/>
    <w:rsid w:val="007617D0"/>
    <w:rsid w:val="007624A2"/>
    <w:rsid w:val="007649A3"/>
    <w:rsid w:val="00765951"/>
    <w:rsid w:val="00765A19"/>
    <w:rsid w:val="007704E0"/>
    <w:rsid w:val="00770C48"/>
    <w:rsid w:val="00772376"/>
    <w:rsid w:val="00773671"/>
    <w:rsid w:val="00773E68"/>
    <w:rsid w:val="00776BA5"/>
    <w:rsid w:val="00782B0D"/>
    <w:rsid w:val="00783549"/>
    <w:rsid w:val="007849E3"/>
    <w:rsid w:val="007857BA"/>
    <w:rsid w:val="007902A2"/>
    <w:rsid w:val="0079064E"/>
    <w:rsid w:val="00791809"/>
    <w:rsid w:val="00793192"/>
    <w:rsid w:val="00793E93"/>
    <w:rsid w:val="00795C8C"/>
    <w:rsid w:val="0079781A"/>
    <w:rsid w:val="007A02C8"/>
    <w:rsid w:val="007A02FD"/>
    <w:rsid w:val="007A1268"/>
    <w:rsid w:val="007A1546"/>
    <w:rsid w:val="007A228C"/>
    <w:rsid w:val="007A332C"/>
    <w:rsid w:val="007A368E"/>
    <w:rsid w:val="007A41DA"/>
    <w:rsid w:val="007A4C14"/>
    <w:rsid w:val="007A5868"/>
    <w:rsid w:val="007A709C"/>
    <w:rsid w:val="007A7C24"/>
    <w:rsid w:val="007B04CE"/>
    <w:rsid w:val="007B2315"/>
    <w:rsid w:val="007B2497"/>
    <w:rsid w:val="007B2F7F"/>
    <w:rsid w:val="007B3831"/>
    <w:rsid w:val="007B3A4E"/>
    <w:rsid w:val="007B58ED"/>
    <w:rsid w:val="007B6871"/>
    <w:rsid w:val="007B7A2F"/>
    <w:rsid w:val="007C08FA"/>
    <w:rsid w:val="007C0937"/>
    <w:rsid w:val="007C15E5"/>
    <w:rsid w:val="007C2B69"/>
    <w:rsid w:val="007C32EE"/>
    <w:rsid w:val="007C39D3"/>
    <w:rsid w:val="007C3D33"/>
    <w:rsid w:val="007C4F33"/>
    <w:rsid w:val="007C586F"/>
    <w:rsid w:val="007C62CF"/>
    <w:rsid w:val="007D06D8"/>
    <w:rsid w:val="007D0A1F"/>
    <w:rsid w:val="007D1731"/>
    <w:rsid w:val="007D294A"/>
    <w:rsid w:val="007D47D2"/>
    <w:rsid w:val="007D561E"/>
    <w:rsid w:val="007D6EC0"/>
    <w:rsid w:val="007D7AB7"/>
    <w:rsid w:val="007D7E1D"/>
    <w:rsid w:val="007E17DE"/>
    <w:rsid w:val="007E30D8"/>
    <w:rsid w:val="007E4D3B"/>
    <w:rsid w:val="007E4EA4"/>
    <w:rsid w:val="007E4FDF"/>
    <w:rsid w:val="007E503C"/>
    <w:rsid w:val="007E5BC4"/>
    <w:rsid w:val="007E6003"/>
    <w:rsid w:val="007E617F"/>
    <w:rsid w:val="007F06BC"/>
    <w:rsid w:val="007F5C8B"/>
    <w:rsid w:val="007F6772"/>
    <w:rsid w:val="007F7668"/>
    <w:rsid w:val="007F774C"/>
    <w:rsid w:val="00800E03"/>
    <w:rsid w:val="00802809"/>
    <w:rsid w:val="00802F44"/>
    <w:rsid w:val="0080345C"/>
    <w:rsid w:val="00804E73"/>
    <w:rsid w:val="008101CB"/>
    <w:rsid w:val="00812479"/>
    <w:rsid w:val="00813EB5"/>
    <w:rsid w:val="00814533"/>
    <w:rsid w:val="00814F79"/>
    <w:rsid w:val="008152B4"/>
    <w:rsid w:val="0082522F"/>
    <w:rsid w:val="0083183C"/>
    <w:rsid w:val="00831979"/>
    <w:rsid w:val="0083362B"/>
    <w:rsid w:val="00833BE1"/>
    <w:rsid w:val="00834E81"/>
    <w:rsid w:val="008351B4"/>
    <w:rsid w:val="008359D8"/>
    <w:rsid w:val="00840632"/>
    <w:rsid w:val="00840702"/>
    <w:rsid w:val="00841769"/>
    <w:rsid w:val="0084256C"/>
    <w:rsid w:val="00843C74"/>
    <w:rsid w:val="0084517A"/>
    <w:rsid w:val="0084609E"/>
    <w:rsid w:val="008508F7"/>
    <w:rsid w:val="00851352"/>
    <w:rsid w:val="00852B1E"/>
    <w:rsid w:val="00853825"/>
    <w:rsid w:val="008559BF"/>
    <w:rsid w:val="00856D3E"/>
    <w:rsid w:val="00857077"/>
    <w:rsid w:val="00862FA7"/>
    <w:rsid w:val="00863230"/>
    <w:rsid w:val="00863E48"/>
    <w:rsid w:val="0086402A"/>
    <w:rsid w:val="00864397"/>
    <w:rsid w:val="00865BD0"/>
    <w:rsid w:val="00867E07"/>
    <w:rsid w:val="008704D8"/>
    <w:rsid w:val="008715AB"/>
    <w:rsid w:val="008717D8"/>
    <w:rsid w:val="0087215C"/>
    <w:rsid w:val="008736A4"/>
    <w:rsid w:val="008747E3"/>
    <w:rsid w:val="00875D25"/>
    <w:rsid w:val="008769FE"/>
    <w:rsid w:val="008801BF"/>
    <w:rsid w:val="0088024B"/>
    <w:rsid w:val="00880E35"/>
    <w:rsid w:val="00885072"/>
    <w:rsid w:val="00886C7B"/>
    <w:rsid w:val="008875FE"/>
    <w:rsid w:val="00887B26"/>
    <w:rsid w:val="00887E4B"/>
    <w:rsid w:val="00887F8E"/>
    <w:rsid w:val="0089019A"/>
    <w:rsid w:val="00892D66"/>
    <w:rsid w:val="00895432"/>
    <w:rsid w:val="008957BD"/>
    <w:rsid w:val="00896234"/>
    <w:rsid w:val="00897E43"/>
    <w:rsid w:val="008A0CA7"/>
    <w:rsid w:val="008A219F"/>
    <w:rsid w:val="008A337E"/>
    <w:rsid w:val="008A38DB"/>
    <w:rsid w:val="008A3C27"/>
    <w:rsid w:val="008A4492"/>
    <w:rsid w:val="008A543A"/>
    <w:rsid w:val="008A547D"/>
    <w:rsid w:val="008A7F43"/>
    <w:rsid w:val="008B0866"/>
    <w:rsid w:val="008B0FF0"/>
    <w:rsid w:val="008B1276"/>
    <w:rsid w:val="008B2C8E"/>
    <w:rsid w:val="008B31DF"/>
    <w:rsid w:val="008B4B85"/>
    <w:rsid w:val="008B515B"/>
    <w:rsid w:val="008B5A60"/>
    <w:rsid w:val="008C0F15"/>
    <w:rsid w:val="008C222B"/>
    <w:rsid w:val="008C282A"/>
    <w:rsid w:val="008C42AC"/>
    <w:rsid w:val="008C5738"/>
    <w:rsid w:val="008C57AD"/>
    <w:rsid w:val="008C68AF"/>
    <w:rsid w:val="008C7542"/>
    <w:rsid w:val="008C77F3"/>
    <w:rsid w:val="008C7EAD"/>
    <w:rsid w:val="008D0C13"/>
    <w:rsid w:val="008D0CFE"/>
    <w:rsid w:val="008D299A"/>
    <w:rsid w:val="008D3560"/>
    <w:rsid w:val="008D3F56"/>
    <w:rsid w:val="008D453D"/>
    <w:rsid w:val="008D56D1"/>
    <w:rsid w:val="008D60DE"/>
    <w:rsid w:val="008D6152"/>
    <w:rsid w:val="008D7836"/>
    <w:rsid w:val="008E3E5A"/>
    <w:rsid w:val="008E44A7"/>
    <w:rsid w:val="008E4905"/>
    <w:rsid w:val="008E4E69"/>
    <w:rsid w:val="008E4F7C"/>
    <w:rsid w:val="008E6FC4"/>
    <w:rsid w:val="008E7BA9"/>
    <w:rsid w:val="008F00AD"/>
    <w:rsid w:val="008F0F81"/>
    <w:rsid w:val="008F167D"/>
    <w:rsid w:val="008F1BBA"/>
    <w:rsid w:val="008F27BF"/>
    <w:rsid w:val="008F2E64"/>
    <w:rsid w:val="008F2F50"/>
    <w:rsid w:val="008F41C0"/>
    <w:rsid w:val="008F63D8"/>
    <w:rsid w:val="008F66DB"/>
    <w:rsid w:val="008F6C3C"/>
    <w:rsid w:val="00901023"/>
    <w:rsid w:val="00901A7B"/>
    <w:rsid w:val="00901B20"/>
    <w:rsid w:val="009029E3"/>
    <w:rsid w:val="00902C22"/>
    <w:rsid w:val="00904E23"/>
    <w:rsid w:val="00907823"/>
    <w:rsid w:val="009102C1"/>
    <w:rsid w:val="00910536"/>
    <w:rsid w:val="0091143E"/>
    <w:rsid w:val="00911AA2"/>
    <w:rsid w:val="009124B9"/>
    <w:rsid w:val="00912ED3"/>
    <w:rsid w:val="009130B3"/>
    <w:rsid w:val="00913EDA"/>
    <w:rsid w:val="009142EC"/>
    <w:rsid w:val="009145E4"/>
    <w:rsid w:val="00914A27"/>
    <w:rsid w:val="00914B68"/>
    <w:rsid w:val="009154C3"/>
    <w:rsid w:val="0091564E"/>
    <w:rsid w:val="00915D2C"/>
    <w:rsid w:val="00917D9C"/>
    <w:rsid w:val="00920B97"/>
    <w:rsid w:val="0092160C"/>
    <w:rsid w:val="00923385"/>
    <w:rsid w:val="00923540"/>
    <w:rsid w:val="00926767"/>
    <w:rsid w:val="009302AE"/>
    <w:rsid w:val="009318C9"/>
    <w:rsid w:val="00931B8E"/>
    <w:rsid w:val="009349E4"/>
    <w:rsid w:val="00934B5D"/>
    <w:rsid w:val="009355CF"/>
    <w:rsid w:val="0093613E"/>
    <w:rsid w:val="009361D5"/>
    <w:rsid w:val="009363A3"/>
    <w:rsid w:val="00937C7F"/>
    <w:rsid w:val="009416D5"/>
    <w:rsid w:val="00941B96"/>
    <w:rsid w:val="009425F8"/>
    <w:rsid w:val="009428A4"/>
    <w:rsid w:val="009436FA"/>
    <w:rsid w:val="009446A0"/>
    <w:rsid w:val="00944899"/>
    <w:rsid w:val="0094662A"/>
    <w:rsid w:val="00946B6F"/>
    <w:rsid w:val="00947136"/>
    <w:rsid w:val="00947240"/>
    <w:rsid w:val="00947E02"/>
    <w:rsid w:val="009503E5"/>
    <w:rsid w:val="00950F37"/>
    <w:rsid w:val="0095130D"/>
    <w:rsid w:val="0095210B"/>
    <w:rsid w:val="0095303B"/>
    <w:rsid w:val="009533F4"/>
    <w:rsid w:val="00953E7C"/>
    <w:rsid w:val="00953F59"/>
    <w:rsid w:val="00954823"/>
    <w:rsid w:val="009561B0"/>
    <w:rsid w:val="00960082"/>
    <w:rsid w:val="00961174"/>
    <w:rsid w:val="00961684"/>
    <w:rsid w:val="00962F58"/>
    <w:rsid w:val="00963480"/>
    <w:rsid w:val="00963A4F"/>
    <w:rsid w:val="009659F4"/>
    <w:rsid w:val="0096608B"/>
    <w:rsid w:val="009662B5"/>
    <w:rsid w:val="009670DF"/>
    <w:rsid w:val="00970D60"/>
    <w:rsid w:val="00970FC4"/>
    <w:rsid w:val="00972838"/>
    <w:rsid w:val="00973A13"/>
    <w:rsid w:val="009759A3"/>
    <w:rsid w:val="009759BD"/>
    <w:rsid w:val="009760E2"/>
    <w:rsid w:val="009766BD"/>
    <w:rsid w:val="00981E8A"/>
    <w:rsid w:val="00982067"/>
    <w:rsid w:val="00982A0D"/>
    <w:rsid w:val="00985D09"/>
    <w:rsid w:val="00986355"/>
    <w:rsid w:val="00986536"/>
    <w:rsid w:val="009874D0"/>
    <w:rsid w:val="00990CC5"/>
    <w:rsid w:val="00990E4A"/>
    <w:rsid w:val="009929D2"/>
    <w:rsid w:val="0099390E"/>
    <w:rsid w:val="00995674"/>
    <w:rsid w:val="009960E5"/>
    <w:rsid w:val="009A0E20"/>
    <w:rsid w:val="009A196C"/>
    <w:rsid w:val="009A232B"/>
    <w:rsid w:val="009A2DFD"/>
    <w:rsid w:val="009A3705"/>
    <w:rsid w:val="009A4002"/>
    <w:rsid w:val="009A4F78"/>
    <w:rsid w:val="009A67B9"/>
    <w:rsid w:val="009A742E"/>
    <w:rsid w:val="009A7ADC"/>
    <w:rsid w:val="009B0B72"/>
    <w:rsid w:val="009B0D30"/>
    <w:rsid w:val="009B28B2"/>
    <w:rsid w:val="009B2D69"/>
    <w:rsid w:val="009B32DB"/>
    <w:rsid w:val="009B38E8"/>
    <w:rsid w:val="009B544C"/>
    <w:rsid w:val="009B7AA7"/>
    <w:rsid w:val="009C02E0"/>
    <w:rsid w:val="009C1457"/>
    <w:rsid w:val="009C19B7"/>
    <w:rsid w:val="009C1FAD"/>
    <w:rsid w:val="009C2A32"/>
    <w:rsid w:val="009C2F74"/>
    <w:rsid w:val="009C4578"/>
    <w:rsid w:val="009C4C4C"/>
    <w:rsid w:val="009C5ABB"/>
    <w:rsid w:val="009C5D33"/>
    <w:rsid w:val="009D1714"/>
    <w:rsid w:val="009D5564"/>
    <w:rsid w:val="009D696B"/>
    <w:rsid w:val="009D6A8A"/>
    <w:rsid w:val="009D77B3"/>
    <w:rsid w:val="009D7C51"/>
    <w:rsid w:val="009D7F70"/>
    <w:rsid w:val="009E0B9A"/>
    <w:rsid w:val="009E0C6E"/>
    <w:rsid w:val="009E196C"/>
    <w:rsid w:val="009E1D6E"/>
    <w:rsid w:val="009E248C"/>
    <w:rsid w:val="009E2EB0"/>
    <w:rsid w:val="009E4B1B"/>
    <w:rsid w:val="009E4D29"/>
    <w:rsid w:val="009E679C"/>
    <w:rsid w:val="009E6A0A"/>
    <w:rsid w:val="009F071A"/>
    <w:rsid w:val="009F1915"/>
    <w:rsid w:val="009F1AB1"/>
    <w:rsid w:val="009F1B54"/>
    <w:rsid w:val="009F36BF"/>
    <w:rsid w:val="009F4813"/>
    <w:rsid w:val="009F5C32"/>
    <w:rsid w:val="009F6940"/>
    <w:rsid w:val="009F6C4C"/>
    <w:rsid w:val="009F7950"/>
    <w:rsid w:val="00A0037C"/>
    <w:rsid w:val="00A005E4"/>
    <w:rsid w:val="00A02BD1"/>
    <w:rsid w:val="00A036A7"/>
    <w:rsid w:val="00A0521E"/>
    <w:rsid w:val="00A07B6E"/>
    <w:rsid w:val="00A110D0"/>
    <w:rsid w:val="00A111B6"/>
    <w:rsid w:val="00A12F60"/>
    <w:rsid w:val="00A13543"/>
    <w:rsid w:val="00A14F1A"/>
    <w:rsid w:val="00A1773A"/>
    <w:rsid w:val="00A227CF"/>
    <w:rsid w:val="00A242AE"/>
    <w:rsid w:val="00A259F0"/>
    <w:rsid w:val="00A25F13"/>
    <w:rsid w:val="00A2668B"/>
    <w:rsid w:val="00A26D27"/>
    <w:rsid w:val="00A31655"/>
    <w:rsid w:val="00A32035"/>
    <w:rsid w:val="00A333D5"/>
    <w:rsid w:val="00A356A6"/>
    <w:rsid w:val="00A376EE"/>
    <w:rsid w:val="00A41938"/>
    <w:rsid w:val="00A42A99"/>
    <w:rsid w:val="00A42B44"/>
    <w:rsid w:val="00A439B7"/>
    <w:rsid w:val="00A451F2"/>
    <w:rsid w:val="00A50D0F"/>
    <w:rsid w:val="00A5151A"/>
    <w:rsid w:val="00A51BAB"/>
    <w:rsid w:val="00A52FAD"/>
    <w:rsid w:val="00A540D7"/>
    <w:rsid w:val="00A54B1A"/>
    <w:rsid w:val="00A554B2"/>
    <w:rsid w:val="00A55A46"/>
    <w:rsid w:val="00A566F3"/>
    <w:rsid w:val="00A57920"/>
    <w:rsid w:val="00A57E0A"/>
    <w:rsid w:val="00A6051E"/>
    <w:rsid w:val="00A60C82"/>
    <w:rsid w:val="00A610CD"/>
    <w:rsid w:val="00A61BEE"/>
    <w:rsid w:val="00A62BA7"/>
    <w:rsid w:val="00A64302"/>
    <w:rsid w:val="00A66571"/>
    <w:rsid w:val="00A66EBA"/>
    <w:rsid w:val="00A7005C"/>
    <w:rsid w:val="00A70E90"/>
    <w:rsid w:val="00A73988"/>
    <w:rsid w:val="00A746AF"/>
    <w:rsid w:val="00A74F0D"/>
    <w:rsid w:val="00A759C5"/>
    <w:rsid w:val="00A7622B"/>
    <w:rsid w:val="00A7778E"/>
    <w:rsid w:val="00A7778F"/>
    <w:rsid w:val="00A77919"/>
    <w:rsid w:val="00A77A16"/>
    <w:rsid w:val="00A81C19"/>
    <w:rsid w:val="00A823F6"/>
    <w:rsid w:val="00A82AD0"/>
    <w:rsid w:val="00A842F4"/>
    <w:rsid w:val="00A8459D"/>
    <w:rsid w:val="00A8581B"/>
    <w:rsid w:val="00A8719E"/>
    <w:rsid w:val="00A875DB"/>
    <w:rsid w:val="00A87A11"/>
    <w:rsid w:val="00A9094F"/>
    <w:rsid w:val="00A91A37"/>
    <w:rsid w:val="00A91ABA"/>
    <w:rsid w:val="00A931A2"/>
    <w:rsid w:val="00AA0040"/>
    <w:rsid w:val="00AA0A89"/>
    <w:rsid w:val="00AA3128"/>
    <w:rsid w:val="00AA3441"/>
    <w:rsid w:val="00AA4D25"/>
    <w:rsid w:val="00AA5368"/>
    <w:rsid w:val="00AA6429"/>
    <w:rsid w:val="00AB199F"/>
    <w:rsid w:val="00AB1DF6"/>
    <w:rsid w:val="00AB35DF"/>
    <w:rsid w:val="00AB4784"/>
    <w:rsid w:val="00AB5735"/>
    <w:rsid w:val="00AB7AD7"/>
    <w:rsid w:val="00AB7BC5"/>
    <w:rsid w:val="00AC01AA"/>
    <w:rsid w:val="00AC1680"/>
    <w:rsid w:val="00AC1FFE"/>
    <w:rsid w:val="00AC3EE9"/>
    <w:rsid w:val="00AC3F68"/>
    <w:rsid w:val="00AC4F72"/>
    <w:rsid w:val="00AC5041"/>
    <w:rsid w:val="00AC5591"/>
    <w:rsid w:val="00AC5DC3"/>
    <w:rsid w:val="00AC7CF7"/>
    <w:rsid w:val="00AD006E"/>
    <w:rsid w:val="00AD0A04"/>
    <w:rsid w:val="00AD0DCE"/>
    <w:rsid w:val="00AD1593"/>
    <w:rsid w:val="00AD69BB"/>
    <w:rsid w:val="00AE1C28"/>
    <w:rsid w:val="00AE43D7"/>
    <w:rsid w:val="00AE482E"/>
    <w:rsid w:val="00AE75D0"/>
    <w:rsid w:val="00AF058A"/>
    <w:rsid w:val="00AF0E0D"/>
    <w:rsid w:val="00AF1B39"/>
    <w:rsid w:val="00AF2FA3"/>
    <w:rsid w:val="00AF4677"/>
    <w:rsid w:val="00AF48CD"/>
    <w:rsid w:val="00AF6C9D"/>
    <w:rsid w:val="00AF741A"/>
    <w:rsid w:val="00B00F61"/>
    <w:rsid w:val="00B01ADB"/>
    <w:rsid w:val="00B03A86"/>
    <w:rsid w:val="00B04161"/>
    <w:rsid w:val="00B056F9"/>
    <w:rsid w:val="00B060A3"/>
    <w:rsid w:val="00B06B2C"/>
    <w:rsid w:val="00B07934"/>
    <w:rsid w:val="00B10026"/>
    <w:rsid w:val="00B1061C"/>
    <w:rsid w:val="00B113B0"/>
    <w:rsid w:val="00B11993"/>
    <w:rsid w:val="00B11E3D"/>
    <w:rsid w:val="00B12A75"/>
    <w:rsid w:val="00B12ABC"/>
    <w:rsid w:val="00B12EEA"/>
    <w:rsid w:val="00B130DF"/>
    <w:rsid w:val="00B13912"/>
    <w:rsid w:val="00B14B2A"/>
    <w:rsid w:val="00B14CB5"/>
    <w:rsid w:val="00B14D2C"/>
    <w:rsid w:val="00B14D93"/>
    <w:rsid w:val="00B17C15"/>
    <w:rsid w:val="00B17E82"/>
    <w:rsid w:val="00B2108C"/>
    <w:rsid w:val="00B21410"/>
    <w:rsid w:val="00B22CE7"/>
    <w:rsid w:val="00B23CE0"/>
    <w:rsid w:val="00B25C98"/>
    <w:rsid w:val="00B25FAE"/>
    <w:rsid w:val="00B26633"/>
    <w:rsid w:val="00B27A49"/>
    <w:rsid w:val="00B314C7"/>
    <w:rsid w:val="00B33ABC"/>
    <w:rsid w:val="00B347A2"/>
    <w:rsid w:val="00B35FCB"/>
    <w:rsid w:val="00B402ED"/>
    <w:rsid w:val="00B407A0"/>
    <w:rsid w:val="00B40A23"/>
    <w:rsid w:val="00B40A81"/>
    <w:rsid w:val="00B433F6"/>
    <w:rsid w:val="00B45703"/>
    <w:rsid w:val="00B4575A"/>
    <w:rsid w:val="00B501A1"/>
    <w:rsid w:val="00B50E09"/>
    <w:rsid w:val="00B51D38"/>
    <w:rsid w:val="00B52C35"/>
    <w:rsid w:val="00B575BA"/>
    <w:rsid w:val="00B60995"/>
    <w:rsid w:val="00B62111"/>
    <w:rsid w:val="00B660C9"/>
    <w:rsid w:val="00B70BA7"/>
    <w:rsid w:val="00B714E3"/>
    <w:rsid w:val="00B71608"/>
    <w:rsid w:val="00B74393"/>
    <w:rsid w:val="00B76429"/>
    <w:rsid w:val="00B77C9A"/>
    <w:rsid w:val="00B810BC"/>
    <w:rsid w:val="00B84E27"/>
    <w:rsid w:val="00B852A9"/>
    <w:rsid w:val="00B8590F"/>
    <w:rsid w:val="00B85F8A"/>
    <w:rsid w:val="00B86471"/>
    <w:rsid w:val="00B87A2F"/>
    <w:rsid w:val="00B929B1"/>
    <w:rsid w:val="00B93402"/>
    <w:rsid w:val="00B956D4"/>
    <w:rsid w:val="00B9719B"/>
    <w:rsid w:val="00B97446"/>
    <w:rsid w:val="00B97BB1"/>
    <w:rsid w:val="00BA032E"/>
    <w:rsid w:val="00BA1AD5"/>
    <w:rsid w:val="00BA2826"/>
    <w:rsid w:val="00BA45AC"/>
    <w:rsid w:val="00BA6A89"/>
    <w:rsid w:val="00BA7432"/>
    <w:rsid w:val="00BB0713"/>
    <w:rsid w:val="00BB0D72"/>
    <w:rsid w:val="00BB2764"/>
    <w:rsid w:val="00BB6696"/>
    <w:rsid w:val="00BB77D2"/>
    <w:rsid w:val="00BC0056"/>
    <w:rsid w:val="00BC1AA0"/>
    <w:rsid w:val="00BC2495"/>
    <w:rsid w:val="00BC2B3E"/>
    <w:rsid w:val="00BC2C49"/>
    <w:rsid w:val="00BC314A"/>
    <w:rsid w:val="00BC34DA"/>
    <w:rsid w:val="00BC3774"/>
    <w:rsid w:val="00BC6B6F"/>
    <w:rsid w:val="00BC6F5A"/>
    <w:rsid w:val="00BC7EB9"/>
    <w:rsid w:val="00BC7F85"/>
    <w:rsid w:val="00BD2643"/>
    <w:rsid w:val="00BD4227"/>
    <w:rsid w:val="00BD53BF"/>
    <w:rsid w:val="00BD56B1"/>
    <w:rsid w:val="00BD62EB"/>
    <w:rsid w:val="00BD6558"/>
    <w:rsid w:val="00BD77EB"/>
    <w:rsid w:val="00BE2AA0"/>
    <w:rsid w:val="00BE31FA"/>
    <w:rsid w:val="00BE4781"/>
    <w:rsid w:val="00BE720F"/>
    <w:rsid w:val="00BE7A75"/>
    <w:rsid w:val="00BF0698"/>
    <w:rsid w:val="00BF2AD7"/>
    <w:rsid w:val="00BF2F76"/>
    <w:rsid w:val="00BF3022"/>
    <w:rsid w:val="00BF3214"/>
    <w:rsid w:val="00BF3228"/>
    <w:rsid w:val="00BF3639"/>
    <w:rsid w:val="00BF5573"/>
    <w:rsid w:val="00BF60E7"/>
    <w:rsid w:val="00BF65CA"/>
    <w:rsid w:val="00C00064"/>
    <w:rsid w:val="00C0017E"/>
    <w:rsid w:val="00C00541"/>
    <w:rsid w:val="00C01B71"/>
    <w:rsid w:val="00C01F6A"/>
    <w:rsid w:val="00C024C8"/>
    <w:rsid w:val="00C03395"/>
    <w:rsid w:val="00C0393D"/>
    <w:rsid w:val="00C05E09"/>
    <w:rsid w:val="00C07052"/>
    <w:rsid w:val="00C105F1"/>
    <w:rsid w:val="00C1099C"/>
    <w:rsid w:val="00C11FCD"/>
    <w:rsid w:val="00C121C7"/>
    <w:rsid w:val="00C121EC"/>
    <w:rsid w:val="00C12B7E"/>
    <w:rsid w:val="00C15867"/>
    <w:rsid w:val="00C1640C"/>
    <w:rsid w:val="00C172F3"/>
    <w:rsid w:val="00C22398"/>
    <w:rsid w:val="00C225D1"/>
    <w:rsid w:val="00C2269B"/>
    <w:rsid w:val="00C2296D"/>
    <w:rsid w:val="00C23155"/>
    <w:rsid w:val="00C2449D"/>
    <w:rsid w:val="00C252D3"/>
    <w:rsid w:val="00C27613"/>
    <w:rsid w:val="00C27AC6"/>
    <w:rsid w:val="00C30A70"/>
    <w:rsid w:val="00C31C64"/>
    <w:rsid w:val="00C33329"/>
    <w:rsid w:val="00C336EA"/>
    <w:rsid w:val="00C34E0B"/>
    <w:rsid w:val="00C34E84"/>
    <w:rsid w:val="00C3536B"/>
    <w:rsid w:val="00C35566"/>
    <w:rsid w:val="00C368C2"/>
    <w:rsid w:val="00C40C41"/>
    <w:rsid w:val="00C42526"/>
    <w:rsid w:val="00C4295D"/>
    <w:rsid w:val="00C42F28"/>
    <w:rsid w:val="00C449FF"/>
    <w:rsid w:val="00C44E3B"/>
    <w:rsid w:val="00C4577B"/>
    <w:rsid w:val="00C45885"/>
    <w:rsid w:val="00C47088"/>
    <w:rsid w:val="00C47C95"/>
    <w:rsid w:val="00C50D78"/>
    <w:rsid w:val="00C50F22"/>
    <w:rsid w:val="00C56842"/>
    <w:rsid w:val="00C5787B"/>
    <w:rsid w:val="00C57971"/>
    <w:rsid w:val="00C6133E"/>
    <w:rsid w:val="00C62C3A"/>
    <w:rsid w:val="00C65156"/>
    <w:rsid w:val="00C65516"/>
    <w:rsid w:val="00C65B7C"/>
    <w:rsid w:val="00C65BD7"/>
    <w:rsid w:val="00C65C76"/>
    <w:rsid w:val="00C65EEC"/>
    <w:rsid w:val="00C6734B"/>
    <w:rsid w:val="00C67748"/>
    <w:rsid w:val="00C70A83"/>
    <w:rsid w:val="00C72B9F"/>
    <w:rsid w:val="00C73A22"/>
    <w:rsid w:val="00C75B5C"/>
    <w:rsid w:val="00C7612D"/>
    <w:rsid w:val="00C76BA4"/>
    <w:rsid w:val="00C76D86"/>
    <w:rsid w:val="00C76EDE"/>
    <w:rsid w:val="00C76EE8"/>
    <w:rsid w:val="00C8046A"/>
    <w:rsid w:val="00C81010"/>
    <w:rsid w:val="00C8305F"/>
    <w:rsid w:val="00C83A48"/>
    <w:rsid w:val="00C85865"/>
    <w:rsid w:val="00C85E85"/>
    <w:rsid w:val="00C8720B"/>
    <w:rsid w:val="00C87AA8"/>
    <w:rsid w:val="00C904AA"/>
    <w:rsid w:val="00C91204"/>
    <w:rsid w:val="00C926C8"/>
    <w:rsid w:val="00C92DC1"/>
    <w:rsid w:val="00C9342B"/>
    <w:rsid w:val="00C94852"/>
    <w:rsid w:val="00CA0132"/>
    <w:rsid w:val="00CA028D"/>
    <w:rsid w:val="00CA079A"/>
    <w:rsid w:val="00CA17D5"/>
    <w:rsid w:val="00CA2B0F"/>
    <w:rsid w:val="00CA2EAE"/>
    <w:rsid w:val="00CA361B"/>
    <w:rsid w:val="00CA3FAD"/>
    <w:rsid w:val="00CA3FE7"/>
    <w:rsid w:val="00CA4AC1"/>
    <w:rsid w:val="00CA4DAE"/>
    <w:rsid w:val="00CA59FB"/>
    <w:rsid w:val="00CA5C76"/>
    <w:rsid w:val="00CA64E3"/>
    <w:rsid w:val="00CB0316"/>
    <w:rsid w:val="00CB0AAB"/>
    <w:rsid w:val="00CB0B11"/>
    <w:rsid w:val="00CB0D3E"/>
    <w:rsid w:val="00CB1DBA"/>
    <w:rsid w:val="00CB1F29"/>
    <w:rsid w:val="00CB2670"/>
    <w:rsid w:val="00CB34BB"/>
    <w:rsid w:val="00CB426A"/>
    <w:rsid w:val="00CB5354"/>
    <w:rsid w:val="00CB6EDA"/>
    <w:rsid w:val="00CB767D"/>
    <w:rsid w:val="00CC2159"/>
    <w:rsid w:val="00CC3C9E"/>
    <w:rsid w:val="00CC5D9C"/>
    <w:rsid w:val="00CC6710"/>
    <w:rsid w:val="00CC6A14"/>
    <w:rsid w:val="00CC70A3"/>
    <w:rsid w:val="00CC73C5"/>
    <w:rsid w:val="00CD4442"/>
    <w:rsid w:val="00CD53C3"/>
    <w:rsid w:val="00CD574E"/>
    <w:rsid w:val="00CD75D2"/>
    <w:rsid w:val="00CE0742"/>
    <w:rsid w:val="00CE0866"/>
    <w:rsid w:val="00CE088A"/>
    <w:rsid w:val="00CE0A78"/>
    <w:rsid w:val="00CE17A7"/>
    <w:rsid w:val="00CE20A9"/>
    <w:rsid w:val="00CE2D38"/>
    <w:rsid w:val="00CE4C22"/>
    <w:rsid w:val="00CE7268"/>
    <w:rsid w:val="00CE76E5"/>
    <w:rsid w:val="00CF27C6"/>
    <w:rsid w:val="00CF41EC"/>
    <w:rsid w:val="00CF5D04"/>
    <w:rsid w:val="00CF5F5E"/>
    <w:rsid w:val="00CF65FF"/>
    <w:rsid w:val="00CF68A1"/>
    <w:rsid w:val="00CF738E"/>
    <w:rsid w:val="00CF7896"/>
    <w:rsid w:val="00D001DD"/>
    <w:rsid w:val="00D00E3F"/>
    <w:rsid w:val="00D010CF"/>
    <w:rsid w:val="00D01C27"/>
    <w:rsid w:val="00D02F43"/>
    <w:rsid w:val="00D04DE4"/>
    <w:rsid w:val="00D04FDA"/>
    <w:rsid w:val="00D054DC"/>
    <w:rsid w:val="00D063F1"/>
    <w:rsid w:val="00D11735"/>
    <w:rsid w:val="00D14385"/>
    <w:rsid w:val="00D14426"/>
    <w:rsid w:val="00D14E11"/>
    <w:rsid w:val="00D14F22"/>
    <w:rsid w:val="00D20330"/>
    <w:rsid w:val="00D20407"/>
    <w:rsid w:val="00D20F0F"/>
    <w:rsid w:val="00D218E9"/>
    <w:rsid w:val="00D2357A"/>
    <w:rsid w:val="00D236E9"/>
    <w:rsid w:val="00D25B5C"/>
    <w:rsid w:val="00D25D68"/>
    <w:rsid w:val="00D26B95"/>
    <w:rsid w:val="00D26D68"/>
    <w:rsid w:val="00D337A6"/>
    <w:rsid w:val="00D340CE"/>
    <w:rsid w:val="00D354ED"/>
    <w:rsid w:val="00D3610B"/>
    <w:rsid w:val="00D36FFB"/>
    <w:rsid w:val="00D37391"/>
    <w:rsid w:val="00D419D1"/>
    <w:rsid w:val="00D42790"/>
    <w:rsid w:val="00D44CE3"/>
    <w:rsid w:val="00D45CDB"/>
    <w:rsid w:val="00D466BC"/>
    <w:rsid w:val="00D46903"/>
    <w:rsid w:val="00D4741C"/>
    <w:rsid w:val="00D505AB"/>
    <w:rsid w:val="00D50A5D"/>
    <w:rsid w:val="00D50DDB"/>
    <w:rsid w:val="00D50E62"/>
    <w:rsid w:val="00D5113E"/>
    <w:rsid w:val="00D521C7"/>
    <w:rsid w:val="00D527D7"/>
    <w:rsid w:val="00D52A5E"/>
    <w:rsid w:val="00D53AB9"/>
    <w:rsid w:val="00D56BB9"/>
    <w:rsid w:val="00D56ECC"/>
    <w:rsid w:val="00D57918"/>
    <w:rsid w:val="00D60AC9"/>
    <w:rsid w:val="00D6195C"/>
    <w:rsid w:val="00D61EA4"/>
    <w:rsid w:val="00D63711"/>
    <w:rsid w:val="00D70930"/>
    <w:rsid w:val="00D717B2"/>
    <w:rsid w:val="00D72264"/>
    <w:rsid w:val="00D73DC6"/>
    <w:rsid w:val="00D74A61"/>
    <w:rsid w:val="00D74C1A"/>
    <w:rsid w:val="00D754C1"/>
    <w:rsid w:val="00D75724"/>
    <w:rsid w:val="00D76DC1"/>
    <w:rsid w:val="00D77393"/>
    <w:rsid w:val="00D77A35"/>
    <w:rsid w:val="00D814A3"/>
    <w:rsid w:val="00D81B3E"/>
    <w:rsid w:val="00D83123"/>
    <w:rsid w:val="00D866B6"/>
    <w:rsid w:val="00D86790"/>
    <w:rsid w:val="00D90C70"/>
    <w:rsid w:val="00D90E49"/>
    <w:rsid w:val="00D92E8A"/>
    <w:rsid w:val="00D96ADE"/>
    <w:rsid w:val="00D96C8E"/>
    <w:rsid w:val="00D97325"/>
    <w:rsid w:val="00D97673"/>
    <w:rsid w:val="00DA0846"/>
    <w:rsid w:val="00DA0CE2"/>
    <w:rsid w:val="00DA1454"/>
    <w:rsid w:val="00DA1F09"/>
    <w:rsid w:val="00DA2387"/>
    <w:rsid w:val="00DA2EA7"/>
    <w:rsid w:val="00DA31C6"/>
    <w:rsid w:val="00DA3689"/>
    <w:rsid w:val="00DA3987"/>
    <w:rsid w:val="00DA3F6D"/>
    <w:rsid w:val="00DA5CDE"/>
    <w:rsid w:val="00DA7D0A"/>
    <w:rsid w:val="00DB12E6"/>
    <w:rsid w:val="00DB183D"/>
    <w:rsid w:val="00DB1EE3"/>
    <w:rsid w:val="00DB2D78"/>
    <w:rsid w:val="00DB3343"/>
    <w:rsid w:val="00DB40C5"/>
    <w:rsid w:val="00DB4A51"/>
    <w:rsid w:val="00DB4AE0"/>
    <w:rsid w:val="00DB51CB"/>
    <w:rsid w:val="00DB6907"/>
    <w:rsid w:val="00DC0886"/>
    <w:rsid w:val="00DC1B1A"/>
    <w:rsid w:val="00DC28DA"/>
    <w:rsid w:val="00DC3377"/>
    <w:rsid w:val="00DC3C47"/>
    <w:rsid w:val="00DC52B0"/>
    <w:rsid w:val="00DC569A"/>
    <w:rsid w:val="00DC59EF"/>
    <w:rsid w:val="00DC6032"/>
    <w:rsid w:val="00DC6A10"/>
    <w:rsid w:val="00DD0129"/>
    <w:rsid w:val="00DD0807"/>
    <w:rsid w:val="00DD135E"/>
    <w:rsid w:val="00DD3162"/>
    <w:rsid w:val="00DD320C"/>
    <w:rsid w:val="00DD3FC6"/>
    <w:rsid w:val="00DD5139"/>
    <w:rsid w:val="00DD787C"/>
    <w:rsid w:val="00DE07FD"/>
    <w:rsid w:val="00DE1240"/>
    <w:rsid w:val="00DE2538"/>
    <w:rsid w:val="00DE25DA"/>
    <w:rsid w:val="00DE657E"/>
    <w:rsid w:val="00DF053B"/>
    <w:rsid w:val="00DF0EB9"/>
    <w:rsid w:val="00DF0FBC"/>
    <w:rsid w:val="00DF25E2"/>
    <w:rsid w:val="00DF3B63"/>
    <w:rsid w:val="00DF4704"/>
    <w:rsid w:val="00DF5323"/>
    <w:rsid w:val="00E0097E"/>
    <w:rsid w:val="00E01303"/>
    <w:rsid w:val="00E01598"/>
    <w:rsid w:val="00E02381"/>
    <w:rsid w:val="00E024AA"/>
    <w:rsid w:val="00E02729"/>
    <w:rsid w:val="00E06644"/>
    <w:rsid w:val="00E07B42"/>
    <w:rsid w:val="00E1274F"/>
    <w:rsid w:val="00E15C77"/>
    <w:rsid w:val="00E163A1"/>
    <w:rsid w:val="00E1693E"/>
    <w:rsid w:val="00E1714F"/>
    <w:rsid w:val="00E2091A"/>
    <w:rsid w:val="00E218A2"/>
    <w:rsid w:val="00E23161"/>
    <w:rsid w:val="00E2385B"/>
    <w:rsid w:val="00E2474C"/>
    <w:rsid w:val="00E250F1"/>
    <w:rsid w:val="00E27DF2"/>
    <w:rsid w:val="00E30A96"/>
    <w:rsid w:val="00E321B1"/>
    <w:rsid w:val="00E331FF"/>
    <w:rsid w:val="00E3469E"/>
    <w:rsid w:val="00E34872"/>
    <w:rsid w:val="00E34AC0"/>
    <w:rsid w:val="00E3550D"/>
    <w:rsid w:val="00E35CD9"/>
    <w:rsid w:val="00E37790"/>
    <w:rsid w:val="00E41150"/>
    <w:rsid w:val="00E421FF"/>
    <w:rsid w:val="00E438EF"/>
    <w:rsid w:val="00E44032"/>
    <w:rsid w:val="00E44823"/>
    <w:rsid w:val="00E46371"/>
    <w:rsid w:val="00E475CF"/>
    <w:rsid w:val="00E47CEC"/>
    <w:rsid w:val="00E5281C"/>
    <w:rsid w:val="00E52838"/>
    <w:rsid w:val="00E54355"/>
    <w:rsid w:val="00E56227"/>
    <w:rsid w:val="00E56DAA"/>
    <w:rsid w:val="00E60B74"/>
    <w:rsid w:val="00E614E0"/>
    <w:rsid w:val="00E63C30"/>
    <w:rsid w:val="00E67551"/>
    <w:rsid w:val="00E67D87"/>
    <w:rsid w:val="00E70E90"/>
    <w:rsid w:val="00E72FDC"/>
    <w:rsid w:val="00E73F7F"/>
    <w:rsid w:val="00E744E3"/>
    <w:rsid w:val="00E748BB"/>
    <w:rsid w:val="00E753E8"/>
    <w:rsid w:val="00E77443"/>
    <w:rsid w:val="00E77CAC"/>
    <w:rsid w:val="00E8057E"/>
    <w:rsid w:val="00E81908"/>
    <w:rsid w:val="00E82A76"/>
    <w:rsid w:val="00E85409"/>
    <w:rsid w:val="00E854BA"/>
    <w:rsid w:val="00E9063C"/>
    <w:rsid w:val="00E9339B"/>
    <w:rsid w:val="00E93521"/>
    <w:rsid w:val="00E95A01"/>
    <w:rsid w:val="00E963AD"/>
    <w:rsid w:val="00EA0B2C"/>
    <w:rsid w:val="00EA1243"/>
    <w:rsid w:val="00EA2424"/>
    <w:rsid w:val="00EA429F"/>
    <w:rsid w:val="00EA4DC8"/>
    <w:rsid w:val="00EA4F9E"/>
    <w:rsid w:val="00EA5552"/>
    <w:rsid w:val="00EA598B"/>
    <w:rsid w:val="00EA63CA"/>
    <w:rsid w:val="00EA6D3B"/>
    <w:rsid w:val="00EA6E76"/>
    <w:rsid w:val="00EA71EC"/>
    <w:rsid w:val="00EB003B"/>
    <w:rsid w:val="00EB00AD"/>
    <w:rsid w:val="00EB136C"/>
    <w:rsid w:val="00EB2FB0"/>
    <w:rsid w:val="00EB3451"/>
    <w:rsid w:val="00EB480E"/>
    <w:rsid w:val="00EB58D7"/>
    <w:rsid w:val="00EB5966"/>
    <w:rsid w:val="00EB5EC6"/>
    <w:rsid w:val="00EB62E1"/>
    <w:rsid w:val="00EB65DB"/>
    <w:rsid w:val="00EB7FC9"/>
    <w:rsid w:val="00EC1262"/>
    <w:rsid w:val="00EC48A3"/>
    <w:rsid w:val="00EC4B70"/>
    <w:rsid w:val="00EC65AB"/>
    <w:rsid w:val="00ED0313"/>
    <w:rsid w:val="00ED089D"/>
    <w:rsid w:val="00ED0F63"/>
    <w:rsid w:val="00ED102A"/>
    <w:rsid w:val="00ED15C6"/>
    <w:rsid w:val="00ED27E8"/>
    <w:rsid w:val="00ED7137"/>
    <w:rsid w:val="00EE2FA2"/>
    <w:rsid w:val="00EE4E1E"/>
    <w:rsid w:val="00EE5D64"/>
    <w:rsid w:val="00EE6BCB"/>
    <w:rsid w:val="00EF00A0"/>
    <w:rsid w:val="00EF06EA"/>
    <w:rsid w:val="00EF0850"/>
    <w:rsid w:val="00EF4419"/>
    <w:rsid w:val="00EF4D5A"/>
    <w:rsid w:val="00EF554A"/>
    <w:rsid w:val="00EF66B2"/>
    <w:rsid w:val="00F00AEC"/>
    <w:rsid w:val="00F013B0"/>
    <w:rsid w:val="00F017AC"/>
    <w:rsid w:val="00F01FA3"/>
    <w:rsid w:val="00F047BE"/>
    <w:rsid w:val="00F05D59"/>
    <w:rsid w:val="00F075D6"/>
    <w:rsid w:val="00F07604"/>
    <w:rsid w:val="00F10452"/>
    <w:rsid w:val="00F10E3D"/>
    <w:rsid w:val="00F11414"/>
    <w:rsid w:val="00F12DE4"/>
    <w:rsid w:val="00F13B13"/>
    <w:rsid w:val="00F13BD2"/>
    <w:rsid w:val="00F13E49"/>
    <w:rsid w:val="00F149EE"/>
    <w:rsid w:val="00F1626D"/>
    <w:rsid w:val="00F16356"/>
    <w:rsid w:val="00F1684A"/>
    <w:rsid w:val="00F20237"/>
    <w:rsid w:val="00F207CA"/>
    <w:rsid w:val="00F21088"/>
    <w:rsid w:val="00F2202B"/>
    <w:rsid w:val="00F22C5B"/>
    <w:rsid w:val="00F23609"/>
    <w:rsid w:val="00F24778"/>
    <w:rsid w:val="00F24C24"/>
    <w:rsid w:val="00F2507B"/>
    <w:rsid w:val="00F258A3"/>
    <w:rsid w:val="00F2632C"/>
    <w:rsid w:val="00F26CB6"/>
    <w:rsid w:val="00F27021"/>
    <w:rsid w:val="00F27648"/>
    <w:rsid w:val="00F30514"/>
    <w:rsid w:val="00F305BA"/>
    <w:rsid w:val="00F310F7"/>
    <w:rsid w:val="00F326BF"/>
    <w:rsid w:val="00F327E7"/>
    <w:rsid w:val="00F338A1"/>
    <w:rsid w:val="00F34514"/>
    <w:rsid w:val="00F35296"/>
    <w:rsid w:val="00F35746"/>
    <w:rsid w:val="00F41C0A"/>
    <w:rsid w:val="00F431E7"/>
    <w:rsid w:val="00F43E72"/>
    <w:rsid w:val="00F44781"/>
    <w:rsid w:val="00F447C7"/>
    <w:rsid w:val="00F459B4"/>
    <w:rsid w:val="00F47BEE"/>
    <w:rsid w:val="00F50D3B"/>
    <w:rsid w:val="00F5211B"/>
    <w:rsid w:val="00F52150"/>
    <w:rsid w:val="00F52F4C"/>
    <w:rsid w:val="00F5449E"/>
    <w:rsid w:val="00F554A9"/>
    <w:rsid w:val="00F55E80"/>
    <w:rsid w:val="00F5739D"/>
    <w:rsid w:val="00F618E3"/>
    <w:rsid w:val="00F62D53"/>
    <w:rsid w:val="00F64AFB"/>
    <w:rsid w:val="00F654DF"/>
    <w:rsid w:val="00F66A14"/>
    <w:rsid w:val="00F67667"/>
    <w:rsid w:val="00F67C08"/>
    <w:rsid w:val="00F716FD"/>
    <w:rsid w:val="00F71C64"/>
    <w:rsid w:val="00F7226B"/>
    <w:rsid w:val="00F727BD"/>
    <w:rsid w:val="00F7427F"/>
    <w:rsid w:val="00F752D5"/>
    <w:rsid w:val="00F76522"/>
    <w:rsid w:val="00F80355"/>
    <w:rsid w:val="00F80E7F"/>
    <w:rsid w:val="00F82203"/>
    <w:rsid w:val="00F848D1"/>
    <w:rsid w:val="00F85637"/>
    <w:rsid w:val="00F87684"/>
    <w:rsid w:val="00F87C43"/>
    <w:rsid w:val="00F9352D"/>
    <w:rsid w:val="00F955AE"/>
    <w:rsid w:val="00F960DE"/>
    <w:rsid w:val="00F964EB"/>
    <w:rsid w:val="00F96E6D"/>
    <w:rsid w:val="00F972F2"/>
    <w:rsid w:val="00FA048E"/>
    <w:rsid w:val="00FA0C10"/>
    <w:rsid w:val="00FA1265"/>
    <w:rsid w:val="00FA15A6"/>
    <w:rsid w:val="00FA1C1B"/>
    <w:rsid w:val="00FA2896"/>
    <w:rsid w:val="00FA2EB1"/>
    <w:rsid w:val="00FA3617"/>
    <w:rsid w:val="00FA4116"/>
    <w:rsid w:val="00FA5722"/>
    <w:rsid w:val="00FA5BB5"/>
    <w:rsid w:val="00FA5DAD"/>
    <w:rsid w:val="00FA65A3"/>
    <w:rsid w:val="00FA6A98"/>
    <w:rsid w:val="00FA77EE"/>
    <w:rsid w:val="00FA7C46"/>
    <w:rsid w:val="00FB0C81"/>
    <w:rsid w:val="00FB0FE3"/>
    <w:rsid w:val="00FB1951"/>
    <w:rsid w:val="00FB25EE"/>
    <w:rsid w:val="00FB27CF"/>
    <w:rsid w:val="00FB4CD2"/>
    <w:rsid w:val="00FB4E3C"/>
    <w:rsid w:val="00FB6334"/>
    <w:rsid w:val="00FB6A39"/>
    <w:rsid w:val="00FB710B"/>
    <w:rsid w:val="00FC162C"/>
    <w:rsid w:val="00FC2002"/>
    <w:rsid w:val="00FC2200"/>
    <w:rsid w:val="00FC2540"/>
    <w:rsid w:val="00FC2AA5"/>
    <w:rsid w:val="00FC2B76"/>
    <w:rsid w:val="00FC4026"/>
    <w:rsid w:val="00FC4D96"/>
    <w:rsid w:val="00FC71CB"/>
    <w:rsid w:val="00FD0DCF"/>
    <w:rsid w:val="00FD27A7"/>
    <w:rsid w:val="00FD2F3A"/>
    <w:rsid w:val="00FD7B0A"/>
    <w:rsid w:val="00FE0B93"/>
    <w:rsid w:val="00FE15DA"/>
    <w:rsid w:val="00FE1957"/>
    <w:rsid w:val="00FE1ACB"/>
    <w:rsid w:val="00FE23DD"/>
    <w:rsid w:val="00FE3149"/>
    <w:rsid w:val="00FE481B"/>
    <w:rsid w:val="00FE4C3A"/>
    <w:rsid w:val="00FE6A5C"/>
    <w:rsid w:val="00FF0204"/>
    <w:rsid w:val="00FF12CF"/>
    <w:rsid w:val="00FF30C3"/>
    <w:rsid w:val="00FF3AED"/>
    <w:rsid w:val="00FF5E54"/>
    <w:rsid w:val="00FF70F8"/>
    <w:rsid w:val="00FF76D9"/>
    <w:rsid w:val="0F01D8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uiPriority w:val="5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normaltextrun">
    <w:name w:val="normaltextrun"/>
    <w:basedOn w:val="DefaultParagraphFont"/>
    <w:rsid w:val="00EE4E1E"/>
  </w:style>
  <w:style w:type="character" w:styleId="Strong">
    <w:name w:val="Strong"/>
    <w:basedOn w:val="DefaultParagraphFont"/>
    <w:uiPriority w:val="22"/>
    <w:qFormat/>
    <w:rsid w:val="00C65B7C"/>
    <w:rPr>
      <w:b/>
      <w:bC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E8057E"/>
    <w:rPr>
      <w:sz w:val="22"/>
      <w:szCs w:val="22"/>
      <w:lang w:val="en-GB"/>
    </w:rPr>
  </w:style>
  <w:style w:type="character" w:customStyle="1" w:styleId="Style1">
    <w:name w:val="Style1"/>
    <w:basedOn w:val="DefaultParagraphFont"/>
    <w:uiPriority w:val="1"/>
    <w:qFormat/>
    <w:rsid w:val="00950F37"/>
    <w:rPr>
      <w:rFonts w:ascii="Times New Roman" w:hAnsi="Times New Roman"/>
      <w:sz w:val="20"/>
    </w:rPr>
  </w:style>
  <w:style w:type="character" w:customStyle="1" w:styleId="eop">
    <w:name w:val="eop"/>
    <w:basedOn w:val="DefaultParagraphFont"/>
    <w:rsid w:val="00887E4B"/>
  </w:style>
  <w:style w:type="character" w:customStyle="1" w:styleId="cf01">
    <w:name w:val="cf01"/>
    <w:basedOn w:val="DefaultParagraphFont"/>
    <w:rsid w:val="00F62D53"/>
    <w:rPr>
      <w:rFonts w:ascii="Segoe UI" w:hAnsi="Segoe UI" w:cs="Segoe UI" w:hint="default"/>
      <w:sz w:val="18"/>
      <w:szCs w:val="18"/>
    </w:rPr>
  </w:style>
  <w:style w:type="character" w:customStyle="1" w:styleId="cf11">
    <w:name w:val="cf11"/>
    <w:basedOn w:val="DefaultParagraphFont"/>
    <w:rsid w:val="00F62D53"/>
    <w:rPr>
      <w:rFonts w:ascii="Segoe UI" w:hAnsi="Segoe UI" w:cs="Segoe UI" w:hint="default"/>
      <w:sz w:val="18"/>
      <w:szCs w:val="18"/>
    </w:rPr>
  </w:style>
  <w:style w:type="table" w:customStyle="1" w:styleId="TableGrid10">
    <w:name w:val="Table Grid1"/>
    <w:basedOn w:val="TableNormal"/>
    <w:next w:val="TableGrid"/>
    <w:uiPriority w:val="59"/>
    <w:rsid w:val="001B4D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C4A5D7B5-A36A-4638-A374-1DDFB8915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TotalTime>
  <Pages>13</Pages>
  <Words>4447</Words>
  <Characters>25349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PROJECT PROPOSAL CHAD</vt:lpstr>
    </vt:vector>
  </TitlesOfParts>
  <Company>UNMFS</Company>
  <LinksUpToDate>false</LinksUpToDate>
  <CharactersWithSpaces>29737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CHAD</dc:title>
  <dc:creator>AET</dc:creator>
  <cp:lastModifiedBy>Pamela El Kortbawi</cp:lastModifiedBy>
  <cp:revision>2</cp:revision>
  <cp:lastPrinted>2025-11-06T20:00:00Z</cp:lastPrinted>
  <dcterms:created xsi:type="dcterms:W3CDTF">2025-11-20T16:53:00Z</dcterms:created>
  <dcterms:modified xsi:type="dcterms:W3CDTF">2025-11-20T16:53:00Z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UNEP/OzL.Pro/ExCom/97/43</vt:lpwstr>
  </property>
  <property fmtid="{D5CDD505-2E9C-101B-9397-08002B2CF9AE}" pid="3" name="Revision date">
    <vt:lpwstr>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MSIP_Label_606bed3f-efae-4d70-a15b-866bb27c918d_Enabled">
    <vt:lpwstr>true</vt:lpwstr>
  </property>
  <property fmtid="{D5CDD505-2E9C-101B-9397-08002B2CF9AE}" pid="9" name="MSIP_Label_606bed3f-efae-4d70-a15b-866bb27c918d_SetDate">
    <vt:lpwstr>2025-11-06T20:00:25Z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96a928f2-ca84-4cd2-8456-adf4a52161a9</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