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E9242B" w14:paraId="1B5425FD" w14:textId="77777777" w:rsidTr="00FB43F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7D691EBF" w14:textId="6557CDFB" w:rsidR="00E9242B" w:rsidRDefault="00E9242B" w:rsidP="00FB43FF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2E17A0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44CD842A" w14:textId="560A51AA" w:rsidR="00E9242B" w:rsidRDefault="00E9242B" w:rsidP="00FB43F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2E17A0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E9242B" w14:paraId="7C694D8E" w14:textId="77777777" w:rsidTr="00FB43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420F83" w14:textId="77777777" w:rsidR="00E9242B" w:rsidRDefault="00E9242B" w:rsidP="00FB43F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2F59DBB3" w14:textId="77777777" w:rsidR="00E9242B" w:rsidRDefault="00E9242B" w:rsidP="00FB43F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254E23F7" w14:textId="77777777" w:rsidR="00E9242B" w:rsidRDefault="00E9242B" w:rsidP="00FB43FF">
            <w:pPr>
              <w:jc w:val="left"/>
              <w:rPr>
                <w:lang w:val="en-US" w:bidi="ar-LB"/>
              </w:rPr>
            </w:pPr>
          </w:p>
          <w:p w14:paraId="5A7B598F" w14:textId="5EE61F55" w:rsidR="00E9242B" w:rsidRPr="00E76715" w:rsidRDefault="00E9242B" w:rsidP="00E9242B">
            <w:pPr>
              <w:rPr>
                <w:lang w:val="en-US"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38405C">
              <w:rPr>
                <w:lang w:bidi="ar-LB"/>
              </w:rPr>
              <w:t>UNEP/OzL.Pro/ExCom/95/38</w:t>
            </w:r>
            <w:r>
              <w:rPr>
                <w:lang w:bidi="ar-LB"/>
              </w:rPr>
              <w:fldChar w:fldCharType="end"/>
            </w:r>
            <w:r w:rsidR="00E76715">
              <w:rPr>
                <w:lang w:val="en-US" w:bidi="ar-LB"/>
              </w:rPr>
              <w:t>*</w:t>
            </w:r>
          </w:p>
          <w:p w14:paraId="7958810E" w14:textId="704DD226" w:rsidR="00E9242B" w:rsidRPr="00E9242B" w:rsidRDefault="00E9242B" w:rsidP="00E9242B">
            <w:pPr>
              <w:rPr>
                <w:lang w:val="en-US"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38405C">
              <w:rPr>
                <w:lang w:bidi="ar-LB"/>
              </w:rPr>
              <w:t>19 November 2024</w:t>
            </w:r>
            <w:r w:rsidRPr="009B0D30">
              <w:rPr>
                <w:lang w:bidi="ar-LB"/>
              </w:rPr>
              <w:fldChar w:fldCharType="end"/>
            </w:r>
          </w:p>
          <w:p w14:paraId="535BE641" w14:textId="77777777" w:rsidR="00E9242B" w:rsidRDefault="00E9242B" w:rsidP="00FB43FF">
            <w:pPr>
              <w:jc w:val="left"/>
              <w:rPr>
                <w:rtl/>
                <w:lang w:val="en-US" w:bidi="ar-LB"/>
              </w:rPr>
            </w:pPr>
          </w:p>
          <w:p w14:paraId="079D224F" w14:textId="77777777" w:rsidR="00E9242B" w:rsidRDefault="00E9242B" w:rsidP="00FB43F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3239EA3F" w14:textId="5A0D0D0C" w:rsidR="00E9242B" w:rsidRDefault="00E9242B" w:rsidP="00FB43F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2E17A0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DC398B" w14:textId="77777777" w:rsidR="00E9242B" w:rsidRDefault="00E9242B" w:rsidP="00FB43F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05986E5A" w14:textId="28AEB900" w:rsidR="00E9242B" w:rsidRDefault="00E9242B" w:rsidP="00FB43F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2E17A0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3CE390E" w14:textId="77777777" w:rsidR="00E9242B" w:rsidRDefault="00E9242B" w:rsidP="00FB43F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6F9711" w14:textId="77777777" w:rsidR="00E9242B" w:rsidRDefault="00E9242B" w:rsidP="00FB43FF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0288" behindDoc="1" locked="0" layoutInCell="0" allowOverlap="1" wp14:anchorId="6ED12D9B" wp14:editId="69CF783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033DDF" w14:textId="77777777" w:rsidR="00E9242B" w:rsidRDefault="00E9242B" w:rsidP="00FB43FF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1312" behindDoc="0" locked="0" layoutInCell="0" allowOverlap="1" wp14:anchorId="57448969" wp14:editId="7B586565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7D8313" w14:textId="5CAF65F6" w:rsidR="00E9242B" w:rsidRPr="00642A73" w:rsidRDefault="00E9242B" w:rsidP="00E9242B">
      <w:pPr>
        <w:bidi/>
        <w:ind w:left="187" w:right="187" w:hanging="187"/>
        <w:rPr>
          <w:rFonts w:cs="Simplified Arabic"/>
          <w:bCs/>
          <w:sz w:val="28"/>
          <w:szCs w:val="28"/>
          <w:rtl/>
          <w:lang w:bidi="ar-LB"/>
        </w:rPr>
      </w:pPr>
      <w:r w:rsidRPr="00642A73">
        <w:rPr>
          <w:rFonts w:cs="Simplified Arabic"/>
          <w:bCs/>
          <w:sz w:val="28"/>
          <w:szCs w:val="28"/>
          <w:rtl/>
          <w:lang w:bidi="ar-LB"/>
        </w:rPr>
        <w:t>اللجنــة</w:t>
      </w:r>
      <w:r w:rsidR="002E17A0">
        <w:rPr>
          <w:rFonts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cs="Simplified Arabic"/>
          <w:bCs/>
          <w:sz w:val="28"/>
          <w:szCs w:val="28"/>
          <w:rtl/>
          <w:lang w:bidi="ar-LB"/>
        </w:rPr>
        <w:t>التنفيـذيــــة</w:t>
      </w:r>
      <w:r w:rsidR="002E17A0">
        <w:rPr>
          <w:rFonts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cs="Simplified Arabic"/>
          <w:bCs/>
          <w:sz w:val="28"/>
          <w:szCs w:val="28"/>
          <w:rtl/>
          <w:lang w:bidi="ar-LB"/>
        </w:rPr>
        <w:t>للصنــدوق</w:t>
      </w:r>
      <w:r w:rsidR="002E17A0">
        <w:rPr>
          <w:rFonts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cs="Simplified Arabic"/>
          <w:bCs/>
          <w:sz w:val="28"/>
          <w:szCs w:val="28"/>
          <w:rtl/>
          <w:lang w:bidi="ar-LB"/>
        </w:rPr>
        <w:t>المــتعــدد</w:t>
      </w:r>
      <w:r w:rsidR="002E17A0">
        <w:rPr>
          <w:rFonts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cs="Simplified Arabic"/>
          <w:bCs/>
          <w:sz w:val="28"/>
          <w:szCs w:val="28"/>
          <w:rtl/>
          <w:lang w:bidi="ar-LB"/>
        </w:rPr>
        <w:t>الأطـــراف</w:t>
      </w:r>
    </w:p>
    <w:p w14:paraId="531A60E5" w14:textId="797E5AA1" w:rsidR="00E9242B" w:rsidRPr="00E85737" w:rsidRDefault="00E9242B" w:rsidP="00E9242B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2E17A0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2E17A0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2E17A0">
        <w:rPr>
          <w:b/>
          <w:bCs/>
          <w:sz w:val="28"/>
          <w:szCs w:val="28"/>
          <w:rtl/>
          <w:lang w:bidi="ar-LB"/>
        </w:rPr>
        <w:t xml:space="preserve"> </w:t>
      </w:r>
    </w:p>
    <w:p w14:paraId="360407BC" w14:textId="636F2511" w:rsidR="00E9242B" w:rsidRPr="00D9322D" w:rsidRDefault="00E9242B" w:rsidP="00E9242B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2E17A0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2E17A0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53A98944" w14:textId="3FB2337F" w:rsidR="00E9242B" w:rsidRPr="00A477F7" w:rsidRDefault="00E9242B" w:rsidP="00E9242B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2E17A0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2A03EAF8" w14:textId="65BF4E9B" w:rsidR="00E9242B" w:rsidRPr="00F41318" w:rsidRDefault="00E9242B" w:rsidP="00E9242B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2E17A0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9(ج)</w:t>
      </w:r>
      <w:r w:rsidR="002E17A0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و(د)</w:t>
      </w:r>
      <w:r w:rsidR="002E17A0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2E17A0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2E17A0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2E17A0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2"/>
      </w:r>
    </w:p>
    <w:p w14:paraId="0463D850" w14:textId="77777777" w:rsidR="00066CE8" w:rsidRPr="00E9242B" w:rsidRDefault="00066CE8" w:rsidP="00E9242B">
      <w:pPr>
        <w:bidi/>
        <w:jc w:val="left"/>
        <w:rPr>
          <w:sz w:val="26"/>
          <w:szCs w:val="26"/>
          <w:lang w:bidi="ar-LB"/>
        </w:rPr>
      </w:pPr>
    </w:p>
    <w:p w14:paraId="056E2219" w14:textId="77777777" w:rsidR="004E7F9C" w:rsidRDefault="004E7F9C" w:rsidP="00E9242B">
      <w:pPr>
        <w:pStyle w:val="Title1"/>
        <w:bidi/>
        <w:jc w:val="left"/>
        <w:rPr>
          <w:b w:val="0"/>
          <w:sz w:val="26"/>
          <w:szCs w:val="26"/>
          <w:rtl/>
          <w:lang w:val="en-CA" w:bidi="ar-LB"/>
        </w:rPr>
      </w:pPr>
    </w:p>
    <w:p w14:paraId="4257E790" w14:textId="2DF2D347" w:rsidR="0093117D" w:rsidRPr="00E9242B" w:rsidRDefault="0093117D" w:rsidP="00E9242B">
      <w:pPr>
        <w:pStyle w:val="StyleHeader4Para4Left0Firstline0"/>
        <w:numPr>
          <w:ilvl w:val="0"/>
          <w:numId w:val="0"/>
        </w:numPr>
        <w:bidi/>
        <w:jc w:val="center"/>
        <w:rPr>
          <w:b/>
          <w:sz w:val="26"/>
          <w:szCs w:val="26"/>
          <w:lang w:bidi="ar-LB"/>
        </w:rPr>
      </w:pPr>
    </w:p>
    <w:p w14:paraId="7B897EC0" w14:textId="6CF1EA51" w:rsidR="00CD691F" w:rsidRPr="0008177B" w:rsidRDefault="0008177B" w:rsidP="00CD691F">
      <w:pPr>
        <w:widowControl w:val="0"/>
        <w:tabs>
          <w:tab w:val="left" w:pos="2880"/>
          <w:tab w:val="left" w:pos="5760"/>
        </w:tabs>
        <w:bidi/>
        <w:spacing w:after="240"/>
        <w:jc w:val="center"/>
        <w:rPr>
          <w:bCs/>
          <w:sz w:val="26"/>
          <w:szCs w:val="26"/>
          <w:lang w:bidi="ar-LB"/>
        </w:rPr>
      </w:pPr>
      <w:r w:rsidRPr="0008177B">
        <w:rPr>
          <w:bCs/>
          <w:sz w:val="26"/>
          <w:szCs w:val="26"/>
          <w:rtl/>
          <w:lang w:bidi="ar-LB"/>
        </w:rPr>
        <w:t>تعديلات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08177B">
        <w:rPr>
          <w:bCs/>
          <w:sz w:val="26"/>
          <w:szCs w:val="26"/>
          <w:rtl/>
          <w:lang w:bidi="ar-LB"/>
        </w:rPr>
        <w:t>برنامج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08177B">
        <w:rPr>
          <w:bCs/>
          <w:sz w:val="26"/>
          <w:szCs w:val="26"/>
          <w:rtl/>
          <w:lang w:bidi="ar-LB"/>
        </w:rPr>
        <w:t>عمل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08177B">
        <w:rPr>
          <w:bCs/>
          <w:sz w:val="26"/>
          <w:szCs w:val="26"/>
          <w:rtl/>
          <w:lang w:bidi="ar-LB"/>
        </w:rPr>
        <w:t>البنك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08177B">
        <w:rPr>
          <w:bCs/>
          <w:sz w:val="26"/>
          <w:szCs w:val="26"/>
          <w:rtl/>
          <w:lang w:bidi="ar-LB"/>
        </w:rPr>
        <w:t>الدولي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08177B">
        <w:rPr>
          <w:bCs/>
          <w:sz w:val="26"/>
          <w:szCs w:val="26"/>
          <w:rtl/>
          <w:lang w:bidi="ar-LB"/>
        </w:rPr>
        <w:t>لعام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08177B">
        <w:rPr>
          <w:bCs/>
          <w:sz w:val="26"/>
          <w:szCs w:val="26"/>
          <w:rtl/>
          <w:lang w:bidi="ar-LB"/>
        </w:rPr>
        <w:t>2024</w:t>
      </w:r>
    </w:p>
    <w:p w14:paraId="6BD6C891" w14:textId="77777777" w:rsidR="00E76715" w:rsidRDefault="00E76715" w:rsidP="00A2773E">
      <w:pPr>
        <w:widowControl w:val="0"/>
        <w:tabs>
          <w:tab w:val="left" w:pos="2880"/>
          <w:tab w:val="left" w:pos="5760"/>
        </w:tabs>
        <w:bidi/>
        <w:spacing w:before="240" w:after="5760"/>
        <w:jc w:val="left"/>
        <w:rPr>
          <w:b/>
          <w:rtl/>
          <w:lang w:bidi="ar-AE"/>
        </w:rPr>
      </w:pPr>
    </w:p>
    <w:p w14:paraId="0A9699CE" w14:textId="77777777" w:rsidR="00E76715" w:rsidRDefault="00E76715" w:rsidP="00E76715">
      <w:pPr>
        <w:widowControl w:val="0"/>
        <w:tabs>
          <w:tab w:val="left" w:pos="2880"/>
          <w:tab w:val="left" w:pos="5760"/>
        </w:tabs>
        <w:bidi/>
        <w:jc w:val="left"/>
        <w:rPr>
          <w:b/>
          <w:rtl/>
          <w:lang w:bidi="ar-AE"/>
        </w:rPr>
      </w:pPr>
    </w:p>
    <w:p w14:paraId="11E498D4" w14:textId="5C6E3290" w:rsidR="00022726" w:rsidRPr="006578DB" w:rsidRDefault="00B12DF6" w:rsidP="00E76715">
      <w:pPr>
        <w:widowControl w:val="0"/>
        <w:tabs>
          <w:tab w:val="left" w:pos="2880"/>
          <w:tab w:val="left" w:pos="5760"/>
        </w:tabs>
        <w:bidi/>
        <w:jc w:val="left"/>
        <w:rPr>
          <w:b/>
          <w:lang w:val="en-US" w:bidi="ar-LB"/>
        </w:rPr>
      </w:pPr>
      <w:r>
        <w:rPr>
          <w:rFonts w:hint="cs"/>
          <w:b/>
          <w:rtl/>
          <w:lang w:bidi="ar-AE"/>
        </w:rPr>
        <w:t>* أُعيد إصدارها لأسباب فنية في 21 نوفمبر/تشرين الثاني 2024.</w:t>
      </w:r>
      <w:r w:rsidR="00022726" w:rsidRPr="00022726">
        <w:rPr>
          <w:b/>
          <w:sz w:val="20"/>
          <w:lang w:bidi="ar-LB"/>
        </w:rPr>
        <w:br w:type="page"/>
      </w:r>
    </w:p>
    <w:p w14:paraId="7AB93455" w14:textId="4EFAE445" w:rsidR="00BC09C4" w:rsidRPr="0008177B" w:rsidRDefault="0008177B" w:rsidP="00BC09C4">
      <w:pPr>
        <w:bidi/>
        <w:spacing w:after="240" w:line="360" w:lineRule="auto"/>
        <w:jc w:val="center"/>
        <w:rPr>
          <w:bCs/>
          <w:color w:val="000000" w:themeColor="text1"/>
          <w:sz w:val="26"/>
          <w:szCs w:val="26"/>
          <w:lang w:val="en-US" w:bidi="ar-LB"/>
        </w:rPr>
      </w:pPr>
      <w:r w:rsidRPr="0008177B">
        <w:rPr>
          <w:bCs/>
          <w:color w:val="000000" w:themeColor="text1"/>
          <w:sz w:val="26"/>
          <w:szCs w:val="26"/>
          <w:rtl/>
          <w:lang w:val="en-US" w:bidi="ar-LB"/>
        </w:rPr>
        <w:lastRenderedPageBreak/>
        <w:t>تعليقات</w:t>
      </w:r>
      <w:r w:rsidR="002E17A0">
        <w:rPr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08177B">
        <w:rPr>
          <w:bCs/>
          <w:color w:val="000000" w:themeColor="text1"/>
          <w:sz w:val="26"/>
          <w:szCs w:val="26"/>
          <w:rtl/>
          <w:lang w:val="en-US" w:bidi="ar-LB"/>
        </w:rPr>
        <w:t>وتوصيات</w:t>
      </w:r>
      <w:r w:rsidR="002E17A0">
        <w:rPr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08177B">
        <w:rPr>
          <w:bCs/>
          <w:color w:val="000000" w:themeColor="text1"/>
          <w:sz w:val="26"/>
          <w:szCs w:val="26"/>
          <w:rtl/>
          <w:lang w:val="en-US" w:bidi="ar-LB"/>
        </w:rPr>
        <w:t>أمانة</w:t>
      </w:r>
      <w:r w:rsidR="002E17A0">
        <w:rPr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08177B">
        <w:rPr>
          <w:bCs/>
          <w:color w:val="000000" w:themeColor="text1"/>
          <w:sz w:val="26"/>
          <w:szCs w:val="26"/>
          <w:rtl/>
          <w:lang w:val="en-US" w:bidi="ar-LB"/>
        </w:rPr>
        <w:t>الصندوق</w:t>
      </w:r>
    </w:p>
    <w:p w14:paraId="1947393E" w14:textId="74625299" w:rsidR="00BC09C4" w:rsidRPr="00BC09C4" w:rsidRDefault="0008177B" w:rsidP="00BC09C4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08177B">
        <w:rPr>
          <w:sz w:val="26"/>
          <w:szCs w:val="26"/>
          <w:rtl/>
          <w:lang w:bidi="ar-LB"/>
        </w:rPr>
        <w:t>يطلب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الدولي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موافقة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اللجنة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التنفيذية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تخصيص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مبلغ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قدره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330,000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دولار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أميركي،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بالإضافة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تكاليف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دعم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الوكالة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البالغة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23,100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دولار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أميركي،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لتعديلات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برنامج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عمله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لعام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2024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المدرجة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الجدول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1.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وقد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تم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إرفاق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التقديم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بهذه</w:t>
      </w:r>
      <w:r w:rsidR="002E17A0">
        <w:rPr>
          <w:sz w:val="26"/>
          <w:szCs w:val="26"/>
          <w:rtl/>
          <w:lang w:bidi="ar-LB"/>
        </w:rPr>
        <w:t xml:space="preserve"> </w:t>
      </w:r>
      <w:r w:rsidRPr="0008177B">
        <w:rPr>
          <w:sz w:val="26"/>
          <w:szCs w:val="26"/>
          <w:rtl/>
          <w:lang w:bidi="ar-LB"/>
        </w:rPr>
        <w:t>الوثيقة.</w:t>
      </w:r>
    </w:p>
    <w:p w14:paraId="23B56C48" w14:textId="2E0E01FA" w:rsidR="00BC09C4" w:rsidRPr="00BC09C4" w:rsidRDefault="0008177B" w:rsidP="00BC09C4">
      <w:pPr>
        <w:tabs>
          <w:tab w:val="left" w:pos="720"/>
        </w:tabs>
        <w:bidi/>
        <w:outlineLvl w:val="0"/>
        <w:rPr>
          <w:b/>
          <w:bCs/>
          <w:sz w:val="24"/>
          <w:szCs w:val="24"/>
          <w:lang w:val="en-US" w:bidi="ar-LB"/>
        </w:rPr>
      </w:pPr>
      <w:r w:rsidRPr="0008177B">
        <w:rPr>
          <w:b/>
          <w:bCs/>
          <w:sz w:val="24"/>
          <w:szCs w:val="24"/>
          <w:rtl/>
          <w:lang w:val="en-US" w:bidi="ar-LB"/>
        </w:rPr>
        <w:t>الجدول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1: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تعديلات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برنامج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عمل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البنك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الدولي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لعام</w:t>
      </w:r>
      <w:r w:rsidR="002E17A0">
        <w:rPr>
          <w:b/>
          <w:bCs/>
          <w:sz w:val="24"/>
          <w:szCs w:val="24"/>
          <w:rtl/>
          <w:lang w:val="en-US" w:bidi="ar-LB"/>
        </w:rPr>
        <w:t xml:space="preserve"> </w:t>
      </w:r>
      <w:r w:rsidRPr="0008177B">
        <w:rPr>
          <w:b/>
          <w:bCs/>
          <w:sz w:val="24"/>
          <w:szCs w:val="24"/>
          <w:rtl/>
          <w:lang w:val="en-US" w:bidi="ar-LB"/>
        </w:rPr>
        <w:t>2024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1E0" w:firstRow="1" w:lastRow="1" w:firstColumn="1" w:lastColumn="1" w:noHBand="0" w:noVBand="0"/>
      </w:tblPr>
      <w:tblGrid>
        <w:gridCol w:w="1168"/>
        <w:gridCol w:w="5488"/>
        <w:gridCol w:w="1260"/>
        <w:gridCol w:w="1434"/>
      </w:tblGrid>
      <w:tr w:rsidR="00022726" w:rsidRPr="00CA4B26" w14:paraId="10C04753" w14:textId="77777777" w:rsidTr="00CA4B26">
        <w:trPr>
          <w:trHeight w:val="413"/>
          <w:tblHeader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14:paraId="73807F3D" w14:textId="1518B6AA" w:rsidR="00BC09C4" w:rsidRPr="00CA4B26" w:rsidRDefault="00BC09C4" w:rsidP="00CA4B26">
            <w:pPr>
              <w:bidi/>
              <w:spacing w:before="40" w:after="40"/>
              <w:jc w:val="left"/>
              <w:rPr>
                <w:rFonts w:asciiTheme="majorBidi" w:hAnsiTheme="majorBidi" w:cstheme="majorBidi"/>
                <w:bCs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البلد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377B" w14:textId="742E3446" w:rsidR="00BC09C4" w:rsidRPr="00CA4B26" w:rsidRDefault="00BC09C4" w:rsidP="00CA4B26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النشاط/المشروع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327F4" w14:textId="3435E319" w:rsidR="00BC09C4" w:rsidRPr="00CA4B26" w:rsidRDefault="00BC09C4" w:rsidP="00CA4B26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التمويل</w:t>
            </w:r>
            <w:r w:rsidR="002E17A0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المطلوب</w:t>
            </w:r>
            <w:r w:rsidR="002E17A0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(دولار</w:t>
            </w:r>
            <w:r w:rsidR="002E17A0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أمريكي)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AE990" w14:textId="7E6BAA52" w:rsidR="0008177B" w:rsidRPr="00CA4B26" w:rsidRDefault="00BC09C4" w:rsidP="00CA4B26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التمويل</w:t>
            </w:r>
            <w:r w:rsidR="002E17A0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 xml:space="preserve"> </w:t>
            </w:r>
            <w:proofErr w:type="spellStart"/>
            <w:r w:rsidR="0008177B"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الموصى</w:t>
            </w:r>
            <w:proofErr w:type="spellEnd"/>
            <w:r w:rsidR="002E17A0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به</w:t>
            </w:r>
          </w:p>
          <w:p w14:paraId="64E06CF1" w14:textId="494E6081" w:rsidR="00BC09C4" w:rsidRPr="00CA4B26" w:rsidRDefault="00BC09C4" w:rsidP="00CA4B26">
            <w:pPr>
              <w:bidi/>
              <w:spacing w:before="40" w:after="40"/>
              <w:jc w:val="center"/>
              <w:rPr>
                <w:rFonts w:asciiTheme="majorBidi" w:hAnsiTheme="majorBidi" w:cstheme="majorBidi"/>
                <w:bCs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(دولار</w:t>
            </w:r>
            <w:r w:rsidR="002E17A0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Cs/>
                <w:color w:val="000000" w:themeColor="text1"/>
                <w:rtl/>
                <w:lang w:bidi="ar-LB"/>
              </w:rPr>
              <w:t>أمريكي)</w:t>
            </w:r>
          </w:p>
        </w:tc>
      </w:tr>
      <w:tr w:rsidR="00022726" w:rsidRPr="00CA4B26" w14:paraId="4373C14E" w14:textId="77777777" w:rsidTr="00BC09C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3B7CF29A" w14:textId="7563A030" w:rsidR="004E1CB5" w:rsidRPr="00CA4B26" w:rsidRDefault="0008177B" w:rsidP="00CA4B26">
            <w:pPr>
              <w:widowControl w:val="0"/>
              <w:bidi/>
              <w:spacing w:before="40" w:after="40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القسم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ألف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: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الأنشطة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proofErr w:type="spellStart"/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الموصى</w:t>
            </w:r>
            <w:proofErr w:type="spellEnd"/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بالموافقة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الشمولية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عليها</w:t>
            </w:r>
          </w:p>
        </w:tc>
      </w:tr>
      <w:tr w:rsidR="00022726" w:rsidRPr="00CA4B26" w14:paraId="038B477F" w14:textId="77777777" w:rsidTr="00BC09C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4ACBB27D" w14:textId="718EB72C" w:rsidR="004E1CB5" w:rsidRPr="00CA4B26" w:rsidRDefault="00567443" w:rsidP="00CA4B26">
            <w:pPr>
              <w:widowControl w:val="0"/>
              <w:bidi/>
              <w:spacing w:before="40" w:after="40"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ألف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-</w:t>
            </w:r>
            <w:r w:rsidR="000753A1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1: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753A1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إعداد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مشروع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استثماري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لخطة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تنفيذ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كيغالي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للمواد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 xml:space="preserve"> </w:t>
            </w:r>
            <w:r w:rsidR="0008177B"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bidi="ar-LB"/>
              </w:rPr>
              <w:t>الهيدروفلوروكربونية</w:t>
            </w:r>
          </w:p>
        </w:tc>
      </w:tr>
      <w:tr w:rsidR="00022726" w:rsidRPr="00CA4B26" w14:paraId="412942F7" w14:textId="77777777" w:rsidTr="00CA4B26">
        <w:trPr>
          <w:trHeight w:val="98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vAlign w:val="center"/>
          </w:tcPr>
          <w:p w14:paraId="11427DB3" w14:textId="17B78A7B" w:rsidR="00022726" w:rsidRPr="00CA4B26" w:rsidRDefault="00022726" w:rsidP="00CA4B26">
            <w:pPr>
              <w:spacing w:before="40" w:after="40"/>
              <w:jc w:val="left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F619" w14:textId="34A0EEE8" w:rsidR="00022726" w:rsidRPr="00CA4B26" w:rsidRDefault="00022726" w:rsidP="00CA4B26">
            <w:pPr>
              <w:spacing w:before="40" w:after="40"/>
              <w:jc w:val="left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EE28" w14:textId="127F9946" w:rsidR="00022726" w:rsidRPr="00CA4B26" w:rsidRDefault="00022726" w:rsidP="00CA4B26">
            <w:pPr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3C89" w14:textId="6CF160DC" w:rsidR="00022726" w:rsidRPr="00CA4B26" w:rsidRDefault="00022726" w:rsidP="00CA4B26">
            <w:pPr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</w:p>
        </w:tc>
      </w:tr>
      <w:tr w:rsidR="00022726" w:rsidRPr="00CA4B26" w14:paraId="23DA3AC4" w14:textId="77777777" w:rsidTr="00CA4B26">
        <w:trPr>
          <w:trHeight w:val="98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66FAC67C" w14:textId="6A48995A" w:rsidR="00AF3470" w:rsidRPr="00CA4B26" w:rsidRDefault="00AF3470" w:rsidP="00CA4B26">
            <w:pPr>
              <w:bidi/>
              <w:spacing w:before="40" w:after="40"/>
              <w:jc w:val="left"/>
              <w:rPr>
                <w:rFonts w:asciiTheme="majorBidi" w:hAnsiTheme="majorBidi" w:cstheme="majorBidi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rtl/>
                <w:lang w:bidi="ar-LB"/>
              </w:rPr>
              <w:t>إندونيسيا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6B33" w14:textId="7FDECD44" w:rsidR="00AF3470" w:rsidRPr="00CA4B26" w:rsidRDefault="00567443" w:rsidP="00CA4B26">
            <w:pPr>
              <w:bidi/>
              <w:spacing w:before="40" w:after="40"/>
              <w:rPr>
                <w:rFonts w:asciiTheme="majorBidi" w:hAnsiTheme="majorBidi" w:cstheme="majorBidi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rtl/>
                <w:lang w:bidi="ar-LB"/>
              </w:rPr>
              <w:t>إعداد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مشروع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استثماري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لخطة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تنفيذ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كيغالي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في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قطاع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تصنيع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المبردات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المنزلية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والتجارية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القائمة</w:t>
            </w:r>
            <w:r w:rsidR="002E17A0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rtl/>
                <w:lang w:bidi="ar-LB"/>
              </w:rPr>
              <w:t>بذاتها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496F" w14:textId="5324DD66" w:rsidR="00022726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80,000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1338" w14:textId="6AE56C68" w:rsidR="00022726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80,000</w:t>
            </w:r>
          </w:p>
        </w:tc>
      </w:tr>
      <w:tr w:rsidR="00DC1379" w:rsidRPr="00CA4B26" w14:paraId="44B4DD57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060D2881" w14:textId="00EC78DC" w:rsidR="00AF3470" w:rsidRPr="00CA4B26" w:rsidRDefault="00AF3470" w:rsidP="00CA4B26">
            <w:pPr>
              <w:widowControl w:val="0"/>
              <w:bidi/>
              <w:spacing w:before="40" w:after="40"/>
              <w:ind w:right="113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المجموع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الفرعي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924A" w14:textId="49B18260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80,000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E7EB" w14:textId="22E2376E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80,000</w:t>
            </w:r>
          </w:p>
        </w:tc>
      </w:tr>
      <w:tr w:rsidR="00DC1379" w:rsidRPr="00CA4B26" w14:paraId="107554C3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699C2A92" w14:textId="63D74F65" w:rsidR="00AF3470" w:rsidRPr="00CA4B26" w:rsidRDefault="00AF3470" w:rsidP="00CA4B26">
            <w:pPr>
              <w:widowControl w:val="0"/>
              <w:bidi/>
              <w:spacing w:before="40" w:after="40"/>
              <w:ind w:right="113"/>
              <w:jc w:val="right"/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تكاليف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دعم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الوكالة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0652" w14:textId="027DCA7A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5,600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451E" w14:textId="6FEC41E7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5,600</w:t>
            </w:r>
          </w:p>
        </w:tc>
      </w:tr>
      <w:tr w:rsidR="00DC1379" w:rsidRPr="00CA4B26" w14:paraId="5BEF2C11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00416D8C" w14:textId="1311A895" w:rsidR="00AF3470" w:rsidRPr="00CA4B26" w:rsidRDefault="00AF3470" w:rsidP="00CA4B26">
            <w:pPr>
              <w:widowControl w:val="0"/>
              <w:bidi/>
              <w:spacing w:before="40" w:after="40"/>
              <w:ind w:right="113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الإجمالي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49E1" w14:textId="30EA8400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85,600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3B85" w14:textId="6F30286F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85,600</w:t>
            </w:r>
          </w:p>
        </w:tc>
      </w:tr>
      <w:tr w:rsidR="00DC1379" w:rsidRPr="00CA4B26" w14:paraId="4E822B76" w14:textId="77777777" w:rsidTr="00BC09C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14:paraId="017A5E59" w14:textId="6DFE5DC9" w:rsidR="00AF3470" w:rsidRPr="00CA4B26" w:rsidRDefault="00567443" w:rsidP="00CA4B26">
            <w:pPr>
              <w:bidi/>
              <w:spacing w:before="40" w:after="40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ألف-2: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إعداد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جرد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وطني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لمخزون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المواد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الخاضعة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للرقابة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المستخدمة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أو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غير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المرغوب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فيها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وخطة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لجمع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هذه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المواد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ونقلها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والتخلص</w:t>
            </w:r>
            <w:r w:rsidR="002E17A0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t>منه</w:t>
            </w:r>
            <w:r w:rsidRPr="00CA4B26">
              <w:rPr>
                <w:rStyle w:val="FootnoteReference"/>
                <w:rFonts w:asciiTheme="majorBidi" w:hAnsiTheme="majorBidi" w:cstheme="majorBidi"/>
                <w:b/>
                <w:bCs/>
                <w:color w:val="000000" w:themeColor="text1"/>
                <w:rtl/>
                <w:lang w:val="en-US" w:bidi="ar-LB"/>
              </w:rPr>
              <w:footnoteReference w:id="3"/>
            </w:r>
          </w:p>
        </w:tc>
      </w:tr>
      <w:tr w:rsidR="00DC1379" w:rsidRPr="00CA4B26" w14:paraId="4621023E" w14:textId="77777777" w:rsidTr="00CA4B26">
        <w:trPr>
          <w:trHeight w:val="98"/>
        </w:trPr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0" w:type="dxa"/>
            </w:tcMar>
          </w:tcPr>
          <w:p w14:paraId="72CA315F" w14:textId="3946D508" w:rsidR="00AF3470" w:rsidRPr="00CA4B26" w:rsidRDefault="00AF3470" w:rsidP="00CA4B26">
            <w:pPr>
              <w:bidi/>
              <w:spacing w:before="40" w:after="40"/>
              <w:jc w:val="left"/>
              <w:rPr>
                <w:rFonts w:asciiTheme="majorBidi" w:hAnsiTheme="majorBidi" w:cstheme="majorBidi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rtl/>
                <w:lang w:val="en-US" w:bidi="ar-LB"/>
              </w:rPr>
              <w:t>تايلند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4F735" w14:textId="56C6A875" w:rsidR="00AF3470" w:rsidRPr="00CA4B26" w:rsidRDefault="00683176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إعداد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جرد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وطني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لمخزون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المواد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الخاضعة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للرقابة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المستخدمة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أو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غير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المرغوب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فيها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ووضع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الخطة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8318" w14:textId="77FDC368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100,000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D90" w14:textId="29ABE6E8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100,000</w:t>
            </w:r>
          </w:p>
        </w:tc>
      </w:tr>
      <w:tr w:rsidR="00DC1379" w:rsidRPr="00CA4B26" w14:paraId="1A0E2906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D1B2" w14:textId="272C13DE" w:rsidR="00AF3470" w:rsidRPr="00CA4B26" w:rsidRDefault="00AF3470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المجموع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الفرعي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9D51" w14:textId="73E04FC7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100,000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E572" w14:textId="66FCFDF8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100,000</w:t>
            </w:r>
          </w:p>
        </w:tc>
      </w:tr>
      <w:tr w:rsidR="00DC1379" w:rsidRPr="00CA4B26" w14:paraId="5CF93903" w14:textId="77777777" w:rsidTr="00CA4B26">
        <w:trPr>
          <w:trHeight w:val="188"/>
        </w:trPr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8028" w14:textId="5CA99DC9" w:rsidR="00AF3470" w:rsidRPr="00CA4B26" w:rsidRDefault="00AF3470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تكاليف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دعم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bidi="ar-LB"/>
              </w:rPr>
              <w:t>الوكالة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421D" w14:textId="29B7D005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7,000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4C99" w14:textId="2A69CF91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7,000</w:t>
            </w:r>
          </w:p>
        </w:tc>
      </w:tr>
      <w:tr w:rsidR="00DC1379" w:rsidRPr="00CA4B26" w14:paraId="7AD2C32A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011A" w14:textId="6B5C2C16" w:rsidR="00AF3470" w:rsidRPr="00CA4B26" w:rsidRDefault="00AF3470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الإجمالي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3A8E" w14:textId="5EC67552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107,000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39F2" w14:textId="16158BCF" w:rsidR="00DC1379" w:rsidRPr="00CA4B26" w:rsidRDefault="00AF347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107,000</w:t>
            </w:r>
          </w:p>
        </w:tc>
      </w:tr>
      <w:tr w:rsidR="00DC1379" w:rsidRPr="00CA4B26" w14:paraId="3E4CC0EA" w14:textId="77777777" w:rsidTr="00BC09C4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05C2" w14:textId="02F780C7" w:rsidR="00AF3470" w:rsidRPr="00CA4B26" w:rsidRDefault="00683176" w:rsidP="00CA4B26">
            <w:pPr>
              <w:bidi/>
              <w:spacing w:before="40" w:after="40"/>
              <w:jc w:val="left"/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القسم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باء: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الأنشطة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الموصي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بالنظر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فيها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بصورة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إفرادية</w:t>
            </w:r>
          </w:p>
        </w:tc>
      </w:tr>
      <w:tr w:rsidR="00DC1379" w:rsidRPr="00CA4B26" w14:paraId="12D233AA" w14:textId="77777777" w:rsidTr="00BC09C4">
        <w:trPr>
          <w:trHeight w:val="35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E552" w14:textId="597A7310" w:rsidR="005404FB" w:rsidRPr="00CA4B26" w:rsidRDefault="00683176" w:rsidP="00CA4B26">
            <w:pPr>
              <w:bidi/>
              <w:spacing w:before="40" w:after="40"/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باء-1: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إعداد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مشروع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لتعزيز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كفاءة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استخدام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الطاقة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في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سياق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التخفيض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التدريجي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proofErr w:type="spellStart"/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للهيدروفلوروكربون</w:t>
            </w:r>
            <w:proofErr w:type="spellEnd"/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في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قطاع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تصنيع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أجهزة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التبريد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وتكييف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الهواء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(المقرر</w:t>
            </w:r>
            <w:r w:rsidR="002E17A0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b/>
                <w:bCs/>
                <w:color w:val="000000"/>
                <w:rtl/>
                <w:lang w:val="en-US" w:bidi="ar-LB"/>
              </w:rPr>
              <w:t>94/60)</w:t>
            </w:r>
          </w:p>
        </w:tc>
      </w:tr>
      <w:tr w:rsidR="00DC1379" w:rsidRPr="00CA4B26" w14:paraId="36E58B39" w14:textId="77777777" w:rsidTr="00CA4B26"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AF11" w14:textId="15025725" w:rsidR="00AF3470" w:rsidRPr="00CA4B26" w:rsidRDefault="00AF3470" w:rsidP="00CA4B26">
            <w:pPr>
              <w:bidi/>
              <w:spacing w:before="40" w:after="40"/>
              <w:jc w:val="lef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تايلند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C65" w14:textId="2CBA3C93" w:rsidR="005404FB" w:rsidRPr="00CA4B26" w:rsidRDefault="00683176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إعداد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مشروع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لتعزيز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كفاءة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استخدام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الطاقة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في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تصنيع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أنظمة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تكييف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الهواء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التجارية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الخفيفة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في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سياق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التخفيض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التدريجي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proofErr w:type="spellStart"/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للهيدروفلوروكربون</w:t>
            </w:r>
            <w:proofErr w:type="spellEnd"/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D187" w14:textId="5C2D59F1" w:rsidR="00DC1379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lang w:bidi="ar-LB"/>
              </w:rPr>
            </w:pPr>
            <w:r w:rsidRPr="00CA4B26">
              <w:rPr>
                <w:rFonts w:asciiTheme="majorBidi" w:hAnsiTheme="majorBidi" w:cstheme="majorBidi"/>
                <w:rtl/>
                <w:lang w:bidi="ar-LB"/>
              </w:rPr>
              <w:t>150,000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02C8" w14:textId="4BEE1CD3" w:rsidR="00DC1379" w:rsidRPr="00CA4B26" w:rsidRDefault="0066325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lang w:bidi="ar-LB"/>
              </w:rPr>
              <w:t>*</w:t>
            </w:r>
          </w:p>
        </w:tc>
      </w:tr>
      <w:tr w:rsidR="00D131E2" w:rsidRPr="00CA4B26" w14:paraId="13F4CE1D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D802" w14:textId="1454D297" w:rsidR="005404FB" w:rsidRPr="00CA4B26" w:rsidRDefault="005404FB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المجموع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الفرعي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ب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اء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2" w14:textId="02C9B6FA" w:rsidR="00D131E2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150,000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DEA2" w14:textId="08D497FB" w:rsidR="00D131E2" w:rsidRPr="00CA4B26" w:rsidRDefault="0066325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lang w:bidi="ar-LB"/>
              </w:rPr>
              <w:t>*</w:t>
            </w:r>
          </w:p>
        </w:tc>
      </w:tr>
      <w:tr w:rsidR="00DC1379" w:rsidRPr="00CA4B26" w14:paraId="3DEF05BC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D92C" w14:textId="5BC90BD2" w:rsidR="005404FB" w:rsidRPr="00CA4B26" w:rsidRDefault="005404FB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تكاليف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دعم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الوكالة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ب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اء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2E07" w14:textId="75F6C996" w:rsidR="00DC1379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10,500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6921" w14:textId="5ED73D0B" w:rsidR="00DC1379" w:rsidRPr="00CA4B26" w:rsidRDefault="0066325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lang w:bidi="ar-LB"/>
              </w:rPr>
              <w:t>*</w:t>
            </w:r>
          </w:p>
        </w:tc>
      </w:tr>
      <w:tr w:rsidR="00663250" w:rsidRPr="00CA4B26" w14:paraId="7116EFB9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C29C" w14:textId="2C4A1BC6" w:rsidR="005404FB" w:rsidRPr="00CA4B26" w:rsidRDefault="005404FB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الإجمالي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للقسم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ب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اء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8ED2" w14:textId="16EC5FD9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160,500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F850" w14:textId="024DA611" w:rsidR="00663250" w:rsidRPr="00CA4B26" w:rsidRDefault="00663250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lang w:bidi="ar-LB"/>
              </w:rPr>
              <w:t>*</w:t>
            </w:r>
          </w:p>
        </w:tc>
      </w:tr>
      <w:tr w:rsidR="00663250" w:rsidRPr="00CA4B26" w14:paraId="5DBBF53C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842C" w14:textId="09C0F841" w:rsidR="005404FB" w:rsidRPr="00CA4B26" w:rsidRDefault="005404FB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الإجمالي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للأقسام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-1،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-2،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ب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اء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381F" w14:textId="2A56BA40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330,000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B036" w14:textId="442E4E44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180,000</w:t>
            </w:r>
          </w:p>
        </w:tc>
      </w:tr>
      <w:tr w:rsidR="00663250" w:rsidRPr="00CA4B26" w14:paraId="756B8BA1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F509" w14:textId="7A0C9A93" w:rsidR="005404FB" w:rsidRPr="00CA4B26" w:rsidRDefault="005404FB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تكاليف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دعم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الوكالة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للأقسام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-1،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أ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لف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-2،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ب</w:t>
            </w:r>
            <w:r w:rsidR="00567443"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اء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-1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25DF" w14:textId="369A9FE1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23,100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C06B" w14:textId="6AE7B102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12,600</w:t>
            </w:r>
          </w:p>
        </w:tc>
      </w:tr>
      <w:tr w:rsidR="00663250" w:rsidRPr="00CA4B26" w14:paraId="70751569" w14:textId="77777777" w:rsidTr="00CA4B26">
        <w:tc>
          <w:tcPr>
            <w:tcW w:w="35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999F" w14:textId="32C6493E" w:rsidR="005404FB" w:rsidRPr="00CA4B26" w:rsidRDefault="005404FB" w:rsidP="00CA4B26">
            <w:pPr>
              <w:bidi/>
              <w:spacing w:before="40" w:after="40"/>
              <w:jc w:val="right"/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</w:pP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المجموع</w:t>
            </w:r>
            <w:r w:rsidR="002E17A0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 xml:space="preserve"> </w:t>
            </w:r>
            <w:r w:rsidRPr="00CA4B26">
              <w:rPr>
                <w:rFonts w:asciiTheme="majorBidi" w:hAnsiTheme="majorBidi" w:cstheme="majorBidi"/>
                <w:color w:val="000000" w:themeColor="text1"/>
                <w:rtl/>
                <w:lang w:val="en-US" w:bidi="ar-LB"/>
              </w:rPr>
              <w:t>العام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4599" w14:textId="1454F519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353,100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DA71" w14:textId="4C7294AA" w:rsidR="00663250" w:rsidRPr="00CA4B26" w:rsidRDefault="005404FB" w:rsidP="00CA4B26">
            <w:pPr>
              <w:bidi/>
              <w:spacing w:before="40" w:after="40"/>
              <w:rPr>
                <w:rFonts w:asciiTheme="majorBidi" w:hAnsiTheme="majorBidi" w:cstheme="majorBidi"/>
                <w:color w:val="000000"/>
                <w:lang w:bidi="ar-LB"/>
              </w:rPr>
            </w:pPr>
            <w:r w:rsidRPr="00CA4B26">
              <w:rPr>
                <w:rFonts w:asciiTheme="majorBidi" w:hAnsiTheme="majorBidi" w:cstheme="majorBidi"/>
                <w:color w:val="000000"/>
                <w:rtl/>
                <w:lang w:bidi="ar-LB"/>
              </w:rPr>
              <w:t>192,600</w:t>
            </w:r>
          </w:p>
        </w:tc>
      </w:tr>
    </w:tbl>
    <w:p w14:paraId="2FFB4D02" w14:textId="7ADBE38C" w:rsidR="0092228E" w:rsidRDefault="005404FB" w:rsidP="005404FB">
      <w:pPr>
        <w:bidi/>
        <w:spacing w:after="240"/>
        <w:rPr>
          <w:rtl/>
          <w:lang w:val="en-US" w:bidi="ar-LB"/>
        </w:rPr>
      </w:pPr>
      <w:r>
        <w:rPr>
          <w:rtl/>
          <w:lang w:val="en-US" w:bidi="ar-LB"/>
        </w:rPr>
        <w:t>*</w:t>
      </w:r>
      <w:r w:rsidR="002E17A0">
        <w:rPr>
          <w:rtl/>
          <w:lang w:val="en-US" w:bidi="ar-LB"/>
        </w:rPr>
        <w:t xml:space="preserve"> </w:t>
      </w:r>
      <w:r>
        <w:rPr>
          <w:rtl/>
          <w:lang w:val="en-US" w:bidi="ar-LB"/>
        </w:rPr>
        <w:t>موصى</w:t>
      </w:r>
      <w:r w:rsidR="002E17A0">
        <w:rPr>
          <w:rtl/>
          <w:lang w:val="en-US" w:bidi="ar-LB"/>
        </w:rPr>
        <w:t xml:space="preserve"> </w:t>
      </w:r>
      <w:r>
        <w:rPr>
          <w:rtl/>
          <w:lang w:val="en-US" w:bidi="ar-LB"/>
        </w:rPr>
        <w:t>به</w:t>
      </w:r>
      <w:r w:rsidR="002E17A0">
        <w:rPr>
          <w:rtl/>
          <w:lang w:val="en-US" w:bidi="ar-LB"/>
        </w:rPr>
        <w:t xml:space="preserve"> </w:t>
      </w:r>
      <w:r>
        <w:rPr>
          <w:rtl/>
          <w:lang w:val="en-US" w:bidi="ar-LB"/>
        </w:rPr>
        <w:t>للنظر</w:t>
      </w:r>
      <w:r w:rsidR="002E17A0">
        <w:rPr>
          <w:rtl/>
          <w:lang w:val="en-US" w:bidi="ar-LB"/>
        </w:rPr>
        <w:t xml:space="preserve"> </w:t>
      </w:r>
      <w:r>
        <w:rPr>
          <w:rtl/>
          <w:lang w:val="en-US" w:bidi="ar-LB"/>
        </w:rPr>
        <w:t>بشكل</w:t>
      </w:r>
      <w:r w:rsidR="002E17A0">
        <w:rPr>
          <w:rtl/>
          <w:lang w:val="en-US" w:bidi="ar-LB"/>
        </w:rPr>
        <w:t xml:space="preserve"> </w:t>
      </w:r>
      <w:r>
        <w:rPr>
          <w:rtl/>
          <w:lang w:val="en-US" w:bidi="ar-LB"/>
        </w:rPr>
        <w:t>فردي</w:t>
      </w:r>
    </w:p>
    <w:p w14:paraId="60B56912" w14:textId="77777777" w:rsidR="0092228E" w:rsidRDefault="0092228E">
      <w:pPr>
        <w:jc w:val="left"/>
        <w:rPr>
          <w:rtl/>
          <w:lang w:val="en-US" w:bidi="ar-LB"/>
        </w:rPr>
      </w:pPr>
      <w:r>
        <w:rPr>
          <w:rtl/>
          <w:lang w:val="en-US" w:bidi="ar-LB"/>
        </w:rPr>
        <w:br w:type="page"/>
      </w:r>
    </w:p>
    <w:p w14:paraId="4A28D864" w14:textId="21C6F229" w:rsidR="00BF68BA" w:rsidRPr="00BF68BA" w:rsidRDefault="00683176" w:rsidP="00CA4B26">
      <w:pPr>
        <w:bidi/>
        <w:spacing w:after="240"/>
        <w:rPr>
          <w:bCs/>
          <w:color w:val="000000" w:themeColor="text1"/>
          <w:sz w:val="26"/>
          <w:szCs w:val="26"/>
          <w:lang w:bidi="ar-LB"/>
        </w:rPr>
      </w:pPr>
      <w:r w:rsidRPr="00683176">
        <w:rPr>
          <w:bCs/>
          <w:color w:val="000000" w:themeColor="text1"/>
          <w:sz w:val="26"/>
          <w:szCs w:val="26"/>
          <w:rtl/>
          <w:lang w:bidi="ar-LB"/>
        </w:rPr>
        <w:lastRenderedPageBreak/>
        <w:t>القسم</w:t>
      </w:r>
      <w:r w:rsidR="002E17A0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683176">
        <w:rPr>
          <w:bCs/>
          <w:color w:val="000000" w:themeColor="text1"/>
          <w:sz w:val="26"/>
          <w:szCs w:val="26"/>
          <w:rtl/>
          <w:lang w:bidi="ar-LB"/>
        </w:rPr>
        <w:t>ألف:</w:t>
      </w:r>
      <w:r w:rsidR="002E17A0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="00CA4B26">
        <w:rPr>
          <w:bCs/>
          <w:color w:val="000000" w:themeColor="text1"/>
          <w:sz w:val="26"/>
          <w:szCs w:val="26"/>
          <w:rtl/>
          <w:lang w:bidi="ar-LB"/>
        </w:rPr>
        <w:t>ال</w:t>
      </w:r>
      <w:r w:rsidRPr="00683176">
        <w:rPr>
          <w:bCs/>
          <w:color w:val="000000" w:themeColor="text1"/>
          <w:sz w:val="26"/>
          <w:szCs w:val="26"/>
          <w:rtl/>
          <w:lang w:bidi="ar-LB"/>
        </w:rPr>
        <w:t>أنشطة</w:t>
      </w:r>
      <w:r w:rsidR="002E17A0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proofErr w:type="spellStart"/>
      <w:r w:rsidR="00CA4B26">
        <w:rPr>
          <w:bCs/>
          <w:color w:val="000000" w:themeColor="text1"/>
          <w:sz w:val="26"/>
          <w:szCs w:val="26"/>
          <w:rtl/>
          <w:lang w:bidi="ar-LB"/>
        </w:rPr>
        <w:t>الموصى</w:t>
      </w:r>
      <w:proofErr w:type="spellEnd"/>
      <w:r w:rsidR="002E17A0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683176">
        <w:rPr>
          <w:bCs/>
          <w:color w:val="000000" w:themeColor="text1"/>
          <w:sz w:val="26"/>
          <w:szCs w:val="26"/>
          <w:rtl/>
          <w:lang w:bidi="ar-LB"/>
        </w:rPr>
        <w:t>بالموافقة</w:t>
      </w:r>
      <w:r w:rsidR="002E17A0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683176">
        <w:rPr>
          <w:bCs/>
          <w:color w:val="000000" w:themeColor="text1"/>
          <w:sz w:val="26"/>
          <w:szCs w:val="26"/>
          <w:rtl/>
          <w:lang w:bidi="ar-LB"/>
        </w:rPr>
        <w:t>الشمولية</w:t>
      </w:r>
      <w:r w:rsidR="002E17A0">
        <w:rPr>
          <w:bCs/>
          <w:color w:val="000000" w:themeColor="text1"/>
          <w:sz w:val="26"/>
          <w:szCs w:val="26"/>
          <w:rtl/>
          <w:lang w:bidi="ar-LB"/>
        </w:rPr>
        <w:t xml:space="preserve"> </w:t>
      </w:r>
      <w:r w:rsidRPr="00683176">
        <w:rPr>
          <w:bCs/>
          <w:color w:val="000000" w:themeColor="text1"/>
          <w:sz w:val="26"/>
          <w:szCs w:val="26"/>
          <w:rtl/>
          <w:lang w:bidi="ar-LB"/>
        </w:rPr>
        <w:t>عليها</w:t>
      </w:r>
    </w:p>
    <w:p w14:paraId="473731E4" w14:textId="6221C5B0" w:rsidR="00BF68BA" w:rsidRPr="00BF68BA" w:rsidRDefault="00683176" w:rsidP="00CA4B26">
      <w:pPr>
        <w:tabs>
          <w:tab w:val="right" w:pos="9360"/>
        </w:tabs>
        <w:bidi/>
        <w:spacing w:after="240"/>
        <w:rPr>
          <w:b/>
          <w:bCs/>
          <w:color w:val="000000" w:themeColor="text1"/>
          <w:sz w:val="26"/>
          <w:szCs w:val="26"/>
          <w:lang w:val="en-US" w:bidi="ar-LB"/>
        </w:rPr>
      </w:pP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ألف-1: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إعداد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مشروع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استثماري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لخطة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تنفيذ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كيغالي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للمواد</w:t>
      </w:r>
      <w:r w:rsidR="002E17A0">
        <w:rPr>
          <w:b/>
          <w:bCs/>
          <w:color w:val="000000" w:themeColor="text1"/>
          <w:sz w:val="26"/>
          <w:szCs w:val="26"/>
          <w:rtl/>
          <w:lang w:val="en-US" w:bidi="ar-LB"/>
        </w:rPr>
        <w:t xml:space="preserve"> </w:t>
      </w:r>
      <w:r w:rsidRPr="00683176">
        <w:rPr>
          <w:b/>
          <w:bCs/>
          <w:color w:val="000000" w:themeColor="text1"/>
          <w:sz w:val="26"/>
          <w:szCs w:val="26"/>
          <w:rtl/>
          <w:lang w:val="en-US" w:bidi="ar-LB"/>
        </w:rPr>
        <w:t>الهيدروفلوروكربونية</w:t>
      </w:r>
    </w:p>
    <w:p w14:paraId="5BBD6DA4" w14:textId="4242158A" w:rsidR="00BF68BA" w:rsidRPr="00BF68BA" w:rsidRDefault="00683176" w:rsidP="00CA4B26">
      <w:pPr>
        <w:keepLines/>
        <w:bidi/>
        <w:spacing w:after="240"/>
        <w:rPr>
          <w:bCs/>
          <w:sz w:val="26"/>
          <w:szCs w:val="26"/>
          <w:lang w:val="en-US" w:bidi="ar-LB"/>
        </w:rPr>
      </w:pPr>
      <w:bookmarkStart w:id="0" w:name="_Hlk183047154"/>
      <w:r w:rsidRPr="00683176">
        <w:rPr>
          <w:bCs/>
          <w:sz w:val="26"/>
          <w:szCs w:val="26"/>
          <w:rtl/>
          <w:lang w:val="en-US" w:bidi="ar-LB"/>
        </w:rPr>
        <w:t>وصف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683176">
        <w:rPr>
          <w:bCs/>
          <w:sz w:val="26"/>
          <w:szCs w:val="26"/>
          <w:rtl/>
          <w:lang w:val="en-US" w:bidi="ar-LB"/>
        </w:rPr>
        <w:t>المشروع</w:t>
      </w:r>
      <w:bookmarkEnd w:id="0"/>
    </w:p>
    <w:p w14:paraId="6342BCAA" w14:textId="6E376450" w:rsidR="001D4227" w:rsidRPr="00D3040D" w:rsidRDefault="00B64FC3" w:rsidP="00CA4B26">
      <w:pPr>
        <w:pStyle w:val="ListParagraph"/>
        <w:keepLines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B64FC3">
        <w:rPr>
          <w:sz w:val="26"/>
          <w:szCs w:val="26"/>
          <w:rtl/>
          <w:lang w:bidi="ar-LB"/>
        </w:rPr>
        <w:t>قدم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الدولي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طلباً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المرحلة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الأولى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استثماري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لخطة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قطاع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المبردات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المنزلية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والتجارية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القائمة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بذاتها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لبلد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واحد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باعتباره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الوكالة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المنفذة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المعينة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النحو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المبين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القسم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ألف-1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الجدول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64FC3">
        <w:rPr>
          <w:sz w:val="26"/>
          <w:szCs w:val="26"/>
          <w:rtl/>
          <w:lang w:bidi="ar-LB"/>
        </w:rPr>
        <w:t>1.</w:t>
      </w:r>
    </w:p>
    <w:p w14:paraId="4D7FEB86" w14:textId="30F9873F" w:rsidR="00BF68BA" w:rsidRPr="00BF68BA" w:rsidRDefault="007212DA" w:rsidP="00BF68BA">
      <w:pPr>
        <w:bidi/>
        <w:spacing w:after="240"/>
        <w:outlineLvl w:val="0"/>
        <w:rPr>
          <w:b/>
          <w:bCs/>
          <w:sz w:val="26"/>
          <w:szCs w:val="26"/>
          <w:lang w:bidi="ar-LB"/>
        </w:rPr>
      </w:pPr>
      <w:r w:rsidRPr="007212DA">
        <w:rPr>
          <w:b/>
          <w:bCs/>
          <w:sz w:val="26"/>
          <w:szCs w:val="26"/>
          <w:rtl/>
          <w:lang w:bidi="ar-LB"/>
        </w:rPr>
        <w:t>تعليقات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7212DA">
        <w:rPr>
          <w:b/>
          <w:bCs/>
          <w:sz w:val="26"/>
          <w:szCs w:val="26"/>
          <w:rtl/>
          <w:lang w:bidi="ar-LB"/>
        </w:rPr>
        <w:t>الأمانة</w:t>
      </w:r>
    </w:p>
    <w:p w14:paraId="1DEF7860" w14:textId="0CF9BF34" w:rsidR="005404FB" w:rsidRPr="00D3040D" w:rsidRDefault="009B2F3F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9B2F3F">
        <w:rPr>
          <w:sz w:val="26"/>
          <w:szCs w:val="26"/>
          <w:rtl/>
          <w:lang w:bidi="ar-LB"/>
        </w:rPr>
        <w:t>استعرضت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هذا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الأخذ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الاعتبار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المبادئ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التوجيهية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خطط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كما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وردت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87/50،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والأنشطة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المقترحة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وارتباطها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بمشاريع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أخرى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تتعلق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9B2F3F">
        <w:rPr>
          <w:sz w:val="26"/>
          <w:szCs w:val="26"/>
          <w:rtl/>
          <w:lang w:bidi="ar-LB"/>
        </w:rPr>
        <w:t>بالهيدروفلوروكربون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إندونيسيا.</w:t>
      </w:r>
    </w:p>
    <w:p w14:paraId="4D84E7DC" w14:textId="2BB27F01" w:rsidR="005404FB" w:rsidRPr="00D3040D" w:rsidRDefault="009B2F3F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9B2F3F">
        <w:rPr>
          <w:sz w:val="26"/>
          <w:szCs w:val="26"/>
          <w:rtl/>
          <w:lang w:bidi="ar-LB"/>
        </w:rPr>
        <w:t>لاحظت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حكومة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إندونيسيا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صادقت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تعديل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كيغالي</w:t>
      </w:r>
      <w:r w:rsidR="002C2CD9">
        <w:rPr>
          <w:rStyle w:val="FootnoteReference"/>
          <w:sz w:val="26"/>
          <w:szCs w:val="26"/>
          <w:rtl/>
          <w:lang w:bidi="ar-LB"/>
        </w:rPr>
        <w:footnoteReference w:id="4"/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وأن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البلد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تلق</w:t>
      </w:r>
      <w:r>
        <w:rPr>
          <w:sz w:val="26"/>
          <w:szCs w:val="26"/>
          <w:rtl/>
          <w:lang w:bidi="ar-LB"/>
        </w:rPr>
        <w:t>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تمويلاً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الاستراتيجية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الشاملة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لخطة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كيغالي</w:t>
      </w:r>
      <w:r w:rsidR="002C2CD9">
        <w:rPr>
          <w:rStyle w:val="FootnoteReference"/>
          <w:sz w:val="26"/>
          <w:szCs w:val="26"/>
          <w:rtl/>
          <w:lang w:bidi="ar-LB"/>
        </w:rPr>
        <w:footnoteReference w:id="5"/>
      </w:r>
      <w:r w:rsidRPr="009B2F3F">
        <w:rPr>
          <w:sz w:val="26"/>
          <w:szCs w:val="26"/>
          <w:rtl/>
          <w:lang w:bidi="ar-LB"/>
        </w:rPr>
        <w:t>،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وأن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المطلوب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يتوافق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87/50</w:t>
      </w:r>
      <w:r w:rsidR="002E17A0">
        <w:rPr>
          <w:sz w:val="26"/>
          <w:szCs w:val="26"/>
          <w:rtl/>
          <w:lang w:bidi="ar-LB"/>
        </w:rPr>
        <w:t xml:space="preserve"> </w:t>
      </w:r>
      <w:r w:rsidRPr="009B2F3F">
        <w:rPr>
          <w:sz w:val="26"/>
          <w:szCs w:val="26"/>
          <w:rtl/>
          <w:lang w:bidi="ar-LB"/>
        </w:rPr>
        <w:t>(و)(3).</w:t>
      </w:r>
    </w:p>
    <w:p w14:paraId="592A0E1F" w14:textId="6E71CE0C" w:rsidR="005404FB" w:rsidRPr="00D3040D" w:rsidRDefault="002C2CD9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2C2CD9">
        <w:rPr>
          <w:sz w:val="26"/>
          <w:szCs w:val="26"/>
          <w:rtl/>
          <w:lang w:bidi="ar-LB"/>
        </w:rPr>
        <w:t>يتضمن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الخاص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بمشروع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استثمار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خمس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شركات</w:t>
      </w:r>
      <w:r>
        <w:rPr>
          <w:rStyle w:val="FootnoteReference"/>
          <w:sz w:val="26"/>
          <w:szCs w:val="26"/>
          <w:rtl/>
          <w:lang w:bidi="ar-LB"/>
        </w:rPr>
        <w:footnoteReference w:id="6"/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تقوم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بتصنيع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المنزلية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القائمة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بذاتها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للتحول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غاز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الهيدروفلوروكربون-134أ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الهيدروكربونية.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وتشمل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وضع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لتحويل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المصانع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وخطوط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الإنتاج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والمعدات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لكل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شركة،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لإدارة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البيئة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والسلامة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للتعامل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القابلة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للاشتعال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و/أو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السامة؛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وجمع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البيانات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الداعمة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حول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استهلاك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2C2CD9">
        <w:rPr>
          <w:sz w:val="26"/>
          <w:szCs w:val="26"/>
          <w:rtl/>
          <w:lang w:bidi="ar-LB"/>
        </w:rPr>
        <w:t>الهيدروفلوروكربون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ق</w:t>
      </w:r>
      <w:r w:rsidR="00867DB0">
        <w:rPr>
          <w:sz w:val="26"/>
          <w:szCs w:val="26"/>
          <w:rtl/>
          <w:lang w:bidi="ar-LB"/>
        </w:rPr>
        <w:t>ِ</w:t>
      </w:r>
      <w:r w:rsidRPr="002C2CD9">
        <w:rPr>
          <w:sz w:val="26"/>
          <w:szCs w:val="26"/>
          <w:rtl/>
          <w:lang w:bidi="ar-LB"/>
        </w:rPr>
        <w:t>بل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الشركات؛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والتشاور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الهيئات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الحكومية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ذات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الصلة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بشأن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غازات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القابلة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للاشتعال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و/أو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السامة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المنتجات؛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مراعاة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المنظور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2C2CD9">
        <w:rPr>
          <w:sz w:val="26"/>
          <w:szCs w:val="26"/>
          <w:rtl/>
          <w:lang w:bidi="ar-LB"/>
        </w:rPr>
        <w:t>الجنساني</w:t>
      </w:r>
      <w:proofErr w:type="spellEnd"/>
      <w:r w:rsidRPr="002C2CD9">
        <w:rPr>
          <w:sz w:val="26"/>
          <w:szCs w:val="26"/>
          <w:rtl/>
          <w:lang w:bidi="ar-LB"/>
        </w:rPr>
        <w:t>،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بما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ذلك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مراجعة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سياسات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التوظيف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الشركات.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تشمل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المشاركة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المقام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الأول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المبردات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المنزلية،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لكنها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أيضاً</w:t>
      </w:r>
      <w:r w:rsidR="002E17A0">
        <w:rPr>
          <w:sz w:val="26"/>
          <w:szCs w:val="26"/>
          <w:rtl/>
          <w:lang w:bidi="ar-LB"/>
        </w:rPr>
        <w:t xml:space="preserve"> </w:t>
      </w:r>
      <w:r w:rsidR="00867DB0">
        <w:rPr>
          <w:sz w:val="26"/>
          <w:szCs w:val="26"/>
          <w:rtl/>
          <w:lang w:bidi="ar-LB"/>
        </w:rPr>
        <w:t>تقوم</w:t>
      </w:r>
      <w:r w:rsidR="002E17A0">
        <w:rPr>
          <w:sz w:val="26"/>
          <w:szCs w:val="26"/>
          <w:rtl/>
          <w:lang w:bidi="ar-LB"/>
        </w:rPr>
        <w:t xml:space="preserve"> </w:t>
      </w:r>
      <w:r w:rsidR="00867DB0">
        <w:rPr>
          <w:sz w:val="26"/>
          <w:szCs w:val="26"/>
          <w:rtl/>
          <w:lang w:bidi="ar-LB"/>
        </w:rPr>
        <w:t>بتصنيع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منتجات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أخرى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مثل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ثلاجات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عرض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البضائع،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والثلاجات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الصندوقية،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ومبردات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2C2CD9">
        <w:rPr>
          <w:sz w:val="26"/>
          <w:szCs w:val="26"/>
          <w:rtl/>
          <w:lang w:bidi="ar-LB"/>
        </w:rPr>
        <w:t>المياه.</w:t>
      </w:r>
    </w:p>
    <w:p w14:paraId="5C9FF097" w14:textId="383303C9" w:rsidR="005404FB" w:rsidRPr="00D3040D" w:rsidRDefault="00751733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751733">
        <w:rPr>
          <w:sz w:val="26"/>
          <w:szCs w:val="26"/>
          <w:rtl/>
          <w:lang w:bidi="ar-LB"/>
        </w:rPr>
        <w:t>أكد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الدولي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هذا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الاستثماري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لخمس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سيُقدَّم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عام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2025،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جانب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تقديم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المرحلة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الأولى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751733">
        <w:rPr>
          <w:sz w:val="26"/>
          <w:szCs w:val="26"/>
          <w:rtl/>
          <w:lang w:bidi="ar-LB"/>
        </w:rPr>
        <w:t>كيغالي.</w:t>
      </w:r>
    </w:p>
    <w:p w14:paraId="1A376D1B" w14:textId="5E96B6D8" w:rsidR="00BF68BA" w:rsidRPr="00BF68BA" w:rsidRDefault="00751733" w:rsidP="00BF68BA">
      <w:pPr>
        <w:tabs>
          <w:tab w:val="left" w:pos="720"/>
        </w:tabs>
        <w:bidi/>
        <w:spacing w:after="240"/>
        <w:outlineLvl w:val="0"/>
        <w:rPr>
          <w:bCs/>
          <w:sz w:val="26"/>
          <w:szCs w:val="26"/>
          <w:lang w:val="en-US" w:bidi="ar-LB"/>
        </w:rPr>
      </w:pPr>
      <w:r w:rsidRPr="00751733">
        <w:rPr>
          <w:bCs/>
          <w:sz w:val="26"/>
          <w:szCs w:val="26"/>
          <w:rtl/>
          <w:lang w:val="en-US" w:bidi="ar-LB"/>
        </w:rPr>
        <w:t>توصيات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751733">
        <w:rPr>
          <w:bCs/>
          <w:sz w:val="26"/>
          <w:szCs w:val="26"/>
          <w:rtl/>
          <w:lang w:val="en-US" w:bidi="ar-LB"/>
        </w:rPr>
        <w:t>الأمانة</w:t>
      </w:r>
    </w:p>
    <w:p w14:paraId="1F0A11A2" w14:textId="52443C58" w:rsidR="00D3040D" w:rsidRPr="00D3040D" w:rsidRDefault="00707647" w:rsidP="00BF68BA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707647">
        <w:rPr>
          <w:sz w:val="26"/>
          <w:szCs w:val="26"/>
          <w:rtl/>
          <w:lang w:bidi="ar-LB"/>
        </w:rPr>
        <w:t>توصي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بالموافقة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الشمولية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استثماري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قطاع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المبردات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المنزلية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والتجارية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القائمة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بذاتها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كجزء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للمواد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الهيدروفلوروكربونية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إندونيسيا،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بموجب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مستوى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المبين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القسم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ألف-1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الجدول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707647">
        <w:rPr>
          <w:sz w:val="26"/>
          <w:szCs w:val="26"/>
          <w:rtl/>
          <w:lang w:bidi="ar-LB"/>
        </w:rPr>
        <w:t>1.</w:t>
      </w:r>
    </w:p>
    <w:p w14:paraId="2116696C" w14:textId="42844587" w:rsidR="00BF68BA" w:rsidRPr="00BF68BA" w:rsidRDefault="00C43D07" w:rsidP="00BF68BA">
      <w:pPr>
        <w:bidi/>
        <w:spacing w:before="240" w:after="240"/>
        <w:rPr>
          <w:bCs/>
          <w:sz w:val="26"/>
          <w:szCs w:val="26"/>
          <w:lang w:val="en-US" w:bidi="ar-LB"/>
        </w:rPr>
      </w:pPr>
      <w:r w:rsidRPr="00C43D07">
        <w:rPr>
          <w:bCs/>
          <w:sz w:val="26"/>
          <w:szCs w:val="26"/>
          <w:rtl/>
          <w:lang w:val="en-US" w:bidi="ar-LB"/>
        </w:rPr>
        <w:lastRenderedPageBreak/>
        <w:t>ألف-2: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إعداد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جرد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وطني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لمخزون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المواد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الخاضعة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للرقابة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المستخدمة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أو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غير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المرغوب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فيها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وخطة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لجمع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هذه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المواد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ونقلها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والتخلص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منه</w:t>
      </w:r>
    </w:p>
    <w:p w14:paraId="6DC188F4" w14:textId="3D7A03CE" w:rsidR="00BF68BA" w:rsidRPr="00BF68BA" w:rsidRDefault="00C43D07" w:rsidP="00BF68BA">
      <w:pPr>
        <w:bidi/>
        <w:spacing w:after="240"/>
        <w:rPr>
          <w:bCs/>
          <w:sz w:val="26"/>
          <w:szCs w:val="26"/>
          <w:lang w:val="en-US" w:bidi="ar-LB"/>
        </w:rPr>
      </w:pPr>
      <w:r w:rsidRPr="00C43D07">
        <w:rPr>
          <w:bCs/>
          <w:sz w:val="26"/>
          <w:szCs w:val="26"/>
          <w:rtl/>
          <w:lang w:val="en-US" w:bidi="ar-LB"/>
        </w:rPr>
        <w:t>وصف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C43D07">
        <w:rPr>
          <w:bCs/>
          <w:sz w:val="26"/>
          <w:szCs w:val="26"/>
          <w:rtl/>
          <w:lang w:val="en-US" w:bidi="ar-LB"/>
        </w:rPr>
        <w:t>المشروع</w:t>
      </w:r>
    </w:p>
    <w:p w14:paraId="75D87C7B" w14:textId="379231AF" w:rsidR="00D3040D" w:rsidRPr="00D3040D" w:rsidRDefault="00C43D07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C43D07">
        <w:rPr>
          <w:sz w:val="26"/>
          <w:szCs w:val="26"/>
          <w:rtl/>
          <w:lang w:bidi="ar-LB"/>
        </w:rPr>
        <w:t>قدم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الدولي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طلباً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جرد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وطني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لمخزون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الخاضعة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للرقابة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المستخدمة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غير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المرغوب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فيها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وخطة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لبلد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واحد،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بوصفه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الوكالة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المنفذة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المعينة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النحو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المبين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القسم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ألف-2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الجدول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C43D07">
        <w:rPr>
          <w:sz w:val="26"/>
          <w:szCs w:val="26"/>
          <w:rtl/>
          <w:lang w:bidi="ar-LB"/>
        </w:rPr>
        <w:t>1.</w:t>
      </w:r>
    </w:p>
    <w:p w14:paraId="1FE0D1EC" w14:textId="63BA1851" w:rsidR="00BF68BA" w:rsidRPr="00F83CD2" w:rsidRDefault="00F83CD2" w:rsidP="00BF68BA">
      <w:pPr>
        <w:keepNext/>
        <w:tabs>
          <w:tab w:val="left" w:pos="720"/>
        </w:tabs>
        <w:bidi/>
        <w:spacing w:after="240"/>
        <w:outlineLvl w:val="0"/>
        <w:rPr>
          <w:bCs/>
          <w:sz w:val="26"/>
          <w:szCs w:val="26"/>
          <w:lang w:bidi="ar-LB"/>
        </w:rPr>
      </w:pPr>
      <w:r w:rsidRPr="00F83CD2">
        <w:rPr>
          <w:bCs/>
          <w:sz w:val="26"/>
          <w:szCs w:val="26"/>
          <w:rtl/>
          <w:lang w:bidi="ar-LB"/>
        </w:rPr>
        <w:t>تعليقات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F83CD2">
        <w:rPr>
          <w:bCs/>
          <w:sz w:val="26"/>
          <w:szCs w:val="26"/>
          <w:rtl/>
          <w:lang w:bidi="ar-LB"/>
        </w:rPr>
        <w:t>الأمانة</w:t>
      </w:r>
    </w:p>
    <w:p w14:paraId="7BDB2602" w14:textId="6E881F82" w:rsidR="00D3040D" w:rsidRPr="00D3040D" w:rsidRDefault="000E20C4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0E20C4">
        <w:rPr>
          <w:sz w:val="26"/>
          <w:szCs w:val="26"/>
          <w:rtl/>
          <w:lang w:bidi="ar-LB"/>
        </w:rPr>
        <w:t>لدى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استعراض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الطلب،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أخذت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الاعتبار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الخاصة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بإعداد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جرد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وطني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لمخزون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الخاضعة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للرقابة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المستخدمة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غير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المرغوب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فيها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والخطة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الواردة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91/66؛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والأنشطة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المقترحة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وصلته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بخطط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الإزالة/التخفيض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الوطنية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البلد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(أي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إدارة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إزالة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الهيدروكلوروفلوروكربونية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التي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هي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طور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الإعداد).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وأشارت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يتماشى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E20C4">
        <w:rPr>
          <w:sz w:val="26"/>
          <w:szCs w:val="26"/>
          <w:rtl/>
          <w:lang w:bidi="ar-LB"/>
        </w:rPr>
        <w:t>91/66.</w:t>
      </w:r>
    </w:p>
    <w:p w14:paraId="03552EA8" w14:textId="1A85237A" w:rsidR="00D3040D" w:rsidRPr="00D3040D" w:rsidRDefault="00826ABA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826ABA">
        <w:rPr>
          <w:sz w:val="26"/>
          <w:szCs w:val="26"/>
          <w:rtl/>
          <w:lang w:bidi="ar-LB"/>
        </w:rPr>
        <w:t>قدم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الدولي،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بصفته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الوكالة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المنفذة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المعينة،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وصفاً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للأنشطة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المطلوبة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جرد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وطني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لمخزون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الخاضعة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للرقابة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المستخدمة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غير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المرغوب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فيها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ووضع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لتايلاند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باستخدام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نموذج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التقديم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ذي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الصلة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لمقترح</w:t>
      </w:r>
      <w:r w:rsidR="002E17A0">
        <w:rPr>
          <w:sz w:val="26"/>
          <w:szCs w:val="26"/>
          <w:rtl/>
          <w:lang w:bidi="ar-LB"/>
        </w:rPr>
        <w:t xml:space="preserve"> </w:t>
      </w:r>
      <w:r w:rsidRPr="00826ABA">
        <w:rPr>
          <w:sz w:val="26"/>
          <w:szCs w:val="26"/>
          <w:rtl/>
          <w:lang w:bidi="ar-LB"/>
        </w:rPr>
        <w:t>المشروع.</w:t>
      </w:r>
    </w:p>
    <w:p w14:paraId="49B39118" w14:textId="5118B7F4" w:rsidR="00D3040D" w:rsidRPr="00D3040D" w:rsidRDefault="00162B16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162B16">
        <w:rPr>
          <w:sz w:val="26"/>
          <w:szCs w:val="26"/>
          <w:rtl/>
          <w:lang w:bidi="ar-LB"/>
        </w:rPr>
        <w:t>تضمنت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لتايلاند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التشاور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أصحاب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المصلحة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المعنيين؛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وجمع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وتحليل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البيانات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عن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كميات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غازات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غير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المستخدمة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غير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المرغوب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فيها؛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وتقييم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البنية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الأساسية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القائمة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والإطار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التنظيمي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لإدارة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دورة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حياة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الخاضعة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للرقابة؛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وتطوير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إدارة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دورة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حياة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الخاضعة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للرقابة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لتتبع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وإدارة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غازات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التبريد،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وربما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عوامل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إخماد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الحرائق،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الاستيراد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الأولي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وحتى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الاسترداد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والتخلص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منها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(بما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ذلك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التدمير)؛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واعتبارات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مراعاة</w:t>
      </w:r>
      <w:r w:rsidR="002E17A0">
        <w:rPr>
          <w:sz w:val="26"/>
          <w:szCs w:val="26"/>
          <w:rtl/>
          <w:lang w:bidi="ar-LB"/>
        </w:rPr>
        <w:t xml:space="preserve"> </w:t>
      </w:r>
      <w:r w:rsidRPr="00162B16">
        <w:rPr>
          <w:sz w:val="26"/>
          <w:szCs w:val="26"/>
          <w:rtl/>
          <w:lang w:bidi="ar-LB"/>
        </w:rPr>
        <w:t>المنظور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162B16">
        <w:rPr>
          <w:sz w:val="26"/>
          <w:szCs w:val="26"/>
          <w:rtl/>
          <w:lang w:bidi="ar-LB"/>
        </w:rPr>
        <w:t>الجنساني</w:t>
      </w:r>
      <w:proofErr w:type="spellEnd"/>
      <w:r w:rsidRPr="00162B16">
        <w:rPr>
          <w:sz w:val="26"/>
          <w:szCs w:val="26"/>
          <w:rtl/>
          <w:lang w:bidi="ar-LB"/>
        </w:rPr>
        <w:t>.</w:t>
      </w:r>
    </w:p>
    <w:p w14:paraId="2A76106B" w14:textId="44C4C334" w:rsidR="00BF68BA" w:rsidRPr="00BF68BA" w:rsidRDefault="00D05145" w:rsidP="00BF68BA">
      <w:pPr>
        <w:keepNext/>
        <w:bidi/>
        <w:spacing w:after="240"/>
        <w:outlineLvl w:val="0"/>
        <w:rPr>
          <w:bCs/>
          <w:sz w:val="26"/>
          <w:szCs w:val="26"/>
          <w:lang w:bidi="ar-LB"/>
        </w:rPr>
      </w:pPr>
      <w:r w:rsidRPr="00D05145">
        <w:rPr>
          <w:bCs/>
          <w:sz w:val="26"/>
          <w:szCs w:val="26"/>
          <w:rtl/>
          <w:lang w:bidi="ar-LB"/>
        </w:rPr>
        <w:t>توصية</w:t>
      </w:r>
      <w:r w:rsidR="002E17A0">
        <w:rPr>
          <w:bCs/>
          <w:sz w:val="26"/>
          <w:szCs w:val="26"/>
          <w:rtl/>
          <w:lang w:bidi="ar-LB"/>
        </w:rPr>
        <w:t xml:space="preserve"> </w:t>
      </w:r>
      <w:r w:rsidRPr="00D05145">
        <w:rPr>
          <w:bCs/>
          <w:sz w:val="26"/>
          <w:szCs w:val="26"/>
          <w:rtl/>
          <w:lang w:bidi="ar-LB"/>
        </w:rPr>
        <w:t>الأمانة</w:t>
      </w:r>
    </w:p>
    <w:p w14:paraId="01CC2EB6" w14:textId="5916511C" w:rsidR="00D3040D" w:rsidRPr="00D3040D" w:rsidRDefault="00093CFC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093CFC">
        <w:rPr>
          <w:sz w:val="26"/>
          <w:szCs w:val="26"/>
          <w:rtl/>
          <w:lang w:bidi="ar-LB"/>
        </w:rPr>
        <w:t>توصي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بالموافقة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الشمولية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جرد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وطني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لمخزون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الخاضعة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للرقابة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المستخدمة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أو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غير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المرغوب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فيها،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ووضع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لجمع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هذه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ونقلها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والتخلص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منها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عند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مستوى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المبين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القسم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ألف-2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الجدول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093CFC">
        <w:rPr>
          <w:sz w:val="26"/>
          <w:szCs w:val="26"/>
          <w:rtl/>
          <w:lang w:bidi="ar-LB"/>
        </w:rPr>
        <w:t>1.</w:t>
      </w:r>
    </w:p>
    <w:p w14:paraId="75BECAA4" w14:textId="75955133" w:rsidR="0684FEA3" w:rsidRPr="00BF68BA" w:rsidRDefault="00B664B7" w:rsidP="00BF68BA">
      <w:pPr>
        <w:bidi/>
        <w:spacing w:after="240"/>
        <w:rPr>
          <w:b/>
          <w:bCs/>
          <w:sz w:val="26"/>
          <w:szCs w:val="26"/>
          <w:lang w:bidi="ar-LB"/>
        </w:rPr>
      </w:pPr>
      <w:r w:rsidRPr="00B664B7">
        <w:rPr>
          <w:b/>
          <w:bCs/>
          <w:sz w:val="26"/>
          <w:szCs w:val="26"/>
          <w:rtl/>
          <w:lang w:bidi="ar-LB"/>
        </w:rPr>
        <w:t>القسم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باء: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الأنشطة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الموصي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بالنظر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فيها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بصورة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إفرادية</w:t>
      </w:r>
    </w:p>
    <w:p w14:paraId="773529F0" w14:textId="28110CCF" w:rsidR="00022726" w:rsidRPr="00140967" w:rsidRDefault="00B664B7" w:rsidP="00140967">
      <w:pPr>
        <w:bidi/>
        <w:spacing w:after="240"/>
        <w:rPr>
          <w:b/>
          <w:bCs/>
          <w:sz w:val="26"/>
          <w:szCs w:val="26"/>
          <w:lang w:bidi="ar-LB"/>
        </w:rPr>
      </w:pPr>
      <w:r w:rsidRPr="00B664B7">
        <w:rPr>
          <w:b/>
          <w:bCs/>
          <w:sz w:val="26"/>
          <w:szCs w:val="26"/>
          <w:rtl/>
          <w:lang w:bidi="ar-LB"/>
        </w:rPr>
        <w:t>باء-1: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إعداد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مشروع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لتعزيز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كفاءة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استخدام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الطاقة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في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سياق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التخفيض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التدريجي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proofErr w:type="spellStart"/>
      <w:r w:rsidRPr="00B664B7">
        <w:rPr>
          <w:b/>
          <w:bCs/>
          <w:sz w:val="26"/>
          <w:szCs w:val="26"/>
          <w:rtl/>
          <w:lang w:bidi="ar-LB"/>
        </w:rPr>
        <w:t>للهيدروفلوروكربون</w:t>
      </w:r>
      <w:proofErr w:type="spellEnd"/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في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قطاع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تصنيع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أجهزة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التبريد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وتكييف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الهواء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(المقرر</w:t>
      </w:r>
      <w:r w:rsidR="002E17A0">
        <w:rPr>
          <w:b/>
          <w:bCs/>
          <w:sz w:val="26"/>
          <w:szCs w:val="26"/>
          <w:rtl/>
          <w:lang w:bidi="ar-LB"/>
        </w:rPr>
        <w:t xml:space="preserve"> </w:t>
      </w:r>
      <w:r w:rsidRPr="00B664B7">
        <w:rPr>
          <w:b/>
          <w:bCs/>
          <w:sz w:val="26"/>
          <w:szCs w:val="26"/>
          <w:rtl/>
          <w:lang w:bidi="ar-LB"/>
        </w:rPr>
        <w:t>94/60)</w:t>
      </w:r>
    </w:p>
    <w:p w14:paraId="7984AA89" w14:textId="7903E695" w:rsidR="00140967" w:rsidRPr="00140967" w:rsidRDefault="00B664B7" w:rsidP="00140967">
      <w:pPr>
        <w:keepNext/>
        <w:bidi/>
        <w:spacing w:after="240"/>
        <w:rPr>
          <w:bCs/>
          <w:sz w:val="26"/>
          <w:szCs w:val="26"/>
          <w:lang w:val="en-US" w:bidi="ar-LB"/>
        </w:rPr>
      </w:pPr>
      <w:r>
        <w:rPr>
          <w:bCs/>
          <w:sz w:val="26"/>
          <w:szCs w:val="26"/>
          <w:rtl/>
          <w:lang w:val="en-US" w:bidi="ar-LB"/>
        </w:rPr>
        <w:t>وصف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>
        <w:rPr>
          <w:bCs/>
          <w:sz w:val="26"/>
          <w:szCs w:val="26"/>
          <w:rtl/>
          <w:lang w:val="en-US" w:bidi="ar-LB"/>
        </w:rPr>
        <w:t>المشروع</w:t>
      </w:r>
    </w:p>
    <w:p w14:paraId="5DB4D09F" w14:textId="69B1D5D7" w:rsidR="00D3040D" w:rsidRPr="00D3040D" w:rsidRDefault="00B664B7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B664B7">
        <w:rPr>
          <w:sz w:val="26"/>
          <w:szCs w:val="26"/>
          <w:rtl/>
          <w:lang w:bidi="ar-LB"/>
        </w:rPr>
        <w:t>قدم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الدولي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تمهيدي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تعزيز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أنظمة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الخفيفة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سياق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التخفيض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التدريجي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B664B7">
        <w:rPr>
          <w:sz w:val="26"/>
          <w:szCs w:val="26"/>
          <w:rtl/>
          <w:lang w:bidi="ar-LB"/>
        </w:rPr>
        <w:t>للهيدروفلوروكربون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تايلاند،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كما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هو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موضح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القسم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باء-1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الجدول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1.</w:t>
      </w:r>
      <w:r w:rsidR="002E17A0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والطلب</w:t>
      </w:r>
      <w:r w:rsidR="002E17A0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المُقدم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يتماشى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664B7">
        <w:rPr>
          <w:sz w:val="26"/>
          <w:szCs w:val="26"/>
          <w:rtl/>
          <w:lang w:bidi="ar-LB"/>
        </w:rPr>
        <w:t>94/60.</w:t>
      </w:r>
    </w:p>
    <w:p w14:paraId="2A38E848" w14:textId="77AAB678" w:rsidR="00D3040D" w:rsidRPr="00D3040D" w:rsidRDefault="00D52FEE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D52FEE">
        <w:rPr>
          <w:sz w:val="26"/>
          <w:szCs w:val="26"/>
          <w:rtl/>
          <w:lang w:bidi="ar-LB"/>
        </w:rPr>
        <w:lastRenderedPageBreak/>
        <w:t>سيساعد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الذي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سيتم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إعداده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حوالي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15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شركة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مصنعة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لمعدات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الخفيفة،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بقدرات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تتراوح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50,000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240,000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وحدة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حرارية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بريطانية/ساعة،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تحسين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لمنتجات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تلك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بنسبة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تتراوح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بين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10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20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المائة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مساعدتهم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تحويل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قدراتهم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التصنيعية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lang w:bidi="ar-LB"/>
        </w:rPr>
        <w:t>R-410A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غاز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ذو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أقل/منخفضة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إحداث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الاحترار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D52FEE">
        <w:rPr>
          <w:sz w:val="26"/>
          <w:szCs w:val="26"/>
          <w:rtl/>
          <w:lang w:bidi="ar-LB"/>
        </w:rPr>
        <w:t>العالمي.</w:t>
      </w:r>
    </w:p>
    <w:p w14:paraId="3D9925A1" w14:textId="00C69E09" w:rsidR="00D3040D" w:rsidRPr="00D3040D" w:rsidRDefault="00DD42EE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DD42EE">
        <w:rPr>
          <w:sz w:val="26"/>
          <w:szCs w:val="26"/>
          <w:rtl/>
          <w:lang w:bidi="ar-LB"/>
        </w:rPr>
        <w:t>سيركز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تحسينات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التي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سيتم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تنفيذها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أثناء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التحويل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الخاص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بالشركات.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وسوف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يشمل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ذلك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تصميم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أنظمة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أكثر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وتوفير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الأجزاء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اللازمة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مثل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ضواغط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الهيدروفلوروكربون-32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متغيرة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السرعة،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بالإضافة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صياغة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التحويل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للشركات.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ويتجسد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الهدف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العام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للمشروع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تعزيز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الخفيفة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ودعم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المصنعة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المملوكة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لتايلاند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لزيادة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حصتها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الوحدات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ذات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حيث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الطاقة.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وتشمل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تقييمَ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احتياجات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القدرات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للشركات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والجهات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التنظيمية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لكفاءة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الطاقة؛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والتشاور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مزودي/موردي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التكنولوجيا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المنطقة؛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وجمع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البيانات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وتحليلها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مستوى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القطاع؛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وتصميم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وتطوير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مقترح</w:t>
      </w:r>
      <w:r w:rsidR="002E17A0">
        <w:rPr>
          <w:sz w:val="26"/>
          <w:szCs w:val="26"/>
          <w:rtl/>
          <w:lang w:bidi="ar-LB"/>
        </w:rPr>
        <w:t xml:space="preserve"> </w:t>
      </w:r>
      <w:r w:rsidRPr="00DD42EE">
        <w:rPr>
          <w:sz w:val="26"/>
          <w:szCs w:val="26"/>
          <w:rtl/>
          <w:lang w:bidi="ar-LB"/>
        </w:rPr>
        <w:t>المشروع.</w:t>
      </w:r>
    </w:p>
    <w:p w14:paraId="6B898EB0" w14:textId="7064CB21" w:rsidR="00D3040D" w:rsidRPr="00D3040D" w:rsidRDefault="00CC4ADD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CC4ADD">
        <w:rPr>
          <w:sz w:val="26"/>
          <w:szCs w:val="26"/>
          <w:rtl/>
          <w:lang w:bidi="ar-LB"/>
        </w:rPr>
        <w:t>لدى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نظاماً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إلزامياً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للحد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الأدنى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لأجهزة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التبريد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الغرف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تحت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إشراف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إدارة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تطوير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البديلة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وبرنامج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توسيم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طوعي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يسمى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"الوسم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رقم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5</w:t>
      </w:r>
      <w:r w:rsidR="002E17A0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(</w:t>
      </w:r>
      <w:r w:rsidRPr="00CC4ADD">
        <w:rPr>
          <w:sz w:val="26"/>
          <w:szCs w:val="26"/>
          <w:lang w:bidi="ar-LB"/>
        </w:rPr>
        <w:t>Label</w:t>
      </w:r>
      <w:r w:rsidR="002E17A0">
        <w:rPr>
          <w:sz w:val="26"/>
          <w:szCs w:val="26"/>
          <w:lang w:bidi="ar-LB"/>
        </w:rPr>
        <w:t xml:space="preserve"> </w:t>
      </w:r>
      <w:r w:rsidRPr="00CC4ADD">
        <w:rPr>
          <w:sz w:val="26"/>
          <w:szCs w:val="26"/>
          <w:lang w:bidi="ar-LB"/>
        </w:rPr>
        <w:t>No.</w:t>
      </w:r>
      <w:r w:rsidR="002E17A0">
        <w:rPr>
          <w:sz w:val="26"/>
          <w:szCs w:val="26"/>
          <w:lang w:bidi="ar-LB"/>
        </w:rPr>
        <w:t xml:space="preserve"> </w:t>
      </w:r>
      <w:r w:rsidRPr="00CC4ADD">
        <w:rPr>
          <w:sz w:val="26"/>
          <w:szCs w:val="26"/>
          <w:lang w:bidi="ar-LB"/>
        </w:rPr>
        <w:t>5</w:t>
      </w:r>
      <w:r w:rsidRPr="00CC4ADD">
        <w:rPr>
          <w:sz w:val="26"/>
          <w:szCs w:val="26"/>
          <w:rtl/>
          <w:lang w:bidi="ar-LB"/>
        </w:rPr>
        <w:t>)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"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تحت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إشراف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هيئة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توليد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الكهرباء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تايلاند.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لا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يوجد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حد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أدنى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لوحدات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التي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تزيد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سعتها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عن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50,000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وحدة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حرارية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بريطانية/ساعة،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ولكن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يتم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التحكم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مستوى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المبنى/المستخدم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النهائي.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ويهدف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المقترح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أيضاً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توسيع</w:t>
      </w:r>
      <w:r w:rsidR="002E17A0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اعتماد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الحد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الأدنى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لتغطية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وحدات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التي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تزيد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سعتها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عن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50,000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وحدة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حرارية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CC4ADD">
        <w:rPr>
          <w:sz w:val="26"/>
          <w:szCs w:val="26"/>
          <w:rtl/>
          <w:lang w:bidi="ar-LB"/>
        </w:rPr>
        <w:t>بريطانية/ساعة.</w:t>
      </w:r>
    </w:p>
    <w:p w14:paraId="2F9F1904" w14:textId="34AAA309" w:rsidR="00140967" w:rsidRPr="00140967" w:rsidRDefault="00970ADF" w:rsidP="00140967">
      <w:pPr>
        <w:keepNext/>
        <w:tabs>
          <w:tab w:val="left" w:pos="720"/>
        </w:tabs>
        <w:bidi/>
        <w:spacing w:after="240"/>
        <w:outlineLvl w:val="0"/>
        <w:rPr>
          <w:bCs/>
          <w:sz w:val="26"/>
          <w:szCs w:val="26"/>
          <w:lang w:val="en-US" w:bidi="ar-LB"/>
        </w:rPr>
      </w:pPr>
      <w:r w:rsidRPr="00970ADF">
        <w:rPr>
          <w:bCs/>
          <w:sz w:val="26"/>
          <w:szCs w:val="26"/>
          <w:rtl/>
          <w:lang w:val="en-US" w:bidi="ar-LB"/>
        </w:rPr>
        <w:t>تعليقات</w:t>
      </w:r>
      <w:r w:rsidR="002E17A0">
        <w:rPr>
          <w:bCs/>
          <w:sz w:val="26"/>
          <w:szCs w:val="26"/>
          <w:rtl/>
          <w:lang w:val="en-US" w:bidi="ar-LB"/>
        </w:rPr>
        <w:t xml:space="preserve"> </w:t>
      </w:r>
      <w:r w:rsidRPr="00970ADF">
        <w:rPr>
          <w:bCs/>
          <w:sz w:val="26"/>
          <w:szCs w:val="26"/>
          <w:rtl/>
          <w:lang w:val="en-US" w:bidi="ar-LB"/>
        </w:rPr>
        <w:t>الأمانة</w:t>
      </w:r>
    </w:p>
    <w:p w14:paraId="3F6DF523" w14:textId="17E1B8C9" w:rsidR="00D3040D" w:rsidRPr="00D3040D" w:rsidRDefault="00A45E34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A45E34">
        <w:rPr>
          <w:sz w:val="26"/>
          <w:szCs w:val="26"/>
          <w:rtl/>
          <w:lang w:bidi="ar-LB"/>
        </w:rPr>
        <w:t>استعرضت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التمهيدي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لتعزيز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أثناء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التحول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الهيدروفلوروكربونية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أنظمة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الخفيفة،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ولاحظت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بأن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المشروع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يتماشى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المنصوص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عليها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94/60.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وتشير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أيضاً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تخصيص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ذات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مبلغ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التمهيدي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أيضاً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للتحول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A45E34">
        <w:rPr>
          <w:sz w:val="26"/>
          <w:szCs w:val="26"/>
          <w:rtl/>
          <w:lang w:bidi="ar-LB"/>
        </w:rPr>
        <w:t>الهيدروفلوروكربون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تكنولوجيا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ذات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أقل/منخفضة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إحداث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الاحترار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العالمي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لنفس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الشركات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وأن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المبلغ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المطلوب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يتوافق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87/50(و)(4)،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وأن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حكومة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قدمت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بيانات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استهلاك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A45E34">
        <w:rPr>
          <w:sz w:val="26"/>
          <w:szCs w:val="26"/>
          <w:rtl/>
          <w:lang w:bidi="ar-LB"/>
        </w:rPr>
        <w:t>الهيدروفلوروكربون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بموجب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المادة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7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الأوزون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للسنوات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2020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2022؛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وأنه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لا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يتوفر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تفصيل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لاستخدام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الهيدروفلوروكربونية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بحسب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القطاع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تقارير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البرنامج</w:t>
      </w:r>
      <w:r w:rsidR="002E17A0">
        <w:rPr>
          <w:sz w:val="26"/>
          <w:szCs w:val="26"/>
          <w:rtl/>
          <w:lang w:bidi="ar-LB"/>
        </w:rPr>
        <w:t xml:space="preserve"> </w:t>
      </w:r>
      <w:r w:rsidRPr="00A45E34">
        <w:rPr>
          <w:sz w:val="26"/>
          <w:szCs w:val="26"/>
          <w:rtl/>
          <w:lang w:bidi="ar-LB"/>
        </w:rPr>
        <w:t>القطري.</w:t>
      </w:r>
    </w:p>
    <w:p w14:paraId="684439B1" w14:textId="1559AFE8" w:rsidR="00D3040D" w:rsidRPr="00D3040D" w:rsidRDefault="00924A8B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924A8B">
        <w:rPr>
          <w:sz w:val="26"/>
          <w:szCs w:val="26"/>
          <w:rtl/>
          <w:lang w:bidi="ar-LB"/>
        </w:rPr>
        <w:t>تجدر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الإشارة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أنه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الرغم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البلد</w:t>
      </w:r>
      <w:r w:rsidR="002E17A0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يعتمد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الحد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الأدنى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ل</w:t>
      </w:r>
      <w:r w:rsidR="00DA54DE">
        <w:rPr>
          <w:rFonts w:hint="cs"/>
          <w:sz w:val="26"/>
          <w:szCs w:val="26"/>
          <w:rtl/>
          <w:lang w:bidi="ar-LB"/>
        </w:rPr>
        <w:t xml:space="preserve">أنواع </w:t>
      </w:r>
      <w:r w:rsidRPr="00924A8B">
        <w:rPr>
          <w:sz w:val="26"/>
          <w:szCs w:val="26"/>
          <w:rtl/>
          <w:lang w:bidi="ar-LB"/>
        </w:rPr>
        <w:t>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الهواء،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إلا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أنه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لا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يوجد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حد</w:t>
      </w:r>
      <w:r w:rsidR="002E17A0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أدنى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لمعدات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ذات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الأكبر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50,000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وحدة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حرارية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بريطانية/ساعة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التي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يتناولها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المشروع</w:t>
      </w:r>
      <w:r w:rsidR="00DA54DE">
        <w:rPr>
          <w:rFonts w:hint="cs"/>
          <w:sz w:val="26"/>
          <w:szCs w:val="26"/>
          <w:rtl/>
          <w:lang w:bidi="ar-LB"/>
        </w:rPr>
        <w:t>،</w:t>
      </w:r>
      <w:r w:rsidR="002E17A0">
        <w:rPr>
          <w:sz w:val="26"/>
          <w:szCs w:val="26"/>
          <w:rtl/>
          <w:lang w:bidi="ar-LB"/>
        </w:rPr>
        <w:t xml:space="preserve"> </w:t>
      </w:r>
      <w:r w:rsidR="001430B5">
        <w:rPr>
          <w:rFonts w:hint="cs"/>
          <w:sz w:val="26"/>
          <w:szCs w:val="26"/>
          <w:rtl/>
          <w:lang w:bidi="ar-LB"/>
        </w:rPr>
        <w:t xml:space="preserve">والتي تُعتبر من </w:t>
      </w:r>
      <w:r w:rsidR="00C8197E">
        <w:rPr>
          <w:rFonts w:hint="cs"/>
          <w:sz w:val="26"/>
          <w:szCs w:val="26"/>
          <w:rtl/>
          <w:lang w:bidi="ar-AE"/>
        </w:rPr>
        <w:t>ال</w:t>
      </w:r>
      <w:r w:rsidR="001430B5">
        <w:rPr>
          <w:rFonts w:hint="cs"/>
          <w:sz w:val="26"/>
          <w:szCs w:val="26"/>
          <w:rtl/>
          <w:lang w:bidi="ar-LB"/>
        </w:rPr>
        <w:t>متطلبات</w:t>
      </w:r>
      <w:r w:rsidR="00C8197E">
        <w:rPr>
          <w:rFonts w:hint="cs"/>
          <w:sz w:val="26"/>
          <w:szCs w:val="26"/>
          <w:rtl/>
          <w:lang w:bidi="ar-LB"/>
        </w:rPr>
        <w:t xml:space="preserve"> بموجب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الإطار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التشغيلي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بشأن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أثناء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التخفيض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التدريجي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Pr="00924A8B">
        <w:rPr>
          <w:sz w:val="26"/>
          <w:szCs w:val="26"/>
          <w:rtl/>
          <w:lang w:bidi="ar-LB"/>
        </w:rPr>
        <w:t>للهيدروفلوروكربون</w:t>
      </w:r>
      <w:proofErr w:type="spellEnd"/>
      <w:r w:rsidR="00DA54DE">
        <w:rPr>
          <w:rFonts w:hint="cs"/>
          <w:sz w:val="26"/>
          <w:szCs w:val="26"/>
          <w:rtl/>
          <w:lang w:bidi="ar-LB"/>
        </w:rPr>
        <w:t xml:space="preserve">. </w:t>
      </w:r>
      <w:r w:rsidRPr="00924A8B">
        <w:rPr>
          <w:sz w:val="26"/>
          <w:szCs w:val="26"/>
          <w:rtl/>
          <w:lang w:bidi="ar-LB"/>
        </w:rPr>
        <w:t>تشير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هناك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التزاماً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جانب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الحكومة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بتحديث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اللوائح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لإنشاء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الحد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الأدنى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معايير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أداء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لهذا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النوع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المعدات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أثناء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924A8B">
        <w:rPr>
          <w:sz w:val="26"/>
          <w:szCs w:val="26"/>
          <w:rtl/>
          <w:lang w:bidi="ar-LB"/>
        </w:rPr>
        <w:t>المشروع.</w:t>
      </w:r>
    </w:p>
    <w:p w14:paraId="18815B7D" w14:textId="451DDFC1" w:rsidR="00D3040D" w:rsidRPr="00D3040D" w:rsidRDefault="00DA54DE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>
        <w:rPr>
          <w:rFonts w:hint="cs"/>
          <w:sz w:val="26"/>
          <w:szCs w:val="26"/>
          <w:rtl/>
          <w:lang w:bidi="ar-LB"/>
        </w:rPr>
        <w:t>س</w:t>
      </w:r>
      <w:r w:rsidR="00B327B5" w:rsidRPr="00B327B5">
        <w:rPr>
          <w:sz w:val="26"/>
          <w:szCs w:val="26"/>
          <w:rtl/>
          <w:lang w:bidi="ar-LB"/>
        </w:rPr>
        <w:t>يتناول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التمهيدي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المطلوب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كلاً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تحويل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="00B327B5" w:rsidRPr="00B327B5">
        <w:rPr>
          <w:sz w:val="26"/>
          <w:szCs w:val="26"/>
          <w:rtl/>
          <w:lang w:bidi="ar-LB"/>
        </w:rPr>
        <w:t>الهيدروفلوروكربون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ومكون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الطاقة.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ولذلك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استخدمت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الأمانة،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كمرجع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لتحليل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التكاليف،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المبادئ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التوجيهية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للتكاليف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المرحلة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الأولى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خطط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الواردة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87/50،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والتي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تتضمن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مستويات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محددة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مشاريع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الاستثمار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وفقاً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لعدد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الشركات.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lastRenderedPageBreak/>
        <w:t>يتوافق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مستوى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المطلوب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مستوى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proofErr w:type="spellStart"/>
      <w:r w:rsidR="00B327B5" w:rsidRPr="00B327B5">
        <w:rPr>
          <w:sz w:val="26"/>
          <w:szCs w:val="26"/>
          <w:rtl/>
          <w:lang w:bidi="ar-LB"/>
        </w:rPr>
        <w:t>الموصى</w:t>
      </w:r>
      <w:proofErr w:type="spellEnd"/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به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لمشاريع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الاستثمار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القطاعات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التي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تم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فيها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تحديد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أكثر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15</w:t>
      </w:r>
      <w:r w:rsidR="002E17A0">
        <w:rPr>
          <w:sz w:val="26"/>
          <w:szCs w:val="26"/>
          <w:rtl/>
          <w:lang w:bidi="ar-LB"/>
        </w:rPr>
        <w:t xml:space="preserve"> </w:t>
      </w:r>
      <w:r w:rsidR="00B327B5" w:rsidRPr="00B327B5">
        <w:rPr>
          <w:sz w:val="26"/>
          <w:szCs w:val="26"/>
          <w:rtl/>
          <w:lang w:bidi="ar-LB"/>
        </w:rPr>
        <w:t>شركة.</w:t>
      </w:r>
    </w:p>
    <w:p w14:paraId="4245C3CB" w14:textId="5A61C0B7" w:rsidR="00D3040D" w:rsidRPr="00D3040D" w:rsidRDefault="00B357DB" w:rsidP="006320B0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B357DB">
        <w:rPr>
          <w:sz w:val="26"/>
          <w:szCs w:val="26"/>
          <w:rtl/>
          <w:lang w:bidi="ar-LB"/>
        </w:rPr>
        <w:t>أشارت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الأمانة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أيضاً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المدرجة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التمهيدي،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كما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هو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موضح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أعلاه،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تتوافق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الأنشطة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المطلوبة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لإعداد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مشاريع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الاستثمار،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كما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تشمل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العمل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المطلوب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لصياغة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عنصر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وفقاً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للمقرر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94/60.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وأكد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الدولي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أنه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شأن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هذا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التمويل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التمهيدي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يهيئ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كلاً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مشروعي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التحويل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وكفاءة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لهذه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الخمس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عشرة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شركة،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وأن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هذه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المشاريع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سوف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تدرج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ضمن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المرحلة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الأولى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خطة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تنفيذ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كيغالي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لتايلاند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والتي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المتوقع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تقديمها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الاجتماع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الثاني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عام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2025.</w:t>
      </w:r>
    </w:p>
    <w:p w14:paraId="30FB119B" w14:textId="53D232A4" w:rsidR="00140967" w:rsidRPr="00140967" w:rsidRDefault="00B357DB" w:rsidP="00140967">
      <w:pPr>
        <w:keepNext/>
        <w:bidi/>
        <w:spacing w:after="240"/>
        <w:outlineLvl w:val="0"/>
        <w:rPr>
          <w:b/>
          <w:bCs/>
          <w:sz w:val="26"/>
          <w:szCs w:val="26"/>
          <w:lang w:val="en-US" w:bidi="ar-LB"/>
        </w:rPr>
      </w:pPr>
      <w:r w:rsidRPr="00B357DB">
        <w:rPr>
          <w:b/>
          <w:bCs/>
          <w:sz w:val="26"/>
          <w:szCs w:val="26"/>
          <w:rtl/>
          <w:lang w:val="en-US" w:bidi="ar-LB"/>
        </w:rPr>
        <w:t>توصيات</w:t>
      </w:r>
      <w:r w:rsidR="002E17A0">
        <w:rPr>
          <w:b/>
          <w:bCs/>
          <w:sz w:val="26"/>
          <w:szCs w:val="26"/>
          <w:rtl/>
          <w:lang w:val="en-US" w:bidi="ar-LB"/>
        </w:rPr>
        <w:t xml:space="preserve"> </w:t>
      </w:r>
      <w:r w:rsidRPr="00B357DB">
        <w:rPr>
          <w:b/>
          <w:bCs/>
          <w:sz w:val="26"/>
          <w:szCs w:val="26"/>
          <w:rtl/>
          <w:lang w:val="en-US" w:bidi="ar-LB"/>
        </w:rPr>
        <w:t>الأمانة</w:t>
      </w:r>
    </w:p>
    <w:p w14:paraId="6C01C1BB" w14:textId="7AD9E7EF" w:rsidR="00D3040D" w:rsidRPr="00D3040D" w:rsidRDefault="00B357DB" w:rsidP="00D3040D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B357DB">
        <w:rPr>
          <w:sz w:val="26"/>
          <w:szCs w:val="26"/>
          <w:rtl/>
          <w:lang w:bidi="ar-LB"/>
        </w:rPr>
        <w:t>قد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ترغب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اللجنة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التنفيذية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النظر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الموافقة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طلب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إعداد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مشروعِ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تعزيزِ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كفاءة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الطاقة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والتحول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من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استخدام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المواد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الهيدروفلوروكربونية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تكنولوجيا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ذات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أقل/منخفضة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القدرة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على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إحداث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الاحترار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العالمي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تصنيع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أنظمة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تكييف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الهواء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التجارية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الخفيفة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في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تايلاند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بمبلغ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قدره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150,000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دولار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أميركي،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بالإضافة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إلى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تكاليف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دعم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الوكالة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البالغة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10,500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دولار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أميركي،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للبنك</w:t>
      </w:r>
      <w:r w:rsidR="002E17A0">
        <w:rPr>
          <w:sz w:val="26"/>
          <w:szCs w:val="26"/>
          <w:rtl/>
          <w:lang w:bidi="ar-LB"/>
        </w:rPr>
        <w:t xml:space="preserve"> </w:t>
      </w:r>
      <w:r w:rsidRPr="00B357DB">
        <w:rPr>
          <w:sz w:val="26"/>
          <w:szCs w:val="26"/>
          <w:rtl/>
          <w:lang w:bidi="ar-LB"/>
        </w:rPr>
        <w:t>الدولي.</w:t>
      </w:r>
    </w:p>
    <w:p w14:paraId="4D216C86" w14:textId="77777777" w:rsidR="006621FF" w:rsidRPr="00BF68BA" w:rsidRDefault="006621FF" w:rsidP="00BF68BA">
      <w:pPr>
        <w:bidi/>
        <w:rPr>
          <w:sz w:val="26"/>
          <w:szCs w:val="26"/>
          <w:lang w:bidi="ar-LB"/>
        </w:rPr>
      </w:pPr>
    </w:p>
    <w:p w14:paraId="5C45DF82" w14:textId="77777777" w:rsidR="00E85409" w:rsidRPr="00BF68BA" w:rsidRDefault="00E85409" w:rsidP="00BF68BA">
      <w:pPr>
        <w:bidi/>
        <w:rPr>
          <w:sz w:val="26"/>
          <w:szCs w:val="26"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F68BA" w14:paraId="418E23F5" w14:textId="77777777" w:rsidTr="00FB077C">
        <w:tc>
          <w:tcPr>
            <w:tcW w:w="1915" w:type="dxa"/>
          </w:tcPr>
          <w:p w14:paraId="7F9C6F71" w14:textId="77777777" w:rsidR="00E85409" w:rsidRPr="00BF68BA" w:rsidRDefault="00E85409" w:rsidP="00BF68BA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915" w:type="dxa"/>
          </w:tcPr>
          <w:p w14:paraId="2F6C2D80" w14:textId="77777777" w:rsidR="00E85409" w:rsidRPr="00BF68BA" w:rsidRDefault="00E85409" w:rsidP="00BF68BA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41A4D42" w14:textId="77777777" w:rsidR="00E85409" w:rsidRPr="00BF68BA" w:rsidRDefault="00E85409" w:rsidP="00BF68BA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915" w:type="dxa"/>
          </w:tcPr>
          <w:p w14:paraId="6012BAEF" w14:textId="77777777" w:rsidR="00E85409" w:rsidRPr="00BF68BA" w:rsidRDefault="00E85409" w:rsidP="00BF68BA">
            <w:pPr>
              <w:bidi/>
              <w:rPr>
                <w:sz w:val="26"/>
                <w:szCs w:val="26"/>
                <w:lang w:bidi="ar-LB"/>
              </w:rPr>
            </w:pPr>
          </w:p>
        </w:tc>
        <w:tc>
          <w:tcPr>
            <w:tcW w:w="1916" w:type="dxa"/>
          </w:tcPr>
          <w:p w14:paraId="499A5A7C" w14:textId="77777777" w:rsidR="00E85409" w:rsidRPr="00BF68BA" w:rsidRDefault="00E85409" w:rsidP="00BF68BA">
            <w:pPr>
              <w:bidi/>
              <w:rPr>
                <w:sz w:val="26"/>
                <w:szCs w:val="26"/>
                <w:lang w:bidi="ar-LB"/>
              </w:rPr>
            </w:pPr>
          </w:p>
        </w:tc>
      </w:tr>
    </w:tbl>
    <w:p w14:paraId="050650D7" w14:textId="1BB97C3A" w:rsidR="00E85409" w:rsidRPr="00BF68BA" w:rsidRDefault="00E85409" w:rsidP="008459C5">
      <w:pPr>
        <w:bidi/>
        <w:rPr>
          <w:sz w:val="26"/>
          <w:szCs w:val="26"/>
          <w:lang w:bidi="ar-LB"/>
        </w:rPr>
      </w:pPr>
    </w:p>
    <w:sectPr w:rsidR="00E85409" w:rsidRPr="00BF68BA" w:rsidSect="006A1F0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FDC57" w14:textId="77777777" w:rsidR="006B1F61" w:rsidRDefault="006B1F61" w:rsidP="004A504B">
      <w:r>
        <w:separator/>
      </w:r>
    </w:p>
  </w:endnote>
  <w:endnote w:type="continuationSeparator" w:id="0">
    <w:p w14:paraId="17B9436B" w14:textId="77777777" w:rsidR="006B1F61" w:rsidRDefault="006B1F61" w:rsidP="004A504B">
      <w:r>
        <w:continuationSeparator/>
      </w:r>
    </w:p>
  </w:endnote>
  <w:endnote w:type="continuationNotice" w:id="1">
    <w:p w14:paraId="1BC6B5DC" w14:textId="77777777" w:rsidR="006B1F61" w:rsidRDefault="006B1F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41370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7142C2" w14:textId="4964EC7D" w:rsidR="006A1F0F" w:rsidRDefault="006A1F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FC93B4" w14:textId="77777777" w:rsidR="006A1F0F" w:rsidRDefault="006A1F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8AC80" w14:textId="77777777" w:rsidR="006621FF" w:rsidRPr="0033525D" w:rsidRDefault="006621FF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738E98DE" w14:textId="77777777" w:rsidR="006621FF" w:rsidRDefault="006621F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EC0C4" w14:textId="7B8FEE35" w:rsidR="006578DB" w:rsidRDefault="006578DB" w:rsidP="006578D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2E17A0">
      <w:rPr>
        <w:rFonts w:cs="Arabic Transparent"/>
        <w:rtl/>
      </w:rPr>
      <w:t xml:space="preserve"> </w:t>
    </w:r>
  </w:p>
  <w:p w14:paraId="6D85EE8D" w14:textId="444DBA42" w:rsidR="006578DB" w:rsidRPr="00CD511E" w:rsidRDefault="006578DB" w:rsidP="006578DB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AE"/>
      </w:rPr>
    </w:pPr>
    <w:r>
      <w:rPr>
        <w:rFonts w:cs="Arabic Transparent" w:hint="cs"/>
        <w:rtl/>
      </w:rPr>
      <w:t>قد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2E17A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2E17A0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1CB798" w14:textId="77777777" w:rsidR="006B1F61" w:rsidRDefault="006B1F61" w:rsidP="006578DB">
      <w:pPr>
        <w:bidi/>
      </w:pPr>
      <w:r>
        <w:separator/>
      </w:r>
    </w:p>
  </w:footnote>
  <w:footnote w:type="continuationSeparator" w:id="0">
    <w:p w14:paraId="04E186D1" w14:textId="77777777" w:rsidR="006B1F61" w:rsidRDefault="006B1F61" w:rsidP="004A504B">
      <w:r>
        <w:continuationSeparator/>
      </w:r>
    </w:p>
  </w:footnote>
  <w:footnote w:type="continuationNotice" w:id="1">
    <w:p w14:paraId="532898F5" w14:textId="77777777" w:rsidR="006B1F61" w:rsidRDefault="006B1F61"/>
  </w:footnote>
  <w:footnote w:id="2">
    <w:p w14:paraId="5B6C83FE" w14:textId="729E0647" w:rsidR="00E9242B" w:rsidRPr="004D1C08" w:rsidRDefault="00E9242B" w:rsidP="002E17A0">
      <w:pPr>
        <w:pStyle w:val="FootnoteText"/>
        <w:bidi/>
        <w:jc w:val="left"/>
        <w:rPr>
          <w:rtl/>
          <w:lang w:bidi="ar-AE"/>
        </w:rPr>
      </w:pPr>
      <w:r>
        <w:rPr>
          <w:rStyle w:val="FootnoteReference"/>
        </w:rPr>
        <w:footnoteRef/>
      </w:r>
      <w:r w:rsidR="002E17A0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3">
    <w:p w14:paraId="50D5B886" w14:textId="0AAD8A93" w:rsidR="00567443" w:rsidRPr="00567443" w:rsidRDefault="00567443" w:rsidP="00567443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2E17A0">
        <w:rPr>
          <w:rtl/>
        </w:rPr>
        <w:t xml:space="preserve"> </w:t>
      </w:r>
      <w:r w:rsidRPr="00567443">
        <w:rPr>
          <w:rtl/>
          <w:lang w:bidi="ar-AE"/>
        </w:rPr>
        <w:t>يشار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إليه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هنا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بإعداد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قائمة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جرد</w:t>
      </w:r>
      <w:r w:rsidR="002E17A0">
        <w:rPr>
          <w:rtl/>
          <w:lang w:bidi="ar-AE"/>
        </w:rPr>
        <w:t xml:space="preserve"> </w:t>
      </w:r>
      <w:r w:rsidR="00683176">
        <w:rPr>
          <w:rFonts w:hint="cs"/>
          <w:rtl/>
          <w:lang w:bidi="ar-AE"/>
        </w:rPr>
        <w:t>وطني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لمخزون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المواد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الخاضعة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للرقابة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المستخدمة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أو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غير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المرغوب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فيها</w:t>
      </w:r>
      <w:r w:rsidR="002E17A0">
        <w:rPr>
          <w:rtl/>
          <w:lang w:bidi="ar-AE"/>
        </w:rPr>
        <w:t xml:space="preserve"> </w:t>
      </w:r>
      <w:r w:rsidRPr="00567443">
        <w:rPr>
          <w:rtl/>
          <w:lang w:bidi="ar-AE"/>
        </w:rPr>
        <w:t>و</w:t>
      </w:r>
      <w:r w:rsidR="00683176">
        <w:rPr>
          <w:rFonts w:hint="cs"/>
          <w:rtl/>
          <w:lang w:bidi="ar-AE"/>
        </w:rPr>
        <w:t>وضع</w:t>
      </w:r>
      <w:r w:rsidR="002E17A0">
        <w:rPr>
          <w:rFonts w:hint="cs"/>
          <w:rtl/>
          <w:lang w:bidi="ar-AE"/>
        </w:rPr>
        <w:t xml:space="preserve"> </w:t>
      </w:r>
      <w:r w:rsidRPr="00567443">
        <w:rPr>
          <w:rtl/>
          <w:lang w:bidi="ar-AE"/>
        </w:rPr>
        <w:t>الخطة.</w:t>
      </w:r>
    </w:p>
  </w:footnote>
  <w:footnote w:id="4">
    <w:p w14:paraId="51CE8D27" w14:textId="17C6ACE7" w:rsidR="002C2CD9" w:rsidRPr="002C2CD9" w:rsidRDefault="002C2CD9" w:rsidP="00CA4B26">
      <w:pPr>
        <w:pStyle w:val="FootnoteText"/>
        <w:bidi/>
        <w:spacing w:after="60"/>
        <w:rPr>
          <w:rtl/>
          <w:lang w:bidi="ar-AE"/>
        </w:rPr>
      </w:pPr>
      <w:r>
        <w:rPr>
          <w:rStyle w:val="FootnoteReference"/>
        </w:rPr>
        <w:footnoteRef/>
      </w:r>
      <w:r w:rsidR="002E17A0">
        <w:rPr>
          <w:rtl/>
        </w:rPr>
        <w:t xml:space="preserve"> </w:t>
      </w:r>
      <w:r w:rsidRPr="002C2CD9">
        <w:rPr>
          <w:rtl/>
          <w:lang w:bidi="ar-AE"/>
        </w:rPr>
        <w:t>تاريخ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المصادقة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على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تعديل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كيغالي: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14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ديسمبر</w:t>
      </w:r>
      <w:r>
        <w:rPr>
          <w:rFonts w:hint="cs"/>
          <w:rtl/>
          <w:lang w:bidi="ar-AE"/>
        </w:rPr>
        <w:t>/كانون</w:t>
      </w:r>
      <w:r w:rsidR="002E17A0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الأول</w:t>
      </w:r>
      <w:r w:rsidR="002E17A0">
        <w:rPr>
          <w:rtl/>
          <w:lang w:bidi="ar-AE"/>
        </w:rPr>
        <w:t xml:space="preserve"> </w:t>
      </w:r>
      <w:r w:rsidRPr="002C2CD9">
        <w:rPr>
          <w:rtl/>
          <w:lang w:bidi="ar-AE"/>
        </w:rPr>
        <w:t>2022</w:t>
      </w:r>
      <w:r>
        <w:rPr>
          <w:rFonts w:hint="cs"/>
          <w:rtl/>
          <w:lang w:bidi="ar-AE"/>
        </w:rPr>
        <w:t>.</w:t>
      </w:r>
    </w:p>
  </w:footnote>
  <w:footnote w:id="5">
    <w:p w14:paraId="5C4F9877" w14:textId="5385124B" w:rsidR="002C2CD9" w:rsidRPr="002C2CD9" w:rsidRDefault="002C2CD9" w:rsidP="00CA4B26">
      <w:pPr>
        <w:pStyle w:val="FootnoteText"/>
        <w:bidi/>
        <w:spacing w:after="60"/>
        <w:rPr>
          <w:rtl/>
          <w:lang w:val="en-US" w:bidi="ar-AE"/>
        </w:rPr>
      </w:pPr>
      <w:r>
        <w:rPr>
          <w:rStyle w:val="FootnoteReference"/>
        </w:rPr>
        <w:footnoteRef/>
      </w:r>
      <w:r w:rsidR="002E17A0">
        <w:rPr>
          <w:rtl/>
        </w:rPr>
        <w:t xml:space="preserve"> </w:t>
      </w:r>
      <w:r w:rsidRPr="002C2CD9">
        <w:rPr>
          <w:rtl/>
          <w:lang w:val="en-US" w:bidi="ar-AE"/>
        </w:rPr>
        <w:t>تمت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الموافقة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على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تمويل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إعداد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المشروع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للاستراتيجية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الشاملة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للمرحلة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الأولى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من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خطة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تنفيذ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كيغالي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لإندونيسيا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في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الاجتماع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الثاني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والتسعين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بمبلغ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قدره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220,000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دولار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أمريكي،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بالإضافة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إلى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تكاليف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دعم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الوكالة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للبنك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الدولي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(المقرر</w:t>
      </w:r>
      <w:r w:rsidR="002E17A0">
        <w:rPr>
          <w:rtl/>
          <w:lang w:val="en-US" w:bidi="ar-AE"/>
        </w:rPr>
        <w:t xml:space="preserve"> </w:t>
      </w:r>
      <w:r w:rsidRPr="002C2CD9">
        <w:rPr>
          <w:rtl/>
          <w:lang w:val="en-US" w:bidi="ar-AE"/>
        </w:rPr>
        <w:t>92/24).</w:t>
      </w:r>
    </w:p>
  </w:footnote>
  <w:footnote w:id="6">
    <w:p w14:paraId="4E7A1E6B" w14:textId="23731241" w:rsidR="002C2CD9" w:rsidRDefault="002C2CD9" w:rsidP="002C2CD9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2E17A0">
        <w:rPr>
          <w:rtl/>
        </w:rPr>
        <w:t xml:space="preserve"> </w:t>
      </w:r>
      <w:r w:rsidR="00867DB0">
        <w:rPr>
          <w:rFonts w:hint="cs"/>
          <w:rtl/>
          <w:lang w:bidi="ar-AE"/>
        </w:rPr>
        <w:t>الشركات</w:t>
      </w:r>
      <w:r w:rsidR="002E17A0">
        <w:rPr>
          <w:rFonts w:hint="cs"/>
          <w:rtl/>
          <w:lang w:bidi="ar-AE"/>
        </w:rPr>
        <w:t xml:space="preserve"> </w:t>
      </w:r>
      <w:r w:rsidR="00867DB0">
        <w:rPr>
          <w:rFonts w:hint="cs"/>
          <w:rtl/>
          <w:lang w:bidi="ar-AE"/>
        </w:rPr>
        <w:t>الخمسة</w:t>
      </w:r>
      <w:r w:rsidR="002E17A0">
        <w:rPr>
          <w:rFonts w:hint="cs"/>
          <w:rtl/>
          <w:lang w:bidi="ar-AE"/>
        </w:rPr>
        <w:t xml:space="preserve"> </w:t>
      </w:r>
      <w:r w:rsidR="00867DB0">
        <w:rPr>
          <w:rFonts w:hint="cs"/>
          <w:rtl/>
          <w:lang w:bidi="ar-AE"/>
        </w:rPr>
        <w:t>هي:</w:t>
      </w:r>
      <w:r w:rsidR="002E17A0">
        <w:rPr>
          <w:rFonts w:hint="cs"/>
          <w:rtl/>
          <w:lang w:bidi="ar-AE"/>
        </w:rPr>
        <w:t xml:space="preserve"> </w:t>
      </w:r>
      <w:r w:rsidR="00867DB0" w:rsidRPr="00867DB0">
        <w:rPr>
          <w:lang w:bidi="ar-AE"/>
        </w:rPr>
        <w:t>PT.</w:t>
      </w:r>
      <w:r w:rsidR="002E17A0">
        <w:rPr>
          <w:lang w:bidi="ar-AE"/>
        </w:rPr>
        <w:t xml:space="preserve"> </w:t>
      </w:r>
      <w:proofErr w:type="spellStart"/>
      <w:r w:rsidR="00867DB0" w:rsidRPr="00867DB0">
        <w:rPr>
          <w:lang w:bidi="ar-AE"/>
        </w:rPr>
        <w:t>Fujisei</w:t>
      </w:r>
      <w:proofErr w:type="spellEnd"/>
      <w:r w:rsidR="002E17A0">
        <w:rPr>
          <w:lang w:bidi="ar-AE"/>
        </w:rPr>
        <w:t xml:space="preserve"> </w:t>
      </w:r>
      <w:proofErr w:type="spellStart"/>
      <w:r w:rsidR="00867DB0" w:rsidRPr="00867DB0">
        <w:rPr>
          <w:lang w:bidi="ar-AE"/>
        </w:rPr>
        <w:t>Plastik</w:t>
      </w:r>
      <w:proofErr w:type="spellEnd"/>
      <w:r w:rsidR="002E17A0">
        <w:rPr>
          <w:lang w:bidi="ar-AE"/>
        </w:rPr>
        <w:t xml:space="preserve"> </w:t>
      </w:r>
      <w:proofErr w:type="spellStart"/>
      <w:r w:rsidR="00867DB0" w:rsidRPr="00867DB0">
        <w:rPr>
          <w:lang w:bidi="ar-AE"/>
        </w:rPr>
        <w:t>Seitek</w:t>
      </w:r>
      <w:proofErr w:type="spellEnd"/>
      <w:r w:rsidR="00867DB0" w:rsidRPr="00867DB0">
        <w:rPr>
          <w:lang w:bidi="ar-AE"/>
        </w:rPr>
        <w:t>,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PT.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Haier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Electrical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Appliances,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P.T.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Maspion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Elektronik,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PT.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Hartono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Istana</w:t>
      </w:r>
      <w:r w:rsidR="002E17A0">
        <w:rPr>
          <w:lang w:bidi="ar-AE"/>
        </w:rPr>
        <w:t xml:space="preserve"> </w:t>
      </w:r>
      <w:proofErr w:type="spellStart"/>
      <w:r w:rsidR="00867DB0" w:rsidRPr="00867DB0">
        <w:rPr>
          <w:lang w:bidi="ar-AE"/>
        </w:rPr>
        <w:t>Teknologi</w:t>
      </w:r>
      <w:proofErr w:type="spellEnd"/>
      <w:r w:rsidR="00867DB0" w:rsidRPr="00867DB0">
        <w:rPr>
          <w:lang w:bidi="ar-AE"/>
        </w:rPr>
        <w:t>,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and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PT</w:t>
      </w:r>
      <w:r w:rsidR="002E17A0">
        <w:rPr>
          <w:lang w:bidi="ar-AE"/>
        </w:rPr>
        <w:t xml:space="preserve"> </w:t>
      </w:r>
      <w:r w:rsidR="00867DB0" w:rsidRPr="00867DB0">
        <w:rPr>
          <w:lang w:bidi="ar-AE"/>
        </w:rPr>
        <w:t>Sanken</w:t>
      </w:r>
      <w:r w:rsidR="002E17A0">
        <w:rPr>
          <w:lang w:bidi="ar-AE"/>
        </w:rPr>
        <w:t xml:space="preserve"> </w:t>
      </w:r>
      <w:proofErr w:type="spellStart"/>
      <w:r w:rsidR="00867DB0" w:rsidRPr="00867DB0">
        <w:rPr>
          <w:lang w:bidi="ar-AE"/>
        </w:rPr>
        <w:t>Argadwija</w:t>
      </w:r>
      <w:proofErr w:type="spellEnd"/>
      <w:r w:rsidR="00867DB0">
        <w:rPr>
          <w:rFonts w:hint="cs"/>
          <w:rtl/>
          <w:lang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044AC" w14:textId="5F273525" w:rsidR="006621FF" w:rsidRPr="0074073F" w:rsidRDefault="00C41657" w:rsidP="0074073F">
    <w:pPr>
      <w:jc w:val="right"/>
      <w:rPr>
        <w:sz w:val="24"/>
        <w:szCs w:val="24"/>
      </w:rPr>
    </w:pPr>
    <w:r w:rsidRPr="0074073F">
      <w:rPr>
        <w:sz w:val="24"/>
        <w:szCs w:val="24"/>
      </w:rPr>
      <w:fldChar w:fldCharType="begin"/>
    </w:r>
    <w:r w:rsidRPr="0074073F">
      <w:rPr>
        <w:sz w:val="24"/>
        <w:szCs w:val="24"/>
      </w:rPr>
      <w:instrText xml:space="preserve"> DOCPROPERTY "Document number"  \* MERGEFORMAT </w:instrText>
    </w:r>
    <w:r w:rsidRPr="0074073F">
      <w:rPr>
        <w:sz w:val="24"/>
        <w:szCs w:val="24"/>
      </w:rPr>
      <w:fldChar w:fldCharType="separate"/>
    </w:r>
    <w:r w:rsidR="00F46D60">
      <w:rPr>
        <w:sz w:val="24"/>
        <w:szCs w:val="24"/>
      </w:rPr>
      <w:t>UNEP/OzL.Pro/ExCom/95/38</w:t>
    </w:r>
    <w:r w:rsidRPr="0074073F">
      <w:rPr>
        <w:sz w:val="24"/>
        <w:szCs w:val="24"/>
      </w:rPr>
      <w:fldChar w:fldCharType="end"/>
    </w:r>
  </w:p>
  <w:p w14:paraId="47F8AD33" w14:textId="77777777" w:rsidR="006621FF" w:rsidRDefault="006621FF"/>
  <w:p w14:paraId="2A195EC9" w14:textId="77777777" w:rsidR="006621FF" w:rsidRPr="0033525D" w:rsidRDefault="006621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A3D73" w14:textId="70352E83" w:rsidR="00774AD2" w:rsidRPr="00F46820" w:rsidRDefault="00C41657" w:rsidP="00F46D60">
    <w:pPr>
      <w:jc w:val="left"/>
      <w:rPr>
        <w:sz w:val="24"/>
        <w:szCs w:val="24"/>
      </w:rPr>
    </w:pPr>
    <w:r w:rsidRPr="00F46820">
      <w:rPr>
        <w:sz w:val="24"/>
        <w:szCs w:val="24"/>
      </w:rPr>
      <w:fldChar w:fldCharType="begin"/>
    </w:r>
    <w:r w:rsidRPr="00F46820">
      <w:rPr>
        <w:sz w:val="24"/>
        <w:szCs w:val="24"/>
      </w:rPr>
      <w:instrText xml:space="preserve"> DOCPROPERTY "Document number"  \* MERGEFORMAT </w:instrText>
    </w:r>
    <w:r w:rsidRPr="00F46820">
      <w:rPr>
        <w:sz w:val="24"/>
        <w:szCs w:val="24"/>
      </w:rPr>
      <w:fldChar w:fldCharType="separate"/>
    </w:r>
    <w:r w:rsidR="00F46820" w:rsidRPr="00F46820">
      <w:rPr>
        <w:sz w:val="24"/>
        <w:szCs w:val="24"/>
      </w:rPr>
      <w:t>UNEP/OzL.Pro/ExCom/95/38</w:t>
    </w:r>
    <w:r w:rsidRPr="00F46820">
      <w:rPr>
        <w:sz w:val="24"/>
        <w:szCs w:val="24"/>
      </w:rPr>
      <w:fldChar w:fldCharType="end"/>
    </w:r>
  </w:p>
  <w:p w14:paraId="5D7AABEC" w14:textId="77777777" w:rsidR="00774AD2" w:rsidRPr="0033525D" w:rsidRDefault="00774AD2" w:rsidP="00F46D60">
    <w:pPr>
      <w:pStyle w:val="Header"/>
      <w:jc w:val="left"/>
    </w:pPr>
  </w:p>
  <w:p w14:paraId="462270B9" w14:textId="77777777" w:rsidR="00774AD2" w:rsidRDefault="00774AD2" w:rsidP="00F46D60">
    <w:pP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1AE737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F9639BD"/>
    <w:multiLevelType w:val="hybridMultilevel"/>
    <w:tmpl w:val="88BC3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3"/>
  </w:num>
  <w:num w:numId="21" w16cid:durableId="881554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664719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37208968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E2EC1"/>
    <w:rsid w:val="00000705"/>
    <w:rsid w:val="00000FED"/>
    <w:rsid w:val="00001E36"/>
    <w:rsid w:val="00001ECD"/>
    <w:rsid w:val="0000316C"/>
    <w:rsid w:val="0000434E"/>
    <w:rsid w:val="00005118"/>
    <w:rsid w:val="0000663B"/>
    <w:rsid w:val="00006C7D"/>
    <w:rsid w:val="00010988"/>
    <w:rsid w:val="00011461"/>
    <w:rsid w:val="0001679D"/>
    <w:rsid w:val="00020BB0"/>
    <w:rsid w:val="000211A9"/>
    <w:rsid w:val="00021238"/>
    <w:rsid w:val="00022071"/>
    <w:rsid w:val="00022726"/>
    <w:rsid w:val="00025B4C"/>
    <w:rsid w:val="00031260"/>
    <w:rsid w:val="00032306"/>
    <w:rsid w:val="0003681A"/>
    <w:rsid w:val="00036DF2"/>
    <w:rsid w:val="000372B7"/>
    <w:rsid w:val="000400E8"/>
    <w:rsid w:val="00050F6E"/>
    <w:rsid w:val="000528CA"/>
    <w:rsid w:val="00055210"/>
    <w:rsid w:val="000554C1"/>
    <w:rsid w:val="000562B7"/>
    <w:rsid w:val="000565C6"/>
    <w:rsid w:val="00056924"/>
    <w:rsid w:val="00060E2E"/>
    <w:rsid w:val="000616EF"/>
    <w:rsid w:val="00061EC2"/>
    <w:rsid w:val="00066CE8"/>
    <w:rsid w:val="00070C74"/>
    <w:rsid w:val="0007303D"/>
    <w:rsid w:val="000753A1"/>
    <w:rsid w:val="00076588"/>
    <w:rsid w:val="00080ED0"/>
    <w:rsid w:val="0008177B"/>
    <w:rsid w:val="00085B8F"/>
    <w:rsid w:val="00090481"/>
    <w:rsid w:val="00090B69"/>
    <w:rsid w:val="00093CFC"/>
    <w:rsid w:val="000A04EE"/>
    <w:rsid w:val="000A3826"/>
    <w:rsid w:val="000A5551"/>
    <w:rsid w:val="000A59F9"/>
    <w:rsid w:val="000A6C26"/>
    <w:rsid w:val="000B0CEE"/>
    <w:rsid w:val="000B36C8"/>
    <w:rsid w:val="000B5524"/>
    <w:rsid w:val="000C3A2B"/>
    <w:rsid w:val="000D0DA6"/>
    <w:rsid w:val="000D52A4"/>
    <w:rsid w:val="000E07BC"/>
    <w:rsid w:val="000E07EF"/>
    <w:rsid w:val="000E20C4"/>
    <w:rsid w:val="000E2E21"/>
    <w:rsid w:val="000E33BD"/>
    <w:rsid w:val="000E3E8B"/>
    <w:rsid w:val="000F1CD4"/>
    <w:rsid w:val="000F4103"/>
    <w:rsid w:val="000F70A7"/>
    <w:rsid w:val="00100767"/>
    <w:rsid w:val="00100FBB"/>
    <w:rsid w:val="00101AB6"/>
    <w:rsid w:val="00107ECA"/>
    <w:rsid w:val="00113CCA"/>
    <w:rsid w:val="00115BA3"/>
    <w:rsid w:val="00121CBC"/>
    <w:rsid w:val="00122206"/>
    <w:rsid w:val="00122F25"/>
    <w:rsid w:val="00127687"/>
    <w:rsid w:val="00130761"/>
    <w:rsid w:val="00135980"/>
    <w:rsid w:val="0013786F"/>
    <w:rsid w:val="00140967"/>
    <w:rsid w:val="001430B5"/>
    <w:rsid w:val="001438EF"/>
    <w:rsid w:val="00151EA9"/>
    <w:rsid w:val="0016045A"/>
    <w:rsid w:val="00162B16"/>
    <w:rsid w:val="00163F1C"/>
    <w:rsid w:val="00164719"/>
    <w:rsid w:val="00166727"/>
    <w:rsid w:val="00166FC4"/>
    <w:rsid w:val="001677AC"/>
    <w:rsid w:val="00172A3D"/>
    <w:rsid w:val="00176DC9"/>
    <w:rsid w:val="001804EA"/>
    <w:rsid w:val="00182E09"/>
    <w:rsid w:val="00186C4D"/>
    <w:rsid w:val="00190A61"/>
    <w:rsid w:val="00196F93"/>
    <w:rsid w:val="00197179"/>
    <w:rsid w:val="001A06B4"/>
    <w:rsid w:val="001A2215"/>
    <w:rsid w:val="001A23D5"/>
    <w:rsid w:val="001A3342"/>
    <w:rsid w:val="001A3E3D"/>
    <w:rsid w:val="001A6EB4"/>
    <w:rsid w:val="001A7049"/>
    <w:rsid w:val="001B1E40"/>
    <w:rsid w:val="001C764E"/>
    <w:rsid w:val="001D4227"/>
    <w:rsid w:val="001E1052"/>
    <w:rsid w:val="001E21B1"/>
    <w:rsid w:val="001E2F93"/>
    <w:rsid w:val="001E4554"/>
    <w:rsid w:val="001E61E5"/>
    <w:rsid w:val="001E6B29"/>
    <w:rsid w:val="001E6C27"/>
    <w:rsid w:val="001E7155"/>
    <w:rsid w:val="001F2159"/>
    <w:rsid w:val="001F53FD"/>
    <w:rsid w:val="00200814"/>
    <w:rsid w:val="002018B6"/>
    <w:rsid w:val="00204112"/>
    <w:rsid w:val="00207D44"/>
    <w:rsid w:val="00210B8B"/>
    <w:rsid w:val="00213068"/>
    <w:rsid w:val="00214863"/>
    <w:rsid w:val="002152FB"/>
    <w:rsid w:val="002156B4"/>
    <w:rsid w:val="00224FCD"/>
    <w:rsid w:val="002313DD"/>
    <w:rsid w:val="0023467B"/>
    <w:rsid w:val="0023542F"/>
    <w:rsid w:val="00235BA1"/>
    <w:rsid w:val="00236B44"/>
    <w:rsid w:val="0024567A"/>
    <w:rsid w:val="00253222"/>
    <w:rsid w:val="00261296"/>
    <w:rsid w:val="00261C13"/>
    <w:rsid w:val="00262847"/>
    <w:rsid w:val="00264936"/>
    <w:rsid w:val="00265C07"/>
    <w:rsid w:val="002706F4"/>
    <w:rsid w:val="00271C94"/>
    <w:rsid w:val="00273901"/>
    <w:rsid w:val="002778DB"/>
    <w:rsid w:val="00281BB2"/>
    <w:rsid w:val="002919A7"/>
    <w:rsid w:val="00296BA4"/>
    <w:rsid w:val="002A03C3"/>
    <w:rsid w:val="002A4833"/>
    <w:rsid w:val="002A537C"/>
    <w:rsid w:val="002B131E"/>
    <w:rsid w:val="002B254E"/>
    <w:rsid w:val="002B4CE8"/>
    <w:rsid w:val="002B723A"/>
    <w:rsid w:val="002B72E9"/>
    <w:rsid w:val="002C2CD9"/>
    <w:rsid w:val="002C2E64"/>
    <w:rsid w:val="002C7998"/>
    <w:rsid w:val="002E0B87"/>
    <w:rsid w:val="002E17A0"/>
    <w:rsid w:val="002E1CA3"/>
    <w:rsid w:val="002E2A48"/>
    <w:rsid w:val="002E4BD2"/>
    <w:rsid w:val="002E5E52"/>
    <w:rsid w:val="002F1E53"/>
    <w:rsid w:val="002F2CAA"/>
    <w:rsid w:val="0030052C"/>
    <w:rsid w:val="00302685"/>
    <w:rsid w:val="0030548E"/>
    <w:rsid w:val="00312444"/>
    <w:rsid w:val="0031247C"/>
    <w:rsid w:val="003139F9"/>
    <w:rsid w:val="00316E76"/>
    <w:rsid w:val="00322A2B"/>
    <w:rsid w:val="003306E1"/>
    <w:rsid w:val="00330C33"/>
    <w:rsid w:val="003320E4"/>
    <w:rsid w:val="00334FE4"/>
    <w:rsid w:val="0033525D"/>
    <w:rsid w:val="003414F3"/>
    <w:rsid w:val="00350349"/>
    <w:rsid w:val="003520CA"/>
    <w:rsid w:val="0035613E"/>
    <w:rsid w:val="00363EE9"/>
    <w:rsid w:val="003751B3"/>
    <w:rsid w:val="00376128"/>
    <w:rsid w:val="00376CFD"/>
    <w:rsid w:val="0037742E"/>
    <w:rsid w:val="00377D56"/>
    <w:rsid w:val="0038245A"/>
    <w:rsid w:val="0038405C"/>
    <w:rsid w:val="003840E6"/>
    <w:rsid w:val="00385CFC"/>
    <w:rsid w:val="0039337A"/>
    <w:rsid w:val="00395622"/>
    <w:rsid w:val="00395A86"/>
    <w:rsid w:val="0039764E"/>
    <w:rsid w:val="003A087C"/>
    <w:rsid w:val="003A2109"/>
    <w:rsid w:val="003A3189"/>
    <w:rsid w:val="003A3CA7"/>
    <w:rsid w:val="003B33BD"/>
    <w:rsid w:val="003B569D"/>
    <w:rsid w:val="003B64DC"/>
    <w:rsid w:val="003C0993"/>
    <w:rsid w:val="003C10C9"/>
    <w:rsid w:val="003C3C0E"/>
    <w:rsid w:val="003D42A6"/>
    <w:rsid w:val="003D4F21"/>
    <w:rsid w:val="003D4FAC"/>
    <w:rsid w:val="003E1885"/>
    <w:rsid w:val="003E6140"/>
    <w:rsid w:val="003E7906"/>
    <w:rsid w:val="003F000F"/>
    <w:rsid w:val="003F3C50"/>
    <w:rsid w:val="00406202"/>
    <w:rsid w:val="00406A6A"/>
    <w:rsid w:val="00406B22"/>
    <w:rsid w:val="00407147"/>
    <w:rsid w:val="004078FA"/>
    <w:rsid w:val="0041233A"/>
    <w:rsid w:val="00416B42"/>
    <w:rsid w:val="00417371"/>
    <w:rsid w:val="00422D48"/>
    <w:rsid w:val="00424C1C"/>
    <w:rsid w:val="00431A8B"/>
    <w:rsid w:val="00431E08"/>
    <w:rsid w:val="004328A7"/>
    <w:rsid w:val="00434C74"/>
    <w:rsid w:val="00435552"/>
    <w:rsid w:val="004519D1"/>
    <w:rsid w:val="00453893"/>
    <w:rsid w:val="00453913"/>
    <w:rsid w:val="0045613B"/>
    <w:rsid w:val="00456EB4"/>
    <w:rsid w:val="00457532"/>
    <w:rsid w:val="00457827"/>
    <w:rsid w:val="004609FE"/>
    <w:rsid w:val="00462A63"/>
    <w:rsid w:val="00463DA8"/>
    <w:rsid w:val="00464713"/>
    <w:rsid w:val="004718F3"/>
    <w:rsid w:val="004731FE"/>
    <w:rsid w:val="00475040"/>
    <w:rsid w:val="004800CA"/>
    <w:rsid w:val="004819E9"/>
    <w:rsid w:val="0048615D"/>
    <w:rsid w:val="00490C06"/>
    <w:rsid w:val="00491057"/>
    <w:rsid w:val="00492AB1"/>
    <w:rsid w:val="00493D40"/>
    <w:rsid w:val="00493EE3"/>
    <w:rsid w:val="004967B6"/>
    <w:rsid w:val="004A249A"/>
    <w:rsid w:val="004A2F81"/>
    <w:rsid w:val="004A504B"/>
    <w:rsid w:val="004A6911"/>
    <w:rsid w:val="004B128A"/>
    <w:rsid w:val="004B1FC5"/>
    <w:rsid w:val="004B3652"/>
    <w:rsid w:val="004B3C93"/>
    <w:rsid w:val="004B52F3"/>
    <w:rsid w:val="004B54E0"/>
    <w:rsid w:val="004B57A9"/>
    <w:rsid w:val="004B60F5"/>
    <w:rsid w:val="004B7384"/>
    <w:rsid w:val="004C055C"/>
    <w:rsid w:val="004C3D71"/>
    <w:rsid w:val="004C4269"/>
    <w:rsid w:val="004C7BD3"/>
    <w:rsid w:val="004D6236"/>
    <w:rsid w:val="004D7F90"/>
    <w:rsid w:val="004E1CB5"/>
    <w:rsid w:val="004E4DBB"/>
    <w:rsid w:val="004E4E41"/>
    <w:rsid w:val="004E73DB"/>
    <w:rsid w:val="004E7F9C"/>
    <w:rsid w:val="004F161E"/>
    <w:rsid w:val="004F26A6"/>
    <w:rsid w:val="004F3493"/>
    <w:rsid w:val="004F5143"/>
    <w:rsid w:val="004F5DF3"/>
    <w:rsid w:val="004F773A"/>
    <w:rsid w:val="005045A2"/>
    <w:rsid w:val="00505AF6"/>
    <w:rsid w:val="00512B09"/>
    <w:rsid w:val="005139C2"/>
    <w:rsid w:val="0051477F"/>
    <w:rsid w:val="005162B9"/>
    <w:rsid w:val="00516768"/>
    <w:rsid w:val="005220ED"/>
    <w:rsid w:val="00522799"/>
    <w:rsid w:val="00525B8F"/>
    <w:rsid w:val="00533796"/>
    <w:rsid w:val="00537343"/>
    <w:rsid w:val="005404FB"/>
    <w:rsid w:val="0054219F"/>
    <w:rsid w:val="005516F3"/>
    <w:rsid w:val="005517BA"/>
    <w:rsid w:val="00552159"/>
    <w:rsid w:val="00552B26"/>
    <w:rsid w:val="00554E2F"/>
    <w:rsid w:val="005550D0"/>
    <w:rsid w:val="00555D75"/>
    <w:rsid w:val="00557BE0"/>
    <w:rsid w:val="00557DA5"/>
    <w:rsid w:val="00560DF0"/>
    <w:rsid w:val="00565030"/>
    <w:rsid w:val="00567443"/>
    <w:rsid w:val="0056759C"/>
    <w:rsid w:val="00567CD6"/>
    <w:rsid w:val="00572B5D"/>
    <w:rsid w:val="00586E9D"/>
    <w:rsid w:val="0059076E"/>
    <w:rsid w:val="00593EBD"/>
    <w:rsid w:val="00594EDD"/>
    <w:rsid w:val="0059512E"/>
    <w:rsid w:val="0059513E"/>
    <w:rsid w:val="005A5FCA"/>
    <w:rsid w:val="005A6AA4"/>
    <w:rsid w:val="005A6D9F"/>
    <w:rsid w:val="005B35BC"/>
    <w:rsid w:val="005B430D"/>
    <w:rsid w:val="005B481F"/>
    <w:rsid w:val="005B48FF"/>
    <w:rsid w:val="005B6753"/>
    <w:rsid w:val="005B6B2E"/>
    <w:rsid w:val="005C1E32"/>
    <w:rsid w:val="005C670D"/>
    <w:rsid w:val="005D0C54"/>
    <w:rsid w:val="005D363F"/>
    <w:rsid w:val="005D4268"/>
    <w:rsid w:val="005D733F"/>
    <w:rsid w:val="005E2EC1"/>
    <w:rsid w:val="005F268B"/>
    <w:rsid w:val="005F3C2C"/>
    <w:rsid w:val="005F67A5"/>
    <w:rsid w:val="00604C15"/>
    <w:rsid w:val="006158D5"/>
    <w:rsid w:val="006245D2"/>
    <w:rsid w:val="006257D2"/>
    <w:rsid w:val="00625D83"/>
    <w:rsid w:val="006305FB"/>
    <w:rsid w:val="006320B0"/>
    <w:rsid w:val="00633B0A"/>
    <w:rsid w:val="0063433A"/>
    <w:rsid w:val="00634C0B"/>
    <w:rsid w:val="00651984"/>
    <w:rsid w:val="006544A9"/>
    <w:rsid w:val="006560B9"/>
    <w:rsid w:val="006578DB"/>
    <w:rsid w:val="006621FF"/>
    <w:rsid w:val="006623E7"/>
    <w:rsid w:val="00662B80"/>
    <w:rsid w:val="00663250"/>
    <w:rsid w:val="006636A5"/>
    <w:rsid w:val="00667412"/>
    <w:rsid w:val="0066768F"/>
    <w:rsid w:val="00670F6C"/>
    <w:rsid w:val="00676E58"/>
    <w:rsid w:val="00681516"/>
    <w:rsid w:val="00683176"/>
    <w:rsid w:val="006852C7"/>
    <w:rsid w:val="006852CE"/>
    <w:rsid w:val="00690575"/>
    <w:rsid w:val="00692D14"/>
    <w:rsid w:val="0069602D"/>
    <w:rsid w:val="006A1F0F"/>
    <w:rsid w:val="006A3E94"/>
    <w:rsid w:val="006A63F4"/>
    <w:rsid w:val="006A7A3B"/>
    <w:rsid w:val="006B173F"/>
    <w:rsid w:val="006B1F61"/>
    <w:rsid w:val="006B65C7"/>
    <w:rsid w:val="006C1727"/>
    <w:rsid w:val="006C1F0A"/>
    <w:rsid w:val="006C32FD"/>
    <w:rsid w:val="006C39CE"/>
    <w:rsid w:val="006D0FCC"/>
    <w:rsid w:val="006D21F5"/>
    <w:rsid w:val="006D3089"/>
    <w:rsid w:val="006E10D7"/>
    <w:rsid w:val="006E126D"/>
    <w:rsid w:val="006E1FC3"/>
    <w:rsid w:val="006E29A8"/>
    <w:rsid w:val="006E770D"/>
    <w:rsid w:val="00704CE9"/>
    <w:rsid w:val="0070616B"/>
    <w:rsid w:val="00706295"/>
    <w:rsid w:val="007067EE"/>
    <w:rsid w:val="00706A97"/>
    <w:rsid w:val="00706FDA"/>
    <w:rsid w:val="00707167"/>
    <w:rsid w:val="00707647"/>
    <w:rsid w:val="00711F9A"/>
    <w:rsid w:val="00711FE5"/>
    <w:rsid w:val="00713810"/>
    <w:rsid w:val="00715ACA"/>
    <w:rsid w:val="007212DA"/>
    <w:rsid w:val="00724C0A"/>
    <w:rsid w:val="007250A3"/>
    <w:rsid w:val="007303A5"/>
    <w:rsid w:val="00730B3E"/>
    <w:rsid w:val="0073420B"/>
    <w:rsid w:val="00736367"/>
    <w:rsid w:val="0074073F"/>
    <w:rsid w:val="0074321C"/>
    <w:rsid w:val="0074379F"/>
    <w:rsid w:val="00743A5D"/>
    <w:rsid w:val="00744588"/>
    <w:rsid w:val="0074760E"/>
    <w:rsid w:val="00747800"/>
    <w:rsid w:val="00747EF2"/>
    <w:rsid w:val="00751733"/>
    <w:rsid w:val="007548C4"/>
    <w:rsid w:val="00754ABA"/>
    <w:rsid w:val="00756677"/>
    <w:rsid w:val="00770F4A"/>
    <w:rsid w:val="00774AD2"/>
    <w:rsid w:val="007808DF"/>
    <w:rsid w:val="00782B0D"/>
    <w:rsid w:val="00796466"/>
    <w:rsid w:val="0079781A"/>
    <w:rsid w:val="007A1546"/>
    <w:rsid w:val="007A228C"/>
    <w:rsid w:val="007A2E0D"/>
    <w:rsid w:val="007A368E"/>
    <w:rsid w:val="007A4846"/>
    <w:rsid w:val="007A5868"/>
    <w:rsid w:val="007B04CE"/>
    <w:rsid w:val="007B2497"/>
    <w:rsid w:val="007B6871"/>
    <w:rsid w:val="007B7A2F"/>
    <w:rsid w:val="007C2B69"/>
    <w:rsid w:val="007C32EE"/>
    <w:rsid w:val="007C3D33"/>
    <w:rsid w:val="007C5A07"/>
    <w:rsid w:val="007D1772"/>
    <w:rsid w:val="007D294A"/>
    <w:rsid w:val="007D31D2"/>
    <w:rsid w:val="007D47D2"/>
    <w:rsid w:val="007D6EC0"/>
    <w:rsid w:val="007D71CA"/>
    <w:rsid w:val="007D7E1D"/>
    <w:rsid w:val="007E0801"/>
    <w:rsid w:val="007E368E"/>
    <w:rsid w:val="007E503C"/>
    <w:rsid w:val="007E6DF2"/>
    <w:rsid w:val="00800E1D"/>
    <w:rsid w:val="0080345C"/>
    <w:rsid w:val="00806A99"/>
    <w:rsid w:val="00811151"/>
    <w:rsid w:val="008134DB"/>
    <w:rsid w:val="00813B61"/>
    <w:rsid w:val="0081457C"/>
    <w:rsid w:val="00822A08"/>
    <w:rsid w:val="0082522F"/>
    <w:rsid w:val="00826ABA"/>
    <w:rsid w:val="00827E4C"/>
    <w:rsid w:val="008309CD"/>
    <w:rsid w:val="00831979"/>
    <w:rsid w:val="0083240F"/>
    <w:rsid w:val="008340B3"/>
    <w:rsid w:val="00834DDD"/>
    <w:rsid w:val="008459C5"/>
    <w:rsid w:val="008473DB"/>
    <w:rsid w:val="00851352"/>
    <w:rsid w:val="00855209"/>
    <w:rsid w:val="00857077"/>
    <w:rsid w:val="00863230"/>
    <w:rsid w:val="00863DF5"/>
    <w:rsid w:val="00865BD0"/>
    <w:rsid w:val="008660D9"/>
    <w:rsid w:val="00867DB0"/>
    <w:rsid w:val="00870527"/>
    <w:rsid w:val="008717D8"/>
    <w:rsid w:val="0087215C"/>
    <w:rsid w:val="00875D25"/>
    <w:rsid w:val="008802DB"/>
    <w:rsid w:val="00880609"/>
    <w:rsid w:val="00880E35"/>
    <w:rsid w:val="00886723"/>
    <w:rsid w:val="00886D40"/>
    <w:rsid w:val="008875FE"/>
    <w:rsid w:val="00887F8E"/>
    <w:rsid w:val="00896234"/>
    <w:rsid w:val="00897E43"/>
    <w:rsid w:val="008A3DB5"/>
    <w:rsid w:val="008A4606"/>
    <w:rsid w:val="008A74ED"/>
    <w:rsid w:val="008B0E7D"/>
    <w:rsid w:val="008C222B"/>
    <w:rsid w:val="008C4820"/>
    <w:rsid w:val="008C5738"/>
    <w:rsid w:val="008C7EAD"/>
    <w:rsid w:val="008D0AFA"/>
    <w:rsid w:val="008D0CFE"/>
    <w:rsid w:val="008D3C88"/>
    <w:rsid w:val="008D5814"/>
    <w:rsid w:val="008D6152"/>
    <w:rsid w:val="008E5D14"/>
    <w:rsid w:val="008E6451"/>
    <w:rsid w:val="008E7BA9"/>
    <w:rsid w:val="008F0F81"/>
    <w:rsid w:val="008F27BF"/>
    <w:rsid w:val="008F2E64"/>
    <w:rsid w:val="00900E3D"/>
    <w:rsid w:val="00902A3E"/>
    <w:rsid w:val="00903E8A"/>
    <w:rsid w:val="00904D90"/>
    <w:rsid w:val="009142EC"/>
    <w:rsid w:val="009145E4"/>
    <w:rsid w:val="009154C3"/>
    <w:rsid w:val="0092228E"/>
    <w:rsid w:val="00922B3A"/>
    <w:rsid w:val="00923540"/>
    <w:rsid w:val="00924A8B"/>
    <w:rsid w:val="00926767"/>
    <w:rsid w:val="0093117D"/>
    <w:rsid w:val="009361D5"/>
    <w:rsid w:val="009428A4"/>
    <w:rsid w:val="0094577C"/>
    <w:rsid w:val="00946719"/>
    <w:rsid w:val="0095423D"/>
    <w:rsid w:val="009554CA"/>
    <w:rsid w:val="009659F4"/>
    <w:rsid w:val="00965B53"/>
    <w:rsid w:val="0096739A"/>
    <w:rsid w:val="00967B47"/>
    <w:rsid w:val="00970ADF"/>
    <w:rsid w:val="00970D60"/>
    <w:rsid w:val="00980526"/>
    <w:rsid w:val="009874D0"/>
    <w:rsid w:val="0099390E"/>
    <w:rsid w:val="00994C0A"/>
    <w:rsid w:val="00995B4F"/>
    <w:rsid w:val="009960E5"/>
    <w:rsid w:val="00996F87"/>
    <w:rsid w:val="009A2012"/>
    <w:rsid w:val="009A7ADC"/>
    <w:rsid w:val="009B0D30"/>
    <w:rsid w:val="009B2F3F"/>
    <w:rsid w:val="009B46C7"/>
    <w:rsid w:val="009B4AF1"/>
    <w:rsid w:val="009B4E4F"/>
    <w:rsid w:val="009C19B7"/>
    <w:rsid w:val="009C5ABB"/>
    <w:rsid w:val="009D0B01"/>
    <w:rsid w:val="009D7C51"/>
    <w:rsid w:val="009E196C"/>
    <w:rsid w:val="009E3776"/>
    <w:rsid w:val="009E6A0A"/>
    <w:rsid w:val="009F36BF"/>
    <w:rsid w:val="009F4AF2"/>
    <w:rsid w:val="00A04FFA"/>
    <w:rsid w:val="00A111B6"/>
    <w:rsid w:val="00A1277D"/>
    <w:rsid w:val="00A14E2F"/>
    <w:rsid w:val="00A174A9"/>
    <w:rsid w:val="00A26D27"/>
    <w:rsid w:val="00A26E89"/>
    <w:rsid w:val="00A2773E"/>
    <w:rsid w:val="00A33725"/>
    <w:rsid w:val="00A35F1C"/>
    <w:rsid w:val="00A37649"/>
    <w:rsid w:val="00A376EE"/>
    <w:rsid w:val="00A42A99"/>
    <w:rsid w:val="00A45E34"/>
    <w:rsid w:val="00A47D1E"/>
    <w:rsid w:val="00A5151A"/>
    <w:rsid w:val="00A5388C"/>
    <w:rsid w:val="00A556B2"/>
    <w:rsid w:val="00A5637E"/>
    <w:rsid w:val="00A57E0A"/>
    <w:rsid w:val="00A622AE"/>
    <w:rsid w:val="00A62D54"/>
    <w:rsid w:val="00A72E18"/>
    <w:rsid w:val="00A77397"/>
    <w:rsid w:val="00A77919"/>
    <w:rsid w:val="00A823F6"/>
    <w:rsid w:val="00A8719E"/>
    <w:rsid w:val="00A875FD"/>
    <w:rsid w:val="00A92CEC"/>
    <w:rsid w:val="00AA0A89"/>
    <w:rsid w:val="00AA5368"/>
    <w:rsid w:val="00AA6429"/>
    <w:rsid w:val="00AA6CF9"/>
    <w:rsid w:val="00AC01AA"/>
    <w:rsid w:val="00AC3EE9"/>
    <w:rsid w:val="00AC4F72"/>
    <w:rsid w:val="00AC5041"/>
    <w:rsid w:val="00AE026E"/>
    <w:rsid w:val="00AE482E"/>
    <w:rsid w:val="00AE4E6D"/>
    <w:rsid w:val="00AE5DC4"/>
    <w:rsid w:val="00AF1021"/>
    <w:rsid w:val="00AF1B39"/>
    <w:rsid w:val="00AF3470"/>
    <w:rsid w:val="00AF6C0F"/>
    <w:rsid w:val="00AF741A"/>
    <w:rsid w:val="00B01ADB"/>
    <w:rsid w:val="00B04161"/>
    <w:rsid w:val="00B0502A"/>
    <w:rsid w:val="00B056F9"/>
    <w:rsid w:val="00B11E3D"/>
    <w:rsid w:val="00B12DF6"/>
    <w:rsid w:val="00B14D2C"/>
    <w:rsid w:val="00B17E82"/>
    <w:rsid w:val="00B21C17"/>
    <w:rsid w:val="00B327B5"/>
    <w:rsid w:val="00B33270"/>
    <w:rsid w:val="00B357DB"/>
    <w:rsid w:val="00B35838"/>
    <w:rsid w:val="00B36B5C"/>
    <w:rsid w:val="00B437D8"/>
    <w:rsid w:val="00B4571F"/>
    <w:rsid w:val="00B4575A"/>
    <w:rsid w:val="00B4586A"/>
    <w:rsid w:val="00B46A70"/>
    <w:rsid w:val="00B51D38"/>
    <w:rsid w:val="00B5498C"/>
    <w:rsid w:val="00B5563D"/>
    <w:rsid w:val="00B575BA"/>
    <w:rsid w:val="00B64FC3"/>
    <w:rsid w:val="00B664B7"/>
    <w:rsid w:val="00B67D8F"/>
    <w:rsid w:val="00B71608"/>
    <w:rsid w:val="00B71DA1"/>
    <w:rsid w:val="00B742F9"/>
    <w:rsid w:val="00B76429"/>
    <w:rsid w:val="00B82BC1"/>
    <w:rsid w:val="00B85D0E"/>
    <w:rsid w:val="00B86471"/>
    <w:rsid w:val="00B917CA"/>
    <w:rsid w:val="00B94087"/>
    <w:rsid w:val="00B956D4"/>
    <w:rsid w:val="00B97446"/>
    <w:rsid w:val="00BA3943"/>
    <w:rsid w:val="00BA597A"/>
    <w:rsid w:val="00BA7432"/>
    <w:rsid w:val="00BB2764"/>
    <w:rsid w:val="00BB72F3"/>
    <w:rsid w:val="00BC09C4"/>
    <w:rsid w:val="00BC1AA0"/>
    <w:rsid w:val="00BC2495"/>
    <w:rsid w:val="00BC314A"/>
    <w:rsid w:val="00BC7EB9"/>
    <w:rsid w:val="00BC7EDB"/>
    <w:rsid w:val="00BD2643"/>
    <w:rsid w:val="00BD3E68"/>
    <w:rsid w:val="00BD56B1"/>
    <w:rsid w:val="00BD6558"/>
    <w:rsid w:val="00BE6DEB"/>
    <w:rsid w:val="00BF142A"/>
    <w:rsid w:val="00BF2AD7"/>
    <w:rsid w:val="00BF2F76"/>
    <w:rsid w:val="00BF3022"/>
    <w:rsid w:val="00BF3214"/>
    <w:rsid w:val="00BF5371"/>
    <w:rsid w:val="00BF5573"/>
    <w:rsid w:val="00BF68BA"/>
    <w:rsid w:val="00C06363"/>
    <w:rsid w:val="00C11A5D"/>
    <w:rsid w:val="00C15867"/>
    <w:rsid w:val="00C22398"/>
    <w:rsid w:val="00C2296D"/>
    <w:rsid w:val="00C23155"/>
    <w:rsid w:val="00C35136"/>
    <w:rsid w:val="00C40C41"/>
    <w:rsid w:val="00C41657"/>
    <w:rsid w:val="00C43D07"/>
    <w:rsid w:val="00C45885"/>
    <w:rsid w:val="00C45ACC"/>
    <w:rsid w:val="00C47DBD"/>
    <w:rsid w:val="00C50F22"/>
    <w:rsid w:val="00C52F04"/>
    <w:rsid w:val="00C5651F"/>
    <w:rsid w:val="00C57971"/>
    <w:rsid w:val="00C62317"/>
    <w:rsid w:val="00C65BD7"/>
    <w:rsid w:val="00C76BA4"/>
    <w:rsid w:val="00C8197E"/>
    <w:rsid w:val="00C827B1"/>
    <w:rsid w:val="00C82973"/>
    <w:rsid w:val="00C83A48"/>
    <w:rsid w:val="00C85865"/>
    <w:rsid w:val="00C85E85"/>
    <w:rsid w:val="00C926C8"/>
    <w:rsid w:val="00C9309C"/>
    <w:rsid w:val="00C95690"/>
    <w:rsid w:val="00CA2EAE"/>
    <w:rsid w:val="00CA4AC1"/>
    <w:rsid w:val="00CA4B26"/>
    <w:rsid w:val="00CA4E90"/>
    <w:rsid w:val="00CA59FB"/>
    <w:rsid w:val="00CA743E"/>
    <w:rsid w:val="00CB0182"/>
    <w:rsid w:val="00CB0316"/>
    <w:rsid w:val="00CB0B11"/>
    <w:rsid w:val="00CB1DBA"/>
    <w:rsid w:val="00CB28C1"/>
    <w:rsid w:val="00CB2F40"/>
    <w:rsid w:val="00CB426A"/>
    <w:rsid w:val="00CB5354"/>
    <w:rsid w:val="00CC3C9E"/>
    <w:rsid w:val="00CC4ADD"/>
    <w:rsid w:val="00CC6A14"/>
    <w:rsid w:val="00CC70A3"/>
    <w:rsid w:val="00CC71FB"/>
    <w:rsid w:val="00CD4442"/>
    <w:rsid w:val="00CD49F1"/>
    <w:rsid w:val="00CD53C3"/>
    <w:rsid w:val="00CD574E"/>
    <w:rsid w:val="00CD64CC"/>
    <w:rsid w:val="00CD691F"/>
    <w:rsid w:val="00CE4C22"/>
    <w:rsid w:val="00CE6F8A"/>
    <w:rsid w:val="00CE76E5"/>
    <w:rsid w:val="00CF41EC"/>
    <w:rsid w:val="00CF5D04"/>
    <w:rsid w:val="00CF787E"/>
    <w:rsid w:val="00D0188D"/>
    <w:rsid w:val="00D04DE4"/>
    <w:rsid w:val="00D05145"/>
    <w:rsid w:val="00D057C3"/>
    <w:rsid w:val="00D06353"/>
    <w:rsid w:val="00D063F1"/>
    <w:rsid w:val="00D105A1"/>
    <w:rsid w:val="00D10CD6"/>
    <w:rsid w:val="00D115EC"/>
    <w:rsid w:val="00D11735"/>
    <w:rsid w:val="00D131E2"/>
    <w:rsid w:val="00D14F22"/>
    <w:rsid w:val="00D3040D"/>
    <w:rsid w:val="00D44AFB"/>
    <w:rsid w:val="00D45812"/>
    <w:rsid w:val="00D4741C"/>
    <w:rsid w:val="00D52FEE"/>
    <w:rsid w:val="00D5352A"/>
    <w:rsid w:val="00D57918"/>
    <w:rsid w:val="00D60177"/>
    <w:rsid w:val="00D621B4"/>
    <w:rsid w:val="00D64A5B"/>
    <w:rsid w:val="00D65AD6"/>
    <w:rsid w:val="00D664C3"/>
    <w:rsid w:val="00D673C6"/>
    <w:rsid w:val="00D71CDB"/>
    <w:rsid w:val="00D73DC6"/>
    <w:rsid w:val="00D74961"/>
    <w:rsid w:val="00D74C1A"/>
    <w:rsid w:val="00D74FF7"/>
    <w:rsid w:val="00D754C1"/>
    <w:rsid w:val="00D77393"/>
    <w:rsid w:val="00D77A35"/>
    <w:rsid w:val="00D81B3E"/>
    <w:rsid w:val="00D84F66"/>
    <w:rsid w:val="00D90C70"/>
    <w:rsid w:val="00D90E49"/>
    <w:rsid w:val="00D96ADE"/>
    <w:rsid w:val="00DA0AB4"/>
    <w:rsid w:val="00DA0CE2"/>
    <w:rsid w:val="00DA2387"/>
    <w:rsid w:val="00DA54DE"/>
    <w:rsid w:val="00DC08D1"/>
    <w:rsid w:val="00DC1379"/>
    <w:rsid w:val="00DC22CE"/>
    <w:rsid w:val="00DC6A10"/>
    <w:rsid w:val="00DD42EE"/>
    <w:rsid w:val="00DD4DF2"/>
    <w:rsid w:val="00DD5FD3"/>
    <w:rsid w:val="00DE0D6D"/>
    <w:rsid w:val="00DE2E53"/>
    <w:rsid w:val="00DE657E"/>
    <w:rsid w:val="00DF4704"/>
    <w:rsid w:val="00DF48FE"/>
    <w:rsid w:val="00DF50CA"/>
    <w:rsid w:val="00DF514B"/>
    <w:rsid w:val="00E002F1"/>
    <w:rsid w:val="00E0103A"/>
    <w:rsid w:val="00E01871"/>
    <w:rsid w:val="00E024AA"/>
    <w:rsid w:val="00E0355B"/>
    <w:rsid w:val="00E12600"/>
    <w:rsid w:val="00E15C77"/>
    <w:rsid w:val="00E1693E"/>
    <w:rsid w:val="00E21AD4"/>
    <w:rsid w:val="00E22263"/>
    <w:rsid w:val="00E250F1"/>
    <w:rsid w:val="00E33BA1"/>
    <w:rsid w:val="00E3550D"/>
    <w:rsid w:val="00E42186"/>
    <w:rsid w:val="00E43C31"/>
    <w:rsid w:val="00E51B10"/>
    <w:rsid w:val="00E52838"/>
    <w:rsid w:val="00E614E0"/>
    <w:rsid w:val="00E632F6"/>
    <w:rsid w:val="00E63ED1"/>
    <w:rsid w:val="00E659B7"/>
    <w:rsid w:val="00E66F61"/>
    <w:rsid w:val="00E73512"/>
    <w:rsid w:val="00E73A5A"/>
    <w:rsid w:val="00E73F7F"/>
    <w:rsid w:val="00E74C14"/>
    <w:rsid w:val="00E753E8"/>
    <w:rsid w:val="00E75C70"/>
    <w:rsid w:val="00E76715"/>
    <w:rsid w:val="00E76D29"/>
    <w:rsid w:val="00E83BD8"/>
    <w:rsid w:val="00E85409"/>
    <w:rsid w:val="00E8723E"/>
    <w:rsid w:val="00E9242B"/>
    <w:rsid w:val="00E9339B"/>
    <w:rsid w:val="00E97752"/>
    <w:rsid w:val="00EA429F"/>
    <w:rsid w:val="00EA4F9E"/>
    <w:rsid w:val="00EA63CA"/>
    <w:rsid w:val="00EA6D3B"/>
    <w:rsid w:val="00EB00AD"/>
    <w:rsid w:val="00EB136C"/>
    <w:rsid w:val="00EB480E"/>
    <w:rsid w:val="00EB5EC6"/>
    <w:rsid w:val="00EB64E6"/>
    <w:rsid w:val="00EB7FC9"/>
    <w:rsid w:val="00EC4484"/>
    <w:rsid w:val="00ED26AF"/>
    <w:rsid w:val="00ED27E8"/>
    <w:rsid w:val="00ED7137"/>
    <w:rsid w:val="00EE2767"/>
    <w:rsid w:val="00EE2FA2"/>
    <w:rsid w:val="00EE35CE"/>
    <w:rsid w:val="00EE4B6D"/>
    <w:rsid w:val="00EF06EA"/>
    <w:rsid w:val="00EF1017"/>
    <w:rsid w:val="00F07604"/>
    <w:rsid w:val="00F10E08"/>
    <w:rsid w:val="00F21088"/>
    <w:rsid w:val="00F21AC5"/>
    <w:rsid w:val="00F27593"/>
    <w:rsid w:val="00F323EA"/>
    <w:rsid w:val="00F326BF"/>
    <w:rsid w:val="00F327E7"/>
    <w:rsid w:val="00F33464"/>
    <w:rsid w:val="00F35746"/>
    <w:rsid w:val="00F35AD4"/>
    <w:rsid w:val="00F447C7"/>
    <w:rsid w:val="00F45340"/>
    <w:rsid w:val="00F459B4"/>
    <w:rsid w:val="00F46820"/>
    <w:rsid w:val="00F46D60"/>
    <w:rsid w:val="00F5010D"/>
    <w:rsid w:val="00F5211B"/>
    <w:rsid w:val="00F53615"/>
    <w:rsid w:val="00F554A9"/>
    <w:rsid w:val="00F70A49"/>
    <w:rsid w:val="00F716FD"/>
    <w:rsid w:val="00F72F90"/>
    <w:rsid w:val="00F80355"/>
    <w:rsid w:val="00F83CD2"/>
    <w:rsid w:val="00F83FF8"/>
    <w:rsid w:val="00F843B8"/>
    <w:rsid w:val="00F87C43"/>
    <w:rsid w:val="00F95EF9"/>
    <w:rsid w:val="00F9651C"/>
    <w:rsid w:val="00FA2EC3"/>
    <w:rsid w:val="00FA5722"/>
    <w:rsid w:val="00FA77E1"/>
    <w:rsid w:val="00FB0C81"/>
    <w:rsid w:val="00FB3125"/>
    <w:rsid w:val="00FC0234"/>
    <w:rsid w:val="00FC21E5"/>
    <w:rsid w:val="00FC2200"/>
    <w:rsid w:val="00FC2540"/>
    <w:rsid w:val="00FC41FA"/>
    <w:rsid w:val="00FC4C2B"/>
    <w:rsid w:val="00FC586C"/>
    <w:rsid w:val="00FD78D2"/>
    <w:rsid w:val="00FE0781"/>
    <w:rsid w:val="00FE4A0A"/>
    <w:rsid w:val="00FE61B5"/>
    <w:rsid w:val="00FE773D"/>
    <w:rsid w:val="00FF0204"/>
    <w:rsid w:val="00FF3AED"/>
    <w:rsid w:val="00FF5805"/>
    <w:rsid w:val="012B2A5A"/>
    <w:rsid w:val="03C4A643"/>
    <w:rsid w:val="061EEE62"/>
    <w:rsid w:val="06527339"/>
    <w:rsid w:val="0684FEA3"/>
    <w:rsid w:val="068BBB84"/>
    <w:rsid w:val="06946B78"/>
    <w:rsid w:val="06E61D73"/>
    <w:rsid w:val="06F36BED"/>
    <w:rsid w:val="08D8F03E"/>
    <w:rsid w:val="0912E8F9"/>
    <w:rsid w:val="09B8E483"/>
    <w:rsid w:val="0A40102D"/>
    <w:rsid w:val="0A69F116"/>
    <w:rsid w:val="0AD0E120"/>
    <w:rsid w:val="0AD187A0"/>
    <w:rsid w:val="0B348D54"/>
    <w:rsid w:val="0B598A64"/>
    <w:rsid w:val="0C9BECE6"/>
    <w:rsid w:val="0D03ECD6"/>
    <w:rsid w:val="0D5F2A2A"/>
    <w:rsid w:val="0DA057F7"/>
    <w:rsid w:val="0EEE58C2"/>
    <w:rsid w:val="0F46A995"/>
    <w:rsid w:val="0FA30641"/>
    <w:rsid w:val="0FBC5378"/>
    <w:rsid w:val="1019897B"/>
    <w:rsid w:val="106CC1D7"/>
    <w:rsid w:val="108F8D62"/>
    <w:rsid w:val="113D7EC2"/>
    <w:rsid w:val="14D6B75C"/>
    <w:rsid w:val="1824DA22"/>
    <w:rsid w:val="18582DB3"/>
    <w:rsid w:val="1887B385"/>
    <w:rsid w:val="192500DF"/>
    <w:rsid w:val="199C1489"/>
    <w:rsid w:val="1A5A1422"/>
    <w:rsid w:val="1ABC21CF"/>
    <w:rsid w:val="1BC20AE7"/>
    <w:rsid w:val="1BF7209B"/>
    <w:rsid w:val="1D33AFC9"/>
    <w:rsid w:val="1DE46BC7"/>
    <w:rsid w:val="1DFAD729"/>
    <w:rsid w:val="1EA3BB6E"/>
    <w:rsid w:val="1F043420"/>
    <w:rsid w:val="20F69558"/>
    <w:rsid w:val="212EEA22"/>
    <w:rsid w:val="21B12976"/>
    <w:rsid w:val="2272BEB3"/>
    <w:rsid w:val="23B4C8A1"/>
    <w:rsid w:val="24297142"/>
    <w:rsid w:val="24432803"/>
    <w:rsid w:val="2459C108"/>
    <w:rsid w:val="25C3FF82"/>
    <w:rsid w:val="25F6C09E"/>
    <w:rsid w:val="269FD7C2"/>
    <w:rsid w:val="27E4EA37"/>
    <w:rsid w:val="28B5137E"/>
    <w:rsid w:val="291C0360"/>
    <w:rsid w:val="29DE6EA6"/>
    <w:rsid w:val="2ADF6B28"/>
    <w:rsid w:val="2B1D2B36"/>
    <w:rsid w:val="2B758E2E"/>
    <w:rsid w:val="2C26D31B"/>
    <w:rsid w:val="2C295028"/>
    <w:rsid w:val="2C2F5D1D"/>
    <w:rsid w:val="2C64D02A"/>
    <w:rsid w:val="2CF8E10F"/>
    <w:rsid w:val="2D57C2F2"/>
    <w:rsid w:val="2D777370"/>
    <w:rsid w:val="2DBFB705"/>
    <w:rsid w:val="2EA26CE4"/>
    <w:rsid w:val="2FA49769"/>
    <w:rsid w:val="2FB06775"/>
    <w:rsid w:val="301A1B05"/>
    <w:rsid w:val="30E52A8F"/>
    <w:rsid w:val="3208BDE2"/>
    <w:rsid w:val="32454E90"/>
    <w:rsid w:val="32E5947C"/>
    <w:rsid w:val="32ECC7E0"/>
    <w:rsid w:val="34293AB2"/>
    <w:rsid w:val="348D5959"/>
    <w:rsid w:val="3595C1CA"/>
    <w:rsid w:val="3642CD73"/>
    <w:rsid w:val="371786E2"/>
    <w:rsid w:val="38195072"/>
    <w:rsid w:val="3862E3D3"/>
    <w:rsid w:val="38C92768"/>
    <w:rsid w:val="39234717"/>
    <w:rsid w:val="395769B4"/>
    <w:rsid w:val="3A01CE50"/>
    <w:rsid w:val="3AB54E76"/>
    <w:rsid w:val="3B4DEA39"/>
    <w:rsid w:val="3C3038CC"/>
    <w:rsid w:val="3D3E1BFB"/>
    <w:rsid w:val="3DF00BA2"/>
    <w:rsid w:val="3E2293E0"/>
    <w:rsid w:val="3E4E746A"/>
    <w:rsid w:val="3F316F75"/>
    <w:rsid w:val="3FADA3F2"/>
    <w:rsid w:val="3FE42A3D"/>
    <w:rsid w:val="410574BC"/>
    <w:rsid w:val="41CFF45C"/>
    <w:rsid w:val="41F7DCB1"/>
    <w:rsid w:val="423B5811"/>
    <w:rsid w:val="4240F35C"/>
    <w:rsid w:val="433F2BED"/>
    <w:rsid w:val="44266458"/>
    <w:rsid w:val="44D2E2EA"/>
    <w:rsid w:val="4595B834"/>
    <w:rsid w:val="462A25E4"/>
    <w:rsid w:val="466C3035"/>
    <w:rsid w:val="4834E370"/>
    <w:rsid w:val="48A07517"/>
    <w:rsid w:val="48B549D0"/>
    <w:rsid w:val="49597090"/>
    <w:rsid w:val="499493BE"/>
    <w:rsid w:val="4A190621"/>
    <w:rsid w:val="4A45A7C4"/>
    <w:rsid w:val="4A8BAAC7"/>
    <w:rsid w:val="4BBAA120"/>
    <w:rsid w:val="4C2D095E"/>
    <w:rsid w:val="4C509FDB"/>
    <w:rsid w:val="4C7653E9"/>
    <w:rsid w:val="4D332880"/>
    <w:rsid w:val="4D9A2551"/>
    <w:rsid w:val="4E14607D"/>
    <w:rsid w:val="4E63D6D3"/>
    <w:rsid w:val="4E742468"/>
    <w:rsid w:val="4F764931"/>
    <w:rsid w:val="4F7AD4DA"/>
    <w:rsid w:val="515516CD"/>
    <w:rsid w:val="5218DA51"/>
    <w:rsid w:val="523820E0"/>
    <w:rsid w:val="52EFFFA7"/>
    <w:rsid w:val="534FA394"/>
    <w:rsid w:val="53F5677F"/>
    <w:rsid w:val="5432D55D"/>
    <w:rsid w:val="54819E69"/>
    <w:rsid w:val="550C7DA4"/>
    <w:rsid w:val="5524E382"/>
    <w:rsid w:val="5599AB18"/>
    <w:rsid w:val="55DA55FF"/>
    <w:rsid w:val="560A6663"/>
    <w:rsid w:val="561A899C"/>
    <w:rsid w:val="57928D0A"/>
    <w:rsid w:val="58C36983"/>
    <w:rsid w:val="5A7C6A79"/>
    <w:rsid w:val="5B608278"/>
    <w:rsid w:val="5BC3AF87"/>
    <w:rsid w:val="5D4EB8DF"/>
    <w:rsid w:val="5DF59DF6"/>
    <w:rsid w:val="5E6D1482"/>
    <w:rsid w:val="5F57D896"/>
    <w:rsid w:val="60D27D8F"/>
    <w:rsid w:val="614FF395"/>
    <w:rsid w:val="616B9F6F"/>
    <w:rsid w:val="616D5D1B"/>
    <w:rsid w:val="61D95387"/>
    <w:rsid w:val="62110C74"/>
    <w:rsid w:val="627530C2"/>
    <w:rsid w:val="6323F159"/>
    <w:rsid w:val="638F0ED5"/>
    <w:rsid w:val="63E3E458"/>
    <w:rsid w:val="64110663"/>
    <w:rsid w:val="6442D35C"/>
    <w:rsid w:val="649E1C0B"/>
    <w:rsid w:val="672C2155"/>
    <w:rsid w:val="677E0E6E"/>
    <w:rsid w:val="680C93EA"/>
    <w:rsid w:val="681B9011"/>
    <w:rsid w:val="6872B3C6"/>
    <w:rsid w:val="69C8D18B"/>
    <w:rsid w:val="6B246D9F"/>
    <w:rsid w:val="6CA17695"/>
    <w:rsid w:val="6D19F776"/>
    <w:rsid w:val="6D1E69DB"/>
    <w:rsid w:val="6DA10126"/>
    <w:rsid w:val="6E077C38"/>
    <w:rsid w:val="6E111620"/>
    <w:rsid w:val="6EDA9E21"/>
    <w:rsid w:val="6F00EB5E"/>
    <w:rsid w:val="6FA12290"/>
    <w:rsid w:val="7020536A"/>
    <w:rsid w:val="70239577"/>
    <w:rsid w:val="71888096"/>
    <w:rsid w:val="71939C5D"/>
    <w:rsid w:val="7241FA0E"/>
    <w:rsid w:val="72A927A1"/>
    <w:rsid w:val="72EEF56B"/>
    <w:rsid w:val="731C9170"/>
    <w:rsid w:val="74C3E37A"/>
    <w:rsid w:val="74EB53CD"/>
    <w:rsid w:val="76304533"/>
    <w:rsid w:val="770F8128"/>
    <w:rsid w:val="79B9809D"/>
    <w:rsid w:val="79FC690E"/>
    <w:rsid w:val="7AAC1144"/>
    <w:rsid w:val="7B9720CB"/>
    <w:rsid w:val="7C0B3B64"/>
    <w:rsid w:val="7CD88472"/>
    <w:rsid w:val="7CFAAF71"/>
    <w:rsid w:val="7D07DE94"/>
    <w:rsid w:val="7EEA5E09"/>
    <w:rsid w:val="7F4AA2BC"/>
    <w:rsid w:val="7F862838"/>
    <w:rsid w:val="7FC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A8201"/>
  <w15:docId w15:val="{078734C2-7D44-42D6-B677-4FC54E19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Char Char,Heading 3 Char2,Char Char2,Char Char Char1,Heading 3 Char Char1 Char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,f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93117D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B21C1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6A1F0F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4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8</TotalTime>
  <Pages>6</Pages>
  <Words>1560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تعديلات برنامج عمل البنك الدولي لعام 2024</vt:lpstr>
    </vt:vector>
  </TitlesOfParts>
  <Company>UNMFS</Company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تعديلات برنامج عمل البنك الدولي لعام 2024</dc:title>
  <dc:creator>Kaleen Mcnamara</dc:creator>
  <cp:lastModifiedBy>Elias Sarkis</cp:lastModifiedBy>
  <cp:revision>7</cp:revision>
  <cp:lastPrinted>2001-05-26T16:40:00Z</cp:lastPrinted>
  <dcterms:created xsi:type="dcterms:W3CDTF">2024-11-22T06:11:00Z</dcterms:created>
  <dcterms:modified xsi:type="dcterms:W3CDTF">2024-11-22T21:42:00Z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UNEP/OzL.Pro/ExCom/95/38</vt:lpwstr>
  </property>
  <property fmtid="{D5CDD505-2E9C-101B-9397-08002B2CF9AE}" pid="3" name="Revision date">
    <vt:lpwstr>11/19/2024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