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08302A" w:rsidRPr="0008302A" w14:paraId="7FC9DE27" w14:textId="77777777" w:rsidTr="0047533D">
        <w:trPr>
          <w:trHeight w:val="720"/>
        </w:trPr>
        <w:tc>
          <w:tcPr>
            <w:tcW w:w="5490" w:type="dxa"/>
            <w:gridSpan w:val="2"/>
            <w:tcBorders>
              <w:bottom w:val="single" w:sz="18" w:space="0" w:color="auto"/>
            </w:tcBorders>
          </w:tcPr>
          <w:p w14:paraId="105C8ECB" w14:textId="77777777" w:rsidR="00C15867" w:rsidRPr="0008302A"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08302A">
              <w:rPr>
                <w:rFonts w:ascii="Univers" w:hAnsi="Univers"/>
                <w:b/>
                <w:sz w:val="28"/>
                <w:szCs w:val="28"/>
                <w:lang w:val="en-CA"/>
              </w:rPr>
              <w:t>UNITED</w:t>
            </w:r>
            <w:r w:rsidRPr="0008302A">
              <w:rPr>
                <w:rFonts w:ascii="Univers" w:hAnsi="Univers"/>
                <w:b/>
                <w:sz w:val="28"/>
                <w:szCs w:val="28"/>
                <w:lang w:val="en-CA"/>
              </w:rPr>
              <w:br/>
              <w:t>NATIONS</w:t>
            </w:r>
          </w:p>
        </w:tc>
        <w:tc>
          <w:tcPr>
            <w:tcW w:w="4590" w:type="dxa"/>
            <w:tcBorders>
              <w:bottom w:val="single" w:sz="18" w:space="0" w:color="auto"/>
            </w:tcBorders>
          </w:tcPr>
          <w:p w14:paraId="49DEB4C6" w14:textId="77777777" w:rsidR="00C15867" w:rsidRPr="0008302A" w:rsidRDefault="00C15867" w:rsidP="0047533D">
            <w:pPr>
              <w:jc w:val="right"/>
              <w:rPr>
                <w:sz w:val="52"/>
                <w:szCs w:val="52"/>
                <w:lang w:val="en-CA"/>
              </w:rPr>
            </w:pPr>
            <w:r w:rsidRPr="0008302A">
              <w:rPr>
                <w:rFonts w:ascii="Univers Bold" w:hAnsi="Univers Bold"/>
                <w:b/>
                <w:sz w:val="72"/>
                <w:lang w:val="en-CA"/>
              </w:rPr>
              <w:t>EP</w:t>
            </w:r>
          </w:p>
        </w:tc>
      </w:tr>
      <w:tr w:rsidR="0008302A" w:rsidRPr="0008302A" w14:paraId="5BC3CF50"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5C7048" w14:textId="77777777" w:rsidR="00C15867" w:rsidRPr="0008302A" w:rsidRDefault="00011061" w:rsidP="0047533D">
            <w:pPr>
              <w:spacing w:before="120"/>
              <w:rPr>
                <w:lang w:val="en-CA"/>
              </w:rPr>
            </w:pPr>
            <w:r w:rsidRPr="0008302A">
              <w:rPr>
                <w:noProof/>
                <w:lang w:val="en-CA" w:eastAsia="en-CA"/>
              </w:rPr>
              <w:drawing>
                <wp:anchor distT="0" distB="0" distL="114300" distR="114300" simplePos="0" relativeHeight="251660288" behindDoc="0" locked="0" layoutInCell="1" allowOverlap="1" wp14:anchorId="4224350F" wp14:editId="021453D9">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08302A">
              <w:rPr>
                <w:noProof/>
                <w:lang w:val="en-CA" w:eastAsia="en-CA"/>
              </w:rPr>
              <w:drawing>
                <wp:anchor distT="0" distB="0" distL="114300" distR="114300" simplePos="0" relativeHeight="251661312" behindDoc="1" locked="0" layoutInCell="0" allowOverlap="1" wp14:anchorId="60E165AD" wp14:editId="42068062">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3B4C6C93" w14:textId="77777777" w:rsidR="00C15867" w:rsidRPr="0008302A"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08302A">
              <w:rPr>
                <w:rFonts w:ascii="Univers" w:hAnsi="Univers"/>
                <w:b/>
                <w:sz w:val="32"/>
                <w:lang w:val="en-CA"/>
              </w:rPr>
              <w:t>United Nations</w:t>
            </w:r>
          </w:p>
          <w:p w14:paraId="7DEE04F6" w14:textId="77777777" w:rsidR="00C15867" w:rsidRPr="0008302A"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08302A">
              <w:rPr>
                <w:rFonts w:ascii="Univers" w:hAnsi="Univers"/>
                <w:b/>
                <w:sz w:val="32"/>
                <w:lang w:val="en-CA"/>
              </w:rPr>
              <w:t>Environment</w:t>
            </w:r>
          </w:p>
          <w:p w14:paraId="2F414F19" w14:textId="77777777" w:rsidR="00C15867" w:rsidRPr="0008302A"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08302A">
              <w:rPr>
                <w:rFonts w:ascii="Univers" w:hAnsi="Univers"/>
                <w:b/>
                <w:sz w:val="32"/>
                <w:lang w:val="en-CA"/>
              </w:rPr>
              <w:t>Programme</w:t>
            </w:r>
          </w:p>
          <w:p w14:paraId="77844420" w14:textId="77777777" w:rsidR="00C15867" w:rsidRPr="0008302A" w:rsidRDefault="00C15867" w:rsidP="0047533D">
            <w:pPr>
              <w:spacing w:before="720"/>
              <w:ind w:left="158"/>
              <w:rPr>
                <w:lang w:val="en-CA"/>
              </w:rPr>
            </w:pPr>
          </w:p>
        </w:tc>
        <w:tc>
          <w:tcPr>
            <w:tcW w:w="4590" w:type="dxa"/>
            <w:tcBorders>
              <w:top w:val="nil"/>
              <w:left w:val="nil"/>
              <w:bottom w:val="single" w:sz="36" w:space="0" w:color="auto"/>
              <w:right w:val="nil"/>
            </w:tcBorders>
          </w:tcPr>
          <w:p w14:paraId="28367BDC" w14:textId="77777777" w:rsidR="00C15867" w:rsidRPr="0008302A" w:rsidRDefault="00C15867" w:rsidP="0047533D">
            <w:pPr>
              <w:rPr>
                <w:lang w:val="en-CA"/>
              </w:rPr>
            </w:pPr>
            <w:r w:rsidRPr="0008302A">
              <w:rPr>
                <w:lang w:val="en-CA"/>
              </w:rPr>
              <w:t>Distr.</w:t>
            </w:r>
          </w:p>
          <w:p w14:paraId="4D3A60B1" w14:textId="77777777" w:rsidR="00923540" w:rsidRPr="0008302A" w:rsidRDefault="00923540" w:rsidP="00923540">
            <w:pPr>
              <w:rPr>
                <w:lang w:val="en-CA"/>
              </w:rPr>
            </w:pPr>
            <w:r w:rsidRPr="0008302A">
              <w:rPr>
                <w:lang w:val="en-CA"/>
              </w:rPr>
              <w:t>GENERAL</w:t>
            </w:r>
          </w:p>
          <w:p w14:paraId="539C41DD" w14:textId="77777777" w:rsidR="00C15867" w:rsidRPr="0008302A" w:rsidRDefault="00C15867" w:rsidP="0047533D">
            <w:pPr>
              <w:rPr>
                <w:lang w:val="en-CA"/>
              </w:rPr>
            </w:pPr>
          </w:p>
          <w:p w14:paraId="2C9793C7" w14:textId="77777777" w:rsidR="00C15867" w:rsidRPr="0008302A" w:rsidRDefault="00C15867" w:rsidP="0047533D">
            <w:pPr>
              <w:rPr>
                <w:lang w:val="en-CA"/>
              </w:rPr>
            </w:pPr>
          </w:p>
          <w:p w14:paraId="4E0D00A0" w14:textId="30E3E43F" w:rsidR="00C15867" w:rsidRPr="0008302A" w:rsidRDefault="001804EA" w:rsidP="0047533D">
            <w:pPr>
              <w:rPr>
                <w:lang w:val="en-CA"/>
              </w:rPr>
            </w:pPr>
            <w:r w:rsidRPr="00F82E8A">
              <w:rPr>
                <w:lang w:val="en-CA"/>
              </w:rPr>
              <w:fldChar w:fldCharType="begin"/>
            </w:r>
            <w:r w:rsidRPr="00F82E8A">
              <w:rPr>
                <w:lang w:val="en-CA"/>
              </w:rPr>
              <w:instrText xml:space="preserve"> DOCPROPERTY "Document number"  \* MERGEFORMAT </w:instrText>
            </w:r>
            <w:r w:rsidRPr="00F82E8A">
              <w:rPr>
                <w:lang w:val="en-CA"/>
              </w:rPr>
              <w:fldChar w:fldCharType="separate"/>
            </w:r>
            <w:r w:rsidR="00006DC7">
              <w:rPr>
                <w:lang w:val="en-CA"/>
              </w:rPr>
              <w:t>UNEP/OzL.Pro/ExCom/82/58</w:t>
            </w:r>
            <w:r w:rsidRPr="00F82E8A">
              <w:rPr>
                <w:lang w:val="en-CA"/>
              </w:rPr>
              <w:fldChar w:fldCharType="end"/>
            </w:r>
          </w:p>
          <w:p w14:paraId="63DDD0F7" w14:textId="3D6A687B" w:rsidR="00C15867" w:rsidRPr="0008302A" w:rsidRDefault="00BC2495" w:rsidP="0047533D">
            <w:pPr>
              <w:rPr>
                <w:lang w:val="en-CA"/>
              </w:rPr>
            </w:pPr>
            <w:r w:rsidRPr="0008302A">
              <w:rPr>
                <w:lang w:val="en-CA"/>
              </w:rPr>
              <w:fldChar w:fldCharType="begin"/>
            </w:r>
            <w:r w:rsidR="00851352" w:rsidRPr="0008302A">
              <w:rPr>
                <w:lang w:val="en-CA"/>
              </w:rPr>
              <w:instrText xml:space="preserve"> DOCPROPERTY "Revision date" \@ "d MMMM YYYY"  \* MERGEFORMAT </w:instrText>
            </w:r>
            <w:r w:rsidRPr="0008302A">
              <w:rPr>
                <w:lang w:val="en-CA"/>
              </w:rPr>
              <w:fldChar w:fldCharType="separate"/>
            </w:r>
            <w:r w:rsidR="00F82E8A">
              <w:rPr>
                <w:lang w:val="en-CA"/>
              </w:rPr>
              <w:t>12 November 2018</w:t>
            </w:r>
            <w:r w:rsidRPr="0008302A">
              <w:rPr>
                <w:lang w:val="en-CA"/>
              </w:rPr>
              <w:fldChar w:fldCharType="end"/>
            </w:r>
          </w:p>
          <w:p w14:paraId="4FA68193" w14:textId="77777777" w:rsidR="00C15867" w:rsidRPr="0008302A" w:rsidRDefault="00C15867" w:rsidP="0047533D">
            <w:pPr>
              <w:rPr>
                <w:caps/>
                <w:lang w:val="en-CA"/>
              </w:rPr>
            </w:pPr>
          </w:p>
          <w:p w14:paraId="41C5C92E" w14:textId="77777777" w:rsidR="00C15867" w:rsidRPr="0008302A" w:rsidRDefault="00C15867" w:rsidP="0047533D">
            <w:pPr>
              <w:rPr>
                <w:lang w:val="en-CA"/>
              </w:rPr>
            </w:pPr>
            <w:r w:rsidRPr="0008302A">
              <w:rPr>
                <w:lang w:val="en-CA"/>
              </w:rPr>
              <w:t>ORIGINAL: ENGLISH</w:t>
            </w:r>
          </w:p>
        </w:tc>
      </w:tr>
    </w:tbl>
    <w:p w14:paraId="01F51598" w14:textId="77777777" w:rsidR="009E196C" w:rsidRPr="0008302A" w:rsidRDefault="00C15867" w:rsidP="009E196C">
      <w:pPr>
        <w:jc w:val="left"/>
        <w:rPr>
          <w:lang w:val="en-CA"/>
        </w:rPr>
      </w:pPr>
      <w:r w:rsidRPr="0008302A">
        <w:rPr>
          <w:lang w:val="en-CA"/>
        </w:rPr>
        <w:t>EXECUTIVE COMMITTEE OF</w:t>
      </w:r>
      <w:r w:rsidRPr="0008302A">
        <w:rPr>
          <w:lang w:val="en-CA"/>
        </w:rPr>
        <w:br/>
        <w:t xml:space="preserve">  THE MULTILATERAL FUND FOR THE</w:t>
      </w:r>
      <w:r w:rsidRPr="0008302A">
        <w:rPr>
          <w:lang w:val="en-CA"/>
        </w:rPr>
        <w:br/>
        <w:t xml:space="preserve">  IMPLEMENTATION OF THE MONTREAL PROTOCOL</w:t>
      </w:r>
      <w:r w:rsidRPr="0008302A">
        <w:rPr>
          <w:lang w:val="en-CA"/>
        </w:rPr>
        <w:br/>
      </w:r>
      <w:r w:rsidR="009E196C" w:rsidRPr="0008302A">
        <w:rPr>
          <w:lang w:val="en-CA"/>
        </w:rPr>
        <w:t>Eighty-</w:t>
      </w:r>
      <w:r w:rsidR="00533796" w:rsidRPr="0008302A">
        <w:rPr>
          <w:lang w:val="en-CA"/>
        </w:rPr>
        <w:t>second</w:t>
      </w:r>
      <w:r w:rsidR="009E196C" w:rsidRPr="0008302A">
        <w:rPr>
          <w:lang w:val="en-CA"/>
        </w:rPr>
        <w:t xml:space="preserve"> Meeting</w:t>
      </w:r>
    </w:p>
    <w:p w14:paraId="324A206B" w14:textId="77777777" w:rsidR="009E196C" w:rsidRPr="0008302A" w:rsidRDefault="009E196C" w:rsidP="009E196C">
      <w:pPr>
        <w:jc w:val="left"/>
        <w:rPr>
          <w:lang w:val="en-CA"/>
        </w:rPr>
      </w:pPr>
      <w:r w:rsidRPr="0008302A">
        <w:rPr>
          <w:lang w:val="en-CA"/>
        </w:rPr>
        <w:t xml:space="preserve">Montreal, </w:t>
      </w:r>
      <w:r w:rsidR="00533796" w:rsidRPr="0008302A">
        <w:rPr>
          <w:lang w:val="en-CA"/>
        </w:rPr>
        <w:t>3</w:t>
      </w:r>
      <w:r w:rsidRPr="0008302A">
        <w:rPr>
          <w:lang w:val="en-CA"/>
        </w:rPr>
        <w:t>-</w:t>
      </w:r>
      <w:r w:rsidR="00533796" w:rsidRPr="0008302A">
        <w:rPr>
          <w:lang w:val="en-CA"/>
        </w:rPr>
        <w:t>7</w:t>
      </w:r>
      <w:r w:rsidRPr="0008302A">
        <w:rPr>
          <w:lang w:val="en-CA"/>
        </w:rPr>
        <w:t xml:space="preserve"> </w:t>
      </w:r>
      <w:r w:rsidR="00533796" w:rsidRPr="0008302A">
        <w:rPr>
          <w:lang w:val="en-CA"/>
        </w:rPr>
        <w:t>December</w:t>
      </w:r>
      <w:r w:rsidRPr="0008302A">
        <w:rPr>
          <w:lang w:val="en-CA"/>
        </w:rPr>
        <w:t xml:space="preserve"> 2018</w:t>
      </w:r>
    </w:p>
    <w:p w14:paraId="60CA6530" w14:textId="77777777" w:rsidR="00C15867" w:rsidRPr="0008302A" w:rsidRDefault="00C15867" w:rsidP="009960E5">
      <w:pPr>
        <w:jc w:val="left"/>
        <w:rPr>
          <w:lang w:val="en-CA"/>
        </w:rPr>
      </w:pPr>
    </w:p>
    <w:p w14:paraId="4F98DBBF" w14:textId="77777777" w:rsidR="008769F2" w:rsidRPr="0008302A" w:rsidRDefault="008769F2" w:rsidP="00772ECE">
      <w:pPr>
        <w:rPr>
          <w:lang w:val="en-CA"/>
        </w:rPr>
      </w:pPr>
    </w:p>
    <w:p w14:paraId="36330B26" w14:textId="544BE665" w:rsidR="00772ECE" w:rsidRPr="0008302A" w:rsidRDefault="00772ECE" w:rsidP="00772ECE">
      <w:pPr>
        <w:jc w:val="center"/>
        <w:rPr>
          <w:b/>
          <w:lang w:val="en-CA"/>
        </w:rPr>
      </w:pPr>
      <w:r w:rsidRPr="0008302A">
        <w:rPr>
          <w:b/>
          <w:lang w:val="en-CA"/>
        </w:rPr>
        <w:t xml:space="preserve">PROJECT PROPOSAL:  </w:t>
      </w:r>
      <w:r w:rsidR="00E50B70" w:rsidRPr="0008302A">
        <w:rPr>
          <w:b/>
          <w:lang w:val="en-CA"/>
        </w:rPr>
        <w:t>SUDAN</w:t>
      </w:r>
      <w:r w:rsidR="00FF581E" w:rsidRPr="0008302A">
        <w:rPr>
          <w:b/>
          <w:lang w:val="en-CA"/>
        </w:rPr>
        <w:t xml:space="preserve"> (THE)</w:t>
      </w:r>
    </w:p>
    <w:p w14:paraId="5F3F85B2" w14:textId="6B49E863" w:rsidR="00772ECE" w:rsidRPr="0008302A" w:rsidRDefault="00FF581E" w:rsidP="00772ECE">
      <w:pPr>
        <w:rPr>
          <w:lang w:val="en-CA"/>
        </w:rPr>
      </w:pPr>
      <w:r w:rsidRPr="0008302A">
        <w:rPr>
          <w:lang w:val="en-CA"/>
        </w:rPr>
        <w:t xml:space="preserve"> </w:t>
      </w:r>
    </w:p>
    <w:p w14:paraId="22F8F627" w14:textId="77777777" w:rsidR="00772ECE" w:rsidRPr="0008302A" w:rsidRDefault="00772ECE" w:rsidP="00772ECE">
      <w:pPr>
        <w:rPr>
          <w:lang w:val="en-CA"/>
        </w:rPr>
      </w:pPr>
    </w:p>
    <w:p w14:paraId="4407ECA4" w14:textId="77777777" w:rsidR="00772ECE" w:rsidRPr="0008302A" w:rsidRDefault="00095E4C" w:rsidP="00772ECE">
      <w:pPr>
        <w:ind w:firstLine="720"/>
        <w:rPr>
          <w:lang w:val="en-CA"/>
        </w:rPr>
      </w:pPr>
      <w:r w:rsidRPr="0008302A">
        <w:rPr>
          <w:lang w:val="en-CA"/>
        </w:rPr>
        <w:t>This document consists</w:t>
      </w:r>
      <w:r w:rsidR="00772ECE" w:rsidRPr="0008302A">
        <w:rPr>
          <w:lang w:val="en-CA"/>
        </w:rPr>
        <w:t xml:space="preserve"> of the comments and recommendation of the Secretariat on the following project proposal: </w:t>
      </w:r>
    </w:p>
    <w:p w14:paraId="7F0E2B70" w14:textId="77777777" w:rsidR="00772ECE" w:rsidRPr="0008302A" w:rsidRDefault="00772ECE" w:rsidP="00772ECE">
      <w:pPr>
        <w:rPr>
          <w:lang w:val="en-CA"/>
        </w:rPr>
      </w:pPr>
    </w:p>
    <w:p w14:paraId="5DA55C0D" w14:textId="77777777" w:rsidR="00772ECE" w:rsidRPr="0008302A" w:rsidRDefault="00772ECE" w:rsidP="00772ECE">
      <w:pPr>
        <w:rPr>
          <w:u w:val="single"/>
          <w:lang w:val="en-CA"/>
        </w:rPr>
      </w:pPr>
      <w:r w:rsidRPr="0008302A">
        <w:rPr>
          <w:u w:val="single"/>
          <w:lang w:val="en-CA"/>
        </w:rPr>
        <w:t>Phase-out</w:t>
      </w:r>
    </w:p>
    <w:p w14:paraId="2BC93C03" w14:textId="77777777" w:rsidR="00772ECE" w:rsidRPr="0008302A" w:rsidRDefault="00772ECE" w:rsidP="00772E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9"/>
        <w:gridCol w:w="2350"/>
      </w:tblGrid>
      <w:tr w:rsidR="00772ECE" w:rsidRPr="0008302A" w14:paraId="5BB23FBD" w14:textId="77777777" w:rsidTr="00875F2C">
        <w:tc>
          <w:tcPr>
            <w:tcW w:w="6941" w:type="dxa"/>
          </w:tcPr>
          <w:p w14:paraId="620FF809" w14:textId="77777777" w:rsidR="00772ECE" w:rsidRPr="0008302A" w:rsidRDefault="00772ECE" w:rsidP="00E50B70">
            <w:pPr>
              <w:pStyle w:val="ListParagraph"/>
              <w:numPr>
                <w:ilvl w:val="0"/>
                <w:numId w:val="21"/>
              </w:numPr>
              <w:ind w:hanging="830"/>
              <w:rPr>
                <w:lang w:val="en-CA"/>
              </w:rPr>
            </w:pPr>
            <w:r w:rsidRPr="0008302A">
              <w:rPr>
                <w:lang w:val="en-CA"/>
              </w:rPr>
              <w:t>HCFC phase-out management plan (</w:t>
            </w:r>
            <w:r w:rsidR="009045C1" w:rsidRPr="0008302A">
              <w:rPr>
                <w:lang w:val="en-CA"/>
              </w:rPr>
              <w:t>stage </w:t>
            </w:r>
            <w:r w:rsidRPr="0008302A">
              <w:rPr>
                <w:lang w:val="en-CA"/>
              </w:rPr>
              <w:t>I</w:t>
            </w:r>
            <w:r w:rsidR="00E50B70" w:rsidRPr="0008302A">
              <w:rPr>
                <w:lang w:val="en-CA"/>
              </w:rPr>
              <w:t>I</w:t>
            </w:r>
            <w:r w:rsidRPr="0008302A">
              <w:rPr>
                <w:lang w:val="en-CA"/>
              </w:rPr>
              <w:t xml:space="preserve">, </w:t>
            </w:r>
            <w:r w:rsidR="00E50B70" w:rsidRPr="0008302A">
              <w:rPr>
                <w:lang w:val="en-CA"/>
              </w:rPr>
              <w:t xml:space="preserve">second </w:t>
            </w:r>
            <w:r w:rsidRPr="0008302A">
              <w:rPr>
                <w:lang w:val="en-CA"/>
              </w:rPr>
              <w:t>tranche)</w:t>
            </w:r>
          </w:p>
        </w:tc>
        <w:tc>
          <w:tcPr>
            <w:tcW w:w="2409" w:type="dxa"/>
          </w:tcPr>
          <w:p w14:paraId="19AB4CE9" w14:textId="77777777" w:rsidR="00772ECE" w:rsidRPr="0008302A" w:rsidRDefault="00E50B70" w:rsidP="00E50B70">
            <w:pPr>
              <w:jc w:val="right"/>
              <w:rPr>
                <w:lang w:val="en-CA"/>
              </w:rPr>
            </w:pPr>
            <w:r w:rsidRPr="0008302A">
              <w:rPr>
                <w:lang w:val="en-CA"/>
              </w:rPr>
              <w:t>UNIDO</w:t>
            </w:r>
          </w:p>
        </w:tc>
      </w:tr>
    </w:tbl>
    <w:p w14:paraId="60441F3C" w14:textId="77777777" w:rsidR="004E7F9C" w:rsidRPr="0008302A" w:rsidRDefault="004E7F9C" w:rsidP="00772ECE">
      <w:pPr>
        <w:rPr>
          <w:lang w:val="en-CA"/>
        </w:rPr>
      </w:pPr>
    </w:p>
    <w:p w14:paraId="306F1804" w14:textId="77777777" w:rsidR="004E7F9C" w:rsidRPr="0008302A" w:rsidRDefault="004E7F9C" w:rsidP="00772ECE">
      <w:pPr>
        <w:rPr>
          <w:lang w:val="en-CA"/>
        </w:rPr>
      </w:pPr>
    </w:p>
    <w:p w14:paraId="30F9156A" w14:textId="77777777" w:rsidR="008C5738" w:rsidRPr="0008302A" w:rsidRDefault="008C5738" w:rsidP="00772ECE">
      <w:pPr>
        <w:rPr>
          <w:lang w:val="en-CA"/>
        </w:rPr>
      </w:pPr>
    </w:p>
    <w:p w14:paraId="5EB753AE" w14:textId="77777777" w:rsidR="008C5738" w:rsidRPr="0008302A" w:rsidRDefault="004E7F9C" w:rsidP="00772ECE">
      <w:pPr>
        <w:rPr>
          <w:lang w:val="en-CA"/>
        </w:rPr>
      </w:pPr>
      <w:r w:rsidRPr="0008302A">
        <w:rPr>
          <w:lang w:val="en-CA"/>
        </w:rPr>
        <w:br w:type="page"/>
      </w:r>
    </w:p>
    <w:p w14:paraId="24CF5688" w14:textId="77777777" w:rsidR="00FF581E" w:rsidRPr="0008302A" w:rsidRDefault="00FF581E" w:rsidP="00FF581E">
      <w:pPr>
        <w:spacing w:after="80"/>
        <w:jc w:val="center"/>
        <w:rPr>
          <w:b/>
          <w:sz w:val="24"/>
          <w:lang w:val="en-CA"/>
        </w:rPr>
      </w:pPr>
      <w:r w:rsidRPr="0008302A">
        <w:rPr>
          <w:b/>
          <w:sz w:val="24"/>
          <w:lang w:val="en-CA"/>
        </w:rPr>
        <w:lastRenderedPageBreak/>
        <w:t>PROJECT EVALUATION SHEET – MULTI-YEAR PROJECTS</w:t>
      </w:r>
    </w:p>
    <w:p w14:paraId="413776D9" w14:textId="10694743" w:rsidR="00FF581E" w:rsidRPr="0008302A" w:rsidRDefault="00F362DE" w:rsidP="00FF581E">
      <w:pPr>
        <w:spacing w:after="80"/>
        <w:jc w:val="center"/>
        <w:rPr>
          <w:b/>
          <w:sz w:val="24"/>
          <w:lang w:val="en-CA"/>
        </w:rPr>
      </w:pPr>
      <w:r>
        <w:rPr>
          <w:b/>
          <w:sz w:val="24"/>
          <w:lang w:val="en-CA"/>
        </w:rPr>
        <w:t>Sudan (The)</w:t>
      </w:r>
    </w:p>
    <w:p w14:paraId="07D73BB3" w14:textId="77777777" w:rsidR="00FF581E" w:rsidRPr="0008302A" w:rsidRDefault="00FF581E" w:rsidP="00FF581E">
      <w:pPr>
        <w:ind w:left="-426"/>
        <w:rPr>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8"/>
        <w:gridCol w:w="2208"/>
        <w:gridCol w:w="2398"/>
        <w:gridCol w:w="2320"/>
      </w:tblGrid>
      <w:tr w:rsidR="0008302A" w:rsidRPr="0008302A" w14:paraId="14B85CEE" w14:textId="77777777" w:rsidTr="00823475">
        <w:trPr>
          <w:trHeight w:val="260"/>
        </w:trPr>
        <w:tc>
          <w:tcPr>
            <w:tcW w:w="2998" w:type="dxa"/>
            <w:shd w:val="clear" w:color="auto" w:fill="auto"/>
          </w:tcPr>
          <w:p w14:paraId="6C5ECB57" w14:textId="77777777" w:rsidR="00FF581E" w:rsidRPr="0008302A" w:rsidRDefault="00FF581E" w:rsidP="00823475">
            <w:pPr>
              <w:spacing w:after="80"/>
              <w:jc w:val="left"/>
              <w:rPr>
                <w:b/>
                <w:sz w:val="18"/>
                <w:lang w:val="en-CA"/>
              </w:rPr>
            </w:pPr>
            <w:r w:rsidRPr="0008302A">
              <w:rPr>
                <w:b/>
                <w:sz w:val="18"/>
                <w:lang w:val="en-CA"/>
              </w:rPr>
              <w:t>(I) PROJECT TITLE</w:t>
            </w:r>
          </w:p>
        </w:tc>
        <w:tc>
          <w:tcPr>
            <w:tcW w:w="2208" w:type="dxa"/>
            <w:shd w:val="clear" w:color="auto" w:fill="auto"/>
          </w:tcPr>
          <w:p w14:paraId="0BABB854" w14:textId="77777777" w:rsidR="00FF581E" w:rsidRPr="0008302A" w:rsidRDefault="00FF581E" w:rsidP="00823475">
            <w:pPr>
              <w:spacing w:after="80"/>
              <w:jc w:val="center"/>
              <w:rPr>
                <w:b/>
                <w:sz w:val="18"/>
                <w:lang w:val="en-CA"/>
              </w:rPr>
            </w:pPr>
            <w:r w:rsidRPr="0008302A">
              <w:rPr>
                <w:b/>
                <w:sz w:val="18"/>
                <w:lang w:val="en-CA"/>
              </w:rPr>
              <w:t>AGENCY</w:t>
            </w:r>
          </w:p>
        </w:tc>
        <w:tc>
          <w:tcPr>
            <w:tcW w:w="2398" w:type="dxa"/>
            <w:shd w:val="clear" w:color="auto" w:fill="auto"/>
          </w:tcPr>
          <w:p w14:paraId="55CB1B66" w14:textId="77777777" w:rsidR="00FF581E" w:rsidRPr="0008302A" w:rsidRDefault="00FF581E" w:rsidP="00823475">
            <w:pPr>
              <w:spacing w:after="80"/>
              <w:jc w:val="center"/>
              <w:rPr>
                <w:b/>
                <w:sz w:val="18"/>
                <w:lang w:val="en-CA"/>
              </w:rPr>
            </w:pPr>
            <w:r w:rsidRPr="0008302A">
              <w:rPr>
                <w:b/>
                <w:sz w:val="18"/>
                <w:lang w:val="en-CA"/>
              </w:rPr>
              <w:t>MEETING APPROVED</w:t>
            </w:r>
          </w:p>
        </w:tc>
        <w:tc>
          <w:tcPr>
            <w:tcW w:w="2320" w:type="dxa"/>
            <w:shd w:val="clear" w:color="auto" w:fill="auto"/>
          </w:tcPr>
          <w:p w14:paraId="6BE6EA53" w14:textId="77777777" w:rsidR="00FF581E" w:rsidRPr="0008302A" w:rsidRDefault="00FF581E" w:rsidP="00823475">
            <w:pPr>
              <w:spacing w:after="80"/>
              <w:jc w:val="center"/>
              <w:rPr>
                <w:b/>
                <w:sz w:val="18"/>
                <w:lang w:val="en-CA"/>
              </w:rPr>
            </w:pPr>
            <w:r w:rsidRPr="0008302A">
              <w:rPr>
                <w:b/>
                <w:sz w:val="18"/>
                <w:lang w:val="en-CA"/>
              </w:rPr>
              <w:t>CONTROL MEASURE</w:t>
            </w:r>
          </w:p>
        </w:tc>
      </w:tr>
      <w:tr w:rsidR="0008302A" w:rsidRPr="0008302A" w14:paraId="7954BF60" w14:textId="77777777" w:rsidTr="00823475">
        <w:trPr>
          <w:trHeight w:val="260"/>
        </w:trPr>
        <w:tc>
          <w:tcPr>
            <w:tcW w:w="2998" w:type="dxa"/>
            <w:shd w:val="clear" w:color="auto" w:fill="auto"/>
          </w:tcPr>
          <w:p w14:paraId="7FD1C3CA" w14:textId="77777777" w:rsidR="00FF581E" w:rsidRPr="0008302A" w:rsidRDefault="00FF581E" w:rsidP="00823475">
            <w:pPr>
              <w:spacing w:after="80"/>
              <w:jc w:val="center"/>
              <w:rPr>
                <w:sz w:val="18"/>
                <w:lang w:val="en-CA"/>
              </w:rPr>
            </w:pPr>
            <w:r w:rsidRPr="0008302A">
              <w:rPr>
                <w:sz w:val="18"/>
                <w:lang w:val="en-CA"/>
              </w:rPr>
              <w:t>HCFC Phase Out Plan (Stage II)</w:t>
            </w:r>
          </w:p>
        </w:tc>
        <w:tc>
          <w:tcPr>
            <w:tcW w:w="2208" w:type="dxa"/>
            <w:shd w:val="clear" w:color="auto" w:fill="auto"/>
          </w:tcPr>
          <w:p w14:paraId="2D511877" w14:textId="77777777" w:rsidR="00FF581E" w:rsidRPr="0008302A" w:rsidRDefault="00FF581E" w:rsidP="00823475">
            <w:pPr>
              <w:spacing w:after="80"/>
              <w:jc w:val="center"/>
              <w:rPr>
                <w:sz w:val="18"/>
                <w:lang w:val="en-CA"/>
              </w:rPr>
            </w:pPr>
            <w:r w:rsidRPr="0008302A">
              <w:rPr>
                <w:sz w:val="18"/>
                <w:lang w:val="en-CA"/>
              </w:rPr>
              <w:t>UNIDO (lead)</w:t>
            </w:r>
          </w:p>
        </w:tc>
        <w:tc>
          <w:tcPr>
            <w:tcW w:w="2398" w:type="dxa"/>
            <w:shd w:val="clear" w:color="auto" w:fill="auto"/>
          </w:tcPr>
          <w:p w14:paraId="1B245F48" w14:textId="77777777" w:rsidR="00FF581E" w:rsidRPr="0008302A" w:rsidRDefault="00FF581E" w:rsidP="00823475">
            <w:pPr>
              <w:spacing w:after="80"/>
              <w:jc w:val="center"/>
              <w:rPr>
                <w:sz w:val="18"/>
                <w:lang w:val="en-CA"/>
              </w:rPr>
            </w:pPr>
            <w:r w:rsidRPr="0008302A">
              <w:rPr>
                <w:sz w:val="18"/>
                <w:lang w:val="en-CA"/>
              </w:rPr>
              <w:t>75</w:t>
            </w:r>
            <w:r w:rsidRPr="0008302A">
              <w:rPr>
                <w:sz w:val="18"/>
                <w:vertAlign w:val="superscript"/>
                <w:lang w:val="en-CA"/>
              </w:rPr>
              <w:t>th</w:t>
            </w:r>
          </w:p>
        </w:tc>
        <w:tc>
          <w:tcPr>
            <w:tcW w:w="2320" w:type="dxa"/>
            <w:shd w:val="clear" w:color="auto" w:fill="auto"/>
          </w:tcPr>
          <w:p w14:paraId="5D67FCA9" w14:textId="77777777" w:rsidR="00FF581E" w:rsidRPr="0008302A" w:rsidRDefault="00FF581E" w:rsidP="00823475">
            <w:pPr>
              <w:spacing w:after="80"/>
              <w:jc w:val="center"/>
              <w:rPr>
                <w:sz w:val="18"/>
                <w:lang w:val="en-CA"/>
              </w:rPr>
            </w:pPr>
            <w:r w:rsidRPr="0008302A">
              <w:rPr>
                <w:sz w:val="18"/>
                <w:lang w:val="en-CA"/>
              </w:rPr>
              <w:t>75% by 2020</w:t>
            </w:r>
          </w:p>
        </w:tc>
      </w:tr>
    </w:tbl>
    <w:p w14:paraId="433EB9DD" w14:textId="6AD1FA1F" w:rsidR="00FF581E" w:rsidRPr="0008302A" w:rsidRDefault="00FF581E" w:rsidP="00FF581E">
      <w:pPr>
        <w:ind w:left="-426"/>
        <w:rPr>
          <w:lang w:val="en-CA"/>
        </w:rPr>
      </w:pPr>
    </w:p>
    <w:p w14:paraId="14757020" w14:textId="77777777" w:rsidR="00FF581E" w:rsidRPr="0008302A" w:rsidRDefault="00FF581E" w:rsidP="00FF581E">
      <w:pPr>
        <w:ind w:left="-426"/>
        <w:rPr>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94"/>
        <w:gridCol w:w="2298"/>
        <w:gridCol w:w="2232"/>
      </w:tblGrid>
      <w:tr w:rsidR="0008302A" w:rsidRPr="0008302A" w14:paraId="3C5CEFF5" w14:textId="77777777" w:rsidTr="00823475">
        <w:trPr>
          <w:trHeight w:val="307"/>
        </w:trPr>
        <w:tc>
          <w:tcPr>
            <w:tcW w:w="5394" w:type="dxa"/>
            <w:shd w:val="clear" w:color="auto" w:fill="auto"/>
          </w:tcPr>
          <w:p w14:paraId="586D3404" w14:textId="77777777" w:rsidR="00FF581E" w:rsidRPr="0008302A" w:rsidRDefault="00FF581E" w:rsidP="00823475">
            <w:pPr>
              <w:spacing w:after="60"/>
              <w:jc w:val="left"/>
              <w:rPr>
                <w:b/>
                <w:sz w:val="18"/>
                <w:lang w:val="en-CA"/>
              </w:rPr>
            </w:pPr>
            <w:r w:rsidRPr="0008302A">
              <w:rPr>
                <w:b/>
                <w:sz w:val="18"/>
                <w:lang w:val="en-CA"/>
              </w:rPr>
              <w:t>(II) LATEST ARTICLE 7 DATA (Annex C Group l)</w:t>
            </w:r>
          </w:p>
        </w:tc>
        <w:tc>
          <w:tcPr>
            <w:tcW w:w="2298" w:type="dxa"/>
            <w:shd w:val="clear" w:color="auto" w:fill="auto"/>
          </w:tcPr>
          <w:p w14:paraId="70716A65" w14:textId="77777777" w:rsidR="00FF581E" w:rsidRPr="0008302A" w:rsidRDefault="00FF581E" w:rsidP="00823475">
            <w:pPr>
              <w:spacing w:after="60"/>
              <w:jc w:val="center"/>
              <w:rPr>
                <w:sz w:val="18"/>
                <w:lang w:val="en-CA"/>
              </w:rPr>
            </w:pPr>
            <w:r w:rsidRPr="0008302A">
              <w:rPr>
                <w:sz w:val="18"/>
                <w:lang w:val="en-CA"/>
              </w:rPr>
              <w:t>Year: 2017</w:t>
            </w:r>
          </w:p>
        </w:tc>
        <w:tc>
          <w:tcPr>
            <w:tcW w:w="2232" w:type="dxa"/>
            <w:shd w:val="clear" w:color="auto" w:fill="auto"/>
          </w:tcPr>
          <w:p w14:paraId="4A0BA8F1" w14:textId="77777777" w:rsidR="00FF581E" w:rsidRPr="0008302A" w:rsidRDefault="00FF581E" w:rsidP="00823475">
            <w:pPr>
              <w:spacing w:after="60"/>
              <w:jc w:val="right"/>
              <w:rPr>
                <w:sz w:val="18"/>
                <w:lang w:val="en-CA"/>
              </w:rPr>
            </w:pPr>
            <w:r w:rsidRPr="0008302A">
              <w:rPr>
                <w:sz w:val="18"/>
                <w:lang w:val="en-CA"/>
              </w:rPr>
              <w:t>36.61 (ODP tonnes)</w:t>
            </w:r>
          </w:p>
        </w:tc>
      </w:tr>
    </w:tbl>
    <w:p w14:paraId="546E4BA4" w14:textId="198F9CC7" w:rsidR="00FF581E" w:rsidRPr="0008302A" w:rsidRDefault="00FF581E" w:rsidP="00FF581E">
      <w:pPr>
        <w:ind w:left="-426"/>
        <w:rPr>
          <w:sz w:val="16"/>
          <w:szCs w:val="16"/>
          <w:lang w:val="en-CA"/>
        </w:rPr>
      </w:pPr>
    </w:p>
    <w:p w14:paraId="357E482C" w14:textId="77777777" w:rsidR="00FF581E" w:rsidRPr="0008302A" w:rsidRDefault="00FF581E" w:rsidP="00FF581E">
      <w:pPr>
        <w:ind w:left="-426"/>
        <w:rPr>
          <w:sz w:val="16"/>
          <w:szCs w:val="16"/>
          <w:lang w:val="en-CA"/>
        </w:rPr>
      </w:pPr>
    </w:p>
    <w:tbl>
      <w:tblPr>
        <w:tblStyle w:val="TableGrid"/>
        <w:tblW w:w="9922"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7"/>
        <w:gridCol w:w="786"/>
        <w:gridCol w:w="627"/>
        <w:gridCol w:w="934"/>
        <w:gridCol w:w="1286"/>
        <w:gridCol w:w="906"/>
        <w:gridCol w:w="767"/>
        <w:gridCol w:w="958"/>
        <w:gridCol w:w="622"/>
        <w:gridCol w:w="1619"/>
      </w:tblGrid>
      <w:tr w:rsidR="0008302A" w:rsidRPr="0008302A" w14:paraId="7C14BD52" w14:textId="77777777" w:rsidTr="00823475">
        <w:trPr>
          <w:trHeight w:val="269"/>
        </w:trPr>
        <w:tc>
          <w:tcPr>
            <w:tcW w:w="7674" w:type="dxa"/>
            <w:gridSpan w:val="8"/>
            <w:shd w:val="clear" w:color="auto" w:fill="auto"/>
          </w:tcPr>
          <w:p w14:paraId="2658B0EA" w14:textId="77777777" w:rsidR="00FF581E" w:rsidRPr="0008302A" w:rsidRDefault="00FF581E" w:rsidP="00823475">
            <w:pPr>
              <w:spacing w:after="60"/>
              <w:jc w:val="left"/>
              <w:rPr>
                <w:b/>
                <w:sz w:val="18"/>
              </w:rPr>
            </w:pPr>
            <w:r w:rsidRPr="0008302A">
              <w:rPr>
                <w:b/>
                <w:sz w:val="18"/>
              </w:rPr>
              <w:t>(III) LATEST COUNTRY PROGRAMME SECTORAL DATA (ODP tonnes)</w:t>
            </w:r>
          </w:p>
        </w:tc>
        <w:tc>
          <w:tcPr>
            <w:tcW w:w="2248" w:type="dxa"/>
            <w:gridSpan w:val="2"/>
            <w:shd w:val="clear" w:color="auto" w:fill="auto"/>
          </w:tcPr>
          <w:p w14:paraId="3387CEC9" w14:textId="77777777" w:rsidR="00FF581E" w:rsidRPr="0008302A" w:rsidRDefault="00FF581E" w:rsidP="00823475">
            <w:pPr>
              <w:spacing w:after="60"/>
              <w:ind w:right="36"/>
              <w:jc w:val="right"/>
              <w:rPr>
                <w:b/>
                <w:sz w:val="18"/>
              </w:rPr>
            </w:pPr>
            <w:r w:rsidRPr="0008302A">
              <w:rPr>
                <w:b/>
                <w:sz w:val="18"/>
              </w:rPr>
              <w:t>Year: 2017</w:t>
            </w:r>
          </w:p>
        </w:tc>
      </w:tr>
      <w:tr w:rsidR="0008302A" w:rsidRPr="0008302A" w14:paraId="39611BF2" w14:textId="77777777" w:rsidTr="00823475">
        <w:trPr>
          <w:trHeight w:val="269"/>
        </w:trPr>
        <w:tc>
          <w:tcPr>
            <w:tcW w:w="1418" w:type="dxa"/>
            <w:shd w:val="clear" w:color="auto" w:fill="auto"/>
          </w:tcPr>
          <w:p w14:paraId="42AFFDDB" w14:textId="77777777" w:rsidR="00FF581E" w:rsidRPr="0008302A" w:rsidRDefault="00FF581E" w:rsidP="00823475">
            <w:pPr>
              <w:spacing w:after="60"/>
              <w:jc w:val="center"/>
              <w:rPr>
                <w:sz w:val="18"/>
              </w:rPr>
            </w:pPr>
            <w:r w:rsidRPr="0008302A">
              <w:rPr>
                <w:sz w:val="18"/>
              </w:rPr>
              <w:t>Chemical</w:t>
            </w:r>
          </w:p>
        </w:tc>
        <w:tc>
          <w:tcPr>
            <w:tcW w:w="0" w:type="auto"/>
            <w:shd w:val="clear" w:color="auto" w:fill="auto"/>
          </w:tcPr>
          <w:p w14:paraId="74AA9931" w14:textId="77777777" w:rsidR="00FF581E" w:rsidRPr="0008302A" w:rsidRDefault="00FF581E" w:rsidP="00823475">
            <w:pPr>
              <w:spacing w:after="60"/>
              <w:jc w:val="center"/>
              <w:rPr>
                <w:sz w:val="18"/>
              </w:rPr>
            </w:pPr>
            <w:r w:rsidRPr="0008302A">
              <w:rPr>
                <w:sz w:val="18"/>
              </w:rPr>
              <w:t>Aerosol</w:t>
            </w:r>
          </w:p>
        </w:tc>
        <w:tc>
          <w:tcPr>
            <w:tcW w:w="0" w:type="auto"/>
            <w:shd w:val="clear" w:color="auto" w:fill="auto"/>
          </w:tcPr>
          <w:p w14:paraId="4FC3D673" w14:textId="77777777" w:rsidR="00FF581E" w:rsidRPr="0008302A" w:rsidRDefault="00FF581E" w:rsidP="00823475">
            <w:pPr>
              <w:spacing w:after="60"/>
              <w:jc w:val="center"/>
              <w:rPr>
                <w:sz w:val="18"/>
              </w:rPr>
            </w:pPr>
            <w:r w:rsidRPr="0008302A">
              <w:rPr>
                <w:sz w:val="18"/>
              </w:rPr>
              <w:t>Foam</w:t>
            </w:r>
          </w:p>
        </w:tc>
        <w:tc>
          <w:tcPr>
            <w:tcW w:w="0" w:type="auto"/>
            <w:shd w:val="clear" w:color="auto" w:fill="auto"/>
          </w:tcPr>
          <w:p w14:paraId="2706D81D" w14:textId="77777777" w:rsidR="00FF581E" w:rsidRPr="0008302A" w:rsidRDefault="00FF581E" w:rsidP="00823475">
            <w:pPr>
              <w:spacing w:after="60"/>
              <w:jc w:val="center"/>
              <w:rPr>
                <w:sz w:val="18"/>
              </w:rPr>
            </w:pPr>
            <w:r w:rsidRPr="0008302A">
              <w:rPr>
                <w:sz w:val="18"/>
              </w:rPr>
              <w:t>Fire fighting</w:t>
            </w:r>
          </w:p>
        </w:tc>
        <w:tc>
          <w:tcPr>
            <w:tcW w:w="0" w:type="auto"/>
            <w:gridSpan w:val="2"/>
            <w:shd w:val="clear" w:color="auto" w:fill="auto"/>
          </w:tcPr>
          <w:p w14:paraId="4C9D9E4F" w14:textId="77777777" w:rsidR="00FF581E" w:rsidRPr="0008302A" w:rsidRDefault="00FF581E" w:rsidP="00823475">
            <w:pPr>
              <w:spacing w:after="60"/>
              <w:jc w:val="center"/>
              <w:rPr>
                <w:sz w:val="18"/>
              </w:rPr>
            </w:pPr>
            <w:r w:rsidRPr="0008302A">
              <w:rPr>
                <w:sz w:val="18"/>
              </w:rPr>
              <w:t>Refrigeration</w:t>
            </w:r>
          </w:p>
        </w:tc>
        <w:tc>
          <w:tcPr>
            <w:tcW w:w="0" w:type="auto"/>
            <w:shd w:val="clear" w:color="auto" w:fill="auto"/>
          </w:tcPr>
          <w:p w14:paraId="55CF2B5E" w14:textId="77777777" w:rsidR="00FF581E" w:rsidRPr="0008302A" w:rsidRDefault="00FF581E" w:rsidP="00823475">
            <w:pPr>
              <w:spacing w:after="60"/>
              <w:jc w:val="center"/>
              <w:rPr>
                <w:sz w:val="18"/>
              </w:rPr>
            </w:pPr>
            <w:r w:rsidRPr="0008302A">
              <w:rPr>
                <w:sz w:val="18"/>
              </w:rPr>
              <w:t>Solvent</w:t>
            </w:r>
          </w:p>
        </w:tc>
        <w:tc>
          <w:tcPr>
            <w:tcW w:w="0" w:type="auto"/>
            <w:shd w:val="clear" w:color="auto" w:fill="auto"/>
          </w:tcPr>
          <w:p w14:paraId="07BF99DB" w14:textId="77777777" w:rsidR="00FF581E" w:rsidRPr="0008302A" w:rsidRDefault="00FF581E" w:rsidP="00823475">
            <w:pPr>
              <w:spacing w:after="60"/>
              <w:jc w:val="center"/>
              <w:rPr>
                <w:sz w:val="18"/>
              </w:rPr>
            </w:pPr>
            <w:r w:rsidRPr="0008302A">
              <w:rPr>
                <w:sz w:val="18"/>
              </w:rPr>
              <w:t>Process agent</w:t>
            </w:r>
          </w:p>
        </w:tc>
        <w:tc>
          <w:tcPr>
            <w:tcW w:w="0" w:type="auto"/>
            <w:shd w:val="clear" w:color="auto" w:fill="auto"/>
          </w:tcPr>
          <w:p w14:paraId="5C7E1ED4" w14:textId="77777777" w:rsidR="00FF581E" w:rsidRPr="0008302A" w:rsidRDefault="00FF581E" w:rsidP="00823475">
            <w:pPr>
              <w:spacing w:after="60"/>
              <w:jc w:val="center"/>
              <w:rPr>
                <w:sz w:val="18"/>
              </w:rPr>
            </w:pPr>
            <w:r w:rsidRPr="0008302A">
              <w:rPr>
                <w:sz w:val="18"/>
              </w:rPr>
              <w:t>Lab use</w:t>
            </w:r>
          </w:p>
        </w:tc>
        <w:tc>
          <w:tcPr>
            <w:tcW w:w="1619" w:type="dxa"/>
            <w:shd w:val="clear" w:color="auto" w:fill="auto"/>
          </w:tcPr>
          <w:p w14:paraId="6D7194A9" w14:textId="77777777" w:rsidR="00FF581E" w:rsidRPr="0008302A" w:rsidRDefault="00FF581E" w:rsidP="00823475">
            <w:pPr>
              <w:spacing w:after="60"/>
              <w:jc w:val="center"/>
              <w:rPr>
                <w:sz w:val="18"/>
              </w:rPr>
            </w:pPr>
            <w:r w:rsidRPr="0008302A">
              <w:rPr>
                <w:sz w:val="18"/>
              </w:rPr>
              <w:t>Total sector consumption</w:t>
            </w:r>
          </w:p>
        </w:tc>
      </w:tr>
      <w:tr w:rsidR="0008302A" w:rsidRPr="0008302A" w14:paraId="1A5D2998" w14:textId="77777777" w:rsidTr="00823475">
        <w:trPr>
          <w:trHeight w:val="269"/>
        </w:trPr>
        <w:tc>
          <w:tcPr>
            <w:tcW w:w="3764" w:type="dxa"/>
            <w:gridSpan w:val="4"/>
            <w:shd w:val="clear" w:color="auto" w:fill="auto"/>
          </w:tcPr>
          <w:p w14:paraId="5D79D2D4" w14:textId="77777777" w:rsidR="00FF581E" w:rsidRPr="0008302A" w:rsidRDefault="00FF581E" w:rsidP="00823475">
            <w:pPr>
              <w:spacing w:after="60"/>
              <w:jc w:val="center"/>
              <w:rPr>
                <w:sz w:val="18"/>
              </w:rPr>
            </w:pPr>
            <w:r w:rsidRPr="0008302A">
              <w:rPr>
                <w:sz w:val="18"/>
              </w:rPr>
              <w:t xml:space="preserve"> </w:t>
            </w:r>
          </w:p>
        </w:tc>
        <w:tc>
          <w:tcPr>
            <w:tcW w:w="0" w:type="auto"/>
            <w:shd w:val="clear" w:color="auto" w:fill="auto"/>
          </w:tcPr>
          <w:p w14:paraId="2599E689" w14:textId="77777777" w:rsidR="00FF581E" w:rsidRPr="0008302A" w:rsidRDefault="00FF581E" w:rsidP="00823475">
            <w:pPr>
              <w:spacing w:after="60"/>
              <w:jc w:val="center"/>
              <w:rPr>
                <w:sz w:val="18"/>
              </w:rPr>
            </w:pPr>
            <w:r w:rsidRPr="0008302A">
              <w:rPr>
                <w:sz w:val="18"/>
              </w:rPr>
              <w:t>Manufacturing</w:t>
            </w:r>
          </w:p>
        </w:tc>
        <w:tc>
          <w:tcPr>
            <w:tcW w:w="0" w:type="auto"/>
            <w:shd w:val="clear" w:color="auto" w:fill="auto"/>
          </w:tcPr>
          <w:p w14:paraId="1C2DCF3E" w14:textId="77777777" w:rsidR="00FF581E" w:rsidRPr="0008302A" w:rsidRDefault="00FF581E" w:rsidP="00823475">
            <w:pPr>
              <w:spacing w:after="60"/>
              <w:jc w:val="center"/>
              <w:rPr>
                <w:sz w:val="18"/>
              </w:rPr>
            </w:pPr>
            <w:r w:rsidRPr="0008302A">
              <w:rPr>
                <w:sz w:val="18"/>
              </w:rPr>
              <w:t>Servicing</w:t>
            </w:r>
          </w:p>
        </w:tc>
        <w:tc>
          <w:tcPr>
            <w:tcW w:w="3979" w:type="dxa"/>
            <w:gridSpan w:val="4"/>
            <w:shd w:val="clear" w:color="auto" w:fill="auto"/>
          </w:tcPr>
          <w:p w14:paraId="24743D37" w14:textId="77777777" w:rsidR="00FF581E" w:rsidRPr="0008302A" w:rsidRDefault="00FF581E" w:rsidP="00823475">
            <w:pPr>
              <w:spacing w:after="60"/>
              <w:jc w:val="center"/>
              <w:rPr>
                <w:sz w:val="18"/>
              </w:rPr>
            </w:pPr>
          </w:p>
        </w:tc>
      </w:tr>
      <w:tr w:rsidR="0008302A" w:rsidRPr="0008302A" w14:paraId="417BBD7B" w14:textId="77777777" w:rsidTr="00823475">
        <w:trPr>
          <w:trHeight w:val="269"/>
        </w:trPr>
        <w:tc>
          <w:tcPr>
            <w:tcW w:w="1418" w:type="dxa"/>
            <w:shd w:val="clear" w:color="auto" w:fill="auto"/>
          </w:tcPr>
          <w:p w14:paraId="0311720E" w14:textId="77777777" w:rsidR="00FF581E" w:rsidRPr="0008302A" w:rsidRDefault="00FF581E" w:rsidP="00823475">
            <w:pPr>
              <w:spacing w:after="60"/>
              <w:jc w:val="left"/>
              <w:rPr>
                <w:sz w:val="18"/>
              </w:rPr>
            </w:pPr>
            <w:r w:rsidRPr="0008302A">
              <w:rPr>
                <w:sz w:val="18"/>
              </w:rPr>
              <w:t>HCFC-141b</w:t>
            </w:r>
          </w:p>
        </w:tc>
        <w:tc>
          <w:tcPr>
            <w:tcW w:w="0" w:type="auto"/>
            <w:shd w:val="clear" w:color="auto" w:fill="auto"/>
          </w:tcPr>
          <w:p w14:paraId="4F5141A7" w14:textId="77777777" w:rsidR="00FF581E" w:rsidRPr="0008302A" w:rsidRDefault="00FF581E" w:rsidP="00823475">
            <w:pPr>
              <w:spacing w:after="60"/>
              <w:jc w:val="right"/>
              <w:rPr>
                <w:sz w:val="18"/>
              </w:rPr>
            </w:pPr>
          </w:p>
        </w:tc>
        <w:tc>
          <w:tcPr>
            <w:tcW w:w="0" w:type="auto"/>
            <w:shd w:val="clear" w:color="auto" w:fill="auto"/>
          </w:tcPr>
          <w:p w14:paraId="7B5070D8" w14:textId="77777777" w:rsidR="00FF581E" w:rsidRPr="0008302A" w:rsidRDefault="00FF581E" w:rsidP="00823475">
            <w:pPr>
              <w:spacing w:after="60"/>
              <w:jc w:val="right"/>
              <w:rPr>
                <w:sz w:val="18"/>
              </w:rPr>
            </w:pPr>
            <w:r w:rsidRPr="0008302A">
              <w:rPr>
                <w:sz w:val="18"/>
              </w:rPr>
              <w:t>25.75</w:t>
            </w:r>
          </w:p>
        </w:tc>
        <w:tc>
          <w:tcPr>
            <w:tcW w:w="0" w:type="auto"/>
            <w:shd w:val="clear" w:color="auto" w:fill="auto"/>
          </w:tcPr>
          <w:p w14:paraId="580602C2" w14:textId="77777777" w:rsidR="00FF581E" w:rsidRPr="0008302A" w:rsidRDefault="00FF581E" w:rsidP="00823475">
            <w:pPr>
              <w:spacing w:after="60"/>
              <w:jc w:val="right"/>
              <w:rPr>
                <w:sz w:val="18"/>
              </w:rPr>
            </w:pPr>
          </w:p>
        </w:tc>
        <w:tc>
          <w:tcPr>
            <w:tcW w:w="0" w:type="auto"/>
            <w:shd w:val="clear" w:color="auto" w:fill="auto"/>
          </w:tcPr>
          <w:p w14:paraId="79A4A2B7" w14:textId="77777777" w:rsidR="00FF581E" w:rsidRPr="0008302A" w:rsidRDefault="00FF581E" w:rsidP="00823475">
            <w:pPr>
              <w:spacing w:after="60"/>
              <w:jc w:val="right"/>
              <w:rPr>
                <w:sz w:val="18"/>
              </w:rPr>
            </w:pPr>
          </w:p>
        </w:tc>
        <w:tc>
          <w:tcPr>
            <w:tcW w:w="0" w:type="auto"/>
            <w:shd w:val="clear" w:color="auto" w:fill="auto"/>
          </w:tcPr>
          <w:p w14:paraId="3C03494E" w14:textId="77777777" w:rsidR="00FF581E" w:rsidRPr="0008302A" w:rsidRDefault="00FF581E" w:rsidP="00823475">
            <w:pPr>
              <w:spacing w:after="60"/>
              <w:jc w:val="right"/>
              <w:rPr>
                <w:sz w:val="18"/>
              </w:rPr>
            </w:pPr>
          </w:p>
        </w:tc>
        <w:tc>
          <w:tcPr>
            <w:tcW w:w="0" w:type="auto"/>
            <w:shd w:val="clear" w:color="auto" w:fill="auto"/>
          </w:tcPr>
          <w:p w14:paraId="652014DE" w14:textId="77777777" w:rsidR="00FF581E" w:rsidRPr="0008302A" w:rsidRDefault="00FF581E" w:rsidP="00823475">
            <w:pPr>
              <w:spacing w:after="60"/>
              <w:jc w:val="right"/>
              <w:rPr>
                <w:sz w:val="18"/>
              </w:rPr>
            </w:pPr>
          </w:p>
        </w:tc>
        <w:tc>
          <w:tcPr>
            <w:tcW w:w="0" w:type="auto"/>
            <w:shd w:val="clear" w:color="auto" w:fill="auto"/>
          </w:tcPr>
          <w:p w14:paraId="1ACD7931" w14:textId="77777777" w:rsidR="00FF581E" w:rsidRPr="0008302A" w:rsidRDefault="00FF581E" w:rsidP="00823475">
            <w:pPr>
              <w:spacing w:after="60"/>
              <w:jc w:val="right"/>
              <w:rPr>
                <w:sz w:val="18"/>
              </w:rPr>
            </w:pPr>
          </w:p>
        </w:tc>
        <w:tc>
          <w:tcPr>
            <w:tcW w:w="0" w:type="auto"/>
            <w:shd w:val="clear" w:color="auto" w:fill="auto"/>
          </w:tcPr>
          <w:p w14:paraId="57AF1FE5" w14:textId="77777777" w:rsidR="00FF581E" w:rsidRPr="0008302A" w:rsidRDefault="00FF581E" w:rsidP="00823475">
            <w:pPr>
              <w:spacing w:after="60"/>
              <w:jc w:val="right"/>
              <w:rPr>
                <w:sz w:val="18"/>
              </w:rPr>
            </w:pPr>
          </w:p>
        </w:tc>
        <w:tc>
          <w:tcPr>
            <w:tcW w:w="1619" w:type="dxa"/>
            <w:shd w:val="clear" w:color="auto" w:fill="auto"/>
          </w:tcPr>
          <w:p w14:paraId="74677EE3" w14:textId="77777777" w:rsidR="00FF581E" w:rsidRPr="0008302A" w:rsidRDefault="00FF581E" w:rsidP="00823475">
            <w:pPr>
              <w:spacing w:after="60"/>
              <w:jc w:val="right"/>
              <w:rPr>
                <w:sz w:val="18"/>
              </w:rPr>
            </w:pPr>
            <w:r w:rsidRPr="0008302A">
              <w:rPr>
                <w:sz w:val="18"/>
              </w:rPr>
              <w:t>25.75</w:t>
            </w:r>
          </w:p>
        </w:tc>
      </w:tr>
      <w:tr w:rsidR="0008302A" w:rsidRPr="0008302A" w14:paraId="4584903C" w14:textId="77777777" w:rsidTr="00823475">
        <w:trPr>
          <w:trHeight w:val="269"/>
        </w:trPr>
        <w:tc>
          <w:tcPr>
            <w:tcW w:w="1418" w:type="dxa"/>
            <w:shd w:val="clear" w:color="auto" w:fill="auto"/>
          </w:tcPr>
          <w:p w14:paraId="4320EAA1" w14:textId="77777777" w:rsidR="00FF581E" w:rsidRPr="0008302A" w:rsidRDefault="00FF581E" w:rsidP="00823475">
            <w:pPr>
              <w:spacing w:after="60"/>
              <w:jc w:val="left"/>
              <w:rPr>
                <w:sz w:val="18"/>
              </w:rPr>
            </w:pPr>
            <w:r w:rsidRPr="0008302A">
              <w:rPr>
                <w:sz w:val="18"/>
              </w:rPr>
              <w:t>HCFC-22</w:t>
            </w:r>
          </w:p>
        </w:tc>
        <w:tc>
          <w:tcPr>
            <w:tcW w:w="0" w:type="auto"/>
            <w:shd w:val="clear" w:color="auto" w:fill="auto"/>
          </w:tcPr>
          <w:p w14:paraId="60D5FF3F" w14:textId="77777777" w:rsidR="00FF581E" w:rsidRPr="0008302A" w:rsidRDefault="00FF581E" w:rsidP="00823475">
            <w:pPr>
              <w:spacing w:after="60"/>
              <w:jc w:val="right"/>
              <w:rPr>
                <w:sz w:val="18"/>
              </w:rPr>
            </w:pPr>
          </w:p>
        </w:tc>
        <w:tc>
          <w:tcPr>
            <w:tcW w:w="0" w:type="auto"/>
            <w:shd w:val="clear" w:color="auto" w:fill="auto"/>
          </w:tcPr>
          <w:p w14:paraId="0CAE0F26" w14:textId="77777777" w:rsidR="00FF581E" w:rsidRPr="0008302A" w:rsidRDefault="00FF581E" w:rsidP="00823475">
            <w:pPr>
              <w:spacing w:after="60"/>
              <w:jc w:val="right"/>
              <w:rPr>
                <w:sz w:val="18"/>
              </w:rPr>
            </w:pPr>
          </w:p>
        </w:tc>
        <w:tc>
          <w:tcPr>
            <w:tcW w:w="0" w:type="auto"/>
            <w:shd w:val="clear" w:color="auto" w:fill="auto"/>
          </w:tcPr>
          <w:p w14:paraId="0C87D091" w14:textId="77777777" w:rsidR="00FF581E" w:rsidRPr="0008302A" w:rsidRDefault="00FF581E" w:rsidP="00823475">
            <w:pPr>
              <w:spacing w:after="60"/>
              <w:jc w:val="right"/>
              <w:rPr>
                <w:sz w:val="18"/>
              </w:rPr>
            </w:pPr>
          </w:p>
        </w:tc>
        <w:tc>
          <w:tcPr>
            <w:tcW w:w="0" w:type="auto"/>
            <w:shd w:val="clear" w:color="auto" w:fill="auto"/>
          </w:tcPr>
          <w:p w14:paraId="51590126" w14:textId="77777777" w:rsidR="00FF581E" w:rsidRPr="0008302A" w:rsidRDefault="00FF581E" w:rsidP="00823475">
            <w:pPr>
              <w:spacing w:after="60"/>
              <w:jc w:val="right"/>
              <w:rPr>
                <w:sz w:val="18"/>
              </w:rPr>
            </w:pPr>
          </w:p>
        </w:tc>
        <w:tc>
          <w:tcPr>
            <w:tcW w:w="0" w:type="auto"/>
            <w:shd w:val="clear" w:color="auto" w:fill="auto"/>
          </w:tcPr>
          <w:p w14:paraId="5E8DEAAA" w14:textId="77777777" w:rsidR="00FF581E" w:rsidRPr="0008302A" w:rsidRDefault="00FF581E" w:rsidP="00823475">
            <w:pPr>
              <w:spacing w:after="60"/>
              <w:jc w:val="right"/>
              <w:rPr>
                <w:sz w:val="18"/>
              </w:rPr>
            </w:pPr>
            <w:r w:rsidRPr="0008302A">
              <w:rPr>
                <w:sz w:val="18"/>
              </w:rPr>
              <w:t>10.86</w:t>
            </w:r>
          </w:p>
        </w:tc>
        <w:tc>
          <w:tcPr>
            <w:tcW w:w="0" w:type="auto"/>
            <w:shd w:val="clear" w:color="auto" w:fill="auto"/>
          </w:tcPr>
          <w:p w14:paraId="05707020" w14:textId="77777777" w:rsidR="00FF581E" w:rsidRPr="0008302A" w:rsidRDefault="00FF581E" w:rsidP="00823475">
            <w:pPr>
              <w:spacing w:after="60"/>
              <w:jc w:val="right"/>
              <w:rPr>
                <w:sz w:val="18"/>
              </w:rPr>
            </w:pPr>
          </w:p>
        </w:tc>
        <w:tc>
          <w:tcPr>
            <w:tcW w:w="0" w:type="auto"/>
            <w:shd w:val="clear" w:color="auto" w:fill="auto"/>
          </w:tcPr>
          <w:p w14:paraId="458A3279" w14:textId="77777777" w:rsidR="00FF581E" w:rsidRPr="0008302A" w:rsidRDefault="00FF581E" w:rsidP="00823475">
            <w:pPr>
              <w:spacing w:after="60"/>
              <w:jc w:val="right"/>
              <w:rPr>
                <w:sz w:val="18"/>
              </w:rPr>
            </w:pPr>
          </w:p>
        </w:tc>
        <w:tc>
          <w:tcPr>
            <w:tcW w:w="0" w:type="auto"/>
            <w:shd w:val="clear" w:color="auto" w:fill="auto"/>
          </w:tcPr>
          <w:p w14:paraId="61BF244C" w14:textId="77777777" w:rsidR="00FF581E" w:rsidRPr="0008302A" w:rsidRDefault="00FF581E" w:rsidP="00823475">
            <w:pPr>
              <w:spacing w:after="60"/>
              <w:jc w:val="right"/>
              <w:rPr>
                <w:sz w:val="18"/>
              </w:rPr>
            </w:pPr>
          </w:p>
        </w:tc>
        <w:tc>
          <w:tcPr>
            <w:tcW w:w="1619" w:type="dxa"/>
            <w:shd w:val="clear" w:color="auto" w:fill="auto"/>
          </w:tcPr>
          <w:p w14:paraId="7CE0575D" w14:textId="77777777" w:rsidR="00FF581E" w:rsidRPr="0008302A" w:rsidRDefault="00FF581E" w:rsidP="00823475">
            <w:pPr>
              <w:spacing w:after="60"/>
              <w:jc w:val="right"/>
              <w:rPr>
                <w:sz w:val="18"/>
              </w:rPr>
            </w:pPr>
            <w:r w:rsidRPr="0008302A">
              <w:rPr>
                <w:sz w:val="18"/>
              </w:rPr>
              <w:t>10.86</w:t>
            </w:r>
          </w:p>
        </w:tc>
      </w:tr>
    </w:tbl>
    <w:p w14:paraId="099E149C" w14:textId="4F75330A" w:rsidR="00FF581E" w:rsidRPr="0008302A" w:rsidRDefault="00FF581E" w:rsidP="00FF581E">
      <w:pPr>
        <w:ind w:left="-426"/>
        <w:rPr>
          <w:lang w:val="en-CA"/>
        </w:rPr>
      </w:pPr>
    </w:p>
    <w:p w14:paraId="5E33E56A" w14:textId="77777777" w:rsidR="00FF581E" w:rsidRPr="0008302A" w:rsidRDefault="00FF581E" w:rsidP="00FF581E">
      <w:pPr>
        <w:ind w:left="-426"/>
        <w:rPr>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4537"/>
        <w:gridCol w:w="851"/>
        <w:gridCol w:w="3969"/>
        <w:gridCol w:w="567"/>
      </w:tblGrid>
      <w:tr w:rsidR="0008302A" w:rsidRPr="0008302A" w14:paraId="7E04F29F" w14:textId="77777777" w:rsidTr="00823475">
        <w:trPr>
          <w:trHeight w:val="267"/>
        </w:trPr>
        <w:tc>
          <w:tcPr>
            <w:tcW w:w="9924" w:type="dxa"/>
            <w:gridSpan w:val="4"/>
            <w:shd w:val="clear" w:color="auto" w:fill="auto"/>
          </w:tcPr>
          <w:p w14:paraId="10894ABD" w14:textId="77777777" w:rsidR="00FF581E" w:rsidRPr="0008302A" w:rsidRDefault="00FF581E" w:rsidP="00823475">
            <w:pPr>
              <w:spacing w:after="60"/>
              <w:jc w:val="left"/>
              <w:rPr>
                <w:b/>
                <w:sz w:val="18"/>
                <w:lang w:val="en-CA"/>
              </w:rPr>
            </w:pPr>
            <w:r w:rsidRPr="0008302A">
              <w:rPr>
                <w:b/>
                <w:sz w:val="18"/>
                <w:lang w:val="en-CA"/>
              </w:rPr>
              <w:t>(IV) CONSUMPTION DATA (ODP tonnes)</w:t>
            </w:r>
          </w:p>
        </w:tc>
      </w:tr>
      <w:tr w:rsidR="0008302A" w:rsidRPr="0008302A" w14:paraId="6BAFC8B6" w14:textId="77777777" w:rsidTr="00823475">
        <w:trPr>
          <w:trHeight w:val="267"/>
        </w:trPr>
        <w:tc>
          <w:tcPr>
            <w:tcW w:w="4537" w:type="dxa"/>
            <w:shd w:val="clear" w:color="auto" w:fill="auto"/>
          </w:tcPr>
          <w:p w14:paraId="1EDCC649" w14:textId="77777777" w:rsidR="00FF581E" w:rsidRPr="0008302A" w:rsidRDefault="00FF581E" w:rsidP="00823475">
            <w:pPr>
              <w:spacing w:after="60"/>
              <w:jc w:val="center"/>
              <w:rPr>
                <w:sz w:val="18"/>
                <w:lang w:val="en-CA"/>
              </w:rPr>
            </w:pPr>
            <w:r w:rsidRPr="0008302A">
              <w:rPr>
                <w:sz w:val="18"/>
                <w:lang w:val="en-CA"/>
              </w:rPr>
              <w:t>2009 - 2010 baseline:</w:t>
            </w:r>
          </w:p>
        </w:tc>
        <w:tc>
          <w:tcPr>
            <w:tcW w:w="851" w:type="dxa"/>
            <w:shd w:val="clear" w:color="auto" w:fill="auto"/>
          </w:tcPr>
          <w:p w14:paraId="16AF9033" w14:textId="77777777" w:rsidR="00FF581E" w:rsidRPr="0008302A" w:rsidRDefault="00FF581E" w:rsidP="00823475">
            <w:pPr>
              <w:spacing w:after="60"/>
              <w:jc w:val="right"/>
              <w:rPr>
                <w:sz w:val="18"/>
                <w:lang w:val="en-CA"/>
              </w:rPr>
            </w:pPr>
            <w:r w:rsidRPr="0008302A">
              <w:rPr>
                <w:sz w:val="18"/>
                <w:lang w:val="en-CA"/>
              </w:rPr>
              <w:t>52.7</w:t>
            </w:r>
          </w:p>
        </w:tc>
        <w:tc>
          <w:tcPr>
            <w:tcW w:w="3969" w:type="dxa"/>
            <w:shd w:val="clear" w:color="auto" w:fill="auto"/>
          </w:tcPr>
          <w:p w14:paraId="683BB869" w14:textId="77777777" w:rsidR="00FF581E" w:rsidRPr="0008302A" w:rsidRDefault="00FF581E" w:rsidP="00823475">
            <w:pPr>
              <w:spacing w:after="60"/>
              <w:jc w:val="center"/>
              <w:rPr>
                <w:sz w:val="18"/>
                <w:lang w:val="en-CA"/>
              </w:rPr>
            </w:pPr>
            <w:r w:rsidRPr="0008302A">
              <w:rPr>
                <w:sz w:val="18"/>
                <w:lang w:val="en-CA"/>
              </w:rPr>
              <w:t>Starting point for sustained aggregate reductions:</w:t>
            </w:r>
          </w:p>
        </w:tc>
        <w:tc>
          <w:tcPr>
            <w:tcW w:w="567" w:type="dxa"/>
            <w:shd w:val="clear" w:color="auto" w:fill="auto"/>
          </w:tcPr>
          <w:p w14:paraId="561E83B6" w14:textId="77777777" w:rsidR="00FF581E" w:rsidRPr="0008302A" w:rsidRDefault="00FF581E" w:rsidP="00823475">
            <w:pPr>
              <w:spacing w:after="60"/>
              <w:jc w:val="right"/>
              <w:rPr>
                <w:sz w:val="18"/>
                <w:lang w:val="en-CA"/>
              </w:rPr>
            </w:pPr>
            <w:r w:rsidRPr="0008302A">
              <w:rPr>
                <w:sz w:val="18"/>
                <w:lang w:val="en-CA"/>
              </w:rPr>
              <w:t>50.6</w:t>
            </w:r>
          </w:p>
        </w:tc>
      </w:tr>
      <w:tr w:rsidR="0008302A" w:rsidRPr="0008302A" w14:paraId="7DD91C65" w14:textId="77777777" w:rsidTr="00823475">
        <w:trPr>
          <w:trHeight w:val="267"/>
        </w:trPr>
        <w:tc>
          <w:tcPr>
            <w:tcW w:w="9924" w:type="dxa"/>
            <w:gridSpan w:val="4"/>
            <w:shd w:val="clear" w:color="auto" w:fill="auto"/>
          </w:tcPr>
          <w:p w14:paraId="51B3E806" w14:textId="77777777" w:rsidR="00FF581E" w:rsidRPr="0008302A" w:rsidRDefault="00FF581E" w:rsidP="00823475">
            <w:pPr>
              <w:spacing w:after="60"/>
              <w:jc w:val="center"/>
              <w:rPr>
                <w:b/>
                <w:sz w:val="18"/>
                <w:lang w:val="en-CA"/>
              </w:rPr>
            </w:pPr>
            <w:r w:rsidRPr="0008302A">
              <w:rPr>
                <w:b/>
                <w:sz w:val="18"/>
                <w:lang w:val="en-CA"/>
              </w:rPr>
              <w:t>CONSUMPTION ELIGIBLE FOR FUNDING (ODP tonnes)</w:t>
            </w:r>
          </w:p>
        </w:tc>
      </w:tr>
      <w:tr w:rsidR="0008302A" w:rsidRPr="0008302A" w14:paraId="6CD1C497" w14:textId="77777777" w:rsidTr="00823475">
        <w:trPr>
          <w:trHeight w:val="267"/>
        </w:trPr>
        <w:tc>
          <w:tcPr>
            <w:tcW w:w="4537" w:type="dxa"/>
            <w:shd w:val="clear" w:color="auto" w:fill="auto"/>
          </w:tcPr>
          <w:p w14:paraId="0D235651" w14:textId="77777777" w:rsidR="00FF581E" w:rsidRPr="0008302A" w:rsidRDefault="00FF581E" w:rsidP="00823475">
            <w:pPr>
              <w:spacing w:after="60"/>
              <w:jc w:val="center"/>
              <w:rPr>
                <w:sz w:val="18"/>
                <w:lang w:val="en-CA"/>
              </w:rPr>
            </w:pPr>
            <w:r w:rsidRPr="0008302A">
              <w:rPr>
                <w:sz w:val="18"/>
                <w:lang w:val="en-CA"/>
              </w:rPr>
              <w:t>Already approved:</w:t>
            </w:r>
          </w:p>
        </w:tc>
        <w:tc>
          <w:tcPr>
            <w:tcW w:w="851" w:type="dxa"/>
            <w:shd w:val="clear" w:color="auto" w:fill="auto"/>
          </w:tcPr>
          <w:p w14:paraId="1FB30C36" w14:textId="77777777" w:rsidR="00FF581E" w:rsidRPr="0008302A" w:rsidRDefault="00FF581E" w:rsidP="00823475">
            <w:pPr>
              <w:spacing w:after="60"/>
              <w:jc w:val="right"/>
              <w:rPr>
                <w:sz w:val="18"/>
                <w:lang w:val="en-CA"/>
              </w:rPr>
            </w:pPr>
            <w:r w:rsidRPr="0008302A">
              <w:rPr>
                <w:sz w:val="18"/>
                <w:lang w:val="en-CA"/>
              </w:rPr>
              <w:t>47.49</w:t>
            </w:r>
          </w:p>
        </w:tc>
        <w:tc>
          <w:tcPr>
            <w:tcW w:w="3969" w:type="dxa"/>
            <w:shd w:val="clear" w:color="auto" w:fill="auto"/>
          </w:tcPr>
          <w:p w14:paraId="32E84298" w14:textId="77777777" w:rsidR="00FF581E" w:rsidRPr="0008302A" w:rsidRDefault="00FF581E" w:rsidP="00823475">
            <w:pPr>
              <w:spacing w:after="60"/>
              <w:jc w:val="center"/>
              <w:rPr>
                <w:sz w:val="18"/>
                <w:lang w:val="en-CA"/>
              </w:rPr>
            </w:pPr>
            <w:r w:rsidRPr="0008302A">
              <w:rPr>
                <w:sz w:val="18"/>
                <w:lang w:val="en-CA"/>
              </w:rPr>
              <w:t>Remaining:</w:t>
            </w:r>
          </w:p>
        </w:tc>
        <w:tc>
          <w:tcPr>
            <w:tcW w:w="567" w:type="dxa"/>
            <w:shd w:val="clear" w:color="auto" w:fill="auto"/>
          </w:tcPr>
          <w:p w14:paraId="134F85EE" w14:textId="77777777" w:rsidR="00FF581E" w:rsidRPr="0008302A" w:rsidRDefault="00FF581E" w:rsidP="00823475">
            <w:pPr>
              <w:spacing w:after="60"/>
              <w:jc w:val="right"/>
              <w:rPr>
                <w:sz w:val="18"/>
                <w:lang w:val="en-CA"/>
              </w:rPr>
            </w:pPr>
            <w:r w:rsidRPr="0008302A">
              <w:rPr>
                <w:sz w:val="18"/>
                <w:lang w:val="en-CA"/>
              </w:rPr>
              <w:t>3.11</w:t>
            </w:r>
          </w:p>
        </w:tc>
      </w:tr>
    </w:tbl>
    <w:p w14:paraId="466FB97C" w14:textId="17207F5A" w:rsidR="00FF581E" w:rsidRPr="0008302A" w:rsidRDefault="00FF581E" w:rsidP="00FF581E">
      <w:pPr>
        <w:ind w:left="-426"/>
        <w:rPr>
          <w:sz w:val="16"/>
          <w:szCs w:val="16"/>
          <w:lang w:val="en-CA"/>
        </w:rPr>
      </w:pPr>
    </w:p>
    <w:p w14:paraId="54C2575E" w14:textId="77777777" w:rsidR="00FF581E" w:rsidRPr="0008302A" w:rsidRDefault="00FF581E" w:rsidP="00FF581E">
      <w:pPr>
        <w:ind w:left="-426"/>
        <w:rPr>
          <w:sz w:val="16"/>
          <w:szCs w:val="16"/>
          <w:lang w:val="en-CA"/>
        </w:rPr>
      </w:pPr>
    </w:p>
    <w:p w14:paraId="472BA1CA" w14:textId="77777777" w:rsidR="00FF581E" w:rsidRPr="0008302A" w:rsidRDefault="00FF581E" w:rsidP="00FF581E">
      <w:pPr>
        <w:ind w:left="-426"/>
        <w:rPr>
          <w:sz w:val="16"/>
          <w:szCs w:val="16"/>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85"/>
        <w:gridCol w:w="2618"/>
        <w:gridCol w:w="1735"/>
        <w:gridCol w:w="1374"/>
        <w:gridCol w:w="1118"/>
        <w:gridCol w:w="1794"/>
      </w:tblGrid>
      <w:tr w:rsidR="0008302A" w:rsidRPr="0008302A" w14:paraId="2A34C54B" w14:textId="77777777" w:rsidTr="00823475">
        <w:trPr>
          <w:trHeight w:val="273"/>
        </w:trPr>
        <w:tc>
          <w:tcPr>
            <w:tcW w:w="3903" w:type="dxa"/>
            <w:gridSpan w:val="2"/>
            <w:shd w:val="clear" w:color="auto" w:fill="auto"/>
          </w:tcPr>
          <w:p w14:paraId="6FEA90C1" w14:textId="77777777" w:rsidR="00FF581E" w:rsidRPr="0008302A" w:rsidRDefault="00FF581E" w:rsidP="00823475">
            <w:pPr>
              <w:spacing w:after="60"/>
              <w:jc w:val="left"/>
              <w:rPr>
                <w:b/>
                <w:sz w:val="18"/>
                <w:lang w:val="en-CA"/>
              </w:rPr>
            </w:pPr>
            <w:r w:rsidRPr="0008302A">
              <w:rPr>
                <w:b/>
                <w:sz w:val="18"/>
                <w:lang w:val="en-CA"/>
              </w:rPr>
              <w:t>(V) BUSINESS PLAN</w:t>
            </w:r>
          </w:p>
        </w:tc>
        <w:tc>
          <w:tcPr>
            <w:tcW w:w="1735" w:type="dxa"/>
            <w:shd w:val="clear" w:color="auto" w:fill="auto"/>
          </w:tcPr>
          <w:p w14:paraId="14C03C2B" w14:textId="77777777" w:rsidR="00FF581E" w:rsidRPr="0008302A" w:rsidRDefault="00FF581E" w:rsidP="00823475">
            <w:pPr>
              <w:spacing w:after="60"/>
              <w:jc w:val="center"/>
              <w:rPr>
                <w:b/>
                <w:sz w:val="18"/>
                <w:lang w:val="en-CA"/>
              </w:rPr>
            </w:pPr>
            <w:r w:rsidRPr="0008302A">
              <w:rPr>
                <w:b/>
                <w:sz w:val="18"/>
                <w:lang w:val="en-CA"/>
              </w:rPr>
              <w:t>2018</w:t>
            </w:r>
          </w:p>
        </w:tc>
        <w:tc>
          <w:tcPr>
            <w:tcW w:w="1374" w:type="dxa"/>
            <w:shd w:val="clear" w:color="auto" w:fill="auto"/>
          </w:tcPr>
          <w:p w14:paraId="2DD1016F" w14:textId="77777777" w:rsidR="00FF581E" w:rsidRPr="0008302A" w:rsidRDefault="00FF581E" w:rsidP="00823475">
            <w:pPr>
              <w:spacing w:after="60"/>
              <w:jc w:val="center"/>
              <w:rPr>
                <w:b/>
                <w:sz w:val="18"/>
                <w:lang w:val="en-CA"/>
              </w:rPr>
            </w:pPr>
            <w:r w:rsidRPr="0008302A">
              <w:rPr>
                <w:b/>
                <w:sz w:val="18"/>
                <w:lang w:val="en-CA"/>
              </w:rPr>
              <w:t>2019</w:t>
            </w:r>
          </w:p>
        </w:tc>
        <w:tc>
          <w:tcPr>
            <w:tcW w:w="1118" w:type="dxa"/>
            <w:shd w:val="clear" w:color="auto" w:fill="auto"/>
          </w:tcPr>
          <w:p w14:paraId="4630C190" w14:textId="77777777" w:rsidR="00FF581E" w:rsidRPr="0008302A" w:rsidRDefault="00FF581E" w:rsidP="00823475">
            <w:pPr>
              <w:spacing w:after="60"/>
              <w:jc w:val="center"/>
              <w:rPr>
                <w:b/>
                <w:sz w:val="18"/>
                <w:lang w:val="en-CA"/>
              </w:rPr>
            </w:pPr>
            <w:r w:rsidRPr="0008302A">
              <w:rPr>
                <w:b/>
                <w:sz w:val="18"/>
                <w:lang w:val="en-CA"/>
              </w:rPr>
              <w:t>2020</w:t>
            </w:r>
          </w:p>
        </w:tc>
        <w:tc>
          <w:tcPr>
            <w:tcW w:w="1794" w:type="dxa"/>
            <w:shd w:val="clear" w:color="auto" w:fill="auto"/>
          </w:tcPr>
          <w:p w14:paraId="577E7AAB" w14:textId="77777777" w:rsidR="00FF581E" w:rsidRPr="0008302A" w:rsidRDefault="00FF581E" w:rsidP="00823475">
            <w:pPr>
              <w:spacing w:after="60"/>
              <w:jc w:val="center"/>
              <w:rPr>
                <w:b/>
                <w:sz w:val="18"/>
                <w:lang w:val="en-CA"/>
              </w:rPr>
            </w:pPr>
            <w:r w:rsidRPr="0008302A">
              <w:rPr>
                <w:b/>
                <w:sz w:val="18"/>
                <w:lang w:val="en-CA"/>
              </w:rPr>
              <w:t>Total</w:t>
            </w:r>
          </w:p>
        </w:tc>
      </w:tr>
      <w:tr w:rsidR="0008302A" w:rsidRPr="0008302A" w14:paraId="63C2B46D" w14:textId="77777777" w:rsidTr="00823475">
        <w:trPr>
          <w:trHeight w:val="273"/>
        </w:trPr>
        <w:tc>
          <w:tcPr>
            <w:tcW w:w="1285" w:type="dxa"/>
            <w:vMerge w:val="restart"/>
            <w:shd w:val="clear" w:color="auto" w:fill="auto"/>
          </w:tcPr>
          <w:p w14:paraId="4581998D" w14:textId="77777777" w:rsidR="00FF581E" w:rsidRPr="0008302A" w:rsidRDefault="00FF581E" w:rsidP="00823475">
            <w:pPr>
              <w:spacing w:after="60"/>
              <w:jc w:val="center"/>
              <w:rPr>
                <w:sz w:val="18"/>
                <w:lang w:val="en-CA"/>
              </w:rPr>
            </w:pPr>
            <w:r w:rsidRPr="0008302A">
              <w:rPr>
                <w:sz w:val="18"/>
                <w:lang w:val="en-CA"/>
              </w:rPr>
              <w:t>UNIDO</w:t>
            </w:r>
          </w:p>
        </w:tc>
        <w:tc>
          <w:tcPr>
            <w:tcW w:w="2618" w:type="dxa"/>
            <w:shd w:val="clear" w:color="auto" w:fill="auto"/>
          </w:tcPr>
          <w:p w14:paraId="17EC7EC2" w14:textId="77777777" w:rsidR="00FF581E" w:rsidRPr="0008302A" w:rsidRDefault="00FF581E" w:rsidP="00823475">
            <w:pPr>
              <w:spacing w:after="60"/>
              <w:jc w:val="left"/>
              <w:rPr>
                <w:sz w:val="18"/>
                <w:lang w:val="en-CA"/>
              </w:rPr>
            </w:pPr>
            <w:r w:rsidRPr="0008302A">
              <w:rPr>
                <w:sz w:val="18"/>
                <w:lang w:val="en-CA"/>
              </w:rPr>
              <w:t>ODS phase-out (ODP tonnes)</w:t>
            </w:r>
          </w:p>
        </w:tc>
        <w:tc>
          <w:tcPr>
            <w:tcW w:w="1735" w:type="dxa"/>
            <w:shd w:val="clear" w:color="auto" w:fill="auto"/>
            <w:vAlign w:val="bottom"/>
          </w:tcPr>
          <w:p w14:paraId="66C7855B" w14:textId="77777777" w:rsidR="00FF581E" w:rsidRPr="0008302A" w:rsidRDefault="00FF581E" w:rsidP="00823475">
            <w:pPr>
              <w:spacing w:after="60"/>
              <w:jc w:val="right"/>
              <w:rPr>
                <w:sz w:val="18"/>
                <w:lang w:val="en-CA"/>
              </w:rPr>
            </w:pPr>
            <w:r w:rsidRPr="0008302A">
              <w:rPr>
                <w:sz w:val="18"/>
                <w:lang w:val="en-CA"/>
              </w:rPr>
              <w:t>3.8</w:t>
            </w:r>
          </w:p>
        </w:tc>
        <w:tc>
          <w:tcPr>
            <w:tcW w:w="1374" w:type="dxa"/>
            <w:shd w:val="clear" w:color="auto" w:fill="auto"/>
            <w:vAlign w:val="bottom"/>
          </w:tcPr>
          <w:p w14:paraId="0F53ECB2" w14:textId="77777777" w:rsidR="00FF581E" w:rsidRPr="0008302A" w:rsidRDefault="00FF581E" w:rsidP="00823475">
            <w:pPr>
              <w:spacing w:after="60"/>
              <w:jc w:val="right"/>
              <w:rPr>
                <w:sz w:val="18"/>
                <w:lang w:val="en-CA"/>
              </w:rPr>
            </w:pPr>
            <w:r w:rsidRPr="0008302A">
              <w:rPr>
                <w:sz w:val="18"/>
                <w:lang w:val="en-CA"/>
              </w:rPr>
              <w:t>0.0</w:t>
            </w:r>
          </w:p>
        </w:tc>
        <w:tc>
          <w:tcPr>
            <w:tcW w:w="1118" w:type="dxa"/>
            <w:shd w:val="clear" w:color="auto" w:fill="auto"/>
            <w:vAlign w:val="bottom"/>
          </w:tcPr>
          <w:p w14:paraId="21AC2D13" w14:textId="77777777" w:rsidR="00FF581E" w:rsidRPr="0008302A" w:rsidRDefault="00FF581E" w:rsidP="00823475">
            <w:pPr>
              <w:spacing w:after="60"/>
              <w:jc w:val="right"/>
              <w:rPr>
                <w:sz w:val="18"/>
                <w:lang w:val="en-CA"/>
              </w:rPr>
            </w:pPr>
            <w:r w:rsidRPr="0008302A">
              <w:rPr>
                <w:sz w:val="18"/>
                <w:lang w:val="en-CA"/>
              </w:rPr>
              <w:t>0.4</w:t>
            </w:r>
          </w:p>
        </w:tc>
        <w:tc>
          <w:tcPr>
            <w:tcW w:w="1794" w:type="dxa"/>
            <w:shd w:val="clear" w:color="auto" w:fill="auto"/>
            <w:vAlign w:val="bottom"/>
          </w:tcPr>
          <w:p w14:paraId="654A0585" w14:textId="77777777" w:rsidR="00FF581E" w:rsidRPr="0008302A" w:rsidRDefault="00FF581E" w:rsidP="00823475">
            <w:pPr>
              <w:spacing w:after="60"/>
              <w:jc w:val="right"/>
              <w:rPr>
                <w:sz w:val="18"/>
                <w:lang w:val="en-CA"/>
              </w:rPr>
            </w:pPr>
            <w:r w:rsidRPr="0008302A">
              <w:rPr>
                <w:sz w:val="18"/>
                <w:lang w:val="en-CA"/>
              </w:rPr>
              <w:t>4.2</w:t>
            </w:r>
          </w:p>
        </w:tc>
      </w:tr>
      <w:tr w:rsidR="0008302A" w:rsidRPr="0008302A" w14:paraId="4C73F5B2" w14:textId="77777777" w:rsidTr="00823475">
        <w:trPr>
          <w:trHeight w:val="273"/>
        </w:trPr>
        <w:tc>
          <w:tcPr>
            <w:tcW w:w="1285" w:type="dxa"/>
            <w:vMerge/>
            <w:shd w:val="clear" w:color="auto" w:fill="auto"/>
          </w:tcPr>
          <w:p w14:paraId="3F90B621" w14:textId="77777777" w:rsidR="00FF581E" w:rsidRPr="0008302A" w:rsidRDefault="00FF581E" w:rsidP="00823475">
            <w:pPr>
              <w:spacing w:after="60"/>
              <w:jc w:val="center"/>
              <w:rPr>
                <w:sz w:val="18"/>
                <w:lang w:val="en-CA"/>
              </w:rPr>
            </w:pPr>
          </w:p>
        </w:tc>
        <w:tc>
          <w:tcPr>
            <w:tcW w:w="2618" w:type="dxa"/>
            <w:shd w:val="clear" w:color="auto" w:fill="auto"/>
          </w:tcPr>
          <w:p w14:paraId="2DA7E57C" w14:textId="77777777" w:rsidR="00FF581E" w:rsidRPr="0008302A" w:rsidRDefault="00FF581E" w:rsidP="00823475">
            <w:pPr>
              <w:spacing w:after="60"/>
              <w:jc w:val="left"/>
              <w:rPr>
                <w:sz w:val="18"/>
                <w:lang w:val="en-CA"/>
              </w:rPr>
            </w:pPr>
            <w:r w:rsidRPr="0008302A">
              <w:rPr>
                <w:sz w:val="18"/>
                <w:lang w:val="en-CA"/>
              </w:rPr>
              <w:t>Funding (US $)</w:t>
            </w:r>
          </w:p>
        </w:tc>
        <w:tc>
          <w:tcPr>
            <w:tcW w:w="1735" w:type="dxa"/>
            <w:shd w:val="clear" w:color="auto" w:fill="auto"/>
            <w:vAlign w:val="bottom"/>
          </w:tcPr>
          <w:p w14:paraId="1D1B8331" w14:textId="77777777" w:rsidR="00FF581E" w:rsidRPr="0008302A" w:rsidRDefault="00FF581E" w:rsidP="00823475">
            <w:pPr>
              <w:spacing w:after="60"/>
              <w:jc w:val="right"/>
              <w:rPr>
                <w:sz w:val="18"/>
                <w:lang w:val="en-CA"/>
              </w:rPr>
            </w:pPr>
            <w:r w:rsidRPr="0008302A">
              <w:rPr>
                <w:sz w:val="18"/>
                <w:lang w:val="en-CA"/>
              </w:rPr>
              <w:t>353,572</w:t>
            </w:r>
          </w:p>
        </w:tc>
        <w:tc>
          <w:tcPr>
            <w:tcW w:w="1374" w:type="dxa"/>
            <w:shd w:val="clear" w:color="auto" w:fill="auto"/>
            <w:vAlign w:val="bottom"/>
          </w:tcPr>
          <w:p w14:paraId="4384AAAB" w14:textId="77777777" w:rsidR="00FF581E" w:rsidRPr="0008302A" w:rsidRDefault="00FF581E" w:rsidP="00823475">
            <w:pPr>
              <w:spacing w:after="60"/>
              <w:jc w:val="right"/>
              <w:rPr>
                <w:sz w:val="18"/>
                <w:lang w:val="en-CA"/>
              </w:rPr>
            </w:pPr>
            <w:r w:rsidRPr="0008302A">
              <w:rPr>
                <w:sz w:val="18"/>
                <w:lang w:val="en-CA"/>
              </w:rPr>
              <w:t>0</w:t>
            </w:r>
          </w:p>
        </w:tc>
        <w:tc>
          <w:tcPr>
            <w:tcW w:w="1118" w:type="dxa"/>
            <w:shd w:val="clear" w:color="auto" w:fill="auto"/>
            <w:vAlign w:val="bottom"/>
          </w:tcPr>
          <w:p w14:paraId="539440FB" w14:textId="77777777" w:rsidR="00FF581E" w:rsidRPr="0008302A" w:rsidRDefault="00FF581E" w:rsidP="00823475">
            <w:pPr>
              <w:spacing w:after="60"/>
              <w:jc w:val="right"/>
              <w:rPr>
                <w:sz w:val="18"/>
                <w:lang w:val="en-CA"/>
              </w:rPr>
            </w:pPr>
            <w:r w:rsidRPr="0008302A">
              <w:rPr>
                <w:sz w:val="18"/>
                <w:lang w:val="en-CA"/>
              </w:rPr>
              <w:t>39,286</w:t>
            </w:r>
          </w:p>
        </w:tc>
        <w:tc>
          <w:tcPr>
            <w:tcW w:w="1794" w:type="dxa"/>
            <w:shd w:val="clear" w:color="auto" w:fill="auto"/>
            <w:vAlign w:val="bottom"/>
          </w:tcPr>
          <w:p w14:paraId="798DB55F" w14:textId="77777777" w:rsidR="00FF581E" w:rsidRPr="0008302A" w:rsidRDefault="00FF581E" w:rsidP="00823475">
            <w:pPr>
              <w:spacing w:after="60"/>
              <w:jc w:val="right"/>
              <w:rPr>
                <w:sz w:val="18"/>
                <w:lang w:val="en-CA"/>
              </w:rPr>
            </w:pPr>
            <w:r w:rsidRPr="0008302A">
              <w:rPr>
                <w:sz w:val="18"/>
                <w:lang w:val="en-CA"/>
              </w:rPr>
              <w:t>392,858</w:t>
            </w:r>
          </w:p>
        </w:tc>
      </w:tr>
    </w:tbl>
    <w:p w14:paraId="17A594FE" w14:textId="28255623" w:rsidR="00FF581E" w:rsidRPr="0008302A" w:rsidRDefault="00FF581E" w:rsidP="00FF581E">
      <w:pPr>
        <w:ind w:left="-426"/>
        <w:rPr>
          <w:lang w:val="en-CA"/>
        </w:rPr>
      </w:pPr>
    </w:p>
    <w:p w14:paraId="3B66574E" w14:textId="77777777" w:rsidR="00FF581E" w:rsidRPr="0008302A" w:rsidRDefault="00FF581E" w:rsidP="00FF581E">
      <w:pPr>
        <w:ind w:left="-426"/>
        <w:rPr>
          <w:lang w:val="en-CA"/>
        </w:rPr>
      </w:pPr>
    </w:p>
    <w:tbl>
      <w:tblPr>
        <w:tblStyle w:val="TableGrid"/>
        <w:tblW w:w="9924"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59"/>
        <w:gridCol w:w="1109"/>
        <w:gridCol w:w="1039"/>
        <w:gridCol w:w="996"/>
        <w:gridCol w:w="710"/>
        <w:gridCol w:w="621"/>
        <w:gridCol w:w="810"/>
        <w:gridCol w:w="676"/>
        <w:gridCol w:w="811"/>
        <w:gridCol w:w="993"/>
      </w:tblGrid>
      <w:tr w:rsidR="0008302A" w:rsidRPr="0008302A" w14:paraId="6BD57CA4" w14:textId="77777777" w:rsidTr="00823475">
        <w:trPr>
          <w:trHeight w:val="272"/>
        </w:trPr>
        <w:tc>
          <w:tcPr>
            <w:tcW w:w="0" w:type="auto"/>
            <w:gridSpan w:val="3"/>
            <w:shd w:val="clear" w:color="auto" w:fill="auto"/>
            <w:vAlign w:val="bottom"/>
          </w:tcPr>
          <w:p w14:paraId="46519A42" w14:textId="77777777" w:rsidR="00FF581E" w:rsidRPr="0008302A" w:rsidRDefault="00FF581E" w:rsidP="00FF581E">
            <w:pPr>
              <w:spacing w:after="60"/>
              <w:jc w:val="left"/>
              <w:rPr>
                <w:b/>
                <w:sz w:val="18"/>
                <w:lang w:val="en-CA"/>
              </w:rPr>
            </w:pPr>
            <w:r w:rsidRPr="0008302A">
              <w:rPr>
                <w:b/>
                <w:sz w:val="18"/>
                <w:lang w:val="en-CA"/>
              </w:rPr>
              <w:t>(VI) PROJECT DATA</w:t>
            </w:r>
          </w:p>
        </w:tc>
        <w:tc>
          <w:tcPr>
            <w:tcW w:w="996" w:type="dxa"/>
            <w:shd w:val="clear" w:color="auto" w:fill="auto"/>
          </w:tcPr>
          <w:p w14:paraId="4397A27A" w14:textId="77777777" w:rsidR="00FF581E" w:rsidRPr="0008302A" w:rsidRDefault="00FF581E" w:rsidP="00823475">
            <w:pPr>
              <w:spacing w:after="60"/>
              <w:jc w:val="center"/>
              <w:rPr>
                <w:b/>
                <w:sz w:val="18"/>
                <w:lang w:val="en-CA"/>
              </w:rPr>
            </w:pPr>
            <w:r w:rsidRPr="0008302A">
              <w:rPr>
                <w:b/>
                <w:sz w:val="18"/>
                <w:lang w:val="en-CA"/>
              </w:rPr>
              <w:t>2015</w:t>
            </w:r>
          </w:p>
        </w:tc>
        <w:tc>
          <w:tcPr>
            <w:tcW w:w="710" w:type="dxa"/>
            <w:shd w:val="clear" w:color="auto" w:fill="auto"/>
          </w:tcPr>
          <w:p w14:paraId="2B410D9F" w14:textId="77777777" w:rsidR="00FF581E" w:rsidRPr="0008302A" w:rsidRDefault="00FF581E" w:rsidP="00823475">
            <w:pPr>
              <w:spacing w:after="60"/>
              <w:jc w:val="center"/>
              <w:rPr>
                <w:b/>
                <w:sz w:val="18"/>
                <w:lang w:val="en-CA"/>
              </w:rPr>
            </w:pPr>
            <w:r w:rsidRPr="0008302A">
              <w:rPr>
                <w:b/>
                <w:sz w:val="18"/>
                <w:lang w:val="en-CA"/>
              </w:rPr>
              <w:t>2016</w:t>
            </w:r>
          </w:p>
        </w:tc>
        <w:tc>
          <w:tcPr>
            <w:tcW w:w="621" w:type="dxa"/>
            <w:shd w:val="clear" w:color="auto" w:fill="auto"/>
          </w:tcPr>
          <w:p w14:paraId="79B4446E" w14:textId="77777777" w:rsidR="00FF581E" w:rsidRPr="0008302A" w:rsidRDefault="00FF581E" w:rsidP="00823475">
            <w:pPr>
              <w:spacing w:after="60"/>
              <w:jc w:val="center"/>
              <w:rPr>
                <w:b/>
                <w:sz w:val="18"/>
                <w:lang w:val="en-CA"/>
              </w:rPr>
            </w:pPr>
            <w:r w:rsidRPr="0008302A">
              <w:rPr>
                <w:b/>
                <w:sz w:val="18"/>
                <w:lang w:val="en-CA"/>
              </w:rPr>
              <w:t>2017</w:t>
            </w:r>
          </w:p>
        </w:tc>
        <w:tc>
          <w:tcPr>
            <w:tcW w:w="810" w:type="dxa"/>
            <w:shd w:val="clear" w:color="auto" w:fill="auto"/>
          </w:tcPr>
          <w:p w14:paraId="13B22E98" w14:textId="77777777" w:rsidR="00FF581E" w:rsidRPr="0008302A" w:rsidRDefault="00FF581E" w:rsidP="00823475">
            <w:pPr>
              <w:spacing w:after="60"/>
              <w:jc w:val="center"/>
              <w:rPr>
                <w:b/>
                <w:sz w:val="18"/>
                <w:lang w:val="en-CA"/>
              </w:rPr>
            </w:pPr>
            <w:r w:rsidRPr="0008302A">
              <w:rPr>
                <w:b/>
                <w:sz w:val="18"/>
                <w:lang w:val="en-CA"/>
              </w:rPr>
              <w:t>2018</w:t>
            </w:r>
          </w:p>
        </w:tc>
        <w:tc>
          <w:tcPr>
            <w:tcW w:w="676" w:type="dxa"/>
            <w:shd w:val="clear" w:color="auto" w:fill="auto"/>
          </w:tcPr>
          <w:p w14:paraId="35B22FCC" w14:textId="77777777" w:rsidR="00FF581E" w:rsidRPr="0008302A" w:rsidRDefault="00FF581E" w:rsidP="00823475">
            <w:pPr>
              <w:spacing w:after="60"/>
              <w:jc w:val="center"/>
              <w:rPr>
                <w:b/>
                <w:sz w:val="18"/>
                <w:lang w:val="en-CA"/>
              </w:rPr>
            </w:pPr>
            <w:r w:rsidRPr="0008302A">
              <w:rPr>
                <w:b/>
                <w:sz w:val="18"/>
                <w:lang w:val="en-CA"/>
              </w:rPr>
              <w:t>2019</w:t>
            </w:r>
          </w:p>
        </w:tc>
        <w:tc>
          <w:tcPr>
            <w:tcW w:w="811" w:type="dxa"/>
            <w:shd w:val="clear" w:color="auto" w:fill="auto"/>
          </w:tcPr>
          <w:p w14:paraId="0FE06FE4" w14:textId="77777777" w:rsidR="00FF581E" w:rsidRPr="0008302A" w:rsidRDefault="00FF581E" w:rsidP="00823475">
            <w:pPr>
              <w:spacing w:after="60"/>
              <w:jc w:val="center"/>
              <w:rPr>
                <w:b/>
                <w:sz w:val="18"/>
                <w:lang w:val="en-CA"/>
              </w:rPr>
            </w:pPr>
            <w:r w:rsidRPr="0008302A">
              <w:rPr>
                <w:b/>
                <w:sz w:val="18"/>
                <w:lang w:val="en-CA"/>
              </w:rPr>
              <w:t>2020</w:t>
            </w:r>
          </w:p>
        </w:tc>
        <w:tc>
          <w:tcPr>
            <w:tcW w:w="993" w:type="dxa"/>
            <w:shd w:val="clear" w:color="auto" w:fill="auto"/>
          </w:tcPr>
          <w:p w14:paraId="30313BF2" w14:textId="77777777" w:rsidR="00FF581E" w:rsidRPr="0008302A" w:rsidRDefault="00FF581E" w:rsidP="00823475">
            <w:pPr>
              <w:spacing w:after="60"/>
              <w:jc w:val="center"/>
              <w:rPr>
                <w:b/>
                <w:sz w:val="18"/>
                <w:lang w:val="en-CA"/>
              </w:rPr>
            </w:pPr>
            <w:r w:rsidRPr="0008302A">
              <w:rPr>
                <w:b/>
                <w:sz w:val="18"/>
                <w:lang w:val="en-CA"/>
              </w:rPr>
              <w:t>Total</w:t>
            </w:r>
          </w:p>
        </w:tc>
      </w:tr>
      <w:tr w:rsidR="0008302A" w:rsidRPr="0008302A" w14:paraId="413E39A6" w14:textId="77777777" w:rsidTr="00823475">
        <w:trPr>
          <w:trHeight w:val="559"/>
        </w:trPr>
        <w:tc>
          <w:tcPr>
            <w:tcW w:w="0" w:type="auto"/>
            <w:gridSpan w:val="3"/>
            <w:shd w:val="clear" w:color="auto" w:fill="auto"/>
            <w:vAlign w:val="bottom"/>
          </w:tcPr>
          <w:p w14:paraId="781B9596" w14:textId="77777777" w:rsidR="00FF581E" w:rsidRPr="0008302A" w:rsidRDefault="00FF581E" w:rsidP="00FF581E">
            <w:pPr>
              <w:spacing w:after="60"/>
              <w:jc w:val="left"/>
              <w:rPr>
                <w:sz w:val="18"/>
                <w:lang w:val="en-CA"/>
              </w:rPr>
            </w:pPr>
          </w:p>
          <w:p w14:paraId="55469EFE" w14:textId="77777777" w:rsidR="00FF581E" w:rsidRPr="0008302A" w:rsidRDefault="00FF581E" w:rsidP="00FF581E">
            <w:pPr>
              <w:spacing w:after="60"/>
              <w:jc w:val="left"/>
              <w:rPr>
                <w:sz w:val="18"/>
                <w:lang w:val="en-CA"/>
              </w:rPr>
            </w:pPr>
            <w:r w:rsidRPr="0008302A">
              <w:rPr>
                <w:sz w:val="18"/>
                <w:lang w:val="en-CA"/>
              </w:rPr>
              <w:t>Montreal Protocol consumption limits</w:t>
            </w:r>
          </w:p>
        </w:tc>
        <w:tc>
          <w:tcPr>
            <w:tcW w:w="996" w:type="dxa"/>
            <w:shd w:val="clear" w:color="auto" w:fill="auto"/>
          </w:tcPr>
          <w:p w14:paraId="114E47B9" w14:textId="77777777" w:rsidR="00FF581E" w:rsidRPr="0008302A" w:rsidRDefault="00FF581E" w:rsidP="00823475">
            <w:pPr>
              <w:spacing w:after="60"/>
              <w:jc w:val="right"/>
              <w:rPr>
                <w:sz w:val="18"/>
                <w:lang w:val="en-CA"/>
              </w:rPr>
            </w:pPr>
            <w:r w:rsidRPr="0008302A">
              <w:rPr>
                <w:sz w:val="18"/>
                <w:lang w:val="en-CA"/>
              </w:rPr>
              <w:t>47.43</w:t>
            </w:r>
          </w:p>
        </w:tc>
        <w:tc>
          <w:tcPr>
            <w:tcW w:w="710" w:type="dxa"/>
            <w:shd w:val="clear" w:color="auto" w:fill="auto"/>
          </w:tcPr>
          <w:p w14:paraId="032248B2" w14:textId="77777777" w:rsidR="00FF581E" w:rsidRPr="0008302A" w:rsidRDefault="00FF581E" w:rsidP="00823475">
            <w:pPr>
              <w:spacing w:after="60"/>
              <w:jc w:val="right"/>
              <w:rPr>
                <w:sz w:val="18"/>
                <w:lang w:val="en-CA"/>
              </w:rPr>
            </w:pPr>
            <w:r w:rsidRPr="0008302A">
              <w:rPr>
                <w:sz w:val="18"/>
                <w:lang w:val="en-CA"/>
              </w:rPr>
              <w:t>47.43</w:t>
            </w:r>
          </w:p>
        </w:tc>
        <w:tc>
          <w:tcPr>
            <w:tcW w:w="621" w:type="dxa"/>
            <w:shd w:val="clear" w:color="auto" w:fill="auto"/>
          </w:tcPr>
          <w:p w14:paraId="554B88E3" w14:textId="77777777" w:rsidR="00FF581E" w:rsidRPr="0008302A" w:rsidRDefault="00FF581E" w:rsidP="00823475">
            <w:pPr>
              <w:spacing w:after="60"/>
              <w:jc w:val="right"/>
              <w:rPr>
                <w:sz w:val="18"/>
                <w:lang w:val="en-CA"/>
              </w:rPr>
            </w:pPr>
            <w:r w:rsidRPr="0008302A">
              <w:rPr>
                <w:sz w:val="18"/>
                <w:lang w:val="en-CA"/>
              </w:rPr>
              <w:t>47.43</w:t>
            </w:r>
          </w:p>
        </w:tc>
        <w:tc>
          <w:tcPr>
            <w:tcW w:w="810" w:type="dxa"/>
            <w:shd w:val="clear" w:color="auto" w:fill="auto"/>
          </w:tcPr>
          <w:p w14:paraId="4DCF5D75" w14:textId="77777777" w:rsidR="00FF581E" w:rsidRPr="0008302A" w:rsidRDefault="00FF581E" w:rsidP="00823475">
            <w:pPr>
              <w:spacing w:after="60"/>
              <w:jc w:val="right"/>
              <w:rPr>
                <w:sz w:val="18"/>
                <w:lang w:val="en-CA"/>
              </w:rPr>
            </w:pPr>
            <w:r w:rsidRPr="0008302A">
              <w:rPr>
                <w:sz w:val="18"/>
                <w:lang w:val="en-CA"/>
              </w:rPr>
              <w:t>47.43</w:t>
            </w:r>
          </w:p>
        </w:tc>
        <w:tc>
          <w:tcPr>
            <w:tcW w:w="676" w:type="dxa"/>
            <w:shd w:val="clear" w:color="auto" w:fill="auto"/>
          </w:tcPr>
          <w:p w14:paraId="27413F0D" w14:textId="77777777" w:rsidR="00FF581E" w:rsidRPr="0008302A" w:rsidRDefault="00FF581E" w:rsidP="00823475">
            <w:pPr>
              <w:spacing w:after="60"/>
              <w:jc w:val="right"/>
              <w:rPr>
                <w:sz w:val="18"/>
                <w:lang w:val="en-CA"/>
              </w:rPr>
            </w:pPr>
            <w:r w:rsidRPr="0008302A">
              <w:rPr>
                <w:sz w:val="18"/>
                <w:lang w:val="en-CA"/>
              </w:rPr>
              <w:t>47.43</w:t>
            </w:r>
          </w:p>
        </w:tc>
        <w:tc>
          <w:tcPr>
            <w:tcW w:w="811" w:type="dxa"/>
            <w:shd w:val="clear" w:color="auto" w:fill="auto"/>
          </w:tcPr>
          <w:p w14:paraId="0D1C9EA2" w14:textId="77777777" w:rsidR="00FF581E" w:rsidRPr="0008302A" w:rsidRDefault="00FF581E" w:rsidP="00823475">
            <w:pPr>
              <w:spacing w:after="60"/>
              <w:jc w:val="right"/>
              <w:rPr>
                <w:sz w:val="18"/>
                <w:lang w:val="en-CA"/>
              </w:rPr>
            </w:pPr>
            <w:r w:rsidRPr="0008302A">
              <w:rPr>
                <w:sz w:val="18"/>
                <w:lang w:val="en-CA"/>
              </w:rPr>
              <w:t>34.25</w:t>
            </w:r>
          </w:p>
        </w:tc>
        <w:tc>
          <w:tcPr>
            <w:tcW w:w="993" w:type="dxa"/>
            <w:shd w:val="clear" w:color="auto" w:fill="auto"/>
          </w:tcPr>
          <w:p w14:paraId="1DFE5637" w14:textId="77777777" w:rsidR="00FF581E" w:rsidRPr="0008302A" w:rsidRDefault="00FF581E" w:rsidP="00823475">
            <w:pPr>
              <w:spacing w:after="60"/>
              <w:jc w:val="right"/>
              <w:rPr>
                <w:sz w:val="18"/>
                <w:lang w:val="en-CA"/>
              </w:rPr>
            </w:pPr>
          </w:p>
        </w:tc>
      </w:tr>
      <w:tr w:rsidR="0008302A" w:rsidRPr="0008302A" w14:paraId="49F019A9" w14:textId="77777777" w:rsidTr="00823475">
        <w:trPr>
          <w:trHeight w:val="546"/>
        </w:trPr>
        <w:tc>
          <w:tcPr>
            <w:tcW w:w="0" w:type="auto"/>
            <w:gridSpan w:val="3"/>
            <w:shd w:val="clear" w:color="auto" w:fill="auto"/>
            <w:vAlign w:val="bottom"/>
          </w:tcPr>
          <w:p w14:paraId="0B365B97" w14:textId="77777777" w:rsidR="00FF581E" w:rsidRPr="0008302A" w:rsidRDefault="00FF581E" w:rsidP="00FF581E">
            <w:pPr>
              <w:spacing w:after="60"/>
              <w:jc w:val="left"/>
              <w:rPr>
                <w:sz w:val="18"/>
                <w:lang w:val="en-CA"/>
              </w:rPr>
            </w:pPr>
          </w:p>
          <w:p w14:paraId="3F6471DE" w14:textId="77777777" w:rsidR="00FF581E" w:rsidRPr="0008302A" w:rsidRDefault="00FF581E" w:rsidP="00FF581E">
            <w:pPr>
              <w:spacing w:after="60"/>
              <w:jc w:val="left"/>
              <w:rPr>
                <w:sz w:val="18"/>
                <w:lang w:val="en-CA"/>
              </w:rPr>
            </w:pPr>
            <w:r w:rsidRPr="0008302A">
              <w:rPr>
                <w:sz w:val="18"/>
                <w:lang w:val="en-CA"/>
              </w:rPr>
              <w:t>Maximum allowable consumption (ODP tonnes)</w:t>
            </w:r>
          </w:p>
        </w:tc>
        <w:tc>
          <w:tcPr>
            <w:tcW w:w="996" w:type="dxa"/>
            <w:shd w:val="clear" w:color="auto" w:fill="auto"/>
          </w:tcPr>
          <w:p w14:paraId="0B712C77" w14:textId="77777777" w:rsidR="00FF581E" w:rsidRPr="0008302A" w:rsidRDefault="00FF581E" w:rsidP="00823475">
            <w:pPr>
              <w:spacing w:after="60"/>
              <w:jc w:val="right"/>
              <w:rPr>
                <w:sz w:val="18"/>
                <w:lang w:val="en-CA"/>
              </w:rPr>
            </w:pPr>
            <w:r w:rsidRPr="0008302A">
              <w:rPr>
                <w:sz w:val="18"/>
                <w:lang w:val="en-CA"/>
              </w:rPr>
              <w:t>47.43</w:t>
            </w:r>
          </w:p>
        </w:tc>
        <w:tc>
          <w:tcPr>
            <w:tcW w:w="710" w:type="dxa"/>
            <w:shd w:val="clear" w:color="auto" w:fill="auto"/>
          </w:tcPr>
          <w:p w14:paraId="0FC38A67" w14:textId="77777777" w:rsidR="00FF581E" w:rsidRPr="0008302A" w:rsidRDefault="00FF581E" w:rsidP="00823475">
            <w:pPr>
              <w:spacing w:after="60"/>
              <w:jc w:val="right"/>
              <w:rPr>
                <w:sz w:val="18"/>
                <w:lang w:val="en-CA"/>
              </w:rPr>
            </w:pPr>
            <w:r w:rsidRPr="0008302A">
              <w:rPr>
                <w:sz w:val="18"/>
                <w:lang w:val="en-CA"/>
              </w:rPr>
              <w:t>42.13</w:t>
            </w:r>
          </w:p>
        </w:tc>
        <w:tc>
          <w:tcPr>
            <w:tcW w:w="621" w:type="dxa"/>
            <w:shd w:val="clear" w:color="auto" w:fill="auto"/>
          </w:tcPr>
          <w:p w14:paraId="5BA15B98" w14:textId="77777777" w:rsidR="00FF581E" w:rsidRPr="0008302A" w:rsidRDefault="00FF581E" w:rsidP="00823475">
            <w:pPr>
              <w:spacing w:after="60"/>
              <w:jc w:val="right"/>
              <w:rPr>
                <w:sz w:val="18"/>
                <w:lang w:val="en-CA"/>
              </w:rPr>
            </w:pPr>
            <w:r w:rsidRPr="0008302A">
              <w:rPr>
                <w:sz w:val="18"/>
                <w:lang w:val="en-CA"/>
              </w:rPr>
              <w:t>36.89</w:t>
            </w:r>
          </w:p>
        </w:tc>
        <w:tc>
          <w:tcPr>
            <w:tcW w:w="810" w:type="dxa"/>
            <w:shd w:val="clear" w:color="auto" w:fill="auto"/>
          </w:tcPr>
          <w:p w14:paraId="5843CFAD" w14:textId="77777777" w:rsidR="00FF581E" w:rsidRPr="0008302A" w:rsidRDefault="00FF581E" w:rsidP="00823475">
            <w:pPr>
              <w:spacing w:after="60"/>
              <w:jc w:val="right"/>
              <w:rPr>
                <w:sz w:val="18"/>
                <w:lang w:val="en-CA"/>
              </w:rPr>
            </w:pPr>
            <w:r w:rsidRPr="0008302A">
              <w:rPr>
                <w:sz w:val="18"/>
                <w:lang w:val="en-CA"/>
              </w:rPr>
              <w:t>36.89</w:t>
            </w:r>
          </w:p>
        </w:tc>
        <w:tc>
          <w:tcPr>
            <w:tcW w:w="676" w:type="dxa"/>
            <w:shd w:val="clear" w:color="auto" w:fill="auto"/>
          </w:tcPr>
          <w:p w14:paraId="3C830A8C" w14:textId="77777777" w:rsidR="00FF581E" w:rsidRPr="0008302A" w:rsidRDefault="00FF581E" w:rsidP="00823475">
            <w:pPr>
              <w:spacing w:after="60"/>
              <w:jc w:val="right"/>
              <w:rPr>
                <w:sz w:val="18"/>
                <w:lang w:val="en-CA"/>
              </w:rPr>
            </w:pPr>
            <w:r w:rsidRPr="0008302A">
              <w:rPr>
                <w:sz w:val="18"/>
                <w:lang w:val="en-CA"/>
              </w:rPr>
              <w:t>30.81</w:t>
            </w:r>
          </w:p>
        </w:tc>
        <w:tc>
          <w:tcPr>
            <w:tcW w:w="811" w:type="dxa"/>
            <w:shd w:val="clear" w:color="auto" w:fill="auto"/>
          </w:tcPr>
          <w:p w14:paraId="0A386984" w14:textId="77777777" w:rsidR="00FF581E" w:rsidRPr="0008302A" w:rsidRDefault="00FF581E" w:rsidP="00823475">
            <w:pPr>
              <w:spacing w:after="60"/>
              <w:jc w:val="right"/>
              <w:rPr>
                <w:sz w:val="18"/>
                <w:lang w:val="en-CA"/>
              </w:rPr>
            </w:pPr>
            <w:r w:rsidRPr="0008302A">
              <w:rPr>
                <w:sz w:val="18"/>
                <w:lang w:val="en-CA"/>
              </w:rPr>
              <w:t>13.17</w:t>
            </w:r>
          </w:p>
        </w:tc>
        <w:tc>
          <w:tcPr>
            <w:tcW w:w="993" w:type="dxa"/>
            <w:shd w:val="clear" w:color="auto" w:fill="auto"/>
          </w:tcPr>
          <w:p w14:paraId="31349976" w14:textId="77777777" w:rsidR="00FF581E" w:rsidRPr="0008302A" w:rsidRDefault="00FF581E" w:rsidP="00823475">
            <w:pPr>
              <w:spacing w:after="60"/>
              <w:jc w:val="right"/>
              <w:rPr>
                <w:sz w:val="18"/>
                <w:lang w:val="en-CA"/>
              </w:rPr>
            </w:pPr>
          </w:p>
        </w:tc>
      </w:tr>
      <w:tr w:rsidR="0008302A" w:rsidRPr="0008302A" w14:paraId="2EA59661" w14:textId="77777777" w:rsidTr="009A46CF">
        <w:trPr>
          <w:trHeight w:val="494"/>
        </w:trPr>
        <w:tc>
          <w:tcPr>
            <w:tcW w:w="0" w:type="auto"/>
            <w:vMerge w:val="restart"/>
            <w:shd w:val="clear" w:color="auto" w:fill="auto"/>
          </w:tcPr>
          <w:p w14:paraId="1B154169" w14:textId="77777777" w:rsidR="00FF581E" w:rsidRPr="0008302A" w:rsidRDefault="00FF581E" w:rsidP="00FF581E">
            <w:pPr>
              <w:spacing w:after="60"/>
              <w:jc w:val="left"/>
              <w:rPr>
                <w:sz w:val="18"/>
                <w:lang w:val="en-CA"/>
              </w:rPr>
            </w:pPr>
            <w:r w:rsidRPr="0008302A">
              <w:rPr>
                <w:sz w:val="18"/>
                <w:lang w:val="en-CA"/>
              </w:rPr>
              <w:t>Agreed funding (US$)</w:t>
            </w:r>
          </w:p>
        </w:tc>
        <w:tc>
          <w:tcPr>
            <w:tcW w:w="0" w:type="auto"/>
            <w:vMerge w:val="restart"/>
            <w:shd w:val="clear" w:color="auto" w:fill="auto"/>
          </w:tcPr>
          <w:p w14:paraId="197B2AE5" w14:textId="77777777" w:rsidR="00FF581E" w:rsidRPr="0008302A" w:rsidRDefault="00FF581E" w:rsidP="00FF581E">
            <w:pPr>
              <w:spacing w:after="60"/>
              <w:jc w:val="left"/>
              <w:rPr>
                <w:sz w:val="18"/>
                <w:lang w:val="en-CA"/>
              </w:rPr>
            </w:pPr>
            <w:r w:rsidRPr="0008302A">
              <w:rPr>
                <w:sz w:val="18"/>
                <w:lang w:val="en-CA"/>
              </w:rPr>
              <w:t>UNIDO</w:t>
            </w:r>
          </w:p>
        </w:tc>
        <w:tc>
          <w:tcPr>
            <w:tcW w:w="0" w:type="auto"/>
            <w:shd w:val="clear" w:color="auto" w:fill="auto"/>
            <w:vAlign w:val="center"/>
          </w:tcPr>
          <w:p w14:paraId="25294D30" w14:textId="77777777" w:rsidR="00FF581E" w:rsidRPr="0008302A" w:rsidRDefault="00FF581E" w:rsidP="009A46CF">
            <w:pPr>
              <w:spacing w:after="60"/>
              <w:jc w:val="left"/>
              <w:rPr>
                <w:sz w:val="18"/>
                <w:lang w:val="en-CA"/>
              </w:rPr>
            </w:pPr>
            <w:r w:rsidRPr="0008302A">
              <w:rPr>
                <w:sz w:val="18"/>
                <w:lang w:val="en-CA"/>
              </w:rPr>
              <w:t>Project costs</w:t>
            </w:r>
          </w:p>
        </w:tc>
        <w:tc>
          <w:tcPr>
            <w:tcW w:w="996" w:type="dxa"/>
            <w:shd w:val="clear" w:color="auto" w:fill="auto"/>
          </w:tcPr>
          <w:p w14:paraId="3C82F48B" w14:textId="77777777" w:rsidR="00FF581E" w:rsidRPr="0008302A" w:rsidRDefault="00FF581E" w:rsidP="00823475">
            <w:pPr>
              <w:spacing w:after="60"/>
              <w:jc w:val="right"/>
              <w:rPr>
                <w:sz w:val="18"/>
                <w:lang w:val="en-CA"/>
              </w:rPr>
            </w:pPr>
            <w:r w:rsidRPr="0008302A">
              <w:rPr>
                <w:sz w:val="18"/>
                <w:lang w:val="en-CA"/>
              </w:rPr>
              <w:t>2,383,572</w:t>
            </w:r>
          </w:p>
        </w:tc>
        <w:tc>
          <w:tcPr>
            <w:tcW w:w="710" w:type="dxa"/>
            <w:shd w:val="clear" w:color="auto" w:fill="auto"/>
          </w:tcPr>
          <w:p w14:paraId="06EC44A1" w14:textId="7CBE9A84" w:rsidR="00FF581E" w:rsidRPr="0008302A" w:rsidRDefault="009A46CF" w:rsidP="00823475">
            <w:pPr>
              <w:spacing w:after="60"/>
              <w:jc w:val="right"/>
              <w:rPr>
                <w:sz w:val="18"/>
                <w:lang w:val="en-CA"/>
              </w:rPr>
            </w:pPr>
            <w:r w:rsidRPr="0008302A">
              <w:rPr>
                <w:sz w:val="18"/>
                <w:lang w:val="en-CA"/>
              </w:rPr>
              <w:t>0</w:t>
            </w:r>
          </w:p>
        </w:tc>
        <w:tc>
          <w:tcPr>
            <w:tcW w:w="621" w:type="dxa"/>
            <w:shd w:val="clear" w:color="auto" w:fill="auto"/>
          </w:tcPr>
          <w:p w14:paraId="31117695" w14:textId="4EF73FE0" w:rsidR="00FF581E" w:rsidRPr="0008302A" w:rsidRDefault="009A46CF" w:rsidP="00823475">
            <w:pPr>
              <w:spacing w:after="60"/>
              <w:jc w:val="right"/>
              <w:rPr>
                <w:sz w:val="18"/>
                <w:lang w:val="en-CA"/>
              </w:rPr>
            </w:pPr>
            <w:r w:rsidRPr="0008302A">
              <w:rPr>
                <w:sz w:val="18"/>
                <w:lang w:val="en-CA"/>
              </w:rPr>
              <w:t>0</w:t>
            </w:r>
          </w:p>
        </w:tc>
        <w:tc>
          <w:tcPr>
            <w:tcW w:w="810" w:type="dxa"/>
            <w:shd w:val="clear" w:color="auto" w:fill="auto"/>
          </w:tcPr>
          <w:p w14:paraId="05FEFE69" w14:textId="77777777" w:rsidR="00FF581E" w:rsidRPr="0008302A" w:rsidRDefault="00FF581E" w:rsidP="00823475">
            <w:pPr>
              <w:spacing w:after="60"/>
              <w:jc w:val="right"/>
              <w:rPr>
                <w:sz w:val="18"/>
                <w:lang w:val="en-CA"/>
              </w:rPr>
            </w:pPr>
            <w:r w:rsidRPr="0008302A">
              <w:rPr>
                <w:sz w:val="18"/>
                <w:lang w:val="en-CA"/>
              </w:rPr>
              <w:t>330,441</w:t>
            </w:r>
          </w:p>
        </w:tc>
        <w:tc>
          <w:tcPr>
            <w:tcW w:w="676" w:type="dxa"/>
            <w:shd w:val="clear" w:color="auto" w:fill="auto"/>
          </w:tcPr>
          <w:p w14:paraId="2272B22D" w14:textId="7D90BBB8" w:rsidR="00FF581E" w:rsidRPr="0008302A" w:rsidRDefault="009A46CF" w:rsidP="00823475">
            <w:pPr>
              <w:spacing w:after="60"/>
              <w:jc w:val="right"/>
              <w:rPr>
                <w:sz w:val="18"/>
                <w:lang w:val="en-CA"/>
              </w:rPr>
            </w:pPr>
            <w:r w:rsidRPr="0008302A">
              <w:rPr>
                <w:sz w:val="18"/>
                <w:lang w:val="en-CA"/>
              </w:rPr>
              <w:t>0</w:t>
            </w:r>
          </w:p>
        </w:tc>
        <w:tc>
          <w:tcPr>
            <w:tcW w:w="811" w:type="dxa"/>
            <w:shd w:val="clear" w:color="auto" w:fill="auto"/>
          </w:tcPr>
          <w:p w14:paraId="252A2C62" w14:textId="77777777" w:rsidR="00FF581E" w:rsidRPr="0008302A" w:rsidRDefault="00FF581E" w:rsidP="00823475">
            <w:pPr>
              <w:spacing w:after="60"/>
              <w:jc w:val="right"/>
              <w:rPr>
                <w:sz w:val="18"/>
                <w:lang w:val="en-CA"/>
              </w:rPr>
            </w:pPr>
            <w:r w:rsidRPr="0008302A">
              <w:rPr>
                <w:sz w:val="18"/>
                <w:lang w:val="en-CA"/>
              </w:rPr>
              <w:t>36,716</w:t>
            </w:r>
          </w:p>
        </w:tc>
        <w:tc>
          <w:tcPr>
            <w:tcW w:w="993" w:type="dxa"/>
            <w:shd w:val="clear" w:color="auto" w:fill="auto"/>
          </w:tcPr>
          <w:p w14:paraId="5DF582BE" w14:textId="77777777" w:rsidR="00FF581E" w:rsidRPr="0008302A" w:rsidRDefault="00FF581E" w:rsidP="00823475">
            <w:pPr>
              <w:spacing w:after="60"/>
              <w:jc w:val="right"/>
              <w:rPr>
                <w:sz w:val="18"/>
                <w:lang w:val="en-CA"/>
              </w:rPr>
            </w:pPr>
            <w:r w:rsidRPr="0008302A">
              <w:rPr>
                <w:sz w:val="18"/>
                <w:lang w:val="en-CA"/>
              </w:rPr>
              <w:t>2,750,729</w:t>
            </w:r>
          </w:p>
        </w:tc>
      </w:tr>
      <w:tr w:rsidR="0008302A" w:rsidRPr="0008302A" w14:paraId="3FA3DD96" w14:textId="77777777" w:rsidTr="009A46CF">
        <w:trPr>
          <w:trHeight w:val="494"/>
        </w:trPr>
        <w:tc>
          <w:tcPr>
            <w:tcW w:w="0" w:type="auto"/>
            <w:vMerge/>
            <w:shd w:val="clear" w:color="auto" w:fill="auto"/>
          </w:tcPr>
          <w:p w14:paraId="2186DB89" w14:textId="77777777" w:rsidR="00FF581E" w:rsidRPr="0008302A" w:rsidRDefault="00FF581E" w:rsidP="00FF581E">
            <w:pPr>
              <w:spacing w:after="60"/>
              <w:jc w:val="left"/>
              <w:rPr>
                <w:sz w:val="18"/>
                <w:lang w:val="en-CA"/>
              </w:rPr>
            </w:pPr>
          </w:p>
        </w:tc>
        <w:tc>
          <w:tcPr>
            <w:tcW w:w="0" w:type="auto"/>
            <w:vMerge/>
            <w:shd w:val="clear" w:color="auto" w:fill="auto"/>
          </w:tcPr>
          <w:p w14:paraId="4DA0D782" w14:textId="77777777" w:rsidR="00FF581E" w:rsidRPr="0008302A" w:rsidRDefault="00FF581E" w:rsidP="00FF581E">
            <w:pPr>
              <w:spacing w:after="60"/>
              <w:jc w:val="left"/>
              <w:rPr>
                <w:sz w:val="18"/>
                <w:lang w:val="en-CA"/>
              </w:rPr>
            </w:pPr>
          </w:p>
        </w:tc>
        <w:tc>
          <w:tcPr>
            <w:tcW w:w="0" w:type="auto"/>
            <w:shd w:val="clear" w:color="auto" w:fill="auto"/>
            <w:vAlign w:val="center"/>
          </w:tcPr>
          <w:p w14:paraId="2E786DAB" w14:textId="77777777" w:rsidR="00FF581E" w:rsidRPr="0008302A" w:rsidRDefault="00FF581E" w:rsidP="009A46CF">
            <w:pPr>
              <w:spacing w:after="60"/>
              <w:jc w:val="left"/>
              <w:rPr>
                <w:sz w:val="18"/>
                <w:lang w:val="en-CA"/>
              </w:rPr>
            </w:pPr>
            <w:r w:rsidRPr="0008302A">
              <w:rPr>
                <w:sz w:val="18"/>
                <w:lang w:val="en-CA"/>
              </w:rPr>
              <w:t>Support costs</w:t>
            </w:r>
          </w:p>
        </w:tc>
        <w:tc>
          <w:tcPr>
            <w:tcW w:w="996" w:type="dxa"/>
            <w:shd w:val="clear" w:color="auto" w:fill="auto"/>
          </w:tcPr>
          <w:p w14:paraId="5D1411FC" w14:textId="77777777" w:rsidR="00FF581E" w:rsidRPr="0008302A" w:rsidRDefault="00FF581E" w:rsidP="00823475">
            <w:pPr>
              <w:spacing w:after="60"/>
              <w:jc w:val="right"/>
              <w:rPr>
                <w:sz w:val="18"/>
                <w:lang w:val="en-CA"/>
              </w:rPr>
            </w:pPr>
            <w:r w:rsidRPr="0008302A">
              <w:rPr>
                <w:sz w:val="18"/>
                <w:lang w:val="en-CA"/>
              </w:rPr>
              <w:t>166,850</w:t>
            </w:r>
          </w:p>
        </w:tc>
        <w:tc>
          <w:tcPr>
            <w:tcW w:w="710" w:type="dxa"/>
            <w:shd w:val="clear" w:color="auto" w:fill="auto"/>
          </w:tcPr>
          <w:p w14:paraId="6602DAB8" w14:textId="6C20AA51" w:rsidR="00FF581E" w:rsidRPr="0008302A" w:rsidRDefault="009A46CF" w:rsidP="00823475">
            <w:pPr>
              <w:spacing w:after="60"/>
              <w:jc w:val="right"/>
              <w:rPr>
                <w:sz w:val="18"/>
                <w:lang w:val="en-CA"/>
              </w:rPr>
            </w:pPr>
            <w:r w:rsidRPr="0008302A">
              <w:rPr>
                <w:sz w:val="18"/>
                <w:lang w:val="en-CA"/>
              </w:rPr>
              <w:t>0</w:t>
            </w:r>
          </w:p>
        </w:tc>
        <w:tc>
          <w:tcPr>
            <w:tcW w:w="621" w:type="dxa"/>
            <w:shd w:val="clear" w:color="auto" w:fill="auto"/>
          </w:tcPr>
          <w:p w14:paraId="168DAD72" w14:textId="7A15264B" w:rsidR="00FF581E" w:rsidRPr="0008302A" w:rsidRDefault="009A46CF" w:rsidP="00823475">
            <w:pPr>
              <w:spacing w:after="60"/>
              <w:jc w:val="right"/>
              <w:rPr>
                <w:sz w:val="18"/>
                <w:lang w:val="en-CA"/>
              </w:rPr>
            </w:pPr>
            <w:r w:rsidRPr="0008302A">
              <w:rPr>
                <w:sz w:val="18"/>
                <w:lang w:val="en-CA"/>
              </w:rPr>
              <w:t>0</w:t>
            </w:r>
          </w:p>
        </w:tc>
        <w:tc>
          <w:tcPr>
            <w:tcW w:w="810" w:type="dxa"/>
            <w:shd w:val="clear" w:color="auto" w:fill="auto"/>
          </w:tcPr>
          <w:p w14:paraId="5443B7C5" w14:textId="77777777" w:rsidR="00FF581E" w:rsidRPr="0008302A" w:rsidRDefault="00FF581E" w:rsidP="00823475">
            <w:pPr>
              <w:spacing w:after="60"/>
              <w:jc w:val="right"/>
              <w:rPr>
                <w:sz w:val="18"/>
                <w:lang w:val="en-CA"/>
              </w:rPr>
            </w:pPr>
            <w:r w:rsidRPr="0008302A">
              <w:rPr>
                <w:sz w:val="18"/>
                <w:lang w:val="en-CA"/>
              </w:rPr>
              <w:t>23,131</w:t>
            </w:r>
          </w:p>
        </w:tc>
        <w:tc>
          <w:tcPr>
            <w:tcW w:w="676" w:type="dxa"/>
            <w:shd w:val="clear" w:color="auto" w:fill="auto"/>
          </w:tcPr>
          <w:p w14:paraId="44EDD3BD" w14:textId="2772139D" w:rsidR="00FF581E" w:rsidRPr="0008302A" w:rsidRDefault="009A46CF" w:rsidP="00823475">
            <w:pPr>
              <w:spacing w:after="60"/>
              <w:jc w:val="right"/>
              <w:rPr>
                <w:sz w:val="18"/>
                <w:lang w:val="en-CA"/>
              </w:rPr>
            </w:pPr>
            <w:r w:rsidRPr="0008302A">
              <w:rPr>
                <w:sz w:val="18"/>
                <w:lang w:val="en-CA"/>
              </w:rPr>
              <w:t>0</w:t>
            </w:r>
          </w:p>
        </w:tc>
        <w:tc>
          <w:tcPr>
            <w:tcW w:w="811" w:type="dxa"/>
            <w:shd w:val="clear" w:color="auto" w:fill="auto"/>
          </w:tcPr>
          <w:p w14:paraId="72E0C4F6" w14:textId="77777777" w:rsidR="00FF581E" w:rsidRPr="0008302A" w:rsidRDefault="00FF581E" w:rsidP="00823475">
            <w:pPr>
              <w:spacing w:after="60"/>
              <w:jc w:val="right"/>
              <w:rPr>
                <w:sz w:val="18"/>
                <w:lang w:val="en-CA"/>
              </w:rPr>
            </w:pPr>
            <w:r w:rsidRPr="0008302A">
              <w:rPr>
                <w:sz w:val="18"/>
                <w:lang w:val="en-CA"/>
              </w:rPr>
              <w:t>2,570</w:t>
            </w:r>
          </w:p>
        </w:tc>
        <w:tc>
          <w:tcPr>
            <w:tcW w:w="993" w:type="dxa"/>
            <w:shd w:val="clear" w:color="auto" w:fill="auto"/>
          </w:tcPr>
          <w:p w14:paraId="33F10043" w14:textId="77777777" w:rsidR="00FF581E" w:rsidRPr="0008302A" w:rsidRDefault="00FF581E" w:rsidP="00823475">
            <w:pPr>
              <w:spacing w:after="60"/>
              <w:jc w:val="right"/>
              <w:rPr>
                <w:sz w:val="18"/>
                <w:lang w:val="en-CA"/>
              </w:rPr>
            </w:pPr>
            <w:r w:rsidRPr="0008302A">
              <w:rPr>
                <w:sz w:val="18"/>
                <w:lang w:val="en-CA"/>
              </w:rPr>
              <w:t>192,551</w:t>
            </w:r>
          </w:p>
        </w:tc>
      </w:tr>
      <w:tr w:rsidR="0008302A" w:rsidRPr="0008302A" w14:paraId="6C1CF329" w14:textId="77777777" w:rsidTr="009A46CF">
        <w:trPr>
          <w:trHeight w:val="494"/>
        </w:trPr>
        <w:tc>
          <w:tcPr>
            <w:tcW w:w="0" w:type="auto"/>
            <w:gridSpan w:val="2"/>
            <w:vMerge w:val="restart"/>
            <w:shd w:val="clear" w:color="auto" w:fill="auto"/>
          </w:tcPr>
          <w:p w14:paraId="0C7895C4" w14:textId="77777777" w:rsidR="00FF581E" w:rsidRPr="0008302A" w:rsidRDefault="00FF581E" w:rsidP="00FF581E">
            <w:pPr>
              <w:spacing w:after="60"/>
              <w:jc w:val="left"/>
              <w:rPr>
                <w:sz w:val="18"/>
                <w:lang w:val="en-CA"/>
              </w:rPr>
            </w:pPr>
            <w:r w:rsidRPr="0008302A">
              <w:rPr>
                <w:sz w:val="18"/>
                <w:lang w:val="en-CA"/>
              </w:rPr>
              <w:t>Funds approved by ExCom (US$)</w:t>
            </w:r>
          </w:p>
        </w:tc>
        <w:tc>
          <w:tcPr>
            <w:tcW w:w="0" w:type="auto"/>
            <w:shd w:val="clear" w:color="auto" w:fill="auto"/>
            <w:vAlign w:val="center"/>
          </w:tcPr>
          <w:p w14:paraId="0916449E" w14:textId="77777777" w:rsidR="00FF581E" w:rsidRPr="0008302A" w:rsidRDefault="00FF581E" w:rsidP="009A46CF">
            <w:pPr>
              <w:spacing w:after="60"/>
              <w:jc w:val="left"/>
              <w:rPr>
                <w:sz w:val="18"/>
                <w:lang w:val="en-CA"/>
              </w:rPr>
            </w:pPr>
            <w:r w:rsidRPr="0008302A">
              <w:rPr>
                <w:sz w:val="18"/>
                <w:lang w:val="en-CA"/>
              </w:rPr>
              <w:t>Project costs</w:t>
            </w:r>
          </w:p>
        </w:tc>
        <w:tc>
          <w:tcPr>
            <w:tcW w:w="996" w:type="dxa"/>
            <w:shd w:val="clear" w:color="auto" w:fill="auto"/>
          </w:tcPr>
          <w:p w14:paraId="36530EA8" w14:textId="7EB408A8" w:rsidR="00FF581E" w:rsidRPr="0008302A" w:rsidRDefault="009A46CF" w:rsidP="00823475">
            <w:pPr>
              <w:spacing w:after="60"/>
              <w:jc w:val="right"/>
              <w:rPr>
                <w:sz w:val="18"/>
                <w:lang w:val="en-CA"/>
              </w:rPr>
            </w:pPr>
            <w:r w:rsidRPr="0008302A">
              <w:rPr>
                <w:sz w:val="18"/>
                <w:lang w:val="en-CA"/>
              </w:rPr>
              <w:t>2,383,572</w:t>
            </w:r>
          </w:p>
        </w:tc>
        <w:tc>
          <w:tcPr>
            <w:tcW w:w="710" w:type="dxa"/>
            <w:shd w:val="clear" w:color="auto" w:fill="auto"/>
          </w:tcPr>
          <w:p w14:paraId="2B6611C8" w14:textId="77777777" w:rsidR="00FF581E" w:rsidRPr="0008302A" w:rsidRDefault="00FF581E" w:rsidP="00823475">
            <w:pPr>
              <w:spacing w:after="60"/>
              <w:jc w:val="right"/>
              <w:rPr>
                <w:sz w:val="18"/>
                <w:lang w:val="en-CA"/>
              </w:rPr>
            </w:pPr>
          </w:p>
        </w:tc>
        <w:tc>
          <w:tcPr>
            <w:tcW w:w="621" w:type="dxa"/>
            <w:shd w:val="clear" w:color="auto" w:fill="auto"/>
          </w:tcPr>
          <w:p w14:paraId="05C4FBD4" w14:textId="77777777" w:rsidR="00FF581E" w:rsidRPr="0008302A" w:rsidRDefault="00FF581E" w:rsidP="00823475">
            <w:pPr>
              <w:spacing w:after="60"/>
              <w:jc w:val="right"/>
              <w:rPr>
                <w:sz w:val="18"/>
                <w:lang w:val="en-CA"/>
              </w:rPr>
            </w:pPr>
          </w:p>
        </w:tc>
        <w:tc>
          <w:tcPr>
            <w:tcW w:w="810" w:type="dxa"/>
            <w:shd w:val="clear" w:color="auto" w:fill="auto"/>
          </w:tcPr>
          <w:p w14:paraId="70FDA325" w14:textId="6A30B87F" w:rsidR="00FF581E" w:rsidRPr="0008302A" w:rsidRDefault="00FF581E" w:rsidP="00823475">
            <w:pPr>
              <w:spacing w:after="60"/>
              <w:jc w:val="right"/>
              <w:rPr>
                <w:sz w:val="18"/>
                <w:lang w:val="en-CA"/>
              </w:rPr>
            </w:pPr>
          </w:p>
        </w:tc>
        <w:tc>
          <w:tcPr>
            <w:tcW w:w="676" w:type="dxa"/>
            <w:shd w:val="clear" w:color="auto" w:fill="auto"/>
          </w:tcPr>
          <w:p w14:paraId="4D68A5F2" w14:textId="77777777" w:rsidR="00FF581E" w:rsidRPr="0008302A" w:rsidRDefault="00FF581E" w:rsidP="00823475">
            <w:pPr>
              <w:spacing w:after="60"/>
              <w:jc w:val="right"/>
              <w:rPr>
                <w:sz w:val="18"/>
                <w:lang w:val="en-CA"/>
              </w:rPr>
            </w:pPr>
          </w:p>
        </w:tc>
        <w:tc>
          <w:tcPr>
            <w:tcW w:w="811" w:type="dxa"/>
            <w:shd w:val="clear" w:color="auto" w:fill="auto"/>
          </w:tcPr>
          <w:p w14:paraId="42B31725" w14:textId="77777777" w:rsidR="00FF581E" w:rsidRPr="0008302A" w:rsidRDefault="00FF581E" w:rsidP="00823475">
            <w:pPr>
              <w:spacing w:after="60"/>
              <w:jc w:val="right"/>
              <w:rPr>
                <w:sz w:val="18"/>
                <w:lang w:val="en-CA"/>
              </w:rPr>
            </w:pPr>
          </w:p>
        </w:tc>
        <w:tc>
          <w:tcPr>
            <w:tcW w:w="993" w:type="dxa"/>
            <w:shd w:val="clear" w:color="auto" w:fill="auto"/>
          </w:tcPr>
          <w:p w14:paraId="6B8BC54C" w14:textId="3811C985" w:rsidR="00FF581E" w:rsidRPr="0008302A" w:rsidRDefault="009A46CF" w:rsidP="00823475">
            <w:pPr>
              <w:spacing w:after="60"/>
              <w:jc w:val="right"/>
              <w:rPr>
                <w:sz w:val="18"/>
                <w:lang w:val="en-CA"/>
              </w:rPr>
            </w:pPr>
            <w:r w:rsidRPr="0008302A">
              <w:rPr>
                <w:sz w:val="18"/>
                <w:lang w:val="en-CA"/>
              </w:rPr>
              <w:t>2,383,572</w:t>
            </w:r>
          </w:p>
        </w:tc>
      </w:tr>
      <w:tr w:rsidR="0008302A" w:rsidRPr="0008302A" w14:paraId="0402B2CF" w14:textId="77777777" w:rsidTr="009A46CF">
        <w:trPr>
          <w:trHeight w:val="507"/>
        </w:trPr>
        <w:tc>
          <w:tcPr>
            <w:tcW w:w="0" w:type="auto"/>
            <w:gridSpan w:val="2"/>
            <w:vMerge/>
            <w:shd w:val="clear" w:color="auto" w:fill="auto"/>
          </w:tcPr>
          <w:p w14:paraId="2DA96428" w14:textId="77777777" w:rsidR="00FF581E" w:rsidRPr="0008302A" w:rsidRDefault="00FF581E" w:rsidP="00FF581E">
            <w:pPr>
              <w:spacing w:after="60"/>
              <w:jc w:val="left"/>
              <w:rPr>
                <w:sz w:val="18"/>
                <w:lang w:val="en-CA"/>
              </w:rPr>
            </w:pPr>
          </w:p>
        </w:tc>
        <w:tc>
          <w:tcPr>
            <w:tcW w:w="0" w:type="auto"/>
            <w:shd w:val="clear" w:color="auto" w:fill="auto"/>
            <w:vAlign w:val="center"/>
          </w:tcPr>
          <w:p w14:paraId="56741A89" w14:textId="77777777" w:rsidR="00FF581E" w:rsidRPr="0008302A" w:rsidRDefault="00FF581E" w:rsidP="009A46CF">
            <w:pPr>
              <w:spacing w:after="60"/>
              <w:jc w:val="left"/>
              <w:rPr>
                <w:sz w:val="18"/>
                <w:lang w:val="en-CA"/>
              </w:rPr>
            </w:pPr>
            <w:r w:rsidRPr="0008302A">
              <w:rPr>
                <w:sz w:val="18"/>
                <w:lang w:val="en-CA"/>
              </w:rPr>
              <w:t>Support costs</w:t>
            </w:r>
          </w:p>
        </w:tc>
        <w:tc>
          <w:tcPr>
            <w:tcW w:w="996" w:type="dxa"/>
            <w:shd w:val="clear" w:color="auto" w:fill="auto"/>
          </w:tcPr>
          <w:p w14:paraId="3F2AE8F7" w14:textId="050A9CDE" w:rsidR="00FF581E" w:rsidRPr="0008302A" w:rsidRDefault="009A46CF" w:rsidP="00823475">
            <w:pPr>
              <w:spacing w:after="60"/>
              <w:jc w:val="right"/>
              <w:rPr>
                <w:sz w:val="18"/>
                <w:lang w:val="en-CA"/>
              </w:rPr>
            </w:pPr>
            <w:r w:rsidRPr="0008302A">
              <w:rPr>
                <w:sz w:val="18"/>
                <w:lang w:val="en-CA"/>
              </w:rPr>
              <w:t>166,850</w:t>
            </w:r>
          </w:p>
        </w:tc>
        <w:tc>
          <w:tcPr>
            <w:tcW w:w="710" w:type="dxa"/>
            <w:shd w:val="clear" w:color="auto" w:fill="auto"/>
          </w:tcPr>
          <w:p w14:paraId="6C38147C" w14:textId="77777777" w:rsidR="00FF581E" w:rsidRPr="0008302A" w:rsidRDefault="00FF581E" w:rsidP="00823475">
            <w:pPr>
              <w:spacing w:after="60"/>
              <w:jc w:val="right"/>
              <w:rPr>
                <w:sz w:val="18"/>
                <w:lang w:val="en-CA"/>
              </w:rPr>
            </w:pPr>
          </w:p>
        </w:tc>
        <w:tc>
          <w:tcPr>
            <w:tcW w:w="621" w:type="dxa"/>
            <w:shd w:val="clear" w:color="auto" w:fill="auto"/>
          </w:tcPr>
          <w:p w14:paraId="3E76C133" w14:textId="77777777" w:rsidR="00FF581E" w:rsidRPr="0008302A" w:rsidRDefault="00FF581E" w:rsidP="00823475">
            <w:pPr>
              <w:spacing w:after="60"/>
              <w:jc w:val="right"/>
              <w:rPr>
                <w:sz w:val="18"/>
                <w:lang w:val="en-CA"/>
              </w:rPr>
            </w:pPr>
          </w:p>
        </w:tc>
        <w:tc>
          <w:tcPr>
            <w:tcW w:w="810" w:type="dxa"/>
            <w:shd w:val="clear" w:color="auto" w:fill="auto"/>
          </w:tcPr>
          <w:p w14:paraId="6CDE8795" w14:textId="6A22BF12" w:rsidR="00FF581E" w:rsidRPr="0008302A" w:rsidRDefault="00FF581E" w:rsidP="00823475">
            <w:pPr>
              <w:spacing w:after="60"/>
              <w:jc w:val="right"/>
              <w:rPr>
                <w:sz w:val="18"/>
                <w:lang w:val="en-CA"/>
              </w:rPr>
            </w:pPr>
          </w:p>
        </w:tc>
        <w:tc>
          <w:tcPr>
            <w:tcW w:w="676" w:type="dxa"/>
            <w:shd w:val="clear" w:color="auto" w:fill="auto"/>
          </w:tcPr>
          <w:p w14:paraId="300458F7" w14:textId="77777777" w:rsidR="00FF581E" w:rsidRPr="0008302A" w:rsidRDefault="00FF581E" w:rsidP="00823475">
            <w:pPr>
              <w:spacing w:after="60"/>
              <w:jc w:val="right"/>
              <w:rPr>
                <w:sz w:val="18"/>
                <w:lang w:val="en-CA"/>
              </w:rPr>
            </w:pPr>
          </w:p>
        </w:tc>
        <w:tc>
          <w:tcPr>
            <w:tcW w:w="811" w:type="dxa"/>
            <w:shd w:val="clear" w:color="auto" w:fill="auto"/>
          </w:tcPr>
          <w:p w14:paraId="31D5BCB2" w14:textId="77777777" w:rsidR="00FF581E" w:rsidRPr="0008302A" w:rsidRDefault="00FF581E" w:rsidP="00823475">
            <w:pPr>
              <w:spacing w:after="60"/>
              <w:jc w:val="right"/>
              <w:rPr>
                <w:sz w:val="18"/>
                <w:lang w:val="en-CA"/>
              </w:rPr>
            </w:pPr>
          </w:p>
        </w:tc>
        <w:tc>
          <w:tcPr>
            <w:tcW w:w="993" w:type="dxa"/>
            <w:shd w:val="clear" w:color="auto" w:fill="auto"/>
          </w:tcPr>
          <w:p w14:paraId="6FB4BEA5" w14:textId="7370A9F8" w:rsidR="00FF581E" w:rsidRPr="0008302A" w:rsidRDefault="009A46CF" w:rsidP="00823475">
            <w:pPr>
              <w:spacing w:after="60"/>
              <w:jc w:val="right"/>
              <w:rPr>
                <w:sz w:val="18"/>
                <w:lang w:val="en-CA"/>
              </w:rPr>
            </w:pPr>
            <w:r w:rsidRPr="0008302A">
              <w:rPr>
                <w:sz w:val="18"/>
                <w:lang w:val="en-CA"/>
              </w:rPr>
              <w:t>166,850</w:t>
            </w:r>
          </w:p>
        </w:tc>
      </w:tr>
      <w:tr w:rsidR="0008302A" w:rsidRPr="0008302A" w14:paraId="119D914A" w14:textId="77777777" w:rsidTr="009A46CF">
        <w:trPr>
          <w:trHeight w:val="481"/>
        </w:trPr>
        <w:tc>
          <w:tcPr>
            <w:tcW w:w="0" w:type="auto"/>
            <w:gridSpan w:val="2"/>
            <w:vMerge w:val="restart"/>
            <w:shd w:val="clear" w:color="auto" w:fill="auto"/>
          </w:tcPr>
          <w:p w14:paraId="76927435" w14:textId="77777777" w:rsidR="00FF581E" w:rsidRPr="0008302A" w:rsidRDefault="00FF581E" w:rsidP="00FF581E">
            <w:pPr>
              <w:spacing w:after="60"/>
              <w:jc w:val="left"/>
              <w:rPr>
                <w:sz w:val="18"/>
                <w:lang w:val="en-CA"/>
              </w:rPr>
            </w:pPr>
            <w:r w:rsidRPr="0008302A">
              <w:rPr>
                <w:sz w:val="18"/>
                <w:lang w:val="en-CA"/>
              </w:rPr>
              <w:t>Total funds requested for approval at this meeting (US$)</w:t>
            </w:r>
          </w:p>
        </w:tc>
        <w:tc>
          <w:tcPr>
            <w:tcW w:w="0" w:type="auto"/>
            <w:shd w:val="clear" w:color="auto" w:fill="auto"/>
            <w:vAlign w:val="center"/>
          </w:tcPr>
          <w:p w14:paraId="6B80FA41" w14:textId="77777777" w:rsidR="00FF581E" w:rsidRPr="0008302A" w:rsidRDefault="00FF581E" w:rsidP="009A46CF">
            <w:pPr>
              <w:spacing w:after="60"/>
              <w:jc w:val="left"/>
              <w:rPr>
                <w:sz w:val="18"/>
                <w:lang w:val="en-CA"/>
              </w:rPr>
            </w:pPr>
            <w:r w:rsidRPr="0008302A">
              <w:rPr>
                <w:sz w:val="18"/>
                <w:lang w:val="en-CA"/>
              </w:rPr>
              <w:t>Project costs</w:t>
            </w:r>
          </w:p>
        </w:tc>
        <w:tc>
          <w:tcPr>
            <w:tcW w:w="996" w:type="dxa"/>
            <w:shd w:val="clear" w:color="auto" w:fill="auto"/>
          </w:tcPr>
          <w:p w14:paraId="4E0D8A1F" w14:textId="77777777" w:rsidR="00FF581E" w:rsidRPr="0008302A" w:rsidRDefault="00FF581E" w:rsidP="00823475">
            <w:pPr>
              <w:spacing w:after="60"/>
              <w:jc w:val="right"/>
              <w:rPr>
                <w:sz w:val="18"/>
                <w:lang w:val="en-CA"/>
              </w:rPr>
            </w:pPr>
          </w:p>
        </w:tc>
        <w:tc>
          <w:tcPr>
            <w:tcW w:w="710" w:type="dxa"/>
            <w:shd w:val="clear" w:color="auto" w:fill="auto"/>
          </w:tcPr>
          <w:p w14:paraId="7878A080" w14:textId="77777777" w:rsidR="00FF581E" w:rsidRPr="0008302A" w:rsidRDefault="00FF581E" w:rsidP="00823475">
            <w:pPr>
              <w:spacing w:after="60"/>
              <w:jc w:val="right"/>
              <w:rPr>
                <w:sz w:val="18"/>
                <w:lang w:val="en-CA"/>
              </w:rPr>
            </w:pPr>
          </w:p>
        </w:tc>
        <w:tc>
          <w:tcPr>
            <w:tcW w:w="621" w:type="dxa"/>
            <w:shd w:val="clear" w:color="auto" w:fill="auto"/>
          </w:tcPr>
          <w:p w14:paraId="46B23527" w14:textId="77777777" w:rsidR="00FF581E" w:rsidRPr="0008302A" w:rsidRDefault="00FF581E" w:rsidP="00823475">
            <w:pPr>
              <w:spacing w:after="60"/>
              <w:jc w:val="right"/>
              <w:rPr>
                <w:sz w:val="18"/>
                <w:lang w:val="en-CA"/>
              </w:rPr>
            </w:pPr>
          </w:p>
        </w:tc>
        <w:tc>
          <w:tcPr>
            <w:tcW w:w="810" w:type="dxa"/>
            <w:shd w:val="clear" w:color="auto" w:fill="auto"/>
          </w:tcPr>
          <w:p w14:paraId="3DADED50" w14:textId="77777777" w:rsidR="00FF581E" w:rsidRPr="0008302A" w:rsidRDefault="00FF581E" w:rsidP="00823475">
            <w:pPr>
              <w:spacing w:after="60"/>
              <w:jc w:val="right"/>
              <w:rPr>
                <w:sz w:val="18"/>
                <w:lang w:val="en-CA"/>
              </w:rPr>
            </w:pPr>
            <w:r w:rsidRPr="0008302A">
              <w:rPr>
                <w:sz w:val="18"/>
                <w:lang w:val="en-CA"/>
              </w:rPr>
              <w:t>330,441</w:t>
            </w:r>
          </w:p>
        </w:tc>
        <w:tc>
          <w:tcPr>
            <w:tcW w:w="676" w:type="dxa"/>
            <w:shd w:val="clear" w:color="auto" w:fill="auto"/>
          </w:tcPr>
          <w:p w14:paraId="5475EF3A" w14:textId="77777777" w:rsidR="00FF581E" w:rsidRPr="0008302A" w:rsidRDefault="00FF581E" w:rsidP="00823475">
            <w:pPr>
              <w:spacing w:after="60"/>
              <w:jc w:val="right"/>
              <w:rPr>
                <w:sz w:val="18"/>
                <w:lang w:val="en-CA"/>
              </w:rPr>
            </w:pPr>
          </w:p>
        </w:tc>
        <w:tc>
          <w:tcPr>
            <w:tcW w:w="811" w:type="dxa"/>
            <w:shd w:val="clear" w:color="auto" w:fill="auto"/>
          </w:tcPr>
          <w:p w14:paraId="4B6763C1" w14:textId="77777777" w:rsidR="00FF581E" w:rsidRPr="0008302A" w:rsidRDefault="00FF581E" w:rsidP="00823475">
            <w:pPr>
              <w:spacing w:after="60"/>
              <w:jc w:val="right"/>
              <w:rPr>
                <w:sz w:val="18"/>
                <w:lang w:val="en-CA"/>
              </w:rPr>
            </w:pPr>
          </w:p>
        </w:tc>
        <w:tc>
          <w:tcPr>
            <w:tcW w:w="993" w:type="dxa"/>
            <w:shd w:val="clear" w:color="auto" w:fill="auto"/>
          </w:tcPr>
          <w:p w14:paraId="586ABB3A" w14:textId="77777777" w:rsidR="00FF581E" w:rsidRPr="0008302A" w:rsidRDefault="00FF581E" w:rsidP="00823475">
            <w:pPr>
              <w:spacing w:after="60"/>
              <w:jc w:val="right"/>
              <w:rPr>
                <w:sz w:val="18"/>
                <w:lang w:val="en-CA"/>
              </w:rPr>
            </w:pPr>
            <w:r w:rsidRPr="0008302A">
              <w:rPr>
                <w:sz w:val="18"/>
                <w:lang w:val="en-CA"/>
              </w:rPr>
              <w:t>330,441</w:t>
            </w:r>
          </w:p>
        </w:tc>
      </w:tr>
      <w:tr w:rsidR="0008302A" w:rsidRPr="0008302A" w14:paraId="56209F0E" w14:textId="77777777" w:rsidTr="009A46CF">
        <w:trPr>
          <w:trHeight w:val="507"/>
        </w:trPr>
        <w:tc>
          <w:tcPr>
            <w:tcW w:w="0" w:type="auto"/>
            <w:gridSpan w:val="2"/>
            <w:vMerge/>
            <w:shd w:val="clear" w:color="auto" w:fill="auto"/>
            <w:vAlign w:val="bottom"/>
          </w:tcPr>
          <w:p w14:paraId="64DB88F7" w14:textId="77777777" w:rsidR="00FF581E" w:rsidRPr="0008302A" w:rsidRDefault="00FF581E" w:rsidP="00823475">
            <w:pPr>
              <w:spacing w:after="60"/>
              <w:jc w:val="right"/>
              <w:rPr>
                <w:b/>
                <w:sz w:val="18"/>
                <w:lang w:val="en-CA"/>
              </w:rPr>
            </w:pPr>
          </w:p>
        </w:tc>
        <w:tc>
          <w:tcPr>
            <w:tcW w:w="0" w:type="auto"/>
            <w:shd w:val="clear" w:color="auto" w:fill="auto"/>
            <w:vAlign w:val="center"/>
          </w:tcPr>
          <w:p w14:paraId="552257B3" w14:textId="77777777" w:rsidR="00FF581E" w:rsidRPr="0008302A" w:rsidRDefault="00FF581E" w:rsidP="009A46CF">
            <w:pPr>
              <w:spacing w:after="60"/>
              <w:jc w:val="left"/>
              <w:rPr>
                <w:sz w:val="18"/>
                <w:lang w:val="en-CA"/>
              </w:rPr>
            </w:pPr>
            <w:r w:rsidRPr="0008302A">
              <w:rPr>
                <w:sz w:val="18"/>
                <w:lang w:val="en-CA"/>
              </w:rPr>
              <w:t>Support costs</w:t>
            </w:r>
          </w:p>
        </w:tc>
        <w:tc>
          <w:tcPr>
            <w:tcW w:w="996" w:type="dxa"/>
            <w:shd w:val="clear" w:color="auto" w:fill="auto"/>
          </w:tcPr>
          <w:p w14:paraId="218B646B" w14:textId="77777777" w:rsidR="00FF581E" w:rsidRPr="0008302A" w:rsidRDefault="00FF581E" w:rsidP="00823475">
            <w:pPr>
              <w:spacing w:after="60"/>
              <w:jc w:val="right"/>
              <w:rPr>
                <w:sz w:val="18"/>
                <w:lang w:val="en-CA"/>
              </w:rPr>
            </w:pPr>
          </w:p>
        </w:tc>
        <w:tc>
          <w:tcPr>
            <w:tcW w:w="710" w:type="dxa"/>
            <w:shd w:val="clear" w:color="auto" w:fill="auto"/>
          </w:tcPr>
          <w:p w14:paraId="7B98100B" w14:textId="77777777" w:rsidR="00FF581E" w:rsidRPr="0008302A" w:rsidRDefault="00FF581E" w:rsidP="00823475">
            <w:pPr>
              <w:spacing w:after="60"/>
              <w:jc w:val="right"/>
              <w:rPr>
                <w:sz w:val="18"/>
                <w:lang w:val="en-CA"/>
              </w:rPr>
            </w:pPr>
          </w:p>
        </w:tc>
        <w:tc>
          <w:tcPr>
            <w:tcW w:w="621" w:type="dxa"/>
            <w:shd w:val="clear" w:color="auto" w:fill="auto"/>
          </w:tcPr>
          <w:p w14:paraId="13AC7886" w14:textId="77777777" w:rsidR="00FF581E" w:rsidRPr="0008302A" w:rsidRDefault="00FF581E" w:rsidP="00823475">
            <w:pPr>
              <w:spacing w:after="60"/>
              <w:jc w:val="right"/>
              <w:rPr>
                <w:sz w:val="18"/>
                <w:lang w:val="en-CA"/>
              </w:rPr>
            </w:pPr>
          </w:p>
        </w:tc>
        <w:tc>
          <w:tcPr>
            <w:tcW w:w="810" w:type="dxa"/>
            <w:shd w:val="clear" w:color="auto" w:fill="auto"/>
          </w:tcPr>
          <w:p w14:paraId="5A987057" w14:textId="77777777" w:rsidR="00FF581E" w:rsidRPr="0008302A" w:rsidRDefault="00FF581E" w:rsidP="00823475">
            <w:pPr>
              <w:spacing w:after="60"/>
              <w:jc w:val="right"/>
              <w:rPr>
                <w:sz w:val="18"/>
                <w:lang w:val="en-CA"/>
              </w:rPr>
            </w:pPr>
            <w:r w:rsidRPr="0008302A">
              <w:rPr>
                <w:sz w:val="18"/>
                <w:lang w:val="en-CA"/>
              </w:rPr>
              <w:t>23,131</w:t>
            </w:r>
          </w:p>
        </w:tc>
        <w:tc>
          <w:tcPr>
            <w:tcW w:w="676" w:type="dxa"/>
            <w:shd w:val="clear" w:color="auto" w:fill="auto"/>
          </w:tcPr>
          <w:p w14:paraId="251A9445" w14:textId="77777777" w:rsidR="00FF581E" w:rsidRPr="0008302A" w:rsidRDefault="00FF581E" w:rsidP="00823475">
            <w:pPr>
              <w:spacing w:after="60"/>
              <w:jc w:val="right"/>
              <w:rPr>
                <w:sz w:val="18"/>
                <w:lang w:val="en-CA"/>
              </w:rPr>
            </w:pPr>
          </w:p>
        </w:tc>
        <w:tc>
          <w:tcPr>
            <w:tcW w:w="811" w:type="dxa"/>
            <w:shd w:val="clear" w:color="auto" w:fill="auto"/>
          </w:tcPr>
          <w:p w14:paraId="07B6ECAB" w14:textId="77777777" w:rsidR="00FF581E" w:rsidRPr="0008302A" w:rsidRDefault="00FF581E" w:rsidP="00823475">
            <w:pPr>
              <w:spacing w:after="60"/>
              <w:jc w:val="right"/>
              <w:rPr>
                <w:sz w:val="18"/>
                <w:lang w:val="en-CA"/>
              </w:rPr>
            </w:pPr>
          </w:p>
        </w:tc>
        <w:tc>
          <w:tcPr>
            <w:tcW w:w="993" w:type="dxa"/>
            <w:shd w:val="clear" w:color="auto" w:fill="auto"/>
          </w:tcPr>
          <w:p w14:paraId="0FA2082F" w14:textId="77777777" w:rsidR="00FF581E" w:rsidRPr="0008302A" w:rsidRDefault="00FF581E" w:rsidP="00823475">
            <w:pPr>
              <w:spacing w:after="60"/>
              <w:jc w:val="right"/>
              <w:rPr>
                <w:sz w:val="18"/>
                <w:lang w:val="en-CA"/>
              </w:rPr>
            </w:pPr>
            <w:r w:rsidRPr="0008302A">
              <w:rPr>
                <w:sz w:val="18"/>
                <w:lang w:val="en-CA"/>
              </w:rPr>
              <w:t>23,131</w:t>
            </w:r>
          </w:p>
        </w:tc>
      </w:tr>
    </w:tbl>
    <w:p w14:paraId="3C82CDD4" w14:textId="21825127" w:rsidR="00FF581E" w:rsidRPr="0008302A" w:rsidRDefault="00FF581E" w:rsidP="00FF581E">
      <w:pPr>
        <w:spacing w:after="60"/>
        <w:jc w:val="center"/>
        <w:rPr>
          <w:b/>
          <w:sz w:val="16"/>
          <w:szCs w:val="16"/>
          <w:lang w:val="en-CA"/>
        </w:rPr>
      </w:pPr>
    </w:p>
    <w:p w14:paraId="1F700875" w14:textId="77777777" w:rsidR="00FF581E" w:rsidRPr="0008302A" w:rsidRDefault="00FF581E" w:rsidP="00FF581E">
      <w:pPr>
        <w:spacing w:after="60"/>
        <w:jc w:val="center"/>
        <w:rPr>
          <w:b/>
          <w:sz w:val="16"/>
          <w:szCs w:val="16"/>
          <w:lang w:val="en-CA"/>
        </w:rPr>
      </w:pPr>
    </w:p>
    <w:tbl>
      <w:tblPr>
        <w:tblStyle w:val="TableGrid"/>
        <w:tblW w:w="9911" w:type="dxa"/>
        <w:tblInd w:w="-4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26"/>
        <w:gridCol w:w="5785"/>
      </w:tblGrid>
      <w:tr w:rsidR="0008302A" w:rsidRPr="0008302A" w14:paraId="4D4AE1EA" w14:textId="77777777" w:rsidTr="00823475">
        <w:trPr>
          <w:trHeight w:val="322"/>
        </w:trPr>
        <w:tc>
          <w:tcPr>
            <w:tcW w:w="4126" w:type="dxa"/>
            <w:shd w:val="clear" w:color="auto" w:fill="auto"/>
          </w:tcPr>
          <w:p w14:paraId="011F0D85" w14:textId="77777777" w:rsidR="00FF581E" w:rsidRPr="0008302A" w:rsidRDefault="00FF581E" w:rsidP="00823475">
            <w:pPr>
              <w:spacing w:after="60"/>
              <w:ind w:left="2540" w:right="-818" w:hanging="2540"/>
              <w:jc w:val="left"/>
              <w:rPr>
                <w:b/>
                <w:sz w:val="18"/>
                <w:lang w:val="en-CA"/>
              </w:rPr>
            </w:pPr>
            <w:r w:rsidRPr="0008302A">
              <w:rPr>
                <w:b/>
                <w:sz w:val="18"/>
                <w:lang w:val="en-CA"/>
              </w:rPr>
              <w:t>Secretariat's recommendation:</w:t>
            </w:r>
          </w:p>
        </w:tc>
        <w:tc>
          <w:tcPr>
            <w:tcW w:w="5785" w:type="dxa"/>
            <w:shd w:val="clear" w:color="auto" w:fill="auto"/>
          </w:tcPr>
          <w:p w14:paraId="1F565014" w14:textId="77777777" w:rsidR="00FF581E" w:rsidRPr="0008302A" w:rsidRDefault="00FF581E" w:rsidP="00823475">
            <w:pPr>
              <w:spacing w:after="60"/>
              <w:jc w:val="center"/>
              <w:rPr>
                <w:sz w:val="18"/>
                <w:lang w:val="en-CA"/>
              </w:rPr>
            </w:pPr>
            <w:r w:rsidRPr="0008302A">
              <w:rPr>
                <w:sz w:val="18"/>
                <w:lang w:val="en-CA"/>
              </w:rPr>
              <w:t>Blanket approval</w:t>
            </w:r>
          </w:p>
        </w:tc>
      </w:tr>
    </w:tbl>
    <w:p w14:paraId="1273E32D" w14:textId="21497E3B" w:rsidR="00BD70BB" w:rsidRPr="0008302A" w:rsidRDefault="00BD70BB" w:rsidP="00F97C83">
      <w:pPr>
        <w:jc w:val="center"/>
        <w:rPr>
          <w:b/>
          <w:lang w:val="en-CA"/>
        </w:rPr>
      </w:pPr>
    </w:p>
    <w:p w14:paraId="428FF70C" w14:textId="77777777" w:rsidR="00006DC7" w:rsidRDefault="00006DC7" w:rsidP="00006DC7">
      <w:pPr>
        <w:spacing w:after="240"/>
        <w:jc w:val="center"/>
        <w:rPr>
          <w:b/>
          <w:lang w:val="en-CA"/>
        </w:rPr>
      </w:pPr>
    </w:p>
    <w:p w14:paraId="570D81D5" w14:textId="28904ABD" w:rsidR="00772ECE" w:rsidRPr="0008302A" w:rsidRDefault="00772ECE" w:rsidP="00006DC7">
      <w:pPr>
        <w:spacing w:after="240"/>
        <w:jc w:val="center"/>
        <w:rPr>
          <w:b/>
          <w:lang w:val="en-CA"/>
        </w:rPr>
      </w:pPr>
      <w:r w:rsidRPr="0008302A">
        <w:rPr>
          <w:b/>
          <w:lang w:val="en-CA"/>
        </w:rPr>
        <w:t>PROJECT DESCRIPTION</w:t>
      </w:r>
    </w:p>
    <w:p w14:paraId="34D4DD52" w14:textId="3D49BDA3" w:rsidR="00C13A09" w:rsidRPr="0008302A" w:rsidRDefault="00C13A09" w:rsidP="00006DC7">
      <w:pPr>
        <w:pStyle w:val="Heading1"/>
        <w:rPr>
          <w:lang w:val="en-CA"/>
        </w:rPr>
      </w:pPr>
      <w:r w:rsidRPr="0008302A">
        <w:rPr>
          <w:lang w:val="en-CA"/>
        </w:rPr>
        <w:t xml:space="preserve">On behalf of the Government of </w:t>
      </w:r>
      <w:r w:rsidR="00681D4D" w:rsidRPr="0008302A">
        <w:rPr>
          <w:lang w:val="en-CA"/>
        </w:rPr>
        <w:t xml:space="preserve">the </w:t>
      </w:r>
      <w:r w:rsidRPr="0008302A">
        <w:rPr>
          <w:lang w:val="en-CA"/>
        </w:rPr>
        <w:t>Sudan</w:t>
      </w:r>
      <w:r w:rsidR="00D54C69" w:rsidRPr="0008302A">
        <w:rPr>
          <w:lang w:val="en-CA"/>
        </w:rPr>
        <w:t>,</w:t>
      </w:r>
      <w:r w:rsidRPr="0008302A">
        <w:rPr>
          <w:lang w:val="en-CA"/>
        </w:rPr>
        <w:t xml:space="preserve"> UNIDO as the </w:t>
      </w:r>
      <w:r w:rsidR="009A46CF" w:rsidRPr="0008302A">
        <w:rPr>
          <w:lang w:val="en-CA"/>
        </w:rPr>
        <w:t>designated</w:t>
      </w:r>
      <w:r w:rsidRPr="0008302A">
        <w:rPr>
          <w:lang w:val="en-CA"/>
        </w:rPr>
        <w:t xml:space="preserve"> implementing agency, has submitted </w:t>
      </w:r>
      <w:r w:rsidR="00061E21" w:rsidRPr="0008302A">
        <w:rPr>
          <w:lang w:val="en-CA"/>
        </w:rPr>
        <w:t xml:space="preserve">a request for funding for the second tranche of </w:t>
      </w:r>
      <w:r w:rsidRPr="0008302A">
        <w:rPr>
          <w:lang w:val="en-CA"/>
        </w:rPr>
        <w:t xml:space="preserve">stage </w:t>
      </w:r>
      <w:r w:rsidR="00061E21" w:rsidRPr="0008302A">
        <w:rPr>
          <w:lang w:val="en-CA"/>
        </w:rPr>
        <w:t>I</w:t>
      </w:r>
      <w:r w:rsidRPr="0008302A">
        <w:rPr>
          <w:lang w:val="en-CA"/>
        </w:rPr>
        <w:t>I of the</w:t>
      </w:r>
      <w:r w:rsidR="009A46CF" w:rsidRPr="0008302A">
        <w:rPr>
          <w:lang w:val="en-CA"/>
        </w:rPr>
        <w:t xml:space="preserve"> </w:t>
      </w:r>
      <w:r w:rsidRPr="0008302A">
        <w:rPr>
          <w:lang w:val="en-CA"/>
        </w:rPr>
        <w:t xml:space="preserve">HCFC phase-out management plan (HPMP) at </w:t>
      </w:r>
      <w:r w:rsidR="009A46CF" w:rsidRPr="0008302A">
        <w:rPr>
          <w:lang w:val="en-CA"/>
        </w:rPr>
        <w:t>the amount</w:t>
      </w:r>
      <w:r w:rsidRPr="0008302A">
        <w:rPr>
          <w:lang w:val="en-CA"/>
        </w:rPr>
        <w:t xml:space="preserve"> of US $330,441, plus agency support costs of US $23,131</w:t>
      </w:r>
      <w:r w:rsidR="00EC1879" w:rsidRPr="0008302A">
        <w:rPr>
          <w:lang w:val="en-CA"/>
        </w:rPr>
        <w:t>.</w:t>
      </w:r>
      <w:r w:rsidR="000153BF" w:rsidRPr="0008302A">
        <w:rPr>
          <w:rStyle w:val="FootnoteReference"/>
          <w:lang w:val="en-CA"/>
        </w:rPr>
        <w:footnoteReference w:id="1"/>
      </w:r>
      <w:r w:rsidR="00EC1879" w:rsidRPr="0008302A">
        <w:rPr>
          <w:lang w:val="en-CA"/>
        </w:rPr>
        <w:t xml:space="preserve"> The submission includes a progress report </w:t>
      </w:r>
      <w:r w:rsidR="00EC1879" w:rsidRPr="0008302A">
        <w:rPr>
          <w:lang w:val="en-CA"/>
        </w:rPr>
        <w:lastRenderedPageBreak/>
        <w:t xml:space="preserve">on the implementation of the first tranche, </w:t>
      </w:r>
      <w:r w:rsidR="00531157" w:rsidRPr="0008302A">
        <w:rPr>
          <w:lang w:val="en-CA"/>
        </w:rPr>
        <w:t xml:space="preserve">the verification report for 2017, and </w:t>
      </w:r>
      <w:r w:rsidR="00EC1879" w:rsidRPr="0008302A">
        <w:rPr>
          <w:lang w:val="en-CA"/>
        </w:rPr>
        <w:t>the tranche implementation plan for 2018 to 202</w:t>
      </w:r>
      <w:r w:rsidR="009A46CF" w:rsidRPr="0008302A">
        <w:rPr>
          <w:lang w:val="en-CA"/>
        </w:rPr>
        <w:t>0</w:t>
      </w:r>
      <w:r w:rsidR="00EC1879" w:rsidRPr="0008302A">
        <w:rPr>
          <w:lang w:val="en-CA"/>
        </w:rPr>
        <w:t>.</w:t>
      </w:r>
      <w:r w:rsidRPr="0008302A">
        <w:rPr>
          <w:lang w:val="en-CA"/>
        </w:rPr>
        <w:t xml:space="preserve"> </w:t>
      </w:r>
    </w:p>
    <w:p w14:paraId="653B67FB" w14:textId="516D5229" w:rsidR="00772ECE" w:rsidRPr="0008302A" w:rsidRDefault="00772ECE" w:rsidP="00006DC7">
      <w:pPr>
        <w:spacing w:after="240"/>
        <w:rPr>
          <w:u w:val="single"/>
          <w:lang w:val="en-CA"/>
        </w:rPr>
      </w:pPr>
      <w:r w:rsidRPr="0008302A">
        <w:rPr>
          <w:u w:val="single"/>
          <w:lang w:val="en-CA"/>
        </w:rPr>
        <w:t>Report on HCFC consumption</w:t>
      </w:r>
    </w:p>
    <w:p w14:paraId="2CC10F10" w14:textId="2BCAA32C" w:rsidR="00772ECE" w:rsidRPr="0008302A" w:rsidRDefault="00772ECE" w:rsidP="00006DC7">
      <w:pPr>
        <w:pStyle w:val="Heading1"/>
        <w:rPr>
          <w:lang w:val="en-CA"/>
        </w:rPr>
      </w:pPr>
      <w:r w:rsidRPr="0008302A">
        <w:rPr>
          <w:lang w:val="en-CA"/>
        </w:rPr>
        <w:t>The Government of</w:t>
      </w:r>
      <w:r w:rsidR="00797AAF" w:rsidRPr="0008302A">
        <w:rPr>
          <w:lang w:val="en-CA"/>
        </w:rPr>
        <w:t xml:space="preserve"> </w:t>
      </w:r>
      <w:r w:rsidR="009E4481" w:rsidRPr="0008302A">
        <w:rPr>
          <w:lang w:val="en-CA"/>
        </w:rPr>
        <w:t xml:space="preserve">the </w:t>
      </w:r>
      <w:r w:rsidR="00797AAF" w:rsidRPr="0008302A">
        <w:rPr>
          <w:lang w:val="en-CA"/>
        </w:rPr>
        <w:t xml:space="preserve">Sudan </w:t>
      </w:r>
      <w:r w:rsidRPr="0008302A">
        <w:rPr>
          <w:lang w:val="en-CA"/>
        </w:rPr>
        <w:t xml:space="preserve">reported a consumption of </w:t>
      </w:r>
      <w:r w:rsidR="00CA38C0" w:rsidRPr="0008302A">
        <w:rPr>
          <w:lang w:val="en-CA"/>
        </w:rPr>
        <w:t>36.61</w:t>
      </w:r>
      <w:r w:rsidR="00233D3E">
        <w:rPr>
          <w:lang w:val="en-CA"/>
        </w:rPr>
        <w:t xml:space="preserve"> </w:t>
      </w:r>
      <w:r w:rsidR="009045C1" w:rsidRPr="0008302A">
        <w:rPr>
          <w:lang w:val="en-CA"/>
        </w:rPr>
        <w:t>ODP tonnes</w:t>
      </w:r>
      <w:r w:rsidRPr="0008302A">
        <w:rPr>
          <w:lang w:val="en-CA"/>
        </w:rPr>
        <w:t xml:space="preserve"> of HCFC in</w:t>
      </w:r>
      <w:r w:rsidR="008C2C05" w:rsidRPr="0008302A">
        <w:rPr>
          <w:lang w:val="en-CA"/>
        </w:rPr>
        <w:t xml:space="preserve"> </w:t>
      </w:r>
      <w:r w:rsidRPr="0008302A">
        <w:rPr>
          <w:lang w:val="en-CA"/>
        </w:rPr>
        <w:t xml:space="preserve">2017, </w:t>
      </w:r>
      <w:r w:rsidR="00B51658" w:rsidRPr="0008302A">
        <w:rPr>
          <w:lang w:val="en-CA"/>
        </w:rPr>
        <w:t xml:space="preserve">which is 30.5 per cent below the HCFC baseline for compliance, and </w:t>
      </w:r>
      <w:r w:rsidR="009E4481" w:rsidRPr="0008302A">
        <w:t>0.8</w:t>
      </w:r>
      <w:r w:rsidR="00B51658" w:rsidRPr="0008302A">
        <w:t xml:space="preserve"> per cent below the maximum allowable consumption in the Agreement with the Executive Committee</w:t>
      </w:r>
      <w:r w:rsidRPr="0008302A">
        <w:rPr>
          <w:lang w:val="en-CA"/>
        </w:rPr>
        <w:t>.</w:t>
      </w:r>
      <w:r w:rsidR="00C71891" w:rsidRPr="0008302A">
        <w:rPr>
          <w:lang w:val="en-CA"/>
        </w:rPr>
        <w:t xml:space="preserve"> The</w:t>
      </w:r>
      <w:r w:rsidR="00405AE8" w:rsidRPr="0008302A">
        <w:rPr>
          <w:lang w:val="en-CA"/>
        </w:rPr>
        <w:t xml:space="preserve"> </w:t>
      </w:r>
      <w:r w:rsidR="00797AAF" w:rsidRPr="0008302A">
        <w:rPr>
          <w:lang w:val="en-CA"/>
        </w:rPr>
        <w:t>20</w:t>
      </w:r>
      <w:r w:rsidR="00861668" w:rsidRPr="0008302A">
        <w:rPr>
          <w:lang w:val="en-CA"/>
        </w:rPr>
        <w:t>1</w:t>
      </w:r>
      <w:r w:rsidR="009A46CF" w:rsidRPr="0008302A">
        <w:rPr>
          <w:lang w:val="en-CA"/>
        </w:rPr>
        <w:t>3</w:t>
      </w:r>
      <w:r w:rsidRPr="0008302A">
        <w:rPr>
          <w:lang w:val="en-CA"/>
        </w:rPr>
        <w:t xml:space="preserve">-2017 HCFC consumption is shown in </w:t>
      </w:r>
      <w:r w:rsidR="009045C1" w:rsidRPr="0008302A">
        <w:rPr>
          <w:lang w:val="en-CA"/>
        </w:rPr>
        <w:t>Table </w:t>
      </w:r>
      <w:r w:rsidRPr="0008302A">
        <w:rPr>
          <w:lang w:val="en-CA"/>
        </w:rPr>
        <w:t xml:space="preserve">1.  </w:t>
      </w:r>
    </w:p>
    <w:p w14:paraId="1B775F75" w14:textId="6F60A664" w:rsidR="00965616" w:rsidRPr="0008302A" w:rsidRDefault="00183B45" w:rsidP="00965616">
      <w:pPr>
        <w:rPr>
          <w:b/>
        </w:rPr>
      </w:pPr>
      <w:r w:rsidRPr="0008302A">
        <w:rPr>
          <w:b/>
        </w:rPr>
        <w:t xml:space="preserve">Table 1. HCFC consumption in Sudan </w:t>
      </w:r>
      <w:r w:rsidR="009A46CF" w:rsidRPr="0008302A">
        <w:rPr>
          <w:b/>
        </w:rPr>
        <w:t>(2013-2017</w:t>
      </w:r>
      <w:r w:rsidRPr="0008302A">
        <w:rPr>
          <w:b/>
        </w:rPr>
        <w:t xml:space="preserve"> Article 7</w:t>
      </w:r>
      <w:r w:rsidR="009A46CF" w:rsidRPr="0008302A">
        <w:rPr>
          <w:b/>
        </w:rPr>
        <w:t xml:space="preserve"> data)</w:t>
      </w:r>
    </w:p>
    <w:tbl>
      <w:tblPr>
        <w:tblW w:w="9072" w:type="dxa"/>
        <w:tblInd w:w="-5" w:type="dxa"/>
        <w:tblLayout w:type="fixed"/>
        <w:tblLook w:val="04A0" w:firstRow="1" w:lastRow="0" w:firstColumn="1" w:lastColumn="0" w:noHBand="0" w:noVBand="1"/>
      </w:tblPr>
      <w:tblGrid>
        <w:gridCol w:w="1985"/>
        <w:gridCol w:w="1417"/>
        <w:gridCol w:w="1276"/>
        <w:gridCol w:w="1134"/>
        <w:gridCol w:w="992"/>
        <w:gridCol w:w="1134"/>
        <w:gridCol w:w="1134"/>
      </w:tblGrid>
      <w:tr w:rsidR="0008302A" w:rsidRPr="0008302A" w14:paraId="040D70E4" w14:textId="77777777" w:rsidTr="009A46CF">
        <w:trPr>
          <w:trHeight w:val="227"/>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96FD33" w14:textId="77777777" w:rsidR="009A46CF" w:rsidRPr="0008302A" w:rsidRDefault="009A46CF" w:rsidP="00823475">
            <w:pPr>
              <w:spacing w:line="360" w:lineRule="auto"/>
              <w:jc w:val="left"/>
              <w:rPr>
                <w:b/>
                <w:bCs/>
                <w:sz w:val="18"/>
                <w:szCs w:val="18"/>
                <w:lang w:val="en-US"/>
              </w:rPr>
            </w:pPr>
            <w:r w:rsidRPr="0008302A">
              <w:rPr>
                <w:b/>
                <w:bCs/>
                <w:sz w:val="18"/>
                <w:szCs w:val="18"/>
                <w:lang w:val="en-US"/>
              </w:rPr>
              <w:t>HCFC</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767C912C" w14:textId="77777777" w:rsidR="009A46CF" w:rsidRPr="0008302A" w:rsidRDefault="009A46CF" w:rsidP="00823475">
            <w:pPr>
              <w:spacing w:line="360" w:lineRule="auto"/>
              <w:jc w:val="center"/>
              <w:rPr>
                <w:b/>
                <w:bCs/>
                <w:sz w:val="18"/>
                <w:szCs w:val="18"/>
                <w:lang w:val="en-US"/>
              </w:rPr>
            </w:pPr>
            <w:r w:rsidRPr="0008302A">
              <w:rPr>
                <w:b/>
                <w:bCs/>
                <w:sz w:val="18"/>
                <w:szCs w:val="18"/>
                <w:lang w:val="en-US"/>
              </w:rPr>
              <w:t>2013</w:t>
            </w:r>
          </w:p>
        </w:tc>
        <w:tc>
          <w:tcPr>
            <w:tcW w:w="1276" w:type="dxa"/>
            <w:tcBorders>
              <w:top w:val="single" w:sz="4" w:space="0" w:color="auto"/>
              <w:left w:val="nil"/>
              <w:bottom w:val="single" w:sz="4" w:space="0" w:color="auto"/>
              <w:right w:val="single" w:sz="4" w:space="0" w:color="auto"/>
            </w:tcBorders>
            <w:shd w:val="clear" w:color="auto" w:fill="auto"/>
            <w:noWrap/>
          </w:tcPr>
          <w:p w14:paraId="23DA4ABC" w14:textId="77777777" w:rsidR="009A46CF" w:rsidRPr="0008302A" w:rsidRDefault="009A46CF" w:rsidP="00823475">
            <w:pPr>
              <w:spacing w:line="360" w:lineRule="auto"/>
              <w:jc w:val="center"/>
              <w:rPr>
                <w:b/>
                <w:bCs/>
                <w:sz w:val="18"/>
                <w:szCs w:val="18"/>
                <w:lang w:val="en-US"/>
              </w:rPr>
            </w:pPr>
            <w:r w:rsidRPr="0008302A">
              <w:rPr>
                <w:b/>
                <w:bCs/>
                <w:sz w:val="18"/>
                <w:szCs w:val="18"/>
                <w:lang w:val="en-US"/>
              </w:rPr>
              <w:t>2014</w:t>
            </w:r>
          </w:p>
        </w:tc>
        <w:tc>
          <w:tcPr>
            <w:tcW w:w="1134" w:type="dxa"/>
            <w:tcBorders>
              <w:top w:val="single" w:sz="4" w:space="0" w:color="auto"/>
              <w:left w:val="nil"/>
              <w:bottom w:val="single" w:sz="4" w:space="0" w:color="auto"/>
              <w:right w:val="single" w:sz="4" w:space="0" w:color="auto"/>
            </w:tcBorders>
            <w:shd w:val="clear" w:color="auto" w:fill="auto"/>
            <w:noWrap/>
          </w:tcPr>
          <w:p w14:paraId="0871CA9E" w14:textId="77777777" w:rsidR="009A46CF" w:rsidRPr="0008302A" w:rsidRDefault="009A46CF" w:rsidP="00823475">
            <w:pPr>
              <w:spacing w:line="360" w:lineRule="auto"/>
              <w:jc w:val="center"/>
              <w:rPr>
                <w:b/>
                <w:bCs/>
                <w:sz w:val="18"/>
                <w:szCs w:val="18"/>
                <w:lang w:val="en-US"/>
              </w:rPr>
            </w:pPr>
            <w:r w:rsidRPr="0008302A">
              <w:rPr>
                <w:b/>
                <w:bCs/>
                <w:sz w:val="18"/>
                <w:szCs w:val="18"/>
                <w:lang w:val="en-US"/>
              </w:rPr>
              <w:t>2015</w:t>
            </w:r>
          </w:p>
        </w:tc>
        <w:tc>
          <w:tcPr>
            <w:tcW w:w="992" w:type="dxa"/>
            <w:tcBorders>
              <w:top w:val="single" w:sz="4" w:space="0" w:color="auto"/>
              <w:left w:val="nil"/>
              <w:bottom w:val="single" w:sz="4" w:space="0" w:color="auto"/>
              <w:right w:val="single" w:sz="4" w:space="0" w:color="auto"/>
            </w:tcBorders>
            <w:shd w:val="clear" w:color="auto" w:fill="auto"/>
            <w:noWrap/>
          </w:tcPr>
          <w:p w14:paraId="1076CB58" w14:textId="77777777" w:rsidR="009A46CF" w:rsidRPr="0008302A" w:rsidRDefault="009A46CF" w:rsidP="00823475">
            <w:pPr>
              <w:spacing w:line="360" w:lineRule="auto"/>
              <w:jc w:val="center"/>
              <w:rPr>
                <w:b/>
                <w:bCs/>
                <w:sz w:val="18"/>
                <w:szCs w:val="18"/>
                <w:lang w:val="en-US"/>
              </w:rPr>
            </w:pPr>
            <w:r w:rsidRPr="0008302A">
              <w:rPr>
                <w:b/>
                <w:bCs/>
                <w:sz w:val="18"/>
                <w:szCs w:val="18"/>
                <w:lang w:val="en-US"/>
              </w:rPr>
              <w:t>2016</w:t>
            </w:r>
          </w:p>
        </w:tc>
        <w:tc>
          <w:tcPr>
            <w:tcW w:w="1134" w:type="dxa"/>
            <w:tcBorders>
              <w:top w:val="single" w:sz="4" w:space="0" w:color="auto"/>
              <w:left w:val="nil"/>
              <w:bottom w:val="single" w:sz="4" w:space="0" w:color="auto"/>
              <w:right w:val="single" w:sz="4" w:space="0" w:color="auto"/>
            </w:tcBorders>
            <w:shd w:val="clear" w:color="auto" w:fill="auto"/>
            <w:noWrap/>
          </w:tcPr>
          <w:p w14:paraId="3863AE6F" w14:textId="77777777" w:rsidR="009A46CF" w:rsidRPr="0008302A" w:rsidRDefault="009A46CF" w:rsidP="00823475">
            <w:pPr>
              <w:spacing w:line="360" w:lineRule="auto"/>
              <w:jc w:val="center"/>
              <w:rPr>
                <w:b/>
                <w:bCs/>
                <w:sz w:val="18"/>
                <w:szCs w:val="18"/>
                <w:lang w:val="en-US"/>
              </w:rPr>
            </w:pPr>
            <w:r w:rsidRPr="0008302A">
              <w:rPr>
                <w:b/>
                <w:bCs/>
                <w:sz w:val="18"/>
                <w:szCs w:val="18"/>
                <w:lang w:val="en-US"/>
              </w:rPr>
              <w:t>2017</w:t>
            </w:r>
          </w:p>
        </w:tc>
        <w:tc>
          <w:tcPr>
            <w:tcW w:w="1134" w:type="dxa"/>
            <w:tcBorders>
              <w:top w:val="single" w:sz="4" w:space="0" w:color="auto"/>
              <w:left w:val="nil"/>
              <w:bottom w:val="single" w:sz="4" w:space="0" w:color="auto"/>
              <w:right w:val="single" w:sz="4" w:space="0" w:color="auto"/>
            </w:tcBorders>
            <w:shd w:val="clear" w:color="auto" w:fill="auto"/>
            <w:noWrap/>
            <w:hideMark/>
          </w:tcPr>
          <w:p w14:paraId="6327AC64" w14:textId="77777777" w:rsidR="009A46CF" w:rsidRPr="0008302A" w:rsidRDefault="009A46CF" w:rsidP="00823475">
            <w:pPr>
              <w:spacing w:line="360" w:lineRule="auto"/>
              <w:jc w:val="center"/>
              <w:rPr>
                <w:b/>
                <w:bCs/>
                <w:sz w:val="18"/>
                <w:szCs w:val="18"/>
                <w:lang w:val="en-US"/>
              </w:rPr>
            </w:pPr>
            <w:r w:rsidRPr="0008302A">
              <w:rPr>
                <w:b/>
                <w:bCs/>
                <w:sz w:val="18"/>
                <w:szCs w:val="18"/>
                <w:lang w:val="en-US"/>
              </w:rPr>
              <w:t>Baseline</w:t>
            </w:r>
          </w:p>
        </w:tc>
      </w:tr>
      <w:tr w:rsidR="0008302A" w:rsidRPr="0008302A" w14:paraId="1BCE66CF" w14:textId="77777777" w:rsidTr="009A46CF">
        <w:trPr>
          <w:trHeight w:val="227"/>
        </w:trPr>
        <w:tc>
          <w:tcPr>
            <w:tcW w:w="9072" w:type="dxa"/>
            <w:gridSpan w:val="7"/>
            <w:tcBorders>
              <w:top w:val="nil"/>
              <w:left w:val="single" w:sz="4" w:space="0" w:color="auto"/>
              <w:bottom w:val="single" w:sz="4" w:space="0" w:color="auto"/>
              <w:right w:val="single" w:sz="4" w:space="0" w:color="auto"/>
            </w:tcBorders>
            <w:shd w:val="clear" w:color="auto" w:fill="auto"/>
            <w:noWrap/>
            <w:vAlign w:val="bottom"/>
          </w:tcPr>
          <w:p w14:paraId="12B09846" w14:textId="77777777" w:rsidR="009A46CF" w:rsidRPr="0008302A" w:rsidRDefault="009A46CF" w:rsidP="00823475">
            <w:pPr>
              <w:spacing w:line="360" w:lineRule="auto"/>
              <w:jc w:val="left"/>
              <w:rPr>
                <w:b/>
                <w:sz w:val="18"/>
                <w:szCs w:val="18"/>
                <w:lang w:val="en-US"/>
              </w:rPr>
            </w:pPr>
            <w:r w:rsidRPr="0008302A">
              <w:rPr>
                <w:b/>
                <w:sz w:val="18"/>
                <w:szCs w:val="18"/>
                <w:lang w:val="en-US"/>
              </w:rPr>
              <w:t>Metric tonnes</w:t>
            </w:r>
          </w:p>
        </w:tc>
      </w:tr>
      <w:tr w:rsidR="0008302A" w:rsidRPr="0008302A" w14:paraId="566D0FA5" w14:textId="77777777" w:rsidTr="009A46CF">
        <w:trPr>
          <w:trHeight w:val="22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84AE193" w14:textId="77777777" w:rsidR="009A46CF" w:rsidRPr="0008302A" w:rsidRDefault="009A46CF" w:rsidP="00823475">
            <w:pPr>
              <w:spacing w:line="360" w:lineRule="auto"/>
              <w:jc w:val="left"/>
              <w:rPr>
                <w:sz w:val="18"/>
                <w:szCs w:val="18"/>
                <w:lang w:val="en-US"/>
              </w:rPr>
            </w:pPr>
            <w:r w:rsidRPr="0008302A">
              <w:rPr>
                <w:sz w:val="18"/>
                <w:szCs w:val="18"/>
                <w:lang w:val="en-US"/>
              </w:rPr>
              <w:t>HCFC-22</w:t>
            </w:r>
          </w:p>
        </w:tc>
        <w:tc>
          <w:tcPr>
            <w:tcW w:w="1417" w:type="dxa"/>
            <w:tcBorders>
              <w:top w:val="nil"/>
              <w:left w:val="single" w:sz="4" w:space="0" w:color="auto"/>
              <w:bottom w:val="single" w:sz="4" w:space="0" w:color="auto"/>
              <w:right w:val="single" w:sz="4" w:space="0" w:color="auto"/>
            </w:tcBorders>
            <w:shd w:val="clear" w:color="auto" w:fill="auto"/>
            <w:noWrap/>
          </w:tcPr>
          <w:p w14:paraId="4BBC9E17" w14:textId="77777777" w:rsidR="009A46CF" w:rsidRPr="0008302A" w:rsidRDefault="009A46CF" w:rsidP="00823475">
            <w:pPr>
              <w:spacing w:line="360" w:lineRule="auto"/>
              <w:jc w:val="right"/>
              <w:rPr>
                <w:sz w:val="18"/>
                <w:szCs w:val="18"/>
                <w:lang w:val="en-US"/>
              </w:rPr>
            </w:pPr>
            <w:r w:rsidRPr="0008302A">
              <w:rPr>
                <w:sz w:val="18"/>
                <w:szCs w:val="18"/>
                <w:lang w:val="en-US"/>
              </w:rPr>
              <w:t>207.0</w:t>
            </w:r>
          </w:p>
        </w:tc>
        <w:tc>
          <w:tcPr>
            <w:tcW w:w="1276" w:type="dxa"/>
            <w:tcBorders>
              <w:top w:val="nil"/>
              <w:left w:val="nil"/>
              <w:bottom w:val="single" w:sz="4" w:space="0" w:color="auto"/>
              <w:right w:val="single" w:sz="4" w:space="0" w:color="auto"/>
            </w:tcBorders>
            <w:shd w:val="clear" w:color="auto" w:fill="auto"/>
            <w:noWrap/>
          </w:tcPr>
          <w:p w14:paraId="1E09C275" w14:textId="77777777" w:rsidR="009A46CF" w:rsidRPr="0008302A" w:rsidRDefault="009A46CF" w:rsidP="00823475">
            <w:pPr>
              <w:spacing w:line="360" w:lineRule="auto"/>
              <w:jc w:val="right"/>
              <w:rPr>
                <w:sz w:val="18"/>
                <w:szCs w:val="18"/>
                <w:lang w:val="en-US"/>
              </w:rPr>
            </w:pPr>
            <w:r w:rsidRPr="0008302A">
              <w:rPr>
                <w:sz w:val="18"/>
                <w:szCs w:val="18"/>
                <w:lang w:val="en-US"/>
              </w:rPr>
              <w:t>229.78</w:t>
            </w:r>
          </w:p>
        </w:tc>
        <w:tc>
          <w:tcPr>
            <w:tcW w:w="1134" w:type="dxa"/>
            <w:tcBorders>
              <w:top w:val="nil"/>
              <w:left w:val="nil"/>
              <w:bottom w:val="single" w:sz="4" w:space="0" w:color="auto"/>
              <w:right w:val="single" w:sz="4" w:space="0" w:color="auto"/>
            </w:tcBorders>
            <w:shd w:val="clear" w:color="auto" w:fill="auto"/>
            <w:noWrap/>
          </w:tcPr>
          <w:p w14:paraId="7775BDC5" w14:textId="77777777" w:rsidR="009A46CF" w:rsidRPr="0008302A" w:rsidRDefault="009A46CF" w:rsidP="00823475">
            <w:pPr>
              <w:spacing w:line="360" w:lineRule="auto"/>
              <w:jc w:val="right"/>
              <w:rPr>
                <w:sz w:val="18"/>
                <w:szCs w:val="18"/>
                <w:lang w:val="en-US"/>
              </w:rPr>
            </w:pPr>
            <w:r w:rsidRPr="0008302A">
              <w:rPr>
                <w:sz w:val="18"/>
                <w:szCs w:val="18"/>
                <w:lang w:val="en-US"/>
              </w:rPr>
              <w:t>209.09</w:t>
            </w:r>
          </w:p>
        </w:tc>
        <w:tc>
          <w:tcPr>
            <w:tcW w:w="992" w:type="dxa"/>
            <w:tcBorders>
              <w:top w:val="nil"/>
              <w:left w:val="nil"/>
              <w:bottom w:val="single" w:sz="4" w:space="0" w:color="auto"/>
              <w:right w:val="single" w:sz="4" w:space="0" w:color="auto"/>
            </w:tcBorders>
            <w:shd w:val="clear" w:color="auto" w:fill="auto"/>
            <w:noWrap/>
          </w:tcPr>
          <w:p w14:paraId="7AFE2267" w14:textId="77777777" w:rsidR="009A46CF" w:rsidRPr="0008302A" w:rsidRDefault="009A46CF" w:rsidP="00823475">
            <w:pPr>
              <w:spacing w:line="360" w:lineRule="auto"/>
              <w:jc w:val="right"/>
              <w:rPr>
                <w:sz w:val="18"/>
                <w:szCs w:val="18"/>
                <w:lang w:val="en-US"/>
              </w:rPr>
            </w:pPr>
            <w:r w:rsidRPr="0008302A">
              <w:rPr>
                <w:sz w:val="18"/>
                <w:szCs w:val="18"/>
                <w:lang w:val="en-US"/>
              </w:rPr>
              <w:t>203.58</w:t>
            </w:r>
          </w:p>
        </w:tc>
        <w:tc>
          <w:tcPr>
            <w:tcW w:w="1134" w:type="dxa"/>
            <w:tcBorders>
              <w:top w:val="nil"/>
              <w:left w:val="nil"/>
              <w:bottom w:val="single" w:sz="4" w:space="0" w:color="auto"/>
              <w:right w:val="single" w:sz="4" w:space="0" w:color="auto"/>
            </w:tcBorders>
            <w:shd w:val="clear" w:color="auto" w:fill="auto"/>
            <w:noWrap/>
          </w:tcPr>
          <w:p w14:paraId="027AC2BB" w14:textId="77777777" w:rsidR="009A46CF" w:rsidRPr="0008302A" w:rsidRDefault="009A46CF" w:rsidP="00823475">
            <w:pPr>
              <w:spacing w:line="360" w:lineRule="auto"/>
              <w:jc w:val="right"/>
              <w:rPr>
                <w:sz w:val="18"/>
                <w:szCs w:val="18"/>
                <w:lang w:val="en-US"/>
              </w:rPr>
            </w:pPr>
            <w:r w:rsidRPr="0008302A">
              <w:rPr>
                <w:sz w:val="18"/>
                <w:szCs w:val="18"/>
                <w:lang w:val="en-US"/>
              </w:rPr>
              <w:t>197.15</w:t>
            </w:r>
          </w:p>
        </w:tc>
        <w:tc>
          <w:tcPr>
            <w:tcW w:w="1134" w:type="dxa"/>
            <w:tcBorders>
              <w:top w:val="nil"/>
              <w:left w:val="nil"/>
              <w:bottom w:val="single" w:sz="4" w:space="0" w:color="auto"/>
              <w:right w:val="single" w:sz="4" w:space="0" w:color="auto"/>
            </w:tcBorders>
            <w:shd w:val="clear" w:color="auto" w:fill="auto"/>
            <w:noWrap/>
          </w:tcPr>
          <w:p w14:paraId="3A8D3668" w14:textId="77777777" w:rsidR="009A46CF" w:rsidRPr="0008302A" w:rsidRDefault="009A46CF" w:rsidP="00823475">
            <w:pPr>
              <w:spacing w:line="360" w:lineRule="auto"/>
              <w:jc w:val="right"/>
              <w:rPr>
                <w:sz w:val="18"/>
                <w:szCs w:val="18"/>
                <w:lang w:val="en-US"/>
              </w:rPr>
            </w:pPr>
            <w:r w:rsidRPr="0008302A">
              <w:rPr>
                <w:sz w:val="18"/>
                <w:szCs w:val="18"/>
                <w:lang w:val="en-US"/>
              </w:rPr>
              <w:t>218.50</w:t>
            </w:r>
          </w:p>
        </w:tc>
      </w:tr>
      <w:tr w:rsidR="0008302A" w:rsidRPr="0008302A" w14:paraId="624A698E" w14:textId="77777777" w:rsidTr="009A46CF">
        <w:trPr>
          <w:trHeight w:val="22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30FE11F2" w14:textId="77777777" w:rsidR="009A46CF" w:rsidRPr="0008302A" w:rsidRDefault="009A46CF" w:rsidP="00823475">
            <w:pPr>
              <w:spacing w:line="360" w:lineRule="auto"/>
              <w:jc w:val="left"/>
              <w:rPr>
                <w:sz w:val="18"/>
                <w:szCs w:val="18"/>
                <w:lang w:val="en-US"/>
              </w:rPr>
            </w:pPr>
            <w:r w:rsidRPr="0008302A">
              <w:rPr>
                <w:sz w:val="18"/>
                <w:szCs w:val="18"/>
                <w:lang w:val="en-US"/>
              </w:rPr>
              <w:t>HCFC-141b</w:t>
            </w:r>
          </w:p>
        </w:tc>
        <w:tc>
          <w:tcPr>
            <w:tcW w:w="1417" w:type="dxa"/>
            <w:tcBorders>
              <w:top w:val="nil"/>
              <w:left w:val="single" w:sz="4" w:space="0" w:color="auto"/>
              <w:bottom w:val="single" w:sz="4" w:space="0" w:color="auto"/>
              <w:right w:val="single" w:sz="4" w:space="0" w:color="auto"/>
            </w:tcBorders>
            <w:shd w:val="clear" w:color="auto" w:fill="auto"/>
            <w:noWrap/>
          </w:tcPr>
          <w:p w14:paraId="1E034510" w14:textId="77777777" w:rsidR="009A46CF" w:rsidRPr="0008302A" w:rsidRDefault="009A46CF" w:rsidP="00823475">
            <w:pPr>
              <w:spacing w:line="360" w:lineRule="auto"/>
              <w:jc w:val="right"/>
              <w:rPr>
                <w:sz w:val="18"/>
                <w:szCs w:val="18"/>
                <w:lang w:val="en-US"/>
              </w:rPr>
            </w:pPr>
            <w:r w:rsidRPr="0008302A">
              <w:rPr>
                <w:sz w:val="18"/>
                <w:szCs w:val="18"/>
                <w:lang w:val="en-US"/>
              </w:rPr>
              <w:t>362.33</w:t>
            </w:r>
          </w:p>
        </w:tc>
        <w:tc>
          <w:tcPr>
            <w:tcW w:w="1276" w:type="dxa"/>
            <w:tcBorders>
              <w:top w:val="nil"/>
              <w:left w:val="nil"/>
              <w:bottom w:val="single" w:sz="4" w:space="0" w:color="auto"/>
              <w:right w:val="single" w:sz="4" w:space="0" w:color="auto"/>
            </w:tcBorders>
            <w:shd w:val="clear" w:color="auto" w:fill="auto"/>
            <w:noWrap/>
          </w:tcPr>
          <w:p w14:paraId="7E7D299C" w14:textId="77777777" w:rsidR="009A46CF" w:rsidRPr="0008302A" w:rsidRDefault="009A46CF" w:rsidP="00823475">
            <w:pPr>
              <w:spacing w:line="360" w:lineRule="auto"/>
              <w:jc w:val="right"/>
              <w:rPr>
                <w:sz w:val="18"/>
                <w:szCs w:val="18"/>
                <w:lang w:val="en-US"/>
              </w:rPr>
            </w:pPr>
            <w:r w:rsidRPr="0008302A">
              <w:rPr>
                <w:sz w:val="18"/>
                <w:szCs w:val="18"/>
                <w:lang w:val="en-US"/>
              </w:rPr>
              <w:t>364.54</w:t>
            </w:r>
          </w:p>
        </w:tc>
        <w:tc>
          <w:tcPr>
            <w:tcW w:w="1134" w:type="dxa"/>
            <w:tcBorders>
              <w:top w:val="nil"/>
              <w:left w:val="nil"/>
              <w:bottom w:val="single" w:sz="4" w:space="0" w:color="auto"/>
              <w:right w:val="single" w:sz="4" w:space="0" w:color="auto"/>
            </w:tcBorders>
            <w:shd w:val="clear" w:color="auto" w:fill="auto"/>
            <w:noWrap/>
          </w:tcPr>
          <w:p w14:paraId="22B24BB9" w14:textId="77777777" w:rsidR="009A46CF" w:rsidRPr="0008302A" w:rsidRDefault="009A46CF" w:rsidP="00823475">
            <w:pPr>
              <w:spacing w:line="360" w:lineRule="auto"/>
              <w:jc w:val="right"/>
              <w:rPr>
                <w:sz w:val="18"/>
                <w:szCs w:val="18"/>
                <w:lang w:val="en-US"/>
              </w:rPr>
            </w:pPr>
            <w:r w:rsidRPr="0008302A">
              <w:rPr>
                <w:sz w:val="18"/>
                <w:szCs w:val="18"/>
                <w:lang w:val="en-US"/>
              </w:rPr>
              <w:t>320.47</w:t>
            </w:r>
          </w:p>
        </w:tc>
        <w:tc>
          <w:tcPr>
            <w:tcW w:w="992" w:type="dxa"/>
            <w:tcBorders>
              <w:top w:val="nil"/>
              <w:left w:val="nil"/>
              <w:bottom w:val="single" w:sz="4" w:space="0" w:color="auto"/>
              <w:right w:val="single" w:sz="4" w:space="0" w:color="auto"/>
            </w:tcBorders>
            <w:shd w:val="clear" w:color="auto" w:fill="auto"/>
            <w:noWrap/>
          </w:tcPr>
          <w:p w14:paraId="2D0FAA09" w14:textId="77777777" w:rsidR="009A46CF" w:rsidRPr="0008302A" w:rsidRDefault="009A46CF" w:rsidP="00823475">
            <w:pPr>
              <w:spacing w:line="360" w:lineRule="auto"/>
              <w:jc w:val="right"/>
              <w:rPr>
                <w:sz w:val="18"/>
                <w:szCs w:val="18"/>
                <w:lang w:val="en-US"/>
              </w:rPr>
            </w:pPr>
            <w:r w:rsidRPr="0008302A">
              <w:rPr>
                <w:sz w:val="18"/>
                <w:szCs w:val="18"/>
                <w:lang w:val="en-US"/>
              </w:rPr>
              <w:t>280.67</w:t>
            </w:r>
          </w:p>
        </w:tc>
        <w:tc>
          <w:tcPr>
            <w:tcW w:w="1134" w:type="dxa"/>
            <w:tcBorders>
              <w:top w:val="nil"/>
              <w:left w:val="nil"/>
              <w:bottom w:val="single" w:sz="4" w:space="0" w:color="auto"/>
              <w:right w:val="single" w:sz="4" w:space="0" w:color="auto"/>
            </w:tcBorders>
            <w:shd w:val="clear" w:color="auto" w:fill="auto"/>
            <w:noWrap/>
          </w:tcPr>
          <w:p w14:paraId="4CFAED17" w14:textId="77777777" w:rsidR="009A46CF" w:rsidRPr="0008302A" w:rsidRDefault="009A46CF" w:rsidP="00823475">
            <w:pPr>
              <w:spacing w:line="360" w:lineRule="auto"/>
              <w:jc w:val="right"/>
              <w:rPr>
                <w:sz w:val="18"/>
                <w:szCs w:val="18"/>
                <w:lang w:val="en-US"/>
              </w:rPr>
            </w:pPr>
            <w:r w:rsidRPr="0008302A">
              <w:rPr>
                <w:sz w:val="18"/>
                <w:szCs w:val="18"/>
                <w:lang w:val="en-US"/>
              </w:rPr>
              <w:t>234.1</w:t>
            </w:r>
          </w:p>
        </w:tc>
        <w:tc>
          <w:tcPr>
            <w:tcW w:w="1134" w:type="dxa"/>
            <w:tcBorders>
              <w:top w:val="nil"/>
              <w:left w:val="nil"/>
              <w:bottom w:val="single" w:sz="4" w:space="0" w:color="auto"/>
              <w:right w:val="single" w:sz="4" w:space="0" w:color="auto"/>
            </w:tcBorders>
            <w:shd w:val="clear" w:color="auto" w:fill="auto"/>
            <w:noWrap/>
          </w:tcPr>
          <w:p w14:paraId="516672AE" w14:textId="77777777" w:rsidR="009A46CF" w:rsidRPr="0008302A" w:rsidRDefault="009A46CF" w:rsidP="00823475">
            <w:pPr>
              <w:spacing w:line="360" w:lineRule="auto"/>
              <w:jc w:val="right"/>
              <w:rPr>
                <w:sz w:val="18"/>
                <w:szCs w:val="18"/>
                <w:lang w:val="en-US"/>
              </w:rPr>
            </w:pPr>
            <w:r w:rsidRPr="0008302A">
              <w:rPr>
                <w:sz w:val="18"/>
                <w:szCs w:val="18"/>
                <w:lang w:val="en-US"/>
              </w:rPr>
              <w:t>369.50</w:t>
            </w:r>
          </w:p>
        </w:tc>
      </w:tr>
      <w:tr w:rsidR="0008302A" w:rsidRPr="0008302A" w14:paraId="57060B08" w14:textId="77777777" w:rsidTr="009A46CF">
        <w:trPr>
          <w:trHeight w:val="22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BC05F73" w14:textId="77777777" w:rsidR="009A46CF" w:rsidRPr="0008302A" w:rsidRDefault="009A46CF" w:rsidP="00823475">
            <w:pPr>
              <w:spacing w:line="360" w:lineRule="auto"/>
              <w:jc w:val="left"/>
              <w:rPr>
                <w:sz w:val="18"/>
                <w:szCs w:val="18"/>
                <w:lang w:val="en-US"/>
              </w:rPr>
            </w:pPr>
            <w:r w:rsidRPr="0008302A">
              <w:rPr>
                <w:sz w:val="18"/>
                <w:szCs w:val="18"/>
                <w:lang w:val="en-US"/>
              </w:rPr>
              <w:t>Total (mt)</w:t>
            </w:r>
          </w:p>
        </w:tc>
        <w:tc>
          <w:tcPr>
            <w:tcW w:w="1417" w:type="dxa"/>
            <w:tcBorders>
              <w:top w:val="nil"/>
              <w:left w:val="single" w:sz="4" w:space="0" w:color="auto"/>
              <w:bottom w:val="single" w:sz="4" w:space="0" w:color="auto"/>
              <w:right w:val="single" w:sz="4" w:space="0" w:color="auto"/>
            </w:tcBorders>
            <w:shd w:val="clear" w:color="auto" w:fill="auto"/>
            <w:noWrap/>
          </w:tcPr>
          <w:p w14:paraId="7E1AAA12" w14:textId="77777777" w:rsidR="009A46CF" w:rsidRPr="0008302A" w:rsidRDefault="009A46CF" w:rsidP="00823475">
            <w:pPr>
              <w:spacing w:line="360" w:lineRule="auto"/>
              <w:jc w:val="right"/>
              <w:rPr>
                <w:sz w:val="18"/>
                <w:szCs w:val="18"/>
                <w:lang w:val="en-US"/>
              </w:rPr>
            </w:pPr>
            <w:r w:rsidRPr="0008302A">
              <w:rPr>
                <w:sz w:val="18"/>
                <w:szCs w:val="18"/>
                <w:lang w:val="en-US"/>
              </w:rPr>
              <w:t>569.33</w:t>
            </w:r>
          </w:p>
        </w:tc>
        <w:tc>
          <w:tcPr>
            <w:tcW w:w="1276" w:type="dxa"/>
            <w:tcBorders>
              <w:top w:val="nil"/>
              <w:left w:val="nil"/>
              <w:bottom w:val="single" w:sz="4" w:space="0" w:color="auto"/>
              <w:right w:val="single" w:sz="4" w:space="0" w:color="auto"/>
            </w:tcBorders>
            <w:shd w:val="clear" w:color="auto" w:fill="auto"/>
            <w:noWrap/>
          </w:tcPr>
          <w:p w14:paraId="5FFB78F0" w14:textId="77777777" w:rsidR="009A46CF" w:rsidRPr="0008302A" w:rsidRDefault="009A46CF" w:rsidP="00823475">
            <w:pPr>
              <w:spacing w:line="360" w:lineRule="auto"/>
              <w:jc w:val="right"/>
              <w:rPr>
                <w:sz w:val="18"/>
                <w:szCs w:val="18"/>
                <w:lang w:val="en-US"/>
              </w:rPr>
            </w:pPr>
            <w:r w:rsidRPr="0008302A">
              <w:rPr>
                <w:sz w:val="18"/>
                <w:szCs w:val="18"/>
                <w:lang w:val="en-US"/>
              </w:rPr>
              <w:t>593.63</w:t>
            </w:r>
          </w:p>
        </w:tc>
        <w:tc>
          <w:tcPr>
            <w:tcW w:w="1134" w:type="dxa"/>
            <w:tcBorders>
              <w:top w:val="nil"/>
              <w:left w:val="nil"/>
              <w:bottom w:val="single" w:sz="4" w:space="0" w:color="auto"/>
              <w:right w:val="single" w:sz="4" w:space="0" w:color="auto"/>
            </w:tcBorders>
            <w:shd w:val="clear" w:color="auto" w:fill="auto"/>
            <w:noWrap/>
          </w:tcPr>
          <w:p w14:paraId="4D5B6787" w14:textId="77777777" w:rsidR="009A46CF" w:rsidRPr="0008302A" w:rsidRDefault="009A46CF" w:rsidP="00823475">
            <w:pPr>
              <w:spacing w:line="360" w:lineRule="auto"/>
              <w:jc w:val="right"/>
              <w:rPr>
                <w:sz w:val="18"/>
                <w:szCs w:val="18"/>
                <w:lang w:val="en-US"/>
              </w:rPr>
            </w:pPr>
            <w:r w:rsidRPr="0008302A">
              <w:rPr>
                <w:sz w:val="18"/>
                <w:szCs w:val="18"/>
                <w:lang w:val="en-US"/>
              </w:rPr>
              <w:t>530.25</w:t>
            </w:r>
          </w:p>
        </w:tc>
        <w:tc>
          <w:tcPr>
            <w:tcW w:w="992" w:type="dxa"/>
            <w:tcBorders>
              <w:top w:val="nil"/>
              <w:left w:val="nil"/>
              <w:bottom w:val="single" w:sz="4" w:space="0" w:color="auto"/>
              <w:right w:val="single" w:sz="4" w:space="0" w:color="auto"/>
            </w:tcBorders>
            <w:shd w:val="clear" w:color="auto" w:fill="auto"/>
            <w:noWrap/>
          </w:tcPr>
          <w:p w14:paraId="469F85CD" w14:textId="77777777" w:rsidR="009A46CF" w:rsidRPr="0008302A" w:rsidRDefault="009A46CF" w:rsidP="00823475">
            <w:pPr>
              <w:spacing w:line="360" w:lineRule="auto"/>
              <w:jc w:val="right"/>
              <w:rPr>
                <w:sz w:val="18"/>
                <w:szCs w:val="18"/>
                <w:lang w:val="en-US"/>
              </w:rPr>
            </w:pPr>
            <w:r w:rsidRPr="0008302A">
              <w:rPr>
                <w:sz w:val="18"/>
                <w:szCs w:val="18"/>
                <w:lang w:val="en-US"/>
              </w:rPr>
              <w:t>484.25</w:t>
            </w:r>
          </w:p>
        </w:tc>
        <w:tc>
          <w:tcPr>
            <w:tcW w:w="1134" w:type="dxa"/>
            <w:tcBorders>
              <w:top w:val="nil"/>
              <w:left w:val="nil"/>
              <w:bottom w:val="single" w:sz="4" w:space="0" w:color="auto"/>
              <w:right w:val="single" w:sz="4" w:space="0" w:color="auto"/>
            </w:tcBorders>
            <w:shd w:val="clear" w:color="auto" w:fill="auto"/>
            <w:noWrap/>
          </w:tcPr>
          <w:p w14:paraId="70DCE88E" w14:textId="77777777" w:rsidR="009A46CF" w:rsidRPr="0008302A" w:rsidRDefault="009A46CF" w:rsidP="00823475">
            <w:pPr>
              <w:spacing w:line="360" w:lineRule="auto"/>
              <w:jc w:val="right"/>
              <w:rPr>
                <w:sz w:val="18"/>
                <w:szCs w:val="18"/>
                <w:lang w:val="en-US"/>
              </w:rPr>
            </w:pPr>
            <w:r w:rsidRPr="0008302A">
              <w:rPr>
                <w:sz w:val="18"/>
                <w:szCs w:val="18"/>
                <w:lang w:val="en-US"/>
              </w:rPr>
              <w:t>431.6</w:t>
            </w:r>
          </w:p>
        </w:tc>
        <w:tc>
          <w:tcPr>
            <w:tcW w:w="1134" w:type="dxa"/>
            <w:tcBorders>
              <w:top w:val="nil"/>
              <w:left w:val="nil"/>
              <w:bottom w:val="single" w:sz="4" w:space="0" w:color="auto"/>
              <w:right w:val="single" w:sz="4" w:space="0" w:color="auto"/>
            </w:tcBorders>
            <w:shd w:val="clear" w:color="auto" w:fill="auto"/>
            <w:noWrap/>
          </w:tcPr>
          <w:p w14:paraId="65D27CAE" w14:textId="77777777" w:rsidR="009A46CF" w:rsidRPr="0008302A" w:rsidRDefault="009A46CF" w:rsidP="00823475">
            <w:pPr>
              <w:spacing w:line="360" w:lineRule="auto"/>
              <w:jc w:val="right"/>
              <w:rPr>
                <w:sz w:val="18"/>
                <w:szCs w:val="18"/>
                <w:lang w:val="en-US"/>
              </w:rPr>
            </w:pPr>
            <w:r w:rsidRPr="0008302A">
              <w:rPr>
                <w:sz w:val="18"/>
                <w:szCs w:val="18"/>
                <w:lang w:val="en-US"/>
              </w:rPr>
              <w:t>588.0</w:t>
            </w:r>
          </w:p>
        </w:tc>
      </w:tr>
      <w:tr w:rsidR="0008302A" w:rsidRPr="0008302A" w14:paraId="0619F6D8" w14:textId="77777777" w:rsidTr="009A46CF">
        <w:trPr>
          <w:trHeight w:val="227"/>
        </w:trPr>
        <w:tc>
          <w:tcPr>
            <w:tcW w:w="9072" w:type="dxa"/>
            <w:gridSpan w:val="7"/>
            <w:tcBorders>
              <w:top w:val="nil"/>
              <w:left w:val="single" w:sz="4" w:space="0" w:color="auto"/>
              <w:bottom w:val="single" w:sz="4" w:space="0" w:color="auto"/>
              <w:right w:val="single" w:sz="4" w:space="0" w:color="auto"/>
            </w:tcBorders>
            <w:shd w:val="clear" w:color="auto" w:fill="auto"/>
            <w:noWrap/>
            <w:vAlign w:val="center"/>
          </w:tcPr>
          <w:p w14:paraId="1DE21A5C" w14:textId="77777777" w:rsidR="009A46CF" w:rsidRPr="0008302A" w:rsidRDefault="009A46CF" w:rsidP="00823475">
            <w:pPr>
              <w:spacing w:line="360" w:lineRule="auto"/>
              <w:jc w:val="left"/>
              <w:rPr>
                <w:b/>
                <w:sz w:val="18"/>
                <w:szCs w:val="18"/>
                <w:lang w:val="en-US"/>
              </w:rPr>
            </w:pPr>
            <w:r w:rsidRPr="0008302A">
              <w:rPr>
                <w:b/>
                <w:sz w:val="18"/>
                <w:szCs w:val="18"/>
                <w:lang w:val="en-US"/>
              </w:rPr>
              <w:t>ODP tonnes</w:t>
            </w:r>
          </w:p>
        </w:tc>
      </w:tr>
      <w:tr w:rsidR="0008302A" w:rsidRPr="0008302A" w14:paraId="245939A5" w14:textId="77777777" w:rsidTr="009A46CF">
        <w:trPr>
          <w:trHeight w:val="22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2D1F7185" w14:textId="77777777" w:rsidR="009A46CF" w:rsidRPr="0008302A" w:rsidRDefault="009A46CF" w:rsidP="00823475">
            <w:pPr>
              <w:spacing w:line="360" w:lineRule="auto"/>
              <w:jc w:val="left"/>
              <w:rPr>
                <w:sz w:val="18"/>
                <w:szCs w:val="18"/>
                <w:lang w:val="en-US"/>
              </w:rPr>
            </w:pPr>
            <w:r w:rsidRPr="0008302A">
              <w:rPr>
                <w:sz w:val="18"/>
                <w:szCs w:val="18"/>
                <w:lang w:val="en-US"/>
              </w:rPr>
              <w:t>HCFC-22</w:t>
            </w:r>
          </w:p>
        </w:tc>
        <w:tc>
          <w:tcPr>
            <w:tcW w:w="1417" w:type="dxa"/>
            <w:tcBorders>
              <w:top w:val="nil"/>
              <w:left w:val="single" w:sz="4" w:space="0" w:color="auto"/>
              <w:bottom w:val="single" w:sz="4" w:space="0" w:color="auto"/>
              <w:right w:val="single" w:sz="4" w:space="0" w:color="auto"/>
            </w:tcBorders>
            <w:shd w:val="clear" w:color="auto" w:fill="auto"/>
            <w:noWrap/>
          </w:tcPr>
          <w:p w14:paraId="2A52C5DF" w14:textId="77777777" w:rsidR="009A46CF" w:rsidRPr="0008302A" w:rsidRDefault="009A46CF" w:rsidP="00823475">
            <w:pPr>
              <w:spacing w:line="360" w:lineRule="auto"/>
              <w:jc w:val="right"/>
              <w:rPr>
                <w:sz w:val="18"/>
                <w:szCs w:val="18"/>
                <w:lang w:val="en-US"/>
              </w:rPr>
            </w:pPr>
            <w:r w:rsidRPr="0008302A">
              <w:rPr>
                <w:sz w:val="18"/>
                <w:szCs w:val="18"/>
                <w:lang w:val="en-US"/>
              </w:rPr>
              <w:t>11.39</w:t>
            </w:r>
          </w:p>
        </w:tc>
        <w:tc>
          <w:tcPr>
            <w:tcW w:w="1276" w:type="dxa"/>
            <w:tcBorders>
              <w:top w:val="nil"/>
              <w:left w:val="nil"/>
              <w:bottom w:val="single" w:sz="4" w:space="0" w:color="auto"/>
              <w:right w:val="single" w:sz="4" w:space="0" w:color="auto"/>
            </w:tcBorders>
            <w:shd w:val="clear" w:color="auto" w:fill="auto"/>
            <w:noWrap/>
          </w:tcPr>
          <w:p w14:paraId="447DCB96" w14:textId="77777777" w:rsidR="009A46CF" w:rsidRPr="0008302A" w:rsidRDefault="009A46CF" w:rsidP="00823475">
            <w:pPr>
              <w:spacing w:line="360" w:lineRule="auto"/>
              <w:jc w:val="right"/>
              <w:rPr>
                <w:sz w:val="18"/>
                <w:szCs w:val="18"/>
                <w:lang w:val="en-US"/>
              </w:rPr>
            </w:pPr>
            <w:r w:rsidRPr="0008302A">
              <w:rPr>
                <w:sz w:val="18"/>
                <w:szCs w:val="18"/>
                <w:lang w:val="en-US"/>
              </w:rPr>
              <w:t>12.60</w:t>
            </w:r>
          </w:p>
        </w:tc>
        <w:tc>
          <w:tcPr>
            <w:tcW w:w="1134" w:type="dxa"/>
            <w:tcBorders>
              <w:top w:val="nil"/>
              <w:left w:val="nil"/>
              <w:bottom w:val="single" w:sz="4" w:space="0" w:color="auto"/>
              <w:right w:val="single" w:sz="4" w:space="0" w:color="auto"/>
            </w:tcBorders>
            <w:shd w:val="clear" w:color="auto" w:fill="auto"/>
            <w:noWrap/>
          </w:tcPr>
          <w:p w14:paraId="28F80F96" w14:textId="77777777" w:rsidR="009A46CF" w:rsidRPr="0008302A" w:rsidRDefault="009A46CF" w:rsidP="00823475">
            <w:pPr>
              <w:spacing w:line="360" w:lineRule="auto"/>
              <w:jc w:val="right"/>
              <w:rPr>
                <w:sz w:val="18"/>
                <w:szCs w:val="18"/>
                <w:lang w:val="en-US"/>
              </w:rPr>
            </w:pPr>
            <w:r w:rsidRPr="0008302A">
              <w:rPr>
                <w:sz w:val="18"/>
                <w:szCs w:val="18"/>
                <w:lang w:val="en-US"/>
              </w:rPr>
              <w:t>11.54</w:t>
            </w:r>
          </w:p>
        </w:tc>
        <w:tc>
          <w:tcPr>
            <w:tcW w:w="992" w:type="dxa"/>
            <w:tcBorders>
              <w:top w:val="nil"/>
              <w:left w:val="nil"/>
              <w:bottom w:val="single" w:sz="4" w:space="0" w:color="auto"/>
              <w:right w:val="single" w:sz="4" w:space="0" w:color="auto"/>
            </w:tcBorders>
            <w:shd w:val="clear" w:color="auto" w:fill="auto"/>
            <w:noWrap/>
          </w:tcPr>
          <w:p w14:paraId="4F7ABC04" w14:textId="77777777" w:rsidR="009A46CF" w:rsidRPr="0008302A" w:rsidRDefault="009A46CF" w:rsidP="00823475">
            <w:pPr>
              <w:spacing w:line="360" w:lineRule="auto"/>
              <w:jc w:val="right"/>
              <w:rPr>
                <w:sz w:val="18"/>
                <w:szCs w:val="18"/>
                <w:lang w:val="en-US"/>
              </w:rPr>
            </w:pPr>
            <w:r w:rsidRPr="0008302A">
              <w:rPr>
                <w:sz w:val="18"/>
                <w:szCs w:val="18"/>
                <w:lang w:val="en-US"/>
              </w:rPr>
              <w:t>11.20</w:t>
            </w:r>
          </w:p>
        </w:tc>
        <w:tc>
          <w:tcPr>
            <w:tcW w:w="1134" w:type="dxa"/>
            <w:tcBorders>
              <w:top w:val="nil"/>
              <w:left w:val="nil"/>
              <w:bottom w:val="single" w:sz="4" w:space="0" w:color="auto"/>
              <w:right w:val="single" w:sz="4" w:space="0" w:color="auto"/>
            </w:tcBorders>
            <w:shd w:val="clear" w:color="auto" w:fill="auto"/>
            <w:noWrap/>
          </w:tcPr>
          <w:p w14:paraId="328BCD15" w14:textId="77777777" w:rsidR="009A46CF" w:rsidRPr="0008302A" w:rsidRDefault="009A46CF" w:rsidP="00823475">
            <w:pPr>
              <w:spacing w:line="360" w:lineRule="auto"/>
              <w:jc w:val="right"/>
              <w:rPr>
                <w:sz w:val="18"/>
                <w:szCs w:val="18"/>
                <w:lang w:val="en-US"/>
              </w:rPr>
            </w:pPr>
            <w:r w:rsidRPr="0008302A">
              <w:rPr>
                <w:sz w:val="18"/>
                <w:szCs w:val="18"/>
                <w:lang w:val="en-US"/>
              </w:rPr>
              <w:t>10.88</w:t>
            </w:r>
          </w:p>
        </w:tc>
        <w:tc>
          <w:tcPr>
            <w:tcW w:w="1134" w:type="dxa"/>
            <w:tcBorders>
              <w:top w:val="nil"/>
              <w:left w:val="nil"/>
              <w:bottom w:val="single" w:sz="4" w:space="0" w:color="auto"/>
              <w:right w:val="single" w:sz="4" w:space="0" w:color="auto"/>
            </w:tcBorders>
            <w:shd w:val="clear" w:color="auto" w:fill="auto"/>
            <w:noWrap/>
          </w:tcPr>
          <w:p w14:paraId="38475A1F" w14:textId="77777777" w:rsidR="009A46CF" w:rsidRPr="0008302A" w:rsidRDefault="009A46CF" w:rsidP="00823475">
            <w:pPr>
              <w:spacing w:line="360" w:lineRule="auto"/>
              <w:jc w:val="right"/>
              <w:rPr>
                <w:sz w:val="18"/>
                <w:szCs w:val="18"/>
                <w:lang w:val="en-US"/>
              </w:rPr>
            </w:pPr>
            <w:r w:rsidRPr="0008302A">
              <w:rPr>
                <w:sz w:val="18"/>
                <w:szCs w:val="18"/>
                <w:lang w:val="en-US"/>
              </w:rPr>
              <w:t>12.02</w:t>
            </w:r>
          </w:p>
        </w:tc>
      </w:tr>
      <w:tr w:rsidR="0008302A" w:rsidRPr="0008302A" w14:paraId="2A3A9978" w14:textId="77777777" w:rsidTr="009A46CF">
        <w:trPr>
          <w:trHeight w:val="22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0E053561" w14:textId="77777777" w:rsidR="009A46CF" w:rsidRPr="0008302A" w:rsidRDefault="009A46CF" w:rsidP="00823475">
            <w:pPr>
              <w:spacing w:line="360" w:lineRule="auto"/>
              <w:jc w:val="left"/>
              <w:rPr>
                <w:sz w:val="18"/>
                <w:szCs w:val="18"/>
                <w:lang w:val="en-US"/>
              </w:rPr>
            </w:pPr>
            <w:r w:rsidRPr="0008302A">
              <w:rPr>
                <w:sz w:val="18"/>
                <w:szCs w:val="18"/>
                <w:lang w:val="en-US"/>
              </w:rPr>
              <w:t>HCFC-141b</w:t>
            </w:r>
          </w:p>
        </w:tc>
        <w:tc>
          <w:tcPr>
            <w:tcW w:w="1417" w:type="dxa"/>
            <w:tcBorders>
              <w:top w:val="nil"/>
              <w:left w:val="single" w:sz="4" w:space="0" w:color="auto"/>
              <w:bottom w:val="single" w:sz="4" w:space="0" w:color="auto"/>
              <w:right w:val="single" w:sz="4" w:space="0" w:color="auto"/>
            </w:tcBorders>
            <w:shd w:val="clear" w:color="auto" w:fill="auto"/>
            <w:noWrap/>
          </w:tcPr>
          <w:p w14:paraId="78DD73D2" w14:textId="77777777" w:rsidR="009A46CF" w:rsidRPr="0008302A" w:rsidRDefault="009A46CF" w:rsidP="00823475">
            <w:pPr>
              <w:spacing w:line="360" w:lineRule="auto"/>
              <w:jc w:val="right"/>
              <w:rPr>
                <w:sz w:val="18"/>
                <w:szCs w:val="18"/>
                <w:lang w:val="en-US"/>
              </w:rPr>
            </w:pPr>
            <w:r w:rsidRPr="0008302A">
              <w:rPr>
                <w:sz w:val="18"/>
                <w:szCs w:val="18"/>
                <w:lang w:val="en-US"/>
              </w:rPr>
              <w:t>39.85</w:t>
            </w:r>
          </w:p>
        </w:tc>
        <w:tc>
          <w:tcPr>
            <w:tcW w:w="1276" w:type="dxa"/>
            <w:tcBorders>
              <w:top w:val="nil"/>
              <w:left w:val="nil"/>
              <w:bottom w:val="single" w:sz="4" w:space="0" w:color="auto"/>
              <w:right w:val="single" w:sz="4" w:space="0" w:color="auto"/>
            </w:tcBorders>
            <w:shd w:val="clear" w:color="auto" w:fill="auto"/>
            <w:noWrap/>
          </w:tcPr>
          <w:p w14:paraId="62B13839" w14:textId="77777777" w:rsidR="009A46CF" w:rsidRPr="0008302A" w:rsidRDefault="009A46CF" w:rsidP="00823475">
            <w:pPr>
              <w:spacing w:line="360" w:lineRule="auto"/>
              <w:jc w:val="right"/>
              <w:rPr>
                <w:sz w:val="18"/>
                <w:szCs w:val="18"/>
                <w:lang w:val="en-US"/>
              </w:rPr>
            </w:pPr>
            <w:r w:rsidRPr="0008302A">
              <w:rPr>
                <w:sz w:val="18"/>
                <w:szCs w:val="18"/>
                <w:lang w:val="en-US"/>
              </w:rPr>
              <w:t>40.10</w:t>
            </w:r>
          </w:p>
        </w:tc>
        <w:tc>
          <w:tcPr>
            <w:tcW w:w="1134" w:type="dxa"/>
            <w:tcBorders>
              <w:top w:val="nil"/>
              <w:left w:val="nil"/>
              <w:bottom w:val="single" w:sz="4" w:space="0" w:color="auto"/>
              <w:right w:val="single" w:sz="4" w:space="0" w:color="auto"/>
            </w:tcBorders>
            <w:shd w:val="clear" w:color="auto" w:fill="auto"/>
            <w:noWrap/>
          </w:tcPr>
          <w:p w14:paraId="43C6C324" w14:textId="77777777" w:rsidR="009A46CF" w:rsidRPr="0008302A" w:rsidRDefault="009A46CF" w:rsidP="00823475">
            <w:pPr>
              <w:spacing w:line="360" w:lineRule="auto"/>
              <w:jc w:val="right"/>
              <w:rPr>
                <w:sz w:val="18"/>
                <w:szCs w:val="18"/>
                <w:lang w:val="en-US"/>
              </w:rPr>
            </w:pPr>
            <w:r w:rsidRPr="0008302A">
              <w:rPr>
                <w:sz w:val="18"/>
                <w:szCs w:val="18"/>
                <w:lang w:val="en-US"/>
              </w:rPr>
              <w:t>35.25</w:t>
            </w:r>
          </w:p>
        </w:tc>
        <w:tc>
          <w:tcPr>
            <w:tcW w:w="992" w:type="dxa"/>
            <w:tcBorders>
              <w:top w:val="nil"/>
              <w:left w:val="nil"/>
              <w:bottom w:val="single" w:sz="4" w:space="0" w:color="auto"/>
              <w:right w:val="single" w:sz="4" w:space="0" w:color="auto"/>
            </w:tcBorders>
            <w:shd w:val="clear" w:color="auto" w:fill="auto"/>
            <w:noWrap/>
          </w:tcPr>
          <w:p w14:paraId="3B390D27" w14:textId="77777777" w:rsidR="009A46CF" w:rsidRPr="0008302A" w:rsidRDefault="009A46CF" w:rsidP="00823475">
            <w:pPr>
              <w:spacing w:line="360" w:lineRule="auto"/>
              <w:jc w:val="right"/>
              <w:rPr>
                <w:sz w:val="18"/>
                <w:szCs w:val="18"/>
                <w:lang w:val="en-US"/>
              </w:rPr>
            </w:pPr>
            <w:r w:rsidRPr="0008302A">
              <w:rPr>
                <w:sz w:val="18"/>
                <w:szCs w:val="18"/>
                <w:lang w:val="en-US"/>
              </w:rPr>
              <w:t>30.87</w:t>
            </w:r>
          </w:p>
        </w:tc>
        <w:tc>
          <w:tcPr>
            <w:tcW w:w="1134" w:type="dxa"/>
            <w:tcBorders>
              <w:top w:val="nil"/>
              <w:left w:val="nil"/>
              <w:bottom w:val="single" w:sz="4" w:space="0" w:color="auto"/>
              <w:right w:val="single" w:sz="4" w:space="0" w:color="auto"/>
            </w:tcBorders>
            <w:shd w:val="clear" w:color="auto" w:fill="auto"/>
            <w:noWrap/>
          </w:tcPr>
          <w:p w14:paraId="16BA592D" w14:textId="77777777" w:rsidR="009A46CF" w:rsidRPr="0008302A" w:rsidRDefault="009A46CF" w:rsidP="00823475">
            <w:pPr>
              <w:spacing w:line="360" w:lineRule="auto"/>
              <w:jc w:val="right"/>
              <w:rPr>
                <w:sz w:val="18"/>
                <w:szCs w:val="18"/>
                <w:lang w:val="en-US"/>
              </w:rPr>
            </w:pPr>
            <w:r w:rsidRPr="0008302A">
              <w:rPr>
                <w:sz w:val="18"/>
                <w:szCs w:val="18"/>
                <w:lang w:val="en-US"/>
              </w:rPr>
              <w:t>25.73</w:t>
            </w:r>
          </w:p>
        </w:tc>
        <w:tc>
          <w:tcPr>
            <w:tcW w:w="1134" w:type="dxa"/>
            <w:tcBorders>
              <w:top w:val="nil"/>
              <w:left w:val="nil"/>
              <w:bottom w:val="single" w:sz="4" w:space="0" w:color="auto"/>
              <w:right w:val="single" w:sz="4" w:space="0" w:color="auto"/>
            </w:tcBorders>
            <w:shd w:val="clear" w:color="auto" w:fill="auto"/>
            <w:noWrap/>
          </w:tcPr>
          <w:p w14:paraId="05FBDC2F" w14:textId="77777777" w:rsidR="009A46CF" w:rsidRPr="0008302A" w:rsidRDefault="009A46CF" w:rsidP="00823475">
            <w:pPr>
              <w:spacing w:line="360" w:lineRule="auto"/>
              <w:jc w:val="right"/>
              <w:rPr>
                <w:sz w:val="18"/>
                <w:szCs w:val="18"/>
                <w:lang w:val="en-US"/>
              </w:rPr>
            </w:pPr>
            <w:r w:rsidRPr="0008302A">
              <w:rPr>
                <w:sz w:val="18"/>
                <w:szCs w:val="18"/>
                <w:lang w:val="en-US"/>
              </w:rPr>
              <w:t>40.65</w:t>
            </w:r>
          </w:p>
        </w:tc>
      </w:tr>
      <w:tr w:rsidR="0008302A" w:rsidRPr="00D56A0D" w14:paraId="281F5532" w14:textId="77777777" w:rsidTr="009A46CF">
        <w:trPr>
          <w:trHeight w:val="227"/>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251E5262" w14:textId="77777777" w:rsidR="009A46CF" w:rsidRPr="0008302A" w:rsidRDefault="009A46CF" w:rsidP="00823475">
            <w:pPr>
              <w:spacing w:line="360" w:lineRule="auto"/>
              <w:jc w:val="left"/>
              <w:rPr>
                <w:sz w:val="18"/>
                <w:szCs w:val="18"/>
                <w:lang w:val="en-US"/>
              </w:rPr>
            </w:pPr>
            <w:r w:rsidRPr="0008302A">
              <w:rPr>
                <w:sz w:val="18"/>
                <w:szCs w:val="18"/>
                <w:lang w:val="en-US"/>
              </w:rPr>
              <w:lastRenderedPageBreak/>
              <w:t>Total (ODP tonnes)</w:t>
            </w:r>
          </w:p>
        </w:tc>
        <w:tc>
          <w:tcPr>
            <w:tcW w:w="1417" w:type="dxa"/>
            <w:tcBorders>
              <w:top w:val="nil"/>
              <w:left w:val="single" w:sz="4" w:space="0" w:color="auto"/>
              <w:bottom w:val="single" w:sz="4" w:space="0" w:color="auto"/>
              <w:right w:val="single" w:sz="4" w:space="0" w:color="auto"/>
            </w:tcBorders>
            <w:shd w:val="clear" w:color="auto" w:fill="auto"/>
            <w:noWrap/>
          </w:tcPr>
          <w:p w14:paraId="174B3F83" w14:textId="77777777" w:rsidR="009A46CF" w:rsidRPr="00D56A0D" w:rsidRDefault="009A46CF" w:rsidP="00823475">
            <w:pPr>
              <w:spacing w:line="360" w:lineRule="auto"/>
              <w:jc w:val="right"/>
              <w:rPr>
                <w:sz w:val="18"/>
                <w:szCs w:val="18"/>
                <w:lang w:val="en-US"/>
              </w:rPr>
            </w:pPr>
            <w:r w:rsidRPr="00D56A0D">
              <w:rPr>
                <w:sz w:val="18"/>
                <w:szCs w:val="18"/>
                <w:lang w:val="en-US"/>
              </w:rPr>
              <w:t>51.24</w:t>
            </w:r>
          </w:p>
        </w:tc>
        <w:tc>
          <w:tcPr>
            <w:tcW w:w="1276" w:type="dxa"/>
            <w:tcBorders>
              <w:top w:val="nil"/>
              <w:left w:val="nil"/>
              <w:bottom w:val="single" w:sz="4" w:space="0" w:color="auto"/>
              <w:right w:val="single" w:sz="4" w:space="0" w:color="auto"/>
            </w:tcBorders>
            <w:shd w:val="clear" w:color="auto" w:fill="auto"/>
            <w:noWrap/>
          </w:tcPr>
          <w:p w14:paraId="3CD04A20" w14:textId="77777777" w:rsidR="009A46CF" w:rsidRPr="00D56A0D" w:rsidRDefault="009A46CF" w:rsidP="00823475">
            <w:pPr>
              <w:spacing w:line="360" w:lineRule="auto"/>
              <w:jc w:val="right"/>
              <w:rPr>
                <w:sz w:val="18"/>
                <w:szCs w:val="18"/>
                <w:lang w:val="en-US"/>
              </w:rPr>
            </w:pPr>
            <w:r w:rsidRPr="00D56A0D">
              <w:rPr>
                <w:sz w:val="18"/>
                <w:szCs w:val="18"/>
                <w:lang w:val="en-US"/>
              </w:rPr>
              <w:t>52.70</w:t>
            </w:r>
          </w:p>
        </w:tc>
        <w:tc>
          <w:tcPr>
            <w:tcW w:w="1134" w:type="dxa"/>
            <w:tcBorders>
              <w:top w:val="nil"/>
              <w:left w:val="nil"/>
              <w:bottom w:val="single" w:sz="4" w:space="0" w:color="auto"/>
              <w:right w:val="single" w:sz="4" w:space="0" w:color="auto"/>
            </w:tcBorders>
            <w:shd w:val="clear" w:color="auto" w:fill="auto"/>
            <w:noWrap/>
          </w:tcPr>
          <w:p w14:paraId="1DB876AF" w14:textId="77777777" w:rsidR="009A46CF" w:rsidRPr="00D56A0D" w:rsidRDefault="009A46CF" w:rsidP="00823475">
            <w:pPr>
              <w:spacing w:line="360" w:lineRule="auto"/>
              <w:jc w:val="right"/>
              <w:rPr>
                <w:sz w:val="18"/>
                <w:szCs w:val="18"/>
                <w:lang w:val="en-US"/>
              </w:rPr>
            </w:pPr>
            <w:r w:rsidRPr="00D56A0D">
              <w:rPr>
                <w:sz w:val="18"/>
                <w:szCs w:val="18"/>
                <w:lang w:val="en-US"/>
              </w:rPr>
              <w:t>46.79</w:t>
            </w:r>
          </w:p>
        </w:tc>
        <w:tc>
          <w:tcPr>
            <w:tcW w:w="992" w:type="dxa"/>
            <w:tcBorders>
              <w:top w:val="nil"/>
              <w:left w:val="nil"/>
              <w:bottom w:val="single" w:sz="4" w:space="0" w:color="auto"/>
              <w:right w:val="single" w:sz="4" w:space="0" w:color="auto"/>
            </w:tcBorders>
            <w:shd w:val="clear" w:color="auto" w:fill="auto"/>
            <w:noWrap/>
          </w:tcPr>
          <w:p w14:paraId="48ADCEDF" w14:textId="77777777" w:rsidR="009A46CF" w:rsidRPr="00D56A0D" w:rsidRDefault="009A46CF" w:rsidP="00823475">
            <w:pPr>
              <w:spacing w:line="360" w:lineRule="auto"/>
              <w:jc w:val="right"/>
              <w:rPr>
                <w:sz w:val="18"/>
                <w:szCs w:val="18"/>
                <w:lang w:val="en-US"/>
              </w:rPr>
            </w:pPr>
            <w:r w:rsidRPr="00D56A0D">
              <w:rPr>
                <w:sz w:val="18"/>
                <w:szCs w:val="18"/>
                <w:lang w:val="en-US"/>
              </w:rPr>
              <w:t>42.07</w:t>
            </w:r>
          </w:p>
        </w:tc>
        <w:tc>
          <w:tcPr>
            <w:tcW w:w="1134" w:type="dxa"/>
            <w:tcBorders>
              <w:top w:val="nil"/>
              <w:left w:val="nil"/>
              <w:bottom w:val="single" w:sz="4" w:space="0" w:color="auto"/>
              <w:right w:val="single" w:sz="4" w:space="0" w:color="auto"/>
            </w:tcBorders>
            <w:shd w:val="clear" w:color="auto" w:fill="auto"/>
            <w:noWrap/>
          </w:tcPr>
          <w:p w14:paraId="4EE61CCC" w14:textId="77777777" w:rsidR="009A46CF" w:rsidRPr="00D56A0D" w:rsidRDefault="009A46CF" w:rsidP="00823475">
            <w:pPr>
              <w:spacing w:line="360" w:lineRule="auto"/>
              <w:jc w:val="right"/>
              <w:rPr>
                <w:sz w:val="18"/>
                <w:szCs w:val="18"/>
                <w:lang w:val="en-US"/>
              </w:rPr>
            </w:pPr>
            <w:r w:rsidRPr="00D56A0D">
              <w:rPr>
                <w:sz w:val="18"/>
                <w:szCs w:val="18"/>
                <w:lang w:val="en-US"/>
              </w:rPr>
              <w:t>36.61</w:t>
            </w:r>
          </w:p>
        </w:tc>
        <w:tc>
          <w:tcPr>
            <w:tcW w:w="1134" w:type="dxa"/>
            <w:tcBorders>
              <w:top w:val="nil"/>
              <w:left w:val="nil"/>
              <w:bottom w:val="single" w:sz="4" w:space="0" w:color="auto"/>
              <w:right w:val="single" w:sz="4" w:space="0" w:color="auto"/>
            </w:tcBorders>
            <w:shd w:val="clear" w:color="auto" w:fill="auto"/>
            <w:noWrap/>
          </w:tcPr>
          <w:p w14:paraId="6CEBAB81" w14:textId="77777777" w:rsidR="009A46CF" w:rsidRPr="0008302A" w:rsidRDefault="009A46CF" w:rsidP="00823475">
            <w:pPr>
              <w:spacing w:line="360" w:lineRule="auto"/>
              <w:jc w:val="right"/>
              <w:rPr>
                <w:sz w:val="18"/>
                <w:szCs w:val="18"/>
                <w:lang w:val="en-US"/>
              </w:rPr>
            </w:pPr>
            <w:r w:rsidRPr="0008302A">
              <w:rPr>
                <w:sz w:val="18"/>
                <w:szCs w:val="18"/>
                <w:lang w:val="en-US"/>
              </w:rPr>
              <w:t>52.67</w:t>
            </w:r>
          </w:p>
        </w:tc>
      </w:tr>
    </w:tbl>
    <w:p w14:paraId="5AEDA3A1" w14:textId="7A8172F6" w:rsidR="000764B9" w:rsidRPr="00D56A0D" w:rsidRDefault="000764B9" w:rsidP="00772ECE">
      <w:pPr>
        <w:rPr>
          <w:lang w:val="en-CA"/>
        </w:rPr>
      </w:pPr>
    </w:p>
    <w:p w14:paraId="69AB4661" w14:textId="540D62FD" w:rsidR="00AE554F" w:rsidRPr="00D56A0D" w:rsidRDefault="00AE554F" w:rsidP="00006DC7">
      <w:pPr>
        <w:pStyle w:val="Heading1"/>
        <w:rPr>
          <w:lang w:val="en-CA"/>
        </w:rPr>
      </w:pPr>
      <w:r w:rsidRPr="00D56A0D">
        <w:rPr>
          <w:lang w:val="en-CA"/>
        </w:rPr>
        <w:t xml:space="preserve">HCFC consumption has been declining since 2015 due to the </w:t>
      </w:r>
      <w:r w:rsidR="009A46CF" w:rsidRPr="00D56A0D">
        <w:rPr>
          <w:lang w:val="en-CA"/>
        </w:rPr>
        <w:t xml:space="preserve">implementation </w:t>
      </w:r>
      <w:r w:rsidR="00A74445" w:rsidRPr="00D56A0D">
        <w:rPr>
          <w:lang w:val="en-CA"/>
        </w:rPr>
        <w:t xml:space="preserve">of activities </w:t>
      </w:r>
      <w:r w:rsidR="001F3ABA" w:rsidRPr="00D56A0D">
        <w:rPr>
          <w:lang w:val="en-CA"/>
        </w:rPr>
        <w:t>to phase-out the use of HCFC-22 in the refrigeration and air-conditioning (RAC) servicing sector</w:t>
      </w:r>
      <w:r w:rsidR="009A46CF" w:rsidRPr="00D56A0D">
        <w:rPr>
          <w:lang w:val="en-CA"/>
        </w:rPr>
        <w:t>,</w:t>
      </w:r>
      <w:r w:rsidR="001F3ABA" w:rsidRPr="00D56A0D">
        <w:rPr>
          <w:lang w:val="en-CA"/>
        </w:rPr>
        <w:t xml:space="preserve"> and </w:t>
      </w:r>
      <w:r w:rsidRPr="00D56A0D">
        <w:rPr>
          <w:lang w:val="en-CA"/>
        </w:rPr>
        <w:t xml:space="preserve">HCFC-141b </w:t>
      </w:r>
      <w:r w:rsidR="008A3797" w:rsidRPr="00D56A0D">
        <w:rPr>
          <w:lang w:val="en-CA"/>
        </w:rPr>
        <w:t>in</w:t>
      </w:r>
      <w:r w:rsidRPr="00D56A0D">
        <w:rPr>
          <w:lang w:val="en-CA"/>
        </w:rPr>
        <w:t xml:space="preserve"> polyurethane (PU) </w:t>
      </w:r>
      <w:r w:rsidR="00B235B2" w:rsidRPr="00D56A0D">
        <w:rPr>
          <w:lang w:val="en-CA"/>
        </w:rPr>
        <w:t xml:space="preserve">production </w:t>
      </w:r>
      <w:r w:rsidRPr="00D56A0D">
        <w:rPr>
          <w:lang w:val="en-CA"/>
        </w:rPr>
        <w:t>and insulation f</w:t>
      </w:r>
      <w:r w:rsidR="009A46CF" w:rsidRPr="00D56A0D">
        <w:rPr>
          <w:lang w:val="en-CA"/>
        </w:rPr>
        <w:t>oam for refrigeration equipment, approved under stage</w:t>
      </w:r>
      <w:r w:rsidR="00A74445" w:rsidRPr="00D56A0D">
        <w:rPr>
          <w:lang w:val="en-CA"/>
        </w:rPr>
        <w:t>s</w:t>
      </w:r>
      <w:r w:rsidR="009A46CF" w:rsidRPr="00D56A0D">
        <w:rPr>
          <w:lang w:val="en-CA"/>
        </w:rPr>
        <w:t xml:space="preserve"> I and II of the HPMP</w:t>
      </w:r>
      <w:r w:rsidR="00A74445" w:rsidRPr="00D56A0D">
        <w:rPr>
          <w:lang w:val="en-CA"/>
        </w:rPr>
        <w:t xml:space="preserve"> </w:t>
      </w:r>
      <w:r w:rsidR="00F82E8A">
        <w:rPr>
          <w:lang w:val="en-CA"/>
        </w:rPr>
        <w:t>and</w:t>
      </w:r>
      <w:r w:rsidR="009A46CF" w:rsidRPr="00D56A0D">
        <w:rPr>
          <w:lang w:val="en-CA"/>
        </w:rPr>
        <w:t xml:space="preserve"> su</w:t>
      </w:r>
      <w:r w:rsidR="000153BF" w:rsidRPr="00D56A0D">
        <w:rPr>
          <w:lang w:val="en-CA"/>
        </w:rPr>
        <w:t>pport</w:t>
      </w:r>
      <w:r w:rsidR="00F82E8A">
        <w:rPr>
          <w:lang w:val="en-CA"/>
        </w:rPr>
        <w:t>ed by</w:t>
      </w:r>
      <w:r w:rsidR="000153BF" w:rsidRPr="00D56A0D">
        <w:rPr>
          <w:lang w:val="en-CA"/>
        </w:rPr>
        <w:t xml:space="preserve"> </w:t>
      </w:r>
      <w:r w:rsidR="00A74445" w:rsidRPr="00D56A0D">
        <w:rPr>
          <w:lang w:val="en-CA"/>
        </w:rPr>
        <w:t>the</w:t>
      </w:r>
      <w:r w:rsidR="000153BF" w:rsidRPr="00D56A0D">
        <w:rPr>
          <w:lang w:val="en-CA"/>
        </w:rPr>
        <w:t xml:space="preserve"> implement</w:t>
      </w:r>
      <w:r w:rsidR="00A74445" w:rsidRPr="00D56A0D">
        <w:rPr>
          <w:lang w:val="en-CA"/>
        </w:rPr>
        <w:t xml:space="preserve">ation </w:t>
      </w:r>
      <w:r w:rsidR="000153BF" w:rsidRPr="00D56A0D">
        <w:rPr>
          <w:lang w:val="en-CA"/>
        </w:rPr>
        <w:t xml:space="preserve">of the </w:t>
      </w:r>
      <w:r w:rsidR="00E42BDE">
        <w:rPr>
          <w:lang w:val="en-CA"/>
        </w:rPr>
        <w:t>licensing and quota</w:t>
      </w:r>
      <w:r w:rsidR="000153BF" w:rsidRPr="00D56A0D">
        <w:rPr>
          <w:lang w:val="en-CA"/>
        </w:rPr>
        <w:t xml:space="preserve"> system.</w:t>
      </w:r>
    </w:p>
    <w:p w14:paraId="6AB7F0D8" w14:textId="4CE7A4D9" w:rsidR="00772ECE" w:rsidRPr="00D56A0D" w:rsidRDefault="00772ECE" w:rsidP="00006DC7">
      <w:pPr>
        <w:spacing w:after="240"/>
        <w:rPr>
          <w:i/>
          <w:lang w:val="en-CA"/>
        </w:rPr>
      </w:pPr>
      <w:r w:rsidRPr="00D56A0D">
        <w:rPr>
          <w:i/>
          <w:lang w:val="en-CA"/>
        </w:rPr>
        <w:t>Country programme (CP) implementation report</w:t>
      </w:r>
    </w:p>
    <w:p w14:paraId="5C0EDB37" w14:textId="7DDDCAC8" w:rsidR="00797AAF" w:rsidRPr="00D56A0D" w:rsidRDefault="00772ECE" w:rsidP="00006DC7">
      <w:pPr>
        <w:pStyle w:val="Heading1"/>
        <w:widowControl w:val="0"/>
        <w:rPr>
          <w:i/>
          <w:lang w:val="en-CA"/>
        </w:rPr>
      </w:pPr>
      <w:r w:rsidRPr="00D56A0D">
        <w:rPr>
          <w:lang w:val="en-CA"/>
        </w:rPr>
        <w:t xml:space="preserve">The Government of </w:t>
      </w:r>
      <w:r w:rsidR="000153BF" w:rsidRPr="00D56A0D">
        <w:rPr>
          <w:lang w:val="en-CA"/>
        </w:rPr>
        <w:t xml:space="preserve">the </w:t>
      </w:r>
      <w:r w:rsidR="00797AAF" w:rsidRPr="00D56A0D">
        <w:rPr>
          <w:lang w:val="en-CA"/>
        </w:rPr>
        <w:t>Sudan</w:t>
      </w:r>
      <w:r w:rsidRPr="00D56A0D">
        <w:rPr>
          <w:lang w:val="en-CA"/>
        </w:rPr>
        <w:t xml:space="preserve"> reported HCFC sector consumption data under</w:t>
      </w:r>
      <w:r w:rsidR="00006DC7">
        <w:rPr>
          <w:lang w:val="en-CA"/>
        </w:rPr>
        <w:t xml:space="preserve"> </w:t>
      </w:r>
      <w:r w:rsidRPr="00D56A0D">
        <w:rPr>
          <w:lang w:val="en-CA"/>
        </w:rPr>
        <w:t xml:space="preserve">the </w:t>
      </w:r>
      <w:r w:rsidR="00797AAF" w:rsidRPr="00D56A0D">
        <w:rPr>
          <w:lang w:val="en-CA"/>
        </w:rPr>
        <w:t>2017</w:t>
      </w:r>
      <w:r w:rsidR="00006DC7">
        <w:rPr>
          <w:lang w:val="en-CA"/>
        </w:rPr>
        <w:t> </w:t>
      </w:r>
      <w:r w:rsidRPr="00D56A0D">
        <w:rPr>
          <w:lang w:val="en-CA"/>
        </w:rPr>
        <w:t>CP</w:t>
      </w:r>
      <w:r w:rsidR="00006DC7">
        <w:rPr>
          <w:lang w:val="en-CA"/>
        </w:rPr>
        <w:t> </w:t>
      </w:r>
      <w:r w:rsidRPr="00D56A0D">
        <w:rPr>
          <w:lang w:val="en-CA"/>
        </w:rPr>
        <w:t>implementation report</w:t>
      </w:r>
      <w:r w:rsidR="00681CC8" w:rsidRPr="00D56A0D">
        <w:rPr>
          <w:lang w:val="en-CA"/>
        </w:rPr>
        <w:t>,</w:t>
      </w:r>
      <w:r w:rsidRPr="00D56A0D">
        <w:rPr>
          <w:lang w:val="en-CA"/>
        </w:rPr>
        <w:t xml:space="preserve"> which is consistent with the data reported under Article</w:t>
      </w:r>
      <w:r w:rsidR="008769F2" w:rsidRPr="00D56A0D">
        <w:rPr>
          <w:lang w:val="en-CA"/>
        </w:rPr>
        <w:t> </w:t>
      </w:r>
      <w:r w:rsidRPr="00D56A0D">
        <w:rPr>
          <w:lang w:val="en-CA"/>
        </w:rPr>
        <w:t xml:space="preserve">7 of the Montreal Protocol. </w:t>
      </w:r>
    </w:p>
    <w:p w14:paraId="40FCC6F7" w14:textId="255AE5B4" w:rsidR="00772ECE" w:rsidRPr="00D56A0D" w:rsidRDefault="00772ECE" w:rsidP="00006DC7">
      <w:pPr>
        <w:pStyle w:val="Heading1"/>
        <w:widowControl w:val="0"/>
        <w:numPr>
          <w:ilvl w:val="0"/>
          <w:numId w:val="0"/>
        </w:numPr>
        <w:rPr>
          <w:i/>
          <w:lang w:val="en-CA"/>
        </w:rPr>
      </w:pPr>
      <w:r w:rsidRPr="00D56A0D">
        <w:rPr>
          <w:i/>
          <w:lang w:val="en-CA"/>
        </w:rPr>
        <w:lastRenderedPageBreak/>
        <w:t xml:space="preserve">Verification report </w:t>
      </w:r>
    </w:p>
    <w:p w14:paraId="3C69C07B" w14:textId="6D6A581B" w:rsidR="00772ECE" w:rsidRDefault="00772ECE" w:rsidP="00F362DE">
      <w:pPr>
        <w:pStyle w:val="Heading1"/>
      </w:pPr>
      <w:r w:rsidRPr="00D56A0D">
        <w:rPr>
          <w:lang w:val="en-CA"/>
        </w:rPr>
        <w:t>The verification report</w:t>
      </w:r>
      <w:r w:rsidR="000153BF" w:rsidRPr="00D56A0D">
        <w:rPr>
          <w:lang w:val="en-CA"/>
        </w:rPr>
        <w:t xml:space="preserve"> for</w:t>
      </w:r>
      <w:r w:rsidR="00354399" w:rsidRPr="00D56A0D">
        <w:rPr>
          <w:lang w:val="en-CA"/>
        </w:rPr>
        <w:t xml:space="preserve"> 2017</w:t>
      </w:r>
      <w:r w:rsidRPr="00D56A0D">
        <w:rPr>
          <w:lang w:val="en-CA"/>
        </w:rPr>
        <w:t xml:space="preserve"> confirmed that the Government </w:t>
      </w:r>
      <w:r w:rsidR="00D90B51" w:rsidRPr="00D56A0D">
        <w:rPr>
          <w:lang w:val="en-CA"/>
        </w:rPr>
        <w:t>has an effective</w:t>
      </w:r>
      <w:r w:rsidRPr="00D56A0D">
        <w:rPr>
          <w:lang w:val="en-CA"/>
        </w:rPr>
        <w:t xml:space="preserve"> </w:t>
      </w:r>
      <w:r w:rsidR="00E16280">
        <w:rPr>
          <w:lang w:val="en-CA"/>
        </w:rPr>
        <w:t xml:space="preserve">HCFC </w:t>
      </w:r>
      <w:r w:rsidRPr="00D56A0D">
        <w:rPr>
          <w:lang w:val="en-CA"/>
        </w:rPr>
        <w:t>licen</w:t>
      </w:r>
      <w:r w:rsidR="001E30F5">
        <w:rPr>
          <w:lang w:val="en-CA"/>
        </w:rPr>
        <w:t>sing</w:t>
      </w:r>
      <w:r w:rsidR="002C6F74" w:rsidRPr="00D56A0D">
        <w:rPr>
          <w:lang w:val="en-CA"/>
        </w:rPr>
        <w:t xml:space="preserve"> </w:t>
      </w:r>
      <w:r w:rsidRPr="00D56A0D">
        <w:rPr>
          <w:lang w:val="en-CA"/>
        </w:rPr>
        <w:t>and quota system</w:t>
      </w:r>
      <w:r w:rsidR="00D90B51" w:rsidRPr="00D56A0D">
        <w:rPr>
          <w:lang w:val="en-CA"/>
        </w:rPr>
        <w:t>,</w:t>
      </w:r>
      <w:r w:rsidRPr="00D56A0D">
        <w:rPr>
          <w:lang w:val="en-CA"/>
        </w:rPr>
        <w:t xml:space="preserve"> and that the total </w:t>
      </w:r>
      <w:r w:rsidR="00D90B51" w:rsidRPr="00D56A0D">
        <w:rPr>
          <w:lang w:val="en-CA"/>
        </w:rPr>
        <w:t xml:space="preserve">HCFC </w:t>
      </w:r>
      <w:r w:rsidRPr="00D56A0D">
        <w:rPr>
          <w:lang w:val="en-CA"/>
        </w:rPr>
        <w:t>consumption for</w:t>
      </w:r>
      <w:r w:rsidR="00D90B51" w:rsidRPr="00D56A0D">
        <w:rPr>
          <w:lang w:val="en-CA"/>
        </w:rPr>
        <w:t xml:space="preserve"> 2017 was</w:t>
      </w:r>
      <w:r w:rsidR="00E16280">
        <w:rPr>
          <w:lang w:val="en-CA"/>
        </w:rPr>
        <w:t xml:space="preserve"> </w:t>
      </w:r>
      <w:r w:rsidR="00D90B51" w:rsidRPr="00D56A0D">
        <w:rPr>
          <w:lang w:val="en-CA"/>
        </w:rPr>
        <w:t>36.61 ODP tonnes</w:t>
      </w:r>
      <w:r w:rsidR="000153BF" w:rsidRPr="00D56A0D">
        <w:rPr>
          <w:lang w:val="en-CA"/>
        </w:rPr>
        <w:t>.</w:t>
      </w:r>
      <w:r w:rsidR="00D90B51" w:rsidRPr="00D56A0D">
        <w:rPr>
          <w:lang w:val="en-CA"/>
        </w:rPr>
        <w:t xml:space="preserve"> </w:t>
      </w:r>
      <w:r w:rsidRPr="00D56A0D">
        <w:rPr>
          <w:lang w:val="en-CA"/>
        </w:rPr>
        <w:t xml:space="preserve">The verification </w:t>
      </w:r>
      <w:r w:rsidR="000153BF" w:rsidRPr="00D56A0D">
        <w:rPr>
          <w:lang w:val="en-CA"/>
        </w:rPr>
        <w:t>indicated</w:t>
      </w:r>
      <w:r w:rsidRPr="00D56A0D">
        <w:rPr>
          <w:lang w:val="en-CA"/>
        </w:rPr>
        <w:t xml:space="preserve"> that </w:t>
      </w:r>
      <w:r w:rsidR="00DB4828" w:rsidRPr="00D56A0D">
        <w:rPr>
          <w:lang w:val="en-CA"/>
        </w:rPr>
        <w:t xml:space="preserve">the HPMP for the </w:t>
      </w:r>
      <w:r w:rsidR="00DB4828" w:rsidRPr="00D56A0D">
        <w:t xml:space="preserve">Sudan was </w:t>
      </w:r>
      <w:r w:rsidR="00245559" w:rsidRPr="00D56A0D">
        <w:t xml:space="preserve">being </w:t>
      </w:r>
      <w:r w:rsidR="00DB4828" w:rsidRPr="00D56A0D">
        <w:t>supported by national legislation</w:t>
      </w:r>
      <w:r w:rsidR="002C6F74" w:rsidRPr="00D56A0D">
        <w:t>,</w:t>
      </w:r>
      <w:r w:rsidR="00DB4828" w:rsidRPr="00D56A0D">
        <w:t xml:space="preserve"> management and control of HCFC import</w:t>
      </w:r>
      <w:r w:rsidR="002C6F74" w:rsidRPr="00D56A0D">
        <w:t>s</w:t>
      </w:r>
      <w:r w:rsidR="00435922" w:rsidRPr="00D56A0D">
        <w:t>, and made the following recommendations on the activities in the refrigeration servicing sector</w:t>
      </w:r>
      <w:r w:rsidR="0046318E" w:rsidRPr="00D56A0D">
        <w:t>:</w:t>
      </w:r>
      <w:r w:rsidR="00435922" w:rsidRPr="00D56A0D">
        <w:t xml:space="preserve"> </w:t>
      </w:r>
      <w:r w:rsidR="008E44E3" w:rsidRPr="00D56A0D">
        <w:t xml:space="preserve">conduct </w:t>
      </w:r>
      <w:r w:rsidR="0046318E" w:rsidRPr="00D56A0D">
        <w:t xml:space="preserve">more training and </w:t>
      </w:r>
      <w:r w:rsidR="008E44E3" w:rsidRPr="00D56A0D">
        <w:t xml:space="preserve">provide more </w:t>
      </w:r>
      <w:r w:rsidR="0046318E" w:rsidRPr="00D56A0D">
        <w:t xml:space="preserve">equipment </w:t>
      </w:r>
      <w:r w:rsidR="008E44E3" w:rsidRPr="00D56A0D">
        <w:t>because</w:t>
      </w:r>
      <w:r w:rsidR="0046318E" w:rsidRPr="00D56A0D">
        <w:t xml:space="preserve"> </w:t>
      </w:r>
      <w:r w:rsidR="00062678" w:rsidRPr="00D56A0D">
        <w:t xml:space="preserve">of </w:t>
      </w:r>
      <w:r w:rsidR="0046318E" w:rsidRPr="00D56A0D">
        <w:t xml:space="preserve">the </w:t>
      </w:r>
      <w:r w:rsidR="00062678" w:rsidRPr="00D56A0D">
        <w:t xml:space="preserve">increasing </w:t>
      </w:r>
      <w:r w:rsidR="0046318E" w:rsidRPr="00D56A0D">
        <w:t>number</w:t>
      </w:r>
      <w:r w:rsidR="008E44E3" w:rsidRPr="00D56A0D">
        <w:t>s</w:t>
      </w:r>
      <w:r w:rsidR="0046318E" w:rsidRPr="00D56A0D">
        <w:t xml:space="preserve"> of servicing technicians/</w:t>
      </w:r>
      <w:r w:rsidR="00DA0DEE">
        <w:t>work</w:t>
      </w:r>
      <w:r w:rsidR="0046318E" w:rsidRPr="00D56A0D">
        <w:t xml:space="preserve">shops </w:t>
      </w:r>
      <w:r w:rsidR="008E44E3" w:rsidRPr="00D56A0D">
        <w:t>in the country</w:t>
      </w:r>
      <w:r w:rsidR="0046318E" w:rsidRPr="00D56A0D">
        <w:t xml:space="preserve">; </w:t>
      </w:r>
      <w:r w:rsidR="008E44E3" w:rsidRPr="00D56A0D">
        <w:t>provide more</w:t>
      </w:r>
      <w:r w:rsidR="0046318E" w:rsidRPr="00D56A0D">
        <w:t xml:space="preserve"> support </w:t>
      </w:r>
      <w:r w:rsidR="008E44E3" w:rsidRPr="00D56A0D">
        <w:t>to raise</w:t>
      </w:r>
      <w:r w:rsidR="0046318E" w:rsidRPr="00D56A0D">
        <w:t xml:space="preserve"> awareness </w:t>
      </w:r>
      <w:r w:rsidR="008E44E3" w:rsidRPr="00D56A0D">
        <w:t>on the Montreal Protocol and HCFC phase-out</w:t>
      </w:r>
      <w:r w:rsidR="0046318E" w:rsidRPr="00D56A0D">
        <w:t xml:space="preserve">; and for UNIDO to continue building the capacity and providing technical assistance to </w:t>
      </w:r>
      <w:r w:rsidR="008A5B39" w:rsidRPr="00D56A0D">
        <w:t xml:space="preserve">the </w:t>
      </w:r>
      <w:r w:rsidR="0046318E" w:rsidRPr="00D56A0D">
        <w:t>NOU</w:t>
      </w:r>
      <w:r w:rsidR="008E44E3" w:rsidRPr="00D56A0D">
        <w:t xml:space="preserve"> in the implementation of HCFC activities</w:t>
      </w:r>
      <w:r w:rsidR="0046318E" w:rsidRPr="00D56A0D">
        <w:t xml:space="preserve">. </w:t>
      </w:r>
    </w:p>
    <w:p w14:paraId="7DA2E01A" w14:textId="290543C3" w:rsidR="00BC6BD7" w:rsidRPr="00BC6BD7" w:rsidRDefault="00BC6BD7" w:rsidP="00BC6BD7">
      <w:pPr>
        <w:spacing w:after="240"/>
        <w:rPr>
          <w:u w:val="single"/>
        </w:rPr>
      </w:pPr>
      <w:r w:rsidRPr="00BC6BD7">
        <w:rPr>
          <w:u w:val="single"/>
        </w:rPr>
        <w:t>Stage I of the HPMP</w:t>
      </w:r>
    </w:p>
    <w:p w14:paraId="65A975B2" w14:textId="70041DC9" w:rsidR="00D01E73" w:rsidRDefault="00D01E73" w:rsidP="00BC6BD7">
      <w:pPr>
        <w:pStyle w:val="Heading1"/>
        <w:widowControl w:val="0"/>
        <w:rPr>
          <w:bCs/>
        </w:rPr>
      </w:pPr>
      <w:r w:rsidRPr="00D56A0D">
        <w:t>The implementation of stage I of the HP</w:t>
      </w:r>
      <w:r w:rsidR="00F82E8A">
        <w:t xml:space="preserve">MP for the Sudan was completed. </w:t>
      </w:r>
      <w:r w:rsidRPr="00D56A0D">
        <w:t xml:space="preserve">The conversion of the four </w:t>
      </w:r>
      <w:r w:rsidR="00F82E8A">
        <w:t xml:space="preserve">foam </w:t>
      </w:r>
      <w:r w:rsidRPr="00D56A0D">
        <w:t>enterprises resulted in a phase-out of 11.87 ODP tonnes of HCFC-141b</w:t>
      </w:r>
      <w:r w:rsidR="00F82E8A">
        <w:t xml:space="preserve">. </w:t>
      </w:r>
      <w:r w:rsidRPr="00F82E8A">
        <w:rPr>
          <w:bCs/>
        </w:rPr>
        <w:t xml:space="preserve">All RAC </w:t>
      </w:r>
      <w:r w:rsidR="00F82E8A">
        <w:rPr>
          <w:bCs/>
        </w:rPr>
        <w:t xml:space="preserve">servicing </w:t>
      </w:r>
      <w:r w:rsidRPr="00F82E8A">
        <w:rPr>
          <w:bCs/>
        </w:rPr>
        <w:t>sector activities under stage I of the HPMP were</w:t>
      </w:r>
      <w:r w:rsidR="00F82E8A">
        <w:rPr>
          <w:bCs/>
        </w:rPr>
        <w:t xml:space="preserve"> also</w:t>
      </w:r>
      <w:r w:rsidRPr="00F82E8A">
        <w:rPr>
          <w:bCs/>
        </w:rPr>
        <w:t xml:space="preserve"> completed between 2015 and 2016, includ</w:t>
      </w:r>
      <w:r w:rsidR="00F82E8A">
        <w:rPr>
          <w:bCs/>
        </w:rPr>
        <w:t>ing</w:t>
      </w:r>
      <w:r w:rsidRPr="00F82E8A">
        <w:rPr>
          <w:bCs/>
        </w:rPr>
        <w:t xml:space="preserve">: the training of </w:t>
      </w:r>
      <w:r w:rsidRPr="00D56A0D">
        <w:t xml:space="preserve">260 technicians on the Montreal Protocol implementation mechanism in the Sudan, </w:t>
      </w:r>
      <w:r w:rsidR="00665EEA" w:rsidRPr="00D56A0D">
        <w:t xml:space="preserve">best practices in the RAC equipment servicing, and future technological developments in the </w:t>
      </w:r>
      <w:r w:rsidR="00F82E8A">
        <w:t>RAC</w:t>
      </w:r>
      <w:r w:rsidR="00665EEA" w:rsidRPr="00D56A0D">
        <w:t xml:space="preserve"> sector and low-global-warming potential (GWP) substances; and </w:t>
      </w:r>
      <w:r w:rsidR="00233D3E">
        <w:t xml:space="preserve">training of </w:t>
      </w:r>
      <w:r w:rsidR="00665EEA" w:rsidRPr="00D56A0D">
        <w:t>four trainers on low-GWP alternatives.</w:t>
      </w:r>
      <w:r w:rsidR="00665EEA" w:rsidRPr="00F82E8A">
        <w:rPr>
          <w:bCs/>
        </w:rPr>
        <w:t xml:space="preserve"> </w:t>
      </w:r>
      <w:r w:rsidR="00F82E8A">
        <w:rPr>
          <w:bCs/>
        </w:rPr>
        <w:t>As indicated when the last tranche</w:t>
      </w:r>
      <w:r w:rsidR="00F82E8A">
        <w:rPr>
          <w:rStyle w:val="FootnoteReference"/>
          <w:bCs/>
        </w:rPr>
        <w:footnoteReference w:id="2"/>
      </w:r>
      <w:r w:rsidR="00F82E8A">
        <w:rPr>
          <w:bCs/>
        </w:rPr>
        <w:t xml:space="preserve"> was submitted, t</w:t>
      </w:r>
      <w:r w:rsidR="00665EEA" w:rsidRPr="00F82E8A">
        <w:rPr>
          <w:bCs/>
        </w:rPr>
        <w:t>he related project completion report on the implementation of stage I of the HPMP</w:t>
      </w:r>
      <w:r w:rsidR="00F82E8A">
        <w:rPr>
          <w:bCs/>
        </w:rPr>
        <w:t xml:space="preserve"> will be submitted by June 2019</w:t>
      </w:r>
      <w:r w:rsidR="00665EEA" w:rsidRPr="00F82E8A">
        <w:rPr>
          <w:bCs/>
        </w:rPr>
        <w:t>.</w:t>
      </w:r>
    </w:p>
    <w:p w14:paraId="20CA9D79" w14:textId="77777777" w:rsidR="00BC6BD7" w:rsidRPr="00D56A0D" w:rsidRDefault="00BC6BD7" w:rsidP="00BC6BD7">
      <w:pPr>
        <w:widowControl w:val="0"/>
        <w:spacing w:after="240"/>
        <w:rPr>
          <w:u w:val="single"/>
          <w:lang w:val="en-CA"/>
        </w:rPr>
      </w:pPr>
      <w:r w:rsidRPr="00D56A0D">
        <w:rPr>
          <w:u w:val="single"/>
          <w:lang w:val="en-CA"/>
        </w:rPr>
        <w:t>Progress report on the implementation of the first tranche of stage II</w:t>
      </w:r>
    </w:p>
    <w:p w14:paraId="647FE771" w14:textId="54D08345" w:rsidR="00772ECE" w:rsidRPr="00D56A0D" w:rsidRDefault="00F82E8A" w:rsidP="00006DC7">
      <w:pPr>
        <w:widowControl w:val="0"/>
        <w:spacing w:after="240"/>
        <w:rPr>
          <w:i/>
          <w:lang w:val="en-CA"/>
        </w:rPr>
      </w:pPr>
      <w:r>
        <w:rPr>
          <w:i/>
          <w:lang w:val="en-CA"/>
        </w:rPr>
        <w:t>L</w:t>
      </w:r>
      <w:r w:rsidR="00772ECE" w:rsidRPr="00D56A0D">
        <w:rPr>
          <w:i/>
          <w:lang w:val="en-CA"/>
        </w:rPr>
        <w:t>egal framework</w:t>
      </w:r>
    </w:p>
    <w:p w14:paraId="10E9F505" w14:textId="0D72AE72" w:rsidR="009A2564" w:rsidRDefault="009A2564" w:rsidP="00006DC7">
      <w:pPr>
        <w:pStyle w:val="Heading1"/>
        <w:widowControl w:val="0"/>
      </w:pPr>
      <w:r w:rsidRPr="00D56A0D">
        <w:t>The Higher Council for Environment and Natural Resources (HCENR)</w:t>
      </w:r>
      <w:r w:rsidR="00202E2B" w:rsidRPr="00D56A0D">
        <w:t>, which</w:t>
      </w:r>
      <w:r w:rsidRPr="00D56A0D">
        <w:t xml:space="preserve"> is part of the Ministry of Environment, Fo</w:t>
      </w:r>
      <w:r w:rsidR="00202E2B" w:rsidRPr="00D56A0D">
        <w:t>restry and Physical Development, is</w:t>
      </w:r>
      <w:r w:rsidRPr="00D56A0D">
        <w:t xml:space="preserve"> responsib</w:t>
      </w:r>
      <w:r w:rsidR="00202E2B" w:rsidRPr="00D56A0D">
        <w:t xml:space="preserve">le </w:t>
      </w:r>
      <w:r w:rsidRPr="00D56A0D">
        <w:t xml:space="preserve">for implementing and monitoring the HPMP and </w:t>
      </w:r>
      <w:r w:rsidR="00631113">
        <w:t xml:space="preserve">the </w:t>
      </w:r>
      <w:r w:rsidRPr="00D56A0D">
        <w:t xml:space="preserve">ODS </w:t>
      </w:r>
      <w:r w:rsidR="00D944B0" w:rsidRPr="00D56A0D">
        <w:t>licen</w:t>
      </w:r>
      <w:r w:rsidR="003042A0">
        <w:t>sing and quota system</w:t>
      </w:r>
      <w:r w:rsidR="00512EDE" w:rsidRPr="00D56A0D">
        <w:t xml:space="preserve"> pursuant to the 2001 Environmental Protection Act, and </w:t>
      </w:r>
      <w:r w:rsidR="003B5192" w:rsidRPr="00D56A0D">
        <w:t xml:space="preserve">the </w:t>
      </w:r>
      <w:r w:rsidR="00512EDE" w:rsidRPr="00D56A0D">
        <w:t>Governmental decree regarding management and organization of ozone depleting substances regulations (2001)</w:t>
      </w:r>
      <w:r w:rsidR="00202E2B" w:rsidRPr="00D56A0D">
        <w:t xml:space="preserve">. The </w:t>
      </w:r>
      <w:r w:rsidRPr="00D56A0D">
        <w:t>National Ozone Unit (NOU)</w:t>
      </w:r>
      <w:r w:rsidR="0034249E" w:rsidRPr="00D56A0D">
        <w:t xml:space="preserve">, which </w:t>
      </w:r>
      <w:r w:rsidR="00E85877" w:rsidRPr="00D56A0D">
        <w:t xml:space="preserve">is </w:t>
      </w:r>
      <w:r w:rsidR="0034249E" w:rsidRPr="00D56A0D">
        <w:t>under the Ministry</w:t>
      </w:r>
      <w:r w:rsidR="00D52646" w:rsidRPr="00D56A0D">
        <w:t xml:space="preserve"> of Industry</w:t>
      </w:r>
      <w:r w:rsidR="002A4362" w:rsidRPr="00D56A0D">
        <w:t xml:space="preserve">, </w:t>
      </w:r>
      <w:r w:rsidR="00640496" w:rsidRPr="00D56A0D">
        <w:t xml:space="preserve">implements the HCENR mandate, </w:t>
      </w:r>
      <w:r w:rsidR="002A4362" w:rsidRPr="00D56A0D">
        <w:t>and works closely with the Sudan Customs Administration</w:t>
      </w:r>
      <w:r w:rsidR="00FB6A56" w:rsidRPr="00D56A0D">
        <w:t>, which is</w:t>
      </w:r>
      <w:r w:rsidR="002A4362" w:rsidRPr="00D56A0D">
        <w:t xml:space="preserve"> under the Ministry of Finance and Economic Planning</w:t>
      </w:r>
      <w:r w:rsidR="009D2ABA" w:rsidRPr="00D56A0D">
        <w:t>.</w:t>
      </w:r>
    </w:p>
    <w:p w14:paraId="1B9D93C9" w14:textId="77777777" w:rsidR="00BC6BD7" w:rsidRPr="00D56A0D" w:rsidRDefault="00BC6BD7" w:rsidP="00BC6BD7">
      <w:pPr>
        <w:pStyle w:val="Heading1"/>
        <w:rPr>
          <w:lang w:val="en-CA"/>
        </w:rPr>
      </w:pPr>
      <w:r w:rsidRPr="00006DC7">
        <w:rPr>
          <w:lang w:val="en-CA"/>
        </w:rPr>
        <w:t>The Government of the Sudan has initiated the Kigali Amendment ratification process</w:t>
      </w:r>
      <w:r w:rsidRPr="00D56A0D">
        <w:rPr>
          <w:lang w:val="en-CA"/>
        </w:rPr>
        <w:t>, and plans to amend its ODS contro</w:t>
      </w:r>
      <w:r>
        <w:rPr>
          <w:lang w:val="en-CA"/>
        </w:rPr>
        <w:t>l measures, including its licensing</w:t>
      </w:r>
      <w:r w:rsidRPr="00D56A0D">
        <w:rPr>
          <w:lang w:val="en-CA"/>
        </w:rPr>
        <w:t xml:space="preserve"> and quota system. The country is currently implementing enabling activities that are contributing to the ratification process. </w:t>
      </w:r>
    </w:p>
    <w:p w14:paraId="7A6972A4" w14:textId="47F75CF7" w:rsidR="00772ECE" w:rsidRPr="00D56A0D" w:rsidRDefault="00E67D9E" w:rsidP="00006DC7">
      <w:pPr>
        <w:spacing w:after="240"/>
        <w:rPr>
          <w:i/>
          <w:lang w:val="en-CA"/>
        </w:rPr>
      </w:pPr>
      <w:r w:rsidRPr="00D56A0D">
        <w:rPr>
          <w:i/>
          <w:lang w:val="en-CA"/>
        </w:rPr>
        <w:t>Foa</w:t>
      </w:r>
      <w:r w:rsidR="00C47572" w:rsidRPr="00D56A0D">
        <w:rPr>
          <w:i/>
          <w:lang w:val="en-CA"/>
        </w:rPr>
        <w:t>m m</w:t>
      </w:r>
      <w:r w:rsidR="00772ECE" w:rsidRPr="00D56A0D">
        <w:rPr>
          <w:i/>
          <w:lang w:val="en-CA"/>
        </w:rPr>
        <w:t>anufacturing sector</w:t>
      </w:r>
    </w:p>
    <w:p w14:paraId="3E1B03DE" w14:textId="52414F6A" w:rsidR="001D0DE9" w:rsidRPr="00006DC7" w:rsidRDefault="00724B89" w:rsidP="00006DC7">
      <w:pPr>
        <w:pStyle w:val="Heading1"/>
        <w:widowControl w:val="0"/>
        <w:rPr>
          <w:lang w:val="en-CA"/>
        </w:rPr>
      </w:pPr>
      <w:r w:rsidRPr="00D56A0D">
        <w:rPr>
          <w:lang w:val="en-CA"/>
        </w:rPr>
        <w:t xml:space="preserve">Stage II of the HPMP included a foam sector plan to completely phase out the remaining consumption of </w:t>
      </w:r>
      <w:r w:rsidRPr="00D56A0D">
        <w:rPr>
          <w:lang w:val="en-CA"/>
        </w:rPr>
        <w:lastRenderedPageBreak/>
        <w:t xml:space="preserve">HCFC-141b </w:t>
      </w:r>
      <w:r w:rsidR="00311D76" w:rsidRPr="00D56A0D">
        <w:rPr>
          <w:lang w:val="en-CA"/>
        </w:rPr>
        <w:t xml:space="preserve">(26.02 </w:t>
      </w:r>
      <w:r w:rsidRPr="00D56A0D">
        <w:rPr>
          <w:lang w:val="en-CA"/>
        </w:rPr>
        <w:t>ODP tonnes) through conversion of the following six foam</w:t>
      </w:r>
      <w:r w:rsidR="0097109B">
        <w:rPr>
          <w:lang w:val="en-CA"/>
        </w:rPr>
        <w:t> </w:t>
      </w:r>
      <w:r w:rsidRPr="00D56A0D">
        <w:rPr>
          <w:lang w:val="en-CA"/>
        </w:rPr>
        <w:t xml:space="preserve">manufacturing enterprises: Mina Refrigeration and Target Steel Industries to </w:t>
      </w:r>
      <w:r w:rsidRPr="0097109B">
        <w:rPr>
          <w:lang w:val="en-CA"/>
        </w:rPr>
        <w:t>cyclopentane</w:t>
      </w:r>
      <w:r w:rsidR="0097109B">
        <w:rPr>
          <w:lang w:val="en-CA"/>
        </w:rPr>
        <w:t> </w:t>
      </w:r>
      <w:r w:rsidRPr="0097109B">
        <w:rPr>
          <w:lang w:val="en-CA"/>
        </w:rPr>
        <w:t>(</w:t>
      </w:r>
      <w:r w:rsidR="001A616F" w:rsidRPr="0097109B">
        <w:rPr>
          <w:rFonts w:eastAsia="SimSun"/>
          <w:lang w:eastAsia="zh-CN"/>
        </w:rPr>
        <w:t>1</w:t>
      </w:r>
      <w:r w:rsidR="00311D76" w:rsidRPr="0097109B">
        <w:rPr>
          <w:rFonts w:eastAsia="SimSun"/>
          <w:lang w:eastAsia="zh-CN"/>
        </w:rPr>
        <w:t>8.08</w:t>
      </w:r>
      <w:r w:rsidR="0097109B">
        <w:rPr>
          <w:rFonts w:eastAsia="SimSun"/>
          <w:lang w:eastAsia="zh-CN"/>
        </w:rPr>
        <w:t> </w:t>
      </w:r>
      <w:r w:rsidRPr="0097109B">
        <w:rPr>
          <w:lang w:val="en-CA"/>
        </w:rPr>
        <w:t>ODP tonnes of HC</w:t>
      </w:r>
      <w:r w:rsidR="00A1045A" w:rsidRPr="0097109B">
        <w:rPr>
          <w:lang w:val="en-CA"/>
        </w:rPr>
        <w:t>F</w:t>
      </w:r>
      <w:r w:rsidRPr="0097109B">
        <w:rPr>
          <w:lang w:val="en-CA"/>
        </w:rPr>
        <w:t>C-141</w:t>
      </w:r>
      <w:r w:rsidR="0097109B">
        <w:rPr>
          <w:lang w:val="en-CA"/>
        </w:rPr>
        <w:t>b</w:t>
      </w:r>
      <w:r w:rsidRPr="0097109B">
        <w:rPr>
          <w:lang w:val="en-CA"/>
        </w:rPr>
        <w:t xml:space="preserve">); and Adison, Al Ikram, Sroji &amp; Hamza (Safari) and Al Magdi </w:t>
      </w:r>
      <w:r w:rsidR="00311D76" w:rsidRPr="0097109B">
        <w:rPr>
          <w:lang w:val="en-CA"/>
        </w:rPr>
        <w:t xml:space="preserve">(7.94 </w:t>
      </w:r>
      <w:r w:rsidRPr="0097109B">
        <w:rPr>
          <w:lang w:val="en-CA"/>
        </w:rPr>
        <w:t>ODP tonnes</w:t>
      </w:r>
      <w:r w:rsidR="0097109B">
        <w:rPr>
          <w:lang w:val="en-CA"/>
        </w:rPr>
        <w:t xml:space="preserve"> of HCFC-141b</w:t>
      </w:r>
      <w:r w:rsidRPr="0097109B">
        <w:rPr>
          <w:lang w:val="en-CA"/>
        </w:rPr>
        <w:t>) to water and CO</w:t>
      </w:r>
      <w:r w:rsidRPr="0097109B">
        <w:rPr>
          <w:vertAlign w:val="subscript"/>
          <w:lang w:val="en-CA"/>
        </w:rPr>
        <w:t>2</w:t>
      </w:r>
      <w:r w:rsidRPr="0097109B">
        <w:rPr>
          <w:vertAlign w:val="superscript"/>
          <w:lang w:val="en-CA"/>
        </w:rPr>
        <w:t xml:space="preserve"> </w:t>
      </w:r>
      <w:r w:rsidRPr="0097109B">
        <w:rPr>
          <w:lang w:val="en-CA"/>
        </w:rPr>
        <w:t>blend</w:t>
      </w:r>
      <w:r w:rsidR="0097109B">
        <w:rPr>
          <w:lang w:val="en-CA"/>
        </w:rPr>
        <w:t xml:space="preserve"> blowing agents</w:t>
      </w:r>
      <w:r w:rsidR="00A1045A" w:rsidRPr="0097109B">
        <w:rPr>
          <w:lang w:val="en-CA"/>
        </w:rPr>
        <w:t xml:space="preserve">. </w:t>
      </w:r>
      <w:r w:rsidR="00181E60" w:rsidRPr="0097109B">
        <w:rPr>
          <w:lang w:val="en-CA"/>
        </w:rPr>
        <w:t xml:space="preserve"> </w:t>
      </w:r>
      <w:r w:rsidRPr="0097109B">
        <w:rPr>
          <w:lang w:val="en-CA"/>
        </w:rPr>
        <w:t xml:space="preserve">Bidding was undertaken and equipment suppliers </w:t>
      </w:r>
      <w:r w:rsidR="00E81EA5" w:rsidRPr="0097109B">
        <w:rPr>
          <w:lang w:val="en-CA"/>
        </w:rPr>
        <w:t xml:space="preserve">had </w:t>
      </w:r>
      <w:r w:rsidRPr="0097109B">
        <w:rPr>
          <w:lang w:val="en-CA"/>
        </w:rPr>
        <w:t xml:space="preserve">been identified for the six foam enterprises. Commission of equipment at the </w:t>
      </w:r>
      <w:r w:rsidR="00740D5E" w:rsidRPr="0097109B">
        <w:rPr>
          <w:lang w:val="en-CA"/>
        </w:rPr>
        <w:t xml:space="preserve">six </w:t>
      </w:r>
      <w:r w:rsidRPr="0097109B">
        <w:rPr>
          <w:lang w:val="en-CA"/>
        </w:rPr>
        <w:t xml:space="preserve">enterprises </w:t>
      </w:r>
      <w:r w:rsidR="00C66957" w:rsidRPr="0097109B">
        <w:rPr>
          <w:lang w:val="en-CA"/>
        </w:rPr>
        <w:t xml:space="preserve">was </w:t>
      </w:r>
      <w:r w:rsidRPr="0097109B">
        <w:rPr>
          <w:lang w:val="en-CA"/>
        </w:rPr>
        <w:t xml:space="preserve">expected before the end of </w:t>
      </w:r>
      <w:r w:rsidRPr="00006DC7">
        <w:rPr>
          <w:lang w:val="en-CA"/>
        </w:rPr>
        <w:t>2018</w:t>
      </w:r>
      <w:r w:rsidR="0081146F" w:rsidRPr="00006DC7">
        <w:rPr>
          <w:lang w:val="en-CA"/>
        </w:rPr>
        <w:t>, and</w:t>
      </w:r>
      <w:r w:rsidR="00235224" w:rsidRPr="00006DC7">
        <w:rPr>
          <w:lang w:val="en-CA"/>
        </w:rPr>
        <w:t xml:space="preserve"> the</w:t>
      </w:r>
      <w:r w:rsidR="00BF5F8F" w:rsidRPr="00006DC7">
        <w:rPr>
          <w:lang w:val="en-CA"/>
        </w:rPr>
        <w:t xml:space="preserve"> </w:t>
      </w:r>
      <w:r w:rsidR="0081146F" w:rsidRPr="00006DC7">
        <w:rPr>
          <w:lang w:val="en-CA"/>
        </w:rPr>
        <w:t>us</w:t>
      </w:r>
      <w:r w:rsidR="001F5160" w:rsidRPr="00006DC7">
        <w:rPr>
          <w:lang w:val="en-CA"/>
        </w:rPr>
        <w:t xml:space="preserve">e of </w:t>
      </w:r>
      <w:r w:rsidR="00235224" w:rsidRPr="00006DC7">
        <w:rPr>
          <w:lang w:val="en-CA"/>
        </w:rPr>
        <w:t xml:space="preserve">HCFC-141b </w:t>
      </w:r>
      <w:r w:rsidR="001F5160" w:rsidRPr="00006DC7">
        <w:rPr>
          <w:lang w:val="en-CA"/>
        </w:rPr>
        <w:t xml:space="preserve">will cease </w:t>
      </w:r>
      <w:r w:rsidR="0081146F" w:rsidRPr="00006DC7">
        <w:rPr>
          <w:lang w:val="en-CA"/>
        </w:rPr>
        <w:t>following the conversion</w:t>
      </w:r>
      <w:bookmarkStart w:id="0" w:name="_GoBack"/>
      <w:bookmarkEnd w:id="0"/>
      <w:r w:rsidRPr="00006DC7">
        <w:rPr>
          <w:lang w:val="en-CA"/>
        </w:rPr>
        <w:t>.</w:t>
      </w:r>
      <w:r w:rsidR="00CC3EDD" w:rsidRPr="00006DC7">
        <w:rPr>
          <w:lang w:val="en-CA"/>
        </w:rPr>
        <w:t xml:space="preserve"> The HPMP also provide</w:t>
      </w:r>
      <w:r w:rsidR="004A7E70" w:rsidRPr="00006DC7">
        <w:rPr>
          <w:lang w:val="en-CA"/>
        </w:rPr>
        <w:t>d</w:t>
      </w:r>
      <w:r w:rsidR="00CC3EDD" w:rsidRPr="00006DC7">
        <w:rPr>
          <w:lang w:val="en-CA"/>
        </w:rPr>
        <w:t xml:space="preserve"> for technical assistance to two small enterprises, one of which is DAM Company, which has an annual consumption of 0.44</w:t>
      </w:r>
      <w:r w:rsidR="0097109B" w:rsidRPr="00006DC7">
        <w:rPr>
          <w:lang w:val="en-CA"/>
        </w:rPr>
        <w:t xml:space="preserve"> ODP tonnes to </w:t>
      </w:r>
      <w:r w:rsidR="00CC3EDD" w:rsidRPr="00006DC7">
        <w:rPr>
          <w:lang w:val="en-CA"/>
        </w:rPr>
        <w:t>0.66 ODP tonnes</w:t>
      </w:r>
      <w:r w:rsidR="00311D76" w:rsidRPr="00006DC7">
        <w:rPr>
          <w:lang w:val="en-CA"/>
        </w:rPr>
        <w:t xml:space="preserve"> in spray foaming (insulation) activities</w:t>
      </w:r>
      <w:r w:rsidR="00CC3EDD" w:rsidRPr="00006DC7">
        <w:rPr>
          <w:lang w:val="en-CA"/>
        </w:rPr>
        <w:t>. The company ha</w:t>
      </w:r>
      <w:r w:rsidR="00BF4E4A" w:rsidRPr="00006DC7">
        <w:rPr>
          <w:lang w:val="en-CA"/>
        </w:rPr>
        <w:t>s</w:t>
      </w:r>
      <w:r w:rsidR="00CC3EDD" w:rsidRPr="00006DC7">
        <w:rPr>
          <w:lang w:val="en-CA"/>
        </w:rPr>
        <w:t xml:space="preserve"> signed a commitment </w:t>
      </w:r>
      <w:r w:rsidR="00E72C0D" w:rsidRPr="00006DC7">
        <w:rPr>
          <w:rFonts w:eastAsia="SimSun"/>
          <w:lang w:eastAsia="zh-CN"/>
        </w:rPr>
        <w:t>to phase-out HCFC-141b consumption to water and CO</w:t>
      </w:r>
      <w:r w:rsidR="00E72C0D" w:rsidRPr="00006DC7">
        <w:rPr>
          <w:rFonts w:eastAsia="SimSun"/>
          <w:vertAlign w:val="subscript"/>
          <w:lang w:eastAsia="zh-CN"/>
        </w:rPr>
        <w:t>2</w:t>
      </w:r>
      <w:r w:rsidR="00BC6BD7">
        <w:rPr>
          <w:rFonts w:eastAsia="SimSun"/>
          <w:lang w:eastAsia="zh-CN"/>
        </w:rPr>
        <w:t xml:space="preserve"> alternatives, and t</w:t>
      </w:r>
      <w:r w:rsidR="00E72C0D" w:rsidRPr="00006DC7">
        <w:rPr>
          <w:rFonts w:eastAsia="SimSun"/>
          <w:lang w:eastAsia="zh-CN"/>
        </w:rPr>
        <w:t>he</w:t>
      </w:r>
      <w:r w:rsidR="00E72C0D" w:rsidRPr="00006DC7">
        <w:rPr>
          <w:lang w:val="en-CA"/>
        </w:rPr>
        <w:t xml:space="preserve"> </w:t>
      </w:r>
      <w:r w:rsidR="00CC3EDD" w:rsidRPr="00006DC7">
        <w:rPr>
          <w:lang w:val="en-CA"/>
        </w:rPr>
        <w:t>Government</w:t>
      </w:r>
      <w:r w:rsidR="00E72C0D" w:rsidRPr="00006DC7">
        <w:rPr>
          <w:lang w:val="en-CA"/>
        </w:rPr>
        <w:t xml:space="preserve"> has endorsed the commitment</w:t>
      </w:r>
      <w:r w:rsidR="00CC3EDD" w:rsidRPr="00006DC7">
        <w:rPr>
          <w:lang w:val="en-CA"/>
        </w:rPr>
        <w:t>. UNIDO indicated that a</w:t>
      </w:r>
      <w:r w:rsidR="00BC6BD7">
        <w:rPr>
          <w:lang w:val="en-CA"/>
        </w:rPr>
        <w:t xml:space="preserve"> second p</w:t>
      </w:r>
      <w:r w:rsidR="0097109B" w:rsidRPr="00006DC7">
        <w:rPr>
          <w:lang w:val="en-CA"/>
        </w:rPr>
        <w:t>olyurethane (P</w:t>
      </w:r>
      <w:r w:rsidR="00CC3EDD" w:rsidRPr="00006DC7">
        <w:rPr>
          <w:lang w:val="en-CA"/>
        </w:rPr>
        <w:t>U</w:t>
      </w:r>
      <w:r w:rsidR="0097109B" w:rsidRPr="00006DC7">
        <w:rPr>
          <w:lang w:val="en-CA"/>
        </w:rPr>
        <w:t>)</w:t>
      </w:r>
      <w:r w:rsidR="00CC3EDD" w:rsidRPr="00006DC7">
        <w:rPr>
          <w:lang w:val="en-CA"/>
        </w:rPr>
        <w:t xml:space="preserve">-spraying </w:t>
      </w:r>
      <w:r w:rsidR="00CC3EDD" w:rsidRPr="00006DC7">
        <w:rPr>
          <w:lang w:val="en-CA"/>
        </w:rPr>
        <w:lastRenderedPageBreak/>
        <w:t>company would be identified in due course.</w:t>
      </w:r>
    </w:p>
    <w:p w14:paraId="3259349B" w14:textId="4424632E" w:rsidR="00772ECE" w:rsidRPr="0008302A" w:rsidRDefault="00772ECE" w:rsidP="00006DC7">
      <w:pPr>
        <w:widowControl w:val="0"/>
        <w:spacing w:after="240"/>
        <w:rPr>
          <w:i/>
          <w:lang w:val="en-CA"/>
        </w:rPr>
      </w:pPr>
      <w:r w:rsidRPr="0008302A">
        <w:rPr>
          <w:i/>
          <w:lang w:val="en-CA"/>
        </w:rPr>
        <w:t>Refrigeration servicing sector</w:t>
      </w:r>
    </w:p>
    <w:p w14:paraId="555428AE" w14:textId="6E3B5D8C" w:rsidR="00513592" w:rsidRPr="0008302A" w:rsidRDefault="00724B89" w:rsidP="00006DC7">
      <w:pPr>
        <w:pStyle w:val="Heading1"/>
        <w:rPr>
          <w:rFonts w:eastAsia="SimSun"/>
          <w:lang w:eastAsia="zh-CN"/>
        </w:rPr>
      </w:pPr>
      <w:r w:rsidRPr="00D56A0D">
        <w:rPr>
          <w:rFonts w:eastAsia="SimSun"/>
          <w:lang w:eastAsia="zh-CN"/>
        </w:rPr>
        <w:t>Although the funding of t</w:t>
      </w:r>
      <w:r w:rsidR="003D4BE4" w:rsidRPr="00D56A0D">
        <w:rPr>
          <w:rFonts w:eastAsia="SimSun"/>
          <w:lang w:eastAsia="zh-CN"/>
        </w:rPr>
        <w:t xml:space="preserve">he first tranche </w:t>
      </w:r>
      <w:r w:rsidR="0097109B">
        <w:rPr>
          <w:rFonts w:eastAsia="SimSun"/>
          <w:lang w:eastAsia="zh-CN"/>
        </w:rPr>
        <w:t xml:space="preserve">of stage II </w:t>
      </w:r>
      <w:r w:rsidR="003D4BE4" w:rsidRPr="00D56A0D">
        <w:rPr>
          <w:rFonts w:eastAsia="SimSun"/>
          <w:lang w:eastAsia="zh-CN"/>
        </w:rPr>
        <w:t>cover</w:t>
      </w:r>
      <w:r w:rsidRPr="00D56A0D">
        <w:rPr>
          <w:rFonts w:eastAsia="SimSun"/>
          <w:lang w:eastAsia="zh-CN"/>
        </w:rPr>
        <w:t>ed only</w:t>
      </w:r>
      <w:r w:rsidR="003D4BE4" w:rsidRPr="00D56A0D">
        <w:rPr>
          <w:rFonts w:eastAsia="SimSun"/>
          <w:lang w:eastAsia="zh-CN"/>
        </w:rPr>
        <w:t xml:space="preserve"> the</w:t>
      </w:r>
      <w:r w:rsidR="0097109B">
        <w:rPr>
          <w:rFonts w:eastAsia="SimSun"/>
          <w:lang w:eastAsia="zh-CN"/>
        </w:rPr>
        <w:t xml:space="preserve"> phase-out of HCFC-141b in the</w:t>
      </w:r>
      <w:r w:rsidR="003D4BE4" w:rsidRPr="00D56A0D">
        <w:rPr>
          <w:rFonts w:eastAsia="SimSun"/>
          <w:lang w:eastAsia="zh-CN"/>
        </w:rPr>
        <w:t xml:space="preserve"> </w:t>
      </w:r>
      <w:r w:rsidRPr="00D56A0D">
        <w:rPr>
          <w:rFonts w:eastAsia="SimSun"/>
          <w:lang w:eastAsia="zh-CN"/>
        </w:rPr>
        <w:t>foam s</w:t>
      </w:r>
      <w:r w:rsidR="00FE41BE" w:rsidRPr="00D56A0D">
        <w:rPr>
          <w:rFonts w:eastAsia="SimSun"/>
          <w:lang w:eastAsia="zh-CN"/>
        </w:rPr>
        <w:t>ector</w:t>
      </w:r>
      <w:r w:rsidR="00B550C9" w:rsidRPr="00D56A0D">
        <w:rPr>
          <w:rFonts w:eastAsia="SimSun"/>
          <w:lang w:eastAsia="zh-CN"/>
        </w:rPr>
        <w:t>,</w:t>
      </w:r>
      <w:r w:rsidR="00163D43" w:rsidRPr="00D56A0D">
        <w:rPr>
          <w:rFonts w:eastAsia="SimSun"/>
          <w:lang w:eastAsia="zh-CN"/>
        </w:rPr>
        <w:t xml:space="preserve"> </w:t>
      </w:r>
      <w:r w:rsidR="00B550C9" w:rsidRPr="00D56A0D">
        <w:rPr>
          <w:rFonts w:eastAsia="SimSun"/>
          <w:lang w:eastAsia="zh-CN"/>
        </w:rPr>
        <w:t>s</w:t>
      </w:r>
      <w:r w:rsidR="00513592" w:rsidRPr="00D56A0D">
        <w:rPr>
          <w:rFonts w:eastAsia="SimSun"/>
          <w:lang w:eastAsia="zh-CN"/>
        </w:rPr>
        <w:t xml:space="preserve">ome preparatory activities </w:t>
      </w:r>
      <w:r w:rsidRPr="00D56A0D">
        <w:rPr>
          <w:rFonts w:eastAsia="SimSun"/>
          <w:lang w:eastAsia="zh-CN"/>
        </w:rPr>
        <w:t xml:space="preserve">in the refrigeration servicing sector </w:t>
      </w:r>
      <w:r w:rsidR="00513592" w:rsidRPr="00D56A0D">
        <w:rPr>
          <w:rFonts w:eastAsia="SimSun"/>
          <w:lang w:eastAsia="zh-CN"/>
        </w:rPr>
        <w:t>were implemented</w:t>
      </w:r>
      <w:r w:rsidR="0097109B">
        <w:rPr>
          <w:rFonts w:eastAsia="SimSun"/>
          <w:lang w:eastAsia="zh-CN"/>
        </w:rPr>
        <w:t>.</w:t>
      </w:r>
      <w:r w:rsidRPr="00D56A0D">
        <w:rPr>
          <w:rFonts w:eastAsia="SimSun"/>
          <w:lang w:eastAsia="zh-CN"/>
        </w:rPr>
        <w:t xml:space="preserve"> </w:t>
      </w:r>
      <w:r w:rsidR="0097109B">
        <w:rPr>
          <w:bCs/>
        </w:rPr>
        <w:t>F</w:t>
      </w:r>
      <w:r w:rsidR="008D4ACB" w:rsidRPr="00D56A0D">
        <w:rPr>
          <w:bCs/>
        </w:rPr>
        <w:t xml:space="preserve">or </w:t>
      </w:r>
      <w:r w:rsidR="0097109B">
        <w:rPr>
          <w:bCs/>
        </w:rPr>
        <w:t xml:space="preserve">example, UNIDO provided </w:t>
      </w:r>
      <w:r w:rsidR="008D4ACB" w:rsidRPr="00D56A0D">
        <w:rPr>
          <w:bCs/>
        </w:rPr>
        <w:t>information</w:t>
      </w:r>
      <w:r w:rsidR="00FA23AE" w:rsidRPr="00D56A0D">
        <w:rPr>
          <w:bCs/>
        </w:rPr>
        <w:t xml:space="preserve"> </w:t>
      </w:r>
      <w:r w:rsidR="008D4ACB" w:rsidRPr="00D56A0D">
        <w:rPr>
          <w:bCs/>
        </w:rPr>
        <w:t>on</w:t>
      </w:r>
      <w:r w:rsidR="00CA3B6C">
        <w:rPr>
          <w:bCs/>
        </w:rPr>
        <w:t xml:space="preserve"> safe</w:t>
      </w:r>
      <w:r w:rsidR="00720548">
        <w:rPr>
          <w:bCs/>
        </w:rPr>
        <w:t xml:space="preserve"> hand</w:t>
      </w:r>
      <w:r w:rsidR="00CA3B6C">
        <w:rPr>
          <w:bCs/>
        </w:rPr>
        <w:t>l</w:t>
      </w:r>
      <w:r w:rsidR="00720548">
        <w:rPr>
          <w:bCs/>
        </w:rPr>
        <w:t xml:space="preserve">ing </w:t>
      </w:r>
      <w:r w:rsidR="00EE4C2D">
        <w:rPr>
          <w:bCs/>
        </w:rPr>
        <w:t>a</w:t>
      </w:r>
      <w:r w:rsidR="007A5894">
        <w:rPr>
          <w:bCs/>
        </w:rPr>
        <w:t>nd</w:t>
      </w:r>
      <w:r w:rsidR="00EE4C2D">
        <w:rPr>
          <w:bCs/>
        </w:rPr>
        <w:t xml:space="preserve"> operation of foam systems </w:t>
      </w:r>
      <w:r w:rsidR="007A5894" w:rsidRPr="007A5894">
        <w:rPr>
          <w:bCs/>
        </w:rPr>
        <w:t>based</w:t>
      </w:r>
      <w:r w:rsidR="00EE4C2D" w:rsidRPr="007A5894">
        <w:rPr>
          <w:bCs/>
        </w:rPr>
        <w:t xml:space="preserve"> </w:t>
      </w:r>
      <w:r w:rsidR="00EE4C2D">
        <w:rPr>
          <w:bCs/>
        </w:rPr>
        <w:t xml:space="preserve">on flammable blowing agents to </w:t>
      </w:r>
      <w:r w:rsidR="008D4ACB" w:rsidRPr="00D56A0D">
        <w:rPr>
          <w:bCs/>
        </w:rPr>
        <w:lastRenderedPageBreak/>
        <w:t>beneficiaries in the foam sector</w:t>
      </w:r>
      <w:r w:rsidR="00EE4C2D">
        <w:rPr>
          <w:rFonts w:eastAsia="SimSun"/>
          <w:lang w:eastAsia="zh-CN"/>
        </w:rPr>
        <w:t xml:space="preserve">; and </w:t>
      </w:r>
      <w:r w:rsidR="00B550C9" w:rsidRPr="00D56A0D">
        <w:rPr>
          <w:rFonts w:eastAsia="SimSun"/>
          <w:lang w:eastAsia="zh-CN"/>
        </w:rPr>
        <w:t xml:space="preserve">the </w:t>
      </w:r>
      <w:r w:rsidR="00513592" w:rsidRPr="00D56A0D">
        <w:rPr>
          <w:rFonts w:eastAsia="SimSun"/>
          <w:lang w:eastAsia="zh-CN"/>
        </w:rPr>
        <w:t xml:space="preserve">NOU received support to initiate the training of </w:t>
      </w:r>
      <w:r w:rsidRPr="00D56A0D">
        <w:rPr>
          <w:rFonts w:eastAsia="SimSun"/>
          <w:lang w:eastAsia="zh-CN"/>
        </w:rPr>
        <w:t>customs officers and RAC technicians</w:t>
      </w:r>
      <w:r w:rsidR="00582894" w:rsidRPr="00D56A0D">
        <w:rPr>
          <w:rFonts w:eastAsia="SimSun"/>
          <w:lang w:eastAsia="zh-CN"/>
        </w:rPr>
        <w:t>.</w:t>
      </w:r>
      <w:r w:rsidR="00513592" w:rsidRPr="00D56A0D">
        <w:rPr>
          <w:rFonts w:eastAsia="SimSun"/>
          <w:lang w:eastAsia="zh-CN"/>
        </w:rPr>
        <w:t xml:space="preserve">  </w:t>
      </w:r>
    </w:p>
    <w:p w14:paraId="69CAD02B" w14:textId="10655B0D" w:rsidR="00772ECE" w:rsidRPr="00D56A0D" w:rsidRDefault="00772ECE" w:rsidP="00006DC7">
      <w:pPr>
        <w:widowControl w:val="0"/>
        <w:spacing w:after="240"/>
        <w:rPr>
          <w:i/>
          <w:lang w:val="en-CA"/>
        </w:rPr>
      </w:pPr>
      <w:r w:rsidRPr="00D56A0D">
        <w:rPr>
          <w:i/>
          <w:lang w:val="en-CA"/>
        </w:rPr>
        <w:t>Project implementation and monitoring unit (PMU)</w:t>
      </w:r>
    </w:p>
    <w:p w14:paraId="4F964FE9" w14:textId="06D93376" w:rsidR="00FA4CA1" w:rsidRPr="00D56A0D" w:rsidRDefault="00720548" w:rsidP="00006DC7">
      <w:pPr>
        <w:pStyle w:val="Heading1"/>
        <w:widowControl w:val="0"/>
        <w:rPr>
          <w:lang w:val="en-CA"/>
        </w:rPr>
      </w:pPr>
      <w:r>
        <w:t>A</w:t>
      </w:r>
      <w:r w:rsidR="001A2EB3" w:rsidRPr="00D56A0D">
        <w:t xml:space="preserve"> local </w:t>
      </w:r>
      <w:r w:rsidR="006E4F96" w:rsidRPr="00D56A0D">
        <w:t xml:space="preserve">representative </w:t>
      </w:r>
      <w:r w:rsidR="001A2EB3" w:rsidRPr="00D56A0D">
        <w:t xml:space="preserve">and </w:t>
      </w:r>
      <w:r w:rsidR="006E4F96" w:rsidRPr="00D56A0D">
        <w:t xml:space="preserve">an international consultant </w:t>
      </w:r>
      <w:r w:rsidR="00582894" w:rsidRPr="00D56A0D">
        <w:t>assisted</w:t>
      </w:r>
      <w:r>
        <w:t xml:space="preserve"> </w:t>
      </w:r>
      <w:r>
        <w:rPr>
          <w:lang w:val="en-CA"/>
        </w:rPr>
        <w:t>in t</w:t>
      </w:r>
      <w:r w:rsidRPr="00D56A0D">
        <w:t>he preparation of industrial sites for new equipment for the conversion of HCFC-141b-based equipment</w:t>
      </w:r>
      <w:r w:rsidR="007570F8" w:rsidRPr="00D56A0D">
        <w:t>; and</w:t>
      </w:r>
      <w:r w:rsidR="00582894" w:rsidRPr="00D56A0D">
        <w:t xml:space="preserve"> </w:t>
      </w:r>
      <w:r w:rsidR="007570F8" w:rsidRPr="00D56A0D">
        <w:t>the NOU provided</w:t>
      </w:r>
      <w:r w:rsidR="00582894" w:rsidRPr="00D56A0D">
        <w:t xml:space="preserve"> administrative support </w:t>
      </w:r>
      <w:r w:rsidR="007570F8" w:rsidRPr="00D56A0D">
        <w:t>in</w:t>
      </w:r>
      <w:r w:rsidR="00582894" w:rsidRPr="00D56A0D">
        <w:t xml:space="preserve"> </w:t>
      </w:r>
      <w:r w:rsidR="001A2EB3" w:rsidRPr="00D56A0D">
        <w:t>organiz</w:t>
      </w:r>
      <w:r w:rsidR="007570F8" w:rsidRPr="00D56A0D">
        <w:t xml:space="preserve">ing </w:t>
      </w:r>
      <w:r w:rsidR="001A2EB3" w:rsidRPr="00D56A0D">
        <w:t>regular visits to the sites</w:t>
      </w:r>
      <w:r w:rsidR="006E4F96" w:rsidRPr="00D56A0D">
        <w:t>,</w:t>
      </w:r>
      <w:r w:rsidR="001A2EB3" w:rsidRPr="00D56A0D">
        <w:t xml:space="preserve"> and follow</w:t>
      </w:r>
      <w:r w:rsidR="006E4F96" w:rsidRPr="00D56A0D">
        <w:t xml:space="preserve">ed </w:t>
      </w:r>
      <w:r w:rsidR="001A2EB3" w:rsidRPr="00D56A0D">
        <w:t xml:space="preserve">up on </w:t>
      </w:r>
      <w:r w:rsidR="006E4F96" w:rsidRPr="00D56A0D">
        <w:t xml:space="preserve">progress </w:t>
      </w:r>
      <w:r w:rsidR="001A2EB3" w:rsidRPr="00D56A0D">
        <w:t>and infrastructure works.</w:t>
      </w:r>
    </w:p>
    <w:p w14:paraId="54847CBA" w14:textId="73F6E821" w:rsidR="00772ECE" w:rsidRPr="00D56A0D" w:rsidRDefault="00772ECE" w:rsidP="00006DC7">
      <w:pPr>
        <w:keepNext/>
        <w:keepLines/>
        <w:spacing w:after="240"/>
        <w:rPr>
          <w:u w:val="single"/>
          <w:lang w:val="en-CA"/>
        </w:rPr>
      </w:pPr>
      <w:r w:rsidRPr="00D56A0D">
        <w:rPr>
          <w:u w:val="single"/>
          <w:lang w:val="en-CA"/>
        </w:rPr>
        <w:t>Level of fund disbursement</w:t>
      </w:r>
    </w:p>
    <w:p w14:paraId="36D1DD95" w14:textId="32609DAE" w:rsidR="007A78D5" w:rsidRPr="00D56A0D" w:rsidRDefault="007A78D5" w:rsidP="00006DC7">
      <w:pPr>
        <w:pStyle w:val="Heading1"/>
        <w:rPr>
          <w:lang w:val="en-CA"/>
        </w:rPr>
      </w:pPr>
      <w:r w:rsidRPr="00D56A0D">
        <w:rPr>
          <w:lang w:val="en-CA"/>
        </w:rPr>
        <w:t xml:space="preserve">As of </w:t>
      </w:r>
      <w:r w:rsidR="00720548">
        <w:rPr>
          <w:lang w:val="en-CA"/>
        </w:rPr>
        <w:t>October</w:t>
      </w:r>
      <w:r w:rsidR="00703964" w:rsidRPr="00D56A0D">
        <w:rPr>
          <w:lang w:val="en-CA"/>
        </w:rPr>
        <w:t xml:space="preserve"> 2018</w:t>
      </w:r>
      <w:r w:rsidRPr="00D56A0D">
        <w:rPr>
          <w:lang w:val="en-CA"/>
        </w:rPr>
        <w:t>, of the US $2,383,572</w:t>
      </w:r>
      <w:r w:rsidR="008F2BEF" w:rsidRPr="00D56A0D">
        <w:rPr>
          <w:lang w:val="en-CA"/>
        </w:rPr>
        <w:t xml:space="preserve"> </w:t>
      </w:r>
      <w:r w:rsidR="00582894" w:rsidRPr="00D56A0D">
        <w:rPr>
          <w:lang w:val="en-CA"/>
        </w:rPr>
        <w:t xml:space="preserve">approved </w:t>
      </w:r>
      <w:r w:rsidR="008F2BEF" w:rsidRPr="00D56A0D">
        <w:rPr>
          <w:lang w:val="en-CA"/>
        </w:rPr>
        <w:t>so far</w:t>
      </w:r>
      <w:r w:rsidR="00582894" w:rsidRPr="00D56A0D">
        <w:rPr>
          <w:lang w:val="en-CA"/>
        </w:rPr>
        <w:t>,</w:t>
      </w:r>
      <w:r w:rsidR="008F2BEF" w:rsidRPr="00D56A0D">
        <w:rPr>
          <w:lang w:val="en-CA"/>
        </w:rPr>
        <w:t xml:space="preserve"> </w:t>
      </w:r>
      <w:r w:rsidRPr="00D56A0D">
        <w:rPr>
          <w:lang w:val="en-CA"/>
        </w:rPr>
        <w:t xml:space="preserve">US $1,253,483 </w:t>
      </w:r>
      <w:r w:rsidR="008F2BEF" w:rsidRPr="00D56A0D">
        <w:rPr>
          <w:lang w:val="en-CA"/>
        </w:rPr>
        <w:t>had been disbursed</w:t>
      </w:r>
      <w:r w:rsidRPr="00D56A0D">
        <w:rPr>
          <w:lang w:val="en-CA"/>
        </w:rPr>
        <w:t xml:space="preserve"> </w:t>
      </w:r>
      <w:r w:rsidR="00582894" w:rsidRPr="00D56A0D">
        <w:rPr>
          <w:lang w:val="en-CA"/>
        </w:rPr>
        <w:t>(i.e</w:t>
      </w:r>
      <w:r w:rsidR="00873652" w:rsidRPr="00D56A0D">
        <w:rPr>
          <w:lang w:val="en-CA"/>
        </w:rPr>
        <w:t>.</w:t>
      </w:r>
      <w:r w:rsidR="00582894" w:rsidRPr="00D56A0D">
        <w:rPr>
          <w:lang w:val="en-CA"/>
        </w:rPr>
        <w:t xml:space="preserve"> 52.6 per cent)</w:t>
      </w:r>
      <w:r w:rsidRPr="00D56A0D">
        <w:rPr>
          <w:lang w:val="en-CA"/>
        </w:rPr>
        <w:t xml:space="preserve">. The balance of US $1,130,089 will be disbursed in </w:t>
      </w:r>
      <w:r w:rsidR="00055ADF" w:rsidRPr="00D56A0D">
        <w:rPr>
          <w:lang w:val="en-CA"/>
        </w:rPr>
        <w:t>201</w:t>
      </w:r>
      <w:r w:rsidR="00703964" w:rsidRPr="00D56A0D">
        <w:rPr>
          <w:lang w:val="en-CA"/>
        </w:rPr>
        <w:t>9</w:t>
      </w:r>
      <w:r w:rsidR="00055ADF" w:rsidRPr="00D56A0D">
        <w:rPr>
          <w:lang w:val="en-CA"/>
        </w:rPr>
        <w:t xml:space="preserve"> and 2020</w:t>
      </w:r>
      <w:r w:rsidRPr="00D56A0D">
        <w:rPr>
          <w:lang w:val="en-CA"/>
        </w:rPr>
        <w:t>.</w:t>
      </w:r>
    </w:p>
    <w:p w14:paraId="15DE7E7A" w14:textId="0FCDBF8A" w:rsidR="00772ECE" w:rsidRPr="00D56A0D" w:rsidRDefault="00772ECE" w:rsidP="00006DC7">
      <w:pPr>
        <w:keepNext/>
        <w:keepLines/>
        <w:spacing w:after="240"/>
        <w:rPr>
          <w:u w:val="single"/>
          <w:lang w:val="en-CA"/>
        </w:rPr>
      </w:pPr>
      <w:r w:rsidRPr="00D56A0D">
        <w:rPr>
          <w:u w:val="single"/>
          <w:lang w:val="en-CA"/>
        </w:rPr>
        <w:lastRenderedPageBreak/>
        <w:t>Implementation plan for the</w:t>
      </w:r>
      <w:r w:rsidR="001C5698" w:rsidRPr="00D56A0D">
        <w:rPr>
          <w:u w:val="single"/>
          <w:lang w:val="en-CA"/>
        </w:rPr>
        <w:t xml:space="preserve"> second</w:t>
      </w:r>
      <w:r w:rsidRPr="00D56A0D">
        <w:rPr>
          <w:u w:val="single"/>
          <w:lang w:val="en-CA"/>
        </w:rPr>
        <w:t xml:space="preserve"> tranche of the HPMP</w:t>
      </w:r>
    </w:p>
    <w:p w14:paraId="7FB5FD28" w14:textId="0B638EB0" w:rsidR="00772ECE" w:rsidRPr="00D56A0D" w:rsidRDefault="00772ECE" w:rsidP="00006DC7">
      <w:pPr>
        <w:pStyle w:val="Heading1"/>
        <w:keepNext/>
        <w:keepLines/>
        <w:rPr>
          <w:lang w:val="en-CA"/>
        </w:rPr>
      </w:pPr>
      <w:r w:rsidRPr="00D56A0D">
        <w:rPr>
          <w:lang w:val="en-CA"/>
        </w:rPr>
        <w:t>The following activities will be implemented between</w:t>
      </w:r>
      <w:r w:rsidR="00582894" w:rsidRPr="00D56A0D">
        <w:rPr>
          <w:lang w:val="en-CA"/>
        </w:rPr>
        <w:t xml:space="preserve"> December</w:t>
      </w:r>
      <w:r w:rsidRPr="00D56A0D">
        <w:rPr>
          <w:lang w:val="en-CA"/>
        </w:rPr>
        <w:t xml:space="preserve"> </w:t>
      </w:r>
      <w:r w:rsidR="00655879" w:rsidRPr="00D56A0D">
        <w:rPr>
          <w:lang w:val="en-CA"/>
        </w:rPr>
        <w:t>2018</w:t>
      </w:r>
      <w:r w:rsidRPr="00D56A0D">
        <w:rPr>
          <w:lang w:val="en-CA"/>
        </w:rPr>
        <w:t xml:space="preserve"> and</w:t>
      </w:r>
      <w:r w:rsidR="00CD691E" w:rsidRPr="00D56A0D">
        <w:rPr>
          <w:lang w:val="en-CA"/>
        </w:rPr>
        <w:t xml:space="preserve"> Dece</w:t>
      </w:r>
      <w:r w:rsidR="004C0953" w:rsidRPr="00D56A0D">
        <w:rPr>
          <w:lang w:val="en-CA"/>
        </w:rPr>
        <w:t>mber 202</w:t>
      </w:r>
      <w:r w:rsidR="00582894" w:rsidRPr="00D56A0D">
        <w:rPr>
          <w:lang w:val="en-CA"/>
        </w:rPr>
        <w:t>0</w:t>
      </w:r>
      <w:r w:rsidRPr="00D56A0D">
        <w:rPr>
          <w:lang w:val="en-CA"/>
        </w:rPr>
        <w:t>:</w:t>
      </w:r>
    </w:p>
    <w:p w14:paraId="4F3DF866" w14:textId="0984B7C7" w:rsidR="002A5BA0" w:rsidRPr="0008302A" w:rsidRDefault="00E60A90" w:rsidP="00006DC7">
      <w:pPr>
        <w:pStyle w:val="Heading2"/>
        <w:numPr>
          <w:ilvl w:val="1"/>
          <w:numId w:val="24"/>
        </w:numPr>
      </w:pPr>
      <w:r w:rsidRPr="00D56A0D">
        <w:t>Supporting the u</w:t>
      </w:r>
      <w:r w:rsidR="002A5BA0" w:rsidRPr="00D56A0D">
        <w:t xml:space="preserve">pdating </w:t>
      </w:r>
      <w:r w:rsidRPr="00D56A0D">
        <w:t xml:space="preserve">in 2019 of </w:t>
      </w:r>
      <w:r w:rsidR="002A5BA0" w:rsidRPr="00D56A0D">
        <w:t>the legal framework</w:t>
      </w:r>
      <w:r w:rsidR="002A5BA0" w:rsidRPr="00D56A0D">
        <w:rPr>
          <w:bCs/>
        </w:rPr>
        <w:t xml:space="preserve"> </w:t>
      </w:r>
      <w:r w:rsidR="00873652" w:rsidRPr="00D56A0D">
        <w:t xml:space="preserve">with the help of </w:t>
      </w:r>
      <w:r w:rsidR="002A5BA0" w:rsidRPr="00D56A0D">
        <w:t xml:space="preserve">local consultants </w:t>
      </w:r>
      <w:r w:rsidR="002A5BA0" w:rsidRPr="00D56A0D">
        <w:rPr>
          <w:bCs/>
        </w:rPr>
        <w:t xml:space="preserve">(draft new regulations, including restrictions/bans </w:t>
      </w:r>
      <w:r w:rsidR="00EE4C2D">
        <w:rPr>
          <w:bCs/>
        </w:rPr>
        <w:t>on HCFC-141b and HCFC-141b contained in pre</w:t>
      </w:r>
      <w:r w:rsidR="00636054">
        <w:rPr>
          <w:bCs/>
        </w:rPr>
        <w:t>-</w:t>
      </w:r>
      <w:r w:rsidR="00EE4C2D">
        <w:rPr>
          <w:bCs/>
        </w:rPr>
        <w:t xml:space="preserve">blended polyols </w:t>
      </w:r>
      <w:r w:rsidR="002A5BA0" w:rsidRPr="00D56A0D">
        <w:rPr>
          <w:bCs/>
        </w:rPr>
        <w:t>for HCFC-based equipment)</w:t>
      </w:r>
      <w:r w:rsidR="002A5BA0" w:rsidRPr="00D56A0D">
        <w:t xml:space="preserve"> ($7,000); </w:t>
      </w:r>
    </w:p>
    <w:p w14:paraId="6EAE0199" w14:textId="01AE1DED" w:rsidR="002A5BA0" w:rsidRPr="00D56A0D" w:rsidRDefault="002A5BA0" w:rsidP="00006DC7">
      <w:pPr>
        <w:pStyle w:val="Heading2"/>
        <w:numPr>
          <w:ilvl w:val="0"/>
          <w:numId w:val="0"/>
        </w:numPr>
        <w:ind w:left="1440" w:hanging="720"/>
      </w:pPr>
      <w:r w:rsidRPr="00D56A0D">
        <w:t>(b)</w:t>
      </w:r>
      <w:r w:rsidRPr="00D56A0D">
        <w:tab/>
        <w:t xml:space="preserve">Training of 10-15 customs officers on </w:t>
      </w:r>
      <w:r w:rsidRPr="00D56A0D">
        <w:rPr>
          <w:bCs/>
        </w:rPr>
        <w:t>revised harmonized system and recent experience on tackling i</w:t>
      </w:r>
      <w:r w:rsidR="00233D3E">
        <w:rPr>
          <w:bCs/>
        </w:rPr>
        <w:t>llegal</w:t>
      </w:r>
      <w:r w:rsidRPr="00D56A0D">
        <w:rPr>
          <w:bCs/>
        </w:rPr>
        <w:t xml:space="preserve"> trade</w:t>
      </w:r>
      <w:r w:rsidRPr="00D56A0D">
        <w:t xml:space="preserve"> ($17,000);</w:t>
      </w:r>
    </w:p>
    <w:p w14:paraId="1E020ED1" w14:textId="2483688C" w:rsidR="00EF562A" w:rsidRPr="00D56A0D" w:rsidRDefault="00EF562A" w:rsidP="00006DC7">
      <w:pPr>
        <w:pStyle w:val="Heading2"/>
        <w:numPr>
          <w:ilvl w:val="1"/>
          <w:numId w:val="23"/>
        </w:numPr>
      </w:pPr>
      <w:r w:rsidRPr="00D56A0D">
        <w:t>Continuing the conversion of the foam sector at the si</w:t>
      </w:r>
      <w:r w:rsidR="002309CA" w:rsidRPr="00D56A0D">
        <w:t>x</w:t>
      </w:r>
      <w:r w:rsidRPr="00D56A0D">
        <w:t xml:space="preserve"> enterprises and small enterprises</w:t>
      </w:r>
      <w:r w:rsidR="00720548">
        <w:t xml:space="preserve"> to be completed by </w:t>
      </w:r>
      <w:r w:rsidR="00720548" w:rsidRPr="005C1E15">
        <w:t>2019</w:t>
      </w:r>
      <w:r w:rsidRPr="005C1E15">
        <w:t xml:space="preserve"> </w:t>
      </w:r>
      <w:r w:rsidRPr="00D56A0D">
        <w:t>(</w:t>
      </w:r>
      <w:r w:rsidR="002309CA" w:rsidRPr="00D56A0D">
        <w:rPr>
          <w:lang w:val="en-CA"/>
        </w:rPr>
        <w:t>US $1,130,089</w:t>
      </w:r>
      <w:r w:rsidR="00720548">
        <w:t xml:space="preserve"> from the first tranche</w:t>
      </w:r>
      <w:r w:rsidR="00636054">
        <w:t>)</w:t>
      </w:r>
      <w:r w:rsidR="00117E49" w:rsidRPr="00D56A0D">
        <w:t>;</w:t>
      </w:r>
    </w:p>
    <w:p w14:paraId="771908E5" w14:textId="626B0A64" w:rsidR="00B058A4" w:rsidRPr="00D56A0D" w:rsidRDefault="00EF562A" w:rsidP="00006DC7">
      <w:pPr>
        <w:pStyle w:val="Heading2"/>
        <w:numPr>
          <w:ilvl w:val="1"/>
          <w:numId w:val="23"/>
        </w:numPr>
      </w:pPr>
      <w:r w:rsidRPr="00D56A0D">
        <w:t xml:space="preserve">Implementation of </w:t>
      </w:r>
      <w:r w:rsidR="00180E1F" w:rsidRPr="00D56A0D">
        <w:t xml:space="preserve">50 training workshops in 10 locations for 400 technicians on issues </w:t>
      </w:r>
      <w:r w:rsidRPr="00D56A0D">
        <w:t xml:space="preserve">related to </w:t>
      </w:r>
      <w:r w:rsidR="00180E1F" w:rsidRPr="00D56A0D">
        <w:t>handling</w:t>
      </w:r>
      <w:r w:rsidRPr="00D56A0D">
        <w:t xml:space="preserve"> different</w:t>
      </w:r>
      <w:r w:rsidR="00180E1F" w:rsidRPr="00D56A0D">
        <w:t xml:space="preserve"> refrigerants</w:t>
      </w:r>
      <w:r w:rsidRPr="00D56A0D">
        <w:t>, including flammable</w:t>
      </w:r>
      <w:r w:rsidR="008C2C05" w:rsidRPr="00D56A0D">
        <w:t>, l</w:t>
      </w:r>
      <w:r w:rsidR="00180E1F" w:rsidRPr="00D56A0D">
        <w:t xml:space="preserve">eak prevention, and recycling of </w:t>
      </w:r>
      <w:r w:rsidRPr="00D56A0D">
        <w:t>refrigerant</w:t>
      </w:r>
      <w:r w:rsidR="00571A7A" w:rsidRPr="00D56A0D">
        <w:t>s</w:t>
      </w:r>
      <w:r w:rsidR="00180E1F" w:rsidRPr="00D56A0D">
        <w:t xml:space="preserve"> ($76,000);  </w:t>
      </w:r>
    </w:p>
    <w:p w14:paraId="246F6922" w14:textId="10A8DB16" w:rsidR="003740BD" w:rsidRPr="00D56A0D" w:rsidRDefault="00180E1F" w:rsidP="00006DC7">
      <w:pPr>
        <w:pStyle w:val="Heading2"/>
        <w:keepNext/>
        <w:keepLines/>
      </w:pPr>
      <w:r w:rsidRPr="00D56A0D">
        <w:lastRenderedPageBreak/>
        <w:t>Train</w:t>
      </w:r>
      <w:r w:rsidR="00EF562A" w:rsidRPr="00D56A0D">
        <w:t>ing of</w:t>
      </w:r>
      <w:r w:rsidRPr="00D56A0D">
        <w:t xml:space="preserve"> 5-6 technicians as trainers on </w:t>
      </w:r>
      <w:r w:rsidR="009A0679" w:rsidRPr="00D56A0D">
        <w:rPr>
          <w:bCs/>
        </w:rPr>
        <w:t>H</w:t>
      </w:r>
      <w:r w:rsidR="00117E49" w:rsidRPr="00D56A0D">
        <w:rPr>
          <w:bCs/>
        </w:rPr>
        <w:t>C</w:t>
      </w:r>
      <w:r w:rsidR="009A0679" w:rsidRPr="00D56A0D">
        <w:rPr>
          <w:bCs/>
        </w:rPr>
        <w:t>FC</w:t>
      </w:r>
      <w:r w:rsidR="00EF562A" w:rsidRPr="00D56A0D">
        <w:rPr>
          <w:bCs/>
        </w:rPr>
        <w:t xml:space="preserve"> </w:t>
      </w:r>
      <w:r w:rsidRPr="00D56A0D">
        <w:rPr>
          <w:bCs/>
        </w:rPr>
        <w:t xml:space="preserve">phase-out, </w:t>
      </w:r>
      <w:r w:rsidR="00E23359" w:rsidRPr="00D56A0D">
        <w:rPr>
          <w:bCs/>
        </w:rPr>
        <w:t xml:space="preserve">and </w:t>
      </w:r>
      <w:r w:rsidRPr="00D56A0D">
        <w:rPr>
          <w:bCs/>
        </w:rPr>
        <w:t xml:space="preserve">sustainable alternative technologies, especially on hydrocarbon refrigerants and safety </w:t>
      </w:r>
      <w:r w:rsidRPr="00D56A0D">
        <w:t>($38,000);</w:t>
      </w:r>
    </w:p>
    <w:p w14:paraId="12977C01" w14:textId="472FCBD6" w:rsidR="003740BD" w:rsidRPr="00D56A0D" w:rsidRDefault="00EF562A" w:rsidP="00006DC7">
      <w:pPr>
        <w:pStyle w:val="Heading2"/>
      </w:pPr>
      <w:r w:rsidRPr="00D56A0D">
        <w:t xml:space="preserve">Distribution of </w:t>
      </w:r>
      <w:r w:rsidR="00180E1F" w:rsidRPr="00D56A0D">
        <w:t xml:space="preserve">100 recovery kits </w:t>
      </w:r>
      <w:r w:rsidR="00180E1F" w:rsidRPr="00D56A0D">
        <w:rPr>
          <w:bCs/>
          <w:lang w:val="en-US"/>
        </w:rPr>
        <w:t>(</w:t>
      </w:r>
      <w:r w:rsidR="0057391E" w:rsidRPr="00D56A0D">
        <w:rPr>
          <w:bCs/>
          <w:lang w:val="en-US"/>
        </w:rPr>
        <w:t>i.</w:t>
      </w:r>
      <w:r w:rsidR="00180E1F" w:rsidRPr="00D56A0D">
        <w:rPr>
          <w:bCs/>
          <w:lang w:val="en-US"/>
        </w:rPr>
        <w:t xml:space="preserve">e. </w:t>
      </w:r>
      <w:r w:rsidR="003F2442" w:rsidRPr="00D56A0D">
        <w:rPr>
          <w:bCs/>
          <w:lang w:val="en-US"/>
        </w:rPr>
        <w:t xml:space="preserve">a </w:t>
      </w:r>
      <w:r w:rsidR="00180E1F" w:rsidRPr="00D56A0D">
        <w:rPr>
          <w:bCs/>
          <w:lang w:val="en-US"/>
        </w:rPr>
        <w:t>twin-cylinder portable refrigerant recovery</w:t>
      </w:r>
      <w:r w:rsidR="00F362DE">
        <w:rPr>
          <w:bCs/>
          <w:lang w:val="en-US"/>
        </w:rPr>
        <w:t xml:space="preserve"> </w:t>
      </w:r>
      <w:r w:rsidR="00180E1F" w:rsidRPr="00D56A0D">
        <w:rPr>
          <w:bCs/>
          <w:lang w:val="en-US"/>
        </w:rPr>
        <w:t>machine</w:t>
      </w:r>
      <w:r w:rsidRPr="00D56A0D">
        <w:rPr>
          <w:bCs/>
          <w:lang w:val="en-US"/>
        </w:rPr>
        <w:t xml:space="preserve"> </w:t>
      </w:r>
      <w:r w:rsidR="00180E1F" w:rsidRPr="00D56A0D">
        <w:t>and</w:t>
      </w:r>
      <w:r w:rsidRPr="00D56A0D">
        <w:t xml:space="preserve"> reusable</w:t>
      </w:r>
      <w:r w:rsidR="00180E1F" w:rsidRPr="00D56A0D">
        <w:t xml:space="preserve"> recovery cylinders</w:t>
      </w:r>
      <w:r w:rsidR="007A2C4D" w:rsidRPr="00D56A0D">
        <w:t>)</w:t>
      </w:r>
      <w:r w:rsidRPr="00D56A0D">
        <w:t xml:space="preserve"> </w:t>
      </w:r>
      <w:r w:rsidR="007A2C4D" w:rsidRPr="00D56A0D">
        <w:t xml:space="preserve">to </w:t>
      </w:r>
      <w:r w:rsidR="00AD244F" w:rsidRPr="00D56A0D">
        <w:t xml:space="preserve">servicing </w:t>
      </w:r>
      <w:r w:rsidR="007A2C4D" w:rsidRPr="00D56A0D">
        <w:t>workshops</w:t>
      </w:r>
      <w:r w:rsidR="00E336F7">
        <w:t>,</w:t>
      </w:r>
      <w:r w:rsidR="007A2C4D" w:rsidRPr="00D56A0D">
        <w:t xml:space="preserve"> and </w:t>
      </w:r>
      <w:r w:rsidR="00180E1F" w:rsidRPr="00D56A0D">
        <w:t>for use in</w:t>
      </w:r>
      <w:r w:rsidRPr="00D56A0D">
        <w:t xml:space="preserve"> the training of technicians in </w:t>
      </w:r>
      <w:r w:rsidR="00180E1F" w:rsidRPr="00D56A0D">
        <w:rPr>
          <w:bCs/>
          <w:lang w:val="en-US"/>
        </w:rPr>
        <w:t>handling</w:t>
      </w:r>
      <w:r w:rsidRPr="00D56A0D">
        <w:rPr>
          <w:bCs/>
          <w:lang w:val="en-US"/>
        </w:rPr>
        <w:t xml:space="preserve"> various types of</w:t>
      </w:r>
      <w:r w:rsidR="00180E1F" w:rsidRPr="00D56A0D">
        <w:rPr>
          <w:bCs/>
          <w:lang w:val="en-US"/>
        </w:rPr>
        <w:t xml:space="preserve"> refrigerants</w:t>
      </w:r>
      <w:r w:rsidR="007A2C4D" w:rsidRPr="00D56A0D">
        <w:rPr>
          <w:bCs/>
          <w:lang w:val="en-US"/>
        </w:rPr>
        <w:t xml:space="preserve"> (US $80,000)</w:t>
      </w:r>
      <w:r w:rsidR="00180E1F" w:rsidRPr="00D56A0D">
        <w:t xml:space="preserve">; </w:t>
      </w:r>
    </w:p>
    <w:p w14:paraId="6BE0F287" w14:textId="0CED3571" w:rsidR="003740BD" w:rsidRPr="00D56A0D" w:rsidRDefault="00EF562A" w:rsidP="00006DC7">
      <w:pPr>
        <w:pStyle w:val="Heading2"/>
      </w:pPr>
      <w:r w:rsidRPr="00D56A0D">
        <w:t xml:space="preserve">Distribution of </w:t>
      </w:r>
      <w:r w:rsidR="00180E1F" w:rsidRPr="00D56A0D">
        <w:t>100 of technicians</w:t>
      </w:r>
      <w:r w:rsidR="001403DD" w:rsidRPr="00D56A0D">
        <w:t>’</w:t>
      </w:r>
      <w:r w:rsidR="00180E1F" w:rsidRPr="00D56A0D">
        <w:t xml:space="preserve"> toolkits </w:t>
      </w:r>
      <w:r w:rsidR="00180E1F" w:rsidRPr="00D56A0D">
        <w:rPr>
          <w:bCs/>
          <w:lang w:val="en-US"/>
        </w:rPr>
        <w:t>(</w:t>
      </w:r>
      <w:r w:rsidRPr="00D56A0D">
        <w:rPr>
          <w:bCs/>
          <w:lang w:val="en-US"/>
        </w:rPr>
        <w:t xml:space="preserve">e.g., </w:t>
      </w:r>
      <w:r w:rsidR="00180E1F" w:rsidRPr="00D56A0D">
        <w:rPr>
          <w:bCs/>
          <w:lang w:val="en-US"/>
        </w:rPr>
        <w:t xml:space="preserve">copper tube cutters, deburring, flaring, and pipe calibration tools, adjustable wrench, torque wrench, tube expander tool and expander heads, Vernier calliper, </w:t>
      </w:r>
      <w:r w:rsidRPr="00D56A0D">
        <w:rPr>
          <w:bCs/>
          <w:lang w:val="en-US"/>
        </w:rPr>
        <w:t>l</w:t>
      </w:r>
      <w:r w:rsidR="00180E1F" w:rsidRPr="00D56A0D">
        <w:rPr>
          <w:bCs/>
          <w:lang w:val="en-US"/>
        </w:rPr>
        <w:t xml:space="preserve">eak </w:t>
      </w:r>
      <w:r w:rsidR="00B97786" w:rsidRPr="00D56A0D">
        <w:rPr>
          <w:bCs/>
          <w:lang w:val="en-US"/>
        </w:rPr>
        <w:t>detector</w:t>
      </w:r>
      <w:r w:rsidR="00180E1F" w:rsidRPr="0008302A">
        <w:rPr>
          <w:bCs/>
          <w:lang w:val="en-US"/>
        </w:rPr>
        <w:t>, safety glasses and insulating gloves, manifold gauge hoses, weighing scale, tool kit for press fittings, and flux pipe bending tools)</w:t>
      </w:r>
      <w:r w:rsidR="00180E1F" w:rsidRPr="00D56A0D">
        <w:t xml:space="preserve"> ($40,000);</w:t>
      </w:r>
    </w:p>
    <w:p w14:paraId="52AF71E3" w14:textId="3966AE6C" w:rsidR="003740BD" w:rsidRPr="00D56A0D" w:rsidRDefault="00EF562A" w:rsidP="00006DC7">
      <w:pPr>
        <w:pStyle w:val="Heading2"/>
      </w:pPr>
      <w:r w:rsidRPr="00D56A0D">
        <w:t xml:space="preserve">Distribution of </w:t>
      </w:r>
      <w:r w:rsidR="00180E1F" w:rsidRPr="00D56A0D">
        <w:t>training equipment and tools for the Sudan University of Technology (SUST) (</w:t>
      </w:r>
      <w:r w:rsidR="00180E1F" w:rsidRPr="00D56A0D">
        <w:rPr>
          <w:bCs/>
        </w:rPr>
        <w:t>recovery kits</w:t>
      </w:r>
      <w:r w:rsidRPr="00D56A0D">
        <w:rPr>
          <w:bCs/>
        </w:rPr>
        <w:t xml:space="preserve">, </w:t>
      </w:r>
      <w:r w:rsidR="00180E1F" w:rsidRPr="00D56A0D">
        <w:rPr>
          <w:bCs/>
        </w:rPr>
        <w:t>toolkits</w:t>
      </w:r>
      <w:r w:rsidRPr="00D56A0D">
        <w:rPr>
          <w:bCs/>
        </w:rPr>
        <w:t xml:space="preserve">, </w:t>
      </w:r>
      <w:r w:rsidR="00180E1F" w:rsidRPr="00D56A0D">
        <w:rPr>
          <w:bCs/>
        </w:rPr>
        <w:t>Lokring</w:t>
      </w:r>
      <w:r w:rsidRPr="00D56A0D">
        <w:rPr>
          <w:bCs/>
        </w:rPr>
        <w:t xml:space="preserve">, </w:t>
      </w:r>
      <w:r w:rsidR="00180E1F" w:rsidRPr="00D56A0D">
        <w:rPr>
          <w:bCs/>
        </w:rPr>
        <w:t xml:space="preserve">hygrometer, </w:t>
      </w:r>
      <w:r w:rsidR="001403DD" w:rsidRPr="00D56A0D">
        <w:rPr>
          <w:bCs/>
        </w:rPr>
        <w:t xml:space="preserve">and </w:t>
      </w:r>
      <w:r w:rsidR="00180E1F" w:rsidRPr="00D56A0D">
        <w:rPr>
          <w:bCs/>
        </w:rPr>
        <w:t>computer programme to record refrigerant handling);</w:t>
      </w:r>
      <w:r w:rsidR="00180E1F" w:rsidRPr="00D56A0D">
        <w:t xml:space="preserve"> ($15,000);</w:t>
      </w:r>
    </w:p>
    <w:p w14:paraId="0E566194" w14:textId="58A3691A" w:rsidR="003740BD" w:rsidRPr="00006DC7" w:rsidRDefault="00536870" w:rsidP="00006DC7">
      <w:pPr>
        <w:pStyle w:val="Heading2"/>
      </w:pPr>
      <w:r w:rsidRPr="00D56A0D">
        <w:rPr>
          <w:bCs/>
        </w:rPr>
        <w:t xml:space="preserve">Demonstration on the safe handling of </w:t>
      </w:r>
      <w:r w:rsidR="00720548">
        <w:rPr>
          <w:bCs/>
        </w:rPr>
        <w:t xml:space="preserve">flammable </w:t>
      </w:r>
      <w:r w:rsidR="00720548" w:rsidRPr="00006DC7">
        <w:rPr>
          <w:bCs/>
        </w:rPr>
        <w:t>refrigerants</w:t>
      </w:r>
      <w:r w:rsidR="002751EE" w:rsidRPr="00006DC7">
        <w:rPr>
          <w:bCs/>
        </w:rPr>
        <w:t xml:space="preserve"> such as ammonia, CO</w:t>
      </w:r>
      <w:r w:rsidR="002751EE" w:rsidRPr="00006DC7">
        <w:rPr>
          <w:bCs/>
          <w:vertAlign w:val="subscript"/>
        </w:rPr>
        <w:t>2</w:t>
      </w:r>
      <w:r w:rsidR="002751EE" w:rsidRPr="00006DC7">
        <w:rPr>
          <w:bCs/>
        </w:rPr>
        <w:t xml:space="preserve"> and R-290</w:t>
      </w:r>
      <w:r w:rsidRPr="00006DC7">
        <w:rPr>
          <w:bCs/>
        </w:rPr>
        <w:t xml:space="preserve">, including maintenance </w:t>
      </w:r>
      <w:r w:rsidR="002751EE" w:rsidRPr="00006DC7">
        <w:rPr>
          <w:bCs/>
        </w:rPr>
        <w:t>and servicing, with priority on the safe handling of</w:t>
      </w:r>
      <w:r w:rsidRPr="00006DC7">
        <w:rPr>
          <w:bCs/>
        </w:rPr>
        <w:t xml:space="preserve"> R-290-based household air conditioners </w:t>
      </w:r>
      <w:r w:rsidR="00180E1F" w:rsidRPr="00006DC7">
        <w:t>($40,000);</w:t>
      </w:r>
    </w:p>
    <w:p w14:paraId="31DA831E" w14:textId="5D2C8498" w:rsidR="006101FC" w:rsidRPr="00006DC7" w:rsidRDefault="00F1056D" w:rsidP="00F362DE">
      <w:pPr>
        <w:pStyle w:val="Heading2"/>
        <w:keepNext/>
        <w:widowControl/>
        <w:ind w:left="1457"/>
      </w:pPr>
      <w:r w:rsidRPr="00006DC7">
        <w:t>Awareness activities</w:t>
      </w:r>
      <w:r w:rsidR="00636054" w:rsidRPr="00006DC7">
        <w:t xml:space="preserve"> on the RAC servicing sector and ODS phase-out</w:t>
      </w:r>
      <w:r w:rsidRPr="00006DC7">
        <w:t xml:space="preserve">, </w:t>
      </w:r>
      <w:r w:rsidR="00636054" w:rsidRPr="00006DC7">
        <w:t>presentation</w:t>
      </w:r>
      <w:r w:rsidR="00E336F7" w:rsidRPr="00006DC7">
        <w:t>s</w:t>
      </w:r>
      <w:r w:rsidR="00636054" w:rsidRPr="00006DC7">
        <w:t xml:space="preserve"> </w:t>
      </w:r>
      <w:r w:rsidR="00E336F7" w:rsidRPr="00006DC7">
        <w:rPr>
          <w:bCs/>
        </w:rPr>
        <w:t>in schools</w:t>
      </w:r>
      <w:r w:rsidR="00E336F7" w:rsidRPr="00006DC7">
        <w:t xml:space="preserve"> </w:t>
      </w:r>
      <w:r w:rsidR="00636054" w:rsidRPr="00006DC7">
        <w:t>on Ozone Day(s)</w:t>
      </w:r>
      <w:r w:rsidR="00636054" w:rsidRPr="00006DC7">
        <w:rPr>
          <w:bCs/>
        </w:rPr>
        <w:t xml:space="preserve">, </w:t>
      </w:r>
      <w:r w:rsidR="00636054" w:rsidRPr="00006DC7">
        <w:t xml:space="preserve">and production of print and radio broadcast </w:t>
      </w:r>
      <w:r w:rsidRPr="00006DC7">
        <w:t xml:space="preserve">materials </w:t>
      </w:r>
      <w:r w:rsidR="00636054" w:rsidRPr="00006DC7">
        <w:t xml:space="preserve">in Arabic </w:t>
      </w:r>
      <w:r w:rsidRPr="00006DC7">
        <w:t xml:space="preserve">($7,000); </w:t>
      </w:r>
      <w:r w:rsidR="002A5BA0" w:rsidRPr="00006DC7">
        <w:t>and</w:t>
      </w:r>
    </w:p>
    <w:p w14:paraId="6BD245E9" w14:textId="593EDDA4" w:rsidR="008C2C05" w:rsidRPr="00D56A0D" w:rsidRDefault="002A5BA0" w:rsidP="00F362DE">
      <w:pPr>
        <w:pStyle w:val="Heading2"/>
        <w:widowControl/>
        <w:ind w:left="1457"/>
      </w:pPr>
      <w:r w:rsidRPr="00D56A0D">
        <w:t>Project management u</w:t>
      </w:r>
      <w:r w:rsidR="00180E1F" w:rsidRPr="00D56A0D">
        <w:t>nit ($10,441).</w:t>
      </w:r>
    </w:p>
    <w:p w14:paraId="6E489B7C" w14:textId="3385A835" w:rsidR="00FE66E5" w:rsidRPr="00D56A0D" w:rsidRDefault="00772ECE" w:rsidP="00006DC7">
      <w:pPr>
        <w:tabs>
          <w:tab w:val="left" w:pos="4082"/>
        </w:tabs>
        <w:spacing w:after="240"/>
        <w:jc w:val="center"/>
        <w:rPr>
          <w:b/>
          <w:lang w:val="en-CA"/>
        </w:rPr>
      </w:pPr>
      <w:r w:rsidRPr="00D56A0D">
        <w:rPr>
          <w:b/>
          <w:lang w:val="en-CA"/>
        </w:rPr>
        <w:t>SECRETARIAT’S COMMENTS AND RECOMMENDATION</w:t>
      </w:r>
    </w:p>
    <w:p w14:paraId="1A6E9B5D" w14:textId="77777777" w:rsidR="00FE66E5" w:rsidRPr="00D56A0D" w:rsidRDefault="00FE66E5" w:rsidP="00006DC7">
      <w:pPr>
        <w:keepNext/>
        <w:keepLines/>
        <w:spacing w:after="240"/>
        <w:rPr>
          <w:b/>
          <w:lang w:val="en-CA"/>
        </w:rPr>
      </w:pPr>
      <w:r w:rsidRPr="00D56A0D">
        <w:rPr>
          <w:b/>
          <w:lang w:val="en-CA"/>
        </w:rPr>
        <w:t>COMMENTS</w:t>
      </w:r>
    </w:p>
    <w:p w14:paraId="7A6CF5C5" w14:textId="41A69674" w:rsidR="00FE66E5" w:rsidRPr="00BC6BD7" w:rsidRDefault="00FE66E5" w:rsidP="00BC6BD7">
      <w:pPr>
        <w:pStyle w:val="Heading1"/>
        <w:numPr>
          <w:ilvl w:val="0"/>
          <w:numId w:val="0"/>
        </w:numPr>
        <w:rPr>
          <w:u w:val="single"/>
          <w:lang w:val="en-CA"/>
        </w:rPr>
      </w:pPr>
      <w:r w:rsidRPr="00BC6BD7">
        <w:rPr>
          <w:u w:val="single"/>
          <w:lang w:val="en-CA"/>
        </w:rPr>
        <w:t>Verification report</w:t>
      </w:r>
    </w:p>
    <w:p w14:paraId="15F2A1A1" w14:textId="131C98BA" w:rsidR="003A288D" w:rsidRPr="00720548" w:rsidRDefault="002A5BA0" w:rsidP="00BC6BD7">
      <w:pPr>
        <w:pStyle w:val="Heading1"/>
        <w:rPr>
          <w:lang w:val="en-CA"/>
        </w:rPr>
      </w:pPr>
      <w:r w:rsidRPr="00720548">
        <w:rPr>
          <w:lang w:val="en-CA"/>
        </w:rPr>
        <w:t>With regard to the recommendation</w:t>
      </w:r>
      <w:r w:rsidR="008B6CCC" w:rsidRPr="00720548">
        <w:rPr>
          <w:lang w:val="en-CA"/>
        </w:rPr>
        <w:t>s</w:t>
      </w:r>
      <w:r w:rsidRPr="00720548">
        <w:rPr>
          <w:lang w:val="en-CA"/>
        </w:rPr>
        <w:t xml:space="preserve"> </w:t>
      </w:r>
      <w:r w:rsidR="00FE66E5" w:rsidRPr="00720548">
        <w:rPr>
          <w:lang w:val="en-CA"/>
        </w:rPr>
        <w:t>on t</w:t>
      </w:r>
      <w:r w:rsidR="00FE66E5" w:rsidRPr="00D56A0D">
        <w:t xml:space="preserve">he need for more training and equipment as the </w:t>
      </w:r>
      <w:r w:rsidR="007F2E20">
        <w:t>number of servicing technicians and work</w:t>
      </w:r>
      <w:r w:rsidR="00FE66E5" w:rsidRPr="00D56A0D">
        <w:t xml:space="preserve">shops is increasing remarkably; need for more support for awareness </w:t>
      </w:r>
      <w:r w:rsidR="00343589" w:rsidRPr="00D56A0D">
        <w:t xml:space="preserve">raising </w:t>
      </w:r>
      <w:r w:rsidR="00FE66E5" w:rsidRPr="00D56A0D">
        <w:t xml:space="preserve">activities; and need to continue building capacity and </w:t>
      </w:r>
      <w:r w:rsidRPr="00D56A0D">
        <w:t xml:space="preserve">providing </w:t>
      </w:r>
      <w:r w:rsidR="00FE66E5" w:rsidRPr="00D56A0D">
        <w:t xml:space="preserve">technical </w:t>
      </w:r>
      <w:r w:rsidR="0007265C" w:rsidRPr="00D56A0D">
        <w:t xml:space="preserve">assistance to </w:t>
      </w:r>
      <w:r w:rsidR="00343589" w:rsidRPr="00D56A0D">
        <w:t xml:space="preserve">the </w:t>
      </w:r>
      <w:r w:rsidR="0007265C" w:rsidRPr="00D56A0D">
        <w:t>NOU</w:t>
      </w:r>
      <w:r w:rsidR="008B6CCC" w:rsidRPr="00D56A0D">
        <w:t>,</w:t>
      </w:r>
      <w:r w:rsidR="00720548">
        <w:t xml:space="preserve"> </w:t>
      </w:r>
      <w:r w:rsidR="00F27A65" w:rsidRPr="00D56A0D">
        <w:t xml:space="preserve">UNIDO explained that </w:t>
      </w:r>
      <w:r w:rsidR="00F638FE" w:rsidRPr="00D56A0D">
        <w:t>t</w:t>
      </w:r>
      <w:r w:rsidR="00267D35" w:rsidRPr="00D56A0D">
        <w:t xml:space="preserve">he </w:t>
      </w:r>
      <w:r w:rsidR="00267D35" w:rsidRPr="00D56A0D">
        <w:lastRenderedPageBreak/>
        <w:t>main driver for the increased</w:t>
      </w:r>
      <w:r w:rsidR="00F82D0D" w:rsidRPr="00D56A0D">
        <w:t xml:space="preserve"> number of servicing technician</w:t>
      </w:r>
      <w:r w:rsidRPr="00D56A0D">
        <w:t>s</w:t>
      </w:r>
      <w:r w:rsidR="00B67FB7">
        <w:t xml:space="preserve"> and work</w:t>
      </w:r>
      <w:r w:rsidRPr="00D56A0D">
        <w:t>shops was rapid urbanization</w:t>
      </w:r>
      <w:r w:rsidR="00F82D0D" w:rsidRPr="00D56A0D">
        <w:t xml:space="preserve">. The number of households with </w:t>
      </w:r>
      <w:r w:rsidRPr="00D56A0D">
        <w:t>RAC</w:t>
      </w:r>
      <w:r w:rsidR="00F82D0D" w:rsidRPr="00D56A0D">
        <w:t xml:space="preserve"> </w:t>
      </w:r>
      <w:r w:rsidR="00534A6C" w:rsidRPr="00D56A0D">
        <w:t xml:space="preserve">cooling systems and refrigerators </w:t>
      </w:r>
      <w:r w:rsidR="00F82D0D" w:rsidRPr="00D56A0D">
        <w:t xml:space="preserve">was also increasing. </w:t>
      </w:r>
      <w:r w:rsidR="000D7B56" w:rsidRPr="00D56A0D">
        <w:t>UNIDO indicated that it would continue support</w:t>
      </w:r>
      <w:r w:rsidR="00EC7BE9">
        <w:t>ing</w:t>
      </w:r>
      <w:r w:rsidR="000D7B56" w:rsidRPr="00D56A0D">
        <w:t xml:space="preserve"> the NOU</w:t>
      </w:r>
      <w:r w:rsidRPr="00D56A0D">
        <w:t xml:space="preserve"> in capacity building</w:t>
      </w:r>
      <w:r w:rsidR="000D7B56" w:rsidRPr="00D56A0D">
        <w:t>.</w:t>
      </w:r>
    </w:p>
    <w:p w14:paraId="45D532B5" w14:textId="74199D63" w:rsidR="00772ECE" w:rsidRPr="00D56A0D" w:rsidRDefault="00772ECE" w:rsidP="00006DC7">
      <w:pPr>
        <w:keepNext/>
        <w:keepLines/>
        <w:spacing w:after="240"/>
        <w:rPr>
          <w:u w:val="single"/>
          <w:lang w:val="en-CA"/>
        </w:rPr>
      </w:pPr>
      <w:r w:rsidRPr="00D56A0D">
        <w:rPr>
          <w:u w:val="single"/>
          <w:lang w:val="en-CA"/>
        </w:rPr>
        <w:t>Progress report on the implementation of the</w:t>
      </w:r>
      <w:r w:rsidR="006023CF" w:rsidRPr="00D56A0D">
        <w:rPr>
          <w:u w:val="single"/>
          <w:lang w:val="en-CA"/>
        </w:rPr>
        <w:t xml:space="preserve"> first</w:t>
      </w:r>
      <w:r w:rsidRPr="00D56A0D">
        <w:rPr>
          <w:u w:val="single"/>
          <w:lang w:val="en-CA"/>
        </w:rPr>
        <w:t xml:space="preserve"> tranche </w:t>
      </w:r>
      <w:r w:rsidR="006023CF" w:rsidRPr="00D56A0D">
        <w:rPr>
          <w:u w:val="single"/>
          <w:lang w:val="en-CA"/>
        </w:rPr>
        <w:t xml:space="preserve">stage II </w:t>
      </w:r>
      <w:r w:rsidRPr="00D56A0D">
        <w:rPr>
          <w:u w:val="single"/>
          <w:lang w:val="en-CA"/>
        </w:rPr>
        <w:t>of the HPMP</w:t>
      </w:r>
    </w:p>
    <w:p w14:paraId="6D9DF21C" w14:textId="77777777" w:rsidR="009C30A9" w:rsidRPr="00D56A0D" w:rsidRDefault="009C30A9" w:rsidP="00006DC7">
      <w:pPr>
        <w:keepNext/>
        <w:keepLines/>
        <w:spacing w:after="240"/>
        <w:rPr>
          <w:i/>
          <w:lang w:val="en-CA"/>
        </w:rPr>
      </w:pPr>
      <w:r w:rsidRPr="00D56A0D">
        <w:rPr>
          <w:i/>
          <w:lang w:val="en-CA"/>
        </w:rPr>
        <w:t>Legal framework</w:t>
      </w:r>
    </w:p>
    <w:p w14:paraId="0B4F6FCB" w14:textId="38F3DEA6" w:rsidR="00720548" w:rsidRDefault="009C30A9" w:rsidP="00BC6BD7">
      <w:pPr>
        <w:pStyle w:val="Heading1"/>
        <w:keepNext/>
        <w:keepLines/>
        <w:rPr>
          <w:lang w:val="en-CA"/>
        </w:rPr>
      </w:pPr>
      <w:r w:rsidRPr="00D56A0D">
        <w:rPr>
          <w:lang w:val="en-CA"/>
        </w:rPr>
        <w:t xml:space="preserve">The Government of the Sudan has already issued HCFC import quotas for 2018 at </w:t>
      </w:r>
      <w:r w:rsidR="0087211A" w:rsidRPr="00D56A0D">
        <w:rPr>
          <w:bCs/>
        </w:rPr>
        <w:t>36.89</w:t>
      </w:r>
      <w:r w:rsidR="00BC6BD7">
        <w:rPr>
          <w:bCs/>
        </w:rPr>
        <w:t> </w:t>
      </w:r>
      <w:r w:rsidR="0087211A" w:rsidRPr="00D56A0D">
        <w:rPr>
          <w:bCs/>
        </w:rPr>
        <w:t>ODP</w:t>
      </w:r>
      <w:r w:rsidR="00BC6BD7">
        <w:rPr>
          <w:bCs/>
        </w:rPr>
        <w:t> </w:t>
      </w:r>
      <w:r w:rsidR="0087211A" w:rsidRPr="00D56A0D">
        <w:rPr>
          <w:bCs/>
        </w:rPr>
        <w:t xml:space="preserve">tonnes </w:t>
      </w:r>
      <w:r w:rsidR="002A5BA0" w:rsidRPr="00D56A0D">
        <w:rPr>
          <w:bCs/>
        </w:rPr>
        <w:t>(i.e</w:t>
      </w:r>
      <w:r w:rsidR="00664937">
        <w:rPr>
          <w:bCs/>
        </w:rPr>
        <w:t>.</w:t>
      </w:r>
      <w:r w:rsidR="002A5BA0" w:rsidRPr="00D56A0D">
        <w:rPr>
          <w:bCs/>
        </w:rPr>
        <w:t xml:space="preserve">, </w:t>
      </w:r>
      <w:r w:rsidR="0087211A" w:rsidRPr="00D56A0D">
        <w:rPr>
          <w:bCs/>
        </w:rPr>
        <w:t>25.50 ODP tonnes</w:t>
      </w:r>
      <w:r w:rsidR="00E645D3" w:rsidRPr="00D56A0D">
        <w:rPr>
          <w:bCs/>
        </w:rPr>
        <w:t xml:space="preserve"> of HCFC-141b and of 11.39 ODP </w:t>
      </w:r>
      <w:r w:rsidR="0087211A" w:rsidRPr="00D56A0D">
        <w:rPr>
          <w:bCs/>
        </w:rPr>
        <w:t>tonnes of HCFC-22</w:t>
      </w:r>
      <w:r w:rsidR="002A5BA0" w:rsidRPr="00D56A0D">
        <w:rPr>
          <w:bCs/>
        </w:rPr>
        <w:t>)</w:t>
      </w:r>
      <w:r w:rsidRPr="00D56A0D">
        <w:rPr>
          <w:lang w:val="en-CA"/>
        </w:rPr>
        <w:t>, which is lower than the Montreal Protocol targets</w:t>
      </w:r>
      <w:r w:rsidR="002A5BA0" w:rsidRPr="00D56A0D">
        <w:rPr>
          <w:lang w:val="en-CA"/>
        </w:rPr>
        <w:t xml:space="preserve"> and in accordance with the maximum allowable consumption </w:t>
      </w:r>
      <w:r w:rsidR="00814CD9" w:rsidRPr="00D56A0D">
        <w:rPr>
          <w:lang w:val="en-CA"/>
        </w:rPr>
        <w:t>i</w:t>
      </w:r>
      <w:r w:rsidR="00720548">
        <w:rPr>
          <w:lang w:val="en-CA"/>
        </w:rPr>
        <w:t>n the A</w:t>
      </w:r>
      <w:r w:rsidR="002A5BA0" w:rsidRPr="00D56A0D">
        <w:rPr>
          <w:lang w:val="en-CA"/>
        </w:rPr>
        <w:t>greement with the Executive Committ</w:t>
      </w:r>
      <w:r w:rsidR="00A33A14" w:rsidRPr="00D56A0D">
        <w:rPr>
          <w:lang w:val="en-CA"/>
        </w:rPr>
        <w:t>e</w:t>
      </w:r>
      <w:r w:rsidR="002A5BA0" w:rsidRPr="00D56A0D">
        <w:rPr>
          <w:lang w:val="en-CA"/>
        </w:rPr>
        <w:t>e</w:t>
      </w:r>
      <w:r w:rsidRPr="00D56A0D">
        <w:rPr>
          <w:lang w:val="en-CA"/>
        </w:rPr>
        <w:t xml:space="preserve">. </w:t>
      </w:r>
      <w:r w:rsidR="00BC6BD7" w:rsidRPr="00006DC7">
        <w:rPr>
          <w:bCs/>
        </w:rPr>
        <w:t>The import ban of HCFC-141b and HCFC-141b contained in pre-blended polyols will enter into force on 1 January 2020.</w:t>
      </w:r>
    </w:p>
    <w:p w14:paraId="1C7DD683" w14:textId="133FDD4B" w:rsidR="00772ECE" w:rsidRPr="00D56A0D" w:rsidRDefault="00772ECE" w:rsidP="00006DC7">
      <w:pPr>
        <w:keepNext/>
        <w:keepLines/>
        <w:spacing w:after="240"/>
        <w:rPr>
          <w:i/>
          <w:lang w:val="en-CA"/>
        </w:rPr>
      </w:pPr>
      <w:r w:rsidRPr="00D56A0D">
        <w:rPr>
          <w:i/>
          <w:lang w:val="en-CA"/>
        </w:rPr>
        <w:t>Manufacturing sector</w:t>
      </w:r>
    </w:p>
    <w:p w14:paraId="0CEF50E0" w14:textId="2833C8AF" w:rsidR="00823475" w:rsidRDefault="00132C82" w:rsidP="00006DC7">
      <w:pPr>
        <w:pStyle w:val="Heading1"/>
        <w:keepNext/>
        <w:keepLines/>
        <w:rPr>
          <w:bCs/>
        </w:rPr>
      </w:pPr>
      <w:r w:rsidRPr="001D0DE9">
        <w:rPr>
          <w:bCs/>
        </w:rPr>
        <w:t xml:space="preserve">UNIDO indicated that </w:t>
      </w:r>
      <w:r w:rsidR="00A33A14" w:rsidRPr="001D0DE9">
        <w:rPr>
          <w:bCs/>
        </w:rPr>
        <w:t xml:space="preserve">through </w:t>
      </w:r>
      <w:r w:rsidR="00BA5225" w:rsidRPr="001D0DE9">
        <w:rPr>
          <w:bCs/>
        </w:rPr>
        <w:t xml:space="preserve">the implementation of </w:t>
      </w:r>
      <w:r w:rsidRPr="001D0DE9">
        <w:rPr>
          <w:bCs/>
        </w:rPr>
        <w:t>stages I and II of the HPMP</w:t>
      </w:r>
      <w:r w:rsidR="00BC6BD7">
        <w:rPr>
          <w:bCs/>
        </w:rPr>
        <w:t> </w:t>
      </w:r>
      <w:r w:rsidR="00BA5225" w:rsidRPr="001D0DE9">
        <w:rPr>
          <w:bCs/>
        </w:rPr>
        <w:t>all</w:t>
      </w:r>
      <w:r w:rsidR="00BC6BD7">
        <w:rPr>
          <w:bCs/>
        </w:rPr>
        <w:t> </w:t>
      </w:r>
      <w:r w:rsidR="00A33A14" w:rsidRPr="001D0DE9">
        <w:rPr>
          <w:bCs/>
        </w:rPr>
        <w:t>HCFC-</w:t>
      </w:r>
      <w:r w:rsidR="00BC6BD7">
        <w:rPr>
          <w:bCs/>
        </w:rPr>
        <w:t> </w:t>
      </w:r>
      <w:r w:rsidR="00A33A14" w:rsidRPr="001D0DE9">
        <w:rPr>
          <w:bCs/>
        </w:rPr>
        <w:t xml:space="preserve">141b consumption in the </w:t>
      </w:r>
      <w:r w:rsidRPr="001D0DE9">
        <w:rPr>
          <w:bCs/>
        </w:rPr>
        <w:t xml:space="preserve">foam sector </w:t>
      </w:r>
      <w:r w:rsidR="00E62FAA" w:rsidRPr="001D0DE9">
        <w:rPr>
          <w:bCs/>
        </w:rPr>
        <w:t>would</w:t>
      </w:r>
      <w:r w:rsidR="00BA5225" w:rsidRPr="001D0DE9">
        <w:rPr>
          <w:bCs/>
        </w:rPr>
        <w:t xml:space="preserve"> be completely phased out </w:t>
      </w:r>
      <w:r w:rsidRPr="001D0DE9">
        <w:rPr>
          <w:bCs/>
        </w:rPr>
        <w:t>by the end of 2019</w:t>
      </w:r>
      <w:r w:rsidR="00664937">
        <w:rPr>
          <w:bCs/>
        </w:rPr>
        <w:t>;</w:t>
      </w:r>
      <w:r w:rsidR="001D0DE9" w:rsidRPr="001D0DE9">
        <w:rPr>
          <w:bCs/>
        </w:rPr>
        <w:t xml:space="preserve"> and</w:t>
      </w:r>
      <w:r w:rsidRPr="001D0DE9">
        <w:rPr>
          <w:bCs/>
        </w:rPr>
        <w:t xml:space="preserve"> </w:t>
      </w:r>
      <w:r w:rsidRPr="00236343">
        <w:rPr>
          <w:bCs/>
        </w:rPr>
        <w:t>HCFC-141b-</w:t>
      </w:r>
      <w:r w:rsidRPr="001D0DE9">
        <w:rPr>
          <w:bCs/>
        </w:rPr>
        <w:t xml:space="preserve">based </w:t>
      </w:r>
      <w:r w:rsidR="00A33A14" w:rsidRPr="001D0DE9">
        <w:rPr>
          <w:bCs/>
        </w:rPr>
        <w:t xml:space="preserve">manufacturing </w:t>
      </w:r>
      <w:r w:rsidRPr="001D0DE9">
        <w:rPr>
          <w:bCs/>
        </w:rPr>
        <w:t>equipment would be destroye</w:t>
      </w:r>
      <w:r w:rsidR="00A33A14" w:rsidRPr="001D0DE9">
        <w:rPr>
          <w:bCs/>
        </w:rPr>
        <w:t>d and documented as appropriate</w:t>
      </w:r>
      <w:r w:rsidR="00664937">
        <w:rPr>
          <w:bCs/>
        </w:rPr>
        <w:t>.</w:t>
      </w:r>
      <w:r w:rsidR="00A33A14" w:rsidRPr="001D0DE9">
        <w:rPr>
          <w:bCs/>
        </w:rPr>
        <w:t xml:space="preserve"> </w:t>
      </w:r>
    </w:p>
    <w:p w14:paraId="3C92EE25" w14:textId="4248B9EF" w:rsidR="00823475" w:rsidRPr="00D56A0D" w:rsidRDefault="00772ECE" w:rsidP="00006DC7">
      <w:pPr>
        <w:keepNext/>
        <w:keepLines/>
        <w:spacing w:after="240"/>
        <w:rPr>
          <w:i/>
          <w:lang w:val="en-CA"/>
        </w:rPr>
      </w:pPr>
      <w:r w:rsidRPr="00D56A0D">
        <w:rPr>
          <w:i/>
          <w:lang w:val="en-CA"/>
        </w:rPr>
        <w:t>Refrigeration servicing sector</w:t>
      </w:r>
    </w:p>
    <w:p w14:paraId="451F99CE" w14:textId="429269D3" w:rsidR="00EE4C2D" w:rsidRPr="00D56A0D" w:rsidRDefault="00720548" w:rsidP="00006DC7">
      <w:pPr>
        <w:pStyle w:val="Heading1"/>
        <w:rPr>
          <w:lang w:val="en-CA"/>
        </w:rPr>
      </w:pPr>
      <w:r w:rsidRPr="00006DC7">
        <w:rPr>
          <w:bCs/>
        </w:rPr>
        <w:t xml:space="preserve">UNIDO indicated that in order to maintain the HCFC-22 consumption below the levels allowable under the Agreement, the servicing sector activities will be strengthened </w:t>
      </w:r>
      <w:r w:rsidR="0059655C" w:rsidRPr="00006DC7">
        <w:rPr>
          <w:bCs/>
        </w:rPr>
        <w:t xml:space="preserve">with funding from the second tranche in order </w:t>
      </w:r>
      <w:r w:rsidRPr="00006DC7">
        <w:rPr>
          <w:bCs/>
        </w:rPr>
        <w:t>to reduce leaks and maintain the equipment operating efficiently.</w:t>
      </w:r>
      <w:r w:rsidR="00F91106" w:rsidRPr="00006DC7">
        <w:rPr>
          <w:bCs/>
        </w:rPr>
        <w:t xml:space="preserve"> </w:t>
      </w:r>
      <w:r w:rsidR="00895E08" w:rsidRPr="00006DC7">
        <w:t xml:space="preserve">The training of technicians </w:t>
      </w:r>
      <w:r w:rsidR="00823475" w:rsidRPr="00006DC7">
        <w:t xml:space="preserve">will be </w:t>
      </w:r>
      <w:r w:rsidR="00CC3AAD" w:rsidRPr="00006DC7">
        <w:t xml:space="preserve">organized </w:t>
      </w:r>
      <w:r w:rsidR="00823475" w:rsidRPr="00006DC7">
        <w:t xml:space="preserve">mainly by </w:t>
      </w:r>
      <w:r w:rsidR="00895E08" w:rsidRPr="00006DC7">
        <w:t>the Sudan University of Technology (SUST)</w:t>
      </w:r>
      <w:r w:rsidR="00823475" w:rsidRPr="00006DC7">
        <w:t xml:space="preserve">, </w:t>
      </w:r>
      <w:r w:rsidR="0030188E" w:rsidRPr="00006DC7">
        <w:t>with</w:t>
      </w:r>
      <w:r w:rsidR="00823475" w:rsidRPr="00006DC7">
        <w:t xml:space="preserve"> the </w:t>
      </w:r>
      <w:r w:rsidR="0030188E" w:rsidRPr="00006DC7">
        <w:t>support</w:t>
      </w:r>
      <w:r w:rsidR="00823475" w:rsidRPr="00006DC7">
        <w:t xml:space="preserve"> of t</w:t>
      </w:r>
      <w:r w:rsidR="00895E08" w:rsidRPr="00006DC7">
        <w:t xml:space="preserve">he Refrigeration </w:t>
      </w:r>
      <w:r w:rsidR="00895E08" w:rsidRPr="00006DC7">
        <w:lastRenderedPageBreak/>
        <w:t>and Air Conditioning Technicians Association (RATA).</w:t>
      </w:r>
      <w:r w:rsidR="00895E08" w:rsidRPr="00006DC7">
        <w:rPr>
          <w:bCs/>
        </w:rPr>
        <w:t xml:space="preserve"> </w:t>
      </w:r>
      <w:r w:rsidR="0030188E" w:rsidRPr="00006DC7">
        <w:t>The SUST has ongoing training courses on the RAC sector on which to continue building</w:t>
      </w:r>
      <w:r w:rsidR="004D4C20" w:rsidRPr="00006DC7">
        <w:t xml:space="preserve"> capacity</w:t>
      </w:r>
      <w:r w:rsidR="0030188E" w:rsidRPr="00006DC7">
        <w:t>.</w:t>
      </w:r>
      <w:r w:rsidR="0030188E" w:rsidRPr="00006DC7">
        <w:rPr>
          <w:bCs/>
        </w:rPr>
        <w:t xml:space="preserve"> </w:t>
      </w:r>
      <w:r w:rsidR="00895E08" w:rsidRPr="00006DC7">
        <w:rPr>
          <w:bCs/>
        </w:rPr>
        <w:t xml:space="preserve">The handling of HFCs and </w:t>
      </w:r>
      <w:r w:rsidR="00823475" w:rsidRPr="00006DC7">
        <w:rPr>
          <w:bCs/>
        </w:rPr>
        <w:t>flammable refrigerants</w:t>
      </w:r>
      <w:r w:rsidR="00895E08" w:rsidRPr="00006DC7">
        <w:rPr>
          <w:bCs/>
        </w:rPr>
        <w:t xml:space="preserve"> would increasingly be addressed in </w:t>
      </w:r>
      <w:r w:rsidR="00646DC4" w:rsidRPr="00006DC7">
        <w:rPr>
          <w:bCs/>
        </w:rPr>
        <w:t xml:space="preserve">such </w:t>
      </w:r>
      <w:r w:rsidR="00895E08" w:rsidRPr="00006DC7">
        <w:rPr>
          <w:bCs/>
        </w:rPr>
        <w:t>training</w:t>
      </w:r>
      <w:r w:rsidR="00895E08" w:rsidRPr="00720548">
        <w:rPr>
          <w:bCs/>
        </w:rPr>
        <w:t xml:space="preserve"> workshops.</w:t>
      </w:r>
      <w:r w:rsidR="00EE4C2D">
        <w:rPr>
          <w:bCs/>
        </w:rPr>
        <w:t xml:space="preserve"> </w:t>
      </w:r>
      <w:r w:rsidR="00EE4C2D" w:rsidRPr="00D56A0D">
        <w:rPr>
          <w:lang w:val="en-CA"/>
        </w:rPr>
        <w:t>UNIDO has previously confirmed that the Government was not undertaking retrofitting</w:t>
      </w:r>
      <w:r w:rsidR="00EE4C2D">
        <w:rPr>
          <w:lang w:val="en-CA"/>
        </w:rPr>
        <w:t xml:space="preserve"> of HCFC-22</w:t>
      </w:r>
      <w:r w:rsidR="00BC6BD7">
        <w:rPr>
          <w:lang w:val="en-CA"/>
        </w:rPr>
        <w:t>-</w:t>
      </w:r>
      <w:r w:rsidR="00EE4C2D">
        <w:rPr>
          <w:lang w:val="en-CA"/>
        </w:rPr>
        <w:t>based refrigera</w:t>
      </w:r>
      <w:r w:rsidR="00BC6BD7">
        <w:rPr>
          <w:lang w:val="en-CA"/>
        </w:rPr>
        <w:t>tion</w:t>
      </w:r>
      <w:r w:rsidR="00EE4C2D">
        <w:rPr>
          <w:lang w:val="en-CA"/>
        </w:rPr>
        <w:t xml:space="preserve"> equipment to flammable refrigerants.</w:t>
      </w:r>
    </w:p>
    <w:p w14:paraId="74F302E7" w14:textId="7C46C64F" w:rsidR="00772ECE" w:rsidRPr="00D56A0D" w:rsidRDefault="00772ECE" w:rsidP="00006DC7">
      <w:pPr>
        <w:keepNext/>
        <w:keepLines/>
        <w:spacing w:after="240"/>
        <w:rPr>
          <w:u w:val="single"/>
          <w:lang w:val="en-CA"/>
        </w:rPr>
      </w:pPr>
      <w:r w:rsidRPr="00D56A0D">
        <w:rPr>
          <w:u w:val="single"/>
          <w:lang w:val="en-CA"/>
        </w:rPr>
        <w:t xml:space="preserve">Conclusion </w:t>
      </w:r>
    </w:p>
    <w:p w14:paraId="182B7FBD" w14:textId="5E5DEBB5" w:rsidR="00EB6A26" w:rsidRPr="00EE4C2D" w:rsidRDefault="001D262B" w:rsidP="00006DC7">
      <w:pPr>
        <w:pStyle w:val="Heading1"/>
        <w:rPr>
          <w:lang w:val="en-CA"/>
        </w:rPr>
      </w:pPr>
      <w:r w:rsidRPr="00EE4C2D">
        <w:rPr>
          <w:lang w:val="en-CA"/>
        </w:rPr>
        <w:t xml:space="preserve">Sudan has an effective </w:t>
      </w:r>
      <w:r w:rsidR="00233D3E">
        <w:rPr>
          <w:lang w:val="en-CA"/>
        </w:rPr>
        <w:t>l</w:t>
      </w:r>
      <w:r w:rsidR="000035D7" w:rsidRPr="00EE4C2D">
        <w:rPr>
          <w:lang w:val="en-CA"/>
        </w:rPr>
        <w:t>icen</w:t>
      </w:r>
      <w:r w:rsidR="00233D3E">
        <w:rPr>
          <w:lang w:val="en-CA"/>
        </w:rPr>
        <w:t>cing</w:t>
      </w:r>
      <w:r w:rsidRPr="00EE4C2D">
        <w:rPr>
          <w:lang w:val="en-CA"/>
        </w:rPr>
        <w:t xml:space="preserve"> </w:t>
      </w:r>
      <w:r w:rsidR="000035D7" w:rsidRPr="00EE4C2D">
        <w:rPr>
          <w:lang w:val="en-CA"/>
        </w:rPr>
        <w:t xml:space="preserve">and quota system and </w:t>
      </w:r>
      <w:r w:rsidRPr="00EE4C2D">
        <w:rPr>
          <w:lang w:val="en-CA"/>
        </w:rPr>
        <w:t xml:space="preserve">both HCFC-141b and </w:t>
      </w:r>
      <w:r w:rsidR="000035D7" w:rsidRPr="00EE4C2D">
        <w:rPr>
          <w:lang w:val="en-CA"/>
        </w:rPr>
        <w:t>HCFC-22 consumption is decreasing in the country</w:t>
      </w:r>
      <w:r w:rsidR="00451832" w:rsidRPr="00EE4C2D">
        <w:rPr>
          <w:lang w:val="en-CA"/>
        </w:rPr>
        <w:t xml:space="preserve"> at a faster rate than the Montreal Protocol schedule</w:t>
      </w:r>
      <w:r w:rsidR="000035D7" w:rsidRPr="00EE4C2D">
        <w:rPr>
          <w:lang w:val="en-CA"/>
        </w:rPr>
        <w:t xml:space="preserve">. </w:t>
      </w:r>
      <w:r w:rsidR="00450192" w:rsidRPr="00EE4C2D">
        <w:rPr>
          <w:lang w:val="en-CA"/>
        </w:rPr>
        <w:t xml:space="preserve">The conversion of HCFC-141b-based equipment at 10 </w:t>
      </w:r>
      <w:r w:rsidR="00451832" w:rsidRPr="00EE4C2D">
        <w:rPr>
          <w:lang w:val="en-CA"/>
        </w:rPr>
        <w:t xml:space="preserve">foam </w:t>
      </w:r>
      <w:r w:rsidR="00450192" w:rsidRPr="00EE4C2D">
        <w:rPr>
          <w:lang w:val="en-CA"/>
        </w:rPr>
        <w:t xml:space="preserve">enterprises </w:t>
      </w:r>
      <w:r w:rsidR="00B83387" w:rsidRPr="00EE4C2D">
        <w:rPr>
          <w:lang w:val="en-CA"/>
        </w:rPr>
        <w:t>will</w:t>
      </w:r>
      <w:r w:rsidR="00450192" w:rsidRPr="00EE4C2D">
        <w:rPr>
          <w:lang w:val="en-CA"/>
        </w:rPr>
        <w:t xml:space="preserve"> </w:t>
      </w:r>
      <w:r w:rsidR="00AA4FF1" w:rsidRPr="00EE4C2D">
        <w:rPr>
          <w:lang w:val="en-CA"/>
        </w:rPr>
        <w:t xml:space="preserve">result in </w:t>
      </w:r>
      <w:r w:rsidR="00450192" w:rsidRPr="00EE4C2D">
        <w:rPr>
          <w:lang w:val="en-CA"/>
        </w:rPr>
        <w:t xml:space="preserve">the complete phase-out </w:t>
      </w:r>
      <w:r w:rsidR="00451832" w:rsidRPr="00EE4C2D">
        <w:rPr>
          <w:lang w:val="en-CA"/>
        </w:rPr>
        <w:t xml:space="preserve">of </w:t>
      </w:r>
      <w:r w:rsidR="001B5478" w:rsidRPr="00EE4C2D">
        <w:rPr>
          <w:lang w:val="en-CA"/>
        </w:rPr>
        <w:t xml:space="preserve">26.02 </w:t>
      </w:r>
      <w:r w:rsidR="00823475" w:rsidRPr="00EE4C2D">
        <w:rPr>
          <w:lang w:val="en-CA"/>
        </w:rPr>
        <w:t xml:space="preserve">ODP tonnes of HCFC-141b </w:t>
      </w:r>
      <w:r w:rsidR="00450192" w:rsidRPr="00EE4C2D">
        <w:rPr>
          <w:lang w:val="en-CA"/>
        </w:rPr>
        <w:t>by 2019</w:t>
      </w:r>
      <w:r w:rsidR="00EB6A26" w:rsidRPr="00EE4C2D">
        <w:rPr>
          <w:lang w:val="en-CA"/>
        </w:rPr>
        <w:t xml:space="preserve">. Activities in the second tranche in the servicing sector will </w:t>
      </w:r>
      <w:r w:rsidR="00E56C83">
        <w:rPr>
          <w:lang w:val="en-CA"/>
        </w:rPr>
        <w:t xml:space="preserve">build upon progress so far </w:t>
      </w:r>
      <w:r w:rsidR="00EE4C2D">
        <w:rPr>
          <w:lang w:val="en-CA"/>
        </w:rPr>
        <w:t xml:space="preserve">achieved </w:t>
      </w:r>
      <w:r w:rsidR="001F13E4" w:rsidRPr="00EE4C2D">
        <w:rPr>
          <w:lang w:val="en-CA"/>
        </w:rPr>
        <w:t xml:space="preserve">and </w:t>
      </w:r>
      <w:r w:rsidR="001D0DE9" w:rsidRPr="00EE4C2D">
        <w:rPr>
          <w:lang w:val="en-CA"/>
        </w:rPr>
        <w:t xml:space="preserve">will </w:t>
      </w:r>
      <w:r w:rsidR="001F13E4" w:rsidRPr="00EE4C2D">
        <w:rPr>
          <w:lang w:val="en-CA"/>
        </w:rPr>
        <w:t>ensure that the coun</w:t>
      </w:r>
      <w:r w:rsidR="001D0DE9" w:rsidRPr="00EE4C2D">
        <w:rPr>
          <w:lang w:val="en-CA"/>
        </w:rPr>
        <w:t>try meets i</w:t>
      </w:r>
      <w:r w:rsidR="00233D3E">
        <w:rPr>
          <w:lang w:val="en-CA"/>
        </w:rPr>
        <w:t>ts</w:t>
      </w:r>
      <w:r w:rsidR="001D0DE9" w:rsidRPr="00EE4C2D">
        <w:rPr>
          <w:lang w:val="en-CA"/>
        </w:rPr>
        <w:t xml:space="preserve"> targets under </w:t>
      </w:r>
      <w:r w:rsidR="00233D3E">
        <w:rPr>
          <w:lang w:val="en-CA"/>
        </w:rPr>
        <w:t>the</w:t>
      </w:r>
      <w:r w:rsidR="001D0DE9" w:rsidRPr="00EE4C2D">
        <w:rPr>
          <w:lang w:val="en-CA"/>
        </w:rPr>
        <w:t xml:space="preserve"> A</w:t>
      </w:r>
      <w:r w:rsidR="001F13E4" w:rsidRPr="00EE4C2D">
        <w:rPr>
          <w:lang w:val="en-CA"/>
        </w:rPr>
        <w:t xml:space="preserve">greement with the Committee. </w:t>
      </w:r>
      <w:r w:rsidR="00891A3E" w:rsidRPr="00EE4C2D">
        <w:rPr>
          <w:lang w:val="en-CA"/>
        </w:rPr>
        <w:t xml:space="preserve">The direct </w:t>
      </w:r>
      <w:r w:rsidR="00891A3E" w:rsidRPr="00EE4C2D">
        <w:rPr>
          <w:lang w:val="en-CA"/>
        </w:rPr>
        <w:lastRenderedPageBreak/>
        <w:t>i</w:t>
      </w:r>
      <w:r w:rsidR="00EB6A26" w:rsidRPr="00EE4C2D">
        <w:rPr>
          <w:lang w:val="en-CA"/>
        </w:rPr>
        <w:t>nvolv</w:t>
      </w:r>
      <w:r w:rsidR="00891A3E" w:rsidRPr="00EE4C2D">
        <w:rPr>
          <w:lang w:val="en-CA"/>
        </w:rPr>
        <w:t>e</w:t>
      </w:r>
      <w:r w:rsidR="00EB6A26" w:rsidRPr="00EE4C2D">
        <w:rPr>
          <w:lang w:val="en-CA"/>
        </w:rPr>
        <w:t xml:space="preserve">ment of </w:t>
      </w:r>
      <w:r w:rsidR="00891A3E" w:rsidRPr="00EE4C2D">
        <w:rPr>
          <w:lang w:val="en-CA"/>
        </w:rPr>
        <w:t xml:space="preserve">SUST </w:t>
      </w:r>
      <w:r w:rsidR="00EB6A26" w:rsidRPr="00EE4C2D">
        <w:rPr>
          <w:lang w:val="en-CA"/>
        </w:rPr>
        <w:t xml:space="preserve">and RATA ensures </w:t>
      </w:r>
      <w:r w:rsidR="00891A3E" w:rsidRPr="00EE4C2D">
        <w:rPr>
          <w:lang w:val="en-CA"/>
        </w:rPr>
        <w:t xml:space="preserve">the </w:t>
      </w:r>
      <w:r w:rsidR="001D0DE9" w:rsidRPr="00EE4C2D">
        <w:rPr>
          <w:lang w:val="en-CA"/>
        </w:rPr>
        <w:t xml:space="preserve">long-term </w:t>
      </w:r>
      <w:r w:rsidR="00EB6A26" w:rsidRPr="00EE4C2D">
        <w:rPr>
          <w:lang w:val="en-CA"/>
        </w:rPr>
        <w:t xml:space="preserve">sustainability </w:t>
      </w:r>
      <w:r w:rsidR="00891A3E" w:rsidRPr="00EE4C2D">
        <w:rPr>
          <w:lang w:val="en-CA"/>
        </w:rPr>
        <w:t xml:space="preserve">of training for technicians in the servicing sector, </w:t>
      </w:r>
      <w:r w:rsidR="0078553C" w:rsidRPr="00EE4C2D">
        <w:rPr>
          <w:lang w:val="en-CA"/>
        </w:rPr>
        <w:t>and help meet the growing demand influenced by urbanization and improved lifestyles.</w:t>
      </w:r>
      <w:r w:rsidR="001D0DE9" w:rsidRPr="00EE4C2D">
        <w:rPr>
          <w:lang w:val="en-CA"/>
        </w:rPr>
        <w:t xml:space="preserve"> </w:t>
      </w:r>
    </w:p>
    <w:p w14:paraId="4A7C7C55" w14:textId="496C8077" w:rsidR="00183B45" w:rsidRPr="00D56A0D" w:rsidRDefault="00772ECE" w:rsidP="00006DC7">
      <w:pPr>
        <w:keepNext/>
        <w:keepLines/>
        <w:spacing w:after="240"/>
        <w:rPr>
          <w:b/>
          <w:lang w:val="en-CA"/>
        </w:rPr>
      </w:pPr>
      <w:r w:rsidRPr="00D56A0D">
        <w:rPr>
          <w:b/>
          <w:lang w:val="en-CA"/>
        </w:rPr>
        <w:t>RECOMMENDATION</w:t>
      </w:r>
    </w:p>
    <w:p w14:paraId="7BF0DE77" w14:textId="5A28FA5B" w:rsidR="00272EA7" w:rsidRPr="00D56A0D" w:rsidRDefault="00272EA7" w:rsidP="00006DC7">
      <w:pPr>
        <w:pStyle w:val="Heading1"/>
        <w:keepNext/>
        <w:keepLines/>
        <w:rPr>
          <w:lang w:val="en-CA"/>
        </w:rPr>
      </w:pPr>
      <w:r w:rsidRPr="00D56A0D">
        <w:rPr>
          <w:lang w:val="en-CA"/>
        </w:rPr>
        <w:t xml:space="preserve">The Fund Secretariat recommends that the Executive Committee takes note of the progress report on the implementation of the </w:t>
      </w:r>
      <w:r w:rsidR="00887F3C" w:rsidRPr="00D56A0D">
        <w:rPr>
          <w:lang w:val="en-CA"/>
        </w:rPr>
        <w:t>first</w:t>
      </w:r>
      <w:r w:rsidRPr="00D56A0D">
        <w:rPr>
          <w:lang w:val="en-CA"/>
        </w:rPr>
        <w:t xml:space="preserve"> tranche of stage </w:t>
      </w:r>
      <w:r w:rsidR="00E37E4E" w:rsidRPr="00D56A0D">
        <w:rPr>
          <w:lang w:val="en-CA"/>
        </w:rPr>
        <w:t>I</w:t>
      </w:r>
      <w:r w:rsidRPr="00D56A0D">
        <w:rPr>
          <w:lang w:val="en-CA"/>
        </w:rPr>
        <w:t xml:space="preserve">I of the HCFC phase-out management plan of (HPMP) for </w:t>
      </w:r>
      <w:r w:rsidR="00E37E4E" w:rsidRPr="00D56A0D">
        <w:rPr>
          <w:lang w:val="en-CA"/>
        </w:rPr>
        <w:t>t</w:t>
      </w:r>
      <w:r w:rsidRPr="00D56A0D">
        <w:rPr>
          <w:lang w:val="en-CA"/>
        </w:rPr>
        <w:t xml:space="preserve">he </w:t>
      </w:r>
      <w:r w:rsidR="00E37E4E" w:rsidRPr="00D56A0D">
        <w:rPr>
          <w:lang w:val="en-CA"/>
        </w:rPr>
        <w:t>Sudan</w:t>
      </w:r>
      <w:r w:rsidRPr="00D56A0D">
        <w:rPr>
          <w:lang w:val="en-CA"/>
        </w:rPr>
        <w:t xml:space="preserve">; and further recommends blanket approval of the </w:t>
      </w:r>
      <w:r w:rsidR="00E37E4E" w:rsidRPr="00D56A0D">
        <w:rPr>
          <w:lang w:val="en-CA"/>
        </w:rPr>
        <w:t>second</w:t>
      </w:r>
      <w:r w:rsidRPr="00D56A0D">
        <w:rPr>
          <w:lang w:val="en-CA"/>
        </w:rPr>
        <w:t xml:space="preserve"> tranche of stage </w:t>
      </w:r>
      <w:r w:rsidR="00E37E4E" w:rsidRPr="00D56A0D">
        <w:rPr>
          <w:lang w:val="en-CA"/>
        </w:rPr>
        <w:t>I</w:t>
      </w:r>
      <w:r w:rsidRPr="00D56A0D">
        <w:rPr>
          <w:lang w:val="en-CA"/>
        </w:rPr>
        <w:t xml:space="preserve">I of the HPMP for </w:t>
      </w:r>
      <w:r w:rsidR="00E37E4E" w:rsidRPr="00D56A0D">
        <w:rPr>
          <w:lang w:val="en-CA"/>
        </w:rPr>
        <w:t>the</w:t>
      </w:r>
      <w:r w:rsidRPr="00D56A0D">
        <w:rPr>
          <w:lang w:val="en-CA"/>
        </w:rPr>
        <w:t xml:space="preserve"> </w:t>
      </w:r>
      <w:r w:rsidR="00E37E4E" w:rsidRPr="00D56A0D">
        <w:rPr>
          <w:lang w:val="en-CA"/>
        </w:rPr>
        <w:t>Sudan</w:t>
      </w:r>
      <w:r w:rsidRPr="00D56A0D">
        <w:rPr>
          <w:lang w:val="en-CA"/>
        </w:rPr>
        <w:t>, and the corresponding 2018-2020 tranche implementation plan, at the funding level shown in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
        <w:gridCol w:w="3891"/>
        <w:gridCol w:w="1635"/>
        <w:gridCol w:w="1428"/>
        <w:gridCol w:w="1697"/>
      </w:tblGrid>
      <w:tr w:rsidR="0008302A" w:rsidRPr="00D56A0D" w14:paraId="43870E00" w14:textId="77777777" w:rsidTr="00E94F08">
        <w:tc>
          <w:tcPr>
            <w:tcW w:w="0" w:type="auto"/>
          </w:tcPr>
          <w:p w14:paraId="62936806" w14:textId="77777777" w:rsidR="00272EA7" w:rsidRPr="00D56A0D" w:rsidRDefault="00272EA7" w:rsidP="00E94F08">
            <w:pPr>
              <w:jc w:val="center"/>
              <w:rPr>
                <w:b/>
                <w:bCs/>
                <w:sz w:val="20"/>
                <w:szCs w:val="20"/>
                <w:lang w:val="en-CA"/>
              </w:rPr>
            </w:pPr>
          </w:p>
        </w:tc>
        <w:tc>
          <w:tcPr>
            <w:tcW w:w="0" w:type="auto"/>
          </w:tcPr>
          <w:p w14:paraId="4C0AA47E" w14:textId="77777777" w:rsidR="00272EA7" w:rsidRPr="00D56A0D" w:rsidRDefault="00272EA7" w:rsidP="00E94F08">
            <w:pPr>
              <w:jc w:val="center"/>
              <w:rPr>
                <w:b/>
                <w:bCs/>
                <w:sz w:val="20"/>
                <w:szCs w:val="20"/>
                <w:lang w:val="en-CA"/>
              </w:rPr>
            </w:pPr>
            <w:r w:rsidRPr="00D56A0D">
              <w:rPr>
                <w:b/>
                <w:bCs/>
                <w:sz w:val="20"/>
                <w:szCs w:val="20"/>
                <w:lang w:val="en-CA"/>
              </w:rPr>
              <w:t>Project title</w:t>
            </w:r>
          </w:p>
        </w:tc>
        <w:tc>
          <w:tcPr>
            <w:tcW w:w="0" w:type="auto"/>
            <w:tcMar>
              <w:left w:w="29" w:type="dxa"/>
              <w:right w:w="29" w:type="dxa"/>
            </w:tcMar>
          </w:tcPr>
          <w:p w14:paraId="4F554858" w14:textId="77777777" w:rsidR="00272EA7" w:rsidRPr="00D56A0D" w:rsidRDefault="00272EA7" w:rsidP="00E94F08">
            <w:pPr>
              <w:jc w:val="center"/>
              <w:rPr>
                <w:b/>
                <w:bCs/>
                <w:sz w:val="20"/>
                <w:szCs w:val="20"/>
                <w:lang w:val="en-CA"/>
              </w:rPr>
            </w:pPr>
            <w:r w:rsidRPr="00D56A0D">
              <w:rPr>
                <w:b/>
                <w:bCs/>
                <w:sz w:val="20"/>
                <w:szCs w:val="20"/>
                <w:lang w:val="en-CA"/>
              </w:rPr>
              <w:t>Project funding (US $)</w:t>
            </w:r>
          </w:p>
        </w:tc>
        <w:tc>
          <w:tcPr>
            <w:tcW w:w="0" w:type="auto"/>
            <w:tcMar>
              <w:left w:w="29" w:type="dxa"/>
              <w:right w:w="29" w:type="dxa"/>
            </w:tcMar>
          </w:tcPr>
          <w:p w14:paraId="15C53841" w14:textId="77777777" w:rsidR="00272EA7" w:rsidRPr="00D56A0D" w:rsidRDefault="00272EA7" w:rsidP="00E94F08">
            <w:pPr>
              <w:jc w:val="center"/>
              <w:rPr>
                <w:b/>
                <w:bCs/>
                <w:sz w:val="20"/>
                <w:szCs w:val="20"/>
                <w:lang w:val="en-CA"/>
              </w:rPr>
            </w:pPr>
            <w:r w:rsidRPr="00D56A0D">
              <w:rPr>
                <w:b/>
                <w:bCs/>
                <w:sz w:val="20"/>
                <w:szCs w:val="20"/>
                <w:lang w:val="en-CA"/>
              </w:rPr>
              <w:t>Support cost (US $)</w:t>
            </w:r>
          </w:p>
        </w:tc>
        <w:tc>
          <w:tcPr>
            <w:tcW w:w="0" w:type="auto"/>
            <w:tcMar>
              <w:left w:w="29" w:type="dxa"/>
              <w:right w:w="29" w:type="dxa"/>
            </w:tcMar>
          </w:tcPr>
          <w:p w14:paraId="4A0BD8C0" w14:textId="77777777" w:rsidR="00272EA7" w:rsidRPr="00D56A0D" w:rsidRDefault="00272EA7" w:rsidP="00E94F08">
            <w:pPr>
              <w:jc w:val="center"/>
              <w:rPr>
                <w:b/>
                <w:bCs/>
                <w:sz w:val="20"/>
                <w:szCs w:val="20"/>
                <w:lang w:val="en-CA"/>
              </w:rPr>
            </w:pPr>
            <w:r w:rsidRPr="00D56A0D">
              <w:rPr>
                <w:b/>
                <w:bCs/>
                <w:sz w:val="20"/>
                <w:szCs w:val="20"/>
                <w:lang w:val="en-CA"/>
              </w:rPr>
              <w:t>Implementing agency</w:t>
            </w:r>
          </w:p>
        </w:tc>
      </w:tr>
      <w:tr w:rsidR="00272EA7" w:rsidRPr="00D56A0D" w14:paraId="13FB2E5F" w14:textId="77777777" w:rsidTr="00E94F08">
        <w:tc>
          <w:tcPr>
            <w:tcW w:w="0" w:type="auto"/>
          </w:tcPr>
          <w:p w14:paraId="2F30DE15" w14:textId="77777777" w:rsidR="00272EA7" w:rsidRPr="00D56A0D" w:rsidRDefault="00272EA7" w:rsidP="00E94F08">
            <w:pPr>
              <w:rPr>
                <w:sz w:val="20"/>
                <w:szCs w:val="20"/>
                <w:lang w:val="en-CA"/>
              </w:rPr>
            </w:pPr>
            <w:r w:rsidRPr="00D56A0D">
              <w:rPr>
                <w:sz w:val="20"/>
                <w:szCs w:val="20"/>
                <w:lang w:val="en-CA"/>
              </w:rPr>
              <w:t>(a)</w:t>
            </w:r>
          </w:p>
        </w:tc>
        <w:tc>
          <w:tcPr>
            <w:tcW w:w="0" w:type="auto"/>
          </w:tcPr>
          <w:p w14:paraId="00C49B6F" w14:textId="37E8B981" w:rsidR="00272EA7" w:rsidRPr="00D56A0D" w:rsidRDefault="00272EA7" w:rsidP="00C853E6">
            <w:pPr>
              <w:rPr>
                <w:sz w:val="20"/>
                <w:szCs w:val="20"/>
                <w:lang w:val="en-CA"/>
              </w:rPr>
            </w:pPr>
            <w:r w:rsidRPr="00D56A0D">
              <w:rPr>
                <w:sz w:val="20"/>
                <w:szCs w:val="20"/>
                <w:lang w:val="en-CA"/>
              </w:rPr>
              <w:t>HCFC phase-out management plan (stage </w:t>
            </w:r>
            <w:r w:rsidR="00C853E6" w:rsidRPr="00D56A0D">
              <w:rPr>
                <w:sz w:val="20"/>
                <w:szCs w:val="20"/>
                <w:lang w:val="en-CA"/>
              </w:rPr>
              <w:t>I</w:t>
            </w:r>
            <w:r w:rsidRPr="00D56A0D">
              <w:rPr>
                <w:sz w:val="20"/>
                <w:szCs w:val="20"/>
                <w:lang w:val="en-CA"/>
              </w:rPr>
              <w:t xml:space="preserve">I, </w:t>
            </w:r>
            <w:r w:rsidR="00C853E6" w:rsidRPr="00D56A0D">
              <w:rPr>
                <w:sz w:val="20"/>
                <w:szCs w:val="20"/>
                <w:lang w:val="en-CA"/>
              </w:rPr>
              <w:t>second</w:t>
            </w:r>
            <w:r w:rsidRPr="00D56A0D">
              <w:rPr>
                <w:sz w:val="20"/>
                <w:szCs w:val="20"/>
                <w:lang w:val="en-CA"/>
              </w:rPr>
              <w:t xml:space="preserve"> tranche)</w:t>
            </w:r>
          </w:p>
        </w:tc>
        <w:tc>
          <w:tcPr>
            <w:tcW w:w="0" w:type="auto"/>
          </w:tcPr>
          <w:p w14:paraId="118B8F99" w14:textId="36D463AA" w:rsidR="00272EA7" w:rsidRPr="00D56A0D" w:rsidRDefault="00F75083" w:rsidP="00F75083">
            <w:pPr>
              <w:jc w:val="right"/>
              <w:rPr>
                <w:sz w:val="20"/>
                <w:szCs w:val="20"/>
                <w:lang w:val="en-CA"/>
              </w:rPr>
            </w:pPr>
            <w:r w:rsidRPr="00D56A0D">
              <w:rPr>
                <w:sz w:val="20"/>
                <w:szCs w:val="20"/>
                <w:lang w:val="en-CA"/>
              </w:rPr>
              <w:t>330,441</w:t>
            </w:r>
          </w:p>
        </w:tc>
        <w:tc>
          <w:tcPr>
            <w:tcW w:w="0" w:type="auto"/>
          </w:tcPr>
          <w:p w14:paraId="3210A2BF" w14:textId="22817590" w:rsidR="00272EA7" w:rsidRPr="00D56A0D" w:rsidRDefault="00F75083" w:rsidP="00F75083">
            <w:pPr>
              <w:jc w:val="right"/>
              <w:rPr>
                <w:sz w:val="20"/>
                <w:szCs w:val="20"/>
                <w:lang w:val="en-CA"/>
              </w:rPr>
            </w:pPr>
            <w:r w:rsidRPr="00D56A0D">
              <w:rPr>
                <w:sz w:val="20"/>
                <w:szCs w:val="20"/>
                <w:lang w:val="en-CA"/>
              </w:rPr>
              <w:t xml:space="preserve">23,131 </w:t>
            </w:r>
          </w:p>
        </w:tc>
        <w:tc>
          <w:tcPr>
            <w:tcW w:w="0" w:type="auto"/>
          </w:tcPr>
          <w:p w14:paraId="43404746" w14:textId="1088FEA0" w:rsidR="00272EA7" w:rsidRPr="00D56A0D" w:rsidRDefault="00272EA7" w:rsidP="00E37E4E">
            <w:pPr>
              <w:jc w:val="center"/>
              <w:rPr>
                <w:sz w:val="20"/>
                <w:szCs w:val="20"/>
                <w:lang w:val="en-CA"/>
              </w:rPr>
            </w:pPr>
            <w:r w:rsidRPr="00D56A0D">
              <w:rPr>
                <w:sz w:val="20"/>
                <w:szCs w:val="20"/>
                <w:lang w:val="en-CA"/>
              </w:rPr>
              <w:t>UN</w:t>
            </w:r>
            <w:r w:rsidR="00E37E4E" w:rsidRPr="00D56A0D">
              <w:rPr>
                <w:sz w:val="20"/>
                <w:szCs w:val="20"/>
                <w:lang w:val="en-CA"/>
              </w:rPr>
              <w:t>IDO</w:t>
            </w:r>
          </w:p>
        </w:tc>
      </w:tr>
    </w:tbl>
    <w:p w14:paraId="262EBDE4" w14:textId="62EE90AC" w:rsidR="00272EA7" w:rsidRPr="00D56A0D" w:rsidRDefault="00272EA7" w:rsidP="00272EA7">
      <w:pPr>
        <w:rPr>
          <w:sz w:val="16"/>
          <w:szCs w:val="16"/>
          <w:lang w:val="en-CA"/>
        </w:rPr>
      </w:pPr>
    </w:p>
    <w:p w14:paraId="7530FACF" w14:textId="44306350" w:rsidR="00405AE8" w:rsidRPr="00D56A0D" w:rsidRDefault="00405AE8" w:rsidP="00272EA7">
      <w:pPr>
        <w:rPr>
          <w:sz w:val="16"/>
          <w:szCs w:val="16"/>
          <w:lang w:val="en-CA"/>
        </w:rPr>
      </w:pPr>
    </w:p>
    <w:p w14:paraId="0F5ECFDA" w14:textId="2BBB036E" w:rsidR="00405AE8" w:rsidRPr="00D56A0D" w:rsidRDefault="00405AE8" w:rsidP="00272EA7">
      <w:pPr>
        <w:rPr>
          <w:sz w:val="16"/>
          <w:szCs w:val="16"/>
          <w:lang w:val="en-CA"/>
        </w:rPr>
      </w:pPr>
    </w:p>
    <w:p w14:paraId="66EE0F84" w14:textId="77777777" w:rsidR="00405AE8" w:rsidRPr="00D56A0D" w:rsidRDefault="00405AE8" w:rsidP="00272EA7">
      <w:pPr>
        <w:rPr>
          <w:sz w:val="16"/>
          <w:szCs w:val="16"/>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1819"/>
        <w:gridCol w:w="1820"/>
        <w:gridCol w:w="1820"/>
        <w:gridCol w:w="1821"/>
      </w:tblGrid>
      <w:tr w:rsidR="00E85409" w:rsidRPr="00D56A0D" w14:paraId="514CF315" w14:textId="77777777" w:rsidTr="00FE66E5">
        <w:tc>
          <w:tcPr>
            <w:tcW w:w="1819" w:type="dxa"/>
          </w:tcPr>
          <w:p w14:paraId="3A63A4CF" w14:textId="77777777" w:rsidR="00E85409" w:rsidRPr="00D56A0D" w:rsidRDefault="00E85409" w:rsidP="00772ECE">
            <w:pPr>
              <w:rPr>
                <w:sz w:val="16"/>
                <w:szCs w:val="16"/>
                <w:lang w:val="en-CA"/>
              </w:rPr>
            </w:pPr>
          </w:p>
        </w:tc>
        <w:tc>
          <w:tcPr>
            <w:tcW w:w="1819" w:type="dxa"/>
          </w:tcPr>
          <w:p w14:paraId="1BB67B35" w14:textId="77777777" w:rsidR="00E85409" w:rsidRPr="00D56A0D" w:rsidRDefault="00E85409" w:rsidP="00772ECE">
            <w:pPr>
              <w:rPr>
                <w:lang w:val="en-CA"/>
              </w:rPr>
            </w:pPr>
          </w:p>
        </w:tc>
        <w:tc>
          <w:tcPr>
            <w:tcW w:w="1820" w:type="dxa"/>
            <w:tcBorders>
              <w:bottom w:val="single" w:sz="4" w:space="0" w:color="auto"/>
            </w:tcBorders>
          </w:tcPr>
          <w:p w14:paraId="42A16A35" w14:textId="77777777" w:rsidR="00E85409" w:rsidRPr="00D56A0D" w:rsidRDefault="00E85409" w:rsidP="00772ECE">
            <w:pPr>
              <w:rPr>
                <w:lang w:val="en-CA"/>
              </w:rPr>
            </w:pPr>
          </w:p>
        </w:tc>
        <w:tc>
          <w:tcPr>
            <w:tcW w:w="1820" w:type="dxa"/>
          </w:tcPr>
          <w:p w14:paraId="457457CF" w14:textId="77777777" w:rsidR="00E85409" w:rsidRPr="00D56A0D" w:rsidRDefault="00E85409" w:rsidP="00772ECE">
            <w:pPr>
              <w:rPr>
                <w:lang w:val="en-CA"/>
              </w:rPr>
            </w:pPr>
          </w:p>
        </w:tc>
        <w:tc>
          <w:tcPr>
            <w:tcW w:w="1821" w:type="dxa"/>
          </w:tcPr>
          <w:p w14:paraId="1B5970E6" w14:textId="77777777" w:rsidR="00E85409" w:rsidRPr="00D56A0D" w:rsidRDefault="00E85409" w:rsidP="00772ECE">
            <w:pPr>
              <w:rPr>
                <w:lang w:val="en-CA"/>
              </w:rPr>
            </w:pPr>
          </w:p>
        </w:tc>
      </w:tr>
    </w:tbl>
    <w:p w14:paraId="10164A11" w14:textId="77777777" w:rsidR="00E85409" w:rsidRPr="00D56A0D" w:rsidRDefault="00E85409" w:rsidP="00772ECE">
      <w:pPr>
        <w:rPr>
          <w:lang w:val="en-CA"/>
        </w:rPr>
      </w:pPr>
    </w:p>
    <w:sectPr w:rsidR="00E85409" w:rsidRPr="00D56A0D" w:rsidSect="006101FC">
      <w:headerReference w:type="even" r:id="rId10"/>
      <w:headerReference w:type="default" r:id="rId11"/>
      <w:footerReference w:type="even" r:id="rId12"/>
      <w:footerReference w:type="default" r:id="rId13"/>
      <w:footerReference w:type="first" r:id="rId14"/>
      <w:pgSz w:w="12240" w:h="15840" w:code="1"/>
      <w:pgMar w:top="600" w:right="1440" w:bottom="600" w:left="1701" w:header="680" w:footer="397"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475FEC" w14:textId="77777777" w:rsidR="00312CDD" w:rsidRDefault="00312CDD" w:rsidP="004A504B">
      <w:r>
        <w:separator/>
      </w:r>
    </w:p>
  </w:endnote>
  <w:endnote w:type="continuationSeparator" w:id="0">
    <w:p w14:paraId="1C5B6D42" w14:textId="77777777" w:rsidR="00312CDD" w:rsidRDefault="00312C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35B34" w14:textId="2C63E8B4" w:rsidR="00823475" w:rsidRPr="00FF1066" w:rsidRDefault="00823475">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6E3E89">
      <w:rPr>
        <w:noProof/>
        <w:lang w:val="en-CA"/>
      </w:rPr>
      <w:t>4</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437B2" w14:textId="142B940B" w:rsidR="00823475" w:rsidRPr="00FF1066" w:rsidRDefault="00823475">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6E3E89">
      <w:rPr>
        <w:noProof/>
        <w:lang w:val="en-CA"/>
      </w:rPr>
      <w:t>5</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D0EEB" w14:textId="77777777" w:rsidR="00823475" w:rsidRPr="00FF1066" w:rsidRDefault="00823475"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680211C7" w14:textId="77777777" w:rsidR="00823475" w:rsidRPr="00FF1066" w:rsidRDefault="00823475"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4208C" w14:textId="77777777" w:rsidR="00312CDD" w:rsidRDefault="00312CDD" w:rsidP="004A504B">
      <w:r>
        <w:separator/>
      </w:r>
    </w:p>
  </w:footnote>
  <w:footnote w:type="continuationSeparator" w:id="0">
    <w:p w14:paraId="55359A07" w14:textId="77777777" w:rsidR="00312CDD" w:rsidRDefault="00312CDD" w:rsidP="004A504B">
      <w:r>
        <w:continuationSeparator/>
      </w:r>
    </w:p>
  </w:footnote>
  <w:footnote w:id="1">
    <w:p w14:paraId="2EDB3F17" w14:textId="7FA86E1A" w:rsidR="00823475" w:rsidRPr="007535E4" w:rsidRDefault="00823475" w:rsidP="000153BF">
      <w:pPr>
        <w:pStyle w:val="FootnoteText"/>
        <w:rPr>
          <w:lang w:val="en-CA"/>
        </w:rPr>
      </w:pPr>
      <w:r>
        <w:rPr>
          <w:rStyle w:val="FootnoteReference"/>
        </w:rPr>
        <w:footnoteRef/>
      </w:r>
      <w:r>
        <w:t xml:space="preserve"> </w:t>
      </w:r>
      <w:r>
        <w:rPr>
          <w:lang w:val="en-CA"/>
        </w:rPr>
        <w:t>As per the letter of 29 August 2018 from the Ministry of Environment, Natural Resources &amp; Physical Development of the Government of the Sudan to UNIDO.</w:t>
      </w:r>
    </w:p>
    <w:p w14:paraId="50FCE0C5" w14:textId="29FCFC2C" w:rsidR="00823475" w:rsidRPr="000153BF" w:rsidRDefault="00823475">
      <w:pPr>
        <w:pStyle w:val="FootnoteText"/>
        <w:rPr>
          <w:lang w:val="en-CA"/>
        </w:rPr>
      </w:pPr>
    </w:p>
  </w:footnote>
  <w:footnote w:id="2">
    <w:p w14:paraId="0322936F" w14:textId="15A1CBB4" w:rsidR="00F82E8A" w:rsidRPr="00F82E8A" w:rsidRDefault="00F82E8A">
      <w:pPr>
        <w:pStyle w:val="FootnoteText"/>
        <w:rPr>
          <w:lang w:val="en-CA"/>
        </w:rPr>
      </w:pPr>
      <w:r>
        <w:rPr>
          <w:rStyle w:val="FootnoteReference"/>
        </w:rPr>
        <w:footnoteRef/>
      </w:r>
      <w:r>
        <w:t xml:space="preserve"> </w:t>
      </w:r>
      <w:r w:rsidR="00BF5F8F" w:rsidRPr="00F82E8A">
        <w:rPr>
          <w:lang w:val="en-CA"/>
        </w:rPr>
        <w:fldChar w:fldCharType="begin"/>
      </w:r>
      <w:r w:rsidR="00BF5F8F" w:rsidRPr="00F82E8A">
        <w:rPr>
          <w:lang w:val="en-CA"/>
        </w:rPr>
        <w:instrText xml:space="preserve"> DOCPROPERTY "Document number"  \* MERGEFORMAT </w:instrText>
      </w:r>
      <w:r w:rsidR="00BF5F8F" w:rsidRPr="00F82E8A">
        <w:rPr>
          <w:lang w:val="en-CA"/>
        </w:rPr>
        <w:fldChar w:fldCharType="separate"/>
      </w:r>
      <w:r w:rsidR="00BF5F8F">
        <w:rPr>
          <w:lang w:val="en-CA"/>
        </w:rPr>
        <w:t>UNEP/OzL.Pro/ExCom/82/49</w:t>
      </w:r>
      <w:r w:rsidR="00BF5F8F" w:rsidRPr="00F82E8A">
        <w:rPr>
          <w:lang w:val="en-CA"/>
        </w:rPr>
        <w:fldChar w:fldCharType="end"/>
      </w:r>
      <w:r w:rsidR="00BF5F8F">
        <w:rPr>
          <w:lang w:val="en-CA"/>
        </w:rPr>
        <w:t xml:space="preserve">, </w:t>
      </w:r>
      <w:r>
        <w:rPr>
          <w:lang w:val="en-CA"/>
        </w:rPr>
        <w:t>paragraph</w:t>
      </w:r>
      <w:r w:rsidR="00BF5F8F">
        <w:rPr>
          <w:lang w:val="en-CA"/>
        </w:rPr>
        <w:t xml:space="preserve"> </w:t>
      </w:r>
      <w:r>
        <w:rPr>
          <w:lang w:val="en-CA"/>
        </w:rPr>
        <w:t>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2EC8C" w14:textId="64117A75" w:rsidR="00823475" w:rsidRPr="00DF266B" w:rsidRDefault="00823475">
    <w:pPr>
      <w:rPr>
        <w:lang w:val="en-CA"/>
      </w:rPr>
    </w:pPr>
    <w:r w:rsidRPr="00F82E8A">
      <w:rPr>
        <w:lang w:val="en-CA"/>
      </w:rPr>
      <w:fldChar w:fldCharType="begin"/>
    </w:r>
    <w:r w:rsidRPr="00F82E8A">
      <w:rPr>
        <w:lang w:val="en-CA"/>
      </w:rPr>
      <w:instrText xml:space="preserve"> DOCPROPERTY "Document number"  \* MERGEFORMAT </w:instrText>
    </w:r>
    <w:r w:rsidRPr="00F82E8A">
      <w:rPr>
        <w:lang w:val="en-CA"/>
      </w:rPr>
      <w:fldChar w:fldCharType="separate"/>
    </w:r>
    <w:r w:rsidR="00250469">
      <w:rPr>
        <w:lang w:val="en-CA"/>
      </w:rPr>
      <w:t>UNEP/OzL.Pro/ExCom/82/58</w:t>
    </w:r>
    <w:r w:rsidRPr="00F82E8A">
      <w:rPr>
        <w:lang w:val="en-CA"/>
      </w:rPr>
      <w:fldChar w:fldCharType="end"/>
    </w:r>
  </w:p>
  <w:p w14:paraId="6D997905" w14:textId="77777777" w:rsidR="00823475" w:rsidRPr="00DF266B" w:rsidRDefault="00823475">
    <w:pPr>
      <w:rPr>
        <w:lang w:val="en-CA"/>
      </w:rPr>
    </w:pPr>
  </w:p>
  <w:p w14:paraId="33C49D91" w14:textId="77777777" w:rsidR="00823475" w:rsidRPr="00DF266B" w:rsidRDefault="00823475">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4A6C4" w14:textId="7A6E381D" w:rsidR="00823475" w:rsidRPr="00DF266B" w:rsidRDefault="00823475">
    <w:pPr>
      <w:jc w:val="right"/>
      <w:rPr>
        <w:lang w:val="en-CA"/>
      </w:rPr>
    </w:pPr>
    <w:r w:rsidRPr="00F82E8A">
      <w:rPr>
        <w:lang w:val="en-CA"/>
      </w:rPr>
      <w:fldChar w:fldCharType="begin"/>
    </w:r>
    <w:r w:rsidRPr="00F82E8A">
      <w:rPr>
        <w:lang w:val="en-CA"/>
      </w:rPr>
      <w:instrText xml:space="preserve"> DOCPROPERTY "Document number"  \* MERGEFORMAT </w:instrText>
    </w:r>
    <w:r w:rsidRPr="00F82E8A">
      <w:rPr>
        <w:lang w:val="en-CA"/>
      </w:rPr>
      <w:fldChar w:fldCharType="separate"/>
    </w:r>
    <w:r w:rsidR="00250469">
      <w:rPr>
        <w:lang w:val="en-CA"/>
      </w:rPr>
      <w:t>UNEP/OzL.Pro/ExCom/82/58</w:t>
    </w:r>
    <w:r w:rsidRPr="00F82E8A">
      <w:rPr>
        <w:lang w:val="en-CA"/>
      </w:rPr>
      <w:fldChar w:fldCharType="end"/>
    </w:r>
  </w:p>
  <w:p w14:paraId="49CE7103" w14:textId="77777777" w:rsidR="00823475" w:rsidRPr="00DF266B" w:rsidRDefault="00823475">
    <w:pPr>
      <w:rPr>
        <w:lang w:val="en-CA"/>
      </w:rPr>
    </w:pPr>
  </w:p>
  <w:p w14:paraId="0FD268B1" w14:textId="77777777" w:rsidR="00823475" w:rsidRPr="00DF266B" w:rsidRDefault="00823475">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25AA68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3"/>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82C"/>
    <w:rsid w:val="00000FED"/>
    <w:rsid w:val="000035D7"/>
    <w:rsid w:val="0000434E"/>
    <w:rsid w:val="0000576C"/>
    <w:rsid w:val="0000662B"/>
    <w:rsid w:val="00006DC7"/>
    <w:rsid w:val="00011061"/>
    <w:rsid w:val="0001448E"/>
    <w:rsid w:val="000153BF"/>
    <w:rsid w:val="000211A9"/>
    <w:rsid w:val="00022C05"/>
    <w:rsid w:val="000259CF"/>
    <w:rsid w:val="00031260"/>
    <w:rsid w:val="0003681A"/>
    <w:rsid w:val="00042E5B"/>
    <w:rsid w:val="00055ADF"/>
    <w:rsid w:val="00061E21"/>
    <w:rsid w:val="00061EC2"/>
    <w:rsid w:val="00062678"/>
    <w:rsid w:val="00065C85"/>
    <w:rsid w:val="00071530"/>
    <w:rsid w:val="0007265C"/>
    <w:rsid w:val="00074078"/>
    <w:rsid w:val="000764B9"/>
    <w:rsid w:val="00080ED0"/>
    <w:rsid w:val="00080FDC"/>
    <w:rsid w:val="0008302A"/>
    <w:rsid w:val="000855C8"/>
    <w:rsid w:val="00085B8F"/>
    <w:rsid w:val="00087068"/>
    <w:rsid w:val="00090481"/>
    <w:rsid w:val="00095E4C"/>
    <w:rsid w:val="000A6C26"/>
    <w:rsid w:val="000C1E10"/>
    <w:rsid w:val="000D3A3A"/>
    <w:rsid w:val="000D52A4"/>
    <w:rsid w:val="000D6F86"/>
    <w:rsid w:val="000D7B56"/>
    <w:rsid w:val="000E07BC"/>
    <w:rsid w:val="000E78F8"/>
    <w:rsid w:val="000F1CD4"/>
    <w:rsid w:val="000F4103"/>
    <w:rsid w:val="000F70A7"/>
    <w:rsid w:val="001026AC"/>
    <w:rsid w:val="00105293"/>
    <w:rsid w:val="00110188"/>
    <w:rsid w:val="00110319"/>
    <w:rsid w:val="0011390E"/>
    <w:rsid w:val="00113CCA"/>
    <w:rsid w:val="00117E49"/>
    <w:rsid w:val="0012073A"/>
    <w:rsid w:val="00120A40"/>
    <w:rsid w:val="00122F25"/>
    <w:rsid w:val="00132C82"/>
    <w:rsid w:val="00135980"/>
    <w:rsid w:val="001403DD"/>
    <w:rsid w:val="00163D43"/>
    <w:rsid w:val="00164719"/>
    <w:rsid w:val="00166FC4"/>
    <w:rsid w:val="001677AC"/>
    <w:rsid w:val="00174EE2"/>
    <w:rsid w:val="001804EA"/>
    <w:rsid w:val="00180E1F"/>
    <w:rsid w:val="00181E60"/>
    <w:rsid w:val="00183B45"/>
    <w:rsid w:val="00190A61"/>
    <w:rsid w:val="001A18F8"/>
    <w:rsid w:val="001A2EB3"/>
    <w:rsid w:val="001A3142"/>
    <w:rsid w:val="001A3342"/>
    <w:rsid w:val="001A3E3D"/>
    <w:rsid w:val="001A616F"/>
    <w:rsid w:val="001A7049"/>
    <w:rsid w:val="001B1E40"/>
    <w:rsid w:val="001B5075"/>
    <w:rsid w:val="001B5478"/>
    <w:rsid w:val="001B5DBC"/>
    <w:rsid w:val="001B6ED9"/>
    <w:rsid w:val="001C5698"/>
    <w:rsid w:val="001C764E"/>
    <w:rsid w:val="001D0DE9"/>
    <w:rsid w:val="001D1449"/>
    <w:rsid w:val="001D1539"/>
    <w:rsid w:val="001D262B"/>
    <w:rsid w:val="001D6864"/>
    <w:rsid w:val="001E1052"/>
    <w:rsid w:val="001E21B1"/>
    <w:rsid w:val="001E2F93"/>
    <w:rsid w:val="001E30F5"/>
    <w:rsid w:val="001E4C22"/>
    <w:rsid w:val="001E61E5"/>
    <w:rsid w:val="001F13E4"/>
    <w:rsid w:val="001F1536"/>
    <w:rsid w:val="001F2041"/>
    <w:rsid w:val="001F2159"/>
    <w:rsid w:val="001F3ABA"/>
    <w:rsid w:val="001F5160"/>
    <w:rsid w:val="00202E2B"/>
    <w:rsid w:val="00214863"/>
    <w:rsid w:val="002156B4"/>
    <w:rsid w:val="00220AB6"/>
    <w:rsid w:val="00220DF3"/>
    <w:rsid w:val="002237E6"/>
    <w:rsid w:val="00226792"/>
    <w:rsid w:val="002309CA"/>
    <w:rsid w:val="00233D3E"/>
    <w:rsid w:val="00235224"/>
    <w:rsid w:val="00236343"/>
    <w:rsid w:val="00237AB4"/>
    <w:rsid w:val="002420DF"/>
    <w:rsid w:val="00245559"/>
    <w:rsid w:val="00250469"/>
    <w:rsid w:val="002505E4"/>
    <w:rsid w:val="00253222"/>
    <w:rsid w:val="0025486F"/>
    <w:rsid w:val="00255716"/>
    <w:rsid w:val="002578B0"/>
    <w:rsid w:val="00262847"/>
    <w:rsid w:val="002636D1"/>
    <w:rsid w:val="00267D35"/>
    <w:rsid w:val="00272EA7"/>
    <w:rsid w:val="002751EE"/>
    <w:rsid w:val="00281BB2"/>
    <w:rsid w:val="002A4362"/>
    <w:rsid w:val="002A5BA0"/>
    <w:rsid w:val="002B0424"/>
    <w:rsid w:val="002B275A"/>
    <w:rsid w:val="002B552A"/>
    <w:rsid w:val="002B72E9"/>
    <w:rsid w:val="002C5246"/>
    <w:rsid w:val="002C6221"/>
    <w:rsid w:val="002C64C0"/>
    <w:rsid w:val="002C6F74"/>
    <w:rsid w:val="002C7998"/>
    <w:rsid w:val="002D08BA"/>
    <w:rsid w:val="002D4849"/>
    <w:rsid w:val="002D7218"/>
    <w:rsid w:val="002E011B"/>
    <w:rsid w:val="002F1E53"/>
    <w:rsid w:val="002F25EF"/>
    <w:rsid w:val="002F274B"/>
    <w:rsid w:val="002F2CAA"/>
    <w:rsid w:val="002F4E7E"/>
    <w:rsid w:val="0030052C"/>
    <w:rsid w:val="0030188E"/>
    <w:rsid w:val="003042A0"/>
    <w:rsid w:val="00311D76"/>
    <w:rsid w:val="00312CDD"/>
    <w:rsid w:val="00316D7C"/>
    <w:rsid w:val="00325791"/>
    <w:rsid w:val="003306E1"/>
    <w:rsid w:val="003320E4"/>
    <w:rsid w:val="003326E8"/>
    <w:rsid w:val="0033525D"/>
    <w:rsid w:val="003414F3"/>
    <w:rsid w:val="0034249E"/>
    <w:rsid w:val="00343589"/>
    <w:rsid w:val="003440EA"/>
    <w:rsid w:val="00346FF5"/>
    <w:rsid w:val="00354399"/>
    <w:rsid w:val="0035613E"/>
    <w:rsid w:val="00363EE9"/>
    <w:rsid w:val="00364BA7"/>
    <w:rsid w:val="0036657A"/>
    <w:rsid w:val="003669A3"/>
    <w:rsid w:val="00372BE4"/>
    <w:rsid w:val="003740BD"/>
    <w:rsid w:val="00376128"/>
    <w:rsid w:val="0037742E"/>
    <w:rsid w:val="0038245A"/>
    <w:rsid w:val="0038441E"/>
    <w:rsid w:val="00385CFC"/>
    <w:rsid w:val="0039337A"/>
    <w:rsid w:val="00393EE9"/>
    <w:rsid w:val="003A288D"/>
    <w:rsid w:val="003A3189"/>
    <w:rsid w:val="003A3855"/>
    <w:rsid w:val="003A7B86"/>
    <w:rsid w:val="003B33BD"/>
    <w:rsid w:val="003B5192"/>
    <w:rsid w:val="003B569D"/>
    <w:rsid w:val="003B75EC"/>
    <w:rsid w:val="003C3C0E"/>
    <w:rsid w:val="003C620A"/>
    <w:rsid w:val="003D4BE4"/>
    <w:rsid w:val="003D4FAC"/>
    <w:rsid w:val="003D60E7"/>
    <w:rsid w:val="003E7906"/>
    <w:rsid w:val="003F2442"/>
    <w:rsid w:val="003F3C50"/>
    <w:rsid w:val="00405AE8"/>
    <w:rsid w:val="00406A6A"/>
    <w:rsid w:val="00406B22"/>
    <w:rsid w:val="0040761C"/>
    <w:rsid w:val="00412BA8"/>
    <w:rsid w:val="0041357A"/>
    <w:rsid w:val="00416759"/>
    <w:rsid w:val="004174B5"/>
    <w:rsid w:val="004328A7"/>
    <w:rsid w:val="00434C74"/>
    <w:rsid w:val="00435922"/>
    <w:rsid w:val="00450192"/>
    <w:rsid w:val="0045158F"/>
    <w:rsid w:val="00451832"/>
    <w:rsid w:val="004538AF"/>
    <w:rsid w:val="00455738"/>
    <w:rsid w:val="00456EB4"/>
    <w:rsid w:val="004576A1"/>
    <w:rsid w:val="0046318E"/>
    <w:rsid w:val="0046644F"/>
    <w:rsid w:val="004718F3"/>
    <w:rsid w:val="00475040"/>
    <w:rsid w:val="0047533D"/>
    <w:rsid w:val="0048115E"/>
    <w:rsid w:val="00481E8A"/>
    <w:rsid w:val="0048466D"/>
    <w:rsid w:val="0048511D"/>
    <w:rsid w:val="00493D40"/>
    <w:rsid w:val="004967B6"/>
    <w:rsid w:val="004A504B"/>
    <w:rsid w:val="004A6911"/>
    <w:rsid w:val="004A7E70"/>
    <w:rsid w:val="004B1F7F"/>
    <w:rsid w:val="004B54E0"/>
    <w:rsid w:val="004B7384"/>
    <w:rsid w:val="004C0953"/>
    <w:rsid w:val="004C238F"/>
    <w:rsid w:val="004C3717"/>
    <w:rsid w:val="004C4269"/>
    <w:rsid w:val="004C4E3B"/>
    <w:rsid w:val="004D21BC"/>
    <w:rsid w:val="004D4C20"/>
    <w:rsid w:val="004D6236"/>
    <w:rsid w:val="004D7F90"/>
    <w:rsid w:val="004E4DBB"/>
    <w:rsid w:val="004E4E41"/>
    <w:rsid w:val="004E7F9C"/>
    <w:rsid w:val="004F3493"/>
    <w:rsid w:val="004F3819"/>
    <w:rsid w:val="004F5143"/>
    <w:rsid w:val="004F7DF2"/>
    <w:rsid w:val="00503064"/>
    <w:rsid w:val="00506D1E"/>
    <w:rsid w:val="00512B09"/>
    <w:rsid w:val="00512EDE"/>
    <w:rsid w:val="00513592"/>
    <w:rsid w:val="00513D5F"/>
    <w:rsid w:val="00531157"/>
    <w:rsid w:val="00533796"/>
    <w:rsid w:val="00534A6C"/>
    <w:rsid w:val="00536870"/>
    <w:rsid w:val="00550B4F"/>
    <w:rsid w:val="00551BD4"/>
    <w:rsid w:val="00553C52"/>
    <w:rsid w:val="00555D75"/>
    <w:rsid w:val="00556FD5"/>
    <w:rsid w:val="00560DF0"/>
    <w:rsid w:val="0056759C"/>
    <w:rsid w:val="00571A7A"/>
    <w:rsid w:val="0057391E"/>
    <w:rsid w:val="00582894"/>
    <w:rsid w:val="00582AD8"/>
    <w:rsid w:val="0059513E"/>
    <w:rsid w:val="005964EC"/>
    <w:rsid w:val="0059655C"/>
    <w:rsid w:val="00596D6C"/>
    <w:rsid w:val="005B076A"/>
    <w:rsid w:val="005B48FF"/>
    <w:rsid w:val="005C0420"/>
    <w:rsid w:val="005C1170"/>
    <w:rsid w:val="005C1E15"/>
    <w:rsid w:val="005C4D39"/>
    <w:rsid w:val="005D449D"/>
    <w:rsid w:val="006023CF"/>
    <w:rsid w:val="00604C15"/>
    <w:rsid w:val="00607077"/>
    <w:rsid w:val="006101FC"/>
    <w:rsid w:val="0061549F"/>
    <w:rsid w:val="006158D5"/>
    <w:rsid w:val="0062556B"/>
    <w:rsid w:val="00625D83"/>
    <w:rsid w:val="00631113"/>
    <w:rsid w:val="006314D9"/>
    <w:rsid w:val="00633B63"/>
    <w:rsid w:val="00636054"/>
    <w:rsid w:val="00637AAB"/>
    <w:rsid w:val="00640496"/>
    <w:rsid w:val="00641851"/>
    <w:rsid w:val="0064285C"/>
    <w:rsid w:val="00646DC4"/>
    <w:rsid w:val="00651E60"/>
    <w:rsid w:val="00655879"/>
    <w:rsid w:val="00657D94"/>
    <w:rsid w:val="006623E7"/>
    <w:rsid w:val="00662B80"/>
    <w:rsid w:val="00662B97"/>
    <w:rsid w:val="00664937"/>
    <w:rsid w:val="00665EEA"/>
    <w:rsid w:val="0067068C"/>
    <w:rsid w:val="00670F6C"/>
    <w:rsid w:val="00676C4C"/>
    <w:rsid w:val="00681CC8"/>
    <w:rsid w:val="00681D4D"/>
    <w:rsid w:val="00681EF7"/>
    <w:rsid w:val="006852C7"/>
    <w:rsid w:val="0068763A"/>
    <w:rsid w:val="00694663"/>
    <w:rsid w:val="006A57AD"/>
    <w:rsid w:val="006A605D"/>
    <w:rsid w:val="006C1727"/>
    <w:rsid w:val="006C32FD"/>
    <w:rsid w:val="006C39CE"/>
    <w:rsid w:val="006D0FCC"/>
    <w:rsid w:val="006D5C68"/>
    <w:rsid w:val="006E1FC3"/>
    <w:rsid w:val="006E3E89"/>
    <w:rsid w:val="006E4F96"/>
    <w:rsid w:val="006E7041"/>
    <w:rsid w:val="006F71DF"/>
    <w:rsid w:val="00703964"/>
    <w:rsid w:val="00705168"/>
    <w:rsid w:val="0070616B"/>
    <w:rsid w:val="00706FDA"/>
    <w:rsid w:val="00711F9A"/>
    <w:rsid w:val="00712AD5"/>
    <w:rsid w:val="007130C7"/>
    <w:rsid w:val="00713810"/>
    <w:rsid w:val="0071615F"/>
    <w:rsid w:val="00720548"/>
    <w:rsid w:val="00722951"/>
    <w:rsid w:val="00723086"/>
    <w:rsid w:val="00724B89"/>
    <w:rsid w:val="00727D9C"/>
    <w:rsid w:val="007303A5"/>
    <w:rsid w:val="00730B3E"/>
    <w:rsid w:val="0073379A"/>
    <w:rsid w:val="0073420B"/>
    <w:rsid w:val="00740D5E"/>
    <w:rsid w:val="0074760E"/>
    <w:rsid w:val="00752199"/>
    <w:rsid w:val="00752D2D"/>
    <w:rsid w:val="007535E4"/>
    <w:rsid w:val="00754ABA"/>
    <w:rsid w:val="00756923"/>
    <w:rsid w:val="007570F8"/>
    <w:rsid w:val="007603FB"/>
    <w:rsid w:val="00762868"/>
    <w:rsid w:val="00772ECE"/>
    <w:rsid w:val="00781914"/>
    <w:rsid w:val="0078553C"/>
    <w:rsid w:val="00785F0F"/>
    <w:rsid w:val="0079053B"/>
    <w:rsid w:val="007915E8"/>
    <w:rsid w:val="00797AAF"/>
    <w:rsid w:val="007A1546"/>
    <w:rsid w:val="007A228C"/>
    <w:rsid w:val="007A2C4D"/>
    <w:rsid w:val="007A368E"/>
    <w:rsid w:val="007A3D5D"/>
    <w:rsid w:val="007A5868"/>
    <w:rsid w:val="007A5894"/>
    <w:rsid w:val="007A78D5"/>
    <w:rsid w:val="007B04CE"/>
    <w:rsid w:val="007B6871"/>
    <w:rsid w:val="007B7A2F"/>
    <w:rsid w:val="007C3D33"/>
    <w:rsid w:val="007C540B"/>
    <w:rsid w:val="007C62E3"/>
    <w:rsid w:val="007D294A"/>
    <w:rsid w:val="007D47D2"/>
    <w:rsid w:val="007D6EC0"/>
    <w:rsid w:val="007D7E1D"/>
    <w:rsid w:val="007F2E20"/>
    <w:rsid w:val="007F3A74"/>
    <w:rsid w:val="007F5B8C"/>
    <w:rsid w:val="00807E90"/>
    <w:rsid w:val="0081146F"/>
    <w:rsid w:val="00814CD9"/>
    <w:rsid w:val="0082139C"/>
    <w:rsid w:val="00823475"/>
    <w:rsid w:val="0082400E"/>
    <w:rsid w:val="00825D6B"/>
    <w:rsid w:val="00831979"/>
    <w:rsid w:val="00831DCB"/>
    <w:rsid w:val="00851352"/>
    <w:rsid w:val="00855C63"/>
    <w:rsid w:val="00861668"/>
    <w:rsid w:val="00863230"/>
    <w:rsid w:val="008717D8"/>
    <w:rsid w:val="0087211A"/>
    <w:rsid w:val="0087215C"/>
    <w:rsid w:val="00873652"/>
    <w:rsid w:val="00875DE7"/>
    <w:rsid w:val="00875F2C"/>
    <w:rsid w:val="008769F2"/>
    <w:rsid w:val="00880A17"/>
    <w:rsid w:val="00880E35"/>
    <w:rsid w:val="00881E68"/>
    <w:rsid w:val="008875FE"/>
    <w:rsid w:val="00887F3C"/>
    <w:rsid w:val="00887F8E"/>
    <w:rsid w:val="00890EFE"/>
    <w:rsid w:val="00891A3E"/>
    <w:rsid w:val="00893C72"/>
    <w:rsid w:val="00895E08"/>
    <w:rsid w:val="00896234"/>
    <w:rsid w:val="00897E43"/>
    <w:rsid w:val="008A0AB2"/>
    <w:rsid w:val="008A3797"/>
    <w:rsid w:val="008A443C"/>
    <w:rsid w:val="008A5B39"/>
    <w:rsid w:val="008B4D31"/>
    <w:rsid w:val="008B6CCC"/>
    <w:rsid w:val="008C2C05"/>
    <w:rsid w:val="008C5738"/>
    <w:rsid w:val="008C7EAD"/>
    <w:rsid w:val="008D0CFE"/>
    <w:rsid w:val="008D20E8"/>
    <w:rsid w:val="008D4ACB"/>
    <w:rsid w:val="008D6152"/>
    <w:rsid w:val="008E0A57"/>
    <w:rsid w:val="008E2F2C"/>
    <w:rsid w:val="008E44E3"/>
    <w:rsid w:val="008F0420"/>
    <w:rsid w:val="008F0643"/>
    <w:rsid w:val="008F0F81"/>
    <w:rsid w:val="008F27BF"/>
    <w:rsid w:val="008F2BEF"/>
    <w:rsid w:val="008F5C70"/>
    <w:rsid w:val="009045C1"/>
    <w:rsid w:val="009142EC"/>
    <w:rsid w:val="009154C3"/>
    <w:rsid w:val="00916C8A"/>
    <w:rsid w:val="00921DF0"/>
    <w:rsid w:val="00923540"/>
    <w:rsid w:val="00925224"/>
    <w:rsid w:val="00926767"/>
    <w:rsid w:val="00926DC5"/>
    <w:rsid w:val="009361D5"/>
    <w:rsid w:val="009428A4"/>
    <w:rsid w:val="00951628"/>
    <w:rsid w:val="009557B6"/>
    <w:rsid w:val="00965616"/>
    <w:rsid w:val="009659F4"/>
    <w:rsid w:val="00966C98"/>
    <w:rsid w:val="00970D60"/>
    <w:rsid w:val="0097109B"/>
    <w:rsid w:val="00974593"/>
    <w:rsid w:val="009747FA"/>
    <w:rsid w:val="00974C74"/>
    <w:rsid w:val="00984840"/>
    <w:rsid w:val="00984E19"/>
    <w:rsid w:val="00987DEF"/>
    <w:rsid w:val="009916A9"/>
    <w:rsid w:val="009960E5"/>
    <w:rsid w:val="009A0679"/>
    <w:rsid w:val="009A2564"/>
    <w:rsid w:val="009A46CF"/>
    <w:rsid w:val="009A7ADC"/>
    <w:rsid w:val="009B2AEB"/>
    <w:rsid w:val="009B2EEA"/>
    <w:rsid w:val="009C19B7"/>
    <w:rsid w:val="009C2C7A"/>
    <w:rsid w:val="009C30A9"/>
    <w:rsid w:val="009C4E2F"/>
    <w:rsid w:val="009D2ABA"/>
    <w:rsid w:val="009D7C51"/>
    <w:rsid w:val="009E0533"/>
    <w:rsid w:val="009E196C"/>
    <w:rsid w:val="009E2762"/>
    <w:rsid w:val="009E4481"/>
    <w:rsid w:val="009F36BF"/>
    <w:rsid w:val="009F6F76"/>
    <w:rsid w:val="00A1045A"/>
    <w:rsid w:val="00A111B6"/>
    <w:rsid w:val="00A146FA"/>
    <w:rsid w:val="00A20A1B"/>
    <w:rsid w:val="00A26D27"/>
    <w:rsid w:val="00A26E19"/>
    <w:rsid w:val="00A320D2"/>
    <w:rsid w:val="00A33A14"/>
    <w:rsid w:val="00A34783"/>
    <w:rsid w:val="00A376EE"/>
    <w:rsid w:val="00A42A99"/>
    <w:rsid w:val="00A5151A"/>
    <w:rsid w:val="00A53BF2"/>
    <w:rsid w:val="00A57E0A"/>
    <w:rsid w:val="00A605E6"/>
    <w:rsid w:val="00A63C58"/>
    <w:rsid w:val="00A64521"/>
    <w:rsid w:val="00A702C3"/>
    <w:rsid w:val="00A74445"/>
    <w:rsid w:val="00A74618"/>
    <w:rsid w:val="00A75F86"/>
    <w:rsid w:val="00A823F6"/>
    <w:rsid w:val="00A93976"/>
    <w:rsid w:val="00AA0A89"/>
    <w:rsid w:val="00AA1597"/>
    <w:rsid w:val="00AA16B3"/>
    <w:rsid w:val="00AA1CD0"/>
    <w:rsid w:val="00AA4FF1"/>
    <w:rsid w:val="00AA6429"/>
    <w:rsid w:val="00AA6FFB"/>
    <w:rsid w:val="00AC01AA"/>
    <w:rsid w:val="00AC09A2"/>
    <w:rsid w:val="00AC3408"/>
    <w:rsid w:val="00AC4F72"/>
    <w:rsid w:val="00AD244F"/>
    <w:rsid w:val="00AE3F0D"/>
    <w:rsid w:val="00AE554F"/>
    <w:rsid w:val="00AF741A"/>
    <w:rsid w:val="00B01ADB"/>
    <w:rsid w:val="00B04161"/>
    <w:rsid w:val="00B056F9"/>
    <w:rsid w:val="00B058A4"/>
    <w:rsid w:val="00B07CC1"/>
    <w:rsid w:val="00B11E3D"/>
    <w:rsid w:val="00B141AE"/>
    <w:rsid w:val="00B17E82"/>
    <w:rsid w:val="00B235B2"/>
    <w:rsid w:val="00B3318A"/>
    <w:rsid w:val="00B34A9C"/>
    <w:rsid w:val="00B4575A"/>
    <w:rsid w:val="00B51658"/>
    <w:rsid w:val="00B550C9"/>
    <w:rsid w:val="00B575BA"/>
    <w:rsid w:val="00B635B1"/>
    <w:rsid w:val="00B67FB7"/>
    <w:rsid w:val="00B76429"/>
    <w:rsid w:val="00B8337B"/>
    <w:rsid w:val="00B83387"/>
    <w:rsid w:val="00B9057C"/>
    <w:rsid w:val="00B956D4"/>
    <w:rsid w:val="00B95CF3"/>
    <w:rsid w:val="00B97446"/>
    <w:rsid w:val="00B97786"/>
    <w:rsid w:val="00BA5225"/>
    <w:rsid w:val="00BA712B"/>
    <w:rsid w:val="00BA7432"/>
    <w:rsid w:val="00BB1A5D"/>
    <w:rsid w:val="00BC1AA0"/>
    <w:rsid w:val="00BC2495"/>
    <w:rsid w:val="00BC6BD7"/>
    <w:rsid w:val="00BC7EB9"/>
    <w:rsid w:val="00BD2643"/>
    <w:rsid w:val="00BD56B1"/>
    <w:rsid w:val="00BD6558"/>
    <w:rsid w:val="00BD70BB"/>
    <w:rsid w:val="00BF24B2"/>
    <w:rsid w:val="00BF3022"/>
    <w:rsid w:val="00BF3214"/>
    <w:rsid w:val="00BF4E4A"/>
    <w:rsid w:val="00BF5573"/>
    <w:rsid w:val="00BF5F8F"/>
    <w:rsid w:val="00C03B66"/>
    <w:rsid w:val="00C03C6B"/>
    <w:rsid w:val="00C04C0A"/>
    <w:rsid w:val="00C0610A"/>
    <w:rsid w:val="00C13A09"/>
    <w:rsid w:val="00C15867"/>
    <w:rsid w:val="00C206A6"/>
    <w:rsid w:val="00C2296D"/>
    <w:rsid w:val="00C23155"/>
    <w:rsid w:val="00C35811"/>
    <w:rsid w:val="00C40C41"/>
    <w:rsid w:val="00C4376B"/>
    <w:rsid w:val="00C45885"/>
    <w:rsid w:val="00C47572"/>
    <w:rsid w:val="00C50F22"/>
    <w:rsid w:val="00C57971"/>
    <w:rsid w:val="00C65BD7"/>
    <w:rsid w:val="00C66957"/>
    <w:rsid w:val="00C71891"/>
    <w:rsid w:val="00C742F3"/>
    <w:rsid w:val="00C76BA4"/>
    <w:rsid w:val="00C83A48"/>
    <w:rsid w:val="00C853E6"/>
    <w:rsid w:val="00C85865"/>
    <w:rsid w:val="00C85E85"/>
    <w:rsid w:val="00C86BE5"/>
    <w:rsid w:val="00C963EB"/>
    <w:rsid w:val="00CA2EAE"/>
    <w:rsid w:val="00CA38C0"/>
    <w:rsid w:val="00CA3B6C"/>
    <w:rsid w:val="00CA4AC1"/>
    <w:rsid w:val="00CB0316"/>
    <w:rsid w:val="00CB0B11"/>
    <w:rsid w:val="00CB5354"/>
    <w:rsid w:val="00CB64F3"/>
    <w:rsid w:val="00CC2F12"/>
    <w:rsid w:val="00CC3AAD"/>
    <w:rsid w:val="00CC3EDD"/>
    <w:rsid w:val="00CC6A14"/>
    <w:rsid w:val="00CC70A3"/>
    <w:rsid w:val="00CC71D4"/>
    <w:rsid w:val="00CD36FA"/>
    <w:rsid w:val="00CD4442"/>
    <w:rsid w:val="00CD53C3"/>
    <w:rsid w:val="00CD574E"/>
    <w:rsid w:val="00CD691E"/>
    <w:rsid w:val="00CE3875"/>
    <w:rsid w:val="00CE4C22"/>
    <w:rsid w:val="00CE69F1"/>
    <w:rsid w:val="00CF41EC"/>
    <w:rsid w:val="00CF5D04"/>
    <w:rsid w:val="00D017B2"/>
    <w:rsid w:val="00D01E73"/>
    <w:rsid w:val="00D04DE4"/>
    <w:rsid w:val="00D063F1"/>
    <w:rsid w:val="00D142C8"/>
    <w:rsid w:val="00D14F22"/>
    <w:rsid w:val="00D17F18"/>
    <w:rsid w:val="00D33BC1"/>
    <w:rsid w:val="00D40054"/>
    <w:rsid w:val="00D4741C"/>
    <w:rsid w:val="00D52646"/>
    <w:rsid w:val="00D54775"/>
    <w:rsid w:val="00D54C69"/>
    <w:rsid w:val="00D56A0D"/>
    <w:rsid w:val="00D57918"/>
    <w:rsid w:val="00D65E73"/>
    <w:rsid w:val="00D73DC6"/>
    <w:rsid w:val="00D74C1A"/>
    <w:rsid w:val="00D754C1"/>
    <w:rsid w:val="00D77393"/>
    <w:rsid w:val="00D77A35"/>
    <w:rsid w:val="00D81B3E"/>
    <w:rsid w:val="00D90B51"/>
    <w:rsid w:val="00D90C70"/>
    <w:rsid w:val="00D90E49"/>
    <w:rsid w:val="00D939E7"/>
    <w:rsid w:val="00D944B0"/>
    <w:rsid w:val="00D96ADE"/>
    <w:rsid w:val="00DA0DEE"/>
    <w:rsid w:val="00DB4828"/>
    <w:rsid w:val="00DC1131"/>
    <w:rsid w:val="00DC3C2C"/>
    <w:rsid w:val="00DC5214"/>
    <w:rsid w:val="00DC6A10"/>
    <w:rsid w:val="00DE657E"/>
    <w:rsid w:val="00DE67EB"/>
    <w:rsid w:val="00DF266B"/>
    <w:rsid w:val="00DF2D41"/>
    <w:rsid w:val="00DF4704"/>
    <w:rsid w:val="00E024AA"/>
    <w:rsid w:val="00E06263"/>
    <w:rsid w:val="00E1073C"/>
    <w:rsid w:val="00E15033"/>
    <w:rsid w:val="00E16280"/>
    <w:rsid w:val="00E216A0"/>
    <w:rsid w:val="00E23359"/>
    <w:rsid w:val="00E2458F"/>
    <w:rsid w:val="00E250F1"/>
    <w:rsid w:val="00E336F7"/>
    <w:rsid w:val="00E3550D"/>
    <w:rsid w:val="00E37E4E"/>
    <w:rsid w:val="00E42BDE"/>
    <w:rsid w:val="00E50B70"/>
    <w:rsid w:val="00E56C83"/>
    <w:rsid w:val="00E60A90"/>
    <w:rsid w:val="00E614E0"/>
    <w:rsid w:val="00E62FAA"/>
    <w:rsid w:val="00E645D3"/>
    <w:rsid w:val="00E64F48"/>
    <w:rsid w:val="00E67D9E"/>
    <w:rsid w:val="00E72C0D"/>
    <w:rsid w:val="00E73F7F"/>
    <w:rsid w:val="00E81EA5"/>
    <w:rsid w:val="00E85409"/>
    <w:rsid w:val="00E85877"/>
    <w:rsid w:val="00E903A9"/>
    <w:rsid w:val="00E93B1D"/>
    <w:rsid w:val="00E94F08"/>
    <w:rsid w:val="00EA20F5"/>
    <w:rsid w:val="00EA429F"/>
    <w:rsid w:val="00EA4F9E"/>
    <w:rsid w:val="00EA63CA"/>
    <w:rsid w:val="00EA6D3B"/>
    <w:rsid w:val="00EB00AD"/>
    <w:rsid w:val="00EB136C"/>
    <w:rsid w:val="00EB3683"/>
    <w:rsid w:val="00EB480E"/>
    <w:rsid w:val="00EB5EC6"/>
    <w:rsid w:val="00EB6A26"/>
    <w:rsid w:val="00EB7FC9"/>
    <w:rsid w:val="00EC1879"/>
    <w:rsid w:val="00EC6F2A"/>
    <w:rsid w:val="00EC7BE9"/>
    <w:rsid w:val="00ED261F"/>
    <w:rsid w:val="00ED27E8"/>
    <w:rsid w:val="00ED7137"/>
    <w:rsid w:val="00EE4C2D"/>
    <w:rsid w:val="00EE5FF2"/>
    <w:rsid w:val="00EF03F0"/>
    <w:rsid w:val="00EF4CED"/>
    <w:rsid w:val="00EF562A"/>
    <w:rsid w:val="00F1056D"/>
    <w:rsid w:val="00F21088"/>
    <w:rsid w:val="00F2773F"/>
    <w:rsid w:val="00F27A65"/>
    <w:rsid w:val="00F27E9C"/>
    <w:rsid w:val="00F31EE8"/>
    <w:rsid w:val="00F327E7"/>
    <w:rsid w:val="00F35746"/>
    <w:rsid w:val="00F362DE"/>
    <w:rsid w:val="00F37D80"/>
    <w:rsid w:val="00F37E69"/>
    <w:rsid w:val="00F447C7"/>
    <w:rsid w:val="00F46BB8"/>
    <w:rsid w:val="00F5211B"/>
    <w:rsid w:val="00F554A9"/>
    <w:rsid w:val="00F60865"/>
    <w:rsid w:val="00F62785"/>
    <w:rsid w:val="00F638FE"/>
    <w:rsid w:val="00F639A7"/>
    <w:rsid w:val="00F716FD"/>
    <w:rsid w:val="00F75083"/>
    <w:rsid w:val="00F80355"/>
    <w:rsid w:val="00F82D0D"/>
    <w:rsid w:val="00F82E8A"/>
    <w:rsid w:val="00F87C43"/>
    <w:rsid w:val="00F91106"/>
    <w:rsid w:val="00F926A8"/>
    <w:rsid w:val="00F97C83"/>
    <w:rsid w:val="00FA1ADE"/>
    <w:rsid w:val="00FA23AE"/>
    <w:rsid w:val="00FA4895"/>
    <w:rsid w:val="00FA4CA1"/>
    <w:rsid w:val="00FB0C81"/>
    <w:rsid w:val="00FB6A56"/>
    <w:rsid w:val="00FC2200"/>
    <w:rsid w:val="00FC2540"/>
    <w:rsid w:val="00FC69D3"/>
    <w:rsid w:val="00FD1170"/>
    <w:rsid w:val="00FD7574"/>
    <w:rsid w:val="00FE41BE"/>
    <w:rsid w:val="00FE66E5"/>
    <w:rsid w:val="00FF0204"/>
    <w:rsid w:val="00FF1066"/>
    <w:rsid w:val="00FF3AED"/>
    <w:rsid w:val="00FF581E"/>
    <w:rsid w:val="00FF5AE2"/>
    <w:rsid w:val="00FF5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EC7041"/>
  <w15:docId w15:val="{AF7EF14F-1FFC-4685-B56D-6D6D6423C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183B45"/>
    <w:rPr>
      <w:sz w:val="22"/>
      <w:szCs w:val="22"/>
      <w:lang w:val="en-GB"/>
    </w:rPr>
  </w:style>
  <w:style w:type="table" w:customStyle="1" w:styleId="TableGrid0">
    <w:name w:val="TableGrid"/>
    <w:rsid w:val="00E94F08"/>
    <w:rPr>
      <w:rFonts w:asciiTheme="minorHAnsi" w:eastAsiaTheme="minorEastAsia" w:hAnsiTheme="minorHAnsi" w:cstheme="minorBidi"/>
      <w:sz w:val="22"/>
      <w:szCs w:val="22"/>
      <w:lang w:val="fi-FI" w:eastAsia="fi-F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UNEP/OzL.Pro/ExCom/82/58</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186F4D10-4D6B-4F81-9AA0-FAAE6A1F9156}"/>
</file>

<file path=customXml/itemProps2.xml><?xml version="1.0" encoding="utf-8"?>
<ds:datastoreItem xmlns:ds="http://schemas.openxmlformats.org/officeDocument/2006/customXml" ds:itemID="{12AA2452-4B06-451E-9CBA-FA5F11470709}"/>
</file>

<file path=customXml/itemProps3.xml><?xml version="1.0" encoding="utf-8"?>
<ds:datastoreItem xmlns:ds="http://schemas.openxmlformats.org/officeDocument/2006/customXml" ds:itemID="{0F844340-A36A-46D2-B00A-E0B99D5D1DFC}"/>
</file>

<file path=customXml/itemProps4.xml><?xml version="1.0" encoding="utf-8"?>
<ds:datastoreItem xmlns:ds="http://schemas.openxmlformats.org/officeDocument/2006/customXml" ds:itemID="{A3F61AEB-BD4B-4585-ACAD-896F1D60F74F}"/>
</file>

<file path=docProps/app.xml><?xml version="1.0" encoding="utf-8"?>
<Properties xmlns="http://schemas.openxmlformats.org/officeDocument/2006/extended-properties" xmlns:vt="http://schemas.openxmlformats.org/officeDocument/2006/docPropsVTypes">
  <Template>Eec82G</Template>
  <TotalTime>0</TotalTime>
  <Pages>7</Pages>
  <Words>2217</Words>
  <Characters>12576</Characters>
  <Application>Microsoft Office Word</Application>
  <DocSecurity>0</DocSecurity>
  <Lines>465</Lines>
  <Paragraphs>284</Paragraphs>
  <ScaleCrop>false</ScaleCrop>
  <HeadingPairs>
    <vt:vector size="2" baseType="variant">
      <vt:variant>
        <vt:lpstr>Title</vt:lpstr>
      </vt:variant>
      <vt:variant>
        <vt:i4>1</vt:i4>
      </vt:variant>
    </vt:vector>
  </HeadingPairs>
  <TitlesOfParts>
    <vt:vector size="1" baseType="lpstr">
      <vt:lpstr>Project proposal: Sudan (the)</vt:lpstr>
    </vt:vector>
  </TitlesOfParts>
  <Company>UNMFS</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Sudan (the)</dc:title>
  <dc:subject>82nd ExCom</dc:subject>
  <dc:creator>Patricia Chau</dc:creator>
  <cp:keywords/>
  <dc:description/>
  <cp:lastModifiedBy>Martine Chery</cp:lastModifiedBy>
  <cp:revision>2</cp:revision>
  <cp:lastPrinted>2018-11-12T22:38:00Z</cp:lastPrinted>
  <dcterms:created xsi:type="dcterms:W3CDTF">2018-11-12T22:45:00Z</dcterms:created>
  <dcterms:modified xsi:type="dcterms:W3CDTF">2018-11-12T22:45:00Z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UNEP/OzL.Pro/ExCom/82/58</vt:lpwstr>
  </property>
  <property fmtid="{D5CDD505-2E9C-101B-9397-08002B2CF9AE}" pid="3" name="Revision date">
    <vt:lpwstr>11/12/2018</vt:lpwstr>
  </property>
  <property fmtid="{D5CDD505-2E9C-101B-9397-08002B2CF9AE}" pid="4" name="ContentTypeId">
    <vt:lpwstr>0x010100E84C8415FE8D8F42AA10616BA921B3F7</vt:lpwstr>
  </property>
</Properties>
</file>