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70" w:type="dxa"/>
        <w:tblInd w:w="-450" w:type="dxa"/>
        <w:tblLayout w:type="fixed"/>
        <w:tblLook w:val="0000" w:firstRow="0" w:lastRow="0" w:firstColumn="0" w:lastColumn="0" w:noHBand="0" w:noVBand="0"/>
      </w:tblPr>
      <w:tblGrid>
        <w:gridCol w:w="4860"/>
        <w:gridCol w:w="18"/>
        <w:gridCol w:w="3312"/>
        <w:gridCol w:w="1980"/>
      </w:tblGrid>
      <w:tr w:rsidR="00851EB9" w14:paraId="7B15FED5" w14:textId="77777777" w:rsidTr="0024534E">
        <w:trPr>
          <w:trHeight w:val="720"/>
        </w:trPr>
        <w:tc>
          <w:tcPr>
            <w:tcW w:w="4878" w:type="dxa"/>
            <w:gridSpan w:val="2"/>
            <w:tcBorders>
              <w:bottom w:val="single" w:sz="18" w:space="0" w:color="auto"/>
            </w:tcBorders>
          </w:tcPr>
          <w:p w14:paraId="5DC04504" w14:textId="6B723F70" w:rsidR="00851EB9" w:rsidRDefault="00851EB9" w:rsidP="0024534E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 w:rsidR="006534A9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292" w:type="dxa"/>
            <w:gridSpan w:val="2"/>
            <w:tcBorders>
              <w:bottom w:val="single" w:sz="18" w:space="0" w:color="auto"/>
            </w:tcBorders>
          </w:tcPr>
          <w:p w14:paraId="34249933" w14:textId="11C8568D" w:rsidR="00851EB9" w:rsidRDefault="00851EB9" w:rsidP="0024534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6534A9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851EB9" w14:paraId="69C8B0E3" w14:textId="77777777" w:rsidTr="002453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86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5DE3242" w14:textId="77777777" w:rsidR="00851EB9" w:rsidRDefault="00851EB9" w:rsidP="0024534E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Distr.</w:t>
            </w:r>
          </w:p>
          <w:p w14:paraId="083AD1A4" w14:textId="77777777" w:rsidR="00851EB9" w:rsidRDefault="00851EB9" w:rsidP="0024534E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538934E1" w14:textId="77777777" w:rsidR="00851EB9" w:rsidRDefault="00851EB9" w:rsidP="0024534E">
            <w:pPr>
              <w:jc w:val="left"/>
              <w:rPr>
                <w:lang w:val="en-US" w:bidi="ar-LB"/>
              </w:rPr>
            </w:pPr>
          </w:p>
          <w:p w14:paraId="50F4DA0D" w14:textId="35C0C323" w:rsidR="00851EB9" w:rsidRPr="00CD129D" w:rsidRDefault="00851EB9" w:rsidP="00851EB9">
            <w:pPr>
              <w:rPr>
                <w:lang w:bidi="ar-LB"/>
              </w:rPr>
            </w:pPr>
            <w:r>
              <w:rPr>
                <w:lang w:bidi="ar-LB"/>
              </w:rPr>
              <w:fldChar w:fldCharType="begin"/>
            </w:r>
            <w:r>
              <w:rPr>
                <w:lang w:bidi="ar-LB"/>
              </w:rPr>
              <w:instrText xml:space="preserve"> DOCPROPERTY "Document number"  \* MERGEFORMAT </w:instrText>
            </w:r>
            <w:r>
              <w:rPr>
                <w:lang w:bidi="ar-LB"/>
              </w:rPr>
              <w:fldChar w:fldCharType="separate"/>
            </w:r>
            <w:r w:rsidR="00C75C07">
              <w:rPr>
                <w:lang w:bidi="ar-LB"/>
              </w:rPr>
              <w:t>UNEP/</w:t>
            </w:r>
            <w:proofErr w:type="spellStart"/>
            <w:r w:rsidR="00C75C07">
              <w:rPr>
                <w:lang w:bidi="ar-LB"/>
              </w:rPr>
              <w:t>OzL.Pro</w:t>
            </w:r>
            <w:proofErr w:type="spellEnd"/>
            <w:r w:rsidR="00C75C07">
              <w:rPr>
                <w:lang w:bidi="ar-LB"/>
              </w:rPr>
              <w:t>/ExCom/95/22</w:t>
            </w:r>
            <w:r>
              <w:rPr>
                <w:lang w:bidi="ar-LB"/>
              </w:rPr>
              <w:fldChar w:fldCharType="end"/>
            </w:r>
          </w:p>
          <w:p w14:paraId="5C57A21A" w14:textId="5A84E95A" w:rsidR="00851EB9" w:rsidRDefault="006A09F6" w:rsidP="0024534E">
            <w:pPr>
              <w:jc w:val="left"/>
              <w:rPr>
                <w:lang w:val="en-GB" w:bidi="ar-LB"/>
              </w:rPr>
            </w:pPr>
            <w:r w:rsidRPr="000238C9">
              <w:rPr>
                <w:lang w:val="en-GB" w:bidi="ar-LB"/>
              </w:rPr>
              <w:fldChar w:fldCharType="begin"/>
            </w:r>
            <w:r w:rsidRPr="000238C9">
              <w:rPr>
                <w:lang w:val="en-GB" w:bidi="ar-LB"/>
              </w:rPr>
              <w:instrText xml:space="preserve"> DOCPROPERTY "Revision date" \@ "d MMMM YYYY"  \* MERGEFORMAT </w:instrText>
            </w:r>
            <w:r w:rsidRPr="000238C9">
              <w:rPr>
                <w:lang w:val="en-GB" w:bidi="ar-LB"/>
              </w:rPr>
              <w:fldChar w:fldCharType="separate"/>
            </w:r>
            <w:r w:rsidR="00AF1622">
              <w:rPr>
                <w:lang w:val="en-GB" w:bidi="ar-LB"/>
              </w:rPr>
              <w:t>29 October</w:t>
            </w:r>
            <w:r w:rsidR="006534A9">
              <w:rPr>
                <w:lang w:val="en-GB" w:bidi="ar-LB"/>
              </w:rPr>
              <w:t xml:space="preserve"> </w:t>
            </w:r>
            <w:r>
              <w:rPr>
                <w:lang w:val="en-GB" w:bidi="ar-LB"/>
              </w:rPr>
              <w:t>2024</w:t>
            </w:r>
            <w:r w:rsidRPr="000238C9">
              <w:rPr>
                <w:lang w:val="en-GB" w:bidi="ar-LB"/>
              </w:rPr>
              <w:fldChar w:fldCharType="end"/>
            </w:r>
          </w:p>
          <w:p w14:paraId="52EFC42F" w14:textId="77777777" w:rsidR="006A09F6" w:rsidRDefault="006A09F6" w:rsidP="0024534E">
            <w:pPr>
              <w:jc w:val="left"/>
              <w:rPr>
                <w:rtl/>
                <w:lang w:val="en-US" w:bidi="ar-LB"/>
              </w:rPr>
            </w:pPr>
          </w:p>
          <w:p w14:paraId="28F2B130" w14:textId="77777777" w:rsidR="00851EB9" w:rsidRDefault="00851EB9" w:rsidP="0024534E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01844DF1" w14:textId="608A5E54" w:rsidR="00851EB9" w:rsidRDefault="00851EB9" w:rsidP="0024534E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</w:t>
            </w:r>
            <w:r w:rsidR="006534A9">
              <w:rPr>
                <w:lang w:val="en-US" w:bidi="ar-LB"/>
              </w:rPr>
              <w:t xml:space="preserve"> </w:t>
            </w:r>
            <w:r>
              <w:rPr>
                <w:lang w:val="en-US" w:bidi="ar-LB"/>
              </w:rPr>
              <w:t>ENGLISH</w:t>
            </w:r>
          </w:p>
        </w:tc>
        <w:tc>
          <w:tcPr>
            <w:tcW w:w="333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BAEBF50" w14:textId="77777777" w:rsidR="00851EB9" w:rsidRDefault="00851EB9" w:rsidP="0024534E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09EE32B7" w14:textId="503E5004" w:rsidR="00851EB9" w:rsidRDefault="00851EB9" w:rsidP="0024534E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</w:t>
            </w:r>
            <w:r w:rsidR="006534A9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121C3C79" w14:textId="77777777" w:rsidR="00851EB9" w:rsidRDefault="00851EB9" w:rsidP="0024534E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048A4F4" w14:textId="77777777" w:rsidR="00851EB9" w:rsidRDefault="00851EB9" w:rsidP="0024534E">
            <w:pPr>
              <w:rPr>
                <w:caps/>
                <w:lang w:val="en-US" w:bidi="ar-LB"/>
              </w:rPr>
            </w:pPr>
            <w:r>
              <w:rPr>
                <w:noProof/>
                <w:lang w:eastAsia="en-CA" w:bidi="ar-LB"/>
              </w:rPr>
              <w:drawing>
                <wp:anchor distT="0" distB="0" distL="114300" distR="114300" simplePos="0" relativeHeight="251661312" behindDoc="1" locked="0" layoutInCell="0" allowOverlap="1" wp14:anchorId="451EF5D5" wp14:editId="4FC9BF2D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712337413" name="Picture 1712337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DED0AEB" w14:textId="77777777" w:rsidR="00851EB9" w:rsidRDefault="00851EB9" w:rsidP="0024534E">
            <w:pPr>
              <w:rPr>
                <w:lang w:val="en-US" w:bidi="ar-LB"/>
              </w:rPr>
            </w:pPr>
            <w:r>
              <w:rPr>
                <w:noProof/>
                <w:lang w:eastAsia="en-CA" w:bidi="ar-LB"/>
              </w:rPr>
              <w:drawing>
                <wp:anchor distT="0" distB="0" distL="114300" distR="114300" simplePos="0" relativeHeight="251662336" behindDoc="0" locked="0" layoutInCell="0" allowOverlap="1" wp14:anchorId="09B7F02D" wp14:editId="7085A51E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336D44C" w14:textId="77777777" w:rsidR="00851EB9" w:rsidRDefault="00851EB9" w:rsidP="00851EB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797B4DA9" w14:textId="52B97B4A" w:rsidR="00851EB9" w:rsidRPr="007F5774" w:rsidRDefault="00851EB9" w:rsidP="00851EB9">
      <w:pPr>
        <w:pStyle w:val="Caption"/>
        <w:ind w:right="180"/>
        <w:jc w:val="both"/>
        <w:rPr>
          <w:bCs/>
          <w:sz w:val="28"/>
          <w:szCs w:val="28"/>
          <w:rtl/>
          <w:lang w:val="en-CA" w:eastAsia="en-US" w:bidi="ar-LB"/>
        </w:rPr>
      </w:pPr>
      <w:r w:rsidRPr="007F5774">
        <w:rPr>
          <w:bCs/>
          <w:sz w:val="28"/>
          <w:szCs w:val="28"/>
          <w:rtl/>
          <w:lang w:val="en-CA" w:eastAsia="en-US" w:bidi="ar-LB"/>
        </w:rPr>
        <w:t>اللجنــة</w:t>
      </w:r>
      <w:r w:rsidR="006534A9">
        <w:rPr>
          <w:bCs/>
          <w:sz w:val="28"/>
          <w:szCs w:val="28"/>
          <w:rtl/>
          <w:lang w:val="en-CA" w:eastAsia="en-US" w:bidi="ar-LB"/>
        </w:rPr>
        <w:t xml:space="preserve"> </w:t>
      </w:r>
      <w:r w:rsidRPr="007F5774">
        <w:rPr>
          <w:bCs/>
          <w:sz w:val="28"/>
          <w:szCs w:val="28"/>
          <w:rtl/>
          <w:lang w:val="en-CA" w:eastAsia="en-US" w:bidi="ar-LB"/>
        </w:rPr>
        <w:t>التنفيـذيــــة</w:t>
      </w:r>
      <w:r w:rsidR="006534A9">
        <w:rPr>
          <w:bCs/>
          <w:sz w:val="28"/>
          <w:szCs w:val="28"/>
          <w:rtl/>
          <w:lang w:val="en-CA" w:eastAsia="en-US" w:bidi="ar-LB"/>
        </w:rPr>
        <w:t xml:space="preserve"> </w:t>
      </w:r>
      <w:r w:rsidRPr="007F5774">
        <w:rPr>
          <w:bCs/>
          <w:sz w:val="28"/>
          <w:szCs w:val="28"/>
          <w:rtl/>
          <w:lang w:val="en-CA" w:eastAsia="en-US" w:bidi="ar-LB"/>
        </w:rPr>
        <w:t>للصنــدوق</w:t>
      </w:r>
      <w:r w:rsidR="006534A9">
        <w:rPr>
          <w:bCs/>
          <w:sz w:val="28"/>
          <w:szCs w:val="28"/>
          <w:rtl/>
          <w:lang w:val="en-CA" w:eastAsia="en-US" w:bidi="ar-LB"/>
        </w:rPr>
        <w:t xml:space="preserve"> </w:t>
      </w:r>
      <w:r w:rsidRPr="007F5774">
        <w:rPr>
          <w:bCs/>
          <w:sz w:val="28"/>
          <w:szCs w:val="28"/>
          <w:rtl/>
          <w:lang w:val="en-CA" w:eastAsia="en-US" w:bidi="ar-LB"/>
        </w:rPr>
        <w:t>المــتعــدد</w:t>
      </w:r>
      <w:r w:rsidR="006534A9">
        <w:rPr>
          <w:bCs/>
          <w:sz w:val="28"/>
          <w:szCs w:val="28"/>
          <w:rtl/>
          <w:lang w:val="en-CA" w:eastAsia="en-US" w:bidi="ar-LB"/>
        </w:rPr>
        <w:t xml:space="preserve"> </w:t>
      </w:r>
      <w:r w:rsidRPr="007F5774">
        <w:rPr>
          <w:bCs/>
          <w:sz w:val="28"/>
          <w:szCs w:val="28"/>
          <w:rtl/>
          <w:lang w:val="en-CA" w:eastAsia="en-US" w:bidi="ar-LB"/>
        </w:rPr>
        <w:t>الأطـــراف</w:t>
      </w:r>
    </w:p>
    <w:p w14:paraId="0A5F355F" w14:textId="7055DE02" w:rsidR="00851EB9" w:rsidRPr="00E85737" w:rsidRDefault="00851EB9" w:rsidP="00851EB9">
      <w:pPr>
        <w:bidi/>
        <w:ind w:left="180" w:hanging="180"/>
        <w:jc w:val="lowKashida"/>
        <w:rPr>
          <w:b/>
          <w:bCs/>
          <w:sz w:val="28"/>
          <w:szCs w:val="28"/>
          <w:rtl/>
          <w:lang w:bidi="ar-LB"/>
        </w:rPr>
      </w:pPr>
      <w:r w:rsidRPr="00E85737">
        <w:rPr>
          <w:b/>
          <w:bCs/>
          <w:sz w:val="28"/>
          <w:szCs w:val="28"/>
          <w:rtl/>
          <w:lang w:bidi="ar-LB"/>
        </w:rPr>
        <w:t>لتنفيـــذ</w:t>
      </w:r>
      <w:r w:rsidR="006534A9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بروتوكـول</w:t>
      </w:r>
      <w:r w:rsidR="006534A9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مونتريــال</w:t>
      </w:r>
      <w:r w:rsidR="006534A9">
        <w:rPr>
          <w:b/>
          <w:bCs/>
          <w:sz w:val="28"/>
          <w:szCs w:val="28"/>
          <w:rtl/>
          <w:lang w:bidi="ar-LB"/>
        </w:rPr>
        <w:t xml:space="preserve"> </w:t>
      </w:r>
    </w:p>
    <w:p w14:paraId="018F436D" w14:textId="11B911AC" w:rsidR="00851EB9" w:rsidRPr="00D9322D" w:rsidRDefault="00851EB9" w:rsidP="00851EB9">
      <w:pPr>
        <w:bidi/>
        <w:jc w:val="left"/>
        <w:rPr>
          <w:sz w:val="28"/>
          <w:szCs w:val="28"/>
          <w:rtl/>
          <w:lang w:bidi="ar-LB"/>
        </w:rPr>
      </w:pPr>
      <w:r>
        <w:rPr>
          <w:sz w:val="28"/>
          <w:szCs w:val="28"/>
          <w:rtl/>
          <w:lang w:bidi="ar-LB"/>
        </w:rPr>
        <w:t>الاجتماع</w:t>
      </w:r>
      <w:r w:rsidR="006534A9">
        <w:rPr>
          <w:sz w:val="28"/>
          <w:szCs w:val="28"/>
          <w:rtl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الخامس</w:t>
      </w:r>
      <w:r w:rsidR="006534A9">
        <w:rPr>
          <w:sz w:val="28"/>
          <w:szCs w:val="28"/>
          <w:rtl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والتسعون</w:t>
      </w:r>
    </w:p>
    <w:p w14:paraId="701A4BC4" w14:textId="562BEFDD" w:rsidR="00851EB9" w:rsidRPr="00A477F7" w:rsidRDefault="00851EB9" w:rsidP="00C75AB1">
      <w:pPr>
        <w:bidi/>
        <w:jc w:val="left"/>
        <w:rPr>
          <w:sz w:val="28"/>
          <w:szCs w:val="28"/>
          <w:lang w:bidi="ar-LB"/>
        </w:rPr>
      </w:pPr>
      <w:r w:rsidRPr="00A477F7">
        <w:rPr>
          <w:sz w:val="28"/>
          <w:szCs w:val="28"/>
          <w:rtl/>
          <w:lang w:bidi="ar-LB"/>
        </w:rPr>
        <w:t>مونتريال،</w:t>
      </w:r>
      <w:r w:rsidR="006534A9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4</w:t>
      </w:r>
      <w:r w:rsidR="006534A9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-</w:t>
      </w:r>
      <w:r w:rsidR="006534A9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8</w:t>
      </w:r>
      <w:r w:rsidR="006534A9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ديسمبر/</w:t>
      </w:r>
      <w:r w:rsidR="006534A9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كانون</w:t>
      </w:r>
      <w:r w:rsidR="006534A9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الاول</w:t>
      </w:r>
      <w:r w:rsidR="006534A9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2024</w:t>
      </w:r>
    </w:p>
    <w:p w14:paraId="3BD98DA0" w14:textId="39857580" w:rsidR="00851EB9" w:rsidRPr="00F41318" w:rsidRDefault="00851EB9" w:rsidP="00851EB9">
      <w:pPr>
        <w:bidi/>
        <w:jc w:val="left"/>
        <w:rPr>
          <w:sz w:val="28"/>
          <w:szCs w:val="28"/>
          <w:rtl/>
          <w:lang w:val="en-US" w:eastAsia="zh-CN" w:bidi="ar-LB"/>
        </w:rPr>
      </w:pPr>
      <w:r w:rsidRPr="00F41318">
        <w:rPr>
          <w:sz w:val="28"/>
          <w:szCs w:val="28"/>
          <w:rtl/>
          <w:lang w:val="en-US" w:eastAsia="zh-CN" w:bidi="ar-LB"/>
        </w:rPr>
        <w:t>البند</w:t>
      </w:r>
      <w:r w:rsidR="006534A9">
        <w:rPr>
          <w:sz w:val="28"/>
          <w:szCs w:val="28"/>
          <w:rtl/>
          <w:lang w:val="en-US" w:eastAsia="zh-CN" w:bidi="ar-LB"/>
        </w:rPr>
        <w:t xml:space="preserve"> </w:t>
      </w:r>
      <w:r>
        <w:rPr>
          <w:sz w:val="28"/>
          <w:szCs w:val="28"/>
          <w:rtl/>
          <w:lang w:val="en-US" w:eastAsia="zh-CN" w:bidi="ar-LB"/>
        </w:rPr>
        <w:t>7</w:t>
      </w:r>
      <w:r w:rsidRPr="00F41318">
        <w:rPr>
          <w:sz w:val="28"/>
          <w:szCs w:val="28"/>
          <w:rtl/>
          <w:lang w:val="en-US" w:eastAsia="zh-CN" w:bidi="ar-LB"/>
        </w:rPr>
        <w:t>(</w:t>
      </w:r>
      <w:r>
        <w:rPr>
          <w:sz w:val="28"/>
          <w:szCs w:val="28"/>
          <w:rtl/>
          <w:lang w:val="en-US" w:eastAsia="zh-CN" w:bidi="ar-LB"/>
        </w:rPr>
        <w:t>ج</w:t>
      </w:r>
      <w:r w:rsidRPr="00F41318">
        <w:rPr>
          <w:sz w:val="28"/>
          <w:szCs w:val="28"/>
          <w:rtl/>
          <w:lang w:val="en-US" w:eastAsia="zh-CN" w:bidi="ar-LB"/>
        </w:rPr>
        <w:t>)</w:t>
      </w:r>
      <w:r w:rsidR="006534A9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من</w:t>
      </w:r>
      <w:r w:rsidR="006534A9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جدول</w:t>
      </w:r>
      <w:r w:rsidR="006534A9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الأعمال</w:t>
      </w:r>
      <w:r w:rsidR="006534A9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المؤقت</w:t>
      </w:r>
      <w:r w:rsidRPr="00F41318">
        <w:rPr>
          <w:rStyle w:val="FootnoteReference"/>
          <w:sz w:val="28"/>
          <w:szCs w:val="28"/>
          <w:rtl/>
          <w:lang w:val="en-US" w:eastAsia="zh-CN" w:bidi="ar-LB"/>
        </w:rPr>
        <w:footnoteReference w:id="2"/>
      </w:r>
    </w:p>
    <w:p w14:paraId="241AF60A" w14:textId="77777777" w:rsidR="00851EB9" w:rsidRPr="003A10B6" w:rsidRDefault="00851EB9" w:rsidP="00851EB9">
      <w:pPr>
        <w:bidi/>
        <w:rPr>
          <w:sz w:val="26"/>
          <w:szCs w:val="26"/>
          <w:rtl/>
          <w:lang w:bidi="ar-LB"/>
        </w:rPr>
      </w:pPr>
    </w:p>
    <w:p w14:paraId="395D98FA" w14:textId="77777777" w:rsidR="00851EB9" w:rsidRPr="00F47FFA" w:rsidRDefault="00851EB9" w:rsidP="005561AD">
      <w:pPr>
        <w:bidi/>
        <w:rPr>
          <w:sz w:val="26"/>
          <w:szCs w:val="26"/>
          <w:lang w:bidi="ar-LB"/>
        </w:rPr>
      </w:pPr>
    </w:p>
    <w:p w14:paraId="72463FDC" w14:textId="4375AC03" w:rsidR="00851EB9" w:rsidRPr="00F7453C" w:rsidRDefault="00851EB9" w:rsidP="00851EB9">
      <w:pPr>
        <w:widowControl w:val="0"/>
        <w:bidi/>
        <w:jc w:val="center"/>
        <w:rPr>
          <w:rFonts w:asciiTheme="majorBidi" w:hAnsiTheme="majorBidi" w:cstheme="majorBidi"/>
          <w:b/>
          <w:bCs/>
          <w:sz w:val="28"/>
          <w:szCs w:val="28"/>
          <w:lang w:bidi="ar-LB"/>
        </w:rPr>
      </w:pPr>
      <w:r w:rsidRPr="00F7453C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تقرير</w:t>
      </w:r>
      <w:r w:rsidR="006534A9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 w:rsidRPr="00F7453C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إنجاز</w:t>
      </w:r>
      <w:r w:rsidR="006534A9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 w:rsidRPr="00F7453C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المشروعات</w:t>
      </w:r>
      <w:r w:rsidR="006534A9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 w:rsidRPr="00F7453C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المجمع</w:t>
      </w:r>
      <w:r w:rsidR="006534A9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 w:rsidRPr="00F7453C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لعام</w:t>
      </w:r>
      <w:r w:rsidR="006534A9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 w:rsidRPr="00F7453C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2024</w:t>
      </w:r>
      <w:r w:rsidR="006534A9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</w:p>
    <w:p w14:paraId="52BFD670" w14:textId="163C86A6" w:rsidR="00851EB9" w:rsidRPr="00851EB9" w:rsidRDefault="00851EB9" w:rsidP="00851EB9">
      <w:pPr>
        <w:widowControl w:val="0"/>
        <w:bidi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</w:pPr>
      <w:r w:rsidRPr="00F7453C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(الجزء</w:t>
      </w:r>
      <w:r w:rsidR="006534A9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الثاني</w:t>
      </w:r>
      <w:r w:rsidRPr="00F7453C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)</w:t>
      </w:r>
    </w:p>
    <w:p w14:paraId="24926061" w14:textId="77777777" w:rsidR="00851EB9" w:rsidRPr="007F5774" w:rsidRDefault="00851EB9" w:rsidP="00851EB9">
      <w:pPr>
        <w:pStyle w:val="StyleHeader4Para4Left0Firstline0"/>
        <w:numPr>
          <w:ilvl w:val="0"/>
          <w:numId w:val="0"/>
        </w:numPr>
        <w:bidi/>
        <w:spacing w:after="0"/>
        <w:rPr>
          <w:b/>
          <w:sz w:val="26"/>
          <w:szCs w:val="26"/>
          <w:lang w:bidi="ar-LB"/>
        </w:rPr>
      </w:pPr>
    </w:p>
    <w:p w14:paraId="1E882CFA" w14:textId="77777777" w:rsidR="00851EB9" w:rsidRPr="00BE4688" w:rsidRDefault="00851EB9" w:rsidP="006534A9">
      <w:pPr>
        <w:pStyle w:val="Title1"/>
        <w:bidi/>
        <w:spacing w:after="240"/>
        <w:jc w:val="both"/>
        <w:rPr>
          <w:b w:val="0"/>
          <w:bCs/>
          <w:caps w:val="0"/>
          <w:sz w:val="26"/>
          <w:szCs w:val="26"/>
          <w:rtl/>
          <w:lang w:val="en-US" w:bidi="ar-LB"/>
        </w:rPr>
      </w:pPr>
      <w:r w:rsidRPr="00BE4688">
        <w:rPr>
          <w:b w:val="0"/>
          <w:bCs/>
          <w:caps w:val="0"/>
          <w:sz w:val="26"/>
          <w:szCs w:val="26"/>
          <w:rtl/>
          <w:lang w:val="en-US" w:bidi="ar-LB"/>
        </w:rPr>
        <w:t>مقدمة</w:t>
      </w:r>
    </w:p>
    <w:p w14:paraId="3776C5B5" w14:textId="3A11D36C" w:rsidR="00851EB9" w:rsidRPr="00851EB9" w:rsidRDefault="00993A69" w:rsidP="006534A9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993A69">
        <w:rPr>
          <w:sz w:val="26"/>
          <w:szCs w:val="26"/>
          <w:rtl/>
          <w:lang w:bidi="ar-LB"/>
        </w:rPr>
        <w:t>وفقاً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للممارسة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المعمول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بها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لإعداد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تقرير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إنجاز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المشروعات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المجمعة،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تم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إرسال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القائمة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التي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تتضمن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تقارير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إنجاز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المشروعات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المجمعة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المعلقة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والتي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لم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يتم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تقديمها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بعد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للاجتماع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الخامس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والتسعين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إلى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الوكالات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الثنائية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والمنفذة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أولاً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يوليو/تموز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2024،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وتليها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قائمة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محدثة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سبتمبر/أيلول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2024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مع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مراعاة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الطلبات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المقدمة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بالفعل.</w:t>
      </w:r>
    </w:p>
    <w:p w14:paraId="39421287" w14:textId="6A401BC4" w:rsidR="00851EB9" w:rsidRDefault="00993A69" w:rsidP="006534A9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993A69">
        <w:rPr>
          <w:sz w:val="26"/>
          <w:szCs w:val="26"/>
          <w:rtl/>
          <w:lang w:bidi="ar-LB"/>
        </w:rPr>
        <w:t>عملاً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بالمقرر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94/14(ب)،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طلب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كبير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مسؤولي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الرصد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والتقييم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الوكالات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تقديم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أسباب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عدم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تقديم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تقارير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إنجاز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المشروعات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المستحقة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للاجتماع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الخامس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والتسعين،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حيثما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ينطبق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ذلك</w:t>
      </w:r>
      <w:r>
        <w:rPr>
          <w:rStyle w:val="FootnoteReference"/>
          <w:sz w:val="26"/>
          <w:szCs w:val="26"/>
          <w:rtl/>
          <w:lang w:bidi="ar-LB"/>
        </w:rPr>
        <w:footnoteReference w:id="3"/>
      </w:r>
      <w:r w:rsidRPr="00993A69">
        <w:rPr>
          <w:sz w:val="26"/>
          <w:szCs w:val="26"/>
          <w:rtl/>
          <w:lang w:bidi="ar-LB"/>
        </w:rPr>
        <w:t>.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وقد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تنوعت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هذه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الأسباب،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حيث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شملت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التأخير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تسليم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المعدات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الموردين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وقضايا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ذات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صلة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بالمشتريات،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ومشاكل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تركيب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المعدات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وتشغيلها،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وقضايا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التأشيرات،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وظروف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الطقس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البلاد،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والقضايا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السياسية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والأمنية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التي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أدت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إلى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إغلاق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الحدود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وتعقيد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شحن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المعدات،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وكلها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تسببت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تأخير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إنجاز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المشروع.</w:t>
      </w:r>
    </w:p>
    <w:p w14:paraId="068A224C" w14:textId="4376D58F" w:rsidR="00993A69" w:rsidRPr="00851EB9" w:rsidRDefault="00993A69" w:rsidP="006534A9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993A69">
        <w:rPr>
          <w:sz w:val="26"/>
          <w:szCs w:val="26"/>
          <w:rtl/>
          <w:lang w:bidi="ar-LB"/>
        </w:rPr>
        <w:t>تم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تقديم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ما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مجموعه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ثمانية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تقارير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تقارير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إنجاز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المشروعات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الخاصة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بمشاريع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الاتفاقات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المتعددة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السنوات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بعد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الاجتماع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الرابع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والتسعين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بحلول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الموعد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النهائي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المتفق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عليه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للنظر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فيه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الاجتماع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الخامس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والتسعين،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النحو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الوراد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المرفق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الأول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هذه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الوثيقة.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وهي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تتعلق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بخطط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إدارة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إزالة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المواد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الهيدروكلوروفلوروكربونية،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سبعة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منها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للمرحلة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الأولى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وواحدة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للمرحلة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الثانية.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ولم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يتم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تلقي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أي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مقترحات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بشأن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مشاريع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فردية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لهذا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التقرير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993A69">
        <w:rPr>
          <w:sz w:val="26"/>
          <w:szCs w:val="26"/>
          <w:rtl/>
          <w:lang w:bidi="ar-LB"/>
        </w:rPr>
        <w:t>المجمع.</w:t>
      </w:r>
    </w:p>
    <w:p w14:paraId="4F1A3787" w14:textId="2B8584A0" w:rsidR="00851EB9" w:rsidRPr="00A63ECB" w:rsidRDefault="00851EB9" w:rsidP="00851EB9">
      <w:pPr>
        <w:pStyle w:val="ListParagraph"/>
        <w:bidi/>
        <w:spacing w:after="240" w:line="288" w:lineRule="auto"/>
        <w:ind w:left="0"/>
        <w:contextualSpacing w:val="0"/>
        <w:rPr>
          <w:b/>
          <w:bCs/>
          <w:sz w:val="26"/>
          <w:szCs w:val="26"/>
          <w:rtl/>
          <w:lang w:bidi="ar-LB"/>
        </w:rPr>
      </w:pPr>
      <w:r w:rsidRPr="00A63ECB">
        <w:rPr>
          <w:b/>
          <w:bCs/>
          <w:sz w:val="26"/>
          <w:szCs w:val="26"/>
          <w:rtl/>
          <w:lang w:bidi="ar-LB"/>
        </w:rPr>
        <w:lastRenderedPageBreak/>
        <w:t>أولاً-</w:t>
      </w:r>
      <w:r w:rsidR="006534A9">
        <w:rPr>
          <w:b/>
          <w:bCs/>
          <w:sz w:val="26"/>
          <w:szCs w:val="26"/>
          <w:rtl/>
          <w:lang w:bidi="ar-LB"/>
        </w:rPr>
        <w:t xml:space="preserve"> </w:t>
      </w:r>
      <w:r w:rsidR="00A63ECB" w:rsidRPr="00A63ECB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موجز</w:t>
      </w:r>
      <w:r w:rsidR="006534A9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A63ECB" w:rsidRPr="00A63ECB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المعلومات</w:t>
      </w:r>
      <w:r w:rsidR="006534A9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A63ECB" w:rsidRPr="00A63ECB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المستمدة</w:t>
      </w:r>
      <w:r w:rsidR="006534A9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A63ECB" w:rsidRPr="00A63ECB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من</w:t>
      </w:r>
      <w:r w:rsidR="006534A9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A63ECB" w:rsidRPr="00A63ECB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تقارير</w:t>
      </w:r>
      <w:r w:rsidR="006534A9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A63ECB" w:rsidRPr="00A63ECB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إنجاز</w:t>
      </w:r>
      <w:r w:rsidR="006534A9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A63ECB" w:rsidRPr="00A63ECB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مشروعات</w:t>
      </w:r>
      <w:r w:rsidR="006534A9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A63ECB" w:rsidRPr="00A63ECB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الاتفاقات</w:t>
      </w:r>
      <w:r w:rsidR="006534A9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A63ECB" w:rsidRPr="00A63ECB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المتعددة</w:t>
      </w:r>
      <w:r w:rsidR="006534A9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A63ECB" w:rsidRPr="00A63ECB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السنوات</w:t>
      </w:r>
    </w:p>
    <w:p w14:paraId="17D195F2" w14:textId="1A726625" w:rsidR="00851EB9" w:rsidRPr="00851EB9" w:rsidRDefault="00851EB9" w:rsidP="00851EB9">
      <w:pPr>
        <w:pStyle w:val="ListParagraph"/>
        <w:bidi/>
        <w:spacing w:after="240" w:line="288" w:lineRule="auto"/>
        <w:ind w:left="0"/>
        <w:contextualSpacing w:val="0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أولاً-1-</w:t>
      </w:r>
      <w:r w:rsidR="006534A9">
        <w:rPr>
          <w:b/>
          <w:bCs/>
          <w:sz w:val="26"/>
          <w:szCs w:val="26"/>
          <w:rtl/>
          <w:lang w:bidi="ar-LB"/>
        </w:rPr>
        <w:t xml:space="preserve"> </w:t>
      </w:r>
      <w:r w:rsidR="00A63ECB" w:rsidRPr="00F7453C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>نظرة</w:t>
      </w:r>
      <w:r w:rsidR="006534A9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 xml:space="preserve"> </w:t>
      </w:r>
      <w:r w:rsidR="00A63ECB" w:rsidRPr="00F7453C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>عامة</w:t>
      </w:r>
      <w:r w:rsidR="006534A9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 xml:space="preserve"> </w:t>
      </w:r>
      <w:r w:rsidR="00A63ECB" w:rsidRPr="00F7453C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>على</w:t>
      </w:r>
      <w:r w:rsidR="006534A9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 xml:space="preserve"> </w:t>
      </w:r>
      <w:r w:rsidR="00A63ECB" w:rsidRPr="00F7453C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>المعلومات</w:t>
      </w:r>
      <w:r w:rsidR="006534A9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 xml:space="preserve"> </w:t>
      </w:r>
      <w:r w:rsidR="00A63ECB" w:rsidRPr="00F7453C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>المستمدة</w:t>
      </w:r>
      <w:r w:rsidR="006534A9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 xml:space="preserve"> </w:t>
      </w:r>
      <w:r w:rsidR="00A63ECB" w:rsidRPr="00F7453C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>من</w:t>
      </w:r>
      <w:r w:rsidR="006534A9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 xml:space="preserve"> </w:t>
      </w:r>
      <w:r w:rsidR="00A63ECB" w:rsidRPr="00F7453C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>تقارير</w:t>
      </w:r>
      <w:r w:rsidR="006534A9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 xml:space="preserve"> </w:t>
      </w:r>
      <w:r w:rsidR="00A63ECB" w:rsidRPr="00F7453C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>إنجاز</w:t>
      </w:r>
      <w:r w:rsidR="006534A9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 xml:space="preserve"> </w:t>
      </w:r>
      <w:r w:rsidR="00A63ECB" w:rsidRPr="00F7453C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>مشروعات</w:t>
      </w:r>
      <w:r w:rsidR="006534A9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 xml:space="preserve"> </w:t>
      </w:r>
      <w:r w:rsidR="00A63ECB" w:rsidRPr="00F7453C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>الاتفاقات</w:t>
      </w:r>
      <w:r w:rsidR="006534A9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 xml:space="preserve"> </w:t>
      </w:r>
      <w:r w:rsidR="00A63ECB" w:rsidRPr="00F7453C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>المتعددة</w:t>
      </w:r>
      <w:r w:rsidR="006534A9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 xml:space="preserve"> </w:t>
      </w:r>
      <w:r w:rsidR="00A63ECB" w:rsidRPr="00F7453C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>السنوات</w:t>
      </w:r>
    </w:p>
    <w:p w14:paraId="3724459B" w14:textId="0F9B490E" w:rsidR="005A30F7" w:rsidRPr="005A30F7" w:rsidRDefault="00EE5DBB" w:rsidP="005A30F7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bookmarkStart w:id="0" w:name="_Hlk119151817"/>
      <w:r w:rsidRPr="00EE5DBB">
        <w:rPr>
          <w:sz w:val="26"/>
          <w:szCs w:val="26"/>
          <w:rtl/>
          <w:lang w:bidi="ar-LB"/>
        </w:rPr>
        <w:t>قدمت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الوكالات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الثنائية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والمنفذة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306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تقارير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تقارير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إنجاز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المشروعات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قبل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الاجتماع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الخامس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والتسعين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بين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312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مشروع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المشاريع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المتعددة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السنوات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التي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تم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تحديدها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أنها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مكتملة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التقرير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المرحلي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لعام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2023،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تم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استلام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298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تقريراً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منها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قبل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الاجتماع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الرابع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والتسعين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وثمانية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تقارير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بعده،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مع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وجود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ستة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تقارير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معلقة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لم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يتم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تقديمها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بعد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تقارير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إنجاز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المشروعات،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النحوِ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المبين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الجدول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1.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وترد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تقارير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إنجاز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المشروعات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الستة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المعلقة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المرفق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الثاني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هذه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الوثيقة.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وعلاوة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ذلك،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هناك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11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تقريراً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تقارير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إنجاز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المشروعات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المتعددة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السنوات</w:t>
      </w:r>
      <w:r w:rsidR="006534A9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المعلقة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التي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لم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تقدم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والمستحقة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بموجب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أحد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المقررات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عام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2025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والمدرجة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المرفق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الثالث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هذه</w:t>
      </w:r>
      <w:r w:rsidR="006534A9">
        <w:rPr>
          <w:sz w:val="26"/>
          <w:szCs w:val="26"/>
          <w:rtl/>
          <w:lang w:bidi="ar-LB"/>
        </w:rPr>
        <w:t xml:space="preserve"> </w:t>
      </w:r>
      <w:r w:rsidRPr="00EE5DBB">
        <w:rPr>
          <w:sz w:val="26"/>
          <w:szCs w:val="26"/>
          <w:rtl/>
          <w:lang w:bidi="ar-LB"/>
        </w:rPr>
        <w:t>الوثيقة.</w:t>
      </w:r>
    </w:p>
    <w:p w14:paraId="6D38D9C1" w14:textId="3A2B8089" w:rsidR="005A30F7" w:rsidRPr="00584DF2" w:rsidRDefault="005A30F7" w:rsidP="002F6842">
      <w:pPr>
        <w:pStyle w:val="Heading1"/>
        <w:widowControl w:val="0"/>
        <w:numPr>
          <w:ilvl w:val="0"/>
          <w:numId w:val="0"/>
        </w:numPr>
        <w:tabs>
          <w:tab w:val="left" w:pos="720"/>
        </w:tabs>
        <w:bidi/>
        <w:spacing w:after="60"/>
        <w:rPr>
          <w:rFonts w:asciiTheme="majorBidi" w:hAnsiTheme="majorBidi" w:cstheme="majorBidi"/>
          <w:bCs/>
          <w:sz w:val="26"/>
          <w:szCs w:val="26"/>
          <w:lang w:bidi="ar-LB"/>
        </w:rPr>
      </w:pPr>
      <w:r w:rsidRPr="00584DF2">
        <w:rPr>
          <w:rFonts w:asciiTheme="majorBidi" w:hAnsiTheme="majorBidi" w:cstheme="majorBidi"/>
          <w:bCs/>
          <w:sz w:val="26"/>
          <w:szCs w:val="26"/>
          <w:rtl/>
          <w:lang w:bidi="ar-LB"/>
        </w:rPr>
        <w:t>الجدول</w:t>
      </w:r>
      <w:r w:rsidR="006534A9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584DF2">
        <w:rPr>
          <w:rFonts w:asciiTheme="majorBidi" w:hAnsiTheme="majorBidi" w:cstheme="majorBidi"/>
          <w:bCs/>
          <w:sz w:val="26"/>
          <w:szCs w:val="26"/>
          <w:rtl/>
          <w:lang w:bidi="ar-LB"/>
        </w:rPr>
        <w:t>1:</w:t>
      </w:r>
      <w:r w:rsidR="006534A9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584DF2">
        <w:rPr>
          <w:rFonts w:asciiTheme="majorBidi" w:hAnsiTheme="majorBidi" w:cstheme="majorBidi"/>
          <w:bCs/>
          <w:sz w:val="26"/>
          <w:szCs w:val="26"/>
          <w:rtl/>
          <w:lang w:bidi="ar-LB"/>
        </w:rPr>
        <w:t>نظرة</w:t>
      </w:r>
      <w:r w:rsidR="006534A9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584DF2">
        <w:rPr>
          <w:rFonts w:asciiTheme="majorBidi" w:hAnsiTheme="majorBidi" w:cstheme="majorBidi"/>
          <w:bCs/>
          <w:sz w:val="26"/>
          <w:szCs w:val="26"/>
          <w:rtl/>
          <w:lang w:bidi="ar-LB"/>
        </w:rPr>
        <w:t>عامة</w:t>
      </w:r>
      <w:r w:rsidR="006534A9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584DF2">
        <w:rPr>
          <w:rFonts w:asciiTheme="majorBidi" w:hAnsiTheme="majorBidi" w:cstheme="majorBidi"/>
          <w:bCs/>
          <w:sz w:val="26"/>
          <w:szCs w:val="26"/>
          <w:rtl/>
          <w:lang w:bidi="ar-LB"/>
        </w:rPr>
        <w:t>على</w:t>
      </w:r>
      <w:r w:rsidR="006534A9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584DF2">
        <w:rPr>
          <w:rFonts w:asciiTheme="majorBidi" w:hAnsiTheme="majorBidi" w:cstheme="majorBidi"/>
          <w:bCs/>
          <w:sz w:val="26"/>
          <w:szCs w:val="26"/>
          <w:rtl/>
          <w:lang w:bidi="ar-LB"/>
        </w:rPr>
        <w:t>تقارير</w:t>
      </w:r>
      <w:r w:rsidR="006534A9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584DF2">
        <w:rPr>
          <w:rFonts w:asciiTheme="majorBidi" w:hAnsiTheme="majorBidi" w:cstheme="majorBidi"/>
          <w:bCs/>
          <w:sz w:val="26"/>
          <w:szCs w:val="26"/>
          <w:rtl/>
          <w:lang w:bidi="ar-LB"/>
        </w:rPr>
        <w:t>إنجاز</w:t>
      </w:r>
      <w:r w:rsidR="006534A9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584DF2">
        <w:rPr>
          <w:rFonts w:asciiTheme="majorBidi" w:hAnsiTheme="majorBidi" w:cstheme="majorBidi"/>
          <w:bCs/>
          <w:sz w:val="26"/>
          <w:szCs w:val="26"/>
          <w:rtl/>
          <w:lang w:bidi="ar-LB"/>
        </w:rPr>
        <w:t>مشروعات</w:t>
      </w:r>
      <w:r w:rsidR="006534A9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584DF2">
        <w:rPr>
          <w:rFonts w:asciiTheme="majorBidi" w:hAnsiTheme="majorBidi" w:cstheme="majorBidi"/>
          <w:bCs/>
          <w:sz w:val="26"/>
          <w:szCs w:val="26"/>
          <w:rtl/>
          <w:lang w:bidi="ar-LB"/>
        </w:rPr>
        <w:t>الاتفاقات</w:t>
      </w:r>
      <w:r w:rsidR="006534A9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584DF2">
        <w:rPr>
          <w:rFonts w:asciiTheme="majorBidi" w:hAnsiTheme="majorBidi" w:cstheme="majorBidi"/>
          <w:bCs/>
          <w:sz w:val="26"/>
          <w:szCs w:val="26"/>
          <w:rtl/>
          <w:lang w:bidi="ar-LB"/>
        </w:rPr>
        <w:t>المتعددة</w:t>
      </w:r>
      <w:r w:rsidR="006534A9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584DF2">
        <w:rPr>
          <w:rFonts w:asciiTheme="majorBidi" w:hAnsiTheme="majorBidi" w:cstheme="majorBidi"/>
          <w:bCs/>
          <w:sz w:val="26"/>
          <w:szCs w:val="26"/>
          <w:rtl/>
          <w:lang w:bidi="ar-LB"/>
        </w:rPr>
        <w:t>السنوات</w:t>
      </w:r>
    </w:p>
    <w:tbl>
      <w:tblPr>
        <w:bidiVisual/>
        <w:tblW w:w="4983" w:type="pct"/>
        <w:tblLook w:val="04A0" w:firstRow="1" w:lastRow="0" w:firstColumn="1" w:lastColumn="0" w:noHBand="0" w:noVBand="1"/>
      </w:tblPr>
      <w:tblGrid>
        <w:gridCol w:w="3163"/>
        <w:gridCol w:w="1395"/>
        <w:gridCol w:w="1684"/>
        <w:gridCol w:w="1645"/>
        <w:gridCol w:w="1431"/>
      </w:tblGrid>
      <w:tr w:rsidR="002D3424" w:rsidRPr="00CD129D" w14:paraId="5E81D7F1" w14:textId="77777777" w:rsidTr="002D3424">
        <w:trPr>
          <w:tblHeader/>
        </w:trPr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21766" w14:textId="30D90AD4" w:rsidR="00264784" w:rsidRPr="00CD129D" w:rsidRDefault="00B01A4D" w:rsidP="002F6842">
            <w:pPr>
              <w:keepLines/>
              <w:widowControl w:val="0"/>
              <w:bidi/>
              <w:spacing w:before="40" w:after="40"/>
              <w:jc w:val="center"/>
              <w:rPr>
                <w:b/>
                <w:bCs/>
                <w:color w:val="000000"/>
                <w:sz w:val="20"/>
                <w:szCs w:val="20"/>
                <w:lang w:val="en-GB" w:eastAsia="en-CA" w:bidi="ar-LB"/>
              </w:rPr>
            </w:pPr>
            <w:r w:rsidRPr="00B01A4D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الوكالة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87A4C" w14:textId="33DE9514" w:rsidR="00264784" w:rsidRPr="00CD129D" w:rsidRDefault="00B01A4D" w:rsidP="002F6842">
            <w:pPr>
              <w:keepLines/>
              <w:widowControl w:val="0"/>
              <w:bidi/>
              <w:spacing w:before="40" w:after="40"/>
              <w:jc w:val="center"/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</w:pPr>
            <w:r w:rsidRPr="00B01A4D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مكتملة</w:t>
            </w:r>
          </w:p>
        </w:tc>
        <w:tc>
          <w:tcPr>
            <w:tcW w:w="9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9213" w14:textId="38657C54" w:rsidR="00264784" w:rsidRPr="00CD129D" w:rsidRDefault="00B01A4D" w:rsidP="002F6842">
            <w:pPr>
              <w:keepLines/>
              <w:widowControl w:val="0"/>
              <w:bidi/>
              <w:spacing w:before="40" w:after="40"/>
              <w:jc w:val="center"/>
              <w:rPr>
                <w:b/>
                <w:bCs/>
                <w:sz w:val="20"/>
                <w:szCs w:val="20"/>
                <w:lang w:val="en-GB" w:eastAsia="en-CA" w:bidi="ar-LB"/>
              </w:rPr>
            </w:pP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المُستلمة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قبل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الاجتماع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الرابع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والتسعين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89BEC" w14:textId="1FAEFB3A" w:rsidR="00264784" w:rsidRPr="00CD129D" w:rsidRDefault="00B01A4D" w:rsidP="002F6842">
            <w:pPr>
              <w:keepLines/>
              <w:widowControl w:val="0"/>
              <w:bidi/>
              <w:spacing w:before="40" w:after="40"/>
              <w:jc w:val="center"/>
              <w:rPr>
                <w:b/>
                <w:bCs/>
                <w:sz w:val="20"/>
                <w:szCs w:val="20"/>
                <w:lang w:val="en-GB" w:eastAsia="en-CA" w:bidi="ar-LB"/>
              </w:rPr>
            </w:pP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المُستلمة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بعد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الاجتماع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الرابع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والتسعين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28F57" w14:textId="74612151" w:rsidR="00264784" w:rsidRPr="00CD129D" w:rsidRDefault="00B01A4D" w:rsidP="002F6842">
            <w:pPr>
              <w:keepLines/>
              <w:widowControl w:val="0"/>
              <w:bidi/>
              <w:spacing w:before="40" w:after="40"/>
              <w:jc w:val="center"/>
              <w:rPr>
                <w:b/>
                <w:bCs/>
                <w:sz w:val="20"/>
                <w:szCs w:val="20"/>
                <w:rtl/>
                <w:lang w:val="en-GB"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مُعلَّقة</w:t>
            </w:r>
          </w:p>
        </w:tc>
      </w:tr>
      <w:tr w:rsidR="002D3424" w:rsidRPr="00CD129D" w14:paraId="43997C57" w14:textId="77777777" w:rsidTr="002D3424">
        <w:trPr>
          <w:trHeight w:val="187"/>
        </w:trPr>
        <w:tc>
          <w:tcPr>
            <w:tcW w:w="1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62280" w14:textId="7BA12C90" w:rsidR="00D94F63" w:rsidRPr="00CD129D" w:rsidRDefault="00B01A4D" w:rsidP="002F6842">
            <w:pPr>
              <w:keepLines/>
              <w:widowControl w:val="0"/>
              <w:bidi/>
              <w:spacing w:before="40" w:after="40"/>
              <w:rPr>
                <w:color w:val="000000"/>
                <w:sz w:val="20"/>
                <w:szCs w:val="20"/>
                <w:rtl/>
                <w:lang w:val="en-GB" w:eastAsia="en-CA" w:bidi="ar-LB"/>
              </w:rPr>
            </w:pPr>
            <w:r w:rsidRPr="00B01A4D">
              <w:rPr>
                <w:color w:val="000000"/>
                <w:sz w:val="20"/>
                <w:szCs w:val="20"/>
                <w:rtl/>
                <w:lang w:val="en-GB" w:eastAsia="en-CA" w:bidi="ar-LB"/>
              </w:rPr>
              <w:t>كندا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3BA65C32" w14:textId="3CF8DF94" w:rsidR="00D94F63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B01A4D">
              <w:rPr>
                <w:sz w:val="20"/>
                <w:szCs w:val="20"/>
                <w:rtl/>
                <w:lang w:val="en-GB" w:eastAsia="en-CA" w:bidi="ar-LB"/>
              </w:rPr>
              <w:t>3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782BBFE1" w14:textId="518D9DCC" w:rsidR="00D94F63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B01A4D">
              <w:rPr>
                <w:sz w:val="20"/>
                <w:szCs w:val="20"/>
                <w:rtl/>
                <w:lang w:val="en-GB" w:eastAsia="en-CA" w:bidi="ar-LB"/>
              </w:rPr>
              <w:t>3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14:paraId="416D1326" w14:textId="3F2C7B86" w:rsidR="00D94F63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B01A4D">
              <w:rPr>
                <w:sz w:val="20"/>
                <w:szCs w:val="20"/>
                <w:rtl/>
                <w:lang w:val="en-GB" w:eastAsia="en-CA" w:bidi="ar-LB"/>
              </w:rPr>
              <w:t>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10846EC0" w14:textId="485EB564" w:rsidR="00D94F63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B01A4D">
              <w:rPr>
                <w:sz w:val="20"/>
                <w:szCs w:val="20"/>
                <w:rtl/>
                <w:lang w:val="en-GB" w:eastAsia="en-CA" w:bidi="ar-LB"/>
              </w:rPr>
              <w:t>0</w:t>
            </w:r>
          </w:p>
        </w:tc>
      </w:tr>
      <w:tr w:rsidR="002D3424" w:rsidRPr="00CD129D" w14:paraId="147F5FF1" w14:textId="77777777" w:rsidTr="002D3424">
        <w:trPr>
          <w:trHeight w:val="187"/>
        </w:trPr>
        <w:tc>
          <w:tcPr>
            <w:tcW w:w="1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3DF1B" w14:textId="32142783" w:rsidR="00B01A4D" w:rsidRPr="00CD129D" w:rsidRDefault="00B01A4D" w:rsidP="002F6842">
            <w:pPr>
              <w:keepLines/>
              <w:widowControl w:val="0"/>
              <w:bidi/>
              <w:spacing w:before="40" w:after="40"/>
              <w:rPr>
                <w:color w:val="000000"/>
                <w:sz w:val="20"/>
                <w:szCs w:val="20"/>
                <w:lang w:val="en-GB" w:eastAsia="en-CA" w:bidi="ar-LB"/>
              </w:rPr>
            </w:pP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فرنسا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30D31648" w14:textId="519B64E6" w:rsidR="00B01A4D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B01A4D">
              <w:rPr>
                <w:sz w:val="20"/>
                <w:szCs w:val="20"/>
                <w:rtl/>
                <w:lang w:val="en-GB" w:eastAsia="en-CA" w:bidi="ar-LB"/>
              </w:rPr>
              <w:t>6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2D0A8B38" w14:textId="6B22D695" w:rsidR="00B01A4D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B01A4D">
              <w:rPr>
                <w:sz w:val="20"/>
                <w:szCs w:val="20"/>
                <w:rtl/>
                <w:lang w:val="en-GB" w:eastAsia="en-CA" w:bidi="ar-LB"/>
              </w:rPr>
              <w:t>6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14:paraId="088BACA1" w14:textId="5A2F74F7" w:rsidR="00B01A4D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B01A4D">
              <w:rPr>
                <w:sz w:val="20"/>
                <w:szCs w:val="20"/>
                <w:rtl/>
                <w:lang w:val="en-GB" w:eastAsia="en-CA" w:bidi="ar-LB"/>
              </w:rPr>
              <w:t>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716A4253" w14:textId="0C6C5563" w:rsidR="00B01A4D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B01A4D">
              <w:rPr>
                <w:sz w:val="20"/>
                <w:szCs w:val="20"/>
                <w:rtl/>
                <w:lang w:val="en-GB" w:eastAsia="en-CA" w:bidi="ar-LB"/>
              </w:rPr>
              <w:t>0</w:t>
            </w:r>
          </w:p>
        </w:tc>
      </w:tr>
      <w:tr w:rsidR="002D3424" w:rsidRPr="00CD129D" w14:paraId="2A49A612" w14:textId="77777777" w:rsidTr="002D3424">
        <w:trPr>
          <w:trHeight w:val="187"/>
        </w:trPr>
        <w:tc>
          <w:tcPr>
            <w:tcW w:w="1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068B4" w14:textId="103D4481" w:rsidR="00B01A4D" w:rsidRPr="00CD129D" w:rsidRDefault="00B01A4D" w:rsidP="002F6842">
            <w:pPr>
              <w:keepLines/>
              <w:widowControl w:val="0"/>
              <w:bidi/>
              <w:spacing w:before="40" w:after="40"/>
              <w:rPr>
                <w:color w:val="000000"/>
                <w:sz w:val="20"/>
                <w:szCs w:val="20"/>
                <w:lang w:val="en-GB" w:eastAsia="en-CA" w:bidi="ar-LB"/>
              </w:rPr>
            </w:pP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ألمانيا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400DBE85" w14:textId="5CA28C4D" w:rsidR="00B01A4D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B01A4D">
              <w:rPr>
                <w:sz w:val="20"/>
                <w:szCs w:val="20"/>
                <w:rtl/>
                <w:lang w:val="en-GB" w:eastAsia="en-CA" w:bidi="ar-LB"/>
              </w:rPr>
              <w:t>13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6A52DB57" w14:textId="046AF252" w:rsidR="00B01A4D" w:rsidRPr="00B01A4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sz w:val="20"/>
                <w:szCs w:val="20"/>
                <w:lang w:val="en-US" w:eastAsia="en-CA" w:bidi="ar-LB"/>
              </w:rPr>
            </w:pPr>
            <w:r w:rsidRPr="00B01A4D">
              <w:rPr>
                <w:sz w:val="20"/>
                <w:szCs w:val="20"/>
                <w:rtl/>
                <w:lang w:val="en-US" w:eastAsia="en-CA" w:bidi="ar-LB"/>
              </w:rPr>
              <w:t>13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14:paraId="07B58F72" w14:textId="570099ED" w:rsidR="00B01A4D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B01A4D">
              <w:rPr>
                <w:sz w:val="20"/>
                <w:szCs w:val="20"/>
                <w:rtl/>
                <w:lang w:val="en-GB" w:eastAsia="en-CA" w:bidi="ar-LB"/>
              </w:rPr>
              <w:t>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5B4CBF09" w14:textId="79A4EE67" w:rsidR="00B01A4D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b/>
                <w:bCs/>
                <w:sz w:val="20"/>
                <w:szCs w:val="20"/>
                <w:lang w:val="en-GB" w:eastAsia="en-CA" w:bidi="ar-LB"/>
              </w:rPr>
            </w:pP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0</w:t>
            </w:r>
          </w:p>
        </w:tc>
      </w:tr>
      <w:tr w:rsidR="002D3424" w:rsidRPr="00CD129D" w14:paraId="4BC951E1" w14:textId="77777777" w:rsidTr="002D3424">
        <w:trPr>
          <w:trHeight w:val="44"/>
        </w:trPr>
        <w:tc>
          <w:tcPr>
            <w:tcW w:w="1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4C64C" w14:textId="6DD96BAC" w:rsidR="00B01A4D" w:rsidRPr="00CD129D" w:rsidRDefault="00B01A4D" w:rsidP="002F6842">
            <w:pPr>
              <w:keepLines/>
              <w:widowControl w:val="0"/>
              <w:bidi/>
              <w:spacing w:before="40" w:after="40"/>
              <w:rPr>
                <w:color w:val="000000"/>
                <w:sz w:val="20"/>
                <w:szCs w:val="20"/>
                <w:lang w:val="en-GB" w:eastAsia="en-CA" w:bidi="ar-LB"/>
              </w:rPr>
            </w:pP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اليابان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28E82F92" w14:textId="4256866A" w:rsidR="00B01A4D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B01A4D">
              <w:rPr>
                <w:sz w:val="20"/>
                <w:szCs w:val="20"/>
                <w:rtl/>
                <w:lang w:val="en-GB" w:eastAsia="en-CA" w:bidi="ar-LB"/>
              </w:rPr>
              <w:t>1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6E75C555" w14:textId="0A8720BA" w:rsidR="00B01A4D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B01A4D">
              <w:rPr>
                <w:sz w:val="20"/>
                <w:szCs w:val="20"/>
                <w:rtl/>
                <w:lang w:val="en-GB" w:eastAsia="en-CA" w:bidi="ar-LB"/>
              </w:rPr>
              <w:t>1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14:paraId="37205127" w14:textId="0DA70B1B" w:rsidR="00B01A4D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B01A4D">
              <w:rPr>
                <w:sz w:val="20"/>
                <w:szCs w:val="20"/>
                <w:rtl/>
                <w:lang w:val="en-GB" w:eastAsia="en-CA" w:bidi="ar-LB"/>
              </w:rPr>
              <w:t>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6DD627FF" w14:textId="77D070E8" w:rsidR="00B01A4D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B01A4D">
              <w:rPr>
                <w:sz w:val="20"/>
                <w:szCs w:val="20"/>
                <w:rtl/>
                <w:lang w:val="en-GB" w:eastAsia="en-CA" w:bidi="ar-LB"/>
              </w:rPr>
              <w:t>0</w:t>
            </w:r>
          </w:p>
        </w:tc>
      </w:tr>
      <w:tr w:rsidR="002D3424" w:rsidRPr="00CD129D" w14:paraId="718134EA" w14:textId="77777777" w:rsidTr="002D3424">
        <w:trPr>
          <w:trHeight w:val="187"/>
        </w:trPr>
        <w:tc>
          <w:tcPr>
            <w:tcW w:w="1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7027A" w14:textId="0243B170" w:rsidR="00B01A4D" w:rsidRPr="00CD129D" w:rsidRDefault="002D3424" w:rsidP="002F6842">
            <w:pPr>
              <w:keepLines/>
              <w:widowControl w:val="0"/>
              <w:bidi/>
              <w:spacing w:before="40" w:after="40"/>
              <w:rPr>
                <w:color w:val="000000"/>
                <w:sz w:val="20"/>
                <w:szCs w:val="20"/>
                <w:lang w:val="en-GB" w:eastAsia="en-CA" w:bidi="ar-LB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اليوئنديبي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(</w:t>
            </w:r>
            <w:r w:rsidR="00B01A4D"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برنامج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B01A4D"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الأمم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B01A4D"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المتحدة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B01A4D"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الإنمائي</w:t>
            </w:r>
            <w:r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7606BEB6" w14:textId="64EFFF75" w:rsidR="00B01A4D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B01A4D">
              <w:rPr>
                <w:sz w:val="20"/>
                <w:szCs w:val="20"/>
                <w:rtl/>
                <w:lang w:val="en-GB" w:eastAsia="en-CA" w:bidi="ar-LB"/>
              </w:rPr>
              <w:t>62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7BCF3563" w14:textId="22A92698" w:rsidR="00B01A4D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B01A4D">
              <w:rPr>
                <w:sz w:val="20"/>
                <w:szCs w:val="20"/>
                <w:rtl/>
                <w:lang w:val="en-GB" w:eastAsia="en-CA" w:bidi="ar-LB"/>
              </w:rPr>
              <w:t>62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14:paraId="57401F1C" w14:textId="603D4D03" w:rsidR="00B01A4D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B01A4D">
              <w:rPr>
                <w:sz w:val="20"/>
                <w:szCs w:val="20"/>
                <w:rtl/>
                <w:lang w:val="en-GB" w:eastAsia="en-CA" w:bidi="ar-LB"/>
              </w:rPr>
              <w:t>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51F650A9" w14:textId="7C748D01" w:rsidR="00B01A4D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b/>
                <w:bCs/>
                <w:sz w:val="20"/>
                <w:szCs w:val="20"/>
                <w:lang w:val="en-GB" w:eastAsia="en-CA" w:bidi="ar-LB"/>
              </w:rPr>
            </w:pP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0</w:t>
            </w:r>
          </w:p>
        </w:tc>
      </w:tr>
      <w:tr w:rsidR="002D3424" w:rsidRPr="00CD129D" w14:paraId="0C004955" w14:textId="77777777" w:rsidTr="002D3424">
        <w:trPr>
          <w:trHeight w:val="132"/>
        </w:trPr>
        <w:tc>
          <w:tcPr>
            <w:tcW w:w="1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7E6D4" w14:textId="43CE576C" w:rsidR="00B01A4D" w:rsidRPr="00CD129D" w:rsidRDefault="002D3424" w:rsidP="002F6842">
            <w:pPr>
              <w:keepLines/>
              <w:widowControl w:val="0"/>
              <w:bidi/>
              <w:spacing w:before="40" w:after="40"/>
              <w:rPr>
                <w:color w:val="000000"/>
                <w:sz w:val="20"/>
                <w:szCs w:val="20"/>
                <w:lang w:val="en-GB" w:eastAsia="en-CA" w:bidi="ar-LB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اليونيب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(</w:t>
            </w:r>
            <w:r w:rsidR="00B01A4D"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برنامج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B01A4D"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الأمم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B01A4D"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المتحدة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B01A4D"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للبيئة</w:t>
            </w:r>
            <w:r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69BF0331" w14:textId="2AC83001" w:rsidR="00B01A4D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sz w:val="20"/>
                <w:szCs w:val="20"/>
                <w:rtl/>
                <w:lang w:val="en-GB" w:eastAsia="en-CA" w:bidi="ar-LB"/>
              </w:rPr>
            </w:pPr>
            <w:r w:rsidRPr="00B01A4D">
              <w:rPr>
                <w:sz w:val="20"/>
                <w:szCs w:val="20"/>
                <w:rtl/>
                <w:lang w:val="en-GB" w:eastAsia="en-CA" w:bidi="ar-LB"/>
              </w:rPr>
              <w:t>120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5FEA6722" w14:textId="2A4A7093" w:rsidR="00B01A4D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B01A4D">
              <w:rPr>
                <w:sz w:val="20"/>
                <w:szCs w:val="20"/>
                <w:rtl/>
                <w:lang w:val="en-GB" w:eastAsia="en-CA" w:bidi="ar-LB"/>
              </w:rPr>
              <w:t>112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14:paraId="3E83789D" w14:textId="576A2E4D" w:rsidR="00B01A4D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B01A4D">
              <w:rPr>
                <w:sz w:val="20"/>
                <w:szCs w:val="20"/>
                <w:rtl/>
                <w:lang w:val="en-GB" w:eastAsia="en-CA" w:bidi="ar-LB"/>
              </w:rPr>
              <w:t>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54B70323" w14:textId="4752E3D5" w:rsidR="00B01A4D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B01A4D">
              <w:rPr>
                <w:sz w:val="20"/>
                <w:szCs w:val="20"/>
                <w:rtl/>
                <w:lang w:val="en-GB" w:eastAsia="en-CA" w:bidi="ar-LB"/>
              </w:rPr>
              <w:t>3</w:t>
            </w:r>
          </w:p>
        </w:tc>
      </w:tr>
      <w:tr w:rsidR="002D3424" w:rsidRPr="00CD129D" w14:paraId="7D99FE7E" w14:textId="77777777" w:rsidTr="002D3424">
        <w:trPr>
          <w:trHeight w:val="151"/>
        </w:trPr>
        <w:tc>
          <w:tcPr>
            <w:tcW w:w="1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9FFC6" w14:textId="584DC003" w:rsidR="00B01A4D" w:rsidRPr="00CD129D" w:rsidRDefault="002D3424" w:rsidP="002F6842">
            <w:pPr>
              <w:keepLines/>
              <w:widowControl w:val="0"/>
              <w:bidi/>
              <w:spacing w:before="40" w:after="40"/>
              <w:rPr>
                <w:color w:val="000000"/>
                <w:sz w:val="20"/>
                <w:szCs w:val="20"/>
                <w:lang w:val="en-GB" w:eastAsia="en-CA" w:bidi="ar-LB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اليونيدو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(</w:t>
            </w:r>
            <w:r w:rsidR="00B01A4D"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منظمة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B01A4D"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الأمم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B01A4D"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المتحدة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B01A4D"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للتنمية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B01A4D"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الصناعية</w:t>
            </w:r>
            <w:r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)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54A603C1" w14:textId="3F3AB83C" w:rsidR="00B01A4D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B01A4D">
              <w:rPr>
                <w:sz w:val="20"/>
                <w:szCs w:val="20"/>
                <w:rtl/>
                <w:lang w:val="en-GB" w:eastAsia="en-CA" w:bidi="ar-LB"/>
              </w:rPr>
              <w:t>80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7FEADF20" w14:textId="45DDEF62" w:rsidR="00B01A4D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B01A4D">
              <w:rPr>
                <w:sz w:val="20"/>
                <w:szCs w:val="20"/>
                <w:rtl/>
                <w:lang w:val="en-GB" w:eastAsia="en-CA" w:bidi="ar-LB"/>
              </w:rPr>
              <w:t>75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14:paraId="707EC190" w14:textId="5F04B9CB" w:rsidR="00B01A4D" w:rsidRPr="00B01A4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sz w:val="20"/>
                <w:szCs w:val="20"/>
                <w:lang w:val="en-US" w:eastAsia="en-CA" w:bidi="ar-LB"/>
              </w:rPr>
            </w:pPr>
            <w:r w:rsidRPr="00B01A4D">
              <w:rPr>
                <w:sz w:val="20"/>
                <w:szCs w:val="20"/>
                <w:rtl/>
                <w:lang w:val="en-US" w:eastAsia="en-CA" w:bidi="ar-LB"/>
              </w:rPr>
              <w:t>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49D4A3BA" w14:textId="32EC53C3" w:rsidR="00B01A4D" w:rsidRPr="00B01A4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sz w:val="20"/>
                <w:szCs w:val="20"/>
                <w:lang w:val="en-US" w:eastAsia="en-CA" w:bidi="ar-LB"/>
              </w:rPr>
            </w:pPr>
            <w:r w:rsidRPr="00B01A4D">
              <w:rPr>
                <w:sz w:val="20"/>
                <w:szCs w:val="20"/>
                <w:rtl/>
                <w:lang w:val="en-US" w:eastAsia="en-CA" w:bidi="ar-LB"/>
              </w:rPr>
              <w:t>3</w:t>
            </w:r>
          </w:p>
        </w:tc>
      </w:tr>
      <w:tr w:rsidR="002D3424" w:rsidRPr="00CD129D" w14:paraId="07F5DA77" w14:textId="77777777" w:rsidTr="002D3424">
        <w:trPr>
          <w:trHeight w:val="187"/>
        </w:trPr>
        <w:tc>
          <w:tcPr>
            <w:tcW w:w="1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52582" w14:textId="2C153BA9" w:rsidR="00B01A4D" w:rsidRPr="00CD129D" w:rsidRDefault="00B01A4D" w:rsidP="002F6842">
            <w:pPr>
              <w:keepLines/>
              <w:widowControl w:val="0"/>
              <w:bidi/>
              <w:spacing w:before="40" w:after="40"/>
              <w:rPr>
                <w:color w:val="000000"/>
                <w:sz w:val="20"/>
                <w:szCs w:val="20"/>
                <w:lang w:val="en-GB" w:eastAsia="en-CA" w:bidi="ar-LB"/>
              </w:rPr>
            </w:pP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البنك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الدولي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013C97EA" w14:textId="15C52B31" w:rsidR="00B01A4D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B01A4D">
              <w:rPr>
                <w:sz w:val="20"/>
                <w:szCs w:val="20"/>
                <w:rtl/>
                <w:lang w:val="en-GB" w:eastAsia="en-CA" w:bidi="ar-LB"/>
              </w:rPr>
              <w:t>27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0C9C9B84" w14:textId="05609FDD" w:rsidR="00B01A4D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B01A4D">
              <w:rPr>
                <w:sz w:val="20"/>
                <w:szCs w:val="20"/>
                <w:rtl/>
                <w:lang w:val="en-GB" w:eastAsia="en-CA" w:bidi="ar-LB"/>
              </w:rPr>
              <w:t>26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14:paraId="6F06D092" w14:textId="2C40DDDE" w:rsidR="00B01A4D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B01A4D">
              <w:rPr>
                <w:sz w:val="20"/>
                <w:szCs w:val="20"/>
                <w:rtl/>
                <w:lang w:val="en-GB" w:eastAsia="en-CA" w:bidi="ar-LB"/>
              </w:rPr>
              <w:t>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737C7087" w14:textId="16796C1C" w:rsidR="00B01A4D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b/>
                <w:bCs/>
                <w:sz w:val="20"/>
                <w:szCs w:val="20"/>
                <w:lang w:val="en-GB" w:eastAsia="en-CA" w:bidi="ar-LB"/>
              </w:rPr>
            </w:pP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0</w:t>
            </w:r>
          </w:p>
        </w:tc>
      </w:tr>
      <w:tr w:rsidR="002D3424" w:rsidRPr="00CD129D" w14:paraId="4A8C091D" w14:textId="77777777" w:rsidTr="002D3424">
        <w:trPr>
          <w:trHeight w:val="187"/>
        </w:trPr>
        <w:tc>
          <w:tcPr>
            <w:tcW w:w="1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ABE99" w14:textId="0BF6816B" w:rsidR="00AD22E9" w:rsidRPr="00CD129D" w:rsidRDefault="00B01A4D" w:rsidP="002F6842">
            <w:pPr>
              <w:keepLines/>
              <w:widowControl w:val="0"/>
              <w:bidi/>
              <w:spacing w:before="40" w:after="40"/>
              <w:rPr>
                <w:b/>
                <w:bCs/>
                <w:color w:val="000000"/>
                <w:sz w:val="20"/>
                <w:szCs w:val="20"/>
                <w:lang w:val="en-GB" w:eastAsia="en-CA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المجموع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65FEFCB3" w14:textId="179A542B" w:rsidR="00AD22E9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b/>
                <w:bCs/>
                <w:sz w:val="20"/>
                <w:szCs w:val="20"/>
                <w:lang w:val="en-GB" w:eastAsia="en-CA" w:bidi="ar-LB"/>
              </w:rPr>
            </w:pP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312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  <w:hideMark/>
          </w:tcPr>
          <w:p w14:paraId="02314875" w14:textId="0B631D21" w:rsidR="00AD22E9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b/>
                <w:bCs/>
                <w:sz w:val="20"/>
                <w:szCs w:val="20"/>
                <w:lang w:val="en-GB" w:eastAsia="en-CA" w:bidi="ar-LB"/>
              </w:rPr>
            </w:pP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298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14:paraId="37B5536C" w14:textId="757071B3" w:rsidR="00AD22E9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b/>
                <w:bCs/>
                <w:sz w:val="20"/>
                <w:szCs w:val="20"/>
                <w:lang w:val="en-GB" w:eastAsia="en-CA" w:bidi="ar-LB"/>
              </w:rPr>
            </w:pP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8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424E2270" w14:textId="59800013" w:rsidR="00AD22E9" w:rsidRPr="00CD129D" w:rsidRDefault="00B01A4D" w:rsidP="002F6842">
            <w:pPr>
              <w:keepLines/>
              <w:widowControl w:val="0"/>
              <w:bidi/>
              <w:spacing w:before="40" w:after="40"/>
              <w:jc w:val="left"/>
              <w:rPr>
                <w:b/>
                <w:bCs/>
                <w:sz w:val="20"/>
                <w:szCs w:val="20"/>
                <w:lang w:val="en-GB" w:eastAsia="en-CA" w:bidi="ar-LB"/>
              </w:rPr>
            </w:pP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6</w:t>
            </w:r>
          </w:p>
        </w:tc>
      </w:tr>
    </w:tbl>
    <w:bookmarkEnd w:id="0"/>
    <w:p w14:paraId="4412ED0E" w14:textId="624A964E" w:rsidR="00C54258" w:rsidRPr="00C54258" w:rsidRDefault="00E41DA3" w:rsidP="006534A9">
      <w:pPr>
        <w:pStyle w:val="ListParagraph"/>
        <w:numPr>
          <w:ilvl w:val="0"/>
          <w:numId w:val="30"/>
        </w:numPr>
        <w:bidi/>
        <w:spacing w:before="240"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E41DA3">
        <w:rPr>
          <w:sz w:val="26"/>
          <w:szCs w:val="26"/>
          <w:rtl/>
          <w:lang w:bidi="ar-LB"/>
        </w:rPr>
        <w:t>يوضح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الجدول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2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أدناه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إجمالي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الأموال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المصروفة،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والتخلص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التدريجي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المواد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المستنفدة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للأوزون،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والتأخير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إنجاز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المشروعات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المشاريع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الثمانية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للاتفاقات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المتعددة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السنوات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التي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تم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تلقي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تقارير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إنجاز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المشروعات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الخاصة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بها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منذ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الاجتماع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الرابع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والتسعين،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والتي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تم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تضمينها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هذا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التقرير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المجمع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للنظر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فيه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خلال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الاجتماع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الخامس</w:t>
      </w:r>
      <w:r w:rsidR="006534A9">
        <w:rPr>
          <w:sz w:val="26"/>
          <w:szCs w:val="26"/>
          <w:rtl/>
          <w:lang w:bidi="ar-LB"/>
        </w:rPr>
        <w:t xml:space="preserve"> </w:t>
      </w:r>
      <w:r w:rsidRPr="00E41DA3">
        <w:rPr>
          <w:sz w:val="26"/>
          <w:szCs w:val="26"/>
          <w:rtl/>
          <w:lang w:bidi="ar-LB"/>
        </w:rPr>
        <w:t>والتسعين.</w:t>
      </w:r>
    </w:p>
    <w:p w14:paraId="64629CA5" w14:textId="1EF97235" w:rsidR="00077F47" w:rsidRPr="00584DF2" w:rsidRDefault="00077F47" w:rsidP="002F6842">
      <w:pPr>
        <w:bidi/>
        <w:spacing w:after="60"/>
        <w:rPr>
          <w:b/>
          <w:bCs/>
          <w:sz w:val="26"/>
          <w:szCs w:val="26"/>
          <w:lang w:val="en-GB" w:bidi="ar-LB"/>
        </w:rPr>
      </w:pPr>
      <w:r w:rsidRPr="00584DF2">
        <w:rPr>
          <w:b/>
          <w:bCs/>
          <w:sz w:val="26"/>
          <w:szCs w:val="26"/>
          <w:rtl/>
          <w:lang w:val="en-GB" w:bidi="ar-LB"/>
        </w:rPr>
        <w:t>الجدول</w:t>
      </w:r>
      <w:r w:rsidR="006534A9">
        <w:rPr>
          <w:b/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/>
          <w:bCs/>
          <w:sz w:val="26"/>
          <w:szCs w:val="26"/>
          <w:rtl/>
          <w:lang w:val="en-GB" w:bidi="ar-LB"/>
        </w:rPr>
        <w:t>2:</w:t>
      </w:r>
      <w:r w:rsidR="006534A9">
        <w:rPr>
          <w:b/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/>
          <w:bCs/>
          <w:sz w:val="26"/>
          <w:szCs w:val="26"/>
          <w:rtl/>
          <w:lang w:val="en-GB" w:bidi="ar-LB"/>
        </w:rPr>
        <w:t>نظرة</w:t>
      </w:r>
      <w:r w:rsidR="006534A9">
        <w:rPr>
          <w:b/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/>
          <w:bCs/>
          <w:sz w:val="26"/>
          <w:szCs w:val="26"/>
          <w:rtl/>
          <w:lang w:val="en-GB" w:bidi="ar-LB"/>
        </w:rPr>
        <w:t>عامة</w:t>
      </w:r>
      <w:r w:rsidR="006534A9">
        <w:rPr>
          <w:b/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/>
          <w:bCs/>
          <w:sz w:val="26"/>
          <w:szCs w:val="26"/>
          <w:rtl/>
          <w:lang w:val="en-GB" w:bidi="ar-LB"/>
        </w:rPr>
        <w:t>على</w:t>
      </w:r>
      <w:r w:rsidR="006534A9">
        <w:rPr>
          <w:b/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/>
          <w:bCs/>
          <w:sz w:val="26"/>
          <w:szCs w:val="26"/>
          <w:rtl/>
          <w:lang w:val="en-GB" w:bidi="ar-LB"/>
        </w:rPr>
        <w:t>الميزانية،</w:t>
      </w:r>
      <w:r w:rsidR="006534A9">
        <w:rPr>
          <w:b/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/>
          <w:bCs/>
          <w:sz w:val="26"/>
          <w:szCs w:val="26"/>
          <w:rtl/>
          <w:lang w:val="en-GB" w:bidi="ar-LB"/>
        </w:rPr>
        <w:t>والتخلص</w:t>
      </w:r>
      <w:r w:rsidR="006534A9">
        <w:rPr>
          <w:b/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/>
          <w:bCs/>
          <w:sz w:val="26"/>
          <w:szCs w:val="26"/>
          <w:rtl/>
          <w:lang w:val="en-GB" w:bidi="ar-LB"/>
        </w:rPr>
        <w:t>التدريجي</w:t>
      </w:r>
      <w:r w:rsidR="006534A9">
        <w:rPr>
          <w:b/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/>
          <w:bCs/>
          <w:sz w:val="26"/>
          <w:szCs w:val="26"/>
          <w:rtl/>
          <w:lang w:val="en-GB" w:bidi="ar-LB"/>
        </w:rPr>
        <w:t>من</w:t>
      </w:r>
      <w:r w:rsidR="006534A9">
        <w:rPr>
          <w:b/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/>
          <w:bCs/>
          <w:sz w:val="26"/>
          <w:szCs w:val="26"/>
          <w:rtl/>
          <w:lang w:val="en-GB" w:bidi="ar-LB"/>
        </w:rPr>
        <w:t>المواد</w:t>
      </w:r>
      <w:r w:rsidR="006534A9">
        <w:rPr>
          <w:b/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/>
          <w:bCs/>
          <w:sz w:val="26"/>
          <w:szCs w:val="26"/>
          <w:rtl/>
          <w:lang w:val="en-GB" w:bidi="ar-LB"/>
        </w:rPr>
        <w:t>المستنفدة</w:t>
      </w:r>
      <w:r w:rsidR="006534A9">
        <w:rPr>
          <w:b/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/>
          <w:bCs/>
          <w:sz w:val="26"/>
          <w:szCs w:val="26"/>
          <w:rtl/>
          <w:lang w:val="en-GB" w:bidi="ar-LB"/>
        </w:rPr>
        <w:t>للأوزون،</w:t>
      </w:r>
      <w:r w:rsidR="006534A9">
        <w:rPr>
          <w:b/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/>
          <w:bCs/>
          <w:sz w:val="26"/>
          <w:szCs w:val="26"/>
          <w:rtl/>
          <w:lang w:val="en-GB" w:bidi="ar-LB"/>
        </w:rPr>
        <w:t>والتأخير</w:t>
      </w:r>
      <w:r w:rsidR="006534A9">
        <w:rPr>
          <w:b/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/>
          <w:bCs/>
          <w:sz w:val="26"/>
          <w:szCs w:val="26"/>
          <w:rtl/>
          <w:lang w:val="en-GB" w:bidi="ar-LB"/>
        </w:rPr>
        <w:t>في</w:t>
      </w:r>
      <w:r w:rsidR="006534A9">
        <w:rPr>
          <w:b/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/>
          <w:bCs/>
          <w:sz w:val="26"/>
          <w:szCs w:val="26"/>
          <w:rtl/>
          <w:lang w:val="en-GB" w:bidi="ar-LB"/>
        </w:rPr>
        <w:t>تقارير</w:t>
      </w:r>
      <w:r w:rsidR="006534A9">
        <w:rPr>
          <w:b/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/>
          <w:bCs/>
          <w:sz w:val="26"/>
          <w:szCs w:val="26"/>
          <w:rtl/>
          <w:lang w:val="en-GB" w:bidi="ar-LB"/>
        </w:rPr>
        <w:t>إنجاز</w:t>
      </w:r>
      <w:r w:rsidR="006534A9">
        <w:rPr>
          <w:b/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/>
          <w:bCs/>
          <w:sz w:val="26"/>
          <w:szCs w:val="26"/>
          <w:rtl/>
          <w:lang w:val="en-GB" w:bidi="ar-LB"/>
        </w:rPr>
        <w:t>المشروعات</w:t>
      </w:r>
      <w:r w:rsidR="006534A9">
        <w:rPr>
          <w:b/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/>
          <w:bCs/>
          <w:sz w:val="26"/>
          <w:szCs w:val="26"/>
          <w:rtl/>
          <w:lang w:val="en-GB" w:bidi="ar-LB"/>
        </w:rPr>
        <w:t>للاتفاقات</w:t>
      </w:r>
      <w:r w:rsidR="006534A9">
        <w:rPr>
          <w:b/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/>
          <w:bCs/>
          <w:sz w:val="26"/>
          <w:szCs w:val="26"/>
          <w:rtl/>
          <w:lang w:val="en-GB" w:bidi="ar-LB"/>
        </w:rPr>
        <w:t>المتعددة</w:t>
      </w:r>
      <w:r w:rsidR="006534A9">
        <w:rPr>
          <w:b/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/>
          <w:bCs/>
          <w:sz w:val="26"/>
          <w:szCs w:val="26"/>
          <w:rtl/>
          <w:lang w:val="en-GB" w:bidi="ar-LB"/>
        </w:rPr>
        <w:t>السنوات</w:t>
      </w:r>
      <w:r w:rsidR="006534A9">
        <w:rPr>
          <w:b/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/>
          <w:bCs/>
          <w:sz w:val="26"/>
          <w:szCs w:val="26"/>
          <w:rtl/>
          <w:lang w:val="en-GB" w:bidi="ar-LB"/>
        </w:rPr>
        <w:t>المقدمة</w:t>
      </w:r>
      <w:r w:rsidR="006534A9">
        <w:rPr>
          <w:b/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/>
          <w:bCs/>
          <w:sz w:val="26"/>
          <w:szCs w:val="26"/>
          <w:rtl/>
          <w:lang w:val="en-GB" w:bidi="ar-LB"/>
        </w:rPr>
        <w:t>بعد</w:t>
      </w:r>
      <w:r w:rsidR="006534A9">
        <w:rPr>
          <w:b/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/>
          <w:bCs/>
          <w:sz w:val="26"/>
          <w:szCs w:val="26"/>
          <w:rtl/>
          <w:lang w:val="en-GB" w:bidi="ar-LB"/>
        </w:rPr>
        <w:t>الاجتماع</w:t>
      </w:r>
      <w:r w:rsidR="006534A9">
        <w:rPr>
          <w:b/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/>
          <w:bCs/>
          <w:sz w:val="26"/>
          <w:szCs w:val="26"/>
          <w:rtl/>
          <w:lang w:val="en-GB" w:bidi="ar-LB"/>
        </w:rPr>
        <w:t>الرابع</w:t>
      </w:r>
      <w:r w:rsidR="006534A9">
        <w:rPr>
          <w:b/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/>
          <w:bCs/>
          <w:sz w:val="26"/>
          <w:szCs w:val="26"/>
          <w:rtl/>
          <w:lang w:val="en-GB" w:bidi="ar-LB"/>
        </w:rPr>
        <w:t>والتسعين</w:t>
      </w:r>
    </w:p>
    <w:tbl>
      <w:tblPr>
        <w:bidiVisual/>
        <w:tblW w:w="9355" w:type="dxa"/>
        <w:tblLayout w:type="fixed"/>
        <w:tblLook w:val="04A0" w:firstRow="1" w:lastRow="0" w:firstColumn="1" w:lastColumn="0" w:noHBand="0" w:noVBand="1"/>
      </w:tblPr>
      <w:tblGrid>
        <w:gridCol w:w="3236"/>
        <w:gridCol w:w="1350"/>
        <w:gridCol w:w="1260"/>
        <w:gridCol w:w="1080"/>
        <w:gridCol w:w="1260"/>
        <w:gridCol w:w="1169"/>
      </w:tblGrid>
      <w:tr w:rsidR="00370EDC" w:rsidRPr="00CD129D" w14:paraId="56728E44" w14:textId="77777777" w:rsidTr="00E41DA3">
        <w:trPr>
          <w:trHeight w:val="426"/>
        </w:trPr>
        <w:tc>
          <w:tcPr>
            <w:tcW w:w="3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7FFC7" w14:textId="293607F1" w:rsidR="00370EDC" w:rsidRPr="00891BC3" w:rsidRDefault="00077F47" w:rsidP="002F6842">
            <w:pPr>
              <w:bidi/>
              <w:spacing w:before="40" w:after="40"/>
              <w:jc w:val="center"/>
              <w:rPr>
                <w:b/>
                <w:bCs/>
                <w:color w:val="000000"/>
                <w:sz w:val="20"/>
                <w:szCs w:val="20"/>
                <w:lang w:val="en-GB" w:eastAsia="en-CA" w:bidi="ar-LB"/>
              </w:rPr>
            </w:pPr>
            <w:r w:rsidRPr="00077F47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الوكالة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2DB17" w14:textId="7FDE2D82" w:rsidR="00077F47" w:rsidRPr="00077F47" w:rsidRDefault="00077F47" w:rsidP="002F6842">
            <w:pPr>
              <w:bidi/>
              <w:spacing w:before="40" w:after="40"/>
              <w:jc w:val="center"/>
              <w:rPr>
                <w:b/>
                <w:bCs/>
                <w:color w:val="000000"/>
                <w:sz w:val="20"/>
                <w:szCs w:val="20"/>
                <w:lang w:val="en-GB" w:eastAsia="en-CA" w:bidi="ar-LB"/>
              </w:rPr>
            </w:pPr>
            <w:r w:rsidRPr="00077F47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التمويل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077F47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المتعدد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077F47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السنوات</w:t>
            </w:r>
          </w:p>
          <w:p w14:paraId="0A8C3429" w14:textId="469A1FEF" w:rsidR="00370EDC" w:rsidRPr="00891BC3" w:rsidRDefault="00077F47" w:rsidP="002F6842">
            <w:pPr>
              <w:bidi/>
              <w:spacing w:before="40" w:after="40"/>
              <w:jc w:val="center"/>
              <w:rPr>
                <w:b/>
                <w:bCs/>
                <w:color w:val="000000"/>
                <w:sz w:val="20"/>
                <w:szCs w:val="20"/>
                <w:lang w:val="en-GB" w:eastAsia="en-CA" w:bidi="ar-LB"/>
              </w:rPr>
            </w:pPr>
            <w:r w:rsidRPr="00077F47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(دولار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077F47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أمريكي)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62ED2" w14:textId="74C97E80" w:rsidR="00077F47" w:rsidRPr="00077F47" w:rsidRDefault="00077F47" w:rsidP="002F6842">
            <w:pPr>
              <w:bidi/>
              <w:spacing w:before="40" w:after="40"/>
              <w:jc w:val="center"/>
              <w:rPr>
                <w:b/>
                <w:bCs/>
                <w:color w:val="000000"/>
                <w:sz w:val="20"/>
                <w:szCs w:val="20"/>
                <w:lang w:val="en-US" w:eastAsia="en-CA" w:bidi="ar-LB"/>
              </w:rPr>
            </w:pPr>
            <w:r w:rsidRPr="00077F47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التخلص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077F47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التدريجي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077F47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للاستهلاك</w:t>
            </w:r>
          </w:p>
          <w:p w14:paraId="3FB9CB95" w14:textId="7A4D1502" w:rsidR="00077F47" w:rsidRPr="00077F47" w:rsidRDefault="00077F47" w:rsidP="002F6842">
            <w:pPr>
              <w:bidi/>
              <w:spacing w:before="40" w:after="40"/>
              <w:jc w:val="center"/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</w:pPr>
            <w:r w:rsidRPr="00077F47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(</w:t>
            </w:r>
            <w:r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طن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من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قدرات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استنفاد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الأوزون)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1FCCD" w14:textId="02DD8F01" w:rsidR="00077F47" w:rsidRDefault="00077F47" w:rsidP="002F6842">
            <w:pPr>
              <w:bidi/>
              <w:spacing w:before="40" w:after="40"/>
              <w:ind w:left="-106" w:right="-86"/>
              <w:jc w:val="center"/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</w:pPr>
            <w:r w:rsidRPr="00077F47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متوسط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077F47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التأخيرات</w:t>
            </w:r>
          </w:p>
          <w:p w14:paraId="55C3DFEE" w14:textId="343B1CF0" w:rsidR="00370EDC" w:rsidRPr="00891BC3" w:rsidRDefault="00077F47" w:rsidP="002F6842">
            <w:pPr>
              <w:bidi/>
              <w:spacing w:before="40" w:after="40"/>
              <w:ind w:left="-106" w:right="-86"/>
              <w:jc w:val="center"/>
              <w:rPr>
                <w:b/>
                <w:bCs/>
                <w:color w:val="000000"/>
                <w:sz w:val="20"/>
                <w:szCs w:val="20"/>
                <w:lang w:val="en-GB" w:eastAsia="en-CA" w:bidi="ar-LB"/>
              </w:rPr>
            </w:pPr>
            <w:r w:rsidRPr="00077F47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(أشهر)*</w:t>
            </w:r>
          </w:p>
        </w:tc>
      </w:tr>
      <w:tr w:rsidR="00370EDC" w:rsidRPr="00CD129D" w14:paraId="094ABB72" w14:textId="77777777" w:rsidTr="00E41DA3">
        <w:trPr>
          <w:trHeight w:val="92"/>
        </w:trPr>
        <w:tc>
          <w:tcPr>
            <w:tcW w:w="3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8BA9F" w14:textId="77777777" w:rsidR="00370EDC" w:rsidRPr="00891BC3" w:rsidRDefault="00370EDC" w:rsidP="002F6842">
            <w:pPr>
              <w:bidi/>
              <w:spacing w:before="40" w:after="40"/>
              <w:jc w:val="left"/>
              <w:rPr>
                <w:b/>
                <w:bCs/>
                <w:color w:val="000000"/>
                <w:sz w:val="20"/>
                <w:szCs w:val="20"/>
                <w:lang w:val="en-GB" w:eastAsia="en-CA" w:bidi="ar-LB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C192A" w14:textId="5AAD24BE" w:rsidR="00370EDC" w:rsidRPr="00891BC3" w:rsidRDefault="00077F47" w:rsidP="002F6842">
            <w:pPr>
              <w:bidi/>
              <w:spacing w:before="40" w:after="40"/>
              <w:jc w:val="center"/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الموافق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عليه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E2AF6" w14:textId="5422CFD0" w:rsidR="00370EDC" w:rsidRPr="00891BC3" w:rsidRDefault="00077F47" w:rsidP="002F6842">
            <w:pPr>
              <w:bidi/>
              <w:spacing w:before="40" w:after="40"/>
              <w:jc w:val="center"/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الذي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تم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صرفه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2FCE0" w14:textId="3A061AB1" w:rsidR="00370EDC" w:rsidRPr="00891BC3" w:rsidRDefault="00077F47" w:rsidP="002F6842">
            <w:pPr>
              <w:bidi/>
              <w:spacing w:before="40" w:after="40"/>
              <w:jc w:val="center"/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الموافق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عليه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C1197" w14:textId="260D8681" w:rsidR="00370EDC" w:rsidRPr="00891BC3" w:rsidRDefault="00077F47" w:rsidP="002F6842">
            <w:pPr>
              <w:bidi/>
              <w:spacing w:before="40" w:after="40"/>
              <w:jc w:val="center"/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الفعلي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B9D35" w14:textId="77777777" w:rsidR="00370EDC" w:rsidRPr="00891BC3" w:rsidRDefault="00370EDC" w:rsidP="002F6842">
            <w:pPr>
              <w:bidi/>
              <w:spacing w:before="40" w:after="40"/>
              <w:jc w:val="left"/>
              <w:rPr>
                <w:b/>
                <w:bCs/>
                <w:color w:val="000000"/>
                <w:sz w:val="20"/>
                <w:szCs w:val="20"/>
                <w:lang w:val="en-GB" w:eastAsia="en-CA" w:bidi="ar-LB"/>
              </w:rPr>
            </w:pPr>
          </w:p>
        </w:tc>
      </w:tr>
      <w:tr w:rsidR="006A66CC" w:rsidRPr="00CD129D" w14:paraId="2161BFAD" w14:textId="77777777" w:rsidTr="00E41DA3">
        <w:trPr>
          <w:trHeight w:val="47"/>
        </w:trPr>
        <w:tc>
          <w:tcPr>
            <w:tcW w:w="3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05B8F1" w14:textId="2D626C82" w:rsidR="006A66CC" w:rsidRPr="00891BC3" w:rsidRDefault="00077F47" w:rsidP="002F6842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lang w:val="en-GB" w:bidi="ar-LB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اليونيب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(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برنامج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الأمم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المتحدة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للبيئة</w:t>
            </w:r>
            <w:r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4B5B0" w14:textId="278B018F" w:rsidR="006A66CC" w:rsidRPr="00891BC3" w:rsidRDefault="004D1659" w:rsidP="002F6842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lang w:val="en-GB" w:bidi="ar-LB"/>
              </w:rPr>
            </w:pPr>
            <w:r w:rsidRPr="004D1659">
              <w:rPr>
                <w:color w:val="000000"/>
                <w:sz w:val="20"/>
                <w:szCs w:val="20"/>
                <w:rtl/>
                <w:lang w:val="en-GB" w:bidi="ar-LB"/>
              </w:rPr>
              <w:t>2,931,485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B0D5C" w14:textId="7724457E" w:rsidR="006A66CC" w:rsidRPr="00891BC3" w:rsidRDefault="004D1659" w:rsidP="002F6842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lang w:val="en-GB" w:bidi="ar-LB"/>
              </w:rPr>
            </w:pPr>
            <w:r w:rsidRPr="004D1659">
              <w:rPr>
                <w:color w:val="000000"/>
                <w:sz w:val="20"/>
                <w:szCs w:val="20"/>
                <w:rtl/>
                <w:lang w:val="en-GB" w:bidi="ar-LB"/>
              </w:rPr>
              <w:t>2,621,142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C55E5" w14:textId="7887FBB2" w:rsidR="006A66CC" w:rsidRPr="00891BC3" w:rsidRDefault="004D1659" w:rsidP="002F6842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lang w:val="en-GB" w:bidi="ar-LB"/>
              </w:rPr>
            </w:pPr>
            <w:r w:rsidRPr="004D1659">
              <w:rPr>
                <w:color w:val="000000"/>
                <w:sz w:val="20"/>
                <w:szCs w:val="20"/>
                <w:rtl/>
                <w:lang w:val="en-GB" w:bidi="ar-LB"/>
              </w:rPr>
              <w:t>28.4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7F302" w14:textId="5E40403B" w:rsidR="006A66CC" w:rsidRPr="00891BC3" w:rsidRDefault="004D1659" w:rsidP="002F6842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lang w:val="en-GB" w:bidi="ar-LB"/>
              </w:rPr>
            </w:pPr>
            <w:r w:rsidRPr="004D1659">
              <w:rPr>
                <w:color w:val="000000"/>
                <w:sz w:val="20"/>
                <w:szCs w:val="20"/>
                <w:rtl/>
                <w:lang w:val="en-GB" w:bidi="ar-LB"/>
              </w:rPr>
              <w:t>13.9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424BC7" w14:textId="1DED4EA6" w:rsidR="006A66CC" w:rsidRPr="00891BC3" w:rsidRDefault="004D1659" w:rsidP="002F6842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lang w:val="en-GB" w:eastAsia="en-CA" w:bidi="ar-LB"/>
              </w:rPr>
            </w:pPr>
            <w:r w:rsidRPr="004D1659">
              <w:rPr>
                <w:color w:val="000000"/>
                <w:sz w:val="20"/>
                <w:szCs w:val="20"/>
                <w:rtl/>
                <w:lang w:val="en-GB" w:eastAsia="en-CA" w:bidi="ar-LB"/>
              </w:rPr>
              <w:t>0.0</w:t>
            </w:r>
          </w:p>
        </w:tc>
      </w:tr>
      <w:tr w:rsidR="00077F47" w:rsidRPr="00CD129D" w14:paraId="71333DDA" w14:textId="77777777" w:rsidTr="00E41DA3">
        <w:trPr>
          <w:trHeight w:val="47"/>
        </w:trPr>
        <w:tc>
          <w:tcPr>
            <w:tcW w:w="3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031409" w14:textId="5B5DA9EE" w:rsidR="00077F47" w:rsidRPr="00891BC3" w:rsidRDefault="00077F47" w:rsidP="002F6842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lang w:val="en-GB" w:bidi="ar-LB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اليونيدو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(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منظمة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الأمم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المتحدة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للتنمية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الصناعية</w:t>
            </w:r>
            <w:r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472FE" w14:textId="04E94D6D" w:rsidR="00077F47" w:rsidRPr="00891BC3" w:rsidRDefault="004D1659" w:rsidP="002F6842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lang w:val="en-GB" w:bidi="ar-LB"/>
              </w:rPr>
            </w:pPr>
            <w:r w:rsidRPr="004D1659">
              <w:rPr>
                <w:color w:val="000000"/>
                <w:sz w:val="20"/>
                <w:szCs w:val="20"/>
                <w:rtl/>
                <w:lang w:val="en-GB" w:bidi="ar-LB"/>
              </w:rPr>
              <w:t>2,283,260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5C25F4" w14:textId="4B72F116" w:rsidR="00077F47" w:rsidRPr="00891BC3" w:rsidRDefault="004D1659" w:rsidP="002F6842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lang w:val="en-GB" w:bidi="ar-LB"/>
              </w:rPr>
            </w:pPr>
            <w:r w:rsidRPr="004D1659">
              <w:rPr>
                <w:color w:val="000000"/>
                <w:sz w:val="20"/>
                <w:szCs w:val="20"/>
                <w:rtl/>
                <w:lang w:val="en-GB" w:bidi="ar-LB"/>
              </w:rPr>
              <w:t>1,936,577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8FDE0" w14:textId="69992548" w:rsidR="00077F47" w:rsidRPr="00891BC3" w:rsidRDefault="004D1659" w:rsidP="002F6842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lang w:val="en-GB" w:bidi="ar-LB"/>
              </w:rPr>
            </w:pPr>
            <w:r w:rsidRPr="004D1659">
              <w:rPr>
                <w:color w:val="000000"/>
                <w:sz w:val="20"/>
                <w:szCs w:val="20"/>
                <w:rtl/>
                <w:lang w:val="en-GB" w:bidi="ar-LB"/>
              </w:rPr>
              <w:t>28.5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A03426" w14:textId="21BEE577" w:rsidR="00077F47" w:rsidRPr="00891BC3" w:rsidRDefault="004D1659" w:rsidP="002F6842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lang w:val="en-GB" w:bidi="ar-LB"/>
              </w:rPr>
            </w:pPr>
            <w:r w:rsidRPr="004D1659">
              <w:rPr>
                <w:color w:val="000000"/>
                <w:sz w:val="20"/>
                <w:szCs w:val="20"/>
                <w:rtl/>
                <w:lang w:val="en-GB" w:bidi="ar-LB"/>
              </w:rPr>
              <w:t>28.6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FD4B01" w14:textId="4DD144DB" w:rsidR="00077F47" w:rsidRPr="00891BC3" w:rsidRDefault="004D1659" w:rsidP="002F6842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rtl/>
                <w:lang w:val="en-GB" w:eastAsia="en-CA" w:bidi="ar-LB"/>
              </w:rPr>
            </w:pPr>
            <w:r w:rsidRPr="004D1659">
              <w:rPr>
                <w:color w:val="000000"/>
                <w:sz w:val="20"/>
                <w:szCs w:val="20"/>
                <w:rtl/>
                <w:lang w:val="en-GB" w:eastAsia="en-CA" w:bidi="ar-LB"/>
              </w:rPr>
              <w:t>25.4</w:t>
            </w:r>
          </w:p>
        </w:tc>
      </w:tr>
      <w:tr w:rsidR="00077F47" w:rsidRPr="00CD129D" w14:paraId="2123E077" w14:textId="77777777" w:rsidTr="00E41DA3">
        <w:trPr>
          <w:trHeight w:val="89"/>
        </w:trPr>
        <w:tc>
          <w:tcPr>
            <w:tcW w:w="3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D8C1E4" w14:textId="2C756795" w:rsidR="00077F47" w:rsidRPr="00891BC3" w:rsidRDefault="00077F47" w:rsidP="002F6842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lang w:val="en-GB" w:bidi="ar-LB"/>
              </w:rPr>
            </w:pP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البنك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الدولي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931EAB" w14:textId="07D17C56" w:rsidR="00077F47" w:rsidRPr="00891BC3" w:rsidRDefault="004D1659" w:rsidP="002F6842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rtl/>
                <w:lang w:val="en-GB" w:bidi="ar-LB"/>
              </w:rPr>
            </w:pPr>
            <w:r w:rsidRPr="004D1659">
              <w:rPr>
                <w:color w:val="000000"/>
                <w:sz w:val="20"/>
                <w:szCs w:val="20"/>
                <w:rtl/>
                <w:lang w:val="en-GB" w:bidi="ar-LB"/>
              </w:rPr>
              <w:t>6,594,732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C73F7" w14:textId="02082170" w:rsidR="00077F47" w:rsidRPr="00891BC3" w:rsidRDefault="004D1659" w:rsidP="002F6842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lang w:val="en-GB" w:bidi="ar-LB"/>
              </w:rPr>
            </w:pPr>
            <w:r w:rsidRPr="004D1659">
              <w:rPr>
                <w:color w:val="000000"/>
                <w:sz w:val="20"/>
                <w:szCs w:val="20"/>
                <w:rtl/>
                <w:lang w:val="en-GB" w:bidi="ar-LB"/>
              </w:rPr>
              <w:t>5,938,832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C9AFA9" w14:textId="6A4D7E05" w:rsidR="00077F47" w:rsidRPr="00891BC3" w:rsidRDefault="004D1659" w:rsidP="002F6842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lang w:val="en-GB" w:bidi="ar-LB"/>
              </w:rPr>
            </w:pPr>
            <w:r w:rsidRPr="004D1659">
              <w:rPr>
                <w:color w:val="000000"/>
                <w:sz w:val="20"/>
                <w:szCs w:val="20"/>
                <w:rtl/>
                <w:lang w:val="en-GB" w:bidi="ar-LB"/>
              </w:rPr>
              <w:t>137.2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64B392" w14:textId="2894E53D" w:rsidR="00077F47" w:rsidRPr="00891BC3" w:rsidRDefault="004D1659" w:rsidP="002F6842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lang w:val="en-GB" w:bidi="ar-LB"/>
              </w:rPr>
            </w:pPr>
            <w:r w:rsidRPr="004D1659">
              <w:rPr>
                <w:color w:val="000000"/>
                <w:sz w:val="20"/>
                <w:szCs w:val="20"/>
                <w:rtl/>
                <w:lang w:val="en-GB" w:bidi="ar-LB"/>
              </w:rPr>
              <w:t>134.5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9C553" w14:textId="7D61E0F5" w:rsidR="00077F47" w:rsidRPr="00891BC3" w:rsidRDefault="004D1659" w:rsidP="002F6842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lang w:val="en-GB" w:eastAsia="en-CA" w:bidi="ar-LB"/>
              </w:rPr>
            </w:pPr>
            <w:r w:rsidRPr="004D1659">
              <w:rPr>
                <w:color w:val="000000"/>
                <w:sz w:val="20"/>
                <w:szCs w:val="20"/>
                <w:rtl/>
                <w:lang w:val="en-GB" w:eastAsia="en-CA" w:bidi="ar-LB"/>
              </w:rPr>
              <w:t>0.0</w:t>
            </w:r>
          </w:p>
        </w:tc>
      </w:tr>
      <w:tr w:rsidR="006A66CC" w:rsidRPr="00CD129D" w14:paraId="442F845E" w14:textId="77777777" w:rsidTr="00E41DA3">
        <w:trPr>
          <w:trHeight w:val="135"/>
        </w:trPr>
        <w:tc>
          <w:tcPr>
            <w:tcW w:w="3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6EA80" w14:textId="19038BC4" w:rsidR="006A66CC" w:rsidRPr="00891BC3" w:rsidRDefault="00077F47" w:rsidP="002F6842">
            <w:pPr>
              <w:bidi/>
              <w:spacing w:before="40" w:after="40"/>
              <w:jc w:val="left"/>
              <w:rPr>
                <w:b/>
                <w:bCs/>
                <w:color w:val="000000"/>
                <w:sz w:val="20"/>
                <w:szCs w:val="20"/>
                <w:lang w:val="en-GB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المجموع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العام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F3653" w14:textId="660E86F7" w:rsidR="006A66CC" w:rsidRPr="00891BC3" w:rsidRDefault="004D1659" w:rsidP="002F6842">
            <w:pPr>
              <w:bidi/>
              <w:spacing w:before="40" w:after="40"/>
              <w:jc w:val="left"/>
              <w:rPr>
                <w:b/>
                <w:bCs/>
                <w:color w:val="000000"/>
                <w:sz w:val="20"/>
                <w:szCs w:val="20"/>
                <w:lang w:val="en-GB" w:bidi="ar-LB"/>
              </w:rPr>
            </w:pPr>
            <w:r w:rsidRPr="004D1659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11,809,477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13D183" w14:textId="261A521B" w:rsidR="006A66CC" w:rsidRPr="00891BC3" w:rsidRDefault="004D1659" w:rsidP="002F6842">
            <w:pPr>
              <w:bidi/>
              <w:spacing w:before="40" w:after="40"/>
              <w:jc w:val="left"/>
              <w:rPr>
                <w:b/>
                <w:bCs/>
                <w:color w:val="000000"/>
                <w:sz w:val="20"/>
                <w:szCs w:val="20"/>
                <w:lang w:val="en-GB" w:bidi="ar-LB"/>
              </w:rPr>
            </w:pPr>
            <w:r w:rsidRPr="004D1659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10,496,551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5973BF" w14:textId="3BBABF0C" w:rsidR="006A66CC" w:rsidRPr="00891BC3" w:rsidRDefault="004D1659" w:rsidP="002F6842">
            <w:pPr>
              <w:bidi/>
              <w:spacing w:before="40" w:after="40"/>
              <w:jc w:val="left"/>
              <w:rPr>
                <w:b/>
                <w:bCs/>
                <w:color w:val="000000"/>
                <w:sz w:val="20"/>
                <w:szCs w:val="20"/>
                <w:lang w:val="en-GB" w:bidi="ar-LB"/>
              </w:rPr>
            </w:pPr>
            <w:r w:rsidRPr="004D1659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194.1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BA221B" w14:textId="2194938E" w:rsidR="006A66CC" w:rsidRPr="00891BC3" w:rsidRDefault="004D1659" w:rsidP="002F6842">
            <w:pPr>
              <w:bidi/>
              <w:spacing w:before="40" w:after="40"/>
              <w:jc w:val="left"/>
              <w:rPr>
                <w:b/>
                <w:bCs/>
                <w:color w:val="000000"/>
                <w:sz w:val="20"/>
                <w:szCs w:val="20"/>
                <w:lang w:val="en-GB" w:bidi="ar-LB"/>
              </w:rPr>
            </w:pPr>
            <w:r w:rsidRPr="004D1659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177.0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B36BB" w14:textId="18494B23" w:rsidR="006A66CC" w:rsidRPr="00891BC3" w:rsidRDefault="004D1659" w:rsidP="002F6842">
            <w:pPr>
              <w:bidi/>
              <w:spacing w:before="40" w:after="40"/>
              <w:jc w:val="left"/>
              <w:rPr>
                <w:b/>
                <w:bCs/>
                <w:color w:val="000000"/>
                <w:sz w:val="20"/>
                <w:szCs w:val="20"/>
                <w:lang w:val="en-GB" w:bidi="ar-LB"/>
              </w:rPr>
            </w:pPr>
            <w:r w:rsidRPr="004D1659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6.3</w:t>
            </w:r>
          </w:p>
        </w:tc>
      </w:tr>
    </w:tbl>
    <w:p w14:paraId="03B0264F" w14:textId="3C6A0B08" w:rsidR="006534A9" w:rsidRDefault="000256B3" w:rsidP="000256B3">
      <w:pPr>
        <w:bidi/>
        <w:spacing w:after="240"/>
        <w:rPr>
          <w:sz w:val="20"/>
          <w:szCs w:val="20"/>
          <w:rtl/>
          <w:lang w:val="en-US" w:bidi="ar-LB"/>
        </w:rPr>
      </w:pPr>
      <w:r w:rsidRPr="000256B3">
        <w:rPr>
          <w:sz w:val="20"/>
          <w:szCs w:val="20"/>
          <w:rtl/>
          <w:lang w:val="en-US" w:bidi="ar-LB"/>
        </w:rPr>
        <w:t>*</w:t>
      </w:r>
      <w:r w:rsidR="006534A9">
        <w:rPr>
          <w:sz w:val="20"/>
          <w:szCs w:val="20"/>
          <w:rtl/>
          <w:lang w:val="en-US" w:bidi="ar-LB"/>
        </w:rPr>
        <w:t xml:space="preserve"> </w:t>
      </w:r>
      <w:r w:rsidRPr="000256B3">
        <w:rPr>
          <w:sz w:val="20"/>
          <w:szCs w:val="20"/>
          <w:rtl/>
          <w:lang w:val="en-US" w:bidi="ar-LB"/>
        </w:rPr>
        <w:t>يستند</w:t>
      </w:r>
      <w:r w:rsidR="006534A9">
        <w:rPr>
          <w:sz w:val="20"/>
          <w:szCs w:val="20"/>
          <w:rtl/>
          <w:lang w:val="en-US" w:bidi="ar-LB"/>
        </w:rPr>
        <w:t xml:space="preserve"> </w:t>
      </w:r>
      <w:r w:rsidRPr="000256B3">
        <w:rPr>
          <w:sz w:val="20"/>
          <w:szCs w:val="20"/>
          <w:rtl/>
          <w:lang w:val="en-US" w:bidi="ar-LB"/>
        </w:rPr>
        <w:t>المتوسط</w:t>
      </w:r>
      <w:r w:rsidR="006534A9">
        <w:rPr>
          <w:sz w:val="20"/>
          <w:szCs w:val="20"/>
          <w:rtl/>
          <w:lang w:val="en-US" w:bidi="ar-LB"/>
        </w:rPr>
        <w:t xml:space="preserve"> </w:t>
      </w:r>
      <w:r w:rsidRPr="000256B3">
        <w:rPr>
          <w:sz w:val="20"/>
          <w:szCs w:val="20"/>
          <w:rtl/>
          <w:lang w:val="en-US" w:bidi="ar-LB"/>
        </w:rPr>
        <w:t>الإجمالي</w:t>
      </w:r>
      <w:r w:rsidR="006534A9">
        <w:rPr>
          <w:sz w:val="20"/>
          <w:szCs w:val="20"/>
          <w:rtl/>
          <w:lang w:val="en-US" w:bidi="ar-LB"/>
        </w:rPr>
        <w:t xml:space="preserve"> </w:t>
      </w:r>
      <w:r w:rsidRPr="000256B3">
        <w:rPr>
          <w:sz w:val="20"/>
          <w:szCs w:val="20"/>
          <w:rtl/>
          <w:lang w:val="en-US" w:bidi="ar-LB"/>
        </w:rPr>
        <w:t>إلى</w:t>
      </w:r>
      <w:r w:rsidR="006534A9">
        <w:rPr>
          <w:sz w:val="20"/>
          <w:szCs w:val="20"/>
          <w:rtl/>
          <w:lang w:val="en-US" w:bidi="ar-LB"/>
        </w:rPr>
        <w:t xml:space="preserve"> </w:t>
      </w:r>
      <w:r w:rsidRPr="000256B3">
        <w:rPr>
          <w:sz w:val="20"/>
          <w:szCs w:val="20"/>
          <w:rtl/>
          <w:lang w:val="en-US" w:bidi="ar-LB"/>
        </w:rPr>
        <w:t>مجموعِ</w:t>
      </w:r>
      <w:r w:rsidR="006534A9">
        <w:rPr>
          <w:sz w:val="20"/>
          <w:szCs w:val="20"/>
          <w:rtl/>
          <w:lang w:val="en-US" w:bidi="ar-LB"/>
        </w:rPr>
        <w:t xml:space="preserve"> </w:t>
      </w:r>
      <w:r w:rsidR="004D1659">
        <w:rPr>
          <w:sz w:val="20"/>
          <w:szCs w:val="20"/>
          <w:rtl/>
          <w:lang w:val="en-US" w:bidi="ar-LB"/>
        </w:rPr>
        <w:t>ثمانية</w:t>
      </w:r>
      <w:r w:rsidR="006534A9">
        <w:rPr>
          <w:sz w:val="20"/>
          <w:szCs w:val="20"/>
          <w:rtl/>
          <w:lang w:val="en-US" w:bidi="ar-LB"/>
        </w:rPr>
        <w:t xml:space="preserve"> </w:t>
      </w:r>
      <w:r w:rsidRPr="000256B3">
        <w:rPr>
          <w:sz w:val="20"/>
          <w:szCs w:val="20"/>
          <w:rtl/>
          <w:lang w:val="en-US" w:bidi="ar-LB"/>
        </w:rPr>
        <w:t>تقارير</w:t>
      </w:r>
      <w:r w:rsidR="006534A9">
        <w:rPr>
          <w:sz w:val="20"/>
          <w:szCs w:val="20"/>
          <w:rtl/>
          <w:lang w:val="en-US" w:bidi="ar-LB"/>
        </w:rPr>
        <w:t xml:space="preserve"> </w:t>
      </w:r>
      <w:r w:rsidRPr="000256B3">
        <w:rPr>
          <w:sz w:val="20"/>
          <w:szCs w:val="20"/>
          <w:rtl/>
          <w:lang w:val="en-US" w:bidi="ar-LB"/>
        </w:rPr>
        <w:t>من</w:t>
      </w:r>
      <w:r w:rsidR="006534A9">
        <w:rPr>
          <w:sz w:val="20"/>
          <w:szCs w:val="20"/>
          <w:rtl/>
          <w:lang w:val="en-US" w:bidi="ar-LB"/>
        </w:rPr>
        <w:t xml:space="preserve"> </w:t>
      </w:r>
      <w:r w:rsidRPr="000256B3">
        <w:rPr>
          <w:sz w:val="20"/>
          <w:szCs w:val="20"/>
          <w:rtl/>
          <w:lang w:val="en-US" w:bidi="ar-LB"/>
        </w:rPr>
        <w:t>تقارير</w:t>
      </w:r>
      <w:r w:rsidR="006534A9">
        <w:rPr>
          <w:sz w:val="20"/>
          <w:szCs w:val="20"/>
          <w:rtl/>
          <w:lang w:val="en-US" w:bidi="ar-LB"/>
        </w:rPr>
        <w:t xml:space="preserve"> </w:t>
      </w:r>
      <w:r w:rsidRPr="000256B3">
        <w:rPr>
          <w:sz w:val="20"/>
          <w:szCs w:val="20"/>
          <w:rtl/>
          <w:lang w:val="en-US" w:bidi="ar-LB"/>
        </w:rPr>
        <w:t>إنجاز</w:t>
      </w:r>
      <w:r w:rsidR="006534A9">
        <w:rPr>
          <w:sz w:val="20"/>
          <w:szCs w:val="20"/>
          <w:rtl/>
          <w:lang w:val="en-US" w:bidi="ar-LB"/>
        </w:rPr>
        <w:t xml:space="preserve"> </w:t>
      </w:r>
      <w:r w:rsidRPr="000256B3">
        <w:rPr>
          <w:sz w:val="20"/>
          <w:szCs w:val="20"/>
          <w:rtl/>
          <w:lang w:val="en-US" w:bidi="ar-LB"/>
        </w:rPr>
        <w:t>المشروعات</w:t>
      </w:r>
      <w:r w:rsidR="006534A9">
        <w:rPr>
          <w:sz w:val="20"/>
          <w:szCs w:val="20"/>
          <w:rtl/>
          <w:lang w:val="en-US" w:bidi="ar-LB"/>
        </w:rPr>
        <w:t xml:space="preserve"> </w:t>
      </w:r>
      <w:r w:rsidRPr="000256B3">
        <w:rPr>
          <w:sz w:val="20"/>
          <w:szCs w:val="20"/>
          <w:rtl/>
          <w:lang w:val="en-US" w:bidi="ar-LB"/>
        </w:rPr>
        <w:t>للاتفاقات</w:t>
      </w:r>
      <w:r w:rsidR="006534A9">
        <w:rPr>
          <w:sz w:val="20"/>
          <w:szCs w:val="20"/>
          <w:rtl/>
          <w:lang w:val="en-US" w:bidi="ar-LB"/>
        </w:rPr>
        <w:t xml:space="preserve"> </w:t>
      </w:r>
      <w:r w:rsidRPr="000256B3">
        <w:rPr>
          <w:sz w:val="20"/>
          <w:szCs w:val="20"/>
          <w:rtl/>
          <w:lang w:val="en-US" w:bidi="ar-LB"/>
        </w:rPr>
        <w:t>المتعددة</w:t>
      </w:r>
      <w:r w:rsidR="006534A9">
        <w:rPr>
          <w:sz w:val="20"/>
          <w:szCs w:val="20"/>
          <w:rtl/>
          <w:lang w:val="en-US" w:bidi="ar-LB"/>
        </w:rPr>
        <w:t xml:space="preserve"> </w:t>
      </w:r>
      <w:r w:rsidRPr="000256B3">
        <w:rPr>
          <w:sz w:val="20"/>
          <w:szCs w:val="20"/>
          <w:rtl/>
          <w:lang w:val="en-US" w:bidi="ar-LB"/>
        </w:rPr>
        <w:t>السنوات</w:t>
      </w:r>
      <w:r w:rsidR="006534A9">
        <w:rPr>
          <w:sz w:val="20"/>
          <w:szCs w:val="20"/>
          <w:rtl/>
          <w:lang w:val="en-US" w:bidi="ar-LB"/>
        </w:rPr>
        <w:t xml:space="preserve"> </w:t>
      </w:r>
      <w:r w:rsidRPr="000256B3">
        <w:rPr>
          <w:sz w:val="20"/>
          <w:szCs w:val="20"/>
          <w:rtl/>
          <w:lang w:val="en-US" w:bidi="ar-LB"/>
        </w:rPr>
        <w:t>التي</w:t>
      </w:r>
      <w:r w:rsidR="006534A9">
        <w:rPr>
          <w:sz w:val="20"/>
          <w:szCs w:val="20"/>
          <w:rtl/>
          <w:lang w:val="en-US" w:bidi="ar-LB"/>
        </w:rPr>
        <w:t xml:space="preserve"> </w:t>
      </w:r>
      <w:r w:rsidRPr="000256B3">
        <w:rPr>
          <w:sz w:val="20"/>
          <w:szCs w:val="20"/>
          <w:rtl/>
          <w:lang w:val="en-US" w:bidi="ar-LB"/>
        </w:rPr>
        <w:t>تم</w:t>
      </w:r>
      <w:r w:rsidR="006534A9">
        <w:rPr>
          <w:sz w:val="20"/>
          <w:szCs w:val="20"/>
          <w:rtl/>
          <w:lang w:val="en-US" w:bidi="ar-LB"/>
        </w:rPr>
        <w:t xml:space="preserve"> </w:t>
      </w:r>
      <w:r w:rsidRPr="000256B3">
        <w:rPr>
          <w:sz w:val="20"/>
          <w:szCs w:val="20"/>
          <w:rtl/>
          <w:lang w:val="en-US" w:bidi="ar-LB"/>
        </w:rPr>
        <w:t>تلقيها،</w:t>
      </w:r>
      <w:r w:rsidR="006534A9">
        <w:rPr>
          <w:sz w:val="20"/>
          <w:szCs w:val="20"/>
          <w:rtl/>
          <w:lang w:val="en-US" w:bidi="ar-LB"/>
        </w:rPr>
        <w:t xml:space="preserve"> </w:t>
      </w:r>
      <w:r w:rsidRPr="000256B3">
        <w:rPr>
          <w:sz w:val="20"/>
          <w:szCs w:val="20"/>
          <w:rtl/>
          <w:lang w:val="en-US" w:bidi="ar-LB"/>
        </w:rPr>
        <w:t>على</w:t>
      </w:r>
      <w:r w:rsidR="006534A9">
        <w:rPr>
          <w:sz w:val="20"/>
          <w:szCs w:val="20"/>
          <w:rtl/>
          <w:lang w:val="en-US" w:bidi="ar-LB"/>
        </w:rPr>
        <w:t xml:space="preserve"> </w:t>
      </w:r>
      <w:r w:rsidRPr="000256B3">
        <w:rPr>
          <w:sz w:val="20"/>
          <w:szCs w:val="20"/>
          <w:rtl/>
          <w:lang w:val="en-US" w:bidi="ar-LB"/>
        </w:rPr>
        <w:t>النحو</w:t>
      </w:r>
      <w:r w:rsidR="006534A9">
        <w:rPr>
          <w:sz w:val="20"/>
          <w:szCs w:val="20"/>
          <w:rtl/>
          <w:lang w:val="en-US" w:bidi="ar-LB"/>
        </w:rPr>
        <w:t xml:space="preserve"> </w:t>
      </w:r>
      <w:r w:rsidRPr="000256B3">
        <w:rPr>
          <w:sz w:val="20"/>
          <w:szCs w:val="20"/>
          <w:rtl/>
          <w:lang w:val="en-US" w:bidi="ar-LB"/>
        </w:rPr>
        <w:t>الموضح</w:t>
      </w:r>
      <w:r w:rsidR="006534A9">
        <w:rPr>
          <w:sz w:val="20"/>
          <w:szCs w:val="20"/>
          <w:rtl/>
          <w:lang w:val="en-US" w:bidi="ar-LB"/>
        </w:rPr>
        <w:t xml:space="preserve"> </w:t>
      </w:r>
      <w:r w:rsidRPr="000256B3">
        <w:rPr>
          <w:sz w:val="20"/>
          <w:szCs w:val="20"/>
          <w:rtl/>
          <w:lang w:val="en-US" w:bidi="ar-LB"/>
        </w:rPr>
        <w:t>في</w:t>
      </w:r>
      <w:r w:rsidR="006534A9">
        <w:rPr>
          <w:sz w:val="20"/>
          <w:szCs w:val="20"/>
          <w:rtl/>
          <w:lang w:val="en-US" w:bidi="ar-LB"/>
        </w:rPr>
        <w:t xml:space="preserve"> </w:t>
      </w:r>
      <w:r w:rsidRPr="000256B3">
        <w:rPr>
          <w:sz w:val="20"/>
          <w:szCs w:val="20"/>
          <w:rtl/>
          <w:lang w:val="en-US" w:bidi="ar-LB"/>
        </w:rPr>
        <w:t>المرفق</w:t>
      </w:r>
      <w:r w:rsidR="006534A9">
        <w:rPr>
          <w:sz w:val="20"/>
          <w:szCs w:val="20"/>
          <w:rtl/>
          <w:lang w:val="en-US" w:bidi="ar-LB"/>
        </w:rPr>
        <w:t xml:space="preserve"> </w:t>
      </w:r>
      <w:r w:rsidRPr="000256B3">
        <w:rPr>
          <w:sz w:val="20"/>
          <w:szCs w:val="20"/>
          <w:rtl/>
          <w:lang w:val="en-US" w:bidi="ar-LB"/>
        </w:rPr>
        <w:t>الأول.</w:t>
      </w:r>
    </w:p>
    <w:p w14:paraId="38EF78CF" w14:textId="77777777" w:rsidR="006534A9" w:rsidRDefault="006534A9">
      <w:pPr>
        <w:jc w:val="left"/>
        <w:rPr>
          <w:sz w:val="20"/>
          <w:szCs w:val="20"/>
          <w:rtl/>
          <w:lang w:val="en-US" w:bidi="ar-LB"/>
        </w:rPr>
      </w:pPr>
      <w:r>
        <w:rPr>
          <w:sz w:val="20"/>
          <w:szCs w:val="20"/>
          <w:rtl/>
          <w:lang w:val="en-US" w:bidi="ar-LB"/>
        </w:rPr>
        <w:br w:type="page"/>
      </w:r>
    </w:p>
    <w:p w14:paraId="624D5A61" w14:textId="32E4977C" w:rsidR="000256B3" w:rsidRPr="00851EB9" w:rsidRDefault="000256B3" w:rsidP="000256B3">
      <w:pPr>
        <w:pStyle w:val="ListParagraph"/>
        <w:bidi/>
        <w:spacing w:after="240" w:line="288" w:lineRule="auto"/>
        <w:ind w:left="0"/>
        <w:contextualSpacing w:val="0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lastRenderedPageBreak/>
        <w:t>أولاً-2-</w:t>
      </w:r>
      <w:r w:rsidR="006534A9">
        <w:rPr>
          <w:b/>
          <w:bCs/>
          <w:sz w:val="26"/>
          <w:szCs w:val="26"/>
          <w:rtl/>
          <w:lang w:bidi="ar-LB"/>
        </w:rPr>
        <w:t xml:space="preserve"> </w:t>
      </w:r>
      <w:r w:rsidRPr="000256B3">
        <w:rPr>
          <w:rFonts w:asciiTheme="majorBidi" w:hAnsiTheme="majorBidi"/>
          <w:b/>
          <w:bCs/>
          <w:sz w:val="24"/>
          <w:szCs w:val="24"/>
          <w:rtl/>
          <w:lang w:bidi="ar-LB"/>
        </w:rPr>
        <w:t>أسباب</w:t>
      </w:r>
      <w:r w:rsidR="006534A9">
        <w:rPr>
          <w:rFonts w:asciiTheme="majorBidi" w:hAnsiTheme="majorBidi"/>
          <w:b/>
          <w:bCs/>
          <w:sz w:val="24"/>
          <w:szCs w:val="24"/>
          <w:rtl/>
          <w:lang w:bidi="ar-LB"/>
        </w:rPr>
        <w:t xml:space="preserve"> </w:t>
      </w:r>
      <w:r w:rsidRPr="000256B3">
        <w:rPr>
          <w:rFonts w:asciiTheme="majorBidi" w:hAnsiTheme="majorBidi"/>
          <w:b/>
          <w:bCs/>
          <w:sz w:val="24"/>
          <w:szCs w:val="24"/>
          <w:rtl/>
          <w:lang w:bidi="ar-LB"/>
        </w:rPr>
        <w:t>التأخير</w:t>
      </w:r>
      <w:r w:rsidR="006534A9">
        <w:rPr>
          <w:rFonts w:asciiTheme="majorBidi" w:hAnsiTheme="majorBidi"/>
          <w:b/>
          <w:bCs/>
          <w:sz w:val="24"/>
          <w:szCs w:val="24"/>
          <w:rtl/>
          <w:lang w:bidi="ar-LB"/>
        </w:rPr>
        <w:t xml:space="preserve"> </w:t>
      </w:r>
      <w:r w:rsidRPr="000256B3">
        <w:rPr>
          <w:rFonts w:asciiTheme="majorBidi" w:hAnsiTheme="majorBidi"/>
          <w:b/>
          <w:bCs/>
          <w:sz w:val="24"/>
          <w:szCs w:val="24"/>
          <w:rtl/>
          <w:lang w:bidi="ar-LB"/>
        </w:rPr>
        <w:t>في</w:t>
      </w:r>
      <w:r w:rsidR="006534A9">
        <w:rPr>
          <w:rFonts w:asciiTheme="majorBidi" w:hAnsiTheme="majorBidi"/>
          <w:b/>
          <w:bCs/>
          <w:sz w:val="24"/>
          <w:szCs w:val="24"/>
          <w:rtl/>
          <w:lang w:bidi="ar-LB"/>
        </w:rPr>
        <w:t xml:space="preserve"> </w:t>
      </w:r>
      <w:r w:rsidRPr="000256B3">
        <w:rPr>
          <w:rFonts w:asciiTheme="majorBidi" w:hAnsiTheme="majorBidi"/>
          <w:b/>
          <w:bCs/>
          <w:sz w:val="24"/>
          <w:szCs w:val="24"/>
          <w:rtl/>
          <w:lang w:bidi="ar-LB"/>
        </w:rPr>
        <w:t>تنفيذ</w:t>
      </w:r>
      <w:r w:rsidR="006534A9">
        <w:rPr>
          <w:rFonts w:asciiTheme="majorBidi" w:hAnsiTheme="majorBidi"/>
          <w:b/>
          <w:bCs/>
          <w:sz w:val="24"/>
          <w:szCs w:val="24"/>
          <w:rtl/>
          <w:lang w:bidi="ar-LB"/>
        </w:rPr>
        <w:t xml:space="preserve"> </w:t>
      </w:r>
      <w:r w:rsidRPr="000256B3">
        <w:rPr>
          <w:rFonts w:asciiTheme="majorBidi" w:hAnsiTheme="majorBidi"/>
          <w:b/>
          <w:bCs/>
          <w:sz w:val="24"/>
          <w:szCs w:val="24"/>
          <w:rtl/>
          <w:lang w:bidi="ar-LB"/>
        </w:rPr>
        <w:t>مشروع</w:t>
      </w:r>
      <w:r w:rsidR="006534A9">
        <w:rPr>
          <w:rFonts w:asciiTheme="majorBidi" w:hAnsiTheme="majorBidi"/>
          <w:b/>
          <w:bCs/>
          <w:sz w:val="24"/>
          <w:szCs w:val="24"/>
          <w:rtl/>
          <w:lang w:bidi="ar-LB"/>
        </w:rPr>
        <w:t xml:space="preserve"> </w:t>
      </w:r>
      <w:r w:rsidRPr="000256B3">
        <w:rPr>
          <w:rFonts w:asciiTheme="majorBidi" w:hAnsiTheme="majorBidi"/>
          <w:b/>
          <w:bCs/>
          <w:sz w:val="24"/>
          <w:szCs w:val="24"/>
          <w:rtl/>
          <w:lang w:bidi="ar-LB"/>
        </w:rPr>
        <w:t>الاتفاقات</w:t>
      </w:r>
      <w:r w:rsidR="006534A9">
        <w:rPr>
          <w:rFonts w:asciiTheme="majorBidi" w:hAnsiTheme="majorBidi"/>
          <w:b/>
          <w:bCs/>
          <w:sz w:val="24"/>
          <w:szCs w:val="24"/>
          <w:rtl/>
          <w:lang w:bidi="ar-LB"/>
        </w:rPr>
        <w:t xml:space="preserve"> </w:t>
      </w:r>
      <w:r w:rsidRPr="000256B3">
        <w:rPr>
          <w:rFonts w:asciiTheme="majorBidi" w:hAnsiTheme="majorBidi"/>
          <w:b/>
          <w:bCs/>
          <w:sz w:val="24"/>
          <w:szCs w:val="24"/>
          <w:rtl/>
          <w:lang w:bidi="ar-LB"/>
        </w:rPr>
        <w:t>المتعددة</w:t>
      </w:r>
      <w:r w:rsidR="006534A9">
        <w:rPr>
          <w:rFonts w:asciiTheme="majorBidi" w:hAnsiTheme="majorBidi"/>
          <w:b/>
          <w:bCs/>
          <w:sz w:val="24"/>
          <w:szCs w:val="24"/>
          <w:rtl/>
          <w:lang w:bidi="ar-LB"/>
        </w:rPr>
        <w:t xml:space="preserve"> </w:t>
      </w:r>
      <w:r w:rsidRPr="000256B3">
        <w:rPr>
          <w:rFonts w:asciiTheme="majorBidi" w:hAnsiTheme="majorBidi"/>
          <w:b/>
          <w:bCs/>
          <w:sz w:val="24"/>
          <w:szCs w:val="24"/>
          <w:rtl/>
          <w:lang w:bidi="ar-LB"/>
        </w:rPr>
        <w:t>السنوات</w:t>
      </w:r>
      <w:r w:rsidR="006534A9">
        <w:rPr>
          <w:rFonts w:asciiTheme="majorBidi" w:hAnsiTheme="majorBidi"/>
          <w:b/>
          <w:bCs/>
          <w:sz w:val="24"/>
          <w:szCs w:val="24"/>
          <w:rtl/>
          <w:lang w:bidi="ar-LB"/>
        </w:rPr>
        <w:t xml:space="preserve"> </w:t>
      </w:r>
      <w:r w:rsidRPr="000256B3">
        <w:rPr>
          <w:rFonts w:asciiTheme="majorBidi" w:hAnsiTheme="majorBidi"/>
          <w:b/>
          <w:bCs/>
          <w:sz w:val="24"/>
          <w:szCs w:val="24"/>
          <w:rtl/>
          <w:lang w:bidi="ar-LB"/>
        </w:rPr>
        <w:t>والإجراءات</w:t>
      </w:r>
      <w:r w:rsidR="006534A9">
        <w:rPr>
          <w:rFonts w:asciiTheme="majorBidi" w:hAnsiTheme="majorBidi"/>
          <w:b/>
          <w:bCs/>
          <w:sz w:val="24"/>
          <w:szCs w:val="24"/>
          <w:rtl/>
          <w:lang w:bidi="ar-LB"/>
        </w:rPr>
        <w:t xml:space="preserve"> </w:t>
      </w:r>
      <w:r w:rsidRPr="000256B3">
        <w:rPr>
          <w:rFonts w:asciiTheme="majorBidi" w:hAnsiTheme="majorBidi"/>
          <w:b/>
          <w:bCs/>
          <w:sz w:val="24"/>
          <w:szCs w:val="24"/>
          <w:rtl/>
          <w:lang w:bidi="ar-LB"/>
        </w:rPr>
        <w:t>المتخذة</w:t>
      </w:r>
    </w:p>
    <w:p w14:paraId="676C76FB" w14:textId="1DBFE5CC" w:rsidR="000256B3" w:rsidRPr="000256B3" w:rsidRDefault="000256B3" w:rsidP="000256B3">
      <w:pPr>
        <w:bidi/>
        <w:spacing w:after="240"/>
        <w:rPr>
          <w:sz w:val="26"/>
          <w:szCs w:val="26"/>
          <w:u w:val="single"/>
          <w:lang w:val="en-US" w:bidi="ar-LB"/>
        </w:rPr>
      </w:pPr>
      <w:bookmarkStart w:id="1" w:name="_Hlk150159356"/>
      <w:r w:rsidRPr="000256B3">
        <w:rPr>
          <w:sz w:val="26"/>
          <w:szCs w:val="26"/>
          <w:u w:val="single"/>
          <w:rtl/>
          <w:lang w:val="en-US" w:bidi="ar-LB"/>
        </w:rPr>
        <w:t>خطة</w:t>
      </w:r>
      <w:r w:rsidR="006534A9">
        <w:rPr>
          <w:sz w:val="26"/>
          <w:szCs w:val="26"/>
          <w:u w:val="single"/>
          <w:rtl/>
          <w:lang w:val="en-US" w:bidi="ar-LB"/>
        </w:rPr>
        <w:t xml:space="preserve"> </w:t>
      </w:r>
      <w:r w:rsidRPr="000256B3">
        <w:rPr>
          <w:sz w:val="26"/>
          <w:szCs w:val="26"/>
          <w:u w:val="single"/>
          <w:rtl/>
          <w:lang w:val="en-US" w:bidi="ar-LB"/>
        </w:rPr>
        <w:t>إدارة</w:t>
      </w:r>
      <w:r w:rsidR="006534A9">
        <w:rPr>
          <w:sz w:val="26"/>
          <w:szCs w:val="26"/>
          <w:u w:val="single"/>
          <w:rtl/>
          <w:lang w:val="en-US" w:bidi="ar-LB"/>
        </w:rPr>
        <w:t xml:space="preserve"> </w:t>
      </w:r>
      <w:r>
        <w:rPr>
          <w:sz w:val="26"/>
          <w:szCs w:val="26"/>
          <w:u w:val="single"/>
          <w:rtl/>
          <w:lang w:val="en-US" w:bidi="ar-LB"/>
        </w:rPr>
        <w:t>إزالة</w:t>
      </w:r>
      <w:r w:rsidR="006534A9">
        <w:rPr>
          <w:sz w:val="26"/>
          <w:szCs w:val="26"/>
          <w:u w:val="single"/>
          <w:rtl/>
          <w:lang w:val="en-US" w:bidi="ar-LB"/>
        </w:rPr>
        <w:t xml:space="preserve"> </w:t>
      </w:r>
      <w:r w:rsidR="004E5F2F">
        <w:rPr>
          <w:sz w:val="26"/>
          <w:szCs w:val="26"/>
          <w:u w:val="single"/>
          <w:rtl/>
          <w:lang w:val="en-US" w:bidi="ar-LB"/>
        </w:rPr>
        <w:t>المواد</w:t>
      </w:r>
      <w:r w:rsidR="006534A9">
        <w:rPr>
          <w:sz w:val="26"/>
          <w:szCs w:val="26"/>
          <w:u w:val="single"/>
          <w:rtl/>
          <w:lang w:val="en-US" w:bidi="ar-LB"/>
        </w:rPr>
        <w:t xml:space="preserve"> </w:t>
      </w:r>
      <w:r>
        <w:rPr>
          <w:sz w:val="26"/>
          <w:szCs w:val="26"/>
          <w:u w:val="single"/>
          <w:rtl/>
          <w:lang w:val="en-US" w:bidi="ar-LB"/>
        </w:rPr>
        <w:t>الهيدروكلوروفلوروكربونية</w:t>
      </w:r>
      <w:r w:rsidR="006534A9">
        <w:rPr>
          <w:sz w:val="26"/>
          <w:szCs w:val="26"/>
          <w:u w:val="single"/>
          <w:rtl/>
          <w:lang w:val="en-US" w:bidi="ar-LB"/>
        </w:rPr>
        <w:t xml:space="preserve"> </w:t>
      </w:r>
    </w:p>
    <w:p w14:paraId="11E29E88" w14:textId="4ABDD42E" w:rsidR="000256B3" w:rsidRPr="000256B3" w:rsidRDefault="000256B3" w:rsidP="000256B3">
      <w:pPr>
        <w:bidi/>
        <w:spacing w:after="240"/>
        <w:rPr>
          <w:i/>
          <w:iCs/>
          <w:sz w:val="26"/>
          <w:szCs w:val="26"/>
          <w:lang w:val="en-US" w:bidi="ar-LB"/>
        </w:rPr>
      </w:pPr>
      <w:r w:rsidRPr="000256B3">
        <w:rPr>
          <w:i/>
          <w:iCs/>
          <w:sz w:val="26"/>
          <w:szCs w:val="26"/>
          <w:rtl/>
          <w:lang w:val="en-US" w:bidi="ar-LB"/>
        </w:rPr>
        <w:t>أسباب</w:t>
      </w:r>
      <w:r w:rsidR="006534A9">
        <w:rPr>
          <w:i/>
          <w:iCs/>
          <w:sz w:val="26"/>
          <w:szCs w:val="26"/>
          <w:rtl/>
          <w:lang w:val="en-US" w:bidi="ar-LB"/>
        </w:rPr>
        <w:t xml:space="preserve"> </w:t>
      </w:r>
      <w:r w:rsidRPr="000256B3">
        <w:rPr>
          <w:i/>
          <w:iCs/>
          <w:sz w:val="26"/>
          <w:szCs w:val="26"/>
          <w:rtl/>
          <w:lang w:val="en-US" w:bidi="ar-LB"/>
        </w:rPr>
        <w:t>التأخير</w:t>
      </w:r>
    </w:p>
    <w:bookmarkEnd w:id="1"/>
    <w:p w14:paraId="38FD5A1E" w14:textId="12126C08" w:rsidR="000256B3" w:rsidRPr="000256B3" w:rsidRDefault="005E061E" w:rsidP="000256B3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5E061E">
        <w:rPr>
          <w:sz w:val="26"/>
          <w:szCs w:val="26"/>
          <w:rtl/>
          <w:lang w:bidi="ar-LB"/>
        </w:rPr>
        <w:t>قدمت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الوكالات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سبعة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تقارير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تقارير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إنجاز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المشروعات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للاتفاقات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المتعددة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السنوات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للمرحلة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الأولى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وتقريراً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واحداً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تقارير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إنجاز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المشروعات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للاتفاقات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المتعددة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السنوات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للمرحلة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الثانية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خطط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إدارة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إزالة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المواد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الهيدروكلوروفلوروكربونية.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وتم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الإبلاغ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عن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مجموعة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متنوعة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الأسباب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لتأخير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تنفيذ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المشروعات،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بما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ذلك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أحكام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اللجنة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التنفيذية،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وانخفاض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صرف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الأموال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والعوامل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الخارجية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مثل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جائحة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كوفيد-19،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واستقرار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الأمن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البلاد،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وقضايا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السوق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التي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تؤثر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اختيار</w:t>
      </w:r>
      <w:r w:rsidR="006534A9">
        <w:rPr>
          <w:sz w:val="26"/>
          <w:szCs w:val="26"/>
          <w:rtl/>
          <w:lang w:bidi="ar-LB"/>
        </w:rPr>
        <w:t xml:space="preserve"> </w:t>
      </w:r>
      <w:r w:rsidRPr="005E061E">
        <w:rPr>
          <w:sz w:val="26"/>
          <w:szCs w:val="26"/>
          <w:rtl/>
          <w:lang w:bidi="ar-LB"/>
        </w:rPr>
        <w:t>التقنيات.</w:t>
      </w:r>
    </w:p>
    <w:p w14:paraId="1DF107D9" w14:textId="05DF0961" w:rsidR="000256B3" w:rsidRPr="000256B3" w:rsidRDefault="003F668C" w:rsidP="000256B3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3F668C">
        <w:rPr>
          <w:sz w:val="26"/>
          <w:szCs w:val="26"/>
          <w:rtl/>
          <w:lang w:bidi="ar-LB"/>
        </w:rPr>
        <w:t>وقد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ورد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أحد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التقارير،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إطار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فئة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أحكام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اللجنة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التنفيذية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والعوامل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الخارجية،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أن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بعض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متطلبات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المشروع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المتعلقة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باختيارات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التكنولوجيا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التي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يتعين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الشركات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اعتمادها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تسببت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بتأخيرات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حالات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مختلفة.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وفي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إحدى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الحالات،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تطلب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قرار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البلد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بشأن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مسار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التحول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لقطاع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التبريد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نحو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التقنيات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الهيدروفلوروكربونية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ذات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القدرة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المنخفضة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إحداث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الاحترار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العالمي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مزيداً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الوقت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أجل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النظر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جميع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الآثار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الوطنية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القطاع.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وبالتالي،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فقد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تأخر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تنفيذ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المشروع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لأن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الشركات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تحتاج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إلى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مزيد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الوقت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لاتخاذ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قراراتها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بشأن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المشاركة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عملية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تغيير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التكنولوجيات.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وبالنسبة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لمشروع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آخر،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ذكر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تقريرٌ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بأن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التكنولوجيا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المخطط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لها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البداية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للتحول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لم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تكن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متاحة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للبلاد،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وكان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الصعب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العثور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شركات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مؤهلة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متطوعة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للمشاركة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المشاريع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لتبني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تقنيات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بديلة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للمواد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الهيدروكلوروفلوروكربونية.</w:t>
      </w:r>
    </w:p>
    <w:p w14:paraId="4BE1DFDB" w14:textId="14D1876D" w:rsidR="000256B3" w:rsidRPr="000256B3" w:rsidRDefault="003F668C" w:rsidP="000256B3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3F668C">
        <w:rPr>
          <w:sz w:val="26"/>
          <w:szCs w:val="26"/>
          <w:rtl/>
          <w:lang w:bidi="ar-LB"/>
        </w:rPr>
        <w:t>فيما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يتعلق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بأحد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المشاريع،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تم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تقديم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طلب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إلى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البلد</w:t>
      </w:r>
      <w:r>
        <w:rPr>
          <w:rStyle w:val="FootnoteReference"/>
          <w:sz w:val="26"/>
          <w:szCs w:val="26"/>
          <w:rtl/>
          <w:lang w:bidi="ar-LB"/>
        </w:rPr>
        <w:footnoteReference w:id="4"/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للتعاون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بشكل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وثيق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مع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الوكالة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المنفذة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لمراجعة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خطة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العمل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وتقديم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الوثائق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المطلوبة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للتغلب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التأخير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تقديم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التقارير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المرحلية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والمالية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المطلوبة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للموافقة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شرائح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مختلفة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المرحلة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الأولى.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وقد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نتجت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هذه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التأخيرات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جراء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صعوبات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داخلية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وخارجية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للبلد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وتطلبت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بعض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الوقت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للتغلب</w:t>
      </w:r>
      <w:r w:rsidR="006534A9">
        <w:rPr>
          <w:sz w:val="26"/>
          <w:szCs w:val="26"/>
          <w:rtl/>
          <w:lang w:bidi="ar-LB"/>
        </w:rPr>
        <w:t xml:space="preserve"> </w:t>
      </w:r>
      <w:r w:rsidRPr="003F668C">
        <w:rPr>
          <w:sz w:val="26"/>
          <w:szCs w:val="26"/>
          <w:rtl/>
          <w:lang w:bidi="ar-LB"/>
        </w:rPr>
        <w:t>عليها.</w:t>
      </w:r>
    </w:p>
    <w:p w14:paraId="557B3DF1" w14:textId="26C5DE87" w:rsidR="000256B3" w:rsidRPr="000256B3" w:rsidRDefault="0013150C" w:rsidP="000256B3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13150C">
        <w:rPr>
          <w:sz w:val="26"/>
          <w:szCs w:val="26"/>
          <w:rtl/>
          <w:lang w:bidi="ar-LB"/>
        </w:rPr>
        <w:t>وبالنسبة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لمشروع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آخر،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منحت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اللجنة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التنفيذية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اجتماعها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الثامن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والثمانين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تمديداً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استثنائياً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لتاريخ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إنجاز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المرحلة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الأولى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خطة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إدارة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إزالة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المواد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الهيدروكلوروفلوروكربونية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حتى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31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ديسمبر/كانون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الأول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2023.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وقد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أتاح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هذا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التمديد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إمكانية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استكمال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الأنشطة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المخطط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لها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المتعلقة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بتطوير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خطة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وطنية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لإدارة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نفايات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غازات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13150C">
        <w:rPr>
          <w:sz w:val="26"/>
          <w:szCs w:val="26"/>
          <w:rtl/>
          <w:lang w:bidi="ar-LB"/>
        </w:rPr>
        <w:t>التبريد.</w:t>
      </w:r>
    </w:p>
    <w:p w14:paraId="1E9E2583" w14:textId="28C70DBF" w:rsidR="000256B3" w:rsidRPr="000256B3" w:rsidRDefault="003918C2" w:rsidP="000256B3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3918C2">
        <w:rPr>
          <w:sz w:val="26"/>
          <w:szCs w:val="26"/>
          <w:rtl/>
          <w:lang w:bidi="ar-LB"/>
        </w:rPr>
        <w:t>فيما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يتعلق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بتدني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الأموال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المصروفة،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أفادت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الوكالة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أن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الوضع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الأمني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والحرب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الأهلية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البلاد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تسببا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بتغييرات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حكومية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وتغييرات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وحدة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الأوزون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الوطنية،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مما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أدى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إلى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تأخير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الصرف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وبالتالي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التأخر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تنفيذ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الشريحتين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الأولى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3918C2">
        <w:rPr>
          <w:sz w:val="26"/>
          <w:szCs w:val="26"/>
          <w:rtl/>
          <w:lang w:bidi="ar-LB"/>
        </w:rPr>
        <w:t>والثانية.</w:t>
      </w:r>
    </w:p>
    <w:p w14:paraId="0D73AA5C" w14:textId="55890748" w:rsidR="000256B3" w:rsidRPr="000256B3" w:rsidRDefault="001E74F4" w:rsidP="000256B3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1E74F4">
        <w:rPr>
          <w:sz w:val="26"/>
          <w:szCs w:val="26"/>
          <w:rtl/>
          <w:lang w:bidi="ar-LB"/>
        </w:rPr>
        <w:t>تم</w:t>
      </w:r>
      <w:r w:rsidR="006534A9">
        <w:rPr>
          <w:sz w:val="26"/>
          <w:szCs w:val="26"/>
          <w:rtl/>
          <w:lang w:bidi="ar-LB"/>
        </w:rPr>
        <w:t xml:space="preserve"> </w:t>
      </w:r>
      <w:r w:rsidRPr="001E74F4">
        <w:rPr>
          <w:sz w:val="26"/>
          <w:szCs w:val="26"/>
          <w:rtl/>
          <w:lang w:bidi="ar-LB"/>
        </w:rPr>
        <w:t>الإبلاغ</w:t>
      </w:r>
      <w:r w:rsidR="006534A9">
        <w:rPr>
          <w:sz w:val="26"/>
          <w:szCs w:val="26"/>
          <w:rtl/>
          <w:lang w:bidi="ar-LB"/>
        </w:rPr>
        <w:t xml:space="preserve"> </w:t>
      </w:r>
      <w:r w:rsidRPr="001E74F4">
        <w:rPr>
          <w:sz w:val="26"/>
          <w:szCs w:val="26"/>
          <w:rtl/>
          <w:lang w:bidi="ar-LB"/>
        </w:rPr>
        <w:t>أيضاً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1E74F4">
        <w:rPr>
          <w:sz w:val="26"/>
          <w:szCs w:val="26"/>
          <w:rtl/>
          <w:lang w:bidi="ar-LB"/>
        </w:rPr>
        <w:t>عن</w:t>
      </w:r>
      <w:r w:rsidR="006534A9">
        <w:rPr>
          <w:sz w:val="26"/>
          <w:szCs w:val="26"/>
          <w:rtl/>
          <w:lang w:bidi="ar-LB"/>
        </w:rPr>
        <w:t xml:space="preserve"> </w:t>
      </w:r>
      <w:r w:rsidRPr="001E74F4">
        <w:rPr>
          <w:sz w:val="26"/>
          <w:szCs w:val="26"/>
          <w:rtl/>
          <w:lang w:bidi="ar-LB"/>
        </w:rPr>
        <w:t>تأخيرات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1E74F4">
        <w:rPr>
          <w:sz w:val="26"/>
          <w:szCs w:val="26"/>
          <w:rtl/>
          <w:lang w:bidi="ar-LB"/>
        </w:rPr>
        <w:t>أخرى</w:t>
      </w:r>
      <w:r w:rsidR="006534A9">
        <w:rPr>
          <w:sz w:val="26"/>
          <w:szCs w:val="26"/>
          <w:rtl/>
          <w:lang w:bidi="ar-LB"/>
        </w:rPr>
        <w:t xml:space="preserve"> </w:t>
      </w:r>
      <w:r w:rsidRPr="001E74F4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1E74F4">
        <w:rPr>
          <w:sz w:val="26"/>
          <w:szCs w:val="26"/>
          <w:rtl/>
          <w:lang w:bidi="ar-LB"/>
        </w:rPr>
        <w:t>توقيع</w:t>
      </w:r>
      <w:r w:rsidR="006534A9">
        <w:rPr>
          <w:sz w:val="26"/>
          <w:szCs w:val="26"/>
          <w:rtl/>
          <w:lang w:bidi="ar-LB"/>
        </w:rPr>
        <w:t xml:space="preserve"> </w:t>
      </w:r>
      <w:r w:rsidRPr="001E74F4">
        <w:rPr>
          <w:sz w:val="26"/>
          <w:szCs w:val="26"/>
          <w:rtl/>
          <w:lang w:bidi="ar-LB"/>
        </w:rPr>
        <w:t>الاتفاقيات،</w:t>
      </w:r>
      <w:r w:rsidR="006534A9">
        <w:rPr>
          <w:sz w:val="26"/>
          <w:szCs w:val="26"/>
          <w:rtl/>
          <w:lang w:bidi="ar-LB"/>
        </w:rPr>
        <w:t xml:space="preserve"> </w:t>
      </w:r>
      <w:r w:rsidRPr="001E74F4">
        <w:rPr>
          <w:sz w:val="26"/>
          <w:szCs w:val="26"/>
          <w:rtl/>
          <w:lang w:bidi="ar-LB"/>
        </w:rPr>
        <w:t>أو</w:t>
      </w:r>
      <w:r w:rsidR="006534A9">
        <w:rPr>
          <w:sz w:val="26"/>
          <w:szCs w:val="26"/>
          <w:rtl/>
          <w:lang w:bidi="ar-LB"/>
        </w:rPr>
        <w:t xml:space="preserve"> </w:t>
      </w:r>
      <w:r w:rsidRPr="001E74F4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1E74F4">
        <w:rPr>
          <w:sz w:val="26"/>
          <w:szCs w:val="26"/>
          <w:rtl/>
          <w:lang w:bidi="ar-LB"/>
        </w:rPr>
        <w:t>الوصول</w:t>
      </w:r>
      <w:r w:rsidR="006534A9">
        <w:rPr>
          <w:sz w:val="26"/>
          <w:szCs w:val="26"/>
          <w:rtl/>
          <w:lang w:bidi="ar-LB"/>
        </w:rPr>
        <w:t xml:space="preserve"> </w:t>
      </w:r>
      <w:r w:rsidRPr="001E74F4">
        <w:rPr>
          <w:sz w:val="26"/>
          <w:szCs w:val="26"/>
          <w:rtl/>
          <w:lang w:bidi="ar-LB"/>
        </w:rPr>
        <w:t>إلى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1E74F4">
        <w:rPr>
          <w:sz w:val="26"/>
          <w:szCs w:val="26"/>
          <w:rtl/>
          <w:lang w:bidi="ar-LB"/>
        </w:rPr>
        <w:t>عتبة</w:t>
      </w:r>
      <w:r w:rsidR="006534A9">
        <w:rPr>
          <w:sz w:val="26"/>
          <w:szCs w:val="26"/>
          <w:rtl/>
          <w:lang w:bidi="ar-LB"/>
        </w:rPr>
        <w:t xml:space="preserve"> </w:t>
      </w:r>
      <w:r w:rsidRPr="001E74F4">
        <w:rPr>
          <w:sz w:val="26"/>
          <w:szCs w:val="26"/>
          <w:rtl/>
          <w:lang w:bidi="ar-LB"/>
        </w:rPr>
        <w:t>20</w:t>
      </w:r>
      <w:r w:rsidR="006534A9">
        <w:rPr>
          <w:sz w:val="26"/>
          <w:szCs w:val="26"/>
          <w:rtl/>
          <w:lang w:bidi="ar-LB"/>
        </w:rPr>
        <w:t xml:space="preserve"> </w:t>
      </w:r>
      <w:r w:rsidRPr="001E74F4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1E74F4">
        <w:rPr>
          <w:sz w:val="26"/>
          <w:szCs w:val="26"/>
          <w:rtl/>
          <w:lang w:bidi="ar-LB"/>
        </w:rPr>
        <w:t>المائة</w:t>
      </w:r>
      <w:r w:rsidR="006534A9">
        <w:rPr>
          <w:sz w:val="26"/>
          <w:szCs w:val="26"/>
          <w:rtl/>
          <w:lang w:bidi="ar-LB"/>
        </w:rPr>
        <w:t xml:space="preserve"> </w:t>
      </w:r>
      <w:r w:rsidRPr="001E74F4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1E74F4">
        <w:rPr>
          <w:sz w:val="26"/>
          <w:szCs w:val="26"/>
          <w:rtl/>
          <w:lang w:bidi="ar-LB"/>
        </w:rPr>
        <w:t>صرف</w:t>
      </w:r>
      <w:r w:rsidR="006534A9">
        <w:rPr>
          <w:sz w:val="26"/>
          <w:szCs w:val="26"/>
          <w:rtl/>
          <w:lang w:bidi="ar-LB"/>
        </w:rPr>
        <w:t xml:space="preserve"> </w:t>
      </w:r>
      <w:r w:rsidRPr="001E74F4">
        <w:rPr>
          <w:sz w:val="26"/>
          <w:szCs w:val="26"/>
          <w:rtl/>
          <w:lang w:bidi="ar-LB"/>
        </w:rPr>
        <w:t>الشريحة</w:t>
      </w:r>
      <w:r w:rsidR="006534A9">
        <w:rPr>
          <w:sz w:val="26"/>
          <w:szCs w:val="26"/>
          <w:rtl/>
          <w:lang w:bidi="ar-LB"/>
        </w:rPr>
        <w:t xml:space="preserve"> </w:t>
      </w:r>
      <w:r w:rsidRPr="001E74F4">
        <w:rPr>
          <w:sz w:val="26"/>
          <w:szCs w:val="26"/>
          <w:rtl/>
          <w:lang w:bidi="ar-LB"/>
        </w:rPr>
        <w:t>الأولى،</w:t>
      </w:r>
      <w:r w:rsidR="006534A9">
        <w:rPr>
          <w:sz w:val="26"/>
          <w:szCs w:val="26"/>
          <w:rtl/>
          <w:lang w:bidi="ar-LB"/>
        </w:rPr>
        <w:t xml:space="preserve"> </w:t>
      </w:r>
      <w:r w:rsidRPr="001E74F4">
        <w:rPr>
          <w:sz w:val="26"/>
          <w:szCs w:val="26"/>
          <w:rtl/>
          <w:lang w:bidi="ar-LB"/>
        </w:rPr>
        <w:t>مما</w:t>
      </w:r>
      <w:r w:rsidR="006534A9">
        <w:rPr>
          <w:sz w:val="26"/>
          <w:szCs w:val="26"/>
          <w:rtl/>
          <w:lang w:bidi="ar-LB"/>
        </w:rPr>
        <w:t xml:space="preserve"> </w:t>
      </w:r>
      <w:r w:rsidRPr="001E74F4">
        <w:rPr>
          <w:sz w:val="26"/>
          <w:szCs w:val="26"/>
          <w:rtl/>
          <w:lang w:bidi="ar-LB"/>
        </w:rPr>
        <w:t>تسبب</w:t>
      </w:r>
      <w:r w:rsidR="006534A9">
        <w:rPr>
          <w:sz w:val="26"/>
          <w:szCs w:val="26"/>
          <w:rtl/>
          <w:lang w:bidi="ar-LB"/>
        </w:rPr>
        <w:t xml:space="preserve"> </w:t>
      </w:r>
      <w:r w:rsidRPr="001E74F4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1E74F4">
        <w:rPr>
          <w:sz w:val="26"/>
          <w:szCs w:val="26"/>
          <w:rtl/>
          <w:lang w:bidi="ar-LB"/>
        </w:rPr>
        <w:t>تأخير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1E74F4">
        <w:rPr>
          <w:sz w:val="26"/>
          <w:szCs w:val="26"/>
          <w:rtl/>
          <w:lang w:bidi="ar-LB"/>
        </w:rPr>
        <w:t>تنفيذ</w:t>
      </w:r>
      <w:r w:rsidR="006534A9">
        <w:rPr>
          <w:sz w:val="26"/>
          <w:szCs w:val="26"/>
          <w:rtl/>
          <w:lang w:bidi="ar-LB"/>
        </w:rPr>
        <w:t xml:space="preserve"> </w:t>
      </w:r>
      <w:r w:rsidRPr="001E74F4">
        <w:rPr>
          <w:sz w:val="26"/>
          <w:szCs w:val="26"/>
          <w:rtl/>
          <w:lang w:bidi="ar-LB"/>
        </w:rPr>
        <w:t>المشاريع</w:t>
      </w:r>
      <w:r w:rsidR="006534A9">
        <w:rPr>
          <w:sz w:val="26"/>
          <w:szCs w:val="26"/>
          <w:rtl/>
          <w:lang w:bidi="ar-LB"/>
        </w:rPr>
        <w:t xml:space="preserve"> </w:t>
      </w:r>
      <w:r w:rsidRPr="001E74F4">
        <w:rPr>
          <w:sz w:val="26"/>
          <w:szCs w:val="26"/>
          <w:rtl/>
          <w:lang w:bidi="ar-LB"/>
        </w:rPr>
        <w:t>المخطط</w:t>
      </w:r>
      <w:r w:rsidR="006534A9">
        <w:rPr>
          <w:sz w:val="26"/>
          <w:szCs w:val="26"/>
          <w:rtl/>
          <w:lang w:bidi="ar-LB"/>
        </w:rPr>
        <w:t xml:space="preserve"> </w:t>
      </w:r>
      <w:r w:rsidRPr="001E74F4">
        <w:rPr>
          <w:sz w:val="26"/>
          <w:szCs w:val="26"/>
          <w:rtl/>
          <w:lang w:bidi="ar-LB"/>
        </w:rPr>
        <w:t>لها.</w:t>
      </w:r>
    </w:p>
    <w:p w14:paraId="70B37354" w14:textId="4341ECFA" w:rsidR="000256B3" w:rsidRPr="000256B3" w:rsidRDefault="00B61528" w:rsidP="000256B3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B61528">
        <w:rPr>
          <w:sz w:val="26"/>
          <w:szCs w:val="26"/>
          <w:rtl/>
          <w:lang w:bidi="ar-LB"/>
        </w:rPr>
        <w:t>ولا</w:t>
      </w:r>
      <w:r w:rsidR="006534A9">
        <w:rPr>
          <w:sz w:val="26"/>
          <w:szCs w:val="26"/>
          <w:rtl/>
          <w:lang w:bidi="ar-LB"/>
        </w:rPr>
        <w:t xml:space="preserve"> </w:t>
      </w:r>
      <w:r w:rsidRPr="00B61528">
        <w:rPr>
          <w:sz w:val="26"/>
          <w:szCs w:val="26"/>
          <w:rtl/>
          <w:lang w:bidi="ar-LB"/>
        </w:rPr>
        <w:t>يزال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B61528">
        <w:rPr>
          <w:sz w:val="26"/>
          <w:szCs w:val="26"/>
          <w:rtl/>
          <w:lang w:bidi="ar-LB"/>
        </w:rPr>
        <w:t>يُشار</w:t>
      </w:r>
      <w:r w:rsidR="006534A9">
        <w:rPr>
          <w:sz w:val="26"/>
          <w:szCs w:val="26"/>
          <w:rtl/>
          <w:lang w:bidi="ar-LB"/>
        </w:rPr>
        <w:t xml:space="preserve"> </w:t>
      </w:r>
      <w:r w:rsidRPr="00B61528">
        <w:rPr>
          <w:sz w:val="26"/>
          <w:szCs w:val="26"/>
          <w:rtl/>
          <w:lang w:bidi="ar-LB"/>
        </w:rPr>
        <w:t>إلى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B61528">
        <w:rPr>
          <w:sz w:val="26"/>
          <w:szCs w:val="26"/>
          <w:rtl/>
          <w:lang w:bidi="ar-LB"/>
        </w:rPr>
        <w:t>جائحة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61528">
        <w:rPr>
          <w:sz w:val="26"/>
          <w:szCs w:val="26"/>
          <w:rtl/>
          <w:lang w:bidi="ar-LB"/>
        </w:rPr>
        <w:t>كوفيد-19</w:t>
      </w:r>
      <w:r w:rsidR="006534A9">
        <w:rPr>
          <w:sz w:val="26"/>
          <w:szCs w:val="26"/>
          <w:rtl/>
          <w:lang w:bidi="ar-LB"/>
        </w:rPr>
        <w:t xml:space="preserve"> </w:t>
      </w:r>
      <w:r w:rsidRPr="00B61528">
        <w:rPr>
          <w:sz w:val="26"/>
          <w:szCs w:val="26"/>
          <w:rtl/>
          <w:lang w:bidi="ar-LB"/>
        </w:rPr>
        <w:t>باعتبارها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B61528">
        <w:rPr>
          <w:sz w:val="26"/>
          <w:szCs w:val="26"/>
          <w:rtl/>
          <w:lang w:bidi="ar-LB"/>
        </w:rPr>
        <w:t>سبباً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B61528">
        <w:rPr>
          <w:sz w:val="26"/>
          <w:szCs w:val="26"/>
          <w:rtl/>
          <w:lang w:bidi="ar-LB"/>
        </w:rPr>
        <w:t>للتأخير،</w:t>
      </w:r>
      <w:r w:rsidR="006534A9">
        <w:rPr>
          <w:sz w:val="26"/>
          <w:szCs w:val="26"/>
          <w:rtl/>
          <w:lang w:bidi="ar-LB"/>
        </w:rPr>
        <w:t xml:space="preserve"> </w:t>
      </w:r>
      <w:r w:rsidRPr="00B61528">
        <w:rPr>
          <w:sz w:val="26"/>
          <w:szCs w:val="26"/>
          <w:rtl/>
          <w:lang w:bidi="ar-LB"/>
        </w:rPr>
        <w:t>مما</w:t>
      </w:r>
      <w:r w:rsidR="006534A9">
        <w:rPr>
          <w:sz w:val="26"/>
          <w:szCs w:val="26"/>
          <w:rtl/>
          <w:lang w:bidi="ar-LB"/>
        </w:rPr>
        <w:t xml:space="preserve"> </w:t>
      </w:r>
      <w:r w:rsidRPr="00B61528">
        <w:rPr>
          <w:sz w:val="26"/>
          <w:szCs w:val="26"/>
          <w:rtl/>
          <w:lang w:bidi="ar-LB"/>
        </w:rPr>
        <w:t>تسبب</w:t>
      </w:r>
      <w:r w:rsidR="006534A9">
        <w:rPr>
          <w:sz w:val="26"/>
          <w:szCs w:val="26"/>
          <w:rtl/>
          <w:lang w:bidi="ar-LB"/>
        </w:rPr>
        <w:t xml:space="preserve"> </w:t>
      </w:r>
      <w:r w:rsidRPr="00B61528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B61528">
        <w:rPr>
          <w:sz w:val="26"/>
          <w:szCs w:val="26"/>
          <w:rtl/>
          <w:lang w:bidi="ar-LB"/>
        </w:rPr>
        <w:t>تأجيل</w:t>
      </w:r>
      <w:r w:rsidR="006534A9">
        <w:rPr>
          <w:sz w:val="26"/>
          <w:szCs w:val="26"/>
          <w:rtl/>
          <w:lang w:bidi="ar-LB"/>
        </w:rPr>
        <w:t xml:space="preserve"> </w:t>
      </w:r>
      <w:r w:rsidRPr="00B61528">
        <w:rPr>
          <w:sz w:val="26"/>
          <w:szCs w:val="26"/>
          <w:rtl/>
          <w:lang w:bidi="ar-LB"/>
        </w:rPr>
        <w:t>الأنشطة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61528">
        <w:rPr>
          <w:sz w:val="26"/>
          <w:szCs w:val="26"/>
          <w:rtl/>
          <w:lang w:bidi="ar-LB"/>
        </w:rPr>
        <w:t>المخطط</w:t>
      </w:r>
      <w:r w:rsidR="006534A9">
        <w:rPr>
          <w:sz w:val="26"/>
          <w:szCs w:val="26"/>
          <w:rtl/>
          <w:lang w:bidi="ar-LB"/>
        </w:rPr>
        <w:t xml:space="preserve"> </w:t>
      </w:r>
      <w:r w:rsidRPr="00B61528">
        <w:rPr>
          <w:sz w:val="26"/>
          <w:szCs w:val="26"/>
          <w:rtl/>
          <w:lang w:bidi="ar-LB"/>
        </w:rPr>
        <w:t>لها،</w:t>
      </w:r>
      <w:r w:rsidR="006534A9">
        <w:rPr>
          <w:sz w:val="26"/>
          <w:szCs w:val="26"/>
          <w:rtl/>
          <w:lang w:bidi="ar-LB"/>
        </w:rPr>
        <w:t xml:space="preserve"> </w:t>
      </w:r>
      <w:r w:rsidRPr="00B61528">
        <w:rPr>
          <w:sz w:val="26"/>
          <w:szCs w:val="26"/>
          <w:rtl/>
          <w:lang w:bidi="ar-LB"/>
        </w:rPr>
        <w:t>مثل</w:t>
      </w:r>
      <w:r w:rsidR="006534A9">
        <w:rPr>
          <w:sz w:val="26"/>
          <w:szCs w:val="26"/>
          <w:rtl/>
          <w:lang w:bidi="ar-LB"/>
        </w:rPr>
        <w:t xml:space="preserve"> </w:t>
      </w:r>
      <w:r w:rsidRPr="00B61528">
        <w:rPr>
          <w:sz w:val="26"/>
          <w:szCs w:val="26"/>
          <w:rtl/>
          <w:lang w:bidi="ar-LB"/>
        </w:rPr>
        <w:t>القيود</w:t>
      </w:r>
      <w:r w:rsidR="006534A9">
        <w:rPr>
          <w:sz w:val="26"/>
          <w:szCs w:val="26"/>
          <w:rtl/>
          <w:lang w:bidi="ar-LB"/>
        </w:rPr>
        <w:t xml:space="preserve"> </w:t>
      </w:r>
      <w:r w:rsidRPr="00B61528">
        <w:rPr>
          <w:sz w:val="26"/>
          <w:szCs w:val="26"/>
          <w:rtl/>
          <w:lang w:bidi="ar-LB"/>
        </w:rPr>
        <w:t>المفروضة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61528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B61528">
        <w:rPr>
          <w:sz w:val="26"/>
          <w:szCs w:val="26"/>
          <w:rtl/>
          <w:lang w:bidi="ar-LB"/>
        </w:rPr>
        <w:t>السفر</w:t>
      </w:r>
      <w:r w:rsidR="006534A9">
        <w:rPr>
          <w:sz w:val="26"/>
          <w:szCs w:val="26"/>
          <w:rtl/>
          <w:lang w:bidi="ar-LB"/>
        </w:rPr>
        <w:t xml:space="preserve"> </w:t>
      </w:r>
      <w:r w:rsidRPr="00B61528">
        <w:rPr>
          <w:sz w:val="26"/>
          <w:szCs w:val="26"/>
          <w:rtl/>
          <w:lang w:bidi="ar-LB"/>
        </w:rPr>
        <w:t>والتي</w:t>
      </w:r>
      <w:r w:rsidR="006534A9">
        <w:rPr>
          <w:sz w:val="26"/>
          <w:szCs w:val="26"/>
          <w:rtl/>
          <w:lang w:bidi="ar-LB"/>
        </w:rPr>
        <w:t xml:space="preserve"> </w:t>
      </w:r>
      <w:r w:rsidRPr="00B61528">
        <w:rPr>
          <w:sz w:val="26"/>
          <w:szCs w:val="26"/>
          <w:rtl/>
          <w:lang w:bidi="ar-LB"/>
        </w:rPr>
        <w:t>تؤثر</w:t>
      </w:r>
      <w:r w:rsidR="006534A9">
        <w:rPr>
          <w:sz w:val="26"/>
          <w:szCs w:val="26"/>
          <w:rtl/>
          <w:lang w:bidi="ar-LB"/>
        </w:rPr>
        <w:t xml:space="preserve"> </w:t>
      </w:r>
      <w:r w:rsidRPr="00B61528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B61528">
        <w:rPr>
          <w:sz w:val="26"/>
          <w:szCs w:val="26"/>
          <w:rtl/>
          <w:lang w:bidi="ar-LB"/>
        </w:rPr>
        <w:t>أنشطة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61528">
        <w:rPr>
          <w:sz w:val="26"/>
          <w:szCs w:val="26"/>
          <w:rtl/>
          <w:lang w:bidi="ar-LB"/>
        </w:rPr>
        <w:t>بناء</w:t>
      </w:r>
      <w:r w:rsidR="006534A9">
        <w:rPr>
          <w:sz w:val="26"/>
          <w:szCs w:val="26"/>
          <w:rtl/>
          <w:lang w:bidi="ar-LB"/>
        </w:rPr>
        <w:t xml:space="preserve"> </w:t>
      </w:r>
      <w:r w:rsidRPr="00B61528">
        <w:rPr>
          <w:sz w:val="26"/>
          <w:szCs w:val="26"/>
          <w:rtl/>
          <w:lang w:bidi="ar-LB"/>
        </w:rPr>
        <w:t>القدرات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B61528">
        <w:rPr>
          <w:sz w:val="26"/>
          <w:szCs w:val="26"/>
          <w:rtl/>
          <w:lang w:bidi="ar-LB"/>
        </w:rPr>
        <w:t>والتوعية.</w:t>
      </w:r>
    </w:p>
    <w:p w14:paraId="28D8030A" w14:textId="4251F0EF" w:rsidR="000256B3" w:rsidRPr="000256B3" w:rsidRDefault="000C023A" w:rsidP="000256B3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0C023A">
        <w:rPr>
          <w:sz w:val="26"/>
          <w:szCs w:val="26"/>
          <w:rtl/>
          <w:lang w:bidi="ar-LB"/>
        </w:rPr>
        <w:lastRenderedPageBreak/>
        <w:t>أثرت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القضايا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الأمنية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المشاريع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بطرق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مختلفة.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ففي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إحدى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البلدان،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ونتيجة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للاضطرابات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الاجتماعية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التي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أدت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إلى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حظر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السفر،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وتغييرات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وحدات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الأوزون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الوطنية،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وتأخير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استكمال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عملية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التخليص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الجمركي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للمعدات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التي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تم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شراؤها،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تأخر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تنفيذ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الشريحة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الأولى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المرحلة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الأولى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خطة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إدارة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إزالة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المواد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الهيدروكلوروفلوروكربونية،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كما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تأخر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تقديم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طلب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الشريحة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الثانية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بموجب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المرحلة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الأولى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خطة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إدارة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إزالة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المواد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الهيدروكلوروفلوروكربونية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لمدة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أربع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سنوات.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وفي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حالة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أخرى،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أدى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تردي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الوضع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الأمني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إلى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تأخير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إرسال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المعدات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إلى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الشركات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المستفيدة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قطاع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تصنيع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الرغاوى،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مما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أثر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تركيب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المعدات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وتشغيلها.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ولم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يتم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تنفيذ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سوى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أنشطة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محدودة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قطاع</w:t>
      </w:r>
      <w:r w:rsidR="006534A9">
        <w:rPr>
          <w:sz w:val="26"/>
          <w:szCs w:val="26"/>
          <w:rtl/>
          <w:lang w:bidi="ar-LB"/>
        </w:rPr>
        <w:t xml:space="preserve"> </w:t>
      </w:r>
      <w:r w:rsidR="0046255D">
        <w:rPr>
          <w:sz w:val="26"/>
          <w:szCs w:val="26"/>
          <w:rtl/>
          <w:lang w:bidi="ar-LB"/>
        </w:rPr>
        <w:t>خدمات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0C023A">
        <w:rPr>
          <w:sz w:val="26"/>
          <w:szCs w:val="26"/>
          <w:rtl/>
          <w:lang w:bidi="ar-LB"/>
        </w:rPr>
        <w:t>التبريد.</w:t>
      </w:r>
    </w:p>
    <w:p w14:paraId="2188C92D" w14:textId="03D8A9F2" w:rsidR="000256B3" w:rsidRPr="000256B3" w:rsidRDefault="000256B3" w:rsidP="000256B3">
      <w:pPr>
        <w:bidi/>
        <w:spacing w:after="240"/>
        <w:rPr>
          <w:i/>
          <w:iCs/>
          <w:sz w:val="26"/>
          <w:szCs w:val="26"/>
          <w:lang w:val="en-US" w:bidi="ar-LB"/>
        </w:rPr>
      </w:pPr>
      <w:r w:rsidRPr="000256B3">
        <w:rPr>
          <w:i/>
          <w:iCs/>
          <w:sz w:val="26"/>
          <w:szCs w:val="26"/>
          <w:rtl/>
          <w:lang w:val="en-US" w:bidi="ar-LB"/>
        </w:rPr>
        <w:t>الإجراءات</w:t>
      </w:r>
      <w:r w:rsidR="006534A9">
        <w:rPr>
          <w:i/>
          <w:iCs/>
          <w:sz w:val="26"/>
          <w:szCs w:val="26"/>
          <w:rtl/>
          <w:lang w:val="en-US" w:bidi="ar-LB"/>
        </w:rPr>
        <w:t xml:space="preserve"> </w:t>
      </w:r>
      <w:r w:rsidRPr="000256B3">
        <w:rPr>
          <w:i/>
          <w:iCs/>
          <w:sz w:val="26"/>
          <w:szCs w:val="26"/>
          <w:rtl/>
          <w:lang w:val="en-US" w:bidi="ar-LB"/>
        </w:rPr>
        <w:t>المتخذة</w:t>
      </w:r>
      <w:r w:rsidR="006534A9">
        <w:rPr>
          <w:i/>
          <w:iCs/>
          <w:sz w:val="26"/>
          <w:szCs w:val="26"/>
          <w:rtl/>
          <w:lang w:val="en-US" w:bidi="ar-LB"/>
        </w:rPr>
        <w:t xml:space="preserve"> </w:t>
      </w:r>
      <w:r w:rsidRPr="000256B3">
        <w:rPr>
          <w:i/>
          <w:iCs/>
          <w:sz w:val="26"/>
          <w:szCs w:val="26"/>
          <w:rtl/>
          <w:lang w:val="en-US" w:bidi="ar-LB"/>
        </w:rPr>
        <w:t>لمعالجة</w:t>
      </w:r>
      <w:r w:rsidR="006534A9">
        <w:rPr>
          <w:i/>
          <w:iCs/>
          <w:sz w:val="26"/>
          <w:szCs w:val="26"/>
          <w:rtl/>
          <w:lang w:val="en-US" w:bidi="ar-LB"/>
        </w:rPr>
        <w:t xml:space="preserve"> </w:t>
      </w:r>
      <w:r w:rsidRPr="000256B3">
        <w:rPr>
          <w:i/>
          <w:iCs/>
          <w:sz w:val="26"/>
          <w:szCs w:val="26"/>
          <w:rtl/>
          <w:lang w:val="en-US" w:bidi="ar-LB"/>
        </w:rPr>
        <w:t>التأخير</w:t>
      </w:r>
      <w:r w:rsidR="006534A9">
        <w:rPr>
          <w:i/>
          <w:iCs/>
          <w:sz w:val="26"/>
          <w:szCs w:val="26"/>
          <w:rtl/>
          <w:lang w:val="en-US" w:bidi="ar-LB"/>
        </w:rPr>
        <w:t xml:space="preserve"> </w:t>
      </w:r>
      <w:r w:rsidRPr="000256B3">
        <w:rPr>
          <w:i/>
          <w:iCs/>
          <w:sz w:val="26"/>
          <w:szCs w:val="26"/>
          <w:rtl/>
          <w:lang w:val="en-US" w:bidi="ar-LB"/>
        </w:rPr>
        <w:t>في</w:t>
      </w:r>
      <w:r w:rsidR="006534A9">
        <w:rPr>
          <w:i/>
          <w:iCs/>
          <w:sz w:val="26"/>
          <w:szCs w:val="26"/>
          <w:rtl/>
          <w:lang w:val="en-US" w:bidi="ar-LB"/>
        </w:rPr>
        <w:t xml:space="preserve"> </w:t>
      </w:r>
      <w:r w:rsidRPr="000256B3">
        <w:rPr>
          <w:i/>
          <w:iCs/>
          <w:sz w:val="26"/>
          <w:szCs w:val="26"/>
          <w:rtl/>
          <w:lang w:val="en-US" w:bidi="ar-LB"/>
        </w:rPr>
        <w:t>التنفيذ</w:t>
      </w:r>
    </w:p>
    <w:p w14:paraId="1FB761FA" w14:textId="0CE423BF" w:rsidR="000256B3" w:rsidRPr="000256B3" w:rsidRDefault="00332127" w:rsidP="000256B3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332127">
        <w:rPr>
          <w:sz w:val="26"/>
          <w:szCs w:val="26"/>
          <w:rtl/>
          <w:lang w:bidi="ar-LB"/>
        </w:rPr>
        <w:t>بالنسبة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للمشروع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الذي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لم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تكن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البلد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مستعدة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فيه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للتحول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إلى</w:t>
      </w:r>
      <w:r w:rsidR="006534A9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البدائل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الهيدروفلوروكربون</w:t>
      </w:r>
      <w:r>
        <w:rPr>
          <w:sz w:val="26"/>
          <w:szCs w:val="26"/>
          <w:rtl/>
          <w:lang w:bidi="ar-LB"/>
        </w:rPr>
        <w:t>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ذات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القدرة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المنخفضة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إحداث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الاحترار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العالمي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لقطاع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تصنيع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أجهزة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التبريد،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فقد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طلبت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البلد،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خلال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الوكالة،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إعادة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معظم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التمويل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المعتمد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وإعادة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تخصيص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الرصيد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المتبقي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لقطاع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الخدمة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للأنشطة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التي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يمكن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تنفيذها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بسهولة.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وقد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وافقت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اللجنة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التنفيذية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الطلب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اجتماعها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التسعين.</w:t>
      </w:r>
    </w:p>
    <w:p w14:paraId="273248EA" w14:textId="06453BF8" w:rsidR="000256B3" w:rsidRPr="000256B3" w:rsidRDefault="00332127" w:rsidP="000256B3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332127">
        <w:rPr>
          <w:sz w:val="26"/>
          <w:szCs w:val="26"/>
          <w:rtl/>
          <w:lang w:bidi="ar-LB"/>
        </w:rPr>
        <w:t>فيما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يتعلق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بالتأخيرات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الناجمة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عن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مستوى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صرف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الأموال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المتدني،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اتبعت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الوكالات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أساليب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مختلفة،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مثل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العمل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بشكل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وثيق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مع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وحدات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الأوزون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الوطنية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والتنسيق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مع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أمانة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الصندوق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لحل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القضايا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المتعلقة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بتحقيق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عتبة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العشرين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المائة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الصرف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التي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تسمح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بتقديم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الشرائح</w:t>
      </w:r>
      <w:r w:rsidR="006534A9">
        <w:rPr>
          <w:sz w:val="26"/>
          <w:szCs w:val="26"/>
          <w:rtl/>
          <w:lang w:bidi="ar-LB"/>
        </w:rPr>
        <w:t xml:space="preserve"> </w:t>
      </w:r>
      <w:r w:rsidRPr="00332127">
        <w:rPr>
          <w:sz w:val="26"/>
          <w:szCs w:val="26"/>
          <w:rtl/>
          <w:lang w:bidi="ar-LB"/>
        </w:rPr>
        <w:t>اللاحقة.</w:t>
      </w:r>
    </w:p>
    <w:p w14:paraId="5AA3A37C" w14:textId="1D00F2FF" w:rsidR="000256B3" w:rsidRPr="000256B3" w:rsidRDefault="000F1053" w:rsidP="000256B3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0F1053">
        <w:rPr>
          <w:sz w:val="26"/>
          <w:szCs w:val="26"/>
          <w:rtl/>
          <w:lang w:bidi="ar-LB"/>
        </w:rPr>
        <w:t>وفيما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يتعلق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بجائحة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كوفيد-19،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عقدت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وحدات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الأوزون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الوطنية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اجتماعات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عبر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الإنترنت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مع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أصحاب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المصلحة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الرئيسيين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حتى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رفع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القيود.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وبالنسبة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لبعض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المشاريع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الأخرى،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تمت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الموافقة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تمديد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تاريخ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إنجاز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المشروع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للسماح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بإنجاز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الأنشطة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المخطط</w:t>
      </w:r>
      <w:r w:rsidR="006534A9">
        <w:rPr>
          <w:sz w:val="26"/>
          <w:szCs w:val="26"/>
          <w:rtl/>
          <w:lang w:bidi="ar-LB"/>
        </w:rPr>
        <w:t xml:space="preserve"> </w:t>
      </w:r>
      <w:r w:rsidRPr="000F1053">
        <w:rPr>
          <w:sz w:val="26"/>
          <w:szCs w:val="26"/>
          <w:rtl/>
          <w:lang w:bidi="ar-LB"/>
        </w:rPr>
        <w:t>لها.</w:t>
      </w:r>
    </w:p>
    <w:p w14:paraId="37C22ABF" w14:textId="7C0F6C7C" w:rsidR="000256B3" w:rsidRPr="000256B3" w:rsidRDefault="00D7768D" w:rsidP="000256B3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D7768D">
        <w:rPr>
          <w:sz w:val="26"/>
          <w:szCs w:val="26"/>
          <w:rtl/>
          <w:lang w:bidi="ar-LB"/>
        </w:rPr>
        <w:t>بهدف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التغلب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التأخيرات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الناجمة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عن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القضايا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الأمنية،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أجرت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إحدى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الوكالات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مشاورات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منتظمة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مع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الحكومة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وأصحاب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المصلحة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وبقيت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اتصال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بالشركات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المعنية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ووحدة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الأوزون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الوطنية.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كما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قدمت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التوجيه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عن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بعد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والمساعدة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الفنية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لوحدة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الأوزون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الوطنية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بشأن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الإطار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القانوني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الذي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يغطي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الضوابط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الخاصة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بالمواد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الهيدروكلوروفلوروكربونية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والمعدات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القائمة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المواد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الهيدروكلوروفلوروكربونية،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فضلاً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عن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تقديم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البدائل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(المواد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الهيدروكربونية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وثاني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أكسيد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الكربون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والأوليفينات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rtl/>
          <w:lang w:bidi="ar-LB"/>
        </w:rPr>
        <w:t>الهيدروفلورية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D7768D">
        <w:rPr>
          <w:sz w:val="26"/>
          <w:szCs w:val="26"/>
          <w:lang w:bidi="ar-LB"/>
        </w:rPr>
        <w:t>(HFOs)</w:t>
      </w:r>
      <w:r w:rsidRPr="00D7768D">
        <w:rPr>
          <w:sz w:val="26"/>
          <w:szCs w:val="26"/>
          <w:rtl/>
          <w:lang w:bidi="ar-LB"/>
        </w:rPr>
        <w:t>).</w:t>
      </w:r>
    </w:p>
    <w:p w14:paraId="059A28CE" w14:textId="34943AAF" w:rsidR="000256B3" w:rsidRPr="000256B3" w:rsidRDefault="00EC7B55" w:rsidP="000256B3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EC7B55">
        <w:rPr>
          <w:sz w:val="26"/>
          <w:szCs w:val="26"/>
          <w:rtl/>
          <w:lang w:bidi="ar-LB"/>
        </w:rPr>
        <w:t>بغية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التغلب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التأخير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الناجم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عن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تأجيل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اختيار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التكنولوجيات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ومشاركة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الشركات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المؤهلة،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عملت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إحدى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الوكالات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مع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البلد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لإعادة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صياغة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مشروع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إزالة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المواد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الهيدروكلوروفلوروكربونية.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وقد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أدت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التغييرات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إلى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إعادة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الأموال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إلى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قطاع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التصنيع،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وإعادة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تخصيص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الأموال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المتبقية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لقطاع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الخدمات.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وقد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أتاح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هذا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لوحدة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إدارة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المشاريع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السيطرة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المباشرة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إدارة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المشاريع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الفرعية،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واستبدال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شركات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الاستشارات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السابقة،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وإزالة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الشركات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غير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المؤهلة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وغير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EC7B55">
        <w:rPr>
          <w:sz w:val="26"/>
          <w:szCs w:val="26"/>
          <w:rtl/>
          <w:lang w:bidi="ar-LB"/>
        </w:rPr>
        <w:t>الملتزمة.</w:t>
      </w:r>
    </w:p>
    <w:p w14:paraId="36AA5F93" w14:textId="6D7363C1" w:rsidR="000256B3" w:rsidRPr="004E5F2F" w:rsidRDefault="00571DAF" w:rsidP="004E5F2F">
      <w:pPr>
        <w:pStyle w:val="ListParagraph"/>
        <w:bidi/>
        <w:spacing w:after="240" w:line="288" w:lineRule="auto"/>
        <w:ind w:left="0"/>
        <w:contextualSpacing w:val="0"/>
        <w:rPr>
          <w:b/>
          <w:bCs/>
          <w:sz w:val="26"/>
          <w:szCs w:val="26"/>
          <w:lang w:bidi="ar-LB"/>
        </w:rPr>
      </w:pPr>
      <w:r w:rsidRPr="00571DAF">
        <w:rPr>
          <w:b/>
          <w:bCs/>
          <w:sz w:val="26"/>
          <w:szCs w:val="26"/>
          <w:rtl/>
          <w:lang w:bidi="ar-LB"/>
        </w:rPr>
        <w:t>أولاً-3-</w:t>
      </w:r>
      <w:r w:rsidR="006534A9">
        <w:rPr>
          <w:b/>
          <w:bCs/>
          <w:sz w:val="26"/>
          <w:szCs w:val="26"/>
          <w:rtl/>
          <w:lang w:bidi="ar-LB"/>
        </w:rPr>
        <w:t xml:space="preserve"> </w:t>
      </w:r>
      <w:r w:rsidRPr="00571DAF">
        <w:rPr>
          <w:rFonts w:asciiTheme="majorBidi" w:hAnsiTheme="majorBidi"/>
          <w:b/>
          <w:bCs/>
          <w:sz w:val="26"/>
          <w:szCs w:val="26"/>
          <w:rtl/>
          <w:lang w:bidi="ar-LB"/>
        </w:rPr>
        <w:t>الدروس</w:t>
      </w:r>
      <w:r w:rsidR="006534A9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571DAF">
        <w:rPr>
          <w:rFonts w:asciiTheme="majorBidi" w:hAnsiTheme="majorBidi"/>
          <w:b/>
          <w:bCs/>
          <w:sz w:val="26"/>
          <w:szCs w:val="26"/>
          <w:rtl/>
          <w:lang w:bidi="ar-LB"/>
        </w:rPr>
        <w:t>المستفادة</w:t>
      </w:r>
    </w:p>
    <w:p w14:paraId="65C8BF9F" w14:textId="073AA3E3" w:rsidR="004E5F2F" w:rsidRPr="004E5F2F" w:rsidRDefault="004E5F2F" w:rsidP="004E5F2F">
      <w:pPr>
        <w:bidi/>
        <w:spacing w:after="240"/>
        <w:rPr>
          <w:sz w:val="26"/>
          <w:szCs w:val="26"/>
          <w:u w:val="single"/>
          <w:rtl/>
          <w:lang w:val="en-US" w:bidi="ar-LB"/>
        </w:rPr>
      </w:pPr>
      <w:r w:rsidRPr="000256B3">
        <w:rPr>
          <w:sz w:val="26"/>
          <w:szCs w:val="26"/>
          <w:u w:val="single"/>
          <w:rtl/>
          <w:lang w:val="en-US" w:bidi="ar-LB"/>
        </w:rPr>
        <w:t>خطة</w:t>
      </w:r>
      <w:r w:rsidR="006534A9">
        <w:rPr>
          <w:sz w:val="26"/>
          <w:szCs w:val="26"/>
          <w:u w:val="single"/>
          <w:rtl/>
          <w:lang w:val="en-US" w:bidi="ar-LB"/>
        </w:rPr>
        <w:t xml:space="preserve"> </w:t>
      </w:r>
      <w:r w:rsidRPr="000256B3">
        <w:rPr>
          <w:sz w:val="26"/>
          <w:szCs w:val="26"/>
          <w:u w:val="single"/>
          <w:rtl/>
          <w:lang w:val="en-US" w:bidi="ar-LB"/>
        </w:rPr>
        <w:t>إدارة</w:t>
      </w:r>
      <w:r w:rsidR="006534A9">
        <w:rPr>
          <w:sz w:val="26"/>
          <w:szCs w:val="26"/>
          <w:u w:val="single"/>
          <w:rtl/>
          <w:lang w:val="en-US" w:bidi="ar-LB"/>
        </w:rPr>
        <w:t xml:space="preserve"> </w:t>
      </w:r>
      <w:r>
        <w:rPr>
          <w:sz w:val="26"/>
          <w:szCs w:val="26"/>
          <w:u w:val="single"/>
          <w:rtl/>
          <w:lang w:val="en-US" w:bidi="ar-LB"/>
        </w:rPr>
        <w:t>إزالة</w:t>
      </w:r>
      <w:r w:rsidR="006534A9">
        <w:rPr>
          <w:sz w:val="26"/>
          <w:szCs w:val="26"/>
          <w:u w:val="single"/>
          <w:rtl/>
          <w:lang w:val="en-US" w:bidi="ar-LB"/>
        </w:rPr>
        <w:t xml:space="preserve"> </w:t>
      </w:r>
      <w:r>
        <w:rPr>
          <w:sz w:val="26"/>
          <w:szCs w:val="26"/>
          <w:u w:val="single"/>
          <w:rtl/>
          <w:lang w:val="en-US" w:bidi="ar-LB"/>
        </w:rPr>
        <w:t>المواد</w:t>
      </w:r>
      <w:r w:rsidR="006534A9">
        <w:rPr>
          <w:sz w:val="26"/>
          <w:szCs w:val="26"/>
          <w:u w:val="single"/>
          <w:rtl/>
          <w:lang w:val="en-US" w:bidi="ar-LB"/>
        </w:rPr>
        <w:t xml:space="preserve"> </w:t>
      </w:r>
      <w:r>
        <w:rPr>
          <w:sz w:val="26"/>
          <w:szCs w:val="26"/>
          <w:u w:val="single"/>
          <w:rtl/>
          <w:lang w:val="en-US" w:bidi="ar-LB"/>
        </w:rPr>
        <w:t>الهيدروكلوروفلوروكربونية</w:t>
      </w:r>
      <w:r w:rsidR="006534A9">
        <w:rPr>
          <w:sz w:val="26"/>
          <w:szCs w:val="26"/>
          <w:u w:val="single"/>
          <w:rtl/>
          <w:lang w:val="en-US" w:bidi="ar-LB"/>
        </w:rPr>
        <w:t xml:space="preserve"> </w:t>
      </w:r>
    </w:p>
    <w:p w14:paraId="1FCD2AAF" w14:textId="7D66F439" w:rsidR="004E5F2F" w:rsidRPr="004E5F2F" w:rsidRDefault="004E5F2F" w:rsidP="004E5F2F">
      <w:pPr>
        <w:bidi/>
        <w:spacing w:after="240"/>
        <w:rPr>
          <w:i/>
          <w:iCs/>
          <w:sz w:val="26"/>
          <w:szCs w:val="26"/>
          <w:lang w:val="en-US" w:bidi="ar-LB"/>
        </w:rPr>
      </w:pPr>
      <w:r>
        <w:rPr>
          <w:i/>
          <w:iCs/>
          <w:sz w:val="26"/>
          <w:szCs w:val="26"/>
          <w:rtl/>
          <w:lang w:val="en-US" w:bidi="ar-LB"/>
        </w:rPr>
        <w:t>تنفيذ</w:t>
      </w:r>
      <w:r w:rsidR="006534A9">
        <w:rPr>
          <w:i/>
          <w:iCs/>
          <w:sz w:val="26"/>
          <w:szCs w:val="26"/>
          <w:rtl/>
          <w:lang w:val="en-US" w:bidi="ar-LB"/>
        </w:rPr>
        <w:t xml:space="preserve"> </w:t>
      </w:r>
      <w:r>
        <w:rPr>
          <w:i/>
          <w:iCs/>
          <w:sz w:val="26"/>
          <w:szCs w:val="26"/>
          <w:rtl/>
          <w:lang w:val="en-US" w:bidi="ar-LB"/>
        </w:rPr>
        <w:t>المشروع</w:t>
      </w:r>
    </w:p>
    <w:p w14:paraId="4AA53304" w14:textId="022AE3C1" w:rsidR="00715460" w:rsidRPr="00715460" w:rsidRDefault="007F33B4" w:rsidP="00715460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7F33B4">
        <w:rPr>
          <w:sz w:val="26"/>
          <w:szCs w:val="26"/>
          <w:rtl/>
          <w:lang w:bidi="ar-LB"/>
        </w:rPr>
        <w:lastRenderedPageBreak/>
        <w:t>سلطت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الدروس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المستفادة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تنفيذ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المشروع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الضوء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الدور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الأساسي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لوحدات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الأوزون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الوطنية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الإشراف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جميع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الأنشطة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المخطط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لها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ومراقبتها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وتحقيق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تأثير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المستوى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الوطني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للمشاريع.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وعلاوة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ذلك،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أفادت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الوكالات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أن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النمط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الهجين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لا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يزال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قيد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التنفيذ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للتغلب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آثار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جائحة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كوفيد-19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وقد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أثبت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أنه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نهج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فعال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لضمان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الإنجاز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الكامل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للأنشطة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المخطط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لها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للمشروع.</w:t>
      </w:r>
    </w:p>
    <w:p w14:paraId="5724B7D8" w14:textId="4B108CB3" w:rsidR="00715460" w:rsidRPr="00715460" w:rsidRDefault="007F33B4" w:rsidP="00715460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7F33B4">
        <w:rPr>
          <w:sz w:val="26"/>
          <w:szCs w:val="26"/>
          <w:rtl/>
          <w:lang w:bidi="ar-LB"/>
        </w:rPr>
        <w:t>ذكرت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التقارير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أيضاً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أن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تسليم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معدات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التدريب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للمؤسسات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وفنيي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الخدمة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يساهم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بشكل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كبير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إنشاء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شبكة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تعاونية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ناجحة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بين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موظفي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وحدة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الأوزون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الوطنية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والسلطات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المسؤولة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مواقع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مختلفة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وجميع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الفنيين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المشاركين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ومؤسسات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التدريب</w:t>
      </w:r>
      <w:r w:rsidR="006534A9">
        <w:rPr>
          <w:sz w:val="26"/>
          <w:szCs w:val="26"/>
          <w:rtl/>
          <w:lang w:bidi="ar-LB"/>
        </w:rPr>
        <w:t xml:space="preserve"> </w:t>
      </w:r>
      <w:r w:rsidRPr="007F33B4">
        <w:rPr>
          <w:sz w:val="26"/>
          <w:szCs w:val="26"/>
          <w:rtl/>
          <w:lang w:bidi="ar-LB"/>
        </w:rPr>
        <w:t>المهني.</w:t>
      </w:r>
    </w:p>
    <w:p w14:paraId="625C5240" w14:textId="2BB92FA5" w:rsidR="00715460" w:rsidRPr="00715460" w:rsidRDefault="008B2429" w:rsidP="00715460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8B2429">
        <w:rPr>
          <w:sz w:val="26"/>
          <w:szCs w:val="26"/>
          <w:rtl/>
          <w:lang w:bidi="ar-LB"/>
        </w:rPr>
        <w:t>بناءً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الخبرة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المكتسبة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تنفيذ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المشروع،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أفادت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إحدى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الوكالات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بأنه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ينبغي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لأنشطة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التحويل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أن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تتم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بالتوازي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مع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أنشطة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أخرى،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لتجنب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التأخير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التنفيذ.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وعلاوة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ذلك،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فإن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المرونة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تنفيذ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مشاريع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التحويل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الفرعية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مسألة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جوهرية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لإشراك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الشركات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وتحقيق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نتائج</w:t>
      </w:r>
      <w:r w:rsidR="006534A9">
        <w:rPr>
          <w:sz w:val="26"/>
          <w:szCs w:val="26"/>
          <w:rtl/>
          <w:lang w:bidi="ar-LB"/>
        </w:rPr>
        <w:t xml:space="preserve"> </w:t>
      </w:r>
      <w:r w:rsidRPr="008B2429">
        <w:rPr>
          <w:sz w:val="26"/>
          <w:szCs w:val="26"/>
          <w:rtl/>
          <w:lang w:bidi="ar-LB"/>
        </w:rPr>
        <w:t>مستدامة.</w:t>
      </w:r>
    </w:p>
    <w:p w14:paraId="2541F37A" w14:textId="2879FB4E" w:rsidR="00715460" w:rsidRPr="00715460" w:rsidRDefault="00715460" w:rsidP="00715460">
      <w:pPr>
        <w:pStyle w:val="Heading1"/>
        <w:keepLines/>
        <w:numPr>
          <w:ilvl w:val="0"/>
          <w:numId w:val="0"/>
        </w:numPr>
        <w:bidi/>
        <w:spacing w:before="240"/>
        <w:rPr>
          <w:i/>
          <w:iCs/>
          <w:sz w:val="26"/>
          <w:szCs w:val="26"/>
          <w:lang w:val="en-GB" w:bidi="ar-LB"/>
        </w:rPr>
      </w:pPr>
      <w:r>
        <w:rPr>
          <w:i/>
          <w:iCs/>
          <w:sz w:val="26"/>
          <w:szCs w:val="26"/>
          <w:rtl/>
          <w:lang w:val="en-GB" w:bidi="ar-LB"/>
        </w:rPr>
        <w:t>بناء</w:t>
      </w:r>
      <w:r w:rsidR="006534A9">
        <w:rPr>
          <w:i/>
          <w:iCs/>
          <w:sz w:val="26"/>
          <w:szCs w:val="26"/>
          <w:rtl/>
          <w:lang w:val="en-GB" w:bidi="ar-LB"/>
        </w:rPr>
        <w:t xml:space="preserve"> </w:t>
      </w:r>
      <w:r>
        <w:rPr>
          <w:i/>
          <w:iCs/>
          <w:sz w:val="26"/>
          <w:szCs w:val="26"/>
          <w:rtl/>
          <w:lang w:val="en-GB" w:bidi="ar-LB"/>
        </w:rPr>
        <w:t>القدرات</w:t>
      </w:r>
    </w:p>
    <w:p w14:paraId="62A64FE5" w14:textId="26E2511F" w:rsidR="00715460" w:rsidRPr="00715460" w:rsidRDefault="00CA06E9" w:rsidP="00715460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CA06E9">
        <w:rPr>
          <w:sz w:val="26"/>
          <w:szCs w:val="26"/>
          <w:rtl/>
          <w:lang w:bidi="ar-LB"/>
        </w:rPr>
        <w:t>أفادت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الوكالات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بأن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برامج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بناء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القدرات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المتعلقة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بقطاع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خدمة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التبريد،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والتي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تشمل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إدارات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الجمارك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وغيرها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أصحاب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المصلحة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الرئيسيين،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أثبتت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أنها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ضرورية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لدعم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البلد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تحقيق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الأهداف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المنشودة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لبروتوكول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مونتريال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والتقدم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نحو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التحول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إلى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تكنولوجيات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منخفضة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القدرة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إحداث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الاحترار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العالمي.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وقد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كان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التزام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السلطات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الجمركية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عاملاً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محورياً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المسار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نحو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الامتثال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لبروتوكول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مونتريال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ومكافحة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التجارة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غير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CA06E9">
        <w:rPr>
          <w:sz w:val="26"/>
          <w:szCs w:val="26"/>
          <w:rtl/>
          <w:lang w:bidi="ar-LB"/>
        </w:rPr>
        <w:t>المشروعة.</w:t>
      </w:r>
    </w:p>
    <w:p w14:paraId="2BB751CB" w14:textId="7F19CC8D" w:rsidR="001734F8" w:rsidRPr="001734F8" w:rsidRDefault="00DE4026" w:rsidP="001734F8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bookmarkStart w:id="2" w:name="_Toc370910623"/>
      <w:bookmarkStart w:id="3" w:name="_Toc147920737"/>
      <w:bookmarkStart w:id="4" w:name="_Toc147387247"/>
      <w:bookmarkStart w:id="5" w:name="_Toc147305504"/>
      <w:bookmarkStart w:id="6" w:name="_Toc147305215"/>
      <w:bookmarkStart w:id="7" w:name="_Toc147292222"/>
      <w:bookmarkStart w:id="8" w:name="_Toc147283939"/>
      <w:bookmarkStart w:id="9" w:name="_Toc147217699"/>
      <w:bookmarkStart w:id="10" w:name="_Toc117922249"/>
      <w:bookmarkStart w:id="11" w:name="_Toc56412815"/>
      <w:r w:rsidRPr="00DE4026">
        <w:rPr>
          <w:sz w:val="26"/>
          <w:szCs w:val="26"/>
          <w:rtl/>
          <w:lang w:bidi="ar-LB"/>
        </w:rPr>
        <w:t>وقد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أشارت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إحدى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الوكالات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إلى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أنها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تمكنت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دمج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الأنشطة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المرتبطة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ارتباطاً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وثيقاً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بالنطاق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الأصلي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للمرحلة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الأولى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خطة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إدارة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إزالة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المواد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الهيدروكلوروفلوروكربونية،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إطار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أنشطة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بناء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القدرات،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عند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التحضير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للمتطلبات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المترتبة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اعتماد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تعديل</w:t>
      </w:r>
      <w:r w:rsidR="006534A9">
        <w:rPr>
          <w:sz w:val="26"/>
          <w:szCs w:val="26"/>
          <w:rtl/>
          <w:lang w:bidi="ar-LB"/>
        </w:rPr>
        <w:t xml:space="preserve"> </w:t>
      </w:r>
      <w:r w:rsidRPr="00DE4026">
        <w:rPr>
          <w:sz w:val="26"/>
          <w:szCs w:val="26"/>
          <w:rtl/>
          <w:lang w:bidi="ar-LB"/>
        </w:rPr>
        <w:t>كيغالي.</w:t>
      </w:r>
    </w:p>
    <w:p w14:paraId="0A934C45" w14:textId="6A5E4063" w:rsidR="001734F8" w:rsidRPr="001734F8" w:rsidRDefault="009052C6" w:rsidP="001734F8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9052C6">
        <w:rPr>
          <w:sz w:val="26"/>
          <w:szCs w:val="26"/>
          <w:rtl/>
          <w:lang w:bidi="ar-LB"/>
        </w:rPr>
        <w:t>فيما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أشارت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وكالة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أخرى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أيضاً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إلى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أن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الإلمام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الجيد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بالمعايير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واللوائح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المعمول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بها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أمر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ضروري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لضمان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السلامة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والمدى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الزمني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لعمر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أنظمة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التبريد.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وذكرت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الوكالة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أن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هناك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حاجة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إلى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مزيد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التدريب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المستمر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احتياطات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السلامة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اللازمة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للتعامل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مع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غازات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التبريد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القابلة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للاشتعال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أنظمة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التبريد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وتكييف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الهواء.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وكان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المهم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أيضاً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تزويد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أصحاب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المصلحة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مجال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التبريد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والتكييف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بمرجعٍ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للتصنيفات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الرئيسية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للسلامة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وتقنيات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التعامل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الآمن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مع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الغازات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القابلة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للاشتعال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المتوفرة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9052C6">
        <w:rPr>
          <w:sz w:val="26"/>
          <w:szCs w:val="26"/>
          <w:rtl/>
          <w:lang w:bidi="ar-LB"/>
        </w:rPr>
        <w:t>السوق.</w:t>
      </w:r>
    </w:p>
    <w:p w14:paraId="786A5AB1" w14:textId="2F3B4758" w:rsidR="001734F8" w:rsidRPr="001734F8" w:rsidRDefault="001734F8" w:rsidP="001734F8">
      <w:pPr>
        <w:bidi/>
        <w:spacing w:after="240"/>
        <w:rPr>
          <w:i/>
          <w:iCs/>
          <w:sz w:val="26"/>
          <w:szCs w:val="26"/>
          <w:lang w:val="en-GB" w:bidi="ar-LB"/>
        </w:rPr>
      </w:pPr>
      <w:r>
        <w:rPr>
          <w:i/>
          <w:iCs/>
          <w:sz w:val="26"/>
          <w:szCs w:val="26"/>
          <w:rtl/>
          <w:lang w:val="en-GB" w:bidi="ar-LB"/>
        </w:rPr>
        <w:t>النهج</w:t>
      </w:r>
      <w:r w:rsidR="006534A9">
        <w:rPr>
          <w:i/>
          <w:iCs/>
          <w:sz w:val="26"/>
          <w:szCs w:val="26"/>
          <w:rtl/>
          <w:lang w:val="en-GB" w:bidi="ar-LB"/>
        </w:rPr>
        <w:t xml:space="preserve"> </w:t>
      </w:r>
      <w:r>
        <w:rPr>
          <w:i/>
          <w:iCs/>
          <w:sz w:val="26"/>
          <w:szCs w:val="26"/>
          <w:rtl/>
          <w:lang w:val="en-GB" w:bidi="ar-LB"/>
        </w:rPr>
        <w:t>الوطني</w:t>
      </w:r>
      <w:r w:rsidR="006534A9">
        <w:rPr>
          <w:i/>
          <w:iCs/>
          <w:sz w:val="26"/>
          <w:szCs w:val="26"/>
          <w:rtl/>
          <w:lang w:val="en-GB" w:bidi="ar-LB"/>
        </w:rPr>
        <w:t xml:space="preserve"> </w:t>
      </w:r>
      <w:r>
        <w:rPr>
          <w:i/>
          <w:iCs/>
          <w:sz w:val="26"/>
          <w:szCs w:val="26"/>
          <w:rtl/>
          <w:lang w:val="en-GB" w:bidi="ar-LB"/>
        </w:rPr>
        <w:t>والقطاعي</w:t>
      </w:r>
    </w:p>
    <w:p w14:paraId="4E3BE79B" w14:textId="54B597C0" w:rsidR="001734F8" w:rsidRPr="001734F8" w:rsidRDefault="00B32BDF" w:rsidP="001734F8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B32BDF">
        <w:rPr>
          <w:sz w:val="26"/>
          <w:szCs w:val="26"/>
          <w:rtl/>
          <w:lang w:bidi="ar-LB"/>
        </w:rPr>
        <w:t>فيما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يتعلق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بالنهج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الوطني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والقطاعي،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أشارت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إحدى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الوكالات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إلى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محدودية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نطاق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ونوعية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برامج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التعليم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المهني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والتقني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المتاحة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البلدان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النامية.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وذلك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أن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البرامج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المعمول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بها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لم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تكن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تتكيف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مع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احتياجات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سوق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العمل،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وكانت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المناهج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والبرامج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قديمة،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فضلاً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عن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افتقار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المؤسسات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إلى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الأدوات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والمعدات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اللازمة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للتعليم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العملي.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وعلاوة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ذلك،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كانت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بعض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ورش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الصيانة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تفتقر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إلى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الأدوات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والمعدات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المناسبة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لاتباع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الممارسات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الجيدة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قطاع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التبريد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وتكييف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الهواء.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وبالتالي،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فإن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توفير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أدوات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ومعدات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الورش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أمراً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بالغ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الأهمية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لنجاح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تطوير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برامج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التعليم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المهني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والتقني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المحدثة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قطاع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التبريد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وتكييف</w:t>
      </w:r>
      <w:r w:rsidR="006534A9">
        <w:rPr>
          <w:sz w:val="26"/>
          <w:szCs w:val="26"/>
          <w:rtl/>
          <w:lang w:bidi="ar-LB"/>
        </w:rPr>
        <w:t xml:space="preserve"> </w:t>
      </w:r>
      <w:r w:rsidRPr="00B32BDF">
        <w:rPr>
          <w:sz w:val="26"/>
          <w:szCs w:val="26"/>
          <w:rtl/>
          <w:lang w:bidi="ar-LB"/>
        </w:rPr>
        <w:t>الهواء.</w:t>
      </w:r>
    </w:p>
    <w:p w14:paraId="5417FEBF" w14:textId="555BAD32" w:rsidR="001734F8" w:rsidRPr="001734F8" w:rsidRDefault="00606E9E" w:rsidP="001734F8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606E9E">
        <w:rPr>
          <w:sz w:val="26"/>
          <w:szCs w:val="26"/>
          <w:rtl/>
          <w:lang w:bidi="ar-LB"/>
        </w:rPr>
        <w:t>كما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أفادت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التقارير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أن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الخدمة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والصيانة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الفعّالة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قطاع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التبريد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وتكييف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الهواء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كانت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حاسمة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الحد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تسرب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غازات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التبريد،</w:t>
      </w:r>
      <w:r w:rsidR="006534A9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والحد</w:t>
      </w:r>
      <w:r w:rsidR="006534A9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الانبعاثات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غير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المباشرة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المعدات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غير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الموفرة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للطاقة،</w:t>
      </w:r>
      <w:r w:rsidR="006534A9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بالإضافة</w:t>
      </w:r>
      <w:r w:rsidR="006534A9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خلق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فرص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lastRenderedPageBreak/>
        <w:t>عمل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كبيرة.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وثمة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حاجة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إلى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مزيد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التحسين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مجال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الخدمة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والصيانة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والتخلص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النفايات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قطاع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التبريد.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وقد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اقتُرح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أنه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يمكن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تحقيق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هذا</w:t>
      </w:r>
      <w:r w:rsidR="006534A9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الأمر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خلال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ضمان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حد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أدنى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للتدريب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وإصدار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الشهادات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لفنيي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الخدمة،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فضلاً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عن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توفير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إطار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سياسي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مناسب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للمساعدة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إضفاء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الطابع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الرسمي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قطاع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الخدمة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البلاد.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وتضمنت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المتطلبات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الإضافية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لتحقيق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التخلص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التدريجي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المواد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الهيدروكلوروفلوروكربونية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تطوير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إطار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سياسي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وبنية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أساسية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مواتية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لاسترداد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وإعادة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التدوير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والاستصلاح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عند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التخلص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تلك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المواد،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وخطة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عمل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قوية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وعملية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للقطاع،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وخرائط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طريق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للتكنولوجيات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المستهدفة،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وسياسة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بيئية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606E9E">
        <w:rPr>
          <w:sz w:val="26"/>
          <w:szCs w:val="26"/>
          <w:rtl/>
          <w:lang w:bidi="ar-LB"/>
        </w:rPr>
        <w:t>مواتية.</w:t>
      </w:r>
    </w:p>
    <w:p w14:paraId="10FB683D" w14:textId="25ABF59B" w:rsidR="001734F8" w:rsidRPr="001734F8" w:rsidRDefault="004E5442" w:rsidP="001734F8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4E5442">
        <w:rPr>
          <w:sz w:val="26"/>
          <w:szCs w:val="26"/>
          <w:rtl/>
          <w:lang w:bidi="ar-LB"/>
        </w:rPr>
        <w:t>تكشف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الدروس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المستفادة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أن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العناصر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الأساسية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لنظام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فعال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ومستدام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لاسترداد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وإعادة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التدوير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بلد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واحد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شملت: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تعزيز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قدرة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ورش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الخدمة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المحلية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بدلاً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إنشاء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مراكز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محلية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أو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إقليمية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لاسترداد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وإعادة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تدوير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غازات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التبريد؛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بما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ذلك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الحفاظ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غازات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التبريد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خلال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الاسترداد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وإعادة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التدوير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والمعالجة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الآمنة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للتكنولوجيات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البديلة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المناهج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الدراسية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للمدارس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المهنية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ومناهج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التدريب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المخصصة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لفنيي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الخدمة؛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وإدخال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عمليات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فحص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التسرب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الإلزامية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لضمان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فعالية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استرداد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وإعادة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تدوير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خلائط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غازات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التبريد،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حيث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منعت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هذه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الفحوصات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تحلل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الخلائط.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علاوة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ذلك،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فقد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ساهم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توفير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الأدوات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والمعدات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الكافية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لاسترداد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وتحليل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غازات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التبريد،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فضلاً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عن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التحسن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الكبير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المعرفة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والمهارات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العملية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المكتسبة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مجال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ممارسات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الخدمة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الجيدة،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بشكل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كبير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تحقيق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نتائج</w:t>
      </w:r>
      <w:r w:rsidR="006534A9">
        <w:rPr>
          <w:sz w:val="26"/>
          <w:szCs w:val="26"/>
          <w:rtl/>
          <w:lang w:bidi="ar-LB"/>
        </w:rPr>
        <w:t xml:space="preserve"> </w:t>
      </w:r>
      <w:r w:rsidRPr="004E5442">
        <w:rPr>
          <w:sz w:val="26"/>
          <w:szCs w:val="26"/>
          <w:rtl/>
          <w:lang w:bidi="ar-LB"/>
        </w:rPr>
        <w:t>المشروع.</w:t>
      </w:r>
    </w:p>
    <w:p w14:paraId="201800B7" w14:textId="2BB230D4" w:rsidR="001A6182" w:rsidRPr="001A6182" w:rsidRDefault="002179C3" w:rsidP="001A6182">
      <w:pPr>
        <w:bidi/>
        <w:spacing w:after="240"/>
        <w:rPr>
          <w:i/>
          <w:iCs/>
          <w:sz w:val="26"/>
          <w:szCs w:val="26"/>
          <w:lang w:val="en-US" w:bidi="ar-LB"/>
        </w:rPr>
      </w:pPr>
      <w:r w:rsidRPr="002179C3">
        <w:rPr>
          <w:i/>
          <w:iCs/>
          <w:sz w:val="26"/>
          <w:szCs w:val="26"/>
          <w:rtl/>
          <w:lang w:val="en-US" w:bidi="ar-LB"/>
        </w:rPr>
        <w:t>الإطار</w:t>
      </w:r>
      <w:r w:rsidR="006534A9">
        <w:rPr>
          <w:i/>
          <w:iCs/>
          <w:sz w:val="26"/>
          <w:szCs w:val="26"/>
          <w:rtl/>
          <w:lang w:val="en-US" w:bidi="ar-LB"/>
        </w:rPr>
        <w:t xml:space="preserve"> </w:t>
      </w:r>
      <w:r w:rsidRPr="002179C3">
        <w:rPr>
          <w:i/>
          <w:iCs/>
          <w:sz w:val="26"/>
          <w:szCs w:val="26"/>
          <w:rtl/>
          <w:lang w:val="en-US" w:bidi="ar-LB"/>
        </w:rPr>
        <w:t>السياسي</w:t>
      </w:r>
      <w:r w:rsidR="006534A9">
        <w:rPr>
          <w:i/>
          <w:iCs/>
          <w:sz w:val="26"/>
          <w:szCs w:val="26"/>
          <w:rtl/>
          <w:lang w:val="en-US" w:bidi="ar-LB"/>
        </w:rPr>
        <w:t xml:space="preserve"> </w:t>
      </w:r>
      <w:r w:rsidRPr="002179C3">
        <w:rPr>
          <w:i/>
          <w:iCs/>
          <w:sz w:val="26"/>
          <w:szCs w:val="26"/>
          <w:rtl/>
          <w:lang w:val="en-US" w:bidi="ar-LB"/>
        </w:rPr>
        <w:t>والتنظيمي</w:t>
      </w:r>
    </w:p>
    <w:p w14:paraId="7832FD21" w14:textId="73597756" w:rsidR="002179C3" w:rsidRPr="002179C3" w:rsidRDefault="0090418D" w:rsidP="002179C3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90418D">
        <w:rPr>
          <w:sz w:val="26"/>
          <w:szCs w:val="26"/>
          <w:rtl/>
          <w:lang w:bidi="ar-LB"/>
        </w:rPr>
        <w:t>أفادت</w:t>
      </w:r>
      <w:r w:rsidR="006534A9">
        <w:rPr>
          <w:sz w:val="26"/>
          <w:szCs w:val="26"/>
          <w:rtl/>
          <w:lang w:bidi="ar-LB"/>
        </w:rPr>
        <w:t xml:space="preserve"> </w:t>
      </w:r>
      <w:r w:rsidRPr="0090418D">
        <w:rPr>
          <w:sz w:val="26"/>
          <w:szCs w:val="26"/>
          <w:rtl/>
          <w:lang w:bidi="ar-LB"/>
        </w:rPr>
        <w:t>الوكالات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90418D">
        <w:rPr>
          <w:sz w:val="26"/>
          <w:szCs w:val="26"/>
          <w:rtl/>
          <w:lang w:bidi="ar-LB"/>
        </w:rPr>
        <w:t>بأن</w:t>
      </w:r>
      <w:r w:rsidR="006534A9">
        <w:rPr>
          <w:sz w:val="26"/>
          <w:szCs w:val="26"/>
          <w:rtl/>
          <w:lang w:bidi="ar-LB"/>
        </w:rPr>
        <w:t xml:space="preserve"> </w:t>
      </w:r>
      <w:r w:rsidRPr="0090418D">
        <w:rPr>
          <w:sz w:val="26"/>
          <w:szCs w:val="26"/>
          <w:rtl/>
          <w:lang w:bidi="ar-LB"/>
        </w:rPr>
        <w:t>البلدان</w:t>
      </w:r>
      <w:r w:rsidR="006534A9">
        <w:rPr>
          <w:sz w:val="26"/>
          <w:szCs w:val="26"/>
          <w:rtl/>
          <w:lang w:bidi="ar-LB"/>
        </w:rPr>
        <w:t xml:space="preserve"> </w:t>
      </w:r>
      <w:r w:rsidRPr="0090418D">
        <w:rPr>
          <w:sz w:val="26"/>
          <w:szCs w:val="26"/>
          <w:rtl/>
          <w:lang w:bidi="ar-LB"/>
        </w:rPr>
        <w:t>نجحت</w:t>
      </w:r>
      <w:r w:rsidR="006534A9">
        <w:rPr>
          <w:sz w:val="26"/>
          <w:szCs w:val="26"/>
          <w:rtl/>
          <w:lang w:bidi="ar-LB"/>
        </w:rPr>
        <w:t xml:space="preserve"> </w:t>
      </w:r>
      <w:r w:rsidRPr="0090418D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90418D">
        <w:rPr>
          <w:sz w:val="26"/>
          <w:szCs w:val="26"/>
          <w:rtl/>
          <w:lang w:bidi="ar-LB"/>
        </w:rPr>
        <w:t>كثير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90418D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90418D">
        <w:rPr>
          <w:sz w:val="26"/>
          <w:szCs w:val="26"/>
          <w:rtl/>
          <w:lang w:bidi="ar-LB"/>
        </w:rPr>
        <w:t>الحالات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90418D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90418D">
        <w:rPr>
          <w:sz w:val="26"/>
          <w:szCs w:val="26"/>
          <w:rtl/>
          <w:lang w:bidi="ar-LB"/>
        </w:rPr>
        <w:t>تبني</w:t>
      </w:r>
      <w:r w:rsidR="006534A9">
        <w:rPr>
          <w:sz w:val="26"/>
          <w:szCs w:val="26"/>
          <w:rtl/>
          <w:lang w:bidi="ar-LB"/>
        </w:rPr>
        <w:t xml:space="preserve"> </w:t>
      </w:r>
      <w:r w:rsidRPr="0090418D">
        <w:rPr>
          <w:sz w:val="26"/>
          <w:szCs w:val="26"/>
          <w:rtl/>
          <w:lang w:bidi="ar-LB"/>
        </w:rPr>
        <w:t>أطر</w:t>
      </w:r>
      <w:r w:rsidR="006534A9">
        <w:rPr>
          <w:sz w:val="26"/>
          <w:szCs w:val="26"/>
          <w:rtl/>
          <w:lang w:bidi="ar-LB"/>
        </w:rPr>
        <w:t xml:space="preserve"> </w:t>
      </w:r>
      <w:r w:rsidRPr="0090418D">
        <w:rPr>
          <w:sz w:val="26"/>
          <w:szCs w:val="26"/>
          <w:rtl/>
          <w:lang w:bidi="ar-LB"/>
        </w:rPr>
        <w:t>تنظيمية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0418D">
        <w:rPr>
          <w:sz w:val="26"/>
          <w:szCs w:val="26"/>
          <w:rtl/>
          <w:lang w:bidi="ar-LB"/>
        </w:rPr>
        <w:t>ومؤسسية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0418D">
        <w:rPr>
          <w:sz w:val="26"/>
          <w:szCs w:val="26"/>
          <w:rtl/>
          <w:lang w:bidi="ar-LB"/>
        </w:rPr>
        <w:t>فعّالة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0418D">
        <w:rPr>
          <w:sz w:val="26"/>
          <w:szCs w:val="26"/>
          <w:rtl/>
          <w:lang w:bidi="ar-LB"/>
        </w:rPr>
        <w:t>تضمن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90418D">
        <w:rPr>
          <w:sz w:val="26"/>
          <w:szCs w:val="26"/>
          <w:rtl/>
          <w:lang w:bidi="ar-LB"/>
        </w:rPr>
        <w:t>الإدارة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0418D">
        <w:rPr>
          <w:sz w:val="26"/>
          <w:szCs w:val="26"/>
          <w:rtl/>
          <w:lang w:bidi="ar-LB"/>
        </w:rPr>
        <w:t>الجيدة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0418D">
        <w:rPr>
          <w:sz w:val="26"/>
          <w:szCs w:val="26"/>
          <w:rtl/>
          <w:lang w:bidi="ar-LB"/>
        </w:rPr>
        <w:t>للمواد</w:t>
      </w:r>
      <w:r w:rsidR="006534A9">
        <w:rPr>
          <w:sz w:val="26"/>
          <w:szCs w:val="26"/>
          <w:rtl/>
          <w:lang w:bidi="ar-LB"/>
        </w:rPr>
        <w:t xml:space="preserve"> </w:t>
      </w:r>
      <w:r w:rsidRPr="0090418D">
        <w:rPr>
          <w:sz w:val="26"/>
          <w:szCs w:val="26"/>
          <w:rtl/>
          <w:lang w:bidi="ar-LB"/>
        </w:rPr>
        <w:t>الخاضعة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0418D">
        <w:rPr>
          <w:sz w:val="26"/>
          <w:szCs w:val="26"/>
          <w:rtl/>
          <w:lang w:bidi="ar-LB"/>
        </w:rPr>
        <w:t>للرقابة</w:t>
      </w:r>
      <w:r w:rsidR="006534A9">
        <w:rPr>
          <w:sz w:val="26"/>
          <w:szCs w:val="26"/>
          <w:rtl/>
          <w:lang w:bidi="ar-LB"/>
        </w:rPr>
        <w:t xml:space="preserve"> </w:t>
      </w:r>
      <w:r w:rsidRPr="0090418D">
        <w:rPr>
          <w:sz w:val="26"/>
          <w:szCs w:val="26"/>
          <w:rtl/>
          <w:lang w:bidi="ar-LB"/>
        </w:rPr>
        <w:t>ورصدها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90418D">
        <w:rPr>
          <w:sz w:val="26"/>
          <w:szCs w:val="26"/>
          <w:rtl/>
          <w:lang w:bidi="ar-LB"/>
        </w:rPr>
        <w:t>وتحقيق</w:t>
      </w:r>
      <w:r w:rsidR="006534A9">
        <w:rPr>
          <w:sz w:val="26"/>
          <w:szCs w:val="26"/>
          <w:rtl/>
          <w:lang w:bidi="ar-LB"/>
        </w:rPr>
        <w:t xml:space="preserve"> </w:t>
      </w:r>
      <w:r w:rsidRPr="0090418D">
        <w:rPr>
          <w:sz w:val="26"/>
          <w:szCs w:val="26"/>
          <w:rtl/>
          <w:lang w:bidi="ar-LB"/>
        </w:rPr>
        <w:t>أهداف</w:t>
      </w:r>
      <w:r w:rsidR="006534A9">
        <w:rPr>
          <w:sz w:val="26"/>
          <w:szCs w:val="26"/>
          <w:rtl/>
          <w:lang w:bidi="ar-LB"/>
        </w:rPr>
        <w:t xml:space="preserve"> </w:t>
      </w:r>
      <w:r w:rsidRPr="0090418D">
        <w:rPr>
          <w:sz w:val="26"/>
          <w:szCs w:val="26"/>
          <w:rtl/>
          <w:lang w:bidi="ar-LB"/>
        </w:rPr>
        <w:t>التخلص</w:t>
      </w:r>
      <w:r w:rsidR="006534A9">
        <w:rPr>
          <w:sz w:val="26"/>
          <w:szCs w:val="26"/>
          <w:rtl/>
          <w:lang w:bidi="ar-LB"/>
        </w:rPr>
        <w:t xml:space="preserve"> </w:t>
      </w:r>
      <w:r w:rsidRPr="0090418D">
        <w:rPr>
          <w:sz w:val="26"/>
          <w:szCs w:val="26"/>
          <w:rtl/>
          <w:lang w:bidi="ar-LB"/>
        </w:rPr>
        <w:t>التدريجي</w:t>
      </w:r>
      <w:r w:rsidR="006534A9">
        <w:rPr>
          <w:sz w:val="26"/>
          <w:szCs w:val="26"/>
          <w:rtl/>
          <w:lang w:bidi="ar-LB"/>
        </w:rPr>
        <w:t xml:space="preserve"> </w:t>
      </w:r>
      <w:r w:rsidRPr="0090418D">
        <w:rPr>
          <w:sz w:val="26"/>
          <w:szCs w:val="26"/>
          <w:rtl/>
          <w:lang w:bidi="ar-LB"/>
        </w:rPr>
        <w:t>المنصوص</w:t>
      </w:r>
      <w:r w:rsidR="006534A9">
        <w:rPr>
          <w:sz w:val="26"/>
          <w:szCs w:val="26"/>
          <w:rtl/>
          <w:lang w:bidi="ar-LB"/>
        </w:rPr>
        <w:t xml:space="preserve"> </w:t>
      </w:r>
      <w:r w:rsidRPr="0090418D">
        <w:rPr>
          <w:sz w:val="26"/>
          <w:szCs w:val="26"/>
          <w:rtl/>
          <w:lang w:bidi="ar-LB"/>
        </w:rPr>
        <w:t>عليها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90418D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90418D">
        <w:rPr>
          <w:sz w:val="26"/>
          <w:szCs w:val="26"/>
          <w:rtl/>
          <w:lang w:bidi="ar-LB"/>
        </w:rPr>
        <w:t>بروتوكول</w:t>
      </w:r>
      <w:r w:rsidR="006534A9">
        <w:rPr>
          <w:sz w:val="26"/>
          <w:szCs w:val="26"/>
          <w:rtl/>
          <w:lang w:bidi="ar-LB"/>
        </w:rPr>
        <w:t xml:space="preserve"> </w:t>
      </w:r>
      <w:r w:rsidRPr="0090418D">
        <w:rPr>
          <w:sz w:val="26"/>
          <w:szCs w:val="26"/>
          <w:rtl/>
          <w:lang w:bidi="ar-LB"/>
        </w:rPr>
        <w:t>مونتريال.</w:t>
      </w:r>
    </w:p>
    <w:p w14:paraId="42F962C4" w14:textId="14E5AFD5" w:rsidR="002179C3" w:rsidRPr="002179C3" w:rsidRDefault="005A3B99" w:rsidP="002179C3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5A3B99">
        <w:rPr>
          <w:sz w:val="26"/>
          <w:szCs w:val="26"/>
          <w:rtl/>
          <w:lang w:bidi="ar-LB"/>
        </w:rPr>
        <w:t>هناك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اقتراح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بعض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البلدان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يتعلق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بصياغة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سياسات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للتخلص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التدريجي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المواد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الهيدروكلوروفلوروكربونية،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وتطبيق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القواعد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واللوائح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منذ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بداية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تنفيذ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أنشطة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المشروع،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أجل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تعزيز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التنفيذ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السلس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لمشاريع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الاستثمار.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كما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ينبغي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مواصلة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تطوير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السياسات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واللوائح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الخاصة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بالقطاعات/الصناعات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المستهدفة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ونشرها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لجذب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انتباه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الشركات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واهتمامها،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ودعم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إدارة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المواد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الخاضعة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للرقابة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والتخلص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التدريجي</w:t>
      </w:r>
      <w:r w:rsidR="006534A9">
        <w:rPr>
          <w:sz w:val="26"/>
          <w:szCs w:val="26"/>
          <w:rtl/>
          <w:lang w:bidi="ar-LB"/>
        </w:rPr>
        <w:t xml:space="preserve"> </w:t>
      </w:r>
      <w:r w:rsidRPr="005A3B99">
        <w:rPr>
          <w:sz w:val="26"/>
          <w:szCs w:val="26"/>
          <w:rtl/>
          <w:lang w:bidi="ar-LB"/>
        </w:rPr>
        <w:t>منها.</w:t>
      </w:r>
    </w:p>
    <w:p w14:paraId="75575493" w14:textId="2790F704" w:rsidR="002179C3" w:rsidRPr="002179C3" w:rsidRDefault="002179C3" w:rsidP="002179C3">
      <w:pPr>
        <w:bidi/>
        <w:spacing w:after="240"/>
        <w:rPr>
          <w:i/>
          <w:iCs/>
          <w:sz w:val="26"/>
          <w:szCs w:val="26"/>
          <w:lang w:val="en-GB" w:bidi="ar-LB"/>
        </w:rPr>
      </w:pPr>
      <w:r>
        <w:rPr>
          <w:i/>
          <w:iCs/>
          <w:sz w:val="26"/>
          <w:szCs w:val="26"/>
          <w:rtl/>
          <w:lang w:val="en-GB" w:bidi="ar-LB"/>
        </w:rPr>
        <w:t>التوعية</w:t>
      </w:r>
      <w:r w:rsidR="006534A9">
        <w:rPr>
          <w:i/>
          <w:iCs/>
          <w:sz w:val="26"/>
          <w:szCs w:val="26"/>
          <w:rtl/>
          <w:lang w:val="en-GB" w:bidi="ar-LB"/>
        </w:rPr>
        <w:t xml:space="preserve"> </w:t>
      </w:r>
      <w:r>
        <w:rPr>
          <w:i/>
          <w:iCs/>
          <w:sz w:val="26"/>
          <w:szCs w:val="26"/>
          <w:rtl/>
          <w:lang w:val="en-GB" w:bidi="ar-LB"/>
        </w:rPr>
        <w:t>العامة</w:t>
      </w:r>
    </w:p>
    <w:p w14:paraId="38EAA3B7" w14:textId="7F26B0D1" w:rsidR="002179C3" w:rsidRPr="002179C3" w:rsidRDefault="00BC215A" w:rsidP="002179C3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BC215A">
        <w:rPr>
          <w:sz w:val="26"/>
          <w:szCs w:val="26"/>
          <w:rtl/>
          <w:lang w:bidi="ar-LB"/>
        </w:rPr>
        <w:t>أظهرت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الدروس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المستفادة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العديد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المشاريع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التأثير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الحاسم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لتطوير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وتنفيذ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أنشطة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التوعية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العامة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التي: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تيسر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تبني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تدابير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التحكم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المطلوبة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والسياسات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ذات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الصلة؛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ومد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جسور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التواصل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مع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مختلف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أصحاب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المصلحة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خلال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وسائل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الإعلام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المختلفة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لتعزيز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مشاركتهم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وحيازتهم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وذلك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لضمان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إنجازات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خطة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إدارة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إزالة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المواد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الهيدروكلوروفلوروكربونية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والانتقال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إلى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تقنيات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ذات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قدرة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منخفضة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إحداث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الاحترار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العالمي؛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ونقل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المعلومات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حول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البدائل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الموفرة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للطاقة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بطريقة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واضحة؛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وضمان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نجاح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المشروع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المدى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الطويل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والمساهمة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استدامة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نتائج</w:t>
      </w:r>
      <w:r w:rsidR="006534A9">
        <w:rPr>
          <w:sz w:val="26"/>
          <w:szCs w:val="26"/>
          <w:rtl/>
          <w:lang w:bidi="ar-LB"/>
        </w:rPr>
        <w:t xml:space="preserve"> </w:t>
      </w:r>
      <w:r w:rsidRPr="00BC215A">
        <w:rPr>
          <w:sz w:val="26"/>
          <w:szCs w:val="26"/>
          <w:rtl/>
          <w:lang w:bidi="ar-LB"/>
        </w:rPr>
        <w:t>المشروع.</w:t>
      </w:r>
    </w:p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p w14:paraId="2B35607C" w14:textId="19E5D902" w:rsidR="002179C3" w:rsidRPr="002179C3" w:rsidRDefault="002179C3" w:rsidP="002179C3">
      <w:pPr>
        <w:bidi/>
        <w:spacing w:after="240" w:line="288" w:lineRule="auto"/>
        <w:rPr>
          <w:b/>
          <w:bCs/>
          <w:sz w:val="26"/>
          <w:szCs w:val="26"/>
          <w:lang w:val="en-GB" w:bidi="ar-LB"/>
        </w:rPr>
      </w:pPr>
      <w:r>
        <w:rPr>
          <w:b/>
          <w:bCs/>
          <w:sz w:val="26"/>
          <w:szCs w:val="26"/>
          <w:rtl/>
          <w:lang w:bidi="ar-LB"/>
        </w:rPr>
        <w:t>ثانياً</w:t>
      </w:r>
      <w:r w:rsidRPr="002179C3">
        <w:rPr>
          <w:b/>
          <w:bCs/>
          <w:sz w:val="26"/>
          <w:szCs w:val="26"/>
          <w:rtl/>
          <w:lang w:bidi="ar-LB"/>
        </w:rPr>
        <w:t>-</w:t>
      </w:r>
      <w:r w:rsidR="006534A9">
        <w:rPr>
          <w:b/>
          <w:bCs/>
          <w:sz w:val="26"/>
          <w:szCs w:val="26"/>
          <w:rtl/>
          <w:lang w:bidi="ar-LB"/>
        </w:rPr>
        <w:t xml:space="preserve"> </w:t>
      </w:r>
      <w:r w:rsidRPr="002179C3">
        <w:rPr>
          <w:rFonts w:asciiTheme="majorBidi" w:hAnsiTheme="majorBidi"/>
          <w:b/>
          <w:bCs/>
          <w:sz w:val="26"/>
          <w:szCs w:val="26"/>
          <w:rtl/>
          <w:lang w:bidi="ar-LB"/>
        </w:rPr>
        <w:t>موجز</w:t>
      </w:r>
      <w:r w:rsidR="006534A9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2179C3">
        <w:rPr>
          <w:rFonts w:asciiTheme="majorBidi" w:hAnsiTheme="majorBidi"/>
          <w:b/>
          <w:bCs/>
          <w:sz w:val="26"/>
          <w:szCs w:val="26"/>
          <w:rtl/>
          <w:lang w:bidi="ar-LB"/>
        </w:rPr>
        <w:t>المعلومات</w:t>
      </w:r>
      <w:r w:rsidR="006534A9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2179C3">
        <w:rPr>
          <w:rFonts w:asciiTheme="majorBidi" w:hAnsiTheme="majorBidi"/>
          <w:b/>
          <w:bCs/>
          <w:sz w:val="26"/>
          <w:szCs w:val="26"/>
          <w:rtl/>
          <w:lang w:bidi="ar-LB"/>
        </w:rPr>
        <w:t>المستمدة</w:t>
      </w:r>
      <w:r w:rsidR="006534A9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2179C3">
        <w:rPr>
          <w:rFonts w:asciiTheme="majorBidi" w:hAnsiTheme="majorBidi"/>
          <w:b/>
          <w:bCs/>
          <w:sz w:val="26"/>
          <w:szCs w:val="26"/>
          <w:rtl/>
          <w:lang w:bidi="ar-LB"/>
        </w:rPr>
        <w:t>من</w:t>
      </w:r>
      <w:r w:rsidR="006534A9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2179C3">
        <w:rPr>
          <w:rFonts w:asciiTheme="majorBidi" w:hAnsiTheme="majorBidi"/>
          <w:b/>
          <w:bCs/>
          <w:sz w:val="26"/>
          <w:szCs w:val="26"/>
          <w:rtl/>
          <w:lang w:bidi="ar-LB"/>
        </w:rPr>
        <w:t>تقارير</w:t>
      </w:r>
      <w:r w:rsidR="006534A9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2179C3">
        <w:rPr>
          <w:rFonts w:asciiTheme="majorBidi" w:hAnsiTheme="majorBidi"/>
          <w:b/>
          <w:bCs/>
          <w:sz w:val="26"/>
          <w:szCs w:val="26"/>
          <w:rtl/>
          <w:lang w:bidi="ar-LB"/>
        </w:rPr>
        <w:t>إنجاز</w:t>
      </w:r>
      <w:r w:rsidR="006534A9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2179C3">
        <w:rPr>
          <w:rFonts w:asciiTheme="majorBidi" w:hAnsiTheme="majorBidi"/>
          <w:b/>
          <w:bCs/>
          <w:sz w:val="26"/>
          <w:szCs w:val="26"/>
          <w:rtl/>
          <w:lang w:bidi="ar-LB"/>
        </w:rPr>
        <w:t>المشروعات</w:t>
      </w:r>
      <w:r w:rsidR="006534A9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2179C3">
        <w:rPr>
          <w:rFonts w:asciiTheme="majorBidi" w:hAnsiTheme="majorBidi"/>
          <w:b/>
          <w:bCs/>
          <w:sz w:val="26"/>
          <w:szCs w:val="26"/>
          <w:rtl/>
          <w:lang w:bidi="ar-LB"/>
        </w:rPr>
        <w:t>الفردية</w:t>
      </w:r>
    </w:p>
    <w:p w14:paraId="03C39739" w14:textId="162E2C05" w:rsidR="002179C3" w:rsidRPr="004E5F2F" w:rsidRDefault="002179C3" w:rsidP="002179C3">
      <w:pPr>
        <w:pStyle w:val="ListParagraph"/>
        <w:bidi/>
        <w:spacing w:after="240" w:line="288" w:lineRule="auto"/>
        <w:ind w:left="0"/>
        <w:contextualSpacing w:val="0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ثانياً</w:t>
      </w:r>
      <w:r w:rsidRPr="00571DAF">
        <w:rPr>
          <w:b/>
          <w:bCs/>
          <w:sz w:val="26"/>
          <w:szCs w:val="26"/>
          <w:rtl/>
          <w:lang w:bidi="ar-LB"/>
        </w:rPr>
        <w:t>-</w:t>
      </w:r>
      <w:r>
        <w:rPr>
          <w:b/>
          <w:bCs/>
          <w:sz w:val="26"/>
          <w:szCs w:val="26"/>
          <w:rtl/>
          <w:lang w:bidi="ar-LB"/>
        </w:rPr>
        <w:t>1</w:t>
      </w:r>
      <w:r w:rsidRPr="00571DAF">
        <w:rPr>
          <w:b/>
          <w:bCs/>
          <w:sz w:val="26"/>
          <w:szCs w:val="26"/>
          <w:rtl/>
          <w:lang w:bidi="ar-LB"/>
        </w:rPr>
        <w:t>-</w:t>
      </w:r>
      <w:r w:rsidR="006534A9">
        <w:rPr>
          <w:b/>
          <w:bCs/>
          <w:sz w:val="26"/>
          <w:szCs w:val="26"/>
          <w:rtl/>
          <w:lang w:bidi="ar-LB"/>
        </w:rPr>
        <w:t xml:space="preserve"> </w:t>
      </w:r>
      <w:r w:rsidRPr="002179C3">
        <w:rPr>
          <w:rFonts w:asciiTheme="majorBidi" w:hAnsiTheme="majorBidi"/>
          <w:b/>
          <w:bCs/>
          <w:sz w:val="26"/>
          <w:szCs w:val="26"/>
          <w:rtl/>
          <w:lang w:bidi="ar-LB"/>
        </w:rPr>
        <w:t>نظرة</w:t>
      </w:r>
      <w:r w:rsidR="006534A9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2179C3">
        <w:rPr>
          <w:rFonts w:asciiTheme="majorBidi" w:hAnsiTheme="majorBidi"/>
          <w:b/>
          <w:bCs/>
          <w:sz w:val="26"/>
          <w:szCs w:val="26"/>
          <w:rtl/>
          <w:lang w:bidi="ar-LB"/>
        </w:rPr>
        <w:t>عامة</w:t>
      </w:r>
      <w:r w:rsidR="006534A9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2179C3">
        <w:rPr>
          <w:rFonts w:asciiTheme="majorBidi" w:hAnsiTheme="majorBidi"/>
          <w:b/>
          <w:bCs/>
          <w:sz w:val="26"/>
          <w:szCs w:val="26"/>
          <w:rtl/>
          <w:lang w:bidi="ar-LB"/>
        </w:rPr>
        <w:t>على</w:t>
      </w:r>
      <w:r w:rsidR="006534A9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2179C3">
        <w:rPr>
          <w:rFonts w:asciiTheme="majorBidi" w:hAnsiTheme="majorBidi"/>
          <w:b/>
          <w:bCs/>
          <w:sz w:val="26"/>
          <w:szCs w:val="26"/>
          <w:rtl/>
          <w:lang w:bidi="ar-LB"/>
        </w:rPr>
        <w:t>المعلومات</w:t>
      </w:r>
      <w:r w:rsidR="006534A9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2179C3">
        <w:rPr>
          <w:rFonts w:asciiTheme="majorBidi" w:hAnsiTheme="majorBidi"/>
          <w:b/>
          <w:bCs/>
          <w:sz w:val="26"/>
          <w:szCs w:val="26"/>
          <w:rtl/>
          <w:lang w:bidi="ar-LB"/>
        </w:rPr>
        <w:t>المستمدة</w:t>
      </w:r>
      <w:r w:rsidR="006534A9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2179C3">
        <w:rPr>
          <w:rFonts w:asciiTheme="majorBidi" w:hAnsiTheme="majorBidi"/>
          <w:b/>
          <w:bCs/>
          <w:sz w:val="26"/>
          <w:szCs w:val="26"/>
          <w:rtl/>
          <w:lang w:bidi="ar-LB"/>
        </w:rPr>
        <w:t>من</w:t>
      </w:r>
      <w:r w:rsidR="006534A9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2179C3">
        <w:rPr>
          <w:rFonts w:asciiTheme="majorBidi" w:hAnsiTheme="majorBidi"/>
          <w:b/>
          <w:bCs/>
          <w:sz w:val="26"/>
          <w:szCs w:val="26"/>
          <w:rtl/>
          <w:lang w:bidi="ar-LB"/>
        </w:rPr>
        <w:t>تقارير</w:t>
      </w:r>
      <w:r w:rsidR="006534A9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2179C3">
        <w:rPr>
          <w:rFonts w:asciiTheme="majorBidi" w:hAnsiTheme="majorBidi"/>
          <w:b/>
          <w:bCs/>
          <w:sz w:val="26"/>
          <w:szCs w:val="26"/>
          <w:rtl/>
          <w:lang w:bidi="ar-LB"/>
        </w:rPr>
        <w:t>إنجاز</w:t>
      </w:r>
      <w:r w:rsidR="006534A9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2179C3">
        <w:rPr>
          <w:rFonts w:asciiTheme="majorBidi" w:hAnsiTheme="majorBidi"/>
          <w:b/>
          <w:bCs/>
          <w:sz w:val="26"/>
          <w:szCs w:val="26"/>
          <w:rtl/>
          <w:lang w:bidi="ar-LB"/>
        </w:rPr>
        <w:t>المشروعات</w:t>
      </w:r>
      <w:r w:rsidR="006534A9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2179C3">
        <w:rPr>
          <w:rFonts w:asciiTheme="majorBidi" w:hAnsiTheme="majorBidi"/>
          <w:b/>
          <w:bCs/>
          <w:sz w:val="26"/>
          <w:szCs w:val="26"/>
          <w:rtl/>
          <w:lang w:bidi="ar-LB"/>
        </w:rPr>
        <w:t>الفردية</w:t>
      </w:r>
    </w:p>
    <w:p w14:paraId="3C1EBCE6" w14:textId="21F15B0C" w:rsidR="00411855" w:rsidRPr="00411855" w:rsidRDefault="00AC3E05" w:rsidP="00411855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AC3E05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بين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مجمل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1,867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مشروع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استثماري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مكتمل،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قدمت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الوكالات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الثنائية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والتنفيذية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1,866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تقريراً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تقارير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إنجاز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المشروعات،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مع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وجود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تقرير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واحد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تقارير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إنجاز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المشروعات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لا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يزال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معلقاً،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النحو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الموضح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الجدول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3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وعلى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النحو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المدرج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المرفق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الرابع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بهذه</w:t>
      </w:r>
      <w:r w:rsidR="006534A9">
        <w:rPr>
          <w:sz w:val="26"/>
          <w:szCs w:val="26"/>
          <w:rtl/>
          <w:lang w:bidi="ar-LB"/>
        </w:rPr>
        <w:t xml:space="preserve"> </w:t>
      </w:r>
      <w:r w:rsidRPr="00AC3E05">
        <w:rPr>
          <w:sz w:val="26"/>
          <w:szCs w:val="26"/>
          <w:rtl/>
          <w:lang w:bidi="ar-LB"/>
        </w:rPr>
        <w:t>الوثيقة.</w:t>
      </w:r>
    </w:p>
    <w:p w14:paraId="4431B0A0" w14:textId="2C10BF09" w:rsidR="00411855" w:rsidRPr="00584DF2" w:rsidRDefault="00411855" w:rsidP="00AB705E">
      <w:pPr>
        <w:pStyle w:val="FootnoteText"/>
        <w:keepNext/>
        <w:bidi/>
        <w:spacing w:after="40"/>
        <w:rPr>
          <w:bCs/>
          <w:sz w:val="26"/>
          <w:szCs w:val="26"/>
          <w:lang w:val="en-GB" w:bidi="ar-LB"/>
        </w:rPr>
      </w:pPr>
      <w:r w:rsidRPr="00584DF2">
        <w:rPr>
          <w:bCs/>
          <w:sz w:val="26"/>
          <w:szCs w:val="26"/>
          <w:rtl/>
          <w:lang w:val="en-GB" w:bidi="ar-LB"/>
        </w:rPr>
        <w:lastRenderedPageBreak/>
        <w:t>الجدول</w:t>
      </w:r>
      <w:r w:rsidR="006534A9">
        <w:rPr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Cs/>
          <w:sz w:val="26"/>
          <w:szCs w:val="26"/>
          <w:rtl/>
          <w:lang w:val="en-GB" w:bidi="ar-LB"/>
        </w:rPr>
        <w:t>3-</w:t>
      </w:r>
      <w:r w:rsidR="006534A9">
        <w:rPr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Cs/>
          <w:sz w:val="26"/>
          <w:szCs w:val="26"/>
          <w:rtl/>
          <w:lang w:val="en-GB" w:bidi="ar-LB"/>
        </w:rPr>
        <w:t>تقارير</w:t>
      </w:r>
      <w:r w:rsidR="006534A9">
        <w:rPr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Cs/>
          <w:sz w:val="26"/>
          <w:szCs w:val="26"/>
          <w:rtl/>
          <w:lang w:val="en-GB" w:bidi="ar-LB"/>
        </w:rPr>
        <w:t>إنجاز</w:t>
      </w:r>
      <w:r w:rsidR="006534A9">
        <w:rPr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Cs/>
          <w:sz w:val="26"/>
          <w:szCs w:val="26"/>
          <w:rtl/>
          <w:lang w:val="en-GB" w:bidi="ar-LB"/>
        </w:rPr>
        <w:t>المشروعات</w:t>
      </w:r>
      <w:r w:rsidR="006534A9">
        <w:rPr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Cs/>
          <w:sz w:val="26"/>
          <w:szCs w:val="26"/>
          <w:rtl/>
          <w:lang w:val="en-GB" w:bidi="ar-LB"/>
        </w:rPr>
        <w:t>المقدمة</w:t>
      </w:r>
      <w:r w:rsidR="006534A9">
        <w:rPr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Cs/>
          <w:sz w:val="26"/>
          <w:szCs w:val="26"/>
          <w:rtl/>
          <w:lang w:val="en-GB" w:bidi="ar-LB"/>
        </w:rPr>
        <w:t>للمشاريع</w:t>
      </w:r>
      <w:r w:rsidR="006534A9">
        <w:rPr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Cs/>
          <w:sz w:val="26"/>
          <w:szCs w:val="26"/>
          <w:rtl/>
          <w:lang w:val="en-GB" w:bidi="ar-LB"/>
        </w:rPr>
        <w:t>الاستثمارية</w:t>
      </w:r>
    </w:p>
    <w:tbl>
      <w:tblPr>
        <w:bidiVisual/>
        <w:tblW w:w="5046" w:type="pct"/>
        <w:tblLayout w:type="fixed"/>
        <w:tblLook w:val="04A0" w:firstRow="1" w:lastRow="0" w:firstColumn="1" w:lastColumn="0" w:noHBand="0" w:noVBand="1"/>
      </w:tblPr>
      <w:tblGrid>
        <w:gridCol w:w="3429"/>
        <w:gridCol w:w="1342"/>
        <w:gridCol w:w="1704"/>
        <w:gridCol w:w="1615"/>
        <w:gridCol w:w="1346"/>
      </w:tblGrid>
      <w:tr w:rsidR="00A079E7" w:rsidRPr="00CD129D" w14:paraId="2DBCE31E" w14:textId="77777777" w:rsidTr="00A079E7">
        <w:trPr>
          <w:trHeight w:val="50"/>
          <w:tblHeader/>
        </w:trPr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010D0" w14:textId="45EC7494" w:rsidR="00411855" w:rsidRPr="00CD129D" w:rsidRDefault="00411855" w:rsidP="00411855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szCs w:val="20"/>
                <w:lang w:val="en-GB" w:eastAsia="en-CA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الوكالة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1BB7B" w14:textId="1A813723" w:rsidR="00411855" w:rsidRPr="00CD129D" w:rsidRDefault="00411855" w:rsidP="00411855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مكتملة</w:t>
            </w:r>
          </w:p>
        </w:tc>
        <w:tc>
          <w:tcPr>
            <w:tcW w:w="9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20ED6" w14:textId="3DD8D64F" w:rsidR="00411855" w:rsidRPr="00CD129D" w:rsidRDefault="00411855" w:rsidP="00411855">
            <w:pPr>
              <w:widowControl w:val="0"/>
              <w:bidi/>
              <w:jc w:val="center"/>
              <w:rPr>
                <w:b/>
                <w:bCs/>
                <w:sz w:val="20"/>
                <w:szCs w:val="20"/>
                <w:lang w:val="en-GB" w:eastAsia="en-CA" w:bidi="ar-LB"/>
              </w:rPr>
            </w:pP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المُستلمة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قبل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الاجتماع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الرابع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والتسعين</w:t>
            </w:r>
          </w:p>
        </w:tc>
        <w:tc>
          <w:tcPr>
            <w:tcW w:w="8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00794" w14:textId="7B71B9D6" w:rsidR="00411855" w:rsidRPr="00CD129D" w:rsidRDefault="00411855" w:rsidP="00411855">
            <w:pPr>
              <w:widowControl w:val="0"/>
              <w:bidi/>
              <w:ind w:left="-109" w:right="-111"/>
              <w:jc w:val="center"/>
              <w:rPr>
                <w:b/>
                <w:bCs/>
                <w:sz w:val="20"/>
                <w:szCs w:val="20"/>
                <w:lang w:val="en-GB" w:eastAsia="en-CA" w:bidi="ar-LB"/>
              </w:rPr>
            </w:pP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المُستلمة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بعد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الاجتماع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الرابع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والتسعين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F7874" w14:textId="761C7F97" w:rsidR="00411855" w:rsidRPr="00CD129D" w:rsidRDefault="00411855" w:rsidP="00411855">
            <w:pPr>
              <w:widowControl w:val="0"/>
              <w:bidi/>
              <w:jc w:val="center"/>
              <w:rPr>
                <w:b/>
                <w:bCs/>
                <w:sz w:val="20"/>
                <w:szCs w:val="20"/>
                <w:lang w:val="en-GB"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مُعلَّقة</w:t>
            </w:r>
          </w:p>
        </w:tc>
      </w:tr>
      <w:tr w:rsidR="00A079E7" w:rsidRPr="00CD129D" w14:paraId="53464AF5" w14:textId="77777777" w:rsidTr="00A079E7">
        <w:trPr>
          <w:trHeight w:val="75"/>
        </w:trPr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61BBBB" w14:textId="4B48C2B1" w:rsidR="00411855" w:rsidRPr="00CD129D" w:rsidRDefault="00411855" w:rsidP="00411855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szCs w:val="20"/>
                <w:lang w:val="en-GB" w:eastAsia="en-CA" w:bidi="ar-LB"/>
              </w:rPr>
            </w:pP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كندا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6BD9DD" w14:textId="68164BC9" w:rsidR="00411855" w:rsidRPr="00CD129D" w:rsidRDefault="00974086" w:rsidP="00411855">
            <w:pPr>
              <w:widowControl w:val="0"/>
              <w:bidi/>
              <w:jc w:val="left"/>
              <w:rPr>
                <w:snapToGrid w:val="0"/>
                <w:sz w:val="20"/>
                <w:szCs w:val="20"/>
                <w:lang w:val="en-GB" w:bidi="ar-LB"/>
              </w:rPr>
            </w:pPr>
            <w:r w:rsidRPr="00974086">
              <w:rPr>
                <w:snapToGrid w:val="0"/>
                <w:sz w:val="20"/>
                <w:szCs w:val="20"/>
                <w:rtl/>
                <w:lang w:val="en-GB" w:bidi="ar-LB"/>
              </w:rPr>
              <w:t>2</w:t>
            </w:r>
          </w:p>
        </w:tc>
        <w:tc>
          <w:tcPr>
            <w:tcW w:w="9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91C076" w14:textId="581861FE" w:rsidR="00411855" w:rsidRPr="00CD129D" w:rsidRDefault="00974086" w:rsidP="00411855">
            <w:pPr>
              <w:widowControl w:val="0"/>
              <w:bidi/>
              <w:jc w:val="left"/>
              <w:rPr>
                <w:snapToGrid w:val="0"/>
                <w:sz w:val="20"/>
                <w:szCs w:val="20"/>
                <w:lang w:val="en-GB" w:bidi="ar-LB"/>
              </w:rPr>
            </w:pPr>
            <w:r w:rsidRPr="00974086">
              <w:rPr>
                <w:snapToGrid w:val="0"/>
                <w:sz w:val="20"/>
                <w:szCs w:val="20"/>
                <w:rtl/>
                <w:lang w:val="en-GB" w:bidi="ar-LB"/>
              </w:rPr>
              <w:t>2</w:t>
            </w:r>
          </w:p>
        </w:tc>
        <w:tc>
          <w:tcPr>
            <w:tcW w:w="8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914C27" w14:textId="07B7319F" w:rsidR="00411855" w:rsidRPr="00CD129D" w:rsidRDefault="00974086" w:rsidP="00411855">
            <w:pPr>
              <w:widowControl w:val="0"/>
              <w:bidi/>
              <w:jc w:val="left"/>
              <w:rPr>
                <w:snapToGrid w:val="0"/>
                <w:sz w:val="20"/>
                <w:szCs w:val="20"/>
                <w:lang w:val="en-GB" w:bidi="ar-LB"/>
              </w:rPr>
            </w:pPr>
            <w:r w:rsidRPr="00974086">
              <w:rPr>
                <w:snapToGrid w:val="0"/>
                <w:sz w:val="20"/>
                <w:szCs w:val="20"/>
                <w:rtl/>
                <w:lang w:val="en-GB" w:bidi="ar-LB"/>
              </w:rPr>
              <w:t>0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23537A" w14:textId="08944463" w:rsidR="00411855" w:rsidRPr="00CD129D" w:rsidRDefault="00974086" w:rsidP="00411855">
            <w:pPr>
              <w:widowControl w:val="0"/>
              <w:bidi/>
              <w:jc w:val="left"/>
              <w:rPr>
                <w:snapToGrid w:val="0"/>
                <w:sz w:val="20"/>
                <w:szCs w:val="20"/>
                <w:lang w:val="en-GB" w:bidi="ar-LB"/>
              </w:rPr>
            </w:pPr>
            <w:r w:rsidRPr="00974086">
              <w:rPr>
                <w:snapToGrid w:val="0"/>
                <w:sz w:val="20"/>
                <w:szCs w:val="20"/>
                <w:rtl/>
                <w:lang w:val="en-GB" w:bidi="ar-LB"/>
              </w:rPr>
              <w:t>0</w:t>
            </w:r>
          </w:p>
        </w:tc>
      </w:tr>
      <w:tr w:rsidR="00A079E7" w:rsidRPr="00CD129D" w14:paraId="216080F5" w14:textId="77777777" w:rsidTr="00A079E7">
        <w:trPr>
          <w:trHeight w:val="120"/>
        </w:trPr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B67876" w14:textId="606ADAB9" w:rsidR="00411855" w:rsidRPr="00CD129D" w:rsidRDefault="00411855" w:rsidP="00411855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szCs w:val="20"/>
                <w:lang w:val="en-GB" w:eastAsia="en-CA" w:bidi="ar-LB"/>
              </w:rPr>
            </w:pP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فرنسا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383071" w14:textId="29F263B6" w:rsidR="00411855" w:rsidRPr="00CD129D" w:rsidRDefault="00974086" w:rsidP="00411855">
            <w:pPr>
              <w:widowControl w:val="0"/>
              <w:bidi/>
              <w:jc w:val="left"/>
              <w:rPr>
                <w:snapToGrid w:val="0"/>
                <w:sz w:val="20"/>
                <w:szCs w:val="20"/>
                <w:lang w:val="en-GB" w:bidi="ar-LB"/>
              </w:rPr>
            </w:pPr>
            <w:r w:rsidRPr="00974086">
              <w:rPr>
                <w:snapToGrid w:val="0"/>
                <w:sz w:val="20"/>
                <w:szCs w:val="20"/>
                <w:rtl/>
                <w:lang w:val="en-GB" w:bidi="ar-LB"/>
              </w:rPr>
              <w:t>13</w:t>
            </w:r>
          </w:p>
        </w:tc>
        <w:tc>
          <w:tcPr>
            <w:tcW w:w="9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A73644" w14:textId="6C4A3D3B" w:rsidR="00411855" w:rsidRPr="00CD129D" w:rsidRDefault="00974086" w:rsidP="00411855">
            <w:pPr>
              <w:widowControl w:val="0"/>
              <w:bidi/>
              <w:jc w:val="left"/>
              <w:rPr>
                <w:snapToGrid w:val="0"/>
                <w:sz w:val="20"/>
                <w:szCs w:val="20"/>
                <w:lang w:val="en-GB" w:bidi="ar-LB"/>
              </w:rPr>
            </w:pPr>
            <w:r w:rsidRPr="00974086">
              <w:rPr>
                <w:snapToGrid w:val="0"/>
                <w:sz w:val="20"/>
                <w:szCs w:val="20"/>
                <w:rtl/>
                <w:lang w:val="en-GB" w:bidi="ar-LB"/>
              </w:rPr>
              <w:t>13</w:t>
            </w:r>
          </w:p>
        </w:tc>
        <w:tc>
          <w:tcPr>
            <w:tcW w:w="8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D9B908" w14:textId="0D2C9548" w:rsidR="00411855" w:rsidRPr="00CD129D" w:rsidRDefault="00974086" w:rsidP="00411855">
            <w:pPr>
              <w:widowControl w:val="0"/>
              <w:bidi/>
              <w:jc w:val="left"/>
              <w:rPr>
                <w:snapToGrid w:val="0"/>
                <w:sz w:val="20"/>
                <w:szCs w:val="20"/>
                <w:lang w:val="en-GB" w:bidi="ar-LB"/>
              </w:rPr>
            </w:pPr>
            <w:r w:rsidRPr="00974086">
              <w:rPr>
                <w:snapToGrid w:val="0"/>
                <w:sz w:val="20"/>
                <w:szCs w:val="20"/>
                <w:rtl/>
                <w:lang w:val="en-GB" w:bidi="ar-LB"/>
              </w:rPr>
              <w:t>0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9C11B6" w14:textId="43E37648" w:rsidR="00411855" w:rsidRPr="00CD129D" w:rsidRDefault="00974086" w:rsidP="00411855">
            <w:pPr>
              <w:widowControl w:val="0"/>
              <w:bidi/>
              <w:jc w:val="left"/>
              <w:rPr>
                <w:snapToGrid w:val="0"/>
                <w:sz w:val="20"/>
                <w:szCs w:val="20"/>
                <w:lang w:val="en-GB" w:bidi="ar-LB"/>
              </w:rPr>
            </w:pPr>
            <w:r w:rsidRPr="00974086">
              <w:rPr>
                <w:snapToGrid w:val="0"/>
                <w:sz w:val="20"/>
                <w:szCs w:val="20"/>
                <w:rtl/>
                <w:lang w:val="en-GB" w:bidi="ar-LB"/>
              </w:rPr>
              <w:t>0</w:t>
            </w:r>
          </w:p>
        </w:tc>
      </w:tr>
      <w:tr w:rsidR="00A079E7" w:rsidRPr="00CD129D" w14:paraId="56B1E146" w14:textId="77777777" w:rsidTr="00A079E7">
        <w:trPr>
          <w:trHeight w:val="58"/>
        </w:trPr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400B00" w14:textId="40BF121E" w:rsidR="00411855" w:rsidRPr="00CD129D" w:rsidRDefault="00411855" w:rsidP="00411855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szCs w:val="20"/>
                <w:lang w:val="en-GB" w:eastAsia="en-CA" w:bidi="ar-LB"/>
              </w:rPr>
            </w:pP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ألمانيا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F2CA3A" w14:textId="0A64266C" w:rsidR="00411855" w:rsidRPr="00CD129D" w:rsidRDefault="00974086" w:rsidP="00411855">
            <w:pPr>
              <w:widowControl w:val="0"/>
              <w:bidi/>
              <w:jc w:val="left"/>
              <w:rPr>
                <w:snapToGrid w:val="0"/>
                <w:sz w:val="20"/>
                <w:szCs w:val="20"/>
                <w:lang w:val="en-GB" w:bidi="ar-LB"/>
              </w:rPr>
            </w:pPr>
            <w:r w:rsidRPr="00974086">
              <w:rPr>
                <w:snapToGrid w:val="0"/>
                <w:sz w:val="20"/>
                <w:szCs w:val="20"/>
                <w:rtl/>
                <w:lang w:val="en-GB" w:bidi="ar-LB"/>
              </w:rPr>
              <w:t>20</w:t>
            </w:r>
          </w:p>
        </w:tc>
        <w:tc>
          <w:tcPr>
            <w:tcW w:w="9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44FB00" w14:textId="7F9597B0" w:rsidR="00411855" w:rsidRPr="00CD129D" w:rsidRDefault="00974086" w:rsidP="00411855">
            <w:pPr>
              <w:widowControl w:val="0"/>
              <w:bidi/>
              <w:jc w:val="left"/>
              <w:rPr>
                <w:snapToGrid w:val="0"/>
                <w:sz w:val="20"/>
                <w:szCs w:val="20"/>
                <w:rtl/>
                <w:lang w:val="en-GB" w:bidi="ar-LB"/>
              </w:rPr>
            </w:pPr>
            <w:r w:rsidRPr="00974086">
              <w:rPr>
                <w:snapToGrid w:val="0"/>
                <w:sz w:val="20"/>
                <w:szCs w:val="20"/>
                <w:rtl/>
                <w:lang w:val="en-GB" w:bidi="ar-LB"/>
              </w:rPr>
              <w:t>20</w:t>
            </w:r>
          </w:p>
        </w:tc>
        <w:tc>
          <w:tcPr>
            <w:tcW w:w="8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5DE001" w14:textId="06ACEDE0" w:rsidR="00411855" w:rsidRPr="00CD129D" w:rsidRDefault="00974086" w:rsidP="00411855">
            <w:pPr>
              <w:widowControl w:val="0"/>
              <w:bidi/>
              <w:jc w:val="left"/>
              <w:rPr>
                <w:snapToGrid w:val="0"/>
                <w:sz w:val="20"/>
                <w:szCs w:val="20"/>
                <w:lang w:val="en-GB" w:bidi="ar-LB"/>
              </w:rPr>
            </w:pPr>
            <w:r w:rsidRPr="00974086">
              <w:rPr>
                <w:snapToGrid w:val="0"/>
                <w:sz w:val="20"/>
                <w:szCs w:val="20"/>
                <w:rtl/>
                <w:lang w:val="en-GB" w:bidi="ar-LB"/>
              </w:rPr>
              <w:t>0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675843" w14:textId="14FEC1F2" w:rsidR="00411855" w:rsidRPr="00CD129D" w:rsidRDefault="00974086" w:rsidP="00411855">
            <w:pPr>
              <w:widowControl w:val="0"/>
              <w:bidi/>
              <w:jc w:val="left"/>
              <w:rPr>
                <w:snapToGrid w:val="0"/>
                <w:sz w:val="20"/>
                <w:szCs w:val="20"/>
                <w:lang w:val="en-GB" w:bidi="ar-LB"/>
              </w:rPr>
            </w:pPr>
            <w:r w:rsidRPr="00974086">
              <w:rPr>
                <w:snapToGrid w:val="0"/>
                <w:sz w:val="20"/>
                <w:szCs w:val="20"/>
                <w:rtl/>
                <w:lang w:val="en-GB" w:bidi="ar-LB"/>
              </w:rPr>
              <w:t>0</w:t>
            </w:r>
          </w:p>
        </w:tc>
      </w:tr>
      <w:tr w:rsidR="00A079E7" w:rsidRPr="00CD129D" w14:paraId="02BCC145" w14:textId="77777777" w:rsidTr="00A079E7">
        <w:trPr>
          <w:trHeight w:val="187"/>
        </w:trPr>
        <w:tc>
          <w:tcPr>
            <w:tcW w:w="1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1C1998" w14:textId="5A19E435" w:rsidR="00411855" w:rsidRPr="00CD129D" w:rsidRDefault="00411855" w:rsidP="00411855">
            <w:pPr>
              <w:widowControl w:val="0"/>
              <w:bidi/>
              <w:jc w:val="left"/>
              <w:rPr>
                <w:color w:val="000000"/>
                <w:sz w:val="20"/>
                <w:szCs w:val="20"/>
                <w:lang w:val="en-GB" w:eastAsia="en-CA" w:bidi="ar-LB"/>
              </w:rPr>
            </w:pP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إيطاليا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0E838F" w14:textId="5A91068D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11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D9C649" w14:textId="090BE28B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11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98D2D9" w14:textId="5160BD73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DD957D" w14:textId="77013890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0</w:t>
            </w:r>
          </w:p>
        </w:tc>
      </w:tr>
      <w:tr w:rsidR="00A079E7" w:rsidRPr="00CD129D" w14:paraId="15063953" w14:textId="77777777" w:rsidTr="00A079E7">
        <w:trPr>
          <w:trHeight w:val="187"/>
        </w:trPr>
        <w:tc>
          <w:tcPr>
            <w:tcW w:w="1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4F13EA" w14:textId="01119A41" w:rsidR="00411855" w:rsidRPr="00CD129D" w:rsidRDefault="00411855" w:rsidP="00411855">
            <w:pPr>
              <w:widowControl w:val="0"/>
              <w:bidi/>
              <w:jc w:val="left"/>
              <w:rPr>
                <w:color w:val="000000"/>
                <w:sz w:val="20"/>
                <w:szCs w:val="20"/>
                <w:lang w:val="en-GB" w:eastAsia="en-CA" w:bidi="ar-LB"/>
              </w:rPr>
            </w:pP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اليابان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BBB30D" w14:textId="05D54FAE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6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D0EFA8" w14:textId="51109441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6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86FC7E" w14:textId="2EB9F5A8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911602" w14:textId="6289C802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0</w:t>
            </w:r>
          </w:p>
        </w:tc>
      </w:tr>
      <w:tr w:rsidR="00A079E7" w:rsidRPr="00CD129D" w14:paraId="6FEB5530" w14:textId="77777777" w:rsidTr="00A079E7">
        <w:trPr>
          <w:trHeight w:val="187"/>
        </w:trPr>
        <w:tc>
          <w:tcPr>
            <w:tcW w:w="1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D1DC87" w14:textId="03057515" w:rsidR="00411855" w:rsidRPr="00CD129D" w:rsidRDefault="00411855" w:rsidP="00411855">
            <w:pPr>
              <w:widowControl w:val="0"/>
              <w:bidi/>
              <w:jc w:val="left"/>
              <w:rPr>
                <w:color w:val="000000"/>
                <w:sz w:val="20"/>
                <w:szCs w:val="20"/>
                <w:lang w:val="en-GB" w:eastAsia="en-CA" w:bidi="ar-LB"/>
              </w:rPr>
            </w:pP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إسبانيا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05E36F" w14:textId="0CFD0037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1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F3029A" w14:textId="66D02915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1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B78949" w14:textId="709C23B1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1AB053" w14:textId="6E2E0DE3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0</w:t>
            </w:r>
          </w:p>
        </w:tc>
      </w:tr>
      <w:tr w:rsidR="00A079E7" w:rsidRPr="00CD129D" w14:paraId="4EED617D" w14:textId="77777777" w:rsidTr="00A079E7">
        <w:trPr>
          <w:trHeight w:val="293"/>
        </w:trPr>
        <w:tc>
          <w:tcPr>
            <w:tcW w:w="1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300800" w14:textId="16C3F7DF" w:rsidR="00411855" w:rsidRPr="00CD129D" w:rsidRDefault="00411855" w:rsidP="00411855">
            <w:pPr>
              <w:widowControl w:val="0"/>
              <w:bidi/>
              <w:jc w:val="left"/>
              <w:rPr>
                <w:color w:val="000000"/>
                <w:sz w:val="20"/>
                <w:szCs w:val="20"/>
                <w:lang w:val="en-GB" w:eastAsia="en-CA" w:bidi="ar-LB"/>
              </w:rPr>
            </w:pP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المملكة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المتحدة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لبريطانيا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العظمى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وأيرلندا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الشمالية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AFC1B0" w14:textId="0B4AD475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1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A6670A" w14:textId="71239608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1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CBA5E8" w14:textId="7DD47471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A85C65" w14:textId="2FF13357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0</w:t>
            </w:r>
          </w:p>
        </w:tc>
      </w:tr>
      <w:tr w:rsidR="00A079E7" w:rsidRPr="00CD129D" w14:paraId="42FA2F02" w14:textId="77777777" w:rsidTr="00A079E7">
        <w:trPr>
          <w:trHeight w:val="187"/>
        </w:trPr>
        <w:tc>
          <w:tcPr>
            <w:tcW w:w="1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C1C73D" w14:textId="710C2DEA" w:rsidR="00411855" w:rsidRPr="00CD129D" w:rsidRDefault="00411855" w:rsidP="00411855">
            <w:pPr>
              <w:widowControl w:val="0"/>
              <w:bidi/>
              <w:jc w:val="left"/>
              <w:rPr>
                <w:color w:val="000000"/>
                <w:sz w:val="20"/>
                <w:szCs w:val="20"/>
                <w:lang w:val="en-GB" w:eastAsia="en-CA" w:bidi="ar-LB"/>
              </w:rPr>
            </w:pP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الولايات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المتحدة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الأمريكية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0525EF" w14:textId="7D061B0F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2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D1333" w14:textId="540AE372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2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26490B" w14:textId="66E7D8BA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CD09B5" w14:textId="6B6BE055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0</w:t>
            </w:r>
          </w:p>
        </w:tc>
      </w:tr>
      <w:tr w:rsidR="00A079E7" w:rsidRPr="00CD129D" w14:paraId="2D3A851D" w14:textId="77777777" w:rsidTr="00A079E7">
        <w:trPr>
          <w:trHeight w:val="58"/>
        </w:trPr>
        <w:tc>
          <w:tcPr>
            <w:tcW w:w="1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EA39CB" w14:textId="530C8FA6" w:rsidR="00411855" w:rsidRPr="00CD129D" w:rsidRDefault="00411855" w:rsidP="00411855">
            <w:pPr>
              <w:widowControl w:val="0"/>
              <w:bidi/>
              <w:jc w:val="left"/>
              <w:rPr>
                <w:color w:val="000000"/>
                <w:sz w:val="20"/>
                <w:szCs w:val="20"/>
                <w:rtl/>
                <w:lang w:val="en-GB" w:eastAsia="en-CA" w:bidi="ar-LB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اليوئنديبي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(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برنامج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الأمم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المتحدة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الإنمائي</w:t>
            </w:r>
            <w:r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)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B7E0F6" w14:textId="26BE3356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899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E0A65" w14:textId="3F666AF6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899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21940A" w14:textId="4CEB4AE5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92B2E" w14:textId="25FF402B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0</w:t>
            </w:r>
          </w:p>
        </w:tc>
      </w:tr>
      <w:tr w:rsidR="00A079E7" w:rsidRPr="00CD129D" w14:paraId="0A42B95F" w14:textId="77777777" w:rsidTr="00A079E7">
        <w:trPr>
          <w:trHeight w:val="187"/>
        </w:trPr>
        <w:tc>
          <w:tcPr>
            <w:tcW w:w="1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1177B0" w14:textId="0FF80052" w:rsidR="00411855" w:rsidRPr="00CD129D" w:rsidRDefault="00A079E7" w:rsidP="00411855">
            <w:pPr>
              <w:widowControl w:val="0"/>
              <w:bidi/>
              <w:jc w:val="left"/>
              <w:rPr>
                <w:color w:val="000000"/>
                <w:sz w:val="20"/>
                <w:szCs w:val="20"/>
                <w:lang w:val="en-GB" w:eastAsia="en-CA" w:bidi="ar-LB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اليونيدو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(</w:t>
            </w:r>
            <w:r w:rsidR="00411855"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منظمة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411855"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الأمم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411855"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المتحدة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411855"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للتنمية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411855"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الصناعية</w:t>
            </w:r>
            <w:r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)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295FB8" w14:textId="10AF53B7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454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4A0C4E" w14:textId="2CEE5B19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453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C6ECEB" w14:textId="4E9A449B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BD261" w14:textId="7BCC2A92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1</w:t>
            </w:r>
          </w:p>
        </w:tc>
      </w:tr>
      <w:tr w:rsidR="00A079E7" w:rsidRPr="00CD129D" w14:paraId="0DA54888" w14:textId="77777777" w:rsidTr="00A079E7">
        <w:trPr>
          <w:trHeight w:val="113"/>
        </w:trPr>
        <w:tc>
          <w:tcPr>
            <w:tcW w:w="1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E14BB" w14:textId="47125058" w:rsidR="00411855" w:rsidRPr="00CD129D" w:rsidRDefault="00411855" w:rsidP="00411855">
            <w:pPr>
              <w:widowControl w:val="0"/>
              <w:bidi/>
              <w:jc w:val="left"/>
              <w:rPr>
                <w:color w:val="000000"/>
                <w:sz w:val="20"/>
                <w:szCs w:val="20"/>
                <w:lang w:val="en-GB" w:eastAsia="en-CA" w:bidi="ar-LB"/>
              </w:rPr>
            </w:pP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البنك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الدولي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FE0BA5" w14:textId="0DA06AF0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458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119E3E" w14:textId="78D9E38B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458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F0A08B" w14:textId="5087D9F4" w:rsidR="00411855" w:rsidRPr="00CD129D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74086">
              <w:rPr>
                <w:sz w:val="20"/>
                <w:szCs w:val="20"/>
                <w:rtl/>
                <w:lang w:val="en-GB" w:eastAsia="en-CA" w:bidi="ar-LB"/>
              </w:rPr>
              <w:t>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BBD2D" w14:textId="7B2085C6" w:rsidR="00411855" w:rsidRPr="00974086" w:rsidRDefault="00974086" w:rsidP="00411855">
            <w:pPr>
              <w:widowControl w:val="0"/>
              <w:bidi/>
              <w:jc w:val="left"/>
              <w:rPr>
                <w:sz w:val="20"/>
                <w:szCs w:val="20"/>
                <w:lang w:val="en-US" w:eastAsia="en-CA" w:bidi="ar-LB"/>
              </w:rPr>
            </w:pPr>
            <w:r w:rsidRPr="00974086">
              <w:rPr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</w:tr>
      <w:tr w:rsidR="00A079E7" w:rsidRPr="00CD129D" w14:paraId="4A3537FA" w14:textId="77777777" w:rsidTr="00A079E7">
        <w:trPr>
          <w:trHeight w:val="187"/>
        </w:trPr>
        <w:tc>
          <w:tcPr>
            <w:tcW w:w="1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DC5383" w14:textId="22BA1EEF" w:rsidR="00E11E1E" w:rsidRPr="00A079E7" w:rsidRDefault="00411855" w:rsidP="00411855">
            <w:pPr>
              <w:widowControl w:val="0"/>
              <w:bidi/>
              <w:contextualSpacing/>
              <w:rPr>
                <w:bCs/>
                <w:color w:val="000000"/>
                <w:sz w:val="20"/>
                <w:szCs w:val="20"/>
                <w:lang w:val="en-GB" w:eastAsia="en-CA" w:bidi="ar-LB"/>
              </w:rPr>
            </w:pPr>
            <w:r w:rsidRPr="00A079E7">
              <w:rPr>
                <w:bCs/>
                <w:snapToGrid w:val="0"/>
                <w:sz w:val="20"/>
                <w:szCs w:val="20"/>
                <w:rtl/>
                <w:lang w:val="en-GB" w:bidi="ar-LB"/>
              </w:rPr>
              <w:t>المجموع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C94B7" w14:textId="77B25B63" w:rsidR="00E11E1E" w:rsidRPr="00CD129D" w:rsidRDefault="00974086" w:rsidP="00411855">
            <w:pPr>
              <w:widowControl w:val="0"/>
              <w:bidi/>
              <w:contextualSpacing/>
              <w:jc w:val="left"/>
              <w:rPr>
                <w:b/>
                <w:bCs/>
                <w:sz w:val="20"/>
                <w:szCs w:val="20"/>
                <w:lang w:val="en-GB" w:eastAsia="en-CA" w:bidi="ar-LB"/>
              </w:rPr>
            </w:pPr>
            <w:r w:rsidRPr="00974086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1,867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21F4C" w14:textId="65476625" w:rsidR="00E11E1E" w:rsidRPr="00CD129D" w:rsidRDefault="00974086" w:rsidP="00411855">
            <w:pPr>
              <w:widowControl w:val="0"/>
              <w:bidi/>
              <w:contextualSpacing/>
              <w:jc w:val="left"/>
              <w:rPr>
                <w:b/>
                <w:bCs/>
                <w:sz w:val="20"/>
                <w:szCs w:val="20"/>
                <w:lang w:val="en-GB" w:eastAsia="en-CA" w:bidi="ar-LB"/>
              </w:rPr>
            </w:pPr>
            <w:r w:rsidRPr="00974086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1,866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79941" w14:textId="6FAFD060" w:rsidR="00E11E1E" w:rsidRPr="00CD129D" w:rsidRDefault="00974086" w:rsidP="00411855">
            <w:pPr>
              <w:widowControl w:val="0"/>
              <w:bidi/>
              <w:contextualSpacing/>
              <w:jc w:val="left"/>
              <w:rPr>
                <w:b/>
                <w:bCs/>
                <w:sz w:val="20"/>
                <w:szCs w:val="20"/>
                <w:lang w:val="en-GB" w:eastAsia="en-CA" w:bidi="ar-LB"/>
              </w:rPr>
            </w:pPr>
            <w:r w:rsidRPr="00974086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F02A5" w14:textId="4162C39F" w:rsidR="00E11E1E" w:rsidRPr="00CD129D" w:rsidRDefault="00974086" w:rsidP="00411855">
            <w:pPr>
              <w:widowControl w:val="0"/>
              <w:bidi/>
              <w:contextualSpacing/>
              <w:jc w:val="left"/>
              <w:rPr>
                <w:b/>
                <w:bCs/>
                <w:sz w:val="20"/>
                <w:szCs w:val="20"/>
                <w:lang w:val="en-GB" w:eastAsia="en-CA" w:bidi="ar-LB"/>
              </w:rPr>
            </w:pPr>
            <w:r w:rsidRPr="00974086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1</w:t>
            </w:r>
          </w:p>
        </w:tc>
      </w:tr>
    </w:tbl>
    <w:p w14:paraId="76B148F5" w14:textId="77777777" w:rsidR="007C2147" w:rsidRPr="00A079E7" w:rsidRDefault="007C2147" w:rsidP="00A079E7">
      <w:pPr>
        <w:pStyle w:val="Heading1"/>
        <w:numPr>
          <w:ilvl w:val="0"/>
          <w:numId w:val="0"/>
        </w:numPr>
        <w:bidi/>
        <w:spacing w:after="0"/>
        <w:rPr>
          <w:sz w:val="26"/>
          <w:szCs w:val="26"/>
          <w:lang w:val="en-GB" w:bidi="ar-LB"/>
        </w:rPr>
      </w:pPr>
    </w:p>
    <w:p w14:paraId="3DB13338" w14:textId="6FB1DB82" w:rsidR="00A079E7" w:rsidRPr="00A079E7" w:rsidRDefault="00D812C7" w:rsidP="00A079E7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D812C7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بين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1,283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مشروع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غير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استثماري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مكتمل،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قدمت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الوكالات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الثنائية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والمنفذة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1,282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تقريراً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تقارير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إنجاز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المشروعات،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مع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وجود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تقرير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واحد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تقارير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إنجاز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المشروعات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لا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يزال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معلقاً،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كما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هو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مبين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الجدول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4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وعلى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النحو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المدرج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المرفق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الرابع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بهذه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الوثيقة.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وعلاوةً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ذلك،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ثمة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تقرير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واحد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تقارير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إنجاز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المشروعات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غير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الاستثمارية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والمستحق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بموجب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أحد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المقررات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عام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2025،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والمدرج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المرفق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الخامس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بهذه</w:t>
      </w:r>
      <w:r w:rsidR="006534A9">
        <w:rPr>
          <w:sz w:val="26"/>
          <w:szCs w:val="26"/>
          <w:rtl/>
          <w:lang w:bidi="ar-LB"/>
        </w:rPr>
        <w:t xml:space="preserve"> </w:t>
      </w:r>
      <w:r w:rsidRPr="00D812C7">
        <w:rPr>
          <w:sz w:val="26"/>
          <w:szCs w:val="26"/>
          <w:rtl/>
          <w:lang w:bidi="ar-LB"/>
        </w:rPr>
        <w:t>الوثيقة.</w:t>
      </w:r>
    </w:p>
    <w:p w14:paraId="489FA8FC" w14:textId="2B1D8C8A" w:rsidR="0083746D" w:rsidRPr="00584DF2" w:rsidRDefault="0083746D" w:rsidP="00AB705E">
      <w:pPr>
        <w:pStyle w:val="FootnoteText"/>
        <w:keepNext/>
        <w:keepLines/>
        <w:widowControl w:val="0"/>
        <w:bidi/>
        <w:spacing w:after="40"/>
        <w:ind w:left="14"/>
        <w:rPr>
          <w:bCs/>
          <w:sz w:val="26"/>
          <w:szCs w:val="26"/>
          <w:rtl/>
          <w:lang w:val="en-GB" w:bidi="ar-LB"/>
        </w:rPr>
      </w:pPr>
      <w:r w:rsidRPr="00584DF2">
        <w:rPr>
          <w:bCs/>
          <w:sz w:val="26"/>
          <w:szCs w:val="26"/>
          <w:rtl/>
          <w:lang w:val="en-GB" w:bidi="ar-LB"/>
        </w:rPr>
        <w:t>الجدول</w:t>
      </w:r>
      <w:r w:rsidR="006534A9">
        <w:rPr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Cs/>
          <w:sz w:val="26"/>
          <w:szCs w:val="26"/>
          <w:rtl/>
          <w:lang w:val="en-GB" w:bidi="ar-LB"/>
        </w:rPr>
        <w:t>4.</w:t>
      </w:r>
      <w:r w:rsidR="006534A9">
        <w:rPr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Cs/>
          <w:sz w:val="26"/>
          <w:szCs w:val="26"/>
          <w:rtl/>
          <w:lang w:val="en-GB" w:bidi="ar-LB"/>
        </w:rPr>
        <w:t>تقارير</w:t>
      </w:r>
      <w:r w:rsidR="006534A9">
        <w:rPr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Cs/>
          <w:sz w:val="26"/>
          <w:szCs w:val="26"/>
          <w:rtl/>
          <w:lang w:val="en-GB" w:bidi="ar-LB"/>
        </w:rPr>
        <w:t>إنجاز</w:t>
      </w:r>
      <w:r w:rsidR="006534A9">
        <w:rPr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Cs/>
          <w:sz w:val="26"/>
          <w:szCs w:val="26"/>
          <w:rtl/>
          <w:lang w:val="en-GB" w:bidi="ar-LB"/>
        </w:rPr>
        <w:t>المشروعات</w:t>
      </w:r>
      <w:r w:rsidR="006534A9">
        <w:rPr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Cs/>
          <w:sz w:val="26"/>
          <w:szCs w:val="26"/>
          <w:rtl/>
          <w:lang w:val="en-GB" w:bidi="ar-LB"/>
        </w:rPr>
        <w:t>المقدمة</w:t>
      </w:r>
      <w:r w:rsidR="006534A9">
        <w:rPr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Cs/>
          <w:sz w:val="26"/>
          <w:szCs w:val="26"/>
          <w:rtl/>
          <w:lang w:val="en-GB" w:bidi="ar-LB"/>
        </w:rPr>
        <w:t>للمشاريع</w:t>
      </w:r>
      <w:r w:rsidR="006534A9">
        <w:rPr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Cs/>
          <w:sz w:val="26"/>
          <w:szCs w:val="26"/>
          <w:rtl/>
          <w:lang w:val="en-GB" w:bidi="ar-LB"/>
        </w:rPr>
        <w:t>غير</w:t>
      </w:r>
      <w:r w:rsidR="006534A9">
        <w:rPr>
          <w:bCs/>
          <w:sz w:val="26"/>
          <w:szCs w:val="26"/>
          <w:rtl/>
          <w:lang w:val="en-GB" w:bidi="ar-LB"/>
        </w:rPr>
        <w:t xml:space="preserve"> </w:t>
      </w:r>
      <w:r w:rsidRPr="00584DF2">
        <w:rPr>
          <w:bCs/>
          <w:sz w:val="26"/>
          <w:szCs w:val="26"/>
          <w:rtl/>
          <w:lang w:val="en-GB" w:bidi="ar-LB"/>
        </w:rPr>
        <w:t>الاستثمارية</w:t>
      </w:r>
    </w:p>
    <w:tbl>
      <w:tblPr>
        <w:bidiVisual/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5"/>
        <w:gridCol w:w="1350"/>
        <w:gridCol w:w="1707"/>
        <w:gridCol w:w="1713"/>
        <w:gridCol w:w="1345"/>
      </w:tblGrid>
      <w:tr w:rsidR="007C0E87" w:rsidRPr="00CD129D" w14:paraId="6ACEDB63" w14:textId="77777777" w:rsidTr="00ED634E">
        <w:trPr>
          <w:trHeight w:val="268"/>
          <w:tblHeader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  <w:hideMark/>
          </w:tcPr>
          <w:p w14:paraId="7C553657" w14:textId="4F36DB35" w:rsidR="007C0E87" w:rsidRPr="00CD129D" w:rsidRDefault="007C0E87" w:rsidP="007C0E87">
            <w:pPr>
              <w:widowControl w:val="0"/>
              <w:bidi/>
              <w:jc w:val="center"/>
              <w:rPr>
                <w:b/>
                <w:color w:val="000000"/>
                <w:sz w:val="20"/>
                <w:szCs w:val="20"/>
                <w:lang w:val="en-GB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الوكالة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  <w:hideMark/>
          </w:tcPr>
          <w:p w14:paraId="6C129D2A" w14:textId="46AD7C59" w:rsidR="007C0E87" w:rsidRPr="00CD129D" w:rsidRDefault="007C0E87" w:rsidP="007C0E87">
            <w:pPr>
              <w:widowControl w:val="0"/>
              <w:bidi/>
              <w:jc w:val="center"/>
              <w:rPr>
                <w:b/>
                <w:color w:val="000000"/>
                <w:sz w:val="20"/>
                <w:szCs w:val="20"/>
                <w:lang w:val="en-GB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مكتملة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  <w:hideMark/>
          </w:tcPr>
          <w:p w14:paraId="21245450" w14:textId="68A182E7" w:rsidR="007C0E87" w:rsidRPr="00CD129D" w:rsidRDefault="007C0E87" w:rsidP="007C0E87">
            <w:pPr>
              <w:widowControl w:val="0"/>
              <w:bidi/>
              <w:jc w:val="center"/>
              <w:rPr>
                <w:b/>
                <w:sz w:val="20"/>
                <w:szCs w:val="20"/>
                <w:lang w:val="en-GB" w:bidi="ar-LB"/>
              </w:rPr>
            </w:pP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المُستلمة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قبل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الاجتماع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الرابع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والتسعين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  <w:hideMark/>
          </w:tcPr>
          <w:p w14:paraId="09C344E0" w14:textId="584B02C6" w:rsidR="007C0E87" w:rsidRPr="00CD129D" w:rsidRDefault="007C0E87" w:rsidP="007C0E87">
            <w:pPr>
              <w:widowControl w:val="0"/>
              <w:bidi/>
              <w:jc w:val="center"/>
              <w:rPr>
                <w:b/>
                <w:sz w:val="20"/>
                <w:szCs w:val="20"/>
                <w:lang w:val="en-GB" w:bidi="ar-LB"/>
              </w:rPr>
            </w:pP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المُستلمة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بعد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الاجتماع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الرابع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B01A4D"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والتسعين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  <w:hideMark/>
          </w:tcPr>
          <w:p w14:paraId="2336079D" w14:textId="07A54E96" w:rsidR="007C0E87" w:rsidRPr="00CD129D" w:rsidRDefault="007C0E87" w:rsidP="007C0E87">
            <w:pPr>
              <w:widowControl w:val="0"/>
              <w:bidi/>
              <w:jc w:val="center"/>
              <w:rPr>
                <w:b/>
                <w:sz w:val="20"/>
                <w:szCs w:val="20"/>
                <w:lang w:val="en-GB" w:bidi="ar-LB"/>
              </w:rPr>
            </w:pPr>
            <w:r>
              <w:rPr>
                <w:b/>
                <w:bCs/>
                <w:sz w:val="20"/>
                <w:szCs w:val="20"/>
                <w:rtl/>
                <w:lang w:val="en-GB" w:eastAsia="en-CA" w:bidi="ar-LB"/>
              </w:rPr>
              <w:t>مُعلَّقة</w:t>
            </w:r>
          </w:p>
        </w:tc>
      </w:tr>
      <w:tr w:rsidR="0083746D" w:rsidRPr="00CD129D" w14:paraId="0C7A9DE2" w14:textId="77777777" w:rsidTr="0083746D">
        <w:trPr>
          <w:trHeight w:val="91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hideMark/>
          </w:tcPr>
          <w:p w14:paraId="1CC35E80" w14:textId="0C297DE7" w:rsidR="0083746D" w:rsidRPr="00CD129D" w:rsidRDefault="0083746D" w:rsidP="00AB705E">
            <w:pPr>
              <w:widowControl w:val="0"/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GB" w:bidi="ar-LB"/>
              </w:rPr>
            </w:pP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كندا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D1FF5" w14:textId="65045973" w:rsidR="0083746D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57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FAA1C" w14:textId="418FFC51" w:rsidR="0083746D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57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BF2D" w14:textId="0676500A" w:rsidR="0083746D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0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BF45F" w14:textId="436E7C71" w:rsidR="0083746D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0</w:t>
            </w:r>
          </w:p>
        </w:tc>
      </w:tr>
      <w:tr w:rsidR="0083746D" w:rsidRPr="00CD129D" w14:paraId="712D2057" w14:textId="77777777" w:rsidTr="0083746D">
        <w:trPr>
          <w:trHeight w:val="233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hideMark/>
          </w:tcPr>
          <w:p w14:paraId="57079183" w14:textId="72D81EBB" w:rsidR="0083746D" w:rsidRPr="00CD129D" w:rsidRDefault="0083746D" w:rsidP="00AB705E">
            <w:pPr>
              <w:widowControl w:val="0"/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GB" w:bidi="ar-LB"/>
              </w:rPr>
            </w:pP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فرنسا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62116" w14:textId="0BFE8E0F" w:rsidR="0083746D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34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0224E" w14:textId="245FB114" w:rsidR="0083746D" w:rsidRPr="0083746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US" w:bidi="ar-LB"/>
              </w:rPr>
            </w:pPr>
            <w:r w:rsidRPr="00261523">
              <w:rPr>
                <w:sz w:val="20"/>
                <w:szCs w:val="20"/>
                <w:rtl/>
                <w:lang w:val="en-US" w:bidi="ar-LB"/>
              </w:rPr>
              <w:t>34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0F7F5" w14:textId="1E24EC4E" w:rsidR="0083746D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0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541E1" w14:textId="32894EBF" w:rsidR="0083746D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0</w:t>
            </w:r>
          </w:p>
        </w:tc>
      </w:tr>
      <w:tr w:rsidR="0083746D" w:rsidRPr="00CD129D" w14:paraId="3BDE878E" w14:textId="77777777" w:rsidTr="0083746D">
        <w:trPr>
          <w:trHeight w:val="233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hideMark/>
          </w:tcPr>
          <w:p w14:paraId="6B3E8E02" w14:textId="29B0438A" w:rsidR="0083746D" w:rsidRPr="00CD129D" w:rsidRDefault="0083746D" w:rsidP="00AB705E">
            <w:pPr>
              <w:widowControl w:val="0"/>
              <w:bidi/>
              <w:spacing w:before="20" w:after="20"/>
              <w:jc w:val="left"/>
              <w:rPr>
                <w:color w:val="000000"/>
                <w:sz w:val="20"/>
                <w:szCs w:val="20"/>
                <w:rtl/>
                <w:lang w:val="en-GB" w:bidi="ar-LB"/>
              </w:rPr>
            </w:pP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ألمانيا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ACBDA" w14:textId="2155728C" w:rsidR="0083746D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62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B3E0A" w14:textId="61D6AAAD" w:rsidR="0083746D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62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7E94A" w14:textId="51B837C6" w:rsidR="0083746D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0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D85B0" w14:textId="769B66D9" w:rsidR="0083746D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0</w:t>
            </w:r>
          </w:p>
        </w:tc>
      </w:tr>
      <w:tr w:rsidR="00264784" w:rsidRPr="00CD129D" w14:paraId="5636FF09" w14:textId="77777777" w:rsidTr="0083746D">
        <w:trPr>
          <w:trHeight w:val="233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  <w:hideMark/>
          </w:tcPr>
          <w:p w14:paraId="63032B86" w14:textId="35CF9539" w:rsidR="00264784" w:rsidRPr="00CD129D" w:rsidRDefault="0083746D" w:rsidP="00AB705E">
            <w:pPr>
              <w:widowControl w:val="0"/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GB" w:bidi="ar-LB"/>
              </w:rPr>
            </w:pP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اليابان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9A4D3" w14:textId="6228EF54" w:rsidR="00264784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17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4F0C6" w14:textId="0E85C5B2" w:rsidR="00264784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17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57F4C" w14:textId="6D053444" w:rsidR="00264784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0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15642" w14:textId="500A309B" w:rsidR="00264784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0</w:t>
            </w:r>
          </w:p>
        </w:tc>
      </w:tr>
      <w:tr w:rsidR="00264784" w:rsidRPr="00CD129D" w14:paraId="4FDCB64C" w14:textId="77777777" w:rsidTr="0083746D">
        <w:trPr>
          <w:trHeight w:val="233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  <w:hideMark/>
          </w:tcPr>
          <w:p w14:paraId="16E2ED0A" w14:textId="1CB2D4CB" w:rsidR="00264784" w:rsidRPr="00CD129D" w:rsidRDefault="0083746D" w:rsidP="00AB705E">
            <w:pPr>
              <w:widowControl w:val="0"/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GB" w:bidi="ar-LB"/>
              </w:rPr>
            </w:pPr>
            <w:r w:rsidRPr="0083746D">
              <w:rPr>
                <w:color w:val="000000"/>
                <w:sz w:val="20"/>
                <w:szCs w:val="20"/>
                <w:rtl/>
                <w:lang w:val="en-GB" w:bidi="ar-LB"/>
              </w:rPr>
              <w:t>اليوئنديبي</w:t>
            </w:r>
            <w:r w:rsidR="006534A9">
              <w:rPr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83746D">
              <w:rPr>
                <w:color w:val="000000"/>
                <w:sz w:val="20"/>
                <w:szCs w:val="20"/>
                <w:rtl/>
                <w:lang w:val="en-GB" w:bidi="ar-LB"/>
              </w:rPr>
              <w:t>(برنامج</w:t>
            </w:r>
            <w:r w:rsidR="006534A9">
              <w:rPr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83746D">
              <w:rPr>
                <w:color w:val="000000"/>
                <w:sz w:val="20"/>
                <w:szCs w:val="20"/>
                <w:rtl/>
                <w:lang w:val="en-GB" w:bidi="ar-LB"/>
              </w:rPr>
              <w:t>الأمم</w:t>
            </w:r>
            <w:r w:rsidR="006534A9">
              <w:rPr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83746D">
              <w:rPr>
                <w:color w:val="000000"/>
                <w:sz w:val="20"/>
                <w:szCs w:val="20"/>
                <w:rtl/>
                <w:lang w:val="en-GB" w:bidi="ar-LB"/>
              </w:rPr>
              <w:t>المتحدة</w:t>
            </w:r>
            <w:r w:rsidR="006534A9">
              <w:rPr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83746D">
              <w:rPr>
                <w:color w:val="000000"/>
                <w:sz w:val="20"/>
                <w:szCs w:val="20"/>
                <w:rtl/>
                <w:lang w:val="en-GB" w:bidi="ar-LB"/>
              </w:rPr>
              <w:t>الإنمائي)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C5A46" w14:textId="7D727CEC" w:rsidR="00264784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301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FE766" w14:textId="6279A213" w:rsidR="00264784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301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D2832" w14:textId="009E2B56" w:rsidR="00264784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0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BCE78" w14:textId="0041E0C7" w:rsidR="00264784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0</w:t>
            </w:r>
          </w:p>
        </w:tc>
      </w:tr>
      <w:tr w:rsidR="00264784" w:rsidRPr="00CD129D" w14:paraId="6D5C365F" w14:textId="77777777" w:rsidTr="0083746D">
        <w:trPr>
          <w:trHeight w:val="233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  <w:hideMark/>
          </w:tcPr>
          <w:p w14:paraId="614A603E" w14:textId="27EF82CD" w:rsidR="00264784" w:rsidRPr="00CD129D" w:rsidRDefault="0083746D" w:rsidP="00AB705E">
            <w:pPr>
              <w:widowControl w:val="0"/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GB" w:bidi="ar-LB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اليونيب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(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برنامج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الأمم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المتحدة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للبيئة</w:t>
            </w:r>
            <w:r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B142B" w14:textId="71896A0F" w:rsidR="00264784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rtl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512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1BA2C" w14:textId="2AF33555" w:rsidR="00264784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512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FE9E5" w14:textId="3E4C6544" w:rsidR="00264784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0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CF413" w14:textId="09AD76FC" w:rsidR="00264784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0</w:t>
            </w:r>
          </w:p>
        </w:tc>
      </w:tr>
      <w:tr w:rsidR="00264784" w:rsidRPr="00CD129D" w14:paraId="33482CAF" w14:textId="77777777" w:rsidTr="0083746D">
        <w:trPr>
          <w:trHeight w:val="233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  <w:hideMark/>
          </w:tcPr>
          <w:p w14:paraId="059EC091" w14:textId="036706D4" w:rsidR="00264784" w:rsidRPr="00CD129D" w:rsidRDefault="0083746D" w:rsidP="00AB705E">
            <w:pPr>
              <w:widowControl w:val="0"/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GB" w:bidi="ar-LB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اليونيدو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(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منظمة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الأمم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المتحدة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للتنمية</w:t>
            </w:r>
            <w:r w:rsidR="006534A9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F7453C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الصناعية</w:t>
            </w:r>
            <w:r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E3D70" w14:textId="450A5F5D" w:rsidR="00264784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163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7C574" w14:textId="22C29F8A" w:rsidR="00264784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162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EF631" w14:textId="25CEBA71" w:rsidR="00264784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0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783CC" w14:textId="3527413B" w:rsidR="00264784" w:rsidRPr="00261523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US" w:bidi="ar-LB"/>
              </w:rPr>
            </w:pPr>
            <w:r w:rsidRPr="00261523">
              <w:rPr>
                <w:sz w:val="20"/>
                <w:szCs w:val="20"/>
                <w:rtl/>
                <w:lang w:val="en-US" w:bidi="ar-LB"/>
              </w:rPr>
              <w:t>1</w:t>
            </w:r>
          </w:p>
        </w:tc>
      </w:tr>
      <w:tr w:rsidR="00264784" w:rsidRPr="00CD129D" w14:paraId="2F3E786B" w14:textId="77777777" w:rsidTr="0083746D">
        <w:trPr>
          <w:trHeight w:val="233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  <w:hideMark/>
          </w:tcPr>
          <w:p w14:paraId="72E70DE9" w14:textId="4B714A09" w:rsidR="00264784" w:rsidRPr="00CD129D" w:rsidRDefault="0083746D" w:rsidP="00AB705E">
            <w:pPr>
              <w:widowControl w:val="0"/>
              <w:bidi/>
              <w:spacing w:before="20" w:after="20"/>
              <w:jc w:val="left"/>
              <w:rPr>
                <w:color w:val="000000"/>
                <w:sz w:val="20"/>
                <w:szCs w:val="20"/>
                <w:rtl/>
                <w:lang w:val="en-GB" w:bidi="ar-LB"/>
              </w:rPr>
            </w:pPr>
            <w:r>
              <w:rPr>
                <w:color w:val="000000"/>
                <w:sz w:val="20"/>
                <w:szCs w:val="20"/>
                <w:rtl/>
                <w:lang w:val="en-GB" w:bidi="ar-LB"/>
              </w:rPr>
              <w:t>البنك</w:t>
            </w:r>
            <w:r w:rsidR="006534A9">
              <w:rPr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  <w:lang w:val="en-GB" w:bidi="ar-LB"/>
              </w:rPr>
              <w:t>الدولي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DA9C5" w14:textId="35D4431A" w:rsidR="00264784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44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6A371" w14:textId="199DD102" w:rsidR="00264784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44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8D45C" w14:textId="20BEBA8B" w:rsidR="00264784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0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78AA3" w14:textId="41BD1090" w:rsidR="00264784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0</w:t>
            </w:r>
          </w:p>
        </w:tc>
      </w:tr>
      <w:tr w:rsidR="00264784" w:rsidRPr="00CD129D" w14:paraId="1CCCC68E" w14:textId="77777777" w:rsidTr="0083746D">
        <w:trPr>
          <w:trHeight w:val="233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  <w:hideMark/>
          </w:tcPr>
          <w:p w14:paraId="0A9E6C41" w14:textId="6986D4B8" w:rsidR="00264784" w:rsidRPr="00CD129D" w:rsidRDefault="0083746D" w:rsidP="00AB705E">
            <w:pPr>
              <w:widowControl w:val="0"/>
              <w:bidi/>
              <w:spacing w:before="20" w:after="20"/>
              <w:jc w:val="left"/>
              <w:rPr>
                <w:color w:val="000000"/>
                <w:sz w:val="20"/>
                <w:szCs w:val="20"/>
                <w:rtl/>
                <w:lang w:val="en-GB" w:bidi="ar-LB"/>
              </w:rPr>
            </w:pPr>
            <w:r>
              <w:rPr>
                <w:color w:val="000000"/>
                <w:sz w:val="20"/>
                <w:szCs w:val="20"/>
                <w:rtl/>
                <w:lang w:val="en-GB" w:bidi="ar-LB"/>
              </w:rPr>
              <w:t>أُخرى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BA2BF" w14:textId="33326794" w:rsidR="00264784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93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F6EE0" w14:textId="64D94380" w:rsidR="00264784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93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D5A06" w14:textId="1E2367AF" w:rsidR="00264784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0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35911" w14:textId="49D1F2AE" w:rsidR="00264784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261523">
              <w:rPr>
                <w:sz w:val="20"/>
                <w:szCs w:val="20"/>
                <w:rtl/>
                <w:lang w:val="en-GB" w:bidi="ar-LB"/>
              </w:rPr>
              <w:t>0</w:t>
            </w:r>
          </w:p>
        </w:tc>
      </w:tr>
      <w:tr w:rsidR="00200C63" w:rsidRPr="00CD129D" w14:paraId="3AA073A0" w14:textId="77777777" w:rsidTr="00261523">
        <w:trPr>
          <w:trHeight w:val="233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  <w:hideMark/>
          </w:tcPr>
          <w:p w14:paraId="76EA0635" w14:textId="294AB195" w:rsidR="00200C63" w:rsidRPr="0083746D" w:rsidRDefault="0083746D" w:rsidP="00AB705E">
            <w:pPr>
              <w:widowControl w:val="0"/>
              <w:suppressAutoHyphens/>
              <w:bidi/>
              <w:spacing w:before="20" w:after="20"/>
              <w:jc w:val="left"/>
              <w:rPr>
                <w:bCs/>
                <w:snapToGrid w:val="0"/>
                <w:sz w:val="20"/>
                <w:szCs w:val="20"/>
                <w:rtl/>
                <w:lang w:val="en-GB" w:bidi="ar-LB"/>
              </w:rPr>
            </w:pPr>
            <w:r w:rsidRPr="0083746D">
              <w:rPr>
                <w:bCs/>
                <w:snapToGrid w:val="0"/>
                <w:sz w:val="20"/>
                <w:szCs w:val="20"/>
                <w:rtl/>
                <w:lang w:val="en-GB" w:bidi="ar-LB"/>
              </w:rPr>
              <w:t>المجموع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D0A2E" w14:textId="2D8E78ED" w:rsidR="00200C63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b/>
                <w:bCs/>
                <w:sz w:val="20"/>
                <w:szCs w:val="20"/>
                <w:lang w:val="en-GB" w:bidi="ar-LB"/>
              </w:rPr>
            </w:pPr>
            <w:r w:rsidRPr="00261523">
              <w:rPr>
                <w:b/>
                <w:bCs/>
                <w:sz w:val="20"/>
                <w:szCs w:val="20"/>
                <w:rtl/>
                <w:lang w:val="en-GB" w:bidi="ar-LB"/>
              </w:rPr>
              <w:t>1,283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C41FB" w14:textId="1800126E" w:rsidR="00200C63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b/>
                <w:bCs/>
                <w:sz w:val="20"/>
                <w:szCs w:val="20"/>
                <w:lang w:val="en-GB" w:bidi="ar-LB"/>
              </w:rPr>
            </w:pPr>
            <w:r w:rsidRPr="00261523">
              <w:rPr>
                <w:b/>
                <w:bCs/>
                <w:sz w:val="20"/>
                <w:szCs w:val="20"/>
                <w:rtl/>
                <w:lang w:val="en-GB" w:bidi="ar-LB"/>
              </w:rPr>
              <w:t>1,282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C07A9" w14:textId="28B998D5" w:rsidR="00200C63" w:rsidRPr="00261523" w:rsidRDefault="00261523" w:rsidP="00AB705E">
            <w:pPr>
              <w:widowControl w:val="0"/>
              <w:bidi/>
              <w:spacing w:before="20" w:after="20"/>
              <w:jc w:val="left"/>
              <w:rPr>
                <w:b/>
                <w:bCs/>
                <w:sz w:val="20"/>
                <w:szCs w:val="20"/>
                <w:lang w:val="en-US" w:bidi="ar-LB"/>
              </w:rPr>
            </w:pPr>
            <w:r w:rsidRPr="00261523">
              <w:rPr>
                <w:b/>
                <w:bCs/>
                <w:sz w:val="20"/>
                <w:szCs w:val="20"/>
                <w:rtl/>
                <w:lang w:val="en-US" w:bidi="ar-LB"/>
              </w:rPr>
              <w:t>0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EB130" w14:textId="799B0B2B" w:rsidR="00200C63" w:rsidRPr="00CD129D" w:rsidRDefault="00261523" w:rsidP="00AB705E">
            <w:pPr>
              <w:widowControl w:val="0"/>
              <w:bidi/>
              <w:spacing w:before="20" w:after="20"/>
              <w:jc w:val="left"/>
              <w:rPr>
                <w:b/>
                <w:bCs/>
                <w:sz w:val="20"/>
                <w:szCs w:val="20"/>
                <w:lang w:val="en-GB" w:bidi="ar-LB"/>
              </w:rPr>
            </w:pPr>
            <w:r w:rsidRPr="00261523">
              <w:rPr>
                <w:b/>
                <w:bCs/>
                <w:sz w:val="20"/>
                <w:szCs w:val="20"/>
                <w:rtl/>
                <w:lang w:val="en-GB" w:bidi="ar-LB"/>
              </w:rPr>
              <w:t>1</w:t>
            </w:r>
          </w:p>
        </w:tc>
      </w:tr>
    </w:tbl>
    <w:p w14:paraId="38809E43" w14:textId="77777777" w:rsidR="00724A66" w:rsidRPr="00261523" w:rsidRDefault="00724A66" w:rsidP="00261523">
      <w:pPr>
        <w:bidi/>
        <w:rPr>
          <w:sz w:val="26"/>
          <w:szCs w:val="26"/>
          <w:lang w:val="en-GB" w:bidi="ar-LB"/>
        </w:rPr>
      </w:pPr>
    </w:p>
    <w:p w14:paraId="07E79F9F" w14:textId="19204A3C" w:rsidR="004E177A" w:rsidRPr="004E177A" w:rsidRDefault="0076045B" w:rsidP="004E177A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76045B">
        <w:rPr>
          <w:sz w:val="26"/>
          <w:szCs w:val="26"/>
          <w:rtl/>
          <w:lang w:bidi="ar-LB"/>
        </w:rPr>
        <w:t>لم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يتم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تقديم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أي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تقرير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فردي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تقارير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إنجاز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المشروعات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للنظر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فيه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هذا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الاجتماع.</w:t>
      </w:r>
    </w:p>
    <w:p w14:paraId="2DBFD9DB" w14:textId="548DC2E7" w:rsidR="00C23D42" w:rsidRPr="00C23D42" w:rsidRDefault="00C23D42" w:rsidP="00C23D42">
      <w:pPr>
        <w:bidi/>
        <w:spacing w:after="240" w:line="288" w:lineRule="auto"/>
        <w:rPr>
          <w:b/>
          <w:bCs/>
          <w:sz w:val="26"/>
          <w:szCs w:val="26"/>
          <w:rtl/>
          <w:lang w:val="en-GB" w:bidi="ar-LB"/>
        </w:rPr>
      </w:pPr>
      <w:r>
        <w:rPr>
          <w:b/>
          <w:bCs/>
          <w:sz w:val="26"/>
          <w:szCs w:val="26"/>
          <w:rtl/>
          <w:lang w:bidi="ar-LB"/>
        </w:rPr>
        <w:t>ثالثاً</w:t>
      </w:r>
      <w:r w:rsidRPr="00C23D42">
        <w:rPr>
          <w:b/>
          <w:bCs/>
          <w:sz w:val="26"/>
          <w:szCs w:val="26"/>
          <w:rtl/>
          <w:lang w:bidi="ar-LB"/>
        </w:rPr>
        <w:t>-</w:t>
      </w:r>
      <w:r w:rsidR="006534A9">
        <w:rPr>
          <w:b/>
          <w:bCs/>
          <w:sz w:val="26"/>
          <w:szCs w:val="26"/>
          <w:rtl/>
          <w:lang w:bidi="ar-LB"/>
        </w:rPr>
        <w:t xml:space="preserve"> </w:t>
      </w:r>
      <w:r w:rsidR="00EB18CE" w:rsidRPr="00EB18CE">
        <w:rPr>
          <w:rFonts w:asciiTheme="majorBidi" w:hAnsiTheme="majorBidi"/>
          <w:b/>
          <w:bCs/>
          <w:sz w:val="26"/>
          <w:szCs w:val="26"/>
          <w:rtl/>
          <w:lang w:bidi="ar-LB"/>
        </w:rPr>
        <w:t>الإبلاغ</w:t>
      </w:r>
      <w:r w:rsidR="006534A9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="00EB18CE" w:rsidRPr="00EB18CE">
        <w:rPr>
          <w:rFonts w:asciiTheme="majorBidi" w:hAnsiTheme="majorBidi"/>
          <w:b/>
          <w:bCs/>
          <w:sz w:val="26"/>
          <w:szCs w:val="26"/>
          <w:rtl/>
          <w:lang w:bidi="ar-LB"/>
        </w:rPr>
        <w:t>عن</w:t>
      </w:r>
      <w:r w:rsidR="006534A9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="00EB18CE" w:rsidRPr="00EB18CE">
        <w:rPr>
          <w:rFonts w:asciiTheme="majorBidi" w:hAnsiTheme="majorBidi"/>
          <w:b/>
          <w:bCs/>
          <w:sz w:val="26"/>
          <w:szCs w:val="26"/>
          <w:rtl/>
          <w:lang w:bidi="ar-LB"/>
        </w:rPr>
        <w:t>تعميم</w:t>
      </w:r>
      <w:r w:rsidR="006534A9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="00EB18CE" w:rsidRPr="00EB18CE">
        <w:rPr>
          <w:rFonts w:asciiTheme="majorBidi" w:hAnsiTheme="majorBidi"/>
          <w:b/>
          <w:bCs/>
          <w:sz w:val="26"/>
          <w:szCs w:val="26"/>
          <w:rtl/>
          <w:lang w:bidi="ar-LB"/>
        </w:rPr>
        <w:t>مراعاة</w:t>
      </w:r>
      <w:r w:rsidR="006534A9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="00EB18CE" w:rsidRPr="00EB18CE">
        <w:rPr>
          <w:rFonts w:asciiTheme="majorBidi" w:hAnsiTheme="majorBidi"/>
          <w:b/>
          <w:bCs/>
          <w:sz w:val="26"/>
          <w:szCs w:val="26"/>
          <w:rtl/>
          <w:lang w:bidi="ar-LB"/>
        </w:rPr>
        <w:t>المنظور</w:t>
      </w:r>
      <w:r w:rsidR="006534A9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="00EB18CE" w:rsidRPr="00EB18CE">
        <w:rPr>
          <w:rFonts w:asciiTheme="majorBidi" w:hAnsiTheme="majorBidi"/>
          <w:b/>
          <w:bCs/>
          <w:sz w:val="26"/>
          <w:szCs w:val="26"/>
          <w:rtl/>
          <w:lang w:bidi="ar-LB"/>
        </w:rPr>
        <w:t>الجنساني</w:t>
      </w:r>
      <w:r w:rsidR="006534A9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="00EB18CE" w:rsidRPr="00EB18CE">
        <w:rPr>
          <w:rFonts w:asciiTheme="majorBidi" w:hAnsiTheme="majorBidi"/>
          <w:b/>
          <w:bCs/>
          <w:sz w:val="26"/>
          <w:szCs w:val="26"/>
          <w:rtl/>
          <w:lang w:bidi="ar-LB"/>
        </w:rPr>
        <w:t>في</w:t>
      </w:r>
      <w:r w:rsidR="006534A9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="00EB18CE" w:rsidRPr="00EB18CE">
        <w:rPr>
          <w:rFonts w:asciiTheme="majorBidi" w:hAnsiTheme="majorBidi"/>
          <w:b/>
          <w:bCs/>
          <w:sz w:val="26"/>
          <w:szCs w:val="26"/>
          <w:rtl/>
          <w:lang w:bidi="ar-LB"/>
        </w:rPr>
        <w:t>تقارير</w:t>
      </w:r>
      <w:r w:rsidR="006534A9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="00EB18CE" w:rsidRPr="00EB18CE">
        <w:rPr>
          <w:rFonts w:asciiTheme="majorBidi" w:hAnsiTheme="majorBidi"/>
          <w:b/>
          <w:bCs/>
          <w:sz w:val="26"/>
          <w:szCs w:val="26"/>
          <w:rtl/>
          <w:lang w:bidi="ar-LB"/>
        </w:rPr>
        <w:t>إنجاز</w:t>
      </w:r>
      <w:r w:rsidR="006534A9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="00EB18CE" w:rsidRPr="00EB18CE">
        <w:rPr>
          <w:rFonts w:asciiTheme="majorBidi" w:hAnsiTheme="majorBidi"/>
          <w:b/>
          <w:bCs/>
          <w:sz w:val="26"/>
          <w:szCs w:val="26"/>
          <w:rtl/>
          <w:lang w:bidi="ar-LB"/>
        </w:rPr>
        <w:t>المشاريع</w:t>
      </w:r>
    </w:p>
    <w:p w14:paraId="364234C0" w14:textId="7D2B882F" w:rsidR="00EB18CE" w:rsidRPr="00EB18CE" w:rsidRDefault="0076045B" w:rsidP="00EB18CE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76045B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بين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تقارير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إنجاز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المشروعات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الثمانية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التي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تم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النظر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فيها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هذا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التقرير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المجمع،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تمت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الموافقة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ستة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مشاريع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متعددة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السنوات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بعد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الاجتماع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الرابع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والثمانين</w:t>
      </w:r>
      <w:r>
        <w:rPr>
          <w:rStyle w:val="FootnoteReference"/>
          <w:sz w:val="26"/>
          <w:szCs w:val="26"/>
          <w:rtl/>
          <w:lang w:bidi="ar-LB"/>
        </w:rPr>
        <w:footnoteReference w:id="5"/>
      </w:r>
      <w:r w:rsidRPr="0076045B">
        <w:rPr>
          <w:sz w:val="26"/>
          <w:szCs w:val="26"/>
          <w:rtl/>
          <w:lang w:bidi="ar-LB"/>
        </w:rPr>
        <w:t>،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وهو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التاريخ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الذي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تم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بعده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إدراج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البعد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الجنساني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مقترحات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المشاريع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بشكل</w:t>
      </w:r>
      <w:r w:rsidR="006534A9">
        <w:rPr>
          <w:sz w:val="26"/>
          <w:szCs w:val="26"/>
          <w:rtl/>
          <w:lang w:bidi="ar-LB"/>
        </w:rPr>
        <w:t xml:space="preserve"> </w:t>
      </w:r>
      <w:r w:rsidRPr="0076045B">
        <w:rPr>
          <w:sz w:val="26"/>
          <w:szCs w:val="26"/>
          <w:rtl/>
          <w:lang w:bidi="ar-LB"/>
        </w:rPr>
        <w:t>إلزامي.</w:t>
      </w:r>
    </w:p>
    <w:p w14:paraId="1DB92E25" w14:textId="741745EB" w:rsidR="00EB18CE" w:rsidRPr="00EB18CE" w:rsidRDefault="00E90AE9" w:rsidP="00EB18CE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E90AE9">
        <w:rPr>
          <w:sz w:val="26"/>
          <w:szCs w:val="26"/>
          <w:rtl/>
          <w:lang w:bidi="ar-LB"/>
        </w:rPr>
        <w:lastRenderedPageBreak/>
        <w:t>يتضمن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النموذج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العالمي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الجديد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لتقارير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إنجاز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المشروعات</w:t>
      </w:r>
      <w:r>
        <w:rPr>
          <w:rStyle w:val="FootnoteReference"/>
          <w:sz w:val="26"/>
          <w:szCs w:val="26"/>
          <w:rtl/>
          <w:lang w:bidi="ar-LB"/>
        </w:rPr>
        <w:footnoteReference w:id="6"/>
      </w:r>
      <w:r w:rsidRPr="00E90AE9">
        <w:rPr>
          <w:sz w:val="26"/>
          <w:szCs w:val="26"/>
          <w:rtl/>
          <w:lang w:bidi="ar-LB"/>
        </w:rPr>
        <w:t>،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الذي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تمت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الموافقة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عليه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المقرر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94/5،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قسماً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جديداً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للإبلاغ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عن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النوع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الجنساني.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وسيسهل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هذا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إعداد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التقارير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المستقبل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عند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تنفيذ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السياسة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التشغيلية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لصندوق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الأمم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المتحدة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المتعدد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الأطراف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بشأن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تعميم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مراعاة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المنظور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الجنساني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النحوِ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المنصوص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عليه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المقرر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92/40،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بمجرد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توفر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وظيفة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إعداد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التقارير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برنامج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إدارة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المعرفة.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وفي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الوقت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الراهن،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تستخدم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الوكالات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النموذج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الحالي،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باستخدام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قسم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التعليقات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للإبلاغ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عن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تنفيذ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السياسة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الجنسانية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E90AE9">
        <w:rPr>
          <w:sz w:val="26"/>
          <w:szCs w:val="26"/>
          <w:rtl/>
          <w:lang w:bidi="ar-LB"/>
        </w:rPr>
        <w:t>التشغيلية.</w:t>
      </w:r>
    </w:p>
    <w:p w14:paraId="1EB7A89C" w14:textId="7CBD6B84" w:rsidR="00EB18CE" w:rsidRPr="00EB18CE" w:rsidRDefault="00300D61" w:rsidP="00EB18CE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300D61">
        <w:rPr>
          <w:sz w:val="26"/>
          <w:szCs w:val="26"/>
          <w:rtl/>
          <w:lang w:bidi="ar-LB"/>
        </w:rPr>
        <w:t>أفادت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إحدى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الوكالات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بأن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مشاركة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المرأة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الأنشطة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في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قطاعي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التبريد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وتكييف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الهواء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وخدمة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التبريد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كانت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جديرة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بالثناء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وتم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الاعتراف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بها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على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المستوى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الوطني.</w:t>
      </w:r>
    </w:p>
    <w:p w14:paraId="7EA90131" w14:textId="4F273115" w:rsidR="00EB18CE" w:rsidRPr="00EB18CE" w:rsidRDefault="00300D61" w:rsidP="00EB18CE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300D61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المتوقع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أن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يتحسن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الإبلاغ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عن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النوع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الجنساني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عند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استكمال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المزيد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من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المشاريع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المعتمدة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بعد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الاجتماع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الرابع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والثمانين،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حيث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ستقدم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الوكالات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تقاريراً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عن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تلك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المشاريع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امتثالاً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للمقررين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84/92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و92/40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لتنفيذ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السياسة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الجنسانية</w:t>
      </w:r>
      <w:r w:rsidR="006534A9">
        <w:rPr>
          <w:sz w:val="26"/>
          <w:szCs w:val="26"/>
          <w:rtl/>
          <w:lang w:bidi="ar-LB"/>
        </w:rPr>
        <w:t xml:space="preserve"> </w:t>
      </w:r>
      <w:r w:rsidRPr="00300D61">
        <w:rPr>
          <w:sz w:val="26"/>
          <w:szCs w:val="26"/>
          <w:rtl/>
          <w:lang w:bidi="ar-LB"/>
        </w:rPr>
        <w:t>التشغيلية.</w:t>
      </w:r>
    </w:p>
    <w:p w14:paraId="4968A82E" w14:textId="740B65A4" w:rsidR="00EB18CE" w:rsidRPr="00EB18CE" w:rsidRDefault="00EB18CE" w:rsidP="00EB18CE">
      <w:pPr>
        <w:bidi/>
        <w:spacing w:after="240" w:line="288" w:lineRule="auto"/>
        <w:rPr>
          <w:b/>
          <w:bCs/>
          <w:sz w:val="26"/>
          <w:szCs w:val="26"/>
          <w:rtl/>
          <w:lang w:val="en-GB" w:bidi="ar-LB"/>
        </w:rPr>
      </w:pPr>
      <w:r>
        <w:rPr>
          <w:b/>
          <w:bCs/>
          <w:sz w:val="26"/>
          <w:szCs w:val="26"/>
          <w:rtl/>
          <w:lang w:bidi="ar-LB"/>
        </w:rPr>
        <w:t>رابعاً</w:t>
      </w:r>
      <w:r w:rsidRPr="00EB18CE">
        <w:rPr>
          <w:b/>
          <w:bCs/>
          <w:sz w:val="26"/>
          <w:szCs w:val="26"/>
          <w:rtl/>
          <w:lang w:bidi="ar-LB"/>
        </w:rPr>
        <w:t>-</w:t>
      </w:r>
      <w:r w:rsidR="006534A9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b/>
          <w:bCs/>
          <w:sz w:val="26"/>
          <w:szCs w:val="26"/>
          <w:rtl/>
          <w:lang w:bidi="ar-LB"/>
        </w:rPr>
        <w:t>التوصية</w:t>
      </w:r>
    </w:p>
    <w:p w14:paraId="382777DF" w14:textId="2981A303" w:rsidR="00EB18CE" w:rsidRPr="00EB18CE" w:rsidRDefault="00EB18CE" w:rsidP="00EB18CE">
      <w:pPr>
        <w:pStyle w:val="ListParagraph"/>
        <w:numPr>
          <w:ilvl w:val="0"/>
          <w:numId w:val="30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قد</w:t>
      </w:r>
      <w:r w:rsidR="006534A9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ترغب</w:t>
      </w:r>
      <w:r w:rsidR="006534A9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اللجنة</w:t>
      </w:r>
      <w:r w:rsidR="006534A9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التنفيذية</w:t>
      </w:r>
      <w:r w:rsidR="006534A9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في:</w:t>
      </w:r>
    </w:p>
    <w:p w14:paraId="14BF5273" w14:textId="289EECC8" w:rsidR="00E62588" w:rsidRPr="00E62588" w:rsidRDefault="00017212" w:rsidP="00017212">
      <w:pPr>
        <w:pStyle w:val="Heading2"/>
        <w:numPr>
          <w:ilvl w:val="0"/>
          <w:numId w:val="33"/>
        </w:numPr>
        <w:bidi/>
        <w:spacing w:line="288" w:lineRule="auto"/>
        <w:ind w:left="1440" w:hanging="720"/>
        <w:rPr>
          <w:sz w:val="26"/>
          <w:szCs w:val="26"/>
          <w:lang w:val="en-GB" w:bidi="ar-LB"/>
        </w:rPr>
      </w:pPr>
      <w:r w:rsidRPr="00017212">
        <w:rPr>
          <w:sz w:val="26"/>
          <w:szCs w:val="26"/>
          <w:rtl/>
          <w:lang w:val="en-GB" w:bidi="ar-LB"/>
        </w:rPr>
        <w:t>أن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تحيط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علماً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بتقرير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إنجاز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المشروع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المجمع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لعام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2024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(الجزء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الثاني)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الوارد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في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الوثيقة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lang w:val="en-GB" w:bidi="ar-LB"/>
        </w:rPr>
        <w:t>UNEP/</w:t>
      </w:r>
      <w:proofErr w:type="spellStart"/>
      <w:r w:rsidRPr="00017212">
        <w:rPr>
          <w:sz w:val="26"/>
          <w:szCs w:val="26"/>
          <w:lang w:val="en-GB" w:bidi="ar-LB"/>
        </w:rPr>
        <w:t>OzL.Pro</w:t>
      </w:r>
      <w:proofErr w:type="spellEnd"/>
      <w:r w:rsidRPr="00017212">
        <w:rPr>
          <w:sz w:val="26"/>
          <w:szCs w:val="26"/>
          <w:lang w:val="en-GB" w:bidi="ar-LB"/>
        </w:rPr>
        <w:t>/ExCom/95/22</w:t>
      </w:r>
      <w:r w:rsidRPr="00017212">
        <w:rPr>
          <w:sz w:val="26"/>
          <w:szCs w:val="26"/>
          <w:rtl/>
          <w:lang w:val="en-GB" w:bidi="ar-LB"/>
        </w:rPr>
        <w:t>؛</w:t>
      </w:r>
    </w:p>
    <w:p w14:paraId="5D398218" w14:textId="15698FC5" w:rsidR="00E62588" w:rsidRPr="00E62588" w:rsidRDefault="00017212" w:rsidP="00E62588">
      <w:pPr>
        <w:pStyle w:val="Heading2"/>
        <w:numPr>
          <w:ilvl w:val="0"/>
          <w:numId w:val="33"/>
        </w:numPr>
        <w:bidi/>
        <w:ind w:left="1440" w:hanging="720"/>
        <w:rPr>
          <w:sz w:val="26"/>
          <w:szCs w:val="26"/>
          <w:lang w:val="en-GB" w:bidi="ar-LB"/>
        </w:rPr>
      </w:pPr>
      <w:r>
        <w:rPr>
          <w:sz w:val="26"/>
          <w:szCs w:val="26"/>
          <w:rtl/>
          <w:lang w:val="en-GB" w:bidi="ar-LB"/>
        </w:rPr>
        <w:t>أن</w:t>
      </w:r>
      <w:r w:rsidR="006534A9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تطلب</w:t>
      </w:r>
      <w:r w:rsidR="006534A9">
        <w:rPr>
          <w:sz w:val="26"/>
          <w:szCs w:val="26"/>
          <w:rtl/>
          <w:lang w:val="en-GB" w:bidi="ar-LB"/>
        </w:rPr>
        <w:t xml:space="preserve"> </w:t>
      </w:r>
      <w:r>
        <w:rPr>
          <w:sz w:val="26"/>
          <w:szCs w:val="26"/>
          <w:rtl/>
          <w:lang w:val="en-GB" w:bidi="ar-LB"/>
        </w:rPr>
        <w:t>من:</w:t>
      </w:r>
    </w:p>
    <w:p w14:paraId="765C3D14" w14:textId="238F0A57" w:rsidR="00E62588" w:rsidRPr="00E62588" w:rsidRDefault="00017212" w:rsidP="00017212">
      <w:pPr>
        <w:pStyle w:val="Heading3"/>
        <w:keepNext/>
        <w:widowControl/>
        <w:numPr>
          <w:ilvl w:val="0"/>
          <w:numId w:val="36"/>
        </w:numPr>
        <w:bidi/>
        <w:spacing w:line="288" w:lineRule="auto"/>
        <w:ind w:hanging="720"/>
        <w:rPr>
          <w:sz w:val="26"/>
          <w:szCs w:val="26"/>
          <w:lang w:val="en-GB" w:bidi="ar-LB"/>
        </w:rPr>
      </w:pPr>
      <w:r w:rsidRPr="00017212">
        <w:rPr>
          <w:sz w:val="26"/>
          <w:szCs w:val="26"/>
          <w:rtl/>
          <w:lang w:val="en-GB" w:bidi="ar-LB"/>
        </w:rPr>
        <w:t>الوكالات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الثنائية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والمنفذة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أن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تقدم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إلى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الاجتماع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السادس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والتسعين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للجنة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التنفيذية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تقارير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إنجاز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المشاريع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المعلقة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التي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لم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تُقدم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بعد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للاتفاقات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المتعددة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السنوات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والمشاريع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الفردية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أو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تقديم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أسباب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الإخفاق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في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017212">
        <w:rPr>
          <w:sz w:val="26"/>
          <w:szCs w:val="26"/>
          <w:rtl/>
          <w:lang w:val="en-GB" w:bidi="ar-LB"/>
        </w:rPr>
        <w:t>ذلك</w:t>
      </w:r>
    </w:p>
    <w:p w14:paraId="6A662E2B" w14:textId="00698358" w:rsidR="00E62588" w:rsidRPr="00E62588" w:rsidRDefault="00645C39" w:rsidP="00645C39">
      <w:pPr>
        <w:pStyle w:val="Heading3"/>
        <w:keepNext/>
        <w:widowControl/>
        <w:numPr>
          <w:ilvl w:val="0"/>
          <w:numId w:val="36"/>
        </w:numPr>
        <w:bidi/>
        <w:spacing w:line="288" w:lineRule="auto"/>
        <w:ind w:hanging="720"/>
        <w:rPr>
          <w:sz w:val="26"/>
          <w:szCs w:val="26"/>
          <w:lang w:val="en-GB" w:bidi="ar-LB"/>
        </w:rPr>
      </w:pPr>
      <w:r w:rsidRPr="00645C39">
        <w:rPr>
          <w:sz w:val="26"/>
          <w:szCs w:val="26"/>
          <w:rtl/>
          <w:lang w:val="en-GB" w:bidi="ar-LB"/>
        </w:rPr>
        <w:t>الوكالات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المنفذة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الرئيسية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والمتعاونة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أن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تواصل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تنسيق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عملها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بشكل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وثيق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في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وضع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الصيغة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النهائية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للأجزاء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الخاصة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بها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من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تقارير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إنجاز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المشروعات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لتسهيل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تقديم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التقارير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في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الوقت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المناسب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من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قِبل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الوكالة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المنفذة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645C39">
        <w:rPr>
          <w:sz w:val="26"/>
          <w:szCs w:val="26"/>
          <w:rtl/>
          <w:lang w:val="en-GB" w:bidi="ar-LB"/>
        </w:rPr>
        <w:t>الرئيسية؛</w:t>
      </w:r>
    </w:p>
    <w:p w14:paraId="0784B3E2" w14:textId="70B43835" w:rsidR="00E62588" w:rsidRPr="00E62588" w:rsidRDefault="001A7321" w:rsidP="001A7321">
      <w:pPr>
        <w:pStyle w:val="Heading3"/>
        <w:keepNext/>
        <w:widowControl/>
        <w:numPr>
          <w:ilvl w:val="0"/>
          <w:numId w:val="36"/>
        </w:numPr>
        <w:bidi/>
        <w:spacing w:line="288" w:lineRule="auto"/>
        <w:ind w:hanging="720"/>
        <w:rPr>
          <w:sz w:val="26"/>
          <w:szCs w:val="26"/>
          <w:lang w:val="en-GB" w:bidi="ar-LB"/>
        </w:rPr>
      </w:pPr>
      <w:bookmarkStart w:id="12" w:name="_Hlk134511359"/>
      <w:r w:rsidRPr="001A7321">
        <w:rPr>
          <w:sz w:val="26"/>
          <w:szCs w:val="26"/>
          <w:rtl/>
          <w:lang w:val="en-GB" w:bidi="ar-LB"/>
        </w:rPr>
        <w:t>الوكالات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الثنائية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والمنفذة،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عند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ملء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البيانات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الخاصة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بتقديمات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تقارير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إنجاز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المشروعات،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أن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تضمن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إدراج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المعلومات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ذات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الصلة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والمفيدة،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بما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في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ذلك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المعلومات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الجنسانية،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والإبلاغ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عن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الدروس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المستفادة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وأسباب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التأخير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في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تنفيذ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المشروع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لاستخدامها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في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التحسينات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المستقبلية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في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تصميم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المشروع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والتنفيذ؛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و</w:t>
      </w:r>
    </w:p>
    <w:bookmarkEnd w:id="12"/>
    <w:p w14:paraId="72CEEFBF" w14:textId="4508492B" w:rsidR="00E62588" w:rsidRPr="00DD7BC5" w:rsidRDefault="001A7321" w:rsidP="001A7321">
      <w:pPr>
        <w:pStyle w:val="Heading2"/>
        <w:numPr>
          <w:ilvl w:val="0"/>
          <w:numId w:val="33"/>
        </w:numPr>
        <w:bidi/>
        <w:spacing w:line="288" w:lineRule="auto"/>
        <w:ind w:left="1440" w:hanging="720"/>
        <w:rPr>
          <w:sz w:val="26"/>
          <w:szCs w:val="26"/>
          <w:lang w:val="en-GB" w:bidi="ar-LB"/>
        </w:rPr>
      </w:pPr>
      <w:r w:rsidRPr="001A7321">
        <w:rPr>
          <w:sz w:val="26"/>
          <w:szCs w:val="26"/>
          <w:rtl/>
          <w:lang w:val="en-GB" w:bidi="ar-LB"/>
        </w:rPr>
        <w:t>دعوة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جميع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المشاركين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في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إعداد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وتنفيذ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الاتفاقات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المتعددة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السنوات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والمشروعات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الفردية،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ولا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سيما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الأمانة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والوكالات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الثنائية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والمنفذة،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لوضع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الدروس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المستفادة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من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تقارير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إنجازات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المشروعات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في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عين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الاعتبار،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حيث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ما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ينطبق</w:t>
      </w:r>
      <w:r w:rsidR="006534A9">
        <w:rPr>
          <w:sz w:val="26"/>
          <w:szCs w:val="26"/>
          <w:rtl/>
          <w:lang w:val="en-GB" w:bidi="ar-LB"/>
        </w:rPr>
        <w:t xml:space="preserve"> </w:t>
      </w:r>
      <w:r w:rsidRPr="001A7321">
        <w:rPr>
          <w:sz w:val="26"/>
          <w:szCs w:val="26"/>
          <w:rtl/>
          <w:lang w:val="en-GB" w:bidi="ar-LB"/>
        </w:rPr>
        <w:t>ذلك.</w:t>
      </w:r>
    </w:p>
    <w:p w14:paraId="604AB950" w14:textId="77777777" w:rsidR="00E62588" w:rsidRPr="00E62588" w:rsidRDefault="00E62588" w:rsidP="00E62588">
      <w:pPr>
        <w:rPr>
          <w:lang w:val="en-US" w:bidi="ar-LB"/>
        </w:rPr>
      </w:pPr>
    </w:p>
    <w:p w14:paraId="2FC31D6B" w14:textId="77777777" w:rsidR="00235CA7" w:rsidRPr="00CD129D" w:rsidRDefault="00235CA7" w:rsidP="00235CA7">
      <w:pPr>
        <w:rPr>
          <w:lang w:val="en-GB" w:bidi="ar-LB"/>
        </w:rPr>
        <w:sectPr w:rsidR="00235CA7" w:rsidRPr="00CD129D" w:rsidSect="00C17AEB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6A0A0D9D" w14:textId="15A09C71" w:rsidR="00414E82" w:rsidRPr="00EC4505" w:rsidRDefault="00EC4505" w:rsidP="00EC4505">
      <w:pPr>
        <w:bidi/>
        <w:spacing w:after="120"/>
        <w:jc w:val="center"/>
        <w:textAlignment w:val="baseline"/>
        <w:rPr>
          <w:sz w:val="26"/>
          <w:szCs w:val="26"/>
          <w:rtl/>
          <w:lang w:val="en-GB" w:eastAsia="en-CA" w:bidi="ar-LB"/>
        </w:rPr>
      </w:pPr>
      <w:r>
        <w:rPr>
          <w:b/>
          <w:bCs/>
          <w:sz w:val="26"/>
          <w:szCs w:val="26"/>
          <w:rtl/>
          <w:lang w:val="en-GB" w:eastAsia="en-CA" w:bidi="ar-LB"/>
        </w:rPr>
        <w:lastRenderedPageBreak/>
        <w:t>المرفق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>
        <w:rPr>
          <w:b/>
          <w:bCs/>
          <w:sz w:val="26"/>
          <w:szCs w:val="26"/>
          <w:rtl/>
          <w:lang w:val="en-GB" w:eastAsia="en-CA" w:bidi="ar-LB"/>
        </w:rPr>
        <w:t>الأول</w:t>
      </w:r>
    </w:p>
    <w:p w14:paraId="10124A73" w14:textId="27800CEC" w:rsidR="00EC4505" w:rsidRPr="00EC4505" w:rsidRDefault="00EC4505" w:rsidP="00EC4505">
      <w:pPr>
        <w:bidi/>
        <w:jc w:val="center"/>
        <w:textAlignment w:val="baseline"/>
        <w:rPr>
          <w:b/>
          <w:bCs/>
          <w:sz w:val="26"/>
          <w:szCs w:val="26"/>
          <w:rtl/>
          <w:lang w:val="en-GB" w:eastAsia="en-CA" w:bidi="ar-LB"/>
        </w:rPr>
      </w:pPr>
      <w:r w:rsidRPr="00EC4505">
        <w:rPr>
          <w:b/>
          <w:bCs/>
          <w:sz w:val="26"/>
          <w:szCs w:val="26"/>
          <w:rtl/>
          <w:lang w:val="en-GB" w:eastAsia="en-CA" w:bidi="ar-LB"/>
        </w:rPr>
        <w:t>تقارير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EC4505">
        <w:rPr>
          <w:b/>
          <w:bCs/>
          <w:sz w:val="26"/>
          <w:szCs w:val="26"/>
          <w:rtl/>
          <w:lang w:val="en-GB" w:eastAsia="en-CA" w:bidi="ar-LB"/>
        </w:rPr>
        <w:t>إنجاز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EC4505">
        <w:rPr>
          <w:b/>
          <w:bCs/>
          <w:sz w:val="26"/>
          <w:szCs w:val="26"/>
          <w:rtl/>
          <w:lang w:val="en-GB" w:eastAsia="en-CA" w:bidi="ar-LB"/>
        </w:rPr>
        <w:t>المشروعات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EC4505">
        <w:rPr>
          <w:b/>
          <w:bCs/>
          <w:sz w:val="26"/>
          <w:szCs w:val="26"/>
          <w:rtl/>
          <w:lang w:val="en-GB" w:eastAsia="en-CA" w:bidi="ar-LB"/>
        </w:rPr>
        <w:t>للاتفاقات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EC4505">
        <w:rPr>
          <w:b/>
          <w:bCs/>
          <w:sz w:val="26"/>
          <w:szCs w:val="26"/>
          <w:rtl/>
          <w:lang w:val="en-GB" w:eastAsia="en-CA" w:bidi="ar-LB"/>
        </w:rPr>
        <w:t>المتعددة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EC4505">
        <w:rPr>
          <w:b/>
          <w:bCs/>
          <w:sz w:val="26"/>
          <w:szCs w:val="26"/>
          <w:rtl/>
          <w:lang w:val="en-GB" w:eastAsia="en-CA" w:bidi="ar-LB"/>
        </w:rPr>
        <w:t>السنوات</w:t>
      </w:r>
    </w:p>
    <w:p w14:paraId="28BED8D3" w14:textId="384DFB30" w:rsidR="00EC4505" w:rsidRPr="00EC4505" w:rsidRDefault="00EC4505" w:rsidP="00EC4505">
      <w:pPr>
        <w:bidi/>
        <w:jc w:val="center"/>
        <w:textAlignment w:val="baseline"/>
        <w:rPr>
          <w:b/>
          <w:bCs/>
          <w:sz w:val="26"/>
          <w:szCs w:val="26"/>
          <w:rtl/>
          <w:lang w:val="en-GB" w:eastAsia="en-CA" w:bidi="ar-LB"/>
        </w:rPr>
      </w:pPr>
      <w:r w:rsidRPr="00EC4505">
        <w:rPr>
          <w:b/>
          <w:bCs/>
          <w:sz w:val="26"/>
          <w:szCs w:val="26"/>
          <w:rtl/>
          <w:lang w:val="en-GB" w:eastAsia="en-CA" w:bidi="ar-LB"/>
        </w:rPr>
        <w:t>المستلمة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EC4505">
        <w:rPr>
          <w:b/>
          <w:bCs/>
          <w:sz w:val="26"/>
          <w:szCs w:val="26"/>
          <w:rtl/>
          <w:lang w:val="en-GB" w:eastAsia="en-CA" w:bidi="ar-LB"/>
        </w:rPr>
        <w:t>بعد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EC4505">
        <w:rPr>
          <w:b/>
          <w:bCs/>
          <w:sz w:val="26"/>
          <w:szCs w:val="26"/>
          <w:rtl/>
          <w:lang w:val="en-GB" w:eastAsia="en-CA" w:bidi="ar-LB"/>
        </w:rPr>
        <w:t>الاجتماع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>
        <w:rPr>
          <w:b/>
          <w:bCs/>
          <w:sz w:val="26"/>
          <w:szCs w:val="26"/>
          <w:rtl/>
          <w:lang w:val="en-GB" w:eastAsia="en-CA" w:bidi="ar-LB"/>
        </w:rPr>
        <w:t>الرابع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EC4505">
        <w:rPr>
          <w:b/>
          <w:bCs/>
          <w:sz w:val="26"/>
          <w:szCs w:val="26"/>
          <w:rtl/>
          <w:lang w:val="en-GB" w:eastAsia="en-CA" w:bidi="ar-LB"/>
        </w:rPr>
        <w:t>والتسعين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EC4505">
        <w:rPr>
          <w:b/>
          <w:bCs/>
          <w:sz w:val="26"/>
          <w:szCs w:val="26"/>
          <w:rtl/>
          <w:lang w:val="en-GB" w:eastAsia="en-CA" w:bidi="ar-LB"/>
        </w:rPr>
        <w:t>والتي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EC4505">
        <w:rPr>
          <w:b/>
          <w:bCs/>
          <w:sz w:val="26"/>
          <w:szCs w:val="26"/>
          <w:rtl/>
          <w:lang w:val="en-GB" w:eastAsia="en-CA" w:bidi="ar-LB"/>
        </w:rPr>
        <w:t>تم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EC4505">
        <w:rPr>
          <w:b/>
          <w:bCs/>
          <w:sz w:val="26"/>
          <w:szCs w:val="26"/>
          <w:rtl/>
          <w:lang w:val="en-GB" w:eastAsia="en-CA" w:bidi="ar-LB"/>
        </w:rPr>
        <w:t>أخذها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EC4505">
        <w:rPr>
          <w:b/>
          <w:bCs/>
          <w:sz w:val="26"/>
          <w:szCs w:val="26"/>
          <w:rtl/>
          <w:lang w:val="en-GB" w:eastAsia="en-CA" w:bidi="ar-LB"/>
        </w:rPr>
        <w:t>في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EC4505">
        <w:rPr>
          <w:b/>
          <w:bCs/>
          <w:sz w:val="26"/>
          <w:szCs w:val="26"/>
          <w:rtl/>
          <w:lang w:val="en-GB" w:eastAsia="en-CA" w:bidi="ar-LB"/>
        </w:rPr>
        <w:t>الاعتبار</w:t>
      </w:r>
    </w:p>
    <w:p w14:paraId="3E7B6249" w14:textId="17F9C2A2" w:rsidR="009929B2" w:rsidRDefault="00EC4505" w:rsidP="00265B1E">
      <w:pPr>
        <w:bidi/>
        <w:spacing w:after="240"/>
        <w:jc w:val="center"/>
        <w:textAlignment w:val="baseline"/>
        <w:rPr>
          <w:b/>
          <w:bCs/>
          <w:sz w:val="26"/>
          <w:szCs w:val="26"/>
          <w:rtl/>
          <w:lang w:val="en-GB" w:eastAsia="en-CA" w:bidi="ar-LB"/>
        </w:rPr>
      </w:pPr>
      <w:r w:rsidRPr="00EC4505">
        <w:rPr>
          <w:b/>
          <w:bCs/>
          <w:sz w:val="26"/>
          <w:szCs w:val="26"/>
          <w:rtl/>
          <w:lang w:val="en-GB" w:eastAsia="en-CA" w:bidi="ar-LB"/>
        </w:rPr>
        <w:t>في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EC4505">
        <w:rPr>
          <w:b/>
          <w:bCs/>
          <w:sz w:val="26"/>
          <w:szCs w:val="26"/>
          <w:rtl/>
          <w:lang w:val="en-GB" w:eastAsia="en-CA" w:bidi="ar-LB"/>
        </w:rPr>
        <w:t>تقرير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EC4505">
        <w:rPr>
          <w:b/>
          <w:bCs/>
          <w:sz w:val="26"/>
          <w:szCs w:val="26"/>
          <w:rtl/>
          <w:lang w:val="en-GB" w:eastAsia="en-CA" w:bidi="ar-LB"/>
        </w:rPr>
        <w:t>إنجاز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EC4505">
        <w:rPr>
          <w:b/>
          <w:bCs/>
          <w:sz w:val="26"/>
          <w:szCs w:val="26"/>
          <w:rtl/>
          <w:lang w:val="en-GB" w:eastAsia="en-CA" w:bidi="ar-LB"/>
        </w:rPr>
        <w:t>المشروعات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EC4505">
        <w:rPr>
          <w:b/>
          <w:bCs/>
          <w:sz w:val="26"/>
          <w:szCs w:val="26"/>
          <w:rtl/>
          <w:lang w:val="en-GB" w:eastAsia="en-CA" w:bidi="ar-LB"/>
        </w:rPr>
        <w:t>المجمع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EC4505">
        <w:rPr>
          <w:b/>
          <w:bCs/>
          <w:sz w:val="26"/>
          <w:szCs w:val="26"/>
          <w:rtl/>
          <w:lang w:val="en-GB" w:eastAsia="en-CA" w:bidi="ar-LB"/>
        </w:rPr>
        <w:t>لعام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EC4505">
        <w:rPr>
          <w:b/>
          <w:bCs/>
          <w:sz w:val="26"/>
          <w:szCs w:val="26"/>
          <w:rtl/>
          <w:lang w:val="en-GB" w:eastAsia="en-CA" w:bidi="ar-LB"/>
        </w:rPr>
        <w:t>2024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EC4505">
        <w:rPr>
          <w:b/>
          <w:bCs/>
          <w:sz w:val="26"/>
          <w:szCs w:val="26"/>
          <w:rtl/>
          <w:lang w:val="en-GB" w:eastAsia="en-CA" w:bidi="ar-LB"/>
        </w:rPr>
        <w:t>(الجزء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>
        <w:rPr>
          <w:b/>
          <w:bCs/>
          <w:sz w:val="26"/>
          <w:szCs w:val="26"/>
          <w:rtl/>
          <w:lang w:val="en-GB" w:eastAsia="en-CA" w:bidi="ar-LB"/>
        </w:rPr>
        <w:t>الثاني</w:t>
      </w:r>
      <w:r w:rsidRPr="00EC4505">
        <w:rPr>
          <w:b/>
          <w:bCs/>
          <w:sz w:val="26"/>
          <w:szCs w:val="26"/>
          <w:rtl/>
          <w:lang w:val="en-GB" w:eastAsia="en-CA" w:bidi="ar-LB"/>
        </w:rPr>
        <w:t>)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"/>
        <w:gridCol w:w="1423"/>
        <w:gridCol w:w="4140"/>
        <w:gridCol w:w="2070"/>
        <w:gridCol w:w="1345"/>
      </w:tblGrid>
      <w:tr w:rsidR="006868A4" w:rsidRPr="002269EC" w14:paraId="58EFA886" w14:textId="77777777" w:rsidTr="006534A9">
        <w:trPr>
          <w:trHeight w:val="528"/>
          <w:jc w:val="center"/>
        </w:trPr>
        <w:tc>
          <w:tcPr>
            <w:tcW w:w="199" w:type="pct"/>
            <w:shd w:val="clear" w:color="auto" w:fill="auto"/>
            <w:vAlign w:val="center"/>
          </w:tcPr>
          <w:p w14:paraId="1FC92964" w14:textId="77777777" w:rsidR="006868A4" w:rsidRPr="0024705A" w:rsidRDefault="006868A4" w:rsidP="00265B1E">
            <w:pPr>
              <w:bidi/>
              <w:spacing w:before="40" w:after="120"/>
              <w:jc w:val="center"/>
              <w:rPr>
                <w:b/>
                <w:bCs/>
                <w:color w:val="000000"/>
                <w:sz w:val="20"/>
                <w:szCs w:val="20"/>
                <w:lang w:val="en-GB" w:eastAsia="en-CA" w:bidi="ar-LB"/>
              </w:rPr>
            </w:pPr>
          </w:p>
        </w:tc>
        <w:tc>
          <w:tcPr>
            <w:tcW w:w="761" w:type="pct"/>
            <w:shd w:val="clear" w:color="auto" w:fill="auto"/>
            <w:vAlign w:val="center"/>
            <w:hideMark/>
          </w:tcPr>
          <w:p w14:paraId="0345AE0F" w14:textId="0FCACDE6" w:rsidR="006868A4" w:rsidRPr="0024705A" w:rsidRDefault="00EC4505" w:rsidP="004610E8">
            <w:pPr>
              <w:bidi/>
              <w:spacing w:before="40" w:after="40"/>
              <w:jc w:val="center"/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البلد</w:t>
            </w:r>
          </w:p>
        </w:tc>
        <w:tc>
          <w:tcPr>
            <w:tcW w:w="2214" w:type="pct"/>
            <w:shd w:val="clear" w:color="auto" w:fill="auto"/>
            <w:vAlign w:val="center"/>
            <w:hideMark/>
          </w:tcPr>
          <w:p w14:paraId="233328ED" w14:textId="3DF97BCC" w:rsidR="006868A4" w:rsidRPr="0024705A" w:rsidRDefault="00347130" w:rsidP="004610E8">
            <w:pPr>
              <w:bidi/>
              <w:spacing w:before="40" w:after="40"/>
              <w:jc w:val="center"/>
              <w:rPr>
                <w:b/>
                <w:bCs/>
                <w:color w:val="000000"/>
                <w:sz w:val="20"/>
                <w:szCs w:val="20"/>
                <w:lang w:val="en-GB" w:eastAsia="en-CA" w:bidi="ar-LB"/>
              </w:rPr>
            </w:pPr>
            <w:r w:rsidRPr="00347130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قطاع/عنوان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347130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الاتفاقات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347130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المتعددة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347130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السنوات</w:t>
            </w:r>
          </w:p>
        </w:tc>
        <w:tc>
          <w:tcPr>
            <w:tcW w:w="1107" w:type="pct"/>
            <w:shd w:val="clear" w:color="auto" w:fill="auto"/>
            <w:vAlign w:val="center"/>
            <w:hideMark/>
          </w:tcPr>
          <w:p w14:paraId="7CB5DDC5" w14:textId="084A9C4F" w:rsidR="006868A4" w:rsidRPr="0024705A" w:rsidRDefault="00EC4505" w:rsidP="004610E8">
            <w:pPr>
              <w:bidi/>
              <w:spacing w:before="40" w:after="40"/>
              <w:jc w:val="center"/>
              <w:rPr>
                <w:b/>
                <w:bCs/>
                <w:color w:val="000000"/>
                <w:sz w:val="20"/>
                <w:szCs w:val="20"/>
                <w:lang w:val="en-GB" w:eastAsia="en-CA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الوكالة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الرئيسية</w:t>
            </w:r>
          </w:p>
        </w:tc>
        <w:tc>
          <w:tcPr>
            <w:tcW w:w="719" w:type="pct"/>
            <w:vAlign w:val="center"/>
          </w:tcPr>
          <w:p w14:paraId="6809BEF5" w14:textId="12B8D3D8" w:rsidR="006868A4" w:rsidRPr="0024705A" w:rsidRDefault="00EC4505" w:rsidP="004610E8">
            <w:pPr>
              <w:bidi/>
              <w:spacing w:before="40" w:after="40"/>
              <w:jc w:val="center"/>
              <w:rPr>
                <w:b/>
                <w:bCs/>
                <w:color w:val="000000"/>
                <w:sz w:val="20"/>
                <w:szCs w:val="20"/>
                <w:lang w:val="en-GB" w:eastAsia="en-CA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الوكالة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المتعاونة</w:t>
            </w:r>
          </w:p>
        </w:tc>
      </w:tr>
      <w:tr w:rsidR="006868A4" w:rsidRPr="002269EC" w14:paraId="6CB421E2" w14:textId="77777777" w:rsidTr="006534A9">
        <w:trPr>
          <w:trHeight w:val="64"/>
          <w:jc w:val="center"/>
        </w:trPr>
        <w:tc>
          <w:tcPr>
            <w:tcW w:w="199" w:type="pct"/>
            <w:shd w:val="clear" w:color="auto" w:fill="auto"/>
          </w:tcPr>
          <w:p w14:paraId="7D210F9E" w14:textId="6BDE1F9B" w:rsidR="006868A4" w:rsidRPr="0024705A" w:rsidRDefault="00347130" w:rsidP="004610E8">
            <w:pPr>
              <w:bidi/>
              <w:spacing w:before="40" w:after="40"/>
              <w:jc w:val="left"/>
              <w:rPr>
                <w:sz w:val="20"/>
                <w:szCs w:val="20"/>
                <w:lang w:eastAsia="en-CA" w:bidi="ar-LB"/>
              </w:rPr>
            </w:pPr>
            <w:r w:rsidRPr="00347130">
              <w:rPr>
                <w:sz w:val="20"/>
                <w:szCs w:val="20"/>
                <w:rtl/>
                <w:lang w:eastAsia="en-CA" w:bidi="ar-LB"/>
              </w:rPr>
              <w:t>1.</w:t>
            </w:r>
          </w:p>
        </w:tc>
        <w:tc>
          <w:tcPr>
            <w:tcW w:w="761" w:type="pct"/>
            <w:shd w:val="clear" w:color="auto" w:fill="auto"/>
            <w:noWrap/>
          </w:tcPr>
          <w:p w14:paraId="786112A9" w14:textId="35A10D98" w:rsidR="006868A4" w:rsidRPr="0024705A" w:rsidRDefault="00921E61" w:rsidP="004610E8">
            <w:pPr>
              <w:bidi/>
              <w:spacing w:before="40" w:after="40"/>
              <w:ind w:firstLine="16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21E61">
              <w:rPr>
                <w:color w:val="000000"/>
                <w:sz w:val="20"/>
                <w:szCs w:val="20"/>
                <w:rtl/>
                <w:lang w:bidi="ar-LB"/>
              </w:rPr>
              <w:t>بربادوس</w:t>
            </w:r>
          </w:p>
        </w:tc>
        <w:tc>
          <w:tcPr>
            <w:tcW w:w="2214" w:type="pct"/>
            <w:shd w:val="clear" w:color="auto" w:fill="auto"/>
            <w:noWrap/>
          </w:tcPr>
          <w:p w14:paraId="3F15DDBF" w14:textId="7CF5B385" w:rsidR="00152C91" w:rsidRPr="0024705A" w:rsidRDefault="00152C91" w:rsidP="004610E8">
            <w:pPr>
              <w:bidi/>
              <w:spacing w:before="40" w:after="40"/>
              <w:jc w:val="left"/>
              <w:rPr>
                <w:sz w:val="20"/>
                <w:szCs w:val="20"/>
                <w:rtl/>
                <w:lang w:val="en-GB"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خطة</w:t>
            </w:r>
            <w:r w:rsidR="006534A9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إزالة</w:t>
            </w:r>
            <w:r w:rsidR="006534A9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المواد</w:t>
            </w:r>
            <w:r w:rsidR="006534A9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الهيدروكلوروفلوروكربونية</w:t>
            </w:r>
            <w:r w:rsidR="006534A9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(المرحلة</w:t>
            </w:r>
            <w:r w:rsidR="006534A9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الأولى)</w:t>
            </w:r>
          </w:p>
        </w:tc>
        <w:tc>
          <w:tcPr>
            <w:tcW w:w="1107" w:type="pct"/>
            <w:noWrap/>
          </w:tcPr>
          <w:p w14:paraId="44E8C812" w14:textId="491F5B90" w:rsidR="00152C91" w:rsidRPr="0024705A" w:rsidRDefault="00152C91" w:rsidP="004610E8">
            <w:pPr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اليونيب</w:t>
            </w:r>
          </w:p>
        </w:tc>
        <w:tc>
          <w:tcPr>
            <w:tcW w:w="719" w:type="pct"/>
          </w:tcPr>
          <w:p w14:paraId="315032A8" w14:textId="174FD568" w:rsidR="00152C91" w:rsidRPr="004610E8" w:rsidRDefault="00152C91" w:rsidP="004610E8">
            <w:pPr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4610E8">
              <w:rPr>
                <w:sz w:val="20"/>
                <w:szCs w:val="20"/>
                <w:rtl/>
                <w:lang w:val="en-GB" w:eastAsia="en-CA" w:bidi="ar-LB"/>
              </w:rPr>
              <w:t>اليوئنديبي</w:t>
            </w:r>
          </w:p>
        </w:tc>
      </w:tr>
      <w:tr w:rsidR="006868A4" w:rsidRPr="002269EC" w14:paraId="2E078DDF" w14:textId="77777777" w:rsidTr="006534A9">
        <w:trPr>
          <w:trHeight w:val="64"/>
          <w:jc w:val="center"/>
        </w:trPr>
        <w:tc>
          <w:tcPr>
            <w:tcW w:w="199" w:type="pct"/>
            <w:shd w:val="clear" w:color="auto" w:fill="auto"/>
          </w:tcPr>
          <w:p w14:paraId="5584C68C" w14:textId="5FFFFF81" w:rsidR="006868A4" w:rsidRPr="0024705A" w:rsidRDefault="00347130" w:rsidP="004610E8">
            <w:pPr>
              <w:bidi/>
              <w:spacing w:before="40" w:after="40"/>
              <w:jc w:val="left"/>
              <w:rPr>
                <w:sz w:val="20"/>
                <w:szCs w:val="20"/>
                <w:lang w:eastAsia="en-CA" w:bidi="ar-LB"/>
              </w:rPr>
            </w:pPr>
            <w:r w:rsidRPr="00347130">
              <w:rPr>
                <w:sz w:val="20"/>
                <w:szCs w:val="20"/>
                <w:rtl/>
                <w:lang w:eastAsia="en-CA" w:bidi="ar-LB"/>
              </w:rPr>
              <w:t>2.</w:t>
            </w:r>
          </w:p>
        </w:tc>
        <w:tc>
          <w:tcPr>
            <w:tcW w:w="761" w:type="pct"/>
            <w:shd w:val="clear" w:color="auto" w:fill="auto"/>
            <w:noWrap/>
          </w:tcPr>
          <w:p w14:paraId="61C1D4FB" w14:textId="2231B295" w:rsidR="006868A4" w:rsidRPr="0024705A" w:rsidRDefault="00921E61" w:rsidP="004610E8">
            <w:pPr>
              <w:bidi/>
              <w:spacing w:before="40" w:after="40"/>
              <w:ind w:firstLine="16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21E61">
              <w:rPr>
                <w:color w:val="000000"/>
                <w:sz w:val="20"/>
                <w:szCs w:val="20"/>
                <w:rtl/>
                <w:lang w:bidi="ar-LB"/>
              </w:rPr>
              <w:t>الكونغو</w:t>
            </w:r>
          </w:p>
        </w:tc>
        <w:tc>
          <w:tcPr>
            <w:tcW w:w="2214" w:type="pct"/>
            <w:shd w:val="clear" w:color="auto" w:fill="auto"/>
            <w:noWrap/>
          </w:tcPr>
          <w:p w14:paraId="64147F24" w14:textId="0A0CA832" w:rsidR="00152C91" w:rsidRPr="00152C91" w:rsidRDefault="00152C91" w:rsidP="004610E8">
            <w:pPr>
              <w:bidi/>
              <w:spacing w:before="40" w:after="40"/>
              <w:jc w:val="left"/>
              <w:rPr>
                <w:sz w:val="20"/>
                <w:szCs w:val="20"/>
                <w:lang w:val="en-US" w:eastAsia="en-CA" w:bidi="ar-LB"/>
              </w:rPr>
            </w:pPr>
            <w:r w:rsidRPr="00152C91">
              <w:rPr>
                <w:sz w:val="20"/>
                <w:szCs w:val="20"/>
                <w:rtl/>
                <w:lang w:val="en-US" w:eastAsia="en-CA" w:bidi="ar-LB"/>
              </w:rPr>
              <w:t>خطة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إزالة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المواد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الهيدروكلوروفلوروكربونية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(المرحلة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الأولى)</w:t>
            </w:r>
          </w:p>
        </w:tc>
        <w:tc>
          <w:tcPr>
            <w:tcW w:w="1107" w:type="pct"/>
            <w:noWrap/>
          </w:tcPr>
          <w:p w14:paraId="015E7FBE" w14:textId="36D5F71A" w:rsidR="00152C91" w:rsidRPr="0024705A" w:rsidRDefault="00152C91" w:rsidP="004610E8">
            <w:pPr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اليونيب</w:t>
            </w:r>
          </w:p>
        </w:tc>
        <w:tc>
          <w:tcPr>
            <w:tcW w:w="719" w:type="pct"/>
          </w:tcPr>
          <w:p w14:paraId="21575293" w14:textId="623D8F2A" w:rsidR="00152C91" w:rsidRPr="004610E8" w:rsidRDefault="00152C91" w:rsidP="004610E8">
            <w:pPr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4610E8">
              <w:rPr>
                <w:sz w:val="20"/>
                <w:szCs w:val="20"/>
                <w:rtl/>
                <w:lang w:val="en-GB" w:eastAsia="en-CA" w:bidi="ar-LB"/>
              </w:rPr>
              <w:t>اليونيدو</w:t>
            </w:r>
          </w:p>
        </w:tc>
      </w:tr>
      <w:tr w:rsidR="006868A4" w:rsidRPr="002269EC" w14:paraId="7B687B31" w14:textId="77777777" w:rsidTr="006534A9">
        <w:trPr>
          <w:trHeight w:val="64"/>
          <w:jc w:val="center"/>
        </w:trPr>
        <w:tc>
          <w:tcPr>
            <w:tcW w:w="199" w:type="pct"/>
            <w:shd w:val="clear" w:color="auto" w:fill="auto"/>
          </w:tcPr>
          <w:p w14:paraId="72DA7964" w14:textId="2BCA6BBE" w:rsidR="006868A4" w:rsidRPr="0024705A" w:rsidRDefault="00347130" w:rsidP="004610E8">
            <w:pPr>
              <w:bidi/>
              <w:spacing w:before="40" w:after="40"/>
              <w:jc w:val="left"/>
              <w:rPr>
                <w:sz w:val="20"/>
                <w:szCs w:val="20"/>
                <w:lang w:eastAsia="en-CA" w:bidi="ar-LB"/>
              </w:rPr>
            </w:pPr>
            <w:r w:rsidRPr="00347130">
              <w:rPr>
                <w:sz w:val="20"/>
                <w:szCs w:val="20"/>
                <w:rtl/>
                <w:lang w:eastAsia="en-CA" w:bidi="ar-LB"/>
              </w:rPr>
              <w:t>3.</w:t>
            </w:r>
          </w:p>
        </w:tc>
        <w:tc>
          <w:tcPr>
            <w:tcW w:w="761" w:type="pct"/>
            <w:shd w:val="clear" w:color="auto" w:fill="auto"/>
            <w:noWrap/>
          </w:tcPr>
          <w:p w14:paraId="426FDD90" w14:textId="034EEA8D" w:rsidR="006868A4" w:rsidRPr="0024705A" w:rsidRDefault="00921E61" w:rsidP="004610E8">
            <w:pPr>
              <w:bidi/>
              <w:spacing w:before="40" w:after="40"/>
              <w:ind w:firstLine="16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921E61">
              <w:rPr>
                <w:color w:val="000000"/>
                <w:sz w:val="20"/>
                <w:szCs w:val="20"/>
                <w:rtl/>
                <w:lang w:bidi="ar-LB"/>
              </w:rPr>
              <w:t>كوت</w:t>
            </w:r>
            <w:r w:rsidR="006534A9">
              <w:rPr>
                <w:color w:val="000000"/>
                <w:sz w:val="20"/>
                <w:szCs w:val="20"/>
                <w:rtl/>
                <w:lang w:bidi="ar-LB"/>
              </w:rPr>
              <w:t xml:space="preserve"> </w:t>
            </w:r>
            <w:r w:rsidRPr="00921E61">
              <w:rPr>
                <w:color w:val="000000"/>
                <w:sz w:val="20"/>
                <w:szCs w:val="20"/>
                <w:rtl/>
                <w:lang w:bidi="ar-LB"/>
              </w:rPr>
              <w:t>ديفوار</w:t>
            </w:r>
          </w:p>
        </w:tc>
        <w:tc>
          <w:tcPr>
            <w:tcW w:w="2214" w:type="pct"/>
            <w:shd w:val="clear" w:color="auto" w:fill="auto"/>
            <w:noWrap/>
          </w:tcPr>
          <w:p w14:paraId="5893B2A8" w14:textId="214A8FFB" w:rsidR="00152C91" w:rsidRPr="00152C91" w:rsidRDefault="00152C91" w:rsidP="004610E8">
            <w:pPr>
              <w:bidi/>
              <w:spacing w:before="40" w:after="40"/>
              <w:jc w:val="left"/>
              <w:rPr>
                <w:sz w:val="20"/>
                <w:szCs w:val="20"/>
                <w:lang w:val="en-US" w:eastAsia="en-CA" w:bidi="ar-LB"/>
              </w:rPr>
            </w:pPr>
            <w:r w:rsidRPr="00152C91">
              <w:rPr>
                <w:sz w:val="20"/>
                <w:szCs w:val="20"/>
                <w:rtl/>
                <w:lang w:val="en-US" w:eastAsia="en-CA" w:bidi="ar-LB"/>
              </w:rPr>
              <w:t>خطة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إزالة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المواد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الهيدروكلوروفلوروكربونية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(المرحلة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الأولى)</w:t>
            </w:r>
          </w:p>
        </w:tc>
        <w:tc>
          <w:tcPr>
            <w:tcW w:w="1107" w:type="pct"/>
            <w:shd w:val="clear" w:color="auto" w:fill="auto"/>
            <w:noWrap/>
          </w:tcPr>
          <w:p w14:paraId="3539AC9A" w14:textId="597EA1B7" w:rsidR="00152C91" w:rsidRPr="0024705A" w:rsidRDefault="00152C91" w:rsidP="004610E8">
            <w:pPr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اليونيب</w:t>
            </w:r>
          </w:p>
        </w:tc>
        <w:tc>
          <w:tcPr>
            <w:tcW w:w="719" w:type="pct"/>
          </w:tcPr>
          <w:p w14:paraId="009F540F" w14:textId="720C38DE" w:rsidR="00152C91" w:rsidRPr="004610E8" w:rsidRDefault="00152C91" w:rsidP="004610E8">
            <w:pPr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4610E8">
              <w:rPr>
                <w:sz w:val="20"/>
                <w:szCs w:val="20"/>
                <w:rtl/>
                <w:lang w:val="en-GB" w:eastAsia="en-CA" w:bidi="ar-LB"/>
              </w:rPr>
              <w:t>اليونيدو</w:t>
            </w:r>
          </w:p>
        </w:tc>
      </w:tr>
      <w:tr w:rsidR="006868A4" w:rsidRPr="002269EC" w14:paraId="2D15B498" w14:textId="77777777" w:rsidTr="006534A9">
        <w:trPr>
          <w:trHeight w:val="64"/>
          <w:jc w:val="center"/>
        </w:trPr>
        <w:tc>
          <w:tcPr>
            <w:tcW w:w="199" w:type="pct"/>
            <w:shd w:val="clear" w:color="auto" w:fill="auto"/>
          </w:tcPr>
          <w:p w14:paraId="724B0C65" w14:textId="7DEBF7F5" w:rsidR="006868A4" w:rsidRPr="0024705A" w:rsidRDefault="00347130" w:rsidP="004610E8">
            <w:pPr>
              <w:bidi/>
              <w:spacing w:before="40" w:after="40"/>
              <w:jc w:val="left"/>
              <w:rPr>
                <w:sz w:val="20"/>
                <w:szCs w:val="20"/>
                <w:lang w:eastAsia="en-CA" w:bidi="ar-LB"/>
              </w:rPr>
            </w:pPr>
            <w:r w:rsidRPr="00347130">
              <w:rPr>
                <w:sz w:val="20"/>
                <w:szCs w:val="20"/>
                <w:rtl/>
                <w:lang w:eastAsia="en-CA" w:bidi="ar-LB"/>
              </w:rPr>
              <w:t>4.</w:t>
            </w:r>
          </w:p>
        </w:tc>
        <w:tc>
          <w:tcPr>
            <w:tcW w:w="761" w:type="pct"/>
            <w:shd w:val="clear" w:color="auto" w:fill="auto"/>
            <w:noWrap/>
          </w:tcPr>
          <w:p w14:paraId="44278556" w14:textId="550B74D3" w:rsidR="006868A4" w:rsidRPr="0024705A" w:rsidRDefault="00921E61" w:rsidP="004610E8">
            <w:pPr>
              <w:bidi/>
              <w:spacing w:before="40" w:after="40"/>
              <w:ind w:firstLine="16"/>
              <w:jc w:val="left"/>
              <w:rPr>
                <w:sz w:val="20"/>
                <w:szCs w:val="20"/>
                <w:rtl/>
                <w:lang w:val="en-GB" w:bidi="ar-LB"/>
              </w:rPr>
            </w:pPr>
            <w:r w:rsidRPr="00921E61">
              <w:rPr>
                <w:color w:val="000000"/>
                <w:sz w:val="20"/>
                <w:szCs w:val="20"/>
                <w:rtl/>
                <w:lang w:bidi="ar-LB"/>
              </w:rPr>
              <w:t>غينيا</w:t>
            </w:r>
            <w:r w:rsidR="006534A9">
              <w:rPr>
                <w:color w:val="000000"/>
                <w:sz w:val="20"/>
                <w:szCs w:val="20"/>
                <w:rtl/>
                <w:lang w:bidi="ar-LB"/>
              </w:rPr>
              <w:t xml:space="preserve"> </w:t>
            </w:r>
            <w:r w:rsidRPr="00921E61">
              <w:rPr>
                <w:color w:val="000000"/>
                <w:sz w:val="20"/>
                <w:szCs w:val="20"/>
                <w:rtl/>
                <w:lang w:bidi="ar-LB"/>
              </w:rPr>
              <w:t>الاستوائية</w:t>
            </w:r>
          </w:p>
        </w:tc>
        <w:tc>
          <w:tcPr>
            <w:tcW w:w="2214" w:type="pct"/>
            <w:shd w:val="clear" w:color="auto" w:fill="auto"/>
            <w:noWrap/>
          </w:tcPr>
          <w:p w14:paraId="3B331DD1" w14:textId="0D59C970" w:rsidR="00152C91" w:rsidRPr="00152C91" w:rsidRDefault="00152C91" w:rsidP="004610E8">
            <w:pPr>
              <w:bidi/>
              <w:spacing w:before="40" w:after="40"/>
              <w:jc w:val="left"/>
              <w:rPr>
                <w:sz w:val="20"/>
                <w:szCs w:val="20"/>
                <w:lang w:val="en-US" w:bidi="ar-LB"/>
              </w:rPr>
            </w:pPr>
            <w:r w:rsidRPr="00152C91">
              <w:rPr>
                <w:sz w:val="20"/>
                <w:szCs w:val="20"/>
                <w:rtl/>
                <w:lang w:val="en-US" w:bidi="ar-LB"/>
              </w:rPr>
              <w:t>خطة</w:t>
            </w:r>
            <w:r w:rsidR="006534A9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bidi="ar-LB"/>
              </w:rPr>
              <w:t>إزالة</w:t>
            </w:r>
            <w:r w:rsidR="006534A9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bidi="ar-LB"/>
              </w:rPr>
              <w:t>المواد</w:t>
            </w:r>
            <w:r w:rsidR="006534A9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bidi="ar-LB"/>
              </w:rPr>
              <w:t>الهيدروكلوروفلوروكربونية</w:t>
            </w:r>
            <w:r w:rsidR="006534A9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bidi="ar-LB"/>
              </w:rPr>
              <w:t>(المرحلة</w:t>
            </w:r>
            <w:r w:rsidR="006534A9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bidi="ar-LB"/>
              </w:rPr>
              <w:t>الأولى)</w:t>
            </w:r>
          </w:p>
        </w:tc>
        <w:tc>
          <w:tcPr>
            <w:tcW w:w="1107" w:type="pct"/>
            <w:shd w:val="clear" w:color="auto" w:fill="auto"/>
            <w:noWrap/>
          </w:tcPr>
          <w:p w14:paraId="330BB225" w14:textId="3D73FAB5" w:rsidR="00152C91" w:rsidRPr="0024705A" w:rsidRDefault="00152C91" w:rsidP="004610E8">
            <w:pPr>
              <w:bidi/>
              <w:spacing w:before="40" w:after="40"/>
              <w:jc w:val="left"/>
              <w:rPr>
                <w:sz w:val="20"/>
                <w:szCs w:val="20"/>
                <w:lang w:val="en-GB" w:bidi="ar-LB"/>
              </w:rPr>
            </w:pPr>
            <w:r>
              <w:rPr>
                <w:sz w:val="20"/>
                <w:szCs w:val="20"/>
                <w:rtl/>
                <w:lang w:val="en-GB" w:bidi="ar-LB"/>
              </w:rPr>
              <w:t>اليونيب</w:t>
            </w:r>
          </w:p>
        </w:tc>
        <w:tc>
          <w:tcPr>
            <w:tcW w:w="719" w:type="pct"/>
          </w:tcPr>
          <w:p w14:paraId="62BDF966" w14:textId="168235A1" w:rsidR="00152C91" w:rsidRPr="004610E8" w:rsidRDefault="00152C91" w:rsidP="004610E8">
            <w:pPr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4610E8">
              <w:rPr>
                <w:sz w:val="20"/>
                <w:szCs w:val="20"/>
                <w:rtl/>
                <w:lang w:val="en-GB" w:eastAsia="en-CA" w:bidi="ar-LB"/>
              </w:rPr>
              <w:t>اليونيدو</w:t>
            </w:r>
          </w:p>
        </w:tc>
      </w:tr>
      <w:tr w:rsidR="006868A4" w:rsidRPr="002269EC" w14:paraId="16A6B29B" w14:textId="77777777" w:rsidTr="006534A9">
        <w:trPr>
          <w:trHeight w:val="64"/>
          <w:jc w:val="center"/>
        </w:trPr>
        <w:tc>
          <w:tcPr>
            <w:tcW w:w="199" w:type="pct"/>
            <w:shd w:val="clear" w:color="auto" w:fill="auto"/>
          </w:tcPr>
          <w:p w14:paraId="34BDEC55" w14:textId="6531A390" w:rsidR="006868A4" w:rsidRPr="0024705A" w:rsidRDefault="00347130" w:rsidP="004610E8">
            <w:pPr>
              <w:bidi/>
              <w:spacing w:before="40" w:after="40"/>
              <w:jc w:val="left"/>
              <w:rPr>
                <w:sz w:val="20"/>
                <w:szCs w:val="20"/>
                <w:lang w:eastAsia="en-CA" w:bidi="ar-LB"/>
              </w:rPr>
            </w:pPr>
            <w:r w:rsidRPr="00347130">
              <w:rPr>
                <w:sz w:val="20"/>
                <w:szCs w:val="20"/>
                <w:rtl/>
                <w:lang w:eastAsia="en-CA" w:bidi="ar-LB"/>
              </w:rPr>
              <w:t>5.</w:t>
            </w:r>
          </w:p>
        </w:tc>
        <w:tc>
          <w:tcPr>
            <w:tcW w:w="761" w:type="pct"/>
            <w:shd w:val="clear" w:color="auto" w:fill="auto"/>
            <w:noWrap/>
          </w:tcPr>
          <w:p w14:paraId="75204CCC" w14:textId="0B5EED3C" w:rsidR="006868A4" w:rsidRPr="0024705A" w:rsidRDefault="00152C91" w:rsidP="004610E8">
            <w:pPr>
              <w:bidi/>
              <w:spacing w:before="40" w:after="40"/>
              <w:ind w:firstLine="16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152C91">
              <w:rPr>
                <w:color w:val="000000"/>
                <w:sz w:val="20"/>
                <w:szCs w:val="20"/>
                <w:rtl/>
                <w:lang w:bidi="ar-LB"/>
              </w:rPr>
              <w:t>غرينادا</w:t>
            </w:r>
          </w:p>
        </w:tc>
        <w:tc>
          <w:tcPr>
            <w:tcW w:w="2214" w:type="pct"/>
            <w:shd w:val="clear" w:color="auto" w:fill="auto"/>
            <w:noWrap/>
          </w:tcPr>
          <w:p w14:paraId="732F18BB" w14:textId="06DC315B" w:rsidR="00152C91" w:rsidRPr="00152C91" w:rsidRDefault="00152C91" w:rsidP="004610E8">
            <w:pPr>
              <w:bidi/>
              <w:spacing w:before="40" w:after="40"/>
              <w:jc w:val="left"/>
              <w:rPr>
                <w:sz w:val="20"/>
                <w:szCs w:val="20"/>
                <w:lang w:val="en-US" w:eastAsia="en-CA" w:bidi="ar-LB"/>
              </w:rPr>
            </w:pPr>
            <w:r w:rsidRPr="00152C91">
              <w:rPr>
                <w:sz w:val="20"/>
                <w:szCs w:val="20"/>
                <w:rtl/>
                <w:lang w:val="en-US" w:eastAsia="en-CA" w:bidi="ar-LB"/>
              </w:rPr>
              <w:t>خطة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إزالة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المواد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الهيدروكلوروفلوروكربونية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(المرحلة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الأولى)</w:t>
            </w:r>
          </w:p>
        </w:tc>
        <w:tc>
          <w:tcPr>
            <w:tcW w:w="1107" w:type="pct"/>
            <w:shd w:val="clear" w:color="auto" w:fill="auto"/>
            <w:noWrap/>
          </w:tcPr>
          <w:p w14:paraId="70D4AA0D" w14:textId="2CF093D2" w:rsidR="00152C91" w:rsidRPr="0024705A" w:rsidRDefault="00152C91" w:rsidP="004610E8">
            <w:pPr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اليونيب</w:t>
            </w:r>
          </w:p>
        </w:tc>
        <w:tc>
          <w:tcPr>
            <w:tcW w:w="719" w:type="pct"/>
          </w:tcPr>
          <w:p w14:paraId="298CB91F" w14:textId="071B5EC5" w:rsidR="00152C91" w:rsidRPr="004610E8" w:rsidRDefault="00152C91" w:rsidP="004610E8">
            <w:pPr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4610E8">
              <w:rPr>
                <w:sz w:val="20"/>
                <w:szCs w:val="20"/>
                <w:rtl/>
                <w:lang w:val="en-GB" w:eastAsia="en-CA" w:bidi="ar-LB"/>
              </w:rPr>
              <w:t>اليونيدو</w:t>
            </w:r>
          </w:p>
        </w:tc>
      </w:tr>
      <w:tr w:rsidR="006868A4" w:rsidRPr="002269EC" w14:paraId="00559B92" w14:textId="77777777" w:rsidTr="006534A9">
        <w:trPr>
          <w:trHeight w:val="64"/>
          <w:jc w:val="center"/>
        </w:trPr>
        <w:tc>
          <w:tcPr>
            <w:tcW w:w="199" w:type="pct"/>
            <w:shd w:val="clear" w:color="auto" w:fill="auto"/>
          </w:tcPr>
          <w:p w14:paraId="141E9DB5" w14:textId="57DBDF3B" w:rsidR="006868A4" w:rsidRPr="0024705A" w:rsidRDefault="00347130" w:rsidP="004610E8">
            <w:pPr>
              <w:bidi/>
              <w:spacing w:before="40" w:after="40"/>
              <w:jc w:val="left"/>
              <w:rPr>
                <w:sz w:val="20"/>
                <w:szCs w:val="20"/>
                <w:lang w:eastAsia="en-CA" w:bidi="ar-LB"/>
              </w:rPr>
            </w:pPr>
            <w:r w:rsidRPr="00347130">
              <w:rPr>
                <w:sz w:val="20"/>
                <w:szCs w:val="20"/>
                <w:rtl/>
                <w:lang w:eastAsia="en-CA" w:bidi="ar-LB"/>
              </w:rPr>
              <w:t>6.</w:t>
            </w:r>
          </w:p>
        </w:tc>
        <w:tc>
          <w:tcPr>
            <w:tcW w:w="761" w:type="pct"/>
            <w:shd w:val="clear" w:color="auto" w:fill="auto"/>
            <w:noWrap/>
          </w:tcPr>
          <w:p w14:paraId="7594E179" w14:textId="6B525189" w:rsidR="006868A4" w:rsidRPr="0024705A" w:rsidRDefault="00152C91" w:rsidP="004610E8">
            <w:pPr>
              <w:bidi/>
              <w:spacing w:before="40" w:after="40"/>
              <w:ind w:firstLine="16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152C91">
              <w:rPr>
                <w:color w:val="000000"/>
                <w:sz w:val="20"/>
                <w:szCs w:val="20"/>
                <w:rtl/>
                <w:lang w:bidi="ar-LB"/>
              </w:rPr>
              <w:t>ليبيا</w:t>
            </w:r>
          </w:p>
        </w:tc>
        <w:tc>
          <w:tcPr>
            <w:tcW w:w="2214" w:type="pct"/>
            <w:shd w:val="clear" w:color="auto" w:fill="auto"/>
            <w:noWrap/>
          </w:tcPr>
          <w:p w14:paraId="6B9ACC0D" w14:textId="367997EE" w:rsidR="00152C91" w:rsidRPr="00152C91" w:rsidRDefault="00152C91" w:rsidP="004610E8">
            <w:pPr>
              <w:bidi/>
              <w:spacing w:before="40" w:after="40"/>
              <w:jc w:val="left"/>
              <w:rPr>
                <w:sz w:val="20"/>
                <w:szCs w:val="20"/>
                <w:lang w:val="en-US" w:eastAsia="en-CA" w:bidi="ar-LB"/>
              </w:rPr>
            </w:pPr>
            <w:r w:rsidRPr="00152C91">
              <w:rPr>
                <w:sz w:val="20"/>
                <w:szCs w:val="20"/>
                <w:rtl/>
                <w:lang w:val="en-US" w:eastAsia="en-CA" w:bidi="ar-LB"/>
              </w:rPr>
              <w:t>خطة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إزالة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المواد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الهيدروكلوروفلوروكربونية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(المرحلة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الأولى)</w:t>
            </w:r>
          </w:p>
        </w:tc>
        <w:tc>
          <w:tcPr>
            <w:tcW w:w="1107" w:type="pct"/>
            <w:shd w:val="clear" w:color="auto" w:fill="auto"/>
            <w:noWrap/>
          </w:tcPr>
          <w:p w14:paraId="2C92FA8C" w14:textId="5164A4D4" w:rsidR="00152C91" w:rsidRPr="0024705A" w:rsidRDefault="00152C91" w:rsidP="004610E8">
            <w:pPr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اليونيدو</w:t>
            </w:r>
          </w:p>
        </w:tc>
        <w:tc>
          <w:tcPr>
            <w:tcW w:w="719" w:type="pct"/>
          </w:tcPr>
          <w:p w14:paraId="1DA28F06" w14:textId="5E940910" w:rsidR="006868A4" w:rsidRPr="004610E8" w:rsidRDefault="006534A9" w:rsidP="004610E8">
            <w:pPr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>
              <w:rPr>
                <w:color w:val="000000"/>
                <w:sz w:val="20"/>
                <w:szCs w:val="20"/>
                <w:rtl/>
                <w:lang w:bidi="ar-LB"/>
              </w:rPr>
              <w:t xml:space="preserve"> </w:t>
            </w:r>
          </w:p>
        </w:tc>
      </w:tr>
      <w:tr w:rsidR="006868A4" w:rsidRPr="002269EC" w14:paraId="501BCA52" w14:textId="77777777" w:rsidTr="006534A9">
        <w:trPr>
          <w:trHeight w:val="64"/>
          <w:jc w:val="center"/>
        </w:trPr>
        <w:tc>
          <w:tcPr>
            <w:tcW w:w="199" w:type="pct"/>
            <w:shd w:val="clear" w:color="auto" w:fill="auto"/>
          </w:tcPr>
          <w:p w14:paraId="6F3DE0F7" w14:textId="522D10B6" w:rsidR="006868A4" w:rsidRPr="0024705A" w:rsidRDefault="00347130" w:rsidP="004610E8">
            <w:pPr>
              <w:bidi/>
              <w:spacing w:before="40" w:after="40"/>
              <w:jc w:val="left"/>
              <w:rPr>
                <w:sz w:val="20"/>
                <w:szCs w:val="20"/>
                <w:lang w:eastAsia="en-CA" w:bidi="ar-LB"/>
              </w:rPr>
            </w:pPr>
            <w:r w:rsidRPr="00347130">
              <w:rPr>
                <w:sz w:val="20"/>
                <w:szCs w:val="20"/>
                <w:rtl/>
                <w:lang w:eastAsia="en-CA" w:bidi="ar-LB"/>
              </w:rPr>
              <w:t>7.</w:t>
            </w:r>
          </w:p>
        </w:tc>
        <w:tc>
          <w:tcPr>
            <w:tcW w:w="761" w:type="pct"/>
            <w:shd w:val="clear" w:color="auto" w:fill="auto"/>
            <w:noWrap/>
          </w:tcPr>
          <w:p w14:paraId="33EC5506" w14:textId="78373D56" w:rsidR="006868A4" w:rsidRPr="0024705A" w:rsidRDefault="00152C91" w:rsidP="004610E8">
            <w:pPr>
              <w:bidi/>
              <w:spacing w:before="40" w:after="40"/>
              <w:ind w:firstLine="16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152C91">
              <w:rPr>
                <w:color w:val="000000"/>
                <w:sz w:val="20"/>
                <w:szCs w:val="20"/>
                <w:rtl/>
                <w:lang w:bidi="ar-LB"/>
              </w:rPr>
              <w:t>مقدونيا</w:t>
            </w:r>
            <w:r w:rsidR="006534A9">
              <w:rPr>
                <w:color w:val="000000"/>
                <w:sz w:val="20"/>
                <w:szCs w:val="20"/>
                <w:rtl/>
                <w:lang w:bidi="ar-LB"/>
              </w:rPr>
              <w:t xml:space="preserve"> </w:t>
            </w:r>
            <w:r w:rsidRPr="00152C91">
              <w:rPr>
                <w:color w:val="000000"/>
                <w:sz w:val="20"/>
                <w:szCs w:val="20"/>
                <w:rtl/>
                <w:lang w:bidi="ar-LB"/>
              </w:rPr>
              <w:t>الشمالية</w:t>
            </w:r>
          </w:p>
        </w:tc>
        <w:tc>
          <w:tcPr>
            <w:tcW w:w="2214" w:type="pct"/>
            <w:shd w:val="clear" w:color="auto" w:fill="auto"/>
            <w:noWrap/>
          </w:tcPr>
          <w:p w14:paraId="0C86A19F" w14:textId="3C34B91E" w:rsidR="00152C91" w:rsidRPr="00152C91" w:rsidRDefault="00152C91" w:rsidP="004610E8">
            <w:pPr>
              <w:bidi/>
              <w:spacing w:before="40" w:after="40"/>
              <w:jc w:val="left"/>
              <w:rPr>
                <w:sz w:val="20"/>
                <w:szCs w:val="20"/>
                <w:lang w:val="en-US" w:eastAsia="en-CA" w:bidi="ar-LB"/>
              </w:rPr>
            </w:pPr>
            <w:r w:rsidRPr="00152C91">
              <w:rPr>
                <w:sz w:val="20"/>
                <w:szCs w:val="20"/>
                <w:rtl/>
                <w:lang w:val="en-US" w:eastAsia="en-CA" w:bidi="ar-LB"/>
              </w:rPr>
              <w:t>خطة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إزالة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المواد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الهيدروكلوروفلوروكربونية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(المرحلة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الأولى)</w:t>
            </w:r>
          </w:p>
        </w:tc>
        <w:tc>
          <w:tcPr>
            <w:tcW w:w="1107" w:type="pct"/>
            <w:shd w:val="clear" w:color="auto" w:fill="auto"/>
            <w:noWrap/>
          </w:tcPr>
          <w:p w14:paraId="23F30D75" w14:textId="57424556" w:rsidR="00152C91" w:rsidRPr="0024705A" w:rsidRDefault="00152C91" w:rsidP="004610E8">
            <w:pPr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>
              <w:rPr>
                <w:sz w:val="20"/>
                <w:szCs w:val="20"/>
                <w:rtl/>
                <w:lang w:val="en-GB" w:eastAsia="en-CA" w:bidi="ar-LB"/>
              </w:rPr>
              <w:t>اليونيدو</w:t>
            </w:r>
          </w:p>
        </w:tc>
        <w:tc>
          <w:tcPr>
            <w:tcW w:w="719" w:type="pct"/>
          </w:tcPr>
          <w:p w14:paraId="3E57F9ED" w14:textId="3BD6C4F6" w:rsidR="006868A4" w:rsidRPr="004610E8" w:rsidRDefault="006534A9" w:rsidP="004610E8">
            <w:pPr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>
              <w:rPr>
                <w:color w:val="000000"/>
                <w:sz w:val="20"/>
                <w:szCs w:val="20"/>
                <w:rtl/>
                <w:lang w:bidi="ar-LB"/>
              </w:rPr>
              <w:t xml:space="preserve"> </w:t>
            </w:r>
          </w:p>
        </w:tc>
      </w:tr>
      <w:tr w:rsidR="006868A4" w:rsidRPr="002269EC" w14:paraId="264B4FEC" w14:textId="77777777" w:rsidTr="006534A9">
        <w:trPr>
          <w:trHeight w:val="64"/>
          <w:jc w:val="center"/>
        </w:trPr>
        <w:tc>
          <w:tcPr>
            <w:tcW w:w="199" w:type="pct"/>
            <w:shd w:val="clear" w:color="auto" w:fill="auto"/>
          </w:tcPr>
          <w:p w14:paraId="552D81BB" w14:textId="55F3154F" w:rsidR="006868A4" w:rsidRPr="0024705A" w:rsidRDefault="00347130" w:rsidP="004610E8">
            <w:pPr>
              <w:bidi/>
              <w:spacing w:before="40" w:after="40"/>
              <w:jc w:val="left"/>
              <w:rPr>
                <w:sz w:val="20"/>
                <w:szCs w:val="20"/>
                <w:lang w:eastAsia="en-CA" w:bidi="ar-LB"/>
              </w:rPr>
            </w:pPr>
            <w:r w:rsidRPr="00347130">
              <w:rPr>
                <w:sz w:val="20"/>
                <w:szCs w:val="20"/>
                <w:rtl/>
                <w:lang w:eastAsia="en-CA" w:bidi="ar-LB"/>
              </w:rPr>
              <w:t>8.</w:t>
            </w:r>
          </w:p>
        </w:tc>
        <w:tc>
          <w:tcPr>
            <w:tcW w:w="761" w:type="pct"/>
            <w:shd w:val="clear" w:color="auto" w:fill="auto"/>
            <w:noWrap/>
          </w:tcPr>
          <w:p w14:paraId="4DD6C9E2" w14:textId="25822C55" w:rsidR="006868A4" w:rsidRPr="0024705A" w:rsidRDefault="00152C91" w:rsidP="004610E8">
            <w:pPr>
              <w:bidi/>
              <w:spacing w:before="40" w:after="40"/>
              <w:ind w:firstLine="16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152C91">
              <w:rPr>
                <w:color w:val="000000"/>
                <w:sz w:val="20"/>
                <w:szCs w:val="20"/>
                <w:rtl/>
                <w:lang w:bidi="ar-LB"/>
              </w:rPr>
              <w:t>فييت</w:t>
            </w:r>
            <w:r w:rsidR="006534A9">
              <w:rPr>
                <w:color w:val="000000"/>
                <w:sz w:val="20"/>
                <w:szCs w:val="20"/>
                <w:rtl/>
                <w:lang w:bidi="ar-LB"/>
              </w:rPr>
              <w:t xml:space="preserve"> </w:t>
            </w:r>
            <w:r w:rsidRPr="00152C91">
              <w:rPr>
                <w:color w:val="000000"/>
                <w:sz w:val="20"/>
                <w:szCs w:val="20"/>
                <w:rtl/>
                <w:lang w:bidi="ar-LB"/>
              </w:rPr>
              <w:t>نام</w:t>
            </w:r>
          </w:p>
        </w:tc>
        <w:tc>
          <w:tcPr>
            <w:tcW w:w="2214" w:type="pct"/>
            <w:shd w:val="clear" w:color="auto" w:fill="auto"/>
            <w:noWrap/>
          </w:tcPr>
          <w:p w14:paraId="440BD2F8" w14:textId="410F5745" w:rsidR="00152C91" w:rsidRPr="00152C91" w:rsidRDefault="00152C91" w:rsidP="004610E8">
            <w:pPr>
              <w:bidi/>
              <w:spacing w:before="40" w:after="40"/>
              <w:jc w:val="left"/>
              <w:rPr>
                <w:sz w:val="20"/>
                <w:szCs w:val="20"/>
                <w:lang w:val="en-US" w:eastAsia="en-CA" w:bidi="ar-LB"/>
              </w:rPr>
            </w:pPr>
            <w:r w:rsidRPr="00152C91">
              <w:rPr>
                <w:sz w:val="20"/>
                <w:szCs w:val="20"/>
                <w:rtl/>
                <w:lang w:val="en-US" w:eastAsia="en-CA" w:bidi="ar-LB"/>
              </w:rPr>
              <w:t>خطة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إزالة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المواد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الهيدروكلوروفلوروكربونية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(المرحلة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US" w:eastAsia="en-CA" w:bidi="ar-LB"/>
              </w:rPr>
              <w:t>الثانية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)</w:t>
            </w:r>
          </w:p>
        </w:tc>
        <w:tc>
          <w:tcPr>
            <w:tcW w:w="1107" w:type="pct"/>
            <w:shd w:val="clear" w:color="auto" w:fill="auto"/>
            <w:noWrap/>
          </w:tcPr>
          <w:p w14:paraId="14A95534" w14:textId="112D71DE" w:rsidR="00152C91" w:rsidRPr="0024705A" w:rsidRDefault="00152C91" w:rsidP="004610E8">
            <w:pPr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152C91">
              <w:rPr>
                <w:sz w:val="20"/>
                <w:szCs w:val="20"/>
                <w:rtl/>
                <w:lang w:val="en-GB" w:eastAsia="en-CA" w:bidi="ar-LB"/>
              </w:rPr>
              <w:t>البنك</w:t>
            </w:r>
            <w:r w:rsidR="006534A9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GB" w:eastAsia="en-CA" w:bidi="ar-LB"/>
              </w:rPr>
              <w:t>الدولي</w:t>
            </w:r>
            <w:r w:rsidR="006534A9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GB" w:eastAsia="en-CA" w:bidi="ar-LB"/>
              </w:rPr>
              <w:t>للإنشاء</w:t>
            </w:r>
            <w:r w:rsidR="006534A9">
              <w:rPr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GB" w:eastAsia="en-CA" w:bidi="ar-LB"/>
              </w:rPr>
              <w:t>والتعمير</w:t>
            </w:r>
          </w:p>
        </w:tc>
        <w:tc>
          <w:tcPr>
            <w:tcW w:w="719" w:type="pct"/>
          </w:tcPr>
          <w:p w14:paraId="3F366EF4" w14:textId="5E3703C6" w:rsidR="00152C91" w:rsidRPr="004610E8" w:rsidRDefault="00152C91" w:rsidP="004610E8">
            <w:pPr>
              <w:bidi/>
              <w:spacing w:before="40" w:after="40"/>
              <w:jc w:val="left"/>
              <w:rPr>
                <w:sz w:val="20"/>
                <w:szCs w:val="20"/>
                <w:lang w:val="en-GB" w:eastAsia="en-CA" w:bidi="ar-LB"/>
              </w:rPr>
            </w:pPr>
            <w:r w:rsidRPr="004610E8">
              <w:rPr>
                <w:sz w:val="20"/>
                <w:szCs w:val="20"/>
                <w:rtl/>
                <w:lang w:val="en-GB" w:eastAsia="en-CA" w:bidi="ar-LB"/>
              </w:rPr>
              <w:t>اليابان</w:t>
            </w:r>
          </w:p>
        </w:tc>
      </w:tr>
    </w:tbl>
    <w:p w14:paraId="2178FDE3" w14:textId="77777777" w:rsidR="007648E9" w:rsidRPr="00CD129D" w:rsidRDefault="007648E9" w:rsidP="0004636C">
      <w:pPr>
        <w:jc w:val="center"/>
        <w:textAlignment w:val="baseline"/>
        <w:rPr>
          <w:b/>
          <w:bCs/>
          <w:lang w:val="en-GB" w:eastAsia="en-CA" w:bidi="ar-LB"/>
        </w:rPr>
      </w:pPr>
    </w:p>
    <w:p w14:paraId="39B0AC7B" w14:textId="77777777" w:rsidR="00F4065A" w:rsidRPr="00CD129D" w:rsidRDefault="00F4065A" w:rsidP="003131AA">
      <w:pPr>
        <w:spacing w:after="120"/>
        <w:textAlignment w:val="baseline"/>
        <w:rPr>
          <w:b/>
          <w:bCs/>
          <w:lang w:val="en-GB" w:eastAsia="en-CA" w:bidi="ar-LB"/>
        </w:rPr>
        <w:sectPr w:rsidR="00F4065A" w:rsidRPr="00CD129D" w:rsidSect="00C17AEB">
          <w:headerReference w:type="even" r:id="rId18"/>
          <w:footerReference w:type="even" r:id="rId19"/>
          <w:headerReference w:type="first" r:id="rId20"/>
          <w:footerReference w:type="first" r:id="rId21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74843FF7" w14:textId="24847BC0" w:rsidR="00D303BF" w:rsidRPr="005A4229" w:rsidRDefault="005A4229" w:rsidP="005A4229">
      <w:pPr>
        <w:bidi/>
        <w:spacing w:after="240"/>
        <w:jc w:val="center"/>
        <w:textAlignment w:val="baseline"/>
        <w:rPr>
          <w:sz w:val="26"/>
          <w:szCs w:val="26"/>
          <w:rtl/>
          <w:lang w:val="en-GB" w:eastAsia="en-CA" w:bidi="ar-LB"/>
        </w:rPr>
      </w:pPr>
      <w:r>
        <w:rPr>
          <w:b/>
          <w:bCs/>
          <w:sz w:val="26"/>
          <w:szCs w:val="26"/>
          <w:rtl/>
          <w:lang w:val="en-GB" w:eastAsia="en-CA" w:bidi="ar-LB"/>
        </w:rPr>
        <w:lastRenderedPageBreak/>
        <w:t>المرفق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>
        <w:rPr>
          <w:b/>
          <w:bCs/>
          <w:sz w:val="26"/>
          <w:szCs w:val="26"/>
          <w:rtl/>
          <w:lang w:val="en-GB" w:eastAsia="en-CA" w:bidi="ar-LB"/>
        </w:rPr>
        <w:t>الثاني</w:t>
      </w:r>
    </w:p>
    <w:p w14:paraId="3D7AF6FC" w14:textId="53969DE7" w:rsidR="005A4229" w:rsidRDefault="005A4229" w:rsidP="005A4229">
      <w:pPr>
        <w:bidi/>
        <w:jc w:val="center"/>
        <w:textAlignment w:val="baseline"/>
        <w:rPr>
          <w:b/>
          <w:bCs/>
          <w:sz w:val="26"/>
          <w:szCs w:val="26"/>
          <w:rtl/>
          <w:lang w:val="en-GB" w:eastAsia="en-CA" w:bidi="ar-LB"/>
        </w:rPr>
      </w:pPr>
      <w:bookmarkStart w:id="13" w:name="_Hlk181205532"/>
      <w:r w:rsidRPr="005A4229">
        <w:rPr>
          <w:b/>
          <w:bCs/>
          <w:sz w:val="26"/>
          <w:szCs w:val="26"/>
          <w:rtl/>
          <w:lang w:val="en-GB" w:eastAsia="en-CA" w:bidi="ar-LB"/>
        </w:rPr>
        <w:t>تقارير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5A4229">
        <w:rPr>
          <w:b/>
          <w:bCs/>
          <w:sz w:val="26"/>
          <w:szCs w:val="26"/>
          <w:rtl/>
          <w:lang w:val="en-GB" w:eastAsia="en-CA" w:bidi="ar-LB"/>
        </w:rPr>
        <w:t>إنجاز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5A4229">
        <w:rPr>
          <w:b/>
          <w:bCs/>
          <w:sz w:val="26"/>
          <w:szCs w:val="26"/>
          <w:rtl/>
          <w:lang w:val="en-GB" w:eastAsia="en-CA" w:bidi="ar-LB"/>
        </w:rPr>
        <w:t>المشروعات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5A4229">
        <w:rPr>
          <w:b/>
          <w:bCs/>
          <w:sz w:val="26"/>
          <w:szCs w:val="26"/>
          <w:rtl/>
          <w:lang w:val="en-GB" w:eastAsia="en-CA" w:bidi="ar-LB"/>
        </w:rPr>
        <w:t>للاتفاقات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5A4229">
        <w:rPr>
          <w:b/>
          <w:bCs/>
          <w:sz w:val="26"/>
          <w:szCs w:val="26"/>
          <w:rtl/>
          <w:lang w:val="en-GB" w:eastAsia="en-CA" w:bidi="ar-LB"/>
        </w:rPr>
        <w:t>المتعددة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5A4229">
        <w:rPr>
          <w:b/>
          <w:bCs/>
          <w:sz w:val="26"/>
          <w:szCs w:val="26"/>
          <w:rtl/>
          <w:lang w:val="en-GB" w:eastAsia="en-CA" w:bidi="ar-LB"/>
        </w:rPr>
        <w:t>السنوات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>
        <w:rPr>
          <w:b/>
          <w:bCs/>
          <w:sz w:val="26"/>
          <w:szCs w:val="26"/>
          <w:rtl/>
          <w:lang w:val="en-GB" w:eastAsia="en-CA" w:bidi="ar-LB"/>
        </w:rPr>
        <w:t>المعلقة</w:t>
      </w:r>
    </w:p>
    <w:p w14:paraId="05420F1B" w14:textId="253445D8" w:rsidR="005A4229" w:rsidRPr="005A4229" w:rsidRDefault="006534A9" w:rsidP="005A4229">
      <w:pPr>
        <w:bidi/>
        <w:spacing w:after="240"/>
        <w:jc w:val="center"/>
        <w:textAlignment w:val="baseline"/>
        <w:rPr>
          <w:b/>
          <w:bCs/>
          <w:sz w:val="26"/>
          <w:szCs w:val="26"/>
          <w:lang w:val="en-GB" w:eastAsia="en-CA" w:bidi="ar-LB"/>
        </w:rPr>
      </w:pPr>
      <w:r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="005A4229" w:rsidRPr="005A4229">
        <w:rPr>
          <w:b/>
          <w:bCs/>
          <w:sz w:val="26"/>
          <w:szCs w:val="26"/>
          <w:rtl/>
          <w:lang w:val="en-GB" w:eastAsia="en-CA" w:bidi="ar-LB"/>
        </w:rPr>
        <w:t>لتقديمها</w:t>
      </w:r>
      <w:r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="005A4229" w:rsidRPr="005A4229">
        <w:rPr>
          <w:b/>
          <w:bCs/>
          <w:sz w:val="26"/>
          <w:szCs w:val="26"/>
          <w:rtl/>
          <w:lang w:val="en-GB" w:eastAsia="en-CA" w:bidi="ar-LB"/>
        </w:rPr>
        <w:t>إلى</w:t>
      </w:r>
      <w:r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="005A4229" w:rsidRPr="005A4229">
        <w:rPr>
          <w:b/>
          <w:bCs/>
          <w:sz w:val="26"/>
          <w:szCs w:val="26"/>
          <w:rtl/>
          <w:lang w:val="en-GB" w:eastAsia="en-CA" w:bidi="ar-LB"/>
        </w:rPr>
        <w:t>الاجتماع</w:t>
      </w:r>
      <w:r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="005A4229" w:rsidRPr="005A4229">
        <w:rPr>
          <w:b/>
          <w:bCs/>
          <w:sz w:val="26"/>
          <w:szCs w:val="26"/>
          <w:rtl/>
          <w:lang w:val="en-GB" w:eastAsia="en-CA" w:bidi="ar-LB"/>
        </w:rPr>
        <w:t>السادس</w:t>
      </w:r>
      <w:r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="005A4229" w:rsidRPr="005A4229">
        <w:rPr>
          <w:b/>
          <w:bCs/>
          <w:sz w:val="26"/>
          <w:szCs w:val="26"/>
          <w:rtl/>
          <w:lang w:val="en-GB" w:eastAsia="en-CA" w:bidi="ar-LB"/>
        </w:rPr>
        <w:t>والتسعين</w:t>
      </w:r>
    </w:p>
    <w:bookmarkEnd w:id="13"/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"/>
        <w:gridCol w:w="1335"/>
        <w:gridCol w:w="4146"/>
        <w:gridCol w:w="1229"/>
        <w:gridCol w:w="907"/>
        <w:gridCol w:w="1359"/>
      </w:tblGrid>
      <w:tr w:rsidR="00DB3A81" w:rsidRPr="002269EC" w14:paraId="1D0F6316" w14:textId="77777777" w:rsidTr="006534A9">
        <w:trPr>
          <w:trHeight w:val="278"/>
          <w:jc w:val="center"/>
        </w:trPr>
        <w:tc>
          <w:tcPr>
            <w:tcW w:w="200" w:type="pct"/>
            <w:shd w:val="clear" w:color="auto" w:fill="auto"/>
            <w:hideMark/>
          </w:tcPr>
          <w:p w14:paraId="06ADA171" w14:textId="77777777" w:rsidR="00DB3A81" w:rsidRPr="006455F8" w:rsidRDefault="00DB3A81" w:rsidP="009B66CE">
            <w:pPr>
              <w:bidi/>
              <w:spacing w:before="40" w:after="40"/>
              <w:jc w:val="center"/>
              <w:rPr>
                <w:b/>
                <w:bCs/>
                <w:color w:val="000000"/>
                <w:sz w:val="20"/>
                <w:szCs w:val="20"/>
                <w:lang w:val="en-GB" w:eastAsia="zh-CN" w:bidi="ar-LB"/>
              </w:rPr>
            </w:pPr>
          </w:p>
        </w:tc>
        <w:tc>
          <w:tcPr>
            <w:tcW w:w="714" w:type="pct"/>
            <w:shd w:val="clear" w:color="auto" w:fill="auto"/>
            <w:vAlign w:val="center"/>
            <w:hideMark/>
          </w:tcPr>
          <w:p w14:paraId="4E1721D9" w14:textId="430591B2" w:rsidR="00DB3A81" w:rsidRPr="006455F8" w:rsidRDefault="00DB3A81" w:rsidP="009B66CE">
            <w:pPr>
              <w:bidi/>
              <w:spacing w:before="40" w:after="40"/>
              <w:jc w:val="center"/>
              <w:rPr>
                <w:b/>
                <w:bCs/>
                <w:color w:val="000000"/>
                <w:sz w:val="20"/>
                <w:szCs w:val="20"/>
                <w:lang w:val="en-GB" w:eastAsia="zh-CN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البلد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687A6BB4" w14:textId="0025F4ED" w:rsidR="00DB3A81" w:rsidRPr="006455F8" w:rsidRDefault="00DB3A81" w:rsidP="009B66CE">
            <w:pPr>
              <w:bidi/>
              <w:spacing w:before="40" w:after="40"/>
              <w:jc w:val="center"/>
              <w:rPr>
                <w:b/>
                <w:bCs/>
                <w:color w:val="000000"/>
                <w:sz w:val="20"/>
                <w:szCs w:val="20"/>
                <w:lang w:val="en-GB" w:eastAsia="zh-CN" w:bidi="ar-LB"/>
              </w:rPr>
            </w:pPr>
            <w:r w:rsidRPr="00347130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قطاع/عنوان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347130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الاتفاقات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347130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المتعددة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347130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السنوات</w:t>
            </w:r>
          </w:p>
        </w:tc>
        <w:tc>
          <w:tcPr>
            <w:tcW w:w="657" w:type="pct"/>
            <w:shd w:val="clear" w:color="auto" w:fill="auto"/>
            <w:hideMark/>
          </w:tcPr>
          <w:p w14:paraId="3B82CB7B" w14:textId="065F5335" w:rsidR="00DB3A81" w:rsidRPr="006455F8" w:rsidRDefault="00DB3A81" w:rsidP="009B66CE">
            <w:pPr>
              <w:bidi/>
              <w:spacing w:before="40" w:after="40"/>
              <w:jc w:val="center"/>
              <w:rPr>
                <w:b/>
                <w:bCs/>
                <w:color w:val="000000"/>
                <w:sz w:val="20"/>
                <w:szCs w:val="20"/>
                <w:lang w:val="en-GB" w:eastAsia="zh-CN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تاريخ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الإنجاز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النهائي</w:t>
            </w:r>
          </w:p>
        </w:tc>
        <w:tc>
          <w:tcPr>
            <w:tcW w:w="485" w:type="pct"/>
            <w:shd w:val="clear" w:color="auto" w:fill="auto"/>
            <w:vAlign w:val="center"/>
            <w:hideMark/>
          </w:tcPr>
          <w:p w14:paraId="23C50786" w14:textId="4F8FDD12" w:rsidR="00DB3A81" w:rsidRPr="006455F8" w:rsidRDefault="00DB3A81" w:rsidP="009B66CE">
            <w:pPr>
              <w:bidi/>
              <w:spacing w:before="40" w:after="40"/>
              <w:jc w:val="center"/>
              <w:rPr>
                <w:b/>
                <w:bCs/>
                <w:color w:val="000000"/>
                <w:sz w:val="20"/>
                <w:szCs w:val="20"/>
                <w:lang w:val="en-GB" w:eastAsia="zh-CN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الوكالة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الرئيسية</w:t>
            </w:r>
          </w:p>
        </w:tc>
        <w:tc>
          <w:tcPr>
            <w:tcW w:w="727" w:type="pct"/>
            <w:vAlign w:val="center"/>
          </w:tcPr>
          <w:p w14:paraId="58BE715A" w14:textId="51B7A41D" w:rsidR="00DB3A81" w:rsidRPr="006455F8" w:rsidRDefault="00DB3A81" w:rsidP="009B66CE">
            <w:pPr>
              <w:bidi/>
              <w:spacing w:before="40" w:after="40"/>
              <w:jc w:val="center"/>
              <w:rPr>
                <w:b/>
                <w:bCs/>
                <w:color w:val="000000"/>
                <w:sz w:val="20"/>
                <w:szCs w:val="20"/>
                <w:lang w:val="en-GB" w:eastAsia="en-CA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الوكالة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المتعاونة</w:t>
            </w:r>
          </w:p>
        </w:tc>
      </w:tr>
      <w:tr w:rsidR="0058481A" w:rsidRPr="002269EC" w14:paraId="75B04858" w14:textId="77777777" w:rsidTr="006534A9">
        <w:trPr>
          <w:trHeight w:val="161"/>
          <w:jc w:val="center"/>
        </w:trPr>
        <w:tc>
          <w:tcPr>
            <w:tcW w:w="200" w:type="pct"/>
            <w:shd w:val="clear" w:color="auto" w:fill="auto"/>
            <w:noWrap/>
            <w:hideMark/>
          </w:tcPr>
          <w:p w14:paraId="72591137" w14:textId="4A0E8925" w:rsidR="0058481A" w:rsidRPr="006455F8" w:rsidRDefault="00283A1C" w:rsidP="009B66CE">
            <w:pPr>
              <w:bidi/>
              <w:spacing w:before="40" w:after="40"/>
              <w:jc w:val="center"/>
              <w:rPr>
                <w:color w:val="000000"/>
                <w:sz w:val="20"/>
                <w:szCs w:val="20"/>
                <w:lang w:val="en-GB" w:eastAsia="zh-CN" w:bidi="ar-LB"/>
              </w:rPr>
            </w:pPr>
            <w:r w:rsidRPr="00283A1C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1.</w:t>
            </w:r>
          </w:p>
        </w:tc>
        <w:tc>
          <w:tcPr>
            <w:tcW w:w="714" w:type="pct"/>
            <w:shd w:val="clear" w:color="auto" w:fill="auto"/>
            <w:noWrap/>
            <w:vAlign w:val="bottom"/>
          </w:tcPr>
          <w:p w14:paraId="5DF65D18" w14:textId="4CB5BA95" w:rsidR="0058481A" w:rsidRPr="006455F8" w:rsidRDefault="00283A1C" w:rsidP="009B66CE">
            <w:pPr>
              <w:bidi/>
              <w:spacing w:before="40" w:after="40"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283A1C">
              <w:rPr>
                <w:sz w:val="20"/>
                <w:szCs w:val="20"/>
                <w:rtl/>
                <w:lang w:bidi="ar-LB"/>
              </w:rPr>
              <w:t>العراق</w:t>
            </w:r>
          </w:p>
        </w:tc>
        <w:tc>
          <w:tcPr>
            <w:tcW w:w="2217" w:type="pct"/>
            <w:shd w:val="clear" w:color="auto" w:fill="auto"/>
            <w:noWrap/>
            <w:vAlign w:val="bottom"/>
          </w:tcPr>
          <w:p w14:paraId="4F5E5422" w14:textId="1A6C3FC0" w:rsidR="009A37C2" w:rsidRPr="006455F8" w:rsidRDefault="009A37C2" w:rsidP="009B66CE">
            <w:pPr>
              <w:bidi/>
              <w:spacing w:before="40" w:after="40"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9A37C2">
              <w:rPr>
                <w:sz w:val="20"/>
                <w:szCs w:val="20"/>
                <w:rtl/>
                <w:lang w:val="en-GB" w:eastAsia="zh-CN" w:bidi="ar-LB"/>
              </w:rPr>
              <w:t>خطة</w:t>
            </w:r>
            <w:r w:rsidR="006534A9">
              <w:rPr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9A37C2">
              <w:rPr>
                <w:sz w:val="20"/>
                <w:szCs w:val="20"/>
                <w:rtl/>
                <w:lang w:val="en-GB" w:eastAsia="zh-CN" w:bidi="ar-LB"/>
              </w:rPr>
              <w:t>إزالة</w:t>
            </w:r>
            <w:r w:rsidR="006534A9">
              <w:rPr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9A37C2">
              <w:rPr>
                <w:sz w:val="20"/>
                <w:szCs w:val="20"/>
                <w:rtl/>
                <w:lang w:val="en-GB" w:eastAsia="zh-CN" w:bidi="ar-LB"/>
              </w:rPr>
              <w:t>المواد</w:t>
            </w:r>
            <w:r w:rsidR="006534A9">
              <w:rPr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9A37C2">
              <w:rPr>
                <w:sz w:val="20"/>
                <w:szCs w:val="20"/>
                <w:rtl/>
                <w:lang w:val="en-GB" w:eastAsia="zh-CN" w:bidi="ar-LB"/>
              </w:rPr>
              <w:t>الهيدروكلوروفلوروكربونية</w:t>
            </w:r>
            <w:r w:rsidR="006534A9">
              <w:rPr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9A37C2">
              <w:rPr>
                <w:sz w:val="20"/>
                <w:szCs w:val="20"/>
                <w:rtl/>
                <w:lang w:val="en-GB" w:eastAsia="zh-CN" w:bidi="ar-LB"/>
              </w:rPr>
              <w:t>(المرحلة</w:t>
            </w:r>
            <w:r w:rsidR="006534A9">
              <w:rPr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9A37C2">
              <w:rPr>
                <w:sz w:val="20"/>
                <w:szCs w:val="20"/>
                <w:rtl/>
                <w:lang w:val="en-GB" w:eastAsia="zh-CN" w:bidi="ar-LB"/>
              </w:rPr>
              <w:t>الأولى)</w:t>
            </w:r>
          </w:p>
        </w:tc>
        <w:tc>
          <w:tcPr>
            <w:tcW w:w="657" w:type="pct"/>
            <w:shd w:val="clear" w:color="auto" w:fill="auto"/>
            <w:noWrap/>
            <w:vAlign w:val="bottom"/>
          </w:tcPr>
          <w:p w14:paraId="70CE8433" w14:textId="30BA2627" w:rsidR="00FF4E93" w:rsidRPr="006455F8" w:rsidRDefault="00FF4E93" w:rsidP="009B66CE">
            <w:pPr>
              <w:bidi/>
              <w:spacing w:before="40" w:after="40"/>
              <w:jc w:val="left"/>
              <w:rPr>
                <w:sz w:val="20"/>
                <w:szCs w:val="20"/>
                <w:rtl/>
                <w:lang w:val="en-GB" w:eastAsia="zh-CN" w:bidi="ar-LB"/>
              </w:rPr>
            </w:pPr>
            <w:r w:rsidRPr="00FF4E93">
              <w:rPr>
                <w:sz w:val="20"/>
                <w:szCs w:val="20"/>
                <w:rtl/>
                <w:lang w:val="en-GB" w:eastAsia="zh-CN" w:bidi="ar-LB"/>
              </w:rPr>
              <w:t>ديسمبر</w:t>
            </w:r>
            <w:r>
              <w:rPr>
                <w:sz w:val="20"/>
                <w:szCs w:val="20"/>
                <w:rtl/>
                <w:lang w:val="en-GB" w:eastAsia="zh-CN" w:bidi="ar-LB"/>
              </w:rPr>
              <w:t>-21</w:t>
            </w:r>
          </w:p>
        </w:tc>
        <w:tc>
          <w:tcPr>
            <w:tcW w:w="485" w:type="pct"/>
            <w:shd w:val="clear" w:color="auto" w:fill="auto"/>
            <w:noWrap/>
            <w:vAlign w:val="bottom"/>
          </w:tcPr>
          <w:p w14:paraId="3DB28F4A" w14:textId="3F17C10E" w:rsidR="0058481A" w:rsidRPr="006455F8" w:rsidRDefault="00FF4E93" w:rsidP="009B66CE">
            <w:pPr>
              <w:bidi/>
              <w:spacing w:before="40" w:after="40"/>
              <w:jc w:val="left"/>
              <w:rPr>
                <w:sz w:val="20"/>
                <w:szCs w:val="20"/>
                <w:rtl/>
                <w:lang w:val="en-GB" w:eastAsia="zh-CN"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اليونيب</w:t>
            </w:r>
          </w:p>
        </w:tc>
        <w:tc>
          <w:tcPr>
            <w:tcW w:w="727" w:type="pct"/>
            <w:vAlign w:val="bottom"/>
          </w:tcPr>
          <w:p w14:paraId="062FDFFB" w14:textId="752155A1" w:rsidR="0058481A" w:rsidRPr="006455F8" w:rsidRDefault="00FF4E93" w:rsidP="009B66CE">
            <w:pPr>
              <w:bidi/>
              <w:spacing w:before="40" w:after="40"/>
              <w:jc w:val="left"/>
              <w:rPr>
                <w:sz w:val="20"/>
                <w:szCs w:val="20"/>
                <w:rtl/>
                <w:lang w:val="en-GB"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اليونيدو</w:t>
            </w:r>
          </w:p>
        </w:tc>
      </w:tr>
      <w:tr w:rsidR="0058481A" w:rsidRPr="002269EC" w14:paraId="52DF74C9" w14:textId="77777777" w:rsidTr="006534A9">
        <w:trPr>
          <w:trHeight w:val="179"/>
          <w:jc w:val="center"/>
        </w:trPr>
        <w:tc>
          <w:tcPr>
            <w:tcW w:w="200" w:type="pct"/>
            <w:shd w:val="clear" w:color="auto" w:fill="auto"/>
            <w:noWrap/>
            <w:hideMark/>
          </w:tcPr>
          <w:p w14:paraId="06D43F99" w14:textId="14DD829F" w:rsidR="0058481A" w:rsidRPr="006455F8" w:rsidRDefault="00283A1C" w:rsidP="009B66CE">
            <w:pPr>
              <w:bidi/>
              <w:spacing w:before="40" w:after="40"/>
              <w:jc w:val="center"/>
              <w:rPr>
                <w:color w:val="000000"/>
                <w:sz w:val="20"/>
                <w:szCs w:val="20"/>
                <w:lang w:val="en-GB" w:eastAsia="zh-CN" w:bidi="ar-LB"/>
              </w:rPr>
            </w:pPr>
            <w:r w:rsidRPr="00283A1C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2.</w:t>
            </w:r>
          </w:p>
        </w:tc>
        <w:tc>
          <w:tcPr>
            <w:tcW w:w="714" w:type="pct"/>
            <w:shd w:val="clear" w:color="auto" w:fill="auto"/>
            <w:noWrap/>
            <w:vAlign w:val="bottom"/>
          </w:tcPr>
          <w:p w14:paraId="17988C27" w14:textId="2A9D0556" w:rsidR="0058481A" w:rsidRPr="006455F8" w:rsidRDefault="00283A1C" w:rsidP="009B66CE">
            <w:pPr>
              <w:bidi/>
              <w:spacing w:before="40" w:after="40"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283A1C">
              <w:rPr>
                <w:sz w:val="20"/>
                <w:szCs w:val="20"/>
                <w:rtl/>
                <w:lang w:bidi="ar-LB"/>
              </w:rPr>
              <w:t>الكويت</w:t>
            </w:r>
          </w:p>
        </w:tc>
        <w:tc>
          <w:tcPr>
            <w:tcW w:w="2217" w:type="pct"/>
            <w:shd w:val="clear" w:color="auto" w:fill="auto"/>
            <w:noWrap/>
            <w:vAlign w:val="bottom"/>
          </w:tcPr>
          <w:p w14:paraId="52457727" w14:textId="1573318C" w:rsidR="009A37C2" w:rsidRPr="006455F8" w:rsidRDefault="009A37C2" w:rsidP="009B66CE">
            <w:pPr>
              <w:bidi/>
              <w:spacing w:before="40" w:after="40"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152C91">
              <w:rPr>
                <w:sz w:val="20"/>
                <w:szCs w:val="20"/>
                <w:rtl/>
                <w:lang w:val="en-US" w:eastAsia="en-CA" w:bidi="ar-LB"/>
              </w:rPr>
              <w:t>خطة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إزالة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المواد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الهيدروكلوروفلوروكربونية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(المرحلة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الأولى)</w:t>
            </w:r>
          </w:p>
        </w:tc>
        <w:tc>
          <w:tcPr>
            <w:tcW w:w="657" w:type="pct"/>
            <w:shd w:val="clear" w:color="auto" w:fill="auto"/>
            <w:noWrap/>
            <w:vAlign w:val="bottom"/>
          </w:tcPr>
          <w:p w14:paraId="4DF8FBD8" w14:textId="7F889DE1" w:rsidR="00FF4E93" w:rsidRPr="00462B44" w:rsidRDefault="00FF4E93" w:rsidP="009B66CE">
            <w:pPr>
              <w:bidi/>
              <w:spacing w:before="40" w:after="40"/>
              <w:jc w:val="left"/>
              <w:rPr>
                <w:sz w:val="20"/>
                <w:szCs w:val="20"/>
                <w:rtl/>
                <w:lang w:val="en-US" w:eastAsia="zh-CN" w:bidi="ar-LB"/>
              </w:rPr>
            </w:pPr>
            <w:r w:rsidRPr="00FF4E93">
              <w:rPr>
                <w:sz w:val="20"/>
                <w:szCs w:val="20"/>
                <w:rtl/>
                <w:lang w:val="en-US" w:eastAsia="zh-CN" w:bidi="ar-LB"/>
              </w:rPr>
              <w:t>يونيو</w:t>
            </w:r>
            <w:r>
              <w:rPr>
                <w:sz w:val="20"/>
                <w:szCs w:val="20"/>
                <w:rtl/>
                <w:lang w:val="en-US" w:eastAsia="zh-CN" w:bidi="ar-LB"/>
              </w:rPr>
              <w:t>-22</w:t>
            </w:r>
          </w:p>
        </w:tc>
        <w:tc>
          <w:tcPr>
            <w:tcW w:w="485" w:type="pct"/>
            <w:shd w:val="clear" w:color="auto" w:fill="auto"/>
            <w:noWrap/>
            <w:vAlign w:val="bottom"/>
          </w:tcPr>
          <w:p w14:paraId="63E25DCA" w14:textId="1E81D618" w:rsidR="0058481A" w:rsidRPr="006455F8" w:rsidRDefault="00FF4E93" w:rsidP="009B66CE">
            <w:pPr>
              <w:bidi/>
              <w:spacing w:before="40" w:after="40"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FF4E93">
              <w:rPr>
                <w:sz w:val="20"/>
                <w:szCs w:val="20"/>
                <w:rtl/>
                <w:lang w:bidi="ar-LB"/>
              </w:rPr>
              <w:t>اليونيب</w:t>
            </w:r>
          </w:p>
        </w:tc>
        <w:tc>
          <w:tcPr>
            <w:tcW w:w="727" w:type="pct"/>
            <w:vAlign w:val="bottom"/>
          </w:tcPr>
          <w:p w14:paraId="7E3503CB" w14:textId="0C34ABD8" w:rsidR="0058481A" w:rsidRPr="006455F8" w:rsidRDefault="00FF4E93" w:rsidP="009B66CE">
            <w:pPr>
              <w:bidi/>
              <w:spacing w:before="40" w:after="40"/>
              <w:jc w:val="left"/>
              <w:rPr>
                <w:sz w:val="20"/>
                <w:szCs w:val="20"/>
                <w:rtl/>
                <w:lang w:val="en-GB" w:bidi="ar-LB"/>
              </w:rPr>
            </w:pPr>
            <w:r w:rsidRPr="00FF4E93">
              <w:rPr>
                <w:sz w:val="20"/>
                <w:szCs w:val="20"/>
                <w:rtl/>
                <w:lang w:bidi="ar-LB"/>
              </w:rPr>
              <w:t>اليونيدو</w:t>
            </w:r>
          </w:p>
        </w:tc>
      </w:tr>
      <w:tr w:rsidR="0058481A" w:rsidRPr="002269EC" w14:paraId="13120E63" w14:textId="77777777" w:rsidTr="006534A9">
        <w:trPr>
          <w:trHeight w:val="100"/>
          <w:jc w:val="center"/>
        </w:trPr>
        <w:tc>
          <w:tcPr>
            <w:tcW w:w="200" w:type="pct"/>
            <w:shd w:val="clear" w:color="auto" w:fill="auto"/>
            <w:noWrap/>
            <w:hideMark/>
          </w:tcPr>
          <w:p w14:paraId="61902E8A" w14:textId="6C6D4D85" w:rsidR="0058481A" w:rsidRPr="006455F8" w:rsidRDefault="00283A1C" w:rsidP="009B66CE">
            <w:pPr>
              <w:bidi/>
              <w:spacing w:before="40" w:after="40"/>
              <w:jc w:val="center"/>
              <w:rPr>
                <w:color w:val="000000"/>
                <w:sz w:val="20"/>
                <w:szCs w:val="20"/>
                <w:lang w:val="en-GB" w:eastAsia="zh-CN" w:bidi="ar-LB"/>
              </w:rPr>
            </w:pPr>
            <w:r w:rsidRPr="00283A1C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3.</w:t>
            </w:r>
          </w:p>
        </w:tc>
        <w:tc>
          <w:tcPr>
            <w:tcW w:w="714" w:type="pct"/>
            <w:shd w:val="clear" w:color="auto" w:fill="auto"/>
            <w:noWrap/>
          </w:tcPr>
          <w:p w14:paraId="73565712" w14:textId="048C8420" w:rsidR="0058481A" w:rsidRPr="006455F8" w:rsidRDefault="00283A1C" w:rsidP="009B66CE">
            <w:pPr>
              <w:bidi/>
              <w:spacing w:before="40" w:after="40"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283A1C">
              <w:rPr>
                <w:sz w:val="20"/>
                <w:szCs w:val="20"/>
                <w:rtl/>
                <w:lang w:bidi="ar-LB"/>
              </w:rPr>
              <w:t>موزامبيق</w:t>
            </w:r>
          </w:p>
        </w:tc>
        <w:tc>
          <w:tcPr>
            <w:tcW w:w="2217" w:type="pct"/>
            <w:shd w:val="clear" w:color="auto" w:fill="auto"/>
            <w:noWrap/>
          </w:tcPr>
          <w:p w14:paraId="52573FCE" w14:textId="31098F97" w:rsidR="009A37C2" w:rsidRPr="006455F8" w:rsidRDefault="009A37C2" w:rsidP="009B66CE">
            <w:pPr>
              <w:bidi/>
              <w:spacing w:before="40" w:after="40"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152C91">
              <w:rPr>
                <w:sz w:val="20"/>
                <w:szCs w:val="20"/>
                <w:rtl/>
                <w:lang w:val="en-US" w:eastAsia="en-CA" w:bidi="ar-LB"/>
              </w:rPr>
              <w:t>خطة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إزالة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المواد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الهيدروكلوروفلوروكربونية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(المرحلة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الأولى)</w:t>
            </w:r>
          </w:p>
        </w:tc>
        <w:tc>
          <w:tcPr>
            <w:tcW w:w="657" w:type="pct"/>
            <w:shd w:val="clear" w:color="auto" w:fill="auto"/>
            <w:noWrap/>
          </w:tcPr>
          <w:p w14:paraId="78379BD2" w14:textId="777BF7D5" w:rsidR="00FF4E93" w:rsidRPr="006455F8" w:rsidRDefault="00FF4E93" w:rsidP="009B66CE">
            <w:pPr>
              <w:bidi/>
              <w:spacing w:before="40" w:after="40"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FF4E93">
              <w:rPr>
                <w:sz w:val="20"/>
                <w:szCs w:val="20"/>
                <w:rtl/>
                <w:lang w:val="en-GB" w:eastAsia="zh-CN" w:bidi="ar-LB"/>
              </w:rPr>
              <w:t>يونيو</w:t>
            </w:r>
            <w:r>
              <w:rPr>
                <w:sz w:val="20"/>
                <w:szCs w:val="20"/>
                <w:rtl/>
                <w:lang w:val="en-GB" w:eastAsia="zh-CN" w:bidi="ar-LB"/>
              </w:rPr>
              <w:t>-23</w:t>
            </w:r>
          </w:p>
        </w:tc>
        <w:tc>
          <w:tcPr>
            <w:tcW w:w="485" w:type="pct"/>
            <w:shd w:val="clear" w:color="auto" w:fill="auto"/>
            <w:noWrap/>
          </w:tcPr>
          <w:p w14:paraId="0861CD44" w14:textId="39690A7E" w:rsidR="0058481A" w:rsidRPr="006455F8" w:rsidRDefault="00FF4E93" w:rsidP="009B66CE">
            <w:pPr>
              <w:bidi/>
              <w:spacing w:before="40" w:after="40"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FF4E93">
              <w:rPr>
                <w:sz w:val="20"/>
                <w:szCs w:val="20"/>
                <w:rtl/>
                <w:lang w:bidi="ar-LB"/>
              </w:rPr>
              <w:t>اليونيب</w:t>
            </w:r>
          </w:p>
        </w:tc>
        <w:tc>
          <w:tcPr>
            <w:tcW w:w="727" w:type="pct"/>
          </w:tcPr>
          <w:p w14:paraId="2B0C547D" w14:textId="604C0316" w:rsidR="0058481A" w:rsidRPr="006455F8" w:rsidRDefault="00FF4E93" w:rsidP="009B66CE">
            <w:pPr>
              <w:bidi/>
              <w:spacing w:before="40" w:after="40"/>
              <w:jc w:val="left"/>
              <w:rPr>
                <w:sz w:val="20"/>
                <w:szCs w:val="20"/>
                <w:lang w:val="en-GB" w:bidi="ar-LB"/>
              </w:rPr>
            </w:pPr>
            <w:r w:rsidRPr="00FF4E93">
              <w:rPr>
                <w:sz w:val="20"/>
                <w:szCs w:val="20"/>
                <w:rtl/>
                <w:lang w:bidi="ar-LB"/>
              </w:rPr>
              <w:t>اليونيدو</w:t>
            </w:r>
          </w:p>
        </w:tc>
      </w:tr>
      <w:tr w:rsidR="0058481A" w:rsidRPr="002269EC" w14:paraId="5C561945" w14:textId="77777777" w:rsidTr="006534A9">
        <w:trPr>
          <w:trHeight w:val="44"/>
          <w:jc w:val="center"/>
        </w:trPr>
        <w:tc>
          <w:tcPr>
            <w:tcW w:w="200" w:type="pct"/>
            <w:shd w:val="clear" w:color="auto" w:fill="auto"/>
            <w:noWrap/>
            <w:hideMark/>
          </w:tcPr>
          <w:p w14:paraId="36BEB0AD" w14:textId="2638233A" w:rsidR="0058481A" w:rsidRPr="006455F8" w:rsidRDefault="00283A1C" w:rsidP="009B66CE">
            <w:pPr>
              <w:bidi/>
              <w:spacing w:before="40" w:after="40"/>
              <w:jc w:val="center"/>
              <w:rPr>
                <w:color w:val="000000"/>
                <w:sz w:val="20"/>
                <w:szCs w:val="20"/>
                <w:lang w:val="en-GB" w:eastAsia="zh-CN" w:bidi="ar-LB"/>
              </w:rPr>
            </w:pPr>
            <w:r w:rsidRPr="00283A1C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4.</w:t>
            </w:r>
          </w:p>
        </w:tc>
        <w:tc>
          <w:tcPr>
            <w:tcW w:w="714" w:type="pct"/>
            <w:shd w:val="clear" w:color="auto" w:fill="auto"/>
            <w:noWrap/>
            <w:vAlign w:val="bottom"/>
          </w:tcPr>
          <w:p w14:paraId="4C8CA5FA" w14:textId="5E6D5824" w:rsidR="0058481A" w:rsidRPr="006455F8" w:rsidRDefault="00283A1C" w:rsidP="009B66CE">
            <w:pPr>
              <w:bidi/>
              <w:spacing w:before="40" w:after="40"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283A1C">
              <w:rPr>
                <w:sz w:val="20"/>
                <w:szCs w:val="20"/>
                <w:rtl/>
                <w:lang w:bidi="ar-LB"/>
              </w:rPr>
              <w:t>النيجر</w:t>
            </w:r>
          </w:p>
        </w:tc>
        <w:tc>
          <w:tcPr>
            <w:tcW w:w="2217" w:type="pct"/>
            <w:shd w:val="clear" w:color="auto" w:fill="auto"/>
            <w:noWrap/>
            <w:vAlign w:val="bottom"/>
          </w:tcPr>
          <w:p w14:paraId="4AC84C73" w14:textId="0E9D86A6" w:rsidR="009A37C2" w:rsidRPr="006455F8" w:rsidRDefault="009A37C2" w:rsidP="009B66CE">
            <w:pPr>
              <w:bidi/>
              <w:spacing w:before="40" w:after="40"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152C91">
              <w:rPr>
                <w:sz w:val="20"/>
                <w:szCs w:val="20"/>
                <w:rtl/>
                <w:lang w:val="en-US" w:eastAsia="en-CA" w:bidi="ar-LB"/>
              </w:rPr>
              <w:t>خطة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إزالة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المواد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الهيدروكلوروفلوروكربونية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(المرحلة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الأولى)</w:t>
            </w:r>
          </w:p>
        </w:tc>
        <w:tc>
          <w:tcPr>
            <w:tcW w:w="657" w:type="pct"/>
            <w:shd w:val="clear" w:color="auto" w:fill="auto"/>
            <w:noWrap/>
            <w:vAlign w:val="bottom"/>
          </w:tcPr>
          <w:p w14:paraId="0129AF73" w14:textId="0A52E777" w:rsidR="00FF4E93" w:rsidRPr="006455F8" w:rsidRDefault="00FF4E93" w:rsidP="009B66CE">
            <w:pPr>
              <w:bidi/>
              <w:spacing w:before="40" w:after="40"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FF4E93">
              <w:rPr>
                <w:sz w:val="20"/>
                <w:szCs w:val="20"/>
                <w:rtl/>
                <w:lang w:val="en-GB" w:eastAsia="zh-CN" w:bidi="ar-LB"/>
              </w:rPr>
              <w:t>ديسمبر-2</w:t>
            </w:r>
            <w:r>
              <w:rPr>
                <w:sz w:val="20"/>
                <w:szCs w:val="20"/>
                <w:rtl/>
                <w:lang w:val="en-GB" w:eastAsia="zh-CN" w:bidi="ar-LB"/>
              </w:rPr>
              <w:t>2</w:t>
            </w:r>
          </w:p>
        </w:tc>
        <w:tc>
          <w:tcPr>
            <w:tcW w:w="485" w:type="pct"/>
            <w:shd w:val="clear" w:color="auto" w:fill="auto"/>
            <w:noWrap/>
            <w:vAlign w:val="bottom"/>
          </w:tcPr>
          <w:p w14:paraId="373C6FD2" w14:textId="18944B9C" w:rsidR="0058481A" w:rsidRPr="006455F8" w:rsidRDefault="00FF4E93" w:rsidP="009B66CE">
            <w:pPr>
              <w:bidi/>
              <w:spacing w:before="40" w:after="40"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FF4E93">
              <w:rPr>
                <w:sz w:val="20"/>
                <w:szCs w:val="20"/>
                <w:rtl/>
                <w:lang w:bidi="ar-LB"/>
              </w:rPr>
              <w:t>اليونيدو</w:t>
            </w:r>
          </w:p>
        </w:tc>
        <w:tc>
          <w:tcPr>
            <w:tcW w:w="727" w:type="pct"/>
            <w:vAlign w:val="bottom"/>
          </w:tcPr>
          <w:p w14:paraId="249AA91A" w14:textId="0C4839BC" w:rsidR="0058481A" w:rsidRPr="006455F8" w:rsidRDefault="00FF4E93" w:rsidP="009B66CE">
            <w:pPr>
              <w:bidi/>
              <w:spacing w:before="40" w:after="40"/>
              <w:jc w:val="left"/>
              <w:rPr>
                <w:sz w:val="20"/>
                <w:szCs w:val="20"/>
                <w:lang w:val="en-GB" w:bidi="ar-LB"/>
              </w:rPr>
            </w:pPr>
            <w:r w:rsidRPr="00FF4E93">
              <w:rPr>
                <w:sz w:val="20"/>
                <w:szCs w:val="20"/>
                <w:rtl/>
                <w:lang w:bidi="ar-LB"/>
              </w:rPr>
              <w:t>اليونيب</w:t>
            </w:r>
          </w:p>
        </w:tc>
      </w:tr>
      <w:tr w:rsidR="0058481A" w:rsidRPr="002269EC" w14:paraId="45ACECD4" w14:textId="77777777" w:rsidTr="006534A9">
        <w:trPr>
          <w:trHeight w:val="107"/>
          <w:jc w:val="center"/>
        </w:trPr>
        <w:tc>
          <w:tcPr>
            <w:tcW w:w="200" w:type="pct"/>
            <w:shd w:val="clear" w:color="auto" w:fill="auto"/>
            <w:noWrap/>
          </w:tcPr>
          <w:p w14:paraId="536E575C" w14:textId="7FCD3D3B" w:rsidR="0058481A" w:rsidRPr="006455F8" w:rsidRDefault="00283A1C" w:rsidP="009B66CE">
            <w:pPr>
              <w:bidi/>
              <w:spacing w:before="40" w:after="40"/>
              <w:jc w:val="center"/>
              <w:rPr>
                <w:color w:val="000000"/>
                <w:sz w:val="20"/>
                <w:szCs w:val="20"/>
                <w:lang w:val="en-GB" w:eastAsia="zh-CN" w:bidi="ar-LB"/>
              </w:rPr>
            </w:pPr>
            <w:r w:rsidRPr="00283A1C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5.</w:t>
            </w:r>
          </w:p>
        </w:tc>
        <w:tc>
          <w:tcPr>
            <w:tcW w:w="714" w:type="pct"/>
            <w:shd w:val="clear" w:color="auto" w:fill="auto"/>
            <w:noWrap/>
          </w:tcPr>
          <w:p w14:paraId="4B1A4408" w14:textId="65D64BDA" w:rsidR="0058481A" w:rsidRPr="006455F8" w:rsidRDefault="00283A1C" w:rsidP="009B66CE">
            <w:pPr>
              <w:bidi/>
              <w:spacing w:before="40" w:after="40"/>
              <w:jc w:val="left"/>
              <w:rPr>
                <w:sz w:val="20"/>
                <w:szCs w:val="20"/>
                <w:lang w:val="en-GB" w:bidi="ar-LB"/>
              </w:rPr>
            </w:pPr>
            <w:r w:rsidRPr="00283A1C">
              <w:rPr>
                <w:sz w:val="20"/>
                <w:szCs w:val="20"/>
                <w:rtl/>
                <w:lang w:bidi="ar-LB"/>
              </w:rPr>
              <w:t>الفلبين</w:t>
            </w:r>
          </w:p>
        </w:tc>
        <w:tc>
          <w:tcPr>
            <w:tcW w:w="2217" w:type="pct"/>
            <w:shd w:val="clear" w:color="auto" w:fill="auto"/>
            <w:noWrap/>
          </w:tcPr>
          <w:p w14:paraId="49B0B80E" w14:textId="3D2A903C" w:rsidR="009A37C2" w:rsidRPr="006455F8" w:rsidRDefault="009A37C2" w:rsidP="009B66CE">
            <w:pPr>
              <w:bidi/>
              <w:spacing w:before="40" w:after="40"/>
              <w:jc w:val="left"/>
              <w:rPr>
                <w:sz w:val="20"/>
                <w:szCs w:val="20"/>
                <w:lang w:val="en-GB" w:bidi="ar-LB"/>
              </w:rPr>
            </w:pPr>
            <w:r w:rsidRPr="00152C91">
              <w:rPr>
                <w:sz w:val="20"/>
                <w:szCs w:val="20"/>
                <w:rtl/>
                <w:lang w:val="en-US" w:eastAsia="en-CA" w:bidi="ar-LB"/>
              </w:rPr>
              <w:t>خطة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إزالة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المواد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الهيدروكلوروفلوروكربونية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(المرحلة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US" w:eastAsia="en-CA" w:bidi="ar-LB"/>
              </w:rPr>
              <w:t>الثانية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)</w:t>
            </w:r>
          </w:p>
        </w:tc>
        <w:tc>
          <w:tcPr>
            <w:tcW w:w="657" w:type="pct"/>
            <w:shd w:val="clear" w:color="auto" w:fill="auto"/>
            <w:noWrap/>
          </w:tcPr>
          <w:p w14:paraId="1B91C010" w14:textId="3C1D149D" w:rsidR="00FF4E93" w:rsidRPr="006455F8" w:rsidRDefault="00FF4E93" w:rsidP="009B66CE">
            <w:pPr>
              <w:bidi/>
              <w:spacing w:before="40" w:after="40"/>
              <w:jc w:val="left"/>
              <w:rPr>
                <w:sz w:val="20"/>
                <w:szCs w:val="20"/>
                <w:lang w:val="en-GB" w:bidi="ar-LB"/>
              </w:rPr>
            </w:pPr>
            <w:r w:rsidRPr="00FF4E93">
              <w:rPr>
                <w:sz w:val="20"/>
                <w:szCs w:val="20"/>
                <w:rtl/>
                <w:lang w:val="en-GB" w:bidi="ar-LB"/>
              </w:rPr>
              <w:t>ديسمبر-2</w:t>
            </w:r>
            <w:r>
              <w:rPr>
                <w:sz w:val="20"/>
                <w:szCs w:val="20"/>
                <w:rtl/>
                <w:lang w:val="en-GB" w:bidi="ar-LB"/>
              </w:rPr>
              <w:t>3</w:t>
            </w:r>
          </w:p>
        </w:tc>
        <w:tc>
          <w:tcPr>
            <w:tcW w:w="485" w:type="pct"/>
            <w:shd w:val="clear" w:color="auto" w:fill="auto"/>
            <w:noWrap/>
          </w:tcPr>
          <w:p w14:paraId="4181EA86" w14:textId="2C6A4BB1" w:rsidR="0058481A" w:rsidRPr="006455F8" w:rsidRDefault="00FF4E93" w:rsidP="009B66CE">
            <w:pPr>
              <w:bidi/>
              <w:spacing w:before="40" w:after="40"/>
              <w:jc w:val="left"/>
              <w:rPr>
                <w:sz w:val="20"/>
                <w:szCs w:val="20"/>
                <w:lang w:val="en-GB" w:bidi="ar-LB"/>
              </w:rPr>
            </w:pPr>
            <w:r w:rsidRPr="00FF4E93">
              <w:rPr>
                <w:sz w:val="20"/>
                <w:szCs w:val="20"/>
                <w:rtl/>
                <w:lang w:bidi="ar-LB"/>
              </w:rPr>
              <w:t>اليونيدو</w:t>
            </w:r>
          </w:p>
        </w:tc>
        <w:tc>
          <w:tcPr>
            <w:tcW w:w="727" w:type="pct"/>
          </w:tcPr>
          <w:p w14:paraId="300EDFD0" w14:textId="77777777" w:rsidR="0058481A" w:rsidRPr="006455F8" w:rsidRDefault="0058481A" w:rsidP="009B66CE">
            <w:pPr>
              <w:bidi/>
              <w:spacing w:before="40" w:after="40"/>
              <w:jc w:val="left"/>
              <w:rPr>
                <w:sz w:val="20"/>
                <w:szCs w:val="20"/>
                <w:lang w:val="en-GB" w:bidi="ar-LB"/>
              </w:rPr>
            </w:pPr>
          </w:p>
        </w:tc>
      </w:tr>
      <w:tr w:rsidR="0058481A" w:rsidRPr="002269EC" w14:paraId="2FC26788" w14:textId="77777777" w:rsidTr="006534A9">
        <w:trPr>
          <w:trHeight w:val="107"/>
          <w:jc w:val="center"/>
        </w:trPr>
        <w:tc>
          <w:tcPr>
            <w:tcW w:w="200" w:type="pct"/>
            <w:shd w:val="clear" w:color="auto" w:fill="auto"/>
            <w:noWrap/>
          </w:tcPr>
          <w:p w14:paraId="54114491" w14:textId="7B8F248F" w:rsidR="0058481A" w:rsidRPr="006455F8" w:rsidRDefault="00283A1C" w:rsidP="009B66CE">
            <w:pPr>
              <w:bidi/>
              <w:spacing w:before="40" w:after="40"/>
              <w:jc w:val="center"/>
              <w:rPr>
                <w:color w:val="000000"/>
                <w:sz w:val="20"/>
                <w:szCs w:val="20"/>
                <w:lang w:val="en-GB" w:eastAsia="zh-CN" w:bidi="ar-LB"/>
              </w:rPr>
            </w:pPr>
            <w:r w:rsidRPr="00283A1C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6.</w:t>
            </w:r>
          </w:p>
        </w:tc>
        <w:tc>
          <w:tcPr>
            <w:tcW w:w="714" w:type="pct"/>
            <w:shd w:val="clear" w:color="auto" w:fill="auto"/>
            <w:noWrap/>
          </w:tcPr>
          <w:p w14:paraId="35803F73" w14:textId="11E1D397" w:rsidR="0058481A" w:rsidRPr="006455F8" w:rsidRDefault="00283A1C" w:rsidP="009B66CE">
            <w:pPr>
              <w:bidi/>
              <w:spacing w:before="40" w:after="40"/>
              <w:jc w:val="left"/>
              <w:rPr>
                <w:sz w:val="20"/>
                <w:szCs w:val="20"/>
                <w:lang w:val="en-GB" w:bidi="ar-LB"/>
              </w:rPr>
            </w:pPr>
            <w:r w:rsidRPr="00283A1C">
              <w:rPr>
                <w:sz w:val="20"/>
                <w:szCs w:val="20"/>
                <w:rtl/>
                <w:lang w:bidi="ar-LB"/>
              </w:rPr>
              <w:t>جنوب</w:t>
            </w:r>
            <w:r w:rsidR="006534A9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283A1C">
              <w:rPr>
                <w:sz w:val="20"/>
                <w:szCs w:val="20"/>
                <w:rtl/>
                <w:lang w:bidi="ar-LB"/>
              </w:rPr>
              <w:t>أفريقيا</w:t>
            </w:r>
          </w:p>
        </w:tc>
        <w:tc>
          <w:tcPr>
            <w:tcW w:w="2217" w:type="pct"/>
            <w:shd w:val="clear" w:color="auto" w:fill="auto"/>
            <w:noWrap/>
          </w:tcPr>
          <w:p w14:paraId="140EF147" w14:textId="667FE41D" w:rsidR="009A37C2" w:rsidRPr="006455F8" w:rsidRDefault="009A37C2" w:rsidP="009B66CE">
            <w:pPr>
              <w:bidi/>
              <w:spacing w:before="40" w:after="40"/>
              <w:jc w:val="left"/>
              <w:rPr>
                <w:sz w:val="20"/>
                <w:szCs w:val="20"/>
                <w:lang w:val="en-GB" w:bidi="ar-LB"/>
              </w:rPr>
            </w:pPr>
            <w:r w:rsidRPr="00152C91">
              <w:rPr>
                <w:sz w:val="20"/>
                <w:szCs w:val="20"/>
                <w:rtl/>
                <w:lang w:val="en-US" w:eastAsia="en-CA" w:bidi="ar-LB"/>
              </w:rPr>
              <w:t>خطة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إزالة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المواد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الهيدروكلوروفلوروكربونية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(المرحلة</w:t>
            </w:r>
            <w:r w:rsidR="006534A9">
              <w:rPr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152C91">
              <w:rPr>
                <w:sz w:val="20"/>
                <w:szCs w:val="20"/>
                <w:rtl/>
                <w:lang w:val="en-US" w:eastAsia="en-CA" w:bidi="ar-LB"/>
              </w:rPr>
              <w:t>الأولى)</w:t>
            </w:r>
          </w:p>
        </w:tc>
        <w:tc>
          <w:tcPr>
            <w:tcW w:w="657" w:type="pct"/>
            <w:shd w:val="clear" w:color="auto" w:fill="auto"/>
            <w:noWrap/>
          </w:tcPr>
          <w:p w14:paraId="1C4AE3BF" w14:textId="4B9D3FE7" w:rsidR="00FF4E93" w:rsidRPr="006455F8" w:rsidRDefault="00FF4E93" w:rsidP="009B66CE">
            <w:pPr>
              <w:bidi/>
              <w:spacing w:before="40" w:after="40"/>
              <w:jc w:val="left"/>
              <w:rPr>
                <w:sz w:val="20"/>
                <w:szCs w:val="20"/>
                <w:lang w:val="en-GB" w:bidi="ar-LB"/>
              </w:rPr>
            </w:pPr>
            <w:r w:rsidRPr="00FF4E93">
              <w:rPr>
                <w:sz w:val="20"/>
                <w:szCs w:val="20"/>
                <w:rtl/>
                <w:lang w:val="en-GB" w:bidi="ar-LB"/>
              </w:rPr>
              <w:t>ديسمبر-23</w:t>
            </w:r>
          </w:p>
        </w:tc>
        <w:tc>
          <w:tcPr>
            <w:tcW w:w="485" w:type="pct"/>
            <w:shd w:val="clear" w:color="auto" w:fill="auto"/>
            <w:noWrap/>
          </w:tcPr>
          <w:p w14:paraId="000FDDA6" w14:textId="187C172F" w:rsidR="0058481A" w:rsidRPr="006455F8" w:rsidRDefault="00FF4E93" w:rsidP="009B66CE">
            <w:pPr>
              <w:bidi/>
              <w:spacing w:before="40" w:after="40"/>
              <w:jc w:val="left"/>
              <w:rPr>
                <w:sz w:val="20"/>
                <w:szCs w:val="20"/>
                <w:lang w:val="en-GB" w:bidi="ar-LB"/>
              </w:rPr>
            </w:pPr>
            <w:r w:rsidRPr="00FF4E93">
              <w:rPr>
                <w:sz w:val="20"/>
                <w:szCs w:val="20"/>
                <w:rtl/>
                <w:lang w:bidi="ar-LB"/>
              </w:rPr>
              <w:t>اليونيدو</w:t>
            </w:r>
          </w:p>
        </w:tc>
        <w:tc>
          <w:tcPr>
            <w:tcW w:w="727" w:type="pct"/>
          </w:tcPr>
          <w:p w14:paraId="7BB6D2D0" w14:textId="77777777" w:rsidR="0058481A" w:rsidRPr="006455F8" w:rsidRDefault="0058481A" w:rsidP="009B66CE">
            <w:pPr>
              <w:bidi/>
              <w:spacing w:before="40" w:after="40"/>
              <w:jc w:val="left"/>
              <w:rPr>
                <w:sz w:val="20"/>
                <w:szCs w:val="20"/>
                <w:lang w:val="en-GB" w:bidi="ar-LB"/>
              </w:rPr>
            </w:pPr>
          </w:p>
        </w:tc>
      </w:tr>
    </w:tbl>
    <w:p w14:paraId="6E144933" w14:textId="77777777" w:rsidR="009020BE" w:rsidRPr="00283A1C" w:rsidRDefault="009020BE" w:rsidP="00C332B9">
      <w:pPr>
        <w:spacing w:after="14160"/>
        <w:jc w:val="center"/>
        <w:textAlignment w:val="baseline"/>
        <w:rPr>
          <w:lang w:val="en-US" w:eastAsia="en-CA" w:bidi="ar-LB"/>
        </w:rPr>
        <w:sectPr w:rsidR="009020BE" w:rsidRPr="00283A1C" w:rsidSect="00C17AEB">
          <w:headerReference w:type="first" r:id="rId22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1B492144" w14:textId="00C933F0" w:rsidR="00DA26E9" w:rsidRPr="0020308F" w:rsidRDefault="0020308F" w:rsidP="0020308F">
      <w:pPr>
        <w:bidi/>
        <w:spacing w:after="240"/>
        <w:jc w:val="center"/>
        <w:textAlignment w:val="baseline"/>
        <w:rPr>
          <w:sz w:val="26"/>
          <w:szCs w:val="26"/>
          <w:lang w:val="en-GB" w:eastAsia="en-CA" w:bidi="ar-LB"/>
        </w:rPr>
      </w:pPr>
      <w:r>
        <w:rPr>
          <w:b/>
          <w:bCs/>
          <w:sz w:val="26"/>
          <w:szCs w:val="26"/>
          <w:rtl/>
          <w:lang w:val="en-GB" w:eastAsia="en-CA" w:bidi="ar-LB"/>
        </w:rPr>
        <w:lastRenderedPageBreak/>
        <w:t>المرفق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>
        <w:rPr>
          <w:b/>
          <w:bCs/>
          <w:sz w:val="26"/>
          <w:szCs w:val="26"/>
          <w:rtl/>
          <w:lang w:val="en-GB" w:eastAsia="en-CA" w:bidi="ar-LB"/>
        </w:rPr>
        <w:t>الثالث</w:t>
      </w:r>
    </w:p>
    <w:p w14:paraId="01139606" w14:textId="76F9D163" w:rsidR="00B859ED" w:rsidRPr="00B859ED" w:rsidRDefault="00B859ED" w:rsidP="00B859ED">
      <w:pPr>
        <w:bidi/>
        <w:jc w:val="center"/>
        <w:textAlignment w:val="baseline"/>
        <w:rPr>
          <w:b/>
          <w:bCs/>
          <w:sz w:val="26"/>
          <w:szCs w:val="26"/>
          <w:rtl/>
          <w:lang w:val="en-GB" w:eastAsia="en-CA" w:bidi="ar-LB"/>
        </w:rPr>
      </w:pPr>
      <w:bookmarkStart w:id="14" w:name="_Hlk181207670"/>
      <w:r w:rsidRPr="00B859ED">
        <w:rPr>
          <w:b/>
          <w:bCs/>
          <w:sz w:val="26"/>
          <w:szCs w:val="26"/>
          <w:rtl/>
          <w:lang w:val="en-GB" w:eastAsia="en-CA" w:bidi="ar-LB"/>
        </w:rPr>
        <w:t>تقارير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B859ED">
        <w:rPr>
          <w:b/>
          <w:bCs/>
          <w:sz w:val="26"/>
          <w:szCs w:val="26"/>
          <w:rtl/>
          <w:lang w:val="en-GB" w:eastAsia="en-CA" w:bidi="ar-LB"/>
        </w:rPr>
        <w:t>إنجاز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B859ED">
        <w:rPr>
          <w:b/>
          <w:bCs/>
          <w:sz w:val="26"/>
          <w:szCs w:val="26"/>
          <w:rtl/>
          <w:lang w:val="en-GB" w:eastAsia="en-CA" w:bidi="ar-LB"/>
        </w:rPr>
        <w:t>المشروعات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B859ED">
        <w:rPr>
          <w:b/>
          <w:bCs/>
          <w:sz w:val="26"/>
          <w:szCs w:val="26"/>
          <w:rtl/>
          <w:lang w:val="en-GB" w:eastAsia="en-CA" w:bidi="ar-LB"/>
        </w:rPr>
        <w:t>للاتفاقيات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B859ED">
        <w:rPr>
          <w:b/>
          <w:bCs/>
          <w:sz w:val="26"/>
          <w:szCs w:val="26"/>
          <w:rtl/>
          <w:lang w:val="en-GB" w:eastAsia="en-CA" w:bidi="ar-LB"/>
        </w:rPr>
        <w:t>المتعددة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B859ED">
        <w:rPr>
          <w:b/>
          <w:bCs/>
          <w:sz w:val="26"/>
          <w:szCs w:val="26"/>
          <w:rtl/>
          <w:lang w:val="en-GB" w:eastAsia="en-CA" w:bidi="ar-LB"/>
        </w:rPr>
        <w:t>السنوات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>
        <w:rPr>
          <w:b/>
          <w:bCs/>
          <w:sz w:val="26"/>
          <w:szCs w:val="26"/>
          <w:rtl/>
          <w:lang w:val="en-GB" w:eastAsia="en-CA" w:bidi="ar-LB"/>
        </w:rPr>
        <w:t>المعلقة</w:t>
      </w:r>
    </w:p>
    <w:p w14:paraId="4173BAB6" w14:textId="62C26382" w:rsidR="00B859ED" w:rsidRPr="0020308F" w:rsidRDefault="0004089F" w:rsidP="00B859ED">
      <w:pPr>
        <w:bidi/>
        <w:spacing w:after="240"/>
        <w:jc w:val="center"/>
        <w:textAlignment w:val="baseline"/>
        <w:rPr>
          <w:b/>
          <w:bCs/>
          <w:sz w:val="26"/>
          <w:szCs w:val="26"/>
          <w:rtl/>
          <w:lang w:val="en-GB" w:eastAsia="en-CA" w:bidi="ar-LB"/>
        </w:rPr>
      </w:pPr>
      <w:bookmarkStart w:id="15" w:name="_Hlk181211393"/>
      <w:r>
        <w:rPr>
          <w:b/>
          <w:bCs/>
          <w:sz w:val="26"/>
          <w:szCs w:val="26"/>
          <w:rtl/>
          <w:lang w:val="en-GB" w:eastAsia="en-CA" w:bidi="ar-LB"/>
        </w:rPr>
        <w:t>و</w:t>
      </w:r>
      <w:r w:rsidR="00B859ED" w:rsidRPr="00B859ED">
        <w:rPr>
          <w:b/>
          <w:bCs/>
          <w:sz w:val="26"/>
          <w:szCs w:val="26"/>
          <w:rtl/>
          <w:lang w:val="en-GB" w:eastAsia="en-CA" w:bidi="ar-LB"/>
        </w:rPr>
        <w:t>المستحقة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="00B859ED" w:rsidRPr="00B859ED">
        <w:rPr>
          <w:b/>
          <w:bCs/>
          <w:sz w:val="26"/>
          <w:szCs w:val="26"/>
          <w:rtl/>
          <w:lang w:val="en-GB" w:eastAsia="en-CA" w:bidi="ar-LB"/>
        </w:rPr>
        <w:t>بموجب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="00B859ED" w:rsidRPr="00B859ED">
        <w:rPr>
          <w:b/>
          <w:bCs/>
          <w:sz w:val="26"/>
          <w:szCs w:val="26"/>
          <w:rtl/>
          <w:lang w:val="en-GB" w:eastAsia="en-CA" w:bidi="ar-LB"/>
        </w:rPr>
        <w:t>المقرر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="00B859ED" w:rsidRPr="00B859ED">
        <w:rPr>
          <w:b/>
          <w:bCs/>
          <w:sz w:val="26"/>
          <w:szCs w:val="26"/>
          <w:rtl/>
          <w:lang w:val="en-GB" w:eastAsia="en-CA" w:bidi="ar-LB"/>
        </w:rPr>
        <w:t>في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="00B859ED" w:rsidRPr="00B859ED">
        <w:rPr>
          <w:b/>
          <w:bCs/>
          <w:sz w:val="26"/>
          <w:szCs w:val="26"/>
          <w:rtl/>
          <w:lang w:val="en-GB" w:eastAsia="en-CA" w:bidi="ar-LB"/>
        </w:rPr>
        <w:t>عام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="00B859ED" w:rsidRPr="00B859ED">
        <w:rPr>
          <w:b/>
          <w:bCs/>
          <w:sz w:val="26"/>
          <w:szCs w:val="26"/>
          <w:rtl/>
          <w:lang w:val="en-GB" w:eastAsia="en-CA" w:bidi="ar-LB"/>
        </w:rPr>
        <w:t>202</w:t>
      </w:r>
      <w:r w:rsidR="00B859ED">
        <w:rPr>
          <w:b/>
          <w:bCs/>
          <w:sz w:val="26"/>
          <w:szCs w:val="26"/>
          <w:rtl/>
          <w:lang w:val="en-GB" w:eastAsia="en-CA" w:bidi="ar-LB"/>
        </w:rPr>
        <w:t>5</w:t>
      </w:r>
    </w:p>
    <w:bookmarkEnd w:id="14"/>
    <w:bookmarkEnd w:id="15"/>
    <w:tbl>
      <w:tblPr>
        <w:bidiVisual/>
        <w:tblW w:w="10709" w:type="dxa"/>
        <w:jc w:val="center"/>
        <w:tblLook w:val="04A0" w:firstRow="1" w:lastRow="0" w:firstColumn="1" w:lastColumn="0" w:noHBand="0" w:noVBand="1"/>
      </w:tblPr>
      <w:tblGrid>
        <w:gridCol w:w="477"/>
        <w:gridCol w:w="963"/>
        <w:gridCol w:w="3141"/>
        <w:gridCol w:w="1235"/>
        <w:gridCol w:w="1256"/>
        <w:gridCol w:w="1060"/>
        <w:gridCol w:w="1171"/>
        <w:gridCol w:w="1406"/>
      </w:tblGrid>
      <w:tr w:rsidR="00F06680" w:rsidRPr="00F1032A" w14:paraId="0860D9DA" w14:textId="77777777" w:rsidTr="006534A9">
        <w:trPr>
          <w:trHeight w:val="408"/>
          <w:jc w:val="center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35ED" w14:textId="120DB87B" w:rsidR="00B859ED" w:rsidRPr="00984A47" w:rsidRDefault="00B859ED" w:rsidP="008209DF">
            <w:pPr>
              <w:bidi/>
              <w:spacing w:before="40" w:after="40"/>
              <w:jc w:val="center"/>
              <w:rPr>
                <w:sz w:val="20"/>
                <w:szCs w:val="20"/>
                <w:lang w:eastAsia="zh-CN" w:bidi="ar-LB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171C0" w14:textId="4F3032D7" w:rsidR="00B859ED" w:rsidRPr="00984A47" w:rsidRDefault="00B859ED" w:rsidP="008209DF">
            <w:pPr>
              <w:bidi/>
              <w:spacing w:before="40" w:after="40"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البلد</w:t>
            </w:r>
          </w:p>
        </w:tc>
        <w:tc>
          <w:tcPr>
            <w:tcW w:w="3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5DCD8" w14:textId="784D7FE9" w:rsidR="00B859ED" w:rsidRPr="00984A47" w:rsidRDefault="00B859ED" w:rsidP="008209DF">
            <w:pPr>
              <w:bidi/>
              <w:spacing w:before="40" w:after="40"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347130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قطاع/عنوان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347130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الاتفاقات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347130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المتعددة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347130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السنوات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61B50" w14:textId="029A0A47" w:rsidR="00B859ED" w:rsidRPr="00984A47" w:rsidRDefault="00B859ED" w:rsidP="008209DF">
            <w:pPr>
              <w:bidi/>
              <w:spacing w:before="40" w:after="40"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الوكالة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الرئيسية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2CBE5" w14:textId="251A2EDF" w:rsidR="00B859ED" w:rsidRPr="00984A47" w:rsidRDefault="00B859ED" w:rsidP="008209DF">
            <w:pPr>
              <w:bidi/>
              <w:spacing w:before="40" w:after="40"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الوكالة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المتعاونة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4BF2D" w14:textId="0199621E" w:rsidR="00B859ED" w:rsidRPr="00984A47" w:rsidRDefault="00B859ED" w:rsidP="008209DF">
            <w:pPr>
              <w:bidi/>
              <w:spacing w:before="40" w:after="40"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تاريخ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الإنجاز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النهائي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  <w:vAlign w:val="center"/>
            <w:hideMark/>
          </w:tcPr>
          <w:p w14:paraId="74D6D08D" w14:textId="5FC8AFA4" w:rsidR="00B859ED" w:rsidRPr="00984A47" w:rsidRDefault="00B859ED" w:rsidP="008209DF">
            <w:pPr>
              <w:bidi/>
              <w:spacing w:before="40" w:after="40"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B859ED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التاريخ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B859ED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المحدد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B859ED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لتقديم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B859ED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تقارير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B859ED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إنجاز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B859ED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المشروعات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B9BB1" w14:textId="3D3517E6" w:rsidR="00B859ED" w:rsidRPr="00984A47" w:rsidRDefault="00B859ED" w:rsidP="008209DF">
            <w:pPr>
              <w:bidi/>
              <w:spacing w:before="40" w:after="40"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المقرر</w:t>
            </w:r>
          </w:p>
        </w:tc>
      </w:tr>
      <w:tr w:rsidR="00F06680" w:rsidRPr="00F1032A" w14:paraId="278082C4" w14:textId="77777777" w:rsidTr="006534A9">
        <w:trPr>
          <w:trHeight w:val="258"/>
          <w:jc w:val="center"/>
        </w:trPr>
        <w:tc>
          <w:tcPr>
            <w:tcW w:w="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B1E19" w14:textId="3D9C6A0E" w:rsidR="00BE3EFC" w:rsidRPr="00984A47" w:rsidRDefault="00B859ED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B859ED">
              <w:rPr>
                <w:sz w:val="20"/>
                <w:szCs w:val="20"/>
                <w:rtl/>
                <w:lang w:eastAsia="zh-CN" w:bidi="ar-LB"/>
              </w:rPr>
              <w:t>1.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E7A0D" w14:textId="62EA36CD" w:rsidR="00BE3EFC" w:rsidRPr="00984A47" w:rsidRDefault="00754CA6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754CA6">
              <w:rPr>
                <w:sz w:val="20"/>
                <w:szCs w:val="20"/>
                <w:rtl/>
                <w:lang w:eastAsia="zh-CN" w:bidi="ar-LB"/>
              </w:rPr>
              <w:t>الأرجنتين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D1DD0" w14:textId="292F707A" w:rsidR="002B1D67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rtl/>
                <w:lang w:eastAsia="zh-CN" w:bidi="ar-LB"/>
              </w:rPr>
            </w:pPr>
            <w:r w:rsidRPr="002B1D67">
              <w:rPr>
                <w:sz w:val="20"/>
                <w:szCs w:val="20"/>
                <w:rtl/>
                <w:lang w:eastAsia="zh-CN" w:bidi="ar-LB"/>
              </w:rPr>
              <w:t>خطة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إزالة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المواد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الهيدروكلوروفلوروكربونية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(المرحلة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الثانية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D8D47" w14:textId="7EE5C2B5" w:rsidR="002B1D67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rtl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zh-CN" w:bidi="ar-LB"/>
              </w:rPr>
              <w:t>اليونيدو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1B907" w14:textId="1508DC9C" w:rsidR="00BE3EFC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rtl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zh-CN" w:bidi="ar-LB"/>
              </w:rPr>
              <w:t>إيطاليا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43262" w14:textId="5BD48D31" w:rsidR="00BE3EFC" w:rsidRPr="00984A47" w:rsidRDefault="00E55206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E55206">
              <w:rPr>
                <w:sz w:val="20"/>
                <w:szCs w:val="20"/>
                <w:rtl/>
                <w:lang w:eastAsia="zh-CN" w:bidi="ar-LB"/>
              </w:rPr>
              <w:t>ديسمبر-2</w:t>
            </w:r>
            <w:r>
              <w:rPr>
                <w:sz w:val="20"/>
                <w:szCs w:val="20"/>
                <w:rtl/>
                <w:lang w:eastAsia="zh-CN" w:bidi="ar-LB"/>
              </w:rPr>
              <w:t>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DC892" w14:textId="7FAA9EB6" w:rsidR="00BE3EFC" w:rsidRPr="00984A47" w:rsidRDefault="00E55206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E55206">
              <w:rPr>
                <w:sz w:val="20"/>
                <w:szCs w:val="20"/>
                <w:rtl/>
                <w:lang w:eastAsia="zh-CN" w:bidi="ar-LB"/>
              </w:rPr>
              <w:t>يونيو-2</w:t>
            </w:r>
            <w:r>
              <w:rPr>
                <w:sz w:val="20"/>
                <w:szCs w:val="20"/>
                <w:rtl/>
                <w:lang w:eastAsia="zh-CN" w:bidi="ar-LB"/>
              </w:rPr>
              <w:t>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46340" w14:textId="5040FE96" w:rsidR="002E2E5A" w:rsidRPr="00984A47" w:rsidRDefault="002E2E5A" w:rsidP="008209DF">
            <w:pPr>
              <w:bidi/>
              <w:spacing w:before="40" w:after="40"/>
              <w:jc w:val="left"/>
              <w:rPr>
                <w:sz w:val="20"/>
                <w:szCs w:val="20"/>
                <w:rtl/>
                <w:lang w:eastAsia="zh-CN" w:bidi="ar-LB"/>
              </w:rPr>
            </w:pPr>
            <w:r w:rsidRPr="002E2E5A">
              <w:rPr>
                <w:sz w:val="20"/>
                <w:szCs w:val="20"/>
                <w:rtl/>
                <w:lang w:eastAsia="zh-CN" w:bidi="ar-LB"/>
              </w:rPr>
              <w:t>92/31</w:t>
            </w:r>
            <w:r>
              <w:rPr>
                <w:sz w:val="20"/>
                <w:szCs w:val="20"/>
                <w:rtl/>
                <w:lang w:eastAsia="zh-CN" w:bidi="ar-LB"/>
              </w:rPr>
              <w:t>(هـ)(1)</w:t>
            </w:r>
          </w:p>
        </w:tc>
      </w:tr>
      <w:tr w:rsidR="00F06680" w:rsidRPr="00F1032A" w14:paraId="582D5F27" w14:textId="77777777" w:rsidTr="006534A9">
        <w:trPr>
          <w:trHeight w:val="258"/>
          <w:jc w:val="center"/>
        </w:trPr>
        <w:tc>
          <w:tcPr>
            <w:tcW w:w="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55E11" w14:textId="6929D24E" w:rsidR="00BE3EFC" w:rsidRPr="00984A47" w:rsidRDefault="00B859ED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B859ED">
              <w:rPr>
                <w:sz w:val="20"/>
                <w:szCs w:val="20"/>
                <w:rtl/>
                <w:lang w:eastAsia="zh-CN" w:bidi="ar-LB"/>
              </w:rPr>
              <w:t>2.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662E2" w14:textId="4CFDC7D2" w:rsidR="00BE3EFC" w:rsidRPr="00984A47" w:rsidRDefault="00754CA6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754CA6">
              <w:rPr>
                <w:sz w:val="20"/>
                <w:szCs w:val="20"/>
                <w:rtl/>
                <w:lang w:eastAsia="zh-CN" w:bidi="ar-LB"/>
              </w:rPr>
              <w:t>بوروندي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C2E20" w14:textId="01F9A999" w:rsidR="002B1D67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2B1D67">
              <w:rPr>
                <w:sz w:val="20"/>
                <w:szCs w:val="20"/>
                <w:rtl/>
                <w:lang w:eastAsia="zh-CN" w:bidi="ar-LB"/>
              </w:rPr>
              <w:t>خطة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إزالة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المواد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الهيدروكلوروفلوروكربونية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(المرحلة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الأولى)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25A09" w14:textId="33B268B3" w:rsidR="002B1D67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rtl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zh-CN" w:bidi="ar-LB"/>
              </w:rPr>
              <w:t>اليونيب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5185D" w14:textId="4D8485F1" w:rsidR="00BE3EFC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2B1D67">
              <w:rPr>
                <w:sz w:val="20"/>
                <w:szCs w:val="20"/>
                <w:rtl/>
                <w:lang w:eastAsia="zh-CN" w:bidi="ar-LB"/>
              </w:rPr>
              <w:t>اليونيدو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45C76" w14:textId="13C155F4" w:rsidR="00BE3EFC" w:rsidRPr="00984A47" w:rsidRDefault="00E55206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E55206">
              <w:rPr>
                <w:sz w:val="20"/>
                <w:szCs w:val="20"/>
                <w:rtl/>
                <w:lang w:eastAsia="zh-CN" w:bidi="ar-LB"/>
              </w:rPr>
              <w:t>ديسمبر-24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BE8F1" w14:textId="37DD8E2D" w:rsidR="00BE3EFC" w:rsidRPr="00984A47" w:rsidRDefault="00E55206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E55206">
              <w:rPr>
                <w:sz w:val="20"/>
                <w:szCs w:val="20"/>
                <w:rtl/>
                <w:lang w:eastAsia="zh-CN" w:bidi="ar-LB"/>
              </w:rPr>
              <w:t>يونيو-25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449BB" w14:textId="7D88872B" w:rsidR="002E2E5A" w:rsidRPr="00984A47" w:rsidRDefault="002E2E5A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2E2E5A">
              <w:rPr>
                <w:sz w:val="20"/>
                <w:szCs w:val="20"/>
                <w:rtl/>
                <w:lang w:eastAsia="zh-CN" w:bidi="ar-LB"/>
              </w:rPr>
              <w:t>93/36</w:t>
            </w:r>
            <w:r>
              <w:rPr>
                <w:sz w:val="20"/>
                <w:szCs w:val="20"/>
                <w:rtl/>
                <w:lang w:eastAsia="zh-CN" w:bidi="ar-LB"/>
              </w:rPr>
              <w:t>(أ)</w:t>
            </w:r>
          </w:p>
        </w:tc>
      </w:tr>
      <w:tr w:rsidR="00F06680" w:rsidRPr="00F1032A" w14:paraId="310781E7" w14:textId="77777777" w:rsidTr="006534A9">
        <w:trPr>
          <w:trHeight w:val="258"/>
          <w:jc w:val="center"/>
        </w:trPr>
        <w:tc>
          <w:tcPr>
            <w:tcW w:w="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83B4D" w14:textId="0AA546BF" w:rsidR="00BE3EFC" w:rsidRPr="00984A47" w:rsidRDefault="00B859ED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B859ED">
              <w:rPr>
                <w:sz w:val="20"/>
                <w:szCs w:val="20"/>
                <w:rtl/>
                <w:lang w:eastAsia="zh-CN" w:bidi="ar-LB"/>
              </w:rPr>
              <w:t>3.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7D489" w14:textId="0252A1F3" w:rsidR="00BE3EFC" w:rsidRPr="00984A47" w:rsidRDefault="00754CA6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754CA6">
              <w:rPr>
                <w:sz w:val="20"/>
                <w:szCs w:val="20"/>
                <w:rtl/>
                <w:lang w:eastAsia="zh-CN" w:bidi="ar-LB"/>
              </w:rPr>
              <w:t>دومينيكا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16442" w14:textId="6EC1E4E8" w:rsidR="002B1D67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2B1D67">
              <w:rPr>
                <w:sz w:val="20"/>
                <w:szCs w:val="20"/>
                <w:rtl/>
                <w:lang w:eastAsia="zh-CN" w:bidi="ar-LB"/>
              </w:rPr>
              <w:t>خطة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إزالة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المواد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الهيدروكلوروفلوروكربونية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(المرحلة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الأولى)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025AB" w14:textId="2F75F1F9" w:rsidR="00BE3EFC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2B1D67">
              <w:rPr>
                <w:sz w:val="20"/>
                <w:szCs w:val="20"/>
                <w:rtl/>
                <w:lang w:eastAsia="zh-CN" w:bidi="ar-LB"/>
              </w:rPr>
              <w:t>اليونيب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20E53" w14:textId="48C5CE84" w:rsidR="00BE3EFC" w:rsidRPr="00984A47" w:rsidRDefault="006534A9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C7413" w14:textId="4E9EB290" w:rsidR="00BE3EFC" w:rsidRPr="00984A47" w:rsidRDefault="00E55206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E55206">
              <w:rPr>
                <w:sz w:val="20"/>
                <w:szCs w:val="20"/>
                <w:rtl/>
                <w:lang w:eastAsia="zh-CN" w:bidi="ar-LB"/>
              </w:rPr>
              <w:t>ديسمبر-24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DC249" w14:textId="7A2C5497" w:rsidR="00BE3EFC" w:rsidRPr="00984A47" w:rsidRDefault="00E55206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E55206">
              <w:rPr>
                <w:sz w:val="20"/>
                <w:szCs w:val="20"/>
                <w:rtl/>
                <w:lang w:eastAsia="zh-CN" w:bidi="ar-LB"/>
              </w:rPr>
              <w:t>يونيو-25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34BFF" w14:textId="0AD21140" w:rsidR="002E2E5A" w:rsidRPr="00984A47" w:rsidRDefault="002E2E5A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2E2E5A">
              <w:rPr>
                <w:sz w:val="20"/>
                <w:szCs w:val="20"/>
                <w:rtl/>
                <w:lang w:eastAsia="zh-CN" w:bidi="ar-LB"/>
              </w:rPr>
              <w:t>93/14</w:t>
            </w:r>
            <w:r>
              <w:rPr>
                <w:sz w:val="20"/>
                <w:szCs w:val="20"/>
                <w:rtl/>
                <w:lang w:eastAsia="zh-CN" w:bidi="ar-LB"/>
              </w:rPr>
              <w:t>(ب)</w:t>
            </w:r>
          </w:p>
        </w:tc>
      </w:tr>
      <w:tr w:rsidR="00F06680" w:rsidRPr="00F1032A" w14:paraId="4702D2D9" w14:textId="77777777" w:rsidTr="006534A9">
        <w:trPr>
          <w:trHeight w:val="258"/>
          <w:jc w:val="center"/>
        </w:trPr>
        <w:tc>
          <w:tcPr>
            <w:tcW w:w="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F55F6" w14:textId="616C7540" w:rsidR="00BE3EFC" w:rsidRPr="00984A47" w:rsidRDefault="00B859ED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B859ED">
              <w:rPr>
                <w:sz w:val="20"/>
                <w:szCs w:val="20"/>
                <w:rtl/>
                <w:lang w:eastAsia="zh-CN" w:bidi="ar-LB"/>
              </w:rPr>
              <w:t>4.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16614" w14:textId="421C5168" w:rsidR="00BE3EFC" w:rsidRPr="00984A47" w:rsidRDefault="00754CA6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754CA6">
              <w:rPr>
                <w:sz w:val="20"/>
                <w:szCs w:val="20"/>
                <w:rtl/>
                <w:lang w:eastAsia="zh-CN" w:bidi="ar-LB"/>
              </w:rPr>
              <w:t>إندونيسيا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5F171" w14:textId="4A7253E5" w:rsidR="002B1D67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2B1D67">
              <w:rPr>
                <w:sz w:val="20"/>
                <w:szCs w:val="20"/>
                <w:rtl/>
                <w:lang w:eastAsia="zh-CN" w:bidi="ar-LB"/>
              </w:rPr>
              <w:t>خطة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إزالة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المواد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الهيدروكلوروفلوروكربونية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(المرحلة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الثانية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C76A3" w14:textId="0F6CE9CC" w:rsidR="002B1D67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rtl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zh-CN" w:bidi="ar-LB"/>
              </w:rPr>
              <w:t>اليوئنديبي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004FB" w14:textId="0E354337" w:rsidR="00BE3EFC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2B1D67">
              <w:rPr>
                <w:sz w:val="20"/>
                <w:szCs w:val="20"/>
                <w:rtl/>
                <w:lang w:eastAsia="zh-CN" w:bidi="ar-LB"/>
              </w:rPr>
              <w:t>البنك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الدولي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للإنشاء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والتعمير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C131B" w14:textId="07B100AF" w:rsidR="00BE3EFC" w:rsidRPr="00984A47" w:rsidRDefault="006534A9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5F1D0" w14:textId="791B00DE" w:rsidR="00E55206" w:rsidRPr="00984A47" w:rsidRDefault="00E55206" w:rsidP="008209DF">
            <w:pPr>
              <w:bidi/>
              <w:spacing w:before="40" w:after="40"/>
              <w:jc w:val="left"/>
              <w:rPr>
                <w:sz w:val="20"/>
                <w:szCs w:val="20"/>
                <w:rtl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zh-CN" w:bidi="ar-LB"/>
              </w:rPr>
              <w:t>الاجتماع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الثاني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في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2025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A8DE7" w14:textId="4659DF99" w:rsidR="002E2E5A" w:rsidRPr="002E2E5A" w:rsidRDefault="002E2E5A" w:rsidP="008209DF">
            <w:pPr>
              <w:bidi/>
              <w:spacing w:before="40" w:after="40"/>
              <w:jc w:val="left"/>
              <w:rPr>
                <w:sz w:val="20"/>
                <w:szCs w:val="20"/>
                <w:rtl/>
                <w:lang w:val="en-US" w:eastAsia="zh-CN" w:bidi="ar-LB"/>
              </w:rPr>
            </w:pPr>
            <w:r w:rsidRPr="002E2E5A">
              <w:rPr>
                <w:sz w:val="20"/>
                <w:szCs w:val="20"/>
                <w:rtl/>
                <w:lang w:eastAsia="zh-CN" w:bidi="ar-LB"/>
              </w:rPr>
              <w:t>92/24</w:t>
            </w:r>
            <w:r>
              <w:rPr>
                <w:sz w:val="20"/>
                <w:szCs w:val="20"/>
                <w:rtl/>
                <w:lang w:eastAsia="zh-CN" w:bidi="ar-LB"/>
              </w:rPr>
              <w:t>(أ)</w:t>
            </w:r>
          </w:p>
        </w:tc>
      </w:tr>
      <w:tr w:rsidR="00F06680" w:rsidRPr="00F1032A" w14:paraId="1824CE53" w14:textId="77777777" w:rsidTr="006534A9">
        <w:trPr>
          <w:trHeight w:val="343"/>
          <w:jc w:val="center"/>
        </w:trPr>
        <w:tc>
          <w:tcPr>
            <w:tcW w:w="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FB94E" w14:textId="71CA2D4E" w:rsidR="00BE3EFC" w:rsidRPr="00984A47" w:rsidRDefault="00B859ED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B859ED">
              <w:rPr>
                <w:sz w:val="20"/>
                <w:szCs w:val="20"/>
                <w:rtl/>
                <w:lang w:eastAsia="zh-CN" w:bidi="ar-LB"/>
              </w:rPr>
              <w:t>5.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4C372" w14:textId="7F375E89" w:rsidR="00BE3EFC" w:rsidRPr="00984A47" w:rsidRDefault="00754CA6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754CA6">
              <w:rPr>
                <w:sz w:val="20"/>
                <w:szCs w:val="20"/>
                <w:rtl/>
                <w:lang w:eastAsia="zh-CN" w:bidi="ar-LB"/>
              </w:rPr>
              <w:t>الأردن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ACBA5" w14:textId="7F5701C2" w:rsidR="002B1D67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2B1D67">
              <w:rPr>
                <w:sz w:val="20"/>
                <w:szCs w:val="20"/>
                <w:rtl/>
                <w:lang w:eastAsia="zh-CN" w:bidi="ar-LB"/>
              </w:rPr>
              <w:t>خطة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إزالة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المواد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الهيدروكلوروفلوروكربونية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(المرحلة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الثانية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373FA" w14:textId="66C35EE2" w:rsidR="00BE3EFC" w:rsidRPr="00F06680" w:rsidRDefault="002B1D67" w:rsidP="008209DF">
            <w:pPr>
              <w:bidi/>
              <w:spacing w:before="40" w:after="40"/>
              <w:jc w:val="left"/>
              <w:rPr>
                <w:sz w:val="19"/>
                <w:szCs w:val="19"/>
                <w:rtl/>
                <w:lang w:eastAsia="zh-CN" w:bidi="ar-LB"/>
              </w:rPr>
            </w:pPr>
            <w:r w:rsidRPr="00F06680">
              <w:rPr>
                <w:sz w:val="19"/>
                <w:szCs w:val="19"/>
                <w:rtl/>
                <w:lang w:eastAsia="zh-CN" w:bidi="ar-LB"/>
              </w:rPr>
              <w:t>البنك</w:t>
            </w:r>
            <w:r w:rsidR="006534A9">
              <w:rPr>
                <w:sz w:val="19"/>
                <w:szCs w:val="19"/>
                <w:rtl/>
                <w:lang w:eastAsia="zh-CN" w:bidi="ar-LB"/>
              </w:rPr>
              <w:t xml:space="preserve"> </w:t>
            </w:r>
            <w:r w:rsidRPr="00F06680">
              <w:rPr>
                <w:sz w:val="19"/>
                <w:szCs w:val="19"/>
                <w:rtl/>
                <w:lang w:eastAsia="zh-CN" w:bidi="ar-LB"/>
              </w:rPr>
              <w:t>الدولي</w:t>
            </w:r>
            <w:r w:rsidR="006534A9">
              <w:rPr>
                <w:sz w:val="19"/>
                <w:szCs w:val="19"/>
                <w:rtl/>
                <w:lang w:eastAsia="zh-CN" w:bidi="ar-LB"/>
              </w:rPr>
              <w:t xml:space="preserve"> </w:t>
            </w:r>
            <w:r w:rsidRPr="00F06680">
              <w:rPr>
                <w:sz w:val="19"/>
                <w:szCs w:val="19"/>
                <w:rtl/>
                <w:lang w:eastAsia="zh-CN" w:bidi="ar-LB"/>
              </w:rPr>
              <w:t>للإنشاء</w:t>
            </w:r>
            <w:r w:rsidR="006534A9">
              <w:rPr>
                <w:sz w:val="19"/>
                <w:szCs w:val="19"/>
                <w:rtl/>
                <w:lang w:eastAsia="zh-CN" w:bidi="ar-LB"/>
              </w:rPr>
              <w:t xml:space="preserve"> </w:t>
            </w:r>
            <w:r w:rsidRPr="00F06680">
              <w:rPr>
                <w:sz w:val="19"/>
                <w:szCs w:val="19"/>
                <w:rtl/>
                <w:lang w:eastAsia="zh-CN" w:bidi="ar-LB"/>
              </w:rPr>
              <w:t>والتعمير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4FB30" w14:textId="522DA4D6" w:rsidR="00BE3EFC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2B1D67">
              <w:rPr>
                <w:sz w:val="20"/>
                <w:szCs w:val="20"/>
                <w:rtl/>
                <w:lang w:eastAsia="zh-CN" w:bidi="ar-LB"/>
              </w:rPr>
              <w:t>اليونيدو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53135" w14:textId="07FA0B77" w:rsidR="00BE3EFC" w:rsidRPr="00984A47" w:rsidRDefault="00E55206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E55206">
              <w:rPr>
                <w:sz w:val="20"/>
                <w:szCs w:val="20"/>
                <w:rtl/>
                <w:lang w:eastAsia="zh-CN" w:bidi="ar-LB"/>
              </w:rPr>
              <w:t>ديسمبر-24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DB71D" w14:textId="4748D848" w:rsidR="00BE3EFC" w:rsidRPr="00984A47" w:rsidRDefault="00E55206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E55206">
              <w:rPr>
                <w:sz w:val="20"/>
                <w:szCs w:val="20"/>
                <w:rtl/>
                <w:lang w:eastAsia="zh-CN" w:bidi="ar-LB"/>
              </w:rPr>
              <w:t>يونيو-25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978E7" w14:textId="7C0F2AD3" w:rsidR="002E2E5A" w:rsidRDefault="002E2E5A" w:rsidP="008209DF">
            <w:pPr>
              <w:bidi/>
              <w:spacing w:before="40" w:after="40"/>
              <w:jc w:val="left"/>
              <w:rPr>
                <w:sz w:val="20"/>
                <w:szCs w:val="20"/>
                <w:rtl/>
                <w:lang w:eastAsia="zh-CN" w:bidi="ar-LB"/>
              </w:rPr>
            </w:pPr>
            <w:r w:rsidRPr="002E2E5A">
              <w:rPr>
                <w:sz w:val="20"/>
                <w:szCs w:val="20"/>
                <w:rtl/>
                <w:lang w:eastAsia="zh-CN" w:bidi="ar-LB"/>
              </w:rPr>
              <w:t>93/15</w:t>
            </w:r>
            <w:r>
              <w:rPr>
                <w:sz w:val="20"/>
                <w:szCs w:val="20"/>
                <w:rtl/>
                <w:lang w:eastAsia="zh-CN" w:bidi="ar-LB"/>
              </w:rPr>
              <w:t>(ب)،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و</w:t>
            </w:r>
          </w:p>
          <w:p w14:paraId="2106ACED" w14:textId="681BF127" w:rsidR="002E2E5A" w:rsidRPr="002E2E5A" w:rsidRDefault="002E2E5A" w:rsidP="008209DF">
            <w:pPr>
              <w:bidi/>
              <w:spacing w:before="40" w:after="40"/>
              <w:jc w:val="left"/>
              <w:rPr>
                <w:sz w:val="20"/>
                <w:szCs w:val="20"/>
                <w:rtl/>
                <w:lang w:val="en-US" w:eastAsia="zh-CN" w:bidi="ar-LB"/>
              </w:rPr>
            </w:pPr>
            <w:r w:rsidRPr="002E2E5A">
              <w:rPr>
                <w:sz w:val="20"/>
                <w:szCs w:val="20"/>
                <w:rtl/>
                <w:lang w:val="en-US" w:eastAsia="zh-CN" w:bidi="ar-LB"/>
              </w:rPr>
              <w:t>93/16</w:t>
            </w:r>
            <w:r>
              <w:rPr>
                <w:sz w:val="20"/>
                <w:szCs w:val="20"/>
                <w:rtl/>
                <w:lang w:val="en-US" w:eastAsia="zh-CN" w:bidi="ar-LB"/>
              </w:rPr>
              <w:t>(ب)</w:t>
            </w:r>
          </w:p>
        </w:tc>
      </w:tr>
      <w:tr w:rsidR="00F06680" w:rsidRPr="00F1032A" w14:paraId="5A7A36D6" w14:textId="77777777" w:rsidTr="006534A9">
        <w:trPr>
          <w:trHeight w:val="258"/>
          <w:jc w:val="center"/>
        </w:trPr>
        <w:tc>
          <w:tcPr>
            <w:tcW w:w="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996C2" w14:textId="6A0310CC" w:rsidR="00BE3EFC" w:rsidRPr="00984A47" w:rsidRDefault="00B859ED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B859ED">
              <w:rPr>
                <w:sz w:val="20"/>
                <w:szCs w:val="20"/>
                <w:rtl/>
                <w:lang w:eastAsia="zh-CN" w:bidi="ar-LB"/>
              </w:rPr>
              <w:t>6.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9551C" w14:textId="00D31F73" w:rsidR="00BE3EFC" w:rsidRPr="00984A47" w:rsidRDefault="00754CA6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754CA6">
              <w:rPr>
                <w:sz w:val="20"/>
                <w:szCs w:val="20"/>
                <w:rtl/>
                <w:lang w:eastAsia="zh-CN" w:bidi="ar-LB"/>
              </w:rPr>
              <w:t>مالي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2FBB2" w14:textId="2809A181" w:rsidR="002B1D67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2B1D67">
              <w:rPr>
                <w:sz w:val="20"/>
                <w:szCs w:val="20"/>
                <w:rtl/>
                <w:lang w:eastAsia="zh-CN" w:bidi="ar-LB"/>
              </w:rPr>
              <w:t>خطة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إزالة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المواد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الهيدروكلوروفلوروكربونية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(المرحلة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الأولى)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EC46A" w14:textId="2C231723" w:rsidR="00BE3EFC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2B1D67">
              <w:rPr>
                <w:sz w:val="20"/>
                <w:szCs w:val="20"/>
                <w:rtl/>
                <w:lang w:eastAsia="zh-CN" w:bidi="ar-LB"/>
              </w:rPr>
              <w:t>اليونيب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1EDF4" w14:textId="647D857C" w:rsidR="00BE3EFC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2B1D67">
              <w:rPr>
                <w:sz w:val="20"/>
                <w:szCs w:val="20"/>
                <w:rtl/>
                <w:lang w:eastAsia="zh-CN" w:bidi="ar-LB"/>
              </w:rPr>
              <w:t>اليوئنديبي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25C25" w14:textId="63167D26" w:rsidR="00BE3EFC" w:rsidRPr="00984A47" w:rsidRDefault="00E55206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E55206">
              <w:rPr>
                <w:sz w:val="20"/>
                <w:szCs w:val="20"/>
                <w:rtl/>
                <w:lang w:eastAsia="zh-CN" w:bidi="ar-LB"/>
              </w:rPr>
              <w:t>ديسمبر-24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5BB40" w14:textId="42775F7D" w:rsidR="00BE3EFC" w:rsidRPr="00984A47" w:rsidRDefault="00E55206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E55206">
              <w:rPr>
                <w:sz w:val="20"/>
                <w:szCs w:val="20"/>
                <w:rtl/>
                <w:lang w:eastAsia="zh-CN" w:bidi="ar-LB"/>
              </w:rPr>
              <w:t>يونيو-25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D7A50" w14:textId="1EE30AF0" w:rsidR="002E2E5A" w:rsidRPr="002E2E5A" w:rsidRDefault="002E2E5A" w:rsidP="008209DF">
            <w:pPr>
              <w:bidi/>
              <w:spacing w:before="40" w:after="40"/>
              <w:jc w:val="left"/>
              <w:rPr>
                <w:sz w:val="20"/>
                <w:szCs w:val="20"/>
                <w:rtl/>
                <w:lang w:val="en-US" w:eastAsia="zh-CN" w:bidi="ar-LB"/>
              </w:rPr>
            </w:pPr>
            <w:r w:rsidRPr="002E2E5A">
              <w:rPr>
                <w:sz w:val="20"/>
                <w:szCs w:val="20"/>
                <w:rtl/>
                <w:lang w:eastAsia="zh-CN" w:bidi="ar-LB"/>
              </w:rPr>
              <w:t>92/24</w:t>
            </w:r>
            <w:r>
              <w:rPr>
                <w:sz w:val="20"/>
                <w:szCs w:val="20"/>
                <w:rtl/>
                <w:lang w:eastAsia="zh-CN" w:bidi="ar-LB"/>
              </w:rPr>
              <w:t>(أ)</w:t>
            </w:r>
          </w:p>
        </w:tc>
      </w:tr>
      <w:tr w:rsidR="00F06680" w:rsidRPr="00F1032A" w14:paraId="568DDD43" w14:textId="77777777" w:rsidTr="006534A9">
        <w:trPr>
          <w:trHeight w:val="515"/>
          <w:jc w:val="center"/>
        </w:trPr>
        <w:tc>
          <w:tcPr>
            <w:tcW w:w="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69F8A" w14:textId="5CB6BF16" w:rsidR="00BE3EFC" w:rsidRPr="00984A47" w:rsidRDefault="00B859ED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B859ED">
              <w:rPr>
                <w:sz w:val="20"/>
                <w:szCs w:val="20"/>
                <w:rtl/>
                <w:lang w:eastAsia="zh-CN" w:bidi="ar-LB"/>
              </w:rPr>
              <w:t>7.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324E9" w14:textId="3CE78B2D" w:rsidR="00BE3EFC" w:rsidRPr="00984A47" w:rsidRDefault="00754CA6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754CA6">
              <w:rPr>
                <w:sz w:val="20"/>
                <w:szCs w:val="20"/>
                <w:rtl/>
                <w:lang w:eastAsia="zh-CN" w:bidi="ar-LB"/>
              </w:rPr>
              <w:t>المكسيك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BC5D3" w14:textId="2CEE4557" w:rsidR="002B1D67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2B1D67">
              <w:rPr>
                <w:sz w:val="20"/>
                <w:szCs w:val="20"/>
                <w:rtl/>
                <w:lang w:eastAsia="zh-CN" w:bidi="ar-LB"/>
              </w:rPr>
              <w:t>خطة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إزالة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المواد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الهيدروكلوروفلوروكربونية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(المرحلة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الثانية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11EEC" w14:textId="666DE783" w:rsidR="00BE3EFC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2B1D67">
              <w:rPr>
                <w:sz w:val="20"/>
                <w:szCs w:val="20"/>
                <w:rtl/>
                <w:lang w:eastAsia="zh-CN" w:bidi="ar-LB"/>
              </w:rPr>
              <w:t>اليونيدو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C1388" w14:textId="73488D19" w:rsidR="002B1D67" w:rsidRPr="00984A47" w:rsidRDefault="00BE3EFC" w:rsidP="008209DF">
            <w:pPr>
              <w:bidi/>
              <w:spacing w:before="40" w:after="40"/>
              <w:jc w:val="left"/>
              <w:rPr>
                <w:sz w:val="20"/>
                <w:szCs w:val="20"/>
                <w:rtl/>
                <w:lang w:eastAsia="zh-CN" w:bidi="ar-LB"/>
              </w:rPr>
            </w:pPr>
            <w:r w:rsidRPr="00984A47">
              <w:rPr>
                <w:sz w:val="20"/>
                <w:szCs w:val="20"/>
                <w:lang w:eastAsia="zh-CN" w:bidi="ar-LB"/>
              </w:rPr>
              <w:t>/</w:t>
            </w:r>
            <w:r w:rsidR="002B1D67">
              <w:rPr>
                <w:sz w:val="20"/>
                <w:szCs w:val="20"/>
                <w:rtl/>
                <w:lang w:eastAsia="zh-CN" w:bidi="ar-LB"/>
              </w:rPr>
              <w:t>اليونيب/ألمانيا/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="00E55206">
              <w:rPr>
                <w:sz w:val="20"/>
                <w:szCs w:val="20"/>
                <w:rtl/>
                <w:lang w:eastAsia="zh-CN" w:bidi="ar-LB"/>
              </w:rPr>
              <w:t>إيطاليا</w:t>
            </w:r>
            <w:r w:rsidR="002B1D67">
              <w:rPr>
                <w:sz w:val="20"/>
                <w:szCs w:val="20"/>
                <w:rtl/>
                <w:lang w:eastAsia="zh-CN" w:bidi="ar-LB"/>
              </w:rPr>
              <w:t>/</w:t>
            </w:r>
            <w:r w:rsidR="00E55206">
              <w:rPr>
                <w:sz w:val="20"/>
                <w:szCs w:val="20"/>
                <w:rtl/>
                <w:lang w:eastAsia="zh-CN" w:bidi="ar-LB"/>
              </w:rPr>
              <w:t>إسبانيا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63368" w14:textId="4421D21A" w:rsidR="00BE3EFC" w:rsidRPr="00984A47" w:rsidRDefault="00E55206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E55206">
              <w:rPr>
                <w:sz w:val="20"/>
                <w:szCs w:val="20"/>
                <w:rtl/>
                <w:lang w:eastAsia="zh-CN" w:bidi="ar-LB"/>
              </w:rPr>
              <w:t>ديسمبر-24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EDEF1" w14:textId="447870B8" w:rsidR="00BE3EFC" w:rsidRPr="00984A47" w:rsidRDefault="00E55206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E55206">
              <w:rPr>
                <w:sz w:val="20"/>
                <w:szCs w:val="20"/>
                <w:rtl/>
                <w:lang w:eastAsia="zh-CN" w:bidi="ar-LB"/>
              </w:rPr>
              <w:t>الاجتماع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E55206">
              <w:rPr>
                <w:sz w:val="20"/>
                <w:szCs w:val="20"/>
                <w:rtl/>
                <w:lang w:eastAsia="zh-CN" w:bidi="ar-LB"/>
              </w:rPr>
              <w:t>الثاني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E55206">
              <w:rPr>
                <w:sz w:val="20"/>
                <w:szCs w:val="20"/>
                <w:rtl/>
                <w:lang w:eastAsia="zh-CN" w:bidi="ar-LB"/>
              </w:rPr>
              <w:t>في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E55206">
              <w:rPr>
                <w:sz w:val="20"/>
                <w:szCs w:val="20"/>
                <w:rtl/>
                <w:lang w:eastAsia="zh-CN" w:bidi="ar-LB"/>
              </w:rPr>
              <w:t>2025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D85EA" w14:textId="36C7CF9E" w:rsidR="002E2E5A" w:rsidRDefault="002E2E5A" w:rsidP="008209DF">
            <w:pPr>
              <w:bidi/>
              <w:spacing w:before="40" w:after="40"/>
              <w:jc w:val="left"/>
              <w:rPr>
                <w:sz w:val="20"/>
                <w:szCs w:val="20"/>
                <w:rtl/>
                <w:lang w:eastAsia="zh-CN" w:bidi="ar-LB"/>
              </w:rPr>
            </w:pPr>
            <w:r w:rsidRPr="002E2E5A">
              <w:rPr>
                <w:sz w:val="20"/>
                <w:szCs w:val="20"/>
                <w:rtl/>
                <w:lang w:eastAsia="zh-CN" w:bidi="ar-LB"/>
              </w:rPr>
              <w:t>90/46</w:t>
            </w:r>
            <w:r>
              <w:rPr>
                <w:sz w:val="20"/>
                <w:szCs w:val="20"/>
                <w:rtl/>
                <w:lang w:eastAsia="zh-CN" w:bidi="ar-LB"/>
              </w:rPr>
              <w:t>(ب)،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و</w:t>
            </w:r>
          </w:p>
          <w:p w14:paraId="4F7BAC4D" w14:textId="2C0A0D03" w:rsidR="002E2E5A" w:rsidRPr="002E2E5A" w:rsidRDefault="002E2E5A" w:rsidP="008209DF">
            <w:pPr>
              <w:bidi/>
              <w:spacing w:before="40" w:after="40"/>
              <w:jc w:val="left"/>
              <w:rPr>
                <w:sz w:val="20"/>
                <w:szCs w:val="20"/>
                <w:rtl/>
                <w:lang w:val="en-US" w:eastAsia="zh-CN" w:bidi="ar-LB"/>
              </w:rPr>
            </w:pPr>
            <w:r w:rsidRPr="002E2E5A">
              <w:rPr>
                <w:sz w:val="20"/>
                <w:szCs w:val="20"/>
                <w:rtl/>
                <w:lang w:val="en-US" w:eastAsia="zh-CN" w:bidi="ar-LB"/>
              </w:rPr>
              <w:t>92/24</w:t>
            </w:r>
            <w:r>
              <w:rPr>
                <w:sz w:val="20"/>
                <w:szCs w:val="20"/>
                <w:rtl/>
                <w:lang w:val="en-US" w:eastAsia="zh-CN" w:bidi="ar-LB"/>
              </w:rPr>
              <w:t>(أ)</w:t>
            </w:r>
          </w:p>
        </w:tc>
      </w:tr>
      <w:tr w:rsidR="00F06680" w:rsidRPr="00F1032A" w14:paraId="478E26F9" w14:textId="77777777" w:rsidTr="006534A9">
        <w:trPr>
          <w:trHeight w:val="515"/>
          <w:jc w:val="center"/>
        </w:trPr>
        <w:tc>
          <w:tcPr>
            <w:tcW w:w="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E44A2" w14:textId="312253A8" w:rsidR="00BE3EFC" w:rsidRPr="00984A47" w:rsidRDefault="00B859ED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B859ED">
              <w:rPr>
                <w:sz w:val="20"/>
                <w:szCs w:val="20"/>
                <w:rtl/>
                <w:lang w:eastAsia="zh-CN" w:bidi="ar-LB"/>
              </w:rPr>
              <w:t>8.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BC6E7" w14:textId="5626F7C8" w:rsidR="00BE3EFC" w:rsidRPr="00984A47" w:rsidRDefault="00754CA6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754CA6">
              <w:rPr>
                <w:sz w:val="20"/>
                <w:szCs w:val="20"/>
                <w:rtl/>
                <w:lang w:eastAsia="zh-CN" w:bidi="ar-LB"/>
              </w:rPr>
              <w:t>باكستان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A73C5" w14:textId="6863633B" w:rsidR="002B1D67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2B1D67">
              <w:rPr>
                <w:sz w:val="20"/>
                <w:szCs w:val="20"/>
                <w:rtl/>
                <w:lang w:eastAsia="zh-CN" w:bidi="ar-LB"/>
              </w:rPr>
              <w:t>خطة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إزالة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المواد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الهيدروكلوروفلوروكربونية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(المرحلة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الثانية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81D1D" w14:textId="4AE70E24" w:rsidR="00BE3EFC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2B1D67">
              <w:rPr>
                <w:sz w:val="20"/>
                <w:szCs w:val="20"/>
                <w:rtl/>
                <w:lang w:eastAsia="zh-CN" w:bidi="ar-LB"/>
              </w:rPr>
              <w:t>اليونيدو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1C57E" w14:textId="39F57DB1" w:rsidR="00BE3EFC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2B1D67">
              <w:rPr>
                <w:sz w:val="20"/>
                <w:szCs w:val="20"/>
                <w:rtl/>
                <w:lang w:eastAsia="zh-CN" w:bidi="ar-LB"/>
              </w:rPr>
              <w:t>اليونيب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23216" w14:textId="61522994" w:rsidR="00BE3EFC" w:rsidRPr="00984A47" w:rsidRDefault="006534A9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8627E" w14:textId="40035A15" w:rsidR="00BE3EFC" w:rsidRPr="00984A47" w:rsidRDefault="00E55206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E55206">
              <w:rPr>
                <w:sz w:val="20"/>
                <w:szCs w:val="20"/>
                <w:rtl/>
                <w:lang w:eastAsia="zh-CN" w:bidi="ar-LB"/>
              </w:rPr>
              <w:t>الاجتماع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الأول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E55206">
              <w:rPr>
                <w:sz w:val="20"/>
                <w:szCs w:val="20"/>
                <w:rtl/>
                <w:lang w:eastAsia="zh-CN" w:bidi="ar-LB"/>
              </w:rPr>
              <w:t>في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E55206">
              <w:rPr>
                <w:sz w:val="20"/>
                <w:szCs w:val="20"/>
                <w:rtl/>
                <w:lang w:eastAsia="zh-CN" w:bidi="ar-LB"/>
              </w:rPr>
              <w:t>2025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12D91" w14:textId="2F6F3634" w:rsidR="002E2E5A" w:rsidRDefault="002E2E5A" w:rsidP="008209DF">
            <w:pPr>
              <w:bidi/>
              <w:spacing w:before="40" w:after="40"/>
              <w:jc w:val="left"/>
              <w:rPr>
                <w:sz w:val="20"/>
                <w:szCs w:val="20"/>
                <w:rtl/>
                <w:lang w:eastAsia="zh-CN" w:bidi="ar-LB"/>
              </w:rPr>
            </w:pPr>
            <w:r w:rsidRPr="002E2E5A">
              <w:rPr>
                <w:sz w:val="20"/>
                <w:szCs w:val="20"/>
                <w:rtl/>
                <w:lang w:eastAsia="zh-CN" w:bidi="ar-LB"/>
              </w:rPr>
              <w:t>88/72</w:t>
            </w:r>
            <w:r>
              <w:rPr>
                <w:sz w:val="20"/>
                <w:szCs w:val="20"/>
                <w:rtl/>
                <w:lang w:eastAsia="zh-CN" w:bidi="ar-LB"/>
              </w:rPr>
              <w:t>(ب)،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و</w:t>
            </w:r>
          </w:p>
          <w:p w14:paraId="62573B63" w14:textId="2EF10994" w:rsidR="002E2E5A" w:rsidRPr="002E2E5A" w:rsidRDefault="002E2E5A" w:rsidP="008209DF">
            <w:pPr>
              <w:bidi/>
              <w:spacing w:before="40" w:after="40"/>
              <w:jc w:val="left"/>
              <w:rPr>
                <w:sz w:val="20"/>
                <w:szCs w:val="20"/>
                <w:rtl/>
                <w:lang w:val="en-US" w:eastAsia="zh-CN" w:bidi="ar-LB"/>
              </w:rPr>
            </w:pPr>
            <w:r w:rsidRPr="002E2E5A">
              <w:rPr>
                <w:sz w:val="20"/>
                <w:szCs w:val="20"/>
                <w:rtl/>
                <w:lang w:val="en-US" w:eastAsia="zh-CN" w:bidi="ar-LB"/>
              </w:rPr>
              <w:t>92/15</w:t>
            </w:r>
            <w:r>
              <w:rPr>
                <w:sz w:val="20"/>
                <w:szCs w:val="20"/>
                <w:rtl/>
                <w:lang w:val="en-US" w:eastAsia="zh-CN" w:bidi="ar-LB"/>
              </w:rPr>
              <w:t>(ب)</w:t>
            </w:r>
          </w:p>
        </w:tc>
      </w:tr>
      <w:tr w:rsidR="00F06680" w:rsidRPr="00F1032A" w14:paraId="2B52FE51" w14:textId="77777777" w:rsidTr="006534A9">
        <w:trPr>
          <w:trHeight w:val="258"/>
          <w:jc w:val="center"/>
        </w:trPr>
        <w:tc>
          <w:tcPr>
            <w:tcW w:w="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9FF6A" w14:textId="718C6DB8" w:rsidR="00BE3EFC" w:rsidRPr="00984A47" w:rsidRDefault="00B859ED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B859ED">
              <w:rPr>
                <w:sz w:val="20"/>
                <w:szCs w:val="20"/>
                <w:rtl/>
                <w:lang w:eastAsia="zh-CN" w:bidi="ar-LB"/>
              </w:rPr>
              <w:t>9.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860FE" w14:textId="6B82ED4E" w:rsidR="00BE3EFC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2B1D67">
              <w:rPr>
                <w:sz w:val="20"/>
                <w:szCs w:val="20"/>
                <w:rtl/>
                <w:lang w:eastAsia="zh-CN" w:bidi="ar-LB"/>
              </w:rPr>
              <w:t>سانت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كيتس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ونيفس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DE828" w14:textId="37779F99" w:rsidR="002B1D67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rtl/>
                <w:lang w:eastAsia="zh-CN" w:bidi="ar-LB"/>
              </w:rPr>
            </w:pPr>
            <w:r w:rsidRPr="002B1D67">
              <w:rPr>
                <w:sz w:val="20"/>
                <w:szCs w:val="20"/>
                <w:rtl/>
                <w:lang w:eastAsia="zh-CN" w:bidi="ar-LB"/>
              </w:rPr>
              <w:t>خطة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إزالة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المواد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الهيدروكلوروفلوروكربونية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(المرحلة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الأولى)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0385A" w14:textId="5C10ECA6" w:rsidR="00BE3EFC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2B1D67">
              <w:rPr>
                <w:sz w:val="20"/>
                <w:szCs w:val="20"/>
                <w:rtl/>
                <w:lang w:eastAsia="zh-CN" w:bidi="ar-LB"/>
              </w:rPr>
              <w:t>اليونيب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E84DF" w14:textId="6F41089A" w:rsidR="00BE3EFC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2B1D67">
              <w:rPr>
                <w:sz w:val="20"/>
                <w:szCs w:val="20"/>
                <w:rtl/>
                <w:lang w:eastAsia="zh-CN" w:bidi="ar-LB"/>
              </w:rPr>
              <w:t>اليوئنديبي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C575A" w14:textId="12760AF5" w:rsidR="00BE3EFC" w:rsidRPr="00984A47" w:rsidRDefault="00E55206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E55206">
              <w:rPr>
                <w:sz w:val="20"/>
                <w:szCs w:val="20"/>
                <w:rtl/>
                <w:lang w:eastAsia="zh-CN" w:bidi="ar-LB"/>
              </w:rPr>
              <w:t>يونيو-2</w:t>
            </w:r>
            <w:r>
              <w:rPr>
                <w:sz w:val="20"/>
                <w:szCs w:val="20"/>
                <w:rtl/>
                <w:lang w:eastAsia="zh-CN" w:bidi="ar-LB"/>
              </w:rPr>
              <w:t>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FC061" w14:textId="6A618CCA" w:rsidR="00BE3EFC" w:rsidRPr="00984A47" w:rsidRDefault="00E55206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E55206">
              <w:rPr>
                <w:sz w:val="20"/>
                <w:szCs w:val="20"/>
                <w:rtl/>
                <w:lang w:eastAsia="zh-CN" w:bidi="ar-LB"/>
              </w:rPr>
              <w:t>ديسمبر-24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43B47" w14:textId="330716C4" w:rsidR="002E2E5A" w:rsidRPr="002E2E5A" w:rsidRDefault="002E2E5A" w:rsidP="008209DF">
            <w:pPr>
              <w:bidi/>
              <w:spacing w:before="40" w:after="40"/>
              <w:jc w:val="left"/>
              <w:rPr>
                <w:sz w:val="20"/>
                <w:szCs w:val="20"/>
                <w:rtl/>
                <w:lang w:val="en-US" w:eastAsia="zh-CN" w:bidi="ar-LB"/>
              </w:rPr>
            </w:pPr>
            <w:r w:rsidRPr="002E2E5A">
              <w:rPr>
                <w:sz w:val="20"/>
                <w:szCs w:val="20"/>
                <w:rtl/>
                <w:lang w:eastAsia="zh-CN" w:bidi="ar-LB"/>
              </w:rPr>
              <w:t>93/36</w:t>
            </w:r>
            <w:r>
              <w:rPr>
                <w:sz w:val="20"/>
                <w:szCs w:val="20"/>
                <w:rtl/>
                <w:lang w:eastAsia="zh-CN" w:bidi="ar-LB"/>
              </w:rPr>
              <w:t>(أ)</w:t>
            </w:r>
          </w:p>
        </w:tc>
      </w:tr>
      <w:tr w:rsidR="00F06680" w:rsidRPr="00F1032A" w14:paraId="5732900C" w14:textId="77777777" w:rsidTr="006534A9">
        <w:trPr>
          <w:trHeight w:val="772"/>
          <w:jc w:val="center"/>
        </w:trPr>
        <w:tc>
          <w:tcPr>
            <w:tcW w:w="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33601" w14:textId="3ABE3AA1" w:rsidR="00BE3EFC" w:rsidRPr="00984A47" w:rsidRDefault="00B859ED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B859ED">
              <w:rPr>
                <w:sz w:val="20"/>
                <w:szCs w:val="20"/>
                <w:rtl/>
                <w:lang w:eastAsia="zh-CN" w:bidi="ar-LB"/>
              </w:rPr>
              <w:t>10.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B9043" w14:textId="42827F19" w:rsidR="00BE3EFC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rtl/>
                <w:lang w:eastAsia="zh-CN" w:bidi="ar-LB"/>
              </w:rPr>
            </w:pPr>
            <w:r w:rsidRPr="002B1D67">
              <w:rPr>
                <w:sz w:val="20"/>
                <w:szCs w:val="20"/>
                <w:rtl/>
                <w:lang w:eastAsia="zh-CN" w:bidi="ar-LB"/>
              </w:rPr>
              <w:t>جمهورية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السودان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A5A9E" w14:textId="7739EDBA" w:rsidR="002B1D67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2B1D67">
              <w:rPr>
                <w:sz w:val="20"/>
                <w:szCs w:val="20"/>
                <w:rtl/>
                <w:lang w:eastAsia="zh-CN" w:bidi="ar-LB"/>
              </w:rPr>
              <w:t>خطة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إزالة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المواد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الهيدروكلوروفلوروكربونية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(المرحلة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الثانية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3380B" w14:textId="0A4C017C" w:rsidR="00BE3EFC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2B1D67">
              <w:rPr>
                <w:sz w:val="20"/>
                <w:szCs w:val="20"/>
                <w:rtl/>
                <w:lang w:eastAsia="zh-CN" w:bidi="ar-LB"/>
              </w:rPr>
              <w:t>اليونيدو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9ACE7" w14:textId="3B558F57" w:rsidR="00BE3EFC" w:rsidRPr="00984A47" w:rsidRDefault="006534A9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AE885" w14:textId="30CC4922" w:rsidR="00BE3EFC" w:rsidRPr="00984A47" w:rsidRDefault="00E55206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E55206">
              <w:rPr>
                <w:sz w:val="20"/>
                <w:szCs w:val="20"/>
                <w:rtl/>
                <w:lang w:eastAsia="zh-CN" w:bidi="ar-LB"/>
              </w:rPr>
              <w:t>ديسمبر-24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6FE8B" w14:textId="02765E24" w:rsidR="00BE3EFC" w:rsidRPr="00984A47" w:rsidRDefault="00E55206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E55206">
              <w:rPr>
                <w:sz w:val="20"/>
                <w:szCs w:val="20"/>
                <w:rtl/>
                <w:lang w:eastAsia="zh-CN" w:bidi="ar-LB"/>
              </w:rPr>
              <w:t>يونيو-25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620D0BDB" w14:textId="39516F1E" w:rsidR="00F06680" w:rsidRDefault="00F06680" w:rsidP="008209DF">
            <w:pPr>
              <w:bidi/>
              <w:spacing w:before="40" w:after="40"/>
              <w:jc w:val="left"/>
              <w:rPr>
                <w:sz w:val="20"/>
                <w:szCs w:val="20"/>
                <w:rtl/>
                <w:lang w:eastAsia="zh-CN" w:bidi="ar-LB"/>
              </w:rPr>
            </w:pPr>
            <w:r w:rsidRPr="00F06680">
              <w:rPr>
                <w:sz w:val="20"/>
                <w:szCs w:val="20"/>
                <w:rtl/>
                <w:lang w:eastAsia="zh-CN" w:bidi="ar-LB"/>
              </w:rPr>
              <w:t>88/60</w:t>
            </w:r>
            <w:r>
              <w:rPr>
                <w:sz w:val="20"/>
                <w:szCs w:val="20"/>
                <w:rtl/>
                <w:lang w:eastAsia="zh-CN" w:bidi="ar-LB"/>
              </w:rPr>
              <w:t>(أ)،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و</w:t>
            </w:r>
          </w:p>
          <w:p w14:paraId="20001F2F" w14:textId="73D6A9ED" w:rsidR="00F06680" w:rsidRDefault="00F06680" w:rsidP="008209DF">
            <w:pPr>
              <w:bidi/>
              <w:spacing w:before="40" w:after="40"/>
              <w:jc w:val="left"/>
              <w:rPr>
                <w:sz w:val="20"/>
                <w:szCs w:val="20"/>
                <w:rtl/>
                <w:lang w:val="en-US" w:eastAsia="zh-CN" w:bidi="ar-LB"/>
              </w:rPr>
            </w:pPr>
            <w:r w:rsidRPr="00F06680">
              <w:rPr>
                <w:sz w:val="20"/>
                <w:szCs w:val="20"/>
                <w:rtl/>
                <w:lang w:val="en-US" w:eastAsia="zh-CN" w:bidi="ar-LB"/>
              </w:rPr>
              <w:t>91/14</w:t>
            </w:r>
            <w:r>
              <w:rPr>
                <w:sz w:val="20"/>
                <w:szCs w:val="20"/>
                <w:rtl/>
                <w:lang w:val="en-US" w:eastAsia="zh-CN" w:bidi="ar-LB"/>
              </w:rPr>
              <w:t>(ب)(4)،</w:t>
            </w:r>
            <w:r w:rsidR="006534A9">
              <w:rPr>
                <w:sz w:val="20"/>
                <w:szCs w:val="20"/>
                <w:rtl/>
                <w:lang w:val="en-US"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US" w:eastAsia="zh-CN" w:bidi="ar-LB"/>
              </w:rPr>
              <w:t>و</w:t>
            </w:r>
          </w:p>
          <w:p w14:paraId="7CD01E97" w14:textId="2B35C0EF" w:rsidR="00F06680" w:rsidRPr="00F06680" w:rsidRDefault="00F06680" w:rsidP="008209DF">
            <w:pPr>
              <w:bidi/>
              <w:spacing w:before="40" w:after="40"/>
              <w:jc w:val="left"/>
              <w:rPr>
                <w:sz w:val="20"/>
                <w:szCs w:val="20"/>
                <w:rtl/>
                <w:lang w:val="en-US" w:eastAsia="zh-CN" w:bidi="ar-LB"/>
              </w:rPr>
            </w:pPr>
            <w:r w:rsidRPr="00F06680">
              <w:rPr>
                <w:sz w:val="20"/>
                <w:szCs w:val="20"/>
                <w:rtl/>
                <w:lang w:val="en-US" w:eastAsia="zh-CN" w:bidi="ar-LB"/>
              </w:rPr>
              <w:t>93/15</w:t>
            </w:r>
            <w:r>
              <w:rPr>
                <w:sz w:val="20"/>
                <w:szCs w:val="20"/>
                <w:rtl/>
                <w:lang w:val="en-US" w:eastAsia="zh-CN" w:bidi="ar-LB"/>
              </w:rPr>
              <w:t>(ب)(2)</w:t>
            </w:r>
          </w:p>
        </w:tc>
      </w:tr>
      <w:tr w:rsidR="00F06680" w:rsidRPr="00F1032A" w14:paraId="0DC91C1A" w14:textId="77777777" w:rsidTr="006534A9">
        <w:trPr>
          <w:trHeight w:val="258"/>
          <w:jc w:val="center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D0CAD" w14:textId="59C13111" w:rsidR="00BE3EFC" w:rsidRPr="00984A47" w:rsidRDefault="00B859ED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B859ED">
              <w:rPr>
                <w:sz w:val="20"/>
                <w:szCs w:val="20"/>
                <w:rtl/>
                <w:lang w:eastAsia="zh-CN" w:bidi="ar-LB"/>
              </w:rPr>
              <w:t>11.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C2D66" w14:textId="546E8B61" w:rsidR="00BE3EFC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2B1D67">
              <w:rPr>
                <w:sz w:val="20"/>
                <w:szCs w:val="20"/>
                <w:rtl/>
                <w:lang w:eastAsia="zh-CN" w:bidi="ar-LB"/>
              </w:rPr>
              <w:t>سورينام</w:t>
            </w:r>
          </w:p>
        </w:tc>
        <w:tc>
          <w:tcPr>
            <w:tcW w:w="3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6991F" w14:textId="68F57D94" w:rsidR="002B1D67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2B1D67">
              <w:rPr>
                <w:sz w:val="20"/>
                <w:szCs w:val="20"/>
                <w:rtl/>
                <w:lang w:eastAsia="zh-CN" w:bidi="ar-LB"/>
              </w:rPr>
              <w:t>خطة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إزالة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المواد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الهيدروكلوروفلوروكربونية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(المرحلة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B1D67">
              <w:rPr>
                <w:sz w:val="20"/>
                <w:szCs w:val="20"/>
                <w:rtl/>
                <w:lang w:eastAsia="zh-CN" w:bidi="ar-LB"/>
              </w:rPr>
              <w:t>الأولى)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CDF6E" w14:textId="40B78F0A" w:rsidR="00BE3EFC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2B1D67">
              <w:rPr>
                <w:sz w:val="20"/>
                <w:szCs w:val="20"/>
                <w:rtl/>
                <w:lang w:eastAsia="zh-CN" w:bidi="ar-LB"/>
              </w:rPr>
              <w:t>اليونيب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43609" w14:textId="648F1AB1" w:rsidR="00BE3EFC" w:rsidRPr="00984A47" w:rsidRDefault="002B1D67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2B1D67">
              <w:rPr>
                <w:sz w:val="20"/>
                <w:szCs w:val="20"/>
                <w:rtl/>
                <w:lang w:eastAsia="zh-CN" w:bidi="ar-LB"/>
              </w:rPr>
              <w:t>اليونيدو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9D527" w14:textId="79FAE855" w:rsidR="00BE3EFC" w:rsidRPr="00984A47" w:rsidRDefault="00E55206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E55206">
              <w:rPr>
                <w:sz w:val="20"/>
                <w:szCs w:val="20"/>
                <w:rtl/>
                <w:lang w:eastAsia="zh-CN" w:bidi="ar-LB"/>
              </w:rPr>
              <w:t>يونيو-24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329DC" w14:textId="5A9A38AF" w:rsidR="00BE3EFC" w:rsidRPr="00984A47" w:rsidRDefault="00E55206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 w:rsidRPr="00E55206">
              <w:rPr>
                <w:sz w:val="20"/>
                <w:szCs w:val="20"/>
                <w:rtl/>
                <w:lang w:eastAsia="zh-CN" w:bidi="ar-LB"/>
              </w:rPr>
              <w:t>الاجتماع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الأول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E55206">
              <w:rPr>
                <w:sz w:val="20"/>
                <w:szCs w:val="20"/>
                <w:rtl/>
                <w:lang w:eastAsia="zh-CN" w:bidi="ar-LB"/>
              </w:rPr>
              <w:t>في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E55206">
              <w:rPr>
                <w:sz w:val="20"/>
                <w:szCs w:val="20"/>
                <w:rtl/>
                <w:lang w:eastAsia="zh-CN" w:bidi="ar-LB"/>
              </w:rPr>
              <w:t>2025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9BDF5" w14:textId="16B3E7CB" w:rsidR="00F06680" w:rsidRPr="00F06680" w:rsidRDefault="00F06680" w:rsidP="008209DF">
            <w:pPr>
              <w:bidi/>
              <w:spacing w:before="40" w:after="40"/>
              <w:jc w:val="left"/>
              <w:rPr>
                <w:sz w:val="20"/>
                <w:szCs w:val="20"/>
                <w:rtl/>
                <w:lang w:val="en-US" w:eastAsia="zh-CN" w:bidi="ar-LB"/>
              </w:rPr>
            </w:pPr>
            <w:r w:rsidRPr="00F06680">
              <w:rPr>
                <w:sz w:val="20"/>
                <w:szCs w:val="20"/>
                <w:rtl/>
                <w:lang w:eastAsia="zh-CN" w:bidi="ar-LB"/>
              </w:rPr>
              <w:t>92/32</w:t>
            </w:r>
            <w:r>
              <w:rPr>
                <w:sz w:val="20"/>
                <w:szCs w:val="20"/>
                <w:rtl/>
                <w:lang w:eastAsia="zh-CN" w:bidi="ar-LB"/>
              </w:rPr>
              <w:t>(ج)</w:t>
            </w:r>
          </w:p>
        </w:tc>
      </w:tr>
    </w:tbl>
    <w:p w14:paraId="451B4C9A" w14:textId="77777777" w:rsidR="00B548A3" w:rsidRPr="00CD129D" w:rsidRDefault="00B548A3" w:rsidP="00E84940">
      <w:pPr>
        <w:spacing w:after="240"/>
        <w:jc w:val="center"/>
        <w:textAlignment w:val="baseline"/>
        <w:rPr>
          <w:b/>
          <w:bCs/>
          <w:lang w:val="en-GB" w:eastAsia="en-CA" w:bidi="ar-LB"/>
        </w:rPr>
      </w:pPr>
    </w:p>
    <w:p w14:paraId="05428779" w14:textId="77777777" w:rsidR="00901FF1" w:rsidRDefault="00901FF1" w:rsidP="00E84940">
      <w:pPr>
        <w:spacing w:after="240"/>
        <w:jc w:val="center"/>
        <w:textAlignment w:val="baseline"/>
        <w:rPr>
          <w:b/>
          <w:bCs/>
          <w:lang w:val="en-GB" w:eastAsia="en-CA" w:bidi="ar-LB"/>
        </w:rPr>
        <w:sectPr w:rsidR="00901FF1" w:rsidSect="00C17AEB">
          <w:headerReference w:type="first" r:id="rId23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3E39A701" w14:textId="0EDBAD29" w:rsidR="006455F8" w:rsidRPr="000611CA" w:rsidRDefault="000611CA" w:rsidP="000611CA">
      <w:pPr>
        <w:bidi/>
        <w:spacing w:after="240"/>
        <w:jc w:val="center"/>
        <w:textAlignment w:val="baseline"/>
        <w:rPr>
          <w:b/>
          <w:bCs/>
          <w:sz w:val="26"/>
          <w:szCs w:val="26"/>
          <w:rtl/>
          <w:lang w:val="en-GB" w:eastAsia="en-CA" w:bidi="ar-LB"/>
        </w:rPr>
      </w:pPr>
      <w:r>
        <w:rPr>
          <w:b/>
          <w:bCs/>
          <w:sz w:val="26"/>
          <w:szCs w:val="26"/>
          <w:rtl/>
          <w:lang w:val="en-GB" w:eastAsia="en-CA" w:bidi="ar-LB"/>
        </w:rPr>
        <w:lastRenderedPageBreak/>
        <w:t>المرفق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>
        <w:rPr>
          <w:b/>
          <w:bCs/>
          <w:sz w:val="26"/>
          <w:szCs w:val="26"/>
          <w:rtl/>
          <w:lang w:val="en-GB" w:eastAsia="en-CA" w:bidi="ar-LB"/>
        </w:rPr>
        <w:t>الرابع</w:t>
      </w:r>
    </w:p>
    <w:p w14:paraId="1BC47280" w14:textId="1D9D9993" w:rsidR="00163BD0" w:rsidRPr="00163BD0" w:rsidRDefault="00163BD0" w:rsidP="00163BD0">
      <w:pPr>
        <w:bidi/>
        <w:jc w:val="center"/>
        <w:textAlignment w:val="baseline"/>
        <w:rPr>
          <w:b/>
          <w:bCs/>
          <w:sz w:val="26"/>
          <w:szCs w:val="26"/>
          <w:rtl/>
          <w:lang w:val="en-GB" w:eastAsia="en-CA" w:bidi="ar-LB"/>
        </w:rPr>
      </w:pPr>
      <w:bookmarkStart w:id="16" w:name="_Hlk181211425"/>
      <w:r w:rsidRPr="00163BD0">
        <w:rPr>
          <w:b/>
          <w:bCs/>
          <w:sz w:val="26"/>
          <w:szCs w:val="26"/>
          <w:rtl/>
          <w:lang w:val="en-GB" w:eastAsia="en-CA" w:bidi="ar-LB"/>
        </w:rPr>
        <w:t>تقارير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163BD0">
        <w:rPr>
          <w:b/>
          <w:bCs/>
          <w:sz w:val="26"/>
          <w:szCs w:val="26"/>
          <w:rtl/>
          <w:lang w:val="en-GB" w:eastAsia="en-CA" w:bidi="ar-LB"/>
        </w:rPr>
        <w:t>إنجاز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163BD0">
        <w:rPr>
          <w:b/>
          <w:bCs/>
          <w:sz w:val="26"/>
          <w:szCs w:val="26"/>
          <w:rtl/>
          <w:lang w:val="en-GB" w:eastAsia="en-CA" w:bidi="ar-LB"/>
        </w:rPr>
        <w:t>المشروعات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163BD0">
        <w:rPr>
          <w:b/>
          <w:bCs/>
          <w:sz w:val="26"/>
          <w:szCs w:val="26"/>
          <w:rtl/>
          <w:lang w:val="en-GB" w:eastAsia="en-CA" w:bidi="ar-LB"/>
        </w:rPr>
        <w:t>الفردية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bookmarkEnd w:id="16"/>
      <w:r w:rsidR="000E4F76">
        <w:rPr>
          <w:b/>
          <w:bCs/>
          <w:sz w:val="26"/>
          <w:szCs w:val="26"/>
          <w:rtl/>
          <w:lang w:val="en-GB" w:eastAsia="en-CA" w:bidi="ar-LB"/>
        </w:rPr>
        <w:t>المُعلقة</w:t>
      </w:r>
    </w:p>
    <w:p w14:paraId="2CBD1D97" w14:textId="2CAB4143" w:rsidR="000611CA" w:rsidRPr="00163BD0" w:rsidRDefault="00163BD0" w:rsidP="00163BD0">
      <w:pPr>
        <w:bidi/>
        <w:spacing w:after="240"/>
        <w:jc w:val="center"/>
        <w:textAlignment w:val="baseline"/>
        <w:rPr>
          <w:b/>
          <w:bCs/>
          <w:sz w:val="26"/>
          <w:szCs w:val="26"/>
          <w:lang w:val="en-GB" w:eastAsia="en-CA" w:bidi="ar-LB"/>
        </w:rPr>
      </w:pPr>
      <w:r w:rsidRPr="00163BD0">
        <w:rPr>
          <w:b/>
          <w:bCs/>
          <w:sz w:val="26"/>
          <w:szCs w:val="26"/>
          <w:rtl/>
          <w:lang w:val="en-GB" w:eastAsia="en-CA" w:bidi="ar-LB"/>
        </w:rPr>
        <w:t>لتقديمها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163BD0">
        <w:rPr>
          <w:b/>
          <w:bCs/>
          <w:sz w:val="26"/>
          <w:szCs w:val="26"/>
          <w:rtl/>
          <w:lang w:val="en-GB" w:eastAsia="en-CA" w:bidi="ar-LB"/>
        </w:rPr>
        <w:t>إلى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163BD0">
        <w:rPr>
          <w:b/>
          <w:bCs/>
          <w:sz w:val="26"/>
          <w:szCs w:val="26"/>
          <w:rtl/>
          <w:lang w:val="en-GB" w:eastAsia="en-CA" w:bidi="ar-LB"/>
        </w:rPr>
        <w:t>الاجتماع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>
        <w:rPr>
          <w:b/>
          <w:bCs/>
          <w:sz w:val="26"/>
          <w:szCs w:val="26"/>
          <w:rtl/>
          <w:lang w:val="en-GB" w:eastAsia="en-CA" w:bidi="ar-LB"/>
        </w:rPr>
        <w:t>السادس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163BD0">
        <w:rPr>
          <w:b/>
          <w:bCs/>
          <w:sz w:val="26"/>
          <w:szCs w:val="26"/>
          <w:rtl/>
          <w:lang w:val="en-GB" w:eastAsia="en-CA" w:bidi="ar-LB"/>
        </w:rPr>
        <w:t>والتسعين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"/>
        <w:gridCol w:w="1156"/>
        <w:gridCol w:w="2160"/>
        <w:gridCol w:w="989"/>
        <w:gridCol w:w="1171"/>
        <w:gridCol w:w="3503"/>
      </w:tblGrid>
      <w:tr w:rsidR="006455F8" w:rsidRPr="00104C79" w14:paraId="7AAEE0A5" w14:textId="77777777" w:rsidTr="006534A9">
        <w:trPr>
          <w:trHeight w:val="629"/>
          <w:jc w:val="center"/>
        </w:trPr>
        <w:tc>
          <w:tcPr>
            <w:tcW w:w="199" w:type="pct"/>
            <w:vAlign w:val="center"/>
          </w:tcPr>
          <w:p w14:paraId="5B9116F1" w14:textId="77777777" w:rsidR="006455F8" w:rsidRPr="006455F8" w:rsidRDefault="006455F8" w:rsidP="008209DF">
            <w:pPr>
              <w:bidi/>
              <w:spacing w:before="40" w:after="40"/>
              <w:ind w:right="765"/>
              <w:jc w:val="center"/>
              <w:rPr>
                <w:b/>
                <w:bCs/>
                <w:color w:val="000000"/>
                <w:sz w:val="20"/>
                <w:szCs w:val="20"/>
                <w:lang w:val="en-GB" w:eastAsia="zh-CN" w:bidi="ar-LB"/>
              </w:rPr>
            </w:pPr>
          </w:p>
        </w:tc>
        <w:tc>
          <w:tcPr>
            <w:tcW w:w="618" w:type="pct"/>
            <w:shd w:val="clear" w:color="auto" w:fill="auto"/>
            <w:vAlign w:val="center"/>
            <w:hideMark/>
          </w:tcPr>
          <w:p w14:paraId="682A02F3" w14:textId="011874DA" w:rsidR="006455F8" w:rsidRPr="006455F8" w:rsidRDefault="00163BD0" w:rsidP="008209DF">
            <w:pPr>
              <w:bidi/>
              <w:spacing w:before="40" w:after="40"/>
              <w:jc w:val="center"/>
              <w:rPr>
                <w:b/>
                <w:bCs/>
                <w:color w:val="000000"/>
                <w:sz w:val="20"/>
                <w:szCs w:val="20"/>
                <w:rtl/>
                <w:lang w:val="en-GB" w:eastAsia="zh-CN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zh-CN" w:bidi="ar-LB"/>
              </w:rPr>
              <w:t>البلد</w:t>
            </w:r>
          </w:p>
        </w:tc>
        <w:tc>
          <w:tcPr>
            <w:tcW w:w="1155" w:type="pct"/>
            <w:shd w:val="clear" w:color="auto" w:fill="auto"/>
            <w:vAlign w:val="center"/>
            <w:hideMark/>
          </w:tcPr>
          <w:p w14:paraId="2EC01798" w14:textId="4F1B0BE9" w:rsidR="006455F8" w:rsidRPr="006455F8" w:rsidRDefault="00163BD0" w:rsidP="008209DF">
            <w:pPr>
              <w:bidi/>
              <w:spacing w:before="40" w:after="40"/>
              <w:jc w:val="center"/>
              <w:rPr>
                <w:b/>
                <w:bCs/>
                <w:color w:val="000000"/>
                <w:sz w:val="20"/>
                <w:szCs w:val="20"/>
                <w:rtl/>
                <w:lang w:val="en-GB" w:eastAsia="zh-CN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zh-CN" w:bidi="ar-LB"/>
              </w:rPr>
              <w:t>الرمز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1A55EA9A" w14:textId="1CB250BB" w:rsidR="006455F8" w:rsidRPr="006455F8" w:rsidRDefault="00163BD0" w:rsidP="008209DF">
            <w:pPr>
              <w:bidi/>
              <w:spacing w:before="40" w:after="40"/>
              <w:jc w:val="center"/>
              <w:rPr>
                <w:b/>
                <w:bCs/>
                <w:color w:val="000000"/>
                <w:sz w:val="20"/>
                <w:szCs w:val="20"/>
                <w:lang w:val="en-GB" w:eastAsia="zh-CN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zh-CN" w:bidi="ar-LB"/>
              </w:rPr>
              <w:t>الوكالة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14:paraId="6D15DB40" w14:textId="7DA7E2D7" w:rsidR="006455F8" w:rsidRPr="006455F8" w:rsidRDefault="00163BD0" w:rsidP="008209DF">
            <w:pPr>
              <w:bidi/>
              <w:spacing w:before="40" w:after="40"/>
              <w:jc w:val="center"/>
              <w:rPr>
                <w:b/>
                <w:bCs/>
                <w:color w:val="000000"/>
                <w:sz w:val="20"/>
                <w:szCs w:val="20"/>
                <w:lang w:val="en-GB" w:eastAsia="zh-CN" w:bidi="ar-LB"/>
              </w:rPr>
            </w:pPr>
            <w:r w:rsidRPr="00163BD0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تاريخ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163BD0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الإنجاز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 xml:space="preserve"> </w:t>
            </w:r>
            <w:r w:rsidRPr="00163BD0">
              <w:rPr>
                <w:b/>
                <w:bCs/>
                <w:color w:val="000000"/>
                <w:sz w:val="20"/>
                <w:szCs w:val="20"/>
                <w:rtl/>
                <w:lang w:val="en-GB" w:eastAsia="en-CA" w:bidi="ar-LB"/>
              </w:rPr>
              <w:t>النهائي</w:t>
            </w:r>
          </w:p>
        </w:tc>
        <w:tc>
          <w:tcPr>
            <w:tcW w:w="1873" w:type="pct"/>
            <w:shd w:val="clear" w:color="auto" w:fill="auto"/>
            <w:vAlign w:val="center"/>
            <w:hideMark/>
          </w:tcPr>
          <w:p w14:paraId="7A892720" w14:textId="697D92A6" w:rsidR="006455F8" w:rsidRPr="006455F8" w:rsidRDefault="00163BD0" w:rsidP="008209DF">
            <w:pPr>
              <w:bidi/>
              <w:spacing w:before="40" w:after="40"/>
              <w:jc w:val="center"/>
              <w:rPr>
                <w:b/>
                <w:bCs/>
                <w:color w:val="000000"/>
                <w:sz w:val="20"/>
                <w:szCs w:val="20"/>
                <w:lang w:val="en-GB" w:eastAsia="zh-CN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zh-CN" w:bidi="ar-LB"/>
              </w:rPr>
              <w:t>عنوان</w:t>
            </w:r>
            <w:r w:rsidR="006534A9">
              <w:rPr>
                <w:b/>
                <w:bCs/>
                <w:color w:val="000000"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  <w:lang w:val="en-GB" w:eastAsia="zh-CN" w:bidi="ar-LB"/>
              </w:rPr>
              <w:t>المشروع</w:t>
            </w:r>
          </w:p>
        </w:tc>
      </w:tr>
      <w:tr w:rsidR="006455F8" w:rsidRPr="00104C79" w14:paraId="7C18390A" w14:textId="77777777" w:rsidTr="006534A9">
        <w:trPr>
          <w:trHeight w:val="1029"/>
          <w:jc w:val="center"/>
        </w:trPr>
        <w:tc>
          <w:tcPr>
            <w:tcW w:w="199" w:type="pct"/>
          </w:tcPr>
          <w:p w14:paraId="21ED1B0C" w14:textId="73BF6065" w:rsidR="006455F8" w:rsidRPr="006455F8" w:rsidRDefault="00163BD0" w:rsidP="008209DF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lang w:val="en-GB" w:eastAsia="zh-CN" w:bidi="ar-LB"/>
              </w:rPr>
            </w:pPr>
            <w:r w:rsidRPr="00163BD0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1.</w:t>
            </w:r>
          </w:p>
        </w:tc>
        <w:tc>
          <w:tcPr>
            <w:tcW w:w="618" w:type="pct"/>
            <w:shd w:val="clear" w:color="auto" w:fill="auto"/>
          </w:tcPr>
          <w:p w14:paraId="20334DA3" w14:textId="5B1CCB83" w:rsidR="006455F8" w:rsidRPr="006455F8" w:rsidRDefault="00163BD0" w:rsidP="008209DF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lang w:val="en-GB" w:eastAsia="zh-CN" w:bidi="ar-LB"/>
              </w:rPr>
            </w:pPr>
            <w:r w:rsidRPr="00163BD0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العراق</w:t>
            </w:r>
          </w:p>
        </w:tc>
        <w:tc>
          <w:tcPr>
            <w:tcW w:w="1155" w:type="pct"/>
            <w:shd w:val="clear" w:color="auto" w:fill="auto"/>
          </w:tcPr>
          <w:p w14:paraId="6B363B7B" w14:textId="77777777" w:rsidR="006455F8" w:rsidRPr="006455F8" w:rsidRDefault="006455F8" w:rsidP="008209DF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lang w:val="en-GB" w:bidi="ar-LB"/>
              </w:rPr>
            </w:pPr>
            <w:r w:rsidRPr="006455F8">
              <w:rPr>
                <w:color w:val="000000"/>
                <w:sz w:val="20"/>
                <w:szCs w:val="20"/>
                <w:lang w:val="en-GB" w:bidi="ar-LB"/>
              </w:rPr>
              <w:t>IRQ/REF/57/INV/07</w:t>
            </w:r>
          </w:p>
          <w:p w14:paraId="1A94D2A6" w14:textId="77777777" w:rsidR="006455F8" w:rsidRPr="006455F8" w:rsidRDefault="006455F8" w:rsidP="008209DF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lang w:val="en-GB" w:eastAsia="zh-CN" w:bidi="ar-LB"/>
              </w:rPr>
            </w:pPr>
          </w:p>
        </w:tc>
        <w:tc>
          <w:tcPr>
            <w:tcW w:w="529" w:type="pct"/>
            <w:shd w:val="clear" w:color="auto" w:fill="auto"/>
          </w:tcPr>
          <w:p w14:paraId="5A61F29C" w14:textId="61D1D4BD" w:rsidR="006455F8" w:rsidRPr="006455F8" w:rsidRDefault="002B1D67" w:rsidP="008209DF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lang w:val="en-GB" w:bidi="ar-LB"/>
              </w:rPr>
            </w:pPr>
            <w:r w:rsidRPr="002B1D67">
              <w:rPr>
                <w:color w:val="000000"/>
                <w:sz w:val="20"/>
                <w:szCs w:val="20"/>
                <w:rtl/>
                <w:lang w:val="en-GB" w:bidi="ar-LB"/>
              </w:rPr>
              <w:t>اليونيدو</w:t>
            </w:r>
          </w:p>
          <w:p w14:paraId="7AA52F5F" w14:textId="77777777" w:rsidR="006455F8" w:rsidRPr="006455F8" w:rsidRDefault="006455F8" w:rsidP="008209DF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lang w:val="en-GB" w:eastAsia="zh-CN" w:bidi="ar-LB"/>
              </w:rPr>
            </w:pPr>
          </w:p>
        </w:tc>
        <w:tc>
          <w:tcPr>
            <w:tcW w:w="626" w:type="pct"/>
            <w:shd w:val="clear" w:color="auto" w:fill="auto"/>
          </w:tcPr>
          <w:p w14:paraId="5011E8F3" w14:textId="2117B90E" w:rsidR="006455F8" w:rsidRPr="006455F8" w:rsidRDefault="00163BD0" w:rsidP="008209DF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lang w:val="en-GB" w:eastAsia="zh-CN" w:bidi="ar-LB"/>
              </w:rPr>
            </w:pPr>
            <w:r w:rsidRPr="00163BD0">
              <w:rPr>
                <w:color w:val="000000"/>
                <w:sz w:val="20"/>
                <w:szCs w:val="20"/>
                <w:rtl/>
                <w:lang w:val="en-GB" w:bidi="ar-LB"/>
              </w:rPr>
              <w:t>يونيو-2</w:t>
            </w:r>
            <w:r>
              <w:rPr>
                <w:color w:val="000000"/>
                <w:sz w:val="20"/>
                <w:szCs w:val="20"/>
                <w:rtl/>
                <w:lang w:val="en-GB" w:bidi="ar-LB"/>
              </w:rPr>
              <w:t>1</w:t>
            </w:r>
          </w:p>
        </w:tc>
        <w:tc>
          <w:tcPr>
            <w:tcW w:w="1873" w:type="pct"/>
            <w:shd w:val="clear" w:color="auto" w:fill="auto"/>
          </w:tcPr>
          <w:p w14:paraId="5A22976E" w14:textId="1D605485" w:rsidR="00163BD0" w:rsidRPr="006455F8" w:rsidRDefault="00163BD0" w:rsidP="008209DF">
            <w:pPr>
              <w:bidi/>
              <w:spacing w:before="40" w:after="40"/>
              <w:rPr>
                <w:color w:val="000000"/>
                <w:sz w:val="20"/>
                <w:szCs w:val="20"/>
                <w:rtl/>
                <w:lang w:val="en-GB" w:eastAsia="zh-CN" w:bidi="ar-LB"/>
              </w:rPr>
            </w:pPr>
            <w:r w:rsidRPr="00163BD0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استبدال</w:t>
            </w:r>
            <w:r w:rsidR="006534A9">
              <w:rPr>
                <w:color w:val="000000"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163BD0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غاز</w:t>
            </w:r>
            <w:r w:rsidR="006534A9">
              <w:rPr>
                <w:color w:val="000000"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163BD0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تبريد</w:t>
            </w:r>
            <w:r w:rsidR="006534A9">
              <w:rPr>
                <w:color w:val="000000"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  <w:lang w:val="en-GB" w:eastAsia="zh-CN" w:bidi="ar-LB"/>
              </w:rPr>
              <w:t>الكلوروفلوروكربون</w:t>
            </w:r>
            <w:r w:rsidRPr="00163BD0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-12</w:t>
            </w:r>
            <w:r w:rsidR="006534A9">
              <w:rPr>
                <w:color w:val="000000"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163BD0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بالأيسوبوتان</w:t>
            </w:r>
            <w:r w:rsidR="006534A9">
              <w:rPr>
                <w:color w:val="000000"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163BD0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واستبدال</w:t>
            </w:r>
            <w:r w:rsidR="006534A9">
              <w:rPr>
                <w:color w:val="000000"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163BD0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عوامل</w:t>
            </w:r>
            <w:r w:rsidR="006534A9">
              <w:rPr>
                <w:color w:val="000000"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163BD0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نفخ</w:t>
            </w:r>
            <w:r w:rsidR="006534A9">
              <w:rPr>
                <w:color w:val="000000"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163BD0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الرغاوى</w:t>
            </w:r>
            <w:r w:rsidR="006534A9">
              <w:rPr>
                <w:color w:val="000000"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="00E37745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للكلوروفلوروكربون</w:t>
            </w:r>
            <w:r w:rsidRPr="00163BD0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-11</w:t>
            </w:r>
            <w:r w:rsidR="006534A9">
              <w:rPr>
                <w:color w:val="000000"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="00E37745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بال</w:t>
            </w:r>
            <w:r w:rsidR="00E37745" w:rsidRPr="00E37745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سيكلوبنتان</w:t>
            </w:r>
            <w:r w:rsidR="006534A9">
              <w:rPr>
                <w:color w:val="000000"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163BD0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في</w:t>
            </w:r>
            <w:r w:rsidR="006534A9">
              <w:rPr>
                <w:color w:val="000000"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163BD0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قطاع</w:t>
            </w:r>
            <w:r w:rsidR="006534A9">
              <w:rPr>
                <w:color w:val="000000"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="00E37745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صناعات</w:t>
            </w:r>
            <w:r w:rsidR="006534A9">
              <w:rPr>
                <w:color w:val="000000"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="00E37745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التبريد</w:t>
            </w:r>
            <w:r w:rsidR="006534A9">
              <w:rPr>
                <w:color w:val="000000"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="00E37745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المنزلي</w:t>
            </w:r>
            <w:r w:rsidR="006534A9">
              <w:rPr>
                <w:color w:val="000000"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="00E37745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والمجمدات</w:t>
            </w:r>
            <w:r w:rsidR="006534A9">
              <w:rPr>
                <w:color w:val="000000"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163BD0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في</w:t>
            </w:r>
            <w:r w:rsidR="006534A9">
              <w:rPr>
                <w:color w:val="000000"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163BD0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شركة</w:t>
            </w:r>
            <w:r w:rsidR="006534A9">
              <w:rPr>
                <w:color w:val="000000"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163BD0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الصناعات</w:t>
            </w:r>
            <w:r w:rsidR="006534A9">
              <w:rPr>
                <w:color w:val="000000"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163BD0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الخفيفة</w:t>
            </w:r>
          </w:p>
        </w:tc>
      </w:tr>
      <w:tr w:rsidR="006455F8" w:rsidRPr="00104C79" w14:paraId="0BD3BBE9" w14:textId="77777777" w:rsidTr="006534A9">
        <w:trPr>
          <w:trHeight w:val="50"/>
          <w:jc w:val="center"/>
        </w:trPr>
        <w:tc>
          <w:tcPr>
            <w:tcW w:w="199" w:type="pct"/>
          </w:tcPr>
          <w:p w14:paraId="48512BEB" w14:textId="132698B9" w:rsidR="006455F8" w:rsidRPr="006455F8" w:rsidRDefault="00163BD0" w:rsidP="008209DF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lang w:val="en-GB" w:eastAsia="zh-CN" w:bidi="ar-LB"/>
              </w:rPr>
            </w:pPr>
            <w:r w:rsidRPr="00163BD0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2.</w:t>
            </w:r>
          </w:p>
        </w:tc>
        <w:tc>
          <w:tcPr>
            <w:tcW w:w="618" w:type="pct"/>
            <w:shd w:val="clear" w:color="auto" w:fill="auto"/>
          </w:tcPr>
          <w:p w14:paraId="6D0EB6CD" w14:textId="30AA1BEC" w:rsidR="006455F8" w:rsidRPr="006455F8" w:rsidRDefault="00163BD0" w:rsidP="008209DF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rtl/>
                <w:lang w:val="en-GB" w:eastAsia="zh-CN" w:bidi="ar-LB"/>
              </w:rPr>
            </w:pPr>
            <w:r w:rsidRPr="00163BD0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المملكة</w:t>
            </w:r>
            <w:r w:rsidR="006534A9">
              <w:rPr>
                <w:color w:val="000000"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163BD0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العربية</w:t>
            </w:r>
            <w:r w:rsidR="006534A9">
              <w:rPr>
                <w:color w:val="000000"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163BD0">
              <w:rPr>
                <w:color w:val="000000"/>
                <w:sz w:val="20"/>
                <w:szCs w:val="20"/>
                <w:rtl/>
                <w:lang w:val="en-GB" w:eastAsia="zh-CN" w:bidi="ar-LB"/>
              </w:rPr>
              <w:t>السعودية</w:t>
            </w:r>
          </w:p>
        </w:tc>
        <w:tc>
          <w:tcPr>
            <w:tcW w:w="1155" w:type="pct"/>
            <w:shd w:val="clear" w:color="auto" w:fill="auto"/>
          </w:tcPr>
          <w:p w14:paraId="6887CDE8" w14:textId="77777777" w:rsidR="006455F8" w:rsidRPr="006455F8" w:rsidRDefault="006455F8" w:rsidP="008209DF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lang w:val="en-GB" w:eastAsia="zh-CN" w:bidi="ar-LB"/>
              </w:rPr>
            </w:pPr>
            <w:r w:rsidRPr="006455F8">
              <w:rPr>
                <w:color w:val="000000"/>
                <w:sz w:val="20"/>
                <w:szCs w:val="20"/>
                <w:lang w:val="en-GB" w:eastAsia="zh-CN" w:bidi="ar-LB"/>
              </w:rPr>
              <w:t>SAU/REF/76/DEM/28</w:t>
            </w:r>
          </w:p>
          <w:p w14:paraId="3CF32BCD" w14:textId="77777777" w:rsidR="006455F8" w:rsidRPr="006455F8" w:rsidRDefault="006455F8" w:rsidP="008209DF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lang w:val="en-GB" w:eastAsia="zh-CN" w:bidi="ar-LB"/>
              </w:rPr>
            </w:pPr>
          </w:p>
        </w:tc>
        <w:tc>
          <w:tcPr>
            <w:tcW w:w="529" w:type="pct"/>
            <w:shd w:val="clear" w:color="auto" w:fill="auto"/>
          </w:tcPr>
          <w:p w14:paraId="57E42E3D" w14:textId="75E25D55" w:rsidR="006455F8" w:rsidRPr="00104C79" w:rsidRDefault="002B1D67" w:rsidP="008209DF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lang w:bidi="ar-LB"/>
              </w:rPr>
            </w:pPr>
            <w:r w:rsidRPr="002B1D67">
              <w:rPr>
                <w:color w:val="000000"/>
                <w:sz w:val="20"/>
                <w:szCs w:val="20"/>
                <w:rtl/>
                <w:lang w:bidi="ar-LB"/>
              </w:rPr>
              <w:t>اليونيدو</w:t>
            </w:r>
          </w:p>
          <w:p w14:paraId="67CEC109" w14:textId="77777777" w:rsidR="006455F8" w:rsidRPr="006455F8" w:rsidRDefault="006455F8" w:rsidP="008209DF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lang w:val="en-GB" w:eastAsia="zh-CN" w:bidi="ar-LB"/>
              </w:rPr>
            </w:pPr>
          </w:p>
        </w:tc>
        <w:tc>
          <w:tcPr>
            <w:tcW w:w="626" w:type="pct"/>
            <w:shd w:val="clear" w:color="auto" w:fill="auto"/>
          </w:tcPr>
          <w:p w14:paraId="31DFD9DA" w14:textId="5A3F8F2C" w:rsidR="006455F8" w:rsidRPr="006455F8" w:rsidRDefault="00163BD0" w:rsidP="008209DF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  <w:lang w:val="en-GB" w:eastAsia="zh-CN" w:bidi="ar-LB"/>
              </w:rPr>
            </w:pPr>
            <w:r>
              <w:rPr>
                <w:color w:val="000000"/>
                <w:sz w:val="20"/>
                <w:szCs w:val="20"/>
                <w:rtl/>
                <w:lang w:bidi="ar-LB"/>
              </w:rPr>
              <w:t>مارس</w:t>
            </w:r>
            <w:r w:rsidRPr="00163BD0">
              <w:rPr>
                <w:color w:val="000000"/>
                <w:sz w:val="20"/>
                <w:szCs w:val="20"/>
                <w:rtl/>
                <w:lang w:bidi="ar-LB"/>
              </w:rPr>
              <w:t>-2</w:t>
            </w:r>
            <w:r>
              <w:rPr>
                <w:color w:val="000000"/>
                <w:sz w:val="20"/>
                <w:szCs w:val="20"/>
                <w:rtl/>
                <w:lang w:bidi="ar-LB"/>
              </w:rPr>
              <w:t>3</w:t>
            </w:r>
          </w:p>
        </w:tc>
        <w:tc>
          <w:tcPr>
            <w:tcW w:w="1873" w:type="pct"/>
            <w:shd w:val="clear" w:color="auto" w:fill="auto"/>
          </w:tcPr>
          <w:p w14:paraId="73B542E2" w14:textId="7AD92490" w:rsidR="00E37745" w:rsidRPr="00E37745" w:rsidRDefault="00E37745" w:rsidP="008209DF">
            <w:pPr>
              <w:bidi/>
              <w:spacing w:before="40" w:after="40"/>
              <w:rPr>
                <w:color w:val="000000"/>
                <w:sz w:val="20"/>
                <w:szCs w:val="20"/>
                <w:lang w:val="en-US" w:eastAsia="zh-CN" w:bidi="ar-LB"/>
              </w:rPr>
            </w:pPr>
            <w:r w:rsidRPr="00E37745">
              <w:rPr>
                <w:color w:val="000000"/>
                <w:sz w:val="20"/>
                <w:szCs w:val="20"/>
                <w:rtl/>
                <w:lang w:val="en-US" w:eastAsia="zh-CN" w:bidi="ar-LB"/>
              </w:rPr>
              <w:t>مشروع</w:t>
            </w:r>
            <w:r w:rsidR="006534A9">
              <w:rPr>
                <w:color w:val="000000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  <w:lang w:val="en-US" w:eastAsia="zh-CN" w:bidi="ar-LB"/>
              </w:rPr>
              <w:t>تدليلي</w:t>
            </w:r>
            <w:r w:rsidR="006534A9">
              <w:rPr>
                <w:color w:val="000000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37745">
              <w:rPr>
                <w:color w:val="000000"/>
                <w:sz w:val="20"/>
                <w:szCs w:val="20"/>
                <w:rtl/>
                <w:lang w:val="en-US" w:eastAsia="zh-CN" w:bidi="ar-LB"/>
              </w:rPr>
              <w:t>لترويج</w:t>
            </w:r>
            <w:r w:rsidR="006534A9">
              <w:rPr>
                <w:color w:val="000000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37745">
              <w:rPr>
                <w:color w:val="000000"/>
                <w:sz w:val="20"/>
                <w:szCs w:val="20"/>
                <w:rtl/>
                <w:lang w:val="en-US" w:eastAsia="zh-CN" w:bidi="ar-LB"/>
              </w:rPr>
              <w:t>استخدام</w:t>
            </w:r>
            <w:r w:rsidR="006534A9">
              <w:rPr>
                <w:color w:val="000000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37745">
              <w:rPr>
                <w:color w:val="000000"/>
                <w:sz w:val="20"/>
                <w:szCs w:val="20"/>
                <w:rtl/>
                <w:lang w:val="en-US" w:eastAsia="zh-CN" w:bidi="ar-LB"/>
              </w:rPr>
              <w:t>المبردات</w:t>
            </w:r>
            <w:r w:rsidR="006534A9">
              <w:rPr>
                <w:color w:val="000000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37745">
              <w:rPr>
                <w:color w:val="000000"/>
                <w:sz w:val="20"/>
                <w:szCs w:val="20"/>
                <w:rtl/>
                <w:lang w:val="en-US" w:eastAsia="zh-CN" w:bidi="ar-LB"/>
              </w:rPr>
              <w:t>منخفضة</w:t>
            </w:r>
            <w:r w:rsidR="006534A9">
              <w:rPr>
                <w:color w:val="000000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  <w:lang w:val="en-US" w:eastAsia="zh-CN" w:bidi="ar-LB"/>
              </w:rPr>
              <w:t>القدرة</w:t>
            </w:r>
            <w:r w:rsidR="006534A9">
              <w:rPr>
                <w:color w:val="000000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  <w:lang w:val="en-US" w:eastAsia="zh-CN" w:bidi="ar-LB"/>
              </w:rPr>
              <w:t>على</w:t>
            </w:r>
            <w:r w:rsidR="006534A9">
              <w:rPr>
                <w:color w:val="000000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  <w:lang w:val="en-US" w:eastAsia="zh-CN" w:bidi="ar-LB"/>
              </w:rPr>
              <w:t>إحداث</w:t>
            </w:r>
            <w:r w:rsidR="006534A9">
              <w:rPr>
                <w:color w:val="000000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  <w:lang w:val="en-US" w:eastAsia="zh-CN" w:bidi="ar-LB"/>
              </w:rPr>
              <w:t>الاحترار</w:t>
            </w:r>
            <w:r w:rsidR="006534A9">
              <w:rPr>
                <w:color w:val="000000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  <w:lang w:val="en-US" w:eastAsia="zh-CN" w:bidi="ar-LB"/>
              </w:rPr>
              <w:t>العالمي</w:t>
            </w:r>
            <w:r w:rsidR="006534A9">
              <w:rPr>
                <w:color w:val="000000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37745">
              <w:rPr>
                <w:color w:val="000000"/>
                <w:sz w:val="20"/>
                <w:szCs w:val="20"/>
                <w:rtl/>
                <w:lang w:val="en-US" w:eastAsia="zh-CN" w:bidi="ar-LB"/>
              </w:rPr>
              <w:t>القائمة</w:t>
            </w:r>
            <w:r w:rsidR="006534A9">
              <w:rPr>
                <w:color w:val="000000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37745">
              <w:rPr>
                <w:color w:val="000000"/>
                <w:sz w:val="20"/>
                <w:szCs w:val="20"/>
                <w:rtl/>
                <w:lang w:val="en-US" w:eastAsia="zh-CN" w:bidi="ar-LB"/>
              </w:rPr>
              <w:t>على</w:t>
            </w:r>
            <w:r w:rsidR="006534A9">
              <w:rPr>
                <w:color w:val="000000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37745">
              <w:rPr>
                <w:color w:val="000000"/>
                <w:sz w:val="20"/>
                <w:szCs w:val="20"/>
                <w:rtl/>
                <w:lang w:val="en-US" w:eastAsia="zh-CN" w:bidi="ar-LB"/>
              </w:rPr>
              <w:t>الأوليفينات</w:t>
            </w:r>
            <w:r w:rsidR="006534A9">
              <w:rPr>
                <w:color w:val="000000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37745">
              <w:rPr>
                <w:color w:val="000000"/>
                <w:sz w:val="20"/>
                <w:szCs w:val="20"/>
                <w:rtl/>
                <w:lang w:val="en-US" w:eastAsia="zh-CN" w:bidi="ar-LB"/>
              </w:rPr>
              <w:t>الهيدروفلورية</w:t>
            </w:r>
            <w:r w:rsidR="006534A9">
              <w:rPr>
                <w:color w:val="000000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37745">
              <w:rPr>
                <w:color w:val="000000"/>
                <w:sz w:val="20"/>
                <w:szCs w:val="20"/>
                <w:rtl/>
                <w:lang w:val="en-US" w:eastAsia="zh-CN" w:bidi="ar-LB"/>
              </w:rPr>
              <w:t>لقطاع</w:t>
            </w:r>
            <w:r w:rsidR="006534A9">
              <w:rPr>
                <w:color w:val="000000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37745">
              <w:rPr>
                <w:color w:val="000000"/>
                <w:sz w:val="20"/>
                <w:szCs w:val="20"/>
                <w:rtl/>
                <w:lang w:val="en-US" w:eastAsia="zh-CN" w:bidi="ar-LB"/>
              </w:rPr>
              <w:t>تكييف</w:t>
            </w:r>
            <w:r w:rsidR="006534A9">
              <w:rPr>
                <w:color w:val="000000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37745">
              <w:rPr>
                <w:color w:val="000000"/>
                <w:sz w:val="20"/>
                <w:szCs w:val="20"/>
                <w:rtl/>
                <w:lang w:val="en-US" w:eastAsia="zh-CN" w:bidi="ar-LB"/>
              </w:rPr>
              <w:t>الهواء</w:t>
            </w:r>
            <w:r w:rsidR="006534A9">
              <w:rPr>
                <w:color w:val="000000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37745">
              <w:rPr>
                <w:color w:val="000000"/>
                <w:sz w:val="20"/>
                <w:szCs w:val="20"/>
                <w:rtl/>
                <w:lang w:val="en-US" w:eastAsia="zh-CN" w:bidi="ar-LB"/>
              </w:rPr>
              <w:t>في</w:t>
            </w:r>
            <w:r w:rsidR="006534A9">
              <w:rPr>
                <w:color w:val="000000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37745">
              <w:rPr>
                <w:color w:val="000000"/>
                <w:sz w:val="20"/>
                <w:szCs w:val="20"/>
                <w:rtl/>
                <w:lang w:val="en-US" w:eastAsia="zh-CN" w:bidi="ar-LB"/>
              </w:rPr>
              <w:t>درجات</w:t>
            </w:r>
            <w:r w:rsidR="006534A9">
              <w:rPr>
                <w:color w:val="000000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37745">
              <w:rPr>
                <w:color w:val="000000"/>
                <w:sz w:val="20"/>
                <w:szCs w:val="20"/>
                <w:rtl/>
                <w:lang w:val="en-US" w:eastAsia="zh-CN" w:bidi="ar-LB"/>
              </w:rPr>
              <w:t>الحرارة</w:t>
            </w:r>
            <w:r w:rsidR="006534A9">
              <w:rPr>
                <w:color w:val="000000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37745">
              <w:rPr>
                <w:color w:val="000000"/>
                <w:sz w:val="20"/>
                <w:szCs w:val="20"/>
                <w:rtl/>
                <w:lang w:val="en-US" w:eastAsia="zh-CN" w:bidi="ar-LB"/>
              </w:rPr>
              <w:t>المحيطة</w:t>
            </w:r>
            <w:r w:rsidR="006534A9">
              <w:rPr>
                <w:color w:val="000000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37745">
              <w:rPr>
                <w:color w:val="000000"/>
                <w:sz w:val="20"/>
                <w:szCs w:val="20"/>
                <w:rtl/>
                <w:lang w:val="en-US" w:eastAsia="zh-CN" w:bidi="ar-LB"/>
              </w:rPr>
              <w:t>المرتفعة</w:t>
            </w:r>
          </w:p>
        </w:tc>
      </w:tr>
    </w:tbl>
    <w:p w14:paraId="1D256252" w14:textId="77777777" w:rsidR="006455F8" w:rsidRPr="006455F8" w:rsidRDefault="006455F8" w:rsidP="00901FF1">
      <w:pPr>
        <w:spacing w:after="240"/>
        <w:jc w:val="center"/>
        <w:textAlignment w:val="baseline"/>
        <w:rPr>
          <w:b/>
          <w:bCs/>
          <w:lang w:eastAsia="en-CA" w:bidi="ar-LB"/>
        </w:rPr>
      </w:pPr>
    </w:p>
    <w:p w14:paraId="43567A33" w14:textId="77777777" w:rsidR="00901FF1" w:rsidRPr="00CD129D" w:rsidRDefault="00901FF1" w:rsidP="00E84940">
      <w:pPr>
        <w:spacing w:after="240"/>
        <w:jc w:val="center"/>
        <w:textAlignment w:val="baseline"/>
        <w:rPr>
          <w:b/>
          <w:bCs/>
          <w:lang w:val="en-GB" w:eastAsia="en-CA" w:bidi="ar-LB"/>
        </w:rPr>
        <w:sectPr w:rsidR="00901FF1" w:rsidRPr="00CD129D" w:rsidSect="00C17AEB">
          <w:headerReference w:type="first" r:id="rId24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0264F91F" w14:textId="3985B898" w:rsidR="006455F8" w:rsidRPr="000E4F76" w:rsidRDefault="000E4F76" w:rsidP="000E4F76">
      <w:pPr>
        <w:bidi/>
        <w:spacing w:after="240"/>
        <w:jc w:val="center"/>
        <w:textAlignment w:val="baseline"/>
        <w:rPr>
          <w:sz w:val="26"/>
          <w:szCs w:val="26"/>
          <w:rtl/>
          <w:lang w:val="en-GB" w:eastAsia="en-CA" w:bidi="ar-LB"/>
        </w:rPr>
      </w:pPr>
      <w:r>
        <w:rPr>
          <w:b/>
          <w:bCs/>
          <w:sz w:val="26"/>
          <w:szCs w:val="26"/>
          <w:rtl/>
          <w:lang w:val="en-GB" w:eastAsia="en-CA" w:bidi="ar-LB"/>
        </w:rPr>
        <w:lastRenderedPageBreak/>
        <w:t>المرفق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>
        <w:rPr>
          <w:b/>
          <w:bCs/>
          <w:sz w:val="26"/>
          <w:szCs w:val="26"/>
          <w:rtl/>
          <w:lang w:val="en-GB" w:eastAsia="en-CA" w:bidi="ar-LB"/>
        </w:rPr>
        <w:t>الخامس</w:t>
      </w:r>
    </w:p>
    <w:p w14:paraId="370F9C5C" w14:textId="6CD62B66" w:rsidR="000E4F76" w:rsidRDefault="000E4F76" w:rsidP="000E4F76">
      <w:pPr>
        <w:bidi/>
        <w:jc w:val="center"/>
        <w:textAlignment w:val="baseline"/>
        <w:rPr>
          <w:b/>
          <w:bCs/>
          <w:sz w:val="26"/>
          <w:szCs w:val="26"/>
          <w:rtl/>
          <w:lang w:val="en-GB" w:eastAsia="en-CA" w:bidi="ar-LB"/>
        </w:rPr>
      </w:pPr>
      <w:r w:rsidRPr="000E4F76">
        <w:rPr>
          <w:b/>
          <w:bCs/>
          <w:sz w:val="26"/>
          <w:szCs w:val="26"/>
          <w:rtl/>
          <w:lang w:val="en-GB" w:eastAsia="en-CA" w:bidi="ar-LB"/>
        </w:rPr>
        <w:t>تقارير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0E4F76">
        <w:rPr>
          <w:b/>
          <w:bCs/>
          <w:sz w:val="26"/>
          <w:szCs w:val="26"/>
          <w:rtl/>
          <w:lang w:val="en-GB" w:eastAsia="en-CA" w:bidi="ar-LB"/>
        </w:rPr>
        <w:t>إنجاز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0E4F76">
        <w:rPr>
          <w:b/>
          <w:bCs/>
          <w:sz w:val="26"/>
          <w:szCs w:val="26"/>
          <w:rtl/>
          <w:lang w:val="en-GB" w:eastAsia="en-CA" w:bidi="ar-LB"/>
        </w:rPr>
        <w:t>المشروعات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0E4F76">
        <w:rPr>
          <w:b/>
          <w:bCs/>
          <w:sz w:val="26"/>
          <w:szCs w:val="26"/>
          <w:rtl/>
          <w:lang w:val="en-GB" w:eastAsia="en-CA" w:bidi="ar-LB"/>
        </w:rPr>
        <w:t>الفردية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>
        <w:rPr>
          <w:b/>
          <w:bCs/>
          <w:sz w:val="26"/>
          <w:szCs w:val="26"/>
          <w:rtl/>
          <w:lang w:val="en-GB" w:eastAsia="en-CA" w:bidi="ar-LB"/>
        </w:rPr>
        <w:t>المُعلقة</w:t>
      </w:r>
    </w:p>
    <w:p w14:paraId="6513875C" w14:textId="53762F5F" w:rsidR="000E4F76" w:rsidRPr="000E4F76" w:rsidRDefault="000E4F76" w:rsidP="000E4F76">
      <w:pPr>
        <w:bidi/>
        <w:spacing w:after="240"/>
        <w:jc w:val="center"/>
        <w:textAlignment w:val="baseline"/>
        <w:rPr>
          <w:b/>
          <w:bCs/>
          <w:sz w:val="26"/>
          <w:szCs w:val="26"/>
          <w:lang w:val="en-GB" w:eastAsia="en-CA" w:bidi="ar-LB"/>
        </w:rPr>
      </w:pPr>
      <w:r w:rsidRPr="000E4F76">
        <w:rPr>
          <w:b/>
          <w:bCs/>
          <w:sz w:val="26"/>
          <w:szCs w:val="26"/>
          <w:rtl/>
          <w:lang w:val="en-GB" w:eastAsia="en-CA" w:bidi="ar-LB"/>
        </w:rPr>
        <w:t>المستحقة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0E4F76">
        <w:rPr>
          <w:b/>
          <w:bCs/>
          <w:sz w:val="26"/>
          <w:szCs w:val="26"/>
          <w:rtl/>
          <w:lang w:val="en-GB" w:eastAsia="en-CA" w:bidi="ar-LB"/>
        </w:rPr>
        <w:t>بموجب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0E4F76">
        <w:rPr>
          <w:b/>
          <w:bCs/>
          <w:sz w:val="26"/>
          <w:szCs w:val="26"/>
          <w:rtl/>
          <w:lang w:val="en-GB" w:eastAsia="en-CA" w:bidi="ar-LB"/>
        </w:rPr>
        <w:t>المقرر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0E4F76">
        <w:rPr>
          <w:b/>
          <w:bCs/>
          <w:sz w:val="26"/>
          <w:szCs w:val="26"/>
          <w:rtl/>
          <w:lang w:val="en-GB" w:eastAsia="en-CA" w:bidi="ar-LB"/>
        </w:rPr>
        <w:t>في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0E4F76">
        <w:rPr>
          <w:b/>
          <w:bCs/>
          <w:sz w:val="26"/>
          <w:szCs w:val="26"/>
          <w:rtl/>
          <w:lang w:val="en-GB" w:eastAsia="en-CA" w:bidi="ar-LB"/>
        </w:rPr>
        <w:t>عام</w:t>
      </w:r>
      <w:r w:rsidR="006534A9">
        <w:rPr>
          <w:b/>
          <w:bCs/>
          <w:sz w:val="26"/>
          <w:szCs w:val="26"/>
          <w:rtl/>
          <w:lang w:val="en-GB" w:eastAsia="en-CA" w:bidi="ar-LB"/>
        </w:rPr>
        <w:t xml:space="preserve"> </w:t>
      </w:r>
      <w:r w:rsidRPr="000E4F76">
        <w:rPr>
          <w:b/>
          <w:bCs/>
          <w:sz w:val="26"/>
          <w:szCs w:val="26"/>
          <w:rtl/>
          <w:lang w:val="en-GB" w:eastAsia="en-CA" w:bidi="ar-LB"/>
        </w:rPr>
        <w:t>2025</w:t>
      </w:r>
    </w:p>
    <w:tbl>
      <w:tblPr>
        <w:bidiVisual/>
        <w:tblW w:w="10067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7"/>
        <w:gridCol w:w="2300"/>
        <w:gridCol w:w="1183"/>
        <w:gridCol w:w="1283"/>
        <w:gridCol w:w="1335"/>
        <w:gridCol w:w="1369"/>
        <w:gridCol w:w="1350"/>
      </w:tblGrid>
      <w:tr w:rsidR="0015004E" w:rsidRPr="00CD129D" w14:paraId="52DA6EB0" w14:textId="77777777" w:rsidTr="006C37F9">
        <w:trPr>
          <w:trHeight w:val="258"/>
        </w:trPr>
        <w:tc>
          <w:tcPr>
            <w:tcW w:w="1247" w:type="dxa"/>
            <w:shd w:val="clear" w:color="auto" w:fill="auto"/>
            <w:vAlign w:val="center"/>
          </w:tcPr>
          <w:p w14:paraId="7DCA9651" w14:textId="50DA31DD" w:rsidR="0015004E" w:rsidRPr="00CD129D" w:rsidRDefault="000E4F76" w:rsidP="008209DF">
            <w:pPr>
              <w:bidi/>
              <w:spacing w:before="40" w:after="40"/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zh-CN" w:bidi="ar-LB"/>
              </w:rPr>
              <w:t>البلد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5FF5A6DF" w14:textId="2680D1A6" w:rsidR="0015004E" w:rsidRPr="00CD129D" w:rsidRDefault="000E4F76" w:rsidP="008209DF">
            <w:pPr>
              <w:bidi/>
              <w:spacing w:before="40" w:after="40"/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zh-CN" w:bidi="ar-LB"/>
              </w:rPr>
              <w:t>عنوان</w:t>
            </w:r>
            <w:r w:rsidR="006534A9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zh-CN" w:bidi="ar-LB"/>
              </w:rPr>
              <w:t>المشروع</w:t>
            </w:r>
            <w:r w:rsidR="006534A9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zh-CN" w:bidi="ar-LB"/>
              </w:rPr>
              <w:t>الفردي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6E0FA62E" w14:textId="551650A6" w:rsidR="0015004E" w:rsidRPr="00CD129D" w:rsidRDefault="000E4F76" w:rsidP="008209DF">
            <w:pPr>
              <w:bidi/>
              <w:spacing w:before="40" w:after="40"/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الوكالة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الرئيسية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69672580" w14:textId="096AB9F2" w:rsidR="0015004E" w:rsidRPr="00CD129D" w:rsidRDefault="000E4F76" w:rsidP="008209DF">
            <w:pPr>
              <w:bidi/>
              <w:spacing w:before="40" w:after="40"/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الوكالة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المتعاونة</w:t>
            </w:r>
          </w:p>
        </w:tc>
        <w:tc>
          <w:tcPr>
            <w:tcW w:w="1335" w:type="dxa"/>
            <w:shd w:val="clear" w:color="auto" w:fill="auto"/>
            <w:vAlign w:val="center"/>
          </w:tcPr>
          <w:p w14:paraId="351683D4" w14:textId="6E4AB997" w:rsidR="0015004E" w:rsidRPr="00CD129D" w:rsidRDefault="000E4F76" w:rsidP="008209DF">
            <w:pPr>
              <w:bidi/>
              <w:spacing w:before="40" w:after="40"/>
              <w:jc w:val="center"/>
              <w:rPr>
                <w:sz w:val="20"/>
                <w:szCs w:val="20"/>
                <w:lang w:eastAsia="zh-CN" w:bidi="ar-LB"/>
              </w:rPr>
            </w:pPr>
            <w:r w:rsidRPr="000E4F76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تاريخ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0E4F76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الإنجاز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0E4F76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النهائي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3BCC3E2C" w14:textId="745ECBAD" w:rsidR="0015004E" w:rsidRPr="00CD129D" w:rsidRDefault="000E4F76" w:rsidP="008209DF">
            <w:pPr>
              <w:bidi/>
              <w:spacing w:before="40" w:after="40"/>
              <w:jc w:val="center"/>
              <w:rPr>
                <w:sz w:val="20"/>
                <w:szCs w:val="20"/>
                <w:lang w:eastAsia="zh-CN" w:bidi="ar-LB"/>
              </w:rPr>
            </w:pPr>
            <w:r w:rsidRPr="000E4F76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التاريخ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0E4F76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المحدد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0E4F76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لتقديم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0E4F76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تقارير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0E4F76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إنجاز</w:t>
            </w:r>
            <w:r w:rsidR="006534A9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0E4F76"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المشروعات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579F5E1" w14:textId="3B6DDC90" w:rsidR="0015004E" w:rsidRPr="00CD129D" w:rsidRDefault="000E4F76" w:rsidP="008209DF">
            <w:pPr>
              <w:bidi/>
              <w:spacing w:before="40" w:after="40"/>
              <w:jc w:val="center"/>
              <w:rPr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val="en-GB" w:eastAsia="zh-CN" w:bidi="ar-LB"/>
              </w:rPr>
              <w:t>المقرر</w:t>
            </w:r>
          </w:p>
        </w:tc>
      </w:tr>
      <w:tr w:rsidR="0015004E" w:rsidRPr="00CD129D" w14:paraId="00F82F39" w14:textId="77777777" w:rsidTr="006C37F9">
        <w:trPr>
          <w:trHeight w:val="258"/>
        </w:trPr>
        <w:tc>
          <w:tcPr>
            <w:tcW w:w="1247" w:type="dxa"/>
            <w:shd w:val="clear" w:color="auto" w:fill="auto"/>
          </w:tcPr>
          <w:p w14:paraId="2C54C573" w14:textId="0F759567" w:rsidR="0015004E" w:rsidRPr="00CD129D" w:rsidRDefault="000E4F76" w:rsidP="008209DF">
            <w:pPr>
              <w:bidi/>
              <w:spacing w:before="40" w:after="40"/>
              <w:jc w:val="left"/>
              <w:rPr>
                <w:b/>
                <w:bCs/>
                <w:sz w:val="20"/>
                <w:szCs w:val="20"/>
                <w:rtl/>
                <w:lang w:eastAsia="zh-CN" w:bidi="ar-LB"/>
              </w:rPr>
            </w:pPr>
            <w:r w:rsidRPr="000E4F76">
              <w:rPr>
                <w:sz w:val="20"/>
                <w:szCs w:val="20"/>
                <w:rtl/>
                <w:lang w:eastAsia="zh-CN" w:bidi="ar-LB"/>
              </w:rPr>
              <w:t>ملديف</w:t>
            </w:r>
          </w:p>
        </w:tc>
        <w:tc>
          <w:tcPr>
            <w:tcW w:w="2300" w:type="dxa"/>
            <w:shd w:val="clear" w:color="auto" w:fill="auto"/>
          </w:tcPr>
          <w:p w14:paraId="48DC9D0B" w14:textId="722D747D" w:rsidR="006C37F9" w:rsidRDefault="006C37F9" w:rsidP="008209DF">
            <w:pPr>
              <w:bidi/>
              <w:spacing w:before="40" w:after="40"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zh-CN" w:bidi="ar-LB"/>
              </w:rPr>
              <w:t>أنشطة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إضافية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6C37F9">
              <w:rPr>
                <w:sz w:val="20"/>
                <w:szCs w:val="20"/>
                <w:rtl/>
                <w:lang w:eastAsia="zh-CN" w:bidi="ar-LB"/>
              </w:rPr>
              <w:t>للحفاظ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6C37F9">
              <w:rPr>
                <w:sz w:val="20"/>
                <w:szCs w:val="20"/>
                <w:rtl/>
                <w:lang w:eastAsia="zh-CN" w:bidi="ar-LB"/>
              </w:rPr>
              <w:t>على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6C37F9">
              <w:rPr>
                <w:sz w:val="20"/>
                <w:szCs w:val="20"/>
                <w:rtl/>
                <w:lang w:eastAsia="zh-CN" w:bidi="ar-LB"/>
              </w:rPr>
              <w:t>كفاءة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استخدام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6C37F9">
              <w:rPr>
                <w:sz w:val="20"/>
                <w:szCs w:val="20"/>
                <w:rtl/>
                <w:lang w:eastAsia="zh-CN" w:bidi="ar-LB"/>
              </w:rPr>
              <w:t>الطاقة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6C37F9">
              <w:rPr>
                <w:sz w:val="20"/>
                <w:szCs w:val="20"/>
                <w:rtl/>
                <w:lang w:eastAsia="zh-CN" w:bidi="ar-LB"/>
              </w:rPr>
              <w:t>لقطاع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6C37F9">
              <w:rPr>
                <w:sz w:val="20"/>
                <w:szCs w:val="20"/>
                <w:rtl/>
                <w:lang w:eastAsia="zh-CN" w:bidi="ar-LB"/>
              </w:rPr>
              <w:t>الخدمات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6C37F9">
              <w:rPr>
                <w:sz w:val="20"/>
                <w:szCs w:val="20"/>
                <w:rtl/>
                <w:lang w:eastAsia="zh-CN" w:bidi="ar-LB"/>
              </w:rPr>
              <w:t>بموجب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="001C6E72">
              <w:rPr>
                <w:sz w:val="20"/>
                <w:szCs w:val="20"/>
                <w:rtl/>
                <w:lang w:eastAsia="zh-CN" w:bidi="ar-LB"/>
              </w:rPr>
              <w:t>المقرر</w:t>
            </w:r>
            <w:r w:rsidR="006534A9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6C37F9">
              <w:rPr>
                <w:sz w:val="20"/>
                <w:szCs w:val="20"/>
                <w:rtl/>
                <w:lang w:eastAsia="zh-CN" w:bidi="ar-LB"/>
              </w:rPr>
              <w:t>89/6(ب)</w:t>
            </w:r>
          </w:p>
          <w:p w14:paraId="4B27A75E" w14:textId="7B12FACA" w:rsidR="006C37F9" w:rsidRPr="006C37F9" w:rsidRDefault="0015004E" w:rsidP="008209DF">
            <w:pPr>
              <w:bidi/>
              <w:spacing w:before="40" w:after="40"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CD129D">
              <w:rPr>
                <w:sz w:val="20"/>
                <w:szCs w:val="20"/>
                <w:lang w:eastAsia="zh-CN" w:bidi="ar-LB"/>
              </w:rPr>
              <w:t>(MDV/REF/91/TAS/38)</w:t>
            </w:r>
          </w:p>
        </w:tc>
        <w:tc>
          <w:tcPr>
            <w:tcW w:w="1183" w:type="dxa"/>
            <w:shd w:val="clear" w:color="auto" w:fill="auto"/>
          </w:tcPr>
          <w:p w14:paraId="4B4C8BC7" w14:textId="1EBBCCA8" w:rsidR="0015004E" w:rsidRPr="00CD129D" w:rsidRDefault="002B1D67" w:rsidP="008209DF">
            <w:pPr>
              <w:bidi/>
              <w:spacing w:before="40" w:after="40"/>
              <w:jc w:val="left"/>
              <w:rPr>
                <w:b/>
                <w:bCs/>
                <w:sz w:val="20"/>
                <w:szCs w:val="20"/>
                <w:lang w:val="en-GB" w:eastAsia="zh-CN" w:bidi="ar-LB"/>
              </w:rPr>
            </w:pPr>
            <w:r w:rsidRPr="002B1D67">
              <w:rPr>
                <w:sz w:val="20"/>
                <w:szCs w:val="20"/>
                <w:rtl/>
                <w:lang w:eastAsia="zh-CN" w:bidi="ar-LB"/>
              </w:rPr>
              <w:t>اليونيب</w:t>
            </w:r>
          </w:p>
        </w:tc>
        <w:tc>
          <w:tcPr>
            <w:tcW w:w="1283" w:type="dxa"/>
            <w:shd w:val="clear" w:color="auto" w:fill="auto"/>
          </w:tcPr>
          <w:p w14:paraId="529B27D6" w14:textId="6AE6E59C" w:rsidR="0015004E" w:rsidRPr="00CD129D" w:rsidRDefault="006534A9" w:rsidP="008209DF">
            <w:pPr>
              <w:bidi/>
              <w:spacing w:before="40" w:after="40"/>
              <w:jc w:val="left"/>
              <w:rPr>
                <w:b/>
                <w:bCs/>
                <w:sz w:val="20"/>
                <w:szCs w:val="20"/>
                <w:lang w:val="en-GB" w:eastAsia="zh-CN" w:bidi="ar-LB"/>
              </w:rPr>
            </w:pPr>
            <w:r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</w:p>
        </w:tc>
        <w:tc>
          <w:tcPr>
            <w:tcW w:w="1335" w:type="dxa"/>
            <w:shd w:val="clear" w:color="auto" w:fill="auto"/>
          </w:tcPr>
          <w:p w14:paraId="25540EB7" w14:textId="2E7EB823" w:rsidR="0015004E" w:rsidRPr="000E4F76" w:rsidRDefault="000E4F76" w:rsidP="008209DF">
            <w:pPr>
              <w:bidi/>
              <w:spacing w:before="40" w:after="40"/>
              <w:jc w:val="left"/>
              <w:rPr>
                <w:b/>
                <w:bCs/>
                <w:sz w:val="20"/>
                <w:szCs w:val="20"/>
                <w:lang w:val="en-US" w:eastAsia="zh-CN" w:bidi="ar-LB"/>
              </w:rPr>
            </w:pPr>
            <w:r w:rsidRPr="000E4F76">
              <w:rPr>
                <w:sz w:val="20"/>
                <w:szCs w:val="20"/>
                <w:rtl/>
                <w:lang w:eastAsia="zh-CN" w:bidi="ar-LB"/>
              </w:rPr>
              <w:t>يونيو-2</w:t>
            </w:r>
            <w:r>
              <w:rPr>
                <w:sz w:val="20"/>
                <w:szCs w:val="20"/>
                <w:rtl/>
                <w:lang w:eastAsia="zh-CN" w:bidi="ar-LB"/>
              </w:rPr>
              <w:t>5</w:t>
            </w:r>
          </w:p>
        </w:tc>
        <w:tc>
          <w:tcPr>
            <w:tcW w:w="1369" w:type="dxa"/>
            <w:shd w:val="clear" w:color="auto" w:fill="auto"/>
          </w:tcPr>
          <w:p w14:paraId="24C55162" w14:textId="0E17F0E5" w:rsidR="000E4F76" w:rsidRPr="000E4F76" w:rsidRDefault="000E4F76" w:rsidP="008209DF">
            <w:pPr>
              <w:bidi/>
              <w:spacing w:before="40" w:after="40"/>
              <w:jc w:val="left"/>
              <w:rPr>
                <w:sz w:val="20"/>
                <w:szCs w:val="20"/>
                <w:lang w:val="en-GB" w:eastAsia="zh-CN" w:bidi="ar-LB"/>
              </w:rPr>
            </w:pPr>
            <w:r w:rsidRPr="000E4F76">
              <w:rPr>
                <w:sz w:val="20"/>
                <w:szCs w:val="20"/>
                <w:rtl/>
                <w:lang w:val="en-GB" w:eastAsia="zh-CN" w:bidi="ar-LB"/>
              </w:rPr>
              <w:t>الاجتماع</w:t>
            </w:r>
            <w:r w:rsidR="006534A9">
              <w:rPr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0E4F76">
              <w:rPr>
                <w:sz w:val="20"/>
                <w:szCs w:val="20"/>
                <w:rtl/>
                <w:lang w:val="en-GB" w:eastAsia="zh-CN" w:bidi="ar-LB"/>
              </w:rPr>
              <w:t>الثاني</w:t>
            </w:r>
            <w:r w:rsidR="006534A9">
              <w:rPr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0E4F76">
              <w:rPr>
                <w:sz w:val="20"/>
                <w:szCs w:val="20"/>
                <w:rtl/>
                <w:lang w:val="en-GB" w:eastAsia="zh-CN" w:bidi="ar-LB"/>
              </w:rPr>
              <w:t>في</w:t>
            </w:r>
            <w:r w:rsidR="006534A9">
              <w:rPr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0E4F76">
              <w:rPr>
                <w:sz w:val="20"/>
                <w:szCs w:val="20"/>
                <w:rtl/>
                <w:lang w:val="en-GB" w:eastAsia="zh-CN" w:bidi="ar-LB"/>
              </w:rPr>
              <w:t>2025</w:t>
            </w:r>
          </w:p>
        </w:tc>
        <w:tc>
          <w:tcPr>
            <w:tcW w:w="1350" w:type="dxa"/>
            <w:shd w:val="clear" w:color="auto" w:fill="auto"/>
          </w:tcPr>
          <w:p w14:paraId="400F4D68" w14:textId="44D3BE84" w:rsidR="000E4F76" w:rsidRPr="000E4F76" w:rsidRDefault="000E4F76" w:rsidP="008209DF">
            <w:pPr>
              <w:bidi/>
              <w:spacing w:before="40" w:after="40"/>
              <w:jc w:val="left"/>
              <w:rPr>
                <w:sz w:val="20"/>
                <w:szCs w:val="20"/>
                <w:rtl/>
                <w:lang w:val="en-GB" w:eastAsia="zh-CN" w:bidi="ar-LB"/>
              </w:rPr>
            </w:pPr>
            <w:r w:rsidRPr="000E4F76">
              <w:rPr>
                <w:sz w:val="20"/>
                <w:szCs w:val="20"/>
                <w:rtl/>
                <w:lang w:val="en-GB" w:eastAsia="zh-CN" w:bidi="ar-LB"/>
              </w:rPr>
              <w:t>91/60(ب)،</w:t>
            </w:r>
            <w:r w:rsidR="006534A9">
              <w:rPr>
                <w:sz w:val="20"/>
                <w:szCs w:val="20"/>
                <w:rtl/>
                <w:lang w:val="en-GB" w:eastAsia="zh-CN" w:bidi="ar-LB"/>
              </w:rPr>
              <w:t xml:space="preserve"> </w:t>
            </w:r>
            <w:r w:rsidRPr="000E4F76">
              <w:rPr>
                <w:sz w:val="20"/>
                <w:szCs w:val="20"/>
                <w:rtl/>
                <w:lang w:val="en-GB" w:eastAsia="zh-CN" w:bidi="ar-LB"/>
              </w:rPr>
              <w:t>و</w:t>
            </w:r>
          </w:p>
          <w:p w14:paraId="40CFDA58" w14:textId="37ABD644" w:rsidR="000E4F76" w:rsidRPr="000E4F76" w:rsidRDefault="000E4F76" w:rsidP="008209DF">
            <w:pPr>
              <w:bidi/>
              <w:spacing w:before="40" w:after="40"/>
              <w:jc w:val="left"/>
              <w:rPr>
                <w:b/>
                <w:bCs/>
                <w:sz w:val="20"/>
                <w:szCs w:val="20"/>
                <w:rtl/>
                <w:lang w:val="en-US" w:eastAsia="zh-CN" w:bidi="ar-LB"/>
              </w:rPr>
            </w:pPr>
            <w:r w:rsidRPr="000E4F76">
              <w:rPr>
                <w:sz w:val="20"/>
                <w:szCs w:val="20"/>
                <w:rtl/>
                <w:lang w:val="en-US" w:eastAsia="zh-CN" w:bidi="ar-LB"/>
              </w:rPr>
              <w:t>93/20(ب)</w:t>
            </w:r>
          </w:p>
        </w:tc>
      </w:tr>
    </w:tbl>
    <w:p w14:paraId="4C385B99" w14:textId="77777777" w:rsidR="006455F8" w:rsidRPr="00CD129D" w:rsidRDefault="006455F8" w:rsidP="006455F8">
      <w:pPr>
        <w:spacing w:after="240"/>
        <w:jc w:val="center"/>
        <w:textAlignment w:val="baseline"/>
        <w:rPr>
          <w:b/>
          <w:bCs/>
          <w:lang w:val="en-GB" w:eastAsia="en-CA" w:bidi="ar-L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4A5BC8" w:rsidRPr="009B0D30" w14:paraId="50C3169C" w14:textId="77777777" w:rsidTr="00092716">
        <w:tc>
          <w:tcPr>
            <w:tcW w:w="1871" w:type="dxa"/>
          </w:tcPr>
          <w:p w14:paraId="3F677D9A" w14:textId="77777777" w:rsidR="004A5BC8" w:rsidRPr="009B0D30" w:rsidRDefault="004A5BC8" w:rsidP="00092716"/>
        </w:tc>
        <w:tc>
          <w:tcPr>
            <w:tcW w:w="1872" w:type="dxa"/>
          </w:tcPr>
          <w:p w14:paraId="004A43D5" w14:textId="77777777" w:rsidR="004A5BC8" w:rsidRPr="009B0D30" w:rsidRDefault="004A5BC8" w:rsidP="00092716"/>
        </w:tc>
        <w:tc>
          <w:tcPr>
            <w:tcW w:w="1872" w:type="dxa"/>
            <w:tcBorders>
              <w:bottom w:val="single" w:sz="4" w:space="0" w:color="auto"/>
            </w:tcBorders>
          </w:tcPr>
          <w:p w14:paraId="3C18EF69" w14:textId="77777777" w:rsidR="004A5BC8" w:rsidRPr="009B0D30" w:rsidRDefault="004A5BC8" w:rsidP="00092716"/>
        </w:tc>
        <w:tc>
          <w:tcPr>
            <w:tcW w:w="1872" w:type="dxa"/>
          </w:tcPr>
          <w:p w14:paraId="23A56F5B" w14:textId="77777777" w:rsidR="004A5BC8" w:rsidRPr="009B0D30" w:rsidRDefault="004A5BC8" w:rsidP="00092716"/>
        </w:tc>
        <w:tc>
          <w:tcPr>
            <w:tcW w:w="1873" w:type="dxa"/>
          </w:tcPr>
          <w:p w14:paraId="1CADC09D" w14:textId="77777777" w:rsidR="004A5BC8" w:rsidRPr="009B0D30" w:rsidRDefault="004A5BC8" w:rsidP="00092716"/>
        </w:tc>
      </w:tr>
    </w:tbl>
    <w:p w14:paraId="674734C3" w14:textId="77777777" w:rsidR="004A5BC8" w:rsidRPr="009B0D30" w:rsidRDefault="004A5BC8" w:rsidP="004A5BC8">
      <w:pPr>
        <w:jc w:val="left"/>
      </w:pPr>
    </w:p>
    <w:p w14:paraId="711E62D5" w14:textId="77777777" w:rsidR="00DA26E9" w:rsidRPr="00EA7ECC" w:rsidRDefault="00DA26E9" w:rsidP="00C332B9">
      <w:pPr>
        <w:spacing w:after="14160"/>
        <w:jc w:val="center"/>
        <w:textAlignment w:val="baseline"/>
        <w:rPr>
          <w:lang w:val="en-GB" w:eastAsia="en-CA" w:bidi="ar-LB"/>
        </w:rPr>
      </w:pPr>
    </w:p>
    <w:sectPr w:rsidR="00DA26E9" w:rsidRPr="00EA7ECC" w:rsidSect="00C17AEB">
      <w:headerReference w:type="even" r:id="rId25"/>
      <w:headerReference w:type="first" r:id="rId26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29E1DE" w14:textId="77777777" w:rsidR="00AF63F9" w:rsidRDefault="00AF63F9" w:rsidP="004A504B">
      <w:r>
        <w:separator/>
      </w:r>
    </w:p>
  </w:endnote>
  <w:endnote w:type="continuationSeparator" w:id="0">
    <w:p w14:paraId="0EA59EDC" w14:textId="77777777" w:rsidR="00AF63F9" w:rsidRDefault="00AF63F9" w:rsidP="004A504B">
      <w:r>
        <w:continuationSeparator/>
      </w:r>
    </w:p>
  </w:endnote>
  <w:endnote w:type="continuationNotice" w:id="1">
    <w:p w14:paraId="6B37170B" w14:textId="77777777" w:rsidR="00AF63F9" w:rsidRDefault="00AF63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0ABDAF" w14:textId="77777777" w:rsidR="006F67AC" w:rsidRPr="0033525D" w:rsidRDefault="006F67AC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73227D" w14:textId="77777777" w:rsidR="006F67AC" w:rsidRPr="0033525D" w:rsidRDefault="006F67AC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78EA6B" w14:textId="004BA0C6" w:rsidR="00A075F9" w:rsidRDefault="00A075F9" w:rsidP="00A075F9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6534A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6534A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6534A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6534A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6534A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6534A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6534A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6534A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6534A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6534A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6534A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6534A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6534A9">
      <w:rPr>
        <w:rFonts w:cs="Arabic Transparent"/>
        <w:rtl/>
      </w:rPr>
      <w:t xml:space="preserve"> </w:t>
    </w:r>
  </w:p>
  <w:p w14:paraId="54C5F5B8" w14:textId="3AA55482" w:rsidR="00A075F9" w:rsidRPr="00CD511E" w:rsidRDefault="00A075F9" w:rsidP="00A075F9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  <w:lang w:bidi="ar-AE"/>
      </w:rPr>
    </w:pPr>
    <w:r>
      <w:rPr>
        <w:rFonts w:cs="Arabic Transparent" w:hint="cs"/>
        <w:rtl/>
      </w:rPr>
      <w:t>قد</w:t>
    </w:r>
    <w:r w:rsidR="006534A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6534A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6534A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6534A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6534A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6534A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6534A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6534A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6534A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6534A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6534A9">
      <w:rPr>
        <w:rFonts w:cs="Arabic Transparent"/>
        <w:rtl/>
      </w:rPr>
      <w:t xml:space="preserve"> </w:t>
    </w:r>
  </w:p>
  <w:p w14:paraId="7FF338C0" w14:textId="77777777" w:rsidR="006F67AC" w:rsidRDefault="006F67AC" w:rsidP="00235CA7">
    <w:pPr>
      <w:jc w:val="center"/>
      <w:rPr>
        <w:sz w:val="18"/>
        <w:szCs w:val="18"/>
        <w:lang w:bidi="ar-AE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2C8F74" w14:textId="77777777" w:rsidR="006F67AC" w:rsidRDefault="006F67A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4B884528" w14:textId="77777777" w:rsidR="006F67AC" w:rsidRPr="00B866D3" w:rsidRDefault="006F67AC">
    <w:pPr>
      <w:jc w:val="center"/>
      <w:rPr>
        <w:lang w:val="en-GB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C723AF" w14:textId="77777777" w:rsidR="006F67AC" w:rsidRDefault="006F67A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5255A9" w14:textId="77777777" w:rsidR="00AF63F9" w:rsidRDefault="00AF63F9" w:rsidP="00993A69">
      <w:pPr>
        <w:bidi/>
      </w:pPr>
      <w:r>
        <w:separator/>
      </w:r>
    </w:p>
  </w:footnote>
  <w:footnote w:type="continuationSeparator" w:id="0">
    <w:p w14:paraId="21C08B3C" w14:textId="77777777" w:rsidR="00AF63F9" w:rsidRDefault="00AF63F9" w:rsidP="004A504B">
      <w:r>
        <w:continuationSeparator/>
      </w:r>
    </w:p>
  </w:footnote>
  <w:footnote w:type="continuationNotice" w:id="1">
    <w:p w14:paraId="0815E791" w14:textId="77777777" w:rsidR="00AF63F9" w:rsidRDefault="00AF63F9"/>
  </w:footnote>
  <w:footnote w:id="2">
    <w:p w14:paraId="521C67A2" w14:textId="7349542F" w:rsidR="00851EB9" w:rsidRPr="004D1C08" w:rsidRDefault="00851EB9" w:rsidP="00851EB9">
      <w:pPr>
        <w:pStyle w:val="FootnoteText"/>
        <w:bidi/>
        <w:spacing w:after="120"/>
        <w:jc w:val="left"/>
        <w:rPr>
          <w:rtl/>
          <w:lang w:bidi="ar-EG"/>
        </w:rPr>
      </w:pPr>
      <w:r>
        <w:rPr>
          <w:rStyle w:val="FootnoteReference"/>
        </w:rPr>
        <w:footnoteRef/>
      </w:r>
      <w:r w:rsidR="006534A9">
        <w:rPr>
          <w:rFonts w:hint="cs"/>
          <w:lang w:bidi="ar-EG"/>
        </w:rPr>
        <w:t xml:space="preserve"> </w:t>
      </w:r>
      <w:r w:rsidRPr="009A0B6D">
        <w:t>UNEP/</w:t>
      </w:r>
      <w:proofErr w:type="spellStart"/>
      <w:r w:rsidRPr="009A0B6D">
        <w:t>OzL.Pro</w:t>
      </w:r>
      <w:proofErr w:type="spellEnd"/>
      <w:r w:rsidRPr="009A0B6D">
        <w:t>/ExCom/9</w:t>
      </w:r>
      <w:r>
        <w:t>5</w:t>
      </w:r>
      <w:r w:rsidRPr="009A0B6D">
        <w:t>/1</w:t>
      </w:r>
    </w:p>
  </w:footnote>
  <w:footnote w:id="3">
    <w:p w14:paraId="569A049C" w14:textId="6948012B" w:rsidR="00993A69" w:rsidRPr="00993A69" w:rsidRDefault="00993A69" w:rsidP="00993A69">
      <w:pPr>
        <w:pStyle w:val="FootnoteText"/>
        <w:bidi/>
        <w:spacing w:after="120"/>
        <w:rPr>
          <w:rtl/>
          <w:lang w:val="en-US" w:bidi="ar-AE"/>
        </w:rPr>
      </w:pPr>
      <w:r>
        <w:rPr>
          <w:rStyle w:val="FootnoteReference"/>
        </w:rPr>
        <w:footnoteRef/>
      </w:r>
      <w:r w:rsidR="006534A9">
        <w:rPr>
          <w:rtl/>
        </w:rPr>
        <w:t xml:space="preserve"> </w:t>
      </w:r>
      <w:r w:rsidRPr="00993A69">
        <w:rPr>
          <w:rtl/>
          <w:lang w:val="en-US" w:bidi="ar-AE"/>
        </w:rPr>
        <w:t>يتعلق</w:t>
      </w:r>
      <w:r w:rsidR="006534A9">
        <w:rPr>
          <w:rtl/>
          <w:lang w:val="en-US" w:bidi="ar-AE"/>
        </w:rPr>
        <w:t xml:space="preserve"> </w:t>
      </w:r>
      <w:r w:rsidRPr="00993A69">
        <w:rPr>
          <w:rtl/>
          <w:lang w:val="en-US" w:bidi="ar-AE"/>
        </w:rPr>
        <w:t>هذا</w:t>
      </w:r>
      <w:r w:rsidR="006534A9">
        <w:rPr>
          <w:rtl/>
          <w:lang w:val="en-US" w:bidi="ar-AE"/>
        </w:rPr>
        <w:t xml:space="preserve"> </w:t>
      </w:r>
      <w:r w:rsidRPr="00993A69">
        <w:rPr>
          <w:rtl/>
          <w:lang w:val="en-US" w:bidi="ar-AE"/>
        </w:rPr>
        <w:t>الأمر</w:t>
      </w:r>
      <w:r w:rsidR="006534A9">
        <w:rPr>
          <w:rtl/>
          <w:lang w:val="en-US" w:bidi="ar-AE"/>
        </w:rPr>
        <w:t xml:space="preserve"> </w:t>
      </w:r>
      <w:r w:rsidRPr="00993A69">
        <w:rPr>
          <w:rtl/>
          <w:lang w:val="en-US" w:bidi="ar-AE"/>
        </w:rPr>
        <w:t>بستة</w:t>
      </w:r>
      <w:r w:rsidR="006534A9">
        <w:rPr>
          <w:rtl/>
          <w:lang w:val="en-US" w:bidi="ar-AE"/>
        </w:rPr>
        <w:t xml:space="preserve"> </w:t>
      </w:r>
      <w:r w:rsidRPr="00993A69">
        <w:rPr>
          <w:rtl/>
          <w:lang w:val="en-US" w:bidi="ar-AE"/>
        </w:rPr>
        <w:t>من</w:t>
      </w:r>
      <w:r w:rsidR="006534A9">
        <w:rPr>
          <w:rtl/>
          <w:lang w:val="en-US" w:bidi="ar-AE"/>
        </w:rPr>
        <w:t xml:space="preserve"> </w:t>
      </w:r>
      <w:r w:rsidRPr="00993A69">
        <w:rPr>
          <w:rtl/>
          <w:lang w:val="en-US" w:bidi="ar-AE"/>
        </w:rPr>
        <w:t>المشاريع</w:t>
      </w:r>
      <w:r w:rsidR="006534A9">
        <w:rPr>
          <w:rtl/>
          <w:lang w:val="en-US" w:bidi="ar-AE"/>
        </w:rPr>
        <w:t xml:space="preserve"> </w:t>
      </w:r>
      <w:r w:rsidRPr="00993A69">
        <w:rPr>
          <w:rtl/>
          <w:lang w:val="en-US" w:bidi="ar-AE"/>
        </w:rPr>
        <w:t>المتعددة</w:t>
      </w:r>
      <w:r w:rsidR="006534A9">
        <w:rPr>
          <w:rtl/>
          <w:lang w:val="en-US" w:bidi="ar-AE"/>
        </w:rPr>
        <w:t xml:space="preserve"> </w:t>
      </w:r>
      <w:r w:rsidRPr="00993A69">
        <w:rPr>
          <w:rtl/>
          <w:lang w:val="en-US" w:bidi="ar-AE"/>
        </w:rPr>
        <w:t>السنوات</w:t>
      </w:r>
      <w:r w:rsidR="006534A9">
        <w:rPr>
          <w:rtl/>
          <w:lang w:val="en-US" w:bidi="ar-AE"/>
        </w:rPr>
        <w:t xml:space="preserve"> </w:t>
      </w:r>
      <w:r w:rsidRPr="00993A69">
        <w:rPr>
          <w:rtl/>
          <w:lang w:val="en-US" w:bidi="ar-AE"/>
        </w:rPr>
        <w:t>ومشروع</w:t>
      </w:r>
      <w:r w:rsidR="006534A9">
        <w:rPr>
          <w:rtl/>
          <w:lang w:val="en-US" w:bidi="ar-AE"/>
        </w:rPr>
        <w:t xml:space="preserve"> </w:t>
      </w:r>
      <w:r w:rsidRPr="00993A69">
        <w:rPr>
          <w:rtl/>
          <w:lang w:val="en-US" w:bidi="ar-AE"/>
        </w:rPr>
        <w:t>فردي</w:t>
      </w:r>
      <w:r w:rsidR="006534A9">
        <w:rPr>
          <w:rtl/>
          <w:lang w:val="en-US" w:bidi="ar-AE"/>
        </w:rPr>
        <w:t xml:space="preserve"> </w:t>
      </w:r>
      <w:r w:rsidRPr="00993A69">
        <w:rPr>
          <w:rtl/>
          <w:lang w:val="en-US" w:bidi="ar-AE"/>
        </w:rPr>
        <w:t>واحد.</w:t>
      </w:r>
    </w:p>
  </w:footnote>
  <w:footnote w:id="4">
    <w:p w14:paraId="06683CC6" w14:textId="4CEAE76D" w:rsidR="003F668C" w:rsidRPr="003F668C" w:rsidRDefault="003F668C" w:rsidP="003F668C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 w:rsidR="006534A9">
        <w:rPr>
          <w:rtl/>
        </w:rPr>
        <w:t xml:space="preserve"> </w:t>
      </w:r>
      <w:r>
        <w:rPr>
          <w:rFonts w:hint="cs"/>
          <w:rtl/>
          <w:lang w:bidi="ar-AE"/>
        </w:rPr>
        <w:t>في</w:t>
      </w:r>
      <w:r w:rsidR="006534A9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الاجتماع</w:t>
      </w:r>
      <w:r w:rsidR="006534A9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السابع</w:t>
      </w:r>
      <w:r w:rsidR="006534A9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والثمانين،</w:t>
      </w:r>
      <w:r w:rsidR="006534A9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والثامن</w:t>
      </w:r>
      <w:r w:rsidR="006534A9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والثمانين،</w:t>
      </w:r>
      <w:r w:rsidR="006534A9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وكذلك</w:t>
      </w:r>
      <w:r w:rsidR="006534A9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الاجتماع</w:t>
      </w:r>
      <w:r w:rsidR="006534A9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التاسع</w:t>
      </w:r>
      <w:r w:rsidR="006534A9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والثمانين.</w:t>
      </w:r>
    </w:p>
  </w:footnote>
  <w:footnote w:id="5">
    <w:p w14:paraId="249C4EF2" w14:textId="7F16C6DD" w:rsidR="0076045B" w:rsidRPr="00EF0AA4" w:rsidRDefault="0076045B" w:rsidP="0076045B">
      <w:pPr>
        <w:pStyle w:val="FootnoteText"/>
        <w:bidi/>
        <w:rPr>
          <w:rtl/>
          <w:lang w:val="en-US" w:bidi="ar-AE"/>
        </w:rPr>
      </w:pPr>
      <w:r>
        <w:rPr>
          <w:rStyle w:val="FootnoteReference"/>
        </w:rPr>
        <w:footnoteRef/>
      </w:r>
      <w:r w:rsidR="006534A9">
        <w:rPr>
          <w:rtl/>
        </w:rPr>
        <w:t xml:space="preserve"> </w:t>
      </w:r>
      <w:r w:rsidR="00EF0AA4" w:rsidRPr="00EF0AA4">
        <w:rPr>
          <w:rtl/>
          <w:lang w:val="en-US" w:bidi="ar-AE"/>
        </w:rPr>
        <w:t>التاريخ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الذي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ينبغي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بعده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للمشاريع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أن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تعالج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قضايا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الجنسانية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بما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يتوافق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مع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سياسة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تعميم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مراعاة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المنظور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الجنساني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التشغيلية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لصندوق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الأمم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المتحدة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المتعدد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الأطراف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المعتمدة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بموجب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المقرر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84/92.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للحصول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على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آخر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التحديثات،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يرجى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النظر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في</w:t>
      </w:r>
      <w:r w:rsidR="006534A9">
        <w:rPr>
          <w:rtl/>
          <w:lang w:val="en-US" w:bidi="ar-AE"/>
        </w:rPr>
        <w:t xml:space="preserve"> </w:t>
      </w:r>
      <w:r w:rsidR="00EF0AA4" w:rsidRPr="00EF0AA4">
        <w:rPr>
          <w:rtl/>
          <w:lang w:val="en-US" w:bidi="ar-AE"/>
        </w:rPr>
        <w:t>الوثيقة</w:t>
      </w:r>
      <w:r w:rsidR="00EF0AA4">
        <w:rPr>
          <w:rFonts w:hint="cs"/>
          <w:rtl/>
          <w:lang w:val="en-US" w:bidi="ar-AE"/>
        </w:rPr>
        <w:t>:</w:t>
      </w:r>
      <w:r w:rsidR="006534A9">
        <w:rPr>
          <w:rFonts w:hint="cs"/>
          <w:rtl/>
          <w:lang w:val="en-US" w:bidi="ar-AE"/>
        </w:rPr>
        <w:t xml:space="preserve"> </w:t>
      </w:r>
      <w:r w:rsidR="00EF0AA4" w:rsidRPr="00EF0AA4">
        <w:rPr>
          <w:lang w:val="en-US" w:bidi="ar-AE"/>
        </w:rPr>
        <w:t>UNEP/</w:t>
      </w:r>
      <w:proofErr w:type="spellStart"/>
      <w:r w:rsidR="00EF0AA4" w:rsidRPr="00EF0AA4">
        <w:rPr>
          <w:lang w:val="en-US" w:bidi="ar-AE"/>
        </w:rPr>
        <w:t>OzL.Pro</w:t>
      </w:r>
      <w:proofErr w:type="spellEnd"/>
      <w:r w:rsidR="00EF0AA4" w:rsidRPr="00EF0AA4">
        <w:rPr>
          <w:lang w:val="en-US" w:bidi="ar-AE"/>
        </w:rPr>
        <w:t>/ExCom/92/51</w:t>
      </w:r>
      <w:r w:rsidR="00EF0AA4">
        <w:rPr>
          <w:rFonts w:hint="cs"/>
          <w:rtl/>
          <w:lang w:val="en-US" w:bidi="ar-AE"/>
        </w:rPr>
        <w:t>؛</w:t>
      </w:r>
      <w:r w:rsidR="006534A9">
        <w:rPr>
          <w:rFonts w:hint="cs"/>
          <w:rtl/>
          <w:lang w:val="en-US" w:bidi="ar-AE"/>
        </w:rPr>
        <w:t xml:space="preserve"> </w:t>
      </w:r>
      <w:r w:rsidR="00EF0AA4">
        <w:rPr>
          <w:rFonts w:hint="cs"/>
          <w:rtl/>
          <w:lang w:val="en-US" w:bidi="ar-AE"/>
        </w:rPr>
        <w:t>والمقرر</w:t>
      </w:r>
      <w:r w:rsidR="006534A9">
        <w:rPr>
          <w:rFonts w:hint="cs"/>
          <w:rtl/>
          <w:lang w:val="en-US" w:bidi="ar-AE"/>
        </w:rPr>
        <w:t xml:space="preserve"> </w:t>
      </w:r>
      <w:r w:rsidR="00EF0AA4">
        <w:rPr>
          <w:rFonts w:hint="cs"/>
          <w:rtl/>
          <w:lang w:val="en-US" w:bidi="ar-AE"/>
        </w:rPr>
        <w:t>92/40.</w:t>
      </w:r>
    </w:p>
  </w:footnote>
  <w:footnote w:id="6">
    <w:p w14:paraId="5535DAFB" w14:textId="4C0E0681" w:rsidR="00E90AE9" w:rsidRDefault="00E90AE9" w:rsidP="00E90AE9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 w:rsidR="006534A9">
        <w:rPr>
          <w:rtl/>
        </w:rPr>
        <w:t xml:space="preserve"> </w:t>
      </w:r>
      <w:r>
        <w:rPr>
          <w:rFonts w:hint="cs"/>
          <w:rtl/>
          <w:lang w:bidi="ar-AE"/>
        </w:rPr>
        <w:t>المرفق</w:t>
      </w:r>
      <w:r w:rsidR="006534A9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الثاني</w:t>
      </w:r>
      <w:r w:rsidR="006534A9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بالوثيقة:</w:t>
      </w:r>
      <w:r w:rsidR="006534A9">
        <w:rPr>
          <w:rFonts w:hint="cs"/>
          <w:rtl/>
          <w:lang w:bidi="ar-AE"/>
        </w:rPr>
        <w:t xml:space="preserve"> </w:t>
      </w:r>
      <w:r w:rsidRPr="00E90AE9">
        <w:rPr>
          <w:lang w:bidi="ar-AE"/>
        </w:rPr>
        <w:t>UNEP/</w:t>
      </w:r>
      <w:proofErr w:type="spellStart"/>
      <w:r w:rsidRPr="00E90AE9">
        <w:rPr>
          <w:lang w:bidi="ar-AE"/>
        </w:rPr>
        <w:t>OzL.Pro</w:t>
      </w:r>
      <w:proofErr w:type="spellEnd"/>
      <w:r w:rsidRPr="00E90AE9">
        <w:rPr>
          <w:lang w:bidi="ar-AE"/>
        </w:rPr>
        <w:t>/ExCom/94/67</w:t>
      </w:r>
      <w:r>
        <w:rPr>
          <w:rFonts w:hint="cs"/>
          <w:rtl/>
          <w:lang w:bidi="ar-A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062C0D" w14:textId="5DF11570" w:rsidR="006F67AC" w:rsidRPr="006534A9" w:rsidRDefault="006F67AC">
    <w:pPr>
      <w:rPr>
        <w:sz w:val="24"/>
        <w:szCs w:val="24"/>
      </w:rPr>
    </w:pPr>
    <w:r w:rsidRPr="006534A9">
      <w:rPr>
        <w:sz w:val="24"/>
        <w:szCs w:val="24"/>
      </w:rPr>
      <w:fldChar w:fldCharType="begin"/>
    </w:r>
    <w:r w:rsidRPr="006534A9">
      <w:rPr>
        <w:sz w:val="24"/>
        <w:szCs w:val="24"/>
      </w:rPr>
      <w:instrText xml:space="preserve"> DOCPROPERTY "Document number"  \* MERGEFORMAT </w:instrText>
    </w:r>
    <w:r w:rsidRPr="006534A9">
      <w:rPr>
        <w:sz w:val="24"/>
        <w:szCs w:val="24"/>
      </w:rPr>
      <w:fldChar w:fldCharType="separate"/>
    </w:r>
    <w:r w:rsidRPr="006534A9">
      <w:rPr>
        <w:sz w:val="24"/>
        <w:szCs w:val="24"/>
      </w:rPr>
      <w:t>UNEP/</w:t>
    </w:r>
    <w:proofErr w:type="spellStart"/>
    <w:r w:rsidRPr="006534A9">
      <w:rPr>
        <w:sz w:val="24"/>
        <w:szCs w:val="24"/>
      </w:rPr>
      <w:t>OzL.Pro</w:t>
    </w:r>
    <w:proofErr w:type="spellEnd"/>
    <w:r w:rsidRPr="006534A9">
      <w:rPr>
        <w:sz w:val="24"/>
        <w:szCs w:val="24"/>
      </w:rPr>
      <w:t>/ExCom/95/22</w:t>
    </w:r>
    <w:r w:rsidRPr="006534A9">
      <w:rPr>
        <w:sz w:val="24"/>
        <w:szCs w:val="24"/>
      </w:rPr>
      <w:fldChar w:fldCharType="end"/>
    </w:r>
  </w:p>
  <w:p w14:paraId="2AD4DBBF" w14:textId="77777777" w:rsidR="006F67AC" w:rsidRPr="0033525D" w:rsidRDefault="006F67AC"/>
  <w:p w14:paraId="42FEECF4" w14:textId="77777777" w:rsidR="006F67AC" w:rsidRPr="0033525D" w:rsidRDefault="006F67A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4C4436" w14:textId="46C0CC70" w:rsidR="006F67AC" w:rsidRPr="006534A9" w:rsidRDefault="006F67AC">
    <w:pPr>
      <w:jc w:val="right"/>
      <w:rPr>
        <w:sz w:val="24"/>
        <w:szCs w:val="24"/>
      </w:rPr>
    </w:pPr>
    <w:r w:rsidRPr="006534A9">
      <w:rPr>
        <w:sz w:val="24"/>
        <w:szCs w:val="24"/>
      </w:rPr>
      <w:fldChar w:fldCharType="begin"/>
    </w:r>
    <w:r w:rsidRPr="006534A9">
      <w:rPr>
        <w:sz w:val="24"/>
        <w:szCs w:val="24"/>
      </w:rPr>
      <w:instrText xml:space="preserve"> DOCPROPERTY "Document number"  \* MERGEFORMAT </w:instrText>
    </w:r>
    <w:r w:rsidRPr="006534A9">
      <w:rPr>
        <w:sz w:val="24"/>
        <w:szCs w:val="24"/>
      </w:rPr>
      <w:fldChar w:fldCharType="separate"/>
    </w:r>
    <w:r w:rsidRPr="006534A9">
      <w:rPr>
        <w:sz w:val="24"/>
        <w:szCs w:val="24"/>
      </w:rPr>
      <w:t>UNEP/</w:t>
    </w:r>
    <w:proofErr w:type="spellStart"/>
    <w:r w:rsidRPr="006534A9">
      <w:rPr>
        <w:sz w:val="24"/>
        <w:szCs w:val="24"/>
      </w:rPr>
      <w:t>OzL.Pro</w:t>
    </w:r>
    <w:proofErr w:type="spellEnd"/>
    <w:r w:rsidRPr="006534A9">
      <w:rPr>
        <w:sz w:val="24"/>
        <w:szCs w:val="24"/>
      </w:rPr>
      <w:t>/ExCom/95/22</w:t>
    </w:r>
    <w:r w:rsidRPr="006534A9">
      <w:rPr>
        <w:sz w:val="24"/>
        <w:szCs w:val="24"/>
      </w:rPr>
      <w:fldChar w:fldCharType="end"/>
    </w:r>
  </w:p>
  <w:p w14:paraId="32E1AAED" w14:textId="77777777" w:rsidR="006F67AC" w:rsidRPr="0033525D" w:rsidRDefault="006F67AC"/>
  <w:p w14:paraId="166721BD" w14:textId="77777777" w:rsidR="006F67AC" w:rsidRPr="0033525D" w:rsidRDefault="006F67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7AD05A" w14:textId="70ED69BB" w:rsidR="006F67AC" w:rsidRDefault="006F67AC" w:rsidP="00021418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/ExCom/95/22</w:t>
    </w:r>
    <w:r>
      <w:fldChar w:fldCharType="end"/>
    </w:r>
  </w:p>
  <w:p w14:paraId="549813B7" w14:textId="05D55A2B" w:rsidR="006F67AC" w:rsidRPr="0033525D" w:rsidRDefault="006F67AC" w:rsidP="00021418">
    <w:pPr>
      <w:jc w:val="left"/>
    </w:pPr>
    <w:r>
      <w:t>Annex</w:t>
    </w:r>
    <w:r w:rsidR="006534A9">
      <w:t xml:space="preserve"> </w:t>
    </w:r>
    <w:r>
      <w:t>I</w:t>
    </w:r>
  </w:p>
  <w:p w14:paraId="6939399B" w14:textId="77777777" w:rsidR="006F67AC" w:rsidRPr="0033525D" w:rsidRDefault="006F67AC"/>
  <w:p w14:paraId="5363DF40" w14:textId="77777777" w:rsidR="006F67AC" w:rsidRPr="0033525D" w:rsidRDefault="006F67AC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202E96" w14:textId="2D770DB8" w:rsidR="006F67AC" w:rsidRPr="006534A9" w:rsidRDefault="006F67AC" w:rsidP="00235CA7">
    <w:pPr>
      <w:pStyle w:val="Header"/>
      <w:jc w:val="right"/>
      <w:rPr>
        <w:sz w:val="24"/>
        <w:szCs w:val="24"/>
      </w:rPr>
    </w:pPr>
    <w:r w:rsidRPr="006534A9">
      <w:rPr>
        <w:sz w:val="24"/>
        <w:szCs w:val="24"/>
      </w:rPr>
      <w:t>UNEP/</w:t>
    </w:r>
    <w:proofErr w:type="spellStart"/>
    <w:r w:rsidRPr="006534A9">
      <w:rPr>
        <w:sz w:val="24"/>
        <w:szCs w:val="24"/>
      </w:rPr>
      <w:t>OzL.Pro</w:t>
    </w:r>
    <w:proofErr w:type="spellEnd"/>
    <w:r w:rsidRPr="006534A9">
      <w:rPr>
        <w:sz w:val="24"/>
        <w:szCs w:val="24"/>
      </w:rPr>
      <w:t>/ExCom/95/22</w:t>
    </w:r>
  </w:p>
  <w:p w14:paraId="01A7FA87" w14:textId="04734309" w:rsidR="006F67AC" w:rsidRPr="006534A9" w:rsidRDefault="006F67AC" w:rsidP="00235CA7">
    <w:pPr>
      <w:pStyle w:val="Header"/>
      <w:jc w:val="right"/>
      <w:rPr>
        <w:sz w:val="24"/>
        <w:szCs w:val="24"/>
      </w:rPr>
    </w:pPr>
    <w:r w:rsidRPr="006534A9">
      <w:rPr>
        <w:sz w:val="24"/>
        <w:szCs w:val="24"/>
      </w:rPr>
      <w:t>Annex</w:t>
    </w:r>
    <w:r w:rsidR="006534A9">
      <w:rPr>
        <w:sz w:val="24"/>
        <w:szCs w:val="24"/>
      </w:rPr>
      <w:t xml:space="preserve"> </w:t>
    </w:r>
    <w:r w:rsidRPr="006534A9">
      <w:rPr>
        <w:sz w:val="24"/>
        <w:szCs w:val="24"/>
      </w:rPr>
      <w:t>I</w:t>
    </w:r>
  </w:p>
  <w:p w14:paraId="03EF58C8" w14:textId="77777777" w:rsidR="006F67AC" w:rsidRDefault="006F67AC" w:rsidP="00235CA7">
    <w:pPr>
      <w:pStyle w:val="Header"/>
      <w:jc w:val="right"/>
      <w:rPr>
        <w:sz w:val="24"/>
        <w:szCs w:val="24"/>
      </w:rPr>
    </w:pPr>
  </w:p>
  <w:p w14:paraId="05884DE6" w14:textId="77777777" w:rsidR="006534A9" w:rsidRPr="006534A9" w:rsidRDefault="006534A9" w:rsidP="00235CA7">
    <w:pPr>
      <w:pStyle w:val="Header"/>
      <w:jc w:val="right"/>
      <w:rPr>
        <w:sz w:val="24"/>
        <w:szCs w:val="24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63DAC8" w14:textId="5612240A" w:rsidR="006F67AC" w:rsidRPr="006534A9" w:rsidRDefault="006F67AC" w:rsidP="00451C29">
    <w:pPr>
      <w:pStyle w:val="Header"/>
      <w:jc w:val="right"/>
      <w:rPr>
        <w:sz w:val="24"/>
        <w:szCs w:val="24"/>
      </w:rPr>
    </w:pPr>
    <w:r w:rsidRPr="006534A9">
      <w:rPr>
        <w:sz w:val="24"/>
        <w:szCs w:val="24"/>
      </w:rPr>
      <w:t>UNEP/</w:t>
    </w:r>
    <w:proofErr w:type="spellStart"/>
    <w:r w:rsidRPr="006534A9">
      <w:rPr>
        <w:sz w:val="24"/>
        <w:szCs w:val="24"/>
      </w:rPr>
      <w:t>OzL.Pro</w:t>
    </w:r>
    <w:proofErr w:type="spellEnd"/>
    <w:r w:rsidRPr="006534A9">
      <w:rPr>
        <w:sz w:val="24"/>
        <w:szCs w:val="24"/>
      </w:rPr>
      <w:t>/ExCom/95/22</w:t>
    </w:r>
  </w:p>
  <w:p w14:paraId="23CCF36A" w14:textId="1ADF9298" w:rsidR="006F67AC" w:rsidRPr="006534A9" w:rsidRDefault="006F67AC" w:rsidP="00451C29">
    <w:pPr>
      <w:pStyle w:val="Header"/>
      <w:jc w:val="right"/>
      <w:rPr>
        <w:sz w:val="24"/>
        <w:szCs w:val="24"/>
      </w:rPr>
    </w:pPr>
    <w:r w:rsidRPr="006534A9">
      <w:rPr>
        <w:sz w:val="24"/>
        <w:szCs w:val="24"/>
      </w:rPr>
      <w:t>Annex</w:t>
    </w:r>
    <w:r w:rsidR="006534A9">
      <w:rPr>
        <w:sz w:val="24"/>
        <w:szCs w:val="24"/>
      </w:rPr>
      <w:t xml:space="preserve"> </w:t>
    </w:r>
    <w:r w:rsidRPr="006534A9">
      <w:rPr>
        <w:sz w:val="24"/>
        <w:szCs w:val="24"/>
      </w:rPr>
      <w:t>II</w:t>
    </w:r>
  </w:p>
  <w:p w14:paraId="08A2EB4C" w14:textId="77777777" w:rsidR="006F67AC" w:rsidRDefault="006F67AC" w:rsidP="00451C29">
    <w:pPr>
      <w:pStyle w:val="Header"/>
      <w:jc w:val="right"/>
      <w:rPr>
        <w:sz w:val="24"/>
        <w:szCs w:val="24"/>
      </w:rPr>
    </w:pPr>
  </w:p>
  <w:p w14:paraId="76BB67CD" w14:textId="77777777" w:rsidR="006534A9" w:rsidRPr="006534A9" w:rsidRDefault="006534A9" w:rsidP="00451C29">
    <w:pPr>
      <w:pStyle w:val="Header"/>
      <w:jc w:val="right"/>
      <w:rPr>
        <w:sz w:val="24"/>
        <w:szCs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671BD9" w14:textId="623629B3" w:rsidR="006F67AC" w:rsidRPr="006534A9" w:rsidRDefault="006F67AC" w:rsidP="00235CA7">
    <w:pPr>
      <w:pStyle w:val="Header"/>
      <w:jc w:val="right"/>
      <w:rPr>
        <w:sz w:val="24"/>
        <w:szCs w:val="24"/>
      </w:rPr>
    </w:pPr>
    <w:r w:rsidRPr="006534A9">
      <w:rPr>
        <w:sz w:val="24"/>
        <w:szCs w:val="24"/>
      </w:rPr>
      <w:t>UNEP/</w:t>
    </w:r>
    <w:proofErr w:type="spellStart"/>
    <w:r w:rsidRPr="006534A9">
      <w:rPr>
        <w:sz w:val="24"/>
        <w:szCs w:val="24"/>
      </w:rPr>
      <w:t>OzL.Pro</w:t>
    </w:r>
    <w:proofErr w:type="spellEnd"/>
    <w:r w:rsidRPr="006534A9">
      <w:rPr>
        <w:sz w:val="24"/>
        <w:szCs w:val="24"/>
      </w:rPr>
      <w:t>/ExCom/95/22</w:t>
    </w:r>
  </w:p>
  <w:p w14:paraId="27A44341" w14:textId="526067FD" w:rsidR="006F67AC" w:rsidRDefault="006F67AC" w:rsidP="006534A9">
    <w:pPr>
      <w:pStyle w:val="Header"/>
      <w:jc w:val="right"/>
      <w:rPr>
        <w:sz w:val="24"/>
        <w:szCs w:val="24"/>
      </w:rPr>
    </w:pPr>
    <w:r w:rsidRPr="006534A9">
      <w:rPr>
        <w:sz w:val="24"/>
        <w:szCs w:val="24"/>
      </w:rPr>
      <w:t>Annex</w:t>
    </w:r>
    <w:r w:rsidR="006534A9">
      <w:rPr>
        <w:sz w:val="24"/>
        <w:szCs w:val="24"/>
      </w:rPr>
      <w:t xml:space="preserve"> </w:t>
    </w:r>
    <w:r w:rsidRPr="006534A9">
      <w:rPr>
        <w:sz w:val="24"/>
        <w:szCs w:val="24"/>
      </w:rPr>
      <w:t>III</w:t>
    </w:r>
  </w:p>
  <w:p w14:paraId="7EAD5E5C" w14:textId="77777777" w:rsidR="006534A9" w:rsidRDefault="006534A9" w:rsidP="006534A9">
    <w:pPr>
      <w:pStyle w:val="Header"/>
      <w:jc w:val="right"/>
      <w:rPr>
        <w:sz w:val="24"/>
        <w:szCs w:val="24"/>
      </w:rPr>
    </w:pPr>
  </w:p>
  <w:p w14:paraId="3F403702" w14:textId="77777777" w:rsidR="006534A9" w:rsidRPr="006534A9" w:rsidRDefault="006534A9" w:rsidP="006534A9">
    <w:pPr>
      <w:pStyle w:val="Header"/>
      <w:jc w:val="right"/>
      <w:rPr>
        <w:sz w:val="24"/>
        <w:szCs w:val="24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52349A" w14:textId="77777777" w:rsidR="006F67AC" w:rsidRPr="006534A9" w:rsidRDefault="006F67AC" w:rsidP="00235CA7">
    <w:pPr>
      <w:pStyle w:val="Header"/>
      <w:jc w:val="right"/>
      <w:rPr>
        <w:sz w:val="24"/>
        <w:szCs w:val="24"/>
      </w:rPr>
    </w:pPr>
    <w:r w:rsidRPr="006534A9">
      <w:rPr>
        <w:sz w:val="24"/>
        <w:szCs w:val="24"/>
      </w:rPr>
      <w:t>UNEP/</w:t>
    </w:r>
    <w:proofErr w:type="spellStart"/>
    <w:r w:rsidRPr="006534A9">
      <w:rPr>
        <w:sz w:val="24"/>
        <w:szCs w:val="24"/>
      </w:rPr>
      <w:t>OzL.Pro</w:t>
    </w:r>
    <w:proofErr w:type="spellEnd"/>
    <w:r w:rsidRPr="006534A9">
      <w:rPr>
        <w:sz w:val="24"/>
        <w:szCs w:val="24"/>
      </w:rPr>
      <w:t>/ExCom/95/22</w:t>
    </w:r>
  </w:p>
  <w:p w14:paraId="49B8A820" w14:textId="3A8CF34C" w:rsidR="006F67AC" w:rsidRDefault="006F67AC" w:rsidP="006534A9">
    <w:pPr>
      <w:pStyle w:val="Header"/>
      <w:jc w:val="right"/>
      <w:rPr>
        <w:sz w:val="24"/>
        <w:szCs w:val="24"/>
      </w:rPr>
    </w:pPr>
    <w:r w:rsidRPr="006534A9">
      <w:rPr>
        <w:sz w:val="24"/>
        <w:szCs w:val="24"/>
      </w:rPr>
      <w:t>Annex</w:t>
    </w:r>
    <w:r w:rsidR="006534A9">
      <w:rPr>
        <w:sz w:val="24"/>
        <w:szCs w:val="24"/>
      </w:rPr>
      <w:t xml:space="preserve"> </w:t>
    </w:r>
    <w:r w:rsidRPr="006534A9">
      <w:rPr>
        <w:sz w:val="24"/>
        <w:szCs w:val="24"/>
      </w:rPr>
      <w:t>IV</w:t>
    </w:r>
  </w:p>
  <w:p w14:paraId="049858EC" w14:textId="77777777" w:rsidR="006534A9" w:rsidRDefault="006534A9" w:rsidP="006534A9">
    <w:pPr>
      <w:pStyle w:val="Header"/>
      <w:jc w:val="right"/>
      <w:rPr>
        <w:sz w:val="24"/>
        <w:szCs w:val="24"/>
      </w:rPr>
    </w:pPr>
  </w:p>
  <w:p w14:paraId="165F6014" w14:textId="77777777" w:rsidR="006534A9" w:rsidRDefault="006534A9" w:rsidP="006534A9">
    <w:pPr>
      <w:pStyle w:val="Header"/>
      <w:jc w:val="right"/>
      <w:rPr>
        <w:sz w:val="24"/>
        <w:szCs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02654E" w14:textId="77777777" w:rsidR="006F67AC" w:rsidRPr="0033525D" w:rsidRDefault="006F67AC"/>
  <w:p w14:paraId="38F5243F" w14:textId="77777777" w:rsidR="006F67AC" w:rsidRPr="0033525D" w:rsidRDefault="006F67AC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78A9AA" w14:textId="0C8EDBE4" w:rsidR="006F67AC" w:rsidRPr="006534A9" w:rsidRDefault="006F67AC" w:rsidP="00235CA7">
    <w:pPr>
      <w:pStyle w:val="Header"/>
      <w:jc w:val="right"/>
      <w:rPr>
        <w:sz w:val="24"/>
        <w:szCs w:val="24"/>
      </w:rPr>
    </w:pPr>
    <w:r w:rsidRPr="006534A9">
      <w:rPr>
        <w:sz w:val="24"/>
        <w:szCs w:val="24"/>
      </w:rPr>
      <w:t>UNEP/</w:t>
    </w:r>
    <w:proofErr w:type="spellStart"/>
    <w:r w:rsidRPr="006534A9">
      <w:rPr>
        <w:sz w:val="24"/>
        <w:szCs w:val="24"/>
      </w:rPr>
      <w:t>OzL.Pro</w:t>
    </w:r>
    <w:proofErr w:type="spellEnd"/>
    <w:r w:rsidRPr="006534A9">
      <w:rPr>
        <w:sz w:val="24"/>
        <w:szCs w:val="24"/>
      </w:rPr>
      <w:t>/ExCom/95/22</w:t>
    </w:r>
  </w:p>
  <w:p w14:paraId="7A11AD6E" w14:textId="62B56E4F" w:rsidR="006F67AC" w:rsidRPr="006534A9" w:rsidRDefault="006F67AC" w:rsidP="00235CA7">
    <w:pPr>
      <w:pStyle w:val="Header"/>
      <w:jc w:val="right"/>
      <w:rPr>
        <w:sz w:val="24"/>
        <w:szCs w:val="24"/>
      </w:rPr>
    </w:pPr>
    <w:r w:rsidRPr="006534A9">
      <w:rPr>
        <w:sz w:val="24"/>
        <w:szCs w:val="24"/>
      </w:rPr>
      <w:t>Annex</w:t>
    </w:r>
    <w:r w:rsidR="006534A9">
      <w:rPr>
        <w:sz w:val="24"/>
        <w:szCs w:val="24"/>
      </w:rPr>
      <w:t xml:space="preserve"> </w:t>
    </w:r>
    <w:r w:rsidRPr="006534A9">
      <w:rPr>
        <w:sz w:val="24"/>
        <w:szCs w:val="24"/>
      </w:rPr>
      <w:t>V</w:t>
    </w:r>
  </w:p>
  <w:p w14:paraId="13374A87" w14:textId="77777777" w:rsidR="006F67AC" w:rsidRDefault="006F67AC" w:rsidP="00C14AA8">
    <w:pPr>
      <w:pStyle w:val="Header"/>
      <w:jc w:val="right"/>
      <w:rPr>
        <w:sz w:val="24"/>
        <w:szCs w:val="24"/>
      </w:rPr>
    </w:pPr>
  </w:p>
  <w:p w14:paraId="23200DA3" w14:textId="77777777" w:rsidR="006534A9" w:rsidRPr="006534A9" w:rsidRDefault="006534A9" w:rsidP="00C14AA8">
    <w:pPr>
      <w:pStyle w:val="Header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C204C01C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trike w:val="0"/>
        <w:sz w:val="22"/>
        <w:szCs w:val="22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-450"/>
        </w:tabs>
        <w:ind w:left="990" w:hanging="720"/>
      </w:pPr>
      <w:rPr>
        <w:sz w:val="22"/>
        <w:szCs w:val="22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-450"/>
        </w:tabs>
        <w:ind w:left="1710" w:hanging="720"/>
      </w:pPr>
      <w:rPr>
        <w:sz w:val="22"/>
        <w:szCs w:val="22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540"/>
        </w:tabs>
        <w:ind w:left="232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-450"/>
        </w:tabs>
        <w:ind w:left="312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-450"/>
        </w:tabs>
        <w:ind w:left="384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-450"/>
        </w:tabs>
        <w:ind w:left="4547" w:hanging="706"/>
      </w:pPr>
    </w:lvl>
    <w:lvl w:ilvl="7">
      <w:start w:val="1"/>
      <w:numFmt w:val="lowerLetter"/>
      <w:lvlText w:val="(%8)"/>
      <w:lvlJc w:val="left"/>
      <w:pPr>
        <w:tabs>
          <w:tab w:val="num" w:pos="-450"/>
        </w:tabs>
        <w:ind w:left="525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-450"/>
        </w:tabs>
        <w:ind w:left="5958" w:hanging="706"/>
      </w:pPr>
    </w:lvl>
  </w:abstractNum>
  <w:abstractNum w:abstractNumId="1" w15:restartNumberingAfterBreak="0">
    <w:nsid w:val="0A075911"/>
    <w:multiLevelType w:val="hybridMultilevel"/>
    <w:tmpl w:val="3B7A0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618AD"/>
    <w:multiLevelType w:val="hybridMultilevel"/>
    <w:tmpl w:val="D39C8A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D2465"/>
    <w:multiLevelType w:val="hybridMultilevel"/>
    <w:tmpl w:val="4444405E"/>
    <w:lvl w:ilvl="0" w:tplc="E3EC837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364" w:hanging="360"/>
      </w:pPr>
    </w:lvl>
    <w:lvl w:ilvl="2" w:tplc="1009001B" w:tentative="1">
      <w:start w:val="1"/>
      <w:numFmt w:val="lowerRoman"/>
      <w:lvlText w:val="%3."/>
      <w:lvlJc w:val="right"/>
      <w:pPr>
        <w:ind w:left="2084" w:hanging="180"/>
      </w:pPr>
    </w:lvl>
    <w:lvl w:ilvl="3" w:tplc="1009000F" w:tentative="1">
      <w:start w:val="1"/>
      <w:numFmt w:val="decimal"/>
      <w:lvlText w:val="%4."/>
      <w:lvlJc w:val="left"/>
      <w:pPr>
        <w:ind w:left="2804" w:hanging="360"/>
      </w:pPr>
    </w:lvl>
    <w:lvl w:ilvl="4" w:tplc="10090019" w:tentative="1">
      <w:start w:val="1"/>
      <w:numFmt w:val="lowerLetter"/>
      <w:lvlText w:val="%5."/>
      <w:lvlJc w:val="left"/>
      <w:pPr>
        <w:ind w:left="3524" w:hanging="360"/>
      </w:pPr>
    </w:lvl>
    <w:lvl w:ilvl="5" w:tplc="1009001B" w:tentative="1">
      <w:start w:val="1"/>
      <w:numFmt w:val="lowerRoman"/>
      <w:lvlText w:val="%6."/>
      <w:lvlJc w:val="right"/>
      <w:pPr>
        <w:ind w:left="4244" w:hanging="180"/>
      </w:pPr>
    </w:lvl>
    <w:lvl w:ilvl="6" w:tplc="1009000F" w:tentative="1">
      <w:start w:val="1"/>
      <w:numFmt w:val="decimal"/>
      <w:lvlText w:val="%7."/>
      <w:lvlJc w:val="left"/>
      <w:pPr>
        <w:ind w:left="4964" w:hanging="360"/>
      </w:pPr>
    </w:lvl>
    <w:lvl w:ilvl="7" w:tplc="10090019" w:tentative="1">
      <w:start w:val="1"/>
      <w:numFmt w:val="lowerLetter"/>
      <w:lvlText w:val="%8."/>
      <w:lvlJc w:val="left"/>
      <w:pPr>
        <w:ind w:left="5684" w:hanging="360"/>
      </w:pPr>
    </w:lvl>
    <w:lvl w:ilvl="8" w:tplc="1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3CA55B6"/>
    <w:multiLevelType w:val="hybridMultilevel"/>
    <w:tmpl w:val="C6680BEA"/>
    <w:lvl w:ilvl="0" w:tplc="FFFFFFFF">
      <w:start w:val="1"/>
      <w:numFmt w:val="decimal"/>
      <w:lvlText w:val="%1."/>
      <w:lvlJc w:val="left"/>
      <w:pPr>
        <w:ind w:left="380" w:hanging="360"/>
      </w:p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5" w15:restartNumberingAfterBreak="0">
    <w:nsid w:val="150D49A8"/>
    <w:multiLevelType w:val="hybridMultilevel"/>
    <w:tmpl w:val="E71238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B5F68"/>
    <w:multiLevelType w:val="hybridMultilevel"/>
    <w:tmpl w:val="CC2C48EC"/>
    <w:lvl w:ilvl="0" w:tplc="D2D4A44C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BA1A56"/>
    <w:multiLevelType w:val="hybridMultilevel"/>
    <w:tmpl w:val="058AF528"/>
    <w:lvl w:ilvl="0" w:tplc="10090013">
      <w:start w:val="1"/>
      <w:numFmt w:val="upperRoman"/>
      <w:lvlText w:val="%1."/>
      <w:lvlJc w:val="righ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C251F8"/>
    <w:multiLevelType w:val="multilevel"/>
    <w:tmpl w:val="77F6B65E"/>
    <w:lvl w:ilvl="0">
      <w:start w:val="1"/>
      <w:numFmt w:val="lowerLetter"/>
      <w:lvlText w:val="(%1)"/>
      <w:lvlJc w:val="left"/>
      <w:pPr>
        <w:tabs>
          <w:tab w:val="num" w:pos="720"/>
        </w:tabs>
        <w:ind w:left="720" w:firstLine="0"/>
      </w:pPr>
    </w:lvl>
    <w:lvl w:ilvl="1">
      <w:start w:val="1"/>
      <w:numFmt w:val="lowerLetter"/>
      <w:pStyle w:val="lisa"/>
      <w:lvlText w:val="(%2)"/>
      <w:lvlJc w:val="left"/>
      <w:pPr>
        <w:tabs>
          <w:tab w:val="num" w:pos="1710"/>
        </w:tabs>
        <w:ind w:left="2430" w:hanging="720"/>
      </w:pPr>
      <w:rPr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440"/>
        </w:tabs>
        <w:ind w:left="3600" w:hanging="720"/>
      </w:p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4306" w:hanging="706"/>
      </w:pPr>
    </w:lvl>
    <w:lvl w:ilvl="4">
      <w:start w:val="1"/>
      <w:numFmt w:val="decimal"/>
      <w:lvlText w:val="(%5)"/>
      <w:lvlJc w:val="left"/>
      <w:pPr>
        <w:tabs>
          <w:tab w:val="num" w:pos="1440"/>
        </w:tabs>
        <w:ind w:left="5011" w:hanging="705"/>
      </w:pPr>
    </w:lvl>
    <w:lvl w:ilvl="5">
      <w:start w:val="1"/>
      <w:numFmt w:val="lowerLetter"/>
      <w:lvlText w:val="(%6)"/>
      <w:lvlJc w:val="left"/>
      <w:pPr>
        <w:tabs>
          <w:tab w:val="num" w:pos="1440"/>
        </w:tabs>
        <w:ind w:left="5731" w:hanging="720"/>
      </w:pPr>
    </w:lvl>
    <w:lvl w:ilvl="6">
      <w:start w:val="1"/>
      <w:numFmt w:val="lowerRoman"/>
      <w:lvlText w:val="(%7)"/>
      <w:lvlJc w:val="left"/>
      <w:pPr>
        <w:tabs>
          <w:tab w:val="num" w:pos="1440"/>
        </w:tabs>
        <w:ind w:left="6437" w:hanging="706"/>
      </w:pPr>
    </w:lvl>
    <w:lvl w:ilvl="7">
      <w:start w:val="1"/>
      <w:numFmt w:val="lowerLetter"/>
      <w:lvlText w:val="(%8)"/>
      <w:lvlJc w:val="left"/>
      <w:pPr>
        <w:tabs>
          <w:tab w:val="num" w:pos="1440"/>
        </w:tabs>
        <w:ind w:left="7142" w:hanging="705"/>
      </w:pPr>
    </w:lvl>
    <w:lvl w:ilvl="8">
      <w:start w:val="1"/>
      <w:numFmt w:val="lowerRoman"/>
      <w:lvlText w:val="(%9)"/>
      <w:lvlJc w:val="left"/>
      <w:pPr>
        <w:tabs>
          <w:tab w:val="num" w:pos="1440"/>
        </w:tabs>
        <w:ind w:left="7848" w:hanging="706"/>
      </w:pPr>
    </w:lvl>
  </w:abstractNum>
  <w:abstractNum w:abstractNumId="9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1" w15:restartNumberingAfterBreak="0">
    <w:nsid w:val="38B529B1"/>
    <w:multiLevelType w:val="hybridMultilevel"/>
    <w:tmpl w:val="E71238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9B2F6E"/>
    <w:multiLevelType w:val="hybridMultilevel"/>
    <w:tmpl w:val="B1B88B5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347DAB"/>
    <w:multiLevelType w:val="hybridMultilevel"/>
    <w:tmpl w:val="AFBA1044"/>
    <w:lvl w:ilvl="0" w:tplc="80E437C8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56B81362"/>
    <w:multiLevelType w:val="hybridMultilevel"/>
    <w:tmpl w:val="9444A1B0"/>
    <w:lvl w:ilvl="0" w:tplc="398AD8E8">
      <w:start w:val="3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004B8F"/>
    <w:multiLevelType w:val="multilevel"/>
    <w:tmpl w:val="E5487642"/>
    <w:lvl w:ilvl="0">
      <w:start w:val="1"/>
      <w:numFmt w:val="upperRoman"/>
      <w:pStyle w:val="IIntroduction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866C8F"/>
    <w:multiLevelType w:val="singleLevel"/>
    <w:tmpl w:val="9979937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9" w15:restartNumberingAfterBreak="0">
    <w:nsid w:val="75A80D1F"/>
    <w:multiLevelType w:val="hybridMultilevel"/>
    <w:tmpl w:val="B27A81B4"/>
    <w:lvl w:ilvl="0" w:tplc="41E21020">
      <w:start w:val="1"/>
      <w:numFmt w:val="arabicAbjad"/>
      <w:lvlText w:val="(%1)"/>
      <w:lvlJc w:val="left"/>
      <w:pPr>
        <w:ind w:left="216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75E75DBE"/>
    <w:multiLevelType w:val="hybridMultilevel"/>
    <w:tmpl w:val="DDD4A1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2139251789">
    <w:abstractNumId w:val="0"/>
  </w:num>
  <w:num w:numId="2" w16cid:durableId="1749957598">
    <w:abstractNumId w:val="0"/>
  </w:num>
  <w:num w:numId="3" w16cid:durableId="2050253021">
    <w:abstractNumId w:val="0"/>
  </w:num>
  <w:num w:numId="4" w16cid:durableId="493568236">
    <w:abstractNumId w:val="0"/>
  </w:num>
  <w:num w:numId="5" w16cid:durableId="512572722">
    <w:abstractNumId w:val="9"/>
  </w:num>
  <w:num w:numId="6" w16cid:durableId="1113598922">
    <w:abstractNumId w:val="13"/>
  </w:num>
  <w:num w:numId="7" w16cid:durableId="393241902">
    <w:abstractNumId w:val="15"/>
  </w:num>
  <w:num w:numId="8" w16cid:durableId="2084184966">
    <w:abstractNumId w:val="21"/>
  </w:num>
  <w:num w:numId="9" w16cid:durableId="2125034641">
    <w:abstractNumId w:val="10"/>
  </w:num>
  <w:num w:numId="10" w16cid:durableId="13513759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097198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88111548">
    <w:abstractNumId w:val="3"/>
  </w:num>
  <w:num w:numId="13" w16cid:durableId="912351195">
    <w:abstractNumId w:val="5"/>
  </w:num>
  <w:num w:numId="14" w16cid:durableId="685718258">
    <w:abstractNumId w:val="20"/>
  </w:num>
  <w:num w:numId="15" w16cid:durableId="2014408875">
    <w:abstractNumId w:val="16"/>
  </w:num>
  <w:num w:numId="16" w16cid:durableId="17439180">
    <w:abstractNumId w:val="2"/>
  </w:num>
  <w:num w:numId="17" w16cid:durableId="20322903">
    <w:abstractNumId w:val="4"/>
  </w:num>
  <w:num w:numId="18" w16cid:durableId="1029573643">
    <w:abstractNumId w:val="11"/>
  </w:num>
  <w:num w:numId="19" w16cid:durableId="2043749917">
    <w:abstractNumId w:val="7"/>
  </w:num>
  <w:num w:numId="20" w16cid:durableId="1579632121">
    <w:abstractNumId w:val="6"/>
  </w:num>
  <w:num w:numId="21" w16cid:durableId="2125072300">
    <w:abstractNumId w:val="0"/>
  </w:num>
  <w:num w:numId="22" w16cid:durableId="822506000">
    <w:abstractNumId w:val="0"/>
  </w:num>
  <w:num w:numId="23" w16cid:durableId="79565798">
    <w:abstractNumId w:val="0"/>
  </w:num>
  <w:num w:numId="24" w16cid:durableId="1394818113">
    <w:abstractNumId w:val="18"/>
  </w:num>
  <w:num w:numId="25" w16cid:durableId="1580408421">
    <w:abstractNumId w:val="0"/>
  </w:num>
  <w:num w:numId="26" w16cid:durableId="1512641347">
    <w:abstractNumId w:val="12"/>
  </w:num>
  <w:num w:numId="27" w16cid:durableId="1062021455">
    <w:abstractNumId w:val="0"/>
  </w:num>
  <w:num w:numId="28" w16cid:durableId="461728909">
    <w:abstractNumId w:val="0"/>
  </w:num>
  <w:num w:numId="29" w16cid:durableId="1801655302">
    <w:abstractNumId w:val="0"/>
  </w:num>
  <w:num w:numId="30" w16cid:durableId="168721242">
    <w:abstractNumId w:val="1"/>
  </w:num>
  <w:num w:numId="31" w16cid:durableId="2017531778">
    <w:abstractNumId w:val="0"/>
  </w:num>
  <w:num w:numId="32" w16cid:durableId="2120684328">
    <w:abstractNumId w:val="0"/>
  </w:num>
  <w:num w:numId="33" w16cid:durableId="1219903855">
    <w:abstractNumId w:val="19"/>
  </w:num>
  <w:num w:numId="34" w16cid:durableId="213200044">
    <w:abstractNumId w:val="0"/>
  </w:num>
  <w:num w:numId="35" w16cid:durableId="385497980">
    <w:abstractNumId w:val="0"/>
  </w:num>
  <w:num w:numId="36" w16cid:durableId="229579352">
    <w:abstractNumId w:val="14"/>
  </w:num>
  <w:num w:numId="37" w16cid:durableId="5791303">
    <w:abstractNumId w:val="0"/>
  </w:num>
  <w:num w:numId="38" w16cid:durableId="1042052327">
    <w:abstractNumId w:val="0"/>
  </w:num>
  <w:num w:numId="39" w16cid:durableId="553859097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1245AD"/>
    <w:rsid w:val="00000FED"/>
    <w:rsid w:val="000031C1"/>
    <w:rsid w:val="0000434E"/>
    <w:rsid w:val="00006203"/>
    <w:rsid w:val="00006323"/>
    <w:rsid w:val="000066DD"/>
    <w:rsid w:val="0000713C"/>
    <w:rsid w:val="0000771F"/>
    <w:rsid w:val="00007930"/>
    <w:rsid w:val="00010545"/>
    <w:rsid w:val="00010B6D"/>
    <w:rsid w:val="00013938"/>
    <w:rsid w:val="00013D30"/>
    <w:rsid w:val="00016932"/>
    <w:rsid w:val="0001702C"/>
    <w:rsid w:val="00017212"/>
    <w:rsid w:val="00017314"/>
    <w:rsid w:val="0001732B"/>
    <w:rsid w:val="00017A00"/>
    <w:rsid w:val="000210A9"/>
    <w:rsid w:val="000211A9"/>
    <w:rsid w:val="00021238"/>
    <w:rsid w:val="00021418"/>
    <w:rsid w:val="000218DC"/>
    <w:rsid w:val="00021E47"/>
    <w:rsid w:val="00021FAF"/>
    <w:rsid w:val="000224B5"/>
    <w:rsid w:val="00022510"/>
    <w:rsid w:val="00022555"/>
    <w:rsid w:val="00023135"/>
    <w:rsid w:val="000232B4"/>
    <w:rsid w:val="00023737"/>
    <w:rsid w:val="00023921"/>
    <w:rsid w:val="000239DC"/>
    <w:rsid w:val="00023AB3"/>
    <w:rsid w:val="000256B3"/>
    <w:rsid w:val="000261B8"/>
    <w:rsid w:val="000266A7"/>
    <w:rsid w:val="0002676F"/>
    <w:rsid w:val="00026FE8"/>
    <w:rsid w:val="0002759A"/>
    <w:rsid w:val="00027E1C"/>
    <w:rsid w:val="00027F2B"/>
    <w:rsid w:val="00031260"/>
    <w:rsid w:val="000313C6"/>
    <w:rsid w:val="00032DB3"/>
    <w:rsid w:val="000345C1"/>
    <w:rsid w:val="00035CEA"/>
    <w:rsid w:val="00035D8A"/>
    <w:rsid w:val="0003681A"/>
    <w:rsid w:val="00036901"/>
    <w:rsid w:val="00036EE7"/>
    <w:rsid w:val="000372B7"/>
    <w:rsid w:val="00040049"/>
    <w:rsid w:val="0004045C"/>
    <w:rsid w:val="000405B1"/>
    <w:rsid w:val="0004071A"/>
    <w:rsid w:val="0004089F"/>
    <w:rsid w:val="00040973"/>
    <w:rsid w:val="00041795"/>
    <w:rsid w:val="000443F0"/>
    <w:rsid w:val="00044D8D"/>
    <w:rsid w:val="000458A2"/>
    <w:rsid w:val="00045C66"/>
    <w:rsid w:val="0004636C"/>
    <w:rsid w:val="00050F6E"/>
    <w:rsid w:val="000512D4"/>
    <w:rsid w:val="0005292C"/>
    <w:rsid w:val="0005468C"/>
    <w:rsid w:val="00054CAE"/>
    <w:rsid w:val="0005525B"/>
    <w:rsid w:val="000561D8"/>
    <w:rsid w:val="00057099"/>
    <w:rsid w:val="00057206"/>
    <w:rsid w:val="000611CA"/>
    <w:rsid w:val="00061214"/>
    <w:rsid w:val="00061285"/>
    <w:rsid w:val="00061EC2"/>
    <w:rsid w:val="00061F41"/>
    <w:rsid w:val="00064063"/>
    <w:rsid w:val="00064849"/>
    <w:rsid w:val="000648A6"/>
    <w:rsid w:val="00064B69"/>
    <w:rsid w:val="000652C6"/>
    <w:rsid w:val="00066CE8"/>
    <w:rsid w:val="0006724D"/>
    <w:rsid w:val="00067C0D"/>
    <w:rsid w:val="000710CA"/>
    <w:rsid w:val="00073777"/>
    <w:rsid w:val="0007460D"/>
    <w:rsid w:val="0007525D"/>
    <w:rsid w:val="00075CEC"/>
    <w:rsid w:val="00075D47"/>
    <w:rsid w:val="00076818"/>
    <w:rsid w:val="00077561"/>
    <w:rsid w:val="00077768"/>
    <w:rsid w:val="00077F47"/>
    <w:rsid w:val="00080ED0"/>
    <w:rsid w:val="0008127A"/>
    <w:rsid w:val="00083F11"/>
    <w:rsid w:val="00084D75"/>
    <w:rsid w:val="00084EE2"/>
    <w:rsid w:val="000857D8"/>
    <w:rsid w:val="00085B8F"/>
    <w:rsid w:val="000867DD"/>
    <w:rsid w:val="00090353"/>
    <w:rsid w:val="00090481"/>
    <w:rsid w:val="000905CB"/>
    <w:rsid w:val="00091084"/>
    <w:rsid w:val="000910F9"/>
    <w:rsid w:val="00092106"/>
    <w:rsid w:val="00092DBB"/>
    <w:rsid w:val="00093224"/>
    <w:rsid w:val="000949B1"/>
    <w:rsid w:val="00095182"/>
    <w:rsid w:val="0009534D"/>
    <w:rsid w:val="00095428"/>
    <w:rsid w:val="00096593"/>
    <w:rsid w:val="0009701C"/>
    <w:rsid w:val="000976A9"/>
    <w:rsid w:val="0009784F"/>
    <w:rsid w:val="00097BFE"/>
    <w:rsid w:val="000A18E8"/>
    <w:rsid w:val="000A2DED"/>
    <w:rsid w:val="000A309F"/>
    <w:rsid w:val="000A339F"/>
    <w:rsid w:val="000A3741"/>
    <w:rsid w:val="000A3826"/>
    <w:rsid w:val="000A56F4"/>
    <w:rsid w:val="000A6291"/>
    <w:rsid w:val="000A68FC"/>
    <w:rsid w:val="000A6C26"/>
    <w:rsid w:val="000A78B2"/>
    <w:rsid w:val="000B1200"/>
    <w:rsid w:val="000B200F"/>
    <w:rsid w:val="000B3154"/>
    <w:rsid w:val="000B3314"/>
    <w:rsid w:val="000B36C8"/>
    <w:rsid w:val="000B504B"/>
    <w:rsid w:val="000B6589"/>
    <w:rsid w:val="000B6958"/>
    <w:rsid w:val="000B6AC9"/>
    <w:rsid w:val="000B6CA0"/>
    <w:rsid w:val="000B792E"/>
    <w:rsid w:val="000C023A"/>
    <w:rsid w:val="000C1286"/>
    <w:rsid w:val="000C2228"/>
    <w:rsid w:val="000C40CA"/>
    <w:rsid w:val="000C4991"/>
    <w:rsid w:val="000D0333"/>
    <w:rsid w:val="000D184D"/>
    <w:rsid w:val="000D4A15"/>
    <w:rsid w:val="000D4A98"/>
    <w:rsid w:val="000D52A4"/>
    <w:rsid w:val="000D59E9"/>
    <w:rsid w:val="000D611C"/>
    <w:rsid w:val="000D7624"/>
    <w:rsid w:val="000D77A1"/>
    <w:rsid w:val="000E07BC"/>
    <w:rsid w:val="000E0F1E"/>
    <w:rsid w:val="000E1FB2"/>
    <w:rsid w:val="000E257D"/>
    <w:rsid w:val="000E266B"/>
    <w:rsid w:val="000E2E21"/>
    <w:rsid w:val="000E44C3"/>
    <w:rsid w:val="000E4F76"/>
    <w:rsid w:val="000E534A"/>
    <w:rsid w:val="000E55F1"/>
    <w:rsid w:val="000E5922"/>
    <w:rsid w:val="000F016F"/>
    <w:rsid w:val="000F1053"/>
    <w:rsid w:val="000F1CD4"/>
    <w:rsid w:val="000F4103"/>
    <w:rsid w:val="000F5468"/>
    <w:rsid w:val="000F5FE4"/>
    <w:rsid w:val="000F6C2F"/>
    <w:rsid w:val="000F70A7"/>
    <w:rsid w:val="000F715F"/>
    <w:rsid w:val="000F7C6A"/>
    <w:rsid w:val="00101042"/>
    <w:rsid w:val="0010162E"/>
    <w:rsid w:val="001031C8"/>
    <w:rsid w:val="00104688"/>
    <w:rsid w:val="00104C79"/>
    <w:rsid w:val="0010714A"/>
    <w:rsid w:val="0010765F"/>
    <w:rsid w:val="0010780F"/>
    <w:rsid w:val="001102EA"/>
    <w:rsid w:val="0011188A"/>
    <w:rsid w:val="00111B6C"/>
    <w:rsid w:val="0011263D"/>
    <w:rsid w:val="00112F7E"/>
    <w:rsid w:val="00113CCA"/>
    <w:rsid w:val="00114EE0"/>
    <w:rsid w:val="00115069"/>
    <w:rsid w:val="00115D77"/>
    <w:rsid w:val="00116043"/>
    <w:rsid w:val="00116A3D"/>
    <w:rsid w:val="00116D00"/>
    <w:rsid w:val="001174C2"/>
    <w:rsid w:val="00120DBE"/>
    <w:rsid w:val="00122F25"/>
    <w:rsid w:val="001237E4"/>
    <w:rsid w:val="00124005"/>
    <w:rsid w:val="00124047"/>
    <w:rsid w:val="001245AD"/>
    <w:rsid w:val="00125AD5"/>
    <w:rsid w:val="00126CFD"/>
    <w:rsid w:val="00127756"/>
    <w:rsid w:val="00130E9C"/>
    <w:rsid w:val="001313DE"/>
    <w:rsid w:val="0013150C"/>
    <w:rsid w:val="00132327"/>
    <w:rsid w:val="00132EFD"/>
    <w:rsid w:val="00133429"/>
    <w:rsid w:val="00134CC7"/>
    <w:rsid w:val="00134E0C"/>
    <w:rsid w:val="00135051"/>
    <w:rsid w:val="00135980"/>
    <w:rsid w:val="00137639"/>
    <w:rsid w:val="0013786F"/>
    <w:rsid w:val="001425DC"/>
    <w:rsid w:val="00143790"/>
    <w:rsid w:val="00143E46"/>
    <w:rsid w:val="00144EB3"/>
    <w:rsid w:val="00145563"/>
    <w:rsid w:val="00146947"/>
    <w:rsid w:val="00146CDA"/>
    <w:rsid w:val="00146F19"/>
    <w:rsid w:val="00147909"/>
    <w:rsid w:val="00147D69"/>
    <w:rsid w:val="0015004E"/>
    <w:rsid w:val="00150A0A"/>
    <w:rsid w:val="00151FF1"/>
    <w:rsid w:val="00152C91"/>
    <w:rsid w:val="00153B67"/>
    <w:rsid w:val="00154F3F"/>
    <w:rsid w:val="0015671F"/>
    <w:rsid w:val="0016062A"/>
    <w:rsid w:val="00160A4D"/>
    <w:rsid w:val="00160C49"/>
    <w:rsid w:val="00161F43"/>
    <w:rsid w:val="001625C6"/>
    <w:rsid w:val="001632EF"/>
    <w:rsid w:val="00163BD0"/>
    <w:rsid w:val="00163CD1"/>
    <w:rsid w:val="00164719"/>
    <w:rsid w:val="00165BD7"/>
    <w:rsid w:val="00166290"/>
    <w:rsid w:val="0016690C"/>
    <w:rsid w:val="00166FC4"/>
    <w:rsid w:val="0016731C"/>
    <w:rsid w:val="001677AC"/>
    <w:rsid w:val="00170116"/>
    <w:rsid w:val="00170398"/>
    <w:rsid w:val="001706F9"/>
    <w:rsid w:val="00172DA5"/>
    <w:rsid w:val="001734F8"/>
    <w:rsid w:val="00173FF7"/>
    <w:rsid w:val="00174701"/>
    <w:rsid w:val="0017619F"/>
    <w:rsid w:val="0017726F"/>
    <w:rsid w:val="00177F07"/>
    <w:rsid w:val="001804EA"/>
    <w:rsid w:val="00180F0F"/>
    <w:rsid w:val="00181614"/>
    <w:rsid w:val="00181C0C"/>
    <w:rsid w:val="00182A73"/>
    <w:rsid w:val="00182AAD"/>
    <w:rsid w:val="0018483B"/>
    <w:rsid w:val="00186922"/>
    <w:rsid w:val="00187A39"/>
    <w:rsid w:val="001900E7"/>
    <w:rsid w:val="00190A61"/>
    <w:rsid w:val="00191870"/>
    <w:rsid w:val="001931FB"/>
    <w:rsid w:val="0019397D"/>
    <w:rsid w:val="00193D5F"/>
    <w:rsid w:val="00194C0A"/>
    <w:rsid w:val="001966D9"/>
    <w:rsid w:val="00196B72"/>
    <w:rsid w:val="00196BC7"/>
    <w:rsid w:val="00197179"/>
    <w:rsid w:val="0019761F"/>
    <w:rsid w:val="001976CE"/>
    <w:rsid w:val="001A0AC3"/>
    <w:rsid w:val="001A1847"/>
    <w:rsid w:val="001A1A8C"/>
    <w:rsid w:val="001A1C56"/>
    <w:rsid w:val="001A2215"/>
    <w:rsid w:val="001A3342"/>
    <w:rsid w:val="001A341B"/>
    <w:rsid w:val="001A3E3D"/>
    <w:rsid w:val="001A4376"/>
    <w:rsid w:val="001A4B12"/>
    <w:rsid w:val="001A566A"/>
    <w:rsid w:val="001A6182"/>
    <w:rsid w:val="001A63FD"/>
    <w:rsid w:val="001A652B"/>
    <w:rsid w:val="001A680D"/>
    <w:rsid w:val="001A7049"/>
    <w:rsid w:val="001A7321"/>
    <w:rsid w:val="001A74F8"/>
    <w:rsid w:val="001B0A2D"/>
    <w:rsid w:val="001B0FF6"/>
    <w:rsid w:val="001B1E40"/>
    <w:rsid w:val="001B26E6"/>
    <w:rsid w:val="001B4B76"/>
    <w:rsid w:val="001B4BF5"/>
    <w:rsid w:val="001B55B0"/>
    <w:rsid w:val="001B56EC"/>
    <w:rsid w:val="001B710E"/>
    <w:rsid w:val="001B7E59"/>
    <w:rsid w:val="001C0475"/>
    <w:rsid w:val="001C0571"/>
    <w:rsid w:val="001C0E6C"/>
    <w:rsid w:val="001C1C3D"/>
    <w:rsid w:val="001C20C4"/>
    <w:rsid w:val="001C40C4"/>
    <w:rsid w:val="001C4115"/>
    <w:rsid w:val="001C5AFB"/>
    <w:rsid w:val="001C666B"/>
    <w:rsid w:val="001C6E72"/>
    <w:rsid w:val="001C764E"/>
    <w:rsid w:val="001C77BA"/>
    <w:rsid w:val="001C7C4F"/>
    <w:rsid w:val="001D0329"/>
    <w:rsid w:val="001D062E"/>
    <w:rsid w:val="001D072A"/>
    <w:rsid w:val="001D1F5C"/>
    <w:rsid w:val="001D4106"/>
    <w:rsid w:val="001D4ABA"/>
    <w:rsid w:val="001D59F2"/>
    <w:rsid w:val="001D67E2"/>
    <w:rsid w:val="001D7243"/>
    <w:rsid w:val="001D7319"/>
    <w:rsid w:val="001D7754"/>
    <w:rsid w:val="001E1052"/>
    <w:rsid w:val="001E21B1"/>
    <w:rsid w:val="001E2F93"/>
    <w:rsid w:val="001E4554"/>
    <w:rsid w:val="001E57F7"/>
    <w:rsid w:val="001E61E5"/>
    <w:rsid w:val="001E6315"/>
    <w:rsid w:val="001E6765"/>
    <w:rsid w:val="001E74F4"/>
    <w:rsid w:val="001E7AE8"/>
    <w:rsid w:val="001E7E66"/>
    <w:rsid w:val="001F0015"/>
    <w:rsid w:val="001F0250"/>
    <w:rsid w:val="001F11C9"/>
    <w:rsid w:val="001F2159"/>
    <w:rsid w:val="001F23E8"/>
    <w:rsid w:val="001F3DA7"/>
    <w:rsid w:val="001F3F5A"/>
    <w:rsid w:val="001F53FD"/>
    <w:rsid w:val="001F58CE"/>
    <w:rsid w:val="001F6315"/>
    <w:rsid w:val="001F72EC"/>
    <w:rsid w:val="00200C63"/>
    <w:rsid w:val="00200D0B"/>
    <w:rsid w:val="00200F8E"/>
    <w:rsid w:val="00201D8A"/>
    <w:rsid w:val="0020245B"/>
    <w:rsid w:val="0020308F"/>
    <w:rsid w:val="002031A0"/>
    <w:rsid w:val="00203E85"/>
    <w:rsid w:val="002047B3"/>
    <w:rsid w:val="00204A57"/>
    <w:rsid w:val="00205433"/>
    <w:rsid w:val="0020627E"/>
    <w:rsid w:val="00206365"/>
    <w:rsid w:val="0020717A"/>
    <w:rsid w:val="002073F1"/>
    <w:rsid w:val="00210685"/>
    <w:rsid w:val="00210A8C"/>
    <w:rsid w:val="00210B8B"/>
    <w:rsid w:val="002125C0"/>
    <w:rsid w:val="00212D9D"/>
    <w:rsid w:val="002132B6"/>
    <w:rsid w:val="00213702"/>
    <w:rsid w:val="0021427B"/>
    <w:rsid w:val="00214863"/>
    <w:rsid w:val="00215148"/>
    <w:rsid w:val="00215282"/>
    <w:rsid w:val="002156B4"/>
    <w:rsid w:val="002162A9"/>
    <w:rsid w:val="002164BE"/>
    <w:rsid w:val="002179C3"/>
    <w:rsid w:val="00220912"/>
    <w:rsid w:val="00220FA5"/>
    <w:rsid w:val="0022156B"/>
    <w:rsid w:val="00221A95"/>
    <w:rsid w:val="00222E47"/>
    <w:rsid w:val="00223D1B"/>
    <w:rsid w:val="00224A6C"/>
    <w:rsid w:val="00224FCD"/>
    <w:rsid w:val="00225A48"/>
    <w:rsid w:val="00225CB9"/>
    <w:rsid w:val="00226661"/>
    <w:rsid w:val="002269EC"/>
    <w:rsid w:val="00232D4D"/>
    <w:rsid w:val="0023469D"/>
    <w:rsid w:val="002349BB"/>
    <w:rsid w:val="002352A1"/>
    <w:rsid w:val="00235A27"/>
    <w:rsid w:val="00235CA7"/>
    <w:rsid w:val="002369E1"/>
    <w:rsid w:val="00237023"/>
    <w:rsid w:val="002371F5"/>
    <w:rsid w:val="00237372"/>
    <w:rsid w:val="00237985"/>
    <w:rsid w:val="00240786"/>
    <w:rsid w:val="002413C8"/>
    <w:rsid w:val="002417FC"/>
    <w:rsid w:val="002421D8"/>
    <w:rsid w:val="00242C67"/>
    <w:rsid w:val="00243F53"/>
    <w:rsid w:val="002444B6"/>
    <w:rsid w:val="0024578E"/>
    <w:rsid w:val="002462BA"/>
    <w:rsid w:val="00247D30"/>
    <w:rsid w:val="002512EA"/>
    <w:rsid w:val="00253222"/>
    <w:rsid w:val="002542CC"/>
    <w:rsid w:val="00255A4A"/>
    <w:rsid w:val="00257763"/>
    <w:rsid w:val="002601E1"/>
    <w:rsid w:val="00261523"/>
    <w:rsid w:val="00261933"/>
    <w:rsid w:val="00261C13"/>
    <w:rsid w:val="00261CC9"/>
    <w:rsid w:val="002625C6"/>
    <w:rsid w:val="00262847"/>
    <w:rsid w:val="00263835"/>
    <w:rsid w:val="00264172"/>
    <w:rsid w:val="00264784"/>
    <w:rsid w:val="00264833"/>
    <w:rsid w:val="0026594C"/>
    <w:rsid w:val="00265B1E"/>
    <w:rsid w:val="00266277"/>
    <w:rsid w:val="00266423"/>
    <w:rsid w:val="00266674"/>
    <w:rsid w:val="002667DF"/>
    <w:rsid w:val="00270A0D"/>
    <w:rsid w:val="00270B11"/>
    <w:rsid w:val="00270E49"/>
    <w:rsid w:val="0027188E"/>
    <w:rsid w:val="00271AA7"/>
    <w:rsid w:val="002723F0"/>
    <w:rsid w:val="00272403"/>
    <w:rsid w:val="002741CA"/>
    <w:rsid w:val="0027461A"/>
    <w:rsid w:val="00274817"/>
    <w:rsid w:val="002749BE"/>
    <w:rsid w:val="00274ABA"/>
    <w:rsid w:val="00274FF2"/>
    <w:rsid w:val="002756E9"/>
    <w:rsid w:val="00275D6D"/>
    <w:rsid w:val="00276355"/>
    <w:rsid w:val="0027678C"/>
    <w:rsid w:val="00276AEB"/>
    <w:rsid w:val="002778A0"/>
    <w:rsid w:val="0028089A"/>
    <w:rsid w:val="00281A1F"/>
    <w:rsid w:val="00281BB2"/>
    <w:rsid w:val="00282DBD"/>
    <w:rsid w:val="002838D7"/>
    <w:rsid w:val="00283A1C"/>
    <w:rsid w:val="00284BD8"/>
    <w:rsid w:val="00284D7A"/>
    <w:rsid w:val="00285094"/>
    <w:rsid w:val="00285529"/>
    <w:rsid w:val="0028593A"/>
    <w:rsid w:val="00285B95"/>
    <w:rsid w:val="0028669E"/>
    <w:rsid w:val="00286E0D"/>
    <w:rsid w:val="0028753D"/>
    <w:rsid w:val="00287A5F"/>
    <w:rsid w:val="002907BF"/>
    <w:rsid w:val="00290C87"/>
    <w:rsid w:val="0029148E"/>
    <w:rsid w:val="00291712"/>
    <w:rsid w:val="00291A11"/>
    <w:rsid w:val="00291F8D"/>
    <w:rsid w:val="00292BDC"/>
    <w:rsid w:val="002952E4"/>
    <w:rsid w:val="0029545E"/>
    <w:rsid w:val="002A03C3"/>
    <w:rsid w:val="002A07C4"/>
    <w:rsid w:val="002A0D45"/>
    <w:rsid w:val="002A1CFB"/>
    <w:rsid w:val="002A3406"/>
    <w:rsid w:val="002A3742"/>
    <w:rsid w:val="002A43C3"/>
    <w:rsid w:val="002A6AE1"/>
    <w:rsid w:val="002B0DA0"/>
    <w:rsid w:val="002B1D67"/>
    <w:rsid w:val="002B1F8C"/>
    <w:rsid w:val="002B254E"/>
    <w:rsid w:val="002B384E"/>
    <w:rsid w:val="002B3B88"/>
    <w:rsid w:val="002B4420"/>
    <w:rsid w:val="002B4CE8"/>
    <w:rsid w:val="002B51E9"/>
    <w:rsid w:val="002B59D5"/>
    <w:rsid w:val="002B72E9"/>
    <w:rsid w:val="002B7C04"/>
    <w:rsid w:val="002C0D67"/>
    <w:rsid w:val="002C0F28"/>
    <w:rsid w:val="002C19C6"/>
    <w:rsid w:val="002C3971"/>
    <w:rsid w:val="002C3CB5"/>
    <w:rsid w:val="002C519C"/>
    <w:rsid w:val="002C58B3"/>
    <w:rsid w:val="002C7345"/>
    <w:rsid w:val="002C7998"/>
    <w:rsid w:val="002C7E2F"/>
    <w:rsid w:val="002D09BF"/>
    <w:rsid w:val="002D17D6"/>
    <w:rsid w:val="002D23BC"/>
    <w:rsid w:val="002D25E2"/>
    <w:rsid w:val="002D3424"/>
    <w:rsid w:val="002D3663"/>
    <w:rsid w:val="002D387D"/>
    <w:rsid w:val="002D3BC3"/>
    <w:rsid w:val="002D3DE7"/>
    <w:rsid w:val="002D3EA8"/>
    <w:rsid w:val="002D45B3"/>
    <w:rsid w:val="002D4CDB"/>
    <w:rsid w:val="002D59D7"/>
    <w:rsid w:val="002D5F8B"/>
    <w:rsid w:val="002D6B0E"/>
    <w:rsid w:val="002E07B1"/>
    <w:rsid w:val="002E27F4"/>
    <w:rsid w:val="002E2E5A"/>
    <w:rsid w:val="002E3429"/>
    <w:rsid w:val="002E38A1"/>
    <w:rsid w:val="002E3FBA"/>
    <w:rsid w:val="002E4FC0"/>
    <w:rsid w:val="002E52F7"/>
    <w:rsid w:val="002E76DE"/>
    <w:rsid w:val="002E7D37"/>
    <w:rsid w:val="002F0A9E"/>
    <w:rsid w:val="002F13FC"/>
    <w:rsid w:val="002F1E53"/>
    <w:rsid w:val="002F1F1F"/>
    <w:rsid w:val="002F20E1"/>
    <w:rsid w:val="002F2CAA"/>
    <w:rsid w:val="002F4869"/>
    <w:rsid w:val="002F6842"/>
    <w:rsid w:val="0030041B"/>
    <w:rsid w:val="0030052C"/>
    <w:rsid w:val="003005D3"/>
    <w:rsid w:val="00300D61"/>
    <w:rsid w:val="003019F4"/>
    <w:rsid w:val="00304BDD"/>
    <w:rsid w:val="00304CDF"/>
    <w:rsid w:val="003061A7"/>
    <w:rsid w:val="00307572"/>
    <w:rsid w:val="003105C3"/>
    <w:rsid w:val="00310D69"/>
    <w:rsid w:val="00311231"/>
    <w:rsid w:val="003131AA"/>
    <w:rsid w:val="0031375C"/>
    <w:rsid w:val="003153AF"/>
    <w:rsid w:val="00316B50"/>
    <w:rsid w:val="0031717D"/>
    <w:rsid w:val="003173B6"/>
    <w:rsid w:val="003201D0"/>
    <w:rsid w:val="00320982"/>
    <w:rsid w:val="00321B24"/>
    <w:rsid w:val="0032214A"/>
    <w:rsid w:val="00322615"/>
    <w:rsid w:val="00322DF9"/>
    <w:rsid w:val="00322F37"/>
    <w:rsid w:val="003232A8"/>
    <w:rsid w:val="00325EC7"/>
    <w:rsid w:val="00326593"/>
    <w:rsid w:val="00326F18"/>
    <w:rsid w:val="00327DFB"/>
    <w:rsid w:val="003306E1"/>
    <w:rsid w:val="00330950"/>
    <w:rsid w:val="00331620"/>
    <w:rsid w:val="003320E4"/>
    <w:rsid w:val="00332127"/>
    <w:rsid w:val="003324CB"/>
    <w:rsid w:val="003328F8"/>
    <w:rsid w:val="00334AE4"/>
    <w:rsid w:val="00334C47"/>
    <w:rsid w:val="0033525D"/>
    <w:rsid w:val="00335B08"/>
    <w:rsid w:val="00336410"/>
    <w:rsid w:val="00336973"/>
    <w:rsid w:val="00336F04"/>
    <w:rsid w:val="00337CA7"/>
    <w:rsid w:val="003409D3"/>
    <w:rsid w:val="003414F3"/>
    <w:rsid w:val="00342642"/>
    <w:rsid w:val="003426B1"/>
    <w:rsid w:val="003437FB"/>
    <w:rsid w:val="003438BB"/>
    <w:rsid w:val="00343EC7"/>
    <w:rsid w:val="0034450F"/>
    <w:rsid w:val="003455BB"/>
    <w:rsid w:val="00345E40"/>
    <w:rsid w:val="00346525"/>
    <w:rsid w:val="003466E2"/>
    <w:rsid w:val="00347130"/>
    <w:rsid w:val="00347C99"/>
    <w:rsid w:val="00350022"/>
    <w:rsid w:val="00350A8E"/>
    <w:rsid w:val="00351AF3"/>
    <w:rsid w:val="0035265C"/>
    <w:rsid w:val="003526BD"/>
    <w:rsid w:val="00352CD8"/>
    <w:rsid w:val="00353D64"/>
    <w:rsid w:val="00354028"/>
    <w:rsid w:val="003544C6"/>
    <w:rsid w:val="00355914"/>
    <w:rsid w:val="00355FE6"/>
    <w:rsid w:val="0035613E"/>
    <w:rsid w:val="00357238"/>
    <w:rsid w:val="00357748"/>
    <w:rsid w:val="00357B26"/>
    <w:rsid w:val="00357E55"/>
    <w:rsid w:val="00361175"/>
    <w:rsid w:val="0036134A"/>
    <w:rsid w:val="00361E0E"/>
    <w:rsid w:val="003623D2"/>
    <w:rsid w:val="00362C74"/>
    <w:rsid w:val="00363486"/>
    <w:rsid w:val="00363749"/>
    <w:rsid w:val="00363A9E"/>
    <w:rsid w:val="00363EE9"/>
    <w:rsid w:val="00364024"/>
    <w:rsid w:val="003648C5"/>
    <w:rsid w:val="00366800"/>
    <w:rsid w:val="00366D92"/>
    <w:rsid w:val="00367096"/>
    <w:rsid w:val="0036724D"/>
    <w:rsid w:val="00370EDC"/>
    <w:rsid w:val="00374E85"/>
    <w:rsid w:val="00375F51"/>
    <w:rsid w:val="0037603F"/>
    <w:rsid w:val="00376128"/>
    <w:rsid w:val="003764B3"/>
    <w:rsid w:val="0037667B"/>
    <w:rsid w:val="003772A8"/>
    <w:rsid w:val="0037742E"/>
    <w:rsid w:val="003776A3"/>
    <w:rsid w:val="00377915"/>
    <w:rsid w:val="00377D56"/>
    <w:rsid w:val="0038037D"/>
    <w:rsid w:val="003808AE"/>
    <w:rsid w:val="00380C21"/>
    <w:rsid w:val="00381E1B"/>
    <w:rsid w:val="0038245A"/>
    <w:rsid w:val="00382802"/>
    <w:rsid w:val="00382ACC"/>
    <w:rsid w:val="00383F67"/>
    <w:rsid w:val="003840E6"/>
    <w:rsid w:val="00384CC0"/>
    <w:rsid w:val="00385CFC"/>
    <w:rsid w:val="00385FFF"/>
    <w:rsid w:val="00386386"/>
    <w:rsid w:val="003918C2"/>
    <w:rsid w:val="00392CCB"/>
    <w:rsid w:val="0039337A"/>
    <w:rsid w:val="0039409C"/>
    <w:rsid w:val="00395713"/>
    <w:rsid w:val="0039599D"/>
    <w:rsid w:val="003971DD"/>
    <w:rsid w:val="00397578"/>
    <w:rsid w:val="003A02D2"/>
    <w:rsid w:val="003A12BC"/>
    <w:rsid w:val="003A2A1D"/>
    <w:rsid w:val="003A2C9E"/>
    <w:rsid w:val="003A3189"/>
    <w:rsid w:val="003A3B83"/>
    <w:rsid w:val="003A3CA7"/>
    <w:rsid w:val="003A415D"/>
    <w:rsid w:val="003A455C"/>
    <w:rsid w:val="003A5C3B"/>
    <w:rsid w:val="003A63C3"/>
    <w:rsid w:val="003A6E89"/>
    <w:rsid w:val="003A6FC5"/>
    <w:rsid w:val="003A7C4D"/>
    <w:rsid w:val="003B020D"/>
    <w:rsid w:val="003B0949"/>
    <w:rsid w:val="003B0A4C"/>
    <w:rsid w:val="003B0AB1"/>
    <w:rsid w:val="003B0AF6"/>
    <w:rsid w:val="003B14B4"/>
    <w:rsid w:val="003B1986"/>
    <w:rsid w:val="003B2669"/>
    <w:rsid w:val="003B2745"/>
    <w:rsid w:val="003B3012"/>
    <w:rsid w:val="003B33BD"/>
    <w:rsid w:val="003B434A"/>
    <w:rsid w:val="003B44C6"/>
    <w:rsid w:val="003B569D"/>
    <w:rsid w:val="003B58B7"/>
    <w:rsid w:val="003B60D4"/>
    <w:rsid w:val="003B6653"/>
    <w:rsid w:val="003B7825"/>
    <w:rsid w:val="003C0615"/>
    <w:rsid w:val="003C1B81"/>
    <w:rsid w:val="003C2FD7"/>
    <w:rsid w:val="003C3872"/>
    <w:rsid w:val="003C3C0E"/>
    <w:rsid w:val="003C5444"/>
    <w:rsid w:val="003C617C"/>
    <w:rsid w:val="003C7445"/>
    <w:rsid w:val="003D0CED"/>
    <w:rsid w:val="003D3506"/>
    <w:rsid w:val="003D42A6"/>
    <w:rsid w:val="003D4435"/>
    <w:rsid w:val="003D478D"/>
    <w:rsid w:val="003D4F21"/>
    <w:rsid w:val="003D4FAC"/>
    <w:rsid w:val="003D508B"/>
    <w:rsid w:val="003D50D4"/>
    <w:rsid w:val="003D56C2"/>
    <w:rsid w:val="003D56D1"/>
    <w:rsid w:val="003D66B8"/>
    <w:rsid w:val="003E3600"/>
    <w:rsid w:val="003E3CAE"/>
    <w:rsid w:val="003E4473"/>
    <w:rsid w:val="003E4499"/>
    <w:rsid w:val="003E5EDB"/>
    <w:rsid w:val="003E5F7F"/>
    <w:rsid w:val="003E71BB"/>
    <w:rsid w:val="003E72CA"/>
    <w:rsid w:val="003E77E0"/>
    <w:rsid w:val="003E7906"/>
    <w:rsid w:val="003F000F"/>
    <w:rsid w:val="003F0ED5"/>
    <w:rsid w:val="003F2F2C"/>
    <w:rsid w:val="003F3705"/>
    <w:rsid w:val="003F3C50"/>
    <w:rsid w:val="003F57F5"/>
    <w:rsid w:val="003F63A7"/>
    <w:rsid w:val="003F6557"/>
    <w:rsid w:val="003F668C"/>
    <w:rsid w:val="003F6DDB"/>
    <w:rsid w:val="00403861"/>
    <w:rsid w:val="00403E0B"/>
    <w:rsid w:val="00403F07"/>
    <w:rsid w:val="00404BD4"/>
    <w:rsid w:val="00404D15"/>
    <w:rsid w:val="00404F4B"/>
    <w:rsid w:val="00405E70"/>
    <w:rsid w:val="00406202"/>
    <w:rsid w:val="0040629B"/>
    <w:rsid w:val="00406929"/>
    <w:rsid w:val="00406A6A"/>
    <w:rsid w:val="00406B22"/>
    <w:rsid w:val="00407147"/>
    <w:rsid w:val="004078FA"/>
    <w:rsid w:val="00407CCA"/>
    <w:rsid w:val="0041062D"/>
    <w:rsid w:val="004109F5"/>
    <w:rsid w:val="00410F01"/>
    <w:rsid w:val="00411343"/>
    <w:rsid w:val="00411855"/>
    <w:rsid w:val="00411C61"/>
    <w:rsid w:val="00412C7E"/>
    <w:rsid w:val="00413D43"/>
    <w:rsid w:val="00414392"/>
    <w:rsid w:val="00414CC2"/>
    <w:rsid w:val="00414E82"/>
    <w:rsid w:val="00414F81"/>
    <w:rsid w:val="0041596F"/>
    <w:rsid w:val="00416733"/>
    <w:rsid w:val="004174F3"/>
    <w:rsid w:val="0041790A"/>
    <w:rsid w:val="00420827"/>
    <w:rsid w:val="00420A5D"/>
    <w:rsid w:val="00422363"/>
    <w:rsid w:val="00423DEF"/>
    <w:rsid w:val="0042406D"/>
    <w:rsid w:val="00424773"/>
    <w:rsid w:val="004254E9"/>
    <w:rsid w:val="00425930"/>
    <w:rsid w:val="00431802"/>
    <w:rsid w:val="00431E08"/>
    <w:rsid w:val="004328A7"/>
    <w:rsid w:val="00433F70"/>
    <w:rsid w:val="004340A7"/>
    <w:rsid w:val="00434C74"/>
    <w:rsid w:val="00435948"/>
    <w:rsid w:val="00435B57"/>
    <w:rsid w:val="00436CDA"/>
    <w:rsid w:val="00436CE9"/>
    <w:rsid w:val="00437534"/>
    <w:rsid w:val="00440A0F"/>
    <w:rsid w:val="00442023"/>
    <w:rsid w:val="004421D2"/>
    <w:rsid w:val="00442AEC"/>
    <w:rsid w:val="00443607"/>
    <w:rsid w:val="00444AF8"/>
    <w:rsid w:val="00445062"/>
    <w:rsid w:val="00445918"/>
    <w:rsid w:val="004466D4"/>
    <w:rsid w:val="00446BE4"/>
    <w:rsid w:val="00450AFE"/>
    <w:rsid w:val="00450CE8"/>
    <w:rsid w:val="00451025"/>
    <w:rsid w:val="00451150"/>
    <w:rsid w:val="00451C29"/>
    <w:rsid w:val="00452B39"/>
    <w:rsid w:val="00454B0A"/>
    <w:rsid w:val="00454DFE"/>
    <w:rsid w:val="00455071"/>
    <w:rsid w:val="004552F1"/>
    <w:rsid w:val="004557D7"/>
    <w:rsid w:val="004565CB"/>
    <w:rsid w:val="00456EB4"/>
    <w:rsid w:val="0045723A"/>
    <w:rsid w:val="00457827"/>
    <w:rsid w:val="00457A85"/>
    <w:rsid w:val="00457EC6"/>
    <w:rsid w:val="00460361"/>
    <w:rsid w:val="004610E8"/>
    <w:rsid w:val="00461972"/>
    <w:rsid w:val="0046255D"/>
    <w:rsid w:val="00462B44"/>
    <w:rsid w:val="00463CED"/>
    <w:rsid w:val="00466236"/>
    <w:rsid w:val="00466AB1"/>
    <w:rsid w:val="004718F3"/>
    <w:rsid w:val="00472EF7"/>
    <w:rsid w:val="004731D9"/>
    <w:rsid w:val="004732EB"/>
    <w:rsid w:val="0047442B"/>
    <w:rsid w:val="004744E3"/>
    <w:rsid w:val="00474D08"/>
    <w:rsid w:val="00475040"/>
    <w:rsid w:val="00475B08"/>
    <w:rsid w:val="00475E8F"/>
    <w:rsid w:val="00475ED6"/>
    <w:rsid w:val="0047715F"/>
    <w:rsid w:val="0047760A"/>
    <w:rsid w:val="00480BCB"/>
    <w:rsid w:val="00480D52"/>
    <w:rsid w:val="00481025"/>
    <w:rsid w:val="00481A8E"/>
    <w:rsid w:val="004839AB"/>
    <w:rsid w:val="004845AC"/>
    <w:rsid w:val="00484D12"/>
    <w:rsid w:val="00485DB5"/>
    <w:rsid w:val="004867FF"/>
    <w:rsid w:val="004876FD"/>
    <w:rsid w:val="0048796F"/>
    <w:rsid w:val="00490C06"/>
    <w:rsid w:val="004910D0"/>
    <w:rsid w:val="004912F8"/>
    <w:rsid w:val="004914FC"/>
    <w:rsid w:val="00491A09"/>
    <w:rsid w:val="00491B10"/>
    <w:rsid w:val="004927F9"/>
    <w:rsid w:val="0049326C"/>
    <w:rsid w:val="00493320"/>
    <w:rsid w:val="00493D40"/>
    <w:rsid w:val="00493E0A"/>
    <w:rsid w:val="00493EE3"/>
    <w:rsid w:val="00494208"/>
    <w:rsid w:val="00494287"/>
    <w:rsid w:val="004957D7"/>
    <w:rsid w:val="00495E8B"/>
    <w:rsid w:val="00496030"/>
    <w:rsid w:val="00496284"/>
    <w:rsid w:val="004963B3"/>
    <w:rsid w:val="004967B6"/>
    <w:rsid w:val="004973F1"/>
    <w:rsid w:val="004A0053"/>
    <w:rsid w:val="004A193D"/>
    <w:rsid w:val="004A1F7B"/>
    <w:rsid w:val="004A1F89"/>
    <w:rsid w:val="004A24A7"/>
    <w:rsid w:val="004A2AA1"/>
    <w:rsid w:val="004A2D03"/>
    <w:rsid w:val="004A3260"/>
    <w:rsid w:val="004A4047"/>
    <w:rsid w:val="004A41F1"/>
    <w:rsid w:val="004A5041"/>
    <w:rsid w:val="004A504B"/>
    <w:rsid w:val="004A50B6"/>
    <w:rsid w:val="004A5316"/>
    <w:rsid w:val="004A5BC8"/>
    <w:rsid w:val="004A6911"/>
    <w:rsid w:val="004B1BFE"/>
    <w:rsid w:val="004B419B"/>
    <w:rsid w:val="004B426D"/>
    <w:rsid w:val="004B54E0"/>
    <w:rsid w:val="004B5F2D"/>
    <w:rsid w:val="004B7384"/>
    <w:rsid w:val="004C066E"/>
    <w:rsid w:val="004C0C89"/>
    <w:rsid w:val="004C128B"/>
    <w:rsid w:val="004C1351"/>
    <w:rsid w:val="004C13C7"/>
    <w:rsid w:val="004C301B"/>
    <w:rsid w:val="004C4269"/>
    <w:rsid w:val="004C4B65"/>
    <w:rsid w:val="004C5BA2"/>
    <w:rsid w:val="004C68B0"/>
    <w:rsid w:val="004C70D8"/>
    <w:rsid w:val="004C76C8"/>
    <w:rsid w:val="004D0C5E"/>
    <w:rsid w:val="004D1659"/>
    <w:rsid w:val="004D187A"/>
    <w:rsid w:val="004D23A5"/>
    <w:rsid w:val="004D2896"/>
    <w:rsid w:val="004D2D4F"/>
    <w:rsid w:val="004D35F6"/>
    <w:rsid w:val="004D3DDB"/>
    <w:rsid w:val="004D4A98"/>
    <w:rsid w:val="004D5807"/>
    <w:rsid w:val="004D6120"/>
    <w:rsid w:val="004D6236"/>
    <w:rsid w:val="004D6352"/>
    <w:rsid w:val="004D63BD"/>
    <w:rsid w:val="004D63ED"/>
    <w:rsid w:val="004D67A8"/>
    <w:rsid w:val="004D7F90"/>
    <w:rsid w:val="004E1360"/>
    <w:rsid w:val="004E1612"/>
    <w:rsid w:val="004E177A"/>
    <w:rsid w:val="004E187A"/>
    <w:rsid w:val="004E1F86"/>
    <w:rsid w:val="004E252C"/>
    <w:rsid w:val="004E2DEB"/>
    <w:rsid w:val="004E2FD3"/>
    <w:rsid w:val="004E3C2A"/>
    <w:rsid w:val="004E4DBB"/>
    <w:rsid w:val="004E4E41"/>
    <w:rsid w:val="004E518A"/>
    <w:rsid w:val="004E5442"/>
    <w:rsid w:val="004E587A"/>
    <w:rsid w:val="004E5988"/>
    <w:rsid w:val="004E5F2F"/>
    <w:rsid w:val="004E64BC"/>
    <w:rsid w:val="004E6C92"/>
    <w:rsid w:val="004E72C5"/>
    <w:rsid w:val="004E73DB"/>
    <w:rsid w:val="004E7F9C"/>
    <w:rsid w:val="004F0379"/>
    <w:rsid w:val="004F099C"/>
    <w:rsid w:val="004F190F"/>
    <w:rsid w:val="004F2F43"/>
    <w:rsid w:val="004F3493"/>
    <w:rsid w:val="004F35FB"/>
    <w:rsid w:val="004F48B1"/>
    <w:rsid w:val="004F48EC"/>
    <w:rsid w:val="004F5143"/>
    <w:rsid w:val="004F694F"/>
    <w:rsid w:val="004F75BB"/>
    <w:rsid w:val="00501496"/>
    <w:rsid w:val="005019D8"/>
    <w:rsid w:val="00501D56"/>
    <w:rsid w:val="005026AB"/>
    <w:rsid w:val="00502B44"/>
    <w:rsid w:val="0050608E"/>
    <w:rsid w:val="00506CA6"/>
    <w:rsid w:val="00506EAF"/>
    <w:rsid w:val="0051003E"/>
    <w:rsid w:val="0051029D"/>
    <w:rsid w:val="0051178B"/>
    <w:rsid w:val="00512B09"/>
    <w:rsid w:val="005130D6"/>
    <w:rsid w:val="00513BDE"/>
    <w:rsid w:val="005152F0"/>
    <w:rsid w:val="00516AA7"/>
    <w:rsid w:val="00517A1F"/>
    <w:rsid w:val="00520852"/>
    <w:rsid w:val="005210BA"/>
    <w:rsid w:val="00521322"/>
    <w:rsid w:val="00521413"/>
    <w:rsid w:val="005217DA"/>
    <w:rsid w:val="00521912"/>
    <w:rsid w:val="00521DEC"/>
    <w:rsid w:val="005220ED"/>
    <w:rsid w:val="00522EEE"/>
    <w:rsid w:val="00525D1E"/>
    <w:rsid w:val="00526908"/>
    <w:rsid w:val="00526AB3"/>
    <w:rsid w:val="00527525"/>
    <w:rsid w:val="00530172"/>
    <w:rsid w:val="00531096"/>
    <w:rsid w:val="005318DA"/>
    <w:rsid w:val="00531C0B"/>
    <w:rsid w:val="00531C0F"/>
    <w:rsid w:val="00533796"/>
    <w:rsid w:val="00534844"/>
    <w:rsid w:val="00534AF2"/>
    <w:rsid w:val="00535659"/>
    <w:rsid w:val="00535705"/>
    <w:rsid w:val="00535847"/>
    <w:rsid w:val="0053595E"/>
    <w:rsid w:val="00535B70"/>
    <w:rsid w:val="005365D3"/>
    <w:rsid w:val="00536674"/>
    <w:rsid w:val="00537343"/>
    <w:rsid w:val="00537EF8"/>
    <w:rsid w:val="00540021"/>
    <w:rsid w:val="00540A39"/>
    <w:rsid w:val="005411D3"/>
    <w:rsid w:val="00541B8A"/>
    <w:rsid w:val="005423EF"/>
    <w:rsid w:val="005434E4"/>
    <w:rsid w:val="005472D5"/>
    <w:rsid w:val="005477FA"/>
    <w:rsid w:val="00550969"/>
    <w:rsid w:val="005516F3"/>
    <w:rsid w:val="00551B76"/>
    <w:rsid w:val="00552FE5"/>
    <w:rsid w:val="005535D6"/>
    <w:rsid w:val="005538C6"/>
    <w:rsid w:val="0055471E"/>
    <w:rsid w:val="00555B79"/>
    <w:rsid w:val="00555D75"/>
    <w:rsid w:val="005561AD"/>
    <w:rsid w:val="00556F5F"/>
    <w:rsid w:val="00560831"/>
    <w:rsid w:val="00560DF0"/>
    <w:rsid w:val="0056250D"/>
    <w:rsid w:val="0056304D"/>
    <w:rsid w:val="005631BB"/>
    <w:rsid w:val="00563578"/>
    <w:rsid w:val="00563967"/>
    <w:rsid w:val="00565BD5"/>
    <w:rsid w:val="0056602D"/>
    <w:rsid w:val="0056759C"/>
    <w:rsid w:val="00571180"/>
    <w:rsid w:val="00571DAF"/>
    <w:rsid w:val="00572102"/>
    <w:rsid w:val="00572A8C"/>
    <w:rsid w:val="00573AD3"/>
    <w:rsid w:val="00574CEB"/>
    <w:rsid w:val="00574FCE"/>
    <w:rsid w:val="0057639B"/>
    <w:rsid w:val="00577095"/>
    <w:rsid w:val="0057782E"/>
    <w:rsid w:val="0058020C"/>
    <w:rsid w:val="00580603"/>
    <w:rsid w:val="005811DC"/>
    <w:rsid w:val="00583DD7"/>
    <w:rsid w:val="005846AE"/>
    <w:rsid w:val="0058481A"/>
    <w:rsid w:val="00584DF2"/>
    <w:rsid w:val="00584F37"/>
    <w:rsid w:val="00585185"/>
    <w:rsid w:val="005861CE"/>
    <w:rsid w:val="00586318"/>
    <w:rsid w:val="005900CC"/>
    <w:rsid w:val="00592917"/>
    <w:rsid w:val="00593161"/>
    <w:rsid w:val="005938DA"/>
    <w:rsid w:val="00593F80"/>
    <w:rsid w:val="00594396"/>
    <w:rsid w:val="0059513E"/>
    <w:rsid w:val="00595E88"/>
    <w:rsid w:val="005967D3"/>
    <w:rsid w:val="00596D48"/>
    <w:rsid w:val="005A0610"/>
    <w:rsid w:val="005A0D28"/>
    <w:rsid w:val="005A0F86"/>
    <w:rsid w:val="005A1516"/>
    <w:rsid w:val="005A27F7"/>
    <w:rsid w:val="005A30F7"/>
    <w:rsid w:val="005A34AC"/>
    <w:rsid w:val="005A3B99"/>
    <w:rsid w:val="005A4040"/>
    <w:rsid w:val="005A40BD"/>
    <w:rsid w:val="005A4229"/>
    <w:rsid w:val="005A4B43"/>
    <w:rsid w:val="005A4E12"/>
    <w:rsid w:val="005A4FD5"/>
    <w:rsid w:val="005A51AA"/>
    <w:rsid w:val="005A6AA4"/>
    <w:rsid w:val="005A6D9F"/>
    <w:rsid w:val="005A7929"/>
    <w:rsid w:val="005A7FC8"/>
    <w:rsid w:val="005B2DC2"/>
    <w:rsid w:val="005B2E87"/>
    <w:rsid w:val="005B428E"/>
    <w:rsid w:val="005B4842"/>
    <w:rsid w:val="005B48FF"/>
    <w:rsid w:val="005B56E0"/>
    <w:rsid w:val="005B5B63"/>
    <w:rsid w:val="005B63A8"/>
    <w:rsid w:val="005B75C6"/>
    <w:rsid w:val="005B7F15"/>
    <w:rsid w:val="005C1E32"/>
    <w:rsid w:val="005C208D"/>
    <w:rsid w:val="005C2141"/>
    <w:rsid w:val="005C4551"/>
    <w:rsid w:val="005C5A9E"/>
    <w:rsid w:val="005C61C5"/>
    <w:rsid w:val="005C633F"/>
    <w:rsid w:val="005C670D"/>
    <w:rsid w:val="005C6C2A"/>
    <w:rsid w:val="005C7280"/>
    <w:rsid w:val="005C752D"/>
    <w:rsid w:val="005C75EC"/>
    <w:rsid w:val="005D04BE"/>
    <w:rsid w:val="005D305F"/>
    <w:rsid w:val="005D363F"/>
    <w:rsid w:val="005D3FBE"/>
    <w:rsid w:val="005D4449"/>
    <w:rsid w:val="005D4CAF"/>
    <w:rsid w:val="005D5476"/>
    <w:rsid w:val="005D5843"/>
    <w:rsid w:val="005D6363"/>
    <w:rsid w:val="005E061E"/>
    <w:rsid w:val="005E089B"/>
    <w:rsid w:val="005E0BB2"/>
    <w:rsid w:val="005E0FCF"/>
    <w:rsid w:val="005E4880"/>
    <w:rsid w:val="005E4B40"/>
    <w:rsid w:val="005E576B"/>
    <w:rsid w:val="005E5912"/>
    <w:rsid w:val="005E62A1"/>
    <w:rsid w:val="005E678F"/>
    <w:rsid w:val="005E689B"/>
    <w:rsid w:val="005F0170"/>
    <w:rsid w:val="005F0A27"/>
    <w:rsid w:val="005F118B"/>
    <w:rsid w:val="005F1FA7"/>
    <w:rsid w:val="005F2043"/>
    <w:rsid w:val="005F3890"/>
    <w:rsid w:val="005F3A92"/>
    <w:rsid w:val="005F4480"/>
    <w:rsid w:val="005F497E"/>
    <w:rsid w:val="005F628F"/>
    <w:rsid w:val="005F71F4"/>
    <w:rsid w:val="005F77F4"/>
    <w:rsid w:val="005F7F3A"/>
    <w:rsid w:val="00600FC4"/>
    <w:rsid w:val="0060127E"/>
    <w:rsid w:val="0060137A"/>
    <w:rsid w:val="006037FD"/>
    <w:rsid w:val="00603AB5"/>
    <w:rsid w:val="0060404E"/>
    <w:rsid w:val="00604C15"/>
    <w:rsid w:val="006069C6"/>
    <w:rsid w:val="00606E9E"/>
    <w:rsid w:val="00607A2B"/>
    <w:rsid w:val="00607AFD"/>
    <w:rsid w:val="00610D2E"/>
    <w:rsid w:val="00610E58"/>
    <w:rsid w:val="0061182B"/>
    <w:rsid w:val="00612205"/>
    <w:rsid w:val="00612453"/>
    <w:rsid w:val="0061297B"/>
    <w:rsid w:val="00612BA4"/>
    <w:rsid w:val="00612BFB"/>
    <w:rsid w:val="00612CF1"/>
    <w:rsid w:val="00615104"/>
    <w:rsid w:val="00615426"/>
    <w:rsid w:val="006158D5"/>
    <w:rsid w:val="006160F3"/>
    <w:rsid w:val="00616C6B"/>
    <w:rsid w:val="00620CC6"/>
    <w:rsid w:val="00620CF2"/>
    <w:rsid w:val="0062143E"/>
    <w:rsid w:val="006217A7"/>
    <w:rsid w:val="00623C98"/>
    <w:rsid w:val="00625D83"/>
    <w:rsid w:val="00626BA9"/>
    <w:rsid w:val="00627950"/>
    <w:rsid w:val="00630C89"/>
    <w:rsid w:val="006324F1"/>
    <w:rsid w:val="00632CCD"/>
    <w:rsid w:val="006333B3"/>
    <w:rsid w:val="00641501"/>
    <w:rsid w:val="006415B0"/>
    <w:rsid w:val="006423E4"/>
    <w:rsid w:val="0064255E"/>
    <w:rsid w:val="00642746"/>
    <w:rsid w:val="00642C59"/>
    <w:rsid w:val="00644097"/>
    <w:rsid w:val="00645082"/>
    <w:rsid w:val="006450F4"/>
    <w:rsid w:val="006455F8"/>
    <w:rsid w:val="0064581F"/>
    <w:rsid w:val="00645C39"/>
    <w:rsid w:val="006473B0"/>
    <w:rsid w:val="006476F4"/>
    <w:rsid w:val="00651216"/>
    <w:rsid w:val="00651984"/>
    <w:rsid w:val="00651EA6"/>
    <w:rsid w:val="006528A0"/>
    <w:rsid w:val="006528C0"/>
    <w:rsid w:val="00652B22"/>
    <w:rsid w:val="006534A9"/>
    <w:rsid w:val="00653C3D"/>
    <w:rsid w:val="006548F6"/>
    <w:rsid w:val="00657166"/>
    <w:rsid w:val="006572BE"/>
    <w:rsid w:val="00661D7F"/>
    <w:rsid w:val="006620D5"/>
    <w:rsid w:val="006623E7"/>
    <w:rsid w:val="00662B80"/>
    <w:rsid w:val="006631D3"/>
    <w:rsid w:val="0066377E"/>
    <w:rsid w:val="00663D5F"/>
    <w:rsid w:val="00664E8E"/>
    <w:rsid w:val="006655F0"/>
    <w:rsid w:val="0066585E"/>
    <w:rsid w:val="00667095"/>
    <w:rsid w:val="00667169"/>
    <w:rsid w:val="0066768F"/>
    <w:rsid w:val="00670F39"/>
    <w:rsid w:val="00670F6C"/>
    <w:rsid w:val="006711A5"/>
    <w:rsid w:val="00671405"/>
    <w:rsid w:val="00671796"/>
    <w:rsid w:val="00672F22"/>
    <w:rsid w:val="00673351"/>
    <w:rsid w:val="00673C3C"/>
    <w:rsid w:val="00673DB2"/>
    <w:rsid w:val="00674476"/>
    <w:rsid w:val="00675995"/>
    <w:rsid w:val="00675DA2"/>
    <w:rsid w:val="00676E58"/>
    <w:rsid w:val="00677B22"/>
    <w:rsid w:val="00680921"/>
    <w:rsid w:val="00680E98"/>
    <w:rsid w:val="006819DE"/>
    <w:rsid w:val="00682964"/>
    <w:rsid w:val="00682A38"/>
    <w:rsid w:val="006830D1"/>
    <w:rsid w:val="006831FA"/>
    <w:rsid w:val="00684C60"/>
    <w:rsid w:val="0068526D"/>
    <w:rsid w:val="006852C7"/>
    <w:rsid w:val="006852CE"/>
    <w:rsid w:val="0068565A"/>
    <w:rsid w:val="006868A4"/>
    <w:rsid w:val="00691E2D"/>
    <w:rsid w:val="00692D14"/>
    <w:rsid w:val="006942EC"/>
    <w:rsid w:val="00696CE2"/>
    <w:rsid w:val="0069714D"/>
    <w:rsid w:val="00697203"/>
    <w:rsid w:val="006975E5"/>
    <w:rsid w:val="00697738"/>
    <w:rsid w:val="006A0939"/>
    <w:rsid w:val="006A09F6"/>
    <w:rsid w:val="006A0EDA"/>
    <w:rsid w:val="006A297A"/>
    <w:rsid w:val="006A3479"/>
    <w:rsid w:val="006A3C20"/>
    <w:rsid w:val="006A3FEF"/>
    <w:rsid w:val="006A40B0"/>
    <w:rsid w:val="006A536A"/>
    <w:rsid w:val="006A623B"/>
    <w:rsid w:val="006A66CC"/>
    <w:rsid w:val="006A6992"/>
    <w:rsid w:val="006A7A3B"/>
    <w:rsid w:val="006B023F"/>
    <w:rsid w:val="006B053A"/>
    <w:rsid w:val="006B23BF"/>
    <w:rsid w:val="006B2936"/>
    <w:rsid w:val="006B31E3"/>
    <w:rsid w:val="006B4DDC"/>
    <w:rsid w:val="006B65C7"/>
    <w:rsid w:val="006B76C5"/>
    <w:rsid w:val="006B7869"/>
    <w:rsid w:val="006C12A0"/>
    <w:rsid w:val="006C1727"/>
    <w:rsid w:val="006C1932"/>
    <w:rsid w:val="006C1E6B"/>
    <w:rsid w:val="006C2ACA"/>
    <w:rsid w:val="006C2E29"/>
    <w:rsid w:val="006C303E"/>
    <w:rsid w:val="006C32FD"/>
    <w:rsid w:val="006C3630"/>
    <w:rsid w:val="006C3651"/>
    <w:rsid w:val="006C37F9"/>
    <w:rsid w:val="006C39CE"/>
    <w:rsid w:val="006C4BDC"/>
    <w:rsid w:val="006C5BE4"/>
    <w:rsid w:val="006C5EE7"/>
    <w:rsid w:val="006C727E"/>
    <w:rsid w:val="006C73CD"/>
    <w:rsid w:val="006D0547"/>
    <w:rsid w:val="006D0FCC"/>
    <w:rsid w:val="006D21F5"/>
    <w:rsid w:val="006D2274"/>
    <w:rsid w:val="006D3089"/>
    <w:rsid w:val="006D4498"/>
    <w:rsid w:val="006D51AA"/>
    <w:rsid w:val="006D5444"/>
    <w:rsid w:val="006D5BA8"/>
    <w:rsid w:val="006D7EB0"/>
    <w:rsid w:val="006E0985"/>
    <w:rsid w:val="006E116B"/>
    <w:rsid w:val="006E126D"/>
    <w:rsid w:val="006E13F5"/>
    <w:rsid w:val="006E1731"/>
    <w:rsid w:val="006E1FC3"/>
    <w:rsid w:val="006E22E3"/>
    <w:rsid w:val="006E3D6A"/>
    <w:rsid w:val="006E41FE"/>
    <w:rsid w:val="006E67FD"/>
    <w:rsid w:val="006E6BAA"/>
    <w:rsid w:val="006E7FA7"/>
    <w:rsid w:val="006F24EE"/>
    <w:rsid w:val="006F29E8"/>
    <w:rsid w:val="006F33D5"/>
    <w:rsid w:val="006F61B8"/>
    <w:rsid w:val="006F6764"/>
    <w:rsid w:val="006F67AC"/>
    <w:rsid w:val="006F7496"/>
    <w:rsid w:val="006F76F3"/>
    <w:rsid w:val="006F7DAE"/>
    <w:rsid w:val="007003E4"/>
    <w:rsid w:val="00700F79"/>
    <w:rsid w:val="0070141F"/>
    <w:rsid w:val="00702425"/>
    <w:rsid w:val="0070274C"/>
    <w:rsid w:val="007027A9"/>
    <w:rsid w:val="00704931"/>
    <w:rsid w:val="00704BCB"/>
    <w:rsid w:val="00704CE9"/>
    <w:rsid w:val="00704D86"/>
    <w:rsid w:val="00705202"/>
    <w:rsid w:val="007054F9"/>
    <w:rsid w:val="00705BE8"/>
    <w:rsid w:val="0070616B"/>
    <w:rsid w:val="00706295"/>
    <w:rsid w:val="00706FDA"/>
    <w:rsid w:val="007070E4"/>
    <w:rsid w:val="007077CC"/>
    <w:rsid w:val="00707C05"/>
    <w:rsid w:val="00710151"/>
    <w:rsid w:val="0071146E"/>
    <w:rsid w:val="00711B77"/>
    <w:rsid w:val="00711F9A"/>
    <w:rsid w:val="00712E3F"/>
    <w:rsid w:val="007131A9"/>
    <w:rsid w:val="00713810"/>
    <w:rsid w:val="00714C4B"/>
    <w:rsid w:val="00714E34"/>
    <w:rsid w:val="00714FAE"/>
    <w:rsid w:val="0071541B"/>
    <w:rsid w:val="00715460"/>
    <w:rsid w:val="00717555"/>
    <w:rsid w:val="007175BD"/>
    <w:rsid w:val="00717D03"/>
    <w:rsid w:val="0072028F"/>
    <w:rsid w:val="007202A0"/>
    <w:rsid w:val="00721311"/>
    <w:rsid w:val="0072152E"/>
    <w:rsid w:val="00721743"/>
    <w:rsid w:val="00722587"/>
    <w:rsid w:val="00722BA1"/>
    <w:rsid w:val="00723DC1"/>
    <w:rsid w:val="00724A66"/>
    <w:rsid w:val="00725883"/>
    <w:rsid w:val="007301B7"/>
    <w:rsid w:val="007303A5"/>
    <w:rsid w:val="00730B3E"/>
    <w:rsid w:val="00731996"/>
    <w:rsid w:val="00732885"/>
    <w:rsid w:val="00732C7B"/>
    <w:rsid w:val="0073301D"/>
    <w:rsid w:val="0073420B"/>
    <w:rsid w:val="0073427E"/>
    <w:rsid w:val="0073469A"/>
    <w:rsid w:val="00734928"/>
    <w:rsid w:val="00736172"/>
    <w:rsid w:val="00736367"/>
    <w:rsid w:val="007374E3"/>
    <w:rsid w:val="007375DA"/>
    <w:rsid w:val="00737685"/>
    <w:rsid w:val="00737AB7"/>
    <w:rsid w:val="00737CE3"/>
    <w:rsid w:val="0074020E"/>
    <w:rsid w:val="00740238"/>
    <w:rsid w:val="00740C77"/>
    <w:rsid w:val="00741A65"/>
    <w:rsid w:val="00741BD0"/>
    <w:rsid w:val="007429D6"/>
    <w:rsid w:val="00742B74"/>
    <w:rsid w:val="00743832"/>
    <w:rsid w:val="007454E4"/>
    <w:rsid w:val="007462DF"/>
    <w:rsid w:val="007473D5"/>
    <w:rsid w:val="0074760E"/>
    <w:rsid w:val="007507DD"/>
    <w:rsid w:val="0075086D"/>
    <w:rsid w:val="0075116F"/>
    <w:rsid w:val="0075281D"/>
    <w:rsid w:val="00752E13"/>
    <w:rsid w:val="00753192"/>
    <w:rsid w:val="00753ABC"/>
    <w:rsid w:val="00754977"/>
    <w:rsid w:val="00754ABA"/>
    <w:rsid w:val="00754CA6"/>
    <w:rsid w:val="007556FF"/>
    <w:rsid w:val="007571F9"/>
    <w:rsid w:val="0076045B"/>
    <w:rsid w:val="007613E2"/>
    <w:rsid w:val="00761894"/>
    <w:rsid w:val="00762579"/>
    <w:rsid w:val="00762A3B"/>
    <w:rsid w:val="007634FB"/>
    <w:rsid w:val="00763936"/>
    <w:rsid w:val="007642E3"/>
    <w:rsid w:val="007644E2"/>
    <w:rsid w:val="007648E9"/>
    <w:rsid w:val="00765848"/>
    <w:rsid w:val="00766652"/>
    <w:rsid w:val="0076680C"/>
    <w:rsid w:val="007677A2"/>
    <w:rsid w:val="007679AE"/>
    <w:rsid w:val="00770C7C"/>
    <w:rsid w:val="00771825"/>
    <w:rsid w:val="00771C22"/>
    <w:rsid w:val="00772F12"/>
    <w:rsid w:val="007732DA"/>
    <w:rsid w:val="007738DC"/>
    <w:rsid w:val="00774BE5"/>
    <w:rsid w:val="0077677D"/>
    <w:rsid w:val="00776E19"/>
    <w:rsid w:val="00777F3F"/>
    <w:rsid w:val="007802FE"/>
    <w:rsid w:val="007806F5"/>
    <w:rsid w:val="00780F31"/>
    <w:rsid w:val="00781618"/>
    <w:rsid w:val="00781C63"/>
    <w:rsid w:val="00782B0D"/>
    <w:rsid w:val="00784D4B"/>
    <w:rsid w:val="007854CC"/>
    <w:rsid w:val="00785AB4"/>
    <w:rsid w:val="00786266"/>
    <w:rsid w:val="007864D1"/>
    <w:rsid w:val="00786A64"/>
    <w:rsid w:val="00786C1F"/>
    <w:rsid w:val="00786E16"/>
    <w:rsid w:val="00787E2F"/>
    <w:rsid w:val="007911D5"/>
    <w:rsid w:val="0079243D"/>
    <w:rsid w:val="00793169"/>
    <w:rsid w:val="0079325A"/>
    <w:rsid w:val="007940BF"/>
    <w:rsid w:val="00795052"/>
    <w:rsid w:val="00795BBD"/>
    <w:rsid w:val="0079781A"/>
    <w:rsid w:val="00797D98"/>
    <w:rsid w:val="007A1546"/>
    <w:rsid w:val="007A228C"/>
    <w:rsid w:val="007A2D4A"/>
    <w:rsid w:val="007A2F05"/>
    <w:rsid w:val="007A368E"/>
    <w:rsid w:val="007A438B"/>
    <w:rsid w:val="007A44E3"/>
    <w:rsid w:val="007A54D1"/>
    <w:rsid w:val="007A5868"/>
    <w:rsid w:val="007A5B34"/>
    <w:rsid w:val="007A5D4C"/>
    <w:rsid w:val="007A6397"/>
    <w:rsid w:val="007A7E3D"/>
    <w:rsid w:val="007B04CE"/>
    <w:rsid w:val="007B052C"/>
    <w:rsid w:val="007B2F82"/>
    <w:rsid w:val="007B3662"/>
    <w:rsid w:val="007B3B18"/>
    <w:rsid w:val="007B4963"/>
    <w:rsid w:val="007B50BD"/>
    <w:rsid w:val="007B599D"/>
    <w:rsid w:val="007B6871"/>
    <w:rsid w:val="007B6A39"/>
    <w:rsid w:val="007B7A2F"/>
    <w:rsid w:val="007C026E"/>
    <w:rsid w:val="007C0E87"/>
    <w:rsid w:val="007C2147"/>
    <w:rsid w:val="007C2EE2"/>
    <w:rsid w:val="007C32EE"/>
    <w:rsid w:val="007C3D33"/>
    <w:rsid w:val="007C4BBF"/>
    <w:rsid w:val="007C7DE9"/>
    <w:rsid w:val="007D1D0C"/>
    <w:rsid w:val="007D220B"/>
    <w:rsid w:val="007D294A"/>
    <w:rsid w:val="007D29BD"/>
    <w:rsid w:val="007D309E"/>
    <w:rsid w:val="007D30DE"/>
    <w:rsid w:val="007D41D4"/>
    <w:rsid w:val="007D47D2"/>
    <w:rsid w:val="007D4D5F"/>
    <w:rsid w:val="007D50B5"/>
    <w:rsid w:val="007D62D6"/>
    <w:rsid w:val="007D6EC0"/>
    <w:rsid w:val="007D7E1D"/>
    <w:rsid w:val="007E067F"/>
    <w:rsid w:val="007E12D9"/>
    <w:rsid w:val="007E153A"/>
    <w:rsid w:val="007E1E77"/>
    <w:rsid w:val="007E2199"/>
    <w:rsid w:val="007E447C"/>
    <w:rsid w:val="007E503C"/>
    <w:rsid w:val="007E6919"/>
    <w:rsid w:val="007E7609"/>
    <w:rsid w:val="007E7B0B"/>
    <w:rsid w:val="007E7F4B"/>
    <w:rsid w:val="007F0737"/>
    <w:rsid w:val="007F1B4D"/>
    <w:rsid w:val="007F24B2"/>
    <w:rsid w:val="007F33B4"/>
    <w:rsid w:val="007F35E0"/>
    <w:rsid w:val="007F45A4"/>
    <w:rsid w:val="007F4BC1"/>
    <w:rsid w:val="007F56FC"/>
    <w:rsid w:val="007F6F2E"/>
    <w:rsid w:val="007F7D24"/>
    <w:rsid w:val="00800922"/>
    <w:rsid w:val="00801CC0"/>
    <w:rsid w:val="00801E40"/>
    <w:rsid w:val="0080234D"/>
    <w:rsid w:val="00803334"/>
    <w:rsid w:val="0080345C"/>
    <w:rsid w:val="00803789"/>
    <w:rsid w:val="00804013"/>
    <w:rsid w:val="0080401A"/>
    <w:rsid w:val="008047B9"/>
    <w:rsid w:val="00804FAE"/>
    <w:rsid w:val="008055A2"/>
    <w:rsid w:val="00807798"/>
    <w:rsid w:val="008103D5"/>
    <w:rsid w:val="0081085B"/>
    <w:rsid w:val="00810B35"/>
    <w:rsid w:val="0081364A"/>
    <w:rsid w:val="00813C4A"/>
    <w:rsid w:val="00814AFB"/>
    <w:rsid w:val="00817221"/>
    <w:rsid w:val="00820107"/>
    <w:rsid w:val="00820617"/>
    <w:rsid w:val="008207D1"/>
    <w:rsid w:val="008209DF"/>
    <w:rsid w:val="00820CD9"/>
    <w:rsid w:val="00820DC9"/>
    <w:rsid w:val="00821E44"/>
    <w:rsid w:val="00821FD9"/>
    <w:rsid w:val="0082258A"/>
    <w:rsid w:val="008225FE"/>
    <w:rsid w:val="0082310C"/>
    <w:rsid w:val="00823544"/>
    <w:rsid w:val="00823DAB"/>
    <w:rsid w:val="00823EA7"/>
    <w:rsid w:val="0082522F"/>
    <w:rsid w:val="00825509"/>
    <w:rsid w:val="00825B89"/>
    <w:rsid w:val="008273C3"/>
    <w:rsid w:val="00830B94"/>
    <w:rsid w:val="008310EA"/>
    <w:rsid w:val="00831979"/>
    <w:rsid w:val="00832B3D"/>
    <w:rsid w:val="008337A2"/>
    <w:rsid w:val="00833875"/>
    <w:rsid w:val="008341FD"/>
    <w:rsid w:val="0083593A"/>
    <w:rsid w:val="0083746D"/>
    <w:rsid w:val="008376CE"/>
    <w:rsid w:val="008376DA"/>
    <w:rsid w:val="008401DF"/>
    <w:rsid w:val="0084085C"/>
    <w:rsid w:val="00842172"/>
    <w:rsid w:val="00844108"/>
    <w:rsid w:val="008443D1"/>
    <w:rsid w:val="00844C8B"/>
    <w:rsid w:val="00845939"/>
    <w:rsid w:val="00846AA9"/>
    <w:rsid w:val="008473EA"/>
    <w:rsid w:val="0084749C"/>
    <w:rsid w:val="00847995"/>
    <w:rsid w:val="00847A76"/>
    <w:rsid w:val="00850A60"/>
    <w:rsid w:val="00850F4D"/>
    <w:rsid w:val="00851352"/>
    <w:rsid w:val="00851EB9"/>
    <w:rsid w:val="008523D5"/>
    <w:rsid w:val="00854565"/>
    <w:rsid w:val="00854E9D"/>
    <w:rsid w:val="00855572"/>
    <w:rsid w:val="0085557A"/>
    <w:rsid w:val="00855D18"/>
    <w:rsid w:val="008566B0"/>
    <w:rsid w:val="00857077"/>
    <w:rsid w:val="008572FC"/>
    <w:rsid w:val="00857DD2"/>
    <w:rsid w:val="00857F0C"/>
    <w:rsid w:val="00860328"/>
    <w:rsid w:val="00861054"/>
    <w:rsid w:val="00861145"/>
    <w:rsid w:val="00861312"/>
    <w:rsid w:val="0086161D"/>
    <w:rsid w:val="00861771"/>
    <w:rsid w:val="00862A21"/>
    <w:rsid w:val="008631A4"/>
    <w:rsid w:val="00863230"/>
    <w:rsid w:val="00865951"/>
    <w:rsid w:val="00865BD0"/>
    <w:rsid w:val="008660C5"/>
    <w:rsid w:val="0086630B"/>
    <w:rsid w:val="00866AAA"/>
    <w:rsid w:val="00867AD0"/>
    <w:rsid w:val="0087024F"/>
    <w:rsid w:val="00870F02"/>
    <w:rsid w:val="008717D8"/>
    <w:rsid w:val="0087215C"/>
    <w:rsid w:val="00872578"/>
    <w:rsid w:val="0087437A"/>
    <w:rsid w:val="0087448B"/>
    <w:rsid w:val="008758CF"/>
    <w:rsid w:val="00875D25"/>
    <w:rsid w:val="00876385"/>
    <w:rsid w:val="00876C94"/>
    <w:rsid w:val="00880656"/>
    <w:rsid w:val="00880E35"/>
    <w:rsid w:val="00882348"/>
    <w:rsid w:val="0088289A"/>
    <w:rsid w:val="00884BD4"/>
    <w:rsid w:val="00884C1A"/>
    <w:rsid w:val="0088530F"/>
    <w:rsid w:val="008872EF"/>
    <w:rsid w:val="008875FE"/>
    <w:rsid w:val="00887A74"/>
    <w:rsid w:val="00887F8E"/>
    <w:rsid w:val="00890565"/>
    <w:rsid w:val="00890917"/>
    <w:rsid w:val="00890DA8"/>
    <w:rsid w:val="00891BC3"/>
    <w:rsid w:val="0089308B"/>
    <w:rsid w:val="00893133"/>
    <w:rsid w:val="0089356A"/>
    <w:rsid w:val="00896234"/>
    <w:rsid w:val="00897B5A"/>
    <w:rsid w:val="00897E43"/>
    <w:rsid w:val="008A01A7"/>
    <w:rsid w:val="008A0613"/>
    <w:rsid w:val="008A1204"/>
    <w:rsid w:val="008A12A4"/>
    <w:rsid w:val="008A1967"/>
    <w:rsid w:val="008A19A9"/>
    <w:rsid w:val="008A2193"/>
    <w:rsid w:val="008A276D"/>
    <w:rsid w:val="008A2C93"/>
    <w:rsid w:val="008A4AA8"/>
    <w:rsid w:val="008A4C98"/>
    <w:rsid w:val="008A4D15"/>
    <w:rsid w:val="008A6730"/>
    <w:rsid w:val="008A748F"/>
    <w:rsid w:val="008A7866"/>
    <w:rsid w:val="008B1BC9"/>
    <w:rsid w:val="008B2429"/>
    <w:rsid w:val="008B282C"/>
    <w:rsid w:val="008B43A9"/>
    <w:rsid w:val="008B47F3"/>
    <w:rsid w:val="008B4DD5"/>
    <w:rsid w:val="008B5585"/>
    <w:rsid w:val="008B6E98"/>
    <w:rsid w:val="008B7501"/>
    <w:rsid w:val="008B770F"/>
    <w:rsid w:val="008C002A"/>
    <w:rsid w:val="008C0489"/>
    <w:rsid w:val="008C16C4"/>
    <w:rsid w:val="008C222B"/>
    <w:rsid w:val="008C29F6"/>
    <w:rsid w:val="008C397F"/>
    <w:rsid w:val="008C45D9"/>
    <w:rsid w:val="008C5738"/>
    <w:rsid w:val="008C5766"/>
    <w:rsid w:val="008C655C"/>
    <w:rsid w:val="008C6E41"/>
    <w:rsid w:val="008C70EB"/>
    <w:rsid w:val="008C7297"/>
    <w:rsid w:val="008C73FE"/>
    <w:rsid w:val="008C7772"/>
    <w:rsid w:val="008C7D5E"/>
    <w:rsid w:val="008C7EAD"/>
    <w:rsid w:val="008C7EBF"/>
    <w:rsid w:val="008C7EDC"/>
    <w:rsid w:val="008D036C"/>
    <w:rsid w:val="008D0CFE"/>
    <w:rsid w:val="008D2705"/>
    <w:rsid w:val="008D284E"/>
    <w:rsid w:val="008D4C8F"/>
    <w:rsid w:val="008D51E2"/>
    <w:rsid w:val="008D5A2F"/>
    <w:rsid w:val="008D5B41"/>
    <w:rsid w:val="008D5E0F"/>
    <w:rsid w:val="008D6152"/>
    <w:rsid w:val="008D721F"/>
    <w:rsid w:val="008D72DD"/>
    <w:rsid w:val="008D7432"/>
    <w:rsid w:val="008D7726"/>
    <w:rsid w:val="008E0D17"/>
    <w:rsid w:val="008E0F45"/>
    <w:rsid w:val="008E10C4"/>
    <w:rsid w:val="008E19BA"/>
    <w:rsid w:val="008E19EA"/>
    <w:rsid w:val="008E24F4"/>
    <w:rsid w:val="008E73E8"/>
    <w:rsid w:val="008E7BA9"/>
    <w:rsid w:val="008F0F81"/>
    <w:rsid w:val="008F1759"/>
    <w:rsid w:val="008F2464"/>
    <w:rsid w:val="008F27BF"/>
    <w:rsid w:val="008F2E64"/>
    <w:rsid w:val="008F3B10"/>
    <w:rsid w:val="008F3F8E"/>
    <w:rsid w:val="008F49EA"/>
    <w:rsid w:val="008F5A12"/>
    <w:rsid w:val="008F6264"/>
    <w:rsid w:val="008F64E7"/>
    <w:rsid w:val="009019D3"/>
    <w:rsid w:val="00901D49"/>
    <w:rsid w:val="00901EA0"/>
    <w:rsid w:val="00901FF1"/>
    <w:rsid w:val="009020BE"/>
    <w:rsid w:val="00902208"/>
    <w:rsid w:val="009029C9"/>
    <w:rsid w:val="009033D7"/>
    <w:rsid w:val="00903541"/>
    <w:rsid w:val="00903B66"/>
    <w:rsid w:val="00903F19"/>
    <w:rsid w:val="0090418D"/>
    <w:rsid w:val="00904BB3"/>
    <w:rsid w:val="00905021"/>
    <w:rsid w:val="00905055"/>
    <w:rsid w:val="009052C6"/>
    <w:rsid w:val="00906654"/>
    <w:rsid w:val="00911D20"/>
    <w:rsid w:val="009122C2"/>
    <w:rsid w:val="009126BA"/>
    <w:rsid w:val="00913C25"/>
    <w:rsid w:val="009142EC"/>
    <w:rsid w:val="009154C3"/>
    <w:rsid w:val="00915D63"/>
    <w:rsid w:val="00915EB2"/>
    <w:rsid w:val="009160C6"/>
    <w:rsid w:val="00916F65"/>
    <w:rsid w:val="00917B5E"/>
    <w:rsid w:val="009206F3"/>
    <w:rsid w:val="009216BF"/>
    <w:rsid w:val="009219A6"/>
    <w:rsid w:val="00921CB0"/>
    <w:rsid w:val="00921E61"/>
    <w:rsid w:val="00922DE1"/>
    <w:rsid w:val="00923540"/>
    <w:rsid w:val="00923DBF"/>
    <w:rsid w:val="00923FFD"/>
    <w:rsid w:val="009249FC"/>
    <w:rsid w:val="00925265"/>
    <w:rsid w:val="00926767"/>
    <w:rsid w:val="00926B3B"/>
    <w:rsid w:val="009271A9"/>
    <w:rsid w:val="0092749A"/>
    <w:rsid w:val="00927F45"/>
    <w:rsid w:val="009307CD"/>
    <w:rsid w:val="00931E46"/>
    <w:rsid w:val="0093269B"/>
    <w:rsid w:val="009332A1"/>
    <w:rsid w:val="009337ED"/>
    <w:rsid w:val="00934ED7"/>
    <w:rsid w:val="00935548"/>
    <w:rsid w:val="00935CBC"/>
    <w:rsid w:val="009361D5"/>
    <w:rsid w:val="00936CCB"/>
    <w:rsid w:val="00937151"/>
    <w:rsid w:val="00937F44"/>
    <w:rsid w:val="0094070F"/>
    <w:rsid w:val="00940BEC"/>
    <w:rsid w:val="00941735"/>
    <w:rsid w:val="00941B3D"/>
    <w:rsid w:val="009428A4"/>
    <w:rsid w:val="00944451"/>
    <w:rsid w:val="00944739"/>
    <w:rsid w:val="0094478B"/>
    <w:rsid w:val="00944D29"/>
    <w:rsid w:val="0094549D"/>
    <w:rsid w:val="00945C4A"/>
    <w:rsid w:val="00945D08"/>
    <w:rsid w:val="00946B95"/>
    <w:rsid w:val="00947ED6"/>
    <w:rsid w:val="00950C5F"/>
    <w:rsid w:val="00950C74"/>
    <w:rsid w:val="009544CF"/>
    <w:rsid w:val="00954648"/>
    <w:rsid w:val="00955219"/>
    <w:rsid w:val="0095530A"/>
    <w:rsid w:val="0095580B"/>
    <w:rsid w:val="00955BF0"/>
    <w:rsid w:val="00957363"/>
    <w:rsid w:val="00960523"/>
    <w:rsid w:val="0096141F"/>
    <w:rsid w:val="00961830"/>
    <w:rsid w:val="009625E4"/>
    <w:rsid w:val="00962D3B"/>
    <w:rsid w:val="009637B1"/>
    <w:rsid w:val="00963AE8"/>
    <w:rsid w:val="00964305"/>
    <w:rsid w:val="00964491"/>
    <w:rsid w:val="009646BF"/>
    <w:rsid w:val="00964E4D"/>
    <w:rsid w:val="0096585C"/>
    <w:rsid w:val="009659F4"/>
    <w:rsid w:val="00965A4A"/>
    <w:rsid w:val="00966BA3"/>
    <w:rsid w:val="00967946"/>
    <w:rsid w:val="00970400"/>
    <w:rsid w:val="00970A4E"/>
    <w:rsid w:val="00970A85"/>
    <w:rsid w:val="00970D60"/>
    <w:rsid w:val="009717A2"/>
    <w:rsid w:val="009730A3"/>
    <w:rsid w:val="00973231"/>
    <w:rsid w:val="00973AD7"/>
    <w:rsid w:val="00973BDC"/>
    <w:rsid w:val="00974086"/>
    <w:rsid w:val="00974ADF"/>
    <w:rsid w:val="0097623D"/>
    <w:rsid w:val="00980E9E"/>
    <w:rsid w:val="00980EA2"/>
    <w:rsid w:val="009813BB"/>
    <w:rsid w:val="009822D2"/>
    <w:rsid w:val="0098388D"/>
    <w:rsid w:val="009839F3"/>
    <w:rsid w:val="00984195"/>
    <w:rsid w:val="00984A47"/>
    <w:rsid w:val="00984BA6"/>
    <w:rsid w:val="00984E0A"/>
    <w:rsid w:val="009851AF"/>
    <w:rsid w:val="00985A54"/>
    <w:rsid w:val="00986985"/>
    <w:rsid w:val="00987C70"/>
    <w:rsid w:val="00990CFA"/>
    <w:rsid w:val="00990E2D"/>
    <w:rsid w:val="00991645"/>
    <w:rsid w:val="00992082"/>
    <w:rsid w:val="009922D3"/>
    <w:rsid w:val="00992541"/>
    <w:rsid w:val="009929B2"/>
    <w:rsid w:val="00992F7B"/>
    <w:rsid w:val="009934FF"/>
    <w:rsid w:val="00993579"/>
    <w:rsid w:val="0099390E"/>
    <w:rsid w:val="00993A69"/>
    <w:rsid w:val="00993EEF"/>
    <w:rsid w:val="0099450A"/>
    <w:rsid w:val="0099488C"/>
    <w:rsid w:val="00995314"/>
    <w:rsid w:val="00995941"/>
    <w:rsid w:val="00995D7C"/>
    <w:rsid w:val="009960E5"/>
    <w:rsid w:val="009962AB"/>
    <w:rsid w:val="009976BE"/>
    <w:rsid w:val="0099791C"/>
    <w:rsid w:val="00997C0D"/>
    <w:rsid w:val="009A004A"/>
    <w:rsid w:val="009A072D"/>
    <w:rsid w:val="009A0B42"/>
    <w:rsid w:val="009A10B5"/>
    <w:rsid w:val="009A167A"/>
    <w:rsid w:val="009A199D"/>
    <w:rsid w:val="009A1B29"/>
    <w:rsid w:val="009A267C"/>
    <w:rsid w:val="009A3529"/>
    <w:rsid w:val="009A3587"/>
    <w:rsid w:val="009A37C2"/>
    <w:rsid w:val="009A3D1F"/>
    <w:rsid w:val="009A3D3E"/>
    <w:rsid w:val="009A53E3"/>
    <w:rsid w:val="009A5CF2"/>
    <w:rsid w:val="009A640F"/>
    <w:rsid w:val="009A6D36"/>
    <w:rsid w:val="009A7ADC"/>
    <w:rsid w:val="009A7F80"/>
    <w:rsid w:val="009B07E9"/>
    <w:rsid w:val="009B0A4F"/>
    <w:rsid w:val="009B0B87"/>
    <w:rsid w:val="009B0D30"/>
    <w:rsid w:val="009B1A7B"/>
    <w:rsid w:val="009B2717"/>
    <w:rsid w:val="009B37AC"/>
    <w:rsid w:val="009B567C"/>
    <w:rsid w:val="009B5CC1"/>
    <w:rsid w:val="009B630B"/>
    <w:rsid w:val="009B66CE"/>
    <w:rsid w:val="009B6CD8"/>
    <w:rsid w:val="009B77FC"/>
    <w:rsid w:val="009B7AE4"/>
    <w:rsid w:val="009C0BC7"/>
    <w:rsid w:val="009C19B7"/>
    <w:rsid w:val="009C37E5"/>
    <w:rsid w:val="009C38C6"/>
    <w:rsid w:val="009C46FB"/>
    <w:rsid w:val="009C5787"/>
    <w:rsid w:val="009C5ABB"/>
    <w:rsid w:val="009C6354"/>
    <w:rsid w:val="009C6437"/>
    <w:rsid w:val="009C6725"/>
    <w:rsid w:val="009C7880"/>
    <w:rsid w:val="009D0CAF"/>
    <w:rsid w:val="009D1492"/>
    <w:rsid w:val="009D25D1"/>
    <w:rsid w:val="009D2AAB"/>
    <w:rsid w:val="009D2B12"/>
    <w:rsid w:val="009D3FD0"/>
    <w:rsid w:val="009D438A"/>
    <w:rsid w:val="009D45B2"/>
    <w:rsid w:val="009D6A51"/>
    <w:rsid w:val="009D760A"/>
    <w:rsid w:val="009D7C51"/>
    <w:rsid w:val="009E10F3"/>
    <w:rsid w:val="009E13A5"/>
    <w:rsid w:val="009E13BA"/>
    <w:rsid w:val="009E1963"/>
    <w:rsid w:val="009E196C"/>
    <w:rsid w:val="009E2DAC"/>
    <w:rsid w:val="009E6A0A"/>
    <w:rsid w:val="009E6C3F"/>
    <w:rsid w:val="009E753C"/>
    <w:rsid w:val="009E76E0"/>
    <w:rsid w:val="009E7F3B"/>
    <w:rsid w:val="009F2519"/>
    <w:rsid w:val="009F2B3A"/>
    <w:rsid w:val="009F36BF"/>
    <w:rsid w:val="009F372A"/>
    <w:rsid w:val="009F39B2"/>
    <w:rsid w:val="009F4B3B"/>
    <w:rsid w:val="009F65F5"/>
    <w:rsid w:val="009F6749"/>
    <w:rsid w:val="009F70BF"/>
    <w:rsid w:val="00A0043C"/>
    <w:rsid w:val="00A0428C"/>
    <w:rsid w:val="00A0638D"/>
    <w:rsid w:val="00A06FF5"/>
    <w:rsid w:val="00A07558"/>
    <w:rsid w:val="00A075F9"/>
    <w:rsid w:val="00A076AA"/>
    <w:rsid w:val="00A079E7"/>
    <w:rsid w:val="00A07A9A"/>
    <w:rsid w:val="00A111B6"/>
    <w:rsid w:val="00A11D29"/>
    <w:rsid w:val="00A12472"/>
    <w:rsid w:val="00A12AF9"/>
    <w:rsid w:val="00A13159"/>
    <w:rsid w:val="00A14B8D"/>
    <w:rsid w:val="00A14D2D"/>
    <w:rsid w:val="00A14E28"/>
    <w:rsid w:val="00A15F37"/>
    <w:rsid w:val="00A167E0"/>
    <w:rsid w:val="00A20B3E"/>
    <w:rsid w:val="00A223C2"/>
    <w:rsid w:val="00A23360"/>
    <w:rsid w:val="00A236D4"/>
    <w:rsid w:val="00A24272"/>
    <w:rsid w:val="00A2498D"/>
    <w:rsid w:val="00A25162"/>
    <w:rsid w:val="00A25503"/>
    <w:rsid w:val="00A2569B"/>
    <w:rsid w:val="00A25908"/>
    <w:rsid w:val="00A26D27"/>
    <w:rsid w:val="00A26EED"/>
    <w:rsid w:val="00A3031F"/>
    <w:rsid w:val="00A30426"/>
    <w:rsid w:val="00A310EE"/>
    <w:rsid w:val="00A322F1"/>
    <w:rsid w:val="00A32E49"/>
    <w:rsid w:val="00A3328E"/>
    <w:rsid w:val="00A34F11"/>
    <w:rsid w:val="00A3506F"/>
    <w:rsid w:val="00A35CD7"/>
    <w:rsid w:val="00A376EE"/>
    <w:rsid w:val="00A37DE3"/>
    <w:rsid w:val="00A40323"/>
    <w:rsid w:val="00A4084C"/>
    <w:rsid w:val="00A4161D"/>
    <w:rsid w:val="00A41B92"/>
    <w:rsid w:val="00A42A99"/>
    <w:rsid w:val="00A45503"/>
    <w:rsid w:val="00A45DF0"/>
    <w:rsid w:val="00A468C1"/>
    <w:rsid w:val="00A468C5"/>
    <w:rsid w:val="00A4690E"/>
    <w:rsid w:val="00A472CA"/>
    <w:rsid w:val="00A4781C"/>
    <w:rsid w:val="00A47868"/>
    <w:rsid w:val="00A50C66"/>
    <w:rsid w:val="00A5151A"/>
    <w:rsid w:val="00A5159C"/>
    <w:rsid w:val="00A51B74"/>
    <w:rsid w:val="00A5200C"/>
    <w:rsid w:val="00A52B5D"/>
    <w:rsid w:val="00A5353D"/>
    <w:rsid w:val="00A5441C"/>
    <w:rsid w:val="00A55F55"/>
    <w:rsid w:val="00A562BE"/>
    <w:rsid w:val="00A56FAA"/>
    <w:rsid w:val="00A571D8"/>
    <w:rsid w:val="00A57604"/>
    <w:rsid w:val="00A57E0A"/>
    <w:rsid w:val="00A623BE"/>
    <w:rsid w:val="00A6309D"/>
    <w:rsid w:val="00A63845"/>
    <w:rsid w:val="00A63AC5"/>
    <w:rsid w:val="00A63E64"/>
    <w:rsid w:val="00A63ECB"/>
    <w:rsid w:val="00A63FC8"/>
    <w:rsid w:val="00A6452D"/>
    <w:rsid w:val="00A6592C"/>
    <w:rsid w:val="00A66567"/>
    <w:rsid w:val="00A6696D"/>
    <w:rsid w:val="00A67796"/>
    <w:rsid w:val="00A71797"/>
    <w:rsid w:val="00A72294"/>
    <w:rsid w:val="00A722AA"/>
    <w:rsid w:val="00A7291F"/>
    <w:rsid w:val="00A73918"/>
    <w:rsid w:val="00A73A65"/>
    <w:rsid w:val="00A755D8"/>
    <w:rsid w:val="00A801AB"/>
    <w:rsid w:val="00A81059"/>
    <w:rsid w:val="00A8149F"/>
    <w:rsid w:val="00A823F6"/>
    <w:rsid w:val="00A8264F"/>
    <w:rsid w:val="00A82C2F"/>
    <w:rsid w:val="00A84EED"/>
    <w:rsid w:val="00A85FF5"/>
    <w:rsid w:val="00A87020"/>
    <w:rsid w:val="00A8719E"/>
    <w:rsid w:val="00A874E1"/>
    <w:rsid w:val="00A87974"/>
    <w:rsid w:val="00A8799F"/>
    <w:rsid w:val="00A87A4D"/>
    <w:rsid w:val="00A9034E"/>
    <w:rsid w:val="00A90BDA"/>
    <w:rsid w:val="00A90EE1"/>
    <w:rsid w:val="00A95091"/>
    <w:rsid w:val="00A95763"/>
    <w:rsid w:val="00A95E80"/>
    <w:rsid w:val="00A9686B"/>
    <w:rsid w:val="00A97173"/>
    <w:rsid w:val="00AA0A89"/>
    <w:rsid w:val="00AA1692"/>
    <w:rsid w:val="00AA1E41"/>
    <w:rsid w:val="00AA2003"/>
    <w:rsid w:val="00AA2EB9"/>
    <w:rsid w:val="00AA3D11"/>
    <w:rsid w:val="00AA460C"/>
    <w:rsid w:val="00AA50BF"/>
    <w:rsid w:val="00AA5368"/>
    <w:rsid w:val="00AA6292"/>
    <w:rsid w:val="00AA6429"/>
    <w:rsid w:val="00AA690C"/>
    <w:rsid w:val="00AA71DD"/>
    <w:rsid w:val="00AA7A5E"/>
    <w:rsid w:val="00AB0661"/>
    <w:rsid w:val="00AB15D9"/>
    <w:rsid w:val="00AB373C"/>
    <w:rsid w:val="00AB462B"/>
    <w:rsid w:val="00AB6691"/>
    <w:rsid w:val="00AB6F36"/>
    <w:rsid w:val="00AB705E"/>
    <w:rsid w:val="00AB762D"/>
    <w:rsid w:val="00AB7C6B"/>
    <w:rsid w:val="00AC01AA"/>
    <w:rsid w:val="00AC0B5D"/>
    <w:rsid w:val="00AC16FF"/>
    <w:rsid w:val="00AC1A7C"/>
    <w:rsid w:val="00AC2F62"/>
    <w:rsid w:val="00AC3E05"/>
    <w:rsid w:val="00AC4F72"/>
    <w:rsid w:val="00AC5896"/>
    <w:rsid w:val="00AC617A"/>
    <w:rsid w:val="00AC6332"/>
    <w:rsid w:val="00AC6AE9"/>
    <w:rsid w:val="00AC6DCD"/>
    <w:rsid w:val="00AC7E79"/>
    <w:rsid w:val="00AD061C"/>
    <w:rsid w:val="00AD0B03"/>
    <w:rsid w:val="00AD1332"/>
    <w:rsid w:val="00AD1583"/>
    <w:rsid w:val="00AD182B"/>
    <w:rsid w:val="00AD22E9"/>
    <w:rsid w:val="00AD4B69"/>
    <w:rsid w:val="00AD58D8"/>
    <w:rsid w:val="00AD5C8A"/>
    <w:rsid w:val="00AD6761"/>
    <w:rsid w:val="00AD6C0E"/>
    <w:rsid w:val="00AD7DA7"/>
    <w:rsid w:val="00AE0112"/>
    <w:rsid w:val="00AE0FA4"/>
    <w:rsid w:val="00AE1ABD"/>
    <w:rsid w:val="00AE269C"/>
    <w:rsid w:val="00AE3A25"/>
    <w:rsid w:val="00AE446C"/>
    <w:rsid w:val="00AE482E"/>
    <w:rsid w:val="00AE5DA3"/>
    <w:rsid w:val="00AE7D9E"/>
    <w:rsid w:val="00AE7F41"/>
    <w:rsid w:val="00AF1622"/>
    <w:rsid w:val="00AF324D"/>
    <w:rsid w:val="00AF3272"/>
    <w:rsid w:val="00AF3557"/>
    <w:rsid w:val="00AF385B"/>
    <w:rsid w:val="00AF473A"/>
    <w:rsid w:val="00AF63F9"/>
    <w:rsid w:val="00AF741A"/>
    <w:rsid w:val="00AF7993"/>
    <w:rsid w:val="00B001D1"/>
    <w:rsid w:val="00B00558"/>
    <w:rsid w:val="00B01699"/>
    <w:rsid w:val="00B01A4D"/>
    <w:rsid w:val="00B01ADB"/>
    <w:rsid w:val="00B04161"/>
    <w:rsid w:val="00B04274"/>
    <w:rsid w:val="00B046E2"/>
    <w:rsid w:val="00B056F9"/>
    <w:rsid w:val="00B05890"/>
    <w:rsid w:val="00B0651E"/>
    <w:rsid w:val="00B06CE8"/>
    <w:rsid w:val="00B09CC3"/>
    <w:rsid w:val="00B10526"/>
    <w:rsid w:val="00B1119C"/>
    <w:rsid w:val="00B11E3D"/>
    <w:rsid w:val="00B128C2"/>
    <w:rsid w:val="00B13F66"/>
    <w:rsid w:val="00B13FC9"/>
    <w:rsid w:val="00B14C1C"/>
    <w:rsid w:val="00B14D2C"/>
    <w:rsid w:val="00B152E9"/>
    <w:rsid w:val="00B15874"/>
    <w:rsid w:val="00B16C00"/>
    <w:rsid w:val="00B1735E"/>
    <w:rsid w:val="00B175D6"/>
    <w:rsid w:val="00B17E82"/>
    <w:rsid w:val="00B21807"/>
    <w:rsid w:val="00B22B6C"/>
    <w:rsid w:val="00B22B9B"/>
    <w:rsid w:val="00B22C4D"/>
    <w:rsid w:val="00B23224"/>
    <w:rsid w:val="00B23A87"/>
    <w:rsid w:val="00B24AC6"/>
    <w:rsid w:val="00B257C8"/>
    <w:rsid w:val="00B258E3"/>
    <w:rsid w:val="00B26631"/>
    <w:rsid w:val="00B26CCA"/>
    <w:rsid w:val="00B303F7"/>
    <w:rsid w:val="00B30D5F"/>
    <w:rsid w:val="00B30F3F"/>
    <w:rsid w:val="00B314A2"/>
    <w:rsid w:val="00B3184C"/>
    <w:rsid w:val="00B32BDF"/>
    <w:rsid w:val="00B338C6"/>
    <w:rsid w:val="00B33C93"/>
    <w:rsid w:val="00B34686"/>
    <w:rsid w:val="00B36CFF"/>
    <w:rsid w:val="00B41032"/>
    <w:rsid w:val="00B4288F"/>
    <w:rsid w:val="00B43441"/>
    <w:rsid w:val="00B44722"/>
    <w:rsid w:val="00B44D22"/>
    <w:rsid w:val="00B44EEB"/>
    <w:rsid w:val="00B4575A"/>
    <w:rsid w:val="00B46A94"/>
    <w:rsid w:val="00B477E3"/>
    <w:rsid w:val="00B479D6"/>
    <w:rsid w:val="00B47A2E"/>
    <w:rsid w:val="00B47E80"/>
    <w:rsid w:val="00B538CD"/>
    <w:rsid w:val="00B539E9"/>
    <w:rsid w:val="00B548A3"/>
    <w:rsid w:val="00B575BA"/>
    <w:rsid w:val="00B61528"/>
    <w:rsid w:val="00B620DC"/>
    <w:rsid w:val="00B65667"/>
    <w:rsid w:val="00B659BA"/>
    <w:rsid w:val="00B65E69"/>
    <w:rsid w:val="00B709D2"/>
    <w:rsid w:val="00B71608"/>
    <w:rsid w:val="00B71749"/>
    <w:rsid w:val="00B719BB"/>
    <w:rsid w:val="00B729E7"/>
    <w:rsid w:val="00B7442B"/>
    <w:rsid w:val="00B75298"/>
    <w:rsid w:val="00B76429"/>
    <w:rsid w:val="00B76895"/>
    <w:rsid w:val="00B76C45"/>
    <w:rsid w:val="00B8020B"/>
    <w:rsid w:val="00B82216"/>
    <w:rsid w:val="00B82578"/>
    <w:rsid w:val="00B84611"/>
    <w:rsid w:val="00B84971"/>
    <w:rsid w:val="00B84D4B"/>
    <w:rsid w:val="00B85883"/>
    <w:rsid w:val="00B859ED"/>
    <w:rsid w:val="00B862C5"/>
    <w:rsid w:val="00B86471"/>
    <w:rsid w:val="00B866D3"/>
    <w:rsid w:val="00B86BCC"/>
    <w:rsid w:val="00B87383"/>
    <w:rsid w:val="00B90164"/>
    <w:rsid w:val="00B92F31"/>
    <w:rsid w:val="00B93733"/>
    <w:rsid w:val="00B945CE"/>
    <w:rsid w:val="00B956D4"/>
    <w:rsid w:val="00B96773"/>
    <w:rsid w:val="00B96BFF"/>
    <w:rsid w:val="00B97446"/>
    <w:rsid w:val="00BA0088"/>
    <w:rsid w:val="00BA24D6"/>
    <w:rsid w:val="00BA3D31"/>
    <w:rsid w:val="00BA3DB5"/>
    <w:rsid w:val="00BA5053"/>
    <w:rsid w:val="00BA63E4"/>
    <w:rsid w:val="00BA6ECF"/>
    <w:rsid w:val="00BA7432"/>
    <w:rsid w:val="00BA794A"/>
    <w:rsid w:val="00BB1824"/>
    <w:rsid w:val="00BB22E1"/>
    <w:rsid w:val="00BB23C6"/>
    <w:rsid w:val="00BB2727"/>
    <w:rsid w:val="00BB2764"/>
    <w:rsid w:val="00BB2882"/>
    <w:rsid w:val="00BB3FA0"/>
    <w:rsid w:val="00BB42EF"/>
    <w:rsid w:val="00BB52E9"/>
    <w:rsid w:val="00BB551D"/>
    <w:rsid w:val="00BB558D"/>
    <w:rsid w:val="00BB5D5F"/>
    <w:rsid w:val="00BB62BB"/>
    <w:rsid w:val="00BB63C0"/>
    <w:rsid w:val="00BB7D52"/>
    <w:rsid w:val="00BB7EC6"/>
    <w:rsid w:val="00BC1AA0"/>
    <w:rsid w:val="00BC215A"/>
    <w:rsid w:val="00BC2495"/>
    <w:rsid w:val="00BC314A"/>
    <w:rsid w:val="00BC3941"/>
    <w:rsid w:val="00BC3A19"/>
    <w:rsid w:val="00BC40A7"/>
    <w:rsid w:val="00BC5013"/>
    <w:rsid w:val="00BC6595"/>
    <w:rsid w:val="00BC6C22"/>
    <w:rsid w:val="00BC6D9C"/>
    <w:rsid w:val="00BC74D1"/>
    <w:rsid w:val="00BC7EB9"/>
    <w:rsid w:val="00BD08C1"/>
    <w:rsid w:val="00BD0B80"/>
    <w:rsid w:val="00BD0F3B"/>
    <w:rsid w:val="00BD2643"/>
    <w:rsid w:val="00BD2BB3"/>
    <w:rsid w:val="00BD2D11"/>
    <w:rsid w:val="00BD3D7E"/>
    <w:rsid w:val="00BD4898"/>
    <w:rsid w:val="00BD4ADB"/>
    <w:rsid w:val="00BD56B1"/>
    <w:rsid w:val="00BD6184"/>
    <w:rsid w:val="00BD6558"/>
    <w:rsid w:val="00BD6D9E"/>
    <w:rsid w:val="00BD7718"/>
    <w:rsid w:val="00BD7C00"/>
    <w:rsid w:val="00BE03A1"/>
    <w:rsid w:val="00BE03EC"/>
    <w:rsid w:val="00BE09C6"/>
    <w:rsid w:val="00BE1388"/>
    <w:rsid w:val="00BE1C40"/>
    <w:rsid w:val="00BE23FB"/>
    <w:rsid w:val="00BE2C96"/>
    <w:rsid w:val="00BE2EA6"/>
    <w:rsid w:val="00BE3ACB"/>
    <w:rsid w:val="00BE3EFC"/>
    <w:rsid w:val="00BE3F35"/>
    <w:rsid w:val="00BE4559"/>
    <w:rsid w:val="00BE483C"/>
    <w:rsid w:val="00BE5030"/>
    <w:rsid w:val="00BE63A0"/>
    <w:rsid w:val="00BE670A"/>
    <w:rsid w:val="00BE7649"/>
    <w:rsid w:val="00BF0033"/>
    <w:rsid w:val="00BF086D"/>
    <w:rsid w:val="00BF0A3B"/>
    <w:rsid w:val="00BF2AD7"/>
    <w:rsid w:val="00BF2F76"/>
    <w:rsid w:val="00BF3022"/>
    <w:rsid w:val="00BF3214"/>
    <w:rsid w:val="00BF4471"/>
    <w:rsid w:val="00BF46DC"/>
    <w:rsid w:val="00BF4BD3"/>
    <w:rsid w:val="00BF5573"/>
    <w:rsid w:val="00BF5D03"/>
    <w:rsid w:val="00BF67B8"/>
    <w:rsid w:val="00BF6C32"/>
    <w:rsid w:val="00C0055B"/>
    <w:rsid w:val="00C0141A"/>
    <w:rsid w:val="00C01439"/>
    <w:rsid w:val="00C01DFD"/>
    <w:rsid w:val="00C02D6B"/>
    <w:rsid w:val="00C02FC9"/>
    <w:rsid w:val="00C03757"/>
    <w:rsid w:val="00C03D57"/>
    <w:rsid w:val="00C04E21"/>
    <w:rsid w:val="00C06B49"/>
    <w:rsid w:val="00C10066"/>
    <w:rsid w:val="00C10A49"/>
    <w:rsid w:val="00C10AB8"/>
    <w:rsid w:val="00C10C8C"/>
    <w:rsid w:val="00C12417"/>
    <w:rsid w:val="00C14AA8"/>
    <w:rsid w:val="00C15104"/>
    <w:rsid w:val="00C15606"/>
    <w:rsid w:val="00C15867"/>
    <w:rsid w:val="00C16D2D"/>
    <w:rsid w:val="00C1769F"/>
    <w:rsid w:val="00C17AB3"/>
    <w:rsid w:val="00C17AEB"/>
    <w:rsid w:val="00C201CD"/>
    <w:rsid w:val="00C209D0"/>
    <w:rsid w:val="00C21A5E"/>
    <w:rsid w:val="00C221BD"/>
    <w:rsid w:val="00C22398"/>
    <w:rsid w:val="00C2296D"/>
    <w:rsid w:val="00C22E14"/>
    <w:rsid w:val="00C23155"/>
    <w:rsid w:val="00C23D22"/>
    <w:rsid w:val="00C23D42"/>
    <w:rsid w:val="00C244FA"/>
    <w:rsid w:val="00C24A7A"/>
    <w:rsid w:val="00C252F5"/>
    <w:rsid w:val="00C25CC1"/>
    <w:rsid w:val="00C26B91"/>
    <w:rsid w:val="00C26E66"/>
    <w:rsid w:val="00C30273"/>
    <w:rsid w:val="00C30FB3"/>
    <w:rsid w:val="00C3141D"/>
    <w:rsid w:val="00C314B1"/>
    <w:rsid w:val="00C320E8"/>
    <w:rsid w:val="00C328CF"/>
    <w:rsid w:val="00C32945"/>
    <w:rsid w:val="00C331AA"/>
    <w:rsid w:val="00C332B9"/>
    <w:rsid w:val="00C333CF"/>
    <w:rsid w:val="00C33740"/>
    <w:rsid w:val="00C3480B"/>
    <w:rsid w:val="00C34BA5"/>
    <w:rsid w:val="00C36E2E"/>
    <w:rsid w:val="00C37AA8"/>
    <w:rsid w:val="00C40ACC"/>
    <w:rsid w:val="00C40C41"/>
    <w:rsid w:val="00C41FAD"/>
    <w:rsid w:val="00C430A5"/>
    <w:rsid w:val="00C430F7"/>
    <w:rsid w:val="00C43B02"/>
    <w:rsid w:val="00C44DF2"/>
    <w:rsid w:val="00C451DE"/>
    <w:rsid w:val="00C4562F"/>
    <w:rsid w:val="00C45647"/>
    <w:rsid w:val="00C45885"/>
    <w:rsid w:val="00C45C55"/>
    <w:rsid w:val="00C46267"/>
    <w:rsid w:val="00C47114"/>
    <w:rsid w:val="00C47A7E"/>
    <w:rsid w:val="00C47B69"/>
    <w:rsid w:val="00C505DB"/>
    <w:rsid w:val="00C506D3"/>
    <w:rsid w:val="00C50D50"/>
    <w:rsid w:val="00C50F22"/>
    <w:rsid w:val="00C51812"/>
    <w:rsid w:val="00C51B09"/>
    <w:rsid w:val="00C522D6"/>
    <w:rsid w:val="00C54258"/>
    <w:rsid w:val="00C5448C"/>
    <w:rsid w:val="00C5508F"/>
    <w:rsid w:val="00C567F1"/>
    <w:rsid w:val="00C57971"/>
    <w:rsid w:val="00C606A2"/>
    <w:rsid w:val="00C61EE7"/>
    <w:rsid w:val="00C62CF0"/>
    <w:rsid w:val="00C62DAE"/>
    <w:rsid w:val="00C62F3F"/>
    <w:rsid w:val="00C63A36"/>
    <w:rsid w:val="00C63A55"/>
    <w:rsid w:val="00C643E9"/>
    <w:rsid w:val="00C65BD7"/>
    <w:rsid w:val="00C7236B"/>
    <w:rsid w:val="00C72C4B"/>
    <w:rsid w:val="00C736D0"/>
    <w:rsid w:val="00C73848"/>
    <w:rsid w:val="00C75AB1"/>
    <w:rsid w:val="00C75C07"/>
    <w:rsid w:val="00C76BA4"/>
    <w:rsid w:val="00C7728E"/>
    <w:rsid w:val="00C80698"/>
    <w:rsid w:val="00C81CA4"/>
    <w:rsid w:val="00C8364B"/>
    <w:rsid w:val="00C83721"/>
    <w:rsid w:val="00C839DA"/>
    <w:rsid w:val="00C83A48"/>
    <w:rsid w:val="00C843D1"/>
    <w:rsid w:val="00C84875"/>
    <w:rsid w:val="00C84CE2"/>
    <w:rsid w:val="00C850BE"/>
    <w:rsid w:val="00C854B4"/>
    <w:rsid w:val="00C85865"/>
    <w:rsid w:val="00C85E85"/>
    <w:rsid w:val="00C85FC0"/>
    <w:rsid w:val="00C86900"/>
    <w:rsid w:val="00C870E1"/>
    <w:rsid w:val="00C90FAF"/>
    <w:rsid w:val="00C91487"/>
    <w:rsid w:val="00C9474A"/>
    <w:rsid w:val="00C95845"/>
    <w:rsid w:val="00C95983"/>
    <w:rsid w:val="00C9710C"/>
    <w:rsid w:val="00CA00AC"/>
    <w:rsid w:val="00CA06E9"/>
    <w:rsid w:val="00CA0AE1"/>
    <w:rsid w:val="00CA1431"/>
    <w:rsid w:val="00CA14DA"/>
    <w:rsid w:val="00CA185A"/>
    <w:rsid w:val="00CA240C"/>
    <w:rsid w:val="00CA2EAE"/>
    <w:rsid w:val="00CA3772"/>
    <w:rsid w:val="00CA4710"/>
    <w:rsid w:val="00CA47C3"/>
    <w:rsid w:val="00CA4AC1"/>
    <w:rsid w:val="00CA4FFD"/>
    <w:rsid w:val="00CA5576"/>
    <w:rsid w:val="00CA59FB"/>
    <w:rsid w:val="00CA6B73"/>
    <w:rsid w:val="00CA6C41"/>
    <w:rsid w:val="00CA6D2D"/>
    <w:rsid w:val="00CA7185"/>
    <w:rsid w:val="00CA7780"/>
    <w:rsid w:val="00CA7803"/>
    <w:rsid w:val="00CA7B88"/>
    <w:rsid w:val="00CA7E2C"/>
    <w:rsid w:val="00CB0316"/>
    <w:rsid w:val="00CB03EC"/>
    <w:rsid w:val="00CB0B11"/>
    <w:rsid w:val="00CB3E2B"/>
    <w:rsid w:val="00CB4140"/>
    <w:rsid w:val="00CB426A"/>
    <w:rsid w:val="00CB43E0"/>
    <w:rsid w:val="00CB4746"/>
    <w:rsid w:val="00CB5354"/>
    <w:rsid w:val="00CB562D"/>
    <w:rsid w:val="00CB5752"/>
    <w:rsid w:val="00CB5F8C"/>
    <w:rsid w:val="00CB6406"/>
    <w:rsid w:val="00CC0071"/>
    <w:rsid w:val="00CC010D"/>
    <w:rsid w:val="00CC0A4F"/>
    <w:rsid w:val="00CC2A7F"/>
    <w:rsid w:val="00CC2B4B"/>
    <w:rsid w:val="00CC3108"/>
    <w:rsid w:val="00CC34B9"/>
    <w:rsid w:val="00CC3C9E"/>
    <w:rsid w:val="00CC4AAF"/>
    <w:rsid w:val="00CC6A14"/>
    <w:rsid w:val="00CC6AB6"/>
    <w:rsid w:val="00CC6D12"/>
    <w:rsid w:val="00CC6EA2"/>
    <w:rsid w:val="00CC70A3"/>
    <w:rsid w:val="00CD01A7"/>
    <w:rsid w:val="00CD0BC6"/>
    <w:rsid w:val="00CD0FA5"/>
    <w:rsid w:val="00CD129D"/>
    <w:rsid w:val="00CD1AB0"/>
    <w:rsid w:val="00CD1C87"/>
    <w:rsid w:val="00CD2207"/>
    <w:rsid w:val="00CD2516"/>
    <w:rsid w:val="00CD2781"/>
    <w:rsid w:val="00CD4442"/>
    <w:rsid w:val="00CD5088"/>
    <w:rsid w:val="00CD53C3"/>
    <w:rsid w:val="00CD574E"/>
    <w:rsid w:val="00CD620D"/>
    <w:rsid w:val="00CD6DC1"/>
    <w:rsid w:val="00CD7C69"/>
    <w:rsid w:val="00CE06E1"/>
    <w:rsid w:val="00CE1863"/>
    <w:rsid w:val="00CE1A4B"/>
    <w:rsid w:val="00CE1D4E"/>
    <w:rsid w:val="00CE1E25"/>
    <w:rsid w:val="00CE2776"/>
    <w:rsid w:val="00CE2A0A"/>
    <w:rsid w:val="00CE46CB"/>
    <w:rsid w:val="00CE4C22"/>
    <w:rsid w:val="00CE506E"/>
    <w:rsid w:val="00CE55A8"/>
    <w:rsid w:val="00CE5C42"/>
    <w:rsid w:val="00CE5E8F"/>
    <w:rsid w:val="00CE6364"/>
    <w:rsid w:val="00CE76E5"/>
    <w:rsid w:val="00CE7895"/>
    <w:rsid w:val="00CF021C"/>
    <w:rsid w:val="00CF047A"/>
    <w:rsid w:val="00CF0BDF"/>
    <w:rsid w:val="00CF25D6"/>
    <w:rsid w:val="00CF41EC"/>
    <w:rsid w:val="00CF5557"/>
    <w:rsid w:val="00CF59F8"/>
    <w:rsid w:val="00CF5D04"/>
    <w:rsid w:val="00CF6324"/>
    <w:rsid w:val="00CF685C"/>
    <w:rsid w:val="00CF7975"/>
    <w:rsid w:val="00D00DE9"/>
    <w:rsid w:val="00D00E76"/>
    <w:rsid w:val="00D00F9D"/>
    <w:rsid w:val="00D0136B"/>
    <w:rsid w:val="00D01527"/>
    <w:rsid w:val="00D02389"/>
    <w:rsid w:val="00D02D92"/>
    <w:rsid w:val="00D02F2C"/>
    <w:rsid w:val="00D036C0"/>
    <w:rsid w:val="00D036D7"/>
    <w:rsid w:val="00D0391B"/>
    <w:rsid w:val="00D03B5C"/>
    <w:rsid w:val="00D03DD7"/>
    <w:rsid w:val="00D04DE4"/>
    <w:rsid w:val="00D063F1"/>
    <w:rsid w:val="00D072BB"/>
    <w:rsid w:val="00D07C6C"/>
    <w:rsid w:val="00D105B3"/>
    <w:rsid w:val="00D11A27"/>
    <w:rsid w:val="00D11E74"/>
    <w:rsid w:val="00D11E8A"/>
    <w:rsid w:val="00D126C3"/>
    <w:rsid w:val="00D1292E"/>
    <w:rsid w:val="00D13479"/>
    <w:rsid w:val="00D13928"/>
    <w:rsid w:val="00D14969"/>
    <w:rsid w:val="00D14F22"/>
    <w:rsid w:val="00D15FCF"/>
    <w:rsid w:val="00D169A8"/>
    <w:rsid w:val="00D16D8C"/>
    <w:rsid w:val="00D2057D"/>
    <w:rsid w:val="00D213AB"/>
    <w:rsid w:val="00D21959"/>
    <w:rsid w:val="00D21A17"/>
    <w:rsid w:val="00D2233D"/>
    <w:rsid w:val="00D23B1F"/>
    <w:rsid w:val="00D26DF5"/>
    <w:rsid w:val="00D27108"/>
    <w:rsid w:val="00D303BF"/>
    <w:rsid w:val="00D30A97"/>
    <w:rsid w:val="00D31FD3"/>
    <w:rsid w:val="00D33BF3"/>
    <w:rsid w:val="00D34069"/>
    <w:rsid w:val="00D36CD5"/>
    <w:rsid w:val="00D37733"/>
    <w:rsid w:val="00D37CD9"/>
    <w:rsid w:val="00D414F2"/>
    <w:rsid w:val="00D41C4A"/>
    <w:rsid w:val="00D43B3F"/>
    <w:rsid w:val="00D440A9"/>
    <w:rsid w:val="00D444A3"/>
    <w:rsid w:val="00D44E02"/>
    <w:rsid w:val="00D4556B"/>
    <w:rsid w:val="00D4741C"/>
    <w:rsid w:val="00D4751F"/>
    <w:rsid w:val="00D47F41"/>
    <w:rsid w:val="00D5037A"/>
    <w:rsid w:val="00D50AC9"/>
    <w:rsid w:val="00D541E6"/>
    <w:rsid w:val="00D54444"/>
    <w:rsid w:val="00D54848"/>
    <w:rsid w:val="00D548EE"/>
    <w:rsid w:val="00D56DFB"/>
    <w:rsid w:val="00D5707E"/>
    <w:rsid w:val="00D57647"/>
    <w:rsid w:val="00D57918"/>
    <w:rsid w:val="00D60409"/>
    <w:rsid w:val="00D60D48"/>
    <w:rsid w:val="00D61542"/>
    <w:rsid w:val="00D6179F"/>
    <w:rsid w:val="00D626D2"/>
    <w:rsid w:val="00D63311"/>
    <w:rsid w:val="00D63DC6"/>
    <w:rsid w:val="00D64974"/>
    <w:rsid w:val="00D653D6"/>
    <w:rsid w:val="00D653F6"/>
    <w:rsid w:val="00D65DD2"/>
    <w:rsid w:val="00D66EC3"/>
    <w:rsid w:val="00D674DC"/>
    <w:rsid w:val="00D7019D"/>
    <w:rsid w:val="00D7043E"/>
    <w:rsid w:val="00D70609"/>
    <w:rsid w:val="00D72ED7"/>
    <w:rsid w:val="00D73533"/>
    <w:rsid w:val="00D735AB"/>
    <w:rsid w:val="00D73DC6"/>
    <w:rsid w:val="00D73DF7"/>
    <w:rsid w:val="00D749F0"/>
    <w:rsid w:val="00D74C1A"/>
    <w:rsid w:val="00D754C1"/>
    <w:rsid w:val="00D759E3"/>
    <w:rsid w:val="00D76DBA"/>
    <w:rsid w:val="00D77291"/>
    <w:rsid w:val="00D77393"/>
    <w:rsid w:val="00D7768D"/>
    <w:rsid w:val="00D77A35"/>
    <w:rsid w:val="00D77B53"/>
    <w:rsid w:val="00D8040D"/>
    <w:rsid w:val="00D80929"/>
    <w:rsid w:val="00D80979"/>
    <w:rsid w:val="00D80983"/>
    <w:rsid w:val="00D812C7"/>
    <w:rsid w:val="00D81B3E"/>
    <w:rsid w:val="00D82866"/>
    <w:rsid w:val="00D858D1"/>
    <w:rsid w:val="00D86845"/>
    <w:rsid w:val="00D86A4D"/>
    <w:rsid w:val="00D878AE"/>
    <w:rsid w:val="00D90C70"/>
    <w:rsid w:val="00D90E49"/>
    <w:rsid w:val="00D910D9"/>
    <w:rsid w:val="00D926C8"/>
    <w:rsid w:val="00D92C54"/>
    <w:rsid w:val="00D93F5A"/>
    <w:rsid w:val="00D942CA"/>
    <w:rsid w:val="00D942D4"/>
    <w:rsid w:val="00D944F4"/>
    <w:rsid w:val="00D94F63"/>
    <w:rsid w:val="00D95550"/>
    <w:rsid w:val="00D964AC"/>
    <w:rsid w:val="00D9665D"/>
    <w:rsid w:val="00D96ADE"/>
    <w:rsid w:val="00D96C87"/>
    <w:rsid w:val="00DA02B9"/>
    <w:rsid w:val="00DA02E0"/>
    <w:rsid w:val="00DA0CE2"/>
    <w:rsid w:val="00DA1556"/>
    <w:rsid w:val="00DA18BB"/>
    <w:rsid w:val="00DA2387"/>
    <w:rsid w:val="00DA26E9"/>
    <w:rsid w:val="00DA3445"/>
    <w:rsid w:val="00DA4A7A"/>
    <w:rsid w:val="00DA508E"/>
    <w:rsid w:val="00DA51CA"/>
    <w:rsid w:val="00DA56ED"/>
    <w:rsid w:val="00DA6D7F"/>
    <w:rsid w:val="00DB01A4"/>
    <w:rsid w:val="00DB1EB5"/>
    <w:rsid w:val="00DB1EFE"/>
    <w:rsid w:val="00DB3A81"/>
    <w:rsid w:val="00DB3B88"/>
    <w:rsid w:val="00DB4458"/>
    <w:rsid w:val="00DB5A1B"/>
    <w:rsid w:val="00DB5EEF"/>
    <w:rsid w:val="00DB62E8"/>
    <w:rsid w:val="00DB78C1"/>
    <w:rsid w:val="00DB7E2F"/>
    <w:rsid w:val="00DC098E"/>
    <w:rsid w:val="00DC0D73"/>
    <w:rsid w:val="00DC152B"/>
    <w:rsid w:val="00DC2222"/>
    <w:rsid w:val="00DC248D"/>
    <w:rsid w:val="00DC3293"/>
    <w:rsid w:val="00DC37B3"/>
    <w:rsid w:val="00DC3E9C"/>
    <w:rsid w:val="00DC543C"/>
    <w:rsid w:val="00DC6A10"/>
    <w:rsid w:val="00DC7990"/>
    <w:rsid w:val="00DD0073"/>
    <w:rsid w:val="00DD0A66"/>
    <w:rsid w:val="00DD0CCC"/>
    <w:rsid w:val="00DD1E71"/>
    <w:rsid w:val="00DD35DC"/>
    <w:rsid w:val="00DD4D16"/>
    <w:rsid w:val="00DD516B"/>
    <w:rsid w:val="00DD53DD"/>
    <w:rsid w:val="00DD5D46"/>
    <w:rsid w:val="00DD60AF"/>
    <w:rsid w:val="00DD618A"/>
    <w:rsid w:val="00DD6224"/>
    <w:rsid w:val="00DD69F9"/>
    <w:rsid w:val="00DD70D6"/>
    <w:rsid w:val="00DD783F"/>
    <w:rsid w:val="00DD7BC5"/>
    <w:rsid w:val="00DE1402"/>
    <w:rsid w:val="00DE2262"/>
    <w:rsid w:val="00DE2726"/>
    <w:rsid w:val="00DE337E"/>
    <w:rsid w:val="00DE3694"/>
    <w:rsid w:val="00DE3A94"/>
    <w:rsid w:val="00DE4026"/>
    <w:rsid w:val="00DE4126"/>
    <w:rsid w:val="00DE594A"/>
    <w:rsid w:val="00DE6070"/>
    <w:rsid w:val="00DE657E"/>
    <w:rsid w:val="00DE6D4C"/>
    <w:rsid w:val="00DF0123"/>
    <w:rsid w:val="00DF03DA"/>
    <w:rsid w:val="00DF04E8"/>
    <w:rsid w:val="00DF0752"/>
    <w:rsid w:val="00DF096E"/>
    <w:rsid w:val="00DF1B19"/>
    <w:rsid w:val="00DF31E1"/>
    <w:rsid w:val="00DF44CE"/>
    <w:rsid w:val="00DF4704"/>
    <w:rsid w:val="00DF4759"/>
    <w:rsid w:val="00DF493F"/>
    <w:rsid w:val="00DF56C5"/>
    <w:rsid w:val="00DF5FD1"/>
    <w:rsid w:val="00DF60B1"/>
    <w:rsid w:val="00DF6F17"/>
    <w:rsid w:val="00DF7E17"/>
    <w:rsid w:val="00E01447"/>
    <w:rsid w:val="00E024AA"/>
    <w:rsid w:val="00E02A65"/>
    <w:rsid w:val="00E0362E"/>
    <w:rsid w:val="00E04C15"/>
    <w:rsid w:val="00E05CB8"/>
    <w:rsid w:val="00E05E6E"/>
    <w:rsid w:val="00E1042E"/>
    <w:rsid w:val="00E108F2"/>
    <w:rsid w:val="00E1137D"/>
    <w:rsid w:val="00E11E1E"/>
    <w:rsid w:val="00E12155"/>
    <w:rsid w:val="00E12AAA"/>
    <w:rsid w:val="00E150F9"/>
    <w:rsid w:val="00E15C77"/>
    <w:rsid w:val="00E15F3E"/>
    <w:rsid w:val="00E16287"/>
    <w:rsid w:val="00E23D13"/>
    <w:rsid w:val="00E240F8"/>
    <w:rsid w:val="00E24DFE"/>
    <w:rsid w:val="00E250F1"/>
    <w:rsid w:val="00E2531B"/>
    <w:rsid w:val="00E2542B"/>
    <w:rsid w:val="00E2544E"/>
    <w:rsid w:val="00E26EEC"/>
    <w:rsid w:val="00E27273"/>
    <w:rsid w:val="00E27DBF"/>
    <w:rsid w:val="00E30BD8"/>
    <w:rsid w:val="00E31618"/>
    <w:rsid w:val="00E319A1"/>
    <w:rsid w:val="00E33019"/>
    <w:rsid w:val="00E3365F"/>
    <w:rsid w:val="00E33958"/>
    <w:rsid w:val="00E33C88"/>
    <w:rsid w:val="00E33FEA"/>
    <w:rsid w:val="00E3550D"/>
    <w:rsid w:val="00E35584"/>
    <w:rsid w:val="00E36A11"/>
    <w:rsid w:val="00E37745"/>
    <w:rsid w:val="00E37F71"/>
    <w:rsid w:val="00E40108"/>
    <w:rsid w:val="00E4027E"/>
    <w:rsid w:val="00E40C45"/>
    <w:rsid w:val="00E40FEE"/>
    <w:rsid w:val="00E41841"/>
    <w:rsid w:val="00E41DA3"/>
    <w:rsid w:val="00E42A80"/>
    <w:rsid w:val="00E43164"/>
    <w:rsid w:val="00E43323"/>
    <w:rsid w:val="00E43B0D"/>
    <w:rsid w:val="00E461E8"/>
    <w:rsid w:val="00E46700"/>
    <w:rsid w:val="00E520C1"/>
    <w:rsid w:val="00E522BD"/>
    <w:rsid w:val="00E52838"/>
    <w:rsid w:val="00E52FE9"/>
    <w:rsid w:val="00E52FEE"/>
    <w:rsid w:val="00E53670"/>
    <w:rsid w:val="00E54CA3"/>
    <w:rsid w:val="00E54CC4"/>
    <w:rsid w:val="00E55206"/>
    <w:rsid w:val="00E567BF"/>
    <w:rsid w:val="00E6118A"/>
    <w:rsid w:val="00E6142C"/>
    <w:rsid w:val="00E614E0"/>
    <w:rsid w:val="00E6180E"/>
    <w:rsid w:val="00E619B8"/>
    <w:rsid w:val="00E62588"/>
    <w:rsid w:val="00E625CE"/>
    <w:rsid w:val="00E62625"/>
    <w:rsid w:val="00E628A9"/>
    <w:rsid w:val="00E6321A"/>
    <w:rsid w:val="00E65DC2"/>
    <w:rsid w:val="00E65F88"/>
    <w:rsid w:val="00E6714D"/>
    <w:rsid w:val="00E7150D"/>
    <w:rsid w:val="00E717EA"/>
    <w:rsid w:val="00E72660"/>
    <w:rsid w:val="00E72C89"/>
    <w:rsid w:val="00E72F95"/>
    <w:rsid w:val="00E732CD"/>
    <w:rsid w:val="00E73F7F"/>
    <w:rsid w:val="00E7403A"/>
    <w:rsid w:val="00E74ADA"/>
    <w:rsid w:val="00E753E8"/>
    <w:rsid w:val="00E75A0E"/>
    <w:rsid w:val="00E75D8F"/>
    <w:rsid w:val="00E76921"/>
    <w:rsid w:val="00E76DA5"/>
    <w:rsid w:val="00E7785C"/>
    <w:rsid w:val="00E779AB"/>
    <w:rsid w:val="00E80120"/>
    <w:rsid w:val="00E80B0A"/>
    <w:rsid w:val="00E8166B"/>
    <w:rsid w:val="00E81BB5"/>
    <w:rsid w:val="00E81CA0"/>
    <w:rsid w:val="00E82659"/>
    <w:rsid w:val="00E82A55"/>
    <w:rsid w:val="00E83F43"/>
    <w:rsid w:val="00E8436F"/>
    <w:rsid w:val="00E84940"/>
    <w:rsid w:val="00E852C0"/>
    <w:rsid w:val="00E85409"/>
    <w:rsid w:val="00E86F98"/>
    <w:rsid w:val="00E87106"/>
    <w:rsid w:val="00E90129"/>
    <w:rsid w:val="00E90AE9"/>
    <w:rsid w:val="00E913FD"/>
    <w:rsid w:val="00E91844"/>
    <w:rsid w:val="00E9258E"/>
    <w:rsid w:val="00E9281F"/>
    <w:rsid w:val="00E92FD8"/>
    <w:rsid w:val="00E930E2"/>
    <w:rsid w:val="00E9390B"/>
    <w:rsid w:val="00E97A0A"/>
    <w:rsid w:val="00EA2942"/>
    <w:rsid w:val="00EA41D2"/>
    <w:rsid w:val="00EA429F"/>
    <w:rsid w:val="00EA4F9E"/>
    <w:rsid w:val="00EA5091"/>
    <w:rsid w:val="00EA552A"/>
    <w:rsid w:val="00EA60AB"/>
    <w:rsid w:val="00EA63BF"/>
    <w:rsid w:val="00EA63CA"/>
    <w:rsid w:val="00EA63DC"/>
    <w:rsid w:val="00EA65B4"/>
    <w:rsid w:val="00EA67DD"/>
    <w:rsid w:val="00EA6D3B"/>
    <w:rsid w:val="00EA7BC7"/>
    <w:rsid w:val="00EA7ECC"/>
    <w:rsid w:val="00EB00AD"/>
    <w:rsid w:val="00EB0477"/>
    <w:rsid w:val="00EB04CD"/>
    <w:rsid w:val="00EB123C"/>
    <w:rsid w:val="00EB136C"/>
    <w:rsid w:val="00EB17CA"/>
    <w:rsid w:val="00EB18CE"/>
    <w:rsid w:val="00EB199B"/>
    <w:rsid w:val="00EB26A0"/>
    <w:rsid w:val="00EB386A"/>
    <w:rsid w:val="00EB392A"/>
    <w:rsid w:val="00EB3F05"/>
    <w:rsid w:val="00EB44CF"/>
    <w:rsid w:val="00EB480E"/>
    <w:rsid w:val="00EB4C10"/>
    <w:rsid w:val="00EB4D23"/>
    <w:rsid w:val="00EB5C98"/>
    <w:rsid w:val="00EB5EC6"/>
    <w:rsid w:val="00EB6312"/>
    <w:rsid w:val="00EB7FC9"/>
    <w:rsid w:val="00EC0519"/>
    <w:rsid w:val="00EC21DD"/>
    <w:rsid w:val="00EC31D0"/>
    <w:rsid w:val="00EC3719"/>
    <w:rsid w:val="00EC4505"/>
    <w:rsid w:val="00EC4753"/>
    <w:rsid w:val="00EC4A80"/>
    <w:rsid w:val="00EC4C20"/>
    <w:rsid w:val="00EC4F64"/>
    <w:rsid w:val="00EC61B8"/>
    <w:rsid w:val="00EC7B55"/>
    <w:rsid w:val="00ED08C4"/>
    <w:rsid w:val="00ED0C08"/>
    <w:rsid w:val="00ED1ED1"/>
    <w:rsid w:val="00ED202D"/>
    <w:rsid w:val="00ED27E8"/>
    <w:rsid w:val="00ED2AEF"/>
    <w:rsid w:val="00ED317A"/>
    <w:rsid w:val="00ED4C60"/>
    <w:rsid w:val="00ED568A"/>
    <w:rsid w:val="00ED7137"/>
    <w:rsid w:val="00EE0DB3"/>
    <w:rsid w:val="00EE3261"/>
    <w:rsid w:val="00EE3D7F"/>
    <w:rsid w:val="00EE3FCA"/>
    <w:rsid w:val="00EE41A5"/>
    <w:rsid w:val="00EE4583"/>
    <w:rsid w:val="00EE46B7"/>
    <w:rsid w:val="00EE47D4"/>
    <w:rsid w:val="00EE52C4"/>
    <w:rsid w:val="00EE5CF8"/>
    <w:rsid w:val="00EE5DBB"/>
    <w:rsid w:val="00EE6F20"/>
    <w:rsid w:val="00EE6FB7"/>
    <w:rsid w:val="00EF03FA"/>
    <w:rsid w:val="00EF044A"/>
    <w:rsid w:val="00EF06EA"/>
    <w:rsid w:val="00EF0AA4"/>
    <w:rsid w:val="00EF1AC6"/>
    <w:rsid w:val="00EF1B76"/>
    <w:rsid w:val="00EF24C1"/>
    <w:rsid w:val="00EF3367"/>
    <w:rsid w:val="00EF4824"/>
    <w:rsid w:val="00EF5DA1"/>
    <w:rsid w:val="00EF67F5"/>
    <w:rsid w:val="00EF6E11"/>
    <w:rsid w:val="00EF72D5"/>
    <w:rsid w:val="00EF7386"/>
    <w:rsid w:val="00F00B65"/>
    <w:rsid w:val="00F016BF"/>
    <w:rsid w:val="00F01A85"/>
    <w:rsid w:val="00F02269"/>
    <w:rsid w:val="00F02DE7"/>
    <w:rsid w:val="00F03C9C"/>
    <w:rsid w:val="00F05A52"/>
    <w:rsid w:val="00F06680"/>
    <w:rsid w:val="00F07604"/>
    <w:rsid w:val="00F1032A"/>
    <w:rsid w:val="00F10C42"/>
    <w:rsid w:val="00F110BF"/>
    <w:rsid w:val="00F11589"/>
    <w:rsid w:val="00F1174C"/>
    <w:rsid w:val="00F127C2"/>
    <w:rsid w:val="00F12AEA"/>
    <w:rsid w:val="00F12FD9"/>
    <w:rsid w:val="00F1332A"/>
    <w:rsid w:val="00F137D8"/>
    <w:rsid w:val="00F14DE8"/>
    <w:rsid w:val="00F15479"/>
    <w:rsid w:val="00F159DB"/>
    <w:rsid w:val="00F20251"/>
    <w:rsid w:val="00F20710"/>
    <w:rsid w:val="00F21088"/>
    <w:rsid w:val="00F21699"/>
    <w:rsid w:val="00F23166"/>
    <w:rsid w:val="00F24FF0"/>
    <w:rsid w:val="00F257F4"/>
    <w:rsid w:val="00F26066"/>
    <w:rsid w:val="00F26123"/>
    <w:rsid w:val="00F268D6"/>
    <w:rsid w:val="00F31386"/>
    <w:rsid w:val="00F327E7"/>
    <w:rsid w:val="00F32D80"/>
    <w:rsid w:val="00F33AF6"/>
    <w:rsid w:val="00F35746"/>
    <w:rsid w:val="00F357BB"/>
    <w:rsid w:val="00F360B9"/>
    <w:rsid w:val="00F364B7"/>
    <w:rsid w:val="00F36605"/>
    <w:rsid w:val="00F36A23"/>
    <w:rsid w:val="00F37306"/>
    <w:rsid w:val="00F401F4"/>
    <w:rsid w:val="00F4065A"/>
    <w:rsid w:val="00F416CA"/>
    <w:rsid w:val="00F43402"/>
    <w:rsid w:val="00F43CCA"/>
    <w:rsid w:val="00F447C7"/>
    <w:rsid w:val="00F459B4"/>
    <w:rsid w:val="00F45EA6"/>
    <w:rsid w:val="00F46BCB"/>
    <w:rsid w:val="00F47CC1"/>
    <w:rsid w:val="00F5058B"/>
    <w:rsid w:val="00F50B67"/>
    <w:rsid w:val="00F50C80"/>
    <w:rsid w:val="00F50FAD"/>
    <w:rsid w:val="00F51FB3"/>
    <w:rsid w:val="00F51FEC"/>
    <w:rsid w:val="00F520B5"/>
    <w:rsid w:val="00F5211B"/>
    <w:rsid w:val="00F52431"/>
    <w:rsid w:val="00F53297"/>
    <w:rsid w:val="00F54EF1"/>
    <w:rsid w:val="00F554A9"/>
    <w:rsid w:val="00F61395"/>
    <w:rsid w:val="00F62550"/>
    <w:rsid w:val="00F62A93"/>
    <w:rsid w:val="00F644D0"/>
    <w:rsid w:val="00F6473E"/>
    <w:rsid w:val="00F64878"/>
    <w:rsid w:val="00F65389"/>
    <w:rsid w:val="00F65994"/>
    <w:rsid w:val="00F66B31"/>
    <w:rsid w:val="00F66B48"/>
    <w:rsid w:val="00F66D62"/>
    <w:rsid w:val="00F66F55"/>
    <w:rsid w:val="00F67910"/>
    <w:rsid w:val="00F70CCF"/>
    <w:rsid w:val="00F716FD"/>
    <w:rsid w:val="00F71CF0"/>
    <w:rsid w:val="00F72446"/>
    <w:rsid w:val="00F73634"/>
    <w:rsid w:val="00F73919"/>
    <w:rsid w:val="00F74D08"/>
    <w:rsid w:val="00F773F9"/>
    <w:rsid w:val="00F776AF"/>
    <w:rsid w:val="00F80355"/>
    <w:rsid w:val="00F808B5"/>
    <w:rsid w:val="00F8165D"/>
    <w:rsid w:val="00F81783"/>
    <w:rsid w:val="00F819CC"/>
    <w:rsid w:val="00F81AAA"/>
    <w:rsid w:val="00F81B23"/>
    <w:rsid w:val="00F821B4"/>
    <w:rsid w:val="00F825B2"/>
    <w:rsid w:val="00F83504"/>
    <w:rsid w:val="00F839F7"/>
    <w:rsid w:val="00F843B8"/>
    <w:rsid w:val="00F84EBA"/>
    <w:rsid w:val="00F868D0"/>
    <w:rsid w:val="00F879A4"/>
    <w:rsid w:val="00F87C43"/>
    <w:rsid w:val="00F87C54"/>
    <w:rsid w:val="00F87D3D"/>
    <w:rsid w:val="00F916DF"/>
    <w:rsid w:val="00F9267F"/>
    <w:rsid w:val="00F92BF4"/>
    <w:rsid w:val="00F94718"/>
    <w:rsid w:val="00F94851"/>
    <w:rsid w:val="00F9577C"/>
    <w:rsid w:val="00F957A6"/>
    <w:rsid w:val="00F95D6A"/>
    <w:rsid w:val="00F97184"/>
    <w:rsid w:val="00F97BBE"/>
    <w:rsid w:val="00F97DD5"/>
    <w:rsid w:val="00FA119F"/>
    <w:rsid w:val="00FA2886"/>
    <w:rsid w:val="00FA3943"/>
    <w:rsid w:val="00FA3D49"/>
    <w:rsid w:val="00FA413C"/>
    <w:rsid w:val="00FA50CE"/>
    <w:rsid w:val="00FA529C"/>
    <w:rsid w:val="00FA5722"/>
    <w:rsid w:val="00FA6503"/>
    <w:rsid w:val="00FA757E"/>
    <w:rsid w:val="00FA77C4"/>
    <w:rsid w:val="00FA7E64"/>
    <w:rsid w:val="00FB0C02"/>
    <w:rsid w:val="00FB0C81"/>
    <w:rsid w:val="00FB0D9D"/>
    <w:rsid w:val="00FB1160"/>
    <w:rsid w:val="00FB1691"/>
    <w:rsid w:val="00FB3332"/>
    <w:rsid w:val="00FB389D"/>
    <w:rsid w:val="00FB3B7A"/>
    <w:rsid w:val="00FB434B"/>
    <w:rsid w:val="00FB4ED7"/>
    <w:rsid w:val="00FB6423"/>
    <w:rsid w:val="00FB65E4"/>
    <w:rsid w:val="00FB6B6C"/>
    <w:rsid w:val="00FB6E88"/>
    <w:rsid w:val="00FC072F"/>
    <w:rsid w:val="00FC14FE"/>
    <w:rsid w:val="00FC2200"/>
    <w:rsid w:val="00FC2540"/>
    <w:rsid w:val="00FC2B57"/>
    <w:rsid w:val="00FC2F6C"/>
    <w:rsid w:val="00FC45E8"/>
    <w:rsid w:val="00FC5FC4"/>
    <w:rsid w:val="00FC6E1C"/>
    <w:rsid w:val="00FC6FD8"/>
    <w:rsid w:val="00FC7130"/>
    <w:rsid w:val="00FC74C7"/>
    <w:rsid w:val="00FD0467"/>
    <w:rsid w:val="00FD1B73"/>
    <w:rsid w:val="00FD3FF7"/>
    <w:rsid w:val="00FD42CD"/>
    <w:rsid w:val="00FD5F52"/>
    <w:rsid w:val="00FD716B"/>
    <w:rsid w:val="00FD7A23"/>
    <w:rsid w:val="00FD7DBC"/>
    <w:rsid w:val="00FE0831"/>
    <w:rsid w:val="00FE2E49"/>
    <w:rsid w:val="00FE31CA"/>
    <w:rsid w:val="00FE31DE"/>
    <w:rsid w:val="00FE34A6"/>
    <w:rsid w:val="00FE3633"/>
    <w:rsid w:val="00FE39E9"/>
    <w:rsid w:val="00FE469B"/>
    <w:rsid w:val="00FE4DEC"/>
    <w:rsid w:val="00FE5480"/>
    <w:rsid w:val="00FE5BA9"/>
    <w:rsid w:val="00FE6FF6"/>
    <w:rsid w:val="00FE7B4F"/>
    <w:rsid w:val="00FF0204"/>
    <w:rsid w:val="00FF1232"/>
    <w:rsid w:val="00FF1998"/>
    <w:rsid w:val="00FF2A3F"/>
    <w:rsid w:val="00FF3AED"/>
    <w:rsid w:val="00FF4E93"/>
    <w:rsid w:val="00FF5836"/>
    <w:rsid w:val="00FF6611"/>
    <w:rsid w:val="00FF6B94"/>
    <w:rsid w:val="00FF7451"/>
    <w:rsid w:val="00FF7E80"/>
    <w:rsid w:val="2BC89FE7"/>
    <w:rsid w:val="39A8A219"/>
    <w:rsid w:val="552DD3CA"/>
    <w:rsid w:val="6DA2E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16011C"/>
  <w15:docId w15:val="{8D12999F-B8FE-419D-9AD7-75F5DC3C5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1,Heading 2 Char2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"/>
    <w:basedOn w:val="Normal"/>
    <w:next w:val="Normal"/>
    <w:link w:val="Heading3Char3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5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6"/>
      </w:numPr>
    </w:pPr>
  </w:style>
  <w:style w:type="numbering" w:styleId="ArticleSection">
    <w:name w:val="Outline List 3"/>
    <w:basedOn w:val="NoList"/>
    <w:semiHidden/>
    <w:rsid w:val="00493D40"/>
    <w:pPr>
      <w:numPr>
        <w:numId w:val="7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264784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1 Char"/>
    <w:link w:val="Heading2"/>
    <w:rsid w:val="00264784"/>
    <w:rPr>
      <w:sz w:val="22"/>
      <w:szCs w:val="22"/>
      <w:lang w:val="en-CA"/>
    </w:rPr>
  </w:style>
  <w:style w:type="paragraph" w:customStyle="1" w:styleId="lisa">
    <w:name w:val="lisa"/>
    <w:basedOn w:val="Normal"/>
    <w:rsid w:val="00264784"/>
    <w:pPr>
      <w:widowControl w:val="0"/>
      <w:numPr>
        <w:ilvl w:val="1"/>
        <w:numId w:val="10"/>
      </w:numPr>
      <w:spacing w:after="240"/>
      <w:outlineLvl w:val="1"/>
    </w:pPr>
    <w:rPr>
      <w:b/>
      <w:szCs w:val="24"/>
      <w:lang w:val="en-GB"/>
    </w:rPr>
  </w:style>
  <w:style w:type="character" w:styleId="Hyperlink">
    <w:name w:val="Hyperlink"/>
    <w:uiPriority w:val="99"/>
    <w:unhideWhenUsed/>
    <w:rsid w:val="00264784"/>
    <w:rPr>
      <w:color w:val="0000FF"/>
      <w:u w:val="single"/>
    </w:rPr>
  </w:style>
  <w:style w:type="paragraph" w:customStyle="1" w:styleId="IIntroduction">
    <w:name w:val="I. Introduction"/>
    <w:basedOn w:val="Normal"/>
    <w:rsid w:val="00264784"/>
    <w:pPr>
      <w:numPr>
        <w:numId w:val="11"/>
      </w:numPr>
      <w:spacing w:before="240" w:after="240"/>
    </w:pPr>
    <w:rPr>
      <w:b/>
      <w:sz w:val="24"/>
      <w:szCs w:val="20"/>
      <w:lang w:val="en-GB"/>
    </w:rPr>
  </w:style>
  <w:style w:type="character" w:customStyle="1" w:styleId="FooterChar">
    <w:name w:val="Footer Char"/>
    <w:link w:val="Footer"/>
    <w:uiPriority w:val="99"/>
    <w:rsid w:val="00264784"/>
    <w:rPr>
      <w:sz w:val="22"/>
      <w:szCs w:val="22"/>
      <w:lang w:val="en-CA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"/>
    <w:basedOn w:val="Normal"/>
    <w:link w:val="ListParagraphChar"/>
    <w:uiPriority w:val="34"/>
    <w:qFormat/>
    <w:rsid w:val="00264784"/>
    <w:pPr>
      <w:ind w:left="720"/>
      <w:contextualSpacing/>
    </w:pPr>
    <w:rPr>
      <w:lang w:val="en-GB"/>
    </w:rPr>
  </w:style>
  <w:style w:type="character" w:styleId="FollowedHyperlink">
    <w:name w:val="FollowedHyperlink"/>
    <w:uiPriority w:val="99"/>
    <w:semiHidden/>
    <w:unhideWhenUsed/>
    <w:rsid w:val="00264784"/>
    <w:rPr>
      <w:color w:val="800080"/>
      <w:u w:val="single"/>
    </w:rPr>
  </w:style>
  <w:style w:type="paragraph" w:styleId="Revision">
    <w:name w:val="Revision"/>
    <w:hidden/>
    <w:uiPriority w:val="99"/>
    <w:semiHidden/>
    <w:rsid w:val="00264784"/>
    <w:rPr>
      <w:sz w:val="22"/>
      <w:szCs w:val="22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64784"/>
    <w:rPr>
      <w:sz w:val="20"/>
      <w:szCs w:val="20"/>
      <w:lang w:val="en-GB"/>
    </w:rPr>
  </w:style>
  <w:style w:type="character" w:customStyle="1" w:styleId="EndnoteTextChar">
    <w:name w:val="Endnote Text Char"/>
    <w:link w:val="EndnoteText"/>
    <w:uiPriority w:val="99"/>
    <w:semiHidden/>
    <w:rsid w:val="00264784"/>
    <w:rPr>
      <w:lang w:val="en-GB"/>
    </w:rPr>
  </w:style>
  <w:style w:type="character" w:styleId="EndnoteReference">
    <w:name w:val="endnote reference"/>
    <w:uiPriority w:val="99"/>
    <w:semiHidden/>
    <w:unhideWhenUsed/>
    <w:rsid w:val="00264784"/>
    <w:rPr>
      <w:vertAlign w:val="superscript"/>
    </w:rPr>
  </w:style>
  <w:style w:type="character" w:styleId="UnresolvedMention">
    <w:name w:val="Unresolved Mention"/>
    <w:uiPriority w:val="99"/>
    <w:semiHidden/>
    <w:unhideWhenUsed/>
    <w:rsid w:val="00264784"/>
    <w:rPr>
      <w:color w:val="605E5C"/>
      <w:shd w:val="clear" w:color="auto" w:fill="E1DFDD"/>
    </w:rPr>
  </w:style>
  <w:style w:type="character" w:customStyle="1" w:styleId="Heading3Char3">
    <w:name w:val="Heading 3 Char3"/>
    <w:aliases w:val="Char Char3,Char Char Char2,Heading 3 Char1 Char1,Heading 3 Char Char Char1,Char Char Char Char1,Char Char1 Char1,Heading 3 Char1 Char Char,Heading 3 Char Char Char Char,Char Char Char Char Char,Char Char1 Char Char,Heading 3 Char2 Char"/>
    <w:link w:val="Heading3"/>
    <w:locked/>
    <w:rsid w:val="00264784"/>
    <w:rPr>
      <w:sz w:val="22"/>
      <w:szCs w:val="22"/>
      <w:lang w:val="en-CA"/>
    </w:rPr>
  </w:style>
  <w:style w:type="character" w:customStyle="1" w:styleId="normaltextrun">
    <w:name w:val="normaltextrun"/>
    <w:basedOn w:val="DefaultParagraphFont"/>
    <w:rsid w:val="00264784"/>
  </w:style>
  <w:style w:type="character" w:customStyle="1" w:styleId="hgkelc">
    <w:name w:val="hgkelc"/>
    <w:basedOn w:val="DefaultParagraphFont"/>
    <w:rsid w:val="006333B3"/>
  </w:style>
  <w:style w:type="paragraph" w:customStyle="1" w:styleId="paragraph">
    <w:name w:val="paragraph"/>
    <w:basedOn w:val="Normal"/>
    <w:rsid w:val="00414E82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eop">
    <w:name w:val="eop"/>
    <w:basedOn w:val="DefaultParagraphFont"/>
    <w:rsid w:val="00414E82"/>
  </w:style>
  <w:style w:type="character" w:customStyle="1" w:styleId="scxw181744751">
    <w:name w:val="scxw181744751"/>
    <w:basedOn w:val="DefaultParagraphFont"/>
    <w:rsid w:val="00414E82"/>
  </w:style>
  <w:style w:type="character" w:customStyle="1" w:styleId="findhit">
    <w:name w:val="findhit"/>
    <w:basedOn w:val="DefaultParagraphFont"/>
    <w:rsid w:val="000D611C"/>
  </w:style>
  <w:style w:type="character" w:customStyle="1" w:styleId="superscript">
    <w:name w:val="superscript"/>
    <w:basedOn w:val="DefaultParagraphFont"/>
    <w:rsid w:val="00E75A0E"/>
  </w:style>
  <w:style w:type="character" w:customStyle="1" w:styleId="cf01">
    <w:name w:val="cf01"/>
    <w:rsid w:val="00985A54"/>
    <w:rPr>
      <w:rFonts w:ascii="Segoe UI" w:hAnsi="Segoe UI" w:cs="Segoe UI" w:hint="default"/>
      <w:sz w:val="18"/>
      <w:szCs w:val="18"/>
    </w:rPr>
  </w:style>
  <w:style w:type="paragraph" w:customStyle="1" w:styleId="Answer">
    <w:name w:val="Answer"/>
    <w:basedOn w:val="Normal"/>
    <w:rsid w:val="008273C3"/>
    <w:pPr>
      <w:tabs>
        <w:tab w:val="left" w:pos="720"/>
      </w:tabs>
      <w:jc w:val="left"/>
    </w:pPr>
    <w:rPr>
      <w:szCs w:val="20"/>
      <w:lang w:val="en-US"/>
    </w:rPr>
  </w:style>
  <w:style w:type="paragraph" w:styleId="ListNumber2">
    <w:name w:val="List Number 2"/>
    <w:basedOn w:val="Normal"/>
    <w:rsid w:val="008273C3"/>
    <w:pPr>
      <w:widowControl w:val="0"/>
      <w:numPr>
        <w:numId w:val="24"/>
      </w:numPr>
      <w:jc w:val="left"/>
    </w:pPr>
    <w:rPr>
      <w:noProof/>
      <w:sz w:val="20"/>
      <w:szCs w:val="20"/>
    </w:rPr>
  </w:style>
  <w:style w:type="character" w:customStyle="1" w:styleId="ui-provider">
    <w:name w:val="ui-provider"/>
    <w:basedOn w:val="DefaultParagraphFont"/>
    <w:rsid w:val="00992082"/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851EB9"/>
    <w:rPr>
      <w:sz w:val="22"/>
      <w:szCs w:val="22"/>
      <w:lang w:val="en-GB"/>
    </w:rPr>
  </w:style>
  <w:style w:type="paragraph" w:styleId="Caption">
    <w:name w:val="caption"/>
    <w:basedOn w:val="Normal"/>
    <w:next w:val="Normal"/>
    <w:qFormat/>
    <w:rsid w:val="00851EB9"/>
    <w:pPr>
      <w:bidi/>
      <w:ind w:left="180" w:hanging="180"/>
      <w:jc w:val="lowKashida"/>
    </w:pPr>
    <w:rPr>
      <w:rFonts w:cs="Simplified Arabic"/>
      <w:sz w:val="24"/>
      <w:szCs w:val="32"/>
      <w:lang w:val="en-US" w:eastAsia="en-CA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9279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2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71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43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10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57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79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10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81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86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82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29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28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28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7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53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31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36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83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7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30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94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8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73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82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27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32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70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28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5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89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0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23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20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30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71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486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2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0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6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2048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37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5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23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6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44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8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65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50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148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20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84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62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28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90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04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70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5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72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16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58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3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29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9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40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85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54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31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1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701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2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74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1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901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88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7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5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0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00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9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88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5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26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3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27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90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8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81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11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62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23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48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36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77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1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11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29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02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46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59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83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12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52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20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35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18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79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74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1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12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30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01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03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31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16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06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04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10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89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00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45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91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09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43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9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05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77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93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45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30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90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16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0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86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6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6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86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58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93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43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03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88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671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8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8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4324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7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35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6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05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28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58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44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8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52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0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55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088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99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82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56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10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77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85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16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94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62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50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23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45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36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0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28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03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49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38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9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170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2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97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60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07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21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88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51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32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79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56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09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16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67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45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22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62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31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97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66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84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80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70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0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32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8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62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492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47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81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33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8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23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70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27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7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2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5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6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5000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8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5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84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4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59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7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1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56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17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87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85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99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81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89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42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56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0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67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45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76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1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78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6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91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80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92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63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76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95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15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2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33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15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87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06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46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57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35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21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67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5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36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4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682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40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36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06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20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98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59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75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79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53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81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43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59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63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33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25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64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68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98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33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80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7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72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077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73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9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67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04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89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33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68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5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94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6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5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22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76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44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40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7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60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18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16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60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52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04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3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52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58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627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34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34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85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47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91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90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28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92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98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79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67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9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29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1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24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98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19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6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2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47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89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918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19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36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56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72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74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62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3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292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61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21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277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9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1326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12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0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68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7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5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60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0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51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1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50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9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32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5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34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6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33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8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06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3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05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1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4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57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5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126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0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7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95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1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13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2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92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9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87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05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78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46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12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54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632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69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16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30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45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73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4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22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82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05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2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44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12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84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07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74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07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71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564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70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98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60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09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89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46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66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59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93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1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10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1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77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14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54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1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59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26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50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74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92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27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03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29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15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26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1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80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75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01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09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99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1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46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0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35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65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18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32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34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84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30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28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79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68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03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7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00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81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93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06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97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76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29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66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4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32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37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80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97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18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7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00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98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83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08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51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09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52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7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64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9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83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73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34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10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71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8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02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2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22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25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65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797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98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94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30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04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74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6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39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48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45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45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59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5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94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34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63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52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27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5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29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40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84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98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53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2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88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74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48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4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61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47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31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40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42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566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61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46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64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86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04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41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67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51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64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44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91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893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72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81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66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75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56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54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16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64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49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60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36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50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0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0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65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71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37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19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83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27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77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61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70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75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30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55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61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23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24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05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09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24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91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79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42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11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74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02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21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17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67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67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76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31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13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14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23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44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52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6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32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63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58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37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0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29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16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5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24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9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80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11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30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08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73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6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81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28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68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98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69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8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85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3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21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7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18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60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69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80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96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25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43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96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4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50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28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25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7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10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99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40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75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86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1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06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26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25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91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97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21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43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30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71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76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04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25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92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09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992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13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94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9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71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76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21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14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60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05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06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79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03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35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8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39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97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76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77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18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02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30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9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5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3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66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56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93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73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13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13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83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25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63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77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66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12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25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78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72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1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84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83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91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90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99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916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93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75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50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67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09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68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19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46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11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18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97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82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46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65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35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33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18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1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56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6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2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34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79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40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92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819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4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header" Target="header9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header" Target="header8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7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LKORTBAW\OneDrive%20-%20United%20Nations\9322-%20Working%20document%2024102023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84AD80-6186-A44E-8831-1373FC6B7B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0DAC1C-6933-4EE9-B4D9-06F4D9E772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098CF0-3713-4BBE-82A5-3B12742B2676}">
  <ds:schemaRefs>
    <ds:schemaRef ds:uri="eb6c2e4c-3f1c-4103-a37b-37c984dbe58f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b93c647f-d63b-431a-95c8-8e00048cff23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9322- Working document 24102023</Template>
  <TotalTime>188</TotalTime>
  <Pages>17</Pages>
  <Words>3422</Words>
  <Characters>19506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2023 consolidated project completion report (part II)                                                  2024 CONSOLIDATED PROJECT COMPLETION REPORT (Part II)</vt:lpstr>
    </vt:vector>
  </TitlesOfParts>
  <Company>UNMFS</Company>
  <LinksUpToDate>false</LinksUpToDate>
  <CharactersWithSpaces>22883</CharactersWithSpaces>
  <SharedDoc>false</SharedDoc>
  <HLinks>
    <vt:vector size="6" baseType="variant">
      <vt:variant>
        <vt:i4>65614</vt:i4>
      </vt:variant>
      <vt:variant>
        <vt:i4>0</vt:i4>
      </vt:variant>
      <vt:variant>
        <vt:i4>0</vt:i4>
      </vt:variant>
      <vt:variant>
        <vt:i4>5</vt:i4>
      </vt:variant>
      <vt:variant>
        <vt:lpwstr>http://multilateralfund.org/pcrindividual/search.aspx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consolidated project completion report (part II)                                                  2024 CONSOLIDATED PROJECT COMPLETION REPORT (Part II)</dc:title>
  <dc:subject/>
  <dc:creator>Pamela El Kortbawi</dc:creator>
  <cp:keywords/>
  <cp:lastModifiedBy>Angela Xue He Yan</cp:lastModifiedBy>
  <cp:revision>20</cp:revision>
  <cp:lastPrinted>2024-10-22T21:21:00Z</cp:lastPrinted>
  <dcterms:created xsi:type="dcterms:W3CDTF">2024-10-31T18:14:00Z</dcterms:created>
  <dcterms:modified xsi:type="dcterms:W3CDTF">2024-11-01T17:54:00Z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UNEP/OzL.Pro/ExCom/95/22</vt:lpwstr>
  </property>
  <property fmtid="{D5CDD505-2E9C-101B-9397-08002B2CF9AE}" pid="3" name="Revision date">
    <vt:lpwstr>29 October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GrammarlyDocumentId">
    <vt:lpwstr>387c88fcb708e1763231da192398ec526539fc5db52ef43105bf5d20c4411b7d</vt:lpwstr>
  </property>
</Properties>
</file>