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B0D30" w14:paraId="623B369F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789F99C1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1DDA7EB2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1563218D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AB684D" w14:textId="77777777" w:rsidR="00C15867" w:rsidRPr="009B0D30" w:rsidRDefault="00E52838" w:rsidP="009C59F7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8DC3855" wp14:editId="136A074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03663D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CD1317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United Nations</w:t>
            </w:r>
          </w:p>
          <w:p w14:paraId="6C6206E9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9B0D30">
              <w:rPr>
                <w:rFonts w:ascii="Univers" w:hAnsi="Univers"/>
                <w:b/>
                <w:sz w:val="32"/>
              </w:rPr>
              <w:t>Environment</w:t>
            </w:r>
          </w:p>
          <w:p w14:paraId="07B00345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Programme</w:t>
            </w:r>
          </w:p>
          <w:p w14:paraId="067A33D4" w14:textId="77777777" w:rsidR="00C15867" w:rsidRPr="009B0D30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23039D" w14:textId="77777777" w:rsidR="00C15867" w:rsidRPr="009B0D30" w:rsidRDefault="00C15867" w:rsidP="009C59F7">
            <w:r w:rsidRPr="009B0D30">
              <w:t>Distr.</w:t>
            </w:r>
          </w:p>
          <w:p w14:paraId="6F4E6F54" w14:textId="77777777" w:rsidR="00923540" w:rsidRPr="009B0D30" w:rsidRDefault="00923540" w:rsidP="00923540">
            <w:r w:rsidRPr="009B0D30">
              <w:t>GENERAL</w:t>
            </w:r>
          </w:p>
          <w:p w14:paraId="2F11ECCB" w14:textId="77777777" w:rsidR="00C15867" w:rsidRPr="009B0D30" w:rsidRDefault="00C15867" w:rsidP="009C59F7"/>
          <w:p w14:paraId="5DB5E436" w14:textId="77777777" w:rsidR="00C15867" w:rsidRPr="009B0D30" w:rsidRDefault="00C15867" w:rsidP="009C59F7"/>
          <w:p w14:paraId="2600DBDD" w14:textId="045822D0" w:rsidR="00C15867" w:rsidRPr="009B0D30" w:rsidRDefault="007548C4" w:rsidP="009C59F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1C789D">
              <w:t>UNEP/</w:t>
            </w:r>
            <w:proofErr w:type="spellStart"/>
            <w:r w:rsidR="001C789D">
              <w:t>OzL.Pro</w:t>
            </w:r>
            <w:proofErr w:type="spellEnd"/>
            <w:r w:rsidR="001C789D">
              <w:t>/ExCom/95/8/Add.1</w:t>
            </w:r>
            <w:r>
              <w:fldChar w:fldCharType="end"/>
            </w:r>
          </w:p>
          <w:p w14:paraId="09FF6483" w14:textId="5415F1FD" w:rsidR="00C15867" w:rsidRPr="009B0D30" w:rsidRDefault="00BC2495" w:rsidP="009C59F7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1C789D">
              <w:t>4 December 2024</w:t>
            </w:r>
            <w:r w:rsidRPr="009B0D30">
              <w:fldChar w:fldCharType="end"/>
            </w:r>
          </w:p>
          <w:p w14:paraId="25BFA40C" w14:textId="77777777" w:rsidR="00C15867" w:rsidRPr="009B0D30" w:rsidRDefault="00C15867" w:rsidP="009C59F7">
            <w:pPr>
              <w:rPr>
                <w:caps/>
              </w:rPr>
            </w:pPr>
          </w:p>
          <w:p w14:paraId="44052B83" w14:textId="77777777" w:rsidR="00C15867" w:rsidRPr="009B0D30" w:rsidRDefault="00C15867" w:rsidP="009C59F7">
            <w:r w:rsidRPr="009B0D30">
              <w:t>ORIGINAL: ENGLISH</w:t>
            </w:r>
          </w:p>
        </w:tc>
      </w:tr>
    </w:tbl>
    <w:p w14:paraId="170AD35A" w14:textId="77777777" w:rsidR="00CA59FB" w:rsidRDefault="00C15867" w:rsidP="00CA59FB">
      <w:pPr>
        <w:jc w:val="left"/>
      </w:pPr>
      <w:r w:rsidRPr="009B0D30">
        <w:t>EXECUTIVE COMMITTEE OF</w:t>
      </w:r>
      <w:r w:rsidRPr="009B0D30">
        <w:br/>
        <w:t xml:space="preserve">  THE MULTILATERAL FUND FOR THE</w:t>
      </w:r>
      <w:r w:rsidRPr="009B0D30">
        <w:br/>
        <w:t xml:space="preserve">  IMPLEMENTATION OF THE MONTREAL PROTOCOL</w:t>
      </w:r>
      <w:r w:rsidRPr="009B0D30">
        <w:br/>
      </w:r>
      <w:r w:rsidR="00CA59FB" w:rsidRPr="00B52AA8">
        <w:t>Ninety-</w:t>
      </w:r>
      <w:r w:rsidR="00E9339B" w:rsidRPr="00E9339B">
        <w:t xml:space="preserve">fifth </w:t>
      </w:r>
      <w:r w:rsidR="00CA59FB">
        <w:t>Meeting</w:t>
      </w:r>
    </w:p>
    <w:p w14:paraId="155ACEDB" w14:textId="77777777" w:rsidR="00CA59FB" w:rsidRDefault="00CA59FB" w:rsidP="00CA59FB">
      <w:pPr>
        <w:jc w:val="left"/>
      </w:pPr>
      <w:r>
        <w:t xml:space="preserve">Montreal, </w:t>
      </w:r>
      <w:r w:rsidR="00D11735">
        <w:t>4-8</w:t>
      </w:r>
      <w:r w:rsidR="00022071">
        <w:t xml:space="preserve"> </w:t>
      </w:r>
      <w:r w:rsidR="00D11735">
        <w:t>December</w:t>
      </w:r>
      <w:r w:rsidR="00DA2387" w:rsidRPr="00DA2387">
        <w:t xml:space="preserve"> 202</w:t>
      </w:r>
      <w:r w:rsidR="00A77919">
        <w:t>4</w:t>
      </w:r>
    </w:p>
    <w:p w14:paraId="57BE7303" w14:textId="0313E26C" w:rsidR="0079781A" w:rsidRDefault="0079781A" w:rsidP="0079781A">
      <w:pPr>
        <w:jc w:val="left"/>
      </w:pPr>
      <w:r>
        <w:t xml:space="preserve">Item </w:t>
      </w:r>
      <w:r w:rsidR="00303076">
        <w:t>5</w:t>
      </w:r>
      <w:r>
        <w:t xml:space="preserve"> </w:t>
      </w:r>
      <w:r w:rsidRPr="00512BEF">
        <w:t>of the provisional agenda</w:t>
      </w:r>
      <w:r w:rsidRPr="00512BEF">
        <w:rPr>
          <w:rStyle w:val="FootnoteReference"/>
        </w:rPr>
        <w:footnoteReference w:id="1"/>
      </w:r>
    </w:p>
    <w:p w14:paraId="404F108F" w14:textId="77777777" w:rsidR="00C15867" w:rsidRPr="009B0D30" w:rsidRDefault="00C15867" w:rsidP="00CA59FB">
      <w:pPr>
        <w:jc w:val="left"/>
      </w:pPr>
    </w:p>
    <w:p w14:paraId="343B08F4" w14:textId="77777777" w:rsidR="009145E4" w:rsidRDefault="009145E4" w:rsidP="008141A1">
      <w:pPr>
        <w:pStyle w:val="Heading1"/>
        <w:numPr>
          <w:ilvl w:val="0"/>
          <w:numId w:val="0"/>
        </w:numPr>
        <w:spacing w:after="0"/>
      </w:pPr>
    </w:p>
    <w:p w14:paraId="1E3F8AB4" w14:textId="77777777" w:rsidR="008141A1" w:rsidRPr="008141A1" w:rsidRDefault="008141A1" w:rsidP="008141A1"/>
    <w:p w14:paraId="57D34BA9" w14:textId="23BC239C" w:rsidR="00066CE8" w:rsidRPr="008141A1" w:rsidRDefault="008141A1" w:rsidP="008141A1">
      <w:pPr>
        <w:jc w:val="center"/>
        <w:rPr>
          <w:b/>
          <w:bCs/>
        </w:rPr>
      </w:pPr>
      <w:r w:rsidRPr="008141A1">
        <w:rPr>
          <w:b/>
          <w:bCs/>
        </w:rPr>
        <w:t>Addendum</w:t>
      </w:r>
    </w:p>
    <w:p w14:paraId="6418DDF3" w14:textId="77777777" w:rsidR="008141A1" w:rsidRDefault="008141A1" w:rsidP="008141A1">
      <w:pPr>
        <w:jc w:val="center"/>
      </w:pPr>
    </w:p>
    <w:p w14:paraId="570A860A" w14:textId="77777777" w:rsidR="008141A1" w:rsidRPr="006825A5" w:rsidRDefault="008141A1" w:rsidP="008141A1">
      <w:pPr>
        <w:jc w:val="center"/>
        <w:outlineLvl w:val="0"/>
        <w:rPr>
          <w:b/>
          <w:sz w:val="24"/>
          <w:szCs w:val="24"/>
        </w:rPr>
      </w:pPr>
      <w:r w:rsidRPr="006825A5">
        <w:rPr>
          <w:b/>
          <w:sz w:val="24"/>
          <w:szCs w:val="24"/>
        </w:rPr>
        <w:t>COUNTRY PROGRAMME DATA AND PROSPECTS FOR COMPLIANCE</w:t>
      </w:r>
    </w:p>
    <w:p w14:paraId="63EB5AE2" w14:textId="77777777" w:rsidR="008141A1" w:rsidRDefault="008141A1" w:rsidP="00857077">
      <w:pPr>
        <w:jc w:val="left"/>
      </w:pPr>
    </w:p>
    <w:p w14:paraId="230DDA71" w14:textId="255AAB66" w:rsidR="008141A1" w:rsidRDefault="008141A1" w:rsidP="008141A1">
      <w:pPr>
        <w:pStyle w:val="Heading1"/>
        <w:numPr>
          <w:ilvl w:val="0"/>
          <w:numId w:val="0"/>
        </w:numPr>
        <w:ind w:firstLine="720"/>
      </w:pPr>
      <w:r>
        <w:t>This document is issued to:</w:t>
      </w:r>
    </w:p>
    <w:p w14:paraId="7A72A4E7" w14:textId="0CE7B560" w:rsidR="008141A1" w:rsidRDefault="008141A1" w:rsidP="008141A1">
      <w:pPr>
        <w:pStyle w:val="ListParagraph"/>
        <w:numPr>
          <w:ilvl w:val="0"/>
          <w:numId w:val="21"/>
        </w:numPr>
        <w:ind w:hanging="11"/>
      </w:pPr>
      <w:r w:rsidRPr="008141A1">
        <w:rPr>
          <w:b/>
          <w:bCs/>
        </w:rPr>
        <w:t>Replace</w:t>
      </w:r>
      <w:r>
        <w:t xml:space="preserve"> </w:t>
      </w:r>
      <w:r w:rsidRPr="008141A1">
        <w:t xml:space="preserve">table 2 </w:t>
      </w:r>
      <w:r w:rsidRPr="008141A1">
        <w:rPr>
          <w:b/>
          <w:bCs/>
        </w:rPr>
        <w:t>with</w:t>
      </w:r>
      <w:r w:rsidRPr="008141A1">
        <w:t xml:space="preserve"> the following</w:t>
      </w:r>
      <w:r>
        <w:t xml:space="preserve">: </w:t>
      </w:r>
    </w:p>
    <w:p w14:paraId="183C0B3C" w14:textId="77777777" w:rsidR="008141A1" w:rsidRDefault="008141A1" w:rsidP="008141A1"/>
    <w:p w14:paraId="48999510" w14:textId="77777777" w:rsidR="008141A1" w:rsidRPr="00A106E0" w:rsidRDefault="008141A1" w:rsidP="008141A1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b/>
        </w:rPr>
      </w:pPr>
      <w:r w:rsidRPr="00A106E0">
        <w:rPr>
          <w:b/>
        </w:rPr>
        <w:t>Table 2. Production for controlled uses of the three main HCFCs (A7, ODP tonnes)</w:t>
      </w:r>
    </w:p>
    <w:tbl>
      <w:tblPr>
        <w:tblW w:w="1028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866"/>
        <w:gridCol w:w="866"/>
        <w:gridCol w:w="867"/>
        <w:gridCol w:w="866"/>
        <w:gridCol w:w="866"/>
        <w:gridCol w:w="867"/>
        <w:gridCol w:w="866"/>
        <w:gridCol w:w="866"/>
        <w:gridCol w:w="867"/>
        <w:gridCol w:w="930"/>
      </w:tblGrid>
      <w:tr w:rsidR="003D3314" w:rsidRPr="003D3314" w14:paraId="4A07FB48" w14:textId="77777777" w:rsidTr="003D3314">
        <w:trPr>
          <w:trHeight w:val="1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6F8539D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Country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FAC8ED8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2015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9F0C205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2016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4501396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2017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F0C05D6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2018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B4899E3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2019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B448DAF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FFC1B7C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5B744A1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2D0B37F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2023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B82F543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Baseline</w:t>
            </w:r>
          </w:p>
        </w:tc>
      </w:tr>
      <w:tr w:rsidR="003D3314" w:rsidRPr="003D3314" w14:paraId="4A01E9A4" w14:textId="77777777" w:rsidTr="003D3314">
        <w:trPr>
          <w:trHeight w:val="4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F3FE13C" w14:textId="77777777" w:rsidR="008141A1" w:rsidRPr="003D3314" w:rsidRDefault="008141A1" w:rsidP="00D46B42">
            <w:pPr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HCFC-22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0B079BD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D3B1150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E14191B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41401FE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E9D3760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062505D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6B1EE9A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31B7C96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0875CE2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4033480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</w:tr>
      <w:tr w:rsidR="003D3314" w:rsidRPr="003D3314" w14:paraId="76C6D51B" w14:textId="77777777" w:rsidTr="003D3314">
        <w:trPr>
          <w:trHeight w:val="10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66D1BEF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Argentina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2D5741E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134.5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1D48A00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95.8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1BEF971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100.3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6743CEA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65.6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451C72E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88.3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0531850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66.3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ED87E6A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56.6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276A20B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72.1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C334B4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91.8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6DC9181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224.6</w:t>
            </w:r>
          </w:p>
        </w:tc>
      </w:tr>
      <w:tr w:rsidR="003D3314" w:rsidRPr="003D3314" w14:paraId="11BC168E" w14:textId="77777777" w:rsidTr="003D3314">
        <w:trPr>
          <w:trHeight w:val="4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4EA6571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China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F428AF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13,391.0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6DA5403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14,086.3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0D5E41C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13,445.7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89CEB07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13,636.4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6F131C1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13,598.2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E0E7427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11,042.2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B8B0177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10,011.8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EC41176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11,155.9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2DED6E7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9,730.6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9E71922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29,122.0*</w:t>
            </w:r>
          </w:p>
        </w:tc>
      </w:tr>
      <w:tr w:rsidR="003D3314" w:rsidRPr="003D3314" w14:paraId="40A0C558" w14:textId="77777777" w:rsidTr="003D3314">
        <w:trPr>
          <w:trHeight w:val="2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7B9F9F5" w14:textId="072E2AAF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Democratic People</w:t>
            </w:r>
            <w:r w:rsidR="00355D45"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’</w:t>
            </w: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s Republic of Korea</w:t>
            </w:r>
            <w:r w:rsidR="00355D45"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 xml:space="preserve"> (the)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4B72AEF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27.4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1F6E145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24.8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72D1B17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24.8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8750120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24.8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BB8CBD8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27.0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B70DF2E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27.0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42ECD04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24.8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27BDC1B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24.8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4B7E6D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**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E201A60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27.6</w:t>
            </w:r>
          </w:p>
        </w:tc>
      </w:tr>
      <w:tr w:rsidR="003D3314" w:rsidRPr="003D3314" w14:paraId="39FC2C2A" w14:textId="77777777" w:rsidTr="003D3314">
        <w:trPr>
          <w:trHeight w:val="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2BF8D18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India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994C08A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1,727.6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AAB3A7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1,665.5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5EF846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1,789.5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0B7700F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1,936.4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852C6F7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1,937.0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AA7D18F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1,354.8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31F675E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1,156.2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6CD43E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942.0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BB3156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1,218.3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0496032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2,399.5</w:t>
            </w:r>
          </w:p>
        </w:tc>
      </w:tr>
      <w:tr w:rsidR="003D3314" w:rsidRPr="003D3314" w14:paraId="3B2A723E" w14:textId="77777777" w:rsidTr="003D3314">
        <w:trPr>
          <w:trHeight w:val="15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A372479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Mexico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07EE7EF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160.9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F949B95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166.8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3218236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190.1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78D3EB6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183.8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0ABB7F1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134.8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6BC5AA3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56.7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2EE00FF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138.4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FA9120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217.4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4264747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147.2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B893E5E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697.0</w:t>
            </w:r>
          </w:p>
        </w:tc>
      </w:tr>
      <w:tr w:rsidR="003D3314" w:rsidRPr="003D3314" w14:paraId="59F4C6E2" w14:textId="77777777" w:rsidTr="003D3314">
        <w:trPr>
          <w:trHeight w:val="7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66D830C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Republic of Korea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2494AF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348.9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0CE8768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240.3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E2D5CC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305.6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D4DEAE8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289.9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139963B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271.5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9452802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254.3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D1C8EA5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221.0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B993971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199.6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03D744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167.2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0A3760E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395.1</w:t>
            </w:r>
          </w:p>
        </w:tc>
      </w:tr>
      <w:tr w:rsidR="003D3314" w:rsidRPr="003D3314" w14:paraId="5949185B" w14:textId="77777777" w:rsidTr="003D3314">
        <w:trPr>
          <w:trHeight w:val="2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E7EB71A" w14:textId="77777777" w:rsidR="008141A1" w:rsidRPr="003D3314" w:rsidRDefault="008141A1" w:rsidP="00D46B42">
            <w:pPr>
              <w:ind w:right="-110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Venezuela (Bolivarian Republic of)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E43229B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37.2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0937D0E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14.3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5317FE3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15.0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70426C5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1.9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5501E5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0.0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DA8FA72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0.0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69CD782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0.0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A0465E0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0.0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5C51F6F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0.0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653D618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123.1</w:t>
            </w:r>
          </w:p>
        </w:tc>
      </w:tr>
      <w:tr w:rsidR="003D3314" w:rsidRPr="003D3314" w14:paraId="541339A1" w14:textId="77777777" w:rsidTr="003D3314">
        <w:trPr>
          <w:trHeight w:val="8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4383964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Total HCFC-22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BFEA577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15,827.6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31EB4E6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16,293.8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C0EC042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15,871.0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CF2829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16,138.7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E898452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16,056.7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CA61BF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12,801.3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B8C05A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11,608.7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5C1F4F1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12,611.8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CDEA582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11,355.2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4802B8A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32,988.9</w:t>
            </w:r>
          </w:p>
        </w:tc>
      </w:tr>
      <w:tr w:rsidR="003D3314" w:rsidRPr="003D3314" w14:paraId="2BCD7908" w14:textId="77777777" w:rsidTr="003D3314">
        <w:trPr>
          <w:trHeight w:val="4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096AFEE" w14:textId="77777777" w:rsidR="008141A1" w:rsidRPr="003D3314" w:rsidRDefault="008141A1" w:rsidP="00D46B42">
            <w:pPr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HCFC-141b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FE7FA27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17488F3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EB6D55E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7243569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321FB2C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9ADB4C0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7FC2E00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07D8067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9B3D76C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35C0234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</w:tr>
      <w:tr w:rsidR="003D3314" w:rsidRPr="003D3314" w14:paraId="1E300178" w14:textId="77777777" w:rsidTr="003D3314">
        <w:trPr>
          <w:trHeight w:val="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4A8F05E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China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019EC0F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7,246.5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D81F834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7,278.2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E1BCD4A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7,076.8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B9F6706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6,321.1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D403488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6,101.6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32C4038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4,623.3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3A84CA8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3,545.1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A91983B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3,850.4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E8A000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1,770.8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F30CCDC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*</w:t>
            </w:r>
          </w:p>
        </w:tc>
      </w:tr>
      <w:tr w:rsidR="003D3314" w:rsidRPr="003D3314" w14:paraId="463886E3" w14:textId="77777777" w:rsidTr="00EF697A">
        <w:trPr>
          <w:trHeight w:val="14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2B52180" w14:textId="77777777" w:rsidR="008141A1" w:rsidRPr="003D3314" w:rsidRDefault="008141A1" w:rsidP="00D46B42">
            <w:pPr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HCFC-142b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9D2FB39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DFC9DBC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F3C21F1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0EF02EE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C5018E9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7D8822E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806F481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DDED1E1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826767C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69C5367" w14:textId="77777777" w:rsidR="008141A1" w:rsidRPr="003D3314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 </w:t>
            </w:r>
          </w:p>
        </w:tc>
      </w:tr>
      <w:tr w:rsidR="003D3314" w:rsidRPr="003D3314" w14:paraId="4B3FE486" w14:textId="77777777" w:rsidTr="00EF697A">
        <w:trPr>
          <w:trHeight w:val="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19B7E99" w14:textId="77777777" w:rsidR="008141A1" w:rsidRPr="003D3314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China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55455AD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1,224.3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F679A20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1,110.5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4909F7B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1,115.5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B431410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756.3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765969B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816.0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F4FAE9F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418.3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EEADC55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472.3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3138929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126.7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F81D378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185.5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29A79D0" w14:textId="77777777" w:rsidR="008141A1" w:rsidRPr="003D3314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3D3314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*</w:t>
            </w:r>
          </w:p>
        </w:tc>
      </w:tr>
      <w:tr w:rsidR="00EF697A" w:rsidRPr="00EF697A" w14:paraId="5CD52B1D" w14:textId="77777777" w:rsidTr="00EF697A">
        <w:trPr>
          <w:trHeight w:val="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AE25C35" w14:textId="27D4763B" w:rsidR="00EF697A" w:rsidRPr="00EF697A" w:rsidRDefault="00EF697A" w:rsidP="00D46B42">
            <w:pPr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Total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8F82735" w14:textId="7E9827F9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24,298.4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3050C46" w14:textId="0AF32A89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24,682.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3B4A21C" w14:textId="2DB37F32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24,063.3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3BBED5C" w14:textId="5A236832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23,216.1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B8D8616" w14:textId="1B612780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22,974.3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F5DE583" w14:textId="79350B19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17,842.9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03AC588" w14:textId="3DF6D74A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15,626.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9B8BE4F" w14:textId="41ADF58B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16,588.9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F69B69E" w14:textId="49B1B029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13,311.5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58F7DAD" w14:textId="40BFE67E" w:rsidR="00EF697A" w:rsidRPr="00EF697A" w:rsidRDefault="00EF697A" w:rsidP="00D46B42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EF697A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32,988.9</w:t>
            </w:r>
          </w:p>
        </w:tc>
      </w:tr>
    </w:tbl>
    <w:p w14:paraId="6D2EB8DA" w14:textId="77777777" w:rsidR="008141A1" w:rsidRPr="00A106E0" w:rsidRDefault="008141A1" w:rsidP="008141A1">
      <w:pPr>
        <w:rPr>
          <w:rFonts w:asciiTheme="majorBidi" w:hAnsiTheme="majorBidi" w:cstheme="majorBidi"/>
          <w:sz w:val="18"/>
          <w:szCs w:val="18"/>
        </w:rPr>
      </w:pPr>
      <w:r w:rsidRPr="00A106E0">
        <w:rPr>
          <w:rFonts w:asciiTheme="majorBidi" w:hAnsiTheme="majorBidi" w:cstheme="majorBidi"/>
          <w:sz w:val="18"/>
          <w:szCs w:val="18"/>
        </w:rPr>
        <w:t>* The HCFC production baseline is 29,122 ODP tonnes and includes all HCFCs produced by China, mainly HCFC</w:t>
      </w:r>
      <w:r w:rsidRPr="00A106E0">
        <w:rPr>
          <w:rFonts w:asciiTheme="majorBidi" w:hAnsiTheme="majorBidi" w:cstheme="majorBidi"/>
          <w:sz w:val="18"/>
          <w:szCs w:val="18"/>
        </w:rPr>
        <w:noBreakHyphen/>
        <w:t>22, HCFC</w:t>
      </w:r>
      <w:r w:rsidRPr="00A106E0">
        <w:rPr>
          <w:rFonts w:asciiTheme="majorBidi" w:hAnsiTheme="majorBidi" w:cstheme="majorBidi"/>
          <w:sz w:val="18"/>
          <w:szCs w:val="18"/>
        </w:rPr>
        <w:noBreakHyphen/>
        <w:t>141b and HCFC</w:t>
      </w:r>
      <w:r w:rsidRPr="00A106E0">
        <w:rPr>
          <w:rFonts w:asciiTheme="majorBidi" w:hAnsiTheme="majorBidi" w:cstheme="majorBidi"/>
          <w:sz w:val="18"/>
          <w:szCs w:val="18"/>
        </w:rPr>
        <w:noBreakHyphen/>
        <w:t>142b, and to a lesser extent HCFC-123 and HCFC-124.</w:t>
      </w:r>
    </w:p>
    <w:p w14:paraId="34766AAC" w14:textId="4B4FB55B" w:rsidR="008141A1" w:rsidRPr="007E5FEF" w:rsidRDefault="008141A1" w:rsidP="008141A1">
      <w:pPr>
        <w:rPr>
          <w:rFonts w:asciiTheme="majorBidi" w:hAnsiTheme="majorBidi" w:cstheme="majorBidi"/>
          <w:sz w:val="18"/>
          <w:szCs w:val="18"/>
        </w:rPr>
      </w:pPr>
      <w:r w:rsidRPr="00A106E0">
        <w:rPr>
          <w:rFonts w:asciiTheme="majorBidi" w:hAnsiTheme="majorBidi" w:cstheme="majorBidi"/>
          <w:sz w:val="18"/>
          <w:szCs w:val="18"/>
        </w:rPr>
        <w:t>** As of 2 December 2024, A7 data for the Democratic People</w:t>
      </w:r>
      <w:r w:rsidR="008977F5">
        <w:rPr>
          <w:rFonts w:asciiTheme="majorBidi" w:hAnsiTheme="majorBidi" w:cstheme="majorBidi"/>
          <w:sz w:val="18"/>
          <w:szCs w:val="18"/>
        </w:rPr>
        <w:t>’</w:t>
      </w:r>
      <w:r w:rsidRPr="00A106E0">
        <w:rPr>
          <w:rFonts w:asciiTheme="majorBidi" w:hAnsiTheme="majorBidi" w:cstheme="majorBidi"/>
          <w:sz w:val="18"/>
          <w:szCs w:val="18"/>
        </w:rPr>
        <w:t>s Republic of Korea had not been submitted.</w:t>
      </w:r>
    </w:p>
    <w:p w14:paraId="3DE71C7B" w14:textId="77777777" w:rsidR="008141A1" w:rsidRDefault="008141A1" w:rsidP="008141A1"/>
    <w:p w14:paraId="7FC213B7" w14:textId="51032DF4" w:rsidR="008141A1" w:rsidRPr="008141A1" w:rsidRDefault="008141A1" w:rsidP="005B057E">
      <w:pPr>
        <w:pStyle w:val="ListParagraph"/>
        <w:keepNext/>
        <w:numPr>
          <w:ilvl w:val="0"/>
          <w:numId w:val="21"/>
        </w:numPr>
        <w:ind w:hanging="11"/>
      </w:pPr>
      <w:r w:rsidRPr="008141A1">
        <w:rPr>
          <w:b/>
          <w:bCs/>
        </w:rPr>
        <w:lastRenderedPageBreak/>
        <w:t>Replace</w:t>
      </w:r>
      <w:r w:rsidRPr="008141A1">
        <w:t xml:space="preserve"> paragraph 9 </w:t>
      </w:r>
      <w:r w:rsidR="00EE05DF" w:rsidRPr="00EE05DF">
        <w:t>and</w:t>
      </w:r>
      <w:r w:rsidR="00EE05DF">
        <w:rPr>
          <w:b/>
          <w:bCs/>
        </w:rPr>
        <w:t xml:space="preserve"> add </w:t>
      </w:r>
      <w:r w:rsidR="00EE05DF" w:rsidRPr="00EE05DF">
        <w:t>table 2(bis) a</w:t>
      </w:r>
      <w:r w:rsidR="00EE05DF">
        <w:t>s</w:t>
      </w:r>
      <w:r w:rsidR="00EE05DF" w:rsidRPr="00EE05DF">
        <w:t xml:space="preserve"> follows</w:t>
      </w:r>
      <w:r w:rsidRPr="008141A1">
        <w:t>:</w:t>
      </w:r>
    </w:p>
    <w:p w14:paraId="555A7E34" w14:textId="77777777" w:rsidR="008141A1" w:rsidRDefault="008141A1" w:rsidP="005B057E">
      <w:pPr>
        <w:keepNext/>
      </w:pPr>
    </w:p>
    <w:p w14:paraId="17AF5236" w14:textId="3D0A58F3" w:rsidR="008141A1" w:rsidRDefault="008141A1" w:rsidP="00EE05DF">
      <w:pPr>
        <w:pStyle w:val="Heading1"/>
        <w:keepNext/>
      </w:pPr>
      <w:r w:rsidRPr="008141A1">
        <w:t xml:space="preserve">As of 2 December 2024, A7 data on HFC production was available </w:t>
      </w:r>
      <w:r w:rsidR="000D5766">
        <w:t>from</w:t>
      </w:r>
      <w:r w:rsidRPr="008141A1">
        <w:t xml:space="preserve"> four HFC producing countries, as shown in table 2</w:t>
      </w:r>
      <w:r w:rsidR="00254184">
        <w:t>(</w:t>
      </w:r>
      <w:r w:rsidRPr="008141A1">
        <w:t>bis</w:t>
      </w:r>
      <w:r w:rsidR="00254184">
        <w:t>)</w:t>
      </w:r>
      <w:r w:rsidRPr="008141A1">
        <w:t>.</w:t>
      </w:r>
    </w:p>
    <w:p w14:paraId="0DF75052" w14:textId="4200FBA4" w:rsidR="008141A1" w:rsidRPr="008141A1" w:rsidRDefault="008141A1" w:rsidP="008141A1">
      <w:pPr>
        <w:rPr>
          <w:b/>
          <w:bCs/>
        </w:rPr>
      </w:pPr>
      <w:r w:rsidRPr="008141A1">
        <w:rPr>
          <w:b/>
          <w:bCs/>
        </w:rPr>
        <w:t>Table 2</w:t>
      </w:r>
      <w:r w:rsidR="008D3837">
        <w:rPr>
          <w:b/>
          <w:bCs/>
        </w:rPr>
        <w:t>(bis)</w:t>
      </w:r>
      <w:r w:rsidRPr="008141A1">
        <w:rPr>
          <w:b/>
          <w:bCs/>
        </w:rPr>
        <w:t>. Production of HFCs (A7, CO</w:t>
      </w:r>
      <w:r w:rsidRPr="00090657">
        <w:rPr>
          <w:b/>
          <w:bCs/>
          <w:vertAlign w:val="subscript"/>
        </w:rPr>
        <w:t>2</w:t>
      </w:r>
      <w:r w:rsidRPr="008141A1">
        <w:rPr>
          <w:b/>
          <w:bCs/>
        </w:rPr>
        <w:t>-eq tonnes)</w:t>
      </w:r>
    </w:p>
    <w:tbl>
      <w:tblPr>
        <w:tblW w:w="970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036"/>
        <w:gridCol w:w="1278"/>
        <w:gridCol w:w="1279"/>
        <w:gridCol w:w="1279"/>
        <w:gridCol w:w="1279"/>
        <w:gridCol w:w="1279"/>
        <w:gridCol w:w="1279"/>
      </w:tblGrid>
      <w:tr w:rsidR="008141A1" w:rsidRPr="00D128D7" w14:paraId="2A502F32" w14:textId="77777777" w:rsidTr="002E4EDE">
        <w:trPr>
          <w:trHeight w:val="114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511AD" w14:textId="77777777" w:rsidR="008141A1" w:rsidRPr="00D128D7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Country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3E36E" w14:textId="77777777" w:rsidR="008141A1" w:rsidRPr="00D128D7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2019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8CBAE" w14:textId="77777777" w:rsidR="008141A1" w:rsidRPr="00D128D7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A8817" w14:textId="77777777" w:rsidR="008141A1" w:rsidRPr="00D128D7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2021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37E78" w14:textId="77777777" w:rsidR="008141A1" w:rsidRPr="00D128D7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7B091" w14:textId="77777777" w:rsidR="008141A1" w:rsidRPr="00D128D7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2023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D5E87" w14:textId="77777777" w:rsidR="008141A1" w:rsidRPr="00D128D7" w:rsidRDefault="008141A1" w:rsidP="00D46B4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Baseline</w:t>
            </w:r>
          </w:p>
        </w:tc>
      </w:tr>
      <w:tr w:rsidR="008141A1" w:rsidRPr="00D128D7" w14:paraId="3D70C44D" w14:textId="77777777" w:rsidTr="002E4EDE">
        <w:trPr>
          <w:trHeight w:val="41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12F55F2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China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0011B60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5841261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1,212,188,514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6C211A4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1,427,291,523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E2BAAE7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1,581,392,661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C483018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1,471,784,754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869C9D4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1,852,528,591</w:t>
            </w:r>
          </w:p>
        </w:tc>
      </w:tr>
      <w:tr w:rsidR="008141A1" w:rsidRPr="00D128D7" w14:paraId="4D66479D" w14:textId="77777777" w:rsidTr="002E4EDE">
        <w:trPr>
          <w:trHeight w:val="260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A27823C" w14:textId="7136375A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Democratic People</w:t>
            </w:r>
            <w:r w:rsidR="00D128D7"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’</w:t>
            </w: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s Republic of Korea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8BBFD7B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430,430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EF82EAC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496,210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2237844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510,510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5C9A53D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531,960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3D4FB84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1CC1AF14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1,102,320</w:t>
            </w:r>
          </w:p>
        </w:tc>
      </w:tr>
      <w:tr w:rsidR="008141A1" w:rsidRPr="00D128D7" w14:paraId="085561F1" w14:textId="77777777" w:rsidTr="002E4EDE">
        <w:trPr>
          <w:trHeight w:val="115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7D63876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India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040EC53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5B6DD61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0357B90B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40,516,755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57629690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58,175,796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7C36FBA9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62,993,108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4616B11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</w:tr>
      <w:tr w:rsidR="002E4EDE" w:rsidRPr="00D128D7" w14:paraId="545D09E7" w14:textId="77777777" w:rsidTr="002E4EDE">
        <w:trPr>
          <w:trHeight w:val="50"/>
        </w:trPr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E9B0A34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Republic of Korea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CE35AD0" w14:textId="77777777" w:rsidR="008141A1" w:rsidRPr="00D128D7" w:rsidRDefault="008141A1" w:rsidP="00D46B42">
            <w:pPr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91FA2F3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3,485,675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3DBAFF65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3,487,995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49E4AB98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3,644,621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6497C141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2,769,080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14:paraId="2CDDCF0E" w14:textId="77777777" w:rsidR="008141A1" w:rsidRPr="00D128D7" w:rsidRDefault="008141A1" w:rsidP="00D46B42">
            <w:pPr>
              <w:jc w:val="righ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D128D7">
              <w:rPr>
                <w:rFonts w:asciiTheme="majorBidi" w:hAnsiTheme="majorBidi" w:cstheme="majorBidi"/>
                <w:color w:val="000000"/>
                <w:sz w:val="19"/>
                <w:szCs w:val="19"/>
              </w:rPr>
              <w:t>11,991,777</w:t>
            </w:r>
          </w:p>
        </w:tc>
      </w:tr>
      <w:tr w:rsidR="004C0FAE" w:rsidRPr="004C0FAE" w14:paraId="5775194D" w14:textId="77777777" w:rsidTr="002E4EDE">
        <w:trPr>
          <w:trHeight w:val="5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890AA53" w14:textId="4978D5D9" w:rsidR="004C0FAE" w:rsidRPr="004C0FAE" w:rsidRDefault="004C0FAE" w:rsidP="004C0FAE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4C0FAE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Total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0E30E8B" w14:textId="14EC7D60" w:rsidR="004C0FAE" w:rsidRPr="004C0FAE" w:rsidRDefault="004C0FAE" w:rsidP="004C0FAE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4C0FAE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430,430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1B19C8C" w14:textId="61C8BE8C" w:rsidR="004C0FAE" w:rsidRPr="004C0FAE" w:rsidRDefault="004C0FAE" w:rsidP="004C0FAE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4C0FAE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1,216,170,399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5CF8D96" w14:textId="0FC59E28" w:rsidR="004C0FAE" w:rsidRPr="004C0FAE" w:rsidRDefault="004C0FAE" w:rsidP="004C0FAE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4C0FAE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1,471,806,783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6778E75" w14:textId="3D0D49AB" w:rsidR="004C0FAE" w:rsidRPr="004C0FAE" w:rsidRDefault="004C0FAE" w:rsidP="004C0FAE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4C0FAE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1,643,745,038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3A0E59D" w14:textId="4AD24FEE" w:rsidR="004C0FAE" w:rsidRPr="004C0FAE" w:rsidRDefault="004C0FAE" w:rsidP="004C0FAE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4C0FAE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1,537,546,942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E9579F9" w14:textId="527F3967" w:rsidR="004C0FAE" w:rsidRPr="004C0FAE" w:rsidRDefault="004C0FAE" w:rsidP="004C0FAE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4C0FAE"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  <w:t>1,865,622,688</w:t>
            </w:r>
          </w:p>
        </w:tc>
      </w:tr>
    </w:tbl>
    <w:p w14:paraId="63588FFD" w14:textId="77777777" w:rsidR="008141A1" w:rsidRPr="008141A1" w:rsidRDefault="008141A1" w:rsidP="008141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B0D30" w14:paraId="49023EEB" w14:textId="77777777" w:rsidTr="001C789D">
        <w:tc>
          <w:tcPr>
            <w:tcW w:w="1871" w:type="dxa"/>
          </w:tcPr>
          <w:p w14:paraId="400EC763" w14:textId="77777777" w:rsidR="00E85409" w:rsidRPr="009B0D30" w:rsidRDefault="00E85409" w:rsidP="00FB077C"/>
        </w:tc>
        <w:tc>
          <w:tcPr>
            <w:tcW w:w="1872" w:type="dxa"/>
          </w:tcPr>
          <w:p w14:paraId="1203E47A" w14:textId="77777777" w:rsidR="00E85409" w:rsidRPr="009B0D30" w:rsidRDefault="00E85409" w:rsidP="00FB077C"/>
        </w:tc>
        <w:tc>
          <w:tcPr>
            <w:tcW w:w="1872" w:type="dxa"/>
            <w:tcBorders>
              <w:bottom w:val="single" w:sz="4" w:space="0" w:color="auto"/>
            </w:tcBorders>
          </w:tcPr>
          <w:p w14:paraId="3A60E90C" w14:textId="77777777" w:rsidR="00E85409" w:rsidRPr="009B0D30" w:rsidRDefault="00E85409" w:rsidP="00FB077C"/>
        </w:tc>
        <w:tc>
          <w:tcPr>
            <w:tcW w:w="1872" w:type="dxa"/>
          </w:tcPr>
          <w:p w14:paraId="32D94B33" w14:textId="77777777" w:rsidR="00E85409" w:rsidRPr="009B0D30" w:rsidRDefault="00E85409" w:rsidP="00FB077C"/>
        </w:tc>
        <w:tc>
          <w:tcPr>
            <w:tcW w:w="1873" w:type="dxa"/>
          </w:tcPr>
          <w:p w14:paraId="5526B533" w14:textId="77777777" w:rsidR="00E85409" w:rsidRPr="009B0D30" w:rsidRDefault="00E85409" w:rsidP="00FB077C"/>
        </w:tc>
      </w:tr>
    </w:tbl>
    <w:p w14:paraId="76348B98" w14:textId="77777777" w:rsidR="00E85409" w:rsidRPr="009B0D30" w:rsidRDefault="00E85409" w:rsidP="004E7F9C"/>
    <w:sectPr w:rsidR="00E85409" w:rsidRPr="009B0D30" w:rsidSect="00CB1DBA">
      <w:headerReference w:type="even" r:id="rId15"/>
      <w:headerReference w:type="default" r:id="rId16"/>
      <w:footerReference w:type="even" r:id="rId17"/>
      <w:footerReference w:type="default" r:id="rId18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F0ADF" w14:textId="77777777" w:rsidR="008141A1" w:rsidRDefault="008141A1" w:rsidP="004A504B">
      <w:r>
        <w:separator/>
      </w:r>
    </w:p>
  </w:endnote>
  <w:endnote w:type="continuationSeparator" w:id="0">
    <w:p w14:paraId="021393D6" w14:textId="77777777" w:rsidR="008141A1" w:rsidRDefault="008141A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FDC04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206F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E7F7B" w14:textId="77777777" w:rsidR="008141A1" w:rsidRDefault="008141A1" w:rsidP="004A504B">
      <w:r>
        <w:separator/>
      </w:r>
    </w:p>
  </w:footnote>
  <w:footnote w:type="continuationSeparator" w:id="0">
    <w:p w14:paraId="09F02BF3" w14:textId="77777777" w:rsidR="008141A1" w:rsidRDefault="008141A1" w:rsidP="004A504B">
      <w:r>
        <w:continuationSeparator/>
      </w:r>
    </w:p>
  </w:footnote>
  <w:footnote w:id="1">
    <w:p w14:paraId="4A839AFA" w14:textId="77777777" w:rsidR="0079781A" w:rsidRPr="001E1147" w:rsidRDefault="0079781A" w:rsidP="0079781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</w:t>
      </w:r>
      <w:proofErr w:type="spellStart"/>
      <w:r w:rsidRPr="001E1147">
        <w:rPr>
          <w:lang w:val="en-US"/>
        </w:rPr>
        <w:t>OzL.Pro</w:t>
      </w:r>
      <w:proofErr w:type="spellEnd"/>
      <w:r w:rsidRPr="001E1147">
        <w:rPr>
          <w:lang w:val="en-US"/>
        </w:rPr>
        <w:t>/ExCom/9</w:t>
      </w:r>
      <w:r w:rsidR="00AC3EE9">
        <w:rPr>
          <w:lang w:val="en-US"/>
        </w:rPr>
        <w:t>5</w:t>
      </w:r>
      <w:r w:rsidRPr="001E1147">
        <w:rPr>
          <w:lang w:val="en-US"/>
        </w:rP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8E652" w14:textId="0F38C904" w:rsidR="00DC6A10" w:rsidRPr="0033525D" w:rsidRDefault="007548C4">
    <w:r>
      <w:fldChar w:fldCharType="begin"/>
    </w:r>
    <w:r>
      <w:instrText xml:space="preserve"> DOCPROPERTY "Document number"  \* MERGEFORMAT </w:instrText>
    </w:r>
    <w:r>
      <w:fldChar w:fldCharType="separate"/>
    </w:r>
    <w:r w:rsidR="001C789D">
      <w:t>UNEP/</w:t>
    </w:r>
    <w:proofErr w:type="spellStart"/>
    <w:r w:rsidR="001C789D">
      <w:t>OzL.Pro</w:t>
    </w:r>
    <w:proofErr w:type="spellEnd"/>
    <w:r w:rsidR="001C789D">
      <w:t>/ExCom/95/8/Add.1</w:t>
    </w:r>
    <w:r>
      <w:fldChar w:fldCharType="end"/>
    </w:r>
  </w:p>
  <w:p w14:paraId="5368C303" w14:textId="77777777" w:rsidR="00DC6A10" w:rsidRPr="0033525D" w:rsidRDefault="00DC6A10"/>
  <w:p w14:paraId="750E2127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A2ADD" w14:textId="47BCC4C7" w:rsidR="00DC6A10" w:rsidRPr="0033525D" w:rsidRDefault="007548C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C789D">
      <w:t>UNEP/</w:t>
    </w:r>
    <w:proofErr w:type="spellStart"/>
    <w:r w:rsidR="001C789D">
      <w:t>OzL.Pro</w:t>
    </w:r>
    <w:proofErr w:type="spellEnd"/>
    <w:r w:rsidR="001C789D">
      <w:t>/ExCom/95/8/Add.1</w:t>
    </w:r>
    <w:r>
      <w:fldChar w:fldCharType="end"/>
    </w:r>
  </w:p>
  <w:p w14:paraId="76AB279D" w14:textId="77777777" w:rsidR="00DC6A10" w:rsidRPr="0033525D" w:rsidRDefault="00DC6A10"/>
  <w:p w14:paraId="1F1BAF3E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2F8042A"/>
    <w:lvl w:ilvl="0">
      <w:start w:val="9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88C142E"/>
    <w:multiLevelType w:val="hybridMultilevel"/>
    <w:tmpl w:val="6C521C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7417A"/>
    <w:multiLevelType w:val="hybridMultilevel"/>
    <w:tmpl w:val="7B76CF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7"/>
  </w:num>
  <w:num w:numId="20" w16cid:durableId="444007775">
    <w:abstractNumId w:val="12"/>
  </w:num>
  <w:num w:numId="21" w16cid:durableId="1229459666">
    <w:abstractNumId w:val="15"/>
  </w:num>
  <w:num w:numId="22" w16cid:durableId="199637581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8141A1"/>
    <w:rsid w:val="00000FED"/>
    <w:rsid w:val="0000434E"/>
    <w:rsid w:val="000211A9"/>
    <w:rsid w:val="00021238"/>
    <w:rsid w:val="00022071"/>
    <w:rsid w:val="00031260"/>
    <w:rsid w:val="0003681A"/>
    <w:rsid w:val="000372B7"/>
    <w:rsid w:val="00050F6E"/>
    <w:rsid w:val="00061EC2"/>
    <w:rsid w:val="00066CE8"/>
    <w:rsid w:val="00080ED0"/>
    <w:rsid w:val="00085B8F"/>
    <w:rsid w:val="00090481"/>
    <w:rsid w:val="00090657"/>
    <w:rsid w:val="000A3826"/>
    <w:rsid w:val="000A6C26"/>
    <w:rsid w:val="000B36C8"/>
    <w:rsid w:val="000D52A4"/>
    <w:rsid w:val="000D5766"/>
    <w:rsid w:val="000E07BC"/>
    <w:rsid w:val="000E2E21"/>
    <w:rsid w:val="000F1CD4"/>
    <w:rsid w:val="000F4103"/>
    <w:rsid w:val="000F70A7"/>
    <w:rsid w:val="00113CCA"/>
    <w:rsid w:val="00122F25"/>
    <w:rsid w:val="00135980"/>
    <w:rsid w:val="0013786F"/>
    <w:rsid w:val="00164719"/>
    <w:rsid w:val="00166FC4"/>
    <w:rsid w:val="001677AC"/>
    <w:rsid w:val="001804EA"/>
    <w:rsid w:val="00190A61"/>
    <w:rsid w:val="00197179"/>
    <w:rsid w:val="001A2215"/>
    <w:rsid w:val="001A3342"/>
    <w:rsid w:val="001A3E3D"/>
    <w:rsid w:val="001A7049"/>
    <w:rsid w:val="001B1E40"/>
    <w:rsid w:val="001C764E"/>
    <w:rsid w:val="001C789D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53222"/>
    <w:rsid w:val="00254184"/>
    <w:rsid w:val="00261C13"/>
    <w:rsid w:val="00262847"/>
    <w:rsid w:val="00281BB2"/>
    <w:rsid w:val="002A03C3"/>
    <w:rsid w:val="002B254E"/>
    <w:rsid w:val="002B4CE8"/>
    <w:rsid w:val="002B72E9"/>
    <w:rsid w:val="002C7998"/>
    <w:rsid w:val="002E4EDE"/>
    <w:rsid w:val="002F1E53"/>
    <w:rsid w:val="002F2CAA"/>
    <w:rsid w:val="0030052C"/>
    <w:rsid w:val="00303076"/>
    <w:rsid w:val="003306E1"/>
    <w:rsid w:val="003320E4"/>
    <w:rsid w:val="0033525D"/>
    <w:rsid w:val="003414F3"/>
    <w:rsid w:val="00355D45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764E"/>
    <w:rsid w:val="003A3189"/>
    <w:rsid w:val="003A3CA7"/>
    <w:rsid w:val="003B33BD"/>
    <w:rsid w:val="003B569D"/>
    <w:rsid w:val="003C3C0E"/>
    <w:rsid w:val="003D3314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7B6"/>
    <w:rsid w:val="004A504B"/>
    <w:rsid w:val="004A6911"/>
    <w:rsid w:val="004B3652"/>
    <w:rsid w:val="004B54E0"/>
    <w:rsid w:val="004B7384"/>
    <w:rsid w:val="004C0FAE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759C"/>
    <w:rsid w:val="0059513E"/>
    <w:rsid w:val="005A6AA4"/>
    <w:rsid w:val="005A6D9F"/>
    <w:rsid w:val="005B057E"/>
    <w:rsid w:val="005B48FF"/>
    <w:rsid w:val="005C1E32"/>
    <w:rsid w:val="005C670D"/>
    <w:rsid w:val="005D363F"/>
    <w:rsid w:val="00604C15"/>
    <w:rsid w:val="006158D5"/>
    <w:rsid w:val="00625D83"/>
    <w:rsid w:val="00651984"/>
    <w:rsid w:val="006623E7"/>
    <w:rsid w:val="00662B80"/>
    <w:rsid w:val="0066768F"/>
    <w:rsid w:val="00670F6C"/>
    <w:rsid w:val="00676E58"/>
    <w:rsid w:val="006852C7"/>
    <w:rsid w:val="006852CE"/>
    <w:rsid w:val="00692D14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8C4"/>
    <w:rsid w:val="00754ABA"/>
    <w:rsid w:val="007707B1"/>
    <w:rsid w:val="00782B0D"/>
    <w:rsid w:val="0079781A"/>
    <w:rsid w:val="007A1546"/>
    <w:rsid w:val="007A228C"/>
    <w:rsid w:val="007A368E"/>
    <w:rsid w:val="007A5868"/>
    <w:rsid w:val="007B04CE"/>
    <w:rsid w:val="007B2497"/>
    <w:rsid w:val="007B6871"/>
    <w:rsid w:val="007B7A2F"/>
    <w:rsid w:val="007C2B69"/>
    <w:rsid w:val="007C32EE"/>
    <w:rsid w:val="007C3D33"/>
    <w:rsid w:val="007D294A"/>
    <w:rsid w:val="007D47D2"/>
    <w:rsid w:val="007D6EC0"/>
    <w:rsid w:val="007D7E1D"/>
    <w:rsid w:val="007E503C"/>
    <w:rsid w:val="00802508"/>
    <w:rsid w:val="0080345C"/>
    <w:rsid w:val="008141A1"/>
    <w:rsid w:val="0082522F"/>
    <w:rsid w:val="00831979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7F5"/>
    <w:rsid w:val="00897E43"/>
    <w:rsid w:val="008C222B"/>
    <w:rsid w:val="008C5738"/>
    <w:rsid w:val="008C7EAD"/>
    <w:rsid w:val="008D0CFE"/>
    <w:rsid w:val="008D3837"/>
    <w:rsid w:val="008D6152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874D0"/>
    <w:rsid w:val="00990829"/>
    <w:rsid w:val="0099390E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111B6"/>
    <w:rsid w:val="00A26D27"/>
    <w:rsid w:val="00A376EE"/>
    <w:rsid w:val="00A42A99"/>
    <w:rsid w:val="00A5151A"/>
    <w:rsid w:val="00A57E0A"/>
    <w:rsid w:val="00A7175F"/>
    <w:rsid w:val="00A77919"/>
    <w:rsid w:val="00A823F6"/>
    <w:rsid w:val="00A8719E"/>
    <w:rsid w:val="00AA0A89"/>
    <w:rsid w:val="00AA5368"/>
    <w:rsid w:val="00AA6429"/>
    <w:rsid w:val="00AC01AA"/>
    <w:rsid w:val="00AC3EE9"/>
    <w:rsid w:val="00AC4F72"/>
    <w:rsid w:val="00AC5041"/>
    <w:rsid w:val="00AE482E"/>
    <w:rsid w:val="00AF1B39"/>
    <w:rsid w:val="00AF741A"/>
    <w:rsid w:val="00B01ADB"/>
    <w:rsid w:val="00B04161"/>
    <w:rsid w:val="00B056F9"/>
    <w:rsid w:val="00B11E3D"/>
    <w:rsid w:val="00B14D2C"/>
    <w:rsid w:val="00B17E82"/>
    <w:rsid w:val="00B4575A"/>
    <w:rsid w:val="00B51D38"/>
    <w:rsid w:val="00B575BA"/>
    <w:rsid w:val="00B71608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C15867"/>
    <w:rsid w:val="00C22398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1735"/>
    <w:rsid w:val="00D128D7"/>
    <w:rsid w:val="00D14F22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2387"/>
    <w:rsid w:val="00DC6A10"/>
    <w:rsid w:val="00DE657E"/>
    <w:rsid w:val="00DF3DE5"/>
    <w:rsid w:val="00DF4704"/>
    <w:rsid w:val="00E024AA"/>
    <w:rsid w:val="00E117BD"/>
    <w:rsid w:val="00E15C77"/>
    <w:rsid w:val="00E1693E"/>
    <w:rsid w:val="00E250F1"/>
    <w:rsid w:val="00E31250"/>
    <w:rsid w:val="00E3550D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5FA3"/>
    <w:rsid w:val="00ED7137"/>
    <w:rsid w:val="00EE05DF"/>
    <w:rsid w:val="00EE2FA2"/>
    <w:rsid w:val="00EF06EA"/>
    <w:rsid w:val="00EF697A"/>
    <w:rsid w:val="00F07604"/>
    <w:rsid w:val="00F21088"/>
    <w:rsid w:val="00F326BF"/>
    <w:rsid w:val="00F327E7"/>
    <w:rsid w:val="00F35746"/>
    <w:rsid w:val="00F447C7"/>
    <w:rsid w:val="00F459B4"/>
    <w:rsid w:val="00F5211B"/>
    <w:rsid w:val="00F554A9"/>
    <w:rsid w:val="00F716FD"/>
    <w:rsid w:val="00F80355"/>
    <w:rsid w:val="00F87C43"/>
    <w:rsid w:val="00FA5722"/>
    <w:rsid w:val="00FB0C81"/>
    <w:rsid w:val="00FC2200"/>
    <w:rsid w:val="00FC2540"/>
    <w:rsid w:val="00FE469C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4847FC"/>
  <w15:docId w15:val="{961FAD25-F1C1-430D-9AF7-AF253B40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uiPriority w:val="34"/>
    <w:qFormat/>
    <w:rsid w:val="00814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5th\Templates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25</TotalTime>
  <Pages>2</Pages>
  <Words>349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- Country programme data and prospects for compliance</vt:lpstr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- Country programme data and prospects for compliance</dc:title>
  <dc:creator/>
  <cp:lastModifiedBy>Muriel Aguiar</cp:lastModifiedBy>
  <cp:revision>21</cp:revision>
  <cp:lastPrinted>2001-05-26T16:40:00Z</cp:lastPrinted>
  <dcterms:created xsi:type="dcterms:W3CDTF">2024-12-04T19:11:00Z</dcterms:created>
  <dcterms:modified xsi:type="dcterms:W3CDTF">2024-12-04T19:52:00Z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UNEP/OzL.Pro/ExCom/95/8/Add.1</vt:lpwstr>
  </property>
  <property fmtid="{D5CDD505-2E9C-101B-9397-08002B2CF9AE}" pid="3" name="Revision date">
    <vt:lpwstr>12/04/2024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