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4"/>
        <w:gridCol w:w="3368"/>
        <w:gridCol w:w="2079"/>
      </w:tblGrid>
      <w:tr w:rsidR="007E5D09" w:rsidRPr="002657E7" w14:paraId="13305D67" w14:textId="77777777" w:rsidTr="00C946BC">
        <w:trPr>
          <w:trHeight w:val="429"/>
        </w:trPr>
        <w:tc>
          <w:tcPr>
            <w:tcW w:w="4093" w:type="dxa"/>
            <w:gridSpan w:val="2"/>
            <w:tcBorders>
              <w:bottom w:val="single" w:sz="18" w:space="0" w:color="auto"/>
            </w:tcBorders>
          </w:tcPr>
          <w:p w14:paraId="051F99EA" w14:textId="69E54B94" w:rsidR="007E5D09" w:rsidRPr="002657E7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CA" w:bidi="ar-LB"/>
              </w:rPr>
            </w:pPr>
            <w:r w:rsidRPr="002657E7">
              <w:rPr>
                <w:rFonts w:asciiTheme="minorBidi" w:hAnsiTheme="minorBidi" w:cstheme="minorBidi"/>
                <w:b/>
                <w:bCs/>
                <w:sz w:val="72"/>
                <w:szCs w:val="72"/>
                <w:lang w:val="en-CA" w:bidi="ar-LB"/>
              </w:rPr>
              <w:t>EP</w:t>
            </w:r>
            <w:r w:rsidR="0062753F">
              <w:rPr>
                <w:rFonts w:asciiTheme="minorBidi" w:hAnsiTheme="minorBidi" w:cstheme="minorBidi"/>
                <w:b/>
                <w:bCs/>
                <w:sz w:val="27"/>
                <w:szCs w:val="27"/>
                <w:lang w:val="en-CA" w:bidi="ar-LB"/>
              </w:rPr>
              <w:t xml:space="preserve"> </w:t>
            </w:r>
          </w:p>
        </w:tc>
        <w:tc>
          <w:tcPr>
            <w:tcW w:w="5447" w:type="dxa"/>
            <w:gridSpan w:val="2"/>
            <w:tcBorders>
              <w:bottom w:val="single" w:sz="18" w:space="0" w:color="auto"/>
            </w:tcBorders>
          </w:tcPr>
          <w:p w14:paraId="28605883" w14:textId="11D1DA7C" w:rsidR="007E5D09" w:rsidRPr="002657E7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val="en-CA" w:bidi="ar-LB"/>
              </w:rPr>
            </w:pP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الأمم</w:t>
            </w:r>
            <w:r w:rsidR="0062753F">
              <w:rPr>
                <w:b/>
                <w:bCs/>
                <w:sz w:val="48"/>
                <w:szCs w:val="48"/>
                <w:rtl/>
                <w:lang w:val="en-CA" w:bidi="ar-LB"/>
              </w:rPr>
              <w:t xml:space="preserve"> </w:t>
            </w:r>
            <w:r w:rsidRPr="002657E7">
              <w:rPr>
                <w:b/>
                <w:bCs/>
                <w:sz w:val="48"/>
                <w:szCs w:val="48"/>
                <w:rtl/>
                <w:lang w:val="en-CA" w:bidi="ar-LB"/>
              </w:rPr>
              <w:t>المتحدة</w:t>
            </w:r>
          </w:p>
        </w:tc>
      </w:tr>
      <w:tr w:rsidR="007E5D09" w:rsidRPr="002657E7" w14:paraId="55B98DCE" w14:textId="77777777" w:rsidTr="00C946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2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7BFAA8" w14:textId="194C9EE9" w:rsidR="007E5D09" w:rsidRPr="002657E7" w:rsidRDefault="00E1360E" w:rsidP="00AC71FF">
            <w:pPr>
              <w:jc w:val="left"/>
              <w:rPr>
                <w:lang w:val="en-CA" w:bidi="ar-LB"/>
              </w:rPr>
            </w:pPr>
            <w:r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6192" behindDoc="1" locked="0" layoutInCell="0" allowOverlap="1" wp14:anchorId="2C5A711B" wp14:editId="1B659AE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57E7">
              <w:rPr>
                <w:lang w:val="en-CA" w:bidi="ar-LB"/>
              </w:rPr>
              <w:t>Distr.</w:t>
            </w:r>
          </w:p>
          <w:p w14:paraId="4C4BC863" w14:textId="6A6C0669" w:rsidR="007E5D09" w:rsidRPr="002657E7" w:rsidRDefault="00E1360E" w:rsidP="00AC71FF">
            <w:pPr>
              <w:spacing w:after="24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GENERAL</w:t>
            </w:r>
          </w:p>
          <w:p w14:paraId="215C7705" w14:textId="4DDB9B92" w:rsidR="007E5D09" w:rsidRPr="002657E7" w:rsidRDefault="0053096E" w:rsidP="003A0B10">
            <w:pPr>
              <w:rPr>
                <w:rtl/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"Document number"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480687">
              <w:rPr>
                <w:lang w:val="en-CA" w:bidi="ar-LB"/>
              </w:rPr>
              <w:t>UNEP/</w:t>
            </w:r>
            <w:proofErr w:type="spellStart"/>
            <w:r w:rsidR="00480687">
              <w:rPr>
                <w:lang w:val="en-CA" w:bidi="ar-LB"/>
              </w:rPr>
              <w:t>OzL.Pro</w:t>
            </w:r>
            <w:proofErr w:type="spellEnd"/>
            <w:r w:rsidR="00480687">
              <w:rPr>
                <w:lang w:val="en-CA" w:bidi="ar-LB"/>
              </w:rPr>
              <w:t>/ExCom/95/3</w:t>
            </w:r>
            <w:r w:rsidRPr="002657E7">
              <w:rPr>
                <w:lang w:val="en-CA" w:bidi="ar-LB"/>
              </w:rPr>
              <w:fldChar w:fldCharType="end"/>
            </w:r>
          </w:p>
          <w:p w14:paraId="734EC358" w14:textId="34307990" w:rsidR="00662A73" w:rsidRDefault="00662A73" w:rsidP="003A0B10">
            <w:pPr>
              <w:spacing w:after="120"/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fldChar w:fldCharType="begin"/>
            </w:r>
            <w:r w:rsidRPr="002657E7">
              <w:rPr>
                <w:lang w:val="en-CA" w:bidi="ar-LB"/>
              </w:rPr>
              <w:instrText xml:space="preserve"> DOCPROPERTY "Revision date" \@ "d MMMM YYYY"  \* MERGEFORMAT </w:instrText>
            </w:r>
            <w:r w:rsidRPr="002657E7">
              <w:rPr>
                <w:lang w:val="en-CA" w:bidi="ar-LB"/>
              </w:rPr>
              <w:fldChar w:fldCharType="separate"/>
            </w:r>
            <w:r w:rsidR="00813BF0">
              <w:rPr>
                <w:lang w:val="en-CA" w:bidi="ar-LB"/>
              </w:rPr>
              <w:t>24</w:t>
            </w:r>
            <w:r w:rsidR="0062753F">
              <w:rPr>
                <w:lang w:val="en-CA" w:bidi="ar-LB"/>
              </w:rPr>
              <w:t xml:space="preserve"> </w:t>
            </w:r>
            <w:r w:rsidR="00813BF0">
              <w:rPr>
                <w:lang w:val="en-CA" w:bidi="ar-LB"/>
              </w:rPr>
              <w:t>October</w:t>
            </w:r>
            <w:r w:rsidR="0062753F">
              <w:rPr>
                <w:lang w:val="en-CA" w:bidi="ar-LB"/>
              </w:rPr>
              <w:t xml:space="preserve"> </w:t>
            </w:r>
            <w:r w:rsidR="00813BF0">
              <w:rPr>
                <w:lang w:val="en-CA" w:bidi="ar-LB"/>
              </w:rPr>
              <w:t>2024</w:t>
            </w:r>
            <w:r w:rsidRPr="002657E7">
              <w:rPr>
                <w:lang w:val="en-CA" w:bidi="ar-LB"/>
              </w:rPr>
              <w:fldChar w:fldCharType="end"/>
            </w:r>
          </w:p>
          <w:p w14:paraId="4C216142" w14:textId="77777777" w:rsidR="00D01C60" w:rsidRDefault="00D01C60" w:rsidP="00B02834">
            <w:pPr>
              <w:jc w:val="left"/>
              <w:rPr>
                <w:lang w:val="en-CA" w:bidi="ar-LB"/>
              </w:rPr>
            </w:pPr>
          </w:p>
          <w:p w14:paraId="0188001E" w14:textId="76DE604D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ARABIC</w:t>
            </w:r>
          </w:p>
          <w:p w14:paraId="597923E9" w14:textId="1E35765E" w:rsidR="007E5D09" w:rsidRPr="002657E7" w:rsidRDefault="00E1360E" w:rsidP="00B02834">
            <w:pPr>
              <w:jc w:val="left"/>
              <w:rPr>
                <w:lang w:val="en-CA" w:bidi="ar-LB"/>
              </w:rPr>
            </w:pPr>
            <w:r w:rsidRPr="002657E7">
              <w:rPr>
                <w:lang w:val="en-CA" w:bidi="ar-LB"/>
              </w:rPr>
              <w:t>ORIGINAL:</w:t>
            </w:r>
            <w:r w:rsidR="0062753F">
              <w:rPr>
                <w:lang w:val="en-CA" w:bidi="ar-LB"/>
              </w:rPr>
              <w:t xml:space="preserve"> </w:t>
            </w:r>
            <w:r w:rsidRPr="002657E7">
              <w:rPr>
                <w:lang w:val="en-CA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639783" w14:textId="54D432DB" w:rsidR="007E5D09" w:rsidRPr="002657E7" w:rsidRDefault="00E1360E" w:rsidP="0044725C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62B830D0" w14:textId="297403CA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الأمم</w:t>
            </w:r>
            <w:r w:rsidR="0062753F">
              <w:rPr>
                <w:bCs/>
                <w:sz w:val="52"/>
                <w:szCs w:val="52"/>
                <w:rtl/>
                <w:lang w:val="en-CA" w:bidi="ar-LB"/>
              </w:rPr>
              <w:t xml:space="preserve"> </w:t>
            </w: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المتحدة</w:t>
            </w:r>
          </w:p>
          <w:p w14:paraId="4F358C8E" w14:textId="77777777" w:rsidR="007E5D09" w:rsidRPr="002657E7" w:rsidRDefault="00E1360E" w:rsidP="00713D1D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  <w:lang w:val="en-CA" w:bidi="ar-LB"/>
              </w:rPr>
            </w:pPr>
            <w:r w:rsidRPr="002657E7">
              <w:rPr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  <w:p w14:paraId="545DFA21" w14:textId="77777777" w:rsidR="007E5D09" w:rsidRPr="002657E7" w:rsidRDefault="00E1360E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CA" w:bidi="ar-LB"/>
              </w:rPr>
            </w:pPr>
            <w:r w:rsidRPr="002657E7">
              <w:rPr>
                <w:rFonts w:ascii="Times New Roman" w:hAnsi="Times New Roman"/>
                <w:b/>
                <w:bCs/>
                <w:sz w:val="52"/>
                <w:szCs w:val="52"/>
                <w:rtl/>
                <w:lang w:val="en-CA"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5195F6" w14:textId="77777777" w:rsidR="007E5D09" w:rsidRPr="002657E7" w:rsidRDefault="007E5D09">
            <w:pPr>
              <w:rPr>
                <w:caps/>
                <w:lang w:val="en-CA" w:bidi="ar-LB"/>
              </w:rPr>
            </w:pPr>
          </w:p>
          <w:p w14:paraId="38F2CD44" w14:textId="08946AF6" w:rsidR="007E5D09" w:rsidRPr="002657E7" w:rsidRDefault="00E75F81">
            <w:pPr>
              <w:rPr>
                <w:lang w:val="en-CA" w:bidi="ar-LB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1312" behindDoc="0" locked="0" layoutInCell="0" allowOverlap="1" wp14:anchorId="40D82247" wp14:editId="70010F3C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464185</wp:posOffset>
                  </wp:positionV>
                  <wp:extent cx="575238" cy="552450"/>
                  <wp:effectExtent l="0" t="0" r="0" b="0"/>
                  <wp:wrapNone/>
                  <wp:docPr id="868914225" name="Picture 868914225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38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71FF" w:rsidRPr="002657E7">
              <w:rPr>
                <w:noProof/>
                <w:lang w:val="en-CA" w:bidi="ar-LB"/>
              </w:rPr>
              <w:drawing>
                <wp:anchor distT="0" distB="0" distL="114300" distR="114300" simplePos="0" relativeHeight="251659264" behindDoc="0" locked="0" layoutInCell="0" allowOverlap="1" wp14:anchorId="710294A8" wp14:editId="68A094F9">
                  <wp:simplePos x="0" y="0"/>
                  <wp:positionH relativeFrom="column">
                    <wp:posOffset>5048250</wp:posOffset>
                  </wp:positionH>
                  <wp:positionV relativeFrom="paragraph">
                    <wp:posOffset>677545</wp:posOffset>
                  </wp:positionV>
                  <wp:extent cx="5822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C55657" w14:textId="1DF27790" w:rsidR="0044725C" w:rsidRPr="00E85737" w:rsidRDefault="0044725C" w:rsidP="0044725C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62753F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108E1B61" w14:textId="26F58621" w:rsidR="0044725C" w:rsidRPr="00E85737" w:rsidRDefault="0044725C" w:rsidP="0044725C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62753F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62753F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62753F">
        <w:rPr>
          <w:b/>
          <w:bCs/>
          <w:sz w:val="28"/>
          <w:szCs w:val="28"/>
          <w:rtl/>
        </w:rPr>
        <w:t xml:space="preserve"> </w:t>
      </w:r>
    </w:p>
    <w:p w14:paraId="36BD0E90" w14:textId="5C9AA2C0" w:rsidR="0044725C" w:rsidRPr="00D9322D" w:rsidRDefault="0044725C" w:rsidP="0044725C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62753F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</w:rPr>
        <w:t>الخامس</w:t>
      </w:r>
      <w:r w:rsidR="0062753F">
        <w:rPr>
          <w:sz w:val="28"/>
          <w:szCs w:val="28"/>
        </w:rPr>
        <w:t xml:space="preserve"> </w:t>
      </w:r>
      <w:r w:rsidRPr="002E7770">
        <w:rPr>
          <w:sz w:val="28"/>
          <w:szCs w:val="28"/>
        </w:rPr>
        <w:t>والتسعون</w:t>
      </w:r>
    </w:p>
    <w:p w14:paraId="0DE4783E" w14:textId="5EA7EF6B" w:rsidR="0044725C" w:rsidRPr="00A477F7" w:rsidRDefault="0044725C" w:rsidP="0044725C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62753F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22C74706" w14:textId="7F2DF6D5" w:rsidR="0044725C" w:rsidRDefault="0044725C" w:rsidP="0044725C">
      <w:pPr>
        <w:pStyle w:val="0Heading0"/>
        <w:bidi/>
        <w:rPr>
          <w:sz w:val="28"/>
          <w:szCs w:val="28"/>
          <w:lang w:val="en-CA" w:bidi="ar-LB"/>
        </w:rPr>
      </w:pPr>
      <w:r w:rsidRPr="002657E7">
        <w:rPr>
          <w:sz w:val="28"/>
          <w:szCs w:val="28"/>
          <w:rtl/>
          <w:lang w:val="en-CA" w:bidi="ar-LB"/>
        </w:rPr>
        <w:t>البند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4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(أ)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من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جدول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الأعمال</w:t>
      </w:r>
      <w:r w:rsidR="0062753F">
        <w:rPr>
          <w:sz w:val="28"/>
          <w:szCs w:val="28"/>
          <w:rtl/>
          <w:lang w:val="en-CA" w:bidi="ar-LB"/>
        </w:rPr>
        <w:t xml:space="preserve"> </w:t>
      </w:r>
      <w:r w:rsidRPr="002657E7">
        <w:rPr>
          <w:sz w:val="28"/>
          <w:szCs w:val="28"/>
          <w:rtl/>
          <w:lang w:val="en-CA" w:bidi="ar-LB"/>
        </w:rPr>
        <w:t>المؤقت</w:t>
      </w:r>
      <w:r w:rsidRPr="002657E7">
        <w:rPr>
          <w:rStyle w:val="FootnoteReference"/>
          <w:sz w:val="28"/>
          <w:szCs w:val="28"/>
          <w:rtl/>
          <w:lang w:val="en-CA" w:bidi="ar-LB"/>
        </w:rPr>
        <w:footnoteReference w:id="2"/>
      </w:r>
    </w:p>
    <w:p w14:paraId="3C81207A" w14:textId="77777777" w:rsidR="0044725C" w:rsidRDefault="0044725C" w:rsidP="0044725C">
      <w:pPr>
        <w:pStyle w:val="0Heading0"/>
        <w:bidi/>
        <w:rPr>
          <w:sz w:val="28"/>
          <w:szCs w:val="28"/>
          <w:lang w:val="en-CA" w:bidi="ar-LB"/>
        </w:rPr>
      </w:pPr>
    </w:p>
    <w:p w14:paraId="4928BF4F" w14:textId="77777777" w:rsidR="0044725C" w:rsidRDefault="0044725C" w:rsidP="0044725C">
      <w:pPr>
        <w:pStyle w:val="0Heading0"/>
        <w:bidi/>
        <w:jc w:val="center"/>
        <w:rPr>
          <w:sz w:val="28"/>
          <w:szCs w:val="28"/>
          <w:lang w:val="en-CA" w:bidi="ar-LB"/>
        </w:rPr>
      </w:pPr>
    </w:p>
    <w:p w14:paraId="3D586748" w14:textId="2D779F5B" w:rsidR="00A63D1C" w:rsidRPr="002657E7" w:rsidRDefault="003D555D" w:rsidP="00AC3C2A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32"/>
          <w:szCs w:val="32"/>
          <w:lang w:val="en-CA" w:bidi="ar-LB"/>
        </w:rPr>
      </w:pPr>
      <w:r w:rsidRPr="002657E7">
        <w:rPr>
          <w:b/>
          <w:bCs/>
          <w:sz w:val="32"/>
          <w:szCs w:val="32"/>
          <w:rtl/>
          <w:lang w:val="en-CA" w:bidi="ar-LB"/>
        </w:rPr>
        <w:t>حالة</w:t>
      </w:r>
      <w:r w:rsidR="0062753F">
        <w:rPr>
          <w:b/>
          <w:bCs/>
          <w:sz w:val="32"/>
          <w:szCs w:val="32"/>
          <w:rtl/>
          <w:lang w:val="en-CA" w:bidi="ar-LB"/>
        </w:rPr>
        <w:t xml:space="preserve"> </w:t>
      </w:r>
      <w:r w:rsidRPr="002657E7">
        <w:rPr>
          <w:b/>
          <w:bCs/>
          <w:sz w:val="32"/>
          <w:szCs w:val="32"/>
          <w:rtl/>
          <w:lang w:val="en-CA" w:bidi="ar-LB"/>
        </w:rPr>
        <w:t>المساهمات</w:t>
      </w:r>
      <w:r w:rsidR="0062753F">
        <w:rPr>
          <w:b/>
          <w:bCs/>
          <w:sz w:val="32"/>
          <w:szCs w:val="32"/>
          <w:rtl/>
          <w:lang w:val="en-CA" w:bidi="ar-LB"/>
        </w:rPr>
        <w:t xml:space="preserve"> </w:t>
      </w:r>
      <w:r w:rsidRPr="002657E7">
        <w:rPr>
          <w:b/>
          <w:bCs/>
          <w:sz w:val="32"/>
          <w:szCs w:val="32"/>
          <w:rtl/>
          <w:lang w:val="en-CA" w:bidi="ar-LB"/>
        </w:rPr>
        <w:t>والمصروفات</w:t>
      </w:r>
    </w:p>
    <w:p w14:paraId="7FEF2ACD" w14:textId="311336C1" w:rsidR="003D555D" w:rsidRPr="002657E7" w:rsidRDefault="003D555D" w:rsidP="00F67D36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32"/>
          <w:szCs w:val="32"/>
          <w:rtl/>
          <w:lang w:val="en-CA" w:bidi="ar-LB"/>
        </w:rPr>
      </w:pPr>
      <w:r w:rsidRPr="002657E7">
        <w:rPr>
          <w:b/>
          <w:bCs/>
          <w:sz w:val="32"/>
          <w:szCs w:val="32"/>
          <w:rtl/>
          <w:lang w:val="en-CA" w:bidi="ar-LB"/>
        </w:rPr>
        <w:t>تقرير</w:t>
      </w:r>
      <w:r w:rsidR="0062753F">
        <w:rPr>
          <w:b/>
          <w:bCs/>
          <w:sz w:val="32"/>
          <w:szCs w:val="32"/>
          <w:rtl/>
          <w:lang w:val="en-CA" w:bidi="ar-LB"/>
        </w:rPr>
        <w:t xml:space="preserve"> </w:t>
      </w:r>
      <w:r w:rsidRPr="002657E7">
        <w:rPr>
          <w:b/>
          <w:bCs/>
          <w:sz w:val="32"/>
          <w:szCs w:val="32"/>
          <w:rtl/>
          <w:lang w:val="en-CA" w:bidi="ar-LB"/>
        </w:rPr>
        <w:t>من</w:t>
      </w:r>
      <w:r w:rsidR="0062753F">
        <w:rPr>
          <w:b/>
          <w:bCs/>
          <w:sz w:val="32"/>
          <w:szCs w:val="32"/>
          <w:rtl/>
          <w:lang w:val="en-CA" w:bidi="ar-LB"/>
        </w:rPr>
        <w:t xml:space="preserve"> </w:t>
      </w:r>
      <w:r w:rsidRPr="002657E7">
        <w:rPr>
          <w:b/>
          <w:bCs/>
          <w:sz w:val="32"/>
          <w:szCs w:val="32"/>
          <w:rtl/>
          <w:lang w:val="en-CA" w:bidi="ar-LB"/>
        </w:rPr>
        <w:t>أمين</w:t>
      </w:r>
      <w:r w:rsidR="0062753F">
        <w:rPr>
          <w:b/>
          <w:bCs/>
          <w:sz w:val="32"/>
          <w:szCs w:val="32"/>
          <w:rtl/>
          <w:lang w:val="en-CA" w:bidi="ar-LB"/>
        </w:rPr>
        <w:t xml:space="preserve"> </w:t>
      </w:r>
      <w:r w:rsidRPr="002657E7">
        <w:rPr>
          <w:b/>
          <w:bCs/>
          <w:sz w:val="32"/>
          <w:szCs w:val="32"/>
          <w:rtl/>
          <w:lang w:val="en-CA" w:bidi="ar-LB"/>
        </w:rPr>
        <w:t>الخزانة</w:t>
      </w:r>
    </w:p>
    <w:p w14:paraId="0C8D736F" w14:textId="3B28E893" w:rsidR="003D555D" w:rsidRPr="002657E7" w:rsidRDefault="003D555D" w:rsidP="00F67D36">
      <w:pPr>
        <w:bidi/>
        <w:spacing w:after="120" w:line="340" w:lineRule="exact"/>
        <w:jc w:val="left"/>
        <w:rPr>
          <w:b/>
          <w:bCs/>
          <w:sz w:val="26"/>
          <w:szCs w:val="26"/>
          <w:rtl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المقدمة</w:t>
      </w:r>
    </w:p>
    <w:p w14:paraId="2BC8E191" w14:textId="718F96BD" w:rsidR="003D555D" w:rsidRPr="002657E7" w:rsidRDefault="003D555D" w:rsidP="003A0B10">
      <w:pPr>
        <w:pStyle w:val="Heading1"/>
        <w:numPr>
          <w:ilvl w:val="0"/>
          <w:numId w:val="30"/>
        </w:numPr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الحالية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معلومات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Pr="002657E7"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النحو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المسجل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برنامج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المتحدة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للبيئة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sz w:val="26"/>
          <w:szCs w:val="26"/>
          <w:lang w:val="en-CA" w:bidi="ar-LB"/>
        </w:rPr>
        <w:t>23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اكتوبر</w:t>
      </w:r>
      <w:r w:rsidRPr="002657E7">
        <w:rPr>
          <w:sz w:val="26"/>
          <w:szCs w:val="26"/>
          <w:rtl/>
          <w:lang w:val="en-CA" w:bidi="ar-LB"/>
        </w:rPr>
        <w:t>/</w:t>
      </w:r>
      <w:r w:rsidR="00031C47">
        <w:rPr>
          <w:rFonts w:hint="cs"/>
          <w:sz w:val="26"/>
          <w:szCs w:val="26"/>
          <w:rtl/>
          <w:lang w:val="en-CA" w:bidi="ar-LB"/>
        </w:rPr>
        <w:t>تشرين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الاول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21C3DD13" w14:textId="23256DC0" w:rsidR="003D555D" w:rsidRPr="002657E7" w:rsidRDefault="00BD7717" w:rsidP="00C76470">
      <w:pPr>
        <w:pStyle w:val="Heading1"/>
        <w:bidi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</w:t>
      </w:r>
      <w:r w:rsidR="003D555D" w:rsidRPr="002657E7">
        <w:rPr>
          <w:sz w:val="26"/>
          <w:szCs w:val="26"/>
          <w:rtl/>
          <w:lang w:val="en-CA" w:bidi="ar-LB"/>
        </w:rPr>
        <w:t>يتضمن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الجداول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D555D" w:rsidRPr="002657E7">
        <w:rPr>
          <w:sz w:val="26"/>
          <w:szCs w:val="26"/>
          <w:rtl/>
          <w:lang w:val="en-CA" w:bidi="ar-LB"/>
        </w:rPr>
        <w:t>التالية</w:t>
      </w:r>
      <w:r w:rsidR="003D555D" w:rsidRPr="002657E7">
        <w:rPr>
          <w:sz w:val="26"/>
          <w:szCs w:val="26"/>
          <w:lang w:val="en-CA" w:bidi="ar-LB"/>
        </w:rPr>
        <w:t>:</w:t>
      </w:r>
    </w:p>
    <w:p w14:paraId="363362DE" w14:textId="44211D0A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6C64B749" w14:textId="1CC83F76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والإيرادات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الأخرى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6ED86726" w14:textId="0F8599B8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موجز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1991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7EFA11EA" w14:textId="285C5807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4: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2026</w:t>
      </w:r>
    </w:p>
    <w:p w14:paraId="5A8E3A9D" w14:textId="68316765" w:rsidR="00022569" w:rsidRPr="002657E7" w:rsidRDefault="00022569" w:rsidP="003A0B10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5: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A0B10" w:rsidRPr="002657E7">
        <w:rPr>
          <w:sz w:val="26"/>
          <w:szCs w:val="26"/>
          <w:rtl/>
          <w:lang w:val="en-CA" w:bidi="ar-LB"/>
        </w:rPr>
        <w:t>2024</w:t>
      </w:r>
    </w:p>
    <w:p w14:paraId="1D6B7593" w14:textId="7A78E33B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6: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2021-2023</w:t>
      </w:r>
    </w:p>
    <w:p w14:paraId="3E8A4864" w14:textId="0079782C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7: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2023</w:t>
      </w:r>
    </w:p>
    <w:p w14:paraId="5A0802D0" w14:textId="7E1F3C37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8: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2022</w:t>
      </w:r>
    </w:p>
    <w:p w14:paraId="0060C147" w14:textId="10BCED73" w:rsidR="00022569" w:rsidRPr="002657E7" w:rsidRDefault="00022569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9: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2021</w:t>
      </w:r>
    </w:p>
    <w:p w14:paraId="32352922" w14:textId="1B152BFE" w:rsidR="003F0642" w:rsidRPr="002657E7" w:rsidRDefault="00022569" w:rsidP="003F0642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10: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27DBA" w:rsidRPr="002657E7">
        <w:rPr>
          <w:sz w:val="26"/>
          <w:szCs w:val="26"/>
          <w:rtl/>
          <w:lang w:val="en-CA" w:bidi="ar-LB"/>
        </w:rPr>
        <w:t>2018-2020</w:t>
      </w:r>
    </w:p>
    <w:p w14:paraId="56FD293D" w14:textId="4E7CBD5E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11: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2020</w:t>
      </w:r>
    </w:p>
    <w:p w14:paraId="045A5F8D" w14:textId="19390FEF" w:rsidR="00627DBA" w:rsidRPr="002657E7" w:rsidRDefault="00627DBA" w:rsidP="00627DBA">
      <w:pPr>
        <w:pStyle w:val="ListParagraph"/>
        <w:numPr>
          <w:ilvl w:val="0"/>
          <w:numId w:val="25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12: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2019</w:t>
      </w:r>
    </w:p>
    <w:p w14:paraId="62C12909" w14:textId="72B449B0" w:rsidR="00627DBA" w:rsidRPr="002657E7" w:rsidRDefault="00627DBA" w:rsidP="00031C47">
      <w:pPr>
        <w:pStyle w:val="ListParagraph"/>
        <w:numPr>
          <w:ilvl w:val="0"/>
          <w:numId w:val="25"/>
        </w:numPr>
        <w:bidi/>
        <w:spacing w:after="240" w:line="340" w:lineRule="exact"/>
        <w:ind w:left="1422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lastRenderedPageBreak/>
        <w:t>الجدول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13: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2018</w:t>
      </w:r>
    </w:p>
    <w:p w14:paraId="47820870" w14:textId="06B282AB" w:rsidR="00471AEB" w:rsidRPr="002657E7" w:rsidRDefault="00471AEB" w:rsidP="00630C8F">
      <w:pPr>
        <w:pStyle w:val="Heading1"/>
        <w:keepLines/>
        <w:bidi/>
        <w:spacing w:after="12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وتتضمن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أيضاً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الثاني،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الذي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يسرد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قائمة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ب</w:t>
      </w:r>
      <w:r w:rsidRPr="002657E7">
        <w:rPr>
          <w:sz w:val="26"/>
          <w:szCs w:val="26"/>
          <w:rtl/>
          <w:lang w:val="en-CA" w:bidi="ar-LB"/>
        </w:rPr>
        <w:t>البلدان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البالغ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عددها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sz w:val="26"/>
          <w:szCs w:val="26"/>
          <w:lang w:val="en-CA" w:bidi="ar-LB"/>
        </w:rPr>
        <w:t>20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العاملة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بالمادة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lang w:val="en-CA" w:bidi="ar-LB"/>
        </w:rPr>
        <w:t>5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تستخدم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A250D" w:rsidRPr="002657E7">
        <w:rPr>
          <w:sz w:val="26"/>
          <w:szCs w:val="26"/>
          <w:rtl/>
          <w:lang w:val="en-CA" w:bidi="ar-LB"/>
        </w:rPr>
        <w:t>للعملا</w:t>
      </w:r>
      <w:r w:rsidR="0068723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4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خلال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630C8F" w:rsidRPr="002657E7">
        <w:rPr>
          <w:sz w:val="26"/>
          <w:szCs w:val="26"/>
          <w:lang w:val="en-CA" w:bidi="ar-LB"/>
        </w:rPr>
        <w:t>2024</w:t>
      </w:r>
      <w:r w:rsidRPr="002657E7">
        <w:rPr>
          <w:sz w:val="26"/>
          <w:szCs w:val="26"/>
          <w:rtl/>
          <w:lang w:val="en-CA" w:bidi="ar-LB"/>
        </w:rPr>
        <w:t>-</w:t>
      </w:r>
      <w:r w:rsidR="00630C8F" w:rsidRPr="002657E7">
        <w:rPr>
          <w:sz w:val="26"/>
          <w:szCs w:val="26"/>
          <w:rtl/>
          <w:lang w:val="en-CA" w:bidi="ar-LB"/>
        </w:rPr>
        <w:t>2026</w:t>
      </w:r>
      <w:r w:rsidRPr="002657E7">
        <w:rPr>
          <w:sz w:val="26"/>
          <w:szCs w:val="26"/>
          <w:rtl/>
          <w:lang w:val="en-CA" w:bidi="ar-LB"/>
        </w:rPr>
        <w:t>.</w:t>
      </w:r>
    </w:p>
    <w:p w14:paraId="7F5E9883" w14:textId="3305526F" w:rsidR="007E5D09" w:rsidRPr="002657E7" w:rsidRDefault="00471AEB" w:rsidP="005D7425">
      <w:pPr>
        <w:bidi/>
        <w:spacing w:before="240" w:after="240" w:line="400" w:lineRule="exact"/>
        <w:rPr>
          <w:b/>
          <w:bCs/>
          <w:sz w:val="28"/>
          <w:szCs w:val="28"/>
          <w:lang w:val="en-CA" w:bidi="ar-LB"/>
        </w:rPr>
      </w:pPr>
      <w:r w:rsidRPr="002657E7">
        <w:rPr>
          <w:b/>
          <w:bCs/>
          <w:sz w:val="28"/>
          <w:szCs w:val="28"/>
          <w:rtl/>
          <w:lang w:val="en-CA" w:bidi="ar-LB"/>
        </w:rPr>
        <w:t>حالة</w:t>
      </w:r>
      <w:r w:rsidR="0062753F">
        <w:rPr>
          <w:b/>
          <w:bCs/>
          <w:sz w:val="28"/>
          <w:szCs w:val="28"/>
          <w:rtl/>
          <w:lang w:val="en-CA" w:bidi="ar-LB"/>
        </w:rPr>
        <w:t xml:space="preserve"> </w:t>
      </w:r>
      <w:r w:rsidRPr="002657E7">
        <w:rPr>
          <w:b/>
          <w:bCs/>
          <w:sz w:val="28"/>
          <w:szCs w:val="28"/>
          <w:rtl/>
          <w:lang w:val="en-CA" w:bidi="ar-LB"/>
        </w:rPr>
        <w:t>الصندوق</w:t>
      </w:r>
    </w:p>
    <w:p w14:paraId="27C0771C" w14:textId="231CF366" w:rsidR="003F051E" w:rsidRPr="002657E7" w:rsidRDefault="00471AEB" w:rsidP="003F051E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اعتبارًا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sz w:val="26"/>
          <w:szCs w:val="26"/>
          <w:lang w:val="en-CA" w:bidi="ar-LB"/>
        </w:rPr>
        <w:t>23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اكتوبر</w:t>
      </w:r>
      <w:r w:rsidR="00031C47" w:rsidRPr="002657E7">
        <w:rPr>
          <w:sz w:val="26"/>
          <w:szCs w:val="26"/>
          <w:rtl/>
          <w:lang w:val="en-CA" w:bidi="ar-LB"/>
        </w:rPr>
        <w:t>/</w:t>
      </w:r>
      <w:r w:rsidR="00031C47">
        <w:rPr>
          <w:rFonts w:hint="cs"/>
          <w:sz w:val="26"/>
          <w:szCs w:val="26"/>
          <w:rtl/>
          <w:lang w:val="en-CA" w:bidi="ar-LB"/>
        </w:rPr>
        <w:t>تشرين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الأول 2024</w:t>
      </w:r>
      <w:r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رصيد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sz w:val="26"/>
          <w:szCs w:val="26"/>
          <w:lang w:val="en-CA" w:bidi="ar-LB"/>
        </w:rPr>
        <w:t>577,336,286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دولارا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أمريكيا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نقد</w:t>
      </w:r>
      <w:r w:rsidRPr="002657E7">
        <w:rPr>
          <w:sz w:val="26"/>
          <w:szCs w:val="26"/>
          <w:rtl/>
          <w:lang w:val="en-CA" w:bidi="ar-LB"/>
        </w:rPr>
        <w:t>ا،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وبعد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الأخذ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الاعتبار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الأموال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وافقت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الرابع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والتسع</w:t>
      </w:r>
      <w:r w:rsidR="002F5CD7" w:rsidRPr="002657E7">
        <w:rPr>
          <w:sz w:val="26"/>
          <w:szCs w:val="26"/>
          <w:rtl/>
          <w:lang w:val="en-CA" w:bidi="ar-LB"/>
        </w:rPr>
        <w:t>ي</w:t>
      </w:r>
      <w:r w:rsidRPr="002657E7">
        <w:rPr>
          <w:sz w:val="26"/>
          <w:szCs w:val="26"/>
          <w:rtl/>
          <w:lang w:val="en-CA" w:bidi="ar-LB"/>
        </w:rPr>
        <w:t>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1234A"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وبما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3F051E" w:rsidRPr="002657E7">
        <w:rPr>
          <w:sz w:val="26"/>
          <w:szCs w:val="26"/>
          <w:rtl/>
          <w:lang w:val="en-CA" w:bidi="ar-LB"/>
        </w:rPr>
        <w:t>يشمله.</w:t>
      </w:r>
    </w:p>
    <w:p w14:paraId="69D57A67" w14:textId="360ECB40" w:rsidR="00086EF6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bookmarkStart w:id="0" w:name="_Hlk134699467"/>
      <w:r w:rsidRPr="002657E7">
        <w:rPr>
          <w:sz w:val="26"/>
          <w:szCs w:val="26"/>
          <w:rtl/>
          <w:lang w:val="en-CA" w:bidi="ar-LB"/>
        </w:rPr>
        <w:t>وعقب</w:t>
      </w:r>
      <w:bookmarkEnd w:id="0"/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35/1،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ومرفقه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بشأن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جدول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قدم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34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طرفا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مساهماتهم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2024.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ويبلغ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المستلمة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031C47">
        <w:rPr>
          <w:rFonts w:hint="cs"/>
          <w:sz w:val="26"/>
          <w:szCs w:val="26"/>
          <w:rtl/>
          <w:lang w:val="en-CA" w:bidi="ar-LB"/>
        </w:rPr>
        <w:t>79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بالمئة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إجمالي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التعهدات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2024.</w:t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  <w:r w:rsidRPr="002657E7">
        <w:rPr>
          <w:sz w:val="26"/>
          <w:szCs w:val="26"/>
          <w:vertAlign w:val="superscript"/>
          <w:rtl/>
          <w:lang w:val="en-CA" w:bidi="ar-LB"/>
        </w:rPr>
        <w:footnoteReference w:id="5"/>
      </w:r>
      <w:r w:rsidR="0062753F">
        <w:rPr>
          <w:sz w:val="26"/>
          <w:szCs w:val="26"/>
          <w:vertAlign w:val="superscript"/>
          <w:rtl/>
          <w:lang w:val="en-CA" w:bidi="ar-LB"/>
        </w:rPr>
        <w:t xml:space="preserve"> </w:t>
      </w:r>
    </w:p>
    <w:p w14:paraId="5EE95D31" w14:textId="452D3C2E" w:rsidR="00471AEB" w:rsidRPr="002657E7" w:rsidRDefault="00086EF6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وعقب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صدور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35/2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تمت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الموافقة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تمديد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202E5E" w:rsidRPr="002657E7">
        <w:rPr>
          <w:sz w:val="26"/>
          <w:szCs w:val="26"/>
          <w:rtl/>
          <w:lang w:val="en-CA" w:bidi="ar-LB"/>
        </w:rPr>
        <w:t>للعملات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تجديد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</w:t>
      </w:r>
      <w:r w:rsidR="00471AEB" w:rsidRPr="002657E7">
        <w:rPr>
          <w:sz w:val="26"/>
          <w:szCs w:val="26"/>
          <w:rtl/>
          <w:lang w:val="en-CA" w:bidi="ar-LB"/>
        </w:rPr>
        <w:t>موارد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للفترة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lang w:val="en-CA" w:bidi="ar-LB"/>
        </w:rPr>
        <w:t>2024</w:t>
      </w:r>
      <w:r w:rsidR="002F5CD7" w:rsidRPr="002657E7">
        <w:rPr>
          <w:sz w:val="26"/>
          <w:szCs w:val="26"/>
          <w:rtl/>
          <w:lang w:val="en-CA" w:bidi="ar-LB"/>
        </w:rPr>
        <w:t>-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2026</w:t>
      </w:r>
      <w:r w:rsidR="005525EB"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وحتى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525EB" w:rsidRPr="002657E7">
        <w:rPr>
          <w:sz w:val="26"/>
          <w:szCs w:val="26"/>
          <w:rtl/>
          <w:lang w:val="en-CA" w:bidi="ar-LB"/>
        </w:rPr>
        <w:t>الآن،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أخطر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D3896">
        <w:rPr>
          <w:rFonts w:hint="cs"/>
          <w:sz w:val="26"/>
          <w:szCs w:val="26"/>
          <w:rtl/>
          <w:lang w:val="en-CA" w:bidi="ar-LB"/>
        </w:rPr>
        <w:t>20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طرفا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بأنهم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سيستخدمون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آلية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للعملات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لفترة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5A4996" w:rsidRPr="002657E7">
        <w:rPr>
          <w:sz w:val="26"/>
          <w:szCs w:val="26"/>
          <w:rtl/>
          <w:lang w:val="en-CA" w:bidi="ar-LB"/>
        </w:rPr>
        <w:t>الحالية</w:t>
      </w:r>
      <w:r w:rsidR="00471AEB"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وبناءً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عليه،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تبلغ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الخسارة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التراكمية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لسعر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الصرف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الثابت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D3896">
        <w:rPr>
          <w:sz w:val="26"/>
          <w:szCs w:val="26"/>
          <w:lang w:val="en-CA" w:bidi="ar-LB"/>
        </w:rPr>
        <w:t>30,322,954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دولار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471AEB" w:rsidRPr="002657E7">
        <w:rPr>
          <w:sz w:val="26"/>
          <w:szCs w:val="26"/>
          <w:rtl/>
          <w:lang w:val="en-CA" w:bidi="ar-LB"/>
        </w:rPr>
        <w:t>أمريكي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حتى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23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اكتوبر</w:t>
      </w:r>
      <w:r w:rsidR="009B002C" w:rsidRPr="002657E7">
        <w:rPr>
          <w:sz w:val="26"/>
          <w:szCs w:val="26"/>
          <w:rtl/>
          <w:lang w:val="en-CA" w:bidi="ar-LB"/>
        </w:rPr>
        <w:t>/</w:t>
      </w:r>
      <w:r w:rsidR="009B002C">
        <w:rPr>
          <w:rFonts w:hint="cs"/>
          <w:sz w:val="26"/>
          <w:szCs w:val="26"/>
          <w:rtl/>
          <w:lang w:val="en-CA" w:bidi="ar-LB"/>
        </w:rPr>
        <w:t>تشرين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الأول</w:t>
      </w:r>
      <w:r w:rsidR="0062753F">
        <w:rPr>
          <w:rFonts w:hint="cs"/>
          <w:sz w:val="26"/>
          <w:szCs w:val="26"/>
          <w:rtl/>
          <w:lang w:val="en-CA" w:bidi="ar-LB"/>
        </w:rPr>
        <w:t xml:space="preserve"> </w:t>
      </w:r>
      <w:r w:rsidR="009B002C">
        <w:rPr>
          <w:rFonts w:hint="cs"/>
          <w:sz w:val="26"/>
          <w:szCs w:val="26"/>
          <w:rtl/>
          <w:lang w:val="en-CA" w:bidi="ar-LB"/>
        </w:rPr>
        <w:t>2024.</w:t>
      </w:r>
      <w:r w:rsidR="0062753F">
        <w:rPr>
          <w:sz w:val="26"/>
          <w:szCs w:val="26"/>
          <w:rtl/>
          <w:lang w:val="en-CA" w:bidi="ar-LB"/>
        </w:rPr>
        <w:t xml:space="preserve"> </w:t>
      </w:r>
    </w:p>
    <w:p w14:paraId="49826E44" w14:textId="0E651642" w:rsidR="0074144D" w:rsidRPr="002657E7" w:rsidRDefault="0074144D" w:rsidP="00C76470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إجراءات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بشأن</w:t>
      </w:r>
      <w:r w:rsidR="0062753F">
        <w:rPr>
          <w:b/>
          <w:bCs/>
          <w:sz w:val="26"/>
          <w:szCs w:val="26"/>
          <w:rtl/>
          <w:lang w:val="en-CA" w:bidi="ar-LB"/>
        </w:rPr>
        <w:t xml:space="preserve"> </w:t>
      </w:r>
      <w:r w:rsidRPr="002657E7">
        <w:rPr>
          <w:b/>
          <w:bCs/>
          <w:sz w:val="26"/>
          <w:szCs w:val="26"/>
          <w:rtl/>
          <w:lang w:val="en-CA" w:bidi="ar-LB"/>
        </w:rPr>
        <w:t>المساهمات</w:t>
      </w:r>
    </w:p>
    <w:p w14:paraId="2BCD02B7" w14:textId="75E31FA1" w:rsidR="0074144D" w:rsidRPr="002657E7" w:rsidRDefault="005525EB" w:rsidP="005525E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تماشيا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مقررات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74144D" w:rsidRPr="002657E7">
        <w:rPr>
          <w:sz w:val="26"/>
          <w:szCs w:val="26"/>
          <w:rtl/>
          <w:lang w:val="en-CA" w:bidi="ar-LB"/>
        </w:rPr>
        <w:t>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أرسل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الفواتير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المتعلقة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عام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2024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بالإضافة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رسائل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تذكير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بشأن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المستحقة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</w:t>
      </w:r>
      <w:r w:rsidR="0074144D" w:rsidRPr="002657E7">
        <w:rPr>
          <w:sz w:val="26"/>
          <w:szCs w:val="26"/>
          <w:rtl/>
          <w:lang w:val="en-CA" w:bidi="ar-LB"/>
        </w:rPr>
        <w:t>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74144D" w:rsidRPr="002657E7">
        <w:rPr>
          <w:sz w:val="26"/>
          <w:szCs w:val="26"/>
          <w:rtl/>
          <w:lang w:val="en-CA" w:bidi="ar-LB"/>
        </w:rPr>
        <w:t>المتأخرة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السداد</w:t>
      </w:r>
      <w:r w:rsidR="0074144D" w:rsidRPr="002657E7">
        <w:rPr>
          <w:sz w:val="26"/>
          <w:szCs w:val="26"/>
          <w:rtl/>
          <w:lang w:val="en-CA" w:bidi="ar-LB"/>
        </w:rPr>
        <w:t>.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وسوف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تستمر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الجهود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المتابعة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مستحقة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مسددة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لمدة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أكثر</w:t>
      </w:r>
      <w:r w:rsidRPr="002657E7">
        <w:rPr>
          <w:sz w:val="26"/>
          <w:szCs w:val="26"/>
          <w:lang w:val="en-CA" w:bidi="ar-LB"/>
        </w:rPr>
        <w:t>.</w:t>
      </w:r>
    </w:p>
    <w:p w14:paraId="486F022D" w14:textId="77777777" w:rsidR="00F72A7F" w:rsidRPr="002657E7" w:rsidRDefault="00F72A7F" w:rsidP="00F72A7F">
      <w:pPr>
        <w:bidi/>
        <w:spacing w:before="240" w:after="240" w:line="400" w:lineRule="exact"/>
        <w:rPr>
          <w:b/>
          <w:bCs/>
          <w:sz w:val="26"/>
          <w:szCs w:val="26"/>
          <w:lang w:val="en-CA" w:bidi="ar-LB"/>
        </w:rPr>
      </w:pPr>
      <w:r w:rsidRPr="002657E7">
        <w:rPr>
          <w:b/>
          <w:bCs/>
          <w:sz w:val="26"/>
          <w:szCs w:val="26"/>
          <w:rtl/>
          <w:lang w:val="en-CA" w:bidi="ar-LB"/>
        </w:rPr>
        <w:t>التوصية</w:t>
      </w:r>
    </w:p>
    <w:p w14:paraId="65B3649E" w14:textId="3C199C25" w:rsidR="00F72A7F" w:rsidRPr="002657E7" w:rsidRDefault="00F72A7F" w:rsidP="00E85AAB">
      <w:pPr>
        <w:pStyle w:val="Heading1"/>
        <w:bidi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قد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ترغب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اللجنة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التنفيذية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في:</w:t>
      </w:r>
    </w:p>
    <w:p w14:paraId="2E27ED4C" w14:textId="282DFB62" w:rsidR="00F72A7F" w:rsidRPr="002657E7" w:rsidRDefault="00F72A7F" w:rsidP="00F72A7F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Start w:id="1" w:name="_Hlk134700943"/>
      <w:r w:rsidRPr="002657E7">
        <w:rPr>
          <w:sz w:val="26"/>
          <w:szCs w:val="26"/>
          <w:rtl/>
          <w:lang w:val="en-CA" w:bidi="ar-LB"/>
        </w:rPr>
        <w:t>تحيط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علما</w:t>
      </w:r>
      <w:r w:rsidR="0062753F">
        <w:rPr>
          <w:sz w:val="26"/>
          <w:szCs w:val="26"/>
          <w:rtl/>
          <w:lang w:val="en-CA" w:bidi="ar-LB"/>
        </w:rPr>
        <w:t xml:space="preserve"> </w:t>
      </w:r>
      <w:bookmarkEnd w:id="1"/>
      <w:r w:rsidRPr="002657E7">
        <w:rPr>
          <w:sz w:val="26"/>
          <w:szCs w:val="26"/>
          <w:rtl/>
          <w:lang w:val="en-CA" w:bidi="ar-LB"/>
        </w:rPr>
        <w:t>بتقرير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حالة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المساهمات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والمصروفات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الواردة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المرفق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الأول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بهذه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الوثيقة؛</w:t>
      </w:r>
    </w:p>
    <w:p w14:paraId="4706A9C2" w14:textId="4BE6A988" w:rsidR="00BD7717" w:rsidRPr="002657E7" w:rsidRDefault="005525EB" w:rsidP="005525EB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طلب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كبير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الموظفين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وأمين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الخزانة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مواصلة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المتابعة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التي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لديها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غير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مسددة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لمدة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ثلاث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سنوات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أو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أكثر،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وتقديم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تقرير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بذلك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إلى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الاجتماع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CD3896">
        <w:rPr>
          <w:rFonts w:hint="cs"/>
          <w:sz w:val="26"/>
          <w:szCs w:val="26"/>
          <w:rtl/>
          <w:lang w:val="en-CA" w:bidi="ar-LB"/>
        </w:rPr>
        <w:t>السادس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والتسعين؛</w:t>
      </w:r>
    </w:p>
    <w:p w14:paraId="4CC745AA" w14:textId="2F435B61" w:rsidR="00F72A7F" w:rsidRPr="002657E7" w:rsidRDefault="005525EB" w:rsidP="00BD7717">
      <w:pPr>
        <w:pStyle w:val="ListParagraph"/>
        <w:numPr>
          <w:ilvl w:val="0"/>
          <w:numId w:val="28"/>
        </w:numPr>
        <w:bidi/>
        <w:spacing w:after="120" w:line="340" w:lineRule="exact"/>
        <w:ind w:left="1423" w:hanging="709"/>
        <w:contextualSpacing w:val="0"/>
        <w:rPr>
          <w:sz w:val="26"/>
          <w:szCs w:val="26"/>
          <w:lang w:val="en-CA" w:bidi="ar-LB"/>
        </w:rPr>
      </w:pPr>
      <w:r w:rsidRPr="002657E7">
        <w:rPr>
          <w:sz w:val="26"/>
          <w:szCs w:val="26"/>
          <w:rtl/>
          <w:lang w:val="en-CA" w:bidi="ar-LB"/>
        </w:rPr>
        <w:t>أن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="00BD7717" w:rsidRPr="002657E7">
        <w:rPr>
          <w:sz w:val="26"/>
          <w:szCs w:val="26"/>
          <w:rtl/>
          <w:lang w:val="en-CA" w:bidi="ar-LB"/>
        </w:rPr>
        <w:t>ت</w:t>
      </w:r>
      <w:r w:rsidRPr="002657E7">
        <w:rPr>
          <w:sz w:val="26"/>
          <w:szCs w:val="26"/>
          <w:rtl/>
          <w:lang w:val="en-CA" w:bidi="ar-LB"/>
        </w:rPr>
        <w:t>حث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جميع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على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سداد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اشتراكاتها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الصندوق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المتعدد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الأطراف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بالكامل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وفي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أقرب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وقت</w:t>
      </w:r>
      <w:r w:rsidR="0062753F">
        <w:rPr>
          <w:sz w:val="26"/>
          <w:szCs w:val="26"/>
          <w:rtl/>
          <w:lang w:val="en-CA" w:bidi="ar-LB"/>
        </w:rPr>
        <w:t xml:space="preserve"> </w:t>
      </w:r>
      <w:r w:rsidRPr="002657E7">
        <w:rPr>
          <w:sz w:val="26"/>
          <w:szCs w:val="26"/>
          <w:rtl/>
          <w:lang w:val="en-CA" w:bidi="ar-LB"/>
        </w:rPr>
        <w:t>ممكن</w:t>
      </w:r>
      <w:r w:rsidR="00BD7717" w:rsidRPr="002657E7">
        <w:rPr>
          <w:sz w:val="26"/>
          <w:szCs w:val="26"/>
          <w:rtl/>
          <w:lang w:val="en-CA" w:bidi="ar-LB"/>
        </w:rPr>
        <w:t>.</w:t>
      </w:r>
    </w:p>
    <w:p w14:paraId="5724910A" w14:textId="77777777" w:rsidR="007E5D09" w:rsidRPr="002657E7" w:rsidRDefault="007E5D09">
      <w:pPr>
        <w:pStyle w:val="StyleHeader4Para4Left0Firstline0"/>
        <w:numPr>
          <w:ilvl w:val="0"/>
          <w:numId w:val="0"/>
        </w:numPr>
        <w:rPr>
          <w:lang w:val="en-CA" w:bidi="ar-LB"/>
        </w:rPr>
      </w:pPr>
    </w:p>
    <w:sectPr w:rsidR="007E5D09" w:rsidRPr="002657E7" w:rsidSect="0094494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C741B" w14:textId="77777777" w:rsidR="009C0CAE" w:rsidRDefault="009C0CAE">
      <w:r>
        <w:separator/>
      </w:r>
    </w:p>
  </w:endnote>
  <w:endnote w:type="continuationSeparator" w:id="0">
    <w:p w14:paraId="6220A792" w14:textId="77777777" w:rsidR="009C0CAE" w:rsidRDefault="009C0CAE">
      <w:r>
        <w:continuationSeparator/>
      </w:r>
    </w:p>
  </w:endnote>
  <w:endnote w:type="continuationNotice" w:id="1">
    <w:p w14:paraId="609240AC" w14:textId="77777777" w:rsidR="009C0CAE" w:rsidRDefault="009C0C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B04E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01B5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76E1F" w14:textId="5BAF9DF5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62753F">
      <w:rPr>
        <w:rFonts w:cs="Arabic Transparent"/>
        <w:rtl/>
      </w:rPr>
      <w:t xml:space="preserve"> </w:t>
    </w:r>
  </w:p>
  <w:p w14:paraId="73988535" w14:textId="5865ECBB" w:rsidR="00813BF0" w:rsidRDefault="00813BF0" w:rsidP="00813BF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62753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62753F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1E085" w14:textId="77777777" w:rsidR="009C0CAE" w:rsidRDefault="009C0CAE" w:rsidP="00713D1D">
      <w:pPr>
        <w:bidi/>
      </w:pPr>
      <w:r>
        <w:separator/>
      </w:r>
    </w:p>
  </w:footnote>
  <w:footnote w:type="continuationSeparator" w:id="0">
    <w:p w14:paraId="7064DABB" w14:textId="77777777" w:rsidR="009C0CAE" w:rsidRDefault="009C0CAE">
      <w:r>
        <w:continuationSeparator/>
      </w:r>
    </w:p>
  </w:footnote>
  <w:footnote w:type="continuationNotice" w:id="1">
    <w:p w14:paraId="681B7E30" w14:textId="77777777" w:rsidR="009C0CAE" w:rsidRDefault="009C0CAE"/>
  </w:footnote>
  <w:footnote w:id="2">
    <w:p w14:paraId="51FC809A" w14:textId="57F6767E" w:rsidR="0044725C" w:rsidRPr="00670A60" w:rsidRDefault="0044725C" w:rsidP="0044725C">
      <w:pPr>
        <w:pStyle w:val="FootnoteText"/>
        <w:bidi/>
        <w:rPr>
          <w:sz w:val="18"/>
          <w:szCs w:val="18"/>
          <w:rtl/>
          <w:lang w:bidi="ar-SY"/>
        </w:rPr>
      </w:pPr>
      <w:r>
        <w:rPr>
          <w:rStyle w:val="FootnoteReference"/>
        </w:rPr>
        <w:footnoteRef/>
      </w:r>
      <w:r w:rsidR="0062753F">
        <w:rPr>
          <w:rFonts w:hint="cs"/>
        </w:rPr>
        <w:t xml:space="preserve"> </w:t>
      </w:r>
      <w:r w:rsidRPr="00670A60">
        <w:rPr>
          <w:sz w:val="18"/>
          <w:szCs w:val="18"/>
          <w:lang w:val="en-US"/>
        </w:rPr>
        <w:t>UNEP/OzL.Pro/ExCom/9</w:t>
      </w:r>
      <w:r w:rsidR="00031C47">
        <w:rPr>
          <w:sz w:val="18"/>
          <w:szCs w:val="18"/>
          <w:lang w:val="en-US"/>
        </w:rPr>
        <w:t>5</w:t>
      </w:r>
      <w:r w:rsidRPr="00670A60">
        <w:rPr>
          <w:sz w:val="18"/>
          <w:szCs w:val="18"/>
          <w:lang w:val="en-US"/>
        </w:rPr>
        <w:t>/1</w:t>
      </w:r>
    </w:p>
  </w:footnote>
  <w:footnote w:id="3">
    <w:p w14:paraId="0078F973" w14:textId="661FEEB1" w:rsidR="00832893" w:rsidRPr="0091701E" w:rsidRDefault="003D555D" w:rsidP="0091701E">
      <w:pPr>
        <w:pStyle w:val="FootnoteText"/>
        <w:bidi/>
        <w:rPr>
          <w:sz w:val="18"/>
          <w:szCs w:val="18"/>
          <w:lang w:val="en-CA"/>
        </w:rPr>
      </w:pPr>
      <w:r w:rsidRPr="008D36B8">
        <w:rPr>
          <w:rStyle w:val="FootnoteReference"/>
        </w:rPr>
        <w:footnoteRef/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طلبت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يتاح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شرح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يستخدمها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خلال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الشبكة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الداخلية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(المقرر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(ب)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>)).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ولا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يزال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سجل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الافتراضات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والمنهجية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هذا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الذي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نُشر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لأول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مرة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في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وثيقة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تقرير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 w:rsidR="0062753F">
        <w:rPr>
          <w:rFonts w:hint="cs"/>
          <w:sz w:val="18"/>
          <w:szCs w:val="18"/>
          <w:rtl/>
        </w:rPr>
        <w:t xml:space="preserve"> </w:t>
      </w:r>
      <w:r w:rsidR="00022569" w:rsidRPr="00670A60">
        <w:rPr>
          <w:sz w:val="18"/>
          <w:szCs w:val="18"/>
        </w:rPr>
        <w:t>UNEP/OzL.Pro/ExCom/39/3/Rev.1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متاحاً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للرجوع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إليه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قِبل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أعضاء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في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المنطقة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المقيد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الدخول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إليها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ب</w:t>
      </w:r>
      <w:r w:rsidR="00D14AB2">
        <w:rPr>
          <w:rFonts w:hint="cs"/>
          <w:sz w:val="18"/>
          <w:szCs w:val="18"/>
          <w:rtl/>
        </w:rPr>
        <w:t>ال</w:t>
      </w:r>
      <w:r w:rsidRPr="00670A60">
        <w:rPr>
          <w:rFonts w:hint="cs"/>
          <w:sz w:val="18"/>
          <w:szCs w:val="18"/>
          <w:rtl/>
        </w:rPr>
        <w:t>موقع</w:t>
      </w:r>
      <w:r w:rsidR="0062753F">
        <w:rPr>
          <w:rFonts w:hint="cs"/>
          <w:sz w:val="18"/>
          <w:szCs w:val="18"/>
          <w:rtl/>
        </w:rPr>
        <w:t xml:space="preserve"> </w:t>
      </w:r>
      <w:r w:rsidR="00D14AB2">
        <w:rPr>
          <w:rFonts w:hint="cs"/>
          <w:sz w:val="18"/>
          <w:szCs w:val="18"/>
          <w:rtl/>
        </w:rPr>
        <w:t>الإلكتروني</w:t>
      </w:r>
      <w:r w:rsidR="0062753F">
        <w:rPr>
          <w:rFonts w:hint="cs"/>
          <w:sz w:val="18"/>
          <w:szCs w:val="18"/>
          <w:rtl/>
        </w:rPr>
        <w:t xml:space="preserve"> </w:t>
      </w:r>
      <w:r w:rsidR="00D14AB2">
        <w:rPr>
          <w:rFonts w:hint="cs"/>
          <w:sz w:val="18"/>
          <w:szCs w:val="18"/>
          <w:rtl/>
        </w:rPr>
        <w:t>الخاص</w:t>
      </w:r>
      <w:r w:rsidR="0062753F">
        <w:rPr>
          <w:rFonts w:hint="cs"/>
          <w:sz w:val="18"/>
          <w:szCs w:val="18"/>
          <w:rtl/>
        </w:rPr>
        <w:t xml:space="preserve"> </w:t>
      </w:r>
      <w:r w:rsidR="00D14AB2">
        <w:rPr>
          <w:rFonts w:hint="cs"/>
          <w:sz w:val="18"/>
          <w:szCs w:val="18"/>
          <w:rtl/>
        </w:rPr>
        <w:t>ب</w:t>
      </w:r>
      <w:r w:rsidRPr="00670A60">
        <w:rPr>
          <w:rFonts w:hint="cs"/>
          <w:sz w:val="18"/>
          <w:szCs w:val="18"/>
          <w:rtl/>
        </w:rPr>
        <w:t>الصندوق</w:t>
      </w:r>
      <w:r w:rsidR="0062753F">
        <w:rPr>
          <w:rFonts w:hint="cs"/>
          <w:sz w:val="18"/>
          <w:szCs w:val="18"/>
          <w:rtl/>
        </w:rPr>
        <w:t xml:space="preserve"> </w:t>
      </w:r>
      <w:r w:rsidR="00022569" w:rsidRPr="00670A60">
        <w:rPr>
          <w:rFonts w:hint="cs"/>
          <w:sz w:val="18"/>
          <w:szCs w:val="18"/>
          <w:rtl/>
        </w:rPr>
        <w:t>ال</w:t>
      </w:r>
      <w:r w:rsidRPr="00670A60">
        <w:rPr>
          <w:rFonts w:hint="cs"/>
          <w:sz w:val="18"/>
          <w:szCs w:val="18"/>
          <w:rtl/>
        </w:rPr>
        <w:t>متعدد</w:t>
      </w:r>
      <w:r w:rsidR="0062753F"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الأطراف.</w:t>
      </w:r>
    </w:p>
  </w:footnote>
  <w:footnote w:id="4">
    <w:p w14:paraId="628A8B16" w14:textId="3B7C4D5E" w:rsidR="00471AEB" w:rsidRDefault="00471AEB" w:rsidP="00BD7717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طلب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الأطراف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أمين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الخزانة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تمديد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آلية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سعر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الصرف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الثابت</w:t>
      </w:r>
      <w:r w:rsidR="0062753F">
        <w:rPr>
          <w:rFonts w:hint="cs"/>
          <w:rtl/>
        </w:rPr>
        <w:t xml:space="preserve"> </w:t>
      </w:r>
      <w:r w:rsidR="00865636">
        <w:rPr>
          <w:rFonts w:hint="cs"/>
          <w:rtl/>
        </w:rPr>
        <w:t>للعملات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الفترة</w:t>
      </w:r>
      <w:r w:rsidR="0062753F">
        <w:rPr>
          <w:rFonts w:hint="cs"/>
          <w:rtl/>
        </w:rPr>
        <w:t xml:space="preserve"> </w:t>
      </w:r>
      <w:r w:rsidR="00BD7717"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 w:rsidR="00BD7717">
        <w:rPr>
          <w:rFonts w:ascii="TimesNewRomanPSMT" w:hAnsi="TimesNewRomanPSMT" w:cs="TimesNewRomanPSMT" w:hint="cs"/>
          <w:rtl/>
          <w:lang w:val="en-US"/>
        </w:rPr>
        <w:t>2026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62753F">
        <w:rPr>
          <w:rFonts w:hint="cs"/>
          <w:rtl/>
        </w:rPr>
        <w:t xml:space="preserve"> </w:t>
      </w:r>
      <w:r w:rsidR="00BD7717">
        <w:rPr>
          <w:rFonts w:hint="cs"/>
          <w:rtl/>
        </w:rPr>
        <w:t>35/2</w:t>
      </w:r>
      <w:r>
        <w:rPr>
          <w:rFonts w:hint="cs"/>
          <w:rtl/>
        </w:rPr>
        <w:t>).</w:t>
      </w:r>
      <w:r w:rsidR="0062753F">
        <w:rPr>
          <w:rFonts w:hint="cs"/>
          <w:rtl/>
        </w:rPr>
        <w:t xml:space="preserve"> </w:t>
      </w:r>
    </w:p>
  </w:footnote>
  <w:footnote w:id="5">
    <w:p w14:paraId="652F7CD9" w14:textId="3CD2D41E" w:rsidR="00086EF6" w:rsidRDefault="00086EF6" w:rsidP="00086EF6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62753F"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>استجابة</w:t>
      </w:r>
      <w:r w:rsidR="0062753F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للمقرر</w:t>
      </w:r>
      <w:r w:rsidR="0062753F">
        <w:rPr>
          <w:rFonts w:hint="cs"/>
          <w:rtl/>
          <w:lang w:val="en-US" w:bidi="ar-SA"/>
        </w:rPr>
        <w:t xml:space="preserve">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سوف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تكون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قائمة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المساهمات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المستحقة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بالنسبة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لبعض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البلدان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تمر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اقتصاداتها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بمرحلة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انتقالية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متاحة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لدى</w:t>
      </w:r>
      <w:r w:rsidR="0062753F">
        <w:rPr>
          <w:rFonts w:hint="cs"/>
          <w:rtl/>
        </w:rPr>
        <w:t xml:space="preserve"> </w:t>
      </w:r>
      <w:r>
        <w:rPr>
          <w:rFonts w:hint="cs"/>
          <w:rtl/>
        </w:rPr>
        <w:t>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00705" w14:textId="3BAFCC87" w:rsidR="007E5D09" w:rsidRDefault="009B002C" w:rsidP="00026254">
    <w:pPr>
      <w:jc w:val="right"/>
    </w:pPr>
    <w:fldSimple w:instr=" DOCPROPERTY &quot;Document number&quot;  \* MERGEFORMAT ">
      <w:r>
        <w:t>UNEP/OzL.Pro/ExCom/95/3</w:t>
      </w:r>
    </w:fldSimple>
  </w:p>
  <w:p w14:paraId="51346D04" w14:textId="77777777" w:rsidR="007E5D09" w:rsidRDefault="007E5D09" w:rsidP="00026254">
    <w:pPr>
      <w:jc w:val="right"/>
    </w:pPr>
  </w:p>
  <w:p w14:paraId="0BF308AD" w14:textId="77777777" w:rsidR="001D6EB3" w:rsidRDefault="001D6EB3" w:rsidP="0002625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17FB" w14:textId="38A9AA04" w:rsidR="007E5D09" w:rsidRDefault="00133E7B">
    <w:pPr>
      <w:jc w:val="right"/>
    </w:pPr>
    <w:fldSimple w:instr=" DOCPROPERTY &quot;Document number&quot;  \* MERGEFORMAT ">
      <w:r>
        <w:t>UNEP/OzL.Pro/ExCom/94/3</w:t>
      </w:r>
    </w:fldSimple>
  </w:p>
  <w:p w14:paraId="5DDDCBCD" w14:textId="77777777" w:rsidR="007E5D09" w:rsidRDefault="007E5D09"/>
  <w:p w14:paraId="20E06C96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F26B68"/>
    <w:multiLevelType w:val="hybridMultilevel"/>
    <w:tmpl w:val="815C0C18"/>
    <w:lvl w:ilvl="0" w:tplc="F1FACC8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7B71FA"/>
    <w:multiLevelType w:val="hybridMultilevel"/>
    <w:tmpl w:val="C3EE2ED4"/>
    <w:lvl w:ilvl="0" w:tplc="58D45A12">
      <w:start w:val="1"/>
      <w:numFmt w:val="decimal"/>
      <w:lvlText w:val="%1-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A62AB"/>
    <w:multiLevelType w:val="hybridMultilevel"/>
    <w:tmpl w:val="0BE48B76"/>
    <w:lvl w:ilvl="0" w:tplc="1DF4A3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110D27"/>
    <w:multiLevelType w:val="hybridMultilevel"/>
    <w:tmpl w:val="60D071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3395493">
    <w:abstractNumId w:val="10"/>
  </w:num>
  <w:num w:numId="2" w16cid:durableId="886525972">
    <w:abstractNumId w:val="10"/>
  </w:num>
  <w:num w:numId="3" w16cid:durableId="1533497701">
    <w:abstractNumId w:val="10"/>
  </w:num>
  <w:num w:numId="4" w16cid:durableId="700280569">
    <w:abstractNumId w:val="10"/>
  </w:num>
  <w:num w:numId="5" w16cid:durableId="510409163">
    <w:abstractNumId w:val="10"/>
  </w:num>
  <w:num w:numId="6" w16cid:durableId="675959151">
    <w:abstractNumId w:val="9"/>
  </w:num>
  <w:num w:numId="7" w16cid:durableId="797262740">
    <w:abstractNumId w:val="7"/>
  </w:num>
  <w:num w:numId="8" w16cid:durableId="1663925073">
    <w:abstractNumId w:val="6"/>
  </w:num>
  <w:num w:numId="9" w16cid:durableId="30306650">
    <w:abstractNumId w:val="5"/>
  </w:num>
  <w:num w:numId="10" w16cid:durableId="1967353483">
    <w:abstractNumId w:val="4"/>
  </w:num>
  <w:num w:numId="11" w16cid:durableId="848325494">
    <w:abstractNumId w:val="8"/>
  </w:num>
  <w:num w:numId="12" w16cid:durableId="1920553364">
    <w:abstractNumId w:val="3"/>
  </w:num>
  <w:num w:numId="13" w16cid:durableId="1195968175">
    <w:abstractNumId w:val="2"/>
  </w:num>
  <w:num w:numId="14" w16cid:durableId="445387337">
    <w:abstractNumId w:val="1"/>
  </w:num>
  <w:num w:numId="15" w16cid:durableId="2058427781">
    <w:abstractNumId w:val="0"/>
  </w:num>
  <w:num w:numId="16" w16cid:durableId="877083554">
    <w:abstractNumId w:val="17"/>
  </w:num>
  <w:num w:numId="17" w16cid:durableId="777918877">
    <w:abstractNumId w:val="21"/>
  </w:num>
  <w:num w:numId="18" w16cid:durableId="1079444477">
    <w:abstractNumId w:val="22"/>
  </w:num>
  <w:num w:numId="19" w16cid:durableId="669793350">
    <w:abstractNumId w:val="23"/>
  </w:num>
  <w:num w:numId="20" w16cid:durableId="642733569">
    <w:abstractNumId w:val="19"/>
  </w:num>
  <w:num w:numId="21" w16cid:durableId="518930581">
    <w:abstractNumId w:val="13"/>
  </w:num>
  <w:num w:numId="22" w16cid:durableId="1235436860">
    <w:abstractNumId w:val="18"/>
  </w:num>
  <w:num w:numId="23" w16cid:durableId="1883772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8674055">
    <w:abstractNumId w:val="11"/>
  </w:num>
  <w:num w:numId="25" w16cid:durableId="1214269617">
    <w:abstractNumId w:val="14"/>
  </w:num>
  <w:num w:numId="26" w16cid:durableId="1060439025">
    <w:abstractNumId w:val="16"/>
  </w:num>
  <w:num w:numId="27" w16cid:durableId="488449516">
    <w:abstractNumId w:val="12"/>
  </w:num>
  <w:num w:numId="28" w16cid:durableId="1119690739">
    <w:abstractNumId w:val="15"/>
  </w:num>
  <w:num w:numId="29" w16cid:durableId="292060777">
    <w:abstractNumId w:val="20"/>
  </w:num>
  <w:num w:numId="30" w16cid:durableId="99565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3B"/>
    <w:rsid w:val="00013372"/>
    <w:rsid w:val="00017133"/>
    <w:rsid w:val="00021825"/>
    <w:rsid w:val="00022569"/>
    <w:rsid w:val="00026254"/>
    <w:rsid w:val="00031C47"/>
    <w:rsid w:val="0004254A"/>
    <w:rsid w:val="0005184B"/>
    <w:rsid w:val="00053C1C"/>
    <w:rsid w:val="00066FE2"/>
    <w:rsid w:val="00076DCC"/>
    <w:rsid w:val="00084970"/>
    <w:rsid w:val="000861FE"/>
    <w:rsid w:val="00086EF6"/>
    <w:rsid w:val="00090055"/>
    <w:rsid w:val="000B3ED7"/>
    <w:rsid w:val="000C2FE8"/>
    <w:rsid w:val="000F41EA"/>
    <w:rsid w:val="001117D3"/>
    <w:rsid w:val="00112EDB"/>
    <w:rsid w:val="00116043"/>
    <w:rsid w:val="00133E7B"/>
    <w:rsid w:val="00154C73"/>
    <w:rsid w:val="00192CDD"/>
    <w:rsid w:val="001A64FF"/>
    <w:rsid w:val="001D2B45"/>
    <w:rsid w:val="001D6EB3"/>
    <w:rsid w:val="00202E5E"/>
    <w:rsid w:val="002057B1"/>
    <w:rsid w:val="0021665B"/>
    <w:rsid w:val="0024002D"/>
    <w:rsid w:val="00244666"/>
    <w:rsid w:val="00245DCA"/>
    <w:rsid w:val="00246050"/>
    <w:rsid w:val="00262FA3"/>
    <w:rsid w:val="002657E7"/>
    <w:rsid w:val="002B535E"/>
    <w:rsid w:val="002C0059"/>
    <w:rsid w:val="002C46E8"/>
    <w:rsid w:val="002E1AA8"/>
    <w:rsid w:val="002E6A6F"/>
    <w:rsid w:val="002E7EF7"/>
    <w:rsid w:val="002F25AD"/>
    <w:rsid w:val="002F505F"/>
    <w:rsid w:val="002F5CD7"/>
    <w:rsid w:val="0031234A"/>
    <w:rsid w:val="003132B9"/>
    <w:rsid w:val="00353B6D"/>
    <w:rsid w:val="0035441C"/>
    <w:rsid w:val="00360F67"/>
    <w:rsid w:val="00393BCC"/>
    <w:rsid w:val="003A0B10"/>
    <w:rsid w:val="003C2739"/>
    <w:rsid w:val="003D555D"/>
    <w:rsid w:val="003F051E"/>
    <w:rsid w:val="003F0642"/>
    <w:rsid w:val="003F2852"/>
    <w:rsid w:val="00416AD7"/>
    <w:rsid w:val="0044725C"/>
    <w:rsid w:val="00471AEB"/>
    <w:rsid w:val="00475A02"/>
    <w:rsid w:val="00476A2E"/>
    <w:rsid w:val="00480687"/>
    <w:rsid w:val="00487DCF"/>
    <w:rsid w:val="004975F8"/>
    <w:rsid w:val="004C5B74"/>
    <w:rsid w:val="00524DE4"/>
    <w:rsid w:val="00526F2F"/>
    <w:rsid w:val="0053096E"/>
    <w:rsid w:val="00531DF1"/>
    <w:rsid w:val="005525EB"/>
    <w:rsid w:val="00553581"/>
    <w:rsid w:val="00564E13"/>
    <w:rsid w:val="005A1DFA"/>
    <w:rsid w:val="005A4996"/>
    <w:rsid w:val="005B65DF"/>
    <w:rsid w:val="005C7D4A"/>
    <w:rsid w:val="005D4861"/>
    <w:rsid w:val="005D7425"/>
    <w:rsid w:val="005E55D2"/>
    <w:rsid w:val="00624AEF"/>
    <w:rsid w:val="0062753F"/>
    <w:rsid w:val="00627DBA"/>
    <w:rsid w:val="00630C8F"/>
    <w:rsid w:val="0064079B"/>
    <w:rsid w:val="00657456"/>
    <w:rsid w:val="00662A73"/>
    <w:rsid w:val="00665AB4"/>
    <w:rsid w:val="00670A60"/>
    <w:rsid w:val="00683F1B"/>
    <w:rsid w:val="00687237"/>
    <w:rsid w:val="006A0DF0"/>
    <w:rsid w:val="006D6CBB"/>
    <w:rsid w:val="006E49EA"/>
    <w:rsid w:val="006F2A2C"/>
    <w:rsid w:val="006F53C6"/>
    <w:rsid w:val="006F713E"/>
    <w:rsid w:val="00702662"/>
    <w:rsid w:val="00713D1D"/>
    <w:rsid w:val="00735676"/>
    <w:rsid w:val="0074144D"/>
    <w:rsid w:val="00756C21"/>
    <w:rsid w:val="00786775"/>
    <w:rsid w:val="00791A1A"/>
    <w:rsid w:val="007C6EF9"/>
    <w:rsid w:val="007D141D"/>
    <w:rsid w:val="007D567C"/>
    <w:rsid w:val="007E5D09"/>
    <w:rsid w:val="008075C8"/>
    <w:rsid w:val="00813BF0"/>
    <w:rsid w:val="00825E16"/>
    <w:rsid w:val="00832893"/>
    <w:rsid w:val="00836297"/>
    <w:rsid w:val="00865636"/>
    <w:rsid w:val="00885865"/>
    <w:rsid w:val="00886DBC"/>
    <w:rsid w:val="008A319B"/>
    <w:rsid w:val="008B5207"/>
    <w:rsid w:val="008D2352"/>
    <w:rsid w:val="008D36B8"/>
    <w:rsid w:val="008D72C9"/>
    <w:rsid w:val="008E3DF3"/>
    <w:rsid w:val="008E4117"/>
    <w:rsid w:val="0091701E"/>
    <w:rsid w:val="00944948"/>
    <w:rsid w:val="00975B97"/>
    <w:rsid w:val="00983FD1"/>
    <w:rsid w:val="009B002C"/>
    <w:rsid w:val="009B0DC6"/>
    <w:rsid w:val="009C0CAE"/>
    <w:rsid w:val="009C12A1"/>
    <w:rsid w:val="009C46B2"/>
    <w:rsid w:val="009E1DE8"/>
    <w:rsid w:val="009E4612"/>
    <w:rsid w:val="009E4782"/>
    <w:rsid w:val="00A05745"/>
    <w:rsid w:val="00A06B3B"/>
    <w:rsid w:val="00A150B8"/>
    <w:rsid w:val="00A25E7B"/>
    <w:rsid w:val="00A44778"/>
    <w:rsid w:val="00A61669"/>
    <w:rsid w:val="00A63D1C"/>
    <w:rsid w:val="00A71317"/>
    <w:rsid w:val="00A755B6"/>
    <w:rsid w:val="00A83124"/>
    <w:rsid w:val="00A84884"/>
    <w:rsid w:val="00A91941"/>
    <w:rsid w:val="00AB4886"/>
    <w:rsid w:val="00AC18AB"/>
    <w:rsid w:val="00AC3C2A"/>
    <w:rsid w:val="00AC71FF"/>
    <w:rsid w:val="00AC76E8"/>
    <w:rsid w:val="00AF1508"/>
    <w:rsid w:val="00B02834"/>
    <w:rsid w:val="00B041B9"/>
    <w:rsid w:val="00B11DB6"/>
    <w:rsid w:val="00B40E87"/>
    <w:rsid w:val="00B47AB7"/>
    <w:rsid w:val="00B81E83"/>
    <w:rsid w:val="00B97005"/>
    <w:rsid w:val="00BA250D"/>
    <w:rsid w:val="00BD7717"/>
    <w:rsid w:val="00C0337B"/>
    <w:rsid w:val="00C23DD6"/>
    <w:rsid w:val="00C241E3"/>
    <w:rsid w:val="00C27B58"/>
    <w:rsid w:val="00C34595"/>
    <w:rsid w:val="00C55EF2"/>
    <w:rsid w:val="00C56379"/>
    <w:rsid w:val="00C71307"/>
    <w:rsid w:val="00C761DF"/>
    <w:rsid w:val="00C76470"/>
    <w:rsid w:val="00C87AC4"/>
    <w:rsid w:val="00C911E0"/>
    <w:rsid w:val="00C946BC"/>
    <w:rsid w:val="00CB00FC"/>
    <w:rsid w:val="00CB3CA7"/>
    <w:rsid w:val="00CC723E"/>
    <w:rsid w:val="00CD3896"/>
    <w:rsid w:val="00CE3BD5"/>
    <w:rsid w:val="00CE5167"/>
    <w:rsid w:val="00CF22F4"/>
    <w:rsid w:val="00D006A9"/>
    <w:rsid w:val="00D01C60"/>
    <w:rsid w:val="00D07E09"/>
    <w:rsid w:val="00D14AB2"/>
    <w:rsid w:val="00D3162C"/>
    <w:rsid w:val="00D45C4D"/>
    <w:rsid w:val="00D65C2B"/>
    <w:rsid w:val="00D87E6A"/>
    <w:rsid w:val="00DA79FC"/>
    <w:rsid w:val="00DB5E89"/>
    <w:rsid w:val="00DB6B65"/>
    <w:rsid w:val="00DC79CE"/>
    <w:rsid w:val="00DD27A3"/>
    <w:rsid w:val="00E1360E"/>
    <w:rsid w:val="00E31EA7"/>
    <w:rsid w:val="00E6287A"/>
    <w:rsid w:val="00E63009"/>
    <w:rsid w:val="00E74A66"/>
    <w:rsid w:val="00E75F81"/>
    <w:rsid w:val="00E8536D"/>
    <w:rsid w:val="00E85AAB"/>
    <w:rsid w:val="00E86EBE"/>
    <w:rsid w:val="00EC108E"/>
    <w:rsid w:val="00ED574A"/>
    <w:rsid w:val="00ED5A63"/>
    <w:rsid w:val="00EF71DE"/>
    <w:rsid w:val="00F219E8"/>
    <w:rsid w:val="00F221B0"/>
    <w:rsid w:val="00F2756B"/>
    <w:rsid w:val="00F369FD"/>
    <w:rsid w:val="00F45D26"/>
    <w:rsid w:val="00F634D6"/>
    <w:rsid w:val="00F67D36"/>
    <w:rsid w:val="00F72A7F"/>
    <w:rsid w:val="00FB5E65"/>
    <w:rsid w:val="00FD78A9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04989"/>
  <w15:docId w15:val="{DC5596F8-B859-46C2-BA0F-E478B937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55D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4725C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2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275531-8677-438C-A41A-A28569AE92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C23A55-C853-4B75-82B8-BCFD45DC1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A92-template (1)</Template>
  <TotalTime>2</TotalTime>
  <Pages>2</Pages>
  <Words>441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Sanaa Al SIOUFI</dc:creator>
  <cp:lastModifiedBy>Angela Xue He Yan</cp:lastModifiedBy>
  <cp:revision>5</cp:revision>
  <cp:lastPrinted>2024-04-30T15:56:00Z</cp:lastPrinted>
  <dcterms:created xsi:type="dcterms:W3CDTF">2024-11-05T21:25:00Z</dcterms:created>
  <dcterms:modified xsi:type="dcterms:W3CDTF">2024-11-05T22:04:00Z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</vt:lpwstr>
  </property>
  <property fmtid="{D5CDD505-2E9C-101B-9397-08002B2CF9AE}" pid="3" name="Revision date">
    <vt:lpwstr>24 October 2024</vt:lpwstr>
  </property>
  <property fmtid="{D5CDD505-2E9C-101B-9397-08002B2CF9AE}" pid="4" name="ContentTypeId">
    <vt:lpwstr>0x010100931590246BB372458F756BD261E34EAE</vt:lpwstr>
  </property>
  <property fmtid="{D5CDD505-2E9C-101B-9397-08002B2CF9AE}" pid="5" name="Order">
    <vt:r8>147400</vt:r8>
  </property>
  <property fmtid="{D5CDD505-2E9C-101B-9397-08002B2CF9AE}" pid="6" name="GrammarlyDocumentId">
    <vt:lpwstr>08ccd5dd5dafbcd96c3c0c129422852351806ec571dbadd4f45df77a07f46176</vt:lpwstr>
  </property>
  <property fmtid="{D5CDD505-2E9C-101B-9397-08002B2CF9AE}" pid="7" name="MediaServiceImageTags">
    <vt:lpwstr/>
  </property>
  <property fmtid="{D5CDD505-2E9C-101B-9397-08002B2CF9AE}" pid="8" name="SharedWithUsers">
    <vt:lpwstr/>
  </property>
  <property fmtid="{D5CDD505-2E9C-101B-9397-08002B2CF9AE}" pid="9" name="lcf76f155ced4ddcb4097134ff3c332f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