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F0129" w14:paraId="199B7715" w14:textId="77777777" w:rsidTr="008E2F0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7D05582" w14:textId="44EACD37" w:rsidR="007F0129" w:rsidRDefault="007F0129" w:rsidP="008E2F07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977A84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E6D13BF" w14:textId="7E8E7BF4" w:rsidR="007F0129" w:rsidRDefault="007F0129" w:rsidP="008E2F07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977A84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F0129" w14:paraId="15E71A54" w14:textId="77777777" w:rsidTr="00B91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53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341B4B" w14:textId="40510521" w:rsidR="007F0129" w:rsidRDefault="007F0129" w:rsidP="008E2F07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6A55D36F" wp14:editId="38E1DEAE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76081510" w14:textId="77777777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F1CFABA" w14:textId="77777777" w:rsidR="007F0129" w:rsidRDefault="007F0129" w:rsidP="007F0129">
            <w:pPr>
              <w:jc w:val="left"/>
              <w:rPr>
                <w:lang w:val="en-US"/>
              </w:rPr>
            </w:pPr>
          </w:p>
          <w:p w14:paraId="41947074" w14:textId="68468D56" w:rsidR="00507573" w:rsidRPr="009B0D30" w:rsidRDefault="00D96E65" w:rsidP="00507573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/ExCom/95/77</w:t>
            </w:r>
            <w:r>
              <w:fldChar w:fldCharType="end"/>
            </w:r>
          </w:p>
          <w:p w14:paraId="7BA4147A" w14:textId="0426EC03" w:rsidR="00074493" w:rsidRPr="009B0D30" w:rsidRDefault="00074493" w:rsidP="00074493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13</w:t>
            </w:r>
            <w:r w:rsidR="00977A84">
              <w:t xml:space="preserve"> </w:t>
            </w:r>
            <w:r>
              <w:t>November</w:t>
            </w:r>
            <w:r w:rsidR="00977A84">
              <w:t xml:space="preserve"> </w:t>
            </w:r>
            <w:r>
              <w:t>2024</w:t>
            </w:r>
            <w:r w:rsidRPr="009B0D30">
              <w:fldChar w:fldCharType="end"/>
            </w:r>
          </w:p>
          <w:p w14:paraId="38E88751" w14:textId="77777777" w:rsidR="007F0129" w:rsidRDefault="007F0129" w:rsidP="007F0129">
            <w:pPr>
              <w:jc w:val="left"/>
              <w:rPr>
                <w:rtl/>
                <w:lang w:val="en-US"/>
              </w:rPr>
            </w:pPr>
          </w:p>
          <w:p w14:paraId="4B9BFCBA" w14:textId="77777777" w:rsidR="007F0129" w:rsidRDefault="007F0129" w:rsidP="008E2F07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A3B3E4B" w14:textId="7749EFF9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977A84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D18B1B" w14:textId="77777777" w:rsidR="007F0129" w:rsidRDefault="007F0129" w:rsidP="008E2F0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AD245B4" w14:textId="006023AA" w:rsidR="007F0129" w:rsidRDefault="007F0129" w:rsidP="008E2F0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977A84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2FC8DB64" w14:textId="77777777" w:rsidR="007F0129" w:rsidRDefault="007F0129" w:rsidP="008E2F0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7954C5E" w14:textId="77777777" w:rsidR="007F0129" w:rsidRDefault="007F0129" w:rsidP="008E2F07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59F7F1A" w14:textId="77777777" w:rsidR="007F0129" w:rsidRDefault="007F0129" w:rsidP="008E2F07">
            <w:pPr>
              <w:rPr>
                <w:caps/>
                <w:lang w:val="en-US"/>
              </w:rPr>
            </w:pPr>
          </w:p>
          <w:p w14:paraId="12DBD0D4" w14:textId="7F3EA9F0" w:rsidR="007F0129" w:rsidRDefault="00B9121F" w:rsidP="008E2F07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1312" behindDoc="0" locked="0" layoutInCell="0" allowOverlap="1" wp14:anchorId="7974057D" wp14:editId="116046C9">
                  <wp:simplePos x="0" y="0"/>
                  <wp:positionH relativeFrom="column">
                    <wp:posOffset>5031252</wp:posOffset>
                  </wp:positionH>
                  <wp:positionV relativeFrom="paragraph">
                    <wp:posOffset>683895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DE9BCAA" w14:textId="77777777" w:rsidR="007F0129" w:rsidRDefault="007F0129" w:rsidP="007F012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EG"/>
        </w:rPr>
      </w:pPr>
    </w:p>
    <w:p w14:paraId="6AF7AFC7" w14:textId="305F93EC" w:rsidR="007F0129" w:rsidRPr="00E85737" w:rsidRDefault="007F0129" w:rsidP="007F0129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977A84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977A84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977A84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977A84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3B1F6652" w14:textId="2E8E02E4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977A84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977A84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977A84">
        <w:rPr>
          <w:b/>
          <w:bCs/>
          <w:sz w:val="28"/>
          <w:szCs w:val="28"/>
          <w:rtl/>
        </w:rPr>
        <w:t xml:space="preserve"> </w:t>
      </w:r>
    </w:p>
    <w:p w14:paraId="3EA52989" w14:textId="094F2933" w:rsidR="007F0129" w:rsidRPr="00D9322D" w:rsidRDefault="007F0129" w:rsidP="007F0129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977A84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977A84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61374D20" w14:textId="645E7F73" w:rsidR="007F0129" w:rsidRPr="00A477F7" w:rsidRDefault="007F0129" w:rsidP="007F0129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977A84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977A84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977A84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977A84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977A84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977A84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977A84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2196B518" w14:textId="1910EEEC" w:rsidR="007F0129" w:rsidRDefault="007F0129" w:rsidP="00E22495">
      <w:pPr>
        <w:bidi/>
        <w:jc w:val="left"/>
        <w:rPr>
          <w:rtl/>
          <w:lang w:val="en-US" w:bidi="ar-EG"/>
        </w:rPr>
      </w:pPr>
      <w:r w:rsidRPr="006106BD">
        <w:rPr>
          <w:sz w:val="28"/>
          <w:szCs w:val="28"/>
          <w:rtl/>
        </w:rPr>
        <w:t>البند</w:t>
      </w:r>
      <w:r w:rsidR="00977A84">
        <w:rPr>
          <w:sz w:val="28"/>
          <w:szCs w:val="28"/>
          <w:rtl/>
        </w:rPr>
        <w:t xml:space="preserve"> </w:t>
      </w:r>
      <w:r w:rsidR="00E22495">
        <w:rPr>
          <w:rFonts w:hint="cs"/>
          <w:sz w:val="28"/>
          <w:szCs w:val="28"/>
          <w:rtl/>
        </w:rPr>
        <w:t>9(د)</w:t>
      </w:r>
      <w:r w:rsidR="00977A84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977A84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977A84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977A84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977A84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2DAE25D9" w14:textId="77777777" w:rsidR="00295037" w:rsidRDefault="00295037" w:rsidP="00864E63">
      <w:pPr>
        <w:bidi/>
        <w:jc w:val="left"/>
        <w:rPr>
          <w:lang w:val="en-US" w:bidi="ar-EG"/>
        </w:rPr>
      </w:pPr>
    </w:p>
    <w:p w14:paraId="5EFCA28B" w14:textId="77777777" w:rsidR="00864E63" w:rsidRDefault="00864E63" w:rsidP="00670D82">
      <w:pPr>
        <w:bidi/>
        <w:jc w:val="center"/>
        <w:rPr>
          <w:rtl/>
          <w:lang w:val="en-US" w:bidi="ar-EG"/>
        </w:rPr>
      </w:pPr>
    </w:p>
    <w:p w14:paraId="3E06E929" w14:textId="25194FA3" w:rsidR="00295037" w:rsidRPr="00E22495" w:rsidRDefault="00E22495" w:rsidP="00E22495">
      <w:pPr>
        <w:bidi/>
        <w:spacing w:after="240"/>
        <w:jc w:val="center"/>
        <w:rPr>
          <w:b/>
          <w:bCs/>
          <w:sz w:val="32"/>
          <w:szCs w:val="32"/>
          <w:rtl/>
          <w:lang w:val="en-US" w:bidi="ar-EG"/>
        </w:rPr>
      </w:pPr>
      <w:r w:rsidRPr="00E22495">
        <w:rPr>
          <w:rFonts w:hint="cs"/>
          <w:b/>
          <w:bCs/>
          <w:sz w:val="32"/>
          <w:szCs w:val="32"/>
          <w:rtl/>
          <w:lang w:val="en-US" w:bidi="ar-EG"/>
        </w:rPr>
        <w:t>مقترح</w:t>
      </w:r>
      <w:r w:rsidR="00977A84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22495">
        <w:rPr>
          <w:rFonts w:hint="cs"/>
          <w:b/>
          <w:bCs/>
          <w:sz w:val="32"/>
          <w:szCs w:val="32"/>
          <w:rtl/>
          <w:lang w:val="en-US" w:bidi="ar-EG"/>
        </w:rPr>
        <w:t>مشروع:</w:t>
      </w:r>
      <w:r w:rsidR="00977A84">
        <w:rPr>
          <w:rFonts w:hint="cs"/>
          <w:b/>
          <w:bCs/>
          <w:sz w:val="32"/>
          <w:szCs w:val="32"/>
          <w:rtl/>
          <w:lang w:val="en-US" w:bidi="ar-EG"/>
        </w:rPr>
        <w:t xml:space="preserve"> </w:t>
      </w:r>
      <w:r w:rsidRPr="00E22495">
        <w:rPr>
          <w:rFonts w:hint="cs"/>
          <w:b/>
          <w:bCs/>
          <w:sz w:val="32"/>
          <w:szCs w:val="32"/>
          <w:rtl/>
          <w:lang w:val="en-US" w:bidi="ar-EG"/>
        </w:rPr>
        <w:t>الصومال</w:t>
      </w:r>
    </w:p>
    <w:p w14:paraId="2A2BA04A" w14:textId="165D4878" w:rsidR="00E22495" w:rsidRDefault="00E22495" w:rsidP="00E22495">
      <w:pPr>
        <w:bidi/>
        <w:spacing w:after="240"/>
        <w:jc w:val="left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تحتوي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الوثيقة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تعليقات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وتوصية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مقترح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التالي:</w:t>
      </w:r>
    </w:p>
    <w:p w14:paraId="66B0FAEA" w14:textId="77777777" w:rsidR="00BB01A1" w:rsidRPr="00BB01A1" w:rsidRDefault="00BB01A1" w:rsidP="00BB01A1">
      <w:pPr>
        <w:bidi/>
        <w:spacing w:after="240"/>
        <w:jc w:val="left"/>
        <w:rPr>
          <w:sz w:val="26"/>
          <w:szCs w:val="26"/>
          <w:u w:val="single"/>
          <w:rtl/>
          <w:lang w:val="en-US" w:bidi="ar-EG"/>
        </w:rPr>
      </w:pPr>
      <w:r w:rsidRPr="00BB01A1">
        <w:rPr>
          <w:rFonts w:hint="cs"/>
          <w:sz w:val="26"/>
          <w:szCs w:val="26"/>
          <w:u w:val="single"/>
          <w:rtl/>
          <w:lang w:val="en-US" w:bidi="ar-EG"/>
        </w:rPr>
        <w:t>الإزالة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2382"/>
        <w:gridCol w:w="2382"/>
      </w:tblGrid>
      <w:tr w:rsidR="00E22495" w14:paraId="7768946D" w14:textId="77777777" w:rsidTr="00E22495">
        <w:tc>
          <w:tcPr>
            <w:tcW w:w="4812" w:type="dxa"/>
          </w:tcPr>
          <w:p w14:paraId="2E96E084" w14:textId="4CEBA34D" w:rsidR="00E22495" w:rsidRPr="00E22495" w:rsidRDefault="00E22495" w:rsidP="00E22495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bidi/>
              <w:spacing w:after="240"/>
              <w:ind w:left="360"/>
              <w:jc w:val="left"/>
              <w:rPr>
                <w:sz w:val="26"/>
                <w:szCs w:val="26"/>
                <w:rtl/>
                <w:lang w:val="en-US" w:bidi="ar-EG"/>
              </w:rPr>
            </w:pPr>
            <w:r>
              <w:rPr>
                <w:rFonts w:hint="cs"/>
                <w:sz w:val="26"/>
                <w:szCs w:val="26"/>
                <w:rtl/>
                <w:lang w:val="en-US" w:bidi="ar-EG"/>
              </w:rPr>
              <w:t>خطة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إدارة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إزالة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المواد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الهيدروكلوروفلوروكربونية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(المرحلة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الثانية،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الشريحة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الأولى</w:t>
            </w:r>
            <w:r w:rsidR="00907BFE">
              <w:rPr>
                <w:rFonts w:hint="cs"/>
                <w:sz w:val="26"/>
                <w:szCs w:val="26"/>
                <w:rtl/>
                <w:lang w:val="en-US" w:bidi="ar-EG"/>
              </w:rPr>
              <w:t>)</w:t>
            </w:r>
          </w:p>
        </w:tc>
        <w:tc>
          <w:tcPr>
            <w:tcW w:w="2382" w:type="dxa"/>
          </w:tcPr>
          <w:p w14:paraId="6D2FE4F1" w14:textId="77777777" w:rsidR="00E22495" w:rsidRDefault="00E22495" w:rsidP="00E22495">
            <w:pPr>
              <w:pStyle w:val="ListParagraph"/>
              <w:bidi/>
              <w:spacing w:after="240"/>
              <w:ind w:left="0" w:firstLine="498"/>
              <w:jc w:val="left"/>
              <w:rPr>
                <w:sz w:val="26"/>
                <w:szCs w:val="26"/>
                <w:rtl/>
                <w:lang w:val="en-US" w:bidi="ar-EG"/>
              </w:rPr>
            </w:pP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اليونيدو</w:t>
            </w:r>
          </w:p>
        </w:tc>
        <w:tc>
          <w:tcPr>
            <w:tcW w:w="2382" w:type="dxa"/>
          </w:tcPr>
          <w:p w14:paraId="616EEC35" w14:textId="0C5E805E" w:rsidR="00E22495" w:rsidRDefault="00E22495" w:rsidP="00E22495">
            <w:pPr>
              <w:pStyle w:val="ListParagraph"/>
              <w:bidi/>
              <w:spacing w:after="240"/>
              <w:ind w:left="0"/>
              <w:jc w:val="left"/>
              <w:rPr>
                <w:sz w:val="26"/>
                <w:szCs w:val="26"/>
                <w:rtl/>
                <w:lang w:val="en-US" w:bidi="ar-EG"/>
              </w:rPr>
            </w:pP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النظر</w:t>
            </w:r>
            <w:r w:rsidR="00977A84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 w:bidi="ar-EG"/>
              </w:rPr>
              <w:t>الإفرادي</w:t>
            </w:r>
          </w:p>
        </w:tc>
      </w:tr>
    </w:tbl>
    <w:p w14:paraId="02131E60" w14:textId="77777777" w:rsidR="00E22495" w:rsidRDefault="00E22495" w:rsidP="00E22495">
      <w:pPr>
        <w:pStyle w:val="ListParagraph"/>
        <w:bidi/>
        <w:spacing w:after="240"/>
        <w:ind w:left="0"/>
        <w:jc w:val="left"/>
        <w:rPr>
          <w:sz w:val="26"/>
          <w:szCs w:val="26"/>
          <w:lang w:val="en-US" w:bidi="ar-EG"/>
        </w:rPr>
      </w:pPr>
    </w:p>
    <w:p w14:paraId="3280F742" w14:textId="77777777" w:rsidR="007E5D09" w:rsidRPr="00295037" w:rsidRDefault="00E1360E" w:rsidP="00295037">
      <w:pPr>
        <w:pStyle w:val="StyleHeader4Para4Left0Firstline0"/>
        <w:numPr>
          <w:ilvl w:val="0"/>
          <w:numId w:val="0"/>
        </w:numPr>
        <w:rPr>
          <w:lang w:val="en-US"/>
        </w:rPr>
      </w:pPr>
      <w:r>
        <w:br w:type="page"/>
      </w:r>
    </w:p>
    <w:p w14:paraId="189A632B" w14:textId="522D27D5" w:rsidR="003157EC" w:rsidRPr="00C56903" w:rsidRDefault="003157EC" w:rsidP="003157EC">
      <w:pPr>
        <w:pStyle w:val="Heading1"/>
        <w:numPr>
          <w:ilvl w:val="0"/>
          <w:numId w:val="0"/>
        </w:numPr>
        <w:bidi/>
        <w:spacing w:after="120"/>
        <w:jc w:val="center"/>
        <w:rPr>
          <w:b/>
          <w:bCs/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lastRenderedPageBreak/>
        <w:t>ورقة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تقييم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المشروع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–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مشروعات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متعددة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السنوات</w:t>
      </w:r>
    </w:p>
    <w:p w14:paraId="75DB17F9" w14:textId="77777777" w:rsidR="003157EC" w:rsidRPr="00C56903" w:rsidRDefault="003157EC" w:rsidP="003157EC">
      <w:pPr>
        <w:bidi/>
        <w:jc w:val="center"/>
        <w:rPr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>الصومال</w:t>
      </w:r>
    </w:p>
    <w:p w14:paraId="7133A3DD" w14:textId="77777777" w:rsidR="003157EC" w:rsidRPr="00C56903" w:rsidRDefault="003157EC" w:rsidP="003157EC">
      <w:pPr>
        <w:spacing w:line="120" w:lineRule="auto"/>
        <w:ind w:right="-562"/>
        <w:rPr>
          <w:lang w:bidi="ar-LB"/>
        </w:rPr>
      </w:pPr>
    </w:p>
    <w:tbl>
      <w:tblPr>
        <w:tblStyle w:val="TableGrid"/>
        <w:bidiVisual/>
        <w:tblW w:w="10080" w:type="dxa"/>
        <w:jc w:val="center"/>
        <w:tblLook w:val="04A0" w:firstRow="1" w:lastRow="0" w:firstColumn="1" w:lastColumn="0" w:noHBand="0" w:noVBand="1"/>
      </w:tblPr>
      <w:tblGrid>
        <w:gridCol w:w="5553"/>
        <w:gridCol w:w="4527"/>
      </w:tblGrid>
      <w:tr w:rsidR="003157EC" w:rsidRPr="00C56903" w14:paraId="69DF5293" w14:textId="77777777" w:rsidTr="008E2F07">
        <w:trPr>
          <w:trHeight w:val="240"/>
          <w:jc w:val="center"/>
        </w:trPr>
        <w:tc>
          <w:tcPr>
            <w:tcW w:w="5553" w:type="dxa"/>
            <w:hideMark/>
          </w:tcPr>
          <w:p w14:paraId="65225197" w14:textId="4BE98F7F" w:rsidR="003157EC" w:rsidRPr="00C56903" w:rsidRDefault="003157EC" w:rsidP="008E2F07">
            <w:pPr>
              <w:bidi/>
              <w:jc w:val="left"/>
              <w:rPr>
                <w:bCs/>
                <w:sz w:val="20"/>
                <w:rtl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(أولا)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عنوان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4527" w:type="dxa"/>
            <w:hideMark/>
          </w:tcPr>
          <w:p w14:paraId="70A0F4E1" w14:textId="77777777" w:rsidR="003157EC" w:rsidRPr="00C56903" w:rsidRDefault="003157EC" w:rsidP="008E2F07">
            <w:pPr>
              <w:bidi/>
              <w:jc w:val="center"/>
              <w:rPr>
                <w:bCs/>
                <w:sz w:val="20"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الوكالة</w:t>
            </w:r>
          </w:p>
        </w:tc>
      </w:tr>
      <w:tr w:rsidR="003157EC" w:rsidRPr="00C56903" w14:paraId="3B4AF9BE" w14:textId="77777777" w:rsidTr="008E2F07">
        <w:trPr>
          <w:trHeight w:val="240"/>
          <w:jc w:val="center"/>
        </w:trPr>
        <w:tc>
          <w:tcPr>
            <w:tcW w:w="5553" w:type="dxa"/>
            <w:vAlign w:val="center"/>
            <w:hideMark/>
          </w:tcPr>
          <w:p w14:paraId="376FAE8A" w14:textId="48003CBD" w:rsidR="003157EC" w:rsidRPr="00C56903" w:rsidRDefault="003157EC" w:rsidP="008E2F07">
            <w:pPr>
              <w:bidi/>
              <w:jc w:val="left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خطة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إدارة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إزالة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المواد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الهيدروكلوروفلوروكربونية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(المرحلة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الثانية)</w:t>
            </w:r>
          </w:p>
        </w:tc>
        <w:tc>
          <w:tcPr>
            <w:tcW w:w="4527" w:type="dxa"/>
            <w:vAlign w:val="center"/>
          </w:tcPr>
          <w:p w14:paraId="5287B581" w14:textId="10C15986" w:rsidR="003157EC" w:rsidRPr="00C56903" w:rsidRDefault="003157EC" w:rsidP="008E2F07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اليونيدو</w:t>
            </w:r>
            <w:r w:rsidR="00977A84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(الرئيسية)</w:t>
            </w:r>
          </w:p>
        </w:tc>
      </w:tr>
    </w:tbl>
    <w:p w14:paraId="465BCCBC" w14:textId="77777777" w:rsidR="003157EC" w:rsidRPr="00C56903" w:rsidRDefault="003157EC" w:rsidP="003157EC">
      <w:pPr>
        <w:spacing w:line="192" w:lineRule="auto"/>
        <w:jc w:val="left"/>
        <w:rPr>
          <w:sz w:val="20"/>
          <w:lang w:bidi="ar-LB"/>
        </w:rPr>
      </w:pPr>
    </w:p>
    <w:tbl>
      <w:tblPr>
        <w:tblStyle w:val="TableGrid"/>
        <w:bidiVisual/>
        <w:tblW w:w="10000" w:type="dxa"/>
        <w:jc w:val="center"/>
        <w:tblLook w:val="04A0" w:firstRow="1" w:lastRow="0" w:firstColumn="1" w:lastColumn="0" w:noHBand="0" w:noVBand="1"/>
      </w:tblPr>
      <w:tblGrid>
        <w:gridCol w:w="5200"/>
        <w:gridCol w:w="1960"/>
        <w:gridCol w:w="2840"/>
      </w:tblGrid>
      <w:tr w:rsidR="003157EC" w:rsidRPr="00C56903" w14:paraId="4FA3141C" w14:textId="77777777" w:rsidTr="008E2F07">
        <w:trPr>
          <w:trHeight w:val="43"/>
          <w:jc w:val="center"/>
        </w:trPr>
        <w:tc>
          <w:tcPr>
            <w:tcW w:w="5200" w:type="dxa"/>
            <w:hideMark/>
          </w:tcPr>
          <w:p w14:paraId="4ACA128D" w14:textId="7B94C6D6" w:rsidR="003157EC" w:rsidRPr="00C56903" w:rsidRDefault="003157EC" w:rsidP="008E2F07">
            <w:pPr>
              <w:pStyle w:val="NormalWeb"/>
              <w:bidi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</w:pPr>
            <w:r w:rsidRPr="00C56903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(ﺛﺎﻧﻴﺎً)</w:t>
            </w:r>
            <w:r w:rsidR="00977A84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أحدث</w:t>
            </w:r>
            <w:r w:rsidR="00977A84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ﺑﻴﺎﻧﺎت</w:t>
            </w:r>
            <w:r w:rsidR="00977A84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اﻟﻤﺎدة</w:t>
            </w:r>
            <w:r w:rsidR="00977A84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szCs w:val="20"/>
                <w:lang w:val="en-GB" w:bidi="ar-LB"/>
              </w:rPr>
              <w:t>7</w:t>
            </w:r>
            <w:r w:rsidR="00977A84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(المرفق</w:t>
            </w:r>
            <w:r w:rsidR="00977A84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جيم</w:t>
            </w:r>
            <w:r w:rsidR="003826DD"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،</w:t>
            </w:r>
            <w:r w:rsidR="00977A84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المجموعة</w:t>
            </w:r>
            <w:r w:rsidR="00977A84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الأولى)</w:t>
            </w:r>
          </w:p>
        </w:tc>
        <w:tc>
          <w:tcPr>
            <w:tcW w:w="1960" w:type="dxa"/>
            <w:hideMark/>
          </w:tcPr>
          <w:p w14:paraId="45368549" w14:textId="413C4DDF" w:rsidR="003157EC" w:rsidRPr="00C56903" w:rsidRDefault="003157EC" w:rsidP="008E2F07">
            <w:pPr>
              <w:bidi/>
              <w:jc w:val="center"/>
              <w:rPr>
                <w:sz w:val="20"/>
                <w:rtl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السنة: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2022</w:t>
            </w:r>
          </w:p>
        </w:tc>
        <w:tc>
          <w:tcPr>
            <w:tcW w:w="2840" w:type="dxa"/>
            <w:hideMark/>
          </w:tcPr>
          <w:p w14:paraId="57A42818" w14:textId="01B4C82D" w:rsidR="003157EC" w:rsidRPr="00C56903" w:rsidRDefault="003157EC" w:rsidP="008E2F07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rFonts w:hint="cs"/>
                <w:color w:val="000000" w:themeColor="text1"/>
                <w:sz w:val="20"/>
                <w:rtl/>
                <w:lang w:bidi="ar-LB"/>
              </w:rPr>
              <w:t>10.18</w:t>
            </w:r>
            <w:r w:rsidR="00977A84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 w:themeColor="text1"/>
                <w:sz w:val="20"/>
                <w:rtl/>
                <w:lang w:bidi="ar-LB"/>
              </w:rPr>
              <w:t>طن</w:t>
            </w:r>
            <w:r w:rsidR="00977A84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 w:themeColor="text1"/>
                <w:sz w:val="20"/>
                <w:rtl/>
                <w:lang w:bidi="ar-LB"/>
              </w:rPr>
              <w:t>من</w:t>
            </w:r>
            <w:r w:rsidR="00977A84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 w:themeColor="text1"/>
                <w:sz w:val="20"/>
                <w:rtl/>
                <w:lang w:bidi="ar-LB"/>
              </w:rPr>
              <w:t>قدرات</w:t>
            </w:r>
            <w:r w:rsidR="00977A84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 w:themeColor="text1"/>
                <w:sz w:val="20"/>
                <w:rtl/>
                <w:lang w:bidi="ar-LB"/>
              </w:rPr>
              <w:t>استنفاد</w:t>
            </w:r>
            <w:r w:rsidR="00977A84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 w:themeColor="text1"/>
                <w:sz w:val="20"/>
                <w:rtl/>
                <w:lang w:bidi="ar-LB"/>
              </w:rPr>
              <w:t>الأوزون</w:t>
            </w:r>
          </w:p>
        </w:tc>
      </w:tr>
    </w:tbl>
    <w:p w14:paraId="3E474585" w14:textId="77777777" w:rsidR="003157EC" w:rsidRPr="00C56903" w:rsidRDefault="003157EC" w:rsidP="003157EC">
      <w:pPr>
        <w:spacing w:line="192" w:lineRule="auto"/>
        <w:jc w:val="left"/>
        <w:rPr>
          <w:sz w:val="20"/>
          <w:lang w:bidi="ar-LB"/>
        </w:rPr>
      </w:pPr>
    </w:p>
    <w:tbl>
      <w:tblPr>
        <w:tblStyle w:val="TableGrid"/>
        <w:bidiVisual/>
        <w:tblW w:w="10005" w:type="dxa"/>
        <w:jc w:val="center"/>
        <w:tblLayout w:type="fixed"/>
        <w:tblLook w:val="04A0" w:firstRow="1" w:lastRow="0" w:firstColumn="1" w:lastColumn="0" w:noHBand="0" w:noVBand="1"/>
      </w:tblPr>
      <w:tblGrid>
        <w:gridCol w:w="1273"/>
        <w:gridCol w:w="851"/>
        <w:gridCol w:w="708"/>
        <w:gridCol w:w="851"/>
        <w:gridCol w:w="1418"/>
        <w:gridCol w:w="1131"/>
        <w:gridCol w:w="851"/>
        <w:gridCol w:w="765"/>
        <w:gridCol w:w="85"/>
        <w:gridCol w:w="713"/>
        <w:gridCol w:w="1359"/>
      </w:tblGrid>
      <w:tr w:rsidR="003157EC" w:rsidRPr="00C56903" w14:paraId="0CD14746" w14:textId="77777777" w:rsidTr="008E2F07">
        <w:trPr>
          <w:trHeight w:val="249"/>
          <w:jc w:val="center"/>
        </w:trPr>
        <w:tc>
          <w:tcPr>
            <w:tcW w:w="7848" w:type="dxa"/>
            <w:gridSpan w:val="8"/>
            <w:hideMark/>
          </w:tcPr>
          <w:p w14:paraId="4F42E6DE" w14:textId="5E696019" w:rsidR="003157EC" w:rsidRPr="00C56903" w:rsidRDefault="003157EC" w:rsidP="008E2F07">
            <w:pPr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(ثالثا)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أحدث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البيانات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القطاعية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للبرنامج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القطري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(طن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من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قدرات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استنفاذ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الأوزون)</w:t>
            </w:r>
          </w:p>
        </w:tc>
        <w:tc>
          <w:tcPr>
            <w:tcW w:w="2157" w:type="dxa"/>
            <w:gridSpan w:val="3"/>
            <w:hideMark/>
          </w:tcPr>
          <w:p w14:paraId="549FAD89" w14:textId="77BC355B" w:rsidR="003157EC" w:rsidRPr="00C56903" w:rsidRDefault="003157EC" w:rsidP="008E2F07">
            <w:pPr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السنة: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/>
                <w:sz w:val="20"/>
                <w:lang w:bidi="ar-LB"/>
              </w:rPr>
              <w:t>2023</w:t>
            </w:r>
          </w:p>
        </w:tc>
      </w:tr>
      <w:tr w:rsidR="003157EC" w:rsidRPr="00C56903" w14:paraId="65B0EB03" w14:textId="77777777" w:rsidTr="008E2F07">
        <w:trPr>
          <w:trHeight w:val="249"/>
          <w:jc w:val="center"/>
        </w:trPr>
        <w:tc>
          <w:tcPr>
            <w:tcW w:w="1273" w:type="dxa"/>
            <w:vAlign w:val="center"/>
            <w:hideMark/>
          </w:tcPr>
          <w:p w14:paraId="53A80E7D" w14:textId="77777777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كيم</w:t>
            </w:r>
            <w:r>
              <w:rPr>
                <w:rFonts w:hint="cs"/>
                <w:sz w:val="20"/>
                <w:rtl/>
                <w:lang w:bidi="ar-LB"/>
              </w:rPr>
              <w:t>ي</w:t>
            </w:r>
            <w:r w:rsidRPr="00C56903">
              <w:rPr>
                <w:sz w:val="20"/>
                <w:rtl/>
                <w:lang w:bidi="ar-LB"/>
              </w:rPr>
              <w:t>ائي</w:t>
            </w:r>
          </w:p>
        </w:tc>
        <w:tc>
          <w:tcPr>
            <w:tcW w:w="851" w:type="dxa"/>
            <w:vAlign w:val="center"/>
            <w:hideMark/>
          </w:tcPr>
          <w:p w14:paraId="7140A4E1" w14:textId="77777777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أيروسول</w:t>
            </w:r>
          </w:p>
        </w:tc>
        <w:tc>
          <w:tcPr>
            <w:tcW w:w="708" w:type="dxa"/>
            <w:vAlign w:val="center"/>
            <w:hideMark/>
          </w:tcPr>
          <w:p w14:paraId="580232EA" w14:textId="77777777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رغاوي</w:t>
            </w:r>
          </w:p>
        </w:tc>
        <w:tc>
          <w:tcPr>
            <w:tcW w:w="851" w:type="dxa"/>
            <w:vAlign w:val="center"/>
            <w:hideMark/>
          </w:tcPr>
          <w:p w14:paraId="6768197E" w14:textId="658136AE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مكافحة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الحريق</w:t>
            </w:r>
          </w:p>
        </w:tc>
        <w:tc>
          <w:tcPr>
            <w:tcW w:w="2549" w:type="dxa"/>
            <w:gridSpan w:val="2"/>
            <w:vAlign w:val="center"/>
            <w:hideMark/>
          </w:tcPr>
          <w:p w14:paraId="1FA6D27D" w14:textId="77777777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التبريد</w:t>
            </w:r>
          </w:p>
        </w:tc>
        <w:tc>
          <w:tcPr>
            <w:tcW w:w="851" w:type="dxa"/>
            <w:vAlign w:val="center"/>
            <w:hideMark/>
          </w:tcPr>
          <w:p w14:paraId="5DE5C579" w14:textId="77777777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المذيبات</w:t>
            </w:r>
          </w:p>
        </w:tc>
        <w:tc>
          <w:tcPr>
            <w:tcW w:w="765" w:type="dxa"/>
            <w:vAlign w:val="center"/>
            <w:hideMark/>
          </w:tcPr>
          <w:p w14:paraId="52D59869" w14:textId="21505C49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عامل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تصنيع</w:t>
            </w:r>
          </w:p>
        </w:tc>
        <w:tc>
          <w:tcPr>
            <w:tcW w:w="798" w:type="dxa"/>
            <w:gridSpan w:val="2"/>
            <w:vAlign w:val="center"/>
            <w:hideMark/>
          </w:tcPr>
          <w:p w14:paraId="6744CBBC" w14:textId="15755602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استخدام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مختبرات</w:t>
            </w:r>
          </w:p>
        </w:tc>
        <w:tc>
          <w:tcPr>
            <w:tcW w:w="1359" w:type="dxa"/>
            <w:vAlign w:val="center"/>
            <w:hideMark/>
          </w:tcPr>
          <w:p w14:paraId="5548D219" w14:textId="74F9BF3D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مجموع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قطاع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الاستهلاك</w:t>
            </w:r>
          </w:p>
        </w:tc>
      </w:tr>
      <w:tr w:rsidR="003157EC" w:rsidRPr="00C56903" w14:paraId="1C4F9363" w14:textId="77777777" w:rsidTr="008E2F07">
        <w:trPr>
          <w:trHeight w:val="249"/>
          <w:jc w:val="center"/>
        </w:trPr>
        <w:tc>
          <w:tcPr>
            <w:tcW w:w="3683" w:type="dxa"/>
            <w:gridSpan w:val="4"/>
            <w:hideMark/>
          </w:tcPr>
          <w:p w14:paraId="4F34BB70" w14:textId="77777777" w:rsidR="003157EC" w:rsidRPr="00C56903" w:rsidRDefault="003157EC" w:rsidP="008E2F07">
            <w:pPr>
              <w:jc w:val="center"/>
              <w:rPr>
                <w:sz w:val="20"/>
                <w:lang w:bidi="ar-LB"/>
              </w:rPr>
            </w:pPr>
          </w:p>
        </w:tc>
        <w:tc>
          <w:tcPr>
            <w:tcW w:w="1418" w:type="dxa"/>
            <w:hideMark/>
          </w:tcPr>
          <w:p w14:paraId="3507A05D" w14:textId="77777777" w:rsidR="003157EC" w:rsidRPr="00C56903" w:rsidRDefault="003157EC" w:rsidP="008E2F07">
            <w:pPr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التصنيع</w:t>
            </w:r>
          </w:p>
        </w:tc>
        <w:tc>
          <w:tcPr>
            <w:tcW w:w="1131" w:type="dxa"/>
            <w:hideMark/>
          </w:tcPr>
          <w:p w14:paraId="009FE01D" w14:textId="77777777" w:rsidR="003157EC" w:rsidRPr="00C56903" w:rsidRDefault="003157EC" w:rsidP="008E2F07">
            <w:pPr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الخدمة</w:t>
            </w:r>
          </w:p>
        </w:tc>
        <w:tc>
          <w:tcPr>
            <w:tcW w:w="3773" w:type="dxa"/>
            <w:gridSpan w:val="5"/>
          </w:tcPr>
          <w:p w14:paraId="10656139" w14:textId="77777777" w:rsidR="003157EC" w:rsidRPr="00C56903" w:rsidRDefault="003157EC" w:rsidP="008E2F07">
            <w:pPr>
              <w:jc w:val="center"/>
              <w:rPr>
                <w:sz w:val="20"/>
                <w:lang w:bidi="ar-LB"/>
              </w:rPr>
            </w:pPr>
          </w:p>
        </w:tc>
      </w:tr>
      <w:tr w:rsidR="003157EC" w:rsidRPr="00C56903" w14:paraId="45296A90" w14:textId="77777777" w:rsidTr="008E2F07">
        <w:trPr>
          <w:trHeight w:val="249"/>
          <w:jc w:val="center"/>
        </w:trPr>
        <w:tc>
          <w:tcPr>
            <w:tcW w:w="1273" w:type="dxa"/>
            <w:hideMark/>
          </w:tcPr>
          <w:p w14:paraId="33D60D7A" w14:textId="77777777" w:rsidR="003157EC" w:rsidRPr="00C56903" w:rsidRDefault="003157EC" w:rsidP="00063155">
            <w:pPr>
              <w:bidi/>
              <w:ind w:left="32"/>
              <w:jc w:val="left"/>
              <w:rPr>
                <w:sz w:val="18"/>
                <w:szCs w:val="18"/>
                <w:lang w:bidi="ar-LB"/>
              </w:rPr>
            </w:pPr>
            <w:r w:rsidRPr="00C56903">
              <w:rPr>
                <w:sz w:val="18"/>
                <w:szCs w:val="18"/>
                <w:lang w:bidi="ar-LB"/>
              </w:rPr>
              <w:t>HCFC-22</w:t>
            </w:r>
          </w:p>
        </w:tc>
        <w:tc>
          <w:tcPr>
            <w:tcW w:w="851" w:type="dxa"/>
          </w:tcPr>
          <w:p w14:paraId="35CFCE9C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708" w:type="dxa"/>
          </w:tcPr>
          <w:p w14:paraId="00360B3C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851" w:type="dxa"/>
          </w:tcPr>
          <w:p w14:paraId="34599C6B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1418" w:type="dxa"/>
          </w:tcPr>
          <w:p w14:paraId="6CD2815F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1131" w:type="dxa"/>
          </w:tcPr>
          <w:p w14:paraId="62BA1332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10.55</w:t>
            </w:r>
          </w:p>
        </w:tc>
        <w:tc>
          <w:tcPr>
            <w:tcW w:w="851" w:type="dxa"/>
          </w:tcPr>
          <w:p w14:paraId="177F3E68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850" w:type="dxa"/>
            <w:gridSpan w:val="2"/>
          </w:tcPr>
          <w:p w14:paraId="0789DC13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713" w:type="dxa"/>
          </w:tcPr>
          <w:p w14:paraId="4ECC7288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1359" w:type="dxa"/>
          </w:tcPr>
          <w:p w14:paraId="1452BD00" w14:textId="77777777" w:rsidR="003157EC" w:rsidRPr="00C56903" w:rsidRDefault="003157EC" w:rsidP="008E2F07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10.55</w:t>
            </w:r>
          </w:p>
        </w:tc>
      </w:tr>
    </w:tbl>
    <w:p w14:paraId="60E9EDAD" w14:textId="77777777" w:rsidR="003157EC" w:rsidRPr="00C56903" w:rsidRDefault="003157EC" w:rsidP="003157EC">
      <w:pPr>
        <w:spacing w:line="192" w:lineRule="auto"/>
        <w:jc w:val="left"/>
        <w:rPr>
          <w:sz w:val="20"/>
          <w:lang w:bidi="ar-LB"/>
        </w:rPr>
      </w:pPr>
    </w:p>
    <w:tbl>
      <w:tblPr>
        <w:tblStyle w:val="TableGrid"/>
        <w:bidiVisual/>
        <w:tblW w:w="9983" w:type="dxa"/>
        <w:jc w:val="center"/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3157EC" w:rsidRPr="00C56903" w14:paraId="5CD4401A" w14:textId="77777777" w:rsidTr="008E2F07">
        <w:trPr>
          <w:trHeight w:val="276"/>
          <w:jc w:val="center"/>
        </w:trPr>
        <w:tc>
          <w:tcPr>
            <w:tcW w:w="0" w:type="auto"/>
            <w:gridSpan w:val="4"/>
            <w:hideMark/>
          </w:tcPr>
          <w:p w14:paraId="094FFE1C" w14:textId="44CECD06" w:rsidR="003157EC" w:rsidRPr="00C56903" w:rsidRDefault="003157EC" w:rsidP="008E2F07">
            <w:pPr>
              <w:bidi/>
              <w:jc w:val="left"/>
              <w:rPr>
                <w:b/>
                <w:sz w:val="20"/>
                <w:rtl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(رابعا)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بيانات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الاستهلاك</w:t>
            </w:r>
            <w:r w:rsidR="00977A84">
              <w:rPr>
                <w:b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(طن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من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قدرات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استنفاذ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الأوزون)</w:t>
            </w:r>
          </w:p>
        </w:tc>
      </w:tr>
      <w:tr w:rsidR="003157EC" w:rsidRPr="00C56903" w14:paraId="23B79F25" w14:textId="77777777" w:rsidTr="008E2F07">
        <w:trPr>
          <w:trHeight w:val="276"/>
          <w:jc w:val="center"/>
        </w:trPr>
        <w:tc>
          <w:tcPr>
            <w:tcW w:w="2405" w:type="dxa"/>
            <w:hideMark/>
          </w:tcPr>
          <w:p w14:paraId="55AC0DAB" w14:textId="5AEEFCA4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خط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الأساس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2009-2010:</w:t>
            </w:r>
          </w:p>
        </w:tc>
        <w:tc>
          <w:tcPr>
            <w:tcW w:w="1701" w:type="dxa"/>
            <w:hideMark/>
          </w:tcPr>
          <w:p w14:paraId="44954C5C" w14:textId="77777777" w:rsidR="003157EC" w:rsidRPr="00C56903" w:rsidRDefault="00063155" w:rsidP="008E2F07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rFonts w:hint="cs"/>
                <w:color w:val="000000" w:themeColor="text1"/>
                <w:sz w:val="20"/>
                <w:rtl/>
                <w:lang w:bidi="ar-LB"/>
              </w:rPr>
              <w:t>45.1</w:t>
            </w:r>
          </w:p>
        </w:tc>
        <w:tc>
          <w:tcPr>
            <w:tcW w:w="4394" w:type="dxa"/>
            <w:hideMark/>
          </w:tcPr>
          <w:p w14:paraId="2E9F4D33" w14:textId="48EA8578" w:rsidR="003157EC" w:rsidRPr="00C56903" w:rsidRDefault="003157EC" w:rsidP="008E2F07">
            <w:pPr>
              <w:bidi/>
              <w:jc w:val="left"/>
              <w:rPr>
                <w:sz w:val="20"/>
                <w:lang w:bidi="ar-LB"/>
              </w:rPr>
            </w:pPr>
            <w:r w:rsidRPr="00C56903">
              <w:rPr>
                <w:color w:val="000000"/>
                <w:sz w:val="20"/>
                <w:rtl/>
                <w:lang w:bidi="ar-LB"/>
              </w:rPr>
              <w:t>نقطة</w:t>
            </w:r>
            <w:r w:rsidR="00977A84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البداية</w:t>
            </w:r>
            <w:r w:rsidR="00977A84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للتخفيضات</w:t>
            </w:r>
            <w:r w:rsidR="00977A84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المجمعة</w:t>
            </w:r>
            <w:r w:rsidR="00977A84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المستدامة</w:t>
            </w:r>
            <w:r w:rsidRPr="00C56903">
              <w:rPr>
                <w:color w:val="000000"/>
                <w:sz w:val="20"/>
                <w:lang w:bidi="ar-LB"/>
              </w:rPr>
              <w:t>:</w:t>
            </w:r>
          </w:p>
        </w:tc>
        <w:tc>
          <w:tcPr>
            <w:tcW w:w="1483" w:type="dxa"/>
            <w:hideMark/>
          </w:tcPr>
          <w:p w14:paraId="306166F5" w14:textId="77777777" w:rsidR="003157EC" w:rsidRPr="00C56903" w:rsidRDefault="00063155" w:rsidP="008E2F07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rFonts w:hint="cs"/>
                <w:color w:val="000000" w:themeColor="text1"/>
                <w:sz w:val="20"/>
                <w:rtl/>
                <w:lang w:bidi="ar-LB"/>
              </w:rPr>
              <w:t>18.1</w:t>
            </w:r>
          </w:p>
        </w:tc>
      </w:tr>
      <w:tr w:rsidR="003157EC" w:rsidRPr="00C56903" w14:paraId="65876407" w14:textId="77777777" w:rsidTr="008E2F07">
        <w:trPr>
          <w:trHeight w:val="276"/>
          <w:jc w:val="center"/>
        </w:trPr>
        <w:tc>
          <w:tcPr>
            <w:tcW w:w="0" w:type="auto"/>
            <w:gridSpan w:val="4"/>
            <w:hideMark/>
          </w:tcPr>
          <w:p w14:paraId="5661159F" w14:textId="10A4832E" w:rsidR="003157EC" w:rsidRPr="00C56903" w:rsidRDefault="003157EC" w:rsidP="008E2F07">
            <w:pPr>
              <w:bidi/>
              <w:ind w:left="316"/>
              <w:rPr>
                <w:b/>
                <w:bCs/>
                <w:sz w:val="20"/>
                <w:lang w:bidi="ar-LB"/>
              </w:rPr>
            </w:pPr>
            <w:r w:rsidRPr="00C56903">
              <w:rPr>
                <w:b/>
                <w:bCs/>
                <w:color w:val="000000"/>
                <w:sz w:val="20"/>
                <w:rtl/>
                <w:lang w:bidi="ar-LB"/>
              </w:rPr>
              <w:t>اﻻﺳﺘﻬﻼك</w:t>
            </w:r>
            <w:r w:rsidR="00977A84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rtl/>
                <w:lang w:bidi="ar-LB"/>
              </w:rPr>
              <w:t>اﻟﻤﺆهل</w:t>
            </w:r>
            <w:r w:rsidR="00977A84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b/>
                <w:bCs/>
                <w:color w:val="000000"/>
                <w:sz w:val="20"/>
                <w:rtl/>
                <w:lang w:bidi="ar-LB"/>
              </w:rPr>
              <w:t>ﻟﻠﺘﻤﻮﻳﻞ</w:t>
            </w:r>
          </w:p>
        </w:tc>
      </w:tr>
      <w:tr w:rsidR="003157EC" w:rsidRPr="00C56903" w14:paraId="224390D2" w14:textId="77777777" w:rsidTr="008E2F07">
        <w:trPr>
          <w:trHeight w:val="276"/>
          <w:jc w:val="center"/>
        </w:trPr>
        <w:tc>
          <w:tcPr>
            <w:tcW w:w="2405" w:type="dxa"/>
            <w:hideMark/>
          </w:tcPr>
          <w:p w14:paraId="161556A2" w14:textId="5731EBAB" w:rsidR="003157EC" w:rsidRPr="00C56903" w:rsidRDefault="003157EC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الموافق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عليه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بالفعل:</w:t>
            </w:r>
          </w:p>
        </w:tc>
        <w:tc>
          <w:tcPr>
            <w:tcW w:w="1701" w:type="dxa"/>
            <w:hideMark/>
          </w:tcPr>
          <w:p w14:paraId="4BA94284" w14:textId="77777777" w:rsidR="003157EC" w:rsidRPr="00C56903" w:rsidRDefault="00063155" w:rsidP="0006315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rFonts w:hint="cs"/>
                <w:color w:val="000000" w:themeColor="text1"/>
                <w:sz w:val="20"/>
                <w:rtl/>
                <w:lang w:bidi="ar-LB"/>
              </w:rPr>
              <w:t>5.75</w:t>
            </w:r>
          </w:p>
        </w:tc>
        <w:tc>
          <w:tcPr>
            <w:tcW w:w="4394" w:type="dxa"/>
            <w:hideMark/>
          </w:tcPr>
          <w:p w14:paraId="3769AE9A" w14:textId="77777777" w:rsidR="003157EC" w:rsidRPr="00C56903" w:rsidRDefault="003157EC" w:rsidP="008E2F07">
            <w:pPr>
              <w:bidi/>
              <w:jc w:val="center"/>
              <w:rPr>
                <w:i/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المتبقي:</w:t>
            </w:r>
          </w:p>
        </w:tc>
        <w:tc>
          <w:tcPr>
            <w:tcW w:w="1483" w:type="dxa"/>
            <w:hideMark/>
          </w:tcPr>
          <w:p w14:paraId="6C5C0BF4" w14:textId="77777777" w:rsidR="003157EC" w:rsidRPr="00C56903" w:rsidRDefault="00063155" w:rsidP="008E2F07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rFonts w:hint="cs"/>
                <w:color w:val="000000" w:themeColor="text1"/>
                <w:sz w:val="20"/>
                <w:rtl/>
                <w:lang w:bidi="ar-LB"/>
              </w:rPr>
              <w:t>12.35</w:t>
            </w:r>
          </w:p>
        </w:tc>
      </w:tr>
    </w:tbl>
    <w:p w14:paraId="15178176" w14:textId="77777777" w:rsidR="003157EC" w:rsidRPr="00C56903" w:rsidRDefault="003157EC" w:rsidP="003157EC">
      <w:pPr>
        <w:spacing w:line="192" w:lineRule="auto"/>
        <w:jc w:val="left"/>
        <w:rPr>
          <w:sz w:val="20"/>
          <w:lang w:bidi="ar-LB"/>
        </w:rPr>
      </w:pPr>
    </w:p>
    <w:tbl>
      <w:tblPr>
        <w:tblStyle w:val="TableGrid"/>
        <w:bidiVisual/>
        <w:tblW w:w="5226" w:type="pct"/>
        <w:jc w:val="center"/>
        <w:tblLook w:val="04A0" w:firstRow="1" w:lastRow="0" w:firstColumn="1" w:lastColumn="0" w:noHBand="0" w:noVBand="1"/>
      </w:tblPr>
      <w:tblGrid>
        <w:gridCol w:w="1450"/>
        <w:gridCol w:w="2727"/>
        <w:gridCol w:w="1493"/>
        <w:gridCol w:w="1493"/>
        <w:gridCol w:w="1493"/>
        <w:gridCol w:w="1353"/>
      </w:tblGrid>
      <w:tr w:rsidR="003157EC" w:rsidRPr="00C56903" w14:paraId="56AA6A46" w14:textId="77777777" w:rsidTr="00063155">
        <w:trPr>
          <w:trHeight w:val="264"/>
          <w:jc w:val="center"/>
        </w:trPr>
        <w:tc>
          <w:tcPr>
            <w:tcW w:w="2086" w:type="pct"/>
            <w:gridSpan w:val="2"/>
            <w:hideMark/>
          </w:tcPr>
          <w:p w14:paraId="41CE560C" w14:textId="3B6B3EDA" w:rsidR="003157EC" w:rsidRPr="00C56903" w:rsidRDefault="003157EC" w:rsidP="008E2F07">
            <w:pPr>
              <w:bidi/>
              <w:jc w:val="left"/>
              <w:rPr>
                <w:bCs/>
                <w:sz w:val="20"/>
                <w:rtl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(خامسا)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خطة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الأعمال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المعتمدة</w:t>
            </w:r>
          </w:p>
        </w:tc>
        <w:tc>
          <w:tcPr>
            <w:tcW w:w="746" w:type="pct"/>
            <w:vAlign w:val="center"/>
            <w:hideMark/>
          </w:tcPr>
          <w:p w14:paraId="23C7DD75" w14:textId="77777777" w:rsidR="003157EC" w:rsidRPr="00C56903" w:rsidRDefault="003157EC" w:rsidP="008E2F07">
            <w:pPr>
              <w:jc w:val="center"/>
              <w:rPr>
                <w:b/>
                <w:sz w:val="20"/>
                <w:lang w:bidi="ar-LB"/>
              </w:rPr>
            </w:pPr>
            <w:r w:rsidRPr="00C56903">
              <w:rPr>
                <w:b/>
                <w:sz w:val="20"/>
                <w:lang w:bidi="ar-LB"/>
              </w:rPr>
              <w:t>2024</w:t>
            </w:r>
          </w:p>
        </w:tc>
        <w:tc>
          <w:tcPr>
            <w:tcW w:w="746" w:type="pct"/>
            <w:vAlign w:val="center"/>
            <w:hideMark/>
          </w:tcPr>
          <w:p w14:paraId="458795D7" w14:textId="77777777" w:rsidR="003157EC" w:rsidRPr="00C56903" w:rsidRDefault="003157EC" w:rsidP="008E2F07">
            <w:pPr>
              <w:jc w:val="center"/>
              <w:rPr>
                <w:b/>
                <w:sz w:val="20"/>
                <w:lang w:bidi="ar-LB"/>
              </w:rPr>
            </w:pPr>
            <w:r w:rsidRPr="00C56903">
              <w:rPr>
                <w:b/>
                <w:sz w:val="20"/>
                <w:lang w:bidi="ar-LB"/>
              </w:rPr>
              <w:t>2025</w:t>
            </w:r>
          </w:p>
        </w:tc>
        <w:tc>
          <w:tcPr>
            <w:tcW w:w="746" w:type="pct"/>
            <w:vAlign w:val="center"/>
            <w:hideMark/>
          </w:tcPr>
          <w:p w14:paraId="7D8C25C1" w14:textId="77777777" w:rsidR="003157EC" w:rsidRPr="00C56903" w:rsidRDefault="003157EC" w:rsidP="008E2F07">
            <w:pPr>
              <w:jc w:val="center"/>
              <w:rPr>
                <w:b/>
                <w:sz w:val="20"/>
                <w:lang w:bidi="ar-LB"/>
              </w:rPr>
            </w:pPr>
            <w:r w:rsidRPr="00C56903">
              <w:rPr>
                <w:b/>
                <w:sz w:val="20"/>
                <w:lang w:bidi="ar-LB"/>
              </w:rPr>
              <w:t>2026</w:t>
            </w:r>
          </w:p>
        </w:tc>
        <w:tc>
          <w:tcPr>
            <w:tcW w:w="677" w:type="pct"/>
            <w:vAlign w:val="center"/>
            <w:hideMark/>
          </w:tcPr>
          <w:p w14:paraId="0491565A" w14:textId="77777777" w:rsidR="003157EC" w:rsidRPr="00C56903" w:rsidRDefault="003157EC" w:rsidP="008E2F07">
            <w:pPr>
              <w:bidi/>
              <w:jc w:val="center"/>
              <w:rPr>
                <w:b/>
                <w:sz w:val="20"/>
                <w:lang w:bidi="ar-LB"/>
              </w:rPr>
            </w:pPr>
            <w:r w:rsidRPr="00C56903">
              <w:rPr>
                <w:b/>
                <w:sz w:val="20"/>
                <w:rtl/>
                <w:lang w:bidi="ar-LB"/>
              </w:rPr>
              <w:t>المجموع</w:t>
            </w:r>
          </w:p>
        </w:tc>
      </w:tr>
      <w:tr w:rsidR="00063155" w:rsidRPr="00C56903" w14:paraId="70BBAB03" w14:textId="77777777" w:rsidTr="00063155">
        <w:trPr>
          <w:trHeight w:val="264"/>
          <w:jc w:val="center"/>
        </w:trPr>
        <w:tc>
          <w:tcPr>
            <w:tcW w:w="724" w:type="pct"/>
            <w:vMerge w:val="restart"/>
            <w:vAlign w:val="center"/>
            <w:hideMark/>
          </w:tcPr>
          <w:p w14:paraId="62BBE661" w14:textId="77777777" w:rsidR="00063155" w:rsidRPr="00C56903" w:rsidRDefault="00063155" w:rsidP="008E2F07">
            <w:pPr>
              <w:bidi/>
              <w:jc w:val="center"/>
              <w:rPr>
                <w:sz w:val="20"/>
                <w:lang w:bidi="ar-LB"/>
              </w:rPr>
            </w:pPr>
            <w:r w:rsidRPr="00C56903">
              <w:rPr>
                <w:color w:val="000000" w:themeColor="text1"/>
                <w:sz w:val="20"/>
                <w:rtl/>
                <w:lang w:bidi="ar-LB"/>
              </w:rPr>
              <w:t>يونيدو</w:t>
            </w:r>
          </w:p>
        </w:tc>
        <w:tc>
          <w:tcPr>
            <w:tcW w:w="1361" w:type="pct"/>
            <w:hideMark/>
          </w:tcPr>
          <w:p w14:paraId="5D82071B" w14:textId="6DCE6BC6" w:rsidR="00063155" w:rsidRPr="00C56903" w:rsidRDefault="00063155" w:rsidP="008E2F0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إزالة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المواد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المستنفدة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للأوزون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(طن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من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قدرات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استنفاد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الأوزون)</w:t>
            </w:r>
          </w:p>
        </w:tc>
        <w:tc>
          <w:tcPr>
            <w:tcW w:w="746" w:type="pct"/>
          </w:tcPr>
          <w:p w14:paraId="605777EA" w14:textId="77777777" w:rsidR="00063155" w:rsidRPr="00996241" w:rsidRDefault="00063155" w:rsidP="008E2F07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2.36</w:t>
            </w:r>
          </w:p>
        </w:tc>
        <w:tc>
          <w:tcPr>
            <w:tcW w:w="746" w:type="pct"/>
          </w:tcPr>
          <w:p w14:paraId="16A0356F" w14:textId="77777777" w:rsidR="00063155" w:rsidRPr="00996241" w:rsidRDefault="00063155" w:rsidP="008E2F07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746" w:type="pct"/>
          </w:tcPr>
          <w:p w14:paraId="1B2EAC9B" w14:textId="77777777" w:rsidR="00063155" w:rsidRPr="00996241" w:rsidRDefault="00063155" w:rsidP="008E2F07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677" w:type="pct"/>
          </w:tcPr>
          <w:p w14:paraId="68A08282" w14:textId="77777777" w:rsidR="00063155" w:rsidRPr="006B525D" w:rsidRDefault="00063155" w:rsidP="008E2F07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2.36</w:t>
            </w:r>
          </w:p>
        </w:tc>
      </w:tr>
      <w:tr w:rsidR="00063155" w:rsidRPr="00C56903" w14:paraId="62366006" w14:textId="77777777" w:rsidTr="00063155">
        <w:trPr>
          <w:trHeight w:val="264"/>
          <w:jc w:val="center"/>
        </w:trPr>
        <w:tc>
          <w:tcPr>
            <w:tcW w:w="724" w:type="pct"/>
            <w:vMerge/>
            <w:vAlign w:val="center"/>
            <w:hideMark/>
          </w:tcPr>
          <w:p w14:paraId="6A9C809B" w14:textId="77777777" w:rsidR="00063155" w:rsidRPr="00C56903" w:rsidRDefault="00063155" w:rsidP="008E2F07">
            <w:pPr>
              <w:rPr>
                <w:sz w:val="20"/>
                <w:lang w:bidi="ar-LB"/>
              </w:rPr>
            </w:pPr>
          </w:p>
        </w:tc>
        <w:tc>
          <w:tcPr>
            <w:tcW w:w="1361" w:type="pct"/>
            <w:hideMark/>
          </w:tcPr>
          <w:p w14:paraId="10FEB784" w14:textId="677920FD" w:rsidR="00063155" w:rsidRPr="00C56903" w:rsidRDefault="00063155" w:rsidP="008E2F07">
            <w:pPr>
              <w:bidi/>
              <w:jc w:val="left"/>
              <w:rPr>
                <w:sz w:val="20"/>
                <w:rtl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التمويل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(دولار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746" w:type="pct"/>
          </w:tcPr>
          <w:p w14:paraId="16D30A70" w14:textId="77777777" w:rsidR="00063155" w:rsidRPr="00996241" w:rsidRDefault="00063155" w:rsidP="008E2F07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199,227</w:t>
            </w:r>
          </w:p>
        </w:tc>
        <w:tc>
          <w:tcPr>
            <w:tcW w:w="746" w:type="pct"/>
          </w:tcPr>
          <w:p w14:paraId="3944291A" w14:textId="77777777" w:rsidR="00063155" w:rsidRPr="00996241" w:rsidRDefault="00063155" w:rsidP="008E2F07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46" w:type="pct"/>
          </w:tcPr>
          <w:p w14:paraId="06E9B00D" w14:textId="77777777" w:rsidR="00063155" w:rsidRPr="00996241" w:rsidRDefault="00063155" w:rsidP="008E2F07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677" w:type="pct"/>
          </w:tcPr>
          <w:p w14:paraId="4E13A1E3" w14:textId="77777777" w:rsidR="00063155" w:rsidRPr="00996241" w:rsidRDefault="00063155" w:rsidP="008E2F07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199,227</w:t>
            </w:r>
          </w:p>
        </w:tc>
      </w:tr>
    </w:tbl>
    <w:p w14:paraId="5B0EA8DC" w14:textId="77777777" w:rsidR="003157EC" w:rsidRDefault="003157EC" w:rsidP="003157EC">
      <w:pPr>
        <w:spacing w:line="192" w:lineRule="auto"/>
        <w:jc w:val="left"/>
        <w:rPr>
          <w:sz w:val="20"/>
          <w:lang w:val="en-US" w:bidi="ar-LB"/>
        </w:rPr>
      </w:pPr>
    </w:p>
    <w:tbl>
      <w:tblPr>
        <w:tblStyle w:val="TableGrid"/>
        <w:bidiVisual/>
        <w:tblW w:w="5327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05"/>
        <w:gridCol w:w="758"/>
        <w:gridCol w:w="919"/>
        <w:gridCol w:w="892"/>
        <w:gridCol w:w="892"/>
        <w:gridCol w:w="892"/>
        <w:gridCol w:w="892"/>
        <w:gridCol w:w="891"/>
        <w:gridCol w:w="891"/>
        <w:gridCol w:w="891"/>
        <w:gridCol w:w="1030"/>
      </w:tblGrid>
      <w:tr w:rsidR="003157EC" w:rsidRPr="00996241" w14:paraId="355432EC" w14:textId="77777777" w:rsidTr="00063155">
        <w:trPr>
          <w:trHeight w:val="93"/>
          <w:jc w:val="center"/>
        </w:trPr>
        <w:tc>
          <w:tcPr>
            <w:tcW w:w="1418" w:type="pct"/>
            <w:gridSpan w:val="3"/>
            <w:shd w:val="clear" w:color="auto" w:fill="auto"/>
          </w:tcPr>
          <w:p w14:paraId="5C70E23A" w14:textId="12104DF7" w:rsidR="003157EC" w:rsidRPr="00C56903" w:rsidRDefault="003157EC" w:rsidP="008E2F07">
            <w:pPr>
              <w:bidi/>
              <w:rPr>
                <w:bCs/>
                <w:sz w:val="20"/>
                <w:rtl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(سادسا)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بيانات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1A3B0E5" w14:textId="77777777" w:rsidR="003157EC" w:rsidRPr="00996241" w:rsidRDefault="003157EC" w:rsidP="008E2F07">
            <w:pPr>
              <w:jc w:val="center"/>
              <w:rPr>
                <w:b/>
                <w:sz w:val="20"/>
              </w:rPr>
            </w:pPr>
            <w:r w:rsidRPr="00996241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FC63BA0" w14:textId="77777777" w:rsidR="003157EC" w:rsidRPr="00996241" w:rsidRDefault="003157EC" w:rsidP="008E2F07">
            <w:pPr>
              <w:jc w:val="center"/>
              <w:rPr>
                <w:b/>
                <w:sz w:val="20"/>
              </w:rPr>
            </w:pPr>
            <w:r w:rsidRPr="00996241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>25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2EA3B78" w14:textId="77777777" w:rsidR="003157EC" w:rsidRPr="00996241" w:rsidRDefault="003157EC" w:rsidP="008E2F07">
            <w:pPr>
              <w:jc w:val="center"/>
              <w:rPr>
                <w:b/>
                <w:sz w:val="20"/>
              </w:rPr>
            </w:pPr>
            <w:r w:rsidRPr="00996241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>26</w:t>
            </w:r>
          </w:p>
        </w:tc>
        <w:tc>
          <w:tcPr>
            <w:tcW w:w="439" w:type="pct"/>
            <w:vAlign w:val="center"/>
          </w:tcPr>
          <w:p w14:paraId="4EF85C56" w14:textId="77777777" w:rsidR="003157EC" w:rsidRPr="00996241" w:rsidRDefault="003157EC" w:rsidP="008E2F07">
            <w:pPr>
              <w:jc w:val="center"/>
              <w:rPr>
                <w:b/>
                <w:sz w:val="20"/>
              </w:rPr>
            </w:pPr>
            <w:r w:rsidRPr="00996241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>27</w:t>
            </w:r>
          </w:p>
        </w:tc>
        <w:tc>
          <w:tcPr>
            <w:tcW w:w="439" w:type="pct"/>
            <w:vAlign w:val="center"/>
          </w:tcPr>
          <w:p w14:paraId="28FB1EBE" w14:textId="77777777" w:rsidR="003157EC" w:rsidRDefault="003157EC" w:rsidP="008E2F07">
            <w:pPr>
              <w:jc w:val="center"/>
              <w:rPr>
                <w:b/>
                <w:sz w:val="20"/>
              </w:rPr>
            </w:pPr>
            <w:r w:rsidRPr="00F55B99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>28</w:t>
            </w:r>
          </w:p>
        </w:tc>
        <w:tc>
          <w:tcPr>
            <w:tcW w:w="439" w:type="pct"/>
          </w:tcPr>
          <w:p w14:paraId="44D72E26" w14:textId="77777777" w:rsidR="003157EC" w:rsidRDefault="003157EC" w:rsidP="008E2F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2029</w:t>
            </w:r>
          </w:p>
        </w:tc>
        <w:tc>
          <w:tcPr>
            <w:tcW w:w="439" w:type="pct"/>
            <w:vAlign w:val="center"/>
          </w:tcPr>
          <w:p w14:paraId="0E123A74" w14:textId="77777777" w:rsidR="003157EC" w:rsidRPr="00996241" w:rsidRDefault="003157EC" w:rsidP="008E2F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6C593507" w14:textId="77777777" w:rsidR="003157EC" w:rsidRPr="00996241" w:rsidRDefault="003157EC" w:rsidP="008E2F07">
            <w:pPr>
              <w:bidi/>
              <w:jc w:val="center"/>
              <w:rPr>
                <w:b/>
                <w:sz w:val="20"/>
              </w:rPr>
            </w:pPr>
            <w:r w:rsidRPr="00C56903">
              <w:rPr>
                <w:rFonts w:asciiTheme="majorBidi" w:hAnsiTheme="majorBidi" w:cstheme="majorBidi"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3157EC" w:rsidRPr="00996241" w14:paraId="418D8F9C" w14:textId="77777777" w:rsidTr="00063155">
        <w:trPr>
          <w:trHeight w:val="229"/>
          <w:jc w:val="center"/>
        </w:trPr>
        <w:tc>
          <w:tcPr>
            <w:tcW w:w="1418" w:type="pct"/>
            <w:gridSpan w:val="3"/>
            <w:shd w:val="clear" w:color="auto" w:fill="auto"/>
          </w:tcPr>
          <w:p w14:paraId="7A32586E" w14:textId="7FF08B82" w:rsidR="003157EC" w:rsidRPr="00C56903" w:rsidRDefault="003157EC" w:rsidP="008E2F07">
            <w:pPr>
              <w:tabs>
                <w:tab w:val="left" w:pos="8280"/>
              </w:tabs>
              <w:bidi/>
              <w:ind w:right="285"/>
              <w:rPr>
                <w:sz w:val="20"/>
                <w:rtl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حدود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الاستهلاك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في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بروتوكول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مونتريال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(طن</w:t>
            </w:r>
            <w:r w:rsidR="00977A84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من</w:t>
            </w:r>
            <w:r w:rsidR="00977A84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قدرات</w:t>
            </w:r>
            <w:r w:rsidR="00977A84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استنفاذ</w:t>
            </w:r>
            <w:r w:rsidR="00977A84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C56903">
              <w:rPr>
                <w:color w:val="000000"/>
                <w:sz w:val="20"/>
                <w:rtl/>
                <w:lang w:bidi="ar-LB"/>
              </w:rPr>
              <w:t>الأوزون</w:t>
            </w:r>
            <w:r w:rsidRPr="00C56903">
              <w:rPr>
                <w:color w:val="000000"/>
                <w:sz w:val="20"/>
                <w:lang w:bidi="ar-LB"/>
              </w:rPr>
              <w:t>(</w:t>
            </w:r>
          </w:p>
        </w:tc>
        <w:tc>
          <w:tcPr>
            <w:tcW w:w="439" w:type="pct"/>
            <w:shd w:val="clear" w:color="auto" w:fill="auto"/>
          </w:tcPr>
          <w:p w14:paraId="787765D9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D933C9">
              <w:rPr>
                <w:sz w:val="20"/>
              </w:rPr>
              <w:t>29.30</w:t>
            </w:r>
          </w:p>
        </w:tc>
        <w:tc>
          <w:tcPr>
            <w:tcW w:w="439" w:type="pct"/>
          </w:tcPr>
          <w:p w14:paraId="178B39A2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8A1D25">
              <w:rPr>
                <w:sz w:val="20"/>
              </w:rPr>
              <w:t>14.65</w:t>
            </w:r>
          </w:p>
        </w:tc>
        <w:tc>
          <w:tcPr>
            <w:tcW w:w="439" w:type="pct"/>
          </w:tcPr>
          <w:p w14:paraId="532EC2CF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8A1D25">
              <w:rPr>
                <w:sz w:val="20"/>
              </w:rPr>
              <w:t>14.65</w:t>
            </w:r>
          </w:p>
        </w:tc>
        <w:tc>
          <w:tcPr>
            <w:tcW w:w="439" w:type="pct"/>
          </w:tcPr>
          <w:p w14:paraId="43F45990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8A1D25">
              <w:rPr>
                <w:sz w:val="20"/>
              </w:rPr>
              <w:t>14.65</w:t>
            </w:r>
          </w:p>
        </w:tc>
        <w:tc>
          <w:tcPr>
            <w:tcW w:w="439" w:type="pct"/>
          </w:tcPr>
          <w:p w14:paraId="101CC567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8A1D25">
              <w:rPr>
                <w:sz w:val="20"/>
              </w:rPr>
              <w:t>14.65</w:t>
            </w:r>
          </w:p>
        </w:tc>
        <w:tc>
          <w:tcPr>
            <w:tcW w:w="439" w:type="pct"/>
          </w:tcPr>
          <w:p w14:paraId="3ACDBCF6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8A1D25">
              <w:rPr>
                <w:sz w:val="20"/>
              </w:rPr>
              <w:t>14.65</w:t>
            </w:r>
          </w:p>
        </w:tc>
        <w:tc>
          <w:tcPr>
            <w:tcW w:w="439" w:type="pct"/>
          </w:tcPr>
          <w:p w14:paraId="01D6FA38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8A1D25">
              <w:rPr>
                <w:sz w:val="20"/>
              </w:rPr>
              <w:t>0</w:t>
            </w:r>
          </w:p>
        </w:tc>
        <w:tc>
          <w:tcPr>
            <w:tcW w:w="507" w:type="pct"/>
          </w:tcPr>
          <w:p w14:paraId="2F49E972" w14:textId="0746641C" w:rsidR="003157EC" w:rsidRPr="00C56903" w:rsidRDefault="003157EC" w:rsidP="008E2F07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لا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ينطبق</w:t>
            </w:r>
          </w:p>
        </w:tc>
      </w:tr>
      <w:tr w:rsidR="003157EC" w:rsidRPr="00996241" w14:paraId="279617AD" w14:textId="77777777" w:rsidTr="00063155">
        <w:trPr>
          <w:trHeight w:val="229"/>
          <w:jc w:val="center"/>
        </w:trPr>
        <w:tc>
          <w:tcPr>
            <w:tcW w:w="1418" w:type="pct"/>
            <w:gridSpan w:val="3"/>
            <w:shd w:val="clear" w:color="auto" w:fill="auto"/>
          </w:tcPr>
          <w:p w14:paraId="6ECB324E" w14:textId="136DFB4D" w:rsidR="003157EC" w:rsidRPr="00C56903" w:rsidRDefault="003157EC" w:rsidP="008E2F07">
            <w:pPr>
              <w:pStyle w:val="NormalWeb"/>
              <w:bidi/>
              <w:ind w:right="285"/>
              <w:jc w:val="both"/>
              <w:rPr>
                <w:color w:val="000000"/>
                <w:sz w:val="20"/>
                <w:szCs w:val="20"/>
                <w:rtl/>
                <w:lang w:val="en-GB" w:bidi="ar-LB"/>
              </w:rPr>
            </w:pP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الحد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الأقصى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للاستهلاك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المسموح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به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(طن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من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قدرات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استنفاذ</w:t>
            </w:r>
            <w:r w:rsidR="00977A84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C56903">
              <w:rPr>
                <w:color w:val="000000"/>
                <w:sz w:val="20"/>
                <w:szCs w:val="20"/>
                <w:rtl/>
                <w:lang w:val="en-GB" w:bidi="ar-LB"/>
              </w:rPr>
              <w:t>الأوزون</w:t>
            </w:r>
            <w:r w:rsidRPr="00C56903">
              <w:rPr>
                <w:color w:val="000000"/>
                <w:sz w:val="20"/>
                <w:szCs w:val="20"/>
                <w:lang w:val="en-GB" w:bidi="ar-LB"/>
              </w:rPr>
              <w:t>(</w:t>
            </w:r>
          </w:p>
        </w:tc>
        <w:tc>
          <w:tcPr>
            <w:tcW w:w="439" w:type="pct"/>
            <w:shd w:val="clear" w:color="auto" w:fill="auto"/>
          </w:tcPr>
          <w:p w14:paraId="0455C3FD" w14:textId="77777777" w:rsidR="003157EC" w:rsidRPr="0092478F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92478F">
              <w:rPr>
                <w:sz w:val="20"/>
              </w:rPr>
              <w:t>10.67</w:t>
            </w:r>
          </w:p>
        </w:tc>
        <w:tc>
          <w:tcPr>
            <w:tcW w:w="439" w:type="pct"/>
          </w:tcPr>
          <w:p w14:paraId="694C78E1" w14:textId="77777777" w:rsidR="003157EC" w:rsidRPr="0092478F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92478F">
              <w:rPr>
                <w:sz w:val="20"/>
              </w:rPr>
              <w:t>5.34</w:t>
            </w:r>
          </w:p>
        </w:tc>
        <w:tc>
          <w:tcPr>
            <w:tcW w:w="439" w:type="pct"/>
          </w:tcPr>
          <w:p w14:paraId="35C643E1" w14:textId="77777777" w:rsidR="003157EC" w:rsidRPr="0092478F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92478F">
              <w:rPr>
                <w:sz w:val="20"/>
              </w:rPr>
              <w:t>5.34</w:t>
            </w:r>
          </w:p>
        </w:tc>
        <w:tc>
          <w:tcPr>
            <w:tcW w:w="439" w:type="pct"/>
          </w:tcPr>
          <w:p w14:paraId="1226D70C" w14:textId="77777777" w:rsidR="003157EC" w:rsidRPr="0092478F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92478F">
              <w:rPr>
                <w:sz w:val="20"/>
              </w:rPr>
              <w:t>5.34</w:t>
            </w:r>
          </w:p>
        </w:tc>
        <w:tc>
          <w:tcPr>
            <w:tcW w:w="439" w:type="pct"/>
          </w:tcPr>
          <w:p w14:paraId="7714A5B2" w14:textId="77777777" w:rsidR="003157EC" w:rsidRPr="0092478F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92478F">
              <w:rPr>
                <w:sz w:val="20"/>
              </w:rPr>
              <w:t>5.34</w:t>
            </w:r>
          </w:p>
        </w:tc>
        <w:tc>
          <w:tcPr>
            <w:tcW w:w="439" w:type="pct"/>
          </w:tcPr>
          <w:p w14:paraId="6E25A2A9" w14:textId="77777777" w:rsidR="003157EC" w:rsidRPr="0092478F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92478F">
              <w:rPr>
                <w:sz w:val="20"/>
              </w:rPr>
              <w:t>5.34</w:t>
            </w:r>
          </w:p>
        </w:tc>
        <w:tc>
          <w:tcPr>
            <w:tcW w:w="439" w:type="pct"/>
          </w:tcPr>
          <w:p w14:paraId="34DE171F" w14:textId="77777777" w:rsidR="003157EC" w:rsidRPr="0092478F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92478F">
              <w:rPr>
                <w:sz w:val="20"/>
              </w:rPr>
              <w:t>0</w:t>
            </w:r>
          </w:p>
        </w:tc>
        <w:tc>
          <w:tcPr>
            <w:tcW w:w="507" w:type="pct"/>
          </w:tcPr>
          <w:p w14:paraId="4729BF20" w14:textId="464136D4" w:rsidR="003157EC" w:rsidRPr="00C56903" w:rsidRDefault="003157EC" w:rsidP="008E2F07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لا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ينطبق</w:t>
            </w:r>
          </w:p>
        </w:tc>
      </w:tr>
      <w:tr w:rsidR="003157EC" w:rsidRPr="00996241" w14:paraId="72C092B4" w14:textId="77777777" w:rsidTr="00063155">
        <w:trPr>
          <w:trHeight w:val="229"/>
          <w:jc w:val="center"/>
        </w:trPr>
        <w:tc>
          <w:tcPr>
            <w:tcW w:w="593" w:type="pct"/>
            <w:vMerge w:val="restart"/>
            <w:shd w:val="clear" w:color="auto" w:fill="auto"/>
            <w:vAlign w:val="center"/>
          </w:tcPr>
          <w:p w14:paraId="441714A6" w14:textId="0BB87383" w:rsidR="003157EC" w:rsidRPr="00C56903" w:rsidRDefault="003157EC" w:rsidP="008E2F07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rtl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تكاليف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المشروع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المطلوبة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من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حيث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المبدأ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(دولار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4480051D" w14:textId="77777777" w:rsidR="003157EC" w:rsidRPr="00C56903" w:rsidRDefault="003157EC" w:rsidP="008E2F07">
            <w:pPr>
              <w:bidi/>
              <w:ind w:firstLine="176"/>
              <w:jc w:val="left"/>
              <w:rPr>
                <w:sz w:val="20"/>
                <w:lang w:bidi="ar-LB"/>
              </w:rPr>
            </w:pPr>
            <w:r w:rsidRPr="00C56903">
              <w:rPr>
                <w:color w:val="000000" w:themeColor="text1"/>
                <w:sz w:val="20"/>
                <w:rtl/>
                <w:lang w:bidi="ar-LB"/>
              </w:rPr>
              <w:t>يونيدو</w:t>
            </w:r>
          </w:p>
        </w:tc>
        <w:tc>
          <w:tcPr>
            <w:tcW w:w="452" w:type="pct"/>
            <w:shd w:val="clear" w:color="auto" w:fill="auto"/>
          </w:tcPr>
          <w:p w14:paraId="7E50F715" w14:textId="71CEF6B4" w:rsidR="003157EC" w:rsidRPr="00C56903" w:rsidRDefault="003157EC" w:rsidP="008E2F07">
            <w:pPr>
              <w:tabs>
                <w:tab w:val="left" w:pos="8280"/>
              </w:tabs>
              <w:bidi/>
              <w:rPr>
                <w:sz w:val="20"/>
                <w:rtl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تكاليف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المشروع</w:t>
            </w:r>
          </w:p>
        </w:tc>
        <w:tc>
          <w:tcPr>
            <w:tcW w:w="439" w:type="pct"/>
            <w:shd w:val="clear" w:color="auto" w:fill="auto"/>
          </w:tcPr>
          <w:p w14:paraId="0323E0C3" w14:textId="77777777" w:rsidR="003157EC" w:rsidRPr="007B08C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sz w:val="20"/>
              </w:rPr>
              <w:t>608,800</w:t>
            </w:r>
          </w:p>
        </w:tc>
        <w:tc>
          <w:tcPr>
            <w:tcW w:w="439" w:type="pct"/>
          </w:tcPr>
          <w:p w14:paraId="12723D55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</w:tcPr>
          <w:p w14:paraId="43A7AAF7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1256A258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DD5BBF">
              <w:rPr>
                <w:sz w:val="20"/>
              </w:rPr>
              <w:t>5</w:t>
            </w:r>
            <w:r>
              <w:rPr>
                <w:sz w:val="20"/>
              </w:rPr>
              <w:t>38</w:t>
            </w:r>
            <w:r w:rsidRPr="00DD5BBF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  <w:r w:rsidRPr="00DD5BBF">
              <w:rPr>
                <w:sz w:val="20"/>
              </w:rPr>
              <w:t>00</w:t>
            </w:r>
          </w:p>
        </w:tc>
        <w:tc>
          <w:tcPr>
            <w:tcW w:w="439" w:type="pct"/>
            <w:shd w:val="clear" w:color="auto" w:fill="auto"/>
          </w:tcPr>
          <w:p w14:paraId="209ED0EE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07C1EE77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35E600F4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138,0</w:t>
            </w:r>
            <w:r w:rsidRPr="009E10FC">
              <w:rPr>
                <w:sz w:val="20"/>
              </w:rPr>
              <w:t>00</w:t>
            </w:r>
          </w:p>
        </w:tc>
        <w:tc>
          <w:tcPr>
            <w:tcW w:w="507" w:type="pct"/>
            <w:shd w:val="clear" w:color="auto" w:fill="auto"/>
          </w:tcPr>
          <w:p w14:paraId="53BF738C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1,285,000</w:t>
            </w:r>
          </w:p>
        </w:tc>
      </w:tr>
      <w:tr w:rsidR="003157EC" w:rsidRPr="00996241" w14:paraId="6555FBE5" w14:textId="77777777" w:rsidTr="00063155">
        <w:trPr>
          <w:trHeight w:val="229"/>
          <w:jc w:val="center"/>
        </w:trPr>
        <w:tc>
          <w:tcPr>
            <w:tcW w:w="593" w:type="pct"/>
            <w:vMerge/>
            <w:shd w:val="clear" w:color="auto" w:fill="auto"/>
          </w:tcPr>
          <w:p w14:paraId="60C90337" w14:textId="77777777" w:rsidR="003157EC" w:rsidRPr="00996241" w:rsidRDefault="003157EC" w:rsidP="008E2F07">
            <w:pPr>
              <w:tabs>
                <w:tab w:val="left" w:pos="8280"/>
              </w:tabs>
              <w:spacing w:after="60"/>
              <w:jc w:val="left"/>
              <w:rPr>
                <w:sz w:val="20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1A8D50B1" w14:textId="77777777" w:rsidR="003157EC" w:rsidRPr="00996241" w:rsidRDefault="003157EC" w:rsidP="008E2F07">
            <w:pPr>
              <w:tabs>
                <w:tab w:val="left" w:pos="8280"/>
              </w:tabs>
              <w:spacing w:after="60"/>
              <w:jc w:val="left"/>
              <w:rPr>
                <w:sz w:val="20"/>
              </w:rPr>
            </w:pPr>
          </w:p>
        </w:tc>
        <w:tc>
          <w:tcPr>
            <w:tcW w:w="452" w:type="pct"/>
            <w:shd w:val="clear" w:color="auto" w:fill="auto"/>
          </w:tcPr>
          <w:p w14:paraId="3A5D4582" w14:textId="19406E05" w:rsidR="003157EC" w:rsidRPr="00996241" w:rsidRDefault="003157EC" w:rsidP="008E2F07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</w:rPr>
            </w:pPr>
            <w:r w:rsidRPr="00C56903">
              <w:rPr>
                <w:sz w:val="20"/>
                <w:rtl/>
                <w:lang w:bidi="ar-LB"/>
              </w:rPr>
              <w:t>تكاليف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الدعم</w:t>
            </w:r>
          </w:p>
        </w:tc>
        <w:tc>
          <w:tcPr>
            <w:tcW w:w="439" w:type="pct"/>
            <w:shd w:val="clear" w:color="auto" w:fill="auto"/>
          </w:tcPr>
          <w:p w14:paraId="27405057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42,616</w:t>
            </w:r>
          </w:p>
        </w:tc>
        <w:tc>
          <w:tcPr>
            <w:tcW w:w="439" w:type="pct"/>
          </w:tcPr>
          <w:p w14:paraId="6956D15A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</w:tcPr>
          <w:p w14:paraId="42AA48EE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19BCA722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color w:val="000000"/>
                <w:sz w:val="20"/>
              </w:rPr>
              <w:t>37,674</w:t>
            </w:r>
          </w:p>
        </w:tc>
        <w:tc>
          <w:tcPr>
            <w:tcW w:w="439" w:type="pct"/>
            <w:shd w:val="clear" w:color="auto" w:fill="auto"/>
          </w:tcPr>
          <w:p w14:paraId="75648091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2BA523E0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795E231C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color w:val="000000"/>
                <w:sz w:val="20"/>
              </w:rPr>
              <w:t>9,660</w:t>
            </w:r>
          </w:p>
        </w:tc>
        <w:tc>
          <w:tcPr>
            <w:tcW w:w="507" w:type="pct"/>
            <w:shd w:val="clear" w:color="auto" w:fill="auto"/>
          </w:tcPr>
          <w:p w14:paraId="2B75E81A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6F5983">
              <w:rPr>
                <w:sz w:val="20"/>
              </w:rPr>
              <w:t>89,950</w:t>
            </w:r>
          </w:p>
        </w:tc>
      </w:tr>
      <w:tr w:rsidR="003157EC" w:rsidRPr="00996241" w14:paraId="20B8D41F" w14:textId="77777777" w:rsidTr="00063155">
        <w:trPr>
          <w:trHeight w:val="229"/>
          <w:jc w:val="center"/>
        </w:trPr>
        <w:tc>
          <w:tcPr>
            <w:tcW w:w="1418" w:type="pct"/>
            <w:gridSpan w:val="3"/>
            <w:shd w:val="clear" w:color="auto" w:fill="auto"/>
          </w:tcPr>
          <w:p w14:paraId="2EAD60DA" w14:textId="28B5519A" w:rsidR="003157EC" w:rsidRPr="00C56903" w:rsidRDefault="003157EC" w:rsidP="008E2F07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مجموع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تكاليف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المشروع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الموصى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بها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من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حيث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المبدأ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(دولار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439" w:type="pct"/>
            <w:shd w:val="clear" w:color="auto" w:fill="auto"/>
          </w:tcPr>
          <w:p w14:paraId="4C694ACF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sz w:val="20"/>
              </w:rPr>
              <w:t>608,800</w:t>
            </w:r>
          </w:p>
        </w:tc>
        <w:tc>
          <w:tcPr>
            <w:tcW w:w="439" w:type="pct"/>
          </w:tcPr>
          <w:p w14:paraId="7E67C934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</w:tcPr>
          <w:p w14:paraId="6E9EC035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5B4095E2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538,200</w:t>
            </w:r>
          </w:p>
        </w:tc>
        <w:tc>
          <w:tcPr>
            <w:tcW w:w="439" w:type="pct"/>
            <w:shd w:val="clear" w:color="auto" w:fill="auto"/>
          </w:tcPr>
          <w:p w14:paraId="57C2D6D7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68B8EAD7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19163A29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138,0</w:t>
            </w:r>
            <w:r w:rsidRPr="009E10FC">
              <w:rPr>
                <w:sz w:val="20"/>
              </w:rPr>
              <w:t>00</w:t>
            </w:r>
          </w:p>
        </w:tc>
        <w:tc>
          <w:tcPr>
            <w:tcW w:w="507" w:type="pct"/>
            <w:shd w:val="clear" w:color="auto" w:fill="auto"/>
          </w:tcPr>
          <w:p w14:paraId="04C1FAA2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1,285,000</w:t>
            </w:r>
          </w:p>
        </w:tc>
      </w:tr>
      <w:tr w:rsidR="003157EC" w:rsidRPr="00996241" w14:paraId="521BD26C" w14:textId="77777777" w:rsidTr="00063155">
        <w:trPr>
          <w:trHeight w:val="229"/>
          <w:jc w:val="center"/>
        </w:trPr>
        <w:tc>
          <w:tcPr>
            <w:tcW w:w="1418" w:type="pct"/>
            <w:gridSpan w:val="3"/>
            <w:shd w:val="clear" w:color="auto" w:fill="auto"/>
          </w:tcPr>
          <w:p w14:paraId="6DAE76BC" w14:textId="656CCA94" w:rsidR="003157EC" w:rsidRPr="00C56903" w:rsidRDefault="003157EC" w:rsidP="008E2F07">
            <w:pPr>
              <w:tabs>
                <w:tab w:val="left" w:pos="8280"/>
              </w:tabs>
              <w:bidi/>
              <w:jc w:val="left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مجموع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تكاليف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الدعم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الموصى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بها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من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حيث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المبدأ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(دولار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439" w:type="pct"/>
            <w:shd w:val="clear" w:color="auto" w:fill="auto"/>
          </w:tcPr>
          <w:p w14:paraId="590E0374" w14:textId="77777777" w:rsidR="003157EC" w:rsidRPr="007B08C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42,616</w:t>
            </w:r>
          </w:p>
        </w:tc>
        <w:tc>
          <w:tcPr>
            <w:tcW w:w="439" w:type="pct"/>
          </w:tcPr>
          <w:p w14:paraId="09A76E68" w14:textId="77777777" w:rsidR="003157EC" w:rsidRPr="007B08C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color w:val="000000"/>
                <w:sz w:val="20"/>
              </w:rPr>
              <w:t>0</w:t>
            </w:r>
          </w:p>
        </w:tc>
        <w:tc>
          <w:tcPr>
            <w:tcW w:w="439" w:type="pct"/>
          </w:tcPr>
          <w:p w14:paraId="77434985" w14:textId="77777777" w:rsidR="003157EC" w:rsidRPr="007B08C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color w:val="000000"/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6B6866EE" w14:textId="77777777" w:rsidR="003157EC" w:rsidRPr="007B08C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color w:val="000000"/>
                <w:sz w:val="20"/>
              </w:rPr>
              <w:t>37,674</w:t>
            </w:r>
          </w:p>
        </w:tc>
        <w:tc>
          <w:tcPr>
            <w:tcW w:w="439" w:type="pct"/>
            <w:shd w:val="clear" w:color="auto" w:fill="auto"/>
          </w:tcPr>
          <w:p w14:paraId="1F419CCB" w14:textId="77777777" w:rsidR="003157EC" w:rsidRPr="007B08C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color w:val="000000"/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3328D39D" w14:textId="77777777" w:rsidR="003157EC" w:rsidRPr="007B08C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color w:val="000000"/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404B0CE5" w14:textId="77777777" w:rsidR="003157EC" w:rsidRPr="007B08C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7B08C5">
              <w:rPr>
                <w:color w:val="000000"/>
                <w:sz w:val="20"/>
              </w:rPr>
              <w:t>9,660</w:t>
            </w:r>
          </w:p>
        </w:tc>
        <w:tc>
          <w:tcPr>
            <w:tcW w:w="507" w:type="pct"/>
            <w:shd w:val="clear" w:color="auto" w:fill="auto"/>
          </w:tcPr>
          <w:p w14:paraId="1A3A8562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 w:rsidRPr="006F5983">
              <w:rPr>
                <w:sz w:val="20"/>
              </w:rPr>
              <w:t>89,950</w:t>
            </w:r>
          </w:p>
        </w:tc>
      </w:tr>
      <w:tr w:rsidR="003157EC" w:rsidRPr="00996241" w14:paraId="1416A8BC" w14:textId="77777777" w:rsidTr="00063155">
        <w:trPr>
          <w:trHeight w:val="229"/>
          <w:jc w:val="center"/>
        </w:trPr>
        <w:tc>
          <w:tcPr>
            <w:tcW w:w="1418" w:type="pct"/>
            <w:gridSpan w:val="3"/>
            <w:shd w:val="clear" w:color="auto" w:fill="auto"/>
          </w:tcPr>
          <w:p w14:paraId="10646090" w14:textId="42DACD9E" w:rsidR="003157EC" w:rsidRPr="00C56903" w:rsidRDefault="003157EC" w:rsidP="008E2F07">
            <w:pPr>
              <w:tabs>
                <w:tab w:val="left" w:pos="8280"/>
              </w:tabs>
              <w:bidi/>
              <w:jc w:val="left"/>
              <w:rPr>
                <w:sz w:val="20"/>
                <w:rtl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مجموع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الأموال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الموصى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بها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من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حيث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المبدأ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</w:p>
          <w:p w14:paraId="75D93A4B" w14:textId="5AEB33F7" w:rsidR="003157EC" w:rsidRPr="00C56903" w:rsidRDefault="003157EC" w:rsidP="008E2F07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(دولار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439" w:type="pct"/>
            <w:shd w:val="clear" w:color="auto" w:fill="auto"/>
          </w:tcPr>
          <w:p w14:paraId="299E421D" w14:textId="77777777" w:rsidR="003157EC" w:rsidRPr="007B08C5" w:rsidRDefault="003157EC" w:rsidP="008E2F07">
            <w:pPr>
              <w:jc w:val="right"/>
              <w:rPr>
                <w:color w:val="000000"/>
                <w:sz w:val="20"/>
                <w:lang w:val="en-US"/>
              </w:rPr>
            </w:pPr>
            <w:r w:rsidRPr="007B08C5">
              <w:rPr>
                <w:color w:val="000000"/>
                <w:sz w:val="20"/>
              </w:rPr>
              <w:t>651,416</w:t>
            </w:r>
          </w:p>
        </w:tc>
        <w:tc>
          <w:tcPr>
            <w:tcW w:w="439" w:type="pct"/>
          </w:tcPr>
          <w:p w14:paraId="375B178C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</w:tcPr>
          <w:p w14:paraId="3CA31480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575646A5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575,874</w:t>
            </w:r>
          </w:p>
        </w:tc>
        <w:tc>
          <w:tcPr>
            <w:tcW w:w="439" w:type="pct"/>
            <w:shd w:val="clear" w:color="auto" w:fill="auto"/>
          </w:tcPr>
          <w:p w14:paraId="23E1011C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09F4487F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shd w:val="clear" w:color="auto" w:fill="auto"/>
          </w:tcPr>
          <w:p w14:paraId="7B8DE1E3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147,660</w:t>
            </w:r>
          </w:p>
        </w:tc>
        <w:tc>
          <w:tcPr>
            <w:tcW w:w="507" w:type="pct"/>
            <w:shd w:val="clear" w:color="auto" w:fill="auto"/>
          </w:tcPr>
          <w:p w14:paraId="0D1FB2AF" w14:textId="77777777" w:rsidR="003157EC" w:rsidRPr="008A1D25" w:rsidRDefault="003157EC" w:rsidP="008E2F07">
            <w:pPr>
              <w:tabs>
                <w:tab w:val="left" w:pos="8280"/>
              </w:tabs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1,374,950</w:t>
            </w:r>
          </w:p>
        </w:tc>
      </w:tr>
    </w:tbl>
    <w:p w14:paraId="445400E0" w14:textId="77777777" w:rsidR="00063155" w:rsidRPr="00C56903" w:rsidRDefault="00063155" w:rsidP="00063155">
      <w:pPr>
        <w:spacing w:line="192" w:lineRule="auto"/>
        <w:jc w:val="left"/>
        <w:rPr>
          <w:sz w:val="20"/>
          <w:lang w:bidi="ar-LB"/>
        </w:rPr>
      </w:pPr>
    </w:p>
    <w:tbl>
      <w:tblPr>
        <w:tblStyle w:val="TableGrid10"/>
        <w:bidiVisual/>
        <w:tblW w:w="5305" w:type="pct"/>
        <w:jc w:val="center"/>
        <w:tblLook w:val="04A0" w:firstRow="1" w:lastRow="0" w:firstColumn="1" w:lastColumn="0" w:noHBand="0" w:noVBand="1"/>
      </w:tblPr>
      <w:tblGrid>
        <w:gridCol w:w="3161"/>
        <w:gridCol w:w="3217"/>
        <w:gridCol w:w="3782"/>
      </w:tblGrid>
      <w:tr w:rsidR="00063155" w:rsidRPr="00C56903" w14:paraId="06B146B6" w14:textId="77777777" w:rsidTr="00063155">
        <w:trPr>
          <w:trHeight w:hRule="exact" w:val="271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65B25D46" w14:textId="1CF6AFE0" w:rsidR="00063155" w:rsidRPr="00C56903" w:rsidRDefault="00063155" w:rsidP="008E2F07">
            <w:pPr>
              <w:bidi/>
              <w:rPr>
                <w:bCs/>
                <w:sz w:val="20"/>
                <w:rtl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(سابعا)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طلب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للموافقة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على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التمويل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للشريحة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الأولى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(2024)</w:t>
            </w:r>
          </w:p>
        </w:tc>
      </w:tr>
      <w:tr w:rsidR="00063155" w:rsidRPr="00C56903" w14:paraId="465AFE53" w14:textId="77777777" w:rsidTr="00063155">
        <w:trPr>
          <w:trHeight w:hRule="exact" w:val="227"/>
          <w:jc w:val="center"/>
        </w:trPr>
        <w:tc>
          <w:tcPr>
            <w:tcW w:w="1556" w:type="pct"/>
            <w:shd w:val="clear" w:color="auto" w:fill="auto"/>
          </w:tcPr>
          <w:p w14:paraId="59F26665" w14:textId="4B0A08EC" w:rsidR="00063155" w:rsidRPr="00C56903" w:rsidRDefault="00063155" w:rsidP="008E2F07">
            <w:pPr>
              <w:bidi/>
              <w:jc w:val="center"/>
              <w:rPr>
                <w:bCs/>
                <w:sz w:val="20"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الوكالة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المنفذة</w:t>
            </w:r>
          </w:p>
        </w:tc>
        <w:tc>
          <w:tcPr>
            <w:tcW w:w="1583" w:type="pct"/>
            <w:shd w:val="clear" w:color="auto" w:fill="auto"/>
          </w:tcPr>
          <w:p w14:paraId="434F05F6" w14:textId="433C7D16" w:rsidR="00063155" w:rsidRPr="00C56903" w:rsidRDefault="00063155" w:rsidP="008E2F07">
            <w:pPr>
              <w:bidi/>
              <w:jc w:val="center"/>
              <w:rPr>
                <w:bCs/>
                <w:sz w:val="20"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الأموال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الموصى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بها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(دولار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أمريكي)</w:t>
            </w:r>
          </w:p>
        </w:tc>
        <w:tc>
          <w:tcPr>
            <w:tcW w:w="1861" w:type="pct"/>
            <w:shd w:val="clear" w:color="auto" w:fill="auto"/>
          </w:tcPr>
          <w:p w14:paraId="49A47CF7" w14:textId="4F0D67AB" w:rsidR="00063155" w:rsidRPr="00C56903" w:rsidRDefault="00063155" w:rsidP="008E2F07">
            <w:pPr>
              <w:bidi/>
              <w:jc w:val="center"/>
              <w:rPr>
                <w:bCs/>
                <w:sz w:val="20"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تكاليف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الدعم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(دولار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أمريكي)</w:t>
            </w:r>
          </w:p>
        </w:tc>
      </w:tr>
      <w:tr w:rsidR="00063155" w:rsidRPr="00C56903" w14:paraId="7BCFC61A" w14:textId="77777777" w:rsidTr="00063155">
        <w:trPr>
          <w:trHeight w:hRule="exact" w:val="227"/>
          <w:jc w:val="center"/>
        </w:trPr>
        <w:tc>
          <w:tcPr>
            <w:tcW w:w="1556" w:type="pct"/>
            <w:shd w:val="clear" w:color="auto" w:fill="auto"/>
          </w:tcPr>
          <w:p w14:paraId="2BDB93E4" w14:textId="77777777" w:rsidR="00063155" w:rsidRPr="00C56903" w:rsidRDefault="00063155" w:rsidP="008E2F07">
            <w:pPr>
              <w:bidi/>
              <w:rPr>
                <w:sz w:val="20"/>
                <w:lang w:bidi="ar-LB"/>
              </w:rPr>
            </w:pPr>
            <w:r w:rsidRPr="00C56903">
              <w:rPr>
                <w:sz w:val="20"/>
                <w:rtl/>
                <w:lang w:bidi="ar-LB"/>
              </w:rPr>
              <w:t>اليونيدو</w:t>
            </w:r>
          </w:p>
        </w:tc>
        <w:tc>
          <w:tcPr>
            <w:tcW w:w="1583" w:type="pct"/>
            <w:shd w:val="clear" w:color="auto" w:fill="auto"/>
          </w:tcPr>
          <w:p w14:paraId="21C54E39" w14:textId="77777777" w:rsidR="00063155" w:rsidRPr="00996241" w:rsidRDefault="00063155" w:rsidP="0006315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sz w:val="20"/>
              </w:rPr>
              <w:t>608,800</w:t>
            </w:r>
          </w:p>
        </w:tc>
        <w:tc>
          <w:tcPr>
            <w:tcW w:w="1861" w:type="pct"/>
            <w:shd w:val="clear" w:color="auto" w:fill="auto"/>
          </w:tcPr>
          <w:p w14:paraId="2956A39F" w14:textId="77777777" w:rsidR="00063155" w:rsidRPr="00996241" w:rsidRDefault="00063155" w:rsidP="00063155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sz w:val="20"/>
              </w:rPr>
              <w:t>42,616</w:t>
            </w:r>
          </w:p>
        </w:tc>
      </w:tr>
    </w:tbl>
    <w:p w14:paraId="6CEFCE40" w14:textId="77777777" w:rsidR="00063155" w:rsidRPr="00C56903" w:rsidRDefault="00063155" w:rsidP="00063155">
      <w:pPr>
        <w:spacing w:line="192" w:lineRule="auto"/>
        <w:jc w:val="left"/>
        <w:rPr>
          <w:sz w:val="20"/>
          <w:lang w:bidi="ar-LB"/>
        </w:rPr>
      </w:pPr>
    </w:p>
    <w:tbl>
      <w:tblPr>
        <w:tblStyle w:val="TableGrid"/>
        <w:bidiVisual/>
        <w:tblW w:w="1013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075"/>
        <w:gridCol w:w="5055"/>
      </w:tblGrid>
      <w:tr w:rsidR="00063155" w:rsidRPr="00C56903" w14:paraId="0EDAC902" w14:textId="77777777" w:rsidTr="00063155">
        <w:trPr>
          <w:trHeight w:val="42"/>
          <w:jc w:val="center"/>
        </w:trPr>
        <w:tc>
          <w:tcPr>
            <w:tcW w:w="5075" w:type="dxa"/>
            <w:hideMark/>
          </w:tcPr>
          <w:p w14:paraId="46C8625D" w14:textId="7EAE07C2" w:rsidR="00063155" w:rsidRPr="00C56903" w:rsidRDefault="00063155" w:rsidP="008E2F07">
            <w:pPr>
              <w:bidi/>
              <w:spacing w:after="60"/>
              <w:jc w:val="left"/>
              <w:rPr>
                <w:bCs/>
                <w:sz w:val="20"/>
                <w:lang w:bidi="ar-LB"/>
              </w:rPr>
            </w:pPr>
            <w:r w:rsidRPr="00C56903">
              <w:rPr>
                <w:bCs/>
                <w:sz w:val="20"/>
                <w:rtl/>
                <w:lang w:bidi="ar-LB"/>
              </w:rPr>
              <w:t>توصية</w:t>
            </w:r>
            <w:r w:rsidR="00977A84">
              <w:rPr>
                <w:bCs/>
                <w:sz w:val="20"/>
                <w:rtl/>
                <w:lang w:bidi="ar-LB"/>
              </w:rPr>
              <w:t xml:space="preserve"> </w:t>
            </w:r>
            <w:r w:rsidRPr="00C56903">
              <w:rPr>
                <w:bCs/>
                <w:sz w:val="20"/>
                <w:rtl/>
                <w:lang w:bidi="ar-LB"/>
              </w:rPr>
              <w:t>الأمانة:</w:t>
            </w:r>
          </w:p>
        </w:tc>
        <w:tc>
          <w:tcPr>
            <w:tcW w:w="5055" w:type="dxa"/>
            <w:hideMark/>
          </w:tcPr>
          <w:p w14:paraId="10726008" w14:textId="5138743E" w:rsidR="00063155" w:rsidRPr="00C56903" w:rsidRDefault="00063155" w:rsidP="00063155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C56903">
              <w:rPr>
                <w:sz w:val="20"/>
                <w:rtl/>
                <w:lang w:bidi="ar-LB"/>
              </w:rPr>
              <w:t>النظر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فيه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على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نحو</w:t>
            </w:r>
            <w:r w:rsidR="00977A84">
              <w:rPr>
                <w:sz w:val="20"/>
                <w:rtl/>
                <w:lang w:bidi="ar-LB"/>
              </w:rPr>
              <w:t xml:space="preserve"> </w:t>
            </w:r>
            <w:r w:rsidRPr="00C56903">
              <w:rPr>
                <w:sz w:val="20"/>
                <w:rtl/>
                <w:lang w:bidi="ar-LB"/>
              </w:rPr>
              <w:t>إفرادي</w:t>
            </w:r>
          </w:p>
        </w:tc>
      </w:tr>
    </w:tbl>
    <w:p w14:paraId="7A5E0ABE" w14:textId="77777777" w:rsidR="00063155" w:rsidRPr="00C56903" w:rsidRDefault="00063155" w:rsidP="00063155">
      <w:pPr>
        <w:jc w:val="left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br w:type="page"/>
      </w:r>
    </w:p>
    <w:p w14:paraId="04CF23FF" w14:textId="3A01EEA1" w:rsidR="00F474D9" w:rsidRPr="00C56903" w:rsidRDefault="00F474D9" w:rsidP="00F474D9">
      <w:pPr>
        <w:bidi/>
        <w:spacing w:after="240"/>
        <w:jc w:val="center"/>
        <w:rPr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lastRenderedPageBreak/>
        <w:t>وصف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المشروع</w:t>
      </w:r>
    </w:p>
    <w:p w14:paraId="19A4A29D" w14:textId="2DB8D84E" w:rsidR="00F474D9" w:rsidRPr="00C56903" w:rsidRDefault="00F474D9" w:rsidP="00907BFE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بالنيابة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حكومة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اليوني</w:t>
      </w:r>
      <w:r>
        <w:rPr>
          <w:rFonts w:hint="cs"/>
          <w:sz w:val="26"/>
          <w:szCs w:val="26"/>
          <w:rtl/>
          <w:lang w:bidi="ar-LB"/>
        </w:rPr>
        <w:t>دو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بوصفه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الهيدروكلوروفلوروكربونية،</w:t>
      </w:r>
      <w:r w:rsidR="00977A84">
        <w:rPr>
          <w:sz w:val="26"/>
          <w:szCs w:val="26"/>
          <w:rtl/>
          <w:lang w:bidi="ar-LB"/>
        </w:rPr>
        <w:t xml:space="preserve"> </w:t>
      </w:r>
      <w:r w:rsidR="00907BFE">
        <w:rPr>
          <w:rFonts w:hint="cs"/>
          <w:sz w:val="26"/>
          <w:szCs w:val="26"/>
          <w:rtl/>
          <w:lang w:bidi="ar-LB"/>
        </w:rPr>
        <w:t>ب</w:t>
      </w:r>
      <w:r w:rsidR="00907BFE">
        <w:rPr>
          <w:sz w:val="26"/>
          <w:szCs w:val="26"/>
          <w:rtl/>
          <w:lang w:bidi="ar-LB"/>
        </w:rPr>
        <w:t>قيم</w:t>
      </w:r>
      <w:r w:rsidR="00907BFE">
        <w:rPr>
          <w:rFonts w:hint="cs"/>
          <w:sz w:val="26"/>
          <w:szCs w:val="26"/>
          <w:rtl/>
          <w:lang w:bidi="ar-LB"/>
        </w:rPr>
        <w:t>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920,640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</w:t>
      </w:r>
      <w:r>
        <w:rPr>
          <w:rFonts w:hint="cs"/>
          <w:sz w:val="26"/>
          <w:szCs w:val="26"/>
          <w:rtl/>
          <w:lang w:bidi="ar-LB"/>
        </w:rPr>
        <w:t>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</w:t>
      </w:r>
      <w:r>
        <w:rPr>
          <w:rFonts w:hint="cs"/>
          <w:sz w:val="26"/>
          <w:szCs w:val="26"/>
          <w:rtl/>
          <w:lang w:bidi="ar-LB"/>
        </w:rPr>
        <w:t>ا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بالإضافة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تكاليف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دعم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البالغة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64,445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أمريكيا</w:t>
      </w:r>
      <w:r>
        <w:rPr>
          <w:rFonts w:hint="cs"/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الأصل.</w:t>
      </w:r>
      <w:r w:rsidRPr="00C56903">
        <w:rPr>
          <w:rStyle w:val="FootnoteReference"/>
          <w:sz w:val="26"/>
          <w:szCs w:val="26"/>
          <w:rtl/>
          <w:lang w:bidi="ar-LB"/>
        </w:rPr>
        <w:footnoteReference w:id="2"/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وتضمن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التقديم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تقريرا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مرحليا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وتقرير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تح</w:t>
      </w:r>
      <w:r w:rsidR="00907BFE">
        <w:rPr>
          <w:rFonts w:hint="cs"/>
          <w:sz w:val="26"/>
          <w:szCs w:val="26"/>
          <w:rtl/>
          <w:lang w:bidi="ar-LB"/>
        </w:rPr>
        <w:t>قق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للفترة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2018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2023.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وسيؤدي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المتبقي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بحلول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2030.</w:t>
      </w:r>
    </w:p>
    <w:p w14:paraId="5BFF249E" w14:textId="7B58FE94" w:rsidR="00F474D9" w:rsidRPr="00C56903" w:rsidRDefault="00F474D9" w:rsidP="00907BFE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وتبلغ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المطلوبة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الاجتماع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429,640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</w:t>
      </w:r>
      <w:r w:rsidR="00D41EBF">
        <w:rPr>
          <w:rFonts w:hint="cs"/>
          <w:sz w:val="26"/>
          <w:szCs w:val="26"/>
          <w:rtl/>
          <w:lang w:bidi="ar-LB"/>
        </w:rPr>
        <w:t>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</w:t>
      </w:r>
      <w:r w:rsidR="00D41EBF">
        <w:rPr>
          <w:rFonts w:hint="cs"/>
          <w:sz w:val="26"/>
          <w:szCs w:val="26"/>
          <w:rtl/>
          <w:lang w:bidi="ar-LB"/>
        </w:rPr>
        <w:t>ا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بالإضافة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تكاليف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دعم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البالغة</w:t>
      </w:r>
      <w:r w:rsidR="00977A84">
        <w:rPr>
          <w:sz w:val="26"/>
          <w:szCs w:val="26"/>
          <w:rtl/>
          <w:lang w:bidi="ar-LB"/>
        </w:rPr>
        <w:t xml:space="preserve"> </w:t>
      </w:r>
      <w:r w:rsidR="00D41EBF">
        <w:rPr>
          <w:rFonts w:hint="cs"/>
          <w:sz w:val="26"/>
          <w:szCs w:val="26"/>
          <w:rtl/>
          <w:lang w:bidi="ar-LB"/>
        </w:rPr>
        <w:t>30,075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لليوني</w:t>
      </w:r>
      <w:r w:rsidR="00D41EBF">
        <w:rPr>
          <w:rFonts w:hint="cs"/>
          <w:sz w:val="26"/>
          <w:szCs w:val="26"/>
          <w:rtl/>
          <w:lang w:bidi="ar-LB"/>
        </w:rPr>
        <w:t>دو،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الأصل.</w:t>
      </w:r>
    </w:p>
    <w:p w14:paraId="662CBB74" w14:textId="2A532F93" w:rsidR="00F474D9" w:rsidRPr="00C56903" w:rsidRDefault="00F474D9" w:rsidP="00F474D9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حالة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تنفيذ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المرحلة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الأولى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من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خطة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إدارة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إزالة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المواد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5D204D38" w14:textId="6D548714" w:rsidR="00F474D9" w:rsidRPr="00A96AA4" w:rsidRDefault="00A96AA4" w:rsidP="00BB01A1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اعتمدت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الأصل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للصومال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الاجتماع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</w:t>
      </w:r>
      <w:r>
        <w:rPr>
          <w:rFonts w:hint="cs"/>
          <w:sz w:val="26"/>
          <w:szCs w:val="26"/>
          <w:rtl/>
          <w:lang w:bidi="ar-LB"/>
        </w:rPr>
        <w:t>بع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والستين</w:t>
      </w:r>
      <w:r w:rsidRPr="00C56903">
        <w:rPr>
          <w:rStyle w:val="FootnoteReference"/>
          <w:sz w:val="26"/>
          <w:szCs w:val="26"/>
          <w:rtl/>
          <w:lang w:bidi="ar-LB"/>
        </w:rPr>
        <w:footnoteReference w:id="3"/>
      </w:r>
      <w:r w:rsidR="00977A84">
        <w:rPr>
          <w:sz w:val="26"/>
          <w:szCs w:val="26"/>
          <w:rtl/>
          <w:lang w:bidi="ar-LB"/>
        </w:rPr>
        <w:t xml:space="preserve"> </w:t>
      </w:r>
      <w:r w:rsidR="00AC7BF4">
        <w:rPr>
          <w:rFonts w:hint="cs"/>
          <w:sz w:val="26"/>
          <w:szCs w:val="26"/>
          <w:rtl/>
          <w:lang w:bidi="ar-LB"/>
        </w:rPr>
        <w:t>وتم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AC7BF4">
        <w:rPr>
          <w:rFonts w:hint="cs"/>
          <w:sz w:val="26"/>
          <w:szCs w:val="26"/>
          <w:rtl/>
          <w:lang w:bidi="ar-LB"/>
        </w:rPr>
        <w:t>مراجعتها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AC7BF4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AC7BF4">
        <w:rPr>
          <w:rFonts w:hint="cs"/>
          <w:sz w:val="26"/>
          <w:szCs w:val="26"/>
          <w:rtl/>
          <w:lang w:bidi="ar-LB"/>
        </w:rPr>
        <w:t>الاجتماع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AC7BF4">
        <w:rPr>
          <w:rFonts w:hint="cs"/>
          <w:sz w:val="26"/>
          <w:szCs w:val="26"/>
          <w:rtl/>
          <w:lang w:bidi="ar-LB"/>
        </w:rPr>
        <w:t>السابع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AC7BF4">
        <w:rPr>
          <w:rFonts w:hint="cs"/>
          <w:sz w:val="26"/>
          <w:szCs w:val="26"/>
          <w:rtl/>
          <w:lang w:bidi="ar-LB"/>
        </w:rPr>
        <w:t>والسبعين</w:t>
      </w:r>
      <w:r w:rsidR="00AC7BF4" w:rsidRPr="00C56903">
        <w:rPr>
          <w:rStyle w:val="FootnoteReference"/>
          <w:sz w:val="26"/>
          <w:szCs w:val="26"/>
          <w:rtl/>
          <w:lang w:bidi="ar-LB"/>
        </w:rPr>
        <w:footnoteReference w:id="4"/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لإزالة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5.75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طنا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المستخدمة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خدمة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التبريد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وتكييف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الهواء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للوفاء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بنسبة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المائة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الأساس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بحلول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2020،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بتكلفة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إجمالية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قيمتها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315,000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</w:t>
      </w:r>
      <w:r>
        <w:rPr>
          <w:rFonts w:hint="cs"/>
          <w:sz w:val="26"/>
          <w:szCs w:val="26"/>
          <w:rtl/>
          <w:lang w:bidi="ar-LB"/>
        </w:rPr>
        <w:t>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</w:t>
      </w:r>
      <w:r>
        <w:rPr>
          <w:rFonts w:hint="cs"/>
          <w:sz w:val="26"/>
          <w:szCs w:val="26"/>
          <w:rtl/>
          <w:lang w:bidi="ar-LB"/>
        </w:rPr>
        <w:t>ا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بالإضافة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تكاليف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دعم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واستكملت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30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يونيه/حزيران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2023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كما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تمديد</w:t>
      </w:r>
      <w:r>
        <w:rPr>
          <w:rFonts w:hint="cs"/>
          <w:sz w:val="26"/>
          <w:szCs w:val="26"/>
          <w:rtl/>
          <w:lang w:bidi="ar-LB"/>
        </w:rPr>
        <w:t>ها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الاجتماع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الثامن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والثمانين،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أساس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استثنائي،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نظرا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للتأخيرات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فرضتها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جائجة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فيروس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كورونا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(كوفيد-19)،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تمديدها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كذلك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30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يونيه/حزيران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2023،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B01A1">
        <w:rPr>
          <w:rFonts w:hint="cs"/>
          <w:sz w:val="26"/>
          <w:szCs w:val="26"/>
          <w:rtl/>
          <w:lang w:bidi="ar-LB"/>
        </w:rPr>
        <w:t>حسب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B01A1">
        <w:rPr>
          <w:rFonts w:hint="cs"/>
          <w:sz w:val="26"/>
          <w:szCs w:val="26"/>
          <w:rtl/>
          <w:lang w:bidi="ar-LB"/>
        </w:rPr>
        <w:t>المنصوص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عليه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B01A1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المقرر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91/14(ب)(3)</w:t>
      </w:r>
      <w:r w:rsidRPr="00C56903">
        <w:rPr>
          <w:sz w:val="26"/>
          <w:szCs w:val="26"/>
          <w:rtl/>
          <w:lang w:bidi="ar-LB"/>
        </w:rPr>
        <w:t>.</w:t>
      </w:r>
    </w:p>
    <w:p w14:paraId="3B3F55C1" w14:textId="77E32F4F" w:rsidR="00F474D9" w:rsidRPr="00C56903" w:rsidRDefault="00F474D9" w:rsidP="00F474D9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LB"/>
        </w:rPr>
      </w:pPr>
      <w:r w:rsidRPr="00C56903">
        <w:rPr>
          <w:sz w:val="26"/>
          <w:szCs w:val="26"/>
          <w:u w:val="single"/>
          <w:rtl/>
          <w:lang w:bidi="ar-LB"/>
        </w:rPr>
        <w:t>تقرير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عن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استهلاك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الهيدروكلوروفلوروكربون</w:t>
      </w:r>
    </w:p>
    <w:p w14:paraId="07C9A2FC" w14:textId="629C27BB" w:rsidR="00F474D9" w:rsidRPr="00C56903" w:rsidRDefault="00F474D9" w:rsidP="00E07222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أبلغت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حكومة</w:t>
      </w:r>
      <w:r w:rsidR="00977A84">
        <w:rPr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البرنامج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القطري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10.55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طنا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2023،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وهو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بنسبة</w:t>
      </w:r>
      <w:r w:rsidR="00977A84">
        <w:rPr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77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المائة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المطلوب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للامتثال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و42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المائة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أقل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نقطة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البداية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للتخفيضات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المجمعة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المستدامة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18.10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طنا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استنفاد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07222">
        <w:rPr>
          <w:rFonts w:hint="cs"/>
          <w:sz w:val="26"/>
          <w:szCs w:val="26"/>
          <w:rtl/>
          <w:lang w:bidi="ar-LB"/>
        </w:rPr>
        <w:t>الهيدروكلوروفلوروكربون</w:t>
      </w:r>
      <w:r w:rsidRPr="00C56903">
        <w:rPr>
          <w:sz w:val="26"/>
          <w:szCs w:val="26"/>
          <w:rtl/>
          <w:lang w:bidi="ar-LB"/>
        </w:rPr>
        <w:t>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ويظهر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للفترة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201</w:t>
      </w:r>
      <w:r w:rsidR="00E07222">
        <w:rPr>
          <w:rFonts w:hint="cs"/>
          <w:sz w:val="26"/>
          <w:szCs w:val="26"/>
          <w:rtl/>
          <w:lang w:bidi="ar-LB"/>
        </w:rPr>
        <w:t>8</w:t>
      </w:r>
      <w:r w:rsidRPr="00C56903">
        <w:rPr>
          <w:sz w:val="26"/>
          <w:szCs w:val="26"/>
          <w:rtl/>
          <w:lang w:bidi="ar-LB"/>
        </w:rPr>
        <w:t>-2023.</w:t>
      </w:r>
    </w:p>
    <w:p w14:paraId="5D7E572A" w14:textId="270B21D9" w:rsidR="007E5D09" w:rsidRDefault="00F474D9" w:rsidP="00E07222">
      <w:pPr>
        <w:pStyle w:val="Heading3"/>
        <w:widowControl/>
        <w:numPr>
          <w:ilvl w:val="0"/>
          <w:numId w:val="0"/>
        </w:numPr>
        <w:bidi/>
        <w:spacing w:after="0"/>
        <w:rPr>
          <w:sz w:val="26"/>
          <w:szCs w:val="26"/>
          <w:lang w:val="en-US" w:bidi="ar-LB"/>
        </w:rPr>
      </w:pPr>
      <w:r w:rsidRPr="00C56903">
        <w:rPr>
          <w:b/>
          <w:bCs/>
          <w:szCs w:val="24"/>
          <w:rtl/>
          <w:lang w:bidi="ar-LB"/>
        </w:rPr>
        <w:t>الجدول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1.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استهلاك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الهيدروكلوروفلوروكربون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في</w:t>
      </w:r>
      <w:r w:rsidR="00977A84">
        <w:rPr>
          <w:b/>
          <w:bCs/>
          <w:szCs w:val="24"/>
          <w:rtl/>
          <w:lang w:bidi="ar-LB"/>
        </w:rPr>
        <w:t xml:space="preserve"> </w:t>
      </w:r>
      <w:r w:rsidR="00E07222">
        <w:rPr>
          <w:rFonts w:hint="cs"/>
          <w:b/>
          <w:bCs/>
          <w:szCs w:val="24"/>
          <w:rtl/>
          <w:lang w:bidi="ar-LB"/>
        </w:rPr>
        <w:t>الصومال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(بيانات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المادة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7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للفترة</w:t>
      </w:r>
      <w:r w:rsidR="00977A84">
        <w:rPr>
          <w:rFonts w:hint="cs"/>
          <w:b/>
          <w:bCs/>
          <w:sz w:val="26"/>
          <w:szCs w:val="26"/>
          <w:rtl/>
          <w:lang w:val="en-US" w:bidi="ar-LB"/>
        </w:rPr>
        <w:t xml:space="preserve"> </w:t>
      </w:r>
      <w:r w:rsidR="00E07222" w:rsidRPr="00E07222">
        <w:rPr>
          <w:rFonts w:hint="cs"/>
          <w:b/>
          <w:bCs/>
          <w:sz w:val="26"/>
          <w:szCs w:val="26"/>
          <w:rtl/>
          <w:lang w:val="en-US" w:bidi="ar-LB"/>
        </w:rPr>
        <w:t>2018-2023)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1868"/>
        <w:gridCol w:w="934"/>
        <w:gridCol w:w="934"/>
        <w:gridCol w:w="934"/>
        <w:gridCol w:w="935"/>
        <w:gridCol w:w="934"/>
        <w:gridCol w:w="935"/>
        <w:gridCol w:w="934"/>
        <w:gridCol w:w="941"/>
        <w:gridCol w:w="6"/>
      </w:tblGrid>
      <w:tr w:rsidR="00E07222" w:rsidRPr="00FA6DD1" w14:paraId="58C9BD73" w14:textId="77777777" w:rsidTr="00A96AA4">
        <w:trPr>
          <w:gridAfter w:val="1"/>
          <w:wAfter w:w="6" w:type="dxa"/>
          <w:trHeight w:val="328"/>
          <w:tblHeader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DA3F" w14:textId="77777777" w:rsidR="00E07222" w:rsidRPr="00E07222" w:rsidRDefault="00A96AA4" w:rsidP="00A96AA4">
            <w:pPr>
              <w:bidi/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الهيدروكلوروفلوروكربون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B839E" w14:textId="77777777" w:rsidR="00E07222" w:rsidRPr="00FA6DD1" w:rsidRDefault="00E07222" w:rsidP="008E2F0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b/>
                <w:bCs/>
                <w:color w:val="000000"/>
                <w:sz w:val="18"/>
                <w:szCs w:val="18"/>
                <w:lang w:eastAsia="en-CA"/>
              </w:rPr>
              <w:t>2018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3157" w14:textId="77777777" w:rsidR="00E07222" w:rsidRPr="000B223E" w:rsidRDefault="00E07222" w:rsidP="008E2F0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2019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DADB" w14:textId="77777777" w:rsidR="00E07222" w:rsidRPr="000B223E" w:rsidRDefault="00E07222" w:rsidP="008E2F0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2020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CDF6" w14:textId="77777777" w:rsidR="00E07222" w:rsidRPr="000B223E" w:rsidRDefault="00E07222" w:rsidP="008E2F0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2021</w:t>
            </w:r>
            <w:r>
              <w:rPr>
                <w:b/>
                <w:bCs/>
                <w:color w:val="000000"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43E5E" w14:textId="77777777" w:rsidR="00E07222" w:rsidRPr="000B223E" w:rsidRDefault="00E07222" w:rsidP="008E2F0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7A7B" w14:textId="77777777" w:rsidR="00E07222" w:rsidRPr="000B223E" w:rsidRDefault="00E07222" w:rsidP="008E2F0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202</w:t>
            </w:r>
            <w:r w:rsidRPr="00F2142C">
              <w:rPr>
                <w:b/>
                <w:bCs/>
                <w:color w:val="000000"/>
                <w:sz w:val="18"/>
                <w:szCs w:val="18"/>
                <w:lang w:eastAsia="en-CA"/>
              </w:rPr>
              <w:t>3*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B4D4" w14:textId="33457774" w:rsidR="00E07222" w:rsidRPr="000B223E" w:rsidRDefault="00E07222" w:rsidP="00E0722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خط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الأساس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CB1B" w14:textId="4297EC69" w:rsidR="00E07222" w:rsidRPr="000B223E" w:rsidRDefault="00E07222" w:rsidP="00E0722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نقطة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البداية</w:t>
            </w:r>
          </w:p>
        </w:tc>
      </w:tr>
      <w:tr w:rsidR="00E07222" w:rsidRPr="00FA6DD1" w14:paraId="15A00AC3" w14:textId="77777777" w:rsidTr="008E2F07">
        <w:trPr>
          <w:trHeight w:val="146"/>
        </w:trPr>
        <w:tc>
          <w:tcPr>
            <w:tcW w:w="93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BB52" w14:textId="7000AA34" w:rsidR="00E07222" w:rsidRPr="000B223E" w:rsidRDefault="00E07222" w:rsidP="00E07222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أطنان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مترية</w:t>
            </w:r>
            <w:r w:rsidR="00977A84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E07222" w:rsidRPr="00FA6DD1" w14:paraId="3F82403A" w14:textId="77777777" w:rsidTr="008E2F07">
        <w:trPr>
          <w:gridAfter w:val="1"/>
          <w:wAfter w:w="6" w:type="dxa"/>
          <w:trHeight w:val="191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9A9BD" w14:textId="77777777" w:rsidR="00E07222" w:rsidRPr="000B223E" w:rsidRDefault="00E07222" w:rsidP="00A96AA4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HCFC-22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819BC4" w14:textId="77777777" w:rsidR="00E07222" w:rsidRPr="00FA6DD1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color w:val="000000"/>
                <w:sz w:val="18"/>
                <w:szCs w:val="18"/>
                <w:lang w:eastAsia="en-CA"/>
              </w:rPr>
              <w:t>277.5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17B74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237.1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9F565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191.8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7FEE1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190.0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9D9C0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185</w:t>
            </w:r>
            <w:r>
              <w:rPr>
                <w:color w:val="000000"/>
                <w:sz w:val="18"/>
                <w:szCs w:val="18"/>
                <w:lang w:eastAsia="en-CA"/>
              </w:rPr>
              <w:t>.0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376B0" w14:textId="77777777" w:rsidR="00E07222" w:rsidRPr="009C1969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C1969">
              <w:rPr>
                <w:color w:val="000000"/>
                <w:sz w:val="18"/>
                <w:szCs w:val="18"/>
                <w:lang w:eastAsia="en-CA"/>
              </w:rPr>
              <w:t>191.8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D12E9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398.</w:t>
            </w:r>
            <w:r>
              <w:rPr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B275F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298.</w:t>
            </w:r>
            <w:r>
              <w:rPr>
                <w:color w:val="000000"/>
                <w:sz w:val="18"/>
                <w:szCs w:val="18"/>
                <w:lang w:eastAsia="en-CA"/>
              </w:rPr>
              <w:t>6</w:t>
            </w:r>
          </w:p>
        </w:tc>
      </w:tr>
      <w:tr w:rsidR="00E07222" w:rsidRPr="00FA6DD1" w14:paraId="7E68BF13" w14:textId="77777777" w:rsidTr="008E2F07">
        <w:trPr>
          <w:gridAfter w:val="1"/>
          <w:wAfter w:w="6" w:type="dxa"/>
          <w:trHeight w:val="191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6CD50" w14:textId="479A5393" w:rsidR="00E07222" w:rsidRPr="000B223E" w:rsidRDefault="00E07222" w:rsidP="00A96AA4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HCFC-141b</w:t>
            </w:r>
            <w:r w:rsidR="00977A84">
              <w:rPr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F1A2D" w14:textId="77777777" w:rsidR="00E07222" w:rsidRPr="00FA6DD1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C1F52" w14:textId="395A9B88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0.0</w:t>
            </w:r>
            <w:r w:rsidR="00977A84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A57A4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11A06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04426" w14:textId="7549D265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0.0</w:t>
            </w:r>
            <w:r w:rsidR="00977A84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35C30" w14:textId="77777777" w:rsidR="00E07222" w:rsidRPr="009C1969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C1969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49D56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210.</w:t>
            </w:r>
            <w:r>
              <w:rPr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4EEC5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</w:t>
            </w:r>
          </w:p>
        </w:tc>
      </w:tr>
      <w:tr w:rsidR="00E07222" w:rsidRPr="00FA6DD1" w14:paraId="242EEEAA" w14:textId="77777777" w:rsidTr="008E2F07">
        <w:trPr>
          <w:gridAfter w:val="1"/>
          <w:wAfter w:w="6" w:type="dxa"/>
          <w:trHeight w:val="191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72EFF" w14:textId="7F0C121E" w:rsidR="00E07222" w:rsidRPr="000B223E" w:rsidRDefault="00E07222" w:rsidP="00E07222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(أطنان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مترية)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2A01C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277.5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54A36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237.1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CACA4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191.8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8042B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190.0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4B160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185.0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57BDB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191.8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D3B14" w14:textId="77777777" w:rsidR="00E07222" w:rsidRPr="000B223E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608.9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042C9" w14:textId="77777777" w:rsidR="00E07222" w:rsidRPr="000B223E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298.</w:t>
            </w:r>
            <w:r>
              <w:rPr>
                <w:b/>
                <w:bCs/>
                <w:color w:val="000000"/>
                <w:sz w:val="18"/>
                <w:szCs w:val="18"/>
                <w:lang w:eastAsia="en-CA"/>
              </w:rPr>
              <w:t>6</w:t>
            </w:r>
          </w:p>
        </w:tc>
      </w:tr>
      <w:tr w:rsidR="00E07222" w:rsidRPr="00FA6DD1" w14:paraId="76D4E5C7" w14:textId="77777777" w:rsidTr="008E2F07">
        <w:trPr>
          <w:gridAfter w:val="1"/>
          <w:wAfter w:w="6" w:type="dxa"/>
          <w:trHeight w:val="328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BAD6" w14:textId="4DB38462" w:rsidR="00A96AA4" w:rsidRPr="00A96AA4" w:rsidRDefault="00A96AA4" w:rsidP="00206054">
            <w:pPr>
              <w:bidi/>
              <w:jc w:val="left"/>
              <w:rPr>
                <w:color w:val="000000"/>
                <w:sz w:val="18"/>
                <w:szCs w:val="18"/>
                <w:rtl/>
                <w:lang w:val="en-US" w:eastAsia="en-CA" w:bidi="ar-EG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HCFC-141b</w:t>
            </w:r>
            <w:r w:rsidR="00977A84">
              <w:rPr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="0020605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في</w:t>
            </w:r>
            <w:r w:rsidR="00977A8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 w:rsidR="0020605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البوليولات</w:t>
            </w:r>
            <w:r w:rsidR="00977A8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 w:rsidR="0020605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سابقة</w:t>
            </w:r>
            <w:r w:rsidR="00977A8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 w:rsidR="0020605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الخلط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***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A7DBB" w14:textId="77777777" w:rsidR="00E07222" w:rsidRPr="00FA6DD1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64E8A" w14:textId="13566D25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</w:t>
            </w:r>
            <w:r w:rsidR="00977A84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FFBA6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0.8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5B7FD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0.</w:t>
            </w:r>
            <w:r>
              <w:rPr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56F3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493CC" w14:textId="77777777" w:rsidR="00E07222" w:rsidRPr="009C1969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C1969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0.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6EC0E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n/a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A7AC6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**</w:t>
            </w:r>
            <w:r w:rsidRPr="000B223E">
              <w:rPr>
                <w:color w:val="000000"/>
                <w:sz w:val="18"/>
                <w:szCs w:val="18"/>
                <w:lang w:eastAsia="en-CA"/>
              </w:rPr>
              <w:t>15.27</w:t>
            </w:r>
          </w:p>
        </w:tc>
      </w:tr>
      <w:tr w:rsidR="00E07222" w:rsidRPr="00FA6DD1" w14:paraId="28A8C12E" w14:textId="77777777" w:rsidTr="008E2F07">
        <w:trPr>
          <w:trHeight w:val="191"/>
        </w:trPr>
        <w:tc>
          <w:tcPr>
            <w:tcW w:w="93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FA0D" w14:textId="6A25E42E" w:rsidR="00E07222" w:rsidRPr="009C1969" w:rsidRDefault="00A96AA4" w:rsidP="00A96AA4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أطنان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من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قدرات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استنفاد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الأوزون</w:t>
            </w:r>
            <w:r w:rsidR="00977A84">
              <w:rPr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E07222" w:rsidRPr="00FA6DD1" w14:paraId="378951A9" w14:textId="77777777" w:rsidTr="008E2F07">
        <w:trPr>
          <w:gridAfter w:val="1"/>
          <w:wAfter w:w="6" w:type="dxa"/>
          <w:trHeight w:val="191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7D03C" w14:textId="77777777" w:rsidR="00E07222" w:rsidRPr="000B223E" w:rsidRDefault="00E07222" w:rsidP="00A96AA4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HCFC-22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C756C" w14:textId="77777777" w:rsidR="00E07222" w:rsidRPr="00FA6DD1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color w:val="000000"/>
                <w:sz w:val="18"/>
                <w:szCs w:val="18"/>
                <w:lang w:eastAsia="en-CA"/>
              </w:rPr>
              <w:t>15.26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1922A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13.04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13E9C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10.</w:t>
            </w:r>
            <w:r>
              <w:rPr>
                <w:color w:val="000000"/>
                <w:sz w:val="18"/>
                <w:szCs w:val="18"/>
                <w:lang w:eastAsia="en-CA"/>
              </w:rPr>
              <w:t>4</w:t>
            </w:r>
            <w:r w:rsidRPr="000B223E">
              <w:rPr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BA8FC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10.45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E9BDE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10.18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E8911" w14:textId="77777777" w:rsidR="00E07222" w:rsidRPr="009C1969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C1969">
              <w:rPr>
                <w:color w:val="000000"/>
                <w:sz w:val="18"/>
                <w:szCs w:val="18"/>
                <w:lang w:eastAsia="en-CA"/>
              </w:rPr>
              <w:t>10.55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CF67E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21.9</w:t>
            </w:r>
            <w:r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904C9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16.42</w:t>
            </w:r>
          </w:p>
        </w:tc>
      </w:tr>
      <w:tr w:rsidR="00E07222" w:rsidRPr="00FA6DD1" w14:paraId="67268FD7" w14:textId="77777777" w:rsidTr="008E2F07">
        <w:trPr>
          <w:gridAfter w:val="1"/>
          <w:wAfter w:w="6" w:type="dxa"/>
          <w:trHeight w:val="191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E948A" w14:textId="77777777" w:rsidR="00E07222" w:rsidRPr="000B223E" w:rsidRDefault="00E07222" w:rsidP="00A96AA4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HCFC-141b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54B4D" w14:textId="77777777" w:rsidR="00E07222" w:rsidRPr="00FA6DD1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.00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6824B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0.00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14F5E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0.00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E6DA3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0.00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0F1AA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0.00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3CC5F" w14:textId="77777777" w:rsidR="00E07222" w:rsidRPr="009C1969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C1969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4022C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23.17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2B86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.00</w:t>
            </w:r>
          </w:p>
        </w:tc>
      </w:tr>
      <w:tr w:rsidR="00E07222" w:rsidRPr="00FA6DD1" w14:paraId="0B3EC679" w14:textId="77777777" w:rsidTr="008E2F07">
        <w:trPr>
          <w:gridAfter w:val="1"/>
          <w:wAfter w:w="6" w:type="dxa"/>
          <w:trHeight w:val="191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914FB" w14:textId="484421A9" w:rsidR="00E07222" w:rsidRPr="000B223E" w:rsidRDefault="00A96AA4" w:rsidP="00A96AA4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(أطنان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من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قدرات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استنفاد</w:t>
            </w:r>
            <w:r w:rsidR="00977A84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الأوزون</w:t>
            </w:r>
            <w:r w:rsidR="00977A84">
              <w:rPr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6ADE9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15.26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A9D7C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13.04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86FB9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10.55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2BF3B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10.45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F2F05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10.18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BC4EE" w14:textId="77777777" w:rsidR="00E07222" w:rsidRPr="001F484F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F484F">
              <w:rPr>
                <w:b/>
                <w:bCs/>
                <w:color w:val="000000"/>
                <w:sz w:val="18"/>
                <w:szCs w:val="18"/>
                <w:lang w:eastAsia="en-CA"/>
              </w:rPr>
              <w:t>10.55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ED0E1" w14:textId="77777777" w:rsidR="00E07222" w:rsidRPr="000B223E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45.07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0093A" w14:textId="77777777" w:rsidR="00E07222" w:rsidRPr="000B223E" w:rsidRDefault="00E07222" w:rsidP="008E2F0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b/>
                <w:bCs/>
                <w:color w:val="000000"/>
                <w:sz w:val="18"/>
                <w:szCs w:val="18"/>
                <w:lang w:eastAsia="en-CA"/>
              </w:rPr>
              <w:t>16.42</w:t>
            </w:r>
          </w:p>
        </w:tc>
      </w:tr>
      <w:tr w:rsidR="00E07222" w:rsidRPr="00FA6DD1" w14:paraId="63CCFD25" w14:textId="77777777" w:rsidTr="008E2F07">
        <w:trPr>
          <w:gridAfter w:val="1"/>
          <w:wAfter w:w="6" w:type="dxa"/>
          <w:trHeight w:val="202"/>
        </w:trPr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0BF9E" w14:textId="3EAB2734" w:rsidR="00E07222" w:rsidRPr="000B223E" w:rsidRDefault="00977A84" w:rsidP="00206054">
            <w:pPr>
              <w:bidi/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CA" w:bidi="ar-EG"/>
              </w:rPr>
              <w:lastRenderedPageBreak/>
              <w:t xml:space="preserve"> </w:t>
            </w:r>
            <w:r w:rsidR="00E07222" w:rsidRPr="000B223E">
              <w:rPr>
                <w:color w:val="000000"/>
                <w:sz w:val="18"/>
                <w:szCs w:val="18"/>
                <w:lang w:eastAsia="en-CA"/>
              </w:rPr>
              <w:t>HCFC-141b</w:t>
            </w:r>
            <w:r>
              <w:rPr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="0020605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في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 w:rsidR="0020605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البوليولات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 w:rsidR="0020605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سابقة</w:t>
            </w:r>
            <w:r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 xml:space="preserve"> </w:t>
            </w:r>
            <w:r w:rsidR="0020605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الخلط</w:t>
            </w:r>
            <w:r w:rsidR="00A96AA4">
              <w:rPr>
                <w:rFonts w:hint="cs"/>
                <w:color w:val="000000"/>
                <w:sz w:val="18"/>
                <w:szCs w:val="18"/>
                <w:rtl/>
                <w:lang w:val="en-US" w:eastAsia="en-CA" w:bidi="ar-EG"/>
              </w:rPr>
              <w:t>***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B197" w14:textId="77777777" w:rsidR="00E07222" w:rsidRPr="00FA6DD1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.00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0D99B" w14:textId="27F12FDA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A6DD1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.00</w:t>
            </w:r>
            <w:r w:rsidR="00977A84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8E182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0.09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FF5AB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0.08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078DD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1.54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984A8" w14:textId="77777777" w:rsidR="00E07222" w:rsidRPr="009C1969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C1969">
              <w:rPr>
                <w:color w:val="000000"/>
                <w:sz w:val="18"/>
                <w:szCs w:val="18"/>
                <w:lang w:eastAsia="en-CA"/>
              </w:rPr>
              <w:t>0</w:t>
            </w:r>
            <w:r>
              <w:rPr>
                <w:color w:val="000000"/>
                <w:sz w:val="18"/>
                <w:szCs w:val="18"/>
                <w:lang w:eastAsia="en-CA"/>
              </w:rPr>
              <w:t>.00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32115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0B223E">
              <w:rPr>
                <w:color w:val="000000"/>
                <w:sz w:val="18"/>
                <w:szCs w:val="18"/>
                <w:lang w:eastAsia="en-CA"/>
              </w:rPr>
              <w:t>n/a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90CCE" w14:textId="77777777" w:rsidR="00E07222" w:rsidRPr="000B223E" w:rsidRDefault="00E07222" w:rsidP="008E2F07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**</w:t>
            </w:r>
            <w:r w:rsidRPr="000B223E">
              <w:rPr>
                <w:color w:val="000000"/>
                <w:sz w:val="18"/>
                <w:szCs w:val="18"/>
                <w:lang w:eastAsia="en-CA"/>
              </w:rPr>
              <w:t>1.68</w:t>
            </w:r>
          </w:p>
        </w:tc>
      </w:tr>
    </w:tbl>
    <w:p w14:paraId="4A186B21" w14:textId="673CC210" w:rsidR="00F474D9" w:rsidRDefault="00A96AA4" w:rsidP="00F474D9">
      <w:pPr>
        <w:bidi/>
        <w:rPr>
          <w:rtl/>
          <w:lang w:val="en-US" w:bidi="ar-EG"/>
        </w:rPr>
      </w:pPr>
      <w:r>
        <w:rPr>
          <w:rFonts w:hint="cs"/>
          <w:rtl/>
          <w:lang w:val="en-US" w:bidi="ar-EG"/>
        </w:rPr>
        <w:t>*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بيانات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من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تقرير</w:t>
      </w:r>
      <w:r w:rsidR="00977A84">
        <w:rPr>
          <w:rFonts w:hint="cs"/>
          <w:rtl/>
          <w:lang w:val="en-US" w:bidi="ar-EG"/>
        </w:rPr>
        <w:t xml:space="preserve"> </w:t>
      </w:r>
      <w:r w:rsidR="00851A40">
        <w:rPr>
          <w:rFonts w:hint="cs"/>
          <w:rtl/>
          <w:lang w:val="en-US" w:bidi="ar-EG"/>
        </w:rPr>
        <w:t>التحقق</w:t>
      </w:r>
      <w:r>
        <w:rPr>
          <w:rFonts w:hint="cs"/>
          <w:rtl/>
          <w:lang w:val="en-US" w:bidi="ar-EG"/>
        </w:rPr>
        <w:t>.</w:t>
      </w:r>
    </w:p>
    <w:p w14:paraId="25D2A00A" w14:textId="084D40AC" w:rsidR="00A96AA4" w:rsidRDefault="00A96AA4" w:rsidP="00A96AA4">
      <w:pPr>
        <w:bidi/>
        <w:rPr>
          <w:rtl/>
          <w:lang w:val="en-US" w:bidi="ar-EG"/>
        </w:rPr>
      </w:pPr>
      <w:r>
        <w:rPr>
          <w:rFonts w:hint="cs"/>
          <w:rtl/>
          <w:lang w:val="en-US" w:bidi="ar-EG"/>
        </w:rPr>
        <w:t>**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نقطة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البداية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المحددة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في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الاتفاق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مع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اللحنة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التنفيذية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(المقرر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(77/56).</w:t>
      </w:r>
    </w:p>
    <w:p w14:paraId="1C526B50" w14:textId="1D061B5F" w:rsidR="00E07222" w:rsidRDefault="00A96AA4" w:rsidP="00A96AA4">
      <w:pPr>
        <w:bidi/>
        <w:rPr>
          <w:lang w:val="en-US" w:bidi="ar-EG"/>
        </w:rPr>
      </w:pPr>
      <w:r>
        <w:rPr>
          <w:rFonts w:hint="cs"/>
          <w:rtl/>
          <w:lang w:val="en-US" w:bidi="ar-EG"/>
        </w:rPr>
        <w:t>***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بيانات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البرنامج</w:t>
      </w:r>
      <w:r w:rsidR="00977A84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القطري.</w:t>
      </w:r>
    </w:p>
    <w:p w14:paraId="20EBA113" w14:textId="77777777" w:rsidR="00F474D9" w:rsidRPr="00F474D9" w:rsidRDefault="00F474D9" w:rsidP="00F474D9">
      <w:pPr>
        <w:bidi/>
        <w:rPr>
          <w:lang w:val="en-US"/>
        </w:rPr>
      </w:pPr>
    </w:p>
    <w:p w14:paraId="0A8F148C" w14:textId="2295477A" w:rsidR="00AC7BF4" w:rsidRDefault="00206054" w:rsidP="00B74F2E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LB"/>
        </w:rPr>
        <w:t>أظهر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اﺳﺘﻬﻼك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اﻟﻤﻮاد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الهيدروكلوروفلوروكربونية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الصومال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انخفاضًا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عام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2018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إلى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2021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ﺑﺴﺒﺐ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ﺗﻨﻔﻴﺬ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أﻧﺸﻄﺔ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ﺧﻄﺔ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إدارة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إزاﻟﺔ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D323C2">
        <w:rPr>
          <w:sz w:val="26"/>
          <w:szCs w:val="26"/>
          <w:rtl/>
          <w:lang w:val="en-US" w:bidi="ar-LB"/>
        </w:rPr>
        <w:t>اﻟﻤﻮاد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والإغلاق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الذي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حدث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أثناء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جائحة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B01A1">
        <w:rPr>
          <w:rFonts w:hint="cs"/>
          <w:sz w:val="26"/>
          <w:szCs w:val="26"/>
          <w:rtl/>
          <w:lang w:val="en-US" w:bidi="ar-LB"/>
        </w:rPr>
        <w:t>مرض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B01A1">
        <w:rPr>
          <w:rFonts w:hint="cs"/>
          <w:sz w:val="26"/>
          <w:szCs w:val="26"/>
          <w:rtl/>
          <w:lang w:val="en-US" w:bidi="ar-LB"/>
        </w:rPr>
        <w:t>فيروس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B01A1">
        <w:rPr>
          <w:rFonts w:hint="cs"/>
          <w:sz w:val="26"/>
          <w:szCs w:val="26"/>
          <w:rtl/>
          <w:lang w:val="en-US" w:bidi="ar-LB"/>
        </w:rPr>
        <w:t>كورونا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B01A1">
        <w:rPr>
          <w:rFonts w:hint="cs"/>
          <w:sz w:val="26"/>
          <w:szCs w:val="26"/>
          <w:rtl/>
          <w:lang w:val="en-US" w:bidi="ar-LB"/>
        </w:rPr>
        <w:t>(</w:t>
      </w:r>
      <w:r>
        <w:rPr>
          <w:rFonts w:hint="cs"/>
          <w:sz w:val="26"/>
          <w:szCs w:val="26"/>
          <w:rtl/>
          <w:lang w:val="en-US" w:bidi="ar-LB"/>
        </w:rPr>
        <w:t>كوفيد-19</w:t>
      </w:r>
      <w:r w:rsidR="00BB01A1">
        <w:rPr>
          <w:rFonts w:hint="cs"/>
          <w:sz w:val="26"/>
          <w:szCs w:val="26"/>
          <w:rtl/>
          <w:lang w:val="en-US" w:bidi="ar-LB"/>
        </w:rPr>
        <w:t>)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الذي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خفض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استهلاك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الكلوروفلوروكربون.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وارتفع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استهلاك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الهيدروكلوروفلوروكربون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على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نحو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طفيف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عامي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2022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و2023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نتيجة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لتعافي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B74F2E">
        <w:rPr>
          <w:rFonts w:hint="cs"/>
          <w:sz w:val="26"/>
          <w:szCs w:val="26"/>
          <w:rtl/>
          <w:lang w:val="en-US" w:bidi="ar-LB"/>
        </w:rPr>
        <w:t>الاقتصاد.</w:t>
      </w:r>
    </w:p>
    <w:p w14:paraId="2E13ECA4" w14:textId="6875E040" w:rsidR="00AC7BF4" w:rsidRPr="00AC7BF4" w:rsidRDefault="00AC7BF4" w:rsidP="00AC7BF4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AC7BF4">
        <w:rPr>
          <w:rFonts w:hint="cs"/>
          <w:i/>
          <w:iCs/>
          <w:sz w:val="26"/>
          <w:szCs w:val="26"/>
          <w:rtl/>
          <w:lang w:val="en-US" w:bidi="ar-EG"/>
        </w:rPr>
        <w:t>تقرير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C7BF4">
        <w:rPr>
          <w:rFonts w:hint="cs"/>
          <w:i/>
          <w:iCs/>
          <w:sz w:val="26"/>
          <w:szCs w:val="26"/>
          <w:rtl/>
          <w:lang w:val="en-US" w:bidi="ar-EG"/>
        </w:rPr>
        <w:t>تنفيذ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C7BF4">
        <w:rPr>
          <w:rFonts w:hint="cs"/>
          <w:i/>
          <w:iCs/>
          <w:sz w:val="26"/>
          <w:szCs w:val="26"/>
          <w:rtl/>
          <w:lang w:val="en-US" w:bidi="ar-EG"/>
        </w:rPr>
        <w:t>البرنامج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C7BF4">
        <w:rPr>
          <w:rFonts w:hint="cs"/>
          <w:i/>
          <w:iCs/>
          <w:sz w:val="26"/>
          <w:szCs w:val="26"/>
          <w:rtl/>
          <w:lang w:val="en-US" w:bidi="ar-EG"/>
        </w:rPr>
        <w:t>القطري</w:t>
      </w:r>
    </w:p>
    <w:p w14:paraId="4D6A28BE" w14:textId="13637230" w:rsidR="00AC7BF4" w:rsidRDefault="00B74F2E" w:rsidP="00B74F2E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sz w:val="26"/>
          <w:szCs w:val="26"/>
          <w:rtl/>
          <w:lang w:val="en-US" w:bidi="ar-LB"/>
        </w:rPr>
        <w:t>أبلغت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حكومة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الصومال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عن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bidi="ar-LB"/>
        </w:rPr>
        <w:t>البيانات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القطاعية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لاستھلا</w:t>
      </w:r>
      <w:r w:rsidRPr="00EE6343">
        <w:rPr>
          <w:sz w:val="26"/>
          <w:szCs w:val="26"/>
          <w:rtl/>
          <w:lang w:bidi="ar-LB"/>
        </w:rPr>
        <w:t>ك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الھيدروكلوروفلوروكربونية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التقرير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البرنامج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القطري</w:t>
      </w:r>
      <w:r w:rsidR="00977A84">
        <w:rPr>
          <w:sz w:val="26"/>
          <w:szCs w:val="26"/>
          <w:rtl/>
          <w:lang w:bidi="ar-LB"/>
        </w:rPr>
        <w:t xml:space="preserve"> </w:t>
      </w:r>
      <w:r w:rsidRPr="00EE6343">
        <w:rPr>
          <w:sz w:val="26"/>
          <w:szCs w:val="26"/>
          <w:rtl/>
          <w:lang w:bidi="ar-LB"/>
        </w:rPr>
        <w:t>لعام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</w:t>
      </w:r>
      <w:r>
        <w:rPr>
          <w:rFonts w:hint="cs"/>
          <w:sz w:val="26"/>
          <w:szCs w:val="26"/>
          <w:rtl/>
          <w:lang w:bidi="ar-LB"/>
        </w:rPr>
        <w:t>2</w:t>
      </w:r>
      <w:r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val="en-US" w:bidi="ar-LB"/>
        </w:rPr>
        <w:t>وقد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كانت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متسقة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مع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البيانات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المبلغ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عنها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بموجب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المادة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7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بروتوكول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مونتريال.</w:t>
      </w:r>
    </w:p>
    <w:p w14:paraId="7CA9E0B4" w14:textId="1B2F0E43" w:rsidR="00AC7BF4" w:rsidRPr="00AC7BF4" w:rsidRDefault="00AC7BF4" w:rsidP="00AC7BF4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AC7BF4">
        <w:rPr>
          <w:rFonts w:hint="cs"/>
          <w:i/>
          <w:iCs/>
          <w:sz w:val="26"/>
          <w:szCs w:val="26"/>
          <w:rtl/>
          <w:lang w:val="en-US" w:bidi="ar-EG"/>
        </w:rPr>
        <w:t>تقرير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AC7BF4">
        <w:rPr>
          <w:rFonts w:hint="cs"/>
          <w:i/>
          <w:iCs/>
          <w:sz w:val="26"/>
          <w:szCs w:val="26"/>
          <w:rtl/>
          <w:lang w:val="en-US" w:bidi="ar-EG"/>
        </w:rPr>
        <w:t>التحقق</w:t>
      </w:r>
    </w:p>
    <w:p w14:paraId="1C1E57DF" w14:textId="2974B804" w:rsidR="00AC7BF4" w:rsidRDefault="00B74F2E" w:rsidP="00FC45D9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أكد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تقرير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التحقق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الحكومة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الترخيص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والحصص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لواردات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وصادرات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الاستهلاك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الإجمالي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بموجب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بروتوكول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مونتريال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FC45D9">
        <w:rPr>
          <w:rFonts w:hint="cs"/>
          <w:sz w:val="26"/>
          <w:szCs w:val="26"/>
          <w:rtl/>
          <w:lang w:val="en-US" w:bidi="ar-EG"/>
        </w:rPr>
        <w:t>للفترة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2018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FC45D9"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2023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كان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صحيحا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(على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النحو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FC45D9">
        <w:rPr>
          <w:rFonts w:hint="cs"/>
          <w:sz w:val="26"/>
          <w:szCs w:val="26"/>
          <w:rtl/>
          <w:lang w:val="en-US" w:bidi="ar-EG"/>
        </w:rPr>
        <w:t>ا</w:t>
      </w:r>
      <w:r>
        <w:rPr>
          <w:rFonts w:hint="cs"/>
          <w:sz w:val="26"/>
          <w:szCs w:val="26"/>
          <w:rtl/>
          <w:lang w:val="en-US" w:bidi="ar-EG"/>
        </w:rPr>
        <w:t>لمبين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الجدول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أعلاه)،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باستثناء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لعام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2021،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عندما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177.17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متريا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الهيدروكلوروفلوروكربون-22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و0.77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متريا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الهيدروكلوروفلوروكربون-141ب،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ولكن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التحقق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190.00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متريا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الهيدروكلوروفلوروكربون-22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و0.77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متريا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الهيدروكلوروفلوروكربون-141ب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FC45D9">
        <w:rPr>
          <w:rFonts w:hint="cs"/>
          <w:sz w:val="26"/>
          <w:szCs w:val="26"/>
          <w:rtl/>
          <w:lang w:val="en-US" w:bidi="ar-EG"/>
        </w:rPr>
        <w:t>الوارد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البوليولات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سابقة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الخلط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المستوردة.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وأعاد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البلد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تقرير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لعام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2021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11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نوفمبر/تشرين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2024.</w:t>
      </w:r>
    </w:p>
    <w:p w14:paraId="531DD0DD" w14:textId="561ACD9C" w:rsidR="00AC7BF4" w:rsidRDefault="00B74F2E" w:rsidP="00FC45D9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وخلص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التحقق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بينما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أحرز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التقدم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الكبير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الالتزام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التنظيمي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كان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العديد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المجالات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يتطلب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تحسينات.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وكان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الالتزام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لمعظم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المعايير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التنظيمية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مرضيا،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أوجه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القوة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الملاحظة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الوثائق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وممارسات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الإبلاغ.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بعض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الاختلافات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تحديدها،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فجوات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ضئيلة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البيانات.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وتهدف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التوصيات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القيام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بتحسينات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إجرائية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لتعزيز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نظم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الترخيص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والممارسات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الحالية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</w:t>
      </w:r>
      <w:r w:rsidR="003B5D81">
        <w:rPr>
          <w:rFonts w:hint="cs"/>
          <w:sz w:val="26"/>
          <w:szCs w:val="26"/>
          <w:rtl/>
          <w:lang w:val="en-US" w:bidi="ar-EG"/>
        </w:rPr>
        <w:t>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وتم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عكسها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تصميم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أنشطة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المش</w:t>
      </w:r>
      <w:r w:rsidR="00FC45D9">
        <w:rPr>
          <w:rFonts w:hint="cs"/>
          <w:sz w:val="26"/>
          <w:szCs w:val="26"/>
          <w:rtl/>
          <w:lang w:val="en-US" w:bidi="ar-EG"/>
        </w:rPr>
        <w:t>رو</w:t>
      </w:r>
      <w:r w:rsidR="003B5D81">
        <w:rPr>
          <w:rFonts w:hint="cs"/>
          <w:sz w:val="26"/>
          <w:szCs w:val="26"/>
          <w:rtl/>
          <w:lang w:val="en-US" w:bidi="ar-EG"/>
        </w:rPr>
        <w:t>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للمرحلة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B5D81">
        <w:rPr>
          <w:rFonts w:hint="cs"/>
          <w:sz w:val="26"/>
          <w:szCs w:val="26"/>
          <w:rtl/>
          <w:lang w:val="en-US" w:bidi="ar-EG"/>
        </w:rPr>
        <w:t>الهيدروكلوروفلوروكربونية.</w:t>
      </w:r>
    </w:p>
    <w:p w14:paraId="39E299BC" w14:textId="717F6D99" w:rsidR="00AC7BF4" w:rsidRPr="00AC7BF4" w:rsidRDefault="00AC7BF4" w:rsidP="00AC7BF4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AC7BF4">
        <w:rPr>
          <w:rFonts w:hint="cs"/>
          <w:sz w:val="26"/>
          <w:szCs w:val="26"/>
          <w:u w:val="single"/>
          <w:rtl/>
          <w:lang w:val="en-US" w:bidi="ar-EG"/>
        </w:rPr>
        <w:t>حالة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AC7BF4">
        <w:rPr>
          <w:rFonts w:hint="cs"/>
          <w:sz w:val="26"/>
          <w:szCs w:val="26"/>
          <w:u w:val="single"/>
          <w:rtl/>
          <w:lang w:val="en-US" w:bidi="ar-EG"/>
        </w:rPr>
        <w:t>التقدم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AC7BF4">
        <w:rPr>
          <w:rFonts w:hint="cs"/>
          <w:sz w:val="26"/>
          <w:szCs w:val="26"/>
          <w:u w:val="single"/>
          <w:rtl/>
          <w:lang w:val="en-US" w:bidi="ar-EG"/>
        </w:rPr>
        <w:t>المحرز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AC7BF4">
        <w:rPr>
          <w:rFonts w:hint="cs"/>
          <w:sz w:val="26"/>
          <w:szCs w:val="26"/>
          <w:u w:val="single"/>
          <w:rtl/>
          <w:lang w:val="en-US" w:bidi="ar-EG"/>
        </w:rPr>
        <w:t>والصرف</w:t>
      </w:r>
    </w:p>
    <w:p w14:paraId="453086E8" w14:textId="4B7F11B8" w:rsidR="00AC7BF4" w:rsidRPr="00C56903" w:rsidRDefault="00AC7BF4" w:rsidP="00AC7BF4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bidi="ar-LB"/>
        </w:rPr>
      </w:pPr>
      <w:r w:rsidRPr="00C56903">
        <w:rPr>
          <w:i/>
          <w:iCs/>
          <w:sz w:val="26"/>
          <w:szCs w:val="26"/>
          <w:rtl/>
          <w:lang w:bidi="ar-LB"/>
        </w:rPr>
        <w:t>الإطار</w:t>
      </w:r>
      <w:r w:rsidR="00977A84">
        <w:rPr>
          <w:i/>
          <w:iCs/>
          <w:sz w:val="26"/>
          <w:szCs w:val="26"/>
          <w:rtl/>
          <w:lang w:bidi="ar-LB"/>
        </w:rPr>
        <w:t xml:space="preserve"> </w:t>
      </w:r>
      <w:r w:rsidRPr="00C56903">
        <w:rPr>
          <w:i/>
          <w:iCs/>
          <w:sz w:val="26"/>
          <w:szCs w:val="26"/>
          <w:rtl/>
          <w:lang w:bidi="ar-LB"/>
        </w:rPr>
        <w:t>القانوني</w:t>
      </w:r>
    </w:p>
    <w:p w14:paraId="71B4424D" w14:textId="1E6A5BA8" w:rsidR="00AC7BF4" w:rsidRPr="00C56903" w:rsidRDefault="002310A7" w:rsidP="00FC45D9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67391D">
        <w:rPr>
          <w:sz w:val="26"/>
          <w:szCs w:val="26"/>
          <w:rtl/>
          <w:lang w:val="en-US" w:bidi="ar-LB"/>
        </w:rPr>
        <w:t>أنشأت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حكومة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الصومال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نظامًا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للتر</w:t>
      </w:r>
      <w:r>
        <w:rPr>
          <w:sz w:val="26"/>
          <w:szCs w:val="26"/>
          <w:rtl/>
          <w:lang w:val="en-US" w:bidi="ar-LB"/>
        </w:rPr>
        <w:t>ا</w:t>
      </w:r>
      <w:r w:rsidRPr="0067391D">
        <w:rPr>
          <w:sz w:val="26"/>
          <w:szCs w:val="26"/>
          <w:rtl/>
          <w:lang w:val="en-US" w:bidi="ar-LB"/>
        </w:rPr>
        <w:t>خيص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والحصص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للمواد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المستنفدة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للأوزون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عام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2010.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وتم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تعديل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اللائحة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في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عام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2011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لإدراج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تدابير</w:t>
      </w:r>
      <w:r w:rsidR="00977A84">
        <w:rPr>
          <w:sz w:val="26"/>
          <w:szCs w:val="26"/>
          <w:rtl/>
          <w:lang w:val="en-US" w:bidi="ar-LB"/>
        </w:rPr>
        <w:t xml:space="preserve"> </w:t>
      </w:r>
      <w:r w:rsidRPr="0067391D">
        <w:rPr>
          <w:sz w:val="26"/>
          <w:szCs w:val="26"/>
          <w:rtl/>
          <w:lang w:val="en-US" w:bidi="ar-LB"/>
        </w:rPr>
        <w:t>الرقابة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المحددة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لإزالة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الهيدروكلوروفلوروكربون-22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بحلول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عام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2030.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ويشمل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ذلك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كل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المواد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المستنفدة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للأوزون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والمعدات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التي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تحتوي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المواد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المستنفدة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للأوزون،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ويتطلب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تسجيل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المؤسسات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والأفراد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المشتركين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استيراد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وتوزيع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ومناولة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غازات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التبريد،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ويحتوي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مبادئ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توجيهيه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لمناولة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المواد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المستنفدة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للأوزون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قطاع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الخدمة.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</w:t>
      </w:r>
      <w:r w:rsidR="00FC45D9">
        <w:rPr>
          <w:rFonts w:hint="cs"/>
          <w:sz w:val="26"/>
          <w:szCs w:val="26"/>
          <w:rtl/>
          <w:lang w:val="en-US" w:bidi="ar-LB"/>
        </w:rPr>
        <w:t>تتولى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وحدة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الأوزون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الوطنية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المسؤولية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تحديد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الحصص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السنوية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للواردات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والرقابة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واردات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المواد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المستنفدة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للأوزون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ورصدها.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وتتولى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إدارة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الجمارك،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وهي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خاضعة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لوزارة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lastRenderedPageBreak/>
        <w:t>المالية،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المسؤولية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تطبيق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تشر</w:t>
      </w:r>
      <w:r w:rsidR="00FC45D9">
        <w:rPr>
          <w:rFonts w:hint="cs"/>
          <w:sz w:val="26"/>
          <w:szCs w:val="26"/>
          <w:rtl/>
          <w:lang w:val="en-US" w:bidi="ar-LB"/>
        </w:rPr>
        <w:t>ي</w:t>
      </w:r>
      <w:r>
        <w:rPr>
          <w:rFonts w:hint="cs"/>
          <w:sz w:val="26"/>
          <w:szCs w:val="26"/>
          <w:rtl/>
          <w:lang w:val="en-US" w:bidi="ar-LB"/>
        </w:rPr>
        <w:t>عات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الجمارك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الصومال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ولديها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دور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هام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رصد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واردات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المواد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المستنفدة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للأوزون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باستخدام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تطبيق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إلكتروني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لجمع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البيانات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السلع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والبنود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التي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تحتوي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على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مواد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مستنفدة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للأوزون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التي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يتم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إستيرادها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إلى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الصومال.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يناير/كانون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الثاني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2021،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اعتمدت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إدارة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الجمارك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رموز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النظام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المنسق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المنقح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لمنظمة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الجمارك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العالمية،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الذي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يستطيع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تحديد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المواد</w:t>
      </w:r>
      <w:r w:rsidR="00977A84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الفردية</w:t>
      </w:r>
      <w:r w:rsidR="00AC7BF4" w:rsidRPr="00C56903">
        <w:rPr>
          <w:sz w:val="26"/>
          <w:szCs w:val="26"/>
          <w:rtl/>
          <w:lang w:bidi="ar-LB"/>
        </w:rPr>
        <w:t>.</w:t>
      </w:r>
    </w:p>
    <w:p w14:paraId="2B6083E0" w14:textId="3866FBAA" w:rsidR="00956E58" w:rsidRDefault="00956E58" w:rsidP="00FC45D9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وصدقت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حكومة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تعديل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كيغالي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27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نوفمبر/تشرين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الثاني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2019.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وظل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البلد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يبلغ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الهيدروفلوروكربون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2019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بموجب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المادة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7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بروتوكول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مونتريال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وأنشأ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نظاما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للترخيص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C45D9">
        <w:rPr>
          <w:rFonts w:hint="cs"/>
          <w:sz w:val="26"/>
          <w:szCs w:val="26"/>
          <w:rtl/>
          <w:lang w:bidi="ar-LB"/>
        </w:rPr>
        <w:t>ل</w:t>
      </w:r>
      <w:r>
        <w:rPr>
          <w:rFonts w:hint="cs"/>
          <w:sz w:val="26"/>
          <w:szCs w:val="26"/>
          <w:rtl/>
          <w:lang w:bidi="ar-LB"/>
        </w:rPr>
        <w:t>واردات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19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أكتوبر/تشرين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2023.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وتشمل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هذه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اللائحة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أحكاما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لترخيص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استيراد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وتوزيع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وبيانات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الإبلاغ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عنها،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والتدريب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الإلزامي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للفنيين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العاملين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واسترداد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وإعادة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استخدام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جميع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المفلورة.</w:t>
      </w:r>
    </w:p>
    <w:p w14:paraId="30B0049D" w14:textId="754F275A" w:rsidR="00AC7BF4" w:rsidRPr="00C56903" w:rsidRDefault="00AC7BF4" w:rsidP="00956E58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وفي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تدريب</w:t>
      </w:r>
      <w:r w:rsidR="00977A84">
        <w:rPr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52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مسؤولي</w:t>
      </w:r>
      <w:r w:rsidR="00977A84">
        <w:rPr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الحكومة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بروتوكول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مونتريال،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وأهداف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خفض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الهيدروكلوروفلوروكربون،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والاستراتيجيات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لإزالة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الهيدروكلوروفلوروكربون،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واشترك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39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مسؤولي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الجمارك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والإنفاذ</w:t>
      </w:r>
      <w:r w:rsidR="00956E58">
        <w:rPr>
          <w:rStyle w:val="FootnoteReference"/>
          <w:sz w:val="26"/>
          <w:szCs w:val="26"/>
          <w:rtl/>
          <w:lang w:bidi="ar-LB"/>
        </w:rPr>
        <w:footnoteReference w:id="5"/>
      </w:r>
      <w:r w:rsidR="00977A84">
        <w:rPr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حلقات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العمل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التدريبية.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وقدمت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ثلاث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محددات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متعددة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الوظائف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لغازات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الجمارك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(الموانئ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البحرية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بوساسو،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وكيسمايو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ومقديشو)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لتيسير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التفتيش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المستنفدة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56E58">
        <w:rPr>
          <w:rFonts w:hint="cs"/>
          <w:sz w:val="26"/>
          <w:szCs w:val="26"/>
          <w:rtl/>
          <w:lang w:bidi="ar-LB"/>
        </w:rPr>
        <w:t>للأوزون.</w:t>
      </w:r>
    </w:p>
    <w:p w14:paraId="6BADC583" w14:textId="076F52AF" w:rsidR="00AC7BF4" w:rsidRPr="00C56903" w:rsidRDefault="00AC7BF4" w:rsidP="00AC7BF4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bidi="ar-LB"/>
        </w:rPr>
      </w:pPr>
      <w:r w:rsidRPr="00C56903">
        <w:rPr>
          <w:i/>
          <w:iCs/>
          <w:sz w:val="26"/>
          <w:szCs w:val="26"/>
          <w:rtl/>
          <w:lang w:bidi="ar-LB"/>
        </w:rPr>
        <w:t>قطاع</w:t>
      </w:r>
      <w:r w:rsidR="00977A84">
        <w:rPr>
          <w:i/>
          <w:iCs/>
          <w:sz w:val="26"/>
          <w:szCs w:val="26"/>
          <w:rtl/>
          <w:lang w:bidi="ar-LB"/>
        </w:rPr>
        <w:t xml:space="preserve"> </w:t>
      </w:r>
      <w:r w:rsidRPr="00C56903">
        <w:rPr>
          <w:i/>
          <w:iCs/>
          <w:sz w:val="26"/>
          <w:szCs w:val="26"/>
          <w:rtl/>
          <w:lang w:bidi="ar-LB"/>
        </w:rPr>
        <w:t>خدمة</w:t>
      </w:r>
      <w:r w:rsidR="00977A84">
        <w:rPr>
          <w:i/>
          <w:iCs/>
          <w:sz w:val="26"/>
          <w:szCs w:val="26"/>
          <w:rtl/>
          <w:lang w:bidi="ar-LB"/>
        </w:rPr>
        <w:t xml:space="preserve"> </w:t>
      </w:r>
      <w:r w:rsidRPr="00C56903">
        <w:rPr>
          <w:i/>
          <w:iCs/>
          <w:sz w:val="26"/>
          <w:szCs w:val="26"/>
          <w:rtl/>
          <w:lang w:bidi="ar-LB"/>
        </w:rPr>
        <w:t>التبريد</w:t>
      </w:r>
    </w:p>
    <w:p w14:paraId="047F2190" w14:textId="22B5FB10" w:rsidR="00AC7BF4" w:rsidRPr="00C56903" w:rsidRDefault="00C401F6" w:rsidP="00BC1B6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إدارة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إزالة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إنجاز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التالية: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إعداد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دورة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AC7BF4" w:rsidRPr="00C56903">
        <w:rPr>
          <w:sz w:val="26"/>
          <w:szCs w:val="26"/>
          <w:rtl/>
          <w:lang w:bidi="ar-LB"/>
        </w:rPr>
        <w:t>تدريب</w:t>
      </w:r>
      <w:r>
        <w:rPr>
          <w:rFonts w:hint="cs"/>
          <w:sz w:val="26"/>
          <w:szCs w:val="26"/>
          <w:rtl/>
          <w:lang w:bidi="ar-LB"/>
        </w:rPr>
        <w:t>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لفنيي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واختيار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17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الفنيين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للتدريب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كمدربين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سيشيل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C1B65"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ممارسات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الجيدة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ذلك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تحديد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C1B65">
        <w:rPr>
          <w:sz w:val="26"/>
          <w:szCs w:val="26"/>
          <w:rtl/>
          <w:lang w:bidi="ar-LB"/>
        </w:rPr>
        <w:t>غازات</w:t>
      </w:r>
      <w:r w:rsidR="00977A84">
        <w:rPr>
          <w:sz w:val="26"/>
          <w:szCs w:val="26"/>
          <w:rtl/>
          <w:lang w:bidi="ar-LB"/>
        </w:rPr>
        <w:t xml:space="preserve"> </w:t>
      </w:r>
      <w:r w:rsidR="00BC1B65">
        <w:rPr>
          <w:sz w:val="26"/>
          <w:szCs w:val="26"/>
          <w:rtl/>
          <w:lang w:bidi="ar-LB"/>
        </w:rPr>
        <w:t>التبريد</w:t>
      </w:r>
      <w:r>
        <w:rPr>
          <w:rFonts w:hint="cs"/>
          <w:sz w:val="26"/>
          <w:szCs w:val="26"/>
          <w:rtl/>
          <w:lang w:bidi="ar-LB"/>
        </w:rPr>
        <w:t>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واسترداد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وإعادة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التدوير؛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واختيار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15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الفنيين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لبرنامج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تدريب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لمدة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أيام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روسيا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يغطي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ممارسات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الجيدة،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والاسترداد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وإعادة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التدوير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ومتطلبات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السلامة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والمتطلبات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البيئية،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والتركيب</w:t>
      </w:r>
      <w:r w:rsidR="00BC1B65">
        <w:rPr>
          <w:rFonts w:hint="cs"/>
          <w:sz w:val="26"/>
          <w:szCs w:val="26"/>
          <w:rtl/>
          <w:lang w:bidi="ar-LB"/>
        </w:rPr>
        <w:t>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والرقابة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التسرب،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ومناولة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القابلة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للاشتعال؛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وبعد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ذلك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أجرى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هؤلاء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الفنيين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حلقات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تدريبية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محلية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لعدد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190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الفنيين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الممارسات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الجيدة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والمناولة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الآمنة؛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وقدمت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أدوات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ووحدتان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للاسترداد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لخدمات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التدريب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والخدمات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الفنية.</w:t>
      </w:r>
    </w:p>
    <w:p w14:paraId="1C37453E" w14:textId="54729313" w:rsidR="00AC7BF4" w:rsidRPr="00C401F6" w:rsidRDefault="00C401F6" w:rsidP="00AC7BF4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C401F6">
        <w:rPr>
          <w:rFonts w:hint="cs"/>
          <w:i/>
          <w:iCs/>
          <w:sz w:val="26"/>
          <w:szCs w:val="26"/>
          <w:rtl/>
          <w:lang w:val="en-US" w:bidi="ar-EG"/>
        </w:rPr>
        <w:t>تنفيذ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C401F6">
        <w:rPr>
          <w:rFonts w:hint="cs"/>
          <w:i/>
          <w:iCs/>
          <w:sz w:val="26"/>
          <w:szCs w:val="26"/>
          <w:rtl/>
          <w:lang w:val="en-US" w:bidi="ar-EG"/>
        </w:rPr>
        <w:t>المشروع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C401F6">
        <w:rPr>
          <w:rFonts w:hint="cs"/>
          <w:i/>
          <w:iCs/>
          <w:sz w:val="26"/>
          <w:szCs w:val="26"/>
          <w:rtl/>
          <w:lang w:val="en-US" w:bidi="ar-EG"/>
        </w:rPr>
        <w:t>ورصده</w:t>
      </w:r>
    </w:p>
    <w:p w14:paraId="0F680A48" w14:textId="3AAA9886" w:rsidR="00AC7BF4" w:rsidRDefault="00C401F6" w:rsidP="00BC1B6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ضمنت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الوطنية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الرصد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</w:t>
      </w:r>
      <w:r w:rsidR="00BC1B65">
        <w:rPr>
          <w:rFonts w:hint="cs"/>
          <w:sz w:val="26"/>
          <w:szCs w:val="26"/>
          <w:rtl/>
          <w:lang w:val="en-US" w:bidi="ar-EG"/>
        </w:rPr>
        <w:t>شامل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للمشروع،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والتقييم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</w:t>
      </w:r>
      <w:r w:rsidR="00B90448">
        <w:rPr>
          <w:rFonts w:hint="cs"/>
          <w:sz w:val="26"/>
          <w:szCs w:val="26"/>
          <w:rtl/>
          <w:lang w:val="en-US" w:bidi="ar-EG"/>
        </w:rPr>
        <w:t>إبلاغ.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90448">
        <w:rPr>
          <w:rFonts w:hint="cs"/>
          <w:sz w:val="26"/>
          <w:szCs w:val="26"/>
          <w:rtl/>
          <w:lang w:val="en-US" w:bidi="ar-EG"/>
        </w:rPr>
        <w:t>وبالإضافة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90448"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90448">
        <w:rPr>
          <w:rFonts w:hint="cs"/>
          <w:sz w:val="26"/>
          <w:szCs w:val="26"/>
          <w:rtl/>
          <w:lang w:val="en-US" w:bidi="ar-EG"/>
        </w:rPr>
        <w:t>ذلك،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90448">
        <w:rPr>
          <w:rFonts w:hint="cs"/>
          <w:sz w:val="26"/>
          <w:szCs w:val="26"/>
          <w:rtl/>
          <w:lang w:val="en-US" w:bidi="ar-EG"/>
        </w:rPr>
        <w:t>يسرت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</w:t>
      </w:r>
      <w:r w:rsidR="00BC1B65">
        <w:rPr>
          <w:rFonts w:hint="cs"/>
          <w:sz w:val="26"/>
          <w:szCs w:val="26"/>
          <w:rtl/>
          <w:lang w:val="en-US" w:bidi="ar-EG"/>
        </w:rPr>
        <w:t>ط</w:t>
      </w:r>
      <w:r>
        <w:rPr>
          <w:rFonts w:hint="cs"/>
          <w:sz w:val="26"/>
          <w:szCs w:val="26"/>
          <w:rtl/>
          <w:lang w:val="en-US" w:bidi="ar-EG"/>
        </w:rPr>
        <w:t>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تنظيم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التدريب،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وتنسيق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تسليم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المعدات،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والجمع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والتفتيش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والتخزين؛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واختيار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فنيي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وتكييف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مناطق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مختلفة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للمشاركة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التدريب.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تكلفة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الأنشطة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بالنسبة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لليونيب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36,827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وتشمل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الخبراء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المستشارين،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والسفر،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والاجتماعات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وحلقات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العمل.</w:t>
      </w:r>
    </w:p>
    <w:p w14:paraId="255F2CD2" w14:textId="7994A49F" w:rsidR="00C401F6" w:rsidRPr="006F65EC" w:rsidRDefault="006F65EC" w:rsidP="00C401F6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6F65EC">
        <w:rPr>
          <w:rFonts w:hint="cs"/>
          <w:i/>
          <w:iCs/>
          <w:sz w:val="26"/>
          <w:szCs w:val="26"/>
          <w:rtl/>
          <w:lang w:val="en-US" w:bidi="ar-EG"/>
        </w:rPr>
        <w:t>الأمن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F65EC">
        <w:rPr>
          <w:rFonts w:hint="cs"/>
          <w:i/>
          <w:iCs/>
          <w:sz w:val="26"/>
          <w:szCs w:val="26"/>
          <w:rtl/>
          <w:lang w:val="en-US" w:bidi="ar-EG"/>
        </w:rPr>
        <w:t>الإضافي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F65EC">
        <w:rPr>
          <w:i/>
          <w:iCs/>
          <w:sz w:val="26"/>
          <w:szCs w:val="26"/>
          <w:rtl/>
          <w:lang w:val="en-US" w:bidi="ar-EG"/>
        </w:rPr>
        <w:t>–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F65EC">
        <w:rPr>
          <w:rFonts w:hint="cs"/>
          <w:i/>
          <w:iCs/>
          <w:sz w:val="26"/>
          <w:szCs w:val="26"/>
          <w:rtl/>
          <w:lang w:val="en-US" w:bidi="ar-EG"/>
        </w:rPr>
        <w:t>التكاليف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F65EC">
        <w:rPr>
          <w:rFonts w:hint="cs"/>
          <w:i/>
          <w:iCs/>
          <w:sz w:val="26"/>
          <w:szCs w:val="26"/>
          <w:rtl/>
          <w:lang w:val="en-US" w:bidi="ar-EG"/>
        </w:rPr>
        <w:t>ذات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F65EC">
        <w:rPr>
          <w:rFonts w:hint="cs"/>
          <w:i/>
          <w:iCs/>
          <w:sz w:val="26"/>
          <w:szCs w:val="26"/>
          <w:rtl/>
          <w:lang w:val="en-US" w:bidi="ar-EG"/>
        </w:rPr>
        <w:t>الصلة</w:t>
      </w:r>
    </w:p>
    <w:p w14:paraId="4F4744C3" w14:textId="4DE721A0" w:rsidR="00C401F6" w:rsidRDefault="006F65EC" w:rsidP="00BC1B6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الاعتراف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بشواغل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بواسطة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اللجنة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موافقتها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تمويل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إضافي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قيمته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85,374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إطار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أساس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استثنائي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وبدون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تحديد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سابقة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للمشاريع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المقبلة،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أجل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التكاليف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بالأمن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بالإضافة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تمويل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لتمكين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البرنامج.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واستخدم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C1B65">
        <w:rPr>
          <w:rFonts w:hint="cs"/>
          <w:sz w:val="26"/>
          <w:szCs w:val="26"/>
          <w:rtl/>
          <w:lang w:val="en-US" w:bidi="ar-EG"/>
        </w:rPr>
        <w:t>هذا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التمويل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للسفر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</w:t>
      </w:r>
      <w:r w:rsidR="00BC1B65">
        <w:rPr>
          <w:rFonts w:hint="cs"/>
          <w:sz w:val="26"/>
          <w:szCs w:val="26"/>
          <w:rtl/>
          <w:lang w:val="en-US" w:bidi="ar-EG"/>
        </w:rPr>
        <w:t>تكاليف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إصدار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التأشيرات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لمدربي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فنيي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وتكييف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خارج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هؤلاء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المدربين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C1B65">
        <w:rPr>
          <w:rFonts w:hint="cs"/>
          <w:sz w:val="26"/>
          <w:szCs w:val="26"/>
          <w:rtl/>
          <w:lang w:val="en-US" w:bidi="ar-EG"/>
        </w:rPr>
        <w:t>ب</w:t>
      </w:r>
      <w:r>
        <w:rPr>
          <w:rFonts w:hint="cs"/>
          <w:sz w:val="26"/>
          <w:szCs w:val="26"/>
          <w:rtl/>
          <w:lang w:val="en-US" w:bidi="ar-EG"/>
        </w:rPr>
        <w:t>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فنيي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وتكييف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الصومال.</w:t>
      </w:r>
    </w:p>
    <w:p w14:paraId="7C25C9D3" w14:textId="6273315C" w:rsidR="00C401F6" w:rsidRDefault="006F65EC" w:rsidP="00BC1B6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ولم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يتمكن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موظفو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والمستشارون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C2F33">
        <w:rPr>
          <w:rFonts w:hint="cs"/>
          <w:sz w:val="26"/>
          <w:szCs w:val="26"/>
          <w:rtl/>
          <w:lang w:val="en-US" w:bidi="ar-EG"/>
        </w:rPr>
        <w:t>الدوليون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زيارة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</w:t>
      </w:r>
      <w:r w:rsidR="00BC1B65">
        <w:rPr>
          <w:rFonts w:hint="cs"/>
          <w:sz w:val="26"/>
          <w:szCs w:val="26"/>
          <w:rtl/>
          <w:lang w:val="en-US" w:bidi="ar-EG"/>
        </w:rPr>
        <w:t>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بدأ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2012.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وبالتالي،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رصد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التقدم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المحرز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التفاعل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الوطنية،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C1B65">
        <w:rPr>
          <w:rFonts w:hint="cs"/>
          <w:sz w:val="26"/>
          <w:szCs w:val="26"/>
          <w:rtl/>
          <w:lang w:val="en-US" w:bidi="ar-EG"/>
        </w:rPr>
        <w:t>حدث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C1B65">
        <w:rPr>
          <w:rFonts w:hint="cs"/>
          <w:sz w:val="26"/>
          <w:szCs w:val="26"/>
          <w:rtl/>
          <w:lang w:val="en-US" w:bidi="ar-EG"/>
        </w:rPr>
        <w:t>فيها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lastRenderedPageBreak/>
        <w:t>العديد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التغييرات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الموظفين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فترة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وتشمل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طريقة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المستخدمة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C1B65">
        <w:rPr>
          <w:rFonts w:hint="cs"/>
          <w:sz w:val="26"/>
          <w:szCs w:val="26"/>
          <w:rtl/>
          <w:lang w:val="en-US" w:bidi="ar-EG"/>
        </w:rPr>
        <w:t>بواسطة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الحذرة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لصرف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الأموال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المدفوعات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المباشرة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C1B65">
        <w:rPr>
          <w:rFonts w:hint="cs"/>
          <w:sz w:val="26"/>
          <w:szCs w:val="26"/>
          <w:rtl/>
          <w:lang w:val="en-US" w:bidi="ar-EG"/>
        </w:rPr>
        <w:t>ل</w:t>
      </w:r>
      <w:r>
        <w:rPr>
          <w:rFonts w:hint="cs"/>
          <w:sz w:val="26"/>
          <w:szCs w:val="26"/>
          <w:rtl/>
          <w:lang w:val="en-US" w:bidi="ar-EG"/>
        </w:rPr>
        <w:t>مقدمي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استنادا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الفواتير.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وبالنسبة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لمثل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الأنشطة،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خفضت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المصروفات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عقود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صغيرة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نسبيا،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ورصدت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التقدم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المحرز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كثب.</w:t>
      </w:r>
    </w:p>
    <w:p w14:paraId="50BC8D73" w14:textId="78E5F2B8" w:rsidR="00C401F6" w:rsidRPr="006F65EC" w:rsidRDefault="006F65EC" w:rsidP="006F65EC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6F65EC">
        <w:rPr>
          <w:rFonts w:hint="cs"/>
          <w:i/>
          <w:iCs/>
          <w:sz w:val="26"/>
          <w:szCs w:val="26"/>
          <w:rtl/>
          <w:lang w:val="en-US" w:bidi="ar-EG"/>
        </w:rPr>
        <w:t>مستوى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F65EC">
        <w:rPr>
          <w:rFonts w:hint="cs"/>
          <w:i/>
          <w:iCs/>
          <w:sz w:val="26"/>
          <w:szCs w:val="26"/>
          <w:rtl/>
          <w:lang w:val="en-US" w:bidi="ar-EG"/>
        </w:rPr>
        <w:t>صرف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6F65EC">
        <w:rPr>
          <w:rFonts w:hint="cs"/>
          <w:i/>
          <w:iCs/>
          <w:sz w:val="26"/>
          <w:szCs w:val="26"/>
          <w:rtl/>
          <w:lang w:val="en-US" w:bidi="ar-EG"/>
        </w:rPr>
        <w:t>الأموال</w:t>
      </w:r>
    </w:p>
    <w:p w14:paraId="6C8B60E5" w14:textId="28CDFB4A" w:rsidR="00C401F6" w:rsidRDefault="006F65EC" w:rsidP="00BC1B6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bidi="ar-LB"/>
        </w:rPr>
        <w:t>حتى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سبتمبر/</w:t>
      </w:r>
      <w:r>
        <w:rPr>
          <w:sz w:val="26"/>
          <w:szCs w:val="26"/>
          <w:rtl/>
          <w:lang w:bidi="ar-LB"/>
        </w:rPr>
        <w:t>أيلول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</w:t>
      </w:r>
      <w:r>
        <w:rPr>
          <w:rFonts w:hint="cs"/>
          <w:sz w:val="26"/>
          <w:szCs w:val="26"/>
          <w:rtl/>
          <w:lang w:bidi="ar-LB"/>
        </w:rPr>
        <w:t>4</w:t>
      </w:r>
      <w:r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أصل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مبلغ</w:t>
      </w:r>
      <w:r w:rsidR="00864E63">
        <w:rPr>
          <w:sz w:val="26"/>
          <w:szCs w:val="26"/>
          <w:lang w:bidi="ar-LB"/>
        </w:rPr>
        <w:t>315,000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دولارا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أمريكيا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الموافق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عليه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للشريحة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الأولى،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صرف</w:t>
      </w:r>
      <w:r w:rsidR="00977A84">
        <w:rPr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295,819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دولارا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أمريكيا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(94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المائة).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ويجري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حاليا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الإغلاق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المالي،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وستعاد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الأموال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المتبقية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C1B65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الاجتماع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الخامس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والتسعين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للجنة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5732B">
        <w:rPr>
          <w:rFonts w:hint="cs"/>
          <w:sz w:val="26"/>
          <w:szCs w:val="26"/>
          <w:rtl/>
          <w:lang w:bidi="ar-LB"/>
        </w:rPr>
        <w:t>التنفيذية.</w:t>
      </w:r>
      <w:r w:rsidR="0055732B">
        <w:rPr>
          <w:rStyle w:val="FootnoteReference"/>
          <w:sz w:val="26"/>
          <w:szCs w:val="26"/>
          <w:rtl/>
          <w:lang w:bidi="ar-LB"/>
        </w:rPr>
        <w:footnoteReference w:id="6"/>
      </w:r>
    </w:p>
    <w:p w14:paraId="3A113584" w14:textId="59510F97" w:rsidR="00C401F6" w:rsidRPr="0055732B" w:rsidRDefault="0055732B" w:rsidP="0055732B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rtl/>
          <w:lang w:val="en-US" w:bidi="ar-EG"/>
        </w:rPr>
      </w:pPr>
      <w:r w:rsidRPr="0055732B">
        <w:rPr>
          <w:rFonts w:hint="cs"/>
          <w:b/>
          <w:bCs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55732B">
        <w:rPr>
          <w:rFonts w:hint="cs"/>
          <w:b/>
          <w:bCs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55732B">
        <w:rPr>
          <w:rFonts w:hint="cs"/>
          <w:b/>
          <w:bCs/>
          <w:sz w:val="26"/>
          <w:szCs w:val="26"/>
          <w:rtl/>
          <w:lang w:val="en-US" w:bidi="ar-EG"/>
        </w:rPr>
        <w:t>من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55732B">
        <w:rPr>
          <w:rFonts w:hint="cs"/>
          <w:b/>
          <w:bCs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55732B">
        <w:rPr>
          <w:rFonts w:hint="cs"/>
          <w:b/>
          <w:bCs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55732B">
        <w:rPr>
          <w:rFonts w:hint="cs"/>
          <w:b/>
          <w:bCs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55732B">
        <w:rPr>
          <w:rFonts w:hint="cs"/>
          <w:b/>
          <w:bCs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55732B">
        <w:rPr>
          <w:rFonts w:hint="cs"/>
          <w:b/>
          <w:bCs/>
          <w:sz w:val="26"/>
          <w:szCs w:val="26"/>
          <w:rtl/>
          <w:lang w:val="en-US" w:bidi="ar-EG"/>
        </w:rPr>
        <w:t>الهيدروكلوروفلوروكربونية</w:t>
      </w:r>
    </w:p>
    <w:p w14:paraId="413EDA67" w14:textId="349EEE4B" w:rsidR="0055732B" w:rsidRPr="0055732B" w:rsidRDefault="0055732B" w:rsidP="0055732B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55732B">
        <w:rPr>
          <w:rFonts w:hint="cs"/>
          <w:sz w:val="26"/>
          <w:szCs w:val="26"/>
          <w:u w:val="single"/>
          <w:rtl/>
          <w:lang w:val="en-US" w:bidi="ar-EG"/>
        </w:rPr>
        <w:t>الاستهلاك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55732B">
        <w:rPr>
          <w:rFonts w:hint="cs"/>
          <w:sz w:val="26"/>
          <w:szCs w:val="26"/>
          <w:u w:val="single"/>
          <w:rtl/>
          <w:lang w:val="en-US" w:bidi="ar-EG"/>
        </w:rPr>
        <w:t>المتبقي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55732B">
        <w:rPr>
          <w:rFonts w:hint="cs"/>
          <w:sz w:val="26"/>
          <w:szCs w:val="26"/>
          <w:u w:val="single"/>
          <w:rtl/>
          <w:lang w:val="en-US" w:bidi="ar-EG"/>
        </w:rPr>
        <w:t>المؤهل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55732B">
        <w:rPr>
          <w:rFonts w:hint="cs"/>
          <w:sz w:val="26"/>
          <w:szCs w:val="26"/>
          <w:u w:val="single"/>
          <w:rtl/>
          <w:lang w:val="en-US" w:bidi="ar-EG"/>
        </w:rPr>
        <w:t>للتمويل</w:t>
      </w:r>
    </w:p>
    <w:p w14:paraId="234D65E8" w14:textId="534EB591" w:rsidR="0055732B" w:rsidRPr="00C56903" w:rsidRDefault="0055732B" w:rsidP="006F72A8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بعد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خصم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5.75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</w:t>
      </w:r>
      <w:r>
        <w:rPr>
          <w:rFonts w:hint="cs"/>
          <w:sz w:val="26"/>
          <w:szCs w:val="26"/>
          <w:rtl/>
          <w:lang w:bidi="ar-LB"/>
        </w:rPr>
        <w:t>-22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المرتبطة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الهيدروكلوروفلوروكربونية،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و1.68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استنفاد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الهيدروكلوروفلوروكربون-141ب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الوارد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البوليولات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سابقة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الخلط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المستوردة</w:t>
      </w:r>
      <w:r>
        <w:rPr>
          <w:rFonts w:hint="cs"/>
          <w:sz w:val="26"/>
          <w:szCs w:val="26"/>
          <w:rtl/>
          <w:lang w:bidi="ar-LB"/>
        </w:rPr>
        <w:t>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أزيلت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نتيجة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لإغلاقات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قطاع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C2F33">
        <w:rPr>
          <w:rFonts w:hint="cs"/>
          <w:sz w:val="26"/>
          <w:szCs w:val="26"/>
          <w:rtl/>
          <w:lang w:bidi="ar-LB"/>
        </w:rPr>
        <w:t>الرغاوى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الأولى،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يبلغ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المتبقي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المؤهل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للتمويل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10.67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طنا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(194.00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متريا)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الهيدروكلوروفلوروكربون-22.</w:t>
      </w:r>
    </w:p>
    <w:p w14:paraId="6B4B2981" w14:textId="11FB21C3" w:rsidR="0055732B" w:rsidRPr="00C56903" w:rsidRDefault="006F72A8" w:rsidP="0055732B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LB"/>
        </w:rPr>
      </w:pPr>
      <w:r>
        <w:rPr>
          <w:rFonts w:hint="cs"/>
          <w:sz w:val="26"/>
          <w:szCs w:val="26"/>
          <w:u w:val="single"/>
          <w:rtl/>
          <w:lang w:bidi="ar-LB"/>
        </w:rPr>
        <w:t>ال</w:t>
      </w:r>
      <w:r w:rsidR="0055732B" w:rsidRPr="00C56903">
        <w:rPr>
          <w:sz w:val="26"/>
          <w:szCs w:val="26"/>
          <w:u w:val="single"/>
          <w:rtl/>
          <w:lang w:bidi="ar-LB"/>
        </w:rPr>
        <w:t>توزيع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="0055732B" w:rsidRPr="00C56903">
        <w:rPr>
          <w:sz w:val="26"/>
          <w:szCs w:val="26"/>
          <w:u w:val="single"/>
          <w:rtl/>
          <w:lang w:bidi="ar-LB"/>
        </w:rPr>
        <w:t>ا</w:t>
      </w:r>
      <w:r>
        <w:rPr>
          <w:rFonts w:hint="cs"/>
          <w:sz w:val="26"/>
          <w:szCs w:val="26"/>
          <w:u w:val="single"/>
          <w:rtl/>
          <w:lang w:bidi="ar-LB"/>
        </w:rPr>
        <w:t>لقطاعي</w:t>
      </w:r>
      <w:r w:rsidR="00977A84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ل</w:t>
      </w:r>
      <w:r w:rsidR="0055732B" w:rsidRPr="00C56903">
        <w:rPr>
          <w:sz w:val="26"/>
          <w:szCs w:val="26"/>
          <w:u w:val="single"/>
          <w:rtl/>
          <w:lang w:bidi="ar-LB"/>
        </w:rPr>
        <w:t>لمواد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="0055732B" w:rsidRPr="00C56903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3D842ADB" w14:textId="121A2DF2" w:rsidR="0055732B" w:rsidRPr="00C56903" w:rsidRDefault="0055732B" w:rsidP="006F72A8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هناك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حوالي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8</w:t>
      </w:r>
      <w:r w:rsidRPr="00C56903">
        <w:rPr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5</w:t>
      </w:r>
      <w:r w:rsidRPr="00C56903">
        <w:rPr>
          <w:sz w:val="26"/>
          <w:szCs w:val="26"/>
          <w:rtl/>
          <w:lang w:bidi="ar-LB"/>
        </w:rPr>
        <w:t>00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الفنيين</w:t>
      </w:r>
      <w:r>
        <w:rPr>
          <w:rFonts w:hint="cs"/>
          <w:sz w:val="26"/>
          <w:szCs w:val="26"/>
          <w:rtl/>
          <w:lang w:bidi="ar-LB"/>
        </w:rPr>
        <w:t>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ف</w:t>
      </w:r>
      <w:r>
        <w:rPr>
          <w:rFonts w:hint="cs"/>
          <w:sz w:val="26"/>
          <w:szCs w:val="26"/>
          <w:rtl/>
          <w:lang w:bidi="ar-LB"/>
        </w:rPr>
        <w:t>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ذلك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حوالي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2,000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تدريبهم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رسميا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و6,500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يعملون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بشكل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رسمي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القطاع،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فضلا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1,432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حلقة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تعمل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قطاع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وتست</w:t>
      </w:r>
      <w:r w:rsidR="006F72A8">
        <w:rPr>
          <w:rFonts w:hint="cs"/>
          <w:sz w:val="26"/>
          <w:szCs w:val="26"/>
          <w:rtl/>
          <w:lang w:bidi="ar-LB"/>
        </w:rPr>
        <w:t>هلك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الهيدروكلوروفلوروكربون-22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المنزلي،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التجاري،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وسائل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النقل،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</w:t>
      </w:r>
      <w:r w:rsidR="008E2F07"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التجاري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الكبير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والتبريد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الصناعي،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النحو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المبين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الجدول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2.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وفي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عام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2022،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كان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الهيدروكلوروفلوروكربون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يمثل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نسبته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22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المائة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المستخدمة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قطاع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الهواء،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يسبقه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sz w:val="26"/>
          <w:szCs w:val="26"/>
          <w:lang w:val="en-US" w:bidi="ar-LB"/>
        </w:rPr>
        <w:t>R-410A</w:t>
      </w:r>
      <w:r w:rsidR="00977A84">
        <w:rPr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EG"/>
        </w:rPr>
        <w:t>بنسبة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8E2F07">
        <w:rPr>
          <w:rFonts w:hint="cs"/>
          <w:sz w:val="26"/>
          <w:szCs w:val="26"/>
          <w:rtl/>
          <w:lang w:bidi="ar-EG"/>
        </w:rPr>
        <w:t>42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8E2F07"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8E2F07">
        <w:rPr>
          <w:rFonts w:hint="cs"/>
          <w:sz w:val="26"/>
          <w:szCs w:val="26"/>
          <w:rtl/>
          <w:lang w:bidi="ar-EG"/>
        </w:rPr>
        <w:t>المائة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8E2F07">
        <w:rPr>
          <w:rFonts w:hint="cs"/>
          <w:sz w:val="26"/>
          <w:szCs w:val="26"/>
          <w:rtl/>
          <w:lang w:bidi="ar-EG"/>
        </w:rPr>
        <w:t>و</w:t>
      </w:r>
      <w:r w:rsidR="008E2F07">
        <w:rPr>
          <w:sz w:val="26"/>
          <w:szCs w:val="26"/>
          <w:lang w:val="en-US" w:bidi="ar-EG"/>
        </w:rPr>
        <w:t>R-404A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بنسبة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24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المائة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="008E2F07">
        <w:rPr>
          <w:rFonts w:hint="cs"/>
          <w:sz w:val="26"/>
          <w:szCs w:val="26"/>
          <w:rtl/>
          <w:lang w:bidi="ar-LB"/>
        </w:rPr>
        <w:t>ويليه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8E2F07">
        <w:rPr>
          <w:sz w:val="26"/>
          <w:szCs w:val="26"/>
          <w:lang w:val="en-US" w:bidi="ar-LB"/>
        </w:rPr>
        <w:t>R-407C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8E2F07">
        <w:rPr>
          <w:rFonts w:hint="cs"/>
          <w:sz w:val="26"/>
          <w:szCs w:val="26"/>
          <w:rtl/>
          <w:lang w:val="en-US" w:bidi="ar-LB"/>
        </w:rPr>
        <w:t>بنسبة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8E2F07">
        <w:rPr>
          <w:rFonts w:hint="cs"/>
          <w:sz w:val="26"/>
          <w:szCs w:val="26"/>
          <w:rtl/>
          <w:lang w:val="en-US" w:bidi="ar-LB"/>
        </w:rPr>
        <w:t>12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8E2F07">
        <w:rPr>
          <w:rFonts w:hint="cs"/>
          <w:sz w:val="26"/>
          <w:szCs w:val="26"/>
          <w:rtl/>
          <w:lang w:val="en-US" w:bidi="ar-LB"/>
        </w:rPr>
        <w:t>في</w:t>
      </w:r>
      <w:r w:rsidR="00977A84">
        <w:rPr>
          <w:rFonts w:hint="cs"/>
          <w:sz w:val="26"/>
          <w:szCs w:val="26"/>
          <w:rtl/>
          <w:lang w:val="en-US" w:bidi="ar-LB"/>
        </w:rPr>
        <w:t xml:space="preserve"> </w:t>
      </w:r>
      <w:r w:rsidR="008E2F07">
        <w:rPr>
          <w:rFonts w:hint="cs"/>
          <w:sz w:val="26"/>
          <w:szCs w:val="26"/>
          <w:rtl/>
          <w:lang w:val="en-US" w:bidi="ar-LB"/>
        </w:rPr>
        <w:t>المائة.</w:t>
      </w:r>
    </w:p>
    <w:p w14:paraId="126CEA1B" w14:textId="1772D2D8" w:rsidR="00C401F6" w:rsidRDefault="0055732B" w:rsidP="008E2F07">
      <w:pPr>
        <w:pStyle w:val="ListParagraph"/>
        <w:bidi/>
        <w:ind w:left="0"/>
        <w:contextualSpacing w:val="0"/>
        <w:rPr>
          <w:sz w:val="26"/>
          <w:szCs w:val="26"/>
          <w:lang w:val="en-US" w:bidi="ar-EG"/>
        </w:rPr>
      </w:pPr>
      <w:r w:rsidRPr="00C56903">
        <w:rPr>
          <w:b/>
          <w:bCs/>
          <w:szCs w:val="24"/>
          <w:rtl/>
          <w:lang w:bidi="ar-LB"/>
        </w:rPr>
        <w:t>الجدول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2.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تقدير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الطلب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على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الهيدروكلوروفلوروكربون-22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في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قطاع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خدمة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التبريد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وتكييف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الهواء</w:t>
      </w:r>
      <w:r w:rsidR="00977A84">
        <w:rPr>
          <w:b/>
          <w:bCs/>
          <w:szCs w:val="24"/>
          <w:rtl/>
          <w:lang w:bidi="ar-LB"/>
        </w:rPr>
        <w:t xml:space="preserve"> </w:t>
      </w:r>
      <w:r w:rsidRPr="00C56903">
        <w:rPr>
          <w:b/>
          <w:bCs/>
          <w:szCs w:val="24"/>
          <w:rtl/>
          <w:lang w:bidi="ar-LB"/>
        </w:rPr>
        <w:t>في</w:t>
      </w:r>
    </w:p>
    <w:tbl>
      <w:tblPr>
        <w:tblStyle w:val="TableGrid"/>
        <w:bidiVisual/>
        <w:tblW w:w="9416" w:type="dxa"/>
        <w:tblLayout w:type="fixed"/>
        <w:tblLook w:val="04A0" w:firstRow="1" w:lastRow="0" w:firstColumn="1" w:lastColumn="0" w:noHBand="0" w:noVBand="1"/>
      </w:tblPr>
      <w:tblGrid>
        <w:gridCol w:w="2263"/>
        <w:gridCol w:w="1430"/>
        <w:gridCol w:w="1431"/>
        <w:gridCol w:w="1430"/>
        <w:gridCol w:w="1431"/>
        <w:gridCol w:w="1431"/>
      </w:tblGrid>
      <w:tr w:rsidR="008E2F07" w:rsidRPr="00692AAA" w14:paraId="21754A97" w14:textId="77777777" w:rsidTr="008E2F07">
        <w:trPr>
          <w:trHeight w:val="947"/>
        </w:trPr>
        <w:tc>
          <w:tcPr>
            <w:tcW w:w="2263" w:type="dxa"/>
            <w:noWrap/>
            <w:hideMark/>
          </w:tcPr>
          <w:p w14:paraId="775DB96A" w14:textId="77777777" w:rsidR="008E2F07" w:rsidRPr="008E2F07" w:rsidRDefault="008E2F07" w:rsidP="008E2F07">
            <w:pPr>
              <w:bidi/>
              <w:jc w:val="left"/>
              <w:rPr>
                <w:b/>
                <w:bCs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الاستعمالات</w:t>
            </w:r>
          </w:p>
        </w:tc>
        <w:tc>
          <w:tcPr>
            <w:tcW w:w="1430" w:type="dxa"/>
            <w:hideMark/>
          </w:tcPr>
          <w:p w14:paraId="619F0CC5" w14:textId="1433122A" w:rsidR="008E2F07" w:rsidRPr="00692AAA" w:rsidRDefault="008E2F07" w:rsidP="008E2F07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عدد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قطع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المعدات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في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2023</w:t>
            </w:r>
          </w:p>
        </w:tc>
        <w:tc>
          <w:tcPr>
            <w:tcW w:w="1431" w:type="dxa"/>
            <w:hideMark/>
          </w:tcPr>
          <w:p w14:paraId="2DB9C5BF" w14:textId="41DBE621" w:rsidR="008E2F07" w:rsidRPr="00692AAA" w:rsidRDefault="008E2F07" w:rsidP="008E2F07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متوسط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الشحن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(كيلوغرام)</w:t>
            </w:r>
          </w:p>
        </w:tc>
        <w:tc>
          <w:tcPr>
            <w:tcW w:w="1430" w:type="dxa"/>
            <w:hideMark/>
          </w:tcPr>
          <w:p w14:paraId="4AE4049B" w14:textId="6D2467C8" w:rsidR="008E2F07" w:rsidRPr="00692AAA" w:rsidRDefault="008E2F07" w:rsidP="008E2F07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تقدير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الشحن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الأولي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المركب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(طن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متري)</w:t>
            </w:r>
          </w:p>
        </w:tc>
        <w:tc>
          <w:tcPr>
            <w:tcW w:w="1431" w:type="dxa"/>
            <w:hideMark/>
          </w:tcPr>
          <w:p w14:paraId="28918E71" w14:textId="34CDE7D6" w:rsidR="008E2F07" w:rsidRDefault="008E2F07" w:rsidP="008E2F07">
            <w:pPr>
              <w:bidi/>
              <w:jc w:val="center"/>
              <w:rPr>
                <w:b/>
                <w:bCs/>
                <w:sz w:val="20"/>
                <w:rtl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المعدل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السنوي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 w:rsidR="000B7068">
              <w:rPr>
                <w:rFonts w:hint="cs"/>
                <w:b/>
                <w:bCs/>
                <w:sz w:val="20"/>
                <w:rtl/>
                <w:lang w:val="en-US"/>
              </w:rPr>
              <w:t>للتسري</w:t>
            </w:r>
            <w:r w:rsidR="000B7068">
              <w:rPr>
                <w:rFonts w:hint="eastAsia"/>
                <w:b/>
                <w:bCs/>
                <w:sz w:val="20"/>
                <w:rtl/>
                <w:lang w:val="en-US"/>
              </w:rPr>
              <w:t>ب</w:t>
            </w:r>
          </w:p>
          <w:p w14:paraId="7312609C" w14:textId="77777777" w:rsidR="008E2F07" w:rsidRPr="00692AAA" w:rsidRDefault="008E2F07" w:rsidP="008E2F07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(%)</w:t>
            </w:r>
          </w:p>
        </w:tc>
        <w:tc>
          <w:tcPr>
            <w:tcW w:w="1431" w:type="dxa"/>
            <w:hideMark/>
          </w:tcPr>
          <w:p w14:paraId="23113F87" w14:textId="50F7C721" w:rsidR="008E2F07" w:rsidRDefault="008E2F07" w:rsidP="008E2F07">
            <w:pPr>
              <w:bidi/>
              <w:jc w:val="center"/>
              <w:rPr>
                <w:b/>
                <w:bCs/>
                <w:sz w:val="20"/>
                <w:rtl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الطلب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على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خدمة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الهيدروكلوروفلوروكربون-22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</w:p>
          <w:p w14:paraId="67BEE573" w14:textId="0EBFCEBE" w:rsidR="008E2F07" w:rsidRPr="00692AAA" w:rsidRDefault="008E2F07" w:rsidP="008E2F07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(طن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متري)</w:t>
            </w:r>
          </w:p>
        </w:tc>
      </w:tr>
      <w:tr w:rsidR="008E2F07" w:rsidRPr="00692AAA" w14:paraId="709B6729" w14:textId="77777777" w:rsidTr="008E2F07">
        <w:trPr>
          <w:trHeight w:val="268"/>
        </w:trPr>
        <w:tc>
          <w:tcPr>
            <w:tcW w:w="2263" w:type="dxa"/>
            <w:noWrap/>
            <w:hideMark/>
          </w:tcPr>
          <w:p w14:paraId="2BBB4638" w14:textId="7BE58CC8" w:rsidR="008E2F07" w:rsidRPr="00692AAA" w:rsidRDefault="008E2F07" w:rsidP="008E2F07">
            <w:pPr>
              <w:bidi/>
              <w:jc w:val="left"/>
              <w:rPr>
                <w:sz w:val="20"/>
                <w:rtl/>
                <w:lang w:bidi="ar-EG"/>
              </w:rPr>
            </w:pPr>
            <w:r>
              <w:rPr>
                <w:rFonts w:hint="cs"/>
                <w:sz w:val="20"/>
                <w:rtl/>
                <w:lang w:val="en-US"/>
              </w:rPr>
              <w:t>تكييف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الهواء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المنزلي</w:t>
            </w:r>
          </w:p>
        </w:tc>
        <w:tc>
          <w:tcPr>
            <w:tcW w:w="1430" w:type="dxa"/>
            <w:noWrap/>
            <w:hideMark/>
          </w:tcPr>
          <w:p w14:paraId="4A819122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448,351</w:t>
            </w:r>
          </w:p>
        </w:tc>
        <w:tc>
          <w:tcPr>
            <w:tcW w:w="1431" w:type="dxa"/>
            <w:noWrap/>
            <w:hideMark/>
          </w:tcPr>
          <w:p w14:paraId="67A9A76E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1.3</w:t>
            </w:r>
          </w:p>
        </w:tc>
        <w:tc>
          <w:tcPr>
            <w:tcW w:w="1430" w:type="dxa"/>
            <w:noWrap/>
            <w:hideMark/>
          </w:tcPr>
          <w:p w14:paraId="72891E3E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583.84</w:t>
            </w:r>
          </w:p>
        </w:tc>
        <w:tc>
          <w:tcPr>
            <w:tcW w:w="1431" w:type="dxa"/>
            <w:noWrap/>
            <w:hideMark/>
          </w:tcPr>
          <w:p w14:paraId="115A3753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12.16</w:t>
            </w:r>
          </w:p>
        </w:tc>
        <w:tc>
          <w:tcPr>
            <w:tcW w:w="1431" w:type="dxa"/>
            <w:noWrap/>
            <w:hideMark/>
          </w:tcPr>
          <w:p w14:paraId="4D0915F0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70.97</w:t>
            </w:r>
          </w:p>
        </w:tc>
      </w:tr>
      <w:tr w:rsidR="008E2F07" w:rsidRPr="00692AAA" w14:paraId="642C6BED" w14:textId="77777777" w:rsidTr="008E2F07">
        <w:trPr>
          <w:trHeight w:val="327"/>
        </w:trPr>
        <w:tc>
          <w:tcPr>
            <w:tcW w:w="2263" w:type="dxa"/>
            <w:noWrap/>
            <w:hideMark/>
          </w:tcPr>
          <w:p w14:paraId="14D17AF8" w14:textId="05C6E0CC" w:rsidR="008E2F07" w:rsidRPr="00692AAA" w:rsidRDefault="008E2F07" w:rsidP="008E2F07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/>
              </w:rPr>
              <w:t>تكييفات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الهواء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التجاري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والصناعي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ومبردات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المباني</w:t>
            </w:r>
          </w:p>
        </w:tc>
        <w:tc>
          <w:tcPr>
            <w:tcW w:w="1430" w:type="dxa"/>
            <w:noWrap/>
            <w:hideMark/>
          </w:tcPr>
          <w:p w14:paraId="4367454C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13,616</w:t>
            </w:r>
          </w:p>
        </w:tc>
        <w:tc>
          <w:tcPr>
            <w:tcW w:w="1431" w:type="dxa"/>
            <w:noWrap/>
            <w:hideMark/>
          </w:tcPr>
          <w:p w14:paraId="6BDA6034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28.15</w:t>
            </w:r>
          </w:p>
        </w:tc>
        <w:tc>
          <w:tcPr>
            <w:tcW w:w="1430" w:type="dxa"/>
            <w:noWrap/>
            <w:hideMark/>
          </w:tcPr>
          <w:p w14:paraId="33A9A4CD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383.31</w:t>
            </w:r>
          </w:p>
        </w:tc>
        <w:tc>
          <w:tcPr>
            <w:tcW w:w="1431" w:type="dxa"/>
            <w:noWrap/>
            <w:hideMark/>
          </w:tcPr>
          <w:p w14:paraId="0E241455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16.97</w:t>
            </w:r>
          </w:p>
        </w:tc>
        <w:tc>
          <w:tcPr>
            <w:tcW w:w="1431" w:type="dxa"/>
            <w:noWrap/>
            <w:hideMark/>
          </w:tcPr>
          <w:p w14:paraId="192CBBC6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65.05</w:t>
            </w:r>
          </w:p>
        </w:tc>
      </w:tr>
      <w:tr w:rsidR="008E2F07" w:rsidRPr="00692AAA" w14:paraId="14C3E1F0" w14:textId="77777777" w:rsidTr="008E2F07">
        <w:trPr>
          <w:trHeight w:val="223"/>
        </w:trPr>
        <w:tc>
          <w:tcPr>
            <w:tcW w:w="2263" w:type="dxa"/>
            <w:noWrap/>
            <w:hideMark/>
          </w:tcPr>
          <w:p w14:paraId="17354A80" w14:textId="4DF93065" w:rsidR="008E2F07" w:rsidRPr="00692AAA" w:rsidRDefault="008E2F07" w:rsidP="008E2F07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/>
              </w:rPr>
              <w:t>تبريد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وسائل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النقل</w:t>
            </w:r>
          </w:p>
        </w:tc>
        <w:tc>
          <w:tcPr>
            <w:tcW w:w="1430" w:type="dxa"/>
            <w:noWrap/>
            <w:hideMark/>
          </w:tcPr>
          <w:p w14:paraId="7277DD73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1,477</w:t>
            </w:r>
          </w:p>
        </w:tc>
        <w:tc>
          <w:tcPr>
            <w:tcW w:w="1431" w:type="dxa"/>
            <w:noWrap/>
            <w:hideMark/>
          </w:tcPr>
          <w:p w14:paraId="7B777385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6.77</w:t>
            </w:r>
          </w:p>
        </w:tc>
        <w:tc>
          <w:tcPr>
            <w:tcW w:w="1430" w:type="dxa"/>
            <w:noWrap/>
            <w:hideMark/>
          </w:tcPr>
          <w:p w14:paraId="3097A124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9.99</w:t>
            </w:r>
          </w:p>
        </w:tc>
        <w:tc>
          <w:tcPr>
            <w:tcW w:w="1431" w:type="dxa"/>
            <w:noWrap/>
            <w:hideMark/>
          </w:tcPr>
          <w:p w14:paraId="440DA43D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20.00</w:t>
            </w:r>
          </w:p>
        </w:tc>
        <w:tc>
          <w:tcPr>
            <w:tcW w:w="1431" w:type="dxa"/>
            <w:noWrap/>
            <w:hideMark/>
          </w:tcPr>
          <w:p w14:paraId="5A62A0E9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2</w:t>
            </w:r>
            <w:r>
              <w:rPr>
                <w:sz w:val="20"/>
                <w:lang w:val="en-US"/>
              </w:rPr>
              <w:t>.00</w:t>
            </w:r>
          </w:p>
        </w:tc>
      </w:tr>
      <w:tr w:rsidR="008E2F07" w:rsidRPr="00692AAA" w14:paraId="61E3147F" w14:textId="77777777" w:rsidTr="008E2F07">
        <w:trPr>
          <w:trHeight w:val="327"/>
        </w:trPr>
        <w:tc>
          <w:tcPr>
            <w:tcW w:w="2263" w:type="dxa"/>
            <w:noWrap/>
            <w:hideMark/>
          </w:tcPr>
          <w:p w14:paraId="39BF7F1E" w14:textId="7B89BE7E" w:rsidR="008E2F07" w:rsidRPr="00692AAA" w:rsidRDefault="008E2F07" w:rsidP="008E2F07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/>
              </w:rPr>
              <w:t>التبريد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التجاري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الكبير</w:t>
            </w:r>
          </w:p>
        </w:tc>
        <w:tc>
          <w:tcPr>
            <w:tcW w:w="1430" w:type="dxa"/>
            <w:noWrap/>
            <w:hideMark/>
          </w:tcPr>
          <w:p w14:paraId="027C6DF4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3,380</w:t>
            </w:r>
          </w:p>
        </w:tc>
        <w:tc>
          <w:tcPr>
            <w:tcW w:w="1431" w:type="dxa"/>
            <w:noWrap/>
            <w:hideMark/>
          </w:tcPr>
          <w:p w14:paraId="7A92EB20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73.75</w:t>
            </w:r>
          </w:p>
        </w:tc>
        <w:tc>
          <w:tcPr>
            <w:tcW w:w="1430" w:type="dxa"/>
            <w:noWrap/>
            <w:hideMark/>
          </w:tcPr>
          <w:p w14:paraId="71532163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249.27</w:t>
            </w:r>
          </w:p>
        </w:tc>
        <w:tc>
          <w:tcPr>
            <w:tcW w:w="1431" w:type="dxa"/>
            <w:noWrap/>
            <w:hideMark/>
          </w:tcPr>
          <w:p w14:paraId="1D34BFFD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20.00</w:t>
            </w:r>
          </w:p>
        </w:tc>
        <w:tc>
          <w:tcPr>
            <w:tcW w:w="1431" w:type="dxa"/>
            <w:noWrap/>
            <w:hideMark/>
          </w:tcPr>
          <w:p w14:paraId="0BB60B7B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49.85</w:t>
            </w:r>
          </w:p>
        </w:tc>
      </w:tr>
      <w:tr w:rsidR="008E2F07" w:rsidRPr="00692AAA" w14:paraId="10F464C5" w14:textId="77777777" w:rsidTr="008E2F07">
        <w:trPr>
          <w:trHeight w:val="204"/>
        </w:trPr>
        <w:tc>
          <w:tcPr>
            <w:tcW w:w="2263" w:type="dxa"/>
            <w:noWrap/>
            <w:hideMark/>
          </w:tcPr>
          <w:p w14:paraId="5F96296C" w14:textId="22FDFA8E" w:rsidR="008E2F07" w:rsidRPr="00692AAA" w:rsidRDefault="008E2F07" w:rsidP="008E2F07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/>
              </w:rPr>
              <w:t>التبريد</w:t>
            </w:r>
            <w:r w:rsidR="00977A84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الصناعي</w:t>
            </w:r>
          </w:p>
        </w:tc>
        <w:tc>
          <w:tcPr>
            <w:tcW w:w="1430" w:type="dxa"/>
            <w:noWrap/>
            <w:hideMark/>
          </w:tcPr>
          <w:p w14:paraId="1EBFF38C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545</w:t>
            </w:r>
          </w:p>
        </w:tc>
        <w:tc>
          <w:tcPr>
            <w:tcW w:w="1431" w:type="dxa"/>
            <w:noWrap/>
            <w:hideMark/>
          </w:tcPr>
          <w:p w14:paraId="44EEF722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36.05</w:t>
            </w:r>
          </w:p>
        </w:tc>
        <w:tc>
          <w:tcPr>
            <w:tcW w:w="1430" w:type="dxa"/>
            <w:noWrap/>
            <w:hideMark/>
          </w:tcPr>
          <w:p w14:paraId="1E8BB2D0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19.64</w:t>
            </w:r>
          </w:p>
        </w:tc>
        <w:tc>
          <w:tcPr>
            <w:tcW w:w="1431" w:type="dxa"/>
            <w:noWrap/>
            <w:hideMark/>
          </w:tcPr>
          <w:p w14:paraId="705798C5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20.00</w:t>
            </w:r>
          </w:p>
        </w:tc>
        <w:tc>
          <w:tcPr>
            <w:tcW w:w="1431" w:type="dxa"/>
            <w:noWrap/>
            <w:hideMark/>
          </w:tcPr>
          <w:p w14:paraId="6B8CBB25" w14:textId="77777777" w:rsidR="008E2F07" w:rsidRPr="00692AAA" w:rsidRDefault="008E2F07" w:rsidP="008E2F07">
            <w:pPr>
              <w:jc w:val="right"/>
              <w:rPr>
                <w:sz w:val="20"/>
              </w:rPr>
            </w:pPr>
            <w:r w:rsidRPr="00692AAA">
              <w:rPr>
                <w:sz w:val="20"/>
                <w:lang w:val="en-US"/>
              </w:rPr>
              <w:t>3.93</w:t>
            </w:r>
          </w:p>
        </w:tc>
      </w:tr>
      <w:tr w:rsidR="00BA6566" w:rsidRPr="00692AAA" w14:paraId="4C8AAA8D" w14:textId="77777777" w:rsidTr="008E2F07">
        <w:trPr>
          <w:trHeight w:val="250"/>
        </w:trPr>
        <w:tc>
          <w:tcPr>
            <w:tcW w:w="2263" w:type="dxa"/>
            <w:noWrap/>
            <w:hideMark/>
          </w:tcPr>
          <w:p w14:paraId="0ACA8374" w14:textId="77777777" w:rsidR="00BA6566" w:rsidRPr="00A00D58" w:rsidRDefault="00BA6566" w:rsidP="00BA6566">
            <w:pPr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المجموع</w:t>
            </w:r>
          </w:p>
        </w:tc>
        <w:tc>
          <w:tcPr>
            <w:tcW w:w="1430" w:type="dxa"/>
            <w:noWrap/>
            <w:hideMark/>
          </w:tcPr>
          <w:p w14:paraId="1621C139" w14:textId="77777777" w:rsidR="00BA6566" w:rsidRPr="00A00D58" w:rsidRDefault="00BA6566" w:rsidP="00BA6566">
            <w:pPr>
              <w:jc w:val="right"/>
              <w:rPr>
                <w:b/>
                <w:bCs/>
                <w:sz w:val="20"/>
              </w:rPr>
            </w:pPr>
            <w:r w:rsidRPr="00A00D58">
              <w:rPr>
                <w:b/>
                <w:bCs/>
                <w:sz w:val="20"/>
                <w:lang w:val="en-US"/>
              </w:rPr>
              <w:t>467,369</w:t>
            </w:r>
          </w:p>
        </w:tc>
        <w:tc>
          <w:tcPr>
            <w:tcW w:w="1431" w:type="dxa"/>
            <w:noWrap/>
            <w:hideMark/>
          </w:tcPr>
          <w:p w14:paraId="27FE7782" w14:textId="027C724D" w:rsidR="00BA6566" w:rsidRPr="00A00D58" w:rsidRDefault="00BA6566" w:rsidP="00BA6566">
            <w:pPr>
              <w:jc w:val="right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غير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متوفر</w:t>
            </w:r>
          </w:p>
        </w:tc>
        <w:tc>
          <w:tcPr>
            <w:tcW w:w="1430" w:type="dxa"/>
            <w:noWrap/>
            <w:hideMark/>
          </w:tcPr>
          <w:p w14:paraId="683B7ADC" w14:textId="77777777" w:rsidR="00BA6566" w:rsidRPr="00A00D58" w:rsidRDefault="00BA6566" w:rsidP="00BA6566">
            <w:pPr>
              <w:jc w:val="right"/>
              <w:rPr>
                <w:b/>
                <w:bCs/>
                <w:sz w:val="20"/>
              </w:rPr>
            </w:pPr>
            <w:r w:rsidRPr="00A00D58">
              <w:rPr>
                <w:b/>
                <w:bCs/>
                <w:sz w:val="20"/>
                <w:lang w:val="en-US"/>
              </w:rPr>
              <w:t>1,246.06</w:t>
            </w:r>
          </w:p>
        </w:tc>
        <w:tc>
          <w:tcPr>
            <w:tcW w:w="1431" w:type="dxa"/>
            <w:noWrap/>
            <w:hideMark/>
          </w:tcPr>
          <w:p w14:paraId="4CE53272" w14:textId="6AEE5A13" w:rsidR="00BA6566" w:rsidRPr="00A00D58" w:rsidRDefault="00BA6566" w:rsidP="00BA6566">
            <w:pPr>
              <w:jc w:val="right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غير</w:t>
            </w:r>
            <w:r w:rsidR="00977A84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متوفر</w:t>
            </w:r>
          </w:p>
        </w:tc>
        <w:tc>
          <w:tcPr>
            <w:tcW w:w="1431" w:type="dxa"/>
            <w:noWrap/>
            <w:hideMark/>
          </w:tcPr>
          <w:p w14:paraId="0FCD282B" w14:textId="77777777" w:rsidR="00BA6566" w:rsidRPr="00A00D58" w:rsidRDefault="00BA6566" w:rsidP="00BA6566">
            <w:pPr>
              <w:jc w:val="right"/>
              <w:rPr>
                <w:b/>
                <w:bCs/>
                <w:sz w:val="20"/>
              </w:rPr>
            </w:pPr>
            <w:r w:rsidRPr="00A00D58">
              <w:rPr>
                <w:b/>
                <w:bCs/>
                <w:sz w:val="20"/>
                <w:lang w:val="en-US"/>
              </w:rPr>
              <w:t>191.8</w:t>
            </w:r>
          </w:p>
        </w:tc>
      </w:tr>
    </w:tbl>
    <w:p w14:paraId="7EBDAE26" w14:textId="77777777" w:rsidR="006F72A8" w:rsidRDefault="006F72A8" w:rsidP="00873AB5">
      <w:pPr>
        <w:bidi/>
        <w:spacing w:after="240"/>
        <w:rPr>
          <w:sz w:val="26"/>
          <w:szCs w:val="26"/>
          <w:u w:val="single"/>
          <w:rtl/>
          <w:lang w:val="en-US" w:bidi="ar-EG"/>
        </w:rPr>
      </w:pPr>
    </w:p>
    <w:p w14:paraId="4DCEDA38" w14:textId="5ADC3C5E" w:rsidR="008E2F07" w:rsidRPr="00873AB5" w:rsidRDefault="00873AB5" w:rsidP="006F72A8">
      <w:pPr>
        <w:keepNext/>
        <w:bidi/>
        <w:spacing w:after="240"/>
        <w:rPr>
          <w:sz w:val="26"/>
          <w:szCs w:val="26"/>
          <w:u w:val="single"/>
          <w:rtl/>
          <w:lang w:val="en-US" w:bidi="ar-EG"/>
        </w:rPr>
      </w:pPr>
      <w:r w:rsidRPr="00873AB5">
        <w:rPr>
          <w:rFonts w:hint="cs"/>
          <w:sz w:val="26"/>
          <w:szCs w:val="26"/>
          <w:u w:val="single"/>
          <w:rtl/>
          <w:lang w:val="en-US" w:bidi="ar-EG"/>
        </w:rPr>
        <w:lastRenderedPageBreak/>
        <w:t>استراتيجية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873AB5">
        <w:rPr>
          <w:rFonts w:hint="cs"/>
          <w:sz w:val="26"/>
          <w:szCs w:val="26"/>
          <w:u w:val="single"/>
          <w:rtl/>
          <w:lang w:val="en-US" w:bidi="ar-EG"/>
        </w:rPr>
        <w:t>الإزالة</w:t>
      </w:r>
    </w:p>
    <w:p w14:paraId="13967E46" w14:textId="4D9AC7F8" w:rsidR="00873AB5" w:rsidRPr="00C56903" w:rsidRDefault="00873AB5" w:rsidP="006F72A8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ستركز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تعزيز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نظام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ترخيص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وحصص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</w:t>
      </w:r>
      <w:r w:rsidR="006F72A8">
        <w:rPr>
          <w:rFonts w:hint="cs"/>
          <w:sz w:val="26"/>
          <w:szCs w:val="26"/>
          <w:rtl/>
          <w:lang w:bidi="ar-LB"/>
        </w:rPr>
        <w:t>وروفلوروكربونية؛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وفرض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حظر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ا</w:t>
      </w:r>
      <w:r>
        <w:rPr>
          <w:rFonts w:hint="cs"/>
          <w:sz w:val="26"/>
          <w:szCs w:val="26"/>
          <w:rtl/>
          <w:lang w:bidi="ar-LB"/>
        </w:rPr>
        <w:t>س</w:t>
      </w:r>
      <w:r w:rsidR="006F72A8">
        <w:rPr>
          <w:rFonts w:hint="cs"/>
          <w:sz w:val="26"/>
          <w:szCs w:val="26"/>
          <w:rtl/>
          <w:lang w:bidi="ar-LB"/>
        </w:rPr>
        <w:t>تي</w:t>
      </w:r>
      <w:r>
        <w:rPr>
          <w:rFonts w:hint="cs"/>
          <w:sz w:val="26"/>
          <w:szCs w:val="26"/>
          <w:rtl/>
          <w:lang w:bidi="ar-LB"/>
        </w:rPr>
        <w:t>راد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المعدات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القائمة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الهيدروكلوروفلوروكربون؛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وبناء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الجمارك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والإنفاذ؛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وتعزيز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المشاركة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لأصحاب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المصلحة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حملات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المعلومات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والتثقيف؛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وتحسين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البلد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إدارة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وبدائلها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6F72A8">
        <w:rPr>
          <w:rFonts w:hint="cs"/>
          <w:sz w:val="26"/>
          <w:szCs w:val="26"/>
          <w:rtl/>
          <w:lang w:bidi="ar-LB"/>
        </w:rPr>
        <w:t>تدريب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فنيي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وتقديم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المعدات.</w:t>
      </w:r>
    </w:p>
    <w:p w14:paraId="0F76F470" w14:textId="13E04847" w:rsidR="00873AB5" w:rsidRPr="00C56903" w:rsidRDefault="00873AB5" w:rsidP="00873AB5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bidi="ar-LB"/>
        </w:rPr>
      </w:pPr>
      <w:r w:rsidRPr="00C56903">
        <w:rPr>
          <w:i/>
          <w:iCs/>
          <w:sz w:val="26"/>
          <w:szCs w:val="26"/>
          <w:rtl/>
          <w:lang w:bidi="ar-LB"/>
        </w:rPr>
        <w:t>الأنشطة</w:t>
      </w:r>
      <w:r w:rsidR="00977A84">
        <w:rPr>
          <w:i/>
          <w:iCs/>
          <w:sz w:val="26"/>
          <w:szCs w:val="26"/>
          <w:rtl/>
          <w:lang w:bidi="ar-LB"/>
        </w:rPr>
        <w:t xml:space="preserve"> </w:t>
      </w:r>
      <w:r w:rsidRPr="00C56903">
        <w:rPr>
          <w:i/>
          <w:iCs/>
          <w:sz w:val="26"/>
          <w:szCs w:val="26"/>
          <w:rtl/>
          <w:lang w:bidi="ar-LB"/>
        </w:rPr>
        <w:t>المقترحة</w:t>
      </w:r>
    </w:p>
    <w:p w14:paraId="618C1838" w14:textId="7EFFA7C0" w:rsidR="00873AB5" w:rsidRPr="00C56903" w:rsidRDefault="00873AB5" w:rsidP="00873AB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تقترح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والتكاليف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المبينة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الجدول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3.</w:t>
      </w:r>
    </w:p>
    <w:p w14:paraId="568A0AA3" w14:textId="6746464C" w:rsidR="00C401F6" w:rsidRPr="006B374C" w:rsidRDefault="00873AB5" w:rsidP="00BA6566">
      <w:pPr>
        <w:pStyle w:val="ListParagraph"/>
        <w:bidi/>
        <w:ind w:left="0"/>
        <w:contextualSpacing w:val="0"/>
        <w:jc w:val="left"/>
        <w:rPr>
          <w:b/>
          <w:bCs/>
          <w:sz w:val="26"/>
          <w:szCs w:val="26"/>
          <w:rtl/>
          <w:lang w:bidi="ar-EG"/>
        </w:rPr>
      </w:pPr>
      <w:r w:rsidRPr="006B374C">
        <w:rPr>
          <w:rFonts w:hint="cs"/>
          <w:b/>
          <w:bCs/>
          <w:sz w:val="26"/>
          <w:szCs w:val="26"/>
          <w:rtl/>
          <w:lang w:bidi="ar-EG"/>
        </w:rPr>
        <w:t>الجدول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3.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="006F72A8">
        <w:rPr>
          <w:rFonts w:hint="cs"/>
          <w:b/>
          <w:bCs/>
          <w:sz w:val="26"/>
          <w:szCs w:val="26"/>
          <w:rtl/>
          <w:lang w:bidi="ar-EG"/>
        </w:rPr>
        <w:t>مكونات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وتكاليف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الأنشطة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المقترحة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في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المرحلة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الثانية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من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خطة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إدارة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المواد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الهيدروكلوروفلوروكربونية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في</w:t>
      </w:r>
      <w:r w:rsidR="00977A84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B374C">
        <w:rPr>
          <w:rFonts w:hint="cs"/>
          <w:b/>
          <w:bCs/>
          <w:sz w:val="26"/>
          <w:szCs w:val="26"/>
          <w:rtl/>
          <w:lang w:bidi="ar-EG"/>
        </w:rPr>
        <w:t>الصومال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6"/>
        <w:gridCol w:w="7634"/>
        <w:gridCol w:w="1336"/>
      </w:tblGrid>
      <w:tr w:rsidR="00873AB5" w:rsidRPr="00593EB4" w14:paraId="1FE8DFCF" w14:textId="77777777" w:rsidTr="00EB1FB5">
        <w:trPr>
          <w:tblHeader/>
        </w:trPr>
        <w:tc>
          <w:tcPr>
            <w:tcW w:w="592" w:type="dxa"/>
          </w:tcPr>
          <w:p w14:paraId="08C6F772" w14:textId="77777777" w:rsidR="00873AB5" w:rsidRPr="00EC6D60" w:rsidRDefault="00873AB5" w:rsidP="00EB1FB5">
            <w:pPr>
              <w:jc w:val="left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454" w:type="dxa"/>
          </w:tcPr>
          <w:p w14:paraId="540F76ED" w14:textId="77777777" w:rsidR="00873AB5" w:rsidRPr="00873AB5" w:rsidRDefault="00EC6D60" w:rsidP="00873AB5">
            <w:pPr>
              <w:bidi/>
              <w:jc w:val="center"/>
              <w:rPr>
                <w:b/>
                <w:bCs/>
                <w:sz w:val="20"/>
                <w:rtl/>
                <w:lang w:val="en-US" w:bidi="ar-EG"/>
              </w:rPr>
            </w:pP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المكونات/الأنشطة</w:t>
            </w:r>
          </w:p>
        </w:tc>
        <w:tc>
          <w:tcPr>
            <w:tcW w:w="1304" w:type="dxa"/>
          </w:tcPr>
          <w:p w14:paraId="705249DF" w14:textId="570AA6EB" w:rsidR="00873AB5" w:rsidRPr="00593EB4" w:rsidRDefault="00EC6D60" w:rsidP="00873AB5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التكلفة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(دولار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أمريكي)</w:t>
            </w:r>
          </w:p>
        </w:tc>
      </w:tr>
      <w:tr w:rsidR="00873AB5" w:rsidRPr="00593EB4" w14:paraId="30714845" w14:textId="77777777" w:rsidTr="00EB1FB5">
        <w:trPr>
          <w:trHeight w:val="188"/>
        </w:trPr>
        <w:tc>
          <w:tcPr>
            <w:tcW w:w="592" w:type="dxa"/>
          </w:tcPr>
          <w:p w14:paraId="43DEBBFA" w14:textId="77777777" w:rsidR="00873AB5" w:rsidRPr="00713991" w:rsidRDefault="00873AB5" w:rsidP="00EB1FB5">
            <w:pPr>
              <w:jc w:val="left"/>
              <w:rPr>
                <w:b/>
                <w:bCs/>
                <w:sz w:val="20"/>
              </w:rPr>
            </w:pPr>
            <w:bookmarkStart w:id="0" w:name="_Hlk178771407"/>
            <w:r w:rsidRPr="00713991">
              <w:rPr>
                <w:b/>
                <w:bCs/>
                <w:sz w:val="20"/>
              </w:rPr>
              <w:t>1</w:t>
            </w:r>
          </w:p>
        </w:tc>
        <w:tc>
          <w:tcPr>
            <w:tcW w:w="8758" w:type="dxa"/>
            <w:gridSpan w:val="2"/>
          </w:tcPr>
          <w:p w14:paraId="52DE2D00" w14:textId="15A80D38" w:rsidR="000E5E96" w:rsidRPr="006B374C" w:rsidRDefault="006B374C" w:rsidP="000E5E96">
            <w:pPr>
              <w:bidi/>
              <w:jc w:val="left"/>
              <w:rPr>
                <w:b/>
                <w:bCs/>
                <w:sz w:val="20"/>
                <w:rtl/>
                <w:lang w:val="en-US" w:bidi="ar-EG"/>
              </w:rPr>
            </w:pP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تعزيز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وإنفاذ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التشريعات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واللوائح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بشأن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المواد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الهيدروكلوروفلوروكربونية</w:t>
            </w:r>
          </w:p>
        </w:tc>
      </w:tr>
      <w:tr w:rsidR="00873AB5" w:rsidRPr="00593EB4" w14:paraId="0E43ECC3" w14:textId="77777777" w:rsidTr="00EB1FB5">
        <w:trPr>
          <w:trHeight w:val="70"/>
        </w:trPr>
        <w:tc>
          <w:tcPr>
            <w:tcW w:w="592" w:type="dxa"/>
          </w:tcPr>
          <w:p w14:paraId="04EE4ECB" w14:textId="77777777" w:rsidR="00873AB5" w:rsidRPr="00593EB4" w:rsidRDefault="00873AB5" w:rsidP="00EB1FB5">
            <w:pPr>
              <w:jc w:val="left"/>
              <w:rPr>
                <w:sz w:val="20"/>
              </w:rPr>
            </w:pPr>
            <w:bookmarkStart w:id="1" w:name="_Hlk178771954"/>
            <w:bookmarkEnd w:id="0"/>
            <w:r>
              <w:rPr>
                <w:sz w:val="20"/>
              </w:rPr>
              <w:t>1.1</w:t>
            </w:r>
          </w:p>
        </w:tc>
        <w:tc>
          <w:tcPr>
            <w:tcW w:w="7454" w:type="dxa"/>
          </w:tcPr>
          <w:p w14:paraId="45517F69" w14:textId="208C1AC4" w:rsidR="00EC6D60" w:rsidRPr="00EC6D60" w:rsidRDefault="00EC6D60" w:rsidP="00EC6D60">
            <w:pPr>
              <w:bidi/>
              <w:rPr>
                <w:sz w:val="20"/>
                <w:rtl/>
                <w:lang w:val="en-US" w:bidi="ar-EG"/>
              </w:rPr>
            </w:pP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مراجعة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السياسة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واللوائح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الخاصة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بالهيدروكلوروفلوروكربون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القائمة</w:t>
            </w:r>
            <w:r w:rsidRPr="00EC6D60">
              <w:rPr>
                <w:rFonts w:hint="cs"/>
                <w:sz w:val="20"/>
                <w:rtl/>
                <w:lang w:val="en-US" w:bidi="ar-EG"/>
              </w:rPr>
              <w:t>: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إعداد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سياسة/لائحة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جديدة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وإجراء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المشاورة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العامة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ذات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الصلة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لتحقيق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جدول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إزالة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المواد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الهيدروكلوروفلوروكربونية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في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البلد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واستدامته،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بما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في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ذلك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حظر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على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استيراد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الهيدروكلوروفلوروكربون-141ب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الوارد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في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البوليولات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سابقة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الخلط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المستوردة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وعلى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استيراد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المعدات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القائمة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على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الهيدروكلوروفلوروكربون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بحلول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1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يناير/كانون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الثاني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2025،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وتقديم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المتطلبات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لوسم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الحاويات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والمعدات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التي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تحتوي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على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الهيدروكلوروفلوروكربون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وحظر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على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إعادة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استخدام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الحاويات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التي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يمكن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التخلص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منها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="006F72A8" w:rsidRPr="00EC6D60">
              <w:rPr>
                <w:rFonts w:hint="cs"/>
                <w:sz w:val="20"/>
                <w:rtl/>
                <w:lang w:bidi="ar-EG"/>
              </w:rPr>
              <w:t>ب</w:t>
            </w:r>
            <w:r w:rsidRPr="00EC6D60">
              <w:rPr>
                <w:rFonts w:hint="cs"/>
                <w:sz w:val="20"/>
                <w:rtl/>
                <w:lang w:bidi="ar-EG"/>
              </w:rPr>
              <w:t>حلول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1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يناير/كانون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الثاني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2027،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فضلا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عن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إعداد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اللوائح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لحظر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المواد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الهيدروكلوروفلوروكربونية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بحلول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عام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2030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باستثناء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المطلوبة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للخدمة؛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وتقييم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اللوائح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الأخرى</w:t>
            </w:r>
            <w:r w:rsidRPr="00EC6D60">
              <w:rPr>
                <w:rStyle w:val="FootnoteReference"/>
                <w:sz w:val="20"/>
                <w:rtl/>
                <w:lang w:bidi="ar-EG"/>
              </w:rPr>
              <w:footnoteReference w:id="7"/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للتخفيف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الإنبعاثات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الكبيرة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المرتبطة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بقطاع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الخدمة.</w:t>
            </w:r>
          </w:p>
        </w:tc>
        <w:tc>
          <w:tcPr>
            <w:tcW w:w="1304" w:type="dxa"/>
          </w:tcPr>
          <w:p w14:paraId="6291CBCA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 w:rsidRPr="00593EB4">
              <w:rPr>
                <w:sz w:val="20"/>
              </w:rPr>
              <w:t>40,000</w:t>
            </w:r>
          </w:p>
        </w:tc>
      </w:tr>
      <w:bookmarkEnd w:id="1"/>
      <w:tr w:rsidR="00873AB5" w:rsidRPr="0059456B" w14:paraId="55A8DFD1" w14:textId="77777777" w:rsidTr="00EB1FB5">
        <w:trPr>
          <w:trHeight w:val="494"/>
        </w:trPr>
        <w:tc>
          <w:tcPr>
            <w:tcW w:w="592" w:type="dxa"/>
          </w:tcPr>
          <w:p w14:paraId="5EDEA94A" w14:textId="77777777" w:rsidR="00873AB5" w:rsidRPr="00593EB4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7454" w:type="dxa"/>
          </w:tcPr>
          <w:p w14:paraId="1F115B6B" w14:textId="787D0814" w:rsidR="000E5E96" w:rsidRPr="000E5E96" w:rsidRDefault="00EC6D60" w:rsidP="000E5E96">
            <w:pPr>
              <w:bidi/>
              <w:rPr>
                <w:sz w:val="20"/>
                <w:rtl/>
                <w:lang w:val="en-US" w:bidi="ar-EG"/>
              </w:rPr>
            </w:pP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تعزيز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نظام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الترخيص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i/>
                <w:iCs/>
                <w:sz w:val="20"/>
                <w:rtl/>
                <w:lang w:val="en-US" w:bidi="ar-EG"/>
              </w:rPr>
              <w:t>والحصص</w:t>
            </w:r>
            <w:r w:rsidRPr="00EC6D60">
              <w:rPr>
                <w:rFonts w:hint="cs"/>
                <w:sz w:val="20"/>
                <w:rtl/>
                <w:lang w:val="en-US" w:bidi="ar-EG"/>
              </w:rPr>
              <w:t>: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إجراء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تقييم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لتحديد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التسويات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لنظام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ترخيص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المواد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الهيدروكلوروفلوروكربونية،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بما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في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ذلك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الثغرات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في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آلية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تشارك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البيانات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الحالية،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وإعداد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>
              <w:rPr>
                <w:rFonts w:hint="cs"/>
                <w:sz w:val="20"/>
                <w:rtl/>
                <w:lang w:bidi="ar-EG"/>
              </w:rPr>
              <w:t>وتنفيذ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خطة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لإنشاء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نظام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ترخيص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إلكتروني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مع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روابط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الوصول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إلى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نظم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EC6D60">
              <w:rPr>
                <w:rFonts w:hint="cs"/>
                <w:sz w:val="20"/>
                <w:rtl/>
                <w:lang w:bidi="ar-EG"/>
              </w:rPr>
              <w:t>الجمارك</w:t>
            </w:r>
            <w:r>
              <w:rPr>
                <w:rFonts w:hint="cs"/>
                <w:sz w:val="20"/>
                <w:rtl/>
                <w:lang w:val="en-US" w:bidi="ar-EG"/>
              </w:rPr>
              <w:t>؛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على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زيادة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التوعية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لــ20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مسؤولي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الحكومة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أجل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تعزيز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تبادل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البيانات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والمتطلبات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بين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وحدة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الأوزون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الوطنية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وإدارة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الجمارك.</w:t>
            </w:r>
          </w:p>
        </w:tc>
        <w:tc>
          <w:tcPr>
            <w:tcW w:w="1304" w:type="dxa"/>
          </w:tcPr>
          <w:p w14:paraId="77ECE20C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 w:rsidRPr="00593EB4">
              <w:rPr>
                <w:sz w:val="20"/>
              </w:rPr>
              <w:t>40,000</w:t>
            </w:r>
          </w:p>
        </w:tc>
      </w:tr>
      <w:tr w:rsidR="00873AB5" w:rsidRPr="0059456B" w14:paraId="4CBD1341" w14:textId="77777777" w:rsidTr="00EB1FB5">
        <w:trPr>
          <w:trHeight w:val="494"/>
        </w:trPr>
        <w:tc>
          <w:tcPr>
            <w:tcW w:w="592" w:type="dxa"/>
          </w:tcPr>
          <w:p w14:paraId="4A9F3FB3" w14:textId="77777777" w:rsidR="00873AB5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7454" w:type="dxa"/>
          </w:tcPr>
          <w:p w14:paraId="5A5B89A5" w14:textId="2C20FA6F" w:rsidR="000E5E96" w:rsidRPr="000E5E96" w:rsidRDefault="00904BDC" w:rsidP="000E5E96">
            <w:pPr>
              <w:bidi/>
              <w:rPr>
                <w:sz w:val="20"/>
                <w:rtl/>
                <w:lang w:val="en-US" w:bidi="ar-EG"/>
              </w:rPr>
            </w:pP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دعم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إنشاء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جمعيات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التبريد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وتكييف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الهواء</w:t>
            </w:r>
            <w:r w:rsidRPr="00904BDC">
              <w:rPr>
                <w:rFonts w:hint="cs"/>
                <w:sz w:val="20"/>
                <w:rtl/>
                <w:lang w:val="en-US" w:bidi="ar-EG"/>
              </w:rPr>
              <w:t>: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إجراء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دراسة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جدوى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بشأن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إمكانية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إنشاء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جمعيتين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للتبريد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وتكييف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الهواء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وتنظيم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جولتين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استشارة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بين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وحدة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الأوزون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الوطنية،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وأصحاب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المصلحة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الرئيسيين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في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البلد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وفنيي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التبريد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وتكييف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الهواء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من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أجل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تمكين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إنشاء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جمعيات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التبريد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وتكييف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الهواء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في</w:t>
            </w:r>
            <w:r w:rsidR="00977A84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904BDC">
              <w:rPr>
                <w:rFonts w:hint="cs"/>
                <w:sz w:val="20"/>
                <w:rtl/>
                <w:lang w:bidi="ar-EG"/>
              </w:rPr>
              <w:t>الصومال</w:t>
            </w:r>
            <w:r>
              <w:rPr>
                <w:rFonts w:hint="cs"/>
                <w:sz w:val="20"/>
                <w:rtl/>
                <w:lang w:val="en-US" w:bidi="ar-EG"/>
              </w:rPr>
              <w:t>.</w:t>
            </w:r>
          </w:p>
        </w:tc>
        <w:tc>
          <w:tcPr>
            <w:tcW w:w="1304" w:type="dxa"/>
          </w:tcPr>
          <w:p w14:paraId="04BC740F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>
              <w:rPr>
                <w:sz w:val="20"/>
              </w:rPr>
              <w:t>40,000</w:t>
            </w:r>
          </w:p>
        </w:tc>
      </w:tr>
      <w:tr w:rsidR="00873AB5" w:rsidRPr="00593EB4" w14:paraId="6F837C4A" w14:textId="77777777" w:rsidTr="00EB1FB5">
        <w:tc>
          <w:tcPr>
            <w:tcW w:w="8046" w:type="dxa"/>
            <w:gridSpan w:val="2"/>
          </w:tcPr>
          <w:p w14:paraId="0C987A1C" w14:textId="2F6375CE" w:rsidR="000E5E96" w:rsidRPr="00010FD8" w:rsidRDefault="006B374C" w:rsidP="006B374C">
            <w:pPr>
              <w:bidi/>
              <w:jc w:val="left"/>
              <w:rPr>
                <w:i/>
                <w:iCs/>
                <w:sz w:val="20"/>
              </w:rPr>
            </w:pP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14:paraId="50914150" w14:textId="77777777" w:rsidR="00873AB5" w:rsidRPr="00593EB4" w:rsidRDefault="00873AB5" w:rsidP="00EB1FB5">
            <w:pPr>
              <w:jc w:val="right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120</w:t>
            </w:r>
            <w:r w:rsidRPr="00593EB4">
              <w:rPr>
                <w:i/>
                <w:iCs/>
                <w:sz w:val="20"/>
              </w:rPr>
              <w:t>,000</w:t>
            </w:r>
          </w:p>
        </w:tc>
      </w:tr>
      <w:tr w:rsidR="00873AB5" w:rsidRPr="00593EB4" w14:paraId="0318CD91" w14:textId="77777777" w:rsidTr="00EB1FB5">
        <w:tc>
          <w:tcPr>
            <w:tcW w:w="592" w:type="dxa"/>
          </w:tcPr>
          <w:p w14:paraId="2244281C" w14:textId="77777777" w:rsidR="00873AB5" w:rsidRPr="0034108C" w:rsidRDefault="00873AB5" w:rsidP="00EB1FB5">
            <w:pPr>
              <w:jc w:val="left"/>
              <w:rPr>
                <w:b/>
                <w:bCs/>
                <w:sz w:val="20"/>
              </w:rPr>
            </w:pPr>
            <w:r w:rsidRPr="0034108C">
              <w:rPr>
                <w:b/>
                <w:bCs/>
                <w:sz w:val="20"/>
              </w:rPr>
              <w:t>2</w:t>
            </w:r>
          </w:p>
        </w:tc>
        <w:tc>
          <w:tcPr>
            <w:tcW w:w="8758" w:type="dxa"/>
            <w:gridSpan w:val="2"/>
          </w:tcPr>
          <w:p w14:paraId="2BC36C27" w14:textId="2F86FF5E" w:rsidR="000E5E96" w:rsidRPr="00010FD8" w:rsidRDefault="006B374C" w:rsidP="000E5E96">
            <w:pPr>
              <w:bidi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تعزيز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القدرات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التقنية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لضوابط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الواردات</w:t>
            </w:r>
          </w:p>
        </w:tc>
      </w:tr>
      <w:tr w:rsidR="00873AB5" w:rsidRPr="00593EB4" w14:paraId="6E179DDA" w14:textId="77777777" w:rsidTr="00EB1FB5">
        <w:tc>
          <w:tcPr>
            <w:tcW w:w="592" w:type="dxa"/>
          </w:tcPr>
          <w:p w14:paraId="6992EC65" w14:textId="77777777" w:rsidR="00873AB5" w:rsidRPr="0034108C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7454" w:type="dxa"/>
          </w:tcPr>
          <w:p w14:paraId="4483CBCA" w14:textId="40104154" w:rsidR="000E5E96" w:rsidRPr="000E5E96" w:rsidRDefault="00904BDC" w:rsidP="000E5E96">
            <w:pPr>
              <w:bidi/>
              <w:rPr>
                <w:sz w:val="20"/>
                <w:rtl/>
                <w:lang w:val="en-US" w:bidi="ar-EG"/>
              </w:rPr>
            </w:pP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تقديم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محددات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المواد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المستنفدة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للأوزون</w:t>
            </w:r>
            <w:r>
              <w:rPr>
                <w:rFonts w:hint="cs"/>
                <w:sz w:val="20"/>
                <w:rtl/>
                <w:lang w:val="en-US" w:bidi="ar-EG"/>
              </w:rPr>
              <w:t>: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شراء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وتسليم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محدد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غازات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التبريد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لتغطي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خمس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نقاط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دخول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للجمارك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وتقديم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ذي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الصلة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بشأن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استخدام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إلى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20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على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الأقل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المسؤولين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في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الخط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الأمامي/المختبرات.</w:t>
            </w:r>
          </w:p>
        </w:tc>
        <w:tc>
          <w:tcPr>
            <w:tcW w:w="1304" w:type="dxa"/>
          </w:tcPr>
          <w:p w14:paraId="0F2DE0D9" w14:textId="77777777" w:rsidR="00873AB5" w:rsidRPr="00593EB4" w:rsidRDefault="00873AB5" w:rsidP="00EB1FB5">
            <w:pPr>
              <w:keepNext/>
              <w:jc w:val="right"/>
              <w:rPr>
                <w:sz w:val="20"/>
              </w:rPr>
            </w:pPr>
            <w:r w:rsidRPr="00593EB4">
              <w:rPr>
                <w:sz w:val="20"/>
              </w:rPr>
              <w:t>30,000</w:t>
            </w:r>
          </w:p>
        </w:tc>
      </w:tr>
      <w:tr w:rsidR="00873AB5" w:rsidRPr="00593EB4" w14:paraId="03BDB181" w14:textId="77777777" w:rsidTr="00EB1FB5">
        <w:tc>
          <w:tcPr>
            <w:tcW w:w="592" w:type="dxa"/>
          </w:tcPr>
          <w:p w14:paraId="1B0F96CE" w14:textId="77777777" w:rsidR="00873AB5" w:rsidRPr="0034108C" w:rsidRDefault="00873AB5" w:rsidP="00EB1FB5">
            <w:pPr>
              <w:rPr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7454" w:type="dxa"/>
          </w:tcPr>
          <w:p w14:paraId="401911D0" w14:textId="26BC8A25" w:rsidR="000E5E96" w:rsidRPr="000E5E96" w:rsidRDefault="00904BDC" w:rsidP="000E5E96">
            <w:pPr>
              <w:bidi/>
              <w:rPr>
                <w:sz w:val="20"/>
                <w:rtl/>
                <w:lang w:val="en-US" w:bidi="ar-EG"/>
              </w:rPr>
            </w:pP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تدريب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مسؤولي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904BDC">
              <w:rPr>
                <w:rFonts w:hint="cs"/>
                <w:i/>
                <w:iCs/>
                <w:sz w:val="20"/>
                <w:rtl/>
                <w:lang w:val="en-US" w:bidi="ar-EG"/>
              </w:rPr>
              <w:t>الجمارك</w:t>
            </w:r>
            <w:r>
              <w:rPr>
                <w:rFonts w:hint="cs"/>
                <w:sz w:val="20"/>
                <w:rtl/>
                <w:lang w:val="en-US" w:bidi="ar-EG"/>
              </w:rPr>
              <w:t>: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10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مدربين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في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الجمارك؛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وتحديث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مواد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المسؤولين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الجدد؛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EC2F33">
              <w:rPr>
                <w:rFonts w:hint="cs"/>
                <w:sz w:val="20"/>
                <w:rtl/>
                <w:lang w:val="en-US" w:bidi="ar-EG"/>
              </w:rPr>
              <w:t>وتدريب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200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مسؤولي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الجمارك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والإنفاذ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على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بروتوكول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مونتريال،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وإجراءات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نظام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الترخيص،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والسياسات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واللوائح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الجديدة،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وآليات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الإنفاذ،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وأساليب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التفتيش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للمواد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الهيدروكلوروفلوروكربونية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القائمة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على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الهيدروكلوروفلوروكربون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بالإضافة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إلى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على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المناولة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الآمنة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لغازات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التبريد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الخطرة.</w:t>
            </w:r>
          </w:p>
        </w:tc>
        <w:tc>
          <w:tcPr>
            <w:tcW w:w="1304" w:type="dxa"/>
          </w:tcPr>
          <w:p w14:paraId="1CCD1C26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Pr="00593EB4">
              <w:rPr>
                <w:sz w:val="20"/>
              </w:rPr>
              <w:t>5,000</w:t>
            </w:r>
          </w:p>
        </w:tc>
      </w:tr>
      <w:tr w:rsidR="00873AB5" w:rsidRPr="00593EB4" w14:paraId="22B5A326" w14:textId="77777777" w:rsidTr="00EB1FB5">
        <w:tc>
          <w:tcPr>
            <w:tcW w:w="592" w:type="dxa"/>
          </w:tcPr>
          <w:p w14:paraId="1F4F5138" w14:textId="77777777" w:rsidR="00873AB5" w:rsidRPr="0034108C" w:rsidRDefault="00873AB5" w:rsidP="00EB1FB5">
            <w:pPr>
              <w:rPr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7454" w:type="dxa"/>
          </w:tcPr>
          <w:p w14:paraId="40EBA364" w14:textId="6B4B9B70" w:rsidR="000E5E96" w:rsidRPr="000E5E96" w:rsidRDefault="00904BDC" w:rsidP="000E5E96">
            <w:pPr>
              <w:bidi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حلقة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عمل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للمعلومات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للمستوردين: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تنظيم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حلقتين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معلومات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وزيادة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التوعية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بشأن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التدابير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التنظيمية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الجديدة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لــ25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مستوردي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غازات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التبريد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والمعدات.</w:t>
            </w:r>
          </w:p>
        </w:tc>
        <w:tc>
          <w:tcPr>
            <w:tcW w:w="1304" w:type="dxa"/>
          </w:tcPr>
          <w:p w14:paraId="2AE80933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 w:rsidRPr="00593EB4">
              <w:rPr>
                <w:sz w:val="20"/>
              </w:rPr>
              <w:t>10,000</w:t>
            </w:r>
          </w:p>
        </w:tc>
      </w:tr>
      <w:tr w:rsidR="00873AB5" w:rsidRPr="00593EB4" w14:paraId="68A6C53F" w14:textId="77777777" w:rsidTr="00EB1FB5">
        <w:tc>
          <w:tcPr>
            <w:tcW w:w="8046" w:type="dxa"/>
            <w:gridSpan w:val="2"/>
          </w:tcPr>
          <w:p w14:paraId="2D40B66F" w14:textId="4E0B0755" w:rsidR="00873AB5" w:rsidRPr="00593EB4" w:rsidRDefault="006B374C" w:rsidP="006B374C">
            <w:pPr>
              <w:bidi/>
              <w:jc w:val="left"/>
              <w:rPr>
                <w:i/>
                <w:iCs/>
                <w:sz w:val="20"/>
              </w:rPr>
            </w:pP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14:paraId="26A37AB2" w14:textId="77777777" w:rsidR="00873AB5" w:rsidRPr="00593EB4" w:rsidRDefault="00873AB5" w:rsidP="00EB1FB5">
            <w:pPr>
              <w:jc w:val="right"/>
              <w:rPr>
                <w:i/>
                <w:iCs/>
                <w:sz w:val="20"/>
              </w:rPr>
            </w:pPr>
            <w:r w:rsidRPr="00593EB4">
              <w:rPr>
                <w:i/>
                <w:iCs/>
                <w:sz w:val="20"/>
              </w:rPr>
              <w:t>105,000</w:t>
            </w:r>
          </w:p>
        </w:tc>
      </w:tr>
      <w:tr w:rsidR="00873AB5" w:rsidRPr="00593EB4" w14:paraId="694ABA02" w14:textId="77777777" w:rsidTr="00EB1FB5">
        <w:tc>
          <w:tcPr>
            <w:tcW w:w="592" w:type="dxa"/>
          </w:tcPr>
          <w:p w14:paraId="60E9DFC5" w14:textId="77777777" w:rsidR="00873AB5" w:rsidRPr="0034108C" w:rsidRDefault="00873AB5" w:rsidP="00EB1FB5">
            <w:pPr>
              <w:jc w:val="left"/>
              <w:rPr>
                <w:b/>
                <w:bCs/>
                <w:sz w:val="20"/>
              </w:rPr>
            </w:pPr>
            <w:r w:rsidRPr="0034108C">
              <w:rPr>
                <w:b/>
                <w:bCs/>
                <w:sz w:val="20"/>
              </w:rPr>
              <w:t>3</w:t>
            </w:r>
          </w:p>
        </w:tc>
        <w:tc>
          <w:tcPr>
            <w:tcW w:w="8758" w:type="dxa"/>
            <w:gridSpan w:val="2"/>
          </w:tcPr>
          <w:p w14:paraId="073A7943" w14:textId="61055532" w:rsidR="006B374C" w:rsidRPr="006B374C" w:rsidRDefault="006B374C" w:rsidP="006B374C">
            <w:pPr>
              <w:bidi/>
              <w:rPr>
                <w:b/>
                <w:bCs/>
                <w:sz w:val="20"/>
                <w:rtl/>
                <w:lang w:val="en-US" w:bidi="ar-EG"/>
              </w:rPr>
            </w:pP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تدريب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فنيي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التبريد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وتكييف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الهواء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على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ممارسات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الخدمة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الجيدة،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وتقديم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المعدات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والأدوات</w:t>
            </w:r>
          </w:p>
        </w:tc>
      </w:tr>
      <w:tr w:rsidR="00873AB5" w:rsidRPr="00593EB4" w14:paraId="7B36059E" w14:textId="77777777" w:rsidTr="00EB1FB5">
        <w:tc>
          <w:tcPr>
            <w:tcW w:w="592" w:type="dxa"/>
          </w:tcPr>
          <w:p w14:paraId="72CEC12E" w14:textId="77777777" w:rsidR="00873AB5" w:rsidRPr="00593EB4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7454" w:type="dxa"/>
          </w:tcPr>
          <w:p w14:paraId="00D5F57B" w14:textId="12D25828" w:rsidR="00904BDC" w:rsidRPr="00904BDC" w:rsidRDefault="00A02328" w:rsidP="00904BDC">
            <w:pPr>
              <w:bidi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10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مدربين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و200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الفنيين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على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ممارسات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الخدمة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الجيدة،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والاسترداد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التدوير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لغازات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التبريد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والمناولة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الآمنة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لغازات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التبريد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القابلة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للاشتعال،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وإعداد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مواد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تدريبية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باللغات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المحلية.</w:t>
            </w:r>
          </w:p>
        </w:tc>
        <w:tc>
          <w:tcPr>
            <w:tcW w:w="1304" w:type="dxa"/>
          </w:tcPr>
          <w:p w14:paraId="2B371539" w14:textId="73F242E9" w:rsidR="00873AB5" w:rsidRPr="00593EB4" w:rsidRDefault="00977A84" w:rsidP="00EB1FB5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73AB5">
              <w:rPr>
                <w:sz w:val="20"/>
              </w:rPr>
              <w:t>67</w:t>
            </w:r>
            <w:r w:rsidR="00873AB5" w:rsidRPr="00593EB4">
              <w:rPr>
                <w:sz w:val="20"/>
              </w:rPr>
              <w:t>,000</w:t>
            </w:r>
          </w:p>
        </w:tc>
      </w:tr>
      <w:tr w:rsidR="00873AB5" w:rsidRPr="00593EB4" w14:paraId="7176B752" w14:textId="77777777" w:rsidTr="00EB1FB5">
        <w:trPr>
          <w:trHeight w:val="286"/>
        </w:trPr>
        <w:tc>
          <w:tcPr>
            <w:tcW w:w="592" w:type="dxa"/>
          </w:tcPr>
          <w:p w14:paraId="628288E7" w14:textId="77777777" w:rsidR="00873AB5" w:rsidRPr="00593EB4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7454" w:type="dxa"/>
          </w:tcPr>
          <w:p w14:paraId="44CAE9F3" w14:textId="3BAB06F6" w:rsidR="009750B6" w:rsidRPr="009750B6" w:rsidRDefault="009750B6" w:rsidP="00A02328">
            <w:pPr>
              <w:bidi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شراء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وتوزيع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لــ175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الفنيين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المدربين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(بما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في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ذلك؛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A02328">
              <w:rPr>
                <w:rFonts w:hint="cs"/>
                <w:sz w:val="20"/>
                <w:rtl/>
                <w:lang w:val="en-US" w:bidi="ar-EG"/>
              </w:rPr>
              <w:t>مجموعة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أدوات،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ومجموعة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مفك،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الإحراق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والتأرجح،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وكاشفات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إلكت</w:t>
            </w:r>
            <w:r w:rsidR="00A02328">
              <w:rPr>
                <w:rFonts w:hint="cs"/>
                <w:sz w:val="20"/>
                <w:rtl/>
                <w:lang w:val="en-US" w:bidi="ar-EG"/>
              </w:rPr>
              <w:t>رو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نية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لتسرب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المواد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الهيدروكلوروفلوروكربونية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والمواد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الهيدروفلوروكربونية،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ومقياس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حرارة،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والشدات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وقطع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الأنابيب</w:t>
            </w:r>
            <w:r w:rsidR="00A02328">
              <w:rPr>
                <w:rFonts w:hint="cs"/>
                <w:sz w:val="20"/>
                <w:rtl/>
                <w:lang w:val="en-US" w:bidi="ar-EG"/>
              </w:rPr>
              <w:t>)</w:t>
            </w:r>
            <w:r w:rsidR="00904BDC">
              <w:rPr>
                <w:rFonts w:hint="cs"/>
                <w:sz w:val="20"/>
                <w:rtl/>
                <w:lang w:val="en-US" w:bidi="ar-EG"/>
              </w:rPr>
              <w:t>.</w:t>
            </w:r>
          </w:p>
        </w:tc>
        <w:tc>
          <w:tcPr>
            <w:tcW w:w="1304" w:type="dxa"/>
          </w:tcPr>
          <w:p w14:paraId="377DD590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 w:rsidRPr="00593EB4">
              <w:rPr>
                <w:sz w:val="20"/>
              </w:rPr>
              <w:t>210,000</w:t>
            </w:r>
          </w:p>
        </w:tc>
      </w:tr>
      <w:tr w:rsidR="00873AB5" w:rsidRPr="00593EB4" w14:paraId="74437724" w14:textId="77777777" w:rsidTr="00EB1FB5">
        <w:tc>
          <w:tcPr>
            <w:tcW w:w="592" w:type="dxa"/>
          </w:tcPr>
          <w:p w14:paraId="7263C5F6" w14:textId="77777777" w:rsidR="00873AB5" w:rsidRPr="00593EB4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3.3</w:t>
            </w:r>
          </w:p>
        </w:tc>
        <w:tc>
          <w:tcPr>
            <w:tcW w:w="7454" w:type="dxa"/>
          </w:tcPr>
          <w:p w14:paraId="78AE7443" w14:textId="2FF286D0" w:rsidR="002A78CD" w:rsidRPr="002A78CD" w:rsidRDefault="002A78CD" w:rsidP="009750B6">
            <w:pPr>
              <w:bidi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شراء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وتوزيع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لــ175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ورشة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خدمة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مختارة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(بما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في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ذلك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مضخة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تفريغ،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مقياس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وزن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غاز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التبريد،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مقياس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تفريغ،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وكاشف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التسرب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للهيدروكربون،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واسطوانات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خدمة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غاز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9750B6">
              <w:rPr>
                <w:rFonts w:hint="cs"/>
                <w:sz w:val="20"/>
                <w:rtl/>
                <w:lang w:val="en-US" w:bidi="ar-EG"/>
              </w:rPr>
              <w:t>التبريد).</w:t>
            </w:r>
          </w:p>
        </w:tc>
        <w:tc>
          <w:tcPr>
            <w:tcW w:w="1304" w:type="dxa"/>
          </w:tcPr>
          <w:p w14:paraId="57AF1EF5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 w:rsidRPr="00593EB4">
              <w:rPr>
                <w:sz w:val="20"/>
              </w:rPr>
              <w:t>210,000</w:t>
            </w:r>
          </w:p>
        </w:tc>
      </w:tr>
      <w:tr w:rsidR="00873AB5" w:rsidRPr="00593EB4" w14:paraId="2E496E4D" w14:textId="77777777" w:rsidTr="00EB1FB5">
        <w:tc>
          <w:tcPr>
            <w:tcW w:w="592" w:type="dxa"/>
          </w:tcPr>
          <w:p w14:paraId="5B3E8D9F" w14:textId="77777777" w:rsidR="00873AB5" w:rsidRPr="00593EB4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t>3.4</w:t>
            </w:r>
          </w:p>
        </w:tc>
        <w:tc>
          <w:tcPr>
            <w:tcW w:w="7454" w:type="dxa"/>
          </w:tcPr>
          <w:p w14:paraId="09CBFC2F" w14:textId="684A1670" w:rsidR="00904BDC" w:rsidRPr="00904BDC" w:rsidRDefault="00A02328" w:rsidP="00A02328">
            <w:pPr>
              <w:bidi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شراء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وتوزيع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خمس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مجموعات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أدوات/معدات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لمعاهد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الفني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المختارة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(لما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في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ذلك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الفتحات،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ومقياس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التفريغ،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والخراطيم،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ومجموعة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مقرنة،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وأداة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إزالة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رئيسية،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وخرطوم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شحن،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واسطوانات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استرداد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غاز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التبريد،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وحزام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تسخين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مع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مقياس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حرارة،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ومحطة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استرداد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للهيدروكلوروفلوروكربون-22،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ومضخة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تفريغ،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ووحدة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شحن،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وكاشف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التسرب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للهيدروكلوروفلوروكربون-22،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ومقياس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حرارة،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إحراق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متعددة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الأمتار،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غسيل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الأمونيا،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وكاشف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تسرب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الهيدروكلوروفلوروكربون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والهيدروفلوروكربون،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شجن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الهيدروكربون،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وخراطيم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التنفيس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وكمالياتها،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ضمن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أخرى).</w:t>
            </w:r>
          </w:p>
        </w:tc>
        <w:tc>
          <w:tcPr>
            <w:tcW w:w="1304" w:type="dxa"/>
          </w:tcPr>
          <w:p w14:paraId="71964E5E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>
              <w:rPr>
                <w:sz w:val="20"/>
              </w:rPr>
              <w:t>50,000</w:t>
            </w:r>
          </w:p>
        </w:tc>
      </w:tr>
      <w:tr w:rsidR="00873AB5" w:rsidRPr="00593EB4" w14:paraId="64773885" w14:textId="77777777" w:rsidTr="00EB1FB5">
        <w:tc>
          <w:tcPr>
            <w:tcW w:w="8046" w:type="dxa"/>
            <w:gridSpan w:val="2"/>
            <w:vAlign w:val="center"/>
          </w:tcPr>
          <w:p w14:paraId="52194714" w14:textId="30F994DA" w:rsidR="00873AB5" w:rsidRPr="00593EB4" w:rsidRDefault="006B374C" w:rsidP="006B374C">
            <w:pPr>
              <w:bidi/>
              <w:jc w:val="left"/>
              <w:rPr>
                <w:i/>
                <w:iCs/>
                <w:sz w:val="20"/>
              </w:rPr>
            </w:pP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3</w:t>
            </w:r>
          </w:p>
        </w:tc>
        <w:tc>
          <w:tcPr>
            <w:tcW w:w="1304" w:type="dxa"/>
          </w:tcPr>
          <w:p w14:paraId="2EC8B291" w14:textId="77777777" w:rsidR="00873AB5" w:rsidRPr="00593EB4" w:rsidRDefault="00873AB5" w:rsidP="00EB1FB5">
            <w:pPr>
              <w:jc w:val="right"/>
              <w:rPr>
                <w:i/>
                <w:iCs/>
                <w:sz w:val="20"/>
              </w:rPr>
            </w:pPr>
            <w:r w:rsidRPr="00593EB4">
              <w:rPr>
                <w:i/>
                <w:iCs/>
                <w:sz w:val="20"/>
              </w:rPr>
              <w:t>5</w:t>
            </w:r>
            <w:r>
              <w:rPr>
                <w:i/>
                <w:iCs/>
                <w:sz w:val="20"/>
              </w:rPr>
              <w:t>3</w:t>
            </w:r>
            <w:r w:rsidRPr="00593EB4">
              <w:rPr>
                <w:i/>
                <w:iCs/>
                <w:sz w:val="20"/>
              </w:rPr>
              <w:t>7,000</w:t>
            </w:r>
          </w:p>
        </w:tc>
      </w:tr>
      <w:tr w:rsidR="00873AB5" w:rsidRPr="00593EB4" w14:paraId="244B83F5" w14:textId="77777777" w:rsidTr="00EB1FB5">
        <w:tc>
          <w:tcPr>
            <w:tcW w:w="592" w:type="dxa"/>
          </w:tcPr>
          <w:p w14:paraId="4CC029F8" w14:textId="77777777" w:rsidR="00873AB5" w:rsidRPr="0034108C" w:rsidRDefault="00873AB5" w:rsidP="00EB1FB5">
            <w:pPr>
              <w:jc w:val="left"/>
              <w:rPr>
                <w:b/>
                <w:bCs/>
                <w:sz w:val="20"/>
              </w:rPr>
            </w:pPr>
            <w:bookmarkStart w:id="2" w:name="_Hlk178772399"/>
            <w:r w:rsidRPr="0034108C">
              <w:rPr>
                <w:b/>
                <w:bCs/>
                <w:sz w:val="20"/>
              </w:rPr>
              <w:t>4</w:t>
            </w:r>
          </w:p>
        </w:tc>
        <w:tc>
          <w:tcPr>
            <w:tcW w:w="8758" w:type="dxa"/>
            <w:gridSpan w:val="2"/>
          </w:tcPr>
          <w:p w14:paraId="0316FF44" w14:textId="19765067" w:rsidR="006B374C" w:rsidRPr="006B374C" w:rsidRDefault="006B374C" w:rsidP="006B374C">
            <w:pPr>
              <w:bidi/>
              <w:rPr>
                <w:b/>
                <w:bCs/>
                <w:sz w:val="20"/>
                <w:rtl/>
                <w:lang w:val="en-US" w:bidi="ar-EG"/>
              </w:rPr>
            </w:pP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النظام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الوطني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للاسترداد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التدوير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والاستصلاح</w:t>
            </w:r>
          </w:p>
        </w:tc>
      </w:tr>
      <w:bookmarkEnd w:id="2"/>
      <w:tr w:rsidR="00873AB5" w:rsidRPr="00593EB4" w14:paraId="138E0A76" w14:textId="77777777" w:rsidTr="00EB1FB5">
        <w:tc>
          <w:tcPr>
            <w:tcW w:w="592" w:type="dxa"/>
          </w:tcPr>
          <w:p w14:paraId="001226F3" w14:textId="77777777" w:rsidR="00873AB5" w:rsidRPr="00593EB4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w="7454" w:type="dxa"/>
          </w:tcPr>
          <w:p w14:paraId="536CF3B2" w14:textId="58F764FC" w:rsidR="002A78CD" w:rsidRPr="002A78CD" w:rsidRDefault="002A78CD" w:rsidP="002A78CD">
            <w:pPr>
              <w:bidi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إعداد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نموذج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أعمال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لتقييم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إنشاء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مرافق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للاستصلاح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في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المستقبل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وتحضير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مبادئ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توجيهية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للاسترداد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الاستخدام،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التدوير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والاستصلاح،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ونقل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وتخزين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غازات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التبريد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غير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المرغوبة.</w:t>
            </w:r>
          </w:p>
        </w:tc>
        <w:tc>
          <w:tcPr>
            <w:tcW w:w="1304" w:type="dxa"/>
          </w:tcPr>
          <w:p w14:paraId="15CDCF15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Pr="00593EB4">
              <w:rPr>
                <w:sz w:val="20"/>
              </w:rPr>
              <w:t>4,640</w:t>
            </w:r>
          </w:p>
        </w:tc>
      </w:tr>
      <w:tr w:rsidR="00873AB5" w:rsidRPr="00593EB4" w14:paraId="45388B9F" w14:textId="77777777" w:rsidTr="00EB1FB5">
        <w:tc>
          <w:tcPr>
            <w:tcW w:w="592" w:type="dxa"/>
          </w:tcPr>
          <w:p w14:paraId="4B33FC53" w14:textId="77777777" w:rsidR="00873AB5" w:rsidRDefault="00873AB5" w:rsidP="00EB1FB5">
            <w:pPr>
              <w:jc w:val="left"/>
              <w:rPr>
                <w:sz w:val="20"/>
              </w:rPr>
            </w:pPr>
            <w:r>
              <w:rPr>
                <w:sz w:val="20"/>
              </w:rPr>
              <w:t>4.2</w:t>
            </w:r>
          </w:p>
        </w:tc>
        <w:tc>
          <w:tcPr>
            <w:tcW w:w="7454" w:type="dxa"/>
          </w:tcPr>
          <w:p w14:paraId="2463E37B" w14:textId="1699B963" w:rsidR="006B374C" w:rsidRPr="006B374C" w:rsidRDefault="006B374C" w:rsidP="002A78CD">
            <w:pPr>
              <w:bidi/>
              <w:rPr>
                <w:sz w:val="20"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تقديم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لتعزيز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الاسترداد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التدوير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عن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طريق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توزيع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والمعدات</w:t>
            </w:r>
            <w:r>
              <w:rPr>
                <w:rStyle w:val="FootnoteReference"/>
                <w:sz w:val="20"/>
                <w:rtl/>
                <w:lang w:val="en-US" w:bidi="ar-EG"/>
              </w:rPr>
              <w:footnoteReference w:id="8"/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إلى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30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ورشة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رئيسية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وتقديم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التدريب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على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استخدام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هذه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="002A78CD">
              <w:rPr>
                <w:rFonts w:hint="cs"/>
                <w:sz w:val="20"/>
                <w:rtl/>
                <w:lang w:val="en-US" w:bidi="ar-EG"/>
              </w:rPr>
              <w:t>المجموعات.</w:t>
            </w:r>
          </w:p>
        </w:tc>
        <w:tc>
          <w:tcPr>
            <w:tcW w:w="1304" w:type="dxa"/>
          </w:tcPr>
          <w:p w14:paraId="271AABAB" w14:textId="77777777" w:rsidR="00873AB5" w:rsidRPr="00593EB4" w:rsidRDefault="00873AB5" w:rsidP="00EB1FB5">
            <w:pPr>
              <w:jc w:val="right"/>
              <w:rPr>
                <w:sz w:val="20"/>
              </w:rPr>
            </w:pPr>
            <w:r>
              <w:rPr>
                <w:sz w:val="20"/>
              </w:rPr>
              <w:t>60,000</w:t>
            </w:r>
          </w:p>
        </w:tc>
      </w:tr>
      <w:tr w:rsidR="00873AB5" w:rsidRPr="00593EB4" w14:paraId="377AA450" w14:textId="77777777" w:rsidTr="00EB1FB5">
        <w:tc>
          <w:tcPr>
            <w:tcW w:w="8046" w:type="dxa"/>
            <w:gridSpan w:val="2"/>
          </w:tcPr>
          <w:p w14:paraId="25513E10" w14:textId="4539D616" w:rsidR="006B374C" w:rsidRPr="006B374C" w:rsidRDefault="006B374C" w:rsidP="006B374C">
            <w:pPr>
              <w:bidi/>
              <w:jc w:val="left"/>
              <w:rPr>
                <w:i/>
                <w:iCs/>
                <w:sz w:val="20"/>
                <w:rtl/>
                <w:lang w:val="en-US" w:bidi="ar-EG"/>
              </w:rPr>
            </w:pP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i/>
                <w:iCs/>
                <w:sz w:val="20"/>
                <w:rtl/>
                <w:lang w:val="en-US" w:bidi="ar-EG"/>
              </w:rPr>
              <w:t>4</w:t>
            </w:r>
          </w:p>
        </w:tc>
        <w:tc>
          <w:tcPr>
            <w:tcW w:w="1304" w:type="dxa"/>
          </w:tcPr>
          <w:p w14:paraId="38C6A37C" w14:textId="77777777" w:rsidR="00873AB5" w:rsidRPr="00593EB4" w:rsidRDefault="00873AB5" w:rsidP="00EB1FB5">
            <w:pPr>
              <w:jc w:val="right"/>
              <w:rPr>
                <w:i/>
                <w:iCs/>
                <w:sz w:val="20"/>
              </w:rPr>
            </w:pPr>
            <w:r w:rsidRPr="00593EB4">
              <w:rPr>
                <w:i/>
                <w:iCs/>
                <w:sz w:val="20"/>
              </w:rPr>
              <w:t>74,640</w:t>
            </w:r>
          </w:p>
        </w:tc>
      </w:tr>
      <w:tr w:rsidR="00873AB5" w:rsidRPr="00593EB4" w14:paraId="56023CC6" w14:textId="77777777" w:rsidTr="00EB1FB5">
        <w:trPr>
          <w:trHeight w:val="260"/>
        </w:trPr>
        <w:tc>
          <w:tcPr>
            <w:tcW w:w="8046" w:type="dxa"/>
            <w:gridSpan w:val="2"/>
          </w:tcPr>
          <w:p w14:paraId="76FE69D9" w14:textId="5D197999" w:rsidR="006B374C" w:rsidRPr="00593EB4" w:rsidRDefault="006B374C" w:rsidP="006B374C">
            <w:pPr>
              <w:bidi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أنشطة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المرحلة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الثانية</w:t>
            </w:r>
          </w:p>
        </w:tc>
        <w:tc>
          <w:tcPr>
            <w:tcW w:w="1304" w:type="dxa"/>
          </w:tcPr>
          <w:p w14:paraId="192FB367" w14:textId="77777777" w:rsidR="00873AB5" w:rsidRPr="00953540" w:rsidRDefault="00873AB5" w:rsidP="00EB1FB5">
            <w:pPr>
              <w:jc w:val="right"/>
              <w:rPr>
                <w:b/>
                <w:bCs/>
                <w:sz w:val="20"/>
              </w:rPr>
            </w:pPr>
            <w:r w:rsidRPr="00953540">
              <w:rPr>
                <w:b/>
                <w:bCs/>
                <w:sz w:val="20"/>
              </w:rPr>
              <w:t>8</w:t>
            </w:r>
            <w:r>
              <w:rPr>
                <w:b/>
                <w:bCs/>
                <w:sz w:val="20"/>
              </w:rPr>
              <w:t>3</w:t>
            </w:r>
            <w:r w:rsidRPr="00953540">
              <w:rPr>
                <w:b/>
                <w:bCs/>
                <w:sz w:val="20"/>
              </w:rPr>
              <w:t>6,6</w:t>
            </w:r>
            <w:r>
              <w:rPr>
                <w:b/>
                <w:bCs/>
                <w:sz w:val="20"/>
              </w:rPr>
              <w:t>4</w:t>
            </w:r>
            <w:r w:rsidRPr="00953540">
              <w:rPr>
                <w:b/>
                <w:bCs/>
                <w:sz w:val="20"/>
              </w:rPr>
              <w:t>0</w:t>
            </w:r>
          </w:p>
        </w:tc>
      </w:tr>
    </w:tbl>
    <w:p w14:paraId="2EE26746" w14:textId="77777777" w:rsidR="00873AB5" w:rsidRDefault="00873AB5" w:rsidP="00873AB5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</w:p>
    <w:p w14:paraId="37D0E82C" w14:textId="6C3B0DE0" w:rsidR="008E2F07" w:rsidRPr="009750B6" w:rsidRDefault="009750B6" w:rsidP="009750B6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 w:bidi="ar-EG"/>
        </w:rPr>
      </w:pPr>
      <w:r w:rsidRPr="009750B6">
        <w:rPr>
          <w:rFonts w:hint="cs"/>
          <w:i/>
          <w:iCs/>
          <w:sz w:val="26"/>
          <w:szCs w:val="26"/>
          <w:rtl/>
          <w:lang w:val="en-US" w:bidi="ar-EG"/>
        </w:rPr>
        <w:t>تنفيذ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9750B6">
        <w:rPr>
          <w:rFonts w:hint="cs"/>
          <w:i/>
          <w:iCs/>
          <w:sz w:val="26"/>
          <w:szCs w:val="26"/>
          <w:rtl/>
          <w:lang w:val="en-US" w:bidi="ar-EG"/>
        </w:rPr>
        <w:t>المشروع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9750B6">
        <w:rPr>
          <w:rFonts w:hint="cs"/>
          <w:i/>
          <w:iCs/>
          <w:sz w:val="26"/>
          <w:szCs w:val="26"/>
          <w:rtl/>
          <w:lang w:val="en-US" w:bidi="ar-EG"/>
        </w:rPr>
        <w:t>ورصده</w:t>
      </w:r>
    </w:p>
    <w:p w14:paraId="6467A6A4" w14:textId="66EC5465" w:rsidR="008E2F07" w:rsidRDefault="009750B6" w:rsidP="00E201D2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 w:rsidRPr="00E201D2">
        <w:rPr>
          <w:sz w:val="26"/>
          <w:szCs w:val="26"/>
          <w:rtl/>
          <w:lang w:bidi="ar-LB"/>
        </w:rPr>
        <w:t>سيستمر</w:t>
      </w:r>
      <w:r w:rsidR="00977A84">
        <w:rPr>
          <w:sz w:val="26"/>
          <w:szCs w:val="26"/>
          <w:rtl/>
          <w:lang w:bidi="ar-LB"/>
        </w:rPr>
        <w:t xml:space="preserve"> </w:t>
      </w:r>
      <w:r w:rsidRPr="00E201D2">
        <w:rPr>
          <w:sz w:val="26"/>
          <w:szCs w:val="26"/>
          <w:rtl/>
          <w:lang w:bidi="ar-LB"/>
        </w:rPr>
        <w:t>النظام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E201D2">
        <w:rPr>
          <w:sz w:val="26"/>
          <w:szCs w:val="26"/>
          <w:rtl/>
          <w:lang w:bidi="ar-LB"/>
        </w:rPr>
        <w:t>المنشئ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العمل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أنشط</w:t>
      </w:r>
      <w:r>
        <w:rPr>
          <w:sz w:val="26"/>
          <w:szCs w:val="26"/>
          <w:rtl/>
          <w:lang w:bidi="ar-LB"/>
        </w:rPr>
        <w:t>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الرصد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وحدة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الوطنية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والإبلاغ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والعمل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أصحاب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المصلحة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وتبلغ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تكلفة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تلك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84</w:t>
      </w:r>
      <w:r w:rsidRPr="00C56903">
        <w:rPr>
          <w:sz w:val="26"/>
          <w:szCs w:val="26"/>
          <w:rtl/>
          <w:lang w:bidi="ar-LB"/>
        </w:rPr>
        <w:t>,000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أمريكيا،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وتشمل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موظفي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المشروع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والخبراء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</w:t>
      </w:r>
      <w:r>
        <w:rPr>
          <w:rFonts w:hint="cs"/>
          <w:sz w:val="26"/>
          <w:szCs w:val="26"/>
          <w:rtl/>
          <w:lang w:bidi="ar-LB"/>
        </w:rPr>
        <w:t>6</w:t>
      </w:r>
      <w:r w:rsidRPr="00C56903">
        <w:rPr>
          <w:sz w:val="26"/>
          <w:szCs w:val="26"/>
          <w:rtl/>
          <w:lang w:bidi="ar-LB"/>
        </w:rPr>
        <w:t>0,000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أمريكيا)،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والسفر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المحلي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</w:t>
      </w:r>
      <w:r>
        <w:rPr>
          <w:rFonts w:hint="cs"/>
          <w:sz w:val="26"/>
          <w:szCs w:val="26"/>
          <w:rtl/>
          <w:lang w:bidi="ar-LB"/>
        </w:rPr>
        <w:t>1</w:t>
      </w:r>
      <w:r w:rsidRPr="00C56903">
        <w:rPr>
          <w:sz w:val="26"/>
          <w:szCs w:val="26"/>
          <w:rtl/>
          <w:lang w:bidi="ar-LB"/>
        </w:rPr>
        <w:t>5,000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أمريكيا)،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</w:t>
      </w:r>
      <w:r>
        <w:rPr>
          <w:rFonts w:hint="cs"/>
          <w:sz w:val="26"/>
          <w:szCs w:val="26"/>
          <w:rtl/>
          <w:lang w:bidi="ar-LB"/>
        </w:rPr>
        <w:t>تنظيم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اجتماعات</w:t>
      </w:r>
      <w:r w:rsidR="00977A84">
        <w:rPr>
          <w:sz w:val="26"/>
          <w:szCs w:val="26"/>
          <w:rtl/>
          <w:lang w:bidi="ar-LB"/>
        </w:rPr>
        <w:t xml:space="preserve"> </w:t>
      </w:r>
      <w:r w:rsidR="00C82384">
        <w:rPr>
          <w:rFonts w:hint="cs"/>
          <w:sz w:val="26"/>
          <w:szCs w:val="26"/>
          <w:rtl/>
          <w:lang w:bidi="ar-LB"/>
        </w:rPr>
        <w:t>للرصد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C82384">
        <w:rPr>
          <w:rFonts w:hint="cs"/>
          <w:sz w:val="26"/>
          <w:szCs w:val="26"/>
          <w:rtl/>
          <w:lang w:bidi="ar-LB"/>
        </w:rPr>
        <w:t>والتقييم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</w:t>
      </w:r>
      <w:r w:rsidR="00C82384">
        <w:rPr>
          <w:rFonts w:hint="cs"/>
          <w:sz w:val="26"/>
          <w:szCs w:val="26"/>
          <w:rtl/>
          <w:lang w:bidi="ar-LB"/>
        </w:rPr>
        <w:t>9</w:t>
      </w:r>
      <w:r w:rsidRPr="00C56903">
        <w:rPr>
          <w:sz w:val="26"/>
          <w:szCs w:val="26"/>
          <w:rtl/>
          <w:lang w:bidi="ar-LB"/>
        </w:rPr>
        <w:t>,000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أمريكيا).</w:t>
      </w:r>
    </w:p>
    <w:p w14:paraId="7770C66E" w14:textId="4C9ADD0F" w:rsidR="00C82384" w:rsidRPr="00C56903" w:rsidRDefault="00C82384" w:rsidP="00C82384">
      <w:pPr>
        <w:bidi/>
        <w:spacing w:after="240"/>
        <w:rPr>
          <w:i/>
          <w:iCs/>
          <w:sz w:val="26"/>
          <w:szCs w:val="26"/>
          <w:lang w:bidi="ar-LB"/>
        </w:rPr>
      </w:pPr>
      <w:r w:rsidRPr="00C56903">
        <w:rPr>
          <w:i/>
          <w:iCs/>
          <w:sz w:val="26"/>
          <w:szCs w:val="26"/>
          <w:rtl/>
          <w:lang w:bidi="ar-LB"/>
        </w:rPr>
        <w:t>تنفيذ</w:t>
      </w:r>
      <w:r w:rsidR="00977A84">
        <w:rPr>
          <w:i/>
          <w:iCs/>
          <w:sz w:val="26"/>
          <w:szCs w:val="26"/>
          <w:rtl/>
          <w:lang w:bidi="ar-LB"/>
        </w:rPr>
        <w:t xml:space="preserve"> </w:t>
      </w:r>
      <w:r w:rsidRPr="00C56903">
        <w:rPr>
          <w:i/>
          <w:iCs/>
          <w:sz w:val="26"/>
          <w:szCs w:val="26"/>
          <w:rtl/>
          <w:lang w:bidi="ar-LB"/>
        </w:rPr>
        <w:t>السياسة</w:t>
      </w:r>
      <w:r w:rsidR="00977A84">
        <w:rPr>
          <w:i/>
          <w:iCs/>
          <w:sz w:val="26"/>
          <w:szCs w:val="26"/>
          <w:rtl/>
          <w:lang w:bidi="ar-LB"/>
        </w:rPr>
        <w:t xml:space="preserve"> </w:t>
      </w:r>
      <w:r w:rsidRPr="00C56903">
        <w:rPr>
          <w:i/>
          <w:iCs/>
          <w:sz w:val="26"/>
          <w:szCs w:val="26"/>
          <w:rtl/>
          <w:lang w:bidi="ar-LB"/>
        </w:rPr>
        <w:t>الجنسانية</w:t>
      </w:r>
    </w:p>
    <w:p w14:paraId="3C795688" w14:textId="0E8F36B1" w:rsidR="00C82384" w:rsidRPr="00C56903" w:rsidRDefault="00C82384" w:rsidP="00E201D2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تلتزم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حكومة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واليونيدو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السياسة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التشغيلية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لتعميم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مراعاة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المنظور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الجنساني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للصندوق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يتماشى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المقررات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84/92(د)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و90/48(ج)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و92/40(ب).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واشتمل</w:t>
      </w:r>
      <w:r>
        <w:rPr>
          <w:rFonts w:hint="cs"/>
          <w:sz w:val="26"/>
          <w:szCs w:val="26"/>
          <w:rtl/>
          <w:lang w:bidi="ar-LB"/>
        </w:rPr>
        <w:t>ت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</w:t>
      </w:r>
      <w:r>
        <w:rPr>
          <w:rFonts w:hint="cs"/>
          <w:sz w:val="26"/>
          <w:szCs w:val="26"/>
          <w:rtl/>
          <w:lang w:bidi="ar-LB"/>
        </w:rPr>
        <w:t>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="00E201D2"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ستعالج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المساواة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الجنسين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وتمكين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المرأة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بطريقة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ممنهجة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أثناء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التنفيذ.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وسيعالج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المشروع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القضايا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الجنسانية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طريق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الأخذ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الاعتبار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المعايير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والقيم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الثقافية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السائدة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البلد.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وتشمل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المزمعة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تحديد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السياسات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الجنسانية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الوطنية،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وإشراك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نقطة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اتصال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للجنسانية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وزارة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البيئة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المناخ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مشاورات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مجموعة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أصحاب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المصلحة،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وجمع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ورصد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البيانات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المقسمة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حسب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الجنس،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وتعزيز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مشاركة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النساء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="005B598C"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="005B598C"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="005B598C"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="005B598C"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وضمان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مدى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حساسية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التدريب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ومواد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المعلومات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الأخرى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للجنسانية</w:t>
      </w:r>
      <w:r w:rsidRPr="00C56903">
        <w:rPr>
          <w:sz w:val="26"/>
          <w:szCs w:val="26"/>
          <w:rtl/>
          <w:lang w:bidi="ar-LB"/>
        </w:rPr>
        <w:t>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وعلاوة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ذلك،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ست</w:t>
      </w:r>
      <w:r w:rsidR="00E201D2">
        <w:rPr>
          <w:rFonts w:hint="cs"/>
          <w:sz w:val="26"/>
          <w:szCs w:val="26"/>
          <w:rtl/>
          <w:lang w:bidi="ar-LB"/>
        </w:rPr>
        <w:t>شمل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تقارير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الشريحة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بيانات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مقسمة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201D2">
        <w:rPr>
          <w:rFonts w:hint="cs"/>
          <w:sz w:val="26"/>
          <w:szCs w:val="26"/>
          <w:rtl/>
          <w:lang w:bidi="ar-LB"/>
        </w:rPr>
        <w:t>حس</w:t>
      </w:r>
      <w:r w:rsidR="005B598C">
        <w:rPr>
          <w:rFonts w:hint="cs"/>
          <w:sz w:val="26"/>
          <w:szCs w:val="26"/>
          <w:rtl/>
          <w:lang w:bidi="ar-LB"/>
        </w:rPr>
        <w:t>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الجنس،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وتنفيذ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أنشطة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مراعية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للجنسانية،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ومنتجات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معرفية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الجنسانية،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والممارسات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E201D2">
        <w:rPr>
          <w:rFonts w:hint="cs"/>
          <w:sz w:val="26"/>
          <w:szCs w:val="26"/>
          <w:rtl/>
          <w:lang w:bidi="ar-LB"/>
        </w:rPr>
        <w:t>الجيدة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والدروس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المستفادة،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وتخصيص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الموارد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المالية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لأنشطة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5B598C">
        <w:rPr>
          <w:rFonts w:hint="cs"/>
          <w:sz w:val="26"/>
          <w:szCs w:val="26"/>
          <w:rtl/>
          <w:lang w:bidi="ar-LB"/>
        </w:rPr>
        <w:t>الجنسانية.</w:t>
      </w:r>
    </w:p>
    <w:p w14:paraId="15F980E4" w14:textId="0987FB84" w:rsidR="005B598C" w:rsidRPr="00C56903" w:rsidRDefault="005B598C" w:rsidP="005B598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LB"/>
        </w:rPr>
      </w:pPr>
      <w:r w:rsidRPr="00C56903">
        <w:rPr>
          <w:sz w:val="26"/>
          <w:szCs w:val="26"/>
          <w:u w:val="single"/>
          <w:rtl/>
          <w:lang w:bidi="ar-LB"/>
        </w:rPr>
        <w:t>إجمالي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تكلفة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المرحلة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الثانية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من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خطة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إدارة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إزالة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المواد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1FD26A5F" w14:textId="061AFB2D" w:rsidR="005B598C" w:rsidRPr="00C56903" w:rsidRDefault="005B598C" w:rsidP="00E201D2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إجمالي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تكلفة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للصومال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920</w:t>
      </w:r>
      <w:r w:rsidRPr="00C56903">
        <w:rPr>
          <w:sz w:val="26"/>
          <w:szCs w:val="26"/>
          <w:rtl/>
          <w:lang w:bidi="ar-LB"/>
        </w:rPr>
        <w:t>,</w:t>
      </w:r>
      <w:r>
        <w:rPr>
          <w:rFonts w:hint="cs"/>
          <w:sz w:val="26"/>
          <w:szCs w:val="26"/>
          <w:rtl/>
          <w:lang w:bidi="ar-LB"/>
        </w:rPr>
        <w:t>64</w:t>
      </w:r>
      <w:r w:rsidRPr="00C56903">
        <w:rPr>
          <w:sz w:val="26"/>
          <w:szCs w:val="26"/>
          <w:rtl/>
          <w:lang w:bidi="ar-LB"/>
        </w:rPr>
        <w:t>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</w:t>
      </w:r>
      <w:r>
        <w:rPr>
          <w:rFonts w:hint="cs"/>
          <w:sz w:val="26"/>
          <w:szCs w:val="26"/>
          <w:rtl/>
          <w:lang w:bidi="ar-LB"/>
        </w:rPr>
        <w:t>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</w:t>
      </w:r>
      <w:r>
        <w:rPr>
          <w:rFonts w:hint="cs"/>
          <w:sz w:val="26"/>
          <w:szCs w:val="26"/>
          <w:rtl/>
          <w:lang w:bidi="ar-LB"/>
        </w:rPr>
        <w:t>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بالإضافة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تكاليف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دعم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الأصل،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لتحقيق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بنسبة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100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المائة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بحلول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</w:t>
      </w:r>
      <w:r>
        <w:rPr>
          <w:rFonts w:hint="cs"/>
          <w:sz w:val="26"/>
          <w:szCs w:val="26"/>
          <w:rtl/>
          <w:lang w:bidi="ar-LB"/>
        </w:rPr>
        <w:t>30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</w:t>
      </w:r>
      <w:r>
        <w:rPr>
          <w:rFonts w:hint="cs"/>
          <w:sz w:val="26"/>
          <w:szCs w:val="26"/>
          <w:rtl/>
          <w:lang w:bidi="ar-LB"/>
        </w:rPr>
        <w:t>ت</w:t>
      </w:r>
      <w:r w:rsidRPr="00C56903">
        <w:rPr>
          <w:sz w:val="26"/>
          <w:szCs w:val="26"/>
          <w:rtl/>
          <w:lang w:bidi="ar-LB"/>
        </w:rPr>
        <w:t>رد</w:t>
      </w:r>
      <w:r w:rsidR="00977A84">
        <w:rPr>
          <w:sz w:val="26"/>
          <w:szCs w:val="26"/>
          <w:rtl/>
          <w:lang w:bidi="ar-LB"/>
        </w:rPr>
        <w:t xml:space="preserve"> </w:t>
      </w:r>
      <w:r w:rsidR="00E201D2">
        <w:rPr>
          <w:rFonts w:hint="cs"/>
          <w:sz w:val="26"/>
          <w:szCs w:val="26"/>
          <w:rtl/>
          <w:lang w:bidi="ar-LB"/>
        </w:rPr>
        <w:t>ا</w:t>
      </w:r>
      <w:r w:rsidRPr="00C56903">
        <w:rPr>
          <w:sz w:val="26"/>
          <w:szCs w:val="26"/>
          <w:rtl/>
          <w:lang w:bidi="ar-LB"/>
        </w:rPr>
        <w:t>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المقترحة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وتوزيع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التكاليف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أعلاه</w:t>
      </w:r>
      <w:r w:rsidRPr="00C56903">
        <w:rPr>
          <w:sz w:val="26"/>
          <w:szCs w:val="26"/>
          <w:rtl/>
          <w:lang w:bidi="ar-LB"/>
        </w:rPr>
        <w:t>.</w:t>
      </w:r>
    </w:p>
    <w:p w14:paraId="6647732F" w14:textId="49BD218F" w:rsidR="005B598C" w:rsidRPr="00C56903" w:rsidRDefault="005B598C" w:rsidP="005B598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LB"/>
        </w:rPr>
      </w:pPr>
      <w:r w:rsidRPr="00C56903">
        <w:rPr>
          <w:sz w:val="26"/>
          <w:szCs w:val="26"/>
          <w:u w:val="single"/>
          <w:rtl/>
          <w:lang w:bidi="ar-LB"/>
        </w:rPr>
        <w:lastRenderedPageBreak/>
        <w:t>خطة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التنفيذ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للشريحة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الأولى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من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المرحلة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الثانية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من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خطة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إدارة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إزالة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المواد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5E1AC683" w14:textId="198B0909" w:rsidR="005B598C" w:rsidRPr="00C56903" w:rsidRDefault="005B598C" w:rsidP="005B598C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حسب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الطلب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الأولي،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ستنفذ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بقيمة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429,640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</w:t>
      </w:r>
      <w:r>
        <w:rPr>
          <w:rFonts w:hint="cs"/>
          <w:sz w:val="26"/>
          <w:szCs w:val="26"/>
          <w:rtl/>
          <w:lang w:bidi="ar-LB"/>
        </w:rPr>
        <w:t>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</w:t>
      </w:r>
      <w:r>
        <w:rPr>
          <w:rFonts w:hint="cs"/>
          <w:sz w:val="26"/>
          <w:szCs w:val="26"/>
          <w:rtl/>
          <w:lang w:bidi="ar-LB"/>
        </w:rPr>
        <w:t>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الفترة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بين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ديسمبر/كانون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2024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وديسمبر/كانون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2027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وستشمل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التالية:</w:t>
      </w:r>
    </w:p>
    <w:p w14:paraId="443E73C5" w14:textId="53193109" w:rsidR="008E2F07" w:rsidRPr="00004326" w:rsidRDefault="005B598C" w:rsidP="005B598C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rPr>
          <w:i/>
          <w:iCs/>
          <w:sz w:val="26"/>
          <w:szCs w:val="26"/>
          <w:lang w:bidi="ar-EG"/>
        </w:rPr>
      </w:pPr>
      <w:r w:rsidRPr="00004326">
        <w:rPr>
          <w:rFonts w:hint="cs"/>
          <w:i/>
          <w:iCs/>
          <w:sz w:val="26"/>
          <w:szCs w:val="26"/>
          <w:rtl/>
          <w:lang w:bidi="ar-EG"/>
        </w:rPr>
        <w:t>تعزيز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وإنفاذ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التشريعات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واللوائح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بشأن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المواد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الهيدروكلوروفلوروكربونية</w:t>
      </w:r>
      <w:r w:rsidR="00004326">
        <w:rPr>
          <w:rFonts w:hint="cs"/>
          <w:i/>
          <w:iCs/>
          <w:sz w:val="26"/>
          <w:szCs w:val="26"/>
          <w:rtl/>
          <w:lang w:bidi="ar-EG"/>
        </w:rPr>
        <w:t>:</w:t>
      </w:r>
    </w:p>
    <w:p w14:paraId="2AEC20CA" w14:textId="5F81C01F" w:rsidR="00004326" w:rsidRDefault="00004326" w:rsidP="00004326">
      <w:pPr>
        <w:pStyle w:val="ListParagraph"/>
        <w:numPr>
          <w:ilvl w:val="0"/>
          <w:numId w:val="27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إعداد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سياسة/لائحة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جديدة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وإجراء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المشاورة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العامة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ذات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الصلة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لتحقيق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جدول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إزالة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المواد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البلد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واستدامته،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بما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ذلك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حظر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استيراد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الهيدروكلوروفلوروكربون-141ب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E201D2">
        <w:rPr>
          <w:rFonts w:hint="cs"/>
          <w:sz w:val="26"/>
          <w:szCs w:val="26"/>
          <w:rtl/>
          <w:lang w:bidi="ar-EG"/>
        </w:rPr>
        <w:t>الوارد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البوليولات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سابقة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الخلط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المستوردة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استيراد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المعدات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القائمة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الهيدروكلوروفلوروكربون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بحلول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1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يناير/كانون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الثاني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2025،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وتقديم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المتطلبات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لوسم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الحاويات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والمعدات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تحتوي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الهيدروكلوروفلوروكربون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وحظر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إعادة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استخدام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الحاويات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يمكن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التخلص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منها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بحلول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1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يناير/كانون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الثاني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2027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(20,000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أمريكيا)؛</w:t>
      </w:r>
    </w:p>
    <w:p w14:paraId="3FB29F27" w14:textId="1D1E8253" w:rsidR="00004326" w:rsidRDefault="00004326" w:rsidP="00004326">
      <w:pPr>
        <w:pStyle w:val="ListParagraph"/>
        <w:numPr>
          <w:ilvl w:val="0"/>
          <w:numId w:val="27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إجراء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تقييم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لتحديد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التسويات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لنظام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ترخيص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المواد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الهيدروكلوروفلوروكربونية،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بما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ذلك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الثغرات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E201D2"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E201D2">
        <w:rPr>
          <w:rFonts w:hint="cs"/>
          <w:sz w:val="26"/>
          <w:szCs w:val="26"/>
          <w:rtl/>
          <w:lang w:bidi="ar-EG"/>
        </w:rPr>
        <w:t>المعلومات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آلية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تشارك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البيانات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الحالية،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وإعداد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خطة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لإنشاء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نظام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ترخيص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إلكتروني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مع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روابط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الوصول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إلى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نظم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الجمارك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(20,000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أمريكيا)؛</w:t>
      </w:r>
    </w:p>
    <w:p w14:paraId="429076BB" w14:textId="0BDB914E" w:rsidR="001C3428" w:rsidRPr="001C3428" w:rsidRDefault="00004326" w:rsidP="001C3428">
      <w:pPr>
        <w:pStyle w:val="ListParagraph"/>
        <w:numPr>
          <w:ilvl w:val="0"/>
          <w:numId w:val="27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إجراء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دراسة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جدوى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بشأن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إمكانية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إنشاء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جمعيتين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للتبريد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وتكييف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الهواء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وتنظيم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جولتين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استشارة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بين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وحدة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الأوزون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الوطنية،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وأصحاب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المصلحة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الرئيسيين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البلد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وفنيي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التبريد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وتكييف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الهواء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من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أجل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تمكين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إنشاء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جمعيات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التبريد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وتكييف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الهواء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الصومال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(30,000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1C3428">
        <w:rPr>
          <w:rFonts w:hint="cs"/>
          <w:sz w:val="26"/>
          <w:szCs w:val="26"/>
          <w:rtl/>
          <w:lang w:bidi="ar-EG"/>
        </w:rPr>
        <w:t>أمريكيا)؛</w:t>
      </w:r>
    </w:p>
    <w:p w14:paraId="3B27BC6D" w14:textId="01687CA1" w:rsidR="00004326" w:rsidRDefault="00004326" w:rsidP="005B598C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rPr>
          <w:sz w:val="26"/>
          <w:szCs w:val="26"/>
          <w:lang w:bidi="ar-EG"/>
        </w:rPr>
      </w:pPr>
      <w:r w:rsidRPr="00004326">
        <w:rPr>
          <w:rFonts w:hint="cs"/>
          <w:i/>
          <w:iCs/>
          <w:sz w:val="26"/>
          <w:szCs w:val="26"/>
          <w:rtl/>
          <w:lang w:bidi="ar-EG"/>
        </w:rPr>
        <w:t>تعزيز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القدرات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التقنية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على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ضوابط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004326">
        <w:rPr>
          <w:rFonts w:hint="cs"/>
          <w:i/>
          <w:iCs/>
          <w:sz w:val="26"/>
          <w:szCs w:val="26"/>
          <w:rtl/>
          <w:lang w:bidi="ar-EG"/>
        </w:rPr>
        <w:t>الواردات</w:t>
      </w:r>
      <w:r>
        <w:rPr>
          <w:rFonts w:hint="cs"/>
          <w:sz w:val="26"/>
          <w:szCs w:val="26"/>
          <w:rtl/>
          <w:lang w:bidi="ar-EG"/>
        </w:rPr>
        <w:t>:</w:t>
      </w:r>
    </w:p>
    <w:p w14:paraId="7E7468ED" w14:textId="00D894F0" w:rsidR="001C3428" w:rsidRPr="001C3428" w:rsidRDefault="009E7149" w:rsidP="001C3428">
      <w:pPr>
        <w:pStyle w:val="ListParagraph"/>
        <w:numPr>
          <w:ilvl w:val="0"/>
          <w:numId w:val="28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تدريب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10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مدربي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الجمارك،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وتحديد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مواد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التدريب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لتدريب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مسؤولين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جدد؛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وتدريب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40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مسؤولي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الجمارك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والإنفاذ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بروتوكول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مونتريال،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وإجراءات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نظام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الترخيص،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والسياسات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واللوائح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الجديدة،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وآليات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الإنفاذ،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وأساليب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التفتيش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المواد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والمعدات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القائمة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الهيدروكلوروفلوروكربون،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بالإضافة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إلى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التدريب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المناولة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الآمنة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لغازات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التبريد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الخطرة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(25,000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</w:t>
      </w:r>
      <w:r w:rsidR="001C3428" w:rsidRPr="001C3428">
        <w:rPr>
          <w:rFonts w:hint="cs"/>
          <w:sz w:val="26"/>
          <w:szCs w:val="26"/>
          <w:rtl/>
          <w:lang w:bidi="ar-EG"/>
        </w:rPr>
        <w:t>؛</w:t>
      </w:r>
    </w:p>
    <w:p w14:paraId="52EA494D" w14:textId="44583FAC" w:rsidR="001C3428" w:rsidRDefault="009E7149" w:rsidP="001C3428">
      <w:pPr>
        <w:pStyle w:val="ListParagraph"/>
        <w:numPr>
          <w:ilvl w:val="0"/>
          <w:numId w:val="28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تنظيم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حلقة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عمل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للمعلومات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وزيادة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التوعية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التدابير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التنظيمية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الجديدة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لــ25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BA6566">
        <w:rPr>
          <w:rFonts w:hint="cs"/>
          <w:sz w:val="26"/>
          <w:szCs w:val="26"/>
          <w:rtl/>
          <w:lang w:bidi="ar-EG"/>
        </w:rPr>
        <w:t>موردا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لغازات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التبريد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والمعدات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(5,000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</w:t>
      </w:r>
      <w:r w:rsidR="001C3428">
        <w:rPr>
          <w:rFonts w:hint="cs"/>
          <w:sz w:val="26"/>
          <w:szCs w:val="26"/>
          <w:rtl/>
          <w:lang w:bidi="ar-EG"/>
        </w:rPr>
        <w:t>؛</w:t>
      </w:r>
    </w:p>
    <w:p w14:paraId="010AFCE6" w14:textId="31832988" w:rsidR="005B598C" w:rsidRDefault="001C3428" w:rsidP="00004326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i/>
          <w:iCs/>
          <w:sz w:val="26"/>
          <w:szCs w:val="26"/>
          <w:rtl/>
          <w:lang w:bidi="ar-EG"/>
        </w:rPr>
        <w:t>تدريب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فنني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التبريد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وتكييف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الهواء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على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ممارسات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الخدمة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الجيدة،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وتقديم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المعدات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EG"/>
        </w:rPr>
        <w:t>والأدوات</w:t>
      </w:r>
      <w:r>
        <w:rPr>
          <w:rFonts w:hint="cs"/>
          <w:sz w:val="26"/>
          <w:szCs w:val="26"/>
          <w:rtl/>
          <w:lang w:bidi="ar-EG"/>
        </w:rPr>
        <w:t>:</w:t>
      </w:r>
    </w:p>
    <w:p w14:paraId="1D94A294" w14:textId="7CEC8391" w:rsidR="001C3428" w:rsidRDefault="009E7149" w:rsidP="009E7149">
      <w:pPr>
        <w:pStyle w:val="ListParagraph"/>
        <w:numPr>
          <w:ilvl w:val="0"/>
          <w:numId w:val="29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تدريب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10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مدربين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و40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الفنيين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على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ممارسات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الخدمة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الجيدة،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والاسترداد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وإعادة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تدوير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غازات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التبريد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والمناولة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الآمنة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لغازات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التبريد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القابلة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للاشتعال،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وتحضير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مواد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التدريب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باللغات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المحلية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(27,000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</w:t>
      </w:r>
      <w:r w:rsidR="001C3428">
        <w:rPr>
          <w:rFonts w:hint="cs"/>
          <w:sz w:val="26"/>
          <w:szCs w:val="26"/>
          <w:rtl/>
          <w:lang w:bidi="ar-EG"/>
        </w:rPr>
        <w:t>؛</w:t>
      </w:r>
    </w:p>
    <w:p w14:paraId="6A2DC2E2" w14:textId="70F58D24" w:rsidR="001C3428" w:rsidRDefault="009E7149" w:rsidP="009E7149">
      <w:pPr>
        <w:pStyle w:val="ListParagraph"/>
        <w:numPr>
          <w:ilvl w:val="0"/>
          <w:numId w:val="29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شراء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وتوزيع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الأدوات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والمعدات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لــ87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الفنيين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المدربين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(105,000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</w:t>
      </w:r>
      <w:r w:rsidR="001C3428">
        <w:rPr>
          <w:rFonts w:hint="cs"/>
          <w:sz w:val="26"/>
          <w:szCs w:val="26"/>
          <w:rtl/>
          <w:lang w:bidi="ar-EG"/>
        </w:rPr>
        <w:t>؛</w:t>
      </w:r>
    </w:p>
    <w:p w14:paraId="789A4981" w14:textId="76FDE67C" w:rsidR="001C3428" w:rsidRDefault="009E7149" w:rsidP="001C3428">
      <w:pPr>
        <w:pStyle w:val="ListParagraph"/>
        <w:numPr>
          <w:ilvl w:val="0"/>
          <w:numId w:val="29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شراء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وتوزيع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الأدوات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والمعدات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لــ87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ورشة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خدمة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مختارة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(105,000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</w:t>
      </w:r>
      <w:r w:rsidR="001C3428">
        <w:rPr>
          <w:rFonts w:hint="cs"/>
          <w:sz w:val="26"/>
          <w:szCs w:val="26"/>
          <w:rtl/>
          <w:lang w:bidi="ar-EG"/>
        </w:rPr>
        <w:t>؛</w:t>
      </w:r>
    </w:p>
    <w:p w14:paraId="5202C383" w14:textId="471CB85F" w:rsidR="001C3428" w:rsidRDefault="009E7149" w:rsidP="001C3428">
      <w:pPr>
        <w:pStyle w:val="ListParagraph"/>
        <w:numPr>
          <w:ilvl w:val="0"/>
          <w:numId w:val="29"/>
        </w:numPr>
        <w:bidi/>
        <w:spacing w:after="240"/>
        <w:ind w:left="2160" w:hanging="720"/>
        <w:contextualSpacing w:val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lastRenderedPageBreak/>
        <w:t>شراء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وتوزيع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خمس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مجموعات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الأدوات/المعدات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لمعاهد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التدريب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الفني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المختارة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(50,000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</w:t>
      </w:r>
      <w:r w:rsidR="001C3428">
        <w:rPr>
          <w:rFonts w:hint="cs"/>
          <w:sz w:val="26"/>
          <w:szCs w:val="26"/>
          <w:rtl/>
          <w:lang w:bidi="ar-EG"/>
        </w:rPr>
        <w:t>؛</w:t>
      </w:r>
    </w:p>
    <w:p w14:paraId="4F1356ED" w14:textId="076BA341" w:rsidR="001C3428" w:rsidRPr="009E7149" w:rsidRDefault="009E7149" w:rsidP="009E7149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rPr>
          <w:sz w:val="26"/>
          <w:szCs w:val="26"/>
          <w:lang w:bidi="ar-EG"/>
        </w:rPr>
      </w:pPr>
      <w:r w:rsidRPr="009E7149">
        <w:rPr>
          <w:rFonts w:hint="cs"/>
          <w:i/>
          <w:iCs/>
          <w:sz w:val="26"/>
          <w:szCs w:val="26"/>
          <w:rtl/>
          <w:lang w:bidi="ar-EG"/>
        </w:rPr>
        <w:t>النظام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9E7149">
        <w:rPr>
          <w:rFonts w:hint="cs"/>
          <w:i/>
          <w:iCs/>
          <w:sz w:val="26"/>
          <w:szCs w:val="26"/>
          <w:rtl/>
          <w:lang w:bidi="ar-EG"/>
        </w:rPr>
        <w:t>الوطني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9E7149">
        <w:rPr>
          <w:rFonts w:hint="cs"/>
          <w:i/>
          <w:iCs/>
          <w:sz w:val="26"/>
          <w:szCs w:val="26"/>
          <w:rtl/>
          <w:lang w:bidi="ar-EG"/>
        </w:rPr>
        <w:t>للاسترداد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9E7149">
        <w:rPr>
          <w:rFonts w:hint="cs"/>
          <w:i/>
          <w:iCs/>
          <w:sz w:val="26"/>
          <w:szCs w:val="26"/>
          <w:rtl/>
          <w:lang w:bidi="ar-EG"/>
        </w:rPr>
        <w:t>وإعادة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9E7149">
        <w:rPr>
          <w:rFonts w:hint="cs"/>
          <w:i/>
          <w:iCs/>
          <w:sz w:val="26"/>
          <w:szCs w:val="26"/>
          <w:rtl/>
          <w:lang w:bidi="ar-EG"/>
        </w:rPr>
        <w:t>التدوير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9E7149">
        <w:rPr>
          <w:rFonts w:hint="cs"/>
          <w:i/>
          <w:iCs/>
          <w:sz w:val="26"/>
          <w:szCs w:val="26"/>
          <w:rtl/>
          <w:lang w:bidi="ar-EG"/>
        </w:rPr>
        <w:t>والاستصلاح</w:t>
      </w:r>
      <w:r>
        <w:rPr>
          <w:rFonts w:hint="cs"/>
          <w:sz w:val="26"/>
          <w:szCs w:val="26"/>
          <w:rtl/>
          <w:lang w:bidi="ar-EG"/>
        </w:rPr>
        <w:t>: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إعداد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نموذج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أعمال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لتقييم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إنشاء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مرافق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للاستصلاح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المستقبل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وتحضير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مبادئ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توجيهية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للاسترداد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وإعادة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الاستخدام،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وإعادة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التدوير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والاستصلاح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7A4E36">
        <w:rPr>
          <w:rFonts w:hint="cs"/>
          <w:sz w:val="26"/>
          <w:szCs w:val="26"/>
          <w:rtl/>
          <w:lang w:val="en-US" w:bidi="ar-EG"/>
        </w:rPr>
        <w:t>لغازات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7A4E36">
        <w:rPr>
          <w:rFonts w:hint="cs"/>
          <w:sz w:val="26"/>
          <w:szCs w:val="26"/>
          <w:rtl/>
          <w:lang w:val="en-US" w:bidi="ar-EG"/>
        </w:rPr>
        <w:t>التبريد</w:t>
      </w:r>
      <w:r w:rsidRPr="009E7149">
        <w:rPr>
          <w:rFonts w:hint="cs"/>
          <w:sz w:val="26"/>
          <w:szCs w:val="26"/>
          <w:rtl/>
          <w:lang w:val="en-US" w:bidi="ar-EG"/>
        </w:rPr>
        <w:t>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ونقل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وتخزين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غازات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9E7149">
        <w:rPr>
          <w:rFonts w:hint="cs"/>
          <w:sz w:val="26"/>
          <w:szCs w:val="26"/>
          <w:rtl/>
          <w:lang w:val="en-US" w:bidi="ar-EG"/>
        </w:rPr>
        <w:t>ا</w:t>
      </w:r>
      <w:r w:rsidR="007A4E36">
        <w:rPr>
          <w:rFonts w:hint="cs"/>
          <w:sz w:val="26"/>
          <w:szCs w:val="26"/>
          <w:rtl/>
          <w:lang w:val="en-US" w:bidi="ar-EG"/>
        </w:rPr>
        <w:t>لتبريد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7A4E36">
        <w:rPr>
          <w:rFonts w:hint="cs"/>
          <w:sz w:val="26"/>
          <w:szCs w:val="26"/>
          <w:rtl/>
          <w:lang w:val="en-US" w:bidi="ar-EG"/>
        </w:rPr>
        <w:t>غير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7A4E36">
        <w:rPr>
          <w:rFonts w:hint="cs"/>
          <w:sz w:val="26"/>
          <w:szCs w:val="26"/>
          <w:rtl/>
          <w:lang w:val="en-US" w:bidi="ar-EG"/>
        </w:rPr>
        <w:t>المرغوبة</w:t>
      </w:r>
      <w:r w:rsidR="001C3428" w:rsidRPr="009E7149">
        <w:rPr>
          <w:rFonts w:hint="cs"/>
          <w:sz w:val="26"/>
          <w:szCs w:val="26"/>
          <w:rtl/>
          <w:lang w:bidi="ar-EG"/>
        </w:rPr>
        <w:t>؛</w:t>
      </w:r>
    </w:p>
    <w:p w14:paraId="33FA8FE0" w14:textId="23B48A65" w:rsidR="001C3428" w:rsidRDefault="007A4E36" w:rsidP="001C3428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rPr>
          <w:sz w:val="26"/>
          <w:szCs w:val="26"/>
          <w:lang w:bidi="ar-EG"/>
        </w:rPr>
      </w:pPr>
      <w:r w:rsidRPr="007A4E36">
        <w:rPr>
          <w:rFonts w:hint="cs"/>
          <w:i/>
          <w:iCs/>
          <w:sz w:val="26"/>
          <w:szCs w:val="26"/>
          <w:rtl/>
          <w:lang w:bidi="ar-EG"/>
        </w:rPr>
        <w:t>رصد</w:t>
      </w:r>
      <w:r w:rsidR="00977A84">
        <w:rPr>
          <w:rFonts w:hint="cs"/>
          <w:i/>
          <w:iCs/>
          <w:sz w:val="26"/>
          <w:szCs w:val="26"/>
          <w:rtl/>
          <w:lang w:bidi="ar-EG"/>
        </w:rPr>
        <w:t xml:space="preserve"> </w:t>
      </w:r>
      <w:r w:rsidRPr="007A4E36">
        <w:rPr>
          <w:rFonts w:hint="cs"/>
          <w:i/>
          <w:iCs/>
          <w:sz w:val="26"/>
          <w:szCs w:val="26"/>
          <w:rtl/>
          <w:lang w:bidi="ar-EG"/>
        </w:rPr>
        <w:t>المشروع</w:t>
      </w:r>
      <w:r>
        <w:rPr>
          <w:rFonts w:hint="cs"/>
          <w:sz w:val="26"/>
          <w:szCs w:val="26"/>
          <w:rtl/>
          <w:lang w:bidi="ar-EG"/>
        </w:rPr>
        <w:t>: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تبلغ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تكلفة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هذه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الأنشطة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28,000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أمريكيا،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بما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في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ذلك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الموظفين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والخبراء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(20,000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أمريكيا)؛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والسفر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المحلي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للرصد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(5,000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أمريكيا)؛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وتنظيم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اجتماعات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للرصد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والتقييم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(3,000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دولارا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أمريكيا)</w:t>
      </w:r>
      <w:r w:rsidR="001C3428">
        <w:rPr>
          <w:rFonts w:hint="cs"/>
          <w:sz w:val="26"/>
          <w:szCs w:val="26"/>
          <w:rtl/>
          <w:lang w:bidi="ar-EG"/>
        </w:rPr>
        <w:t>.</w:t>
      </w:r>
    </w:p>
    <w:p w14:paraId="2E6E4CAF" w14:textId="3C2B44C6" w:rsidR="001C3428" w:rsidRPr="00C56903" w:rsidRDefault="001C3428" w:rsidP="00BA6566">
      <w:pPr>
        <w:pStyle w:val="ListParagraph"/>
        <w:bidi/>
        <w:spacing w:before="240" w:after="240"/>
        <w:ind w:left="0"/>
        <w:contextualSpacing w:val="0"/>
        <w:jc w:val="center"/>
        <w:rPr>
          <w:b/>
          <w:bCs/>
          <w:sz w:val="28"/>
          <w:szCs w:val="28"/>
          <w:lang w:bidi="ar-LB"/>
        </w:rPr>
      </w:pPr>
      <w:r w:rsidRPr="00C56903">
        <w:rPr>
          <w:b/>
          <w:bCs/>
          <w:sz w:val="28"/>
          <w:szCs w:val="28"/>
          <w:rtl/>
          <w:lang w:bidi="ar-LB"/>
        </w:rPr>
        <w:t>تعليقات</w:t>
      </w:r>
      <w:r w:rsidR="00977A84">
        <w:rPr>
          <w:b/>
          <w:bCs/>
          <w:sz w:val="28"/>
          <w:szCs w:val="28"/>
          <w:rtl/>
          <w:lang w:bidi="ar-LB"/>
        </w:rPr>
        <w:t xml:space="preserve"> </w:t>
      </w:r>
      <w:r w:rsidRPr="00C56903">
        <w:rPr>
          <w:b/>
          <w:bCs/>
          <w:sz w:val="28"/>
          <w:szCs w:val="28"/>
          <w:rtl/>
          <w:lang w:bidi="ar-LB"/>
        </w:rPr>
        <w:t>الأمانة</w:t>
      </w:r>
      <w:r w:rsidR="00977A84">
        <w:rPr>
          <w:b/>
          <w:bCs/>
          <w:sz w:val="28"/>
          <w:szCs w:val="28"/>
          <w:rtl/>
          <w:lang w:bidi="ar-LB"/>
        </w:rPr>
        <w:t xml:space="preserve"> </w:t>
      </w:r>
      <w:r w:rsidRPr="00C56903">
        <w:rPr>
          <w:b/>
          <w:bCs/>
          <w:sz w:val="28"/>
          <w:szCs w:val="28"/>
          <w:rtl/>
          <w:lang w:bidi="ar-LB"/>
        </w:rPr>
        <w:t>والتوصية</w:t>
      </w:r>
    </w:p>
    <w:p w14:paraId="588093EA" w14:textId="77777777" w:rsidR="001C3428" w:rsidRPr="00C56903" w:rsidRDefault="001C3428" w:rsidP="001C3428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التعليقات</w:t>
      </w:r>
    </w:p>
    <w:p w14:paraId="57B756A4" w14:textId="3BC55C14" w:rsidR="001C3428" w:rsidRDefault="001C3428" w:rsidP="007A4E36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استعرضت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الأمانة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المستنفدة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ضوء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والسياسات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والمبادئ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التوجيهية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للصندوق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المعايير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="007A4E36">
        <w:rPr>
          <w:rFonts w:hint="cs"/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(المقرر</w:t>
      </w:r>
      <w:r>
        <w:rPr>
          <w:rFonts w:hint="cs"/>
          <w:sz w:val="26"/>
          <w:szCs w:val="26"/>
          <w:rtl/>
          <w:lang w:bidi="ar-LB"/>
        </w:rPr>
        <w:t>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74/50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و90/31</w:t>
      </w:r>
      <w:r w:rsidRPr="00C56903">
        <w:rPr>
          <w:sz w:val="26"/>
          <w:szCs w:val="26"/>
          <w:rtl/>
          <w:lang w:bidi="ar-LB"/>
        </w:rPr>
        <w:t>)،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الصندوق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للفترة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2024-2026.</w:t>
      </w:r>
    </w:p>
    <w:p w14:paraId="2F83BB3A" w14:textId="0B8D78BF" w:rsidR="001C3428" w:rsidRPr="00B90448" w:rsidRDefault="00B90448" w:rsidP="00B90448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LB"/>
        </w:rPr>
      </w:pPr>
      <w:r w:rsidRPr="00B90448">
        <w:rPr>
          <w:rFonts w:hint="cs"/>
          <w:sz w:val="26"/>
          <w:szCs w:val="26"/>
          <w:u w:val="single"/>
          <w:rtl/>
          <w:lang w:bidi="ar-LB"/>
        </w:rPr>
        <w:t>استهلاك</w:t>
      </w:r>
      <w:r w:rsidR="00977A84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B90448">
        <w:rPr>
          <w:rFonts w:hint="cs"/>
          <w:sz w:val="26"/>
          <w:szCs w:val="26"/>
          <w:u w:val="single"/>
          <w:rtl/>
          <w:lang w:bidi="ar-LB"/>
        </w:rPr>
        <w:t>الهيدروكلوروفلوروكربون</w:t>
      </w:r>
      <w:r w:rsidR="00977A84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B90448">
        <w:rPr>
          <w:rFonts w:hint="cs"/>
          <w:sz w:val="26"/>
          <w:szCs w:val="26"/>
          <w:u w:val="single"/>
          <w:rtl/>
          <w:lang w:bidi="ar-LB"/>
        </w:rPr>
        <w:t>والإبلاغ</w:t>
      </w:r>
      <w:r w:rsidR="00977A84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B90448">
        <w:rPr>
          <w:rFonts w:hint="cs"/>
          <w:sz w:val="26"/>
          <w:szCs w:val="26"/>
          <w:u w:val="single"/>
          <w:rtl/>
          <w:lang w:bidi="ar-LB"/>
        </w:rPr>
        <w:t>عن</w:t>
      </w:r>
      <w:r w:rsidR="00977A84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B90448">
        <w:rPr>
          <w:rFonts w:hint="cs"/>
          <w:sz w:val="26"/>
          <w:szCs w:val="26"/>
          <w:u w:val="single"/>
          <w:rtl/>
          <w:lang w:bidi="ar-LB"/>
        </w:rPr>
        <w:t>البيانات</w:t>
      </w:r>
    </w:p>
    <w:p w14:paraId="6BB27E41" w14:textId="3E7FCBF3" w:rsidR="00B90448" w:rsidRDefault="00B90448" w:rsidP="007A4E36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حسب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تقرير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التحقق،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يبلغ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إجمالي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</w:t>
      </w:r>
      <w:r w:rsidR="007A4E36">
        <w:rPr>
          <w:rFonts w:hint="cs"/>
          <w:sz w:val="26"/>
          <w:szCs w:val="26"/>
          <w:rtl/>
          <w:lang w:bidi="ar-LB"/>
        </w:rPr>
        <w:t>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لعام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2021</w:t>
      </w:r>
      <w:r w:rsidR="007A4E36">
        <w:rPr>
          <w:rFonts w:hint="cs"/>
          <w:sz w:val="26"/>
          <w:szCs w:val="26"/>
          <w:rtl/>
          <w:lang w:bidi="ar-LB"/>
        </w:rPr>
        <w:t>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190.00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متريا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الهيدروكلوروفلوروكربون-22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و0.77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متريا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الهيدروكلوروفلوروكربون-141ب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7A4E36">
        <w:rPr>
          <w:rFonts w:hint="cs"/>
          <w:sz w:val="26"/>
          <w:szCs w:val="26"/>
          <w:rtl/>
          <w:lang w:bidi="ar-LB"/>
        </w:rPr>
        <w:t>الوارد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البوليولات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سابقة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الخلط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المستوردة.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وبناء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عليه،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بلغ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إجمالي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10.53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استنفاد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وهو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أقل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الأقصى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المسموح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وهو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14.78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استنفاد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الأوزون.</w:t>
      </w:r>
    </w:p>
    <w:p w14:paraId="39A269D1" w14:textId="2B6431A9" w:rsidR="001C3428" w:rsidRPr="00C56903" w:rsidRDefault="001C3428" w:rsidP="001C3428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LB"/>
        </w:rPr>
      </w:pPr>
      <w:r w:rsidRPr="00C56903">
        <w:rPr>
          <w:sz w:val="26"/>
          <w:szCs w:val="26"/>
          <w:u w:val="single"/>
          <w:rtl/>
          <w:lang w:bidi="ar-LB"/>
        </w:rPr>
        <w:t>الاستراتيجية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الشاملة</w:t>
      </w:r>
    </w:p>
    <w:p w14:paraId="26C2477A" w14:textId="738AEB7C" w:rsidR="001C3428" w:rsidRPr="00C56903" w:rsidRDefault="0092469A" w:rsidP="0092469A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أكدت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92469A">
        <w:rPr>
          <w:sz w:val="26"/>
          <w:szCs w:val="26"/>
          <w:rtl/>
          <w:lang w:bidi="ar-LB"/>
        </w:rPr>
        <w:t>حكومة</w:t>
      </w:r>
      <w:r w:rsidR="00977A84">
        <w:rPr>
          <w:sz w:val="26"/>
          <w:szCs w:val="26"/>
          <w:rtl/>
          <w:lang w:bidi="ar-LB"/>
        </w:rPr>
        <w:t xml:space="preserve"> </w:t>
      </w:r>
      <w:r w:rsidR="00B90448" w:rsidRPr="0092469A"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التزامها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بتحقيق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خفض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بنسبة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100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المائة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خط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أساس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استهلاكها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الهيدروكلوروفلوروكربون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بحلول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عام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2030،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والإبقاء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أقصى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سنوي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للمواد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الفترة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2030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2040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عند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مستوى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يتسق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المادة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5،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الفقرة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8(ثالثا)</w:t>
      </w:r>
      <w:r w:rsidR="007A4E36">
        <w:rPr>
          <w:rFonts w:hint="cs"/>
          <w:sz w:val="26"/>
          <w:szCs w:val="26"/>
          <w:rtl/>
          <w:lang w:bidi="ar-LB"/>
        </w:rPr>
        <w:t>(</w:t>
      </w:r>
      <w:r w:rsidR="007A4E36">
        <w:rPr>
          <w:rFonts w:ascii="Simplified Arabic" w:hAnsi="Simplified Arabic" w:cs="Simplified Arabic"/>
          <w:sz w:val="26"/>
          <w:szCs w:val="26"/>
          <w:rtl/>
          <w:lang w:bidi="ar-LB"/>
        </w:rPr>
        <w:t>ھ</w:t>
      </w:r>
      <w:r w:rsidR="007A4E36">
        <w:rPr>
          <w:rFonts w:hint="cs"/>
          <w:sz w:val="26"/>
          <w:szCs w:val="26"/>
          <w:rtl/>
          <w:lang w:bidi="ar-LB"/>
        </w:rPr>
        <w:t>)</w:t>
      </w:r>
      <w:r w:rsidR="001C3428" w:rsidRPr="00C56903">
        <w:rPr>
          <w:sz w:val="26"/>
          <w:szCs w:val="26"/>
          <w:rtl/>
          <w:lang w:bidi="ar-LB"/>
        </w:rPr>
        <w:t>(1)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بروتوكول</w:t>
      </w:r>
      <w:r w:rsidR="00977A84">
        <w:rPr>
          <w:sz w:val="26"/>
          <w:szCs w:val="26"/>
          <w:rtl/>
          <w:lang w:bidi="ar-LB"/>
        </w:rPr>
        <w:t xml:space="preserve"> </w:t>
      </w:r>
      <w:r w:rsidR="001C3428" w:rsidRPr="00C56903">
        <w:rPr>
          <w:sz w:val="26"/>
          <w:szCs w:val="26"/>
          <w:rtl/>
          <w:lang w:bidi="ar-LB"/>
        </w:rPr>
        <w:t>مونتريال.</w:t>
      </w:r>
      <w:r w:rsidR="001C3428" w:rsidRPr="00C56903">
        <w:rPr>
          <w:rStyle w:val="FootnoteReference"/>
          <w:sz w:val="26"/>
          <w:szCs w:val="26"/>
          <w:rtl/>
          <w:lang w:bidi="ar-LB"/>
        </w:rPr>
        <w:footnoteReference w:id="9"/>
      </w:r>
    </w:p>
    <w:p w14:paraId="063CD0EA" w14:textId="20DB8D02" w:rsidR="001C3428" w:rsidRPr="00C56903" w:rsidRDefault="001C3428" w:rsidP="0092469A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ووفقا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للمقرر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86/51،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للسماح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بالنظر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خطتها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وافقت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حكومة</w:t>
      </w:r>
      <w:r w:rsidR="00977A84">
        <w:rPr>
          <w:sz w:val="26"/>
          <w:szCs w:val="26"/>
          <w:rtl/>
          <w:lang w:bidi="ar-LB"/>
        </w:rPr>
        <w:t xml:space="preserve"> </w:t>
      </w:r>
      <w:r w:rsidR="0092469A"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تفصيلي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التنظيمي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والسياسات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الموضوعة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التدابير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لضمان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8(ثالثا)(</w:t>
      </w:r>
      <w:r w:rsidRPr="00C56903">
        <w:rPr>
          <w:rFonts w:ascii="Simplified Arabic" w:hAnsi="Simplified Arabic" w:cs="Simplified Arabic"/>
          <w:sz w:val="26"/>
          <w:szCs w:val="26"/>
          <w:rtl/>
          <w:lang w:bidi="ar-LB"/>
        </w:rPr>
        <w:t>ھ</w:t>
      </w:r>
      <w:r w:rsidRPr="00C56903">
        <w:rPr>
          <w:sz w:val="26"/>
          <w:szCs w:val="26"/>
          <w:rtl/>
          <w:lang w:bidi="ar-LB"/>
        </w:rPr>
        <w:t>)(1)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بروتوكول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للفترة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2030-2040،</w:t>
      </w:r>
      <w:r w:rsidR="00977A84">
        <w:rPr>
          <w:sz w:val="26"/>
          <w:szCs w:val="26"/>
          <w:rtl/>
          <w:lang w:bidi="ar-LB"/>
        </w:rPr>
        <w:t xml:space="preserve"> </w:t>
      </w:r>
      <w:r w:rsidR="0092469A">
        <w:rPr>
          <w:rFonts w:hint="cs"/>
          <w:sz w:val="26"/>
          <w:szCs w:val="26"/>
          <w:rtl/>
          <w:lang w:bidi="ar-LB"/>
        </w:rPr>
        <w:t>والاستهلاك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2469A">
        <w:rPr>
          <w:rFonts w:hint="cs"/>
          <w:sz w:val="26"/>
          <w:szCs w:val="26"/>
          <w:rtl/>
          <w:lang w:bidi="ar-LB"/>
        </w:rPr>
        <w:t>السنوي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2469A">
        <w:rPr>
          <w:rFonts w:hint="cs"/>
          <w:sz w:val="26"/>
          <w:szCs w:val="26"/>
          <w:rtl/>
          <w:lang w:bidi="ar-LB"/>
        </w:rPr>
        <w:t>للمواد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2469A">
        <w:rPr>
          <w:rFonts w:hint="cs"/>
          <w:sz w:val="26"/>
          <w:szCs w:val="26"/>
          <w:rtl/>
          <w:lang w:bidi="ar-LB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2469A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2469A"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92469A">
        <w:rPr>
          <w:rFonts w:hint="cs"/>
          <w:sz w:val="26"/>
          <w:szCs w:val="26"/>
          <w:rtl/>
          <w:lang w:bidi="ar-LB"/>
        </w:rPr>
        <w:t>للفترة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2030-2040</w:t>
      </w:r>
      <w:r w:rsidR="00273A71">
        <w:rPr>
          <w:rFonts w:hint="cs"/>
          <w:sz w:val="26"/>
          <w:szCs w:val="26"/>
          <w:rtl/>
          <w:lang w:bidi="ar-LB"/>
        </w:rPr>
        <w:t>.</w:t>
      </w:r>
    </w:p>
    <w:p w14:paraId="66276052" w14:textId="757E9815" w:rsidR="001C3428" w:rsidRPr="00C56903" w:rsidRDefault="001C3428" w:rsidP="001C3428">
      <w:pPr>
        <w:pStyle w:val="ListParagraph"/>
        <w:bidi/>
        <w:spacing w:after="240"/>
        <w:ind w:left="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u w:val="single"/>
          <w:rtl/>
          <w:lang w:bidi="ar-LB"/>
        </w:rPr>
        <w:lastRenderedPageBreak/>
        <w:t>الإطار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القانوني</w:t>
      </w:r>
    </w:p>
    <w:p w14:paraId="0FA7164A" w14:textId="643FC579" w:rsidR="001C3428" w:rsidRPr="00C56903" w:rsidRDefault="00273A71" w:rsidP="007A4E36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يبلغ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إجمالي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حصص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الواردات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2024</w:t>
      </w:r>
      <w:r w:rsidR="007A4E36">
        <w:rPr>
          <w:rFonts w:hint="cs"/>
          <w:sz w:val="26"/>
          <w:szCs w:val="26"/>
          <w:rtl/>
          <w:lang w:bidi="ar-LB"/>
        </w:rPr>
        <w:t>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7.85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استنفاد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وهو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أقل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الأقصى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المسموح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للسنة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الحالية،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و5.34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طنا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استنفاد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لعام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2025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وفقا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للحد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الأقصى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7A4E36">
        <w:rPr>
          <w:rFonts w:hint="cs"/>
          <w:sz w:val="26"/>
          <w:szCs w:val="26"/>
          <w:rtl/>
          <w:lang w:bidi="ar-LB"/>
        </w:rPr>
        <w:t>المقترح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7A4E36">
        <w:rPr>
          <w:rFonts w:hint="cs"/>
          <w:sz w:val="26"/>
          <w:szCs w:val="26"/>
          <w:rtl/>
          <w:lang w:bidi="ar-LB"/>
        </w:rPr>
        <w:t>م</w:t>
      </w:r>
      <w:r>
        <w:rPr>
          <w:rFonts w:hint="cs"/>
          <w:sz w:val="26"/>
          <w:szCs w:val="26"/>
          <w:rtl/>
          <w:lang w:bidi="ar-LB"/>
        </w:rPr>
        <w:t>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المسموح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لتلك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السنة.</w:t>
      </w:r>
    </w:p>
    <w:p w14:paraId="180EC8F6" w14:textId="609F590D" w:rsidR="008E2F07" w:rsidRPr="00273A71" w:rsidRDefault="00273A71" w:rsidP="001C3428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EG"/>
        </w:rPr>
      </w:pPr>
      <w:r w:rsidRPr="00273A71">
        <w:rPr>
          <w:rFonts w:hint="cs"/>
          <w:sz w:val="26"/>
          <w:szCs w:val="26"/>
          <w:u w:val="single"/>
          <w:rtl/>
          <w:lang w:bidi="ar-EG"/>
        </w:rPr>
        <w:t>عدم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273A71">
        <w:rPr>
          <w:rFonts w:hint="cs"/>
          <w:sz w:val="26"/>
          <w:szCs w:val="26"/>
          <w:u w:val="single"/>
          <w:rtl/>
          <w:lang w:bidi="ar-EG"/>
        </w:rPr>
        <w:t>الاستقرار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273A71">
        <w:rPr>
          <w:rFonts w:hint="cs"/>
          <w:sz w:val="26"/>
          <w:szCs w:val="26"/>
          <w:u w:val="single"/>
          <w:rtl/>
          <w:lang w:bidi="ar-EG"/>
        </w:rPr>
        <w:t>السياسي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273A71">
        <w:rPr>
          <w:rFonts w:hint="cs"/>
          <w:sz w:val="26"/>
          <w:szCs w:val="26"/>
          <w:u w:val="single"/>
          <w:rtl/>
          <w:lang w:bidi="ar-EG"/>
        </w:rPr>
        <w:t>وقضايا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273A71">
        <w:rPr>
          <w:rFonts w:hint="cs"/>
          <w:sz w:val="26"/>
          <w:szCs w:val="26"/>
          <w:u w:val="single"/>
          <w:rtl/>
          <w:lang w:bidi="ar-EG"/>
        </w:rPr>
        <w:t>الأمن</w:t>
      </w:r>
    </w:p>
    <w:p w14:paraId="0A404210" w14:textId="571AD1CD" w:rsidR="008E2F07" w:rsidRDefault="00273A71" w:rsidP="003F68B7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كانت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هناك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تحسينات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ملحوظة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البلد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السنوات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القليلة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الماضية،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بشكل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جزئي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خلال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جهود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حفظ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السلام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بذلتها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بعثة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الاتحاد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الأفريقي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الشواغل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المتعلقة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بعدم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الاستقرار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السياسي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والحالة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زالت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موجودة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تؤثر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القدرة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السفر،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وتنظيم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وإنفاذ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الإطار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التشريعي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والتنظيمي.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جميع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القضايا،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سيعمل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كثب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الوطنية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أجل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طرائق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تتناسب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الحالة.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وسيستمر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إجراء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تقييم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حذر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للأنشطة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المقرر</w:t>
      </w:r>
      <w:r w:rsidR="003F68B7">
        <w:rPr>
          <w:rFonts w:hint="cs"/>
          <w:sz w:val="26"/>
          <w:szCs w:val="26"/>
          <w:rtl/>
          <w:lang w:val="en-US" w:bidi="ar-EG"/>
        </w:rPr>
        <w:t>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داخل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الصومال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فورا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بعد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بدئها.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هناك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حاجة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وقت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إضافي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لأصحاب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المصلحة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الرئيسيين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للأخذ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الاعتبار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مشاكل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خاصة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تعترضهم،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ويمكن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تعديل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الخطط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بناء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ذلك.</w:t>
      </w:r>
    </w:p>
    <w:p w14:paraId="5E33183B" w14:textId="2BCC4141" w:rsidR="008E2F07" w:rsidRDefault="00DF2922" w:rsidP="003F68B7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واستجابة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لسؤال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الأمانة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سفر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الخبراء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الدوليين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موظفي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المتحدة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أشار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السفر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مصرح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به.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البعثات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معقدة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للخبراء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الدوليين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الذين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يمكنه</w:t>
      </w:r>
      <w:r w:rsidR="003F68B7">
        <w:rPr>
          <w:rFonts w:hint="cs"/>
          <w:sz w:val="26"/>
          <w:szCs w:val="26"/>
          <w:rtl/>
          <w:lang w:val="en-US" w:bidi="ar-EG"/>
        </w:rPr>
        <w:t>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السفر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والسكن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</w:t>
      </w:r>
      <w:r w:rsidR="003F68B7">
        <w:rPr>
          <w:rFonts w:hint="cs"/>
          <w:sz w:val="26"/>
          <w:szCs w:val="26"/>
          <w:rtl/>
          <w:lang w:val="en-US" w:bidi="ar-EG"/>
        </w:rPr>
        <w:t>اخل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المنطقة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المحمية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لمطار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مقديش</w:t>
      </w:r>
      <w:r>
        <w:rPr>
          <w:rFonts w:hint="cs"/>
          <w:sz w:val="26"/>
          <w:szCs w:val="26"/>
          <w:rtl/>
          <w:lang w:val="en-US" w:bidi="ar-EG"/>
        </w:rPr>
        <w:t>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فقط.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ويمكن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ترتيب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بعثات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خارج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المنطقة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فقط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شؤون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السلامة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والأمن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الأمم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المتحدة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لاستعراضها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والموافقة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عليها.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ويمكن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يختار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الخبراء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البعثة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يسافروا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فقط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مقديشو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وإجراء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اجتماعاتهم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داخل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المنطقة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المحمية،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حيث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يمكن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ل</w:t>
      </w:r>
      <w:r>
        <w:rPr>
          <w:rFonts w:hint="cs"/>
          <w:sz w:val="26"/>
          <w:szCs w:val="26"/>
          <w:rtl/>
          <w:lang w:val="en-US" w:bidi="ar-EG"/>
        </w:rPr>
        <w:t>لموظفين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الرسميين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حكومة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ال</w:t>
      </w:r>
      <w:r>
        <w:rPr>
          <w:rFonts w:hint="cs"/>
          <w:sz w:val="26"/>
          <w:szCs w:val="26"/>
          <w:rtl/>
          <w:lang w:val="en-US" w:bidi="ar-EG"/>
        </w:rPr>
        <w:t>وصول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بدون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تيسير،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ولكن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يحتاج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المواطنون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القطاع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الخاص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بعض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التصريح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المؤقت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للوصول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المنطقة.</w:t>
      </w:r>
    </w:p>
    <w:p w14:paraId="69358704" w14:textId="69246228" w:rsidR="008E2F07" w:rsidRDefault="00DF2922" w:rsidP="003F68B7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وبجانب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إجراءات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السفر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المنظمة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الدولية،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السفر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عبر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مقاطعات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آمن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لتنظيم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تدريبية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</w:t>
      </w:r>
      <w:r w:rsidR="00EB1FB5">
        <w:rPr>
          <w:rFonts w:hint="cs"/>
          <w:sz w:val="26"/>
          <w:szCs w:val="26"/>
          <w:rtl/>
          <w:lang w:val="en-US" w:bidi="ar-EG"/>
        </w:rPr>
        <w:t>ل</w:t>
      </w:r>
      <w:r>
        <w:rPr>
          <w:rFonts w:hint="cs"/>
          <w:sz w:val="26"/>
          <w:szCs w:val="26"/>
          <w:rtl/>
          <w:lang w:val="en-US" w:bidi="ar-EG"/>
        </w:rPr>
        <w:t>قات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عم</w:t>
      </w:r>
      <w:r w:rsidR="00EB1FB5">
        <w:rPr>
          <w:rFonts w:hint="cs"/>
          <w:sz w:val="26"/>
          <w:szCs w:val="26"/>
          <w:rtl/>
          <w:lang w:val="en-US" w:bidi="ar-EG"/>
        </w:rPr>
        <w:t>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الخبراء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الوطنيين.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وبالتالي،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سيتم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معظم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دورات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بواسطة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وحدة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الوطنية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والخبراء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الوطنيين.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غير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حلقة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العمل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بشأن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المدرب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لمدربي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التبريد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وتكييف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الهواء،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وكبار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المدربين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الجمارك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وحلقات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العمل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بشأن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بناء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القدرات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الاسترداد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وإعادة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التدوير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ستعتمد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كلا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الخبراء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الدوليين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والوطنيين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وسيتم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تنظيمها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المنطقة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المحمية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مقديشو،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إذا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كان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ذلك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EB1FB5">
        <w:rPr>
          <w:rFonts w:hint="cs"/>
          <w:sz w:val="26"/>
          <w:szCs w:val="26"/>
          <w:rtl/>
          <w:lang w:val="en-US" w:bidi="ar-EG"/>
        </w:rPr>
        <w:t>ضروريا.</w:t>
      </w:r>
    </w:p>
    <w:p w14:paraId="4589A0C2" w14:textId="18D0F836" w:rsidR="008E2F07" w:rsidRPr="00EB1FB5" w:rsidRDefault="00EB1FB5" w:rsidP="00EB1FB5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EB1FB5">
        <w:rPr>
          <w:rFonts w:hint="cs"/>
          <w:sz w:val="26"/>
          <w:szCs w:val="26"/>
          <w:u w:val="single"/>
          <w:rtl/>
          <w:lang w:val="en-US" w:bidi="ar-EG"/>
        </w:rPr>
        <w:t>القضايا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EB1FB5">
        <w:rPr>
          <w:rFonts w:hint="cs"/>
          <w:sz w:val="26"/>
          <w:szCs w:val="26"/>
          <w:u w:val="single"/>
          <w:rtl/>
          <w:lang w:val="en-US" w:bidi="ar-EG"/>
        </w:rPr>
        <w:t>التقنية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EB1FB5">
        <w:rPr>
          <w:rFonts w:hint="cs"/>
          <w:sz w:val="26"/>
          <w:szCs w:val="26"/>
          <w:u w:val="single"/>
          <w:rtl/>
          <w:lang w:val="en-US" w:bidi="ar-EG"/>
        </w:rPr>
        <w:t>وذات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EB1FB5">
        <w:rPr>
          <w:rFonts w:hint="cs"/>
          <w:sz w:val="26"/>
          <w:szCs w:val="26"/>
          <w:u w:val="single"/>
          <w:rtl/>
          <w:lang w:val="en-US" w:bidi="ar-EG"/>
        </w:rPr>
        <w:t>الصلة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EB1FB5">
        <w:rPr>
          <w:rFonts w:hint="cs"/>
          <w:sz w:val="26"/>
          <w:szCs w:val="26"/>
          <w:u w:val="single"/>
          <w:rtl/>
          <w:lang w:val="en-US" w:bidi="ar-EG"/>
        </w:rPr>
        <w:t>بالتكاليف</w:t>
      </w:r>
    </w:p>
    <w:p w14:paraId="4BE9196D" w14:textId="6A3BF9D9" w:rsidR="008E2F07" w:rsidRDefault="00EB1FB5" w:rsidP="003F68B7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الاجتماع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السابع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والستين،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الموافقة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نقطة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البداية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للتخفيضات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الإجمالية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استهلاك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الهيدروكلوروفلوروكربون-22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5.29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استنفاد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أقل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ال</w:t>
      </w:r>
      <w:r>
        <w:rPr>
          <w:rFonts w:hint="cs"/>
          <w:sz w:val="26"/>
          <w:szCs w:val="26"/>
          <w:rtl/>
          <w:lang w:val="en-US" w:bidi="ar-EG"/>
        </w:rPr>
        <w:t>أساس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البالغ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21.90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استنفاد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الهيدروكلوروفلوروكربون-22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بموجب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المادة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بروتوكول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مونتريال.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وكان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أفضل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الوقت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نتيجة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لتوافر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المعلومات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المحدودة.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غير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وفقا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للاستهلاك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السنوات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2012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2025،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والخبرة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الميدانية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المكتسبة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خلال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الشريحة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077F4A">
        <w:rPr>
          <w:rFonts w:hint="cs"/>
          <w:sz w:val="26"/>
          <w:szCs w:val="26"/>
          <w:rtl/>
          <w:lang w:val="en-US" w:bidi="ar-EG"/>
        </w:rPr>
        <w:t>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طلب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البلد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مراجعة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نقطة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بداية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الهيدروكلوروفلوروكربون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عند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تقديم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الثانية.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وبموجب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المقرر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77/56،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حددت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نقطة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البداية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للتخفيضات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الإجمالية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المستدامة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استهلاك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الهيدروكلوروفلوروكربون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عند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18.10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قدرات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استنفاد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الأوزون،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تتألف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16.42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قدرات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استنفاد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3F68B7">
        <w:rPr>
          <w:rFonts w:hint="cs"/>
          <w:sz w:val="26"/>
          <w:szCs w:val="26"/>
          <w:rtl/>
          <w:lang w:val="en-US" w:bidi="ar-EG"/>
        </w:rPr>
        <w:t>ل</w:t>
      </w:r>
      <w:r w:rsidR="00077F4A">
        <w:rPr>
          <w:rFonts w:hint="cs"/>
          <w:sz w:val="26"/>
          <w:szCs w:val="26"/>
          <w:rtl/>
          <w:lang w:val="en-US" w:bidi="ar-EG"/>
        </w:rPr>
        <w:t>لهيدروكلوروفلوروكربون-22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و1.68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قدرات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استنفاد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للهيدروكلوروفلوروكربون-141ب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الوارد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البوليولات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سابقة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الخلط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077F4A">
        <w:rPr>
          <w:rFonts w:hint="cs"/>
          <w:sz w:val="26"/>
          <w:szCs w:val="26"/>
          <w:rtl/>
          <w:lang w:val="en-US" w:bidi="ar-EG"/>
        </w:rPr>
        <w:t>المستوردة.</w:t>
      </w:r>
    </w:p>
    <w:p w14:paraId="48815A77" w14:textId="35F557B5" w:rsidR="008E2F07" w:rsidRDefault="00F57FC1" w:rsidP="00F57FC1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lastRenderedPageBreak/>
        <w:t>و</w:t>
      </w:r>
      <w:r w:rsidR="004B24BA">
        <w:rPr>
          <w:rFonts w:hint="cs"/>
          <w:sz w:val="26"/>
          <w:szCs w:val="26"/>
          <w:rtl/>
          <w:lang w:val="en-US" w:bidi="ar-EG"/>
        </w:rPr>
        <w:t>حسب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التقديم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الأ</w:t>
      </w:r>
      <w:r>
        <w:rPr>
          <w:rFonts w:hint="cs"/>
          <w:sz w:val="26"/>
          <w:szCs w:val="26"/>
          <w:rtl/>
          <w:lang w:val="en-US" w:bidi="ar-EG"/>
        </w:rPr>
        <w:t>صل</w:t>
      </w:r>
      <w:r w:rsidR="004B24BA">
        <w:rPr>
          <w:rFonts w:hint="cs"/>
          <w:sz w:val="26"/>
          <w:szCs w:val="26"/>
          <w:rtl/>
          <w:lang w:val="en-US" w:bidi="ar-EG"/>
        </w:rPr>
        <w:t>ي،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طلب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920,640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أمريكيا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نتيجة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لخطأ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غير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متعمد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تطبيق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المقرر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77/56،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الذي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توضيحه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خلال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المناقشات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التي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جرت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الأمانة.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وحسب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المقرر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74/50،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لكمية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16.42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قدرات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استنفاد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للهيدروكلوروفلوروكربون</w:t>
      </w:r>
      <w:r w:rsidR="001A5B34">
        <w:rPr>
          <w:rFonts w:hint="cs"/>
          <w:sz w:val="26"/>
          <w:szCs w:val="26"/>
          <w:rtl/>
          <w:lang w:val="en-US" w:bidi="ar-EG"/>
        </w:rPr>
        <w:t>-22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(298.55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متريا)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كنقطة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البداية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لقطاع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الخدمة،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سيكون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الإجمالي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للتمويل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المؤهل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1,600,000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دولار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أمريكي.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ونظرا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للموافقة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315,000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أمريكيا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الاجتماع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السابع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والستين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الأولى،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هذا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يتم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تعديله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الاجتماع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السابع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والسبعين،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سيكون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التمويل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المؤهل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الأقصى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</w:t>
      </w:r>
      <w:r w:rsidR="004B24BA">
        <w:rPr>
          <w:rFonts w:hint="cs"/>
          <w:sz w:val="26"/>
          <w:szCs w:val="26"/>
          <w:rtl/>
          <w:lang w:val="en-US" w:bidi="ar-EG"/>
        </w:rPr>
        <w:t>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1,285,000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دولار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أمريكي.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وبناء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عليه،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البلد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بعد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مراجعة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الأنشطة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الأ</w:t>
      </w:r>
      <w:r>
        <w:rPr>
          <w:rFonts w:hint="cs"/>
          <w:sz w:val="26"/>
          <w:szCs w:val="26"/>
          <w:rtl/>
          <w:lang w:val="en-US" w:bidi="ar-EG"/>
        </w:rPr>
        <w:t>صلية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سيطلب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1,285,000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دولار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أمريكي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920,640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أمريكيا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أجل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إعداد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بنية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تحتية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أكثر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صلابة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قطاع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الخدمة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لتمكين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الامتثال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لجدول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الهيدروكلوروفلوروكربون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بحلول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2025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و2030.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وعلاوة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ذلك،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أكد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مثل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هذا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التمويل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سيتم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صرفه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بالكامل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فترة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الخمس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سنوات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القادمة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حيث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أنه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سيستخدم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أساسا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لشراء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المعدات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الإضافية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وتمديد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قطاع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الخدمة</w:t>
      </w:r>
      <w:r w:rsidR="00077F4A">
        <w:rPr>
          <w:rFonts w:hint="cs"/>
          <w:sz w:val="26"/>
          <w:szCs w:val="26"/>
          <w:rtl/>
          <w:lang w:val="en-US" w:bidi="ar-EG"/>
        </w:rPr>
        <w:t>.</w:t>
      </w:r>
    </w:p>
    <w:p w14:paraId="25786857" w14:textId="27C02E5C" w:rsidR="008E2F07" w:rsidRPr="00077F4A" w:rsidRDefault="00077F4A" w:rsidP="00077F4A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077F4A">
        <w:rPr>
          <w:rFonts w:hint="cs"/>
          <w:sz w:val="26"/>
          <w:szCs w:val="26"/>
          <w:u w:val="single"/>
          <w:rtl/>
          <w:lang w:val="en-US" w:bidi="ar-EG"/>
        </w:rPr>
        <w:t>إجمالي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077F4A">
        <w:rPr>
          <w:rFonts w:hint="cs"/>
          <w:sz w:val="26"/>
          <w:szCs w:val="26"/>
          <w:u w:val="single"/>
          <w:rtl/>
          <w:lang w:val="en-US" w:bidi="ar-EG"/>
        </w:rPr>
        <w:t>تكلفة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077F4A">
        <w:rPr>
          <w:rFonts w:hint="cs"/>
          <w:sz w:val="26"/>
          <w:szCs w:val="26"/>
          <w:u w:val="single"/>
          <w:rtl/>
          <w:lang w:val="en-US" w:bidi="ar-EG"/>
        </w:rPr>
        <w:t>المشروع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077F4A">
        <w:rPr>
          <w:rFonts w:hint="cs"/>
          <w:sz w:val="26"/>
          <w:szCs w:val="26"/>
          <w:u w:val="single"/>
          <w:rtl/>
          <w:lang w:val="en-US" w:bidi="ar-EG"/>
        </w:rPr>
        <w:t>وتوزيع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077F4A">
        <w:rPr>
          <w:rFonts w:hint="cs"/>
          <w:sz w:val="26"/>
          <w:szCs w:val="26"/>
          <w:u w:val="single"/>
          <w:rtl/>
          <w:lang w:val="en-US" w:bidi="ar-EG"/>
        </w:rPr>
        <w:t>الشريحة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077F4A">
        <w:rPr>
          <w:rFonts w:hint="cs"/>
          <w:sz w:val="26"/>
          <w:szCs w:val="26"/>
          <w:u w:val="single"/>
          <w:rtl/>
          <w:lang w:val="en-US" w:bidi="ar-EG"/>
        </w:rPr>
        <w:t>المراجعة</w:t>
      </w:r>
    </w:p>
    <w:p w14:paraId="174794AB" w14:textId="4FA7697F" w:rsidR="00077F4A" w:rsidRDefault="00077F4A" w:rsidP="001A5B34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اتفق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إجمالي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تكلفة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1,285,000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920,540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وتقترح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</w:t>
      </w:r>
      <w:r>
        <w:rPr>
          <w:rFonts w:hint="cs"/>
          <w:sz w:val="26"/>
          <w:szCs w:val="26"/>
          <w:rtl/>
          <w:lang w:val="en-US" w:bidi="ar-EG"/>
        </w:rPr>
        <w:t>مراجعة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مدربي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وتكييف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10،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440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فنيي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التبريد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وتكييف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الهواء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200،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وتقديم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400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مجموعة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أدوات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ومعدات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الفنيين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المدربين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200،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وتقديم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200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مجموعة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الأدوات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والمعدات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ل</w:t>
      </w:r>
      <w:r w:rsidR="001A5B34">
        <w:rPr>
          <w:rFonts w:hint="cs"/>
          <w:sz w:val="26"/>
          <w:szCs w:val="26"/>
          <w:rtl/>
          <w:lang w:val="en-US" w:bidi="ar-EG"/>
        </w:rPr>
        <w:t>ورش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1A5B34">
        <w:rPr>
          <w:rFonts w:hint="cs"/>
          <w:sz w:val="26"/>
          <w:szCs w:val="26"/>
          <w:rtl/>
          <w:lang w:val="en-US" w:bidi="ar-EG"/>
        </w:rPr>
        <w:t>ال</w:t>
      </w:r>
      <w:r w:rsidR="004B24BA">
        <w:rPr>
          <w:rFonts w:hint="cs"/>
          <w:sz w:val="26"/>
          <w:szCs w:val="26"/>
          <w:rtl/>
          <w:lang w:val="en-US" w:bidi="ar-EG"/>
        </w:rPr>
        <w:t>خدمة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B24BA">
        <w:rPr>
          <w:rFonts w:hint="cs"/>
          <w:sz w:val="26"/>
          <w:szCs w:val="26"/>
          <w:rtl/>
          <w:lang w:val="en-US" w:bidi="ar-EG"/>
        </w:rPr>
        <w:t>175.</w:t>
      </w:r>
    </w:p>
    <w:p w14:paraId="301F2D67" w14:textId="0AD0A01C" w:rsidR="00077F4A" w:rsidRPr="00077F4A" w:rsidRDefault="00077F4A" w:rsidP="00077F4A">
      <w:pPr>
        <w:pStyle w:val="ListParagraph"/>
        <w:bidi/>
        <w:ind w:left="0"/>
        <w:contextualSpacing w:val="0"/>
        <w:rPr>
          <w:b/>
          <w:bCs/>
          <w:sz w:val="26"/>
          <w:szCs w:val="26"/>
          <w:rtl/>
          <w:lang w:val="en-US" w:bidi="ar-EG"/>
        </w:rPr>
      </w:pPr>
      <w:r w:rsidRPr="00077F4A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77F4A">
        <w:rPr>
          <w:rFonts w:hint="cs"/>
          <w:b/>
          <w:bCs/>
          <w:sz w:val="26"/>
          <w:szCs w:val="26"/>
          <w:rtl/>
          <w:lang w:val="en-US" w:bidi="ar-EG"/>
        </w:rPr>
        <w:t>4.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77F4A">
        <w:rPr>
          <w:rFonts w:hint="cs"/>
          <w:b/>
          <w:bCs/>
          <w:sz w:val="26"/>
          <w:szCs w:val="26"/>
          <w:rtl/>
          <w:lang w:val="en-US" w:bidi="ar-EG"/>
        </w:rPr>
        <w:t>تكلفة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77F4A">
        <w:rPr>
          <w:rFonts w:hint="cs"/>
          <w:b/>
          <w:bCs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77F4A">
        <w:rPr>
          <w:rFonts w:hint="cs"/>
          <w:b/>
          <w:bCs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77F4A">
        <w:rPr>
          <w:rFonts w:hint="cs"/>
          <w:b/>
          <w:bCs/>
          <w:sz w:val="26"/>
          <w:szCs w:val="26"/>
          <w:rtl/>
          <w:lang w:val="en-US" w:bidi="ar-EG"/>
        </w:rPr>
        <w:t>المطلوبة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77F4A">
        <w:rPr>
          <w:rFonts w:hint="cs"/>
          <w:b/>
          <w:bCs/>
          <w:sz w:val="26"/>
          <w:szCs w:val="26"/>
          <w:rtl/>
          <w:lang w:val="en-US" w:bidi="ar-EG"/>
        </w:rPr>
        <w:t>والموافق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077F4A">
        <w:rPr>
          <w:rFonts w:hint="cs"/>
          <w:b/>
          <w:bCs/>
          <w:sz w:val="26"/>
          <w:szCs w:val="26"/>
          <w:rtl/>
          <w:lang w:val="en-US" w:bidi="ar-EG"/>
        </w:rPr>
        <w:t>عليها</w:t>
      </w:r>
    </w:p>
    <w:tbl>
      <w:tblPr>
        <w:tblStyle w:val="TableGrid"/>
        <w:bidiVisual/>
        <w:tblW w:w="5038" w:type="pct"/>
        <w:jc w:val="center"/>
        <w:tblLook w:val="04A0" w:firstRow="1" w:lastRow="0" w:firstColumn="1" w:lastColumn="0" w:noHBand="0" w:noVBand="1"/>
      </w:tblPr>
      <w:tblGrid>
        <w:gridCol w:w="630"/>
        <w:gridCol w:w="6530"/>
        <w:gridCol w:w="1326"/>
        <w:gridCol w:w="1163"/>
      </w:tblGrid>
      <w:tr w:rsidR="00077F4A" w:rsidRPr="005A457D" w14:paraId="0CA9F1FD" w14:textId="77777777" w:rsidTr="00C34332">
        <w:trPr>
          <w:trHeight w:val="159"/>
          <w:tblHeader/>
          <w:jc w:val="center"/>
        </w:trPr>
        <w:tc>
          <w:tcPr>
            <w:tcW w:w="630" w:type="dxa"/>
            <w:vMerge w:val="restart"/>
          </w:tcPr>
          <w:p w14:paraId="371D949F" w14:textId="77777777" w:rsidR="00077F4A" w:rsidRPr="005A457D" w:rsidRDefault="00077F4A" w:rsidP="00C34332">
            <w:pPr>
              <w:jc w:val="left"/>
              <w:rPr>
                <w:b/>
                <w:bCs/>
                <w:sz w:val="20"/>
              </w:rPr>
            </w:pPr>
          </w:p>
        </w:tc>
        <w:tc>
          <w:tcPr>
            <w:tcW w:w="6530" w:type="dxa"/>
            <w:vMerge w:val="restart"/>
          </w:tcPr>
          <w:p w14:paraId="04DB6731" w14:textId="77777777" w:rsidR="00077F4A" w:rsidRPr="005A457D" w:rsidRDefault="00F57FC1" w:rsidP="00C34332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المكونات/الأنشطة</w:t>
            </w:r>
          </w:p>
        </w:tc>
        <w:tc>
          <w:tcPr>
            <w:tcW w:w="2489" w:type="dxa"/>
            <w:gridSpan w:val="2"/>
          </w:tcPr>
          <w:p w14:paraId="70126497" w14:textId="4B0D91AF" w:rsidR="00077F4A" w:rsidRPr="005A457D" w:rsidRDefault="00F57FC1" w:rsidP="00C34332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التكلفة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(دولار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أمريكي)</w:t>
            </w:r>
          </w:p>
        </w:tc>
      </w:tr>
      <w:tr w:rsidR="00077F4A" w:rsidRPr="005A457D" w14:paraId="174AA340" w14:textId="77777777" w:rsidTr="00C34332">
        <w:trPr>
          <w:trHeight w:val="159"/>
          <w:tblHeader/>
          <w:jc w:val="center"/>
        </w:trPr>
        <w:tc>
          <w:tcPr>
            <w:tcW w:w="630" w:type="dxa"/>
            <w:vMerge/>
          </w:tcPr>
          <w:p w14:paraId="6EB53792" w14:textId="77777777" w:rsidR="00077F4A" w:rsidRPr="005A457D" w:rsidRDefault="00077F4A" w:rsidP="00C34332">
            <w:pPr>
              <w:jc w:val="left"/>
              <w:rPr>
                <w:b/>
                <w:bCs/>
                <w:sz w:val="20"/>
              </w:rPr>
            </w:pPr>
          </w:p>
        </w:tc>
        <w:tc>
          <w:tcPr>
            <w:tcW w:w="6530" w:type="dxa"/>
            <w:vMerge/>
          </w:tcPr>
          <w:p w14:paraId="3921D2E0" w14:textId="77777777" w:rsidR="00077F4A" w:rsidRPr="005A457D" w:rsidRDefault="00077F4A" w:rsidP="00C34332">
            <w:pPr>
              <w:bidi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26" w:type="dxa"/>
          </w:tcPr>
          <w:p w14:paraId="61A3B882" w14:textId="77777777" w:rsidR="00077F4A" w:rsidRPr="005A457D" w:rsidRDefault="00F57FC1" w:rsidP="00C34332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المطلوبة</w:t>
            </w:r>
          </w:p>
        </w:tc>
        <w:tc>
          <w:tcPr>
            <w:tcW w:w="1163" w:type="dxa"/>
          </w:tcPr>
          <w:p w14:paraId="60EA4AF6" w14:textId="66BD49B4" w:rsidR="00077F4A" w:rsidRPr="005A457D" w:rsidRDefault="00F57FC1" w:rsidP="00C34332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الموافق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عليها</w:t>
            </w:r>
          </w:p>
        </w:tc>
      </w:tr>
      <w:tr w:rsidR="00077F4A" w:rsidRPr="005A457D" w14:paraId="0EF49CCF" w14:textId="77777777" w:rsidTr="00C34332">
        <w:trPr>
          <w:trHeight w:val="288"/>
          <w:jc w:val="center"/>
        </w:trPr>
        <w:tc>
          <w:tcPr>
            <w:tcW w:w="630" w:type="dxa"/>
          </w:tcPr>
          <w:p w14:paraId="25658699" w14:textId="77777777" w:rsidR="00077F4A" w:rsidRPr="005A457D" w:rsidRDefault="00077F4A" w:rsidP="00C34332">
            <w:pPr>
              <w:jc w:val="lef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1</w:t>
            </w:r>
          </w:p>
        </w:tc>
        <w:tc>
          <w:tcPr>
            <w:tcW w:w="9019" w:type="dxa"/>
            <w:gridSpan w:val="3"/>
          </w:tcPr>
          <w:p w14:paraId="42E965D6" w14:textId="6F0206CB" w:rsidR="00077F4A" w:rsidRPr="005A457D" w:rsidRDefault="00F57FC1" w:rsidP="00C34332">
            <w:pPr>
              <w:bidi/>
              <w:rPr>
                <w:sz w:val="20"/>
                <w:lang w:bidi="ar-EG"/>
              </w:rPr>
            </w:pP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تعزيز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وإنفاذ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التشريعات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واللوائح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بشأن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المواد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الهيدروكلوروفلوروكربونية</w:t>
            </w:r>
          </w:p>
        </w:tc>
      </w:tr>
      <w:tr w:rsidR="00077F4A" w:rsidRPr="005A457D" w14:paraId="74471FAA" w14:textId="77777777" w:rsidTr="00C34332">
        <w:trPr>
          <w:trHeight w:val="288"/>
          <w:jc w:val="center"/>
        </w:trPr>
        <w:tc>
          <w:tcPr>
            <w:tcW w:w="630" w:type="dxa"/>
          </w:tcPr>
          <w:p w14:paraId="59307169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1.1</w:t>
            </w:r>
          </w:p>
        </w:tc>
        <w:tc>
          <w:tcPr>
            <w:tcW w:w="6530" w:type="dxa"/>
          </w:tcPr>
          <w:p w14:paraId="327BBC89" w14:textId="63E8FFA3" w:rsidR="00F57FC1" w:rsidRPr="005A457D" w:rsidRDefault="00F57FC1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مراجعة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السياسات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واللوائح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القائمة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للهيدروكلوروفلوروكربون</w:t>
            </w:r>
          </w:p>
        </w:tc>
        <w:tc>
          <w:tcPr>
            <w:tcW w:w="1326" w:type="dxa"/>
          </w:tcPr>
          <w:p w14:paraId="4FFCA31E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40,000</w:t>
            </w:r>
          </w:p>
        </w:tc>
        <w:tc>
          <w:tcPr>
            <w:tcW w:w="1163" w:type="dxa"/>
          </w:tcPr>
          <w:p w14:paraId="2A0A9D73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40,000</w:t>
            </w:r>
          </w:p>
        </w:tc>
      </w:tr>
      <w:tr w:rsidR="00077F4A" w:rsidRPr="005A457D" w14:paraId="20AAFE0C" w14:textId="77777777" w:rsidTr="00C34332">
        <w:trPr>
          <w:trHeight w:val="288"/>
          <w:jc w:val="center"/>
        </w:trPr>
        <w:tc>
          <w:tcPr>
            <w:tcW w:w="630" w:type="dxa"/>
          </w:tcPr>
          <w:p w14:paraId="6796A342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1.2</w:t>
            </w:r>
          </w:p>
        </w:tc>
        <w:tc>
          <w:tcPr>
            <w:tcW w:w="6530" w:type="dxa"/>
          </w:tcPr>
          <w:p w14:paraId="19020767" w14:textId="64EEFEB9" w:rsidR="00F57FC1" w:rsidRPr="005A457D" w:rsidRDefault="00F57FC1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تعزيز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نظام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الترخيص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والحصص</w:t>
            </w:r>
          </w:p>
        </w:tc>
        <w:tc>
          <w:tcPr>
            <w:tcW w:w="1326" w:type="dxa"/>
          </w:tcPr>
          <w:p w14:paraId="7DE2A785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40,000</w:t>
            </w:r>
          </w:p>
        </w:tc>
        <w:tc>
          <w:tcPr>
            <w:tcW w:w="1163" w:type="dxa"/>
          </w:tcPr>
          <w:p w14:paraId="7B41A6DA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40,000</w:t>
            </w:r>
          </w:p>
        </w:tc>
      </w:tr>
      <w:tr w:rsidR="00077F4A" w:rsidRPr="005A457D" w14:paraId="2387ABE0" w14:textId="77777777" w:rsidTr="00C34332">
        <w:trPr>
          <w:trHeight w:val="288"/>
          <w:jc w:val="center"/>
        </w:trPr>
        <w:tc>
          <w:tcPr>
            <w:tcW w:w="630" w:type="dxa"/>
          </w:tcPr>
          <w:p w14:paraId="5AE0C7C8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1.3</w:t>
            </w:r>
          </w:p>
        </w:tc>
        <w:tc>
          <w:tcPr>
            <w:tcW w:w="6530" w:type="dxa"/>
          </w:tcPr>
          <w:p w14:paraId="7C5D310C" w14:textId="3DF9C92D" w:rsidR="00F57FC1" w:rsidRPr="005A457D" w:rsidRDefault="00F57FC1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دعم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إنشاء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هيئات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التبريد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وتكييف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الهواء،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بما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في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ذلك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حلقتين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عمل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 w:rsidR="00C34332">
              <w:rPr>
                <w:rFonts w:hint="cs"/>
                <w:sz w:val="20"/>
                <w:rtl/>
              </w:rPr>
              <w:t>للتوعية</w:t>
            </w:r>
          </w:p>
        </w:tc>
        <w:tc>
          <w:tcPr>
            <w:tcW w:w="1326" w:type="dxa"/>
          </w:tcPr>
          <w:p w14:paraId="1E2FA10F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40,000</w:t>
            </w:r>
          </w:p>
        </w:tc>
        <w:tc>
          <w:tcPr>
            <w:tcW w:w="1163" w:type="dxa"/>
          </w:tcPr>
          <w:p w14:paraId="24426E21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40,000</w:t>
            </w:r>
          </w:p>
        </w:tc>
      </w:tr>
      <w:tr w:rsidR="00077F4A" w:rsidRPr="005A457D" w14:paraId="2F8F59AA" w14:textId="77777777" w:rsidTr="00C34332">
        <w:trPr>
          <w:jc w:val="center"/>
        </w:trPr>
        <w:tc>
          <w:tcPr>
            <w:tcW w:w="7160" w:type="dxa"/>
            <w:gridSpan w:val="2"/>
          </w:tcPr>
          <w:p w14:paraId="26D97995" w14:textId="2E37E8BF" w:rsidR="00077F4A" w:rsidRPr="00C34332" w:rsidRDefault="00F57FC1" w:rsidP="001A5B34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1</w:t>
            </w:r>
          </w:p>
        </w:tc>
        <w:tc>
          <w:tcPr>
            <w:tcW w:w="1326" w:type="dxa"/>
            <w:shd w:val="clear" w:color="auto" w:fill="auto"/>
          </w:tcPr>
          <w:p w14:paraId="001A0E5E" w14:textId="77777777" w:rsidR="00077F4A" w:rsidRPr="005A457D" w:rsidRDefault="00077F4A" w:rsidP="00C34332">
            <w:pPr>
              <w:jc w:val="right"/>
              <w:rPr>
                <w:i/>
                <w:iCs/>
                <w:sz w:val="20"/>
              </w:rPr>
            </w:pPr>
            <w:r w:rsidRPr="005A457D">
              <w:rPr>
                <w:i/>
                <w:iCs/>
                <w:sz w:val="20"/>
              </w:rPr>
              <w:t>120,000</w:t>
            </w:r>
          </w:p>
        </w:tc>
        <w:tc>
          <w:tcPr>
            <w:tcW w:w="1163" w:type="dxa"/>
          </w:tcPr>
          <w:p w14:paraId="02A5D956" w14:textId="77777777" w:rsidR="00077F4A" w:rsidRPr="005A457D" w:rsidRDefault="00077F4A" w:rsidP="00C34332">
            <w:pPr>
              <w:jc w:val="right"/>
              <w:rPr>
                <w:i/>
                <w:iCs/>
                <w:sz w:val="20"/>
              </w:rPr>
            </w:pPr>
            <w:r w:rsidRPr="005A457D">
              <w:rPr>
                <w:i/>
                <w:iCs/>
                <w:sz w:val="20"/>
              </w:rPr>
              <w:t>120,000</w:t>
            </w:r>
          </w:p>
        </w:tc>
      </w:tr>
      <w:tr w:rsidR="00077F4A" w:rsidRPr="005A457D" w14:paraId="418716C9" w14:textId="77777777" w:rsidTr="00C34332">
        <w:trPr>
          <w:jc w:val="center"/>
        </w:trPr>
        <w:tc>
          <w:tcPr>
            <w:tcW w:w="630" w:type="dxa"/>
          </w:tcPr>
          <w:p w14:paraId="296F910F" w14:textId="77777777" w:rsidR="00077F4A" w:rsidRPr="005A457D" w:rsidRDefault="00077F4A" w:rsidP="00C34332">
            <w:pPr>
              <w:jc w:val="lef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2</w:t>
            </w:r>
          </w:p>
        </w:tc>
        <w:tc>
          <w:tcPr>
            <w:tcW w:w="9019" w:type="dxa"/>
            <w:gridSpan w:val="3"/>
          </w:tcPr>
          <w:p w14:paraId="381CBCE3" w14:textId="137B6A49" w:rsidR="00077F4A" w:rsidRPr="005A457D" w:rsidRDefault="00C34332" w:rsidP="00C34332">
            <w:pPr>
              <w:bidi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تعزيز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القدرات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التقنية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لضوابط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الاستيراد</w:t>
            </w:r>
          </w:p>
        </w:tc>
      </w:tr>
      <w:tr w:rsidR="00077F4A" w:rsidRPr="005A457D" w14:paraId="1F1E0789" w14:textId="77777777" w:rsidTr="00C34332">
        <w:trPr>
          <w:jc w:val="center"/>
        </w:trPr>
        <w:tc>
          <w:tcPr>
            <w:tcW w:w="630" w:type="dxa"/>
          </w:tcPr>
          <w:p w14:paraId="7681F5BB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2.1</w:t>
            </w:r>
          </w:p>
        </w:tc>
        <w:tc>
          <w:tcPr>
            <w:tcW w:w="6530" w:type="dxa"/>
          </w:tcPr>
          <w:p w14:paraId="72BD0988" w14:textId="375F0684" w:rsidR="00C34332" w:rsidRPr="005A457D" w:rsidRDefault="00C34332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تز</w:t>
            </w:r>
            <w:r w:rsidR="00FE5C49">
              <w:rPr>
                <w:rFonts w:hint="cs"/>
                <w:sz w:val="20"/>
                <w:rtl/>
              </w:rPr>
              <w:t>و</w:t>
            </w:r>
            <w:r>
              <w:rPr>
                <w:rFonts w:hint="cs"/>
                <w:sz w:val="20"/>
                <w:rtl/>
              </w:rPr>
              <w:t>يد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الجمارك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بمحددات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المواد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المستنفدة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للأوزون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والتدريب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على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استخدام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المعدات</w:t>
            </w:r>
          </w:p>
        </w:tc>
        <w:tc>
          <w:tcPr>
            <w:tcW w:w="1326" w:type="dxa"/>
          </w:tcPr>
          <w:p w14:paraId="59239752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30,000</w:t>
            </w:r>
          </w:p>
        </w:tc>
        <w:tc>
          <w:tcPr>
            <w:tcW w:w="1163" w:type="dxa"/>
          </w:tcPr>
          <w:p w14:paraId="45711ACD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30,000</w:t>
            </w:r>
          </w:p>
        </w:tc>
      </w:tr>
      <w:tr w:rsidR="00077F4A" w:rsidRPr="005A457D" w14:paraId="1EDDF00C" w14:textId="77777777" w:rsidTr="00C34332">
        <w:trPr>
          <w:jc w:val="center"/>
        </w:trPr>
        <w:tc>
          <w:tcPr>
            <w:tcW w:w="630" w:type="dxa"/>
          </w:tcPr>
          <w:p w14:paraId="5E13DD2C" w14:textId="77777777" w:rsidR="00077F4A" w:rsidRPr="005A457D" w:rsidRDefault="00077F4A" w:rsidP="00C34332">
            <w:pPr>
              <w:rPr>
                <w:sz w:val="20"/>
              </w:rPr>
            </w:pPr>
            <w:r w:rsidRPr="005A457D">
              <w:rPr>
                <w:sz w:val="20"/>
              </w:rPr>
              <w:t>2.2</w:t>
            </w:r>
          </w:p>
        </w:tc>
        <w:tc>
          <w:tcPr>
            <w:tcW w:w="6530" w:type="dxa"/>
          </w:tcPr>
          <w:p w14:paraId="3B18C8FC" w14:textId="3EDA5F5C" w:rsidR="00C34332" w:rsidRPr="005A457D" w:rsidRDefault="00C34332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تدريب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مسؤولي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الجمارك</w:t>
            </w:r>
          </w:p>
        </w:tc>
        <w:tc>
          <w:tcPr>
            <w:tcW w:w="1326" w:type="dxa"/>
          </w:tcPr>
          <w:p w14:paraId="40E349E2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65,000</w:t>
            </w:r>
          </w:p>
        </w:tc>
        <w:tc>
          <w:tcPr>
            <w:tcW w:w="1163" w:type="dxa"/>
          </w:tcPr>
          <w:p w14:paraId="6A9630E0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65,000</w:t>
            </w:r>
          </w:p>
        </w:tc>
      </w:tr>
      <w:tr w:rsidR="00077F4A" w:rsidRPr="005A457D" w14:paraId="732AF2E9" w14:textId="77777777" w:rsidTr="00C34332">
        <w:trPr>
          <w:jc w:val="center"/>
        </w:trPr>
        <w:tc>
          <w:tcPr>
            <w:tcW w:w="630" w:type="dxa"/>
          </w:tcPr>
          <w:p w14:paraId="434EBAB3" w14:textId="77777777" w:rsidR="00077F4A" w:rsidRPr="005A457D" w:rsidRDefault="00077F4A" w:rsidP="00C34332">
            <w:pPr>
              <w:rPr>
                <w:sz w:val="20"/>
              </w:rPr>
            </w:pPr>
            <w:r w:rsidRPr="005A457D">
              <w:rPr>
                <w:sz w:val="20"/>
              </w:rPr>
              <w:t>2.3</w:t>
            </w:r>
          </w:p>
        </w:tc>
        <w:tc>
          <w:tcPr>
            <w:tcW w:w="6530" w:type="dxa"/>
          </w:tcPr>
          <w:p w14:paraId="3E5D43AA" w14:textId="0FE1D7BF" w:rsidR="00C34332" w:rsidRPr="005A457D" w:rsidRDefault="00C34332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حلقة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عمل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للمعلومات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المستوردين</w:t>
            </w:r>
          </w:p>
        </w:tc>
        <w:tc>
          <w:tcPr>
            <w:tcW w:w="1326" w:type="dxa"/>
          </w:tcPr>
          <w:p w14:paraId="1AF9940C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10,000</w:t>
            </w:r>
          </w:p>
        </w:tc>
        <w:tc>
          <w:tcPr>
            <w:tcW w:w="1163" w:type="dxa"/>
          </w:tcPr>
          <w:p w14:paraId="73B1482E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10,000</w:t>
            </w:r>
          </w:p>
        </w:tc>
      </w:tr>
      <w:tr w:rsidR="00077F4A" w:rsidRPr="005A457D" w14:paraId="6D2E7C95" w14:textId="77777777" w:rsidTr="00C34332">
        <w:trPr>
          <w:jc w:val="center"/>
        </w:trPr>
        <w:tc>
          <w:tcPr>
            <w:tcW w:w="7160" w:type="dxa"/>
            <w:gridSpan w:val="2"/>
          </w:tcPr>
          <w:p w14:paraId="51B5CB8E" w14:textId="70971F2C" w:rsidR="00077F4A" w:rsidRPr="00F57FC1" w:rsidRDefault="00F57FC1" w:rsidP="001A5B34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2</w:t>
            </w:r>
          </w:p>
        </w:tc>
        <w:tc>
          <w:tcPr>
            <w:tcW w:w="1326" w:type="dxa"/>
            <w:shd w:val="clear" w:color="auto" w:fill="auto"/>
          </w:tcPr>
          <w:p w14:paraId="464EEA9D" w14:textId="77777777" w:rsidR="00077F4A" w:rsidRPr="005A457D" w:rsidRDefault="00077F4A" w:rsidP="00C34332">
            <w:pPr>
              <w:jc w:val="right"/>
              <w:rPr>
                <w:i/>
                <w:iCs/>
                <w:sz w:val="20"/>
              </w:rPr>
            </w:pPr>
            <w:r w:rsidRPr="005A457D">
              <w:rPr>
                <w:i/>
                <w:iCs/>
                <w:sz w:val="20"/>
              </w:rPr>
              <w:t>105,000</w:t>
            </w:r>
          </w:p>
        </w:tc>
        <w:tc>
          <w:tcPr>
            <w:tcW w:w="1163" w:type="dxa"/>
          </w:tcPr>
          <w:p w14:paraId="5C8B75AE" w14:textId="77777777" w:rsidR="00077F4A" w:rsidRPr="005A457D" w:rsidRDefault="00077F4A" w:rsidP="00C34332">
            <w:pPr>
              <w:jc w:val="right"/>
              <w:rPr>
                <w:i/>
                <w:iCs/>
                <w:sz w:val="20"/>
              </w:rPr>
            </w:pPr>
            <w:r w:rsidRPr="005A457D">
              <w:rPr>
                <w:i/>
                <w:iCs/>
                <w:sz w:val="20"/>
              </w:rPr>
              <w:t>105,000</w:t>
            </w:r>
          </w:p>
        </w:tc>
      </w:tr>
      <w:tr w:rsidR="00077F4A" w:rsidRPr="005A457D" w14:paraId="0E9B5132" w14:textId="77777777" w:rsidTr="00C34332">
        <w:trPr>
          <w:jc w:val="center"/>
        </w:trPr>
        <w:tc>
          <w:tcPr>
            <w:tcW w:w="630" w:type="dxa"/>
          </w:tcPr>
          <w:p w14:paraId="2B6E614F" w14:textId="77777777" w:rsidR="00077F4A" w:rsidRPr="005A457D" w:rsidRDefault="00077F4A" w:rsidP="00C34332">
            <w:pPr>
              <w:jc w:val="lef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3</w:t>
            </w:r>
          </w:p>
        </w:tc>
        <w:tc>
          <w:tcPr>
            <w:tcW w:w="9019" w:type="dxa"/>
            <w:gridSpan w:val="3"/>
          </w:tcPr>
          <w:p w14:paraId="4497CCDF" w14:textId="3D98740E" w:rsidR="00C34332" w:rsidRPr="005A457D" w:rsidRDefault="00C34332" w:rsidP="00C34332">
            <w:pPr>
              <w:bidi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تدريب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فنيي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التبريد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وتكييف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الهواء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على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ممارسات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الخدمة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الجيدة،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وتقديم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المعدات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والأدوات</w:t>
            </w:r>
          </w:p>
        </w:tc>
      </w:tr>
      <w:tr w:rsidR="00077F4A" w:rsidRPr="005A457D" w14:paraId="110422D9" w14:textId="77777777" w:rsidTr="00C34332">
        <w:trPr>
          <w:jc w:val="center"/>
        </w:trPr>
        <w:tc>
          <w:tcPr>
            <w:tcW w:w="630" w:type="dxa"/>
          </w:tcPr>
          <w:p w14:paraId="778697E5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3.1</w:t>
            </w:r>
          </w:p>
        </w:tc>
        <w:tc>
          <w:tcPr>
            <w:tcW w:w="6530" w:type="dxa"/>
          </w:tcPr>
          <w:p w14:paraId="017E16E5" w14:textId="62970528" w:rsidR="00C34332" w:rsidRPr="005A457D" w:rsidRDefault="00C34332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تدريب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المدربين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والفنيين</w:t>
            </w:r>
          </w:p>
        </w:tc>
        <w:tc>
          <w:tcPr>
            <w:tcW w:w="1326" w:type="dxa"/>
          </w:tcPr>
          <w:p w14:paraId="5D40F57A" w14:textId="6426FB0E" w:rsidR="00077F4A" w:rsidRPr="005A457D" w:rsidRDefault="00977A84" w:rsidP="00C34332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077F4A" w:rsidRPr="005A457D">
              <w:rPr>
                <w:sz w:val="20"/>
              </w:rPr>
              <w:t>67,000</w:t>
            </w:r>
          </w:p>
        </w:tc>
        <w:tc>
          <w:tcPr>
            <w:tcW w:w="1163" w:type="dxa"/>
          </w:tcPr>
          <w:p w14:paraId="2016428F" w14:textId="77777777" w:rsidR="00077F4A" w:rsidRPr="005A457D" w:rsidRDefault="00077F4A" w:rsidP="00C34332">
            <w:pPr>
              <w:jc w:val="righ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140,960</w:t>
            </w:r>
          </w:p>
        </w:tc>
      </w:tr>
      <w:tr w:rsidR="00077F4A" w:rsidRPr="005A457D" w14:paraId="72F22485" w14:textId="77777777" w:rsidTr="001A5B34">
        <w:trPr>
          <w:trHeight w:val="247"/>
          <w:jc w:val="center"/>
        </w:trPr>
        <w:tc>
          <w:tcPr>
            <w:tcW w:w="630" w:type="dxa"/>
          </w:tcPr>
          <w:p w14:paraId="66B98977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3.2</w:t>
            </w:r>
          </w:p>
        </w:tc>
        <w:tc>
          <w:tcPr>
            <w:tcW w:w="6530" w:type="dxa"/>
          </w:tcPr>
          <w:p w14:paraId="76DB81A1" w14:textId="1D3EC6C7" w:rsidR="00C34332" w:rsidRPr="005A457D" w:rsidRDefault="00C34332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تقديم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الأدوات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والمعدات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الفنيين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المدربين</w:t>
            </w:r>
          </w:p>
        </w:tc>
        <w:tc>
          <w:tcPr>
            <w:tcW w:w="1326" w:type="dxa"/>
          </w:tcPr>
          <w:p w14:paraId="5E08F0CD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210,000</w:t>
            </w:r>
          </w:p>
        </w:tc>
        <w:tc>
          <w:tcPr>
            <w:tcW w:w="1163" w:type="dxa"/>
          </w:tcPr>
          <w:p w14:paraId="180AD74B" w14:textId="77777777" w:rsidR="00077F4A" w:rsidRPr="005A457D" w:rsidRDefault="00077F4A" w:rsidP="00C34332">
            <w:pPr>
              <w:jc w:val="righ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  <w:lang w:val="en-US" w:eastAsia="zh-CN"/>
              </w:rPr>
              <w:t>468,400</w:t>
            </w:r>
          </w:p>
        </w:tc>
      </w:tr>
      <w:tr w:rsidR="00077F4A" w:rsidRPr="005A457D" w14:paraId="184F7D83" w14:textId="77777777" w:rsidTr="00C34332">
        <w:trPr>
          <w:jc w:val="center"/>
        </w:trPr>
        <w:tc>
          <w:tcPr>
            <w:tcW w:w="630" w:type="dxa"/>
          </w:tcPr>
          <w:p w14:paraId="4E6FFF12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3.3</w:t>
            </w:r>
          </w:p>
        </w:tc>
        <w:tc>
          <w:tcPr>
            <w:tcW w:w="6530" w:type="dxa"/>
          </w:tcPr>
          <w:p w14:paraId="39994003" w14:textId="55C543D5" w:rsidR="00077F4A" w:rsidRPr="005A457D" w:rsidRDefault="00C34332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تقديم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الأدوات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والمعدات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ورش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الخدمة</w:t>
            </w:r>
          </w:p>
        </w:tc>
        <w:tc>
          <w:tcPr>
            <w:tcW w:w="1326" w:type="dxa"/>
          </w:tcPr>
          <w:p w14:paraId="47399133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210,000</w:t>
            </w:r>
          </w:p>
        </w:tc>
        <w:tc>
          <w:tcPr>
            <w:tcW w:w="1163" w:type="dxa"/>
          </w:tcPr>
          <w:p w14:paraId="068430C4" w14:textId="77777777" w:rsidR="00077F4A" w:rsidRPr="005A457D" w:rsidRDefault="00077F4A" w:rsidP="00C34332">
            <w:pPr>
              <w:jc w:val="righ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242,000</w:t>
            </w:r>
          </w:p>
        </w:tc>
      </w:tr>
      <w:tr w:rsidR="00077F4A" w:rsidRPr="005A457D" w14:paraId="3FA3AF8C" w14:textId="77777777" w:rsidTr="00C34332">
        <w:trPr>
          <w:jc w:val="center"/>
        </w:trPr>
        <w:tc>
          <w:tcPr>
            <w:tcW w:w="630" w:type="dxa"/>
          </w:tcPr>
          <w:p w14:paraId="3C8EC7CF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3.4</w:t>
            </w:r>
          </w:p>
        </w:tc>
        <w:tc>
          <w:tcPr>
            <w:tcW w:w="6530" w:type="dxa"/>
          </w:tcPr>
          <w:p w14:paraId="4C941309" w14:textId="2879BBC2" w:rsidR="00077F4A" w:rsidRPr="005A457D" w:rsidRDefault="00C34332" w:rsidP="00C34332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تقديم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الأدوات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والمعدات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معاهد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التدريب</w:t>
            </w:r>
          </w:p>
        </w:tc>
        <w:tc>
          <w:tcPr>
            <w:tcW w:w="1326" w:type="dxa"/>
          </w:tcPr>
          <w:p w14:paraId="67AB1B01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50,000</w:t>
            </w:r>
          </w:p>
        </w:tc>
        <w:tc>
          <w:tcPr>
            <w:tcW w:w="1163" w:type="dxa"/>
          </w:tcPr>
          <w:p w14:paraId="2A37F44B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50,000</w:t>
            </w:r>
          </w:p>
        </w:tc>
      </w:tr>
      <w:tr w:rsidR="00077F4A" w:rsidRPr="005A457D" w14:paraId="764456D5" w14:textId="77777777" w:rsidTr="00C34332">
        <w:trPr>
          <w:jc w:val="center"/>
        </w:trPr>
        <w:tc>
          <w:tcPr>
            <w:tcW w:w="7160" w:type="dxa"/>
            <w:gridSpan w:val="2"/>
            <w:vAlign w:val="center"/>
          </w:tcPr>
          <w:p w14:paraId="05926096" w14:textId="7D38755E" w:rsidR="00077F4A" w:rsidRPr="00C34332" w:rsidRDefault="00F57FC1" w:rsidP="001A5B34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3</w:t>
            </w:r>
          </w:p>
        </w:tc>
        <w:tc>
          <w:tcPr>
            <w:tcW w:w="1326" w:type="dxa"/>
          </w:tcPr>
          <w:p w14:paraId="5B8FFBFC" w14:textId="77777777" w:rsidR="00077F4A" w:rsidRPr="005A457D" w:rsidRDefault="00077F4A" w:rsidP="00C34332">
            <w:pPr>
              <w:jc w:val="right"/>
              <w:rPr>
                <w:i/>
                <w:iCs/>
                <w:sz w:val="20"/>
              </w:rPr>
            </w:pPr>
            <w:r w:rsidRPr="005A457D">
              <w:rPr>
                <w:i/>
                <w:iCs/>
                <w:sz w:val="20"/>
              </w:rPr>
              <w:t>537,000</w:t>
            </w:r>
          </w:p>
        </w:tc>
        <w:tc>
          <w:tcPr>
            <w:tcW w:w="1163" w:type="dxa"/>
          </w:tcPr>
          <w:p w14:paraId="3DC2D3CE" w14:textId="77777777" w:rsidR="00077F4A" w:rsidRPr="005A457D" w:rsidRDefault="00077F4A" w:rsidP="00C34332">
            <w:pPr>
              <w:jc w:val="right"/>
              <w:rPr>
                <w:b/>
                <w:bCs/>
                <w:i/>
                <w:iCs/>
                <w:sz w:val="20"/>
              </w:rPr>
            </w:pPr>
            <w:r w:rsidRPr="005A457D">
              <w:rPr>
                <w:b/>
                <w:bCs/>
                <w:i/>
                <w:iCs/>
                <w:sz w:val="20"/>
              </w:rPr>
              <w:t>901,360</w:t>
            </w:r>
          </w:p>
        </w:tc>
      </w:tr>
      <w:tr w:rsidR="00077F4A" w:rsidRPr="005A457D" w14:paraId="02AC4A0F" w14:textId="77777777" w:rsidTr="00C34332">
        <w:trPr>
          <w:jc w:val="center"/>
        </w:trPr>
        <w:tc>
          <w:tcPr>
            <w:tcW w:w="630" w:type="dxa"/>
          </w:tcPr>
          <w:p w14:paraId="36C410C8" w14:textId="77777777" w:rsidR="00077F4A" w:rsidRPr="005A457D" w:rsidRDefault="00077F4A" w:rsidP="00C34332">
            <w:pPr>
              <w:jc w:val="lef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4</w:t>
            </w:r>
          </w:p>
        </w:tc>
        <w:tc>
          <w:tcPr>
            <w:tcW w:w="9019" w:type="dxa"/>
            <w:gridSpan w:val="3"/>
          </w:tcPr>
          <w:p w14:paraId="1AC4959C" w14:textId="04A2118C" w:rsidR="00077F4A" w:rsidRPr="005A457D" w:rsidRDefault="00C34332" w:rsidP="00C34332">
            <w:pPr>
              <w:bidi/>
              <w:jc w:val="left"/>
              <w:rPr>
                <w:b/>
                <w:bCs/>
                <w:sz w:val="20"/>
                <w:lang w:bidi="ar-EG"/>
              </w:rPr>
            </w:pP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النظام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الوطني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للاسترداد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التدوير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والاستصلاح</w:t>
            </w:r>
          </w:p>
        </w:tc>
      </w:tr>
      <w:tr w:rsidR="00C34332" w:rsidRPr="005A457D" w14:paraId="3988F884" w14:textId="77777777" w:rsidTr="00C34332">
        <w:trPr>
          <w:jc w:val="center"/>
        </w:trPr>
        <w:tc>
          <w:tcPr>
            <w:tcW w:w="630" w:type="dxa"/>
          </w:tcPr>
          <w:p w14:paraId="26A1C065" w14:textId="77777777" w:rsidR="00C34332" w:rsidRPr="005A457D" w:rsidRDefault="00C34332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4.1</w:t>
            </w:r>
          </w:p>
        </w:tc>
        <w:tc>
          <w:tcPr>
            <w:tcW w:w="6530" w:type="dxa"/>
          </w:tcPr>
          <w:p w14:paraId="265EBD36" w14:textId="49922B54" w:rsidR="00C34332" w:rsidRPr="002A78CD" w:rsidRDefault="00C34332" w:rsidP="00C34332">
            <w:pPr>
              <w:bidi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إعداد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نموذج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أعمال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لتقييم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إنشاء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مرفق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للاستصلاح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وتحضير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المبادئ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التوجيهية</w:t>
            </w:r>
          </w:p>
        </w:tc>
        <w:tc>
          <w:tcPr>
            <w:tcW w:w="1326" w:type="dxa"/>
          </w:tcPr>
          <w:p w14:paraId="1B8D74EB" w14:textId="77777777" w:rsidR="00C34332" w:rsidRPr="005A457D" w:rsidRDefault="00C34332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14,640</w:t>
            </w:r>
          </w:p>
        </w:tc>
        <w:tc>
          <w:tcPr>
            <w:tcW w:w="1163" w:type="dxa"/>
          </w:tcPr>
          <w:p w14:paraId="1CCB2CF8" w14:textId="77777777" w:rsidR="00C34332" w:rsidRPr="005A457D" w:rsidRDefault="00C34332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14,640</w:t>
            </w:r>
          </w:p>
        </w:tc>
      </w:tr>
      <w:tr w:rsidR="00C34332" w:rsidRPr="005A457D" w14:paraId="610A8987" w14:textId="77777777" w:rsidTr="00C34332">
        <w:trPr>
          <w:jc w:val="center"/>
        </w:trPr>
        <w:tc>
          <w:tcPr>
            <w:tcW w:w="630" w:type="dxa"/>
          </w:tcPr>
          <w:p w14:paraId="56B2B24C" w14:textId="77777777" w:rsidR="00C34332" w:rsidRPr="005A457D" w:rsidRDefault="00C34332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4.2</w:t>
            </w:r>
          </w:p>
        </w:tc>
        <w:tc>
          <w:tcPr>
            <w:tcW w:w="6530" w:type="dxa"/>
          </w:tcPr>
          <w:p w14:paraId="206EFF5A" w14:textId="2050B2AB" w:rsidR="00C34332" w:rsidRPr="006B374C" w:rsidRDefault="00C34332" w:rsidP="00C34332">
            <w:pPr>
              <w:bidi/>
              <w:rPr>
                <w:sz w:val="20"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تقديم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لتعزيز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الاسترداد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التدوير</w:t>
            </w:r>
          </w:p>
        </w:tc>
        <w:tc>
          <w:tcPr>
            <w:tcW w:w="1326" w:type="dxa"/>
          </w:tcPr>
          <w:p w14:paraId="5D46EF31" w14:textId="77777777" w:rsidR="00C34332" w:rsidRPr="005A457D" w:rsidRDefault="00C34332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60,000</w:t>
            </w:r>
          </w:p>
        </w:tc>
        <w:tc>
          <w:tcPr>
            <w:tcW w:w="1163" w:type="dxa"/>
          </w:tcPr>
          <w:p w14:paraId="0553204B" w14:textId="77777777" w:rsidR="00C34332" w:rsidRPr="005A457D" w:rsidRDefault="00C34332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60,000</w:t>
            </w:r>
          </w:p>
        </w:tc>
      </w:tr>
      <w:tr w:rsidR="00077F4A" w:rsidRPr="005A457D" w14:paraId="6981012E" w14:textId="77777777" w:rsidTr="00C34332">
        <w:trPr>
          <w:jc w:val="center"/>
        </w:trPr>
        <w:tc>
          <w:tcPr>
            <w:tcW w:w="7160" w:type="dxa"/>
            <w:gridSpan w:val="2"/>
          </w:tcPr>
          <w:p w14:paraId="6C4AE74B" w14:textId="6797FF5E" w:rsidR="00077F4A" w:rsidRPr="00F57FC1" w:rsidRDefault="00F57FC1" w:rsidP="001A5B34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4</w:t>
            </w:r>
          </w:p>
        </w:tc>
        <w:tc>
          <w:tcPr>
            <w:tcW w:w="1326" w:type="dxa"/>
          </w:tcPr>
          <w:p w14:paraId="10980DA1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i/>
                <w:iCs/>
                <w:sz w:val="20"/>
              </w:rPr>
              <w:t>74,640</w:t>
            </w:r>
          </w:p>
        </w:tc>
        <w:tc>
          <w:tcPr>
            <w:tcW w:w="1163" w:type="dxa"/>
          </w:tcPr>
          <w:p w14:paraId="344F83D3" w14:textId="77777777" w:rsidR="00077F4A" w:rsidRPr="005A457D" w:rsidRDefault="00077F4A" w:rsidP="00C34332">
            <w:pPr>
              <w:jc w:val="right"/>
              <w:rPr>
                <w:i/>
                <w:iCs/>
                <w:sz w:val="20"/>
              </w:rPr>
            </w:pPr>
            <w:r w:rsidRPr="005A457D">
              <w:rPr>
                <w:i/>
                <w:iCs/>
                <w:sz w:val="20"/>
              </w:rPr>
              <w:t>74,640</w:t>
            </w:r>
          </w:p>
        </w:tc>
      </w:tr>
      <w:tr w:rsidR="00077F4A" w:rsidRPr="005A457D" w14:paraId="528FE986" w14:textId="77777777" w:rsidTr="00C34332">
        <w:trPr>
          <w:jc w:val="center"/>
        </w:trPr>
        <w:tc>
          <w:tcPr>
            <w:tcW w:w="630" w:type="dxa"/>
          </w:tcPr>
          <w:p w14:paraId="15171F26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5</w:t>
            </w:r>
          </w:p>
        </w:tc>
        <w:tc>
          <w:tcPr>
            <w:tcW w:w="6530" w:type="dxa"/>
          </w:tcPr>
          <w:p w14:paraId="3312BBB0" w14:textId="1A3F193C" w:rsidR="00077F4A" w:rsidRPr="005A457D" w:rsidRDefault="00C34332" w:rsidP="00C34332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zh-CN"/>
              </w:rPr>
              <w:t>الرصد</w:t>
            </w:r>
            <w:r w:rsidR="00977A84">
              <w:rPr>
                <w:rFonts w:hint="cs"/>
                <w:b/>
                <w:bCs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eastAsia="zh-CN"/>
              </w:rPr>
              <w:t>والتقييم</w:t>
            </w:r>
            <w:r w:rsidR="00977A84">
              <w:rPr>
                <w:rFonts w:hint="cs"/>
                <w:b/>
                <w:bCs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eastAsia="zh-CN"/>
              </w:rPr>
              <w:t>والإبلاغ</w:t>
            </w:r>
          </w:p>
        </w:tc>
        <w:tc>
          <w:tcPr>
            <w:tcW w:w="1326" w:type="dxa"/>
          </w:tcPr>
          <w:p w14:paraId="70B72254" w14:textId="77777777" w:rsidR="00077F4A" w:rsidRPr="005A457D" w:rsidRDefault="00077F4A" w:rsidP="00C34332">
            <w:pPr>
              <w:jc w:val="right"/>
              <w:rPr>
                <w:sz w:val="20"/>
              </w:rPr>
            </w:pPr>
          </w:p>
        </w:tc>
        <w:tc>
          <w:tcPr>
            <w:tcW w:w="1163" w:type="dxa"/>
          </w:tcPr>
          <w:p w14:paraId="3CACF716" w14:textId="77777777" w:rsidR="00077F4A" w:rsidRPr="005A457D" w:rsidRDefault="00077F4A" w:rsidP="00C34332">
            <w:pPr>
              <w:jc w:val="right"/>
              <w:rPr>
                <w:sz w:val="20"/>
              </w:rPr>
            </w:pPr>
          </w:p>
        </w:tc>
      </w:tr>
      <w:tr w:rsidR="00077F4A" w:rsidRPr="005A457D" w14:paraId="180E413D" w14:textId="77777777" w:rsidTr="00FE5C49">
        <w:trPr>
          <w:trHeight w:hRule="exact" w:val="249"/>
          <w:jc w:val="center"/>
        </w:trPr>
        <w:tc>
          <w:tcPr>
            <w:tcW w:w="630" w:type="dxa"/>
          </w:tcPr>
          <w:p w14:paraId="75FE8E0C" w14:textId="77777777" w:rsidR="00077F4A" w:rsidRPr="005A457D" w:rsidRDefault="00077F4A" w:rsidP="00C34332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5.1</w:t>
            </w:r>
          </w:p>
        </w:tc>
        <w:tc>
          <w:tcPr>
            <w:tcW w:w="6530" w:type="dxa"/>
          </w:tcPr>
          <w:p w14:paraId="419C506E" w14:textId="003F6B36" w:rsidR="00077F4A" w:rsidRPr="001A5B34" w:rsidRDefault="00C34332" w:rsidP="00FE5C49">
            <w:pPr>
              <w:pStyle w:val="Heading1"/>
              <w:numPr>
                <w:ilvl w:val="0"/>
                <w:numId w:val="0"/>
              </w:numPr>
              <w:bidi/>
              <w:spacing w:after="0"/>
              <w:rPr>
                <w:sz w:val="20"/>
                <w:rtl/>
                <w:lang w:eastAsia="zh-CN" w:bidi="ar-EG"/>
              </w:rPr>
            </w:pPr>
            <w:r w:rsidRPr="001A5B34">
              <w:rPr>
                <w:rFonts w:hint="cs"/>
                <w:sz w:val="20"/>
                <w:rtl/>
                <w:lang w:eastAsia="zh-CN"/>
              </w:rPr>
              <w:t>تكاليف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الموظفين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والخبراء،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والسفر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المحلي،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وتنظيم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اجتماعات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للرصد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والتقييم</w:t>
            </w:r>
          </w:p>
        </w:tc>
        <w:tc>
          <w:tcPr>
            <w:tcW w:w="1326" w:type="dxa"/>
          </w:tcPr>
          <w:p w14:paraId="24C65F5C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84,000</w:t>
            </w:r>
          </w:p>
        </w:tc>
        <w:tc>
          <w:tcPr>
            <w:tcW w:w="1163" w:type="dxa"/>
          </w:tcPr>
          <w:p w14:paraId="69450644" w14:textId="77777777" w:rsidR="00077F4A" w:rsidRPr="005A457D" w:rsidRDefault="00077F4A" w:rsidP="00C34332">
            <w:pPr>
              <w:jc w:val="right"/>
              <w:rPr>
                <w:sz w:val="20"/>
              </w:rPr>
            </w:pPr>
            <w:r w:rsidRPr="005A457D">
              <w:rPr>
                <w:sz w:val="20"/>
              </w:rPr>
              <w:t>84,000</w:t>
            </w:r>
          </w:p>
        </w:tc>
      </w:tr>
      <w:tr w:rsidR="00077F4A" w:rsidRPr="005A457D" w14:paraId="5C74DBDA" w14:textId="77777777" w:rsidTr="00C34332">
        <w:trPr>
          <w:jc w:val="center"/>
        </w:trPr>
        <w:tc>
          <w:tcPr>
            <w:tcW w:w="7160" w:type="dxa"/>
            <w:gridSpan w:val="2"/>
          </w:tcPr>
          <w:p w14:paraId="75E96F2A" w14:textId="0857A254" w:rsidR="00077F4A" w:rsidRPr="00F57FC1" w:rsidRDefault="00F57FC1" w:rsidP="001A5B34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5</w:t>
            </w:r>
          </w:p>
        </w:tc>
        <w:tc>
          <w:tcPr>
            <w:tcW w:w="1326" w:type="dxa"/>
          </w:tcPr>
          <w:p w14:paraId="175A8C55" w14:textId="77777777" w:rsidR="00077F4A" w:rsidRPr="005A457D" w:rsidRDefault="00077F4A" w:rsidP="00C34332">
            <w:pPr>
              <w:jc w:val="right"/>
              <w:rPr>
                <w:i/>
                <w:iCs/>
                <w:sz w:val="20"/>
              </w:rPr>
            </w:pPr>
            <w:r w:rsidRPr="005A457D">
              <w:rPr>
                <w:i/>
                <w:iCs/>
                <w:sz w:val="20"/>
              </w:rPr>
              <w:t>84,000</w:t>
            </w:r>
          </w:p>
        </w:tc>
        <w:tc>
          <w:tcPr>
            <w:tcW w:w="1163" w:type="dxa"/>
          </w:tcPr>
          <w:p w14:paraId="07C645EA" w14:textId="77777777" w:rsidR="00077F4A" w:rsidRPr="005A457D" w:rsidRDefault="00077F4A" w:rsidP="00C34332">
            <w:pPr>
              <w:jc w:val="right"/>
              <w:rPr>
                <w:i/>
                <w:iCs/>
                <w:sz w:val="20"/>
              </w:rPr>
            </w:pPr>
            <w:r w:rsidRPr="005A457D">
              <w:rPr>
                <w:sz w:val="20"/>
              </w:rPr>
              <w:t>84,000</w:t>
            </w:r>
          </w:p>
        </w:tc>
      </w:tr>
      <w:tr w:rsidR="00077F4A" w:rsidRPr="005A457D" w14:paraId="5E82FF4C" w14:textId="77777777" w:rsidTr="00C34332">
        <w:trPr>
          <w:trHeight w:val="260"/>
          <w:jc w:val="center"/>
        </w:trPr>
        <w:tc>
          <w:tcPr>
            <w:tcW w:w="7160" w:type="dxa"/>
            <w:gridSpan w:val="2"/>
          </w:tcPr>
          <w:p w14:paraId="0A231CBB" w14:textId="77777777" w:rsidR="00077F4A" w:rsidRPr="005A457D" w:rsidRDefault="00F57FC1" w:rsidP="00C34332">
            <w:pPr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1326" w:type="dxa"/>
          </w:tcPr>
          <w:p w14:paraId="0011DFF2" w14:textId="77777777" w:rsidR="00077F4A" w:rsidRPr="005A457D" w:rsidRDefault="00077F4A" w:rsidP="00C34332">
            <w:pPr>
              <w:jc w:val="right"/>
              <w:rPr>
                <w:b/>
                <w:bCs/>
                <w:color w:val="000000"/>
                <w:sz w:val="20"/>
                <w:lang w:val="en-US"/>
              </w:rPr>
            </w:pPr>
            <w:r w:rsidRPr="005A457D">
              <w:rPr>
                <w:b/>
                <w:bCs/>
                <w:color w:val="000000"/>
                <w:sz w:val="20"/>
              </w:rPr>
              <w:t>920,640</w:t>
            </w:r>
          </w:p>
        </w:tc>
        <w:tc>
          <w:tcPr>
            <w:tcW w:w="1163" w:type="dxa"/>
          </w:tcPr>
          <w:p w14:paraId="48C8E842" w14:textId="77777777" w:rsidR="00077F4A" w:rsidRPr="005A457D" w:rsidRDefault="00077F4A" w:rsidP="00C34332">
            <w:pPr>
              <w:jc w:val="righ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1,285,000</w:t>
            </w:r>
          </w:p>
        </w:tc>
      </w:tr>
    </w:tbl>
    <w:p w14:paraId="6288ED7C" w14:textId="77777777" w:rsidR="00077F4A" w:rsidRDefault="00077F4A" w:rsidP="00077F4A">
      <w:pPr>
        <w:pStyle w:val="ListParagraph"/>
        <w:bidi/>
        <w:ind w:left="0"/>
        <w:contextualSpacing w:val="0"/>
        <w:rPr>
          <w:sz w:val="26"/>
          <w:szCs w:val="26"/>
          <w:rtl/>
          <w:lang w:val="en-US" w:bidi="ar-EG"/>
        </w:rPr>
      </w:pPr>
    </w:p>
    <w:p w14:paraId="69AAA724" w14:textId="35B88F19" w:rsidR="00D21754" w:rsidRPr="00D21754" w:rsidRDefault="00D21754" w:rsidP="00D21754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rtl/>
          <w:lang w:val="en-US" w:bidi="ar-EG"/>
        </w:rPr>
      </w:pPr>
      <w:r w:rsidRPr="00D21754">
        <w:rPr>
          <w:rFonts w:hint="cs"/>
          <w:i/>
          <w:iCs/>
          <w:sz w:val="26"/>
          <w:szCs w:val="26"/>
          <w:rtl/>
          <w:lang w:val="en-US" w:bidi="ar-EG"/>
        </w:rPr>
        <w:lastRenderedPageBreak/>
        <w:t>الشريحة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D21754">
        <w:rPr>
          <w:rFonts w:hint="cs"/>
          <w:i/>
          <w:iCs/>
          <w:sz w:val="26"/>
          <w:szCs w:val="26"/>
          <w:rtl/>
          <w:lang w:val="en-US" w:bidi="ar-EG"/>
        </w:rPr>
        <w:t>الأولى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D21754">
        <w:rPr>
          <w:rFonts w:hint="cs"/>
          <w:i/>
          <w:iCs/>
          <w:sz w:val="26"/>
          <w:szCs w:val="26"/>
          <w:rtl/>
          <w:lang w:val="en-US" w:bidi="ar-EG"/>
        </w:rPr>
        <w:t>للتنفيذ</w:t>
      </w:r>
      <w:r w:rsidR="00977A84">
        <w:rPr>
          <w:rFonts w:hint="cs"/>
          <w:i/>
          <w:iCs/>
          <w:sz w:val="26"/>
          <w:szCs w:val="26"/>
          <w:rtl/>
          <w:lang w:val="en-US" w:bidi="ar-EG"/>
        </w:rPr>
        <w:t xml:space="preserve"> </w:t>
      </w:r>
      <w:r w:rsidRPr="00D21754">
        <w:rPr>
          <w:rFonts w:hint="cs"/>
          <w:i/>
          <w:iCs/>
          <w:sz w:val="26"/>
          <w:szCs w:val="26"/>
          <w:rtl/>
          <w:lang w:val="en-US" w:bidi="ar-EG"/>
        </w:rPr>
        <w:t>المراجعة</w:t>
      </w:r>
    </w:p>
    <w:p w14:paraId="52DAF920" w14:textId="3583993B" w:rsidR="00D21754" w:rsidRDefault="00D21754" w:rsidP="001A5B34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تغير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طلب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الشريحة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الشريحة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429,640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608,800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والتعديلات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للأنشطة،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والمخرجات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والتكاليف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هي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فقط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مكون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المشروع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فنيي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التبريد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وتكييف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الهواء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ممارسات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الخدمة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الجيدة،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وتقديم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المعدات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والأدوات،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النحو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التالي: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تدريب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22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مدربا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و200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الفنيين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مدربين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و40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الفنيين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حسب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المطلوب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الأصل؛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وتوزيع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الأدوات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والمعدات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الفنيين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المدربين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87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الفنيين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حسب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المطلوب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الأصل؛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شراء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وتوزيع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الأدوات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والمعدات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100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ورشة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1A5B34">
        <w:rPr>
          <w:rFonts w:hint="cs"/>
          <w:sz w:val="26"/>
          <w:szCs w:val="26"/>
          <w:rtl/>
          <w:lang w:val="en-US" w:bidi="ar-EG"/>
        </w:rPr>
        <w:t>خدمة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مختارة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بدلا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87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ورشة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حسب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المطلوب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4229A">
        <w:rPr>
          <w:rFonts w:hint="cs"/>
          <w:sz w:val="26"/>
          <w:szCs w:val="26"/>
          <w:rtl/>
          <w:lang w:val="en-US" w:bidi="ar-EG"/>
        </w:rPr>
        <w:t>الأصل</w:t>
      </w:r>
      <w:r>
        <w:rPr>
          <w:rFonts w:hint="cs"/>
          <w:sz w:val="26"/>
          <w:szCs w:val="26"/>
          <w:rtl/>
          <w:lang w:val="en-US" w:bidi="ar-EG"/>
        </w:rPr>
        <w:t>.</w:t>
      </w:r>
    </w:p>
    <w:p w14:paraId="359433CA" w14:textId="04F654C8" w:rsidR="001A5B34" w:rsidRPr="00FE5C49" w:rsidRDefault="001A5B34" w:rsidP="00FE5C49">
      <w:pPr>
        <w:pStyle w:val="ListParagraph"/>
        <w:bidi/>
        <w:ind w:left="0"/>
        <w:contextualSpacing w:val="0"/>
        <w:rPr>
          <w:b/>
          <w:bCs/>
          <w:sz w:val="26"/>
          <w:szCs w:val="26"/>
          <w:rtl/>
          <w:lang w:val="en-US" w:bidi="ar-EG"/>
        </w:rPr>
      </w:pPr>
      <w:r w:rsidRPr="00FE5C49">
        <w:rPr>
          <w:rFonts w:hint="cs"/>
          <w:b/>
          <w:bCs/>
          <w:sz w:val="26"/>
          <w:szCs w:val="26"/>
          <w:rtl/>
          <w:lang w:val="en-US" w:bidi="ar-EG"/>
        </w:rPr>
        <w:t>الجدول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Pr="00FE5C49">
        <w:rPr>
          <w:rFonts w:hint="cs"/>
          <w:b/>
          <w:bCs/>
          <w:sz w:val="26"/>
          <w:szCs w:val="26"/>
          <w:rtl/>
          <w:lang w:val="en-US" w:bidi="ar-EG"/>
        </w:rPr>
        <w:t>5.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FE5C49" w:rsidRPr="00FE5C49">
        <w:rPr>
          <w:rFonts w:hint="cs"/>
          <w:b/>
          <w:bCs/>
          <w:sz w:val="26"/>
          <w:szCs w:val="26"/>
          <w:rtl/>
          <w:lang w:val="en-US" w:bidi="ar-EG"/>
        </w:rPr>
        <w:t>تكلفة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FE5C49" w:rsidRPr="00FE5C49">
        <w:rPr>
          <w:rFonts w:hint="cs"/>
          <w:b/>
          <w:bCs/>
          <w:sz w:val="26"/>
          <w:szCs w:val="26"/>
          <w:rtl/>
          <w:lang w:val="en-US" w:bidi="ar-EG"/>
        </w:rPr>
        <w:t>الشريحة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FE5C49" w:rsidRPr="00FE5C49">
        <w:rPr>
          <w:rFonts w:hint="cs"/>
          <w:b/>
          <w:bCs/>
          <w:sz w:val="26"/>
          <w:szCs w:val="26"/>
          <w:rtl/>
          <w:lang w:val="en-US" w:bidi="ar-EG"/>
        </w:rPr>
        <w:t>الأولى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FE5C49" w:rsidRPr="00FE5C49">
        <w:rPr>
          <w:rFonts w:hint="cs"/>
          <w:b/>
          <w:bCs/>
          <w:sz w:val="26"/>
          <w:szCs w:val="26"/>
          <w:rtl/>
          <w:lang w:val="en-US" w:bidi="ar-EG"/>
        </w:rPr>
        <w:t>المطلوبة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FE5C49" w:rsidRPr="00FE5C49">
        <w:rPr>
          <w:rFonts w:hint="cs"/>
          <w:b/>
          <w:bCs/>
          <w:sz w:val="26"/>
          <w:szCs w:val="26"/>
          <w:rtl/>
          <w:lang w:val="en-US" w:bidi="ar-EG"/>
        </w:rPr>
        <w:t>والموافق</w:t>
      </w:r>
      <w:r w:rsidR="00977A84">
        <w:rPr>
          <w:rFonts w:hint="cs"/>
          <w:b/>
          <w:bCs/>
          <w:sz w:val="26"/>
          <w:szCs w:val="26"/>
          <w:rtl/>
          <w:lang w:val="en-US" w:bidi="ar-EG"/>
        </w:rPr>
        <w:t xml:space="preserve"> </w:t>
      </w:r>
      <w:r w:rsidR="00FE5C49" w:rsidRPr="00FE5C49">
        <w:rPr>
          <w:rFonts w:hint="cs"/>
          <w:b/>
          <w:bCs/>
          <w:sz w:val="26"/>
          <w:szCs w:val="26"/>
          <w:rtl/>
          <w:lang w:val="en-US" w:bidi="ar-EG"/>
        </w:rPr>
        <w:t>عليها</w:t>
      </w:r>
    </w:p>
    <w:tbl>
      <w:tblPr>
        <w:tblStyle w:val="TableGrid"/>
        <w:bidiVisual/>
        <w:tblW w:w="5038" w:type="pct"/>
        <w:jc w:val="center"/>
        <w:tblLook w:val="04A0" w:firstRow="1" w:lastRow="0" w:firstColumn="1" w:lastColumn="0" w:noHBand="0" w:noVBand="1"/>
      </w:tblPr>
      <w:tblGrid>
        <w:gridCol w:w="630"/>
        <w:gridCol w:w="6530"/>
        <w:gridCol w:w="1326"/>
        <w:gridCol w:w="1163"/>
      </w:tblGrid>
      <w:tr w:rsidR="00FE5C49" w:rsidRPr="005A457D" w14:paraId="67A02592" w14:textId="77777777" w:rsidTr="003574FD">
        <w:trPr>
          <w:trHeight w:val="159"/>
          <w:tblHeader/>
          <w:jc w:val="center"/>
        </w:trPr>
        <w:tc>
          <w:tcPr>
            <w:tcW w:w="630" w:type="dxa"/>
            <w:vMerge w:val="restart"/>
          </w:tcPr>
          <w:p w14:paraId="1193AD31" w14:textId="77777777" w:rsidR="00FE5C49" w:rsidRPr="005A457D" w:rsidRDefault="00FE5C49" w:rsidP="003574FD">
            <w:pPr>
              <w:jc w:val="left"/>
              <w:rPr>
                <w:b/>
                <w:bCs/>
                <w:sz w:val="20"/>
              </w:rPr>
            </w:pPr>
          </w:p>
        </w:tc>
        <w:tc>
          <w:tcPr>
            <w:tcW w:w="6530" w:type="dxa"/>
            <w:vMerge w:val="restart"/>
          </w:tcPr>
          <w:p w14:paraId="6967FE59" w14:textId="77777777" w:rsidR="00FE5C49" w:rsidRPr="005A457D" w:rsidRDefault="00FE5C49" w:rsidP="003574FD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المكونات/الأنشطة</w:t>
            </w:r>
          </w:p>
        </w:tc>
        <w:tc>
          <w:tcPr>
            <w:tcW w:w="2489" w:type="dxa"/>
            <w:gridSpan w:val="2"/>
          </w:tcPr>
          <w:p w14:paraId="55959C75" w14:textId="0579A6B4" w:rsidR="00FE5C49" w:rsidRPr="005A457D" w:rsidRDefault="00FE5C49" w:rsidP="003574FD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التكلفة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(دولار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أمريكي)</w:t>
            </w:r>
          </w:p>
        </w:tc>
      </w:tr>
      <w:tr w:rsidR="00FE5C49" w:rsidRPr="005A457D" w14:paraId="1AB6E179" w14:textId="77777777" w:rsidTr="003574FD">
        <w:trPr>
          <w:trHeight w:val="159"/>
          <w:tblHeader/>
          <w:jc w:val="center"/>
        </w:trPr>
        <w:tc>
          <w:tcPr>
            <w:tcW w:w="630" w:type="dxa"/>
            <w:vMerge/>
          </w:tcPr>
          <w:p w14:paraId="05CE2F8E" w14:textId="77777777" w:rsidR="00FE5C49" w:rsidRPr="005A457D" w:rsidRDefault="00FE5C49" w:rsidP="003574FD">
            <w:pPr>
              <w:jc w:val="left"/>
              <w:rPr>
                <w:b/>
                <w:bCs/>
                <w:sz w:val="20"/>
              </w:rPr>
            </w:pPr>
          </w:p>
        </w:tc>
        <w:tc>
          <w:tcPr>
            <w:tcW w:w="6530" w:type="dxa"/>
            <w:vMerge/>
          </w:tcPr>
          <w:p w14:paraId="52030213" w14:textId="77777777" w:rsidR="00FE5C49" w:rsidRPr="005A457D" w:rsidRDefault="00FE5C49" w:rsidP="003574FD">
            <w:pPr>
              <w:bidi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26" w:type="dxa"/>
          </w:tcPr>
          <w:p w14:paraId="5873622D" w14:textId="77777777" w:rsidR="00FE5C49" w:rsidRPr="005A457D" w:rsidRDefault="00FE5C49" w:rsidP="003574FD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المطلوبة</w:t>
            </w:r>
          </w:p>
        </w:tc>
        <w:tc>
          <w:tcPr>
            <w:tcW w:w="1163" w:type="dxa"/>
          </w:tcPr>
          <w:p w14:paraId="5D8A38EE" w14:textId="4F51096D" w:rsidR="00FE5C49" w:rsidRPr="005A457D" w:rsidRDefault="00FE5C49" w:rsidP="003574FD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الموافق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عليها</w:t>
            </w:r>
          </w:p>
        </w:tc>
      </w:tr>
      <w:tr w:rsidR="00FE5C49" w:rsidRPr="005A457D" w14:paraId="4AE44F3F" w14:textId="77777777" w:rsidTr="003574FD">
        <w:trPr>
          <w:trHeight w:val="288"/>
          <w:jc w:val="center"/>
        </w:trPr>
        <w:tc>
          <w:tcPr>
            <w:tcW w:w="630" w:type="dxa"/>
          </w:tcPr>
          <w:p w14:paraId="74F49EB8" w14:textId="77777777" w:rsidR="00FE5C49" w:rsidRPr="005A457D" w:rsidRDefault="00FE5C49" w:rsidP="003574FD">
            <w:pPr>
              <w:jc w:val="lef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1</w:t>
            </w:r>
          </w:p>
        </w:tc>
        <w:tc>
          <w:tcPr>
            <w:tcW w:w="9019" w:type="dxa"/>
            <w:gridSpan w:val="3"/>
          </w:tcPr>
          <w:p w14:paraId="6779E8C9" w14:textId="79412A9D" w:rsidR="00FE5C49" w:rsidRPr="005A457D" w:rsidRDefault="00FE5C49" w:rsidP="003574FD">
            <w:pPr>
              <w:bidi/>
              <w:rPr>
                <w:sz w:val="20"/>
                <w:lang w:bidi="ar-EG"/>
              </w:rPr>
            </w:pP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تعزيز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وإنفاذ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التشريعات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واللوائح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بشأن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المواد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 w:rsidRPr="006B374C">
              <w:rPr>
                <w:rFonts w:hint="cs"/>
                <w:b/>
                <w:bCs/>
                <w:sz w:val="20"/>
                <w:rtl/>
                <w:lang w:val="en-US" w:bidi="ar-EG"/>
              </w:rPr>
              <w:t>الهيدروكلوروفلوروكربونية</w:t>
            </w:r>
          </w:p>
        </w:tc>
      </w:tr>
      <w:tr w:rsidR="00FE5C49" w:rsidRPr="005A457D" w14:paraId="1087BEB7" w14:textId="77777777" w:rsidTr="003574FD">
        <w:trPr>
          <w:trHeight w:val="288"/>
          <w:jc w:val="center"/>
        </w:trPr>
        <w:tc>
          <w:tcPr>
            <w:tcW w:w="630" w:type="dxa"/>
          </w:tcPr>
          <w:p w14:paraId="33C0F0C4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1.1</w:t>
            </w:r>
          </w:p>
        </w:tc>
        <w:tc>
          <w:tcPr>
            <w:tcW w:w="6530" w:type="dxa"/>
          </w:tcPr>
          <w:p w14:paraId="0BE1509E" w14:textId="4706CC47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مراجعة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السياسات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واللوائح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القائمة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للهيدروكلوروفلوروكربون</w:t>
            </w:r>
          </w:p>
        </w:tc>
        <w:tc>
          <w:tcPr>
            <w:tcW w:w="1326" w:type="dxa"/>
          </w:tcPr>
          <w:p w14:paraId="5DDE86D4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  <w:tc>
          <w:tcPr>
            <w:tcW w:w="1163" w:type="dxa"/>
          </w:tcPr>
          <w:p w14:paraId="3CE74D28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</w:tr>
      <w:tr w:rsidR="00FE5C49" w:rsidRPr="005A457D" w14:paraId="6AF57A3F" w14:textId="77777777" w:rsidTr="003574FD">
        <w:trPr>
          <w:trHeight w:val="288"/>
          <w:jc w:val="center"/>
        </w:trPr>
        <w:tc>
          <w:tcPr>
            <w:tcW w:w="630" w:type="dxa"/>
          </w:tcPr>
          <w:p w14:paraId="42AC3B63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1.2</w:t>
            </w:r>
          </w:p>
        </w:tc>
        <w:tc>
          <w:tcPr>
            <w:tcW w:w="6530" w:type="dxa"/>
          </w:tcPr>
          <w:p w14:paraId="646F14B0" w14:textId="3F3F8B7A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تعزيز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نظام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الترخيص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والحصص</w:t>
            </w:r>
          </w:p>
        </w:tc>
        <w:tc>
          <w:tcPr>
            <w:tcW w:w="1326" w:type="dxa"/>
          </w:tcPr>
          <w:p w14:paraId="147987F8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  <w:tc>
          <w:tcPr>
            <w:tcW w:w="1163" w:type="dxa"/>
          </w:tcPr>
          <w:p w14:paraId="1561FB61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20,000</w:t>
            </w:r>
          </w:p>
        </w:tc>
      </w:tr>
      <w:tr w:rsidR="00FE5C49" w:rsidRPr="005A457D" w14:paraId="288BDC44" w14:textId="77777777" w:rsidTr="003574FD">
        <w:trPr>
          <w:trHeight w:val="288"/>
          <w:jc w:val="center"/>
        </w:trPr>
        <w:tc>
          <w:tcPr>
            <w:tcW w:w="630" w:type="dxa"/>
          </w:tcPr>
          <w:p w14:paraId="665FC410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1.3</w:t>
            </w:r>
          </w:p>
        </w:tc>
        <w:tc>
          <w:tcPr>
            <w:tcW w:w="6530" w:type="dxa"/>
          </w:tcPr>
          <w:p w14:paraId="02F1795A" w14:textId="59F374ED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دعم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إنشاء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هيئات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التبريد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وتكييف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الهواء،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بما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في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ذلك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حلقتين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عمل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للتوعية</w:t>
            </w:r>
          </w:p>
        </w:tc>
        <w:tc>
          <w:tcPr>
            <w:tcW w:w="1326" w:type="dxa"/>
          </w:tcPr>
          <w:p w14:paraId="04C91584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  <w:tc>
          <w:tcPr>
            <w:tcW w:w="1163" w:type="dxa"/>
          </w:tcPr>
          <w:p w14:paraId="314B15B0" w14:textId="77777777" w:rsidR="00FE5C49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30,000</w:t>
            </w:r>
          </w:p>
        </w:tc>
      </w:tr>
      <w:tr w:rsidR="00FE5C49" w:rsidRPr="005A457D" w14:paraId="580E3EA5" w14:textId="77777777" w:rsidTr="003574FD">
        <w:trPr>
          <w:jc w:val="center"/>
        </w:trPr>
        <w:tc>
          <w:tcPr>
            <w:tcW w:w="7160" w:type="dxa"/>
            <w:gridSpan w:val="2"/>
          </w:tcPr>
          <w:p w14:paraId="188DF768" w14:textId="2C2D3500" w:rsidR="00FE5C49" w:rsidRPr="00C34332" w:rsidRDefault="00FE5C49" w:rsidP="003574FD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1</w:t>
            </w:r>
          </w:p>
        </w:tc>
        <w:tc>
          <w:tcPr>
            <w:tcW w:w="1326" w:type="dxa"/>
            <w:shd w:val="clear" w:color="auto" w:fill="auto"/>
          </w:tcPr>
          <w:p w14:paraId="195912AF" w14:textId="77777777" w:rsidR="00FE5C49" w:rsidRPr="005A457D" w:rsidRDefault="00FE5C49" w:rsidP="003574FD">
            <w:pPr>
              <w:jc w:val="right"/>
              <w:rPr>
                <w:i/>
                <w:iCs/>
                <w:sz w:val="20"/>
              </w:rPr>
            </w:pPr>
          </w:p>
        </w:tc>
        <w:tc>
          <w:tcPr>
            <w:tcW w:w="1163" w:type="dxa"/>
          </w:tcPr>
          <w:p w14:paraId="092E80C2" w14:textId="77777777" w:rsidR="00FE5C49" w:rsidRPr="00593EB4" w:rsidRDefault="00FE5C49" w:rsidP="003574FD">
            <w:pPr>
              <w:jc w:val="right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70,000</w:t>
            </w:r>
          </w:p>
        </w:tc>
      </w:tr>
      <w:tr w:rsidR="00FE5C49" w:rsidRPr="005A457D" w14:paraId="4BA81D88" w14:textId="77777777" w:rsidTr="003574FD">
        <w:trPr>
          <w:jc w:val="center"/>
        </w:trPr>
        <w:tc>
          <w:tcPr>
            <w:tcW w:w="630" w:type="dxa"/>
          </w:tcPr>
          <w:p w14:paraId="35862FEC" w14:textId="77777777" w:rsidR="00FE5C49" w:rsidRPr="005A457D" w:rsidRDefault="00FE5C49" w:rsidP="003574FD">
            <w:pPr>
              <w:jc w:val="lef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2</w:t>
            </w:r>
          </w:p>
        </w:tc>
        <w:tc>
          <w:tcPr>
            <w:tcW w:w="9019" w:type="dxa"/>
            <w:gridSpan w:val="3"/>
          </w:tcPr>
          <w:p w14:paraId="77E94926" w14:textId="3BD07D50" w:rsidR="00FE5C49" w:rsidRPr="005A457D" w:rsidRDefault="00FE5C49" w:rsidP="003574FD">
            <w:pPr>
              <w:bidi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تعزيز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القدرات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التقنية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لضوابط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الاستيراد</w:t>
            </w:r>
          </w:p>
        </w:tc>
      </w:tr>
      <w:tr w:rsidR="00FE5C49" w:rsidRPr="005A457D" w14:paraId="34A85509" w14:textId="77777777" w:rsidTr="003574FD">
        <w:trPr>
          <w:jc w:val="center"/>
        </w:trPr>
        <w:tc>
          <w:tcPr>
            <w:tcW w:w="630" w:type="dxa"/>
          </w:tcPr>
          <w:p w14:paraId="0B81C573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2.1</w:t>
            </w:r>
          </w:p>
        </w:tc>
        <w:tc>
          <w:tcPr>
            <w:tcW w:w="6530" w:type="dxa"/>
          </w:tcPr>
          <w:p w14:paraId="0C80747E" w14:textId="5E82E634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تزويد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الجمارك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بمحددات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المواد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المستنفدة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للأوزون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والتدريب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على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استخدام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المعدات</w:t>
            </w:r>
          </w:p>
        </w:tc>
        <w:tc>
          <w:tcPr>
            <w:tcW w:w="1326" w:type="dxa"/>
          </w:tcPr>
          <w:p w14:paraId="3701C397" w14:textId="77777777" w:rsidR="00FE5C49" w:rsidRPr="00593EB4" w:rsidRDefault="00FE5C49" w:rsidP="003574FD">
            <w:pPr>
              <w:keepNext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63" w:type="dxa"/>
          </w:tcPr>
          <w:p w14:paraId="59B94C13" w14:textId="77777777" w:rsidR="00FE5C49" w:rsidRPr="00593EB4" w:rsidRDefault="00FE5C49" w:rsidP="003574FD">
            <w:pPr>
              <w:keepNext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E5C49" w:rsidRPr="005A457D" w14:paraId="3BB2570B" w14:textId="77777777" w:rsidTr="003574FD">
        <w:trPr>
          <w:jc w:val="center"/>
        </w:trPr>
        <w:tc>
          <w:tcPr>
            <w:tcW w:w="630" w:type="dxa"/>
          </w:tcPr>
          <w:p w14:paraId="38D315D5" w14:textId="77777777" w:rsidR="00FE5C49" w:rsidRPr="005A457D" w:rsidRDefault="00FE5C49" w:rsidP="003574FD">
            <w:pPr>
              <w:rPr>
                <w:sz w:val="20"/>
              </w:rPr>
            </w:pPr>
            <w:r w:rsidRPr="005A457D">
              <w:rPr>
                <w:sz w:val="20"/>
              </w:rPr>
              <w:t>2.2</w:t>
            </w:r>
          </w:p>
        </w:tc>
        <w:tc>
          <w:tcPr>
            <w:tcW w:w="6530" w:type="dxa"/>
          </w:tcPr>
          <w:p w14:paraId="14F964DF" w14:textId="51348C67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تدريب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مسؤولي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الجمارك</w:t>
            </w:r>
          </w:p>
        </w:tc>
        <w:tc>
          <w:tcPr>
            <w:tcW w:w="1326" w:type="dxa"/>
          </w:tcPr>
          <w:p w14:paraId="3E9F8658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25,000</w:t>
            </w:r>
          </w:p>
        </w:tc>
        <w:tc>
          <w:tcPr>
            <w:tcW w:w="1163" w:type="dxa"/>
          </w:tcPr>
          <w:p w14:paraId="08F1B4D0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25,000</w:t>
            </w:r>
          </w:p>
        </w:tc>
      </w:tr>
      <w:tr w:rsidR="00FE5C49" w:rsidRPr="005A457D" w14:paraId="2813256F" w14:textId="77777777" w:rsidTr="003574FD">
        <w:trPr>
          <w:jc w:val="center"/>
        </w:trPr>
        <w:tc>
          <w:tcPr>
            <w:tcW w:w="630" w:type="dxa"/>
          </w:tcPr>
          <w:p w14:paraId="43C225C6" w14:textId="77777777" w:rsidR="00FE5C49" w:rsidRPr="005A457D" w:rsidRDefault="00FE5C49" w:rsidP="003574FD">
            <w:pPr>
              <w:rPr>
                <w:sz w:val="20"/>
              </w:rPr>
            </w:pPr>
            <w:r w:rsidRPr="005A457D">
              <w:rPr>
                <w:sz w:val="20"/>
              </w:rPr>
              <w:t>2.3</w:t>
            </w:r>
          </w:p>
        </w:tc>
        <w:tc>
          <w:tcPr>
            <w:tcW w:w="6530" w:type="dxa"/>
          </w:tcPr>
          <w:p w14:paraId="0A300289" w14:textId="405891D4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حلقة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عمل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للمعلومات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المستوردين</w:t>
            </w:r>
          </w:p>
        </w:tc>
        <w:tc>
          <w:tcPr>
            <w:tcW w:w="1326" w:type="dxa"/>
          </w:tcPr>
          <w:p w14:paraId="6EDE00EE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5,000</w:t>
            </w:r>
          </w:p>
        </w:tc>
        <w:tc>
          <w:tcPr>
            <w:tcW w:w="1163" w:type="dxa"/>
          </w:tcPr>
          <w:p w14:paraId="55D6AF62" w14:textId="77777777" w:rsidR="00FE5C49" w:rsidRPr="00593EB4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5,000</w:t>
            </w:r>
          </w:p>
        </w:tc>
      </w:tr>
      <w:tr w:rsidR="00FE5C49" w:rsidRPr="005A457D" w14:paraId="0264FDBD" w14:textId="77777777" w:rsidTr="003574FD">
        <w:trPr>
          <w:jc w:val="center"/>
        </w:trPr>
        <w:tc>
          <w:tcPr>
            <w:tcW w:w="7160" w:type="dxa"/>
            <w:gridSpan w:val="2"/>
          </w:tcPr>
          <w:p w14:paraId="018FDD35" w14:textId="37AD1FD5" w:rsidR="00FE5C49" w:rsidRPr="00F57FC1" w:rsidRDefault="00FE5C49" w:rsidP="003574FD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2</w:t>
            </w:r>
          </w:p>
        </w:tc>
        <w:tc>
          <w:tcPr>
            <w:tcW w:w="1326" w:type="dxa"/>
            <w:shd w:val="clear" w:color="auto" w:fill="auto"/>
          </w:tcPr>
          <w:p w14:paraId="0725F17B" w14:textId="77777777" w:rsidR="00FE5C49" w:rsidRPr="005A457D" w:rsidRDefault="00FE5C49" w:rsidP="003574FD">
            <w:pPr>
              <w:jc w:val="right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30,000</w:t>
            </w:r>
          </w:p>
        </w:tc>
        <w:tc>
          <w:tcPr>
            <w:tcW w:w="1163" w:type="dxa"/>
          </w:tcPr>
          <w:p w14:paraId="55ADAA24" w14:textId="77777777" w:rsidR="00FE5C49" w:rsidRPr="00593EB4" w:rsidRDefault="00FE5C49" w:rsidP="003574FD">
            <w:pPr>
              <w:jc w:val="right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30,000</w:t>
            </w:r>
          </w:p>
        </w:tc>
      </w:tr>
      <w:tr w:rsidR="00FE5C49" w:rsidRPr="005A457D" w14:paraId="7B86D384" w14:textId="77777777" w:rsidTr="003574FD">
        <w:trPr>
          <w:jc w:val="center"/>
        </w:trPr>
        <w:tc>
          <w:tcPr>
            <w:tcW w:w="630" w:type="dxa"/>
          </w:tcPr>
          <w:p w14:paraId="7766DE93" w14:textId="77777777" w:rsidR="00FE5C49" w:rsidRPr="005A457D" w:rsidRDefault="00FE5C49" w:rsidP="003574FD">
            <w:pPr>
              <w:jc w:val="lef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3</w:t>
            </w:r>
          </w:p>
        </w:tc>
        <w:tc>
          <w:tcPr>
            <w:tcW w:w="9019" w:type="dxa"/>
            <w:gridSpan w:val="3"/>
          </w:tcPr>
          <w:p w14:paraId="40759FF8" w14:textId="66C79246" w:rsidR="00FE5C49" w:rsidRPr="005A457D" w:rsidRDefault="00FE5C49" w:rsidP="003574FD">
            <w:pPr>
              <w:bidi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تدريب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فنيي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التبريد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وتكييف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الهواء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على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ممارسات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الخدمة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الجيدة،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وتقديم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المعدات</w:t>
            </w:r>
            <w:r w:rsidR="00977A84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والأدوات</w:t>
            </w:r>
          </w:p>
        </w:tc>
      </w:tr>
      <w:tr w:rsidR="00FE5C49" w:rsidRPr="005A457D" w14:paraId="10A696D9" w14:textId="77777777" w:rsidTr="003574FD">
        <w:trPr>
          <w:jc w:val="center"/>
        </w:trPr>
        <w:tc>
          <w:tcPr>
            <w:tcW w:w="630" w:type="dxa"/>
          </w:tcPr>
          <w:p w14:paraId="7E6D7AC4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3.1</w:t>
            </w:r>
          </w:p>
        </w:tc>
        <w:tc>
          <w:tcPr>
            <w:tcW w:w="6530" w:type="dxa"/>
          </w:tcPr>
          <w:p w14:paraId="490BAF4F" w14:textId="3970411A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تدريب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المدربين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والفنيين</w:t>
            </w:r>
          </w:p>
        </w:tc>
        <w:tc>
          <w:tcPr>
            <w:tcW w:w="1326" w:type="dxa"/>
          </w:tcPr>
          <w:p w14:paraId="60513826" w14:textId="77777777" w:rsidR="00FE5C49" w:rsidRPr="00073DA0" w:rsidRDefault="00FE5C49" w:rsidP="003574FD">
            <w:pPr>
              <w:jc w:val="right"/>
              <w:rPr>
                <w:sz w:val="20"/>
              </w:rPr>
            </w:pPr>
            <w:r w:rsidRPr="00073DA0">
              <w:rPr>
                <w:sz w:val="20"/>
              </w:rPr>
              <w:t>27,000</w:t>
            </w:r>
          </w:p>
        </w:tc>
        <w:tc>
          <w:tcPr>
            <w:tcW w:w="1163" w:type="dxa"/>
          </w:tcPr>
          <w:p w14:paraId="26E3EA77" w14:textId="77777777" w:rsidR="00FE5C49" w:rsidRPr="00DA7473" w:rsidRDefault="00FE5C49" w:rsidP="003574FD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  <w:r w:rsidRPr="00DA7473">
              <w:rPr>
                <w:b/>
                <w:bCs/>
                <w:sz w:val="20"/>
              </w:rPr>
              <w:t>0,960</w:t>
            </w:r>
          </w:p>
        </w:tc>
      </w:tr>
      <w:tr w:rsidR="00FE5C49" w:rsidRPr="005A457D" w14:paraId="2223A16B" w14:textId="77777777" w:rsidTr="003574FD">
        <w:trPr>
          <w:trHeight w:val="247"/>
          <w:jc w:val="center"/>
        </w:trPr>
        <w:tc>
          <w:tcPr>
            <w:tcW w:w="630" w:type="dxa"/>
          </w:tcPr>
          <w:p w14:paraId="61F5BE79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3.2</w:t>
            </w:r>
          </w:p>
        </w:tc>
        <w:tc>
          <w:tcPr>
            <w:tcW w:w="6530" w:type="dxa"/>
          </w:tcPr>
          <w:p w14:paraId="2B991847" w14:textId="6A7331EB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تقديم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الأدوات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والمعدات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الفنيين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المدربين</w:t>
            </w:r>
          </w:p>
        </w:tc>
        <w:tc>
          <w:tcPr>
            <w:tcW w:w="1326" w:type="dxa"/>
          </w:tcPr>
          <w:p w14:paraId="2B4519FC" w14:textId="77777777" w:rsidR="00FE5C49" w:rsidRPr="00073DA0" w:rsidRDefault="00FE5C49" w:rsidP="003574FD">
            <w:pPr>
              <w:jc w:val="right"/>
              <w:rPr>
                <w:sz w:val="20"/>
              </w:rPr>
            </w:pPr>
            <w:r w:rsidRPr="00073DA0">
              <w:rPr>
                <w:sz w:val="20"/>
              </w:rPr>
              <w:t>105,000</w:t>
            </w:r>
          </w:p>
        </w:tc>
        <w:tc>
          <w:tcPr>
            <w:tcW w:w="1163" w:type="dxa"/>
          </w:tcPr>
          <w:p w14:paraId="1502A93F" w14:textId="77777777" w:rsidR="00FE5C49" w:rsidRPr="00DA7473" w:rsidRDefault="00FE5C49" w:rsidP="003574FD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234,200</w:t>
            </w:r>
          </w:p>
        </w:tc>
      </w:tr>
      <w:tr w:rsidR="00FE5C49" w:rsidRPr="005A457D" w14:paraId="53953104" w14:textId="77777777" w:rsidTr="003574FD">
        <w:trPr>
          <w:jc w:val="center"/>
        </w:trPr>
        <w:tc>
          <w:tcPr>
            <w:tcW w:w="630" w:type="dxa"/>
          </w:tcPr>
          <w:p w14:paraId="4BF43CF1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3.3</w:t>
            </w:r>
          </w:p>
        </w:tc>
        <w:tc>
          <w:tcPr>
            <w:tcW w:w="6530" w:type="dxa"/>
          </w:tcPr>
          <w:p w14:paraId="73D2D6CB" w14:textId="256BA65C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تقديم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الأدوات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والمعدات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ورش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الخدمة</w:t>
            </w:r>
          </w:p>
        </w:tc>
        <w:tc>
          <w:tcPr>
            <w:tcW w:w="1326" w:type="dxa"/>
          </w:tcPr>
          <w:p w14:paraId="7A872380" w14:textId="77777777" w:rsidR="00FE5C49" w:rsidRPr="00073DA0" w:rsidRDefault="00FE5C49" w:rsidP="003574FD">
            <w:pPr>
              <w:jc w:val="right"/>
              <w:rPr>
                <w:sz w:val="20"/>
              </w:rPr>
            </w:pPr>
            <w:r w:rsidRPr="00073DA0">
              <w:rPr>
                <w:sz w:val="20"/>
              </w:rPr>
              <w:t>105,000</w:t>
            </w:r>
          </w:p>
        </w:tc>
        <w:tc>
          <w:tcPr>
            <w:tcW w:w="1163" w:type="dxa"/>
          </w:tcPr>
          <w:p w14:paraId="2D69EC26" w14:textId="77777777" w:rsidR="00FE5C49" w:rsidRPr="00DA7473" w:rsidRDefault="00FE5C49" w:rsidP="003574FD">
            <w:pPr>
              <w:jc w:val="right"/>
              <w:rPr>
                <w:b/>
                <w:bCs/>
                <w:sz w:val="20"/>
              </w:rPr>
            </w:pPr>
            <w:r w:rsidRPr="00DA7473">
              <w:rPr>
                <w:b/>
                <w:bCs/>
                <w:sz w:val="20"/>
              </w:rPr>
              <w:t>121,000</w:t>
            </w:r>
          </w:p>
        </w:tc>
      </w:tr>
      <w:tr w:rsidR="00FE5C49" w:rsidRPr="005A457D" w14:paraId="0DAF8717" w14:textId="77777777" w:rsidTr="003574FD">
        <w:trPr>
          <w:jc w:val="center"/>
        </w:trPr>
        <w:tc>
          <w:tcPr>
            <w:tcW w:w="630" w:type="dxa"/>
          </w:tcPr>
          <w:p w14:paraId="1D863DAC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3.4</w:t>
            </w:r>
          </w:p>
        </w:tc>
        <w:tc>
          <w:tcPr>
            <w:tcW w:w="6530" w:type="dxa"/>
          </w:tcPr>
          <w:p w14:paraId="41F8B372" w14:textId="37632D58" w:rsidR="00FE5C49" w:rsidRPr="005A457D" w:rsidRDefault="00FE5C49" w:rsidP="003574FD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تقديم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الأدوات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والمعدات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إلى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معاهد</w:t>
            </w:r>
            <w:r w:rsidR="00977A84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التدريب</w:t>
            </w:r>
          </w:p>
        </w:tc>
        <w:tc>
          <w:tcPr>
            <w:tcW w:w="1326" w:type="dxa"/>
          </w:tcPr>
          <w:p w14:paraId="7D08EC95" w14:textId="77777777" w:rsidR="00FE5C49" w:rsidRPr="00073DA0" w:rsidRDefault="00FE5C49" w:rsidP="003574FD">
            <w:pPr>
              <w:jc w:val="right"/>
              <w:rPr>
                <w:sz w:val="20"/>
              </w:rPr>
            </w:pPr>
            <w:r w:rsidRPr="00073DA0">
              <w:rPr>
                <w:sz w:val="20"/>
              </w:rPr>
              <w:t>50,000</w:t>
            </w:r>
          </w:p>
        </w:tc>
        <w:tc>
          <w:tcPr>
            <w:tcW w:w="1163" w:type="dxa"/>
          </w:tcPr>
          <w:p w14:paraId="5A691DF8" w14:textId="77777777" w:rsidR="00FE5C49" w:rsidRDefault="00FE5C49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50,000</w:t>
            </w:r>
          </w:p>
        </w:tc>
      </w:tr>
      <w:tr w:rsidR="00FE5C49" w:rsidRPr="005A457D" w14:paraId="66B8E809" w14:textId="77777777" w:rsidTr="003574FD">
        <w:trPr>
          <w:jc w:val="center"/>
        </w:trPr>
        <w:tc>
          <w:tcPr>
            <w:tcW w:w="7160" w:type="dxa"/>
            <w:gridSpan w:val="2"/>
            <w:vAlign w:val="center"/>
          </w:tcPr>
          <w:p w14:paraId="21DE4896" w14:textId="54D5C742" w:rsidR="00FE5C49" w:rsidRPr="00C34332" w:rsidRDefault="00FE5C49" w:rsidP="003574FD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3</w:t>
            </w:r>
          </w:p>
        </w:tc>
        <w:tc>
          <w:tcPr>
            <w:tcW w:w="1326" w:type="dxa"/>
          </w:tcPr>
          <w:p w14:paraId="6793640D" w14:textId="77777777" w:rsidR="00FE5C49" w:rsidRPr="005A457D" w:rsidRDefault="00FE5C49" w:rsidP="003574FD">
            <w:pPr>
              <w:jc w:val="right"/>
              <w:rPr>
                <w:i/>
                <w:iCs/>
                <w:sz w:val="20"/>
              </w:rPr>
            </w:pPr>
            <w:r w:rsidRPr="00073DA0">
              <w:rPr>
                <w:i/>
                <w:iCs/>
                <w:sz w:val="20"/>
              </w:rPr>
              <w:t>287,000</w:t>
            </w:r>
          </w:p>
        </w:tc>
        <w:tc>
          <w:tcPr>
            <w:tcW w:w="1163" w:type="dxa"/>
          </w:tcPr>
          <w:p w14:paraId="1C724474" w14:textId="77777777" w:rsidR="00FE5C49" w:rsidRPr="00073DA0" w:rsidRDefault="00FE5C49" w:rsidP="003574FD">
            <w:pPr>
              <w:jc w:val="right"/>
              <w:rPr>
                <w:i/>
                <w:iCs/>
                <w:sz w:val="20"/>
              </w:rPr>
            </w:pPr>
            <w:r w:rsidRPr="00DA7473">
              <w:rPr>
                <w:b/>
                <w:bCs/>
                <w:i/>
                <w:iCs/>
                <w:sz w:val="20"/>
              </w:rPr>
              <w:t>4</w:t>
            </w:r>
            <w:r>
              <w:rPr>
                <w:b/>
                <w:bCs/>
                <w:i/>
                <w:iCs/>
                <w:sz w:val="20"/>
              </w:rPr>
              <w:t>66</w:t>
            </w:r>
            <w:r w:rsidRPr="00DA7473">
              <w:rPr>
                <w:b/>
                <w:bCs/>
                <w:i/>
                <w:iCs/>
                <w:sz w:val="20"/>
              </w:rPr>
              <w:t>,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DA7473">
              <w:rPr>
                <w:b/>
                <w:bCs/>
                <w:i/>
                <w:iCs/>
                <w:sz w:val="20"/>
              </w:rPr>
              <w:t>60</w:t>
            </w:r>
          </w:p>
        </w:tc>
      </w:tr>
      <w:tr w:rsidR="00FE5C49" w:rsidRPr="005A457D" w14:paraId="058DCE03" w14:textId="77777777" w:rsidTr="003574FD">
        <w:trPr>
          <w:jc w:val="center"/>
        </w:trPr>
        <w:tc>
          <w:tcPr>
            <w:tcW w:w="630" w:type="dxa"/>
          </w:tcPr>
          <w:p w14:paraId="5EAA8F90" w14:textId="77777777" w:rsidR="00FE5C49" w:rsidRPr="005A457D" w:rsidRDefault="00FE5C49" w:rsidP="003574FD">
            <w:pPr>
              <w:jc w:val="left"/>
              <w:rPr>
                <w:b/>
                <w:bCs/>
                <w:sz w:val="20"/>
              </w:rPr>
            </w:pPr>
            <w:r w:rsidRPr="005A457D">
              <w:rPr>
                <w:b/>
                <w:bCs/>
                <w:sz w:val="20"/>
              </w:rPr>
              <w:t>4</w:t>
            </w:r>
          </w:p>
        </w:tc>
        <w:tc>
          <w:tcPr>
            <w:tcW w:w="9019" w:type="dxa"/>
            <w:gridSpan w:val="3"/>
          </w:tcPr>
          <w:p w14:paraId="50526F89" w14:textId="39970713" w:rsidR="00FE5C49" w:rsidRPr="005A457D" w:rsidRDefault="00FE5C49" w:rsidP="003574FD">
            <w:pPr>
              <w:bidi/>
              <w:jc w:val="left"/>
              <w:rPr>
                <w:b/>
                <w:bCs/>
                <w:sz w:val="20"/>
                <w:lang w:bidi="ar-EG"/>
              </w:rPr>
            </w:pP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النظام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الوطني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للاسترداد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التدوير</w:t>
            </w:r>
            <w:r w:rsidR="00977A84">
              <w:rPr>
                <w:rFonts w:hint="cs"/>
                <w:b/>
                <w:b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EG"/>
              </w:rPr>
              <w:t>والاستصلاح</w:t>
            </w:r>
          </w:p>
        </w:tc>
      </w:tr>
      <w:tr w:rsidR="00620631" w:rsidRPr="005A457D" w14:paraId="4FA152B6" w14:textId="77777777" w:rsidTr="003574FD">
        <w:trPr>
          <w:jc w:val="center"/>
        </w:trPr>
        <w:tc>
          <w:tcPr>
            <w:tcW w:w="630" w:type="dxa"/>
          </w:tcPr>
          <w:p w14:paraId="2C250A81" w14:textId="77777777" w:rsidR="00620631" w:rsidRPr="005A457D" w:rsidRDefault="00620631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4.1</w:t>
            </w:r>
          </w:p>
        </w:tc>
        <w:tc>
          <w:tcPr>
            <w:tcW w:w="6530" w:type="dxa"/>
          </w:tcPr>
          <w:p w14:paraId="2410C04C" w14:textId="4BC67994" w:rsidR="00620631" w:rsidRPr="002A78CD" w:rsidRDefault="00620631" w:rsidP="003574FD">
            <w:pPr>
              <w:bidi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إعداد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نموذج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أعمال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لتقييم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إنشاء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مرفق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للاستصلاح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وتحضير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المبادئ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التوجيهية</w:t>
            </w:r>
          </w:p>
        </w:tc>
        <w:tc>
          <w:tcPr>
            <w:tcW w:w="1326" w:type="dxa"/>
          </w:tcPr>
          <w:p w14:paraId="31ADD763" w14:textId="77777777" w:rsidR="00620631" w:rsidRPr="00DA7473" w:rsidRDefault="00620631" w:rsidP="003574FD">
            <w:pPr>
              <w:keepNext/>
              <w:jc w:val="right"/>
              <w:rPr>
                <w:sz w:val="20"/>
              </w:rPr>
            </w:pPr>
            <w:r w:rsidRPr="00DA7473">
              <w:rPr>
                <w:sz w:val="20"/>
              </w:rPr>
              <w:t>14,640</w:t>
            </w:r>
          </w:p>
        </w:tc>
        <w:tc>
          <w:tcPr>
            <w:tcW w:w="1163" w:type="dxa"/>
          </w:tcPr>
          <w:p w14:paraId="752CB825" w14:textId="77777777" w:rsidR="00620631" w:rsidRPr="00DA7473" w:rsidRDefault="00620631" w:rsidP="003574FD">
            <w:pPr>
              <w:keepNext/>
              <w:jc w:val="right"/>
              <w:rPr>
                <w:sz w:val="20"/>
              </w:rPr>
            </w:pPr>
            <w:r w:rsidRPr="00DA7473">
              <w:rPr>
                <w:sz w:val="20"/>
              </w:rPr>
              <w:t>14,640</w:t>
            </w:r>
          </w:p>
        </w:tc>
      </w:tr>
      <w:tr w:rsidR="00620631" w:rsidRPr="005A457D" w14:paraId="56722745" w14:textId="77777777" w:rsidTr="003574FD">
        <w:trPr>
          <w:jc w:val="center"/>
        </w:trPr>
        <w:tc>
          <w:tcPr>
            <w:tcW w:w="630" w:type="dxa"/>
          </w:tcPr>
          <w:p w14:paraId="7AEEDFEA" w14:textId="77777777" w:rsidR="00620631" w:rsidRPr="005A457D" w:rsidRDefault="00620631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4.2</w:t>
            </w:r>
          </w:p>
        </w:tc>
        <w:tc>
          <w:tcPr>
            <w:tcW w:w="6530" w:type="dxa"/>
          </w:tcPr>
          <w:p w14:paraId="3910FF02" w14:textId="3EBDBE28" w:rsidR="00620631" w:rsidRPr="006B374C" w:rsidRDefault="00620631" w:rsidP="003574FD">
            <w:pPr>
              <w:bidi/>
              <w:rPr>
                <w:sz w:val="20"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تقديم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المعدات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والأدوات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لتعزيز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الاسترداد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وإعادة</w:t>
            </w:r>
            <w:r w:rsidR="00977A84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التدوير</w:t>
            </w:r>
          </w:p>
        </w:tc>
        <w:tc>
          <w:tcPr>
            <w:tcW w:w="1326" w:type="dxa"/>
          </w:tcPr>
          <w:p w14:paraId="5C13B1E3" w14:textId="77777777" w:rsidR="00620631" w:rsidRPr="00593EB4" w:rsidRDefault="00620631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63" w:type="dxa"/>
          </w:tcPr>
          <w:p w14:paraId="7A9C3A36" w14:textId="77777777" w:rsidR="00620631" w:rsidRPr="00593EB4" w:rsidRDefault="00620631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E5C49" w:rsidRPr="005A457D" w14:paraId="178BA6CE" w14:textId="77777777" w:rsidTr="003574FD">
        <w:trPr>
          <w:jc w:val="center"/>
        </w:trPr>
        <w:tc>
          <w:tcPr>
            <w:tcW w:w="7160" w:type="dxa"/>
            <w:gridSpan w:val="2"/>
          </w:tcPr>
          <w:p w14:paraId="7459736E" w14:textId="6A511F61" w:rsidR="00FE5C49" w:rsidRPr="00F57FC1" w:rsidRDefault="00FE5C49" w:rsidP="003574FD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4</w:t>
            </w:r>
          </w:p>
        </w:tc>
        <w:tc>
          <w:tcPr>
            <w:tcW w:w="1326" w:type="dxa"/>
          </w:tcPr>
          <w:p w14:paraId="26AE3C59" w14:textId="77777777" w:rsidR="00FE5C49" w:rsidRPr="005A457D" w:rsidRDefault="00FE5C49" w:rsidP="003574FD">
            <w:pPr>
              <w:jc w:val="right"/>
              <w:rPr>
                <w:sz w:val="20"/>
              </w:rPr>
            </w:pPr>
            <w:r w:rsidRPr="00DA7473">
              <w:rPr>
                <w:i/>
                <w:iCs/>
                <w:sz w:val="20"/>
              </w:rPr>
              <w:t>14,640</w:t>
            </w:r>
          </w:p>
        </w:tc>
        <w:tc>
          <w:tcPr>
            <w:tcW w:w="1163" w:type="dxa"/>
          </w:tcPr>
          <w:p w14:paraId="054DDFB4" w14:textId="77777777" w:rsidR="00FE5C49" w:rsidRPr="00DA7473" w:rsidRDefault="00FE5C49" w:rsidP="003574FD">
            <w:pPr>
              <w:jc w:val="right"/>
              <w:rPr>
                <w:i/>
                <w:iCs/>
                <w:sz w:val="20"/>
              </w:rPr>
            </w:pPr>
            <w:r w:rsidRPr="00DA7473">
              <w:rPr>
                <w:i/>
                <w:iCs/>
                <w:sz w:val="20"/>
              </w:rPr>
              <w:t>14,640</w:t>
            </w:r>
          </w:p>
        </w:tc>
      </w:tr>
      <w:tr w:rsidR="00FE5C49" w:rsidRPr="005A457D" w14:paraId="6D632DD9" w14:textId="77777777" w:rsidTr="003574FD">
        <w:trPr>
          <w:jc w:val="center"/>
        </w:trPr>
        <w:tc>
          <w:tcPr>
            <w:tcW w:w="630" w:type="dxa"/>
          </w:tcPr>
          <w:p w14:paraId="638AD8F8" w14:textId="77777777" w:rsidR="00FE5C49" w:rsidRPr="005A457D" w:rsidRDefault="00FE5C49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5</w:t>
            </w:r>
          </w:p>
        </w:tc>
        <w:tc>
          <w:tcPr>
            <w:tcW w:w="6530" w:type="dxa"/>
          </w:tcPr>
          <w:p w14:paraId="60B27B68" w14:textId="4F9DE2FC" w:rsidR="00FE5C49" w:rsidRPr="005A457D" w:rsidRDefault="00FE5C49" w:rsidP="003574FD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zh-CN"/>
              </w:rPr>
              <w:t>الرصد</w:t>
            </w:r>
            <w:r w:rsidR="00977A84">
              <w:rPr>
                <w:rFonts w:hint="cs"/>
                <w:b/>
                <w:bCs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eastAsia="zh-CN"/>
              </w:rPr>
              <w:t>والتقييم</w:t>
            </w:r>
            <w:r w:rsidR="00977A84">
              <w:rPr>
                <w:rFonts w:hint="cs"/>
                <w:b/>
                <w:bCs/>
                <w:sz w:val="20"/>
                <w:rtl/>
                <w:lang w:val="en-US" w:eastAsia="zh-CN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eastAsia="zh-CN"/>
              </w:rPr>
              <w:t>والإبلاغ</w:t>
            </w:r>
          </w:p>
        </w:tc>
        <w:tc>
          <w:tcPr>
            <w:tcW w:w="1326" w:type="dxa"/>
          </w:tcPr>
          <w:p w14:paraId="3A353267" w14:textId="77777777" w:rsidR="00FE5C49" w:rsidRPr="005A457D" w:rsidRDefault="00FE5C49" w:rsidP="003574FD">
            <w:pPr>
              <w:jc w:val="right"/>
              <w:rPr>
                <w:sz w:val="20"/>
              </w:rPr>
            </w:pPr>
          </w:p>
        </w:tc>
        <w:tc>
          <w:tcPr>
            <w:tcW w:w="1163" w:type="dxa"/>
          </w:tcPr>
          <w:p w14:paraId="25DB694B" w14:textId="77777777" w:rsidR="00FE5C49" w:rsidRPr="005A457D" w:rsidRDefault="00FE5C49" w:rsidP="003574FD">
            <w:pPr>
              <w:jc w:val="right"/>
              <w:rPr>
                <w:sz w:val="20"/>
              </w:rPr>
            </w:pPr>
          </w:p>
        </w:tc>
      </w:tr>
      <w:tr w:rsidR="00B56175" w:rsidRPr="005A457D" w14:paraId="33691526" w14:textId="77777777" w:rsidTr="00FE5C49">
        <w:trPr>
          <w:trHeight w:hRule="exact" w:val="276"/>
          <w:jc w:val="center"/>
        </w:trPr>
        <w:tc>
          <w:tcPr>
            <w:tcW w:w="630" w:type="dxa"/>
          </w:tcPr>
          <w:p w14:paraId="10E2C23D" w14:textId="77777777" w:rsidR="00B56175" w:rsidRPr="005A457D" w:rsidRDefault="00B56175" w:rsidP="003574FD">
            <w:pPr>
              <w:jc w:val="left"/>
              <w:rPr>
                <w:sz w:val="20"/>
              </w:rPr>
            </w:pPr>
            <w:r w:rsidRPr="005A457D">
              <w:rPr>
                <w:sz w:val="20"/>
              </w:rPr>
              <w:t>5.1</w:t>
            </w:r>
          </w:p>
        </w:tc>
        <w:tc>
          <w:tcPr>
            <w:tcW w:w="6530" w:type="dxa"/>
          </w:tcPr>
          <w:p w14:paraId="664260EB" w14:textId="213DD9AD" w:rsidR="00B56175" w:rsidRPr="001A5B34" w:rsidRDefault="00B56175" w:rsidP="003574FD">
            <w:pPr>
              <w:pStyle w:val="Heading1"/>
              <w:numPr>
                <w:ilvl w:val="0"/>
                <w:numId w:val="0"/>
              </w:numPr>
              <w:bidi/>
              <w:rPr>
                <w:sz w:val="20"/>
                <w:rtl/>
                <w:lang w:eastAsia="zh-CN" w:bidi="ar-EG"/>
              </w:rPr>
            </w:pPr>
            <w:r w:rsidRPr="001A5B34">
              <w:rPr>
                <w:rFonts w:hint="cs"/>
                <w:sz w:val="20"/>
                <w:rtl/>
                <w:lang w:eastAsia="zh-CN"/>
              </w:rPr>
              <w:t>تكاليف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الموظفين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والخبراء،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والسفر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المحلي،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وتنظيم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اجتماعات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للرصد</w:t>
            </w:r>
            <w:r w:rsidR="00977A84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1A5B34">
              <w:rPr>
                <w:rFonts w:hint="cs"/>
                <w:sz w:val="20"/>
                <w:rtl/>
                <w:lang w:eastAsia="zh-CN"/>
              </w:rPr>
              <w:t>والتقييم</w:t>
            </w:r>
          </w:p>
        </w:tc>
        <w:tc>
          <w:tcPr>
            <w:tcW w:w="1326" w:type="dxa"/>
          </w:tcPr>
          <w:p w14:paraId="1B8D1182" w14:textId="77777777" w:rsidR="00B56175" w:rsidRPr="00C43363" w:rsidRDefault="00B56175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28,000</w:t>
            </w:r>
          </w:p>
        </w:tc>
        <w:tc>
          <w:tcPr>
            <w:tcW w:w="1163" w:type="dxa"/>
          </w:tcPr>
          <w:p w14:paraId="0DE55E8E" w14:textId="77777777" w:rsidR="00B56175" w:rsidRPr="005A457D" w:rsidRDefault="00B56175" w:rsidP="003574FD">
            <w:pPr>
              <w:jc w:val="right"/>
              <w:rPr>
                <w:sz w:val="20"/>
              </w:rPr>
            </w:pPr>
            <w:r>
              <w:rPr>
                <w:sz w:val="20"/>
              </w:rPr>
              <w:t>28,000</w:t>
            </w:r>
          </w:p>
        </w:tc>
      </w:tr>
      <w:tr w:rsidR="00B56175" w:rsidRPr="005A457D" w14:paraId="718FF916" w14:textId="77777777" w:rsidTr="003574FD">
        <w:trPr>
          <w:jc w:val="center"/>
        </w:trPr>
        <w:tc>
          <w:tcPr>
            <w:tcW w:w="7160" w:type="dxa"/>
            <w:gridSpan w:val="2"/>
          </w:tcPr>
          <w:p w14:paraId="615D290C" w14:textId="38CC125B" w:rsidR="00B56175" w:rsidRPr="00F57FC1" w:rsidRDefault="00B56175" w:rsidP="003574FD">
            <w:pPr>
              <w:bidi/>
              <w:jc w:val="right"/>
              <w:rPr>
                <w:i/>
                <w:iCs/>
                <w:sz w:val="20"/>
                <w:lang w:val="en-US" w:bidi="ar-EG"/>
              </w:rPr>
            </w:pP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المجموع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الفرعي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للمكون</w:t>
            </w:r>
            <w:r w:rsidR="00977A84">
              <w:rPr>
                <w:rFonts w:hint="cs"/>
                <w:i/>
                <w:iCs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EG"/>
              </w:rPr>
              <w:t>5</w:t>
            </w:r>
          </w:p>
        </w:tc>
        <w:tc>
          <w:tcPr>
            <w:tcW w:w="1326" w:type="dxa"/>
          </w:tcPr>
          <w:p w14:paraId="4DFC8DD2" w14:textId="77777777" w:rsidR="00B56175" w:rsidRPr="00DA7473" w:rsidRDefault="00B56175" w:rsidP="003574FD">
            <w:pPr>
              <w:jc w:val="right"/>
              <w:rPr>
                <w:i/>
                <w:iCs/>
                <w:sz w:val="20"/>
              </w:rPr>
            </w:pPr>
            <w:r w:rsidRPr="00DA7473">
              <w:rPr>
                <w:i/>
                <w:iCs/>
                <w:sz w:val="20"/>
              </w:rPr>
              <w:t>28,000</w:t>
            </w:r>
          </w:p>
        </w:tc>
        <w:tc>
          <w:tcPr>
            <w:tcW w:w="1163" w:type="dxa"/>
          </w:tcPr>
          <w:p w14:paraId="6CD990AC" w14:textId="77777777" w:rsidR="00B56175" w:rsidRPr="00DA7473" w:rsidRDefault="00B56175" w:rsidP="003574FD">
            <w:pPr>
              <w:jc w:val="right"/>
              <w:rPr>
                <w:i/>
                <w:iCs/>
                <w:sz w:val="20"/>
              </w:rPr>
            </w:pPr>
            <w:r w:rsidRPr="00DA7473">
              <w:rPr>
                <w:i/>
                <w:iCs/>
                <w:sz w:val="20"/>
              </w:rPr>
              <w:t>28,000</w:t>
            </w:r>
          </w:p>
        </w:tc>
      </w:tr>
      <w:tr w:rsidR="00B56175" w:rsidRPr="005A457D" w14:paraId="3231BF86" w14:textId="77777777" w:rsidTr="003574FD">
        <w:trPr>
          <w:trHeight w:val="260"/>
          <w:jc w:val="center"/>
        </w:trPr>
        <w:tc>
          <w:tcPr>
            <w:tcW w:w="7160" w:type="dxa"/>
            <w:gridSpan w:val="2"/>
          </w:tcPr>
          <w:p w14:paraId="3B53C2B2" w14:textId="77777777" w:rsidR="00B56175" w:rsidRPr="005A457D" w:rsidRDefault="00B56175" w:rsidP="003574FD">
            <w:pPr>
              <w:bidi/>
              <w:jc w:val="left"/>
              <w:rPr>
                <w:b/>
                <w:bCs/>
                <w:sz w:val="20"/>
                <w:rtl/>
                <w:lang w:bidi="ar-EG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1326" w:type="dxa"/>
          </w:tcPr>
          <w:p w14:paraId="1760EA54" w14:textId="77777777" w:rsidR="00B56175" w:rsidRPr="00B63E52" w:rsidRDefault="00B56175" w:rsidP="003574FD">
            <w:pPr>
              <w:jc w:val="right"/>
              <w:rPr>
                <w:b/>
                <w:bCs/>
                <w:sz w:val="20"/>
              </w:rPr>
            </w:pPr>
            <w:r w:rsidRPr="00B63E52">
              <w:rPr>
                <w:b/>
                <w:bCs/>
                <w:sz w:val="20"/>
              </w:rPr>
              <w:t>429,640</w:t>
            </w:r>
          </w:p>
        </w:tc>
        <w:tc>
          <w:tcPr>
            <w:tcW w:w="1163" w:type="dxa"/>
          </w:tcPr>
          <w:p w14:paraId="7C0A4CD0" w14:textId="77777777" w:rsidR="00B56175" w:rsidRPr="00B63E52" w:rsidRDefault="00B56175" w:rsidP="00B56175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608</w:t>
            </w:r>
            <w:r w:rsidRPr="00B63E52">
              <w:rPr>
                <w:b/>
                <w:bCs/>
                <w:sz w:val="20"/>
              </w:rPr>
              <w:t>,</w:t>
            </w:r>
            <w:r>
              <w:rPr>
                <w:b/>
                <w:bCs/>
                <w:sz w:val="20"/>
              </w:rPr>
              <w:t>80</w:t>
            </w:r>
            <w:r w:rsidRPr="00B63E52">
              <w:rPr>
                <w:b/>
                <w:bCs/>
                <w:sz w:val="20"/>
              </w:rPr>
              <w:t>0</w:t>
            </w:r>
          </w:p>
        </w:tc>
      </w:tr>
    </w:tbl>
    <w:p w14:paraId="0F3F3605" w14:textId="648C3D05" w:rsidR="00077F4A" w:rsidRPr="00D21754" w:rsidRDefault="00D21754" w:rsidP="00D250DE">
      <w:pPr>
        <w:pStyle w:val="ListParagraph"/>
        <w:bidi/>
        <w:spacing w:before="240"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D21754">
        <w:rPr>
          <w:rFonts w:hint="cs"/>
          <w:sz w:val="26"/>
          <w:szCs w:val="26"/>
          <w:u w:val="single"/>
          <w:rtl/>
          <w:lang w:val="en-US" w:bidi="ar-EG"/>
        </w:rPr>
        <w:t>الأثر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D21754">
        <w:rPr>
          <w:rFonts w:hint="cs"/>
          <w:sz w:val="26"/>
          <w:szCs w:val="26"/>
          <w:u w:val="single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D21754">
        <w:rPr>
          <w:rFonts w:hint="cs"/>
          <w:sz w:val="26"/>
          <w:szCs w:val="26"/>
          <w:u w:val="single"/>
          <w:rtl/>
          <w:lang w:val="en-US" w:bidi="ar-EG"/>
        </w:rPr>
        <w:t>المناخ</w:t>
      </w:r>
    </w:p>
    <w:p w14:paraId="07080768" w14:textId="2994C7CD" w:rsidR="00077F4A" w:rsidRDefault="00D21754" w:rsidP="00D21754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المقترحة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الخدمة،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احتواء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أفضل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لغازات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التبريد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التدريب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المعدات،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تؤدي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الهيدروكلوروفلوروكربون-22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المستخدمة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لخدمة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التبريد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وتكييف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الهواء.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كيلوغرام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الهيدروكلوروفلوروكربون-22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ينبعث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نتيجة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لممارسات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تبريد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أفضل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ينتج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وفورات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بحوالي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1.8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مكافئ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ثاني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أكسيد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الكربون.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الرغم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حساب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الأثر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المناخ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مدرجا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فإن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المزمعة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الجهود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التنظيمية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وبناء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لضوابط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استيراد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تبذلها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انبعاثات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غازات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التبريد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الغلاف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الجوي،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يؤدي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منافع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المناخ.</w:t>
      </w:r>
    </w:p>
    <w:p w14:paraId="5A10CCFD" w14:textId="324CA80B" w:rsidR="004D5CE8" w:rsidRPr="00C56903" w:rsidRDefault="004D5CE8" w:rsidP="004D5CE8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LB"/>
        </w:rPr>
      </w:pPr>
      <w:r w:rsidRPr="00C56903">
        <w:rPr>
          <w:sz w:val="26"/>
          <w:szCs w:val="26"/>
          <w:u w:val="single"/>
          <w:rtl/>
          <w:lang w:bidi="ar-LB"/>
        </w:rPr>
        <w:t>استدامة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إزالة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الهيدروكلوروفلوروكربون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وتقييم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المخاطر</w:t>
      </w:r>
    </w:p>
    <w:p w14:paraId="5194E631" w14:textId="247DBEAA" w:rsidR="00BF40AC" w:rsidRDefault="00BF40AC" w:rsidP="00B5617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lastRenderedPageBreak/>
        <w:t>بالنسبة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الأولى،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رتب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اليونيدو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التحديات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المواجهة،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مثل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عدم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الاستقرار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السياسي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وق</w:t>
      </w:r>
      <w:r w:rsidR="00B56175">
        <w:rPr>
          <w:rFonts w:hint="cs"/>
          <w:sz w:val="26"/>
          <w:szCs w:val="26"/>
          <w:rtl/>
          <w:lang w:bidi="ar-LB"/>
        </w:rPr>
        <w:t>ضايا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الأمن،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والممارسات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المنت</w:t>
      </w:r>
      <w:r>
        <w:rPr>
          <w:rFonts w:hint="cs"/>
          <w:sz w:val="26"/>
          <w:szCs w:val="26"/>
          <w:rtl/>
          <w:lang w:bidi="ar-LB"/>
        </w:rPr>
        <w:t>ظمة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للورش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الرسمية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والصعوبات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الإ</w:t>
      </w:r>
      <w:r w:rsidR="00B56175">
        <w:rPr>
          <w:rFonts w:hint="cs"/>
          <w:sz w:val="26"/>
          <w:szCs w:val="26"/>
          <w:rtl/>
          <w:lang w:bidi="ar-LB"/>
        </w:rPr>
        <w:t>دارية،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والوصول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المحدود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الان</w:t>
      </w:r>
      <w:r>
        <w:rPr>
          <w:rFonts w:hint="cs"/>
          <w:sz w:val="26"/>
          <w:szCs w:val="26"/>
          <w:rtl/>
          <w:lang w:bidi="ar-LB"/>
        </w:rPr>
        <w:t>ترنت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وتكنو</w:t>
      </w:r>
      <w:r w:rsidR="00B56175">
        <w:rPr>
          <w:rFonts w:hint="cs"/>
          <w:sz w:val="26"/>
          <w:szCs w:val="26"/>
          <w:rtl/>
          <w:lang w:bidi="ar-LB"/>
        </w:rPr>
        <w:t>ل</w:t>
      </w:r>
      <w:r>
        <w:rPr>
          <w:rFonts w:hint="cs"/>
          <w:sz w:val="26"/>
          <w:szCs w:val="26"/>
          <w:rtl/>
          <w:lang w:bidi="ar-LB"/>
        </w:rPr>
        <w:t>وجيا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الاتصالات.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وبالإضافة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الاستمرار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الإجراءات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الموضوعة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لخفض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مخاطر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سوء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إدارة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الأموال،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الثانية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سيتم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إعداد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تخفيف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لمعالجة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التأخيرات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المحتملة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والموافقة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</w:t>
      </w:r>
      <w:r w:rsidR="00B56175">
        <w:rPr>
          <w:rFonts w:hint="cs"/>
          <w:sz w:val="26"/>
          <w:szCs w:val="26"/>
          <w:rtl/>
          <w:lang w:bidi="ar-LB"/>
        </w:rPr>
        <w:t>يها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أفضل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الشركاء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المحليين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المراحل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المبكرة،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بجانب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الرصد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السليم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لنواتج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المشروع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الذي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ستجريه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وحدة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الوطنية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واليونيدو.</w:t>
      </w:r>
    </w:p>
    <w:p w14:paraId="584FCF4C" w14:textId="69F39026" w:rsidR="00BF40AC" w:rsidRDefault="00BF40AC" w:rsidP="00B5617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وس</w:t>
      </w:r>
      <w:r w:rsidR="004D5CE8" w:rsidRPr="00C56903">
        <w:rPr>
          <w:sz w:val="26"/>
          <w:szCs w:val="26"/>
          <w:rtl/>
          <w:lang w:bidi="ar-LB"/>
        </w:rPr>
        <w:t>تعالج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الحكومة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مخاطر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عدم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الامتثال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لأهداف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إزالة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لعام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2025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طريق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إصدار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حصص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</w:t>
      </w:r>
      <w:r w:rsidR="00B56175">
        <w:rPr>
          <w:rFonts w:hint="cs"/>
          <w:sz w:val="26"/>
          <w:szCs w:val="26"/>
          <w:rtl/>
          <w:lang w:bidi="ar-LB"/>
        </w:rPr>
        <w:t>ك</w:t>
      </w:r>
      <w:r>
        <w:rPr>
          <w:rFonts w:hint="cs"/>
          <w:sz w:val="26"/>
          <w:szCs w:val="26"/>
          <w:rtl/>
          <w:lang w:bidi="ar-LB"/>
        </w:rPr>
        <w:t>ربون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المستوردين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المرخصين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البلد،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وأنشطة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أخرى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مقترحة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لدعم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قطاع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الخدمة.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وسيسهم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تعزيز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معاهد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التدريب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المهني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وتقديم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الدعم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الفنيين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التدريب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والمعدات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الازمة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تعزيز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التحتية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قطاع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خدمة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وممارسات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استرداد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وإعادة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تدوير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ستساعد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كسب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وفورات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غاز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هدف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ضمان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استدامة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ممارسات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الاسترداد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وإعادة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التدوير،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سيطلب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المنتفعين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الاسترداد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وإعادة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التدوير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التوقيع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اتفاقات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لتحديد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مسؤولياتهم،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مثل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الاستخدام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السليم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للمعدات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وجمع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البيانات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0B7068">
        <w:rPr>
          <w:rFonts w:hint="cs"/>
          <w:sz w:val="26"/>
          <w:szCs w:val="26"/>
          <w:rtl/>
          <w:lang w:bidi="ar-LB"/>
        </w:rPr>
        <w:t>اجهزة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المستردة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والإبلا</w:t>
      </w:r>
      <w:r w:rsidR="00B56175">
        <w:rPr>
          <w:rFonts w:hint="cs"/>
          <w:sz w:val="26"/>
          <w:szCs w:val="26"/>
          <w:rtl/>
          <w:lang w:bidi="ar-LB"/>
        </w:rPr>
        <w:t>غ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عنها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وحدة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56175">
        <w:rPr>
          <w:rFonts w:hint="cs"/>
          <w:sz w:val="26"/>
          <w:szCs w:val="26"/>
          <w:rtl/>
          <w:lang w:bidi="ar-LB"/>
        </w:rPr>
        <w:t>الوطنية</w:t>
      </w:r>
      <w:r>
        <w:rPr>
          <w:rFonts w:hint="cs"/>
          <w:sz w:val="26"/>
          <w:szCs w:val="26"/>
          <w:rtl/>
          <w:lang w:bidi="ar-LB"/>
        </w:rPr>
        <w:t>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ستشرف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نتائج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أنشطة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الاسترداد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وإعادة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التدوير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كجزء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رصد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الثانية.</w:t>
      </w:r>
    </w:p>
    <w:p w14:paraId="08D08D39" w14:textId="311BBAD6" w:rsidR="004D5CE8" w:rsidRPr="00C56903" w:rsidRDefault="00402436" w:rsidP="004676EB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ومن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المخاطر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الخارجية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للسنوات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القليلة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الماضية،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أدى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الإشراف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التنظيمي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الض</w:t>
      </w:r>
      <w:r w:rsidR="00B56175">
        <w:rPr>
          <w:rFonts w:hint="cs"/>
          <w:sz w:val="26"/>
          <w:szCs w:val="26"/>
          <w:rtl/>
          <w:lang w:bidi="ar-LB"/>
        </w:rPr>
        <w:t>ع</w:t>
      </w:r>
      <w:r>
        <w:rPr>
          <w:rFonts w:hint="cs"/>
          <w:sz w:val="26"/>
          <w:szCs w:val="26"/>
          <w:rtl/>
          <w:lang w:bidi="ar-LB"/>
        </w:rPr>
        <w:t>يف،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ذلك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عدم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الاستقرار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السياسي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والصعوبات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الإبقاء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حكومة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تشغيلية،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انفصال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الإنفاذ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التنظيمي،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</w:t>
      </w:r>
      <w:r w:rsidR="00B56175">
        <w:rPr>
          <w:rFonts w:hint="cs"/>
          <w:sz w:val="26"/>
          <w:szCs w:val="26"/>
          <w:rtl/>
          <w:lang w:bidi="ar-LB"/>
        </w:rPr>
        <w:t>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إنشاء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فراغ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حيث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يمكن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D250DE">
        <w:rPr>
          <w:rFonts w:hint="cs"/>
          <w:sz w:val="26"/>
          <w:szCs w:val="26"/>
          <w:rtl/>
          <w:lang w:bidi="ar-LB"/>
        </w:rPr>
        <w:t>تنتعش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فيه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التجارة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القانونية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يؤدي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إدخال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هيدروكلوروفلوروكربونية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أكثر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السوق.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وتتمثل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العوامل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الرئيسية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للتجارة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القانونية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المحتملة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الحدود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المسامية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والقدرة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الكافية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للجمارك،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بجانب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المحاولات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لتجنب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ضرائ</w:t>
      </w:r>
      <w:r w:rsidR="004676EB">
        <w:rPr>
          <w:rFonts w:hint="cs"/>
          <w:sz w:val="26"/>
          <w:szCs w:val="26"/>
          <w:rtl/>
          <w:lang w:bidi="ar-LB"/>
        </w:rPr>
        <w:t>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الاستيراد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المرتفعة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والحصول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مكاسب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محتملة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نتيجة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لاختلافات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</w:t>
      </w:r>
      <w:r w:rsidR="004676EB">
        <w:rPr>
          <w:rFonts w:hint="cs"/>
          <w:sz w:val="26"/>
          <w:szCs w:val="26"/>
          <w:rtl/>
          <w:lang w:bidi="ar-LB"/>
        </w:rPr>
        <w:t>س</w:t>
      </w:r>
      <w:r>
        <w:rPr>
          <w:rFonts w:hint="cs"/>
          <w:sz w:val="26"/>
          <w:szCs w:val="26"/>
          <w:rtl/>
          <w:lang w:bidi="ar-LB"/>
        </w:rPr>
        <w:t>عار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البلدان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الحدود.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وتعتزم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خفض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مخاطر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التجارة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القانونية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المحتملة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والمعدات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عقوبات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قاسية،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وإنفاذ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صارم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</w:t>
      </w:r>
      <w:r w:rsidR="004676EB">
        <w:rPr>
          <w:rFonts w:hint="cs"/>
          <w:sz w:val="26"/>
          <w:szCs w:val="26"/>
          <w:rtl/>
          <w:lang w:bidi="ar-LB"/>
        </w:rPr>
        <w:t>الر</w:t>
      </w:r>
      <w:r>
        <w:rPr>
          <w:rFonts w:hint="cs"/>
          <w:sz w:val="26"/>
          <w:szCs w:val="26"/>
          <w:rtl/>
          <w:lang w:bidi="ar-LB"/>
        </w:rPr>
        <w:t>ق</w:t>
      </w:r>
      <w:r w:rsidR="004676EB">
        <w:rPr>
          <w:rFonts w:hint="cs"/>
          <w:sz w:val="26"/>
          <w:szCs w:val="26"/>
          <w:rtl/>
          <w:lang w:bidi="ar-LB"/>
        </w:rPr>
        <w:t>ا</w:t>
      </w:r>
      <w:r>
        <w:rPr>
          <w:rFonts w:hint="cs"/>
          <w:sz w:val="26"/>
          <w:szCs w:val="26"/>
          <w:rtl/>
          <w:lang w:bidi="ar-LB"/>
        </w:rPr>
        <w:t>بة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4676EB">
        <w:rPr>
          <w:rFonts w:hint="cs"/>
          <w:sz w:val="26"/>
          <w:szCs w:val="26"/>
          <w:rtl/>
          <w:lang w:bidi="ar-LB"/>
        </w:rPr>
        <w:t>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غازات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والواردات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معدات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التبريد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وتكييف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الهواء،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فضلا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10A8C">
        <w:rPr>
          <w:rFonts w:hint="cs"/>
          <w:sz w:val="26"/>
          <w:szCs w:val="26"/>
          <w:rtl/>
          <w:lang w:bidi="ar-LB"/>
        </w:rPr>
        <w:t>الاستمرار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B10A8C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بناء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القدرات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لمسؤولي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الجمارك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4676EB">
        <w:rPr>
          <w:rFonts w:hint="cs"/>
          <w:sz w:val="26"/>
          <w:szCs w:val="26"/>
          <w:rtl/>
          <w:lang w:bidi="ar-LB"/>
        </w:rPr>
        <w:t>والمسؤولين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والمستوردين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="004D5CE8"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="004D5CE8" w:rsidRPr="00C56903">
        <w:rPr>
          <w:sz w:val="26"/>
          <w:szCs w:val="26"/>
          <w:rtl/>
          <w:lang w:bidi="ar-LB"/>
        </w:rPr>
        <w:t>الثانية.</w:t>
      </w:r>
    </w:p>
    <w:p w14:paraId="43C68BCA" w14:textId="71429C3F" w:rsidR="004D5CE8" w:rsidRPr="00C56903" w:rsidRDefault="004D5CE8" w:rsidP="004D5CE8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LB"/>
        </w:rPr>
      </w:pPr>
      <w:r w:rsidRPr="00C56903">
        <w:rPr>
          <w:sz w:val="26"/>
          <w:szCs w:val="26"/>
          <w:u w:val="single"/>
          <w:rtl/>
          <w:lang w:bidi="ar-LB"/>
        </w:rPr>
        <w:t>التمويل</w:t>
      </w:r>
      <w:r w:rsidR="00977A84">
        <w:rPr>
          <w:sz w:val="26"/>
          <w:szCs w:val="26"/>
          <w:u w:val="single"/>
          <w:rtl/>
          <w:lang w:bidi="ar-LB"/>
        </w:rPr>
        <w:t xml:space="preserve"> </w:t>
      </w:r>
      <w:r w:rsidRPr="00C56903">
        <w:rPr>
          <w:sz w:val="26"/>
          <w:szCs w:val="26"/>
          <w:u w:val="single"/>
          <w:rtl/>
          <w:lang w:bidi="ar-LB"/>
        </w:rPr>
        <w:t>المشترك</w:t>
      </w:r>
    </w:p>
    <w:p w14:paraId="32ED942F" w14:textId="234D9A8B" w:rsidR="004D5CE8" w:rsidRPr="00C56903" w:rsidRDefault="00B10A8C" w:rsidP="004676EB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ستدعم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حكومة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تنسيق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وإدارة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إدارة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إزالة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الهيدروكلوروفلوروكربونية.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شأن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</w:t>
      </w:r>
      <w:r w:rsidR="004676EB">
        <w:rPr>
          <w:rFonts w:hint="cs"/>
          <w:sz w:val="26"/>
          <w:szCs w:val="26"/>
          <w:rtl/>
          <w:lang w:bidi="ar-LB"/>
        </w:rPr>
        <w:t>رس</w:t>
      </w:r>
      <w:r>
        <w:rPr>
          <w:rFonts w:hint="cs"/>
          <w:sz w:val="26"/>
          <w:szCs w:val="26"/>
          <w:rtl/>
          <w:lang w:bidi="ar-LB"/>
        </w:rPr>
        <w:t>اء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وحدة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الوطنية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داخل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وزارة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البيئة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D250DE">
        <w:rPr>
          <w:rFonts w:hint="cs"/>
          <w:sz w:val="26"/>
          <w:szCs w:val="26"/>
          <w:rtl/>
          <w:lang w:bidi="ar-LB"/>
        </w:rPr>
        <w:t>وتغير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D250DE">
        <w:rPr>
          <w:rFonts w:hint="cs"/>
          <w:sz w:val="26"/>
          <w:szCs w:val="26"/>
          <w:rtl/>
          <w:lang w:bidi="ar-LB"/>
        </w:rPr>
        <w:t>المنا</w:t>
      </w:r>
      <w:r w:rsidR="00D250DE">
        <w:rPr>
          <w:rFonts w:hint="eastAsia"/>
          <w:sz w:val="26"/>
          <w:szCs w:val="26"/>
          <w:rtl/>
          <w:lang w:bidi="ar-LB"/>
        </w:rPr>
        <w:t>خ</w:t>
      </w:r>
      <w:r>
        <w:rPr>
          <w:rFonts w:hint="cs"/>
          <w:sz w:val="26"/>
          <w:szCs w:val="26"/>
          <w:rtl/>
          <w:lang w:bidi="ar-LB"/>
        </w:rPr>
        <w:t>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وصولها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أعلى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مستويات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صنع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القرار،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وتعاونها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الوزارات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والهيئات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الحكومية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الأخرى،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سيضمن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الدعم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خلال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خطة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إدارة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إزالة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بما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ذلك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تلك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الجوانب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تغطيها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الأموال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المنسوبة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الوكالة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المنفذة.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وسيكون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هذا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الدعم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عينيا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الأساس،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شكل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إيجار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للمكاتب،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وتعيين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موظفين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محليين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مؤقتين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للمساعدة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الاجتماعات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وحلقات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العمل</w:t>
      </w:r>
      <w:r w:rsidR="004D5CE8" w:rsidRPr="00C56903">
        <w:rPr>
          <w:sz w:val="26"/>
          <w:szCs w:val="26"/>
          <w:rtl/>
          <w:lang w:bidi="ar-LB"/>
        </w:rPr>
        <w:t>.</w:t>
      </w:r>
    </w:p>
    <w:p w14:paraId="5F5A93B5" w14:textId="60179308" w:rsidR="00077F4A" w:rsidRPr="00B10A8C" w:rsidRDefault="00B10A8C" w:rsidP="004D5CE8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bidi="ar-EG"/>
        </w:rPr>
      </w:pPr>
      <w:r w:rsidRPr="00B10A8C">
        <w:rPr>
          <w:rFonts w:hint="cs"/>
          <w:sz w:val="26"/>
          <w:szCs w:val="26"/>
          <w:u w:val="single"/>
          <w:rtl/>
          <w:lang w:bidi="ar-EG"/>
        </w:rPr>
        <w:t>مشروع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B10A8C">
        <w:rPr>
          <w:rFonts w:hint="cs"/>
          <w:sz w:val="26"/>
          <w:szCs w:val="26"/>
          <w:u w:val="single"/>
          <w:rtl/>
          <w:lang w:bidi="ar-EG"/>
        </w:rPr>
        <w:t>خطة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B10A8C">
        <w:rPr>
          <w:rFonts w:hint="cs"/>
          <w:sz w:val="26"/>
          <w:szCs w:val="26"/>
          <w:u w:val="single"/>
          <w:rtl/>
          <w:lang w:bidi="ar-EG"/>
        </w:rPr>
        <w:t>أعمال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B10A8C">
        <w:rPr>
          <w:rFonts w:hint="cs"/>
          <w:sz w:val="26"/>
          <w:szCs w:val="26"/>
          <w:u w:val="single"/>
          <w:rtl/>
          <w:lang w:bidi="ar-EG"/>
        </w:rPr>
        <w:t>الصندوق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B10A8C">
        <w:rPr>
          <w:rFonts w:hint="cs"/>
          <w:sz w:val="26"/>
          <w:szCs w:val="26"/>
          <w:u w:val="single"/>
          <w:rtl/>
          <w:lang w:bidi="ar-EG"/>
        </w:rPr>
        <w:t>المتعدد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B10A8C">
        <w:rPr>
          <w:rFonts w:hint="cs"/>
          <w:sz w:val="26"/>
          <w:szCs w:val="26"/>
          <w:u w:val="single"/>
          <w:rtl/>
          <w:lang w:bidi="ar-EG"/>
        </w:rPr>
        <w:t>الأطراف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B10A8C">
        <w:rPr>
          <w:rFonts w:hint="cs"/>
          <w:sz w:val="26"/>
          <w:szCs w:val="26"/>
          <w:u w:val="single"/>
          <w:rtl/>
          <w:lang w:bidi="ar-EG"/>
        </w:rPr>
        <w:t>للفترة</w:t>
      </w:r>
      <w:r w:rsidR="00977A84">
        <w:rPr>
          <w:rFonts w:hint="cs"/>
          <w:sz w:val="26"/>
          <w:szCs w:val="26"/>
          <w:u w:val="single"/>
          <w:rtl/>
          <w:lang w:bidi="ar-EG"/>
        </w:rPr>
        <w:t xml:space="preserve"> </w:t>
      </w:r>
      <w:r w:rsidRPr="00B10A8C">
        <w:rPr>
          <w:rFonts w:hint="cs"/>
          <w:sz w:val="26"/>
          <w:szCs w:val="26"/>
          <w:u w:val="single"/>
          <w:rtl/>
          <w:lang w:bidi="ar-EG"/>
        </w:rPr>
        <w:t>2024-2026</w:t>
      </w:r>
    </w:p>
    <w:p w14:paraId="30E16F48" w14:textId="65D6C187" w:rsidR="00077F4A" w:rsidRDefault="004676EB" w:rsidP="004676EB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ي</w:t>
      </w:r>
      <w:r w:rsidR="00B10A8C">
        <w:rPr>
          <w:rFonts w:hint="cs"/>
          <w:sz w:val="26"/>
          <w:szCs w:val="26"/>
          <w:rtl/>
          <w:lang w:val="en-US" w:bidi="ar-EG"/>
        </w:rPr>
        <w:t>طلب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1,285,000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دولار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أمريكي،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بالإضافة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تكاليف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دعم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الوكالة،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لتنفيذ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للصومال.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وتبلغ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القيمة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الإجمالية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المطلوبة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651,416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أمريكيا،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بالإضافة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تكاليف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دعم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الوكالة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للفترة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2024</w:t>
      </w:r>
      <w:r w:rsidR="00B10A8C">
        <w:rPr>
          <w:rFonts w:hint="cs"/>
          <w:sz w:val="26"/>
          <w:szCs w:val="26"/>
          <w:rtl/>
          <w:lang w:val="en-US" w:bidi="ar-EG"/>
        </w:rPr>
        <w:t>-2026،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هي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134,463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أمريكيا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أعلى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المبلغ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المذكور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B10A8C">
        <w:rPr>
          <w:rFonts w:hint="cs"/>
          <w:sz w:val="26"/>
          <w:szCs w:val="26"/>
          <w:rtl/>
          <w:lang w:val="en-US" w:bidi="ar-EG"/>
        </w:rPr>
        <w:t>الأعمال.</w:t>
      </w:r>
    </w:p>
    <w:p w14:paraId="5376DF8B" w14:textId="62C0C031" w:rsidR="00B4229A" w:rsidRPr="00B10A8C" w:rsidRDefault="00B10A8C" w:rsidP="00B10A8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 w:bidi="ar-EG"/>
        </w:rPr>
      </w:pPr>
      <w:r w:rsidRPr="00B10A8C">
        <w:rPr>
          <w:rFonts w:hint="cs"/>
          <w:sz w:val="26"/>
          <w:szCs w:val="26"/>
          <w:u w:val="single"/>
          <w:rtl/>
          <w:lang w:val="en-US" w:bidi="ar-EG"/>
        </w:rPr>
        <w:t>مشروع</w:t>
      </w:r>
      <w:r w:rsidR="00977A84">
        <w:rPr>
          <w:rFonts w:hint="cs"/>
          <w:sz w:val="26"/>
          <w:szCs w:val="26"/>
          <w:u w:val="single"/>
          <w:rtl/>
          <w:lang w:val="en-US" w:bidi="ar-EG"/>
        </w:rPr>
        <w:t xml:space="preserve"> </w:t>
      </w:r>
      <w:r w:rsidRPr="00B10A8C">
        <w:rPr>
          <w:rFonts w:hint="cs"/>
          <w:sz w:val="26"/>
          <w:szCs w:val="26"/>
          <w:u w:val="single"/>
          <w:rtl/>
          <w:lang w:val="en-US" w:bidi="ar-EG"/>
        </w:rPr>
        <w:t>الاتفاق</w:t>
      </w:r>
    </w:p>
    <w:p w14:paraId="126AAECA" w14:textId="44786422" w:rsidR="00B4229A" w:rsidRDefault="00B10A8C" w:rsidP="001D095F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lastRenderedPageBreak/>
        <w:t>ويرد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المرفق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بالوثيقة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الحالية،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مشروع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اتفاق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حكومة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واللجنة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الهيدروكلوروفلوروكربونية.</w:t>
      </w:r>
    </w:p>
    <w:p w14:paraId="21C04650" w14:textId="77777777" w:rsidR="00B4229A" w:rsidRPr="00B10A8C" w:rsidRDefault="00B10A8C" w:rsidP="00B10A8C">
      <w:pPr>
        <w:pStyle w:val="ListParagraph"/>
        <w:bidi/>
        <w:spacing w:after="240"/>
        <w:ind w:left="0"/>
        <w:contextualSpacing w:val="0"/>
        <w:rPr>
          <w:b/>
          <w:bCs/>
          <w:sz w:val="28"/>
          <w:szCs w:val="28"/>
          <w:lang w:val="en-US" w:bidi="ar-EG"/>
        </w:rPr>
      </w:pPr>
      <w:r w:rsidRPr="00B10A8C">
        <w:rPr>
          <w:rFonts w:hint="cs"/>
          <w:b/>
          <w:bCs/>
          <w:sz w:val="28"/>
          <w:szCs w:val="28"/>
          <w:rtl/>
          <w:lang w:val="en-US" w:bidi="ar-EG"/>
        </w:rPr>
        <w:t>التوصية</w:t>
      </w:r>
    </w:p>
    <w:p w14:paraId="6856371D" w14:textId="1E81DC96" w:rsidR="00B4229A" w:rsidRDefault="00B10A8C" w:rsidP="00B4229A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قد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ترغب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اللجنة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النظر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فيما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يلي:</w:t>
      </w:r>
    </w:p>
    <w:p w14:paraId="4E8D3B63" w14:textId="464ED52E" w:rsidR="00B10A8C" w:rsidRDefault="00A63A0A" w:rsidP="00B10A8C">
      <w:pPr>
        <w:pStyle w:val="ListParagraph"/>
        <w:numPr>
          <w:ilvl w:val="0"/>
          <w:numId w:val="31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الموافقة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حيث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المبدأ،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للفترة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2024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2030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الكاملة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لاستهلاك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بقيمة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1,285,000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بالإضافة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تكاليف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دعم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الوكالة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البالغة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89,950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دولارا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أمريكيا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لليونيدو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أساس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الفهم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بعدم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تقديم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تمويل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إضافي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الصندوق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المتعدد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الأطراف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الهيدروكلوروفلوروكربونية؛</w:t>
      </w:r>
    </w:p>
    <w:p w14:paraId="1B2C155E" w14:textId="206E61C9" w:rsidR="00A63A0A" w:rsidRDefault="00A63A0A" w:rsidP="004676EB">
      <w:pPr>
        <w:pStyle w:val="ListParagraph"/>
        <w:numPr>
          <w:ilvl w:val="0"/>
          <w:numId w:val="31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الإحاطة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علما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بالتزام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حكومة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الكاملة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بحلول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يناير/كانون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2030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وحظر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استيراد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="004676EB">
        <w:rPr>
          <w:rFonts w:hint="cs"/>
          <w:sz w:val="26"/>
          <w:szCs w:val="26"/>
          <w:rtl/>
          <w:lang w:val="en-US" w:bidi="ar-EG"/>
        </w:rPr>
        <w:t>ب</w:t>
      </w:r>
      <w:r>
        <w:rPr>
          <w:rFonts w:hint="cs"/>
          <w:sz w:val="26"/>
          <w:szCs w:val="26"/>
          <w:rtl/>
          <w:lang w:val="en-US" w:bidi="ar-EG"/>
        </w:rPr>
        <w:t>حلول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يناير/كانون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2030،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باستثناء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تلك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المسموح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بها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للخدمة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السنوات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2030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و2040،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عند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الاقتضاء،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بما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يتسق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أحكام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بروتوكول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مونتريال؛</w:t>
      </w:r>
    </w:p>
    <w:p w14:paraId="053C66CF" w14:textId="2AB4FA22" w:rsidR="00A63A0A" w:rsidRDefault="00A63A0A" w:rsidP="00A63A0A">
      <w:pPr>
        <w:pStyle w:val="ListParagraph"/>
        <w:numPr>
          <w:ilvl w:val="0"/>
          <w:numId w:val="31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خصم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كمية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10.67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طنا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قدرات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استنفاد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الأوزون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المتبقي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للهيدروكلوروفلوروكربون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المؤهل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للتمويل</w:t>
      </w:r>
      <w:r>
        <w:rPr>
          <w:rFonts w:hint="cs"/>
          <w:sz w:val="26"/>
          <w:szCs w:val="26"/>
          <w:rtl/>
          <w:lang w:val="en-US" w:bidi="ar-EG"/>
        </w:rPr>
        <w:t>؛</w:t>
      </w:r>
    </w:p>
    <w:p w14:paraId="7940B464" w14:textId="13DB463D" w:rsidR="00A63A0A" w:rsidRDefault="00A63A0A" w:rsidP="004676EB">
      <w:pPr>
        <w:pStyle w:val="ListParagraph"/>
        <w:numPr>
          <w:ilvl w:val="0"/>
          <w:numId w:val="31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الموافقة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مشروع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الاتفاق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بين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حكومة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الصومال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واللجنة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التنفيذية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لخفض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استهلاك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وفقا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للمرحلة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الثانية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من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خطة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إدارة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إزالة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الهيدروكلوروفلوروكربونية،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الواردة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في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المرفق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الأول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بالوثيقة</w:t>
      </w:r>
      <w:r w:rsidR="00977A84">
        <w:rPr>
          <w:rFonts w:hint="cs"/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الحالية؛</w:t>
      </w:r>
    </w:p>
    <w:p w14:paraId="42554C13" w14:textId="70CD33E3" w:rsidR="00A63A0A" w:rsidRPr="00A63A0A" w:rsidRDefault="00A63A0A" w:rsidP="00A63A0A">
      <w:pPr>
        <w:pStyle w:val="ListParagraph"/>
        <w:numPr>
          <w:ilvl w:val="0"/>
          <w:numId w:val="31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A63A0A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حكومة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ينبغي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يلي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للسماح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بالنظر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الأخيرة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خطتها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لإدارة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A63A0A">
        <w:rPr>
          <w:sz w:val="26"/>
          <w:szCs w:val="26"/>
          <w:rtl/>
          <w:lang w:bidi="ar-LB"/>
        </w:rPr>
        <w:t>الهيدروكلوروفلوروكربونية:</w:t>
      </w:r>
    </w:p>
    <w:p w14:paraId="5D545688" w14:textId="4F06BA5A" w:rsidR="00A63A0A" w:rsidRDefault="00A63A0A" w:rsidP="00A63A0A">
      <w:pPr>
        <w:pStyle w:val="ListParagraph"/>
        <w:numPr>
          <w:ilvl w:val="0"/>
          <w:numId w:val="33"/>
        </w:numPr>
        <w:bidi/>
        <w:spacing w:after="240"/>
        <w:ind w:left="2160" w:hanging="720"/>
        <w:contextualSpacing w:val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وصف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تفصيلي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التنظيمي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والسياسي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الموضوع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تدابير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لضمان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ممتثلا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8(ثالثا)(</w:t>
      </w:r>
      <w:r w:rsidRPr="00C56903">
        <w:rPr>
          <w:rFonts w:ascii="Simplified Arabic" w:hAnsi="Simplified Arabic" w:cs="Simplified Arabic"/>
          <w:sz w:val="26"/>
          <w:szCs w:val="26"/>
          <w:rtl/>
          <w:lang w:bidi="ar-LB"/>
        </w:rPr>
        <w:t>ھ</w:t>
      </w:r>
      <w:r w:rsidRPr="00C56903">
        <w:rPr>
          <w:sz w:val="26"/>
          <w:szCs w:val="26"/>
          <w:rtl/>
          <w:lang w:bidi="ar-LB"/>
        </w:rPr>
        <w:t>)(1)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بروتوكول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للفترة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2030-2040؛</w:t>
      </w:r>
    </w:p>
    <w:p w14:paraId="07889340" w14:textId="50D411EB" w:rsidR="00A63A0A" w:rsidRPr="00C56903" w:rsidRDefault="00A63A0A" w:rsidP="001D095F">
      <w:pPr>
        <w:pStyle w:val="ListParagraph"/>
        <w:numPr>
          <w:ilvl w:val="0"/>
          <w:numId w:val="33"/>
        </w:numPr>
        <w:bidi/>
        <w:spacing w:after="240"/>
        <w:ind w:left="2160" w:hanging="72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الاستهلاك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السنوي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المتوقع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للهيدروكلوروفلوروكربون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</w:t>
      </w:r>
      <w:r w:rsidR="001D095F">
        <w:rPr>
          <w:rFonts w:hint="cs"/>
          <w:sz w:val="26"/>
          <w:szCs w:val="26"/>
          <w:rtl/>
          <w:lang w:bidi="ar-LB"/>
        </w:rPr>
        <w:t>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للفترة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2030-2040؛</w:t>
      </w:r>
    </w:p>
    <w:p w14:paraId="1D85AAAF" w14:textId="07D05AF7" w:rsidR="00F474D9" w:rsidRPr="001D095F" w:rsidRDefault="001D095F" w:rsidP="001D095F">
      <w:pPr>
        <w:pStyle w:val="ListParagraph"/>
        <w:numPr>
          <w:ilvl w:val="0"/>
          <w:numId w:val="31"/>
        </w:numPr>
        <w:bidi/>
        <w:spacing w:after="240"/>
        <w:ind w:left="1440" w:hanging="720"/>
        <w:contextualSpacing w:val="0"/>
        <w:rPr>
          <w:sz w:val="26"/>
          <w:szCs w:val="26"/>
          <w:lang w:val="en-US" w:bidi="ar-EG"/>
        </w:rPr>
      </w:pPr>
      <w:r w:rsidRPr="00C56903">
        <w:rPr>
          <w:sz w:val="26"/>
          <w:szCs w:val="26"/>
          <w:rtl/>
          <w:lang w:bidi="ar-LB"/>
        </w:rPr>
        <w:t>الموافقة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للصومال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المصاحبة،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بقيمة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608,800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</w:t>
      </w:r>
      <w:r>
        <w:rPr>
          <w:rFonts w:hint="cs"/>
          <w:sz w:val="26"/>
          <w:szCs w:val="26"/>
          <w:rtl/>
          <w:lang w:bidi="ar-LB"/>
        </w:rPr>
        <w:t>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</w:t>
      </w:r>
      <w:r>
        <w:rPr>
          <w:rFonts w:hint="cs"/>
          <w:sz w:val="26"/>
          <w:szCs w:val="26"/>
          <w:rtl/>
          <w:lang w:bidi="ar-LB"/>
        </w:rPr>
        <w:t>ا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بالإضافة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تكاليف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دعم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الوكالة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بقيمة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42,616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لليونيدو؛</w:t>
      </w:r>
    </w:p>
    <w:p w14:paraId="2BF1CA66" w14:textId="77777777" w:rsidR="00F474D9" w:rsidRPr="00F474D9" w:rsidRDefault="00F474D9" w:rsidP="00F474D9">
      <w:pPr>
        <w:bidi/>
        <w:rPr>
          <w:lang w:val="en-US" w:bidi="ar-EG"/>
        </w:rPr>
      </w:pPr>
    </w:p>
    <w:p w14:paraId="75EE8830" w14:textId="77777777" w:rsidR="007E5D09" w:rsidRDefault="00E1360E">
      <w:pPr>
        <w:pStyle w:val="Heading3"/>
        <w:numPr>
          <w:ilvl w:val="0"/>
          <w:numId w:val="0"/>
        </w:numPr>
        <w:ind w:left="1361"/>
        <w:sectPr w:rsidR="007E5D09" w:rsidSect="00864E63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857" w:gutter="0"/>
          <w:cols w:space="720"/>
          <w:titlePg/>
        </w:sectPr>
      </w:pPr>
      <w:r>
        <w:br w:type="page"/>
      </w:r>
    </w:p>
    <w:p w14:paraId="1A2D2904" w14:textId="7A9B8DCC" w:rsidR="007E5D09" w:rsidRDefault="00E1360E" w:rsidP="00E344BD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 w:hint="cs"/>
          <w:b/>
          <w:bCs/>
          <w:sz w:val="26"/>
          <w:szCs w:val="26"/>
          <w:rtl/>
        </w:rPr>
        <w:lastRenderedPageBreak/>
        <w:t>المرفق</w:t>
      </w:r>
      <w:r w:rsidR="00977A84"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>الأول</w:t>
      </w:r>
    </w:p>
    <w:p w14:paraId="66D8C8AC" w14:textId="620E4CA3" w:rsidR="001D095F" w:rsidRPr="00C56903" w:rsidRDefault="001D095F" w:rsidP="00E344BD">
      <w:pPr>
        <w:bidi/>
        <w:spacing w:before="240"/>
        <w:jc w:val="center"/>
        <w:rPr>
          <w:b/>
          <w:bCs/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مشروع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اتّفاق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بين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حكومة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LB"/>
        </w:rPr>
        <w:t>الصومال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واللجنة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التنفيذية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للصندوق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المتعدد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الأطراف</w:t>
      </w:r>
    </w:p>
    <w:p w14:paraId="2597494D" w14:textId="05823CD9" w:rsidR="001D095F" w:rsidRPr="00C56903" w:rsidRDefault="001D095F" w:rsidP="001D095F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لخفض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استهلاك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المواد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وفقا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للمرحلة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الثانية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</w:p>
    <w:p w14:paraId="37E3C825" w14:textId="4FAA2731" w:rsidR="001D095F" w:rsidRPr="00C56903" w:rsidRDefault="001D095F" w:rsidP="001D095F">
      <w:pPr>
        <w:tabs>
          <w:tab w:val="left" w:pos="4095"/>
          <w:tab w:val="center" w:pos="4680"/>
        </w:tabs>
        <w:bidi/>
        <w:jc w:val="center"/>
        <w:rPr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من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خطة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إدارة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إزالة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المواد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3881FD9F" w14:textId="77777777" w:rsidR="001D095F" w:rsidRPr="00C56903" w:rsidRDefault="001D095F" w:rsidP="001D095F">
      <w:pPr>
        <w:bidi/>
        <w:jc w:val="center"/>
        <w:rPr>
          <w:b/>
          <w:rtl/>
          <w:lang w:bidi="ar-LB"/>
        </w:rPr>
      </w:pPr>
    </w:p>
    <w:p w14:paraId="6DEB8FDB" w14:textId="77777777" w:rsidR="001D095F" w:rsidRPr="00C56903" w:rsidRDefault="001D095F" w:rsidP="001D095F">
      <w:pPr>
        <w:bidi/>
        <w:spacing w:after="24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الغرض</w:t>
      </w:r>
    </w:p>
    <w:p w14:paraId="00FAAF43" w14:textId="7894F342" w:rsidR="001D095F" w:rsidRPr="00C56903" w:rsidRDefault="001D095F" w:rsidP="001D095F">
      <w:pPr>
        <w:pStyle w:val="Heading1"/>
        <w:numPr>
          <w:ilvl w:val="0"/>
          <w:numId w:val="34"/>
        </w:numPr>
        <w:tabs>
          <w:tab w:val="clear" w:pos="0"/>
          <w:tab w:val="num" w:pos="90"/>
        </w:tabs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يمثّل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التفاهم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حكومة</w:t>
      </w:r>
      <w:r w:rsidR="00977A8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("البلد")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بإجراء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تخفيض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الاستعمال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المراقب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للموادّ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المستنفدة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("الموادّ")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ثابتة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صفر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بحلول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يناير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/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2030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يتماشى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الجداول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لبروتوكول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مونتريال.</w:t>
      </w:r>
    </w:p>
    <w:p w14:paraId="2C2243A1" w14:textId="5FDE9F6D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يوافق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البلـد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الالتـزام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بحدود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الاستهـلاك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للمـوادّ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المبيّن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التذييـل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("الأهداف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والتمويل")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فضلا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للتخفيض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ببروتوكول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1-ألف.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أنّه،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بقبوله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ووفاء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بتعهّداتها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يفقد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تلقّي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مزيد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الصندوق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المتعدّد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بالنسبة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يتجاوز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المستوى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باعتباره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الخطوة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النهائية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التخفيضات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المستنفدة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lang w:bidi="ar-LB"/>
        </w:rPr>
        <w:t>1</w:t>
      </w:r>
      <w:r w:rsidRPr="00C56903">
        <w:rPr>
          <w:sz w:val="26"/>
          <w:szCs w:val="26"/>
          <w:rtl/>
          <w:lang w:bidi="ar-LB"/>
        </w:rPr>
        <w:t>-ألف،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وفيما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يتجاوز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المستوى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مادة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1A35D6">
        <w:rPr>
          <w:rFonts w:hint="cs"/>
          <w:sz w:val="26"/>
          <w:szCs w:val="26"/>
          <w:rtl/>
          <w:lang w:bidi="ar-LB"/>
        </w:rPr>
        <w:t>ين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4-1-3</w:t>
      </w:r>
      <w:r w:rsidR="00977A84">
        <w:rPr>
          <w:sz w:val="26"/>
          <w:szCs w:val="26"/>
          <w:rtl/>
          <w:lang w:bidi="ar-LB"/>
        </w:rPr>
        <w:t xml:space="preserve"> </w:t>
      </w:r>
      <w:r w:rsidR="001A35D6">
        <w:rPr>
          <w:rFonts w:hint="cs"/>
          <w:sz w:val="26"/>
          <w:szCs w:val="26"/>
          <w:rtl/>
          <w:lang w:bidi="ar-LB"/>
        </w:rPr>
        <w:t>و4-2-3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المتبقي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المؤهل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للتمويل).</w:t>
      </w:r>
    </w:p>
    <w:p w14:paraId="39894A5C" w14:textId="37ACAC0E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رهناً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لالتزاماته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حيث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المبدأ،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توفير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الأفقي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3-1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للبلد.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وستوفر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حيث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المبدأ،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اجتماعات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زمني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التمويل").</w:t>
      </w:r>
    </w:p>
    <w:p w14:paraId="62F68CB7" w14:textId="4505E36D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يوافق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("الخطة").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5(ب)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سوف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إجراء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تحقّق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مستقلّ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حدود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المذكورة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يأتي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وسيجرى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إليه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بتكليف</w:t>
      </w:r>
      <w:r w:rsidR="00977A84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من</w:t>
      </w:r>
      <w:r w:rsidR="00977A84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الوكالة</w:t>
      </w:r>
      <w:r w:rsidR="00977A84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الثنائية</w:t>
      </w:r>
      <w:r w:rsidR="00977A84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أو</w:t>
      </w:r>
      <w:r w:rsidR="00977A84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المنفّذة</w:t>
      </w:r>
      <w:r w:rsidR="00977A84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المعنية.</w:t>
      </w:r>
    </w:p>
    <w:p w14:paraId="2781302F" w14:textId="36179037" w:rsidR="001D095F" w:rsidRPr="00C56903" w:rsidRDefault="001D095F" w:rsidP="001D095F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شروط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الإفراج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عن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التمويل</w:t>
      </w:r>
    </w:p>
    <w:p w14:paraId="22223D8A" w14:textId="59AC5099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فقط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وفقاً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يستوفى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الشروط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ثمانية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أسابيع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الأقل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اجتماع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التمويل:</w:t>
      </w:r>
    </w:p>
    <w:p w14:paraId="169F8F08" w14:textId="21C0742C" w:rsidR="001D095F" w:rsidRPr="00F36FC0" w:rsidRDefault="001D095F" w:rsidP="00F36FC0">
      <w:pPr>
        <w:pStyle w:val="Heading2"/>
        <w:bidi/>
        <w:rPr>
          <w:sz w:val="26"/>
          <w:szCs w:val="26"/>
          <w:lang w:bidi="ar-LB"/>
        </w:rPr>
      </w:pPr>
      <w:r w:rsidRPr="00F36FC0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يكون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الأهداف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1</w:t>
      </w:r>
      <w:r w:rsidRPr="00F36FC0">
        <w:rPr>
          <w:sz w:val="26"/>
          <w:szCs w:val="26"/>
          <w:rtl/>
          <w:lang w:bidi="ar-LB"/>
        </w:rPr>
        <w:noBreakHyphen/>
        <w:t>2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2-ألف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لجميع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السنوات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المعنيّة.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والسنوات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المعنية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هي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السنوات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منذ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تمت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الاتفاق.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وتستثنى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السنوات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يوجد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البرامج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القطرية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يستحق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تقديمها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تاريخ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انعقاد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اجتماع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الذي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يقدم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فيه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طلب</w:t>
      </w:r>
      <w:r w:rsidR="00977A84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التمويل؛</w:t>
      </w:r>
    </w:p>
    <w:p w14:paraId="023EECB8" w14:textId="182BF760" w:rsidR="001D095F" w:rsidRPr="00C56903" w:rsidRDefault="001D095F" w:rsidP="001D095F">
      <w:pPr>
        <w:pStyle w:val="Heading2"/>
        <w:widowControl/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الأهداف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قررت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مطلوب؛</w:t>
      </w:r>
    </w:p>
    <w:p w14:paraId="430BF4E8" w14:textId="75C164B7" w:rsidR="001D095F" w:rsidRPr="00C56903" w:rsidRDefault="001D095F" w:rsidP="001D095F">
      <w:pPr>
        <w:pStyle w:val="Heading2"/>
        <w:widowControl/>
        <w:bidi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يكون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هيئة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("شكل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التنفيذ")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يغطي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التقويمية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السابقة،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ويشير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lastRenderedPageBreak/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شُرع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سابقا،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معدل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صرف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المتاح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سابقا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يزيد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المائة؛</w:t>
      </w:r>
    </w:p>
    <w:p w14:paraId="3CBF4C9D" w14:textId="31251738" w:rsidR="001D095F" w:rsidRPr="00C56903" w:rsidRDefault="001D095F" w:rsidP="001D095F">
      <w:pPr>
        <w:pStyle w:val="Heading2"/>
        <w:widowControl/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يكون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قدّم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هيئة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تغطي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تقويمية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حتى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نهاية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يُطلب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بمقتضى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للتمويل،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حتى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موعد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اكتمال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الواردة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الأخيرة.</w:t>
      </w:r>
    </w:p>
    <w:p w14:paraId="11EAF5D6" w14:textId="77777777" w:rsidR="001D095F" w:rsidRPr="00C56903" w:rsidRDefault="001D095F" w:rsidP="001D095F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الرصد</w:t>
      </w:r>
    </w:p>
    <w:p w14:paraId="7DE5BB33" w14:textId="3E76FD92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سيؤكد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يجري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رصد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لأنشطته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وسوف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ترصد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المؤسسات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("مؤسسات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الرصد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والأدوار")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الواردة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السابقة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لأدوارها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ومسؤولياتها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نفس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التذييل.</w:t>
      </w:r>
    </w:p>
    <w:p w14:paraId="714B9706" w14:textId="2F9FF51E" w:rsidR="001D095F" w:rsidRPr="00C56903" w:rsidRDefault="001D095F" w:rsidP="001D095F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المرونة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في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إعادة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تخصيص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الأموال</w:t>
      </w:r>
    </w:p>
    <w:p w14:paraId="7BEDB8FD" w14:textId="329D99DA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لدى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مرونة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إعادة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تخصيص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المبالغ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pacing w:val="20"/>
          <w:sz w:val="26"/>
          <w:szCs w:val="26"/>
          <w:rtl/>
          <w:lang w:bidi="ar-LB"/>
        </w:rPr>
        <w:t>أو</w:t>
      </w:r>
      <w:r w:rsidR="00977A84">
        <w:rPr>
          <w:spacing w:val="20"/>
          <w:sz w:val="26"/>
          <w:szCs w:val="26"/>
          <w:rtl/>
          <w:lang w:bidi="ar-LB"/>
        </w:rPr>
        <w:t xml:space="preserve"> </w:t>
      </w:r>
      <w:r w:rsidRPr="00C56903">
        <w:rPr>
          <w:spacing w:val="20"/>
          <w:sz w:val="26"/>
          <w:szCs w:val="26"/>
          <w:rtl/>
          <w:lang w:bidi="ar-LB"/>
        </w:rPr>
        <w:t>جزء</w:t>
      </w:r>
      <w:r w:rsidR="00977A84">
        <w:rPr>
          <w:spacing w:val="20"/>
          <w:sz w:val="26"/>
          <w:szCs w:val="26"/>
          <w:rtl/>
          <w:lang w:bidi="ar-LB"/>
        </w:rPr>
        <w:t xml:space="preserve"> </w:t>
      </w:r>
      <w:r w:rsidRPr="00C56903">
        <w:rPr>
          <w:spacing w:val="20"/>
          <w:sz w:val="26"/>
          <w:szCs w:val="26"/>
          <w:rtl/>
          <w:lang w:bidi="ar-LB"/>
        </w:rPr>
        <w:t>منها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وفقاً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لتغيّر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الظروف،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أجل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أسلس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الاستهـلاك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المـواد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التذييـل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1-ألف:</w:t>
      </w:r>
    </w:p>
    <w:p w14:paraId="69DEACD5" w14:textId="2257B2A2" w:rsidR="001D095F" w:rsidRPr="00C56903" w:rsidRDefault="001D095F" w:rsidP="001D095F">
      <w:pPr>
        <w:pStyle w:val="Heading2"/>
        <w:widowControl/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عمليات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إعادة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التخصيص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المصنّفة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كتعديلات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رئيسيّة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تُوًثَّق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مسبقاً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مقدمة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متوقع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(د)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كتنقيح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قائمة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ثمانية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أسابيع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اجتماع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وتتعلق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يلي:</w:t>
      </w:r>
    </w:p>
    <w:p w14:paraId="1E994903" w14:textId="07C430BF" w:rsidR="001D095F" w:rsidRPr="00C56903" w:rsidRDefault="001D095F" w:rsidP="001D095F">
      <w:pPr>
        <w:pStyle w:val="Heading3"/>
        <w:widowControl/>
        <w:numPr>
          <w:ilvl w:val="2"/>
          <w:numId w:val="35"/>
        </w:numPr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المسائل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يمكن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تتعلق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بقواعد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سياسات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الصندوق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الأطراف؛</w:t>
      </w:r>
    </w:p>
    <w:p w14:paraId="7992C590" w14:textId="2308B121" w:rsidR="001D095F" w:rsidRPr="00C56903" w:rsidRDefault="001D095F" w:rsidP="001D095F">
      <w:pPr>
        <w:pStyle w:val="Heading3"/>
        <w:widowControl/>
        <w:numPr>
          <w:ilvl w:val="2"/>
          <w:numId w:val="35"/>
        </w:numPr>
        <w:bidi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التغييرات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تؤدي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تعديل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شروط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الاتفاق؛</w:t>
      </w:r>
    </w:p>
    <w:p w14:paraId="0EB21E7A" w14:textId="0D3E5F7C" w:rsidR="001D095F" w:rsidRPr="00C56903" w:rsidRDefault="001D095F" w:rsidP="001D095F">
      <w:pPr>
        <w:pStyle w:val="Heading3"/>
        <w:widowControl/>
        <w:numPr>
          <w:ilvl w:val="2"/>
          <w:numId w:val="35"/>
        </w:numPr>
        <w:bidi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التغييرات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المستويات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المخصص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لفرادى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الثنائية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لمختلف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الشرائح؛</w:t>
      </w:r>
    </w:p>
    <w:p w14:paraId="6247D6DB" w14:textId="2B9FB197" w:rsidR="001D095F" w:rsidRPr="00C56903" w:rsidRDefault="001D095F" w:rsidP="001D095F">
      <w:pPr>
        <w:pStyle w:val="Heading3"/>
        <w:widowControl/>
        <w:numPr>
          <w:ilvl w:val="2"/>
          <w:numId w:val="35"/>
        </w:numPr>
        <w:bidi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المدرجة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المعتمدة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الحالية،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نشاط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تزيد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تكاليفه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المائة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مجموع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تكاليف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آخر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عليها؛</w:t>
      </w:r>
    </w:p>
    <w:p w14:paraId="790A73A9" w14:textId="1C7961CC" w:rsidR="001D095F" w:rsidRPr="00C56903" w:rsidRDefault="001D095F" w:rsidP="001D095F">
      <w:pPr>
        <w:pStyle w:val="Heading3"/>
        <w:widowControl/>
        <w:numPr>
          <w:ilvl w:val="2"/>
          <w:numId w:val="35"/>
        </w:numPr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التكنولوجيا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البديلة،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الفهم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لمثل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الطلب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التكاليف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الإضافية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والآثار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المحتملة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المناخ،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فروق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حجم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تزال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ينطبق،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فضلا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التأكيد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تؤدي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وفورات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محتملة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بتغيير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التكنولوجيا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لذلك؛</w:t>
      </w:r>
    </w:p>
    <w:p w14:paraId="21040E03" w14:textId="54A6A0BD" w:rsidR="001D095F" w:rsidRPr="00C56903" w:rsidRDefault="001D095F" w:rsidP="001D095F">
      <w:pPr>
        <w:pStyle w:val="Heading2"/>
        <w:widowControl/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عمليات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إعادة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التخصيص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المصنّفة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كتعديلات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رئيسية،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يمكن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إدماجها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عندئذ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ويتمّ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إبلاغ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بشأنها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اللاحق؛</w:t>
      </w:r>
    </w:p>
    <w:p w14:paraId="339A470E" w14:textId="36145949" w:rsidR="001D095F" w:rsidRPr="00C56903" w:rsidRDefault="001D095F" w:rsidP="001D095F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C56903">
        <w:rPr>
          <w:szCs w:val="24"/>
          <w:rtl/>
          <w:lang w:bidi="ar-LB"/>
        </w:rPr>
        <w:t>(ج)</w:t>
      </w:r>
      <w:r w:rsidR="00977A84">
        <w:rPr>
          <w:szCs w:val="24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وسيتم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إرجاع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أموال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متبقية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تحتفظ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الثنائية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الصندوق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إنجاز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المنتظرة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</w:p>
    <w:p w14:paraId="40A4C63E" w14:textId="7F3B95F3" w:rsidR="001D095F" w:rsidRPr="00C56903" w:rsidRDefault="001D095F" w:rsidP="001D095F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lastRenderedPageBreak/>
        <w:t>اعتبارات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لقطاع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خدمات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التبريد</w:t>
      </w:r>
    </w:p>
    <w:p w14:paraId="0C56106B" w14:textId="79A067A3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يولى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الاهتمام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التحديد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قطـاع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خدمـات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التبريـد،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وبصفة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خاصة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يلي:</w:t>
      </w:r>
    </w:p>
    <w:p w14:paraId="5CC08ED1" w14:textId="11884559" w:rsidR="001D095F" w:rsidRPr="00C56903" w:rsidRDefault="001D095F" w:rsidP="001D095F">
      <w:pPr>
        <w:pStyle w:val="Heading2"/>
        <w:widowControl/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يستعمل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المرونة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المتاحة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لمعالجة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الاحتياجات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الخاصّة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تطرأ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المشروع؛</w:t>
      </w:r>
    </w:p>
    <w:p w14:paraId="6233DFBC" w14:textId="56C86151" w:rsidR="001D095F" w:rsidRPr="00C56903" w:rsidRDefault="001D095F" w:rsidP="001D095F">
      <w:pPr>
        <w:pStyle w:val="Heading2"/>
        <w:widowControl/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يأخذ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والوكالات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الثنائية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و/أو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المقررات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خدمات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التبريد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الخطة.</w:t>
      </w:r>
    </w:p>
    <w:p w14:paraId="7B1B1A24" w14:textId="6D8725E5" w:rsidR="001D095F" w:rsidRPr="00C56903" w:rsidRDefault="001D095F" w:rsidP="001D095F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الوكالات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الثنائية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والمنفذة</w:t>
      </w:r>
    </w:p>
    <w:p w14:paraId="59C6D807" w14:textId="66BBE30C" w:rsidR="001D095F" w:rsidRDefault="001D095F" w:rsidP="001A35D6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يوافق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المسؤولية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يجريها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نيابة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أجل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الوفاء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بالالتزامات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ووافقت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اليوني</w:t>
      </w:r>
      <w:r w:rsidR="001A35D6">
        <w:rPr>
          <w:rFonts w:hint="cs"/>
          <w:sz w:val="26"/>
          <w:szCs w:val="26"/>
          <w:rtl/>
          <w:lang w:bidi="ar-LB"/>
        </w:rPr>
        <w:t>دو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الرئيسية")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عمليات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التقييم،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برامج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الرصد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والتقييم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للصندوق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برنامج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تقييم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برنامج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المشاركة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</w:p>
    <w:p w14:paraId="3C5A759C" w14:textId="768ED168" w:rsidR="001D095F" w:rsidRPr="00C56903" w:rsidRDefault="001D095F" w:rsidP="00CD2984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ستكون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مسؤولة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ضمان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التخطيط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المنسق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وتنفيذها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والإبلاغ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سبيل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الحصر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(ب).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</w:t>
      </w:r>
      <w:r w:rsidR="001A35D6">
        <w:rPr>
          <w:rFonts w:hint="cs"/>
          <w:sz w:val="26"/>
          <w:szCs w:val="26"/>
          <w:rtl/>
          <w:lang w:bidi="ar-LB"/>
        </w:rPr>
        <w:t>ي</w:t>
      </w:r>
      <w:r w:rsidR="001A35D6">
        <w:rPr>
          <w:sz w:val="26"/>
          <w:szCs w:val="26"/>
          <w:rtl/>
          <w:lang w:bidi="ar-LB"/>
        </w:rPr>
        <w:t>رد</w:t>
      </w:r>
      <w:r w:rsidR="00977A84">
        <w:rPr>
          <w:sz w:val="26"/>
          <w:szCs w:val="26"/>
          <w:rtl/>
          <w:lang w:bidi="ar-LB"/>
        </w:rPr>
        <w:t xml:space="preserve"> </w:t>
      </w:r>
      <w:r w:rsidR="001A35D6">
        <w:rPr>
          <w:sz w:val="26"/>
          <w:szCs w:val="26"/>
          <w:rtl/>
          <w:lang w:bidi="ar-LB"/>
        </w:rPr>
        <w:t>دو</w:t>
      </w:r>
      <w:r w:rsidRPr="00C56903">
        <w:rPr>
          <w:sz w:val="26"/>
          <w:szCs w:val="26"/>
          <w:rtl/>
          <w:lang w:bidi="ar-LB"/>
        </w:rPr>
        <w:t>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6-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وتوافق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حيث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المبدأ،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إمداد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بالرسوم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="001A35D6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ألف.</w:t>
      </w:r>
    </w:p>
    <w:p w14:paraId="755EBF2E" w14:textId="622163C9" w:rsidR="001D095F" w:rsidRPr="00C56903" w:rsidRDefault="001D095F" w:rsidP="001D095F">
      <w:pPr>
        <w:pStyle w:val="Heading1"/>
        <w:numPr>
          <w:ilvl w:val="0"/>
          <w:numId w:val="0"/>
        </w:numPr>
        <w:bidi/>
        <w:ind w:left="86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عدم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الامتثال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للاتفاق</w:t>
      </w:r>
    </w:p>
    <w:p w14:paraId="4ED93BED" w14:textId="09BE0866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تمكّن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سبب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الأسباب،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الأهداف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المتعلقة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الأفقي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عجزه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آخر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فعندئذ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يحقّ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الحصول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وفقاً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ويحق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تقديرها،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تعيد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وضعه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وفقاً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زمني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منقح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تحدّده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يبرهن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وفائه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بكافة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التزاماته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المقرر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تسلم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جدول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ويعترف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يجوز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قيمة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بالقيمة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7-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("تخفيضات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بسبب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الامتثال")،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كّل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كيلوغرام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تخفيضات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المُنجزة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السنوات.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وسوف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تناقش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وتتخذ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قرارات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بشأنها.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وبعد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اتخاذ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القرارات،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عائقا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للشرائح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المستقبلية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المذكورة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أعلاه.</w:t>
      </w:r>
    </w:p>
    <w:p w14:paraId="7EDCC271" w14:textId="79634E49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لن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تخضع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عناصر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للتعديل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مقررات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تؤثر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مشروعات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أخرى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أخرى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البلد.</w:t>
      </w:r>
    </w:p>
    <w:p w14:paraId="761C76F6" w14:textId="2998B851" w:rsidR="001D095F" w:rsidRDefault="001D095F" w:rsidP="001A35D6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سوف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يستجيب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معقول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لتيسير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وبنوع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خاص،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يتيح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الاطلاع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المعلومات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الضرورية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</w:p>
    <w:p w14:paraId="3D0CBCC5" w14:textId="55A80F58" w:rsidR="001D095F" w:rsidRPr="00C56903" w:rsidRDefault="001D095F" w:rsidP="001D095F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تاريخ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الإنجاز</w:t>
      </w:r>
    </w:p>
    <w:p w14:paraId="2CB29FB8" w14:textId="678D8697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lastRenderedPageBreak/>
        <w:t>يتم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إنجاز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المقترن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نهاية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لآخر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أقصى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مسموح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لإجمالي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بقاء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معلقة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جرى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التنبؤ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آخر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والتنقيحات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5(د)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7،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فسيرجأ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إتمام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حتى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نهاية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المتبقية.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وتستمر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الإبلاغ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المنصوص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1(أ)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و1(ب)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و1(د)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و1(ﻫ)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إتمام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حددت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ذلك.</w:t>
      </w:r>
    </w:p>
    <w:p w14:paraId="5BA61AA0" w14:textId="7FABC0E7" w:rsidR="001D095F" w:rsidRPr="00C56903" w:rsidRDefault="001D095F" w:rsidP="001D095F">
      <w:pPr>
        <w:bidi/>
        <w:spacing w:after="24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صحة</w:t>
      </w:r>
      <w:r w:rsidR="00977A84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الاتفاق</w:t>
      </w:r>
    </w:p>
    <w:p w14:paraId="0E586297" w14:textId="16E68394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تنفذ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الشروط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ضمن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بروتوكول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المبيّن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وكافة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المصطلحات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المستعملة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المعنى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المنسوب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بروتوكول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ذلك.</w:t>
      </w:r>
    </w:p>
    <w:p w14:paraId="6FCAF4FF" w14:textId="244DB934" w:rsidR="001D095F" w:rsidRPr="00C56903" w:rsidRDefault="001D095F" w:rsidP="001D095F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يمكن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تعديل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إلغائه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فقط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بالموافقة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المتبادلة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المكتوبة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للصندوق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الأطراف.</w:t>
      </w:r>
    </w:p>
    <w:p w14:paraId="5825D90A" w14:textId="77777777" w:rsidR="001D095F" w:rsidRPr="00C56903" w:rsidRDefault="001D095F" w:rsidP="001D095F">
      <w:pPr>
        <w:bidi/>
        <w:rPr>
          <w:lang w:bidi="ar-LB"/>
        </w:rPr>
      </w:pPr>
    </w:p>
    <w:p w14:paraId="3F043EF5" w14:textId="77777777" w:rsidR="001D095F" w:rsidRPr="00C56903" w:rsidRDefault="001D095F" w:rsidP="001D095F">
      <w:pPr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br w:type="page"/>
      </w:r>
    </w:p>
    <w:p w14:paraId="20F00D2E" w14:textId="77777777" w:rsidR="001A35D6" w:rsidRPr="00C56903" w:rsidRDefault="001A35D6" w:rsidP="001A35D6">
      <w:pPr>
        <w:bidi/>
        <w:spacing w:after="240"/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lastRenderedPageBreak/>
        <w:t>التذييلات</w:t>
      </w:r>
    </w:p>
    <w:p w14:paraId="34365ED3" w14:textId="4486C846" w:rsidR="001A35D6" w:rsidRPr="00C56903" w:rsidRDefault="001A35D6" w:rsidP="001A35D6">
      <w:pPr>
        <w:spacing w:after="160" w:line="259" w:lineRule="auto"/>
        <w:jc w:val="right"/>
        <w:rPr>
          <w:rFonts w:eastAsia="Calibri"/>
          <w:b/>
          <w:sz w:val="14"/>
          <w:szCs w:val="14"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1-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المـواد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2"/>
        <w:gridCol w:w="1157"/>
        <w:gridCol w:w="1118"/>
        <w:gridCol w:w="2969"/>
      </w:tblGrid>
      <w:tr w:rsidR="001A35D6" w:rsidRPr="00C56903" w14:paraId="55C8920B" w14:textId="77777777" w:rsidTr="00B665A1">
        <w:trPr>
          <w:trHeight w:val="413"/>
        </w:trPr>
        <w:tc>
          <w:tcPr>
            <w:tcW w:w="2262" w:type="pct"/>
            <w:shd w:val="clear" w:color="auto" w:fill="auto"/>
          </w:tcPr>
          <w:p w14:paraId="24E09893" w14:textId="77777777" w:rsidR="001A35D6" w:rsidRPr="00C56903" w:rsidRDefault="001A35D6" w:rsidP="00B665A1">
            <w:pPr>
              <w:bidi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bidi="ar-LB"/>
              </w:rPr>
              <w:t>المادة</w:t>
            </w:r>
          </w:p>
        </w:tc>
        <w:tc>
          <w:tcPr>
            <w:tcW w:w="604" w:type="pct"/>
            <w:shd w:val="clear" w:color="auto" w:fill="auto"/>
          </w:tcPr>
          <w:p w14:paraId="574A03A9" w14:textId="77777777" w:rsidR="001A35D6" w:rsidRPr="00C56903" w:rsidRDefault="001A35D6" w:rsidP="00B665A1">
            <w:pPr>
              <w:keepNext/>
              <w:bidi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bidi="ar-LB"/>
              </w:rPr>
              <w:t>المرفق</w:t>
            </w:r>
          </w:p>
        </w:tc>
        <w:tc>
          <w:tcPr>
            <w:tcW w:w="584" w:type="pct"/>
            <w:shd w:val="clear" w:color="auto" w:fill="auto"/>
          </w:tcPr>
          <w:p w14:paraId="4D7B5671" w14:textId="77777777" w:rsidR="001A35D6" w:rsidRPr="00C56903" w:rsidRDefault="001A35D6" w:rsidP="00B665A1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bidi="ar-LB"/>
              </w:rPr>
              <w:t>المجموعة</w:t>
            </w:r>
          </w:p>
        </w:tc>
        <w:tc>
          <w:tcPr>
            <w:tcW w:w="1550" w:type="pct"/>
            <w:shd w:val="clear" w:color="auto" w:fill="auto"/>
          </w:tcPr>
          <w:p w14:paraId="0FB0040C" w14:textId="357ADAE9" w:rsidR="001A35D6" w:rsidRPr="00C56903" w:rsidRDefault="001A35D6" w:rsidP="00B665A1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rtl/>
                <w:lang w:eastAsia="en-CA" w:bidi="ar-LB"/>
              </w:rPr>
            </w:pPr>
            <w:r w:rsidRPr="00C56903">
              <w:rPr>
                <w:b/>
                <w:bCs/>
                <w:rtl/>
                <w:lang w:eastAsia="en-CA" w:bidi="ar-LB"/>
              </w:rPr>
              <w:t>نقطة</w:t>
            </w:r>
            <w:r w:rsidR="00977A84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البدء</w:t>
            </w:r>
            <w:r w:rsidR="00977A84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لإجمالي</w:t>
            </w:r>
            <w:r w:rsidR="00977A84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التخفيضات</w:t>
            </w:r>
            <w:r w:rsidR="00977A84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في</w:t>
            </w:r>
            <w:r w:rsidR="00977A84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الاستهلاك</w:t>
            </w:r>
          </w:p>
          <w:p w14:paraId="6E97EF69" w14:textId="3F58A492" w:rsidR="001A35D6" w:rsidRPr="00C56903" w:rsidRDefault="001A35D6" w:rsidP="00B665A1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eastAsia="en-CA" w:bidi="ar-LB"/>
              </w:rPr>
              <w:t>(بأطنان</w:t>
            </w:r>
            <w:r w:rsidR="00977A84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قدرات</w:t>
            </w:r>
            <w:r w:rsidR="00977A84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استنفاد</w:t>
            </w:r>
            <w:r w:rsidR="00977A84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الأوزون)</w:t>
            </w:r>
          </w:p>
        </w:tc>
      </w:tr>
      <w:tr w:rsidR="00F406A4" w:rsidRPr="00C56903" w14:paraId="4DD12645" w14:textId="77777777" w:rsidTr="00B665A1">
        <w:tc>
          <w:tcPr>
            <w:tcW w:w="2262" w:type="pct"/>
            <w:shd w:val="clear" w:color="auto" w:fill="auto"/>
          </w:tcPr>
          <w:p w14:paraId="0A97966D" w14:textId="77777777" w:rsidR="00F406A4" w:rsidRPr="00C56903" w:rsidRDefault="00F406A4" w:rsidP="00F406A4">
            <w:pPr>
              <w:bidi/>
              <w:jc w:val="left"/>
              <w:rPr>
                <w:lang w:bidi="ar-LB"/>
              </w:rPr>
            </w:pPr>
            <w:r w:rsidRPr="00C56903">
              <w:rPr>
                <w:rtl/>
                <w:lang w:bidi="ar-LB"/>
              </w:rPr>
              <w:t>الهيدروكلوروفلوروكربون-22</w:t>
            </w:r>
          </w:p>
        </w:tc>
        <w:tc>
          <w:tcPr>
            <w:tcW w:w="604" w:type="pct"/>
            <w:shd w:val="clear" w:color="auto" w:fill="auto"/>
          </w:tcPr>
          <w:p w14:paraId="747292AF" w14:textId="77777777" w:rsidR="00F406A4" w:rsidRPr="00C56903" w:rsidRDefault="00F406A4" w:rsidP="00B665A1">
            <w:pPr>
              <w:keepNext/>
              <w:bidi/>
              <w:jc w:val="center"/>
              <w:rPr>
                <w:lang w:bidi="ar-LB"/>
              </w:rPr>
            </w:pPr>
            <w:r w:rsidRPr="00C56903">
              <w:rPr>
                <w:rtl/>
                <w:lang w:bidi="ar-LB"/>
              </w:rPr>
              <w:t>جيم</w:t>
            </w:r>
          </w:p>
        </w:tc>
        <w:tc>
          <w:tcPr>
            <w:tcW w:w="584" w:type="pct"/>
            <w:shd w:val="clear" w:color="auto" w:fill="auto"/>
          </w:tcPr>
          <w:p w14:paraId="6A724187" w14:textId="77777777" w:rsidR="00F406A4" w:rsidRPr="00C56903" w:rsidRDefault="00F406A4" w:rsidP="00B665A1">
            <w:pPr>
              <w:keepNext/>
              <w:autoSpaceDE w:val="0"/>
              <w:autoSpaceDN w:val="0"/>
              <w:bidi/>
              <w:adjustRightInd w:val="0"/>
              <w:jc w:val="center"/>
              <w:rPr>
                <w:lang w:bidi="ar-LB"/>
              </w:rPr>
            </w:pPr>
            <w:r w:rsidRPr="00C56903">
              <w:rPr>
                <w:rtl/>
                <w:lang w:bidi="ar-LB"/>
              </w:rPr>
              <w:t>الأولى</w:t>
            </w:r>
          </w:p>
        </w:tc>
        <w:tc>
          <w:tcPr>
            <w:tcW w:w="1550" w:type="pct"/>
            <w:shd w:val="clear" w:color="auto" w:fill="auto"/>
          </w:tcPr>
          <w:p w14:paraId="3C48BEEC" w14:textId="77777777" w:rsidR="00F406A4" w:rsidRPr="00D477D8" w:rsidRDefault="00F406A4" w:rsidP="00F406A4">
            <w:pPr>
              <w:pStyle w:val="Default"/>
              <w:ind w:firstLine="1350"/>
              <w:rPr>
                <w:sz w:val="20"/>
                <w:szCs w:val="20"/>
                <w:lang w:val="en-GB"/>
              </w:rPr>
            </w:pPr>
            <w:r w:rsidRPr="00D477D8">
              <w:rPr>
                <w:sz w:val="20"/>
                <w:szCs w:val="20"/>
                <w:lang w:val="en-GB"/>
              </w:rPr>
              <w:t>16.42</w:t>
            </w:r>
          </w:p>
        </w:tc>
      </w:tr>
      <w:tr w:rsidR="00F406A4" w:rsidRPr="00C56903" w14:paraId="26857620" w14:textId="77777777" w:rsidTr="00B665A1">
        <w:tc>
          <w:tcPr>
            <w:tcW w:w="2262" w:type="pct"/>
            <w:shd w:val="clear" w:color="auto" w:fill="auto"/>
          </w:tcPr>
          <w:p w14:paraId="6BB60A4B" w14:textId="3801F464" w:rsidR="00F406A4" w:rsidRPr="001A35D6" w:rsidRDefault="00F406A4" w:rsidP="00F406A4">
            <w:pPr>
              <w:bidi/>
              <w:jc w:val="left"/>
              <w:rPr>
                <w:rtl/>
                <w:lang w:val="en-US" w:bidi="ar-LB"/>
              </w:rPr>
            </w:pPr>
            <w:r>
              <w:rPr>
                <w:rFonts w:hint="cs"/>
                <w:rtl/>
                <w:lang w:val="en-US" w:bidi="ar-LB"/>
              </w:rPr>
              <w:t>الهيدروكلوروفلوروكربون-141ب</w:t>
            </w:r>
            <w:r w:rsidR="00977A84">
              <w:rPr>
                <w:rFonts w:hint="cs"/>
                <w:rtl/>
                <w:lang w:val="en-US" w:bidi="ar-LB"/>
              </w:rPr>
              <w:t xml:space="preserve"> </w:t>
            </w:r>
            <w:r>
              <w:rPr>
                <w:rFonts w:hint="cs"/>
                <w:rtl/>
                <w:lang w:val="en-US" w:bidi="ar-LB"/>
              </w:rPr>
              <w:t>في</w:t>
            </w:r>
            <w:r w:rsidR="00977A84">
              <w:rPr>
                <w:rFonts w:hint="cs"/>
                <w:rtl/>
                <w:lang w:val="en-US" w:bidi="ar-LB"/>
              </w:rPr>
              <w:t xml:space="preserve"> </w:t>
            </w:r>
            <w:r>
              <w:rPr>
                <w:rFonts w:hint="cs"/>
                <w:rtl/>
                <w:lang w:val="en-US" w:bidi="ar-LB"/>
              </w:rPr>
              <w:t>البوليولات</w:t>
            </w:r>
            <w:r w:rsidR="00977A84">
              <w:rPr>
                <w:rFonts w:hint="cs"/>
                <w:rtl/>
                <w:lang w:val="en-US" w:bidi="ar-LB"/>
              </w:rPr>
              <w:t xml:space="preserve"> </w:t>
            </w:r>
            <w:r>
              <w:rPr>
                <w:rFonts w:hint="cs"/>
                <w:rtl/>
                <w:lang w:val="en-US" w:bidi="ar-LB"/>
              </w:rPr>
              <w:t>سابقة</w:t>
            </w:r>
            <w:r w:rsidR="00977A84">
              <w:rPr>
                <w:rFonts w:hint="cs"/>
                <w:rtl/>
                <w:lang w:val="en-US" w:bidi="ar-LB"/>
              </w:rPr>
              <w:t xml:space="preserve"> </w:t>
            </w:r>
            <w:r>
              <w:rPr>
                <w:rFonts w:hint="cs"/>
                <w:rtl/>
                <w:lang w:val="en-US" w:bidi="ar-LB"/>
              </w:rPr>
              <w:t>الخلط</w:t>
            </w:r>
            <w:r w:rsidR="00977A84">
              <w:rPr>
                <w:rFonts w:hint="cs"/>
                <w:rtl/>
                <w:lang w:val="en-US" w:bidi="ar-LB"/>
              </w:rPr>
              <w:t xml:space="preserve"> </w:t>
            </w:r>
            <w:r>
              <w:rPr>
                <w:rFonts w:hint="cs"/>
                <w:rtl/>
                <w:lang w:val="en-US" w:bidi="ar-LB"/>
              </w:rPr>
              <w:t>المستوردة</w:t>
            </w:r>
          </w:p>
        </w:tc>
        <w:tc>
          <w:tcPr>
            <w:tcW w:w="604" w:type="pct"/>
            <w:shd w:val="clear" w:color="auto" w:fill="auto"/>
          </w:tcPr>
          <w:p w14:paraId="41B5C84C" w14:textId="77777777" w:rsidR="00F406A4" w:rsidRPr="00C56903" w:rsidRDefault="00F406A4" w:rsidP="00B665A1">
            <w:pPr>
              <w:keepNext/>
              <w:bidi/>
              <w:jc w:val="center"/>
              <w:rPr>
                <w:rtl/>
                <w:lang w:bidi="ar-LB"/>
              </w:rPr>
            </w:pPr>
          </w:p>
        </w:tc>
        <w:tc>
          <w:tcPr>
            <w:tcW w:w="584" w:type="pct"/>
            <w:shd w:val="clear" w:color="auto" w:fill="auto"/>
          </w:tcPr>
          <w:p w14:paraId="75D1D88F" w14:textId="77777777" w:rsidR="00F406A4" w:rsidRPr="00C56903" w:rsidRDefault="00F406A4" w:rsidP="00B665A1">
            <w:pPr>
              <w:keepNext/>
              <w:autoSpaceDE w:val="0"/>
              <w:autoSpaceDN w:val="0"/>
              <w:bidi/>
              <w:adjustRightInd w:val="0"/>
              <w:jc w:val="center"/>
              <w:rPr>
                <w:rtl/>
                <w:lang w:bidi="ar-LB"/>
              </w:rPr>
            </w:pPr>
          </w:p>
        </w:tc>
        <w:tc>
          <w:tcPr>
            <w:tcW w:w="1550" w:type="pct"/>
            <w:shd w:val="clear" w:color="auto" w:fill="auto"/>
          </w:tcPr>
          <w:p w14:paraId="0E6DD4B2" w14:textId="77777777" w:rsidR="00F406A4" w:rsidRPr="00D477D8" w:rsidRDefault="00F406A4" w:rsidP="00F406A4">
            <w:pPr>
              <w:pStyle w:val="Default"/>
              <w:ind w:right="-18" w:firstLine="1350"/>
              <w:rPr>
                <w:sz w:val="20"/>
                <w:szCs w:val="20"/>
                <w:lang w:val="en-GB"/>
              </w:rPr>
            </w:pPr>
            <w:r w:rsidRPr="00D477D8">
              <w:rPr>
                <w:sz w:val="20"/>
                <w:szCs w:val="20"/>
                <w:lang w:val="en-GB"/>
              </w:rPr>
              <w:t>1.68</w:t>
            </w:r>
          </w:p>
        </w:tc>
      </w:tr>
      <w:tr w:rsidR="00F406A4" w:rsidRPr="00C56903" w14:paraId="10BAD3E2" w14:textId="77777777" w:rsidTr="00B665A1">
        <w:tc>
          <w:tcPr>
            <w:tcW w:w="2262" w:type="pct"/>
            <w:shd w:val="clear" w:color="auto" w:fill="auto"/>
          </w:tcPr>
          <w:p w14:paraId="69116BB6" w14:textId="77777777" w:rsidR="00F406A4" w:rsidRPr="00F406A4" w:rsidRDefault="00F406A4" w:rsidP="00F406A4">
            <w:pPr>
              <w:bidi/>
              <w:jc w:val="left"/>
              <w:rPr>
                <w:rtl/>
                <w:lang w:bidi="ar-LB"/>
              </w:rPr>
            </w:pPr>
            <w:r>
              <w:rPr>
                <w:rFonts w:hint="cs"/>
                <w:rtl/>
                <w:lang w:bidi="ar-LB"/>
              </w:rPr>
              <w:t>المجموع</w:t>
            </w:r>
          </w:p>
        </w:tc>
        <w:tc>
          <w:tcPr>
            <w:tcW w:w="604" w:type="pct"/>
            <w:shd w:val="clear" w:color="auto" w:fill="auto"/>
          </w:tcPr>
          <w:p w14:paraId="5C5E06E6" w14:textId="77777777" w:rsidR="00F406A4" w:rsidRPr="00C56903" w:rsidRDefault="00F406A4" w:rsidP="00B665A1">
            <w:pPr>
              <w:keepNext/>
              <w:bidi/>
              <w:jc w:val="center"/>
              <w:rPr>
                <w:rtl/>
                <w:lang w:bidi="ar-LB"/>
              </w:rPr>
            </w:pPr>
          </w:p>
        </w:tc>
        <w:tc>
          <w:tcPr>
            <w:tcW w:w="584" w:type="pct"/>
            <w:shd w:val="clear" w:color="auto" w:fill="auto"/>
          </w:tcPr>
          <w:p w14:paraId="1E3B80F8" w14:textId="77777777" w:rsidR="00F406A4" w:rsidRPr="00C56903" w:rsidRDefault="00F406A4" w:rsidP="00B665A1">
            <w:pPr>
              <w:keepNext/>
              <w:autoSpaceDE w:val="0"/>
              <w:autoSpaceDN w:val="0"/>
              <w:bidi/>
              <w:adjustRightInd w:val="0"/>
              <w:jc w:val="center"/>
              <w:rPr>
                <w:rtl/>
                <w:lang w:bidi="ar-LB"/>
              </w:rPr>
            </w:pPr>
          </w:p>
        </w:tc>
        <w:tc>
          <w:tcPr>
            <w:tcW w:w="1550" w:type="pct"/>
            <w:shd w:val="clear" w:color="auto" w:fill="auto"/>
          </w:tcPr>
          <w:p w14:paraId="6BCF74A5" w14:textId="77777777" w:rsidR="00F406A4" w:rsidRPr="00D477D8" w:rsidRDefault="00F406A4" w:rsidP="00F406A4">
            <w:pPr>
              <w:pStyle w:val="Default"/>
              <w:ind w:right="-18" w:firstLine="1350"/>
              <w:rPr>
                <w:sz w:val="20"/>
                <w:szCs w:val="20"/>
                <w:lang w:val="en-GB"/>
              </w:rPr>
            </w:pPr>
            <w:r w:rsidRPr="00D477D8">
              <w:rPr>
                <w:sz w:val="20"/>
                <w:szCs w:val="20"/>
                <w:lang w:val="en-GB"/>
              </w:rPr>
              <w:t>18.10</w:t>
            </w:r>
          </w:p>
        </w:tc>
      </w:tr>
    </w:tbl>
    <w:p w14:paraId="6A5F34FA" w14:textId="77777777" w:rsidR="001A35D6" w:rsidRPr="00C56903" w:rsidRDefault="001A35D6" w:rsidP="001A35D6">
      <w:pPr>
        <w:pStyle w:val="Heading1"/>
        <w:numPr>
          <w:ilvl w:val="0"/>
          <w:numId w:val="0"/>
        </w:numPr>
        <w:spacing w:after="0"/>
        <w:rPr>
          <w:lang w:bidi="ar-LB"/>
        </w:rPr>
      </w:pPr>
    </w:p>
    <w:p w14:paraId="61805DA5" w14:textId="58689106" w:rsidR="001A35D6" w:rsidRPr="00C56903" w:rsidRDefault="001A35D6" w:rsidP="001A35D6">
      <w:pPr>
        <w:jc w:val="right"/>
        <w:rPr>
          <w:b/>
          <w:bCs/>
          <w:szCs w:val="24"/>
          <w:lang w:bidi="ar-LB"/>
        </w:rPr>
      </w:pPr>
      <w:r w:rsidRPr="00C56903">
        <w:rPr>
          <w:b/>
          <w:bCs/>
          <w:rtl/>
          <w:lang w:bidi="ar-LB"/>
        </w:rPr>
        <w:t>التذييل</w:t>
      </w:r>
      <w:r w:rsidR="00977A84">
        <w:rPr>
          <w:b/>
          <w:bCs/>
          <w:rtl/>
          <w:lang w:bidi="ar-LB"/>
        </w:rPr>
        <w:t xml:space="preserve"> </w:t>
      </w:r>
      <w:r w:rsidRPr="00C56903">
        <w:rPr>
          <w:b/>
          <w:bCs/>
          <w:rtl/>
          <w:lang w:bidi="ar-LB"/>
        </w:rPr>
        <w:t>2-ألف:</w:t>
      </w:r>
      <w:r w:rsidR="00977A84">
        <w:rPr>
          <w:b/>
          <w:bCs/>
          <w:rtl/>
          <w:lang w:bidi="ar-LB"/>
        </w:rPr>
        <w:t xml:space="preserve"> </w:t>
      </w:r>
      <w:r w:rsidRPr="00C56903">
        <w:rPr>
          <w:b/>
          <w:bCs/>
          <w:rtl/>
          <w:lang w:bidi="ar-LB"/>
        </w:rPr>
        <w:t>الأهداف</w:t>
      </w:r>
      <w:r w:rsidR="00977A84">
        <w:rPr>
          <w:b/>
          <w:bCs/>
          <w:rtl/>
          <w:lang w:bidi="ar-LB"/>
        </w:rPr>
        <w:t xml:space="preserve"> </w:t>
      </w:r>
      <w:r w:rsidRPr="00C56903">
        <w:rPr>
          <w:b/>
          <w:bCs/>
          <w:rtl/>
          <w:lang w:bidi="ar-LB"/>
        </w:rPr>
        <w:t>والتمويل</w:t>
      </w:r>
    </w:p>
    <w:tbl>
      <w:tblPr>
        <w:bidiVisual/>
        <w:tblW w:w="514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2322"/>
        <w:gridCol w:w="1018"/>
        <w:gridCol w:w="727"/>
        <w:gridCol w:w="870"/>
        <w:gridCol w:w="870"/>
        <w:gridCol w:w="725"/>
        <w:gridCol w:w="727"/>
        <w:gridCol w:w="876"/>
        <w:gridCol w:w="989"/>
      </w:tblGrid>
      <w:tr w:rsidR="00390B00" w:rsidRPr="00F2142C" w14:paraId="788FEB52" w14:textId="77777777" w:rsidTr="00F206C5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56254" w14:textId="77777777" w:rsidR="00390B00" w:rsidRPr="00C56903" w:rsidRDefault="00390B00" w:rsidP="00390B00">
            <w:pPr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bookmarkStart w:id="3" w:name="_Hlk182290655"/>
            <w:r w:rsidRPr="00C56903">
              <w:rPr>
                <w:b/>
                <w:bCs/>
                <w:sz w:val="18"/>
                <w:szCs w:val="18"/>
                <w:rtl/>
                <w:lang w:bidi="ar-LB"/>
              </w:rPr>
              <w:t>الصف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9ECC2" w14:textId="77777777" w:rsidR="00390B00" w:rsidRPr="00C56903" w:rsidRDefault="00390B00" w:rsidP="00390B00">
            <w:pPr>
              <w:bidi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bidi="ar-LB"/>
              </w:rPr>
              <w:t>الوصف</w:t>
            </w:r>
          </w:p>
        </w:tc>
        <w:tc>
          <w:tcPr>
            <w:tcW w:w="51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CA9D0" w14:textId="77777777" w:rsidR="00390B00" w:rsidRPr="00F2142C" w:rsidRDefault="00390B00" w:rsidP="00F206C5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/>
              </w:rPr>
              <w:t>2024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B7A83" w14:textId="77777777" w:rsidR="00390B00" w:rsidRPr="00F2142C" w:rsidRDefault="00390B00" w:rsidP="00F206C5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/>
              </w:rPr>
              <w:t>2025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7C749" w14:textId="77777777" w:rsidR="00390B00" w:rsidRPr="00F2142C" w:rsidRDefault="00390B00" w:rsidP="00F206C5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/>
              </w:rPr>
              <w:t>2026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5113C" w14:textId="77777777" w:rsidR="00390B00" w:rsidRPr="00F2142C" w:rsidRDefault="00390B00" w:rsidP="00F206C5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/>
              </w:rPr>
              <w:t>2027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32335" w14:textId="77777777" w:rsidR="00390B00" w:rsidRPr="00F2142C" w:rsidRDefault="00390B00" w:rsidP="00F206C5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/>
              </w:rPr>
              <w:t>2028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A7E1F" w14:textId="77777777" w:rsidR="00390B00" w:rsidRPr="00F2142C" w:rsidRDefault="00390B00" w:rsidP="00F206C5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/>
              </w:rPr>
              <w:t>2029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54B3E" w14:textId="77777777" w:rsidR="00390B00" w:rsidRPr="00F2142C" w:rsidRDefault="00390B00" w:rsidP="00F206C5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/>
              </w:rPr>
              <w:t>2030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47D83" w14:textId="77777777" w:rsidR="00390B00" w:rsidRPr="00F2142C" w:rsidRDefault="00390B00" w:rsidP="00390B00">
            <w:pPr>
              <w:bidi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zh-CN"/>
              </w:rPr>
              <w:t>المجموع</w:t>
            </w:r>
          </w:p>
        </w:tc>
      </w:tr>
      <w:tr w:rsidR="00390B00" w:rsidRPr="00F2142C" w14:paraId="01E74D3D" w14:textId="77777777" w:rsidTr="00F206C5">
        <w:trPr>
          <w:trHeight w:val="44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395BC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1.1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42B54" w14:textId="1C46F444" w:rsidR="00390B00" w:rsidRPr="00C56903" w:rsidRDefault="00390B00" w:rsidP="00F206C5">
            <w:pPr>
              <w:tabs>
                <w:tab w:val="center" w:pos="4"/>
              </w:tabs>
              <w:bidi/>
              <w:rPr>
                <w:b/>
                <w:bCs/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جدول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التخفيض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الخاص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بالمواد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المجموعة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الأولى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المرفق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جيم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لبروتوكول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مونتريال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(طن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قدرات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استنفاد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الأوزون)</w:t>
            </w:r>
          </w:p>
        </w:tc>
        <w:tc>
          <w:tcPr>
            <w:tcW w:w="5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F3425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29.30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04862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14.66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5A261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14.66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347B7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14.66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32794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14.66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2020E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14.66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589C9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rFonts w:eastAsia="Calibri"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3AE6C" w14:textId="7A697AA1" w:rsidR="00390B00" w:rsidRPr="00F2142C" w:rsidRDefault="00390B00" w:rsidP="00390B00">
            <w:pPr>
              <w:bidi/>
              <w:jc w:val="lef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zh-CN"/>
              </w:rPr>
              <w:t>لا</w:t>
            </w:r>
            <w:r w:rsidR="00977A84">
              <w:rPr>
                <w:rFonts w:hint="cs"/>
                <w:color w:val="000000"/>
                <w:sz w:val="18"/>
                <w:szCs w:val="18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zh-CN"/>
              </w:rPr>
              <w:t>ينطبق</w:t>
            </w:r>
          </w:p>
        </w:tc>
      </w:tr>
      <w:tr w:rsidR="00390B00" w:rsidRPr="00F2142C" w14:paraId="2FD606FF" w14:textId="77777777" w:rsidTr="00F206C5">
        <w:trPr>
          <w:trHeight w:val="44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AD522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1.2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F4721" w14:textId="1B7D0BDC" w:rsidR="00390B00" w:rsidRPr="00C56903" w:rsidRDefault="00390B00" w:rsidP="00F206C5">
            <w:pPr>
              <w:tabs>
                <w:tab w:val="center" w:pos="4"/>
              </w:tabs>
              <w:bidi/>
              <w:rPr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الحدّ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الأقصى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للاستهلاك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المسموح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به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مواد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المجموعة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الأولى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المرفق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جيم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لبروتوكول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مونتريال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(طن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قدرات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استنفاد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الأوزون)</w:t>
            </w:r>
          </w:p>
        </w:tc>
        <w:tc>
          <w:tcPr>
            <w:tcW w:w="5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89C4C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10.67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0EB3F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5.34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AF58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5.34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CAC8A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5.34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27B6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5.34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45B71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5.34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4CE3A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8482F" w14:textId="5FE2DFE3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zh-CN"/>
              </w:rPr>
              <w:t>لا</w:t>
            </w:r>
            <w:r w:rsidR="00977A84">
              <w:rPr>
                <w:rFonts w:hint="cs"/>
                <w:color w:val="000000"/>
                <w:sz w:val="18"/>
                <w:szCs w:val="18"/>
                <w:rtl/>
                <w:lang w:eastAsia="zh-CN"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zh-CN"/>
              </w:rPr>
              <w:t>ينطبق</w:t>
            </w:r>
          </w:p>
        </w:tc>
      </w:tr>
      <w:tr w:rsidR="00390B00" w:rsidRPr="00F2142C" w14:paraId="7D31E74E" w14:textId="77777777" w:rsidTr="00F206C5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28E6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2.1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8C53E" w14:textId="03888701" w:rsidR="00390B00" w:rsidRPr="00C56903" w:rsidRDefault="00390B00" w:rsidP="00F206C5">
            <w:pPr>
              <w:tabs>
                <w:tab w:val="center" w:pos="4"/>
              </w:tabs>
              <w:bidi/>
              <w:rPr>
                <w:b/>
                <w:bCs/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التمويل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المقرر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للوكالة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المنفذة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الرئيسية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>
              <w:rPr>
                <w:sz w:val="28"/>
                <w:rtl/>
                <w:lang w:bidi="ar-LB"/>
              </w:rPr>
              <w:t>(اليون</w:t>
            </w:r>
            <w:r>
              <w:rPr>
                <w:rFonts w:hint="cs"/>
                <w:sz w:val="28"/>
                <w:rtl/>
                <w:lang w:bidi="ar-LB"/>
              </w:rPr>
              <w:t>يدو</w:t>
            </w:r>
            <w:r w:rsidRPr="00C56903">
              <w:rPr>
                <w:sz w:val="28"/>
                <w:rtl/>
                <w:lang w:bidi="ar-LB"/>
              </w:rPr>
              <w:t>)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38C28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608,800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48996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1C08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1EE4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538,200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15AE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D69A2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A593F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138,000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A737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1,285,000</w:t>
            </w:r>
          </w:p>
        </w:tc>
      </w:tr>
      <w:tr w:rsidR="00390B00" w:rsidRPr="00F2142C" w14:paraId="03175E81" w14:textId="77777777" w:rsidTr="00F206C5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3A520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2.2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BE54" w14:textId="2C26E0E3" w:rsidR="00390B00" w:rsidRPr="00C56903" w:rsidRDefault="00390B00" w:rsidP="00F206C5">
            <w:pPr>
              <w:tabs>
                <w:tab w:val="center" w:pos="4"/>
              </w:tabs>
              <w:bidi/>
              <w:rPr>
                <w:b/>
                <w:bCs/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تكاليف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دعم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الوكالة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المنفذة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الرئيسية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602D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42,616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27902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939B0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E75C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37,674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86C5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CFEF3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D596A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rFonts w:eastAsia="Calibri"/>
                <w:color w:val="000000"/>
                <w:sz w:val="18"/>
                <w:szCs w:val="18"/>
                <w:lang w:eastAsia="zh-CN"/>
              </w:rPr>
              <w:t>9,660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06A2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89,950</w:t>
            </w:r>
          </w:p>
        </w:tc>
      </w:tr>
      <w:tr w:rsidR="00390B00" w:rsidRPr="00F2142C" w14:paraId="054451D3" w14:textId="77777777" w:rsidTr="00F206C5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132D6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3.1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0986" w14:textId="54B4E6DD" w:rsidR="00390B00" w:rsidRPr="00C56903" w:rsidRDefault="00390B00" w:rsidP="00F206C5">
            <w:pPr>
              <w:tabs>
                <w:tab w:val="center" w:pos="4"/>
              </w:tabs>
              <w:bidi/>
              <w:rPr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إجمالي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التمويل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المقرر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212A0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608,800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15FC3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39B4D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99C2F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538,200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98E4A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9735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99C6E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138,000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2E913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1,285,000</w:t>
            </w:r>
          </w:p>
        </w:tc>
      </w:tr>
      <w:tr w:rsidR="00390B00" w:rsidRPr="00F2142C" w14:paraId="2DD30AC9" w14:textId="77777777" w:rsidTr="00F206C5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3CFEA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3.2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C09B2" w14:textId="28FAA200" w:rsidR="00390B00" w:rsidRPr="00C56903" w:rsidRDefault="00390B00" w:rsidP="00F206C5">
            <w:pPr>
              <w:tabs>
                <w:tab w:val="center" w:pos="4"/>
              </w:tabs>
              <w:bidi/>
              <w:rPr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إجمالي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تكاليف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الدعم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A24C" w14:textId="77777777" w:rsidR="00390B00" w:rsidRPr="00F2142C" w:rsidRDefault="00390B00" w:rsidP="00F206C5">
            <w:pPr>
              <w:jc w:val="right"/>
              <w:rPr>
                <w:sz w:val="18"/>
                <w:szCs w:val="18"/>
              </w:rPr>
            </w:pPr>
            <w:r w:rsidRPr="00F2142C">
              <w:rPr>
                <w:sz w:val="18"/>
                <w:szCs w:val="18"/>
              </w:rPr>
              <w:t>42,616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CAB" w14:textId="77777777" w:rsidR="00390B00" w:rsidRPr="00F2142C" w:rsidRDefault="00390B00" w:rsidP="00F206C5">
            <w:pPr>
              <w:jc w:val="right"/>
              <w:rPr>
                <w:sz w:val="18"/>
                <w:szCs w:val="18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124B" w14:textId="77777777" w:rsidR="00390B00" w:rsidRPr="00F2142C" w:rsidRDefault="00390B00" w:rsidP="00F206C5">
            <w:pPr>
              <w:jc w:val="right"/>
              <w:rPr>
                <w:sz w:val="18"/>
                <w:szCs w:val="18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8AD99" w14:textId="77777777" w:rsidR="00390B00" w:rsidRPr="00F2142C" w:rsidRDefault="00390B00" w:rsidP="00F206C5">
            <w:pPr>
              <w:jc w:val="right"/>
              <w:rPr>
                <w:sz w:val="18"/>
                <w:szCs w:val="18"/>
              </w:rPr>
            </w:pPr>
            <w:r w:rsidRPr="00F2142C">
              <w:rPr>
                <w:sz w:val="18"/>
                <w:szCs w:val="18"/>
              </w:rPr>
              <w:t>37,674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A538" w14:textId="77777777" w:rsidR="00390B00" w:rsidRPr="00F2142C" w:rsidRDefault="00390B00" w:rsidP="00F206C5">
            <w:pPr>
              <w:jc w:val="right"/>
              <w:rPr>
                <w:sz w:val="18"/>
                <w:szCs w:val="18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718A1" w14:textId="77777777" w:rsidR="00390B00" w:rsidRPr="00F2142C" w:rsidRDefault="00390B00" w:rsidP="00F206C5">
            <w:pPr>
              <w:jc w:val="right"/>
              <w:rPr>
                <w:sz w:val="18"/>
                <w:szCs w:val="18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8B6AE" w14:textId="77777777" w:rsidR="00390B00" w:rsidRPr="00F2142C" w:rsidRDefault="00390B00" w:rsidP="00F206C5">
            <w:pPr>
              <w:jc w:val="right"/>
              <w:rPr>
                <w:sz w:val="18"/>
                <w:szCs w:val="18"/>
              </w:rPr>
            </w:pPr>
            <w:r w:rsidRPr="00F2142C">
              <w:rPr>
                <w:rFonts w:eastAsia="Calibri"/>
                <w:color w:val="000000"/>
                <w:sz w:val="18"/>
                <w:szCs w:val="18"/>
                <w:lang w:eastAsia="zh-CN"/>
              </w:rPr>
              <w:t>9,660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4E1B1" w14:textId="77777777" w:rsidR="00390B00" w:rsidRPr="00F2142C" w:rsidRDefault="00390B00" w:rsidP="00F206C5">
            <w:pPr>
              <w:jc w:val="right"/>
              <w:rPr>
                <w:sz w:val="18"/>
                <w:szCs w:val="18"/>
              </w:rPr>
            </w:pPr>
            <w:r w:rsidRPr="00F2142C">
              <w:rPr>
                <w:sz w:val="18"/>
                <w:szCs w:val="18"/>
              </w:rPr>
              <w:t>89,950</w:t>
            </w:r>
          </w:p>
        </w:tc>
      </w:tr>
      <w:tr w:rsidR="00390B00" w:rsidRPr="00F2142C" w14:paraId="50F9DFDD" w14:textId="77777777" w:rsidTr="00F206C5">
        <w:trPr>
          <w:trHeight w:val="32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19671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3.3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5233A" w14:textId="1EE1FD93" w:rsidR="00390B00" w:rsidRPr="00C56903" w:rsidRDefault="00390B00" w:rsidP="00F206C5">
            <w:pPr>
              <w:tabs>
                <w:tab w:val="center" w:pos="4"/>
              </w:tabs>
              <w:bidi/>
              <w:rPr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إجمالي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التكاليف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المقررة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977A84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5280E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rFonts w:eastAsia="Calibri"/>
                <w:color w:val="000000"/>
                <w:sz w:val="18"/>
                <w:szCs w:val="18"/>
                <w:lang w:eastAsia="zh-CN"/>
              </w:rPr>
              <w:t>651,416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EA5EF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09D9C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5712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575,874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80882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B3B32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AA14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rFonts w:eastAsia="Calibri"/>
                <w:color w:val="000000"/>
                <w:sz w:val="18"/>
                <w:szCs w:val="18"/>
                <w:lang w:eastAsia="zh-CN"/>
              </w:rPr>
              <w:t>147,660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BB4F4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sz w:val="18"/>
                <w:szCs w:val="18"/>
              </w:rPr>
              <w:t>1,374,950</w:t>
            </w:r>
          </w:p>
        </w:tc>
      </w:tr>
      <w:tr w:rsidR="00390B00" w:rsidRPr="00F2142C" w14:paraId="54FC8BB9" w14:textId="77777777" w:rsidTr="00F206C5">
        <w:trPr>
          <w:trHeight w:val="160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DF85B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4.1.1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D7115" w14:textId="0A36D214" w:rsidR="00390B00" w:rsidRPr="00C56903" w:rsidRDefault="00390B00" w:rsidP="00F206C5">
            <w:pPr>
              <w:bidi/>
              <w:jc w:val="left"/>
              <w:rPr>
                <w:sz w:val="20"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الإزالة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الكاملة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للهيدروكلوروفلوروكربون-22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المتفق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على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تحقيقها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بموجب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هذا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الاتفاق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80B0C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rFonts w:eastAsia="Calibri"/>
                <w:color w:val="000000"/>
                <w:sz w:val="18"/>
                <w:szCs w:val="18"/>
                <w:lang w:eastAsia="zh-CN"/>
              </w:rPr>
              <w:t>10.67</w:t>
            </w:r>
          </w:p>
        </w:tc>
      </w:tr>
      <w:tr w:rsidR="00390B00" w:rsidRPr="00F2142C" w14:paraId="635388BF" w14:textId="77777777" w:rsidTr="00F206C5">
        <w:trPr>
          <w:trHeight w:val="142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9132B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4.1.2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14617" w14:textId="4A02E6BB" w:rsidR="00390B00" w:rsidRPr="00C56903" w:rsidRDefault="00390B00" w:rsidP="00390B00">
            <w:pPr>
              <w:bidi/>
              <w:jc w:val="left"/>
              <w:rPr>
                <w:sz w:val="20"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إزالة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الهيدروكلوروفلوروكربون-22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التي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ستحقق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في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المشاريع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الموافق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عليها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سابقا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AC8BC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5.75</w:t>
            </w:r>
          </w:p>
        </w:tc>
      </w:tr>
      <w:tr w:rsidR="00390B00" w:rsidRPr="00F2142C" w14:paraId="1511C125" w14:textId="77777777" w:rsidTr="00F206C5">
        <w:trPr>
          <w:trHeight w:val="133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1E6EC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4.1.3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4B5EA" w14:textId="458E3CE2" w:rsidR="00390B00" w:rsidRPr="00C56903" w:rsidRDefault="00390B00" w:rsidP="00F206C5">
            <w:pPr>
              <w:bidi/>
              <w:jc w:val="left"/>
              <w:rPr>
                <w:sz w:val="20"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الاستهلاك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المتبقي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المؤهل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للهيدروكلوروفلوروكربون-22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3A51A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</w:tr>
      <w:tr w:rsidR="00390B00" w:rsidRPr="00F2142C" w14:paraId="4AAFE352" w14:textId="77777777" w:rsidTr="00F206C5">
        <w:trPr>
          <w:trHeight w:val="232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B7517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4.2.1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7EC97" w14:textId="6465A33D" w:rsidR="00390B00" w:rsidRPr="00C56903" w:rsidRDefault="00390B00" w:rsidP="00F206C5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الإزالة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الكاملة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</w:t>
            </w:r>
            <w:r>
              <w:rPr>
                <w:rFonts w:hint="cs"/>
                <w:sz w:val="20"/>
                <w:rtl/>
                <w:lang w:eastAsia="en-CA" w:bidi="ar-LB"/>
              </w:rPr>
              <w:t>141ب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الوارد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في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البوليولات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سابقة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الخلط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المستوردة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C32A6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rFonts w:eastAsia="Calibri"/>
                <w:color w:val="000000"/>
                <w:sz w:val="18"/>
                <w:szCs w:val="18"/>
                <w:lang w:eastAsia="zh-CN"/>
              </w:rPr>
              <w:t>0</w:t>
            </w:r>
          </w:p>
        </w:tc>
      </w:tr>
      <w:tr w:rsidR="00390B00" w:rsidRPr="00F2142C" w14:paraId="24EF32D9" w14:textId="77777777" w:rsidTr="00DD56E2">
        <w:trPr>
          <w:trHeight w:val="246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09289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4.2.2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27222" w14:textId="5B8E230D" w:rsidR="00390B00" w:rsidRPr="00C56903" w:rsidRDefault="00390B00" w:rsidP="00F206C5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rFonts w:hint="cs"/>
                <w:sz w:val="20"/>
                <w:rtl/>
                <w:lang w:eastAsia="en-CA" w:bidi="ar-LB"/>
              </w:rPr>
              <w:t>إزالة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الهيدروكلوروفلوروكربون-141ب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الوارد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في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البوليولات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سابقة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الخلط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المستوردة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12617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1.68</w:t>
            </w:r>
          </w:p>
        </w:tc>
      </w:tr>
      <w:tr w:rsidR="00390B00" w:rsidRPr="00F2142C" w14:paraId="0F0797EC" w14:textId="77777777" w:rsidTr="00F206C5">
        <w:trPr>
          <w:trHeight w:val="25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E774B" w14:textId="77777777" w:rsidR="00390B00" w:rsidRPr="00F2142C" w:rsidRDefault="00390B00" w:rsidP="00F206C5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4.2.3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31E2A" w14:textId="42B66EBE" w:rsidR="00390B00" w:rsidRPr="00C56903" w:rsidRDefault="00390B00" w:rsidP="00F206C5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الاستهلاك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المتبقي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المؤهل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</w:t>
            </w:r>
            <w:r>
              <w:rPr>
                <w:rFonts w:hint="cs"/>
                <w:sz w:val="20"/>
                <w:rtl/>
                <w:lang w:eastAsia="en-CA" w:bidi="ar-LB"/>
              </w:rPr>
              <w:t>141ب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الوارد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في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البوليولات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سابقة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الخلط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hint="cs"/>
                <w:sz w:val="20"/>
                <w:rtl/>
                <w:lang w:eastAsia="en-CA" w:bidi="ar-LB"/>
              </w:rPr>
              <w:t>المستوردة</w:t>
            </w:r>
            <w:r w:rsidR="00977A84">
              <w:rPr>
                <w:rFonts w:hint="cs"/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977A84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E14A" w14:textId="77777777" w:rsidR="00390B00" w:rsidRPr="00F2142C" w:rsidRDefault="00390B00" w:rsidP="00F206C5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2142C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</w:tr>
    </w:tbl>
    <w:bookmarkEnd w:id="3"/>
    <w:p w14:paraId="315BE984" w14:textId="13A0D318" w:rsidR="001A35D6" w:rsidRPr="00C56903" w:rsidRDefault="001A35D6" w:rsidP="00B665A1">
      <w:pPr>
        <w:tabs>
          <w:tab w:val="center" w:pos="4"/>
        </w:tabs>
        <w:bidi/>
        <w:spacing w:before="60"/>
        <w:jc w:val="left"/>
        <w:rPr>
          <w:rtl/>
          <w:lang w:bidi="ar-EG"/>
        </w:rPr>
      </w:pPr>
      <w:r w:rsidRPr="00C56903">
        <w:rPr>
          <w:rtl/>
          <w:lang w:bidi="ar-LB"/>
        </w:rPr>
        <w:t>*</w:t>
      </w:r>
      <w:r w:rsidR="00977A84">
        <w:rPr>
          <w:rtl/>
          <w:lang w:bidi="ar-LB"/>
        </w:rPr>
        <w:t xml:space="preserve"> </w:t>
      </w:r>
      <w:r w:rsidRPr="00C56903">
        <w:rPr>
          <w:rtl/>
          <w:lang w:bidi="ar-LB"/>
        </w:rPr>
        <w:t>تاريخ</w:t>
      </w:r>
      <w:r w:rsidR="00977A84">
        <w:rPr>
          <w:rtl/>
          <w:lang w:bidi="ar-LB"/>
        </w:rPr>
        <w:t xml:space="preserve"> </w:t>
      </w:r>
      <w:r w:rsidRPr="00C56903">
        <w:rPr>
          <w:rtl/>
          <w:lang w:bidi="ar-LB"/>
        </w:rPr>
        <w:t>إنجاز</w:t>
      </w:r>
      <w:r w:rsidR="00977A84">
        <w:rPr>
          <w:rtl/>
          <w:lang w:bidi="ar-LB"/>
        </w:rPr>
        <w:t xml:space="preserve"> </w:t>
      </w:r>
      <w:r w:rsidRPr="00C56903">
        <w:rPr>
          <w:rtl/>
          <w:lang w:bidi="ar-LB"/>
        </w:rPr>
        <w:t>المرحلة</w:t>
      </w:r>
      <w:r w:rsidR="00977A84">
        <w:rPr>
          <w:rtl/>
          <w:lang w:bidi="ar-LB"/>
        </w:rPr>
        <w:t xml:space="preserve"> </w:t>
      </w:r>
      <w:r w:rsidRPr="00C56903">
        <w:rPr>
          <w:rtl/>
          <w:lang w:bidi="ar-LB"/>
        </w:rPr>
        <w:t>الأولى</w:t>
      </w:r>
      <w:r w:rsidR="00977A84">
        <w:rPr>
          <w:rtl/>
          <w:lang w:bidi="ar-LB"/>
        </w:rPr>
        <w:t xml:space="preserve"> </w:t>
      </w:r>
      <w:r w:rsidRPr="00C56903">
        <w:rPr>
          <w:rtl/>
          <w:lang w:bidi="ar-LB"/>
        </w:rPr>
        <w:t>وفقا</w:t>
      </w:r>
      <w:r w:rsidR="00977A84">
        <w:rPr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لتمديد</w:t>
      </w:r>
      <w:r w:rsidR="00977A84">
        <w:rPr>
          <w:rFonts w:hint="cs"/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المرحلة</w:t>
      </w:r>
      <w:r w:rsidR="00977A84">
        <w:rPr>
          <w:rFonts w:hint="cs"/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الأولى</w:t>
      </w:r>
      <w:r w:rsidR="00977A84">
        <w:rPr>
          <w:rFonts w:hint="cs"/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الموافق</w:t>
      </w:r>
      <w:r w:rsidR="00977A84">
        <w:rPr>
          <w:rFonts w:hint="cs"/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عليه</w:t>
      </w:r>
      <w:r w:rsidR="00977A84">
        <w:rPr>
          <w:rFonts w:hint="cs"/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في</w:t>
      </w:r>
      <w:r w:rsidR="00977A84">
        <w:rPr>
          <w:rFonts w:hint="cs"/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الاجتماع</w:t>
      </w:r>
      <w:r w:rsidR="00977A84">
        <w:rPr>
          <w:rFonts w:hint="cs"/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الحادي</w:t>
      </w:r>
      <w:r w:rsidR="00977A84">
        <w:rPr>
          <w:rFonts w:hint="cs"/>
          <w:rtl/>
          <w:lang w:bidi="ar-LB"/>
        </w:rPr>
        <w:t xml:space="preserve"> </w:t>
      </w:r>
      <w:r w:rsidR="00F406A4">
        <w:rPr>
          <w:rFonts w:hint="cs"/>
          <w:rtl/>
          <w:lang w:bidi="ar-LB"/>
        </w:rPr>
        <w:t>والتسعين</w:t>
      </w:r>
      <w:r w:rsidR="00B665A1">
        <w:rPr>
          <w:rFonts w:hint="cs"/>
          <w:rtl/>
          <w:lang w:bidi="ar-LB"/>
        </w:rPr>
        <w:t>:</w:t>
      </w:r>
      <w:r w:rsidR="00977A84">
        <w:rPr>
          <w:rFonts w:hint="cs"/>
          <w:rtl/>
          <w:lang w:bidi="ar-LB"/>
        </w:rPr>
        <w:t xml:space="preserve"> </w:t>
      </w:r>
      <w:r w:rsidR="00B665A1">
        <w:rPr>
          <w:rFonts w:hint="cs"/>
          <w:rtl/>
          <w:lang w:bidi="ar-LB"/>
        </w:rPr>
        <w:t>30/6/2023</w:t>
      </w:r>
      <w:r w:rsidR="00F406A4">
        <w:rPr>
          <w:rFonts w:hint="cs"/>
          <w:rtl/>
          <w:lang w:bidi="ar-LB"/>
        </w:rPr>
        <w:t>.</w:t>
      </w:r>
      <w:r w:rsidR="00977A84">
        <w:rPr>
          <w:rFonts w:hint="cs"/>
          <w:rtl/>
          <w:lang w:bidi="ar-LB"/>
        </w:rPr>
        <w:t xml:space="preserve"> </w:t>
      </w:r>
    </w:p>
    <w:p w14:paraId="2E1A29F2" w14:textId="77777777" w:rsidR="001A35D6" w:rsidRPr="00C56903" w:rsidRDefault="001A35D6" w:rsidP="001A35D6">
      <w:pPr>
        <w:jc w:val="left"/>
        <w:rPr>
          <w:bCs/>
          <w:sz w:val="28"/>
          <w:szCs w:val="28"/>
          <w:rtl/>
          <w:lang w:bidi="ar-LB"/>
        </w:rPr>
      </w:pPr>
    </w:p>
    <w:p w14:paraId="3CC7FD35" w14:textId="77777777" w:rsidR="001A35D6" w:rsidRPr="00F406A4" w:rsidRDefault="001A35D6" w:rsidP="001A35D6">
      <w:pPr>
        <w:jc w:val="left"/>
        <w:rPr>
          <w:bCs/>
          <w:sz w:val="26"/>
          <w:szCs w:val="26"/>
          <w:lang w:val="en-US" w:bidi="ar-LB"/>
        </w:rPr>
      </w:pPr>
      <w:r w:rsidRPr="00C56903">
        <w:rPr>
          <w:bCs/>
          <w:sz w:val="26"/>
          <w:szCs w:val="26"/>
          <w:rtl/>
          <w:lang w:bidi="ar-LB"/>
        </w:rPr>
        <w:br w:type="page"/>
      </w:r>
    </w:p>
    <w:p w14:paraId="5F49C15B" w14:textId="5DFE91F6" w:rsidR="001A35D6" w:rsidRPr="00C56903" w:rsidRDefault="001A35D6" w:rsidP="001A35D6">
      <w:pPr>
        <w:bidi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lastRenderedPageBreak/>
        <w:t>التذييل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3-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الجدول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الزمني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للموافقة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على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التمويل</w:t>
      </w:r>
    </w:p>
    <w:p w14:paraId="253FE25E" w14:textId="1091FE42" w:rsidR="001A35D6" w:rsidRPr="00C56903" w:rsidRDefault="001A35D6" w:rsidP="006746BA">
      <w:pPr>
        <w:pStyle w:val="Heading1"/>
        <w:numPr>
          <w:ilvl w:val="0"/>
          <w:numId w:val="0"/>
        </w:numPr>
        <w:bidi/>
        <w:spacing w:before="240"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1.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سيجري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النظر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المقبلة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للموافقـة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الاجتمـاع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</w:t>
      </w:r>
      <w:r w:rsidR="00390B00">
        <w:rPr>
          <w:rFonts w:hint="cs"/>
          <w:sz w:val="26"/>
          <w:szCs w:val="26"/>
          <w:rtl/>
          <w:lang w:bidi="ar-LB"/>
        </w:rPr>
        <w:t>ثاني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السنـة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التذييـل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2-ألف.</w:t>
      </w:r>
    </w:p>
    <w:p w14:paraId="1EDBF3F6" w14:textId="5BBA15CB" w:rsidR="001A35D6" w:rsidRPr="00C56903" w:rsidRDefault="001A35D6" w:rsidP="001A35D6">
      <w:pPr>
        <w:bidi/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4-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: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شكل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تقارير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وخطط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التنفيذ</w:t>
      </w:r>
    </w:p>
    <w:p w14:paraId="43DD91AA" w14:textId="68F196D6" w:rsidR="001A35D6" w:rsidRPr="00C56903" w:rsidRDefault="001A35D6" w:rsidP="006746BA">
      <w:pPr>
        <w:pStyle w:val="Heading1"/>
        <w:numPr>
          <w:ilvl w:val="0"/>
          <w:numId w:val="37"/>
        </w:numPr>
        <w:bidi/>
        <w:spacing w:before="24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سوف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لطلب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خمسة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أجزاء:</w:t>
      </w:r>
    </w:p>
    <w:p w14:paraId="2629FA01" w14:textId="0E59AB8B" w:rsidR="001A35D6" w:rsidRPr="00C56903" w:rsidRDefault="001A35D6" w:rsidP="001A35D6">
      <w:pPr>
        <w:pStyle w:val="Heading2"/>
        <w:widowControl/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سردي،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البيانات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السابق،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ويعكس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وكيف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تسهم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مختلف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وكيف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تتصل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ببعضها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البعض.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وينبغي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يتضمن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المستنفدة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كنتيجة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مباشرة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المادة،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والتكنولوجيا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البديلة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المستخدمة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والإدخال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للبدائل،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للسماح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للأمانة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معلومات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التغير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الناتج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الانبعاثات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بالمناخ.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ينبغي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يسلط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الضوء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النجاحات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والخبرات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والتحديات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المختلفة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المدرجة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يعكس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الظروف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السائدة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يوفر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المعلومات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الأخرى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وينبغي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يتضمن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أيضا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معلومات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مقارنة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(خطط)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المقدمة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يبرر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التغييرات،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مثل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التأخيرات،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واستخدام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بند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المرونة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لإعادة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تخصيص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الأموال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المنصوص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7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أخرى؛</w:t>
      </w:r>
    </w:p>
    <w:p w14:paraId="3368CAA3" w14:textId="620674E4" w:rsidR="001A35D6" w:rsidRPr="00C56903" w:rsidRDefault="001A35D6" w:rsidP="001A35D6">
      <w:pPr>
        <w:pStyle w:val="Heading2"/>
        <w:widowControl/>
        <w:bidi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لنتائج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5(ب)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خاص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ويتعين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5(أ)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تسلم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عنها؛</w:t>
      </w:r>
    </w:p>
    <w:p w14:paraId="563293A0" w14:textId="53CD0BAC" w:rsidR="001A35D6" w:rsidRPr="00C56903" w:rsidRDefault="001A35D6" w:rsidP="001A35D6">
      <w:pPr>
        <w:pStyle w:val="Heading2"/>
        <w:widowControl/>
        <w:bidi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وصف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للنشاطات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سيُضطلع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الفترة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المشمولة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المطلوبة،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إبراز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المعالم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للتنفيذ،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ووقت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الإتمام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والترابط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التجارب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المكتسبة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السابقة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الاعتبار؛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البيانات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الواردة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التقويمية.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وينبغي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يتضمن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أيضا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الإشارة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فضلا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ممكنة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المنظور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تطرأ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ينبغي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بالتفصيل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التغييرات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أدخلت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تفسيرا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لها.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ويمكن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المستقبلية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كجزء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نفس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الوثيقة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بوصفه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السردي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(ب)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أعلاه؛</w:t>
      </w:r>
    </w:p>
    <w:p w14:paraId="6D5634BE" w14:textId="36150FCB" w:rsidR="001A35D6" w:rsidRPr="00C56903" w:rsidRDefault="001A35D6" w:rsidP="001A35D6">
      <w:pPr>
        <w:pStyle w:val="Heading2"/>
        <w:widowControl/>
        <w:bidi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مجموعة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المعلومات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الكمية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المقدمة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قاعدة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بيانات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الإنترنت؛</w:t>
      </w:r>
    </w:p>
    <w:p w14:paraId="1F325224" w14:textId="5C09205B" w:rsidR="001A35D6" w:rsidRPr="00C56903" w:rsidRDefault="001A35D6" w:rsidP="001A35D6">
      <w:pPr>
        <w:pStyle w:val="Heading2"/>
        <w:widowControl/>
        <w:numPr>
          <w:ilvl w:val="0"/>
          <w:numId w:val="0"/>
        </w:numPr>
        <w:bidi/>
        <w:ind w:left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(ﻫ)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موجز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حوالي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خمس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فقرات،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يلخص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1(أ)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1(د)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أعلاه.</w:t>
      </w:r>
    </w:p>
    <w:p w14:paraId="6885DEF5" w14:textId="32075380" w:rsidR="001A35D6" w:rsidRPr="00C56903" w:rsidRDefault="001A35D6" w:rsidP="001A35D6">
      <w:pPr>
        <w:bidi/>
        <w:spacing w:after="24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2.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وجود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مرحلتين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معينة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واحدة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متوازي،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ينبغي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الحسبان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إعداد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والخطط:</w:t>
      </w:r>
    </w:p>
    <w:p w14:paraId="72C73976" w14:textId="202AA600" w:rsidR="001A35D6" w:rsidRPr="00C56903" w:rsidRDefault="001A35D6" w:rsidP="001A35D6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lastRenderedPageBreak/>
        <w:t>(أ)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والخطط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كجزء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ستشير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حصري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والأموال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المشمولة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الاتفاق؛</w:t>
      </w:r>
    </w:p>
    <w:p w14:paraId="5FF4699D" w14:textId="55A811BC" w:rsidR="001A35D6" w:rsidRPr="00C56903" w:rsidRDefault="001A35D6" w:rsidP="001A35D6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(ب)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وإذا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المراحل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أهداف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مختلفة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معينة،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فإن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هدف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الأقل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سيستخدم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كمرجع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لهذه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وسيشكل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الأساس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للتحقيق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المستقل.</w:t>
      </w:r>
    </w:p>
    <w:p w14:paraId="3E848EB7" w14:textId="5CD6C256" w:rsidR="001A35D6" w:rsidRPr="00C56903" w:rsidRDefault="001A35D6" w:rsidP="001A35D6">
      <w:pPr>
        <w:bidi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5-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مؤسّسات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الرصد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والأدوار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المتعلقة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به</w:t>
      </w:r>
    </w:p>
    <w:p w14:paraId="594CD8D9" w14:textId="2B83E338" w:rsidR="00390B00" w:rsidRDefault="00390B00" w:rsidP="006746BA">
      <w:pPr>
        <w:pStyle w:val="Heading1"/>
        <w:numPr>
          <w:ilvl w:val="0"/>
          <w:numId w:val="36"/>
        </w:numPr>
        <w:bidi/>
        <w:spacing w:before="240"/>
        <w:ind w:left="4" w:firstLine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تتولى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وحدة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الوطنية،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تحت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وزارة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البيئة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المناخ،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حكومة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الصومال،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المسؤولية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الرقابة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الشاملة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للمشروع،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والتنسيق،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والتقييم،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والرصد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والإبلاغ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مساعدة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الوكالة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المنفذة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الرئيسية.</w:t>
      </w:r>
    </w:p>
    <w:p w14:paraId="7427D0F9" w14:textId="7DF91CBE" w:rsidR="00390B00" w:rsidRDefault="00390B00" w:rsidP="00390B00">
      <w:pPr>
        <w:pStyle w:val="Heading1"/>
        <w:numPr>
          <w:ilvl w:val="0"/>
          <w:numId w:val="36"/>
        </w:numPr>
        <w:bidi/>
        <w:ind w:left="4" w:firstLine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ستنسق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وحدة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إدارة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المشروع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/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وحدة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الوطنية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العمل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اليومي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المشروع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وتساعد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المؤسسات،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فضلا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الدولة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الاتحادية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العضو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والمكاتب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والمنظمات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غير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الحكومية،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أجل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تبسيط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أنشطتها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للتنفيذ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السلس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للمشاريع.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وسترصد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أيضا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وحدة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إدارة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المشروع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/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وحدة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الأوزون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الوطنية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التقدم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المحرز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في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التنفيذ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وترفع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تقريرا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إلى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اللجنة</w:t>
      </w:r>
      <w:r w:rsidR="00977A84">
        <w:rPr>
          <w:rFonts w:hint="cs"/>
          <w:sz w:val="26"/>
          <w:szCs w:val="26"/>
          <w:rtl/>
          <w:lang w:bidi="ar-LB"/>
        </w:rPr>
        <w:t xml:space="preserve"> </w:t>
      </w:r>
      <w:r w:rsidR="00F206C5">
        <w:rPr>
          <w:rFonts w:hint="cs"/>
          <w:sz w:val="26"/>
          <w:szCs w:val="26"/>
          <w:rtl/>
          <w:lang w:bidi="ar-LB"/>
        </w:rPr>
        <w:t>التنفيذية</w:t>
      </w:r>
      <w:r>
        <w:rPr>
          <w:rFonts w:hint="cs"/>
          <w:sz w:val="26"/>
          <w:szCs w:val="26"/>
          <w:rtl/>
          <w:lang w:bidi="ar-LB"/>
        </w:rPr>
        <w:t>.</w:t>
      </w:r>
    </w:p>
    <w:p w14:paraId="3688DFFC" w14:textId="4F6AF443" w:rsidR="001A35D6" w:rsidRDefault="00F206C5" w:rsidP="00DD56E2">
      <w:pPr>
        <w:pStyle w:val="Heading1"/>
        <w:numPr>
          <w:ilvl w:val="0"/>
          <w:numId w:val="36"/>
        </w:numPr>
        <w:bidi/>
        <w:ind w:left="4" w:firstLine="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EG"/>
        </w:rPr>
        <w:t>سيقوم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مدقق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مستقل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ومرخص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بتدقيق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والتحقق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استهلاك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المواد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المستنفدة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للأوزون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التي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 w:rsidR="00DD56E2">
        <w:rPr>
          <w:rFonts w:hint="cs"/>
          <w:sz w:val="26"/>
          <w:szCs w:val="26"/>
          <w:rtl/>
          <w:lang w:bidi="ar-EG"/>
        </w:rPr>
        <w:t>أ</w:t>
      </w:r>
      <w:r>
        <w:rPr>
          <w:rFonts w:hint="cs"/>
          <w:sz w:val="26"/>
          <w:szCs w:val="26"/>
          <w:rtl/>
          <w:lang w:bidi="ar-EG"/>
        </w:rPr>
        <w:t>بلغت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عنه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الح</w:t>
      </w:r>
      <w:r w:rsidR="00DD56E2">
        <w:rPr>
          <w:rFonts w:hint="cs"/>
          <w:sz w:val="26"/>
          <w:szCs w:val="26"/>
          <w:rtl/>
          <w:lang w:bidi="ar-EG"/>
        </w:rPr>
        <w:t>ك</w:t>
      </w:r>
      <w:r>
        <w:rPr>
          <w:rFonts w:hint="cs"/>
          <w:sz w:val="26"/>
          <w:szCs w:val="26"/>
          <w:rtl/>
          <w:lang w:bidi="ar-EG"/>
        </w:rPr>
        <w:t>ومة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من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خلال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بيانات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المادة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7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والتقارير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المرحل</w:t>
      </w:r>
      <w:r w:rsidR="00DD56E2">
        <w:rPr>
          <w:rFonts w:hint="cs"/>
          <w:sz w:val="26"/>
          <w:szCs w:val="26"/>
          <w:rtl/>
          <w:lang w:bidi="ar-EG"/>
        </w:rPr>
        <w:t>ي</w:t>
      </w:r>
      <w:r>
        <w:rPr>
          <w:rFonts w:hint="cs"/>
          <w:sz w:val="26"/>
          <w:szCs w:val="26"/>
          <w:rtl/>
          <w:lang w:bidi="ar-EG"/>
        </w:rPr>
        <w:t>ة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للبرنامج</w:t>
      </w:r>
      <w:r w:rsidR="00977A84">
        <w:rPr>
          <w:rFonts w:hint="cs"/>
          <w:sz w:val="26"/>
          <w:szCs w:val="26"/>
          <w:rtl/>
          <w:lang w:bidi="ar-EG"/>
        </w:rPr>
        <w:t xml:space="preserve"> </w:t>
      </w:r>
      <w:r>
        <w:rPr>
          <w:rFonts w:hint="cs"/>
          <w:sz w:val="26"/>
          <w:szCs w:val="26"/>
          <w:rtl/>
          <w:lang w:bidi="ar-EG"/>
        </w:rPr>
        <w:t>القطري</w:t>
      </w:r>
      <w:r w:rsidR="001A35D6" w:rsidRPr="00C56903">
        <w:rPr>
          <w:sz w:val="26"/>
          <w:szCs w:val="26"/>
          <w:rtl/>
          <w:lang w:bidi="ar-LB"/>
        </w:rPr>
        <w:t>.</w:t>
      </w:r>
    </w:p>
    <w:p w14:paraId="3C05A661" w14:textId="77777777" w:rsidR="00390B00" w:rsidRPr="00390B00" w:rsidRDefault="00390B00" w:rsidP="00390B00">
      <w:pPr>
        <w:bidi/>
        <w:rPr>
          <w:lang w:bidi="ar-EG"/>
        </w:rPr>
      </w:pPr>
    </w:p>
    <w:p w14:paraId="3FCCBD4A" w14:textId="43690C8D" w:rsidR="001A35D6" w:rsidRPr="00C56903" w:rsidRDefault="001A35D6" w:rsidP="001A35D6">
      <w:pPr>
        <w:bidi/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6-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دور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الوكالة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المنفذة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الرئيسية</w:t>
      </w:r>
    </w:p>
    <w:p w14:paraId="2C86A8DC" w14:textId="77777777" w:rsidR="001A35D6" w:rsidRPr="00C56903" w:rsidRDefault="001A35D6" w:rsidP="001A35D6">
      <w:pPr>
        <w:bidi/>
        <w:rPr>
          <w:bCs/>
          <w:sz w:val="26"/>
          <w:szCs w:val="26"/>
          <w:lang w:bidi="ar-LB"/>
        </w:rPr>
      </w:pPr>
    </w:p>
    <w:p w14:paraId="4508C5C1" w14:textId="6561F999" w:rsidR="001A35D6" w:rsidRPr="00C56903" w:rsidRDefault="001A35D6" w:rsidP="001A35D6">
      <w:pPr>
        <w:pStyle w:val="Heading1"/>
        <w:numPr>
          <w:ilvl w:val="0"/>
          <w:numId w:val="38"/>
        </w:numPr>
        <w:bidi/>
        <w:ind w:left="0" w:firstLine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ستكـون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الوكالـة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الرئيسيـة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مسؤولة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مجموعـة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تشمل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الأقل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يلي:</w:t>
      </w:r>
    </w:p>
    <w:p w14:paraId="7C97620A" w14:textId="5CE44F8B" w:rsidR="001A35D6" w:rsidRPr="00C56903" w:rsidRDefault="001A35D6" w:rsidP="001A35D6">
      <w:pPr>
        <w:pStyle w:val="Heading2"/>
        <w:widowControl/>
        <w:numPr>
          <w:ilvl w:val="0"/>
          <w:numId w:val="39"/>
        </w:numPr>
        <w:bidi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ضمان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التحقّق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الأداء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والتحقّق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المالي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بمقتضى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والإجراءات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والمتطلّبات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الداخلية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الخاصّة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المبيّن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الخاصّة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بالبلد؛</w:t>
      </w:r>
    </w:p>
    <w:p w14:paraId="56990D2C" w14:textId="11CB0F8F" w:rsidR="001A35D6" w:rsidRPr="00C56903" w:rsidRDefault="001A35D6" w:rsidP="001A35D6">
      <w:pPr>
        <w:pStyle w:val="Heading2"/>
        <w:widowControl/>
        <w:numPr>
          <w:ilvl w:val="0"/>
          <w:numId w:val="39"/>
        </w:numPr>
        <w:bidi/>
        <w:ind w:left="1440" w:hanging="720"/>
        <w:rPr>
          <w:spacing w:val="12"/>
          <w:sz w:val="26"/>
          <w:szCs w:val="26"/>
          <w:lang w:bidi="ar-LB"/>
        </w:rPr>
      </w:pPr>
      <w:r w:rsidRPr="00C56903">
        <w:rPr>
          <w:spacing w:val="12"/>
          <w:sz w:val="26"/>
          <w:szCs w:val="26"/>
          <w:rtl/>
          <w:lang w:bidi="ar-LB"/>
        </w:rPr>
        <w:t>مساعدة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البلد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في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إعـداد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خطط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التنفيذ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السنوية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والتقاريـر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اللاحقة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على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النحو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المبيـن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في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التذييل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4-</w:t>
      </w:r>
      <w:r w:rsidR="00977A84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ألف؛</w:t>
      </w:r>
    </w:p>
    <w:p w14:paraId="489B2E6B" w14:textId="49BA1BB0" w:rsidR="001A35D6" w:rsidRPr="00C56903" w:rsidRDefault="001A35D6" w:rsidP="001A35D6">
      <w:pPr>
        <w:pStyle w:val="Heading2"/>
        <w:widowControl/>
        <w:numPr>
          <w:ilvl w:val="0"/>
          <w:numId w:val="40"/>
        </w:numPr>
        <w:bidi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تحقّق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الأهداف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تحققت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المرتبطة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أُكملت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المبيّن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يتمشى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4-ألف؛</w:t>
      </w:r>
    </w:p>
    <w:p w14:paraId="0450AC1F" w14:textId="4FDE7B52" w:rsidR="001A35D6" w:rsidRPr="00C56903" w:rsidRDefault="001A35D6" w:rsidP="001A35D6">
      <w:pPr>
        <w:pStyle w:val="Heading2"/>
        <w:widowControl/>
        <w:numPr>
          <w:ilvl w:val="0"/>
          <w:numId w:val="41"/>
        </w:numPr>
        <w:bidi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التأكّد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التجارب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المكتسبة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استكمالات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المقبلة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تمشيا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الفقرتين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الفرعيتين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1(ج)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و1(د)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4-ألف؛</w:t>
      </w:r>
    </w:p>
    <w:p w14:paraId="25E7CE4C" w14:textId="641049F4" w:rsidR="001A35D6" w:rsidRDefault="001A35D6" w:rsidP="00F206C5">
      <w:pPr>
        <w:pStyle w:val="Heading2"/>
        <w:widowControl/>
        <w:numPr>
          <w:ilvl w:val="0"/>
          <w:numId w:val="0"/>
        </w:numPr>
        <w:bidi/>
        <w:spacing w:after="280"/>
        <w:ind w:left="1440" w:hanging="720"/>
        <w:rPr>
          <w:sz w:val="26"/>
          <w:szCs w:val="26"/>
          <w:rtl/>
          <w:lang w:bidi="ar-EG"/>
        </w:rPr>
      </w:pPr>
      <w:r w:rsidRPr="00C56903">
        <w:rPr>
          <w:sz w:val="26"/>
          <w:szCs w:val="26"/>
          <w:rtl/>
          <w:lang w:bidi="ar-LB"/>
        </w:rPr>
        <w:t>(ه)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الوفاء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بمتطلبات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الإبلاغ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وخطط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لتقديمها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التنفيذية؛</w:t>
      </w:r>
    </w:p>
    <w:p w14:paraId="48E1F374" w14:textId="2AADB900" w:rsidR="001A35D6" w:rsidRPr="00C56903" w:rsidRDefault="001A35D6" w:rsidP="001A35D6">
      <w:pPr>
        <w:pStyle w:val="Heading2"/>
        <w:widowControl/>
        <w:numPr>
          <w:ilvl w:val="0"/>
          <w:numId w:val="0"/>
        </w:numPr>
        <w:bidi/>
        <w:spacing w:after="28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(و)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أكثر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تحديد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هدف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ينبغي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وحسب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الاقتضاء،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الجارية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إتمام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جميع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المتوقعة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والوفاء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بأهداف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الهيدروكلوروفلوروكربون؛</w:t>
      </w:r>
    </w:p>
    <w:p w14:paraId="1F458BAC" w14:textId="75452697" w:rsidR="001A35D6" w:rsidRPr="00C56903" w:rsidRDefault="001A35D6" w:rsidP="001A35D6">
      <w:pPr>
        <w:pStyle w:val="Heading2"/>
        <w:widowControl/>
        <w:numPr>
          <w:ilvl w:val="0"/>
          <w:numId w:val="0"/>
        </w:numPr>
        <w:bidi/>
        <w:spacing w:after="28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lastRenderedPageBreak/>
        <w:t>(ز)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ضمان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الخبراء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التقنيين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المستقلين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المؤهّلين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للمراجعات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التقنيَّة؛</w:t>
      </w:r>
    </w:p>
    <w:p w14:paraId="4A0C19DA" w14:textId="2768551F" w:rsidR="001A35D6" w:rsidRPr="00C56903" w:rsidRDefault="001A35D6" w:rsidP="001A35D6">
      <w:pPr>
        <w:pStyle w:val="Heading2"/>
        <w:widowControl/>
        <w:numPr>
          <w:ilvl w:val="0"/>
          <w:numId w:val="0"/>
        </w:numPr>
        <w:bidi/>
        <w:spacing w:after="28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(ح)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إجراء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مهامّ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الإشراف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المطلوبة؛</w:t>
      </w:r>
    </w:p>
    <w:p w14:paraId="4D48AE44" w14:textId="7FD43ED1" w:rsidR="001A35D6" w:rsidRPr="00C56903" w:rsidRDefault="001A35D6" w:rsidP="001A35D6">
      <w:pPr>
        <w:pStyle w:val="Heading2"/>
        <w:widowControl/>
        <w:numPr>
          <w:ilvl w:val="0"/>
          <w:numId w:val="0"/>
        </w:numPr>
        <w:bidi/>
        <w:spacing w:after="28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(ط)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ضمان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وجود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آليّة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تشغيلية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تمكّن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بطريقة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فعالة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ومتسمة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بالشفافية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والإبلاغ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الدقيق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البيانات؛</w:t>
      </w:r>
    </w:p>
    <w:p w14:paraId="78523A05" w14:textId="554FDFB4" w:rsidR="001A35D6" w:rsidRPr="00C56903" w:rsidRDefault="001A35D6" w:rsidP="00F206C5">
      <w:pPr>
        <w:pStyle w:val="Heading2"/>
        <w:widowControl/>
        <w:numPr>
          <w:ilvl w:val="0"/>
          <w:numId w:val="0"/>
        </w:numPr>
        <w:bidi/>
        <w:spacing w:after="28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(ي)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نتيجة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11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</w:t>
      </w:r>
      <w:r w:rsidR="00F206C5">
        <w:rPr>
          <w:sz w:val="26"/>
          <w:szCs w:val="26"/>
          <w:rtl/>
          <w:lang w:bidi="ar-LB"/>
        </w:rPr>
        <w:t>تفاق،</w:t>
      </w:r>
      <w:r w:rsidR="00977A84">
        <w:rPr>
          <w:sz w:val="26"/>
          <w:szCs w:val="26"/>
          <w:rtl/>
          <w:lang w:bidi="ar-LB"/>
        </w:rPr>
        <w:t xml:space="preserve"> </w:t>
      </w:r>
      <w:r w:rsidR="00F206C5">
        <w:rPr>
          <w:sz w:val="26"/>
          <w:szCs w:val="26"/>
          <w:rtl/>
          <w:lang w:bidi="ar-LB"/>
        </w:rPr>
        <w:t>تحديد،</w:t>
      </w:r>
      <w:r w:rsidR="00977A84">
        <w:rPr>
          <w:sz w:val="26"/>
          <w:szCs w:val="26"/>
          <w:rtl/>
          <w:lang w:bidi="ar-LB"/>
        </w:rPr>
        <w:t xml:space="preserve"> </w:t>
      </w:r>
      <w:r w:rsidR="00F206C5">
        <w:rPr>
          <w:sz w:val="26"/>
          <w:szCs w:val="26"/>
          <w:rtl/>
          <w:lang w:bidi="ar-LB"/>
        </w:rPr>
        <w:t>بالتشاور</w:t>
      </w:r>
      <w:r w:rsidR="00977A84">
        <w:rPr>
          <w:sz w:val="26"/>
          <w:szCs w:val="26"/>
          <w:rtl/>
          <w:lang w:bidi="ar-LB"/>
        </w:rPr>
        <w:t xml:space="preserve"> </w:t>
      </w:r>
      <w:r w:rsidR="00F206C5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="00F206C5">
        <w:rPr>
          <w:sz w:val="26"/>
          <w:szCs w:val="26"/>
          <w:rtl/>
          <w:lang w:bidi="ar-LB"/>
        </w:rPr>
        <w:t>البلد</w:t>
      </w:r>
      <w:r w:rsidRPr="00C56903">
        <w:rPr>
          <w:sz w:val="26"/>
          <w:szCs w:val="26"/>
          <w:rtl/>
          <w:lang w:bidi="ar-LB"/>
        </w:rPr>
        <w:t>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تخصيص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التخفيضات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لمختلف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بنود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الميزانية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</w:t>
      </w:r>
      <w:r w:rsidR="00F206C5">
        <w:rPr>
          <w:sz w:val="26"/>
          <w:szCs w:val="26"/>
          <w:rtl/>
          <w:lang w:bidi="ar-LB"/>
        </w:rPr>
        <w:t>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="00F206C5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="00F206C5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="00F206C5">
        <w:rPr>
          <w:sz w:val="26"/>
          <w:szCs w:val="26"/>
          <w:rtl/>
          <w:lang w:bidi="ar-LB"/>
        </w:rPr>
        <w:t>الرئيسية</w:t>
      </w:r>
      <w:r w:rsidRPr="00C56903">
        <w:rPr>
          <w:sz w:val="26"/>
          <w:szCs w:val="26"/>
          <w:rtl/>
          <w:lang w:bidi="ar-LB"/>
        </w:rPr>
        <w:t>؛</w:t>
      </w:r>
    </w:p>
    <w:p w14:paraId="0588D16C" w14:textId="5EF51491" w:rsidR="001A35D6" w:rsidRPr="00C56903" w:rsidRDefault="001A35D6" w:rsidP="00F206C5">
      <w:pPr>
        <w:pStyle w:val="Heading2"/>
        <w:widowControl/>
        <w:numPr>
          <w:ilvl w:val="0"/>
          <w:numId w:val="0"/>
        </w:numPr>
        <w:bidi/>
        <w:spacing w:after="28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</w:t>
      </w:r>
      <w:r w:rsidR="00F206C5">
        <w:rPr>
          <w:rFonts w:hint="cs"/>
          <w:sz w:val="26"/>
          <w:szCs w:val="26"/>
          <w:rtl/>
          <w:lang w:bidi="ar-LB"/>
        </w:rPr>
        <w:t>ك</w:t>
      </w:r>
      <w:r w:rsidRPr="00C56903">
        <w:rPr>
          <w:sz w:val="26"/>
          <w:szCs w:val="26"/>
          <w:rtl/>
          <w:lang w:bidi="ar-LB"/>
        </w:rPr>
        <w:t>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ضمان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أنَّ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المبالغ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المدفوعة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يُستند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استعمال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المؤشرات؛</w:t>
      </w:r>
    </w:p>
    <w:p w14:paraId="6CD6DC98" w14:textId="46EBA99B" w:rsidR="001A35D6" w:rsidRPr="00C56903" w:rsidRDefault="001A35D6" w:rsidP="00F206C5">
      <w:pPr>
        <w:pStyle w:val="Heading2"/>
        <w:widowControl/>
        <w:numPr>
          <w:ilvl w:val="0"/>
          <w:numId w:val="0"/>
        </w:numPr>
        <w:bidi/>
        <w:spacing w:after="28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</w:t>
      </w:r>
      <w:r w:rsidR="00F206C5">
        <w:rPr>
          <w:rFonts w:hint="cs"/>
          <w:sz w:val="26"/>
          <w:szCs w:val="26"/>
          <w:rtl/>
          <w:lang w:bidi="ar-LB"/>
        </w:rPr>
        <w:t>ل</w:t>
      </w:r>
      <w:r w:rsidRPr="00C56903">
        <w:rPr>
          <w:sz w:val="26"/>
          <w:szCs w:val="26"/>
          <w:rtl/>
          <w:lang w:bidi="ar-LB"/>
        </w:rPr>
        <w:t>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المساعدة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بدعم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السياسات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العامة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والدعم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الإداري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الطلب</w:t>
      </w:r>
      <w:r w:rsidR="00F206C5">
        <w:rPr>
          <w:rFonts w:hint="cs"/>
          <w:sz w:val="26"/>
          <w:szCs w:val="26"/>
          <w:rtl/>
          <w:lang w:bidi="ar-LB"/>
        </w:rPr>
        <w:t>؛</w:t>
      </w:r>
    </w:p>
    <w:p w14:paraId="09D9B48C" w14:textId="3400BD6D" w:rsidR="001A35D6" w:rsidRPr="00C56903" w:rsidRDefault="001A35D6" w:rsidP="00F206C5">
      <w:pPr>
        <w:bidi/>
        <w:spacing w:after="24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</w:t>
      </w:r>
      <w:r w:rsidR="00F206C5">
        <w:rPr>
          <w:rFonts w:hint="cs"/>
          <w:sz w:val="26"/>
          <w:szCs w:val="26"/>
          <w:rtl/>
          <w:lang w:bidi="ar-LB"/>
        </w:rPr>
        <w:t>م</w:t>
      </w:r>
      <w:r w:rsidRPr="00C56903">
        <w:rPr>
          <w:sz w:val="26"/>
          <w:szCs w:val="26"/>
          <w:rtl/>
          <w:lang w:bidi="ar-LB"/>
        </w:rPr>
        <w:t>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الإفراج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الآني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للأموال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/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المنشآت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المشاركة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لاستكمال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المتصلة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بالمشروع.</w:t>
      </w:r>
    </w:p>
    <w:p w14:paraId="3AF31CC6" w14:textId="73772F1B" w:rsidR="001A35D6" w:rsidRPr="006746BA" w:rsidRDefault="001A35D6" w:rsidP="006746BA">
      <w:pPr>
        <w:pStyle w:val="Heading1"/>
        <w:tabs>
          <w:tab w:val="clear" w:pos="0"/>
          <w:tab w:val="num" w:pos="90"/>
        </w:tabs>
        <w:bidi/>
        <w:spacing w:after="280"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بعد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التشاور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وأخذ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آراء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يعرَب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ستقوم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باختيار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منظمة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وتكليفها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بإجراء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نتائج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المذكورة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1-ألف،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بالفقـرة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الفرعيـة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5(ب)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الاتفـاق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الفرعيـة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1(ب)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التذييـل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4-ألف.</w:t>
      </w:r>
    </w:p>
    <w:p w14:paraId="1BA3A3AF" w14:textId="5FCFE856" w:rsidR="00F206C5" w:rsidRPr="00C56903" w:rsidRDefault="00F206C5" w:rsidP="00A97E09">
      <w:pPr>
        <w:bidi/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7-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تخفيضات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في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التمويل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بسبب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عدم</w:t>
      </w:r>
      <w:r w:rsidR="00977A84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الامتثال</w:t>
      </w:r>
    </w:p>
    <w:p w14:paraId="62DECE1A" w14:textId="778BC19B" w:rsidR="00F206C5" w:rsidRPr="00C56903" w:rsidRDefault="00F206C5" w:rsidP="006746BA">
      <w:pPr>
        <w:pStyle w:val="Heading1"/>
        <w:numPr>
          <w:ilvl w:val="0"/>
          <w:numId w:val="25"/>
        </w:numPr>
        <w:bidi/>
        <w:spacing w:before="240"/>
        <w:ind w:left="0" w:firstLine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وفقا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11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يمكن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تخفيض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مبلغ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المخصّص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بمقدار</w:t>
      </w:r>
      <w:r w:rsidR="00977A84">
        <w:rPr>
          <w:sz w:val="26"/>
          <w:szCs w:val="26"/>
          <w:rtl/>
          <w:lang w:bidi="ar-LB"/>
        </w:rPr>
        <w:t xml:space="preserve"> </w:t>
      </w:r>
      <w:r w:rsidR="00A97E09">
        <w:rPr>
          <w:rFonts w:hint="cs"/>
          <w:sz w:val="26"/>
          <w:szCs w:val="26"/>
          <w:rtl/>
          <w:lang w:bidi="ar-LB"/>
        </w:rPr>
        <w:t>180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الأمريكي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كيلوغرام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أطنان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الذي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يتجاوز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المستوى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</w:t>
      </w:r>
      <w:r w:rsidRPr="00C56903">
        <w:rPr>
          <w:sz w:val="26"/>
          <w:szCs w:val="26"/>
          <w:rtl/>
          <w:lang w:bidi="ar-LB"/>
        </w:rPr>
        <w:noBreakHyphen/>
        <w:t>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</w:t>
      </w:r>
      <w:r w:rsidRPr="00C56903">
        <w:rPr>
          <w:sz w:val="26"/>
          <w:szCs w:val="26"/>
          <w:rtl/>
          <w:lang w:bidi="ar-LB"/>
        </w:rPr>
        <w:noBreakHyphen/>
        <w:t>ألف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يتحقق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الهدف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</w:t>
      </w:r>
      <w:r w:rsidRPr="00C56903">
        <w:rPr>
          <w:sz w:val="26"/>
          <w:szCs w:val="26"/>
          <w:rtl/>
          <w:lang w:bidi="ar-LB"/>
        </w:rPr>
        <w:noBreakHyphen/>
        <w:t>2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الفهم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الأقصى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يتجاوز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طلبها.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ويمكن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النظر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تدابير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إضافية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الحالات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يمتد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لسنتين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متعاقبتين.</w:t>
      </w:r>
    </w:p>
    <w:p w14:paraId="1895B668" w14:textId="0D2976DD" w:rsidR="00F206C5" w:rsidRPr="00C56903" w:rsidRDefault="00F206C5" w:rsidP="00F206C5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وفي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وجود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تطبيق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الجزاء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لسنة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يوجد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اتفاقين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ساريان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(مرحلتين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تنفيذهما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بالتوازي)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مستويات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جزاء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مختلفة،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فإن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تطبيق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الجزاء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سيتقرر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مراعاة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القطاعات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تؤدي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الامتثال.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وإذا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الممكن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ما،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إذا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كانت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كلتا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المرحلتين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يعالجان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نفس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القطاع،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فإن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مستوى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الجزاء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المطبق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سيكون</w:t>
      </w:r>
      <w:r w:rsidR="00977A84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الأكبر.</w:t>
      </w:r>
    </w:p>
    <w:p w14:paraId="42836A08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75D7837A" w14:textId="77777777">
        <w:tc>
          <w:tcPr>
            <w:tcW w:w="1915" w:type="dxa"/>
          </w:tcPr>
          <w:p w14:paraId="46877BDD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56A7A7A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8D76763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7AA64A3B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87AB0A5" w14:textId="77777777" w:rsidR="007E5D09" w:rsidRDefault="007E5D09">
            <w:pPr>
              <w:rPr>
                <w:lang w:val="en-CA"/>
              </w:rPr>
            </w:pPr>
          </w:p>
        </w:tc>
      </w:tr>
    </w:tbl>
    <w:p w14:paraId="67DBE1D8" w14:textId="77777777" w:rsidR="007E5D09" w:rsidRDefault="007E5D09">
      <w:pPr>
        <w:rPr>
          <w:rtl/>
          <w:lang w:val="en-CA"/>
        </w:rPr>
      </w:pPr>
    </w:p>
    <w:sectPr w:rsidR="007E5D09" w:rsidSect="00E85F1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0FCC3" w14:textId="77777777" w:rsidR="00AA601B" w:rsidRDefault="00AA601B">
      <w:r>
        <w:separator/>
      </w:r>
    </w:p>
  </w:endnote>
  <w:endnote w:type="continuationSeparator" w:id="0">
    <w:p w14:paraId="0F4A15E5" w14:textId="77777777" w:rsidR="00AA601B" w:rsidRDefault="00AA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7B517" w14:textId="77777777" w:rsidR="00E201D2" w:rsidRDefault="00E201D2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2984">
      <w:rPr>
        <w:rStyle w:val="PageNumber"/>
        <w:noProof/>
      </w:rPr>
      <w:t>14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E3238" w14:textId="77777777" w:rsidR="00E201D2" w:rsidRDefault="00E201D2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2984">
      <w:rPr>
        <w:rStyle w:val="PageNumber"/>
        <w:noProof/>
      </w:rPr>
      <w:t>15</w:t>
    </w:r>
    <w:r>
      <w:rPr>
        <w:rStyle w:val="PageNumber"/>
      </w:rPr>
      <w:fldChar w:fldCharType="end"/>
    </w:r>
  </w:p>
  <w:p w14:paraId="5759761E" w14:textId="77777777" w:rsidR="00E201D2" w:rsidRDefault="00E201D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EDC50" w14:textId="41017611" w:rsidR="00E201D2" w:rsidRDefault="00E201D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864E63">
      <w:rPr>
        <w:rFonts w:cs="Arabic Transparent"/>
        <w:rtl/>
      </w:rPr>
      <w:t xml:space="preserve"> </w:t>
    </w:r>
  </w:p>
  <w:p w14:paraId="4AC6AC1F" w14:textId="2895655E" w:rsidR="00E201D2" w:rsidRDefault="00E201D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864E6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864E63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8CEDF" w14:textId="77777777" w:rsidR="00E201D2" w:rsidRDefault="00DD56E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66F37" w14:textId="77777777" w:rsidR="00E201D2" w:rsidRDefault="00DD56E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B8999D" w14:textId="77777777" w:rsidR="00E201D2" w:rsidRDefault="00CD29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E9F5CD" w14:textId="77777777" w:rsidR="00E201D2" w:rsidRDefault="00E201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67D044" w14:textId="77777777" w:rsidR="00AA601B" w:rsidRDefault="00AA601B" w:rsidP="00295037">
      <w:pPr>
        <w:bidi/>
      </w:pPr>
      <w:r>
        <w:separator/>
      </w:r>
    </w:p>
  </w:footnote>
  <w:footnote w:type="continuationSeparator" w:id="0">
    <w:p w14:paraId="6B6ABF8A" w14:textId="77777777" w:rsidR="00AA601B" w:rsidRDefault="00AA601B">
      <w:r>
        <w:continuationSeparator/>
      </w:r>
    </w:p>
  </w:footnote>
  <w:footnote w:id="1">
    <w:p w14:paraId="0D29B8C7" w14:textId="261CAEBC" w:rsidR="00E201D2" w:rsidRPr="002C05A9" w:rsidRDefault="00864E63" w:rsidP="007F0129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E201D2">
        <w:t>UNEP/OzL.Pro/ExCom/95/1</w:t>
      </w:r>
      <w:r>
        <w:t xml:space="preserve"> </w:t>
      </w:r>
      <w:r w:rsidR="00E201D2" w:rsidRPr="001A24C6">
        <w:rPr>
          <w:rStyle w:val="FootnoteReference"/>
        </w:rPr>
        <w:footnoteRef/>
      </w:r>
    </w:p>
  </w:footnote>
  <w:footnote w:id="2">
    <w:p w14:paraId="14A25335" w14:textId="50D07881" w:rsidR="00E201D2" w:rsidRDefault="00E201D2" w:rsidP="00F474D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حسب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الرسالة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المؤرخة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3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مايو/أيار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2024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وزارة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البيئة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وتغير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المناخ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الصومال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إلى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اليونيدو.</w:t>
      </w:r>
    </w:p>
  </w:footnote>
  <w:footnote w:id="3">
    <w:p w14:paraId="325ED279" w14:textId="205D3FCA" w:rsidR="00E201D2" w:rsidRDefault="00E201D2" w:rsidP="00A96AA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.المقرر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67/28.</w:t>
      </w:r>
    </w:p>
  </w:footnote>
  <w:footnote w:id="4">
    <w:p w14:paraId="7ABD4AF6" w14:textId="1FA07293" w:rsidR="00E201D2" w:rsidRDefault="00E201D2" w:rsidP="00AC7BF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.المقرر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77/56.</w:t>
      </w:r>
    </w:p>
  </w:footnote>
  <w:footnote w:id="5">
    <w:p w14:paraId="4AF1CBDB" w14:textId="029955E4" w:rsidR="00E201D2" w:rsidRDefault="00E201D2" w:rsidP="006F65E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بدأ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جمع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البيانات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المقسمة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حسب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الجنس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الشريحة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الثالثة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والأخيرة،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وبموجبها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تم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تدريب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39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مسؤولي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الجمارك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والإنفاذ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بما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ذلك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7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نساء.</w:t>
      </w:r>
    </w:p>
  </w:footnote>
  <w:footnote w:id="6">
    <w:p w14:paraId="39268094" w14:textId="62D2BB6A" w:rsidR="00E201D2" w:rsidRDefault="00E201D2" w:rsidP="0055732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أدرجت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إعادة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الأرصدة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المرفق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الثالث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للوثيقة</w:t>
      </w:r>
      <w:r w:rsidR="00864E63">
        <w:rPr>
          <w:rFonts w:hint="cs"/>
          <w:rtl/>
          <w:lang w:bidi="ar-EG"/>
        </w:rPr>
        <w:t xml:space="preserve"> </w:t>
      </w:r>
      <w:r>
        <w:t>UNEP/OzL.Pro/ExCom/95/4</w:t>
      </w:r>
      <w:r>
        <w:rPr>
          <w:rFonts w:hint="cs"/>
          <w:rtl/>
          <w:lang w:bidi="ar-EG"/>
        </w:rPr>
        <w:t>.</w:t>
      </w:r>
    </w:p>
  </w:footnote>
  <w:footnote w:id="7">
    <w:p w14:paraId="151F7673" w14:textId="3B35472F" w:rsidR="00E201D2" w:rsidRPr="00EC6D60" w:rsidRDefault="00E201D2" w:rsidP="00EC6D60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على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سبيل</w:t>
      </w:r>
      <w:r w:rsidR="00864E63">
        <w:rPr>
          <w:rFonts w:hint="cs"/>
          <w:rtl/>
          <w:lang w:bidi="ar-EG"/>
        </w:rPr>
        <w:t xml:space="preserve"> </w:t>
      </w:r>
      <w:r w:rsidR="00EC2F33">
        <w:rPr>
          <w:rFonts w:hint="cs"/>
          <w:rtl/>
          <w:lang w:bidi="ar-EG"/>
        </w:rPr>
        <w:t>المثال: استردا</w:t>
      </w:r>
      <w:r w:rsidR="00EC2F33">
        <w:rPr>
          <w:rFonts w:hint="eastAsia"/>
          <w:rtl/>
          <w:lang w:bidi="ar-EG"/>
        </w:rPr>
        <w:t>د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المواد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الهيدروكلوروفلوروكربونية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خلال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خدمة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معدات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التبريد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وتكييف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الهواء،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والتحقق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التسرب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بالنسبة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للمعدات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الكبيرة،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ومنع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تنفيس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المواد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الهيدروكلوروفلوروكربونية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خلال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التركيب،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وخدمة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معدات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التبريد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وتكييف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الهواء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ووقف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استعمالها.</w:t>
      </w:r>
    </w:p>
  </w:footnote>
  <w:footnote w:id="8">
    <w:p w14:paraId="730FD498" w14:textId="04A82894" w:rsidR="00E201D2" w:rsidRDefault="00E201D2" w:rsidP="006B374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أدوات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val="en-US" w:bidi="ar-EG"/>
        </w:rPr>
        <w:t>للأنابيب،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وآلات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قياس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غاز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التبريد،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ومضخات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التفريغ،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ووحدات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الشحن،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ووحدات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الاسترداد</w:t>
      </w:r>
      <w:r w:rsidR="00864E63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والاسطوانات.</w:t>
      </w:r>
    </w:p>
  </w:footnote>
  <w:footnote w:id="9">
    <w:p w14:paraId="415BBB9D" w14:textId="10292331" w:rsidR="00E201D2" w:rsidRDefault="00E201D2" w:rsidP="001C3428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يجوز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يتجاوز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استهلاك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الصفر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سنة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طالما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كان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مجموع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المستويات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المحسوبة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لاستهلاكها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على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مدى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فترة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العشر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سنوات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1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يناير/كانون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الثاني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2030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إلى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1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يناير/كانون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الثاني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2040،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مقسوما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على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الرقم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10،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لا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يتجاوز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2.5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في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المائة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من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خط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أساس</w:t>
      </w:r>
      <w:r w:rsidR="00864E63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الهيدروكلوروفلوروكربون.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AD911" w14:textId="7C92C50A" w:rsidR="00E201D2" w:rsidRDefault="00D96E65">
    <w:pPr>
      <w:jc w:val="right"/>
    </w:pPr>
    <w:fldSimple w:instr=" DOCPROPERTY &quot;Document number&quot;  \* MERGEFORMAT ">
      <w:r>
        <w:t>UNEP/OzL.Pro/ExCom/95/77</w:t>
      </w:r>
    </w:fldSimple>
  </w:p>
  <w:p w14:paraId="3BF65D2F" w14:textId="77777777" w:rsidR="00E201D2" w:rsidRDefault="00E201D2"/>
  <w:p w14:paraId="7561B627" w14:textId="77777777" w:rsidR="00E201D2" w:rsidRDefault="00E201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35B93" w14:textId="5F55363E" w:rsidR="00E201D2" w:rsidRDefault="00D96E65">
    <w:pPr>
      <w:jc w:val="left"/>
    </w:pPr>
    <w:fldSimple w:instr=" DOCPROPERTY &quot;Document number&quot;  \* MERGEFORMAT ">
      <w:r>
        <w:t>UNEP/OzL.Pro/ExCom/95/77</w:t>
      </w:r>
    </w:fldSimple>
  </w:p>
  <w:p w14:paraId="2B9CE77A" w14:textId="77777777" w:rsidR="00E201D2" w:rsidRDefault="00E201D2"/>
  <w:p w14:paraId="3D68FB54" w14:textId="77777777" w:rsidR="00E201D2" w:rsidRDefault="00E201D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3607C" w14:textId="77777777" w:rsidR="00E201D2" w:rsidRDefault="00CD2984" w:rsidP="00D250DE">
    <w:pPr>
      <w:jc w:val="left"/>
    </w:pPr>
    <w:fldSimple w:instr=" DOCPROPERTY &quot;Document number&quot;  \* MERGEFORMAT ">
      <w:r>
        <w:t>UNEP/OzL.Pro/ExCom/95/77</w:t>
      </w:r>
    </w:fldSimple>
  </w:p>
  <w:p w14:paraId="22194479" w14:textId="28388632" w:rsidR="00E201D2" w:rsidRPr="00D250DE" w:rsidRDefault="00D250DE" w:rsidP="00D250DE">
    <w:pPr>
      <w:jc w:val="left"/>
      <w:rPr>
        <w:lang w:val="en-CA"/>
      </w:rPr>
    </w:pPr>
    <w:r w:rsidRPr="00D250DE">
      <w:rPr>
        <w:lang w:val="en-CA"/>
      </w:rPr>
      <w:t xml:space="preserve">Annex </w:t>
    </w:r>
    <w:r>
      <w:rPr>
        <w:lang w:val="en-CA"/>
      </w:rPr>
      <w:t>I</w:t>
    </w:r>
  </w:p>
  <w:p w14:paraId="3E649E1D" w14:textId="77777777" w:rsidR="00E201D2" w:rsidRDefault="00E201D2" w:rsidP="00D250DE">
    <w:pPr>
      <w:jc w:val="left"/>
    </w:pPr>
  </w:p>
  <w:p w14:paraId="3EA8135B" w14:textId="77777777" w:rsidR="00D250DE" w:rsidRDefault="00D250DE" w:rsidP="00D250DE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691DA" w14:textId="1C7C6F6B" w:rsidR="00E201D2" w:rsidRDefault="00D250DE">
    <w:pPr>
      <w:jc w:val="right"/>
    </w:pPr>
    <w:fldSimple w:instr=" DOCPROPERTY &quot;Document number&quot;  \* MERGEFORMAT ">
      <w:r>
        <w:t>UNEP/OzL.Pro/ExCom/95/77</w:t>
      </w:r>
    </w:fldSimple>
  </w:p>
  <w:p w14:paraId="22461ABC" w14:textId="1457B013" w:rsidR="00E201D2" w:rsidRDefault="00D250DE" w:rsidP="00D250DE">
    <w:pPr>
      <w:jc w:val="right"/>
    </w:pPr>
    <w:r>
      <w:t>Annex I</w:t>
    </w:r>
  </w:p>
  <w:p w14:paraId="767C5D29" w14:textId="77777777" w:rsidR="00E201D2" w:rsidRDefault="00E201D2">
    <w:pPr>
      <w:pStyle w:val="Header"/>
    </w:pPr>
  </w:p>
  <w:p w14:paraId="2B1C04BB" w14:textId="77777777" w:rsidR="002921DE" w:rsidRDefault="002921D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191F8" w14:textId="77777777" w:rsidR="00E201D2" w:rsidRDefault="00CD2984" w:rsidP="00D250DE">
    <w:pPr>
      <w:jc w:val="right"/>
    </w:pPr>
    <w:fldSimple w:instr=" DOCPROPERTY &quot;Document number&quot;  \* MERGEFORMAT ">
      <w:r>
        <w:t>UNEP/OzL.Pro/ExCom/95/77</w:t>
      </w:r>
    </w:fldSimple>
  </w:p>
  <w:p w14:paraId="5F4999C7" w14:textId="72DDAEEC" w:rsidR="00E201D2" w:rsidRDefault="00E201D2" w:rsidP="00D250DE">
    <w:pPr>
      <w:jc w:val="right"/>
    </w:pPr>
    <w:r>
      <w:t>Annex</w:t>
    </w:r>
    <w:r w:rsidR="00864E63">
      <w:t xml:space="preserve"> </w:t>
    </w:r>
    <w:r>
      <w:t>I</w:t>
    </w:r>
  </w:p>
  <w:p w14:paraId="259D5A76" w14:textId="77777777" w:rsidR="00E201D2" w:rsidRDefault="00E201D2" w:rsidP="00CD2984">
    <w:pPr>
      <w:pStyle w:val="Header"/>
      <w:jc w:val="left"/>
    </w:pPr>
  </w:p>
  <w:p w14:paraId="769513FE" w14:textId="77777777" w:rsidR="003C275E" w:rsidRDefault="003C275E" w:rsidP="00CD2984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6E446A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sz w:val="24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BBD0902"/>
    <w:multiLevelType w:val="hybridMultilevel"/>
    <w:tmpl w:val="2104052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0D204578"/>
    <w:multiLevelType w:val="hybridMultilevel"/>
    <w:tmpl w:val="2EEC7CBA"/>
    <w:lvl w:ilvl="0" w:tplc="A4F02E9E">
      <w:start w:val="1"/>
      <w:numFmt w:val="arabicAbjad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3111F39"/>
    <w:multiLevelType w:val="hybridMultilevel"/>
    <w:tmpl w:val="C3C86BB6"/>
    <w:lvl w:ilvl="0" w:tplc="AB4ACF92">
      <w:start w:val="8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63E56D4"/>
    <w:multiLevelType w:val="hybridMultilevel"/>
    <w:tmpl w:val="F3D0007C"/>
    <w:lvl w:ilvl="0" w:tplc="601A41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D9274B"/>
    <w:multiLevelType w:val="hybridMultilevel"/>
    <w:tmpl w:val="29E24A1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BF43D6D"/>
    <w:multiLevelType w:val="multilevel"/>
    <w:tmpl w:val="5AB66BA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1" w15:restartNumberingAfterBreak="0">
    <w:nsid w:val="40653120"/>
    <w:multiLevelType w:val="hybridMultilevel"/>
    <w:tmpl w:val="54BADA7E"/>
    <w:lvl w:ilvl="0" w:tplc="23B8D25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1A344D4"/>
    <w:multiLevelType w:val="hybridMultilevel"/>
    <w:tmpl w:val="52BA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C2F4E"/>
    <w:multiLevelType w:val="hybridMultilevel"/>
    <w:tmpl w:val="FE3E3F74"/>
    <w:lvl w:ilvl="0" w:tplc="E9C487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D5AC1"/>
    <w:multiLevelType w:val="hybridMultilevel"/>
    <w:tmpl w:val="31CE0DAA"/>
    <w:lvl w:ilvl="0" w:tplc="0CE2BB9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F6101E8"/>
    <w:multiLevelType w:val="hybridMultilevel"/>
    <w:tmpl w:val="AD18FD02"/>
    <w:lvl w:ilvl="0" w:tplc="9CDE906A">
      <w:start w:val="1"/>
      <w:numFmt w:val="decimal"/>
      <w:lvlText w:val="(%1)"/>
      <w:lvlJc w:val="left"/>
      <w:pPr>
        <w:ind w:left="180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54940094"/>
    <w:multiLevelType w:val="hybridMultilevel"/>
    <w:tmpl w:val="F06870FA"/>
    <w:lvl w:ilvl="0" w:tplc="EAF8D82E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0D290F"/>
    <w:multiLevelType w:val="hybridMultilevel"/>
    <w:tmpl w:val="C0EE0942"/>
    <w:lvl w:ilvl="0" w:tplc="8334C52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E36998"/>
    <w:multiLevelType w:val="hybridMultilevel"/>
    <w:tmpl w:val="194E09B4"/>
    <w:lvl w:ilvl="0" w:tplc="A4F02E9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F775FC"/>
    <w:multiLevelType w:val="hybridMultilevel"/>
    <w:tmpl w:val="0FB6068A"/>
    <w:lvl w:ilvl="0" w:tplc="FA5E6BBC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A3B23"/>
    <w:multiLevelType w:val="hybridMultilevel"/>
    <w:tmpl w:val="A6DE0A14"/>
    <w:lvl w:ilvl="0" w:tplc="FB9C4398">
      <w:start w:val="5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DB37DA2"/>
    <w:multiLevelType w:val="hybridMultilevel"/>
    <w:tmpl w:val="3E86F9A6"/>
    <w:lvl w:ilvl="0" w:tplc="EACC5D2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51546191">
    <w:abstractNumId w:val="10"/>
  </w:num>
  <w:num w:numId="2" w16cid:durableId="974675857">
    <w:abstractNumId w:val="10"/>
  </w:num>
  <w:num w:numId="3" w16cid:durableId="913785395">
    <w:abstractNumId w:val="10"/>
  </w:num>
  <w:num w:numId="4" w16cid:durableId="1836219999">
    <w:abstractNumId w:val="10"/>
  </w:num>
  <w:num w:numId="5" w16cid:durableId="874578289">
    <w:abstractNumId w:val="10"/>
  </w:num>
  <w:num w:numId="6" w16cid:durableId="399794510">
    <w:abstractNumId w:val="9"/>
  </w:num>
  <w:num w:numId="7" w16cid:durableId="1260599278">
    <w:abstractNumId w:val="7"/>
  </w:num>
  <w:num w:numId="8" w16cid:durableId="1327904669">
    <w:abstractNumId w:val="6"/>
  </w:num>
  <w:num w:numId="9" w16cid:durableId="624191120">
    <w:abstractNumId w:val="5"/>
  </w:num>
  <w:num w:numId="10" w16cid:durableId="2034576487">
    <w:abstractNumId w:val="4"/>
  </w:num>
  <w:num w:numId="11" w16cid:durableId="609045101">
    <w:abstractNumId w:val="8"/>
  </w:num>
  <w:num w:numId="12" w16cid:durableId="1198665386">
    <w:abstractNumId w:val="3"/>
  </w:num>
  <w:num w:numId="13" w16cid:durableId="591426668">
    <w:abstractNumId w:val="2"/>
  </w:num>
  <w:num w:numId="14" w16cid:durableId="1800680747">
    <w:abstractNumId w:val="1"/>
  </w:num>
  <w:num w:numId="15" w16cid:durableId="2040859690">
    <w:abstractNumId w:val="0"/>
  </w:num>
  <w:num w:numId="16" w16cid:durableId="165286974">
    <w:abstractNumId w:val="16"/>
  </w:num>
  <w:num w:numId="17" w16cid:durableId="1405251817">
    <w:abstractNumId w:val="25"/>
  </w:num>
  <w:num w:numId="18" w16cid:durableId="1187907973">
    <w:abstractNumId w:val="27"/>
  </w:num>
  <w:num w:numId="19" w16cid:durableId="375470411">
    <w:abstractNumId w:val="34"/>
  </w:num>
  <w:num w:numId="20" w16cid:durableId="980111640">
    <w:abstractNumId w:val="19"/>
  </w:num>
  <w:num w:numId="21" w16cid:durableId="954869524">
    <w:abstractNumId w:val="13"/>
  </w:num>
  <w:num w:numId="22" w16cid:durableId="1567063909">
    <w:abstractNumId w:val="17"/>
  </w:num>
  <w:num w:numId="23" w16cid:durableId="734669159">
    <w:abstractNumId w:val="22"/>
  </w:num>
  <w:num w:numId="24" w16cid:durableId="665328156">
    <w:abstractNumId w:val="23"/>
  </w:num>
  <w:num w:numId="25" w16cid:durableId="820653548">
    <w:abstractNumId w:val="15"/>
  </w:num>
  <w:num w:numId="26" w16cid:durableId="1986351119">
    <w:abstractNumId w:val="12"/>
  </w:num>
  <w:num w:numId="27" w16cid:durableId="657881686">
    <w:abstractNumId w:val="21"/>
  </w:num>
  <w:num w:numId="28" w16cid:durableId="1523200596">
    <w:abstractNumId w:val="26"/>
  </w:num>
  <w:num w:numId="29" w16cid:durableId="819613681">
    <w:abstractNumId w:val="33"/>
  </w:num>
  <w:num w:numId="30" w16cid:durableId="1218778678">
    <w:abstractNumId w:val="29"/>
  </w:num>
  <w:num w:numId="31" w16cid:durableId="1751997547">
    <w:abstractNumId w:val="31"/>
  </w:num>
  <w:num w:numId="32" w16cid:durableId="1879969280">
    <w:abstractNumId w:val="30"/>
  </w:num>
  <w:num w:numId="33" w16cid:durableId="856236418">
    <w:abstractNumId w:val="24"/>
  </w:num>
  <w:num w:numId="34" w16cid:durableId="12900892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52143633">
    <w:abstractNumId w:val="20"/>
  </w:num>
  <w:num w:numId="36" w16cid:durableId="1314798175">
    <w:abstractNumId w:val="18"/>
  </w:num>
  <w:num w:numId="37" w16cid:durableId="1035080172">
    <w:abstractNumId w:val="10"/>
    <w:lvlOverride w:ilvl="0">
      <w:startOverride w:val="1"/>
    </w:lvlOverride>
  </w:num>
  <w:num w:numId="38" w16cid:durableId="1295064888">
    <w:abstractNumId w:val="11"/>
  </w:num>
  <w:num w:numId="39" w16cid:durableId="249969367">
    <w:abstractNumId w:val="28"/>
  </w:num>
  <w:num w:numId="40" w16cid:durableId="1898054862">
    <w:abstractNumId w:val="32"/>
  </w:num>
  <w:num w:numId="41" w16cid:durableId="1935701804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5A9"/>
    <w:rsid w:val="00004326"/>
    <w:rsid w:val="00013372"/>
    <w:rsid w:val="00017133"/>
    <w:rsid w:val="00025834"/>
    <w:rsid w:val="0003197D"/>
    <w:rsid w:val="0004254A"/>
    <w:rsid w:val="00063155"/>
    <w:rsid w:val="00074493"/>
    <w:rsid w:val="00077F4A"/>
    <w:rsid w:val="000861FE"/>
    <w:rsid w:val="000B4182"/>
    <w:rsid w:val="000B7068"/>
    <w:rsid w:val="000C2FE8"/>
    <w:rsid w:val="000E0770"/>
    <w:rsid w:val="000E5E96"/>
    <w:rsid w:val="001279D0"/>
    <w:rsid w:val="00170997"/>
    <w:rsid w:val="00182BC1"/>
    <w:rsid w:val="001A1ADD"/>
    <w:rsid w:val="001A35D6"/>
    <w:rsid w:val="001A5B34"/>
    <w:rsid w:val="001C3428"/>
    <w:rsid w:val="001D095F"/>
    <w:rsid w:val="001D115D"/>
    <w:rsid w:val="001D2B45"/>
    <w:rsid w:val="00206054"/>
    <w:rsid w:val="0022104F"/>
    <w:rsid w:val="002310A7"/>
    <w:rsid w:val="00273A71"/>
    <w:rsid w:val="002921DE"/>
    <w:rsid w:val="00295037"/>
    <w:rsid w:val="002A78CD"/>
    <w:rsid w:val="002B055B"/>
    <w:rsid w:val="002B535E"/>
    <w:rsid w:val="002C05A9"/>
    <w:rsid w:val="002E6A6F"/>
    <w:rsid w:val="002E7EF7"/>
    <w:rsid w:val="002F505F"/>
    <w:rsid w:val="003157EC"/>
    <w:rsid w:val="0032579D"/>
    <w:rsid w:val="0034673F"/>
    <w:rsid w:val="0035441C"/>
    <w:rsid w:val="003826DD"/>
    <w:rsid w:val="00390B00"/>
    <w:rsid w:val="00393115"/>
    <w:rsid w:val="003A5764"/>
    <w:rsid w:val="003B5D81"/>
    <w:rsid w:val="003C2491"/>
    <w:rsid w:val="003C2739"/>
    <w:rsid w:val="003C275E"/>
    <w:rsid w:val="003F2852"/>
    <w:rsid w:val="003F4D23"/>
    <w:rsid w:val="003F68B7"/>
    <w:rsid w:val="00402436"/>
    <w:rsid w:val="00416AD7"/>
    <w:rsid w:val="004676EB"/>
    <w:rsid w:val="004B24BA"/>
    <w:rsid w:val="004B6693"/>
    <w:rsid w:val="004C5B74"/>
    <w:rsid w:val="004D5CE8"/>
    <w:rsid w:val="00507573"/>
    <w:rsid w:val="0053096E"/>
    <w:rsid w:val="00546241"/>
    <w:rsid w:val="0055732B"/>
    <w:rsid w:val="00571500"/>
    <w:rsid w:val="00584ED8"/>
    <w:rsid w:val="005B598C"/>
    <w:rsid w:val="005B65DF"/>
    <w:rsid w:val="005C7D4A"/>
    <w:rsid w:val="00620631"/>
    <w:rsid w:val="00624AEF"/>
    <w:rsid w:val="00644048"/>
    <w:rsid w:val="00662A73"/>
    <w:rsid w:val="00670D82"/>
    <w:rsid w:val="006746BA"/>
    <w:rsid w:val="006759DA"/>
    <w:rsid w:val="006B374C"/>
    <w:rsid w:val="006F2A2C"/>
    <w:rsid w:val="006F65EC"/>
    <w:rsid w:val="006F72A8"/>
    <w:rsid w:val="00702662"/>
    <w:rsid w:val="007310E3"/>
    <w:rsid w:val="00743932"/>
    <w:rsid w:val="00786775"/>
    <w:rsid w:val="00791A1A"/>
    <w:rsid w:val="007A4E36"/>
    <w:rsid w:val="007C6EF9"/>
    <w:rsid w:val="007D141D"/>
    <w:rsid w:val="007D567C"/>
    <w:rsid w:val="007D63B3"/>
    <w:rsid w:val="007E20B0"/>
    <w:rsid w:val="007E5D09"/>
    <w:rsid w:val="007F0129"/>
    <w:rsid w:val="0084173D"/>
    <w:rsid w:val="00851A40"/>
    <w:rsid w:val="00864E63"/>
    <w:rsid w:val="00873AB5"/>
    <w:rsid w:val="00885865"/>
    <w:rsid w:val="008A3198"/>
    <w:rsid w:val="008A36DF"/>
    <w:rsid w:val="008B3B5E"/>
    <w:rsid w:val="008E2901"/>
    <w:rsid w:val="008E2F07"/>
    <w:rsid w:val="008E3DF3"/>
    <w:rsid w:val="0090339C"/>
    <w:rsid w:val="00904BDC"/>
    <w:rsid w:val="00907BFE"/>
    <w:rsid w:val="00920424"/>
    <w:rsid w:val="0092469A"/>
    <w:rsid w:val="009459EE"/>
    <w:rsid w:val="009558D8"/>
    <w:rsid w:val="00956E58"/>
    <w:rsid w:val="00971762"/>
    <w:rsid w:val="009750B6"/>
    <w:rsid w:val="00977A84"/>
    <w:rsid w:val="00983FD1"/>
    <w:rsid w:val="009A3859"/>
    <w:rsid w:val="009A5140"/>
    <w:rsid w:val="009C46B2"/>
    <w:rsid w:val="009E7149"/>
    <w:rsid w:val="00A02328"/>
    <w:rsid w:val="00A150EC"/>
    <w:rsid w:val="00A44778"/>
    <w:rsid w:val="00A63A0A"/>
    <w:rsid w:val="00A755B6"/>
    <w:rsid w:val="00A907AD"/>
    <w:rsid w:val="00A96AA4"/>
    <w:rsid w:val="00A97E09"/>
    <w:rsid w:val="00AA601B"/>
    <w:rsid w:val="00AB4886"/>
    <w:rsid w:val="00AC7BF4"/>
    <w:rsid w:val="00AE7157"/>
    <w:rsid w:val="00B10A8C"/>
    <w:rsid w:val="00B11DB6"/>
    <w:rsid w:val="00B2142A"/>
    <w:rsid w:val="00B40E87"/>
    <w:rsid w:val="00B4229A"/>
    <w:rsid w:val="00B56175"/>
    <w:rsid w:val="00B665A1"/>
    <w:rsid w:val="00B74F2E"/>
    <w:rsid w:val="00B81E83"/>
    <w:rsid w:val="00B90448"/>
    <w:rsid w:val="00B9121F"/>
    <w:rsid w:val="00BA6566"/>
    <w:rsid w:val="00BB01A1"/>
    <w:rsid w:val="00BB1C42"/>
    <w:rsid w:val="00BC1B65"/>
    <w:rsid w:val="00BF40AC"/>
    <w:rsid w:val="00C0337B"/>
    <w:rsid w:val="00C1423E"/>
    <w:rsid w:val="00C27B58"/>
    <w:rsid w:val="00C34332"/>
    <w:rsid w:val="00C401F6"/>
    <w:rsid w:val="00C55EF2"/>
    <w:rsid w:val="00C7391D"/>
    <w:rsid w:val="00C82384"/>
    <w:rsid w:val="00C83E39"/>
    <w:rsid w:val="00CD2984"/>
    <w:rsid w:val="00CF1A4E"/>
    <w:rsid w:val="00D006A9"/>
    <w:rsid w:val="00D21754"/>
    <w:rsid w:val="00D250DE"/>
    <w:rsid w:val="00D41EBF"/>
    <w:rsid w:val="00D45C4D"/>
    <w:rsid w:val="00D6339B"/>
    <w:rsid w:val="00D96E65"/>
    <w:rsid w:val="00DB0C49"/>
    <w:rsid w:val="00DC3794"/>
    <w:rsid w:val="00DD56E2"/>
    <w:rsid w:val="00DF2922"/>
    <w:rsid w:val="00E07222"/>
    <w:rsid w:val="00E1360E"/>
    <w:rsid w:val="00E201D2"/>
    <w:rsid w:val="00E22495"/>
    <w:rsid w:val="00E27B62"/>
    <w:rsid w:val="00E344BD"/>
    <w:rsid w:val="00E73D2B"/>
    <w:rsid w:val="00E85F1A"/>
    <w:rsid w:val="00E86EBE"/>
    <w:rsid w:val="00EB1FB5"/>
    <w:rsid w:val="00EB5998"/>
    <w:rsid w:val="00EC108E"/>
    <w:rsid w:val="00EC27B9"/>
    <w:rsid w:val="00EC2F33"/>
    <w:rsid w:val="00EC6D60"/>
    <w:rsid w:val="00EF566C"/>
    <w:rsid w:val="00F206C5"/>
    <w:rsid w:val="00F2785A"/>
    <w:rsid w:val="00F36FC0"/>
    <w:rsid w:val="00F406A4"/>
    <w:rsid w:val="00F474D9"/>
    <w:rsid w:val="00F57FC1"/>
    <w:rsid w:val="00F67FB5"/>
    <w:rsid w:val="00FC45D9"/>
    <w:rsid w:val="00FE28DF"/>
    <w:rsid w:val="00FE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027A13"/>
  <w15:docId w15:val="{53B77687-D071-4CEE-8E58-BE86C988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E85F1A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E85F1A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E85F1A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E2249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157EC"/>
    <w:pPr>
      <w:spacing w:before="100" w:beforeAutospacing="1" w:after="100" w:afterAutospacing="1"/>
      <w:jc w:val="left"/>
    </w:pPr>
    <w:rPr>
      <w:szCs w:val="24"/>
      <w:lang w:val="en-US" w:bidi="ar-SA"/>
    </w:rPr>
  </w:style>
  <w:style w:type="table" w:customStyle="1" w:styleId="TableGrid10">
    <w:name w:val="Table Grid1"/>
    <w:basedOn w:val="TableNormal"/>
    <w:next w:val="TableGrid"/>
    <w:uiPriority w:val="59"/>
    <w:rsid w:val="00063155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406A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725447-1094-41E0-BA7F-BAAC5399D3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2089</TotalTime>
  <Pages>24</Pages>
  <Words>8284</Words>
  <Characters>47225</Characters>
  <Application>Microsoft Office Word</Application>
  <DocSecurity>0</DocSecurity>
  <Lines>393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55399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Labib</dc:creator>
  <cp:keywords/>
  <dc:description/>
  <cp:lastModifiedBy>Angela Xue He Yan</cp:lastModifiedBy>
  <cp:revision>24</cp:revision>
  <cp:lastPrinted>2001-05-26T16:40:00Z</cp:lastPrinted>
  <dcterms:created xsi:type="dcterms:W3CDTF">2024-11-13T21:11:00Z</dcterms:created>
  <dcterms:modified xsi:type="dcterms:W3CDTF">2024-11-19T16:32:00Z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UNEP/OzL.Pro/ExCom/95/77</vt:lpwstr>
  </property>
  <property fmtid="{D5CDD505-2E9C-101B-9397-08002B2CF9AE}" pid="3" name="Revision date">
    <vt:lpwstr>13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