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69F71BDE" w:rsidR="00441083" w:rsidRPr="00CA3F49" w:rsidRDefault="00E60D9C">
            <w:pPr>
              <w:rPr>
                <w:lang w:val="pt-PT"/>
              </w:rPr>
            </w:pPr>
            <w:r>
              <w:fldChar w:fldCharType="begin"/>
            </w:r>
            <w:r w:rsidRPr="00CA3F49">
              <w:rPr>
                <w:lang w:val="pt-PT"/>
              </w:rPr>
              <w:instrText xml:space="preserve"> DOCPROPERTY "Document number"  \* MERGEFORMAT </w:instrText>
            </w:r>
            <w:r>
              <w:fldChar w:fldCharType="separate"/>
            </w:r>
            <w:r w:rsidR="00110D0E">
              <w:rPr>
                <w:lang w:val="pt-PT"/>
              </w:rPr>
              <w:t>UNEP/OzL.Pro/ExCom/93/50/Corr.1</w:t>
            </w:r>
            <w:r>
              <w:fldChar w:fldCharType="end"/>
            </w:r>
          </w:p>
          <w:p w14:paraId="4814104B" w14:textId="19589A3F" w:rsidR="002F0B57" w:rsidRPr="00DB2922" w:rsidRDefault="002F0B57" w:rsidP="00C9547D">
            <w:pPr>
              <w:rPr>
                <w:lang w:val="fr-CA"/>
              </w:rPr>
            </w:pPr>
            <w:r>
              <w:fldChar w:fldCharType="begin"/>
            </w:r>
            <w:r w:rsidRPr="00DB2922">
              <w:rPr>
                <w:lang w:val="fr-CA"/>
              </w:rPr>
              <w:instrText xml:space="preserve"> DOCPROPERTY "Revision date" \@ "d MMMM YYYY"  \* MERGEFORMAT </w:instrText>
            </w:r>
            <w:r>
              <w:fldChar w:fldCharType="separate"/>
            </w:r>
            <w:r w:rsidR="00110D0E">
              <w:rPr>
                <w:lang w:val="fr-CA"/>
              </w:rPr>
              <w:t>5 décembre 2023</w:t>
            </w:r>
            <w:r>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061703FF" w14:textId="77777777" w:rsidR="00CA014C" w:rsidRPr="00CA014C" w:rsidRDefault="00CA014C" w:rsidP="00CA014C">
      <w:pPr>
        <w:jc w:val="left"/>
        <w:rPr>
          <w:lang w:val="fr-FR"/>
        </w:rPr>
      </w:pPr>
      <w:r>
        <w:rPr>
          <w:lang w:val="fr"/>
        </w:rPr>
        <w:t>Sujet 9(d) de l’agenda prévisionnel</w:t>
      </w:r>
      <w:r>
        <w:rPr>
          <w:rStyle w:val="FootnoteReference"/>
          <w:lang w:val="fr"/>
        </w:rPr>
        <w:footnoteReference w:id="1"/>
      </w:r>
    </w:p>
    <w:p w14:paraId="3C0108AE" w14:textId="77777777" w:rsidR="00CA014C" w:rsidRPr="00CA014C" w:rsidRDefault="00CA014C" w:rsidP="00CA014C">
      <w:pPr>
        <w:jc w:val="center"/>
        <w:rPr>
          <w:lang w:val="fr-FR"/>
        </w:rPr>
      </w:pPr>
    </w:p>
    <w:p w14:paraId="0EB6DA26" w14:textId="77777777" w:rsidR="00CA014C" w:rsidRPr="00CA014C" w:rsidRDefault="00CA014C" w:rsidP="00CA014C">
      <w:pPr>
        <w:jc w:val="center"/>
        <w:rPr>
          <w:lang w:val="fr-FR"/>
        </w:rPr>
      </w:pPr>
    </w:p>
    <w:p w14:paraId="17DB9C9A" w14:textId="77777777" w:rsidR="00CA014C" w:rsidRPr="00CA014C" w:rsidRDefault="00CA014C" w:rsidP="00CA014C">
      <w:pPr>
        <w:jc w:val="center"/>
        <w:rPr>
          <w:b/>
          <w:bCs/>
          <w:lang w:val="fr-FR"/>
        </w:rPr>
      </w:pPr>
      <w:proofErr w:type="spellStart"/>
      <w:r>
        <w:rPr>
          <w:b/>
          <w:bCs/>
          <w:lang w:val="fr"/>
        </w:rPr>
        <w:t>Corrigendum</w:t>
      </w:r>
      <w:proofErr w:type="spellEnd"/>
    </w:p>
    <w:p w14:paraId="5F138DA5" w14:textId="77777777" w:rsidR="00CA014C" w:rsidRPr="00CA014C" w:rsidRDefault="00CA014C" w:rsidP="00CA014C">
      <w:pPr>
        <w:jc w:val="center"/>
        <w:rPr>
          <w:lang w:val="fr-FR"/>
        </w:rPr>
      </w:pPr>
    </w:p>
    <w:p w14:paraId="0C2DDAA5" w14:textId="77777777" w:rsidR="00CA014C" w:rsidRPr="00CA014C" w:rsidRDefault="00CA014C" w:rsidP="00CA014C">
      <w:pPr>
        <w:jc w:val="center"/>
        <w:rPr>
          <w:b/>
          <w:bCs/>
          <w:lang w:val="fr-FR"/>
        </w:rPr>
      </w:pPr>
      <w:r>
        <w:rPr>
          <w:b/>
          <w:bCs/>
          <w:lang w:val="fr"/>
        </w:rPr>
        <w:t>PROPOSITION DE PROJET : CUBA</w:t>
      </w:r>
    </w:p>
    <w:p w14:paraId="5629AE67" w14:textId="77777777" w:rsidR="00CA014C" w:rsidRPr="00CA014C" w:rsidRDefault="00CA014C" w:rsidP="00CA014C">
      <w:pPr>
        <w:jc w:val="center"/>
        <w:rPr>
          <w:lang w:val="fr-FR"/>
        </w:rPr>
      </w:pPr>
    </w:p>
    <w:p w14:paraId="181483AE" w14:textId="77777777" w:rsidR="00CA014C" w:rsidRPr="00CA014C" w:rsidRDefault="00CA014C" w:rsidP="00CA014C">
      <w:pPr>
        <w:jc w:val="center"/>
        <w:rPr>
          <w:lang w:val="fr-FR"/>
        </w:rPr>
      </w:pPr>
    </w:p>
    <w:p w14:paraId="660C7104" w14:textId="1C96CC15" w:rsidR="00CA014C" w:rsidRPr="00CA014C" w:rsidRDefault="00CA014C" w:rsidP="00CA014C">
      <w:pPr>
        <w:pStyle w:val="StyleHeader4Para4Left0Firstline0"/>
        <w:numPr>
          <w:ilvl w:val="0"/>
          <w:numId w:val="0"/>
        </w:numPr>
        <w:tabs>
          <w:tab w:val="clear" w:pos="2880"/>
          <w:tab w:val="clear" w:pos="5760"/>
        </w:tabs>
        <w:rPr>
          <w:sz w:val="22"/>
          <w:lang w:val="fr-FR"/>
        </w:rPr>
      </w:pPr>
      <w:r>
        <w:rPr>
          <w:sz w:val="22"/>
          <w:lang w:val="fr"/>
        </w:rPr>
        <w:t xml:space="preserve">Ce document est émis </w:t>
      </w:r>
      <w:r w:rsidR="00FE4A10">
        <w:rPr>
          <w:sz w:val="22"/>
          <w:lang w:val="fr"/>
        </w:rPr>
        <w:t>afin de</w:t>
      </w:r>
      <w:r>
        <w:rPr>
          <w:sz w:val="22"/>
          <w:lang w:val="fr"/>
        </w:rPr>
        <w:t> :</w:t>
      </w:r>
    </w:p>
    <w:p w14:paraId="0658993F" w14:textId="77777777" w:rsidR="00CA014C" w:rsidRPr="00CA014C" w:rsidRDefault="00CA014C" w:rsidP="00CA014C">
      <w:pPr>
        <w:pStyle w:val="StyleHeader4Para4Left0Firstline0"/>
        <w:numPr>
          <w:ilvl w:val="0"/>
          <w:numId w:val="23"/>
        </w:numPr>
        <w:tabs>
          <w:tab w:val="clear" w:pos="2880"/>
          <w:tab w:val="clear" w:pos="5760"/>
        </w:tabs>
        <w:ind w:left="709" w:hanging="709"/>
        <w:rPr>
          <w:sz w:val="22"/>
          <w:lang w:val="fr-FR"/>
        </w:rPr>
      </w:pPr>
      <w:r>
        <w:rPr>
          <w:b/>
          <w:bCs/>
          <w:sz w:val="22"/>
          <w:lang w:val="fr"/>
        </w:rPr>
        <w:t>Remplacer</w:t>
      </w:r>
      <w:r>
        <w:rPr>
          <w:sz w:val="22"/>
          <w:lang w:val="fr"/>
        </w:rPr>
        <w:t xml:space="preserve"> « 2024 à 2026 » </w:t>
      </w:r>
      <w:r>
        <w:rPr>
          <w:b/>
          <w:bCs/>
          <w:sz w:val="22"/>
          <w:lang w:val="fr"/>
        </w:rPr>
        <w:t>par</w:t>
      </w:r>
      <w:r>
        <w:rPr>
          <w:sz w:val="22"/>
          <w:lang w:val="fr"/>
        </w:rPr>
        <w:t xml:space="preserve"> « 2024 à 2025 » au paragraphe 48.</w:t>
      </w:r>
    </w:p>
    <w:p w14:paraId="5C591E70" w14:textId="77777777" w:rsidR="00441083" w:rsidRPr="0016123F" w:rsidRDefault="00CA014C" w:rsidP="0012117B">
      <w:pPr>
        <w:pStyle w:val="StyleHeader4Para4Left0Firstline0"/>
        <w:numPr>
          <w:ilvl w:val="0"/>
          <w:numId w:val="23"/>
        </w:numPr>
        <w:tabs>
          <w:tab w:val="clear" w:pos="2880"/>
          <w:tab w:val="clear" w:pos="5760"/>
        </w:tabs>
        <w:ind w:left="709" w:hanging="709"/>
        <w:rPr>
          <w:sz w:val="22"/>
          <w:lang w:val="fr-FR"/>
        </w:rPr>
      </w:pPr>
      <w:r>
        <w:rPr>
          <w:b/>
          <w:bCs/>
          <w:sz w:val="22"/>
          <w:lang w:val="fr"/>
        </w:rPr>
        <w:t>Remplacer</w:t>
      </w:r>
      <w:r>
        <w:rPr>
          <w:sz w:val="22"/>
          <w:lang w:val="fr"/>
        </w:rPr>
        <w:t xml:space="preserve"> « 2024 à 2026 » </w:t>
      </w:r>
      <w:r>
        <w:rPr>
          <w:b/>
          <w:bCs/>
          <w:sz w:val="22"/>
          <w:lang w:val="fr"/>
        </w:rPr>
        <w:t>par</w:t>
      </w:r>
      <w:r>
        <w:rPr>
          <w:sz w:val="22"/>
          <w:lang w:val="fr"/>
        </w:rPr>
        <w:t xml:space="preserve"> « 2024 à 2025 » au sous-paragraphe 63(b)(iv)</w:t>
      </w:r>
    </w:p>
    <w:p w14:paraId="594B2EFD" w14:textId="77777777" w:rsidR="0016123F" w:rsidRDefault="0016123F" w:rsidP="0016123F">
      <w:pPr>
        <w:rPr>
          <w:b/>
          <w:bCs/>
          <w:lang w:val="fr"/>
        </w:rPr>
      </w:pPr>
    </w:p>
    <w:p w14:paraId="20696DCF" w14:textId="281A4CE1" w:rsidR="0012117B" w:rsidRPr="0012117B" w:rsidRDefault="00FE4A10" w:rsidP="00FE4A10">
      <w:pPr>
        <w:tabs>
          <w:tab w:val="left" w:pos="6086"/>
        </w:tabs>
        <w:jc w:val="center"/>
        <w:rPr>
          <w:lang w:val="fr-FR"/>
        </w:rPr>
      </w:pPr>
      <w:r>
        <w:rPr>
          <w:lang w:val="fr-FR"/>
        </w:rPr>
        <w:t>_____________</w:t>
      </w:r>
    </w:p>
    <w:sectPr w:rsidR="0012117B" w:rsidRPr="0012117B">
      <w:headerReference w:type="firs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9B4D5" w14:textId="77777777" w:rsidR="00A50034" w:rsidRDefault="00A50034">
      <w:r>
        <w:separator/>
      </w:r>
    </w:p>
  </w:endnote>
  <w:endnote w:type="continuationSeparator" w:id="0">
    <w:p w14:paraId="1BF5BEC5" w14:textId="77777777" w:rsidR="00A50034" w:rsidRDefault="00A5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5729685C" w14:textId="77777777" w:rsidR="004F5783" w:rsidRPr="00521BF8" w:rsidRDefault="004F5783" w:rsidP="004F5783">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6A958482" w14:textId="77777777" w:rsidR="004F5783" w:rsidRPr="00521BF8" w:rsidRDefault="004F5783" w:rsidP="004F5783">
        <w:pPr>
          <w:pBdr>
            <w:top w:val="single" w:sz="4" w:space="1" w:color="auto"/>
            <w:left w:val="single" w:sz="4" w:space="4" w:color="auto"/>
            <w:bottom w:val="single" w:sz="4" w:space="1" w:color="auto"/>
            <w:right w:val="single" w:sz="4" w:space="4" w:color="auto"/>
          </w:pBdr>
          <w:jc w:val="center"/>
          <w:rPr>
            <w:sz w:val="18"/>
            <w:szCs w:val="18"/>
            <w:lang w:val="fr-FR"/>
          </w:rPr>
        </w:pPr>
      </w:p>
      <w:p w14:paraId="7B918013" w14:textId="05096F6F"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99E02" w14:textId="77777777" w:rsidR="00A50034" w:rsidRDefault="00A50034">
      <w:r>
        <w:separator/>
      </w:r>
    </w:p>
  </w:footnote>
  <w:footnote w:type="continuationSeparator" w:id="0">
    <w:p w14:paraId="7F075EFE" w14:textId="77777777" w:rsidR="00A50034" w:rsidRDefault="00A50034">
      <w:r>
        <w:continuationSeparator/>
      </w:r>
    </w:p>
  </w:footnote>
  <w:footnote w:id="1">
    <w:p w14:paraId="4009E1B8" w14:textId="77777777" w:rsidR="00CA014C" w:rsidRPr="001E1147" w:rsidRDefault="00CA014C" w:rsidP="00CA014C">
      <w:pPr>
        <w:pStyle w:val="FootnoteText"/>
        <w:spacing w:after="120"/>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19007077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60A98"/>
    <w:rsid w:val="000F6C8E"/>
    <w:rsid w:val="00110D0E"/>
    <w:rsid w:val="0012117B"/>
    <w:rsid w:val="0016123F"/>
    <w:rsid w:val="00177D11"/>
    <w:rsid w:val="001A7720"/>
    <w:rsid w:val="001B7045"/>
    <w:rsid w:val="001C3D0C"/>
    <w:rsid w:val="001D4CE7"/>
    <w:rsid w:val="00212EDD"/>
    <w:rsid w:val="00265AF0"/>
    <w:rsid w:val="002C06D4"/>
    <w:rsid w:val="002F0B57"/>
    <w:rsid w:val="003029F8"/>
    <w:rsid w:val="003A0CA4"/>
    <w:rsid w:val="003A4024"/>
    <w:rsid w:val="003E3474"/>
    <w:rsid w:val="00403EDF"/>
    <w:rsid w:val="00441083"/>
    <w:rsid w:val="00444619"/>
    <w:rsid w:val="00452C4B"/>
    <w:rsid w:val="00460436"/>
    <w:rsid w:val="004B1B59"/>
    <w:rsid w:val="004C2C87"/>
    <w:rsid w:val="004E3A36"/>
    <w:rsid w:val="004F5783"/>
    <w:rsid w:val="005A7F28"/>
    <w:rsid w:val="005B3CAD"/>
    <w:rsid w:val="005B4809"/>
    <w:rsid w:val="005C278F"/>
    <w:rsid w:val="00605093"/>
    <w:rsid w:val="006133C0"/>
    <w:rsid w:val="006E435D"/>
    <w:rsid w:val="007034FA"/>
    <w:rsid w:val="0075750B"/>
    <w:rsid w:val="00775FBB"/>
    <w:rsid w:val="00843511"/>
    <w:rsid w:val="00847BDB"/>
    <w:rsid w:val="008E770E"/>
    <w:rsid w:val="0090724F"/>
    <w:rsid w:val="0091161A"/>
    <w:rsid w:val="00956C5C"/>
    <w:rsid w:val="00972E99"/>
    <w:rsid w:val="009A5180"/>
    <w:rsid w:val="009B391F"/>
    <w:rsid w:val="009F6617"/>
    <w:rsid w:val="009F709E"/>
    <w:rsid w:val="00A50034"/>
    <w:rsid w:val="00A97E14"/>
    <w:rsid w:val="00AB41B3"/>
    <w:rsid w:val="00AC013C"/>
    <w:rsid w:val="00AE63D8"/>
    <w:rsid w:val="00B55AA4"/>
    <w:rsid w:val="00B811F2"/>
    <w:rsid w:val="00BC3C7D"/>
    <w:rsid w:val="00C004D8"/>
    <w:rsid w:val="00C16E3F"/>
    <w:rsid w:val="00C34C3E"/>
    <w:rsid w:val="00C6443E"/>
    <w:rsid w:val="00C9547D"/>
    <w:rsid w:val="00CA014C"/>
    <w:rsid w:val="00CA3F49"/>
    <w:rsid w:val="00CC2B33"/>
    <w:rsid w:val="00CF515A"/>
    <w:rsid w:val="00D7654A"/>
    <w:rsid w:val="00DB2922"/>
    <w:rsid w:val="00DB4E64"/>
    <w:rsid w:val="00DD3433"/>
    <w:rsid w:val="00DD75A3"/>
    <w:rsid w:val="00E077B6"/>
    <w:rsid w:val="00E348C6"/>
    <w:rsid w:val="00E54871"/>
    <w:rsid w:val="00E60D9C"/>
    <w:rsid w:val="00EB2067"/>
    <w:rsid w:val="00EF1B77"/>
    <w:rsid w:val="00F143BC"/>
    <w:rsid w:val="00F218B0"/>
    <w:rsid w:val="00F37A42"/>
    <w:rsid w:val="00F557F5"/>
    <w:rsid w:val="00FA0920"/>
    <w:rsid w:val="00FC0D87"/>
    <w:rsid w:val="00FC5578"/>
    <w:rsid w:val="00FD22FE"/>
    <w:rsid w:val="00FE431D"/>
    <w:rsid w:val="00FE4A10"/>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C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UNEP/OzL.Pro/ExCom/93/50/Corr.1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8D61CD7E-0393-4F50-A98B-E0C05C12FB08}"/>
</file>

<file path=docProps/app.xml><?xml version="1.0" encoding="utf-8"?>
<Properties xmlns="http://schemas.openxmlformats.org/officeDocument/2006/extended-properties" xmlns:vt="http://schemas.openxmlformats.org/officeDocument/2006/docPropsVTypes">
  <Template>F93-Template</Template>
  <TotalTime>4</TotalTime>
  <Pages>1</Pages>
  <Words>86</Words>
  <Characters>631</Characters>
  <Application>Microsoft Office Word</Application>
  <DocSecurity>0</DocSecurity>
  <Lines>5</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Cuba Corrigendum - Corrigendum</vt:lpstr>
      <vt:lpstr/>
    </vt:vector>
  </TitlesOfParts>
  <Company>UNMFS</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Cuba - Corrigendum</dc:title>
  <dc:creator>HBE</dc:creator>
  <cp:keywords>93rd Excom</cp:keywords>
  <cp:lastModifiedBy>HBE</cp:lastModifiedBy>
  <cp:revision>12</cp:revision>
  <cp:lastPrinted>2001-05-26T16:40:00Z</cp:lastPrinted>
  <dcterms:created xsi:type="dcterms:W3CDTF">2023-12-09T01:14:00Z</dcterms:created>
  <dcterms:modified xsi:type="dcterms:W3CDTF">2023-12-10T04:43:00Z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UNEP/OzL.Pro/ExCom/93/50/Corr.1</vt:lpwstr>
  </property>
  <property fmtid="{D5CDD505-2E9C-101B-9397-08002B2CF9AE}" pid="3" name="Revision date">
    <vt:lpwstr>12/5/2023</vt:lpwstr>
  </property>
  <property fmtid="{D5CDD505-2E9C-101B-9397-08002B2CF9AE}" pid="4" name="ContentTypeId">
    <vt:lpwstr>0x010100FC0A9406422DA945B3E4366D6633D79A</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