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420"/>
        <w:gridCol w:w="1800"/>
      </w:tblGrid>
      <w:tr w:rsidR="007F0129" w14:paraId="179965FF" w14:textId="77777777" w:rsidTr="004B2C8E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C3046C2" w14:textId="1C0DBFCD" w:rsidR="007F0129" w:rsidRDefault="007F0129" w:rsidP="00C405C2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704D9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63178014" w14:textId="1E305DB4" w:rsidR="007F0129" w:rsidRDefault="007F0129" w:rsidP="00C405C2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704D9D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60979952" w14:textId="77777777" w:rsidTr="007C3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4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EA9C3C" w14:textId="5BB85DBC" w:rsidR="007F0129" w:rsidRDefault="007F0129" w:rsidP="00C405C2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62CB5BE" wp14:editId="2D4F9DA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2D789745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64FF415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44537E14" w14:textId="77777777" w:rsidR="007F0129" w:rsidRPr="004B2C8E" w:rsidRDefault="004221DA" w:rsidP="004B2C8E">
            <w:pPr>
              <w:jc w:val="left"/>
              <w:rPr>
                <w:lang w:val="en-US"/>
              </w:rPr>
            </w:pPr>
            <w:r w:rsidRPr="004B2C8E">
              <w:rPr>
                <w:lang w:val="en-US"/>
              </w:rPr>
              <w:fldChar w:fldCharType="begin"/>
            </w:r>
            <w:r w:rsidR="00126E24" w:rsidRPr="004B2C8E">
              <w:rPr>
                <w:lang w:val="en-US"/>
              </w:rPr>
              <w:instrText xml:space="preserve"> DOCPROPERTY "Document number"  \* MERGEFORMAT </w:instrText>
            </w:r>
            <w:r w:rsidRPr="004B2C8E">
              <w:rPr>
                <w:lang w:val="en-US"/>
              </w:rPr>
              <w:fldChar w:fldCharType="separate"/>
            </w:r>
            <w:r w:rsidR="00126E24" w:rsidRPr="004B2C8E">
              <w:rPr>
                <w:lang w:val="en-US"/>
              </w:rPr>
              <w:t>UNEP/</w:t>
            </w:r>
            <w:proofErr w:type="spellStart"/>
            <w:r w:rsidR="00126E24" w:rsidRPr="004B2C8E">
              <w:rPr>
                <w:lang w:val="en-US"/>
              </w:rPr>
              <w:t>OzL.Pro</w:t>
            </w:r>
            <w:proofErr w:type="spellEnd"/>
            <w:r w:rsidR="00126E24" w:rsidRPr="004B2C8E">
              <w:rPr>
                <w:lang w:val="en-US"/>
              </w:rPr>
              <w:t>/ExCom/95/47/Add.1</w:t>
            </w:r>
            <w:r w:rsidRPr="004B2C8E">
              <w:rPr>
                <w:lang w:val="en-US"/>
              </w:rPr>
              <w:fldChar w:fldCharType="end"/>
            </w:r>
          </w:p>
          <w:p w14:paraId="09AB6310" w14:textId="5EE8962C" w:rsidR="006F0498" w:rsidRPr="004B2C8E" w:rsidRDefault="006F0498" w:rsidP="004B2C8E">
            <w:pPr>
              <w:jc w:val="left"/>
              <w:rPr>
                <w:lang w:val="en-US"/>
              </w:rPr>
            </w:pPr>
            <w:r w:rsidRPr="004B2C8E">
              <w:rPr>
                <w:lang w:val="en-US"/>
              </w:rPr>
              <w:fldChar w:fldCharType="begin"/>
            </w:r>
            <w:r w:rsidRPr="004B2C8E">
              <w:rPr>
                <w:lang w:val="en-US"/>
              </w:rPr>
              <w:instrText xml:space="preserve"> DOCPROPERTY "Revision date" \@ "d MMMM YYYY"  \* MERGEFORMAT </w:instrText>
            </w:r>
            <w:r w:rsidRPr="004B2C8E">
              <w:rPr>
                <w:lang w:val="en-US"/>
              </w:rPr>
              <w:fldChar w:fldCharType="separate"/>
            </w:r>
            <w:r w:rsidR="00704D9D" w:rsidRPr="004B2C8E">
              <w:rPr>
                <w:lang w:val="en-US"/>
              </w:rPr>
              <w:t>21 November 2024</w:t>
            </w:r>
            <w:r w:rsidRPr="004B2C8E">
              <w:rPr>
                <w:lang w:val="en-US"/>
              </w:rPr>
              <w:fldChar w:fldCharType="end"/>
            </w:r>
          </w:p>
          <w:p w14:paraId="0E97BA3A" w14:textId="77777777" w:rsidR="004B2C8E" w:rsidRDefault="004B2C8E" w:rsidP="004B2C8E">
            <w:pPr>
              <w:jc w:val="left"/>
              <w:rPr>
                <w:lang w:val="en-US"/>
              </w:rPr>
            </w:pPr>
          </w:p>
          <w:p w14:paraId="71ACD7C3" w14:textId="6717940E" w:rsidR="007F0129" w:rsidRDefault="007F0129" w:rsidP="004B2C8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EDE3E8B" w14:textId="78DA0945" w:rsidR="007F0129" w:rsidRDefault="007F0129" w:rsidP="004B2C8E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704D9D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1200C8" w14:textId="77777777" w:rsidR="007F0129" w:rsidRDefault="007F0129" w:rsidP="00C405C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0B4F1E3" w14:textId="7BEA5977" w:rsidR="007F0129" w:rsidRDefault="007F0129" w:rsidP="00C405C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704D9D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8B08DC5" w14:textId="77777777" w:rsidR="007F0129" w:rsidRDefault="007F0129" w:rsidP="00C405C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83BA597" w14:textId="77777777" w:rsidR="007F0129" w:rsidRDefault="007F0129" w:rsidP="00C405C2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4C88B2" w14:textId="77777777" w:rsidR="007F0129" w:rsidRDefault="007F0129" w:rsidP="00C405C2">
            <w:pPr>
              <w:rPr>
                <w:caps/>
                <w:lang w:val="en-US"/>
              </w:rPr>
            </w:pPr>
          </w:p>
          <w:p w14:paraId="2A24CB4A" w14:textId="4AF0CC4A" w:rsidR="007F0129" w:rsidRDefault="004B2C8E" w:rsidP="00C405C2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1312" behindDoc="0" locked="0" layoutInCell="0" allowOverlap="1" wp14:anchorId="5F62E05B" wp14:editId="34DED39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703774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2E1BB8D" w14:textId="38A23F5C" w:rsidR="007F0129" w:rsidRPr="004606D8" w:rsidRDefault="007F0129" w:rsidP="007F0129">
      <w:pPr>
        <w:pStyle w:val="Caption"/>
        <w:ind w:right="180"/>
        <w:jc w:val="both"/>
        <w:rPr>
          <w:bCs/>
          <w:sz w:val="28"/>
          <w:szCs w:val="28"/>
          <w:rtl/>
          <w:lang w:val="en-CA" w:eastAsia="en-US"/>
        </w:rPr>
      </w:pPr>
      <w:r w:rsidRPr="004606D8">
        <w:rPr>
          <w:bCs/>
          <w:sz w:val="28"/>
          <w:szCs w:val="28"/>
          <w:rtl/>
          <w:lang w:val="en-CA" w:eastAsia="en-US"/>
        </w:rPr>
        <w:t>اللجنــة</w:t>
      </w:r>
      <w:r w:rsidR="00704D9D">
        <w:rPr>
          <w:bCs/>
          <w:sz w:val="28"/>
          <w:szCs w:val="28"/>
          <w:rtl/>
          <w:lang w:val="en-CA" w:eastAsia="en-US"/>
        </w:rPr>
        <w:t xml:space="preserve"> </w:t>
      </w:r>
      <w:r w:rsidRPr="004606D8">
        <w:rPr>
          <w:bCs/>
          <w:sz w:val="28"/>
          <w:szCs w:val="28"/>
          <w:rtl/>
          <w:lang w:val="en-CA" w:eastAsia="en-US"/>
        </w:rPr>
        <w:t>التنفيـذيــــة</w:t>
      </w:r>
      <w:r w:rsidR="00704D9D">
        <w:rPr>
          <w:bCs/>
          <w:sz w:val="28"/>
          <w:szCs w:val="28"/>
          <w:rtl/>
          <w:lang w:val="en-CA" w:eastAsia="en-US"/>
        </w:rPr>
        <w:t xml:space="preserve"> </w:t>
      </w:r>
      <w:r w:rsidRPr="004606D8">
        <w:rPr>
          <w:bCs/>
          <w:sz w:val="28"/>
          <w:szCs w:val="28"/>
          <w:rtl/>
          <w:lang w:val="en-CA" w:eastAsia="en-US"/>
        </w:rPr>
        <w:t>للصنــدوق</w:t>
      </w:r>
      <w:r w:rsidR="00704D9D">
        <w:rPr>
          <w:bCs/>
          <w:sz w:val="28"/>
          <w:szCs w:val="28"/>
          <w:rtl/>
          <w:lang w:val="en-CA" w:eastAsia="en-US"/>
        </w:rPr>
        <w:t xml:space="preserve"> </w:t>
      </w:r>
      <w:r w:rsidRPr="004606D8">
        <w:rPr>
          <w:bCs/>
          <w:sz w:val="28"/>
          <w:szCs w:val="28"/>
          <w:rtl/>
          <w:lang w:val="en-CA" w:eastAsia="en-US"/>
        </w:rPr>
        <w:t>المــتعــدد</w:t>
      </w:r>
      <w:r w:rsidR="00704D9D">
        <w:rPr>
          <w:bCs/>
          <w:sz w:val="28"/>
          <w:szCs w:val="28"/>
          <w:rtl/>
          <w:lang w:val="en-CA" w:eastAsia="en-US"/>
        </w:rPr>
        <w:t xml:space="preserve"> </w:t>
      </w:r>
      <w:r w:rsidRPr="004606D8">
        <w:rPr>
          <w:bCs/>
          <w:sz w:val="28"/>
          <w:szCs w:val="28"/>
          <w:rtl/>
          <w:lang w:val="en-CA" w:eastAsia="en-US"/>
        </w:rPr>
        <w:t>الأطـــراف</w:t>
      </w:r>
    </w:p>
    <w:p w14:paraId="18E4E51E" w14:textId="72B3668E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704D9D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704D9D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704D9D">
        <w:rPr>
          <w:b/>
          <w:bCs/>
          <w:sz w:val="28"/>
          <w:szCs w:val="28"/>
          <w:rtl/>
        </w:rPr>
        <w:t xml:space="preserve"> </w:t>
      </w:r>
    </w:p>
    <w:p w14:paraId="20368206" w14:textId="69EDD4A5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704D9D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704D9D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6626D6A7" w14:textId="3F7A8ECF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704D9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7B05A087" w14:textId="1F8E9A51" w:rsidR="007F0129" w:rsidRDefault="007F0129" w:rsidP="006E713D">
      <w:pPr>
        <w:bidi/>
        <w:jc w:val="left"/>
        <w:rPr>
          <w:rtl/>
          <w:lang w:val="en-US" w:bidi="ar-EG"/>
        </w:rPr>
      </w:pPr>
      <w:r w:rsidRPr="006106BD">
        <w:rPr>
          <w:sz w:val="28"/>
          <w:szCs w:val="28"/>
          <w:rtl/>
        </w:rPr>
        <w:t>البند</w:t>
      </w:r>
      <w:r w:rsidR="00704D9D">
        <w:rPr>
          <w:sz w:val="28"/>
          <w:szCs w:val="28"/>
          <w:rtl/>
        </w:rPr>
        <w:t xml:space="preserve"> </w:t>
      </w:r>
      <w:r w:rsidR="006E713D">
        <w:rPr>
          <w:rFonts w:hint="cs"/>
          <w:sz w:val="28"/>
          <w:szCs w:val="28"/>
          <w:rtl/>
        </w:rPr>
        <w:t>9(د)</w:t>
      </w:r>
      <w:r w:rsidR="00704D9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704D9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704D9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704D9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704D9D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21EC4F69" w14:textId="77777777" w:rsidR="00295037" w:rsidRDefault="00295037" w:rsidP="006F0498">
      <w:pPr>
        <w:bidi/>
        <w:jc w:val="left"/>
        <w:rPr>
          <w:lang w:val="en-US" w:bidi="ar-EG"/>
        </w:rPr>
      </w:pPr>
    </w:p>
    <w:p w14:paraId="46B7B383" w14:textId="77777777" w:rsidR="006F0498" w:rsidRDefault="006F0498" w:rsidP="006F0498">
      <w:pPr>
        <w:bidi/>
        <w:jc w:val="left"/>
        <w:rPr>
          <w:rtl/>
          <w:lang w:val="en-US" w:bidi="ar-EG"/>
        </w:rPr>
      </w:pPr>
    </w:p>
    <w:p w14:paraId="01AF2612" w14:textId="77777777" w:rsidR="00295037" w:rsidRPr="006F371B" w:rsidRDefault="006F371B" w:rsidP="006F371B">
      <w:pPr>
        <w:bidi/>
        <w:spacing w:after="240"/>
        <w:jc w:val="center"/>
        <w:rPr>
          <w:b/>
          <w:bCs/>
          <w:sz w:val="32"/>
          <w:szCs w:val="32"/>
          <w:rtl/>
          <w:lang w:val="en-US" w:bidi="ar-EG"/>
        </w:rPr>
      </w:pPr>
      <w:r w:rsidRPr="006F371B">
        <w:rPr>
          <w:rFonts w:hint="cs"/>
          <w:b/>
          <w:bCs/>
          <w:sz w:val="32"/>
          <w:szCs w:val="32"/>
          <w:rtl/>
          <w:lang w:val="en-US" w:bidi="ar-EG"/>
        </w:rPr>
        <w:t>إضافة</w:t>
      </w:r>
    </w:p>
    <w:p w14:paraId="3754397C" w14:textId="59A4078F" w:rsidR="006F371B" w:rsidRPr="00E22495" w:rsidRDefault="006F371B" w:rsidP="006F371B">
      <w:pPr>
        <w:bidi/>
        <w:spacing w:after="240"/>
        <w:jc w:val="center"/>
        <w:rPr>
          <w:b/>
          <w:bCs/>
          <w:sz w:val="32"/>
          <w:szCs w:val="32"/>
          <w:rtl/>
          <w:lang w:val="en-US" w:bidi="ar-EG"/>
        </w:rPr>
      </w:pP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مقترح</w:t>
      </w:r>
      <w:r w:rsidR="00704D9D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مشروع:</w:t>
      </w:r>
      <w:r w:rsidR="00704D9D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الص</w:t>
      </w:r>
      <w:r>
        <w:rPr>
          <w:rFonts w:hint="cs"/>
          <w:b/>
          <w:bCs/>
          <w:sz w:val="32"/>
          <w:szCs w:val="32"/>
          <w:rtl/>
          <w:lang w:val="en-US" w:bidi="ar-EG"/>
        </w:rPr>
        <w:t>ين</w:t>
      </w:r>
    </w:p>
    <w:p w14:paraId="352E25B0" w14:textId="2020B00F" w:rsidR="006F371B" w:rsidRDefault="006F371B" w:rsidP="006F371B">
      <w:pPr>
        <w:bidi/>
        <w:spacing w:after="240"/>
        <w:jc w:val="left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تحتوي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الوثيقة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تعليقات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وتوصية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مقترح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التالي:</w:t>
      </w:r>
    </w:p>
    <w:p w14:paraId="4668A109" w14:textId="0D9C9592" w:rsidR="006F371B" w:rsidRPr="00BB01A1" w:rsidRDefault="006F371B" w:rsidP="006F371B">
      <w:pPr>
        <w:bidi/>
        <w:spacing w:after="240"/>
        <w:jc w:val="left"/>
        <w:rPr>
          <w:sz w:val="26"/>
          <w:szCs w:val="26"/>
          <w:u w:val="single"/>
          <w:rtl/>
          <w:lang w:val="en-US" w:bidi="ar-EG"/>
        </w:rPr>
      </w:pPr>
      <w:r>
        <w:rPr>
          <w:rFonts w:hint="cs"/>
          <w:sz w:val="26"/>
          <w:szCs w:val="26"/>
          <w:u w:val="single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الطاقة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2382"/>
        <w:gridCol w:w="2382"/>
      </w:tblGrid>
      <w:tr w:rsidR="006F371B" w14:paraId="3F306E32" w14:textId="77777777" w:rsidTr="00C405C2">
        <w:tc>
          <w:tcPr>
            <w:tcW w:w="4812" w:type="dxa"/>
          </w:tcPr>
          <w:p w14:paraId="36F6B6C7" w14:textId="442F1946" w:rsidR="006F371B" w:rsidRPr="00E22495" w:rsidRDefault="006F371B" w:rsidP="00C86A90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bidi/>
              <w:spacing w:after="240"/>
              <w:ind w:left="360"/>
              <w:rPr>
                <w:sz w:val="26"/>
                <w:szCs w:val="26"/>
                <w:rtl/>
                <w:lang w:val="en-US" w:bidi="ar-EG"/>
              </w:rPr>
            </w:pPr>
            <w:r w:rsidRPr="00D942FA">
              <w:rPr>
                <w:sz w:val="26"/>
                <w:szCs w:val="26"/>
                <w:rtl/>
              </w:rPr>
              <w:t>مشروع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تجريبي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لتحسين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كفاءة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استخدام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الطاقة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لتكنولوجيات</w:t>
            </w:r>
            <w:r w:rsidR="00704D9D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التبريد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من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خلال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إيضاح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نظام</w:t>
            </w:r>
            <w:r w:rsidR="00704D9D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D942FA">
              <w:rPr>
                <w:sz w:val="26"/>
                <w:szCs w:val="26"/>
                <w:rtl/>
              </w:rPr>
              <w:t>ت</w:t>
            </w:r>
            <w:r>
              <w:rPr>
                <w:sz w:val="26"/>
                <w:szCs w:val="26"/>
                <w:rtl/>
              </w:rPr>
              <w:t>بريد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بالغمر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أحادي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الطور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في</w:t>
            </w:r>
            <w:r w:rsidR="00704D9D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أحد</w:t>
            </w:r>
            <w:r w:rsidR="00704D9D">
              <w:rPr>
                <w:rFonts w:hint="cs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مر</w:t>
            </w:r>
            <w:r w:rsidR="00C86A90">
              <w:rPr>
                <w:rFonts w:hint="cs"/>
                <w:sz w:val="26"/>
                <w:szCs w:val="26"/>
                <w:rtl/>
              </w:rPr>
              <w:t>ا</w:t>
            </w:r>
            <w:r>
              <w:rPr>
                <w:sz w:val="26"/>
                <w:szCs w:val="26"/>
                <w:rtl/>
              </w:rPr>
              <w:t>كز</w:t>
            </w:r>
            <w:r w:rsidR="00704D9D">
              <w:rPr>
                <w:sz w:val="26"/>
                <w:szCs w:val="26"/>
                <w:rtl/>
              </w:rPr>
              <w:t xml:space="preserve"> </w:t>
            </w:r>
            <w:r w:rsidR="00C86A90">
              <w:rPr>
                <w:rFonts w:hint="cs"/>
                <w:sz w:val="26"/>
                <w:szCs w:val="26"/>
                <w:rtl/>
              </w:rPr>
              <w:t>ال</w:t>
            </w:r>
            <w:r w:rsidRPr="00D942FA">
              <w:rPr>
                <w:sz w:val="26"/>
                <w:szCs w:val="26"/>
                <w:rtl/>
              </w:rPr>
              <w:t>بيانات</w:t>
            </w:r>
          </w:p>
        </w:tc>
        <w:tc>
          <w:tcPr>
            <w:tcW w:w="2382" w:type="dxa"/>
          </w:tcPr>
          <w:p w14:paraId="31CEC856" w14:textId="77777777" w:rsidR="006F371B" w:rsidRDefault="006F371B" w:rsidP="00C405C2">
            <w:pPr>
              <w:pStyle w:val="ListParagraph"/>
              <w:bidi/>
              <w:spacing w:after="240"/>
              <w:ind w:left="0" w:firstLine="498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اليوئنديبي</w:t>
            </w:r>
          </w:p>
        </w:tc>
        <w:tc>
          <w:tcPr>
            <w:tcW w:w="2382" w:type="dxa"/>
          </w:tcPr>
          <w:p w14:paraId="64E84F20" w14:textId="615E088B" w:rsidR="006F371B" w:rsidRDefault="006F371B" w:rsidP="00C405C2">
            <w:pPr>
              <w:pStyle w:val="ListParagraph"/>
              <w:bidi/>
              <w:spacing w:after="240"/>
              <w:ind w:left="0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النظر</w:t>
            </w:r>
            <w:r w:rsidR="00704D9D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الإفرادي</w:t>
            </w:r>
          </w:p>
        </w:tc>
      </w:tr>
    </w:tbl>
    <w:p w14:paraId="40003966" w14:textId="77777777" w:rsidR="006F371B" w:rsidRDefault="006F371B" w:rsidP="006F371B">
      <w:pPr>
        <w:pStyle w:val="ListParagraph"/>
        <w:bidi/>
        <w:spacing w:after="240"/>
        <w:ind w:left="0"/>
        <w:jc w:val="left"/>
        <w:rPr>
          <w:sz w:val="26"/>
          <w:szCs w:val="26"/>
          <w:lang w:val="en-US" w:bidi="ar-EG"/>
        </w:rPr>
      </w:pPr>
    </w:p>
    <w:p w14:paraId="63A6D199" w14:textId="77777777" w:rsidR="006F371B" w:rsidRPr="00295037" w:rsidRDefault="006F371B" w:rsidP="006F371B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11C3C8BB" w14:textId="6131A2AD" w:rsidR="00483096" w:rsidRPr="00C56903" w:rsidRDefault="00483096" w:rsidP="00483096">
      <w:pPr>
        <w:pStyle w:val="Heading1"/>
        <w:numPr>
          <w:ilvl w:val="0"/>
          <w:numId w:val="0"/>
        </w:numPr>
        <w:bidi/>
        <w:spacing w:after="120"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تقييم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المشروع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–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مشروعات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LB"/>
        </w:rPr>
        <w:t>غير</w:t>
      </w:r>
      <w:r w:rsidR="00704D9D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متعددة</w:t>
      </w:r>
      <w:r w:rsidR="00704D9D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السنوات</w:t>
      </w:r>
    </w:p>
    <w:p w14:paraId="1EF861DC" w14:textId="77777777" w:rsidR="00483096" w:rsidRPr="00C56903" w:rsidRDefault="007B3563" w:rsidP="00483096">
      <w:pPr>
        <w:bidi/>
        <w:jc w:val="center"/>
        <w:rPr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الصين</w:t>
      </w:r>
    </w:p>
    <w:p w14:paraId="39CF0A0B" w14:textId="77777777" w:rsidR="00483096" w:rsidRPr="00C56903" w:rsidRDefault="00483096" w:rsidP="00483096">
      <w:pPr>
        <w:spacing w:line="120" w:lineRule="auto"/>
        <w:ind w:right="-562"/>
        <w:rPr>
          <w:lang w:bidi="ar-LB"/>
        </w:rPr>
      </w:pPr>
    </w:p>
    <w:p w14:paraId="46760BDE" w14:textId="22FE98CD" w:rsidR="00483096" w:rsidRPr="004E638F" w:rsidRDefault="00483096" w:rsidP="00483096">
      <w:pPr>
        <w:tabs>
          <w:tab w:val="left" w:pos="6840"/>
        </w:tabs>
        <w:bidi/>
        <w:ind w:right="-450" w:hanging="450"/>
        <w:rPr>
          <w:b/>
          <w:bCs/>
          <w:sz w:val="26"/>
          <w:szCs w:val="26"/>
          <w:rtl/>
          <w:lang w:bidi="ar-EG"/>
        </w:rPr>
      </w:pPr>
      <w:r w:rsidRPr="004E638F">
        <w:rPr>
          <w:rFonts w:hint="cs"/>
          <w:b/>
          <w:bCs/>
          <w:sz w:val="26"/>
          <w:szCs w:val="26"/>
          <w:rtl/>
          <w:lang w:val="en-US" w:bidi="ar-EG"/>
        </w:rPr>
        <w:t>عنوان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E638F">
        <w:rPr>
          <w:rFonts w:hint="cs"/>
          <w:b/>
          <w:bCs/>
          <w:sz w:val="26"/>
          <w:szCs w:val="26"/>
          <w:rtl/>
          <w:lang w:val="en-US" w:bidi="ar-EG"/>
        </w:rPr>
        <w:t>المشروع</w:t>
      </w:r>
      <w:r w:rsidR="00704D9D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caps/>
          <w:sz w:val="26"/>
          <w:szCs w:val="26"/>
          <w:rtl/>
        </w:rPr>
        <w:t>الوكالة</w:t>
      </w:r>
      <w:r w:rsidR="00704D9D">
        <w:rPr>
          <w:rFonts w:hint="cs"/>
          <w:b/>
          <w:bCs/>
          <w:caps/>
          <w:sz w:val="26"/>
          <w:szCs w:val="26"/>
          <w:rtl/>
        </w:rPr>
        <w:t xml:space="preserve"> </w:t>
      </w:r>
      <w:r w:rsidRPr="004E638F">
        <w:rPr>
          <w:rFonts w:hint="cs"/>
          <w:b/>
          <w:bCs/>
          <w:caps/>
          <w:sz w:val="26"/>
          <w:szCs w:val="26"/>
          <w:rtl/>
        </w:rPr>
        <w:t>الثنائية/المنفذة</w:t>
      </w:r>
      <w:r w:rsidR="00704D9D">
        <w:rPr>
          <w:b/>
          <w:bCs/>
          <w:caps/>
          <w:sz w:val="26"/>
          <w:szCs w:val="26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1016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045"/>
        <w:gridCol w:w="3120"/>
      </w:tblGrid>
      <w:tr w:rsidR="00483096" w:rsidRPr="005A293D" w14:paraId="2B435C6E" w14:textId="77777777" w:rsidTr="00E46165">
        <w:trPr>
          <w:trHeight w:val="619"/>
        </w:trPr>
        <w:tc>
          <w:tcPr>
            <w:tcW w:w="7045" w:type="dxa"/>
            <w:tcBorders>
              <w:right w:val="single" w:sz="4" w:space="0" w:color="auto"/>
            </w:tcBorders>
          </w:tcPr>
          <w:p w14:paraId="39B220A3" w14:textId="7CF9DF51" w:rsidR="00483096" w:rsidRPr="00483096" w:rsidRDefault="00740742" w:rsidP="00E46165">
            <w:pPr>
              <w:tabs>
                <w:tab w:val="left" w:pos="360"/>
              </w:tabs>
              <w:bidi/>
              <w:jc w:val="left"/>
              <w:rPr>
                <w:sz w:val="22"/>
                <w:szCs w:val="22"/>
                <w:rtl/>
                <w:lang w:val="en-US"/>
              </w:rPr>
            </w:pPr>
            <w:r>
              <w:rPr>
                <w:rFonts w:hint="cs"/>
                <w:sz w:val="22"/>
                <w:szCs w:val="22"/>
                <w:rtl/>
              </w:rPr>
              <w:t>*</w:t>
            </w:r>
            <w:r w:rsidR="00483096" w:rsidRPr="00483096">
              <w:rPr>
                <w:sz w:val="22"/>
                <w:szCs w:val="22"/>
                <w:rtl/>
              </w:rPr>
              <w:t>مشروع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تجريبي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لتحسين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كفاءة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استخدام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الطاقة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لتكنولوجيات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التبريد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7B3563">
              <w:rPr>
                <w:rFonts w:hint="cs"/>
                <w:sz w:val="22"/>
                <w:szCs w:val="22"/>
                <w:rtl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7B3563">
              <w:rPr>
                <w:rFonts w:hint="cs"/>
                <w:sz w:val="22"/>
                <w:szCs w:val="22"/>
                <w:rtl/>
              </w:rPr>
              <w:t>مراكز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7B3563">
              <w:rPr>
                <w:rFonts w:hint="cs"/>
                <w:sz w:val="22"/>
                <w:szCs w:val="22"/>
                <w:rtl/>
              </w:rPr>
              <w:t>التبريد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من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خلال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إيضاح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نظام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تبريد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بالغمر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أحادي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الطور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أحد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sz w:val="22"/>
                <w:szCs w:val="22"/>
                <w:rtl/>
              </w:rPr>
              <w:t>مر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ا</w:t>
            </w:r>
            <w:r w:rsidR="00483096" w:rsidRPr="00483096">
              <w:rPr>
                <w:sz w:val="22"/>
                <w:szCs w:val="22"/>
                <w:rtl/>
              </w:rPr>
              <w:t>كز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="00483096" w:rsidRPr="00483096">
              <w:rPr>
                <w:rFonts w:hint="cs"/>
                <w:sz w:val="22"/>
                <w:szCs w:val="22"/>
                <w:rtl/>
              </w:rPr>
              <w:t>ال</w:t>
            </w:r>
            <w:r w:rsidR="00483096" w:rsidRPr="00483096">
              <w:rPr>
                <w:sz w:val="22"/>
                <w:szCs w:val="22"/>
                <w:rtl/>
              </w:rPr>
              <w:t>بيانات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AD0A8" w14:textId="77777777" w:rsidR="00483096" w:rsidRPr="00564766" w:rsidRDefault="00483096" w:rsidP="007B3563">
            <w:pPr>
              <w:pStyle w:val="ListParagraph"/>
              <w:bidi/>
              <w:ind w:left="0" w:firstLine="498"/>
              <w:contextualSpacing w:val="0"/>
              <w:jc w:val="left"/>
              <w:rPr>
                <w:sz w:val="22"/>
                <w:szCs w:val="22"/>
                <w:rtl/>
                <w:lang w:val="en-US" w:bidi="ar-EG"/>
              </w:rPr>
            </w:pPr>
            <w:r w:rsidRPr="00564766">
              <w:rPr>
                <w:rFonts w:hint="cs"/>
                <w:sz w:val="22"/>
                <w:szCs w:val="22"/>
                <w:rtl/>
                <w:lang w:val="en-US" w:bidi="ar-EG"/>
              </w:rPr>
              <w:t>اليو</w:t>
            </w:r>
            <w:r w:rsidR="007B3563">
              <w:rPr>
                <w:rFonts w:hint="cs"/>
                <w:sz w:val="22"/>
                <w:szCs w:val="22"/>
                <w:rtl/>
                <w:lang w:val="en-US" w:bidi="ar-EG"/>
              </w:rPr>
              <w:t>ئنديبي</w:t>
            </w:r>
          </w:p>
        </w:tc>
      </w:tr>
    </w:tbl>
    <w:p w14:paraId="523D9F8F" w14:textId="77777777" w:rsidR="00483096" w:rsidRPr="005A293D" w:rsidRDefault="00483096" w:rsidP="006C7466">
      <w:pPr>
        <w:bidi/>
        <w:spacing w:line="144" w:lineRule="auto"/>
        <w:rPr>
          <w:sz w:val="20"/>
        </w:rPr>
      </w:pPr>
    </w:p>
    <w:p w14:paraId="211F0DC0" w14:textId="28EFC460" w:rsidR="00483096" w:rsidRPr="004E638F" w:rsidRDefault="00483096" w:rsidP="00483096">
      <w:pPr>
        <w:bidi/>
        <w:ind w:hanging="426"/>
        <w:rPr>
          <w:bCs/>
          <w:sz w:val="26"/>
          <w:szCs w:val="26"/>
          <w:rtl/>
          <w:lang w:bidi="ar-EG"/>
        </w:rPr>
      </w:pPr>
      <w:r w:rsidRPr="004E638F">
        <w:rPr>
          <w:rFonts w:hint="cs"/>
          <w:bCs/>
          <w:caps/>
          <w:sz w:val="26"/>
          <w:szCs w:val="26"/>
          <w:rtl/>
        </w:rPr>
        <w:t>هدف</w:t>
      </w:r>
      <w:r w:rsidR="00704D9D">
        <w:rPr>
          <w:rFonts w:hint="cs"/>
          <w:bCs/>
          <w:caps/>
          <w:sz w:val="26"/>
          <w:szCs w:val="26"/>
          <w:rtl/>
        </w:rPr>
        <w:t xml:space="preserve"> </w:t>
      </w:r>
      <w:r w:rsidRPr="004E638F">
        <w:rPr>
          <w:rFonts w:hint="cs"/>
          <w:bCs/>
          <w:caps/>
          <w:sz w:val="26"/>
          <w:szCs w:val="26"/>
          <w:rtl/>
        </w:rPr>
        <w:t>المشروع</w:t>
      </w:r>
    </w:p>
    <w:tbl>
      <w:tblPr>
        <w:tblStyle w:val="TableGrid"/>
        <w:tblW w:w="10122" w:type="dxa"/>
        <w:jc w:val="center"/>
        <w:tblLook w:val="01E0" w:firstRow="1" w:lastRow="1" w:firstColumn="1" w:lastColumn="1" w:noHBand="0" w:noVBand="0"/>
      </w:tblPr>
      <w:tblGrid>
        <w:gridCol w:w="10122"/>
      </w:tblGrid>
      <w:tr w:rsidR="00483096" w:rsidRPr="005A293D" w14:paraId="1DBAC6CA" w14:textId="77777777" w:rsidTr="00E46165">
        <w:trPr>
          <w:jc w:val="center"/>
        </w:trPr>
        <w:tc>
          <w:tcPr>
            <w:tcW w:w="10122" w:type="dxa"/>
          </w:tcPr>
          <w:p w14:paraId="3F5F43FC" w14:textId="0F7DA2BF" w:rsidR="00483096" w:rsidRPr="00F56455" w:rsidRDefault="007B3563" w:rsidP="003661E9">
            <w:pPr>
              <w:pStyle w:val="ListParagraph"/>
              <w:numPr>
                <w:ilvl w:val="0"/>
                <w:numId w:val="24"/>
              </w:numPr>
              <w:tabs>
                <w:tab w:val="left" w:pos="363"/>
              </w:tabs>
              <w:bidi/>
              <w:ind w:left="363"/>
              <w:rPr>
                <w:sz w:val="22"/>
                <w:szCs w:val="22"/>
                <w:rtl/>
                <w:lang w:val="en-US" w:bidi="ar-EG"/>
              </w:rPr>
            </w:pPr>
            <w:r w:rsidRPr="00F56455">
              <w:rPr>
                <w:rFonts w:hint="cs"/>
                <w:sz w:val="22"/>
                <w:szCs w:val="22"/>
                <w:rtl/>
              </w:rPr>
              <w:t>إيضاح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rFonts w:hint="cs"/>
                <w:sz w:val="22"/>
                <w:szCs w:val="22"/>
                <w:rtl/>
              </w:rPr>
              <w:t>نظام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F56455">
              <w:rPr>
                <w:sz w:val="22"/>
                <w:szCs w:val="22"/>
                <w:rtl/>
              </w:rPr>
              <w:t>تبريد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sz w:val="22"/>
                <w:szCs w:val="22"/>
                <w:rtl/>
              </w:rPr>
              <w:t>بالغمر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sz w:val="22"/>
                <w:szCs w:val="22"/>
                <w:rtl/>
              </w:rPr>
              <w:t>أحادي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sz w:val="22"/>
                <w:szCs w:val="22"/>
                <w:rtl/>
              </w:rPr>
              <w:t>الطور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rFonts w:hint="cs"/>
                <w:sz w:val="22"/>
                <w:szCs w:val="22"/>
                <w:rtl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F56455">
              <w:rPr>
                <w:sz w:val="22"/>
                <w:szCs w:val="22"/>
                <w:rtl/>
              </w:rPr>
              <w:t>مر</w:t>
            </w:r>
            <w:r w:rsidRPr="00F56455">
              <w:rPr>
                <w:rFonts w:hint="cs"/>
                <w:sz w:val="22"/>
                <w:szCs w:val="22"/>
                <w:rtl/>
              </w:rPr>
              <w:t>ا</w:t>
            </w:r>
            <w:r w:rsidRPr="00F56455">
              <w:rPr>
                <w:sz w:val="22"/>
                <w:szCs w:val="22"/>
                <w:rtl/>
              </w:rPr>
              <w:t>كز</w:t>
            </w:r>
            <w:r w:rsidR="00704D9D">
              <w:rPr>
                <w:sz w:val="22"/>
                <w:szCs w:val="22"/>
                <w:rtl/>
              </w:rPr>
              <w:t xml:space="preserve"> </w:t>
            </w:r>
            <w:r w:rsidRPr="00F56455">
              <w:rPr>
                <w:rFonts w:hint="cs"/>
                <w:sz w:val="22"/>
                <w:szCs w:val="22"/>
                <w:rtl/>
              </w:rPr>
              <w:t>ال</w:t>
            </w:r>
            <w:r w:rsidRPr="00F56455">
              <w:rPr>
                <w:sz w:val="22"/>
                <w:szCs w:val="22"/>
                <w:rtl/>
              </w:rPr>
              <w:t>بيانات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F56455">
              <w:rPr>
                <w:rFonts w:hint="cs"/>
                <w:sz w:val="22"/>
                <w:szCs w:val="22"/>
                <w:rtl/>
              </w:rPr>
              <w:t>باستخدام</w:t>
            </w:r>
            <w:r w:rsidR="00704D9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مادة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التبريد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4606D8">
              <w:rPr>
                <w:rFonts w:hint="cs"/>
                <w:sz w:val="22"/>
                <w:szCs w:val="22"/>
                <w:rtl/>
                <w:lang w:val="en-US" w:bidi="ar-EG"/>
              </w:rPr>
              <w:t>حصرية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4606D8">
              <w:rPr>
                <w:rFonts w:hint="cs"/>
                <w:sz w:val="22"/>
                <w:szCs w:val="22"/>
                <w:rtl/>
                <w:lang w:val="en-US" w:bidi="ar-EG"/>
              </w:rPr>
              <w:t>الملكية</w:t>
            </w:r>
            <w:r w:rsidR="00F56455" w:rsidRPr="00F56455">
              <w:rPr>
                <w:sz w:val="22"/>
                <w:szCs w:val="22"/>
                <w:lang w:val="en-US" w:bidi="ar-EG"/>
              </w:rPr>
              <w:t>“Bing</w:t>
            </w:r>
            <w:r w:rsidR="00704D9D">
              <w:rPr>
                <w:sz w:val="22"/>
                <w:szCs w:val="22"/>
                <w:lang w:val="en-US" w:bidi="ar-EG"/>
              </w:rPr>
              <w:t xml:space="preserve"> </w:t>
            </w:r>
            <w:r w:rsidR="00F56455" w:rsidRPr="00F56455">
              <w:rPr>
                <w:sz w:val="22"/>
                <w:szCs w:val="22"/>
                <w:lang w:val="en-US" w:bidi="ar-EG"/>
              </w:rPr>
              <w:t>Yi</w:t>
            </w:r>
            <w:r w:rsidR="00704D9D">
              <w:rPr>
                <w:sz w:val="22"/>
                <w:szCs w:val="22"/>
                <w:lang w:val="en-US" w:bidi="ar-EG"/>
              </w:rPr>
              <w:t xml:space="preserve"> </w:t>
            </w:r>
            <w:r w:rsidR="00F56455" w:rsidRPr="00F56455">
              <w:rPr>
                <w:sz w:val="22"/>
                <w:szCs w:val="22"/>
                <w:lang w:val="en-US" w:bidi="ar-EG"/>
              </w:rPr>
              <w:t>797”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التي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ليس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لها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قدرات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استنفاد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الأوزون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و</w:t>
            </w:r>
            <w:r w:rsidR="003661E9">
              <w:rPr>
                <w:rFonts w:hint="cs"/>
                <w:sz w:val="22"/>
                <w:szCs w:val="22"/>
                <w:rtl/>
                <w:lang w:val="en-US" w:bidi="ar-EG"/>
              </w:rPr>
              <w:t>صفر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3661E9">
              <w:rPr>
                <w:rFonts w:hint="cs"/>
                <w:sz w:val="22"/>
                <w:szCs w:val="22"/>
                <w:rtl/>
                <w:lang w:val="en-US" w:bidi="ar-EG"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إمكانية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الاحترار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العالمي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مما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يز</w:t>
            </w:r>
            <w:r w:rsidR="003661E9">
              <w:rPr>
                <w:rFonts w:hint="cs"/>
                <w:sz w:val="22"/>
                <w:szCs w:val="22"/>
                <w:rtl/>
                <w:lang w:val="en-US" w:bidi="ar-EG"/>
              </w:rPr>
              <w:t>يل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الحاجة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إلى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معدات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تبريد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قائمة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على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الهيدروفلوروكربون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مراكز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F56455" w:rsidRPr="00F56455">
              <w:rPr>
                <w:rFonts w:hint="cs"/>
                <w:sz w:val="22"/>
                <w:szCs w:val="22"/>
                <w:rtl/>
                <w:lang w:val="en-US" w:bidi="ar-EG"/>
              </w:rPr>
              <w:t>البيانات</w:t>
            </w:r>
          </w:p>
          <w:p w14:paraId="44BFEE18" w14:textId="4FD09107" w:rsidR="00F56455" w:rsidRDefault="00F56455" w:rsidP="00F56455">
            <w:pPr>
              <w:pStyle w:val="ListParagraph"/>
              <w:numPr>
                <w:ilvl w:val="0"/>
                <w:numId w:val="24"/>
              </w:numPr>
              <w:tabs>
                <w:tab w:val="left" w:pos="363"/>
              </w:tabs>
              <w:bidi/>
              <w:ind w:left="363"/>
              <w:rPr>
                <w:sz w:val="22"/>
                <w:szCs w:val="22"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val="en-US" w:bidi="ar-EG"/>
              </w:rPr>
              <w:t>إدماج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نظام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استرداد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النفايات-الحرارة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وإمدادات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الطاقة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المختلطة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من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أجل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مركز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بيانات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مستقر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وذو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كفاءة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استخدام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الطاقة</w:t>
            </w:r>
          </w:p>
          <w:p w14:paraId="121DD681" w14:textId="0916742D" w:rsidR="00F56455" w:rsidRPr="00F56455" w:rsidRDefault="00F56455" w:rsidP="002341B2">
            <w:pPr>
              <w:pStyle w:val="ListParagraph"/>
              <w:numPr>
                <w:ilvl w:val="0"/>
                <w:numId w:val="24"/>
              </w:numPr>
              <w:tabs>
                <w:tab w:val="left" w:pos="363"/>
              </w:tabs>
              <w:bidi/>
              <w:ind w:left="363"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val="en-US" w:bidi="ar-EG"/>
              </w:rPr>
              <w:t>نشر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النتائج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والتشجيع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على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استخدام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نظم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تبريد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بالغمر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أ</w:t>
            </w:r>
            <w:r w:rsidR="002341B2">
              <w:rPr>
                <w:rFonts w:hint="cs"/>
                <w:sz w:val="22"/>
                <w:szCs w:val="22"/>
                <w:rtl/>
                <w:lang w:val="en-US" w:bidi="ar-EG"/>
              </w:rPr>
              <w:t>ح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ادي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الطور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في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مراكز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البيانات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الجديدة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والقائمة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التي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تعتمد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على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المواد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الهيدروفلوروكربونية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مرتفعة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إمكانية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الاحترار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العالمي.</w:t>
            </w:r>
          </w:p>
        </w:tc>
      </w:tr>
    </w:tbl>
    <w:p w14:paraId="21690881" w14:textId="77777777" w:rsidR="00483096" w:rsidRPr="004E638F" w:rsidRDefault="00483096" w:rsidP="006C7466">
      <w:pPr>
        <w:bidi/>
        <w:spacing w:line="144" w:lineRule="auto"/>
        <w:rPr>
          <w:sz w:val="20"/>
          <w:lang w:val="en-US"/>
        </w:rPr>
      </w:pP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4106"/>
        <w:gridCol w:w="6059"/>
      </w:tblGrid>
      <w:tr w:rsidR="00483096" w:rsidRPr="005A293D" w14:paraId="51C248F0" w14:textId="77777777" w:rsidTr="00E46165">
        <w:trPr>
          <w:jc w:val="center"/>
        </w:trPr>
        <w:tc>
          <w:tcPr>
            <w:tcW w:w="4106" w:type="dxa"/>
          </w:tcPr>
          <w:p w14:paraId="5577FD87" w14:textId="4A63715E" w:rsidR="00483096" w:rsidRPr="007B3563" w:rsidRDefault="00483096" w:rsidP="00E46165">
            <w:pPr>
              <w:bidi/>
              <w:rPr>
                <w:bCs/>
                <w:sz w:val="22"/>
                <w:szCs w:val="22"/>
              </w:rPr>
            </w:pPr>
            <w:r w:rsidRPr="007B3563">
              <w:rPr>
                <w:rFonts w:hint="cs"/>
                <w:bCs/>
                <w:caps/>
                <w:sz w:val="22"/>
                <w:szCs w:val="22"/>
                <w:rtl/>
              </w:rPr>
              <w:t>وكالة</w:t>
            </w:r>
            <w:r w:rsidR="00704D9D">
              <w:rPr>
                <w:rFonts w:hint="cs"/>
                <w:bCs/>
                <w:caps/>
                <w:sz w:val="22"/>
                <w:szCs w:val="22"/>
                <w:rtl/>
              </w:rPr>
              <w:t xml:space="preserve"> </w:t>
            </w:r>
            <w:r w:rsidRPr="007B3563">
              <w:rPr>
                <w:rFonts w:hint="cs"/>
                <w:bCs/>
                <w:caps/>
                <w:sz w:val="22"/>
                <w:szCs w:val="22"/>
                <w:rtl/>
              </w:rPr>
              <w:t>التنسيق</w:t>
            </w:r>
            <w:r w:rsidR="00704D9D">
              <w:rPr>
                <w:rFonts w:hint="cs"/>
                <w:bCs/>
                <w:caps/>
                <w:sz w:val="22"/>
                <w:szCs w:val="22"/>
                <w:rtl/>
              </w:rPr>
              <w:t xml:space="preserve"> </w:t>
            </w:r>
            <w:r w:rsidRPr="007B3563">
              <w:rPr>
                <w:rFonts w:hint="cs"/>
                <w:bCs/>
                <w:caps/>
                <w:sz w:val="22"/>
                <w:szCs w:val="22"/>
                <w:rtl/>
              </w:rPr>
              <w:t>الوطني</w:t>
            </w:r>
          </w:p>
        </w:tc>
        <w:tc>
          <w:tcPr>
            <w:tcW w:w="6059" w:type="dxa"/>
          </w:tcPr>
          <w:p w14:paraId="7745F483" w14:textId="3DBB3533" w:rsidR="00483096" w:rsidRPr="007B3563" w:rsidRDefault="00F56455" w:rsidP="00F56455">
            <w:pPr>
              <w:bidi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المكتب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الخارجي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للتعاون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الاقتصادي/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483096" w:rsidRPr="007B3563">
              <w:rPr>
                <w:rFonts w:hint="cs"/>
                <w:sz w:val="22"/>
                <w:szCs w:val="22"/>
                <w:rtl/>
                <w:lang w:val="en-US" w:bidi="ar-EG"/>
              </w:rPr>
              <w:t>وزارة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 w:rsidR="00483096" w:rsidRPr="007B3563">
              <w:rPr>
                <w:rFonts w:hint="cs"/>
                <w:sz w:val="22"/>
                <w:szCs w:val="22"/>
                <w:rtl/>
                <w:lang w:val="en-US" w:bidi="ar-EG"/>
              </w:rPr>
              <w:t>الإيكولوجيا</w:t>
            </w:r>
            <w:r w:rsidR="00704D9D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EG"/>
              </w:rPr>
              <w:t>والبيئة</w:t>
            </w:r>
          </w:p>
        </w:tc>
      </w:tr>
    </w:tbl>
    <w:p w14:paraId="25750910" w14:textId="77777777" w:rsidR="00483096" w:rsidRPr="006C7466" w:rsidRDefault="00483096" w:rsidP="006C7466">
      <w:pPr>
        <w:bidi/>
        <w:spacing w:line="144" w:lineRule="auto"/>
        <w:rPr>
          <w:caps/>
          <w:sz w:val="20"/>
          <w:lang w:val="en-US"/>
        </w:rPr>
      </w:pPr>
    </w:p>
    <w:tbl>
      <w:tblPr>
        <w:tblStyle w:val="TableGrid"/>
        <w:bidiVisual/>
        <w:tblW w:w="5344" w:type="pct"/>
        <w:tblInd w:w="-342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63"/>
        <w:gridCol w:w="1530"/>
        <w:gridCol w:w="2226"/>
        <w:gridCol w:w="2516"/>
      </w:tblGrid>
      <w:tr w:rsidR="00483096" w:rsidRPr="00564766" w14:paraId="00C59278" w14:textId="77777777" w:rsidTr="000561BD">
        <w:trPr>
          <w:trHeight w:val="77"/>
        </w:trPr>
        <w:tc>
          <w:tcPr>
            <w:tcW w:w="3962" w:type="dxa"/>
            <w:shd w:val="clear" w:color="auto" w:fill="auto"/>
          </w:tcPr>
          <w:p w14:paraId="15E9778B" w14:textId="19D87636" w:rsidR="00483096" w:rsidRPr="00564766" w:rsidRDefault="00483096" w:rsidP="00E46165">
            <w:pPr>
              <w:pStyle w:val="NormalWeb"/>
              <w:bidi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</w:pPr>
            <w:r w:rsidRPr="00564766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أحدث</w:t>
            </w:r>
            <w:r w:rsidR="00704D9D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ﺑﻴﺎﻧﺎت</w:t>
            </w:r>
            <w:r w:rsidR="00704D9D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اﻟﻤﺎدة</w:t>
            </w:r>
            <w:r w:rsidR="00704D9D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b/>
                <w:bCs/>
                <w:color w:val="000000"/>
                <w:sz w:val="22"/>
                <w:szCs w:val="22"/>
                <w:lang w:val="en-GB" w:bidi="ar-LB"/>
              </w:rPr>
              <w:t>7</w:t>
            </w:r>
            <w:r w:rsidR="00704D9D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(المرفق</w:t>
            </w:r>
            <w:r w:rsidR="00704D9D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واو</w:t>
            </w:r>
            <w:r w:rsidRPr="00564766">
              <w:rPr>
                <w:b/>
                <w:bCs/>
                <w:color w:val="000000"/>
                <w:sz w:val="22"/>
                <w:szCs w:val="22"/>
                <w:rtl/>
                <w:lang w:val="en-GB" w:bidi="ar-LB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389BC2F9" w14:textId="2E3CD396" w:rsidR="00483096" w:rsidRPr="00564766" w:rsidRDefault="00483096" w:rsidP="007B3563">
            <w:pPr>
              <w:bidi/>
              <w:jc w:val="center"/>
              <w:rPr>
                <w:sz w:val="22"/>
                <w:szCs w:val="22"/>
                <w:rtl/>
                <w:lang w:bidi="ar-LB"/>
              </w:rPr>
            </w:pPr>
            <w:r w:rsidRPr="00564766">
              <w:rPr>
                <w:b/>
                <w:bCs/>
                <w:sz w:val="22"/>
                <w:szCs w:val="22"/>
                <w:rtl/>
                <w:lang w:bidi="ar-LB"/>
              </w:rPr>
              <w:t>السنة</w:t>
            </w:r>
            <w:r w:rsidRPr="00564766">
              <w:rPr>
                <w:sz w:val="22"/>
                <w:szCs w:val="22"/>
                <w:rtl/>
                <w:lang w:bidi="ar-LB"/>
              </w:rPr>
              <w:t>:</w:t>
            </w:r>
            <w:r w:rsidR="00704D9D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sz w:val="22"/>
                <w:szCs w:val="22"/>
                <w:rtl/>
                <w:lang w:bidi="ar-LB"/>
              </w:rPr>
              <w:t>202</w:t>
            </w:r>
            <w:r w:rsidR="007B3563">
              <w:rPr>
                <w:rFonts w:hint="cs"/>
                <w:sz w:val="22"/>
                <w:szCs w:val="22"/>
                <w:rtl/>
                <w:lang w:bidi="ar-LB"/>
              </w:rPr>
              <w:t>2</w:t>
            </w:r>
          </w:p>
        </w:tc>
        <w:tc>
          <w:tcPr>
            <w:tcW w:w="2226" w:type="dxa"/>
            <w:shd w:val="clear" w:color="auto" w:fill="auto"/>
          </w:tcPr>
          <w:p w14:paraId="4A939C21" w14:textId="58FA30FA" w:rsidR="00483096" w:rsidRPr="00564766" w:rsidRDefault="007B3563" w:rsidP="00740742">
            <w:pPr>
              <w:bidi/>
              <w:jc w:val="left"/>
              <w:rPr>
                <w:sz w:val="22"/>
                <w:szCs w:val="22"/>
                <w:lang w:bidi="ar-EG"/>
              </w:rPr>
            </w:pPr>
            <w:r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>370,</w:t>
            </w:r>
            <w:r w:rsidR="00740742"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>903.36</w:t>
            </w:r>
            <w:r w:rsidR="00704D9D">
              <w:rPr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="00483096" w:rsidRPr="00564766"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>طن</w:t>
            </w:r>
            <w:r w:rsidR="00704D9D"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="00740742">
              <w:rPr>
                <w:rFonts w:hint="cs"/>
                <w:color w:val="000000"/>
                <w:sz w:val="22"/>
                <w:szCs w:val="22"/>
                <w:rtl/>
                <w:lang w:bidi="ar-LB"/>
              </w:rPr>
              <w:t>متري</w:t>
            </w:r>
          </w:p>
        </w:tc>
        <w:tc>
          <w:tcPr>
            <w:tcW w:w="2516" w:type="dxa"/>
            <w:shd w:val="clear" w:color="auto" w:fill="auto"/>
          </w:tcPr>
          <w:p w14:paraId="1BD97761" w14:textId="4933ACB0" w:rsidR="00483096" w:rsidRPr="00564766" w:rsidRDefault="007B3563" w:rsidP="00E46165">
            <w:pPr>
              <w:pStyle w:val="NormalWeb"/>
              <w:bidi/>
              <w:spacing w:before="0" w:beforeAutospacing="0" w:after="0" w:afterAutospacing="0"/>
              <w:rPr>
                <w:color w:val="000000"/>
                <w:sz w:val="22"/>
                <w:szCs w:val="22"/>
                <w:rtl/>
                <w:lang w:val="en-GB" w:bidi="ar-LB"/>
              </w:rPr>
            </w:pPr>
            <w:r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>669,563,731</w:t>
            </w:r>
            <w:r w:rsidR="00704D9D">
              <w:rPr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>طن</w:t>
            </w:r>
            <w:r w:rsidR="00704D9D">
              <w:rPr>
                <w:rFonts w:hint="cs"/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>من</w:t>
            </w:r>
            <w:r w:rsidR="00704D9D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>مكافئ</w:t>
            </w:r>
            <w:r w:rsidR="00704D9D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>ثاني</w:t>
            </w:r>
            <w:r w:rsidR="00704D9D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>أكسيد</w:t>
            </w:r>
            <w:r w:rsidR="00704D9D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 xml:space="preserve"> </w:t>
            </w:r>
            <w:r w:rsidRPr="00564766">
              <w:rPr>
                <w:rFonts w:hint="cs"/>
                <w:color w:val="000000"/>
                <w:sz w:val="22"/>
                <w:szCs w:val="22"/>
                <w:rtl/>
                <w:lang w:val="en-GB" w:bidi="ar-LB"/>
              </w:rPr>
              <w:t>الكربون</w:t>
            </w:r>
          </w:p>
        </w:tc>
      </w:tr>
    </w:tbl>
    <w:p w14:paraId="3690AAFC" w14:textId="66D0DCF9" w:rsidR="00483096" w:rsidRPr="00F56455" w:rsidRDefault="00F56455" w:rsidP="003661E9">
      <w:pPr>
        <w:bidi/>
        <w:rPr>
          <w:sz w:val="18"/>
          <w:szCs w:val="18"/>
          <w:rtl/>
          <w:lang w:val="en-US" w:bidi="ar-EG"/>
        </w:rPr>
      </w:pPr>
      <w:r w:rsidRPr="00F56455">
        <w:rPr>
          <w:rFonts w:hint="cs"/>
          <w:sz w:val="18"/>
          <w:szCs w:val="18"/>
          <w:rtl/>
          <w:lang w:val="en-US" w:bidi="ar-EG"/>
        </w:rPr>
        <w:t>*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تم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تحديث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بيانات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الاستهلاك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لعام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2020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إلى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666,491,379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طن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من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مكافئ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ثاني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أكسيد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الكربون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وكانت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بيانات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الاستهلاك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لعام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2023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769,361,542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طن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من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مكافئ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ثاني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أك</w:t>
      </w:r>
      <w:r w:rsidR="003661E9">
        <w:rPr>
          <w:rFonts w:hint="cs"/>
          <w:sz w:val="18"/>
          <w:szCs w:val="18"/>
          <w:rtl/>
          <w:lang w:val="en-US" w:bidi="ar-EG"/>
        </w:rPr>
        <w:t>س</w:t>
      </w:r>
      <w:r w:rsidRPr="00F56455">
        <w:rPr>
          <w:rFonts w:hint="cs"/>
          <w:sz w:val="18"/>
          <w:szCs w:val="18"/>
          <w:rtl/>
          <w:lang w:val="en-US" w:bidi="ar-EG"/>
        </w:rPr>
        <w:t>يد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الكربون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ونشرت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على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الموقع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الشبكي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لأمانة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الأوزون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في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نوفمبر/تشرين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الثاني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2024.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ولم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تحصل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أمانة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الصندوق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المتعدد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الأطراف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على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توزيع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الاستهلاك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بالأطنان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المترية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في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وقت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إصدار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هذه</w:t>
      </w:r>
      <w:r w:rsidR="00704D9D">
        <w:rPr>
          <w:rFonts w:hint="cs"/>
          <w:sz w:val="18"/>
          <w:szCs w:val="18"/>
          <w:rtl/>
          <w:lang w:val="en-US" w:bidi="ar-EG"/>
        </w:rPr>
        <w:t xml:space="preserve"> </w:t>
      </w:r>
      <w:r w:rsidRPr="00F56455">
        <w:rPr>
          <w:rFonts w:hint="cs"/>
          <w:sz w:val="18"/>
          <w:szCs w:val="18"/>
          <w:rtl/>
          <w:lang w:val="en-US" w:bidi="ar-EG"/>
        </w:rPr>
        <w:t>الوثيقة.</w:t>
      </w:r>
    </w:p>
    <w:p w14:paraId="66FC5186" w14:textId="77777777" w:rsidR="00483096" w:rsidRDefault="00483096" w:rsidP="006C7466">
      <w:pPr>
        <w:bidi/>
        <w:spacing w:line="144" w:lineRule="auto"/>
        <w:rPr>
          <w:sz w:val="20"/>
          <w:rtl/>
          <w:lang w:val="en-US" w:bidi="ar-EG"/>
        </w:rPr>
      </w:pPr>
    </w:p>
    <w:tbl>
      <w:tblPr>
        <w:bidiVisual/>
        <w:tblW w:w="10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875"/>
        <w:gridCol w:w="3160"/>
        <w:gridCol w:w="2704"/>
      </w:tblGrid>
      <w:tr w:rsidR="002319C8" w:rsidRPr="006C7466" w14:paraId="53022F3A" w14:textId="77777777" w:rsidTr="00E46165">
        <w:trPr>
          <w:trHeight w:val="158"/>
          <w:jc w:val="center"/>
        </w:trPr>
        <w:tc>
          <w:tcPr>
            <w:tcW w:w="43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6E06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bCs/>
                <w:sz w:val="20"/>
              </w:rPr>
            </w:pPr>
            <w:r w:rsidRPr="006C7466">
              <w:rPr>
                <w:rFonts w:hint="cs"/>
                <w:bCs/>
                <w:sz w:val="20"/>
                <w:rtl/>
              </w:rPr>
              <w:t>الوصف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CF0B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center"/>
              <w:rPr>
                <w:b/>
                <w:bCs/>
                <w:sz w:val="20"/>
                <w:highlight w:val="cyan"/>
              </w:rPr>
            </w:pPr>
            <w:r w:rsidRPr="006C7466">
              <w:rPr>
                <w:rFonts w:hint="cs"/>
                <w:b/>
                <w:bCs/>
                <w:sz w:val="20"/>
                <w:rtl/>
              </w:rPr>
              <w:t>الوحدات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C45E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center"/>
              <w:rPr>
                <w:b/>
                <w:bCs/>
                <w:sz w:val="20"/>
              </w:rPr>
            </w:pPr>
            <w:r w:rsidRPr="006C7466">
              <w:rPr>
                <w:b/>
                <w:bCs/>
                <w:sz w:val="20"/>
              </w:rPr>
              <w:t>HFC-410A</w:t>
            </w:r>
          </w:p>
        </w:tc>
      </w:tr>
      <w:tr w:rsidR="002319C8" w:rsidRPr="006C7466" w14:paraId="59ECACBF" w14:textId="77777777" w:rsidTr="00E46165">
        <w:trPr>
          <w:trHeight w:val="117"/>
          <w:jc w:val="center"/>
        </w:trPr>
        <w:tc>
          <w:tcPr>
            <w:tcW w:w="4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A9F30" w14:textId="34844050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b/>
                <w:sz w:val="20"/>
                <w:rtl/>
                <w:lang w:val="en-US" w:bidi="ar-EG"/>
              </w:rPr>
            </w:pP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الهيدروفلوروكربون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الذي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سيتم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تفاديه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من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خلال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هذا</w:t>
            </w:r>
            <w:r w:rsidR="00704D9D">
              <w:rPr>
                <w:rFonts w:hint="cs"/>
                <w:b/>
                <w:sz w:val="20"/>
                <w:rtl/>
                <w:lang w:val="en-US"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  <w:lang w:val="en-US" w:bidi="ar-EG"/>
              </w:rPr>
              <w:t>المشروع: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A31D" w14:textId="3DD97E16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right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طن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متري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395F6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4,320</w:t>
            </w:r>
          </w:p>
        </w:tc>
      </w:tr>
      <w:tr w:rsidR="002319C8" w:rsidRPr="006C7466" w14:paraId="6A6632F3" w14:textId="77777777" w:rsidTr="00E46165">
        <w:trPr>
          <w:trHeight w:val="46"/>
          <w:jc w:val="center"/>
        </w:trPr>
        <w:tc>
          <w:tcPr>
            <w:tcW w:w="43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5EF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bCs/>
                <w:sz w:val="2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86E7" w14:textId="0184F9C4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right"/>
              <w:rPr>
                <w:sz w:val="20"/>
                <w:lang w:bidi="ar-LB"/>
              </w:rPr>
            </w:pPr>
            <w:r w:rsidRPr="006C7466">
              <w:rPr>
                <w:rFonts w:hint="cs"/>
                <w:color w:val="000000" w:themeColor="text1"/>
                <w:sz w:val="20"/>
                <w:rtl/>
                <w:lang w:bidi="ar-LB"/>
              </w:rPr>
              <w:t>طن</w:t>
            </w:r>
            <w:r w:rsidR="00704D9D">
              <w:rPr>
                <w:rFonts w:hint="cs"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6C7466">
              <w:rPr>
                <w:rFonts w:hint="cs"/>
                <w:color w:val="000000"/>
                <w:sz w:val="20"/>
                <w:rtl/>
                <w:lang w:bidi="ar-LB"/>
              </w:rPr>
              <w:t>من</w:t>
            </w:r>
            <w:r w:rsidR="00704D9D">
              <w:rPr>
                <w:rFonts w:hint="cs"/>
                <w:color w:val="000000"/>
                <w:sz w:val="20"/>
                <w:rtl/>
                <w:lang w:bidi="ar-LB"/>
              </w:rPr>
              <w:t xml:space="preserve"> </w:t>
            </w:r>
            <w:r w:rsidRPr="006C7466">
              <w:rPr>
                <w:rFonts w:hint="cs"/>
                <w:color w:val="000000"/>
                <w:sz w:val="20"/>
                <w:rtl/>
                <w:lang w:bidi="ar-LB"/>
              </w:rPr>
              <w:t>مكافئ</w:t>
            </w:r>
            <w:r w:rsidR="00704D9D">
              <w:rPr>
                <w:rFonts w:hint="cs"/>
                <w:color w:val="000000"/>
                <w:sz w:val="20"/>
                <w:rtl/>
                <w:lang w:bidi="ar-LB"/>
              </w:rPr>
              <w:t xml:space="preserve"> </w:t>
            </w:r>
            <w:r w:rsidRPr="006C7466">
              <w:rPr>
                <w:rFonts w:hint="cs"/>
                <w:color w:val="000000"/>
                <w:sz w:val="20"/>
                <w:rtl/>
                <w:lang w:bidi="ar-LB"/>
              </w:rPr>
              <w:t>ثاني</w:t>
            </w:r>
            <w:r w:rsidR="00704D9D">
              <w:rPr>
                <w:rFonts w:hint="cs"/>
                <w:color w:val="000000"/>
                <w:sz w:val="20"/>
                <w:rtl/>
                <w:lang w:bidi="ar-LB"/>
              </w:rPr>
              <w:t xml:space="preserve"> </w:t>
            </w:r>
            <w:r w:rsidRPr="006C7466">
              <w:rPr>
                <w:rFonts w:hint="cs"/>
                <w:color w:val="000000"/>
                <w:sz w:val="20"/>
                <w:rtl/>
                <w:lang w:bidi="ar-LB"/>
              </w:rPr>
              <w:t>أكسيد</w:t>
            </w:r>
            <w:r w:rsidR="00704D9D">
              <w:rPr>
                <w:rFonts w:hint="cs"/>
                <w:color w:val="000000"/>
                <w:sz w:val="20"/>
                <w:rtl/>
                <w:lang w:bidi="ar-LB"/>
              </w:rPr>
              <w:t xml:space="preserve"> </w:t>
            </w:r>
            <w:r w:rsidRPr="006C7466">
              <w:rPr>
                <w:rFonts w:hint="cs"/>
                <w:color w:val="000000"/>
                <w:sz w:val="20"/>
                <w:rtl/>
                <w:lang w:bidi="ar-LB"/>
              </w:rPr>
              <w:t>الكربون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2708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9,020,160</w:t>
            </w:r>
          </w:p>
        </w:tc>
      </w:tr>
      <w:tr w:rsidR="002319C8" w:rsidRPr="006C7466" w14:paraId="59127D6D" w14:textId="77777777" w:rsidTr="00E46165">
        <w:trPr>
          <w:trHeight w:val="619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D7455" w14:textId="0198D98E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left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البديل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الذي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سيتم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إدخاله: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DBD7" w14:textId="16CD5D25" w:rsidR="003661E9" w:rsidRPr="006C7466" w:rsidRDefault="004606D8" w:rsidP="004606D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  <w:rtl/>
                <w:lang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سائل</w:t>
            </w:r>
            <w:r w:rsidR="00704D9D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704D9D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حصري</w:t>
            </w:r>
            <w:r w:rsidR="00704D9D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الملكية</w:t>
            </w:r>
            <w:r w:rsidR="00704D9D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3661E9" w:rsidRPr="006C7466">
              <w:rPr>
                <w:sz w:val="20"/>
                <w:lang w:val="en-US" w:bidi="ar-EG"/>
              </w:rPr>
              <w:t>“Bing</w:t>
            </w:r>
            <w:r w:rsidR="00704D9D">
              <w:rPr>
                <w:sz w:val="20"/>
                <w:lang w:val="en-US" w:bidi="ar-EG"/>
              </w:rPr>
              <w:t xml:space="preserve"> </w:t>
            </w:r>
            <w:r w:rsidR="003661E9" w:rsidRPr="006C7466">
              <w:rPr>
                <w:sz w:val="20"/>
                <w:lang w:val="en-US" w:bidi="ar-EG"/>
              </w:rPr>
              <w:t>Yi</w:t>
            </w:r>
            <w:r w:rsidR="00704D9D">
              <w:rPr>
                <w:sz w:val="20"/>
                <w:lang w:val="en-US" w:bidi="ar-EG"/>
              </w:rPr>
              <w:t xml:space="preserve"> </w:t>
            </w:r>
            <w:r w:rsidR="003661E9" w:rsidRPr="006C7466">
              <w:rPr>
                <w:sz w:val="20"/>
                <w:lang w:val="en-US" w:bidi="ar-EG"/>
              </w:rPr>
              <w:t>797”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المملوكة</w:t>
            </w:r>
            <w:r w:rsidR="00704D9D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من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شركة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6C7466" w:rsidRPr="006C7466">
              <w:rPr>
                <w:bCs/>
                <w:sz w:val="20"/>
              </w:rPr>
              <w:t>Tianjin</w:t>
            </w:r>
            <w:r w:rsidR="00704D9D">
              <w:rPr>
                <w:bCs/>
                <w:sz w:val="20"/>
              </w:rPr>
              <w:t xml:space="preserve"> </w:t>
            </w:r>
            <w:r w:rsidR="006C7466" w:rsidRPr="006C7466">
              <w:rPr>
                <w:bCs/>
                <w:sz w:val="20"/>
              </w:rPr>
              <w:t>Tier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،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وهي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شركة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فرعية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تابعة</w:t>
            </w:r>
            <w:r w:rsidR="00704D9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val="en-US"/>
              </w:rPr>
              <w:t>لــ</w:t>
            </w:r>
            <w:r w:rsidR="00704D9D">
              <w:rPr>
                <w:bCs/>
                <w:sz w:val="20"/>
                <w:rtl/>
              </w:rPr>
              <w:t xml:space="preserve"> </w:t>
            </w:r>
            <w:r w:rsidR="003661E9" w:rsidRPr="006C7466">
              <w:rPr>
                <w:bCs/>
                <w:sz w:val="20"/>
              </w:rPr>
              <w:t>Anhui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Tier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Liquid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Cooling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Technology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Co.</w:t>
            </w:r>
            <w:r w:rsidR="00704D9D">
              <w:rPr>
                <w:bCs/>
                <w:sz w:val="20"/>
              </w:rPr>
              <w:t xml:space="preserve"> </w:t>
            </w:r>
            <w:r w:rsidR="003661E9" w:rsidRPr="006C7466">
              <w:rPr>
                <w:bCs/>
                <w:sz w:val="20"/>
              </w:rPr>
              <w:t>Ltd.</w:t>
            </w:r>
            <w:r w:rsidR="00704D9D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التي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طورت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تكنولوجيا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التبريد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بالغمر،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وستأخذ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زمام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القيادة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في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تنفيذ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المشروع.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وهي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مادة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تبريد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بالزيت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الاصطناعي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تتألف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أساسا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من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البوليدوكانول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المهدرج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(90-99.8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في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المائة)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ومضادات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الأكسدة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المركبة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(0.2-0.9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في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المائة)،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وليس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</w:rPr>
              <w:t>بها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bidi="ar-EG"/>
              </w:rPr>
              <w:t>أي</w:t>
            </w:r>
            <w:r w:rsidR="00704D9D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bidi="ar-EG"/>
              </w:rPr>
              <w:t>مواد</w:t>
            </w:r>
            <w:r w:rsidR="00704D9D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bidi="ar-EG"/>
              </w:rPr>
              <w:t>هيدروكربونية</w:t>
            </w:r>
            <w:r w:rsidR="00704D9D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3661E9" w:rsidRPr="006C7466">
              <w:rPr>
                <w:rFonts w:hint="cs"/>
                <w:sz w:val="20"/>
                <w:rtl/>
                <w:lang w:bidi="ar-EG"/>
              </w:rPr>
              <w:t>معطرة.</w:t>
            </w:r>
          </w:p>
        </w:tc>
      </w:tr>
      <w:tr w:rsidR="002319C8" w:rsidRPr="006C7466" w14:paraId="0570F038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B2E3" w14:textId="323520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مدة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المشروع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(بالأشهر):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84B6" w14:textId="77777777" w:rsidR="002319C8" w:rsidRPr="006C7466" w:rsidRDefault="002319C8" w:rsidP="006C7466">
            <w:pPr>
              <w:bidi/>
              <w:ind w:firstLine="1477"/>
              <w:jc w:val="left"/>
              <w:rPr>
                <w:sz w:val="20"/>
                <w:highlight w:val="cyan"/>
                <w:rtl/>
                <w:lang w:bidi="ar-EG"/>
              </w:rPr>
            </w:pPr>
            <w:r w:rsidRPr="006C7466">
              <w:rPr>
                <w:sz w:val="20"/>
              </w:rPr>
              <w:t>24</w:t>
            </w:r>
          </w:p>
        </w:tc>
      </w:tr>
      <w:tr w:rsidR="002319C8" w:rsidRPr="006C7466" w14:paraId="12B796AB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4D5D" w14:textId="4300DD70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المبلغ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المطلوب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في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الأصل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(دولار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CB64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  <w:highlight w:val="cyan"/>
              </w:rPr>
            </w:pPr>
            <w:r w:rsidRPr="006C7466">
              <w:rPr>
                <w:rFonts w:eastAsia="SimSun"/>
                <w:sz w:val="20"/>
              </w:rPr>
              <w:t>2,456,900</w:t>
            </w:r>
          </w:p>
        </w:tc>
      </w:tr>
      <w:tr w:rsidR="002319C8" w:rsidRPr="006C7466" w14:paraId="58B4017E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E1B5" w14:textId="2094D600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التكاليف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النهائية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للمشروع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(دولار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B073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  <w:highlight w:val="cyan"/>
              </w:rPr>
            </w:pPr>
          </w:p>
        </w:tc>
      </w:tr>
      <w:tr w:rsidR="002319C8" w:rsidRPr="006C7466" w14:paraId="5FC13178" w14:textId="77777777" w:rsidTr="00E46165">
        <w:trPr>
          <w:trHeight w:val="23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A3730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3DBF0" w14:textId="7704CEFE" w:rsidR="002319C8" w:rsidRPr="006C7466" w:rsidRDefault="002319C8" w:rsidP="002319C8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right="-108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التكلفة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الرأسمالية: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8C8A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1,790,800</w:t>
            </w:r>
          </w:p>
        </w:tc>
      </w:tr>
      <w:tr w:rsidR="002319C8" w:rsidRPr="006C7466" w14:paraId="7C991547" w14:textId="77777777" w:rsidTr="00E46165">
        <w:trPr>
          <w:trHeight w:val="23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3B04C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F1612" w14:textId="3F4D4CDB" w:rsidR="002319C8" w:rsidRPr="006C7466" w:rsidRDefault="002319C8" w:rsidP="002319C8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right="216"/>
              <w:rPr>
                <w:sz w:val="20"/>
                <w:lang w:val="en-US"/>
              </w:rPr>
            </w:pPr>
            <w:r w:rsidRPr="006C7466">
              <w:rPr>
                <w:rFonts w:hint="cs"/>
                <w:sz w:val="20"/>
                <w:rtl/>
              </w:rPr>
              <w:t>للطوارئ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(10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في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المائة)</w:t>
            </w:r>
            <w:r w:rsidRPr="006C7466">
              <w:rPr>
                <w:sz w:val="20"/>
              </w:rPr>
              <w:t>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8ECD" w14:textId="3ABC8769" w:rsidR="002319C8" w:rsidRPr="006C7466" w:rsidRDefault="003661E9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  <w:lang w:val="en-US"/>
              </w:rPr>
            </w:pPr>
            <w:r w:rsidRPr="006C7466">
              <w:rPr>
                <w:rFonts w:hint="cs"/>
                <w:sz w:val="20"/>
                <w:rtl/>
              </w:rPr>
              <w:t>غير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مطلوب</w:t>
            </w:r>
          </w:p>
        </w:tc>
      </w:tr>
      <w:tr w:rsidR="002319C8" w:rsidRPr="006C7466" w14:paraId="1700B870" w14:textId="77777777" w:rsidTr="00E46165">
        <w:trPr>
          <w:trHeight w:val="23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23796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B3374" w14:textId="40F47086" w:rsidR="002319C8" w:rsidRPr="006C7466" w:rsidRDefault="002319C8" w:rsidP="002319C8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right="126"/>
              <w:rPr>
                <w:sz w:val="20"/>
                <w:rtl/>
                <w:lang w:bidi="ar-EG"/>
              </w:rPr>
            </w:pPr>
            <w:r w:rsidRPr="006C7466">
              <w:rPr>
                <w:rFonts w:hint="cs"/>
                <w:sz w:val="20"/>
                <w:rtl/>
              </w:rPr>
              <w:t>تكلفة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التشغيل:</w:t>
            </w:r>
            <w:r w:rsidR="00704D9D">
              <w:rPr>
                <w:sz w:val="20"/>
                <w:rtl/>
              </w:rPr>
              <w:t xml:space="preserve"> 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F1AA" w14:textId="5CD10AF9" w:rsidR="002319C8" w:rsidRPr="006C7466" w:rsidRDefault="003661E9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غير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مطلوب</w:t>
            </w:r>
          </w:p>
        </w:tc>
      </w:tr>
      <w:tr w:rsidR="002319C8" w:rsidRPr="006C7466" w14:paraId="19464CD4" w14:textId="77777777" w:rsidTr="00E46165">
        <w:trPr>
          <w:trHeight w:val="23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06493" w14:textId="77777777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F249C" w14:textId="4E08A2E4" w:rsidR="002319C8" w:rsidRPr="006C7466" w:rsidRDefault="002319C8" w:rsidP="002319C8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right="517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إجمالي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تكلفة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المشروع: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39E8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1,790,800</w:t>
            </w:r>
          </w:p>
        </w:tc>
      </w:tr>
      <w:tr w:rsidR="002319C8" w:rsidRPr="006C7466" w14:paraId="26FFC22D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28CC" w14:textId="564C43B9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الملكية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المحلية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(%):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F467" w14:textId="77777777" w:rsidR="002319C8" w:rsidRPr="006C7466" w:rsidRDefault="002319C8" w:rsidP="006C7466">
            <w:pPr>
              <w:pStyle w:val="Footer1"/>
              <w:bidi/>
              <w:ind w:firstLine="1477"/>
              <w:jc w:val="left"/>
              <w:rPr>
                <w:lang w:val="en-CA"/>
              </w:rPr>
            </w:pPr>
            <w:r w:rsidRPr="006C7466">
              <w:rPr>
                <w:lang w:val="en-CA"/>
              </w:rPr>
              <w:t>100</w:t>
            </w:r>
          </w:p>
        </w:tc>
      </w:tr>
      <w:tr w:rsidR="002319C8" w:rsidRPr="006C7466" w14:paraId="4786494C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903" w14:textId="5B56B530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مكون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الصادرات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(%):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B891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0</w:t>
            </w:r>
          </w:p>
        </w:tc>
      </w:tr>
      <w:tr w:rsidR="002319C8" w:rsidRPr="006C7466" w14:paraId="53453AE1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D269" w14:textId="1D06CA53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المنحة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المطلوبة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(دولار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أمريكي):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BE7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1,790,800</w:t>
            </w:r>
          </w:p>
        </w:tc>
      </w:tr>
      <w:tr w:rsidR="002319C8" w:rsidRPr="006C7466" w14:paraId="789A188A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B0A" w14:textId="509CDC5B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تكاليف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دعم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الوكالة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المنفذة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(دولار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أمريكي):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852F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125,356</w:t>
            </w:r>
          </w:p>
        </w:tc>
      </w:tr>
      <w:tr w:rsidR="002319C8" w:rsidRPr="006C7466" w14:paraId="0658096E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5660" w14:textId="7C31FDE2" w:rsidR="002319C8" w:rsidRPr="006C7466" w:rsidRDefault="002319C8" w:rsidP="002319C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sz w:val="20"/>
              </w:rPr>
            </w:pPr>
            <w:r w:rsidRPr="006C7466">
              <w:rPr>
                <w:rFonts w:hint="cs"/>
                <w:b/>
                <w:sz w:val="20"/>
                <w:rtl/>
                <w:lang w:bidi="ar-EG"/>
              </w:rPr>
              <w:t>إجمالي</w:t>
            </w:r>
            <w:r w:rsidR="00704D9D">
              <w:rPr>
                <w:rFonts w:hint="cs"/>
                <w:b/>
                <w:sz w:val="20"/>
                <w:rtl/>
                <w:lang w:bidi="ar-EG"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تكلفة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المشروع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بالنسبة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للصندوق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المتعدد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الأطراف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(دولار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أمريكي):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7E9C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1,916,156</w:t>
            </w:r>
          </w:p>
        </w:tc>
      </w:tr>
      <w:tr w:rsidR="002319C8" w:rsidRPr="006C7466" w14:paraId="4EBDDE4A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83DE" w14:textId="048B810B" w:rsidR="002319C8" w:rsidRPr="006C7466" w:rsidRDefault="002319C8" w:rsidP="00E4616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C7466">
              <w:rPr>
                <w:rFonts w:hint="cs"/>
                <w:b/>
                <w:sz w:val="20"/>
                <w:rtl/>
              </w:rPr>
              <w:t>وفورات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كفاءة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الطاقة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(دولار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أمريكي/كيلووات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في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الساعة):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E3B7" w14:textId="77777777" w:rsidR="002319C8" w:rsidRPr="006C7466" w:rsidRDefault="002319C8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sz w:val="20"/>
              </w:rPr>
              <w:t>3.55</w:t>
            </w:r>
          </w:p>
        </w:tc>
      </w:tr>
      <w:tr w:rsidR="002319C8" w:rsidRPr="006C7466" w14:paraId="17D04150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8BA1" w14:textId="44335F50" w:rsidR="002319C8" w:rsidRPr="006C7466" w:rsidRDefault="002319C8" w:rsidP="00E4616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C7466">
              <w:rPr>
                <w:rFonts w:hint="cs"/>
                <w:b/>
                <w:sz w:val="20"/>
                <w:rtl/>
              </w:rPr>
              <w:t>حالة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التمويل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النظير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9C05" w14:textId="77777777" w:rsidR="002319C8" w:rsidRPr="006C7466" w:rsidRDefault="006C7466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  <w:lang w:val="en-US"/>
              </w:rPr>
            </w:pPr>
            <w:r w:rsidRPr="006C7466">
              <w:rPr>
                <w:rFonts w:hint="cs"/>
                <w:sz w:val="20"/>
                <w:rtl/>
              </w:rPr>
              <w:t>نعم</w:t>
            </w:r>
          </w:p>
        </w:tc>
      </w:tr>
      <w:tr w:rsidR="002319C8" w:rsidRPr="006C7466" w14:paraId="0DD7AC20" w14:textId="77777777" w:rsidTr="00E46165">
        <w:trPr>
          <w:trHeight w:val="230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5735" w14:textId="71A934C1" w:rsidR="002319C8" w:rsidRPr="006C7466" w:rsidRDefault="002319C8" w:rsidP="00E4616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C7466">
              <w:rPr>
                <w:rFonts w:hint="cs"/>
                <w:b/>
                <w:sz w:val="20"/>
                <w:rtl/>
              </w:rPr>
              <w:t>المراحل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الرئيسية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لرصد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المشروع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مدرجة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4820" w14:textId="77777777" w:rsidR="002319C8" w:rsidRPr="006C7466" w:rsidRDefault="006C7466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نعم</w:t>
            </w:r>
          </w:p>
        </w:tc>
      </w:tr>
      <w:tr w:rsidR="002319C8" w:rsidRPr="006C7466" w14:paraId="6556CCB1" w14:textId="77777777" w:rsidTr="00E46165">
        <w:trPr>
          <w:trHeight w:val="232"/>
          <w:jc w:val="center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F974" w14:textId="2790B318" w:rsidR="002319C8" w:rsidRPr="006C7466" w:rsidRDefault="002319C8" w:rsidP="00E4616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C7466">
              <w:rPr>
                <w:rFonts w:hint="cs"/>
                <w:b/>
                <w:sz w:val="20"/>
                <w:rtl/>
              </w:rPr>
              <w:t>المعايير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الدنيا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لأداء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الطاقة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متوافرة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للقطاع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ذي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الصلة</w:t>
            </w:r>
            <w:r w:rsidR="00704D9D">
              <w:rPr>
                <w:rFonts w:hint="cs"/>
                <w:b/>
                <w:sz w:val="20"/>
                <w:rtl/>
              </w:rPr>
              <w:t xml:space="preserve"> </w:t>
            </w:r>
            <w:r w:rsidRPr="006C7466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5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A8F6" w14:textId="4EBAA370" w:rsidR="002319C8" w:rsidRPr="006C7466" w:rsidRDefault="006C7466" w:rsidP="006C74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ind w:firstLine="1477"/>
              <w:jc w:val="left"/>
              <w:rPr>
                <w:sz w:val="20"/>
              </w:rPr>
            </w:pPr>
            <w:r w:rsidRPr="006C7466">
              <w:rPr>
                <w:rFonts w:hint="cs"/>
                <w:sz w:val="20"/>
                <w:rtl/>
              </w:rPr>
              <w:t>غير</w:t>
            </w:r>
            <w:r w:rsidR="00704D9D">
              <w:rPr>
                <w:rFonts w:hint="cs"/>
                <w:sz w:val="20"/>
                <w:rtl/>
              </w:rPr>
              <w:t xml:space="preserve"> </w:t>
            </w:r>
            <w:r w:rsidRPr="006C7466">
              <w:rPr>
                <w:rFonts w:hint="cs"/>
                <w:sz w:val="20"/>
                <w:rtl/>
              </w:rPr>
              <w:t>متوافر</w:t>
            </w:r>
          </w:p>
        </w:tc>
      </w:tr>
    </w:tbl>
    <w:p w14:paraId="4DF78EB9" w14:textId="77777777" w:rsidR="002319C8" w:rsidRDefault="002319C8" w:rsidP="002319C8">
      <w:pPr>
        <w:bidi/>
        <w:rPr>
          <w:sz w:val="20"/>
          <w:rtl/>
          <w:lang w:val="en-US" w:bidi="ar-EG"/>
        </w:rPr>
      </w:pPr>
    </w:p>
    <w:tbl>
      <w:tblPr>
        <w:tblStyle w:val="TableGrid"/>
        <w:bidiVisual/>
        <w:tblW w:w="5357" w:type="pct"/>
        <w:tblInd w:w="-342" w:type="dxa"/>
        <w:tblLook w:val="04A0" w:firstRow="1" w:lastRow="0" w:firstColumn="1" w:lastColumn="0" w:noHBand="0" w:noVBand="1"/>
      </w:tblPr>
      <w:tblGrid>
        <w:gridCol w:w="6930"/>
        <w:gridCol w:w="3330"/>
      </w:tblGrid>
      <w:tr w:rsidR="00483096" w:rsidRPr="00564766" w14:paraId="3CA3C79A" w14:textId="77777777" w:rsidTr="00E46165">
        <w:trPr>
          <w:trHeight w:hRule="exact" w:val="238"/>
        </w:trPr>
        <w:tc>
          <w:tcPr>
            <w:tcW w:w="3377" w:type="pct"/>
            <w:shd w:val="clear" w:color="auto" w:fill="auto"/>
          </w:tcPr>
          <w:p w14:paraId="2D2B22AE" w14:textId="1219E9FF" w:rsidR="00483096" w:rsidRPr="00564766" w:rsidRDefault="00483096" w:rsidP="00E46165">
            <w:pPr>
              <w:bidi/>
              <w:jc w:val="left"/>
              <w:rPr>
                <w:bCs/>
                <w:color w:val="000000" w:themeColor="text1"/>
                <w:sz w:val="22"/>
                <w:szCs w:val="22"/>
                <w:rtl/>
                <w:lang w:bidi="ar-LB"/>
              </w:rPr>
            </w:pPr>
            <w:r w:rsidRPr="00564766">
              <w:rPr>
                <w:bCs/>
                <w:color w:val="000000" w:themeColor="text1"/>
                <w:sz w:val="22"/>
                <w:szCs w:val="22"/>
                <w:rtl/>
                <w:lang w:bidi="ar-LB"/>
              </w:rPr>
              <w:t>توصية</w:t>
            </w:r>
            <w:r w:rsidR="00704D9D">
              <w:rPr>
                <w:bCs/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bCs/>
                <w:color w:val="000000" w:themeColor="text1"/>
                <w:sz w:val="22"/>
                <w:szCs w:val="22"/>
                <w:rtl/>
                <w:lang w:bidi="ar-LB"/>
              </w:rPr>
              <w:t>الأمانة:</w:t>
            </w:r>
          </w:p>
          <w:p w14:paraId="6ADE2E06" w14:textId="77777777" w:rsidR="00483096" w:rsidRPr="00564766" w:rsidRDefault="00483096" w:rsidP="00E46165">
            <w:pPr>
              <w:bidi/>
              <w:jc w:val="left"/>
              <w:rPr>
                <w:bCs/>
                <w:color w:val="000000" w:themeColor="text1"/>
                <w:sz w:val="22"/>
                <w:szCs w:val="22"/>
                <w:rtl/>
                <w:lang w:bidi="ar-LB"/>
              </w:rPr>
            </w:pPr>
          </w:p>
        </w:tc>
        <w:tc>
          <w:tcPr>
            <w:tcW w:w="1623" w:type="pct"/>
            <w:shd w:val="clear" w:color="auto" w:fill="auto"/>
          </w:tcPr>
          <w:p w14:paraId="68987A96" w14:textId="7F037EDD" w:rsidR="00483096" w:rsidRPr="00564766" w:rsidRDefault="00483096" w:rsidP="00E46165">
            <w:pPr>
              <w:bidi/>
              <w:jc w:val="center"/>
              <w:rPr>
                <w:color w:val="000000" w:themeColor="text1"/>
                <w:sz w:val="22"/>
                <w:szCs w:val="22"/>
                <w:lang w:bidi="ar-LB"/>
              </w:rPr>
            </w:pPr>
            <w:r w:rsidRPr="00564766">
              <w:rPr>
                <w:color w:val="000000" w:themeColor="text1"/>
                <w:sz w:val="22"/>
                <w:szCs w:val="22"/>
                <w:rtl/>
                <w:lang w:bidi="ar-LB"/>
              </w:rPr>
              <w:t>النظر</w:t>
            </w:r>
            <w:r w:rsidR="00704D9D">
              <w:rPr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color w:val="000000" w:themeColor="text1"/>
                <w:sz w:val="22"/>
                <w:szCs w:val="22"/>
                <w:rtl/>
                <w:lang w:bidi="ar-LB"/>
              </w:rPr>
              <w:t>بشكل</w:t>
            </w:r>
            <w:r w:rsidR="00704D9D">
              <w:rPr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  <w:r w:rsidRPr="00564766">
              <w:rPr>
                <w:color w:val="000000" w:themeColor="text1"/>
                <w:sz w:val="22"/>
                <w:szCs w:val="22"/>
                <w:rtl/>
                <w:lang w:bidi="ar-LB"/>
              </w:rPr>
              <w:t>فردي</w:t>
            </w:r>
            <w:r w:rsidR="00704D9D">
              <w:rPr>
                <w:color w:val="000000" w:themeColor="text1"/>
                <w:sz w:val="22"/>
                <w:szCs w:val="22"/>
                <w:rtl/>
                <w:lang w:bidi="ar-LB"/>
              </w:rPr>
              <w:t xml:space="preserve"> </w:t>
            </w:r>
          </w:p>
        </w:tc>
      </w:tr>
    </w:tbl>
    <w:p w14:paraId="722D2321" w14:textId="77777777" w:rsidR="00483096" w:rsidRPr="00564766" w:rsidRDefault="00483096" w:rsidP="00483096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rtl/>
          <w:lang w:val="en-US" w:bidi="ar-EG"/>
        </w:rPr>
      </w:pPr>
    </w:p>
    <w:p w14:paraId="48A98E11" w14:textId="77777777" w:rsidR="007E5D09" w:rsidRPr="00295037" w:rsidRDefault="00E1360E" w:rsidP="00295037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2BBBFD5D" w14:textId="208BDE71" w:rsidR="006C7466" w:rsidRPr="00CD1C5C" w:rsidRDefault="006C7466" w:rsidP="006C7466">
      <w:pPr>
        <w:bidi/>
        <w:spacing w:after="240"/>
        <w:jc w:val="center"/>
        <w:rPr>
          <w:b/>
          <w:bCs/>
          <w:sz w:val="28"/>
          <w:szCs w:val="28"/>
          <w:rtl/>
          <w:lang w:val="en-US" w:bidi="ar-EG"/>
        </w:rPr>
      </w:pPr>
      <w:r w:rsidRPr="00CD1C5C">
        <w:rPr>
          <w:rFonts w:hint="cs"/>
          <w:b/>
          <w:bCs/>
          <w:sz w:val="28"/>
          <w:szCs w:val="28"/>
          <w:rtl/>
          <w:lang w:val="en-US" w:bidi="ar-EG"/>
        </w:rPr>
        <w:lastRenderedPageBreak/>
        <w:t>وصف</w:t>
      </w:r>
      <w:r w:rsidR="00704D9D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CD1C5C">
        <w:rPr>
          <w:rFonts w:hint="cs"/>
          <w:b/>
          <w:bCs/>
          <w:sz w:val="28"/>
          <w:szCs w:val="28"/>
          <w:rtl/>
          <w:lang w:val="en-US" w:bidi="ar-EG"/>
        </w:rPr>
        <w:t>المشروع</w:t>
      </w:r>
    </w:p>
    <w:p w14:paraId="65F3B4CC" w14:textId="4FCD3C03" w:rsidR="006C7466" w:rsidRPr="00CD1C5C" w:rsidRDefault="006C7466" w:rsidP="006C7466">
      <w:pPr>
        <w:bidi/>
        <w:spacing w:after="240"/>
        <w:rPr>
          <w:b/>
          <w:bCs/>
          <w:sz w:val="26"/>
          <w:szCs w:val="26"/>
          <w:rtl/>
          <w:lang w:val="en-US" w:bidi="ar-EG"/>
        </w:rPr>
      </w:pPr>
      <w:r w:rsidRPr="00CD1C5C">
        <w:rPr>
          <w:rFonts w:hint="cs"/>
          <w:b/>
          <w:bCs/>
          <w:sz w:val="26"/>
          <w:szCs w:val="26"/>
          <w:rtl/>
          <w:lang w:val="en-US" w:bidi="ar-EG"/>
        </w:rPr>
        <w:t>معلومات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 w:bidi="ar-EG"/>
        </w:rPr>
        <w:t>أساسية</w:t>
      </w:r>
    </w:p>
    <w:p w14:paraId="516BD20C" w14:textId="143F9D48" w:rsidR="006C7466" w:rsidRPr="006C7466" w:rsidRDefault="006C7466" w:rsidP="006C7466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بالنيابة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وفقا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للمقرر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91/65،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طلبا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CD1C5C">
        <w:rPr>
          <w:rFonts w:hint="cs"/>
          <w:sz w:val="26"/>
          <w:szCs w:val="26"/>
          <w:rtl/>
          <w:lang w:val="en-US" w:bidi="ar-EG"/>
        </w:rPr>
        <w:t>تجريبي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</w:t>
      </w:r>
      <w:r w:rsidRPr="006C7466">
        <w:rPr>
          <w:rFonts w:hint="cs"/>
          <w:sz w:val="26"/>
          <w:szCs w:val="26"/>
          <w:rtl/>
        </w:rPr>
        <w:t>إيضاح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rFonts w:hint="cs"/>
          <w:sz w:val="26"/>
          <w:szCs w:val="26"/>
          <w:rtl/>
        </w:rPr>
        <w:t>نظام</w:t>
      </w:r>
      <w:r w:rsidR="00704D9D">
        <w:rPr>
          <w:rFonts w:hint="cs"/>
          <w:sz w:val="26"/>
          <w:szCs w:val="26"/>
          <w:rtl/>
        </w:rPr>
        <w:t xml:space="preserve"> </w:t>
      </w:r>
      <w:r w:rsidRPr="006C7466">
        <w:rPr>
          <w:sz w:val="26"/>
          <w:szCs w:val="26"/>
          <w:rtl/>
        </w:rPr>
        <w:t>تبريد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sz w:val="26"/>
          <w:szCs w:val="26"/>
          <w:rtl/>
        </w:rPr>
        <w:t>بالغمر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sz w:val="26"/>
          <w:szCs w:val="26"/>
          <w:rtl/>
        </w:rPr>
        <w:t>أحادي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sz w:val="26"/>
          <w:szCs w:val="26"/>
          <w:rtl/>
        </w:rPr>
        <w:t>الطور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rFonts w:hint="cs"/>
          <w:sz w:val="26"/>
          <w:szCs w:val="26"/>
          <w:rtl/>
        </w:rPr>
        <w:t>في</w:t>
      </w:r>
      <w:r w:rsidR="00704D9D">
        <w:rPr>
          <w:rFonts w:hint="cs"/>
          <w:sz w:val="26"/>
          <w:szCs w:val="26"/>
          <w:rtl/>
        </w:rPr>
        <w:t xml:space="preserve"> </w:t>
      </w:r>
      <w:r w:rsidRPr="006C7466">
        <w:rPr>
          <w:rFonts w:hint="cs"/>
          <w:sz w:val="26"/>
          <w:szCs w:val="26"/>
          <w:rtl/>
        </w:rPr>
        <w:t>أحد</w:t>
      </w:r>
      <w:r w:rsidR="00704D9D">
        <w:rPr>
          <w:rFonts w:hint="cs"/>
          <w:sz w:val="26"/>
          <w:szCs w:val="26"/>
          <w:rtl/>
        </w:rPr>
        <w:t xml:space="preserve"> </w:t>
      </w:r>
      <w:r w:rsidRPr="006C7466">
        <w:rPr>
          <w:sz w:val="26"/>
          <w:szCs w:val="26"/>
          <w:rtl/>
        </w:rPr>
        <w:t>مر</w:t>
      </w:r>
      <w:r w:rsidRPr="006C7466">
        <w:rPr>
          <w:rFonts w:hint="cs"/>
          <w:sz w:val="26"/>
          <w:szCs w:val="26"/>
          <w:rtl/>
        </w:rPr>
        <w:t>ا</w:t>
      </w:r>
      <w:r w:rsidRPr="006C7466">
        <w:rPr>
          <w:sz w:val="26"/>
          <w:szCs w:val="26"/>
          <w:rtl/>
        </w:rPr>
        <w:t>كز</w:t>
      </w:r>
      <w:r w:rsidR="00704D9D">
        <w:rPr>
          <w:sz w:val="26"/>
          <w:szCs w:val="26"/>
          <w:rtl/>
        </w:rPr>
        <w:t xml:space="preserve"> </w:t>
      </w:r>
      <w:r w:rsidRPr="006C7466">
        <w:rPr>
          <w:rFonts w:hint="cs"/>
          <w:sz w:val="26"/>
          <w:szCs w:val="26"/>
          <w:rtl/>
        </w:rPr>
        <w:t>ال</w:t>
      </w:r>
      <w:r w:rsidRPr="006C7466">
        <w:rPr>
          <w:sz w:val="26"/>
          <w:szCs w:val="26"/>
          <w:rtl/>
        </w:rPr>
        <w:t>بيانات</w:t>
      </w:r>
      <w:r w:rsidRPr="006C7466"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بقيمة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2,456,900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دولار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أمريكي،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بالإضافة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دعم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الوكالة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بقيمة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1</w:t>
      </w:r>
      <w:r>
        <w:rPr>
          <w:rFonts w:hint="cs"/>
          <w:sz w:val="26"/>
          <w:szCs w:val="26"/>
          <w:rtl/>
          <w:lang w:val="en-US" w:bidi="ar-EG"/>
        </w:rPr>
        <w:t>71</w:t>
      </w:r>
      <w:r w:rsidRPr="006C7466">
        <w:rPr>
          <w:rFonts w:hint="cs"/>
          <w:sz w:val="26"/>
          <w:szCs w:val="26"/>
          <w:rtl/>
          <w:lang w:val="en-US" w:bidi="ar-EG"/>
        </w:rPr>
        <w:t>,</w:t>
      </w:r>
      <w:r>
        <w:rPr>
          <w:rFonts w:hint="cs"/>
          <w:sz w:val="26"/>
          <w:szCs w:val="26"/>
          <w:rtl/>
          <w:lang w:val="en-US" w:bidi="ar-EG"/>
        </w:rPr>
        <w:t>983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دولارا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rFonts w:hint="cs"/>
          <w:sz w:val="26"/>
          <w:szCs w:val="26"/>
          <w:rtl/>
          <w:lang w:val="en-US" w:bidi="ar-EG"/>
        </w:rPr>
        <w:t>أمريكيا،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6C7466">
        <w:rPr>
          <w:sz w:val="26"/>
          <w:szCs w:val="26"/>
          <w:rtl/>
          <w:lang w:bidi="ar-LB"/>
        </w:rPr>
        <w:t>على</w:t>
      </w:r>
      <w:r w:rsidR="00704D9D">
        <w:rPr>
          <w:sz w:val="26"/>
          <w:szCs w:val="26"/>
          <w:rtl/>
          <w:lang w:bidi="ar-LB"/>
        </w:rPr>
        <w:t xml:space="preserve"> </w:t>
      </w:r>
      <w:r w:rsidRPr="006C7466">
        <w:rPr>
          <w:sz w:val="26"/>
          <w:szCs w:val="26"/>
          <w:rtl/>
          <w:lang w:bidi="ar-LB"/>
        </w:rPr>
        <w:t>النحو</w:t>
      </w:r>
      <w:r w:rsidR="00704D9D">
        <w:rPr>
          <w:sz w:val="26"/>
          <w:szCs w:val="26"/>
          <w:rtl/>
          <w:lang w:bidi="ar-LB"/>
        </w:rPr>
        <w:t xml:space="preserve"> </w:t>
      </w:r>
      <w:r w:rsidRPr="006C7466">
        <w:rPr>
          <w:sz w:val="26"/>
          <w:szCs w:val="26"/>
          <w:rtl/>
          <w:lang w:bidi="ar-LB"/>
        </w:rPr>
        <w:t>المقدم</w:t>
      </w:r>
      <w:r w:rsidR="00704D9D">
        <w:rPr>
          <w:sz w:val="26"/>
          <w:szCs w:val="26"/>
          <w:rtl/>
          <w:lang w:bidi="ar-LB"/>
        </w:rPr>
        <w:t xml:space="preserve"> </w:t>
      </w:r>
      <w:r w:rsidRPr="006C7466">
        <w:rPr>
          <w:sz w:val="26"/>
          <w:szCs w:val="26"/>
          <w:rtl/>
          <w:lang w:bidi="ar-LB"/>
        </w:rPr>
        <w:t>في</w:t>
      </w:r>
      <w:r w:rsidR="00704D9D">
        <w:rPr>
          <w:sz w:val="26"/>
          <w:szCs w:val="26"/>
          <w:rtl/>
          <w:lang w:bidi="ar-LB"/>
        </w:rPr>
        <w:t xml:space="preserve"> </w:t>
      </w:r>
      <w:r w:rsidRPr="006C7466">
        <w:rPr>
          <w:sz w:val="26"/>
          <w:szCs w:val="26"/>
          <w:rtl/>
          <w:lang w:bidi="ar-LB"/>
        </w:rPr>
        <w:t>الأصل.</w:t>
      </w:r>
      <w:r w:rsidRPr="006C7466">
        <w:rPr>
          <w:rStyle w:val="FootnoteReference"/>
          <w:sz w:val="26"/>
          <w:szCs w:val="26"/>
          <w:lang w:val="en-US" w:bidi="ar-EG"/>
        </w:rPr>
        <w:footnoteReference w:id="2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وتمت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الموافقة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الرابع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والتسعين.</w:t>
      </w:r>
    </w:p>
    <w:p w14:paraId="3065EB54" w14:textId="1B7C6E8B" w:rsidR="006C7466" w:rsidRPr="00154B5F" w:rsidRDefault="00154B5F" w:rsidP="006C7466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>
        <w:rPr>
          <w:rFonts w:hint="cs"/>
          <w:sz w:val="26"/>
          <w:szCs w:val="26"/>
          <w:u w:val="single"/>
          <w:rtl/>
          <w:lang w:val="en-US" w:bidi="ar-EG"/>
        </w:rPr>
        <w:t>حالة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تنفيذ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الأنشطة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بكفاءة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الممولة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الصندوق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المتعدد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EG"/>
        </w:rPr>
        <w:t>الأطراف</w:t>
      </w:r>
    </w:p>
    <w:p w14:paraId="5101CE9B" w14:textId="1FCA5EC2" w:rsidR="006C7466" w:rsidRDefault="004C5D65" w:rsidP="006D5F39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إطار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المراحل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عليها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للصين،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اشتملت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تعزيز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52164">
        <w:rPr>
          <w:rFonts w:hint="cs"/>
          <w:sz w:val="26"/>
          <w:szCs w:val="26"/>
          <w:rtl/>
          <w:lang w:val="en-US" w:bidi="ar-EG"/>
        </w:rPr>
        <w:t>واشتملت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الشريحة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الرابعة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قطاع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تصنيع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مكيفات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الغرفة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لإجراء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دراسة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لمختلف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والبحوث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للأجهزة.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إطار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اشتمل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التحويل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تصنيع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مكيفات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الغرفة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نشر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وفوائد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R-290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للتكنولوجيا.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إطار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الرحلة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قطاع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الخدمة،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اشتمل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تطوير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والرموز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قطاعات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الصناعي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والتجاري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وقطاع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مكيفات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رموز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للنهوض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D5F39">
        <w:rPr>
          <w:rFonts w:hint="cs"/>
          <w:sz w:val="26"/>
          <w:szCs w:val="26"/>
          <w:rtl/>
          <w:lang w:val="en-US" w:bidi="ar-EG"/>
        </w:rPr>
        <w:t>بالممارسات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الجيدة،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المهارات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بالسلامة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المعرفة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بالنسبة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للجيل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وتعزيز/الحفاظ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للمعدات.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1671CF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تمويل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التحول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عليه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الاجتماع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والثمانين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للتحول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الهيدروفلوروكربون-</w:t>
      </w:r>
      <w:r w:rsidR="001671CF">
        <w:rPr>
          <w:sz w:val="26"/>
          <w:szCs w:val="26"/>
          <w:lang w:val="en-US" w:bidi="ar-EG"/>
        </w:rPr>
        <w:t>245fa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D5F39" w:rsidRPr="006D5F39">
        <w:rPr>
          <w:sz w:val="26"/>
          <w:szCs w:val="26"/>
          <w:rtl/>
          <w:lang w:val="en-US" w:bidi="ar-LB"/>
        </w:rPr>
        <w:t>الهيدروفلوروأوليفينات</w:t>
      </w:r>
      <w:r w:rsidR="006D5F39" w:rsidRPr="006D5F39">
        <w:rPr>
          <w:sz w:val="26"/>
          <w:szCs w:val="26"/>
          <w:rtl/>
          <w:lang w:val="en-US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تصنيع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رغاوى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العزل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محلية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لتصنيع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المبردات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sz w:val="26"/>
          <w:szCs w:val="26"/>
          <w:lang w:val="en-US" w:bidi="ar-EG"/>
        </w:rPr>
        <w:t>(Hisense</w:t>
      </w:r>
      <w:r w:rsidR="00704D9D">
        <w:rPr>
          <w:sz w:val="26"/>
          <w:szCs w:val="26"/>
          <w:lang w:val="en-US" w:bidi="ar-EG"/>
        </w:rPr>
        <w:t xml:space="preserve"> </w:t>
      </w:r>
      <w:r w:rsidR="001671CF">
        <w:rPr>
          <w:sz w:val="26"/>
          <w:szCs w:val="26"/>
          <w:lang w:val="en-US" w:bidi="ar-EG"/>
        </w:rPr>
        <w:t>Kelon)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أساس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الفهم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التغييرات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للمنتج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سيتم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تقييمها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والإبلاغ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عنها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فضلا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أي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تغييرات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بالسياسات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الحكومية.</w:t>
      </w:r>
    </w:p>
    <w:p w14:paraId="4D5FE906" w14:textId="14D3DF9F" w:rsidR="006C7466" w:rsidRPr="00CD1C5C" w:rsidRDefault="006C7466" w:rsidP="006C7466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CD1C5C">
        <w:rPr>
          <w:rFonts w:hint="cs"/>
          <w:sz w:val="26"/>
          <w:szCs w:val="26"/>
          <w:u w:val="single"/>
          <w:rtl/>
          <w:lang w:val="en-US" w:bidi="ar-EG"/>
        </w:rPr>
        <w:t>السياسة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 w:bidi="ar-EG"/>
        </w:rPr>
        <w:t>والإطار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 w:bidi="ar-EG"/>
        </w:rPr>
        <w:t>التنظيمي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 w:bidi="ar-EG"/>
        </w:rPr>
        <w:t>والمؤسسي</w:t>
      </w:r>
    </w:p>
    <w:p w14:paraId="737B676A" w14:textId="6CC3EACC" w:rsidR="001671CF" w:rsidRDefault="00154B5F" w:rsidP="001671CF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صدقت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كيغالي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17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يونيه/حزيران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2021.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واستجابة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للتصديق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كيغالي،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قامت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بمراجعة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اللائحة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المستنفدة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للأوزون،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تمت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الموافقة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عليها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ديسمبر/كانون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الأول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2023.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واشتملت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اللائحة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المنقحة،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السارية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منذ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1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مارس/آذار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2024،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الهيدروفلوروكربونية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الخاضعة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للرقابة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ونفذت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الحصص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إنتاج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ووارداته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2024.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وقدمت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طلبان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لتمويل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تحضيري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للمرحلة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الأولى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تنفيذ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كيغالي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للمواد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الهيدروفلوروكربونية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الاجتماع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الرابع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والتسعين.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وبعد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المناقشات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الثنائية،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وافقت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اللجنة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التنفيذية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إرجاء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النظر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الاجتماع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71CF">
        <w:rPr>
          <w:rFonts w:hint="cs"/>
          <w:sz w:val="26"/>
          <w:szCs w:val="26"/>
          <w:rtl/>
          <w:lang w:val="en-US" w:bidi="ar-EG"/>
        </w:rPr>
        <w:t>الحالي.</w:t>
      </w:r>
    </w:p>
    <w:p w14:paraId="603B3E59" w14:textId="356936F4" w:rsidR="001671CF" w:rsidRDefault="001671CF" w:rsidP="00416168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المعيار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الوطني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GB-40879-2021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القيم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="00484A18" w:rsidRPr="001671CF">
        <w:rPr>
          <w:rFonts w:hint="cs"/>
          <w:i/>
          <w:iCs/>
          <w:sz w:val="26"/>
          <w:szCs w:val="26"/>
          <w:rtl/>
          <w:lang w:val="en-US" w:bidi="ar-EG"/>
        </w:rPr>
        <w:t>القصوى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المسموح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بها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لكفاءة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ودرجات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1671CF">
        <w:rPr>
          <w:rFonts w:hint="cs"/>
          <w:i/>
          <w:iCs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نوفمبر/تشرين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</w:t>
      </w:r>
      <w:r w:rsidR="00F45155">
        <w:rPr>
          <w:rFonts w:hint="cs"/>
          <w:sz w:val="26"/>
          <w:szCs w:val="26"/>
          <w:rtl/>
          <w:lang w:val="en-US" w:bidi="ar-EG"/>
        </w:rPr>
        <w:t>2</w:t>
      </w:r>
      <w:r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وتنص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اللائحة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لتصنيف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ومقياس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وحسابات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وتقييم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761DD3">
        <w:rPr>
          <w:rFonts w:hint="cs"/>
          <w:sz w:val="26"/>
          <w:szCs w:val="26"/>
          <w:rtl/>
          <w:lang w:val="en-US" w:bidi="ar-EG"/>
        </w:rPr>
        <w:t>استند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تصنيف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المنشأة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قياس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sz w:val="26"/>
          <w:szCs w:val="26"/>
          <w:lang w:val="en-US" w:bidi="ar-EG"/>
        </w:rPr>
        <w:t>(PUE)</w:t>
      </w:r>
      <w:r w:rsidR="00F45155">
        <w:rPr>
          <w:rFonts w:hint="cs"/>
          <w:sz w:val="26"/>
          <w:szCs w:val="26"/>
          <w:rtl/>
          <w:lang w:val="en-US" w:bidi="ar-EG"/>
        </w:rPr>
        <w:t>،</w:t>
      </w:r>
      <w:r w:rsidR="00761DD3">
        <w:rPr>
          <w:rStyle w:val="FootnoteReference"/>
          <w:sz w:val="26"/>
          <w:szCs w:val="26"/>
          <w:lang w:val="en-US" w:bidi="ar-EG"/>
        </w:rPr>
        <w:footnoteReference w:id="3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وله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ثلاثة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مستويات،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الأول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يقل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1.2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sz w:val="26"/>
          <w:szCs w:val="26"/>
          <w:lang w:val="en-US" w:bidi="ar-EG"/>
        </w:rPr>
        <w:t>PUE</w:t>
      </w:r>
      <w:r w:rsidR="00761DD3"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والمستوى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يقع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1.2-1.30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sz w:val="26"/>
          <w:szCs w:val="26"/>
          <w:lang w:val="en-US" w:bidi="ar-EG"/>
        </w:rPr>
        <w:t>PUE</w:t>
      </w:r>
      <w:r w:rsidR="00761DD3"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والمستوى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الثالث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أكبر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1.3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sz w:val="26"/>
          <w:szCs w:val="26"/>
          <w:lang w:val="en-US" w:bidi="ar-EG"/>
        </w:rPr>
        <w:t>PUE</w:t>
      </w:r>
      <w:r w:rsidR="00761DD3">
        <w:rPr>
          <w:rFonts w:hint="cs"/>
          <w:sz w:val="26"/>
          <w:szCs w:val="26"/>
          <w:rtl/>
          <w:lang w:val="en-US" w:bidi="ar-EG"/>
        </w:rPr>
        <w:t>.</w:t>
      </w:r>
      <w:r w:rsidR="00761DD3">
        <w:rPr>
          <w:rStyle w:val="FootnoteReference"/>
          <w:sz w:val="26"/>
          <w:szCs w:val="26"/>
          <w:lang w:val="en-US" w:bidi="ar-EG"/>
        </w:rPr>
        <w:footnoteReference w:id="4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يوليه/تموز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2024،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أصدرت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اللجنة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الوطنية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للتنمية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والإصلاح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ووزارة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الصناعة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61DD3">
        <w:rPr>
          <w:rFonts w:hint="cs"/>
          <w:sz w:val="26"/>
          <w:szCs w:val="26"/>
          <w:rtl/>
          <w:lang w:val="en-US" w:bidi="ar-EG"/>
        </w:rPr>
        <w:t>و</w:t>
      </w:r>
      <w:r w:rsidR="00F45155"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خطة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التطوير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الأخضر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البيانات،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حددت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لمعدات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البيانات،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lastRenderedPageBreak/>
        <w:t>الحد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الأقصى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لأقل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1.5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sz w:val="26"/>
          <w:szCs w:val="26"/>
          <w:lang w:val="en-US" w:bidi="ar-EG"/>
        </w:rPr>
        <w:t>PUE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اعتبارا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2025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وما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بعده.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ويجب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تشكل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المتجددة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نسبة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متزايدة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تدريجية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إجمالي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وتستهدف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نسبته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10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43AE5">
        <w:rPr>
          <w:rFonts w:hint="cs"/>
          <w:sz w:val="26"/>
          <w:szCs w:val="26"/>
          <w:rtl/>
          <w:lang w:val="en-US" w:bidi="ar-EG"/>
        </w:rPr>
        <w:t>ال</w:t>
      </w:r>
      <w:r w:rsidR="00F45155">
        <w:rPr>
          <w:rFonts w:hint="cs"/>
          <w:sz w:val="26"/>
          <w:szCs w:val="26"/>
          <w:rtl/>
          <w:lang w:val="en-US" w:bidi="ar-EG"/>
        </w:rPr>
        <w:t>زيادة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المتجددة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45155">
        <w:rPr>
          <w:rFonts w:hint="cs"/>
          <w:sz w:val="26"/>
          <w:szCs w:val="26"/>
          <w:rtl/>
          <w:lang w:val="en-US" w:bidi="ar-EG"/>
        </w:rPr>
        <w:t>سنويا.</w:t>
      </w:r>
      <w:r w:rsidR="00416168">
        <w:rPr>
          <w:rStyle w:val="FootnoteReference"/>
          <w:sz w:val="26"/>
          <w:szCs w:val="26"/>
          <w:rtl/>
          <w:lang w:val="en-US" w:bidi="ar-EG"/>
        </w:rPr>
        <w:footnoteReference w:id="5"/>
      </w:r>
    </w:p>
    <w:p w14:paraId="5BD3CB73" w14:textId="55ABBBA2" w:rsidR="00416168" w:rsidRPr="00416168" w:rsidRDefault="00416168" w:rsidP="0041616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416168">
        <w:rPr>
          <w:rFonts w:hint="cs"/>
          <w:sz w:val="26"/>
          <w:szCs w:val="26"/>
          <w:u w:val="single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والطاقة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16168">
        <w:rPr>
          <w:rFonts w:hint="cs"/>
          <w:sz w:val="26"/>
          <w:szCs w:val="26"/>
          <w:u w:val="single"/>
          <w:rtl/>
          <w:lang w:val="en-US" w:bidi="ar-EG"/>
        </w:rPr>
        <w:t>الصين</w:t>
      </w:r>
    </w:p>
    <w:p w14:paraId="6730E2ED" w14:textId="12FA15A4" w:rsidR="00F45155" w:rsidRDefault="00843AE5" w:rsidP="00843AE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قطاعا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سريع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النمو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ونتيجة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لطلبها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المرتفع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النمو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السريع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416168">
        <w:rPr>
          <w:rFonts w:hint="cs"/>
          <w:sz w:val="26"/>
          <w:szCs w:val="26"/>
          <w:rtl/>
          <w:lang w:val="en-US" w:bidi="ar-EG"/>
        </w:rPr>
        <w:t>.</w:t>
      </w:r>
      <w:r w:rsidR="00416168">
        <w:rPr>
          <w:rStyle w:val="FootnoteReference"/>
          <w:sz w:val="26"/>
          <w:szCs w:val="26"/>
          <w:rtl/>
          <w:lang w:val="en-US" w:bidi="ar-EG"/>
        </w:rPr>
        <w:footnoteReference w:id="6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2024،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ينسب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الإجمالي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العالمي.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وتعتبر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محركات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مهمة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للنمو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الكهرباء،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وتستهلك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العالمي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يقدر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162C58">
        <w:rPr>
          <w:rFonts w:hint="cs"/>
          <w:sz w:val="26"/>
          <w:szCs w:val="26"/>
          <w:rtl/>
          <w:lang w:val="en-US" w:bidi="ar-EG"/>
        </w:rPr>
        <w:t>بـ 46</w:t>
      </w:r>
      <w:r w:rsidR="00162C58">
        <w:rPr>
          <w:sz w:val="26"/>
          <w:szCs w:val="26"/>
          <w:rtl/>
          <w:lang w:val="en-US" w:bidi="ar-EG"/>
        </w:rPr>
        <w:t>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تيراواط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2022،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الكهرباء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1,000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تيراواط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2026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العالمي</w:t>
      </w:r>
      <w:r w:rsidR="00416168">
        <w:rPr>
          <w:rFonts w:hint="cs"/>
          <w:sz w:val="26"/>
          <w:szCs w:val="26"/>
          <w:rtl/>
          <w:lang w:val="en-US" w:bidi="ar-EG"/>
        </w:rPr>
        <w:t>.</w:t>
      </w:r>
      <w:r w:rsidR="00416168">
        <w:rPr>
          <w:rStyle w:val="FootnoteReference"/>
          <w:sz w:val="26"/>
          <w:szCs w:val="26"/>
          <w:rtl/>
          <w:lang w:val="en-US" w:bidi="ar-EG"/>
        </w:rPr>
        <w:footnoteReference w:id="7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2023،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قدرت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267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تيراواط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الكهرباء</w:t>
      </w:r>
      <w:r w:rsidR="00416168">
        <w:rPr>
          <w:rFonts w:hint="cs"/>
          <w:sz w:val="26"/>
          <w:szCs w:val="26"/>
          <w:rtl/>
          <w:lang w:val="en-US" w:bidi="ar-EG"/>
        </w:rPr>
        <w:t>.</w:t>
      </w:r>
      <w:r w:rsidR="00416168">
        <w:rPr>
          <w:rStyle w:val="FootnoteReference"/>
          <w:sz w:val="26"/>
          <w:szCs w:val="26"/>
          <w:rtl/>
          <w:lang w:val="en-US" w:bidi="ar-EG"/>
        </w:rPr>
        <w:footnoteReference w:id="8"/>
      </w:r>
    </w:p>
    <w:p w14:paraId="597E8A5E" w14:textId="0E838E2C" w:rsidR="006C7466" w:rsidRDefault="00843AE5" w:rsidP="00E173AA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وكانت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والمضخات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الوجهة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التاريخية،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كانت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الوسيلة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الغرف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بالحاسب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الآلي،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تنطوي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ميكانيكية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تحويل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بعيدا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sz w:val="26"/>
          <w:szCs w:val="26"/>
          <w:lang w:val="en-US" w:bidi="ar-EG"/>
        </w:rPr>
        <w:t>IT</w:t>
      </w:r>
      <w:r w:rsidR="00E75BF9"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وأكثر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شيوعا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الغرف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بالحاسب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الآلي</w:t>
      </w:r>
      <w:r w:rsidR="00704D9D">
        <w:rPr>
          <w:rStyle w:val="FootnoteReference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هي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الهيدروفلوروكربون-134أ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</w:t>
      </w:r>
      <w:r w:rsidR="00E173AA">
        <w:rPr>
          <w:sz w:val="26"/>
          <w:szCs w:val="26"/>
          <w:lang w:val="en-US" w:bidi="ar-EG"/>
        </w:rPr>
        <w:t>R-410A</w:t>
      </w:r>
      <w:r w:rsidR="00E173AA"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سبيل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المثال،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بحمل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sz w:val="26"/>
          <w:szCs w:val="26"/>
          <w:lang w:val="en-US" w:bidi="ar-EG"/>
        </w:rPr>
        <w:t>IT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يبلغ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7,200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كيلوواط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سيحتاج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ميكانيكي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تقليدي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4.32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طنا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متريا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(9,020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الكربون)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sz w:val="26"/>
          <w:szCs w:val="26"/>
          <w:lang w:val="en-US" w:bidi="ar-EG"/>
        </w:rPr>
        <w:t>R-410A</w:t>
      </w:r>
      <w:r w:rsidR="00E173AA"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وعلاوة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ذلك،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ونتيجة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لقيود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الحرارية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للهواء،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فإن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الحراري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لنظم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الغرف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بالحاسب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الآلي</w:t>
      </w:r>
      <w:r w:rsidR="00704D9D">
        <w:rPr>
          <w:rStyle w:val="FootnoteReference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قليلة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نسبيا.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وبناء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عليه،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ينسب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لنظم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العادة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30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إجمالي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تقليدي.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وبشكل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عام،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تدعم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فقط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لكل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كابينة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حتى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30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E173AA">
        <w:rPr>
          <w:rFonts w:hint="cs"/>
          <w:sz w:val="26"/>
          <w:szCs w:val="26"/>
          <w:rtl/>
          <w:lang w:val="en-US" w:bidi="ar-EG"/>
        </w:rPr>
        <w:t>كيلوواط.</w:t>
      </w:r>
      <w:r w:rsidR="00E75BF9">
        <w:rPr>
          <w:rStyle w:val="FootnoteReference"/>
          <w:sz w:val="26"/>
          <w:szCs w:val="26"/>
          <w:rtl/>
          <w:lang w:val="en-US" w:bidi="ar-EG"/>
        </w:rPr>
        <w:footnoteReference w:id="9"/>
      </w:r>
    </w:p>
    <w:p w14:paraId="668F240B" w14:textId="5CC3ED2A" w:rsidR="00E75BF9" w:rsidRDefault="00E173AA" w:rsidP="00AA0109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وتستورد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</w:t>
      </w:r>
      <w:r w:rsidR="008413ED">
        <w:rPr>
          <w:rFonts w:hint="cs"/>
          <w:sz w:val="26"/>
          <w:szCs w:val="26"/>
          <w:rtl/>
          <w:lang w:val="en-US" w:bidi="ar-EG"/>
        </w:rPr>
        <w:t>ص</w:t>
      </w:r>
      <w:r>
        <w:rPr>
          <w:rFonts w:hint="cs"/>
          <w:sz w:val="26"/>
          <w:szCs w:val="26"/>
          <w:rtl/>
          <w:lang w:val="en-US" w:bidi="ar-EG"/>
        </w:rPr>
        <w:t>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وتصدر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R-410A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والهيدروفلوروكربون-134أ.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واستنادا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المجمع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للـ</w:t>
      </w:r>
      <w:r w:rsidR="00704D9D">
        <w:rPr>
          <w:sz w:val="26"/>
          <w:szCs w:val="26"/>
          <w:rtl/>
          <w:lang w:val="en-US" w:bidi="ar-EG"/>
        </w:rPr>
        <w:t xml:space="preserve"> </w:t>
      </w:r>
      <w:r w:rsidR="00AA0109">
        <w:rPr>
          <w:sz w:val="26"/>
          <w:szCs w:val="26"/>
          <w:lang w:val="en-US" w:bidi="ar-EG"/>
        </w:rPr>
        <w:t>R-410A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والهيدروفلوروكربون-134أ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سالبا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2022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نتيجة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لصادرات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أكثر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sz w:val="26"/>
          <w:szCs w:val="26"/>
          <w:lang w:val="en-US" w:bidi="ar-EG"/>
        </w:rPr>
        <w:t>R-410A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الواردات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تلك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السنة.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البرنامج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القطري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2022،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الإبلاغ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sz w:val="26"/>
          <w:szCs w:val="26"/>
          <w:lang w:val="en-US" w:bidi="ar-EG"/>
        </w:rPr>
        <w:t>R-410A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116.711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طنا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متريا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(243,692,067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الكربون)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وينسب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إليه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32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الهيدروفلوروكربونية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لتلك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السنة.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أما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بالنسبة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للهيدروفلوروكربون-134أ،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الإبلاغ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72,5000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طنا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متريا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(103,674,500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الكربون)،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وهو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لتلك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السنة.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وبالنسبة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لكلا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المادتين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30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المبلغ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2022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قطاع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وتكييف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A0109">
        <w:rPr>
          <w:rFonts w:hint="cs"/>
          <w:sz w:val="26"/>
          <w:szCs w:val="26"/>
          <w:rtl/>
          <w:lang w:val="en-US" w:bidi="ar-EG"/>
        </w:rPr>
        <w:t>الهواء.</w:t>
      </w:r>
    </w:p>
    <w:p w14:paraId="1C66A96B" w14:textId="77777777" w:rsidR="008413ED" w:rsidRDefault="008413ED">
      <w:pPr>
        <w:jc w:val="left"/>
        <w:rPr>
          <w:b/>
          <w:bCs/>
          <w:sz w:val="26"/>
          <w:szCs w:val="26"/>
          <w:rtl/>
          <w:lang w:val="en-US" w:bidi="ar-EG"/>
        </w:rPr>
      </w:pPr>
      <w:r>
        <w:rPr>
          <w:b/>
          <w:bCs/>
          <w:sz w:val="26"/>
          <w:szCs w:val="26"/>
          <w:rtl/>
          <w:lang w:val="en-US" w:bidi="ar-EG"/>
        </w:rPr>
        <w:br w:type="page"/>
      </w:r>
    </w:p>
    <w:p w14:paraId="297E252B" w14:textId="2EF102D3" w:rsidR="00E75BF9" w:rsidRPr="004B4782" w:rsidRDefault="00E75BF9" w:rsidP="004B4782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4B4782">
        <w:rPr>
          <w:rFonts w:hint="cs"/>
          <w:b/>
          <w:bCs/>
          <w:sz w:val="26"/>
          <w:szCs w:val="26"/>
          <w:rtl/>
          <w:lang w:val="en-US" w:bidi="ar-EG"/>
        </w:rPr>
        <w:lastRenderedPageBreak/>
        <w:t>الجدول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1.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المادة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7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وبيانات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البرنامج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القطري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للهيدروفلوروكربون-134أ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4B4782">
        <w:rPr>
          <w:rFonts w:hint="cs"/>
          <w:b/>
          <w:bCs/>
          <w:sz w:val="26"/>
          <w:szCs w:val="26"/>
          <w:rtl/>
          <w:lang w:val="en-US" w:bidi="ar-EG"/>
        </w:rPr>
        <w:t>و</w:t>
      </w:r>
      <w:r w:rsidRPr="004B4782">
        <w:rPr>
          <w:b/>
          <w:bCs/>
          <w:sz w:val="26"/>
          <w:szCs w:val="26"/>
          <w:lang w:val="en-US" w:bidi="ar-EG"/>
        </w:rPr>
        <w:t>R-410</w:t>
      </w:r>
      <w:r w:rsidR="004B4782" w:rsidRPr="004B4782">
        <w:rPr>
          <w:b/>
          <w:bCs/>
          <w:sz w:val="26"/>
          <w:szCs w:val="26"/>
          <w:lang w:val="en-US" w:bidi="ar-EG"/>
        </w:rPr>
        <w:t>A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4B4782" w:rsidRPr="004B4782">
        <w:rPr>
          <w:rFonts w:hint="cs"/>
          <w:b/>
          <w:bCs/>
          <w:sz w:val="26"/>
          <w:szCs w:val="26"/>
          <w:rtl/>
          <w:lang w:val="en-US" w:bidi="ar-EG"/>
        </w:rPr>
        <w:t>في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4B4782" w:rsidRPr="004B4782">
        <w:rPr>
          <w:rFonts w:hint="cs"/>
          <w:b/>
          <w:bCs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4B4782" w:rsidRPr="004B4782">
        <w:rPr>
          <w:rFonts w:hint="cs"/>
          <w:b/>
          <w:bCs/>
          <w:sz w:val="26"/>
          <w:szCs w:val="26"/>
          <w:rtl/>
          <w:lang w:val="en-US" w:bidi="ar-EG"/>
        </w:rPr>
        <w:t>(2020-2022)</w:t>
      </w:r>
    </w:p>
    <w:tbl>
      <w:tblPr>
        <w:bidiVisual/>
        <w:tblW w:w="9356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60"/>
        <w:gridCol w:w="675"/>
        <w:gridCol w:w="1134"/>
        <w:gridCol w:w="1134"/>
        <w:gridCol w:w="1134"/>
        <w:gridCol w:w="873"/>
        <w:gridCol w:w="1112"/>
        <w:gridCol w:w="1134"/>
      </w:tblGrid>
      <w:tr w:rsidR="004B4782" w:rsidRPr="00F325B1" w14:paraId="3C90984C" w14:textId="77777777" w:rsidTr="00E46165">
        <w:trPr>
          <w:trHeight w:val="460"/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BE68" w14:textId="77777777" w:rsidR="004B4782" w:rsidRPr="004B4782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المادة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892E" w14:textId="7330D9B7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إمكانية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الاحترار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العالمي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64AF" w14:textId="62989ADF" w:rsidR="004B4782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المادة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7</w:t>
            </w:r>
          </w:p>
          <w:p w14:paraId="41633F2D" w14:textId="52943AFF" w:rsidR="004B4782" w:rsidRPr="00F325B1" w:rsidRDefault="00704D9D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="004B4782"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4A2" w14:textId="7F8E91EA" w:rsidR="004B4782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المادة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7</w:t>
            </w:r>
            <w:r w:rsidR="00704D9D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  <w:p w14:paraId="789BF033" w14:textId="77777777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BAF5" w14:textId="265EC0A6" w:rsidR="004B4782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المادة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7</w:t>
            </w:r>
            <w:r w:rsidR="00704D9D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  <w:p w14:paraId="60C3082B" w14:textId="77777777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(2022)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382E" w14:textId="617FBD8A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البرنامج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القطري</w:t>
            </w: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(2020)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1F64" w14:textId="11FE41B8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البرنامج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القطري</w:t>
            </w:r>
            <w:r w:rsidR="00704D9D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  <w:p w14:paraId="6F1E21A2" w14:textId="77777777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29AD" w14:textId="4BE16E40" w:rsidR="004B4782" w:rsidRPr="00F325B1" w:rsidRDefault="004B4782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البرنامج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القطري</w:t>
            </w:r>
          </w:p>
          <w:p w14:paraId="1834CC5C" w14:textId="5AAE74FA" w:rsidR="004B4782" w:rsidRPr="00F325B1" w:rsidRDefault="00704D9D" w:rsidP="004B478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="004B4782"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(2022)</w:t>
            </w:r>
          </w:p>
        </w:tc>
      </w:tr>
      <w:tr w:rsidR="004B4782" w:rsidRPr="00F325B1" w14:paraId="43A51856" w14:textId="77777777" w:rsidTr="00E46165">
        <w:trPr>
          <w:trHeight w:val="290"/>
        </w:trPr>
        <w:tc>
          <w:tcPr>
            <w:tcW w:w="935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F8244" w14:textId="7E82CDB8" w:rsidR="004B4782" w:rsidRPr="00F325B1" w:rsidRDefault="004B4782" w:rsidP="004B4782">
            <w:pPr>
              <w:bidi/>
              <w:jc w:val="center"/>
              <w:rPr>
                <w:b/>
                <w:bCs/>
                <w:strike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أطنان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مترية</w:t>
            </w:r>
          </w:p>
        </w:tc>
      </w:tr>
      <w:tr w:rsidR="004B4782" w:rsidRPr="00F325B1" w14:paraId="7F2B1420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36679" w14:textId="77777777" w:rsidR="004B4782" w:rsidRPr="00F325B1" w:rsidRDefault="004B4782" w:rsidP="004B4782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الهيدروفلوروكربون-134أ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EF185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1,430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452AF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89,165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4D578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100,729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E4AE3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82,030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BCEB1" w14:textId="56DB036B" w:rsidR="004B4782" w:rsidRPr="00F325B1" w:rsidRDefault="004B4782" w:rsidP="004B4782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5292D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85,625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8B1F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72,500</w:t>
            </w:r>
          </w:p>
        </w:tc>
      </w:tr>
      <w:tr w:rsidR="004B4782" w:rsidRPr="00F325B1" w14:paraId="27733DDD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172C" w14:textId="77777777" w:rsidR="004B4782" w:rsidRPr="00F325B1" w:rsidRDefault="004B4782" w:rsidP="004B4782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R-410A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BD17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2,088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3E77C" w14:textId="5DD492FF" w:rsidR="004B4782" w:rsidRPr="00F325B1" w:rsidRDefault="00704D9D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4B4782" w:rsidRPr="00F325B1">
              <w:rPr>
                <w:color w:val="000000"/>
                <w:sz w:val="18"/>
                <w:szCs w:val="18"/>
                <w:lang w:eastAsia="en-CA"/>
              </w:rPr>
              <w:t>-68,464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4882" w14:textId="1B91426D" w:rsidR="004B4782" w:rsidRPr="00F325B1" w:rsidRDefault="00704D9D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4B4782" w:rsidRPr="00F325B1">
              <w:rPr>
                <w:color w:val="000000"/>
                <w:sz w:val="18"/>
                <w:szCs w:val="18"/>
                <w:lang w:eastAsia="en-CA"/>
              </w:rPr>
              <w:t>-74,522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E4924" w14:textId="64F23EFC" w:rsidR="004B4782" w:rsidRPr="00F325B1" w:rsidRDefault="00704D9D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4B4782" w:rsidRPr="00F325B1">
              <w:rPr>
                <w:color w:val="000000"/>
                <w:sz w:val="18"/>
                <w:szCs w:val="18"/>
                <w:lang w:eastAsia="en-CA"/>
              </w:rPr>
              <w:t>-106,255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8C078" w14:textId="60996706" w:rsidR="004B4782" w:rsidRDefault="004B4782" w:rsidP="004B4782">
            <w:pPr>
              <w:bidi/>
            </w:pP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CA5FE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102,538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D86A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116,711</w:t>
            </w:r>
          </w:p>
        </w:tc>
      </w:tr>
      <w:tr w:rsidR="004B4782" w:rsidRPr="00F325B1" w14:paraId="26CAF81C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91BBC" w14:textId="77777777" w:rsidR="004B4782" w:rsidRPr="00F325B1" w:rsidRDefault="004B4782" w:rsidP="004B4782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9A39B" w14:textId="709DFBB8" w:rsidR="004B4782" w:rsidRPr="004B4782" w:rsidRDefault="004B4782" w:rsidP="004B4782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666DE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20,700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552A1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26,206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A742" w14:textId="52E88D3E" w:rsidR="004B4782" w:rsidRPr="00F325B1" w:rsidRDefault="00704D9D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="004B4782"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-24,225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4E5D" w14:textId="380800A1" w:rsidR="004B4782" w:rsidRPr="004B4782" w:rsidRDefault="004B4782" w:rsidP="004B4782">
            <w:pPr>
              <w:bidi/>
              <w:rPr>
                <w:b/>
                <w:bCs/>
              </w:rPr>
            </w:pP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B3940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188,163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02292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189,210</w:t>
            </w:r>
          </w:p>
        </w:tc>
      </w:tr>
      <w:tr w:rsidR="004B4782" w:rsidRPr="00F325B1" w14:paraId="116567FC" w14:textId="77777777" w:rsidTr="00E46165">
        <w:trPr>
          <w:trHeight w:val="41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CFF12" w14:textId="245F9EEF" w:rsidR="004B4782" w:rsidRPr="004B4782" w:rsidRDefault="004B4782" w:rsidP="004B4782">
            <w:pPr>
              <w:bidi/>
              <w:jc w:val="left"/>
              <w:rPr>
                <w:color w:val="000000"/>
                <w:sz w:val="18"/>
                <w:szCs w:val="18"/>
                <w:lang w:val="en-US" w:eastAsia="en-CA" w:bidi="ar-EG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إجمالي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قطاع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الخدمة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للهيدروفلوروكربون-134أ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23885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1,430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1E23" w14:textId="3B5677A0" w:rsidR="004B4782" w:rsidRDefault="004B4782" w:rsidP="004B4782">
            <w:pPr>
              <w:bidi/>
            </w:pPr>
            <w:r w:rsidRPr="00E05715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E05715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D3B2" w14:textId="213912B8" w:rsidR="004B4782" w:rsidRDefault="004B4782" w:rsidP="004B4782">
            <w:pPr>
              <w:bidi/>
            </w:pPr>
            <w:r w:rsidRPr="002C2D49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2C2D49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D293C" w14:textId="1CF20087" w:rsidR="004B4782" w:rsidRDefault="004B4782" w:rsidP="004B4782">
            <w:pPr>
              <w:bidi/>
              <w:jc w:val="left"/>
            </w:pPr>
            <w:r w:rsidRPr="002628B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2628B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A6E7" w14:textId="3F4A6085" w:rsidR="004B4782" w:rsidRDefault="004B4782" w:rsidP="004B4782">
            <w:pPr>
              <w:bidi/>
            </w:pP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065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34,943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0B90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23,920</w:t>
            </w:r>
          </w:p>
        </w:tc>
      </w:tr>
      <w:tr w:rsidR="004B4782" w:rsidRPr="00F325B1" w14:paraId="7822ABEA" w14:textId="77777777" w:rsidTr="004B4782">
        <w:trPr>
          <w:trHeight w:val="328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2EBC3" w14:textId="5D1AEAA0" w:rsidR="004B4782" w:rsidRPr="004B4782" w:rsidRDefault="004B4782" w:rsidP="004B4782">
            <w:pPr>
              <w:bidi/>
              <w:jc w:val="left"/>
              <w:rPr>
                <w:color w:val="000000"/>
                <w:sz w:val="18"/>
                <w:szCs w:val="18"/>
                <w:lang w:val="en-US"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إجمالي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قطاع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الخدمة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لـ</w:t>
            </w:r>
            <w:r>
              <w:rPr>
                <w:color w:val="000000"/>
                <w:sz w:val="18"/>
                <w:szCs w:val="18"/>
                <w:lang w:val="en-US" w:eastAsia="en-CA"/>
              </w:rPr>
              <w:t>R-410A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B810A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2,088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375F" w14:textId="7F57C46C" w:rsidR="004B4782" w:rsidRDefault="004B4782" w:rsidP="004B4782">
            <w:pPr>
              <w:bidi/>
            </w:pPr>
            <w:r w:rsidRPr="00E05715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E05715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1014" w14:textId="4DA4CD8E" w:rsidR="004B4782" w:rsidRDefault="004B4782" w:rsidP="004B4782">
            <w:pPr>
              <w:bidi/>
            </w:pPr>
            <w:r w:rsidRPr="002C2D49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2C2D49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C9D92" w14:textId="1BD97CC4" w:rsidR="004B4782" w:rsidRDefault="004B4782" w:rsidP="004B4782">
            <w:pPr>
              <w:bidi/>
              <w:jc w:val="left"/>
            </w:pPr>
            <w:r w:rsidRPr="002628B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2628B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59665" w14:textId="29C5F242" w:rsidR="004B4782" w:rsidRDefault="004B4782" w:rsidP="004B4782">
            <w:pPr>
              <w:bidi/>
            </w:pP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7F1F30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78EEA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24,828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61E8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35,780</w:t>
            </w:r>
          </w:p>
        </w:tc>
      </w:tr>
      <w:tr w:rsidR="004B4782" w:rsidRPr="00F325B1" w14:paraId="1AD0E419" w14:textId="77777777" w:rsidTr="00E46165">
        <w:trPr>
          <w:trHeight w:val="290"/>
        </w:trPr>
        <w:tc>
          <w:tcPr>
            <w:tcW w:w="935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1768" w14:textId="3E55C532" w:rsidR="004B4782" w:rsidRPr="00F325B1" w:rsidRDefault="004B4782" w:rsidP="004B4782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أطنان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مكافئ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ثاني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أكسيد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الكربون</w:t>
            </w:r>
          </w:p>
        </w:tc>
      </w:tr>
      <w:tr w:rsidR="004B4782" w:rsidRPr="00F325B1" w14:paraId="71603E06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B5B76" w14:textId="77777777" w:rsidR="004B4782" w:rsidRPr="00F325B1" w:rsidRDefault="004B4782" w:rsidP="00E46165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الهيدروفلوروكربون-134أ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0A98A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1,430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EDA5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127,505,365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DBCF7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144,041,928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2A65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117,302,710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23649" w14:textId="34C2831D" w:rsidR="004B4782" w:rsidRDefault="004B4782" w:rsidP="004B4782">
            <w:pPr>
              <w:bidi/>
            </w:pPr>
            <w:r w:rsidRPr="00615A6F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615A6F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874D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122,443,664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88DB0" w14:textId="77777777" w:rsidR="004B4782" w:rsidRPr="00F325B1" w:rsidRDefault="004B4782" w:rsidP="00E46165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103,674,500</w:t>
            </w:r>
          </w:p>
        </w:tc>
      </w:tr>
      <w:tr w:rsidR="004B4782" w:rsidRPr="00F325B1" w14:paraId="1AD69301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86903" w14:textId="77777777" w:rsidR="004B4782" w:rsidRPr="00F325B1" w:rsidRDefault="004B4782" w:rsidP="00E46165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R-410A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1633E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2,088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9227B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-142,918,864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CA42D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-155,565,505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2FD82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-221,807,965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2FAD" w14:textId="426FB6F6" w:rsidR="004B4782" w:rsidRDefault="004B4782" w:rsidP="004B4782">
            <w:pPr>
              <w:bidi/>
            </w:pPr>
            <w:r w:rsidRPr="00615A6F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615A6F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FCAD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214,099,553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B6A38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243,692,067</w:t>
            </w:r>
          </w:p>
        </w:tc>
      </w:tr>
      <w:tr w:rsidR="004B4782" w:rsidRPr="00F325B1" w14:paraId="06B06263" w14:textId="77777777" w:rsidTr="00E46165">
        <w:trPr>
          <w:trHeight w:val="21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4ABB" w14:textId="77777777" w:rsidR="004B4782" w:rsidRPr="00F325B1" w:rsidRDefault="004B4782" w:rsidP="00E46165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9B8B6" w14:textId="77777777" w:rsidR="004B4782" w:rsidRPr="00F325B1" w:rsidRDefault="004B4782" w:rsidP="00E46165">
            <w:pPr>
              <w:jc w:val="right"/>
              <w:rPr>
                <w:rFonts w:ascii="Aptos Narrow" w:hAnsi="Aptos Narrow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FCA3F" w14:textId="49766E88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-</w:t>
            </w:r>
            <w:r w:rsidR="00704D9D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15,413,499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ED291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-11,523,577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0E302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-104,505,255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B7DE" w14:textId="12F21D03" w:rsidR="004B4782" w:rsidRPr="004B4782" w:rsidRDefault="004B4782" w:rsidP="004B4782">
            <w:pPr>
              <w:bidi/>
              <w:rPr>
                <w:b/>
                <w:bCs/>
              </w:rPr>
            </w:pP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B478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7881A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336,543,217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D4017" w14:textId="77777777" w:rsidR="004B4782" w:rsidRPr="00F325B1" w:rsidRDefault="004B4782" w:rsidP="00E46165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b/>
                <w:bCs/>
                <w:color w:val="000000"/>
                <w:sz w:val="18"/>
                <w:szCs w:val="18"/>
                <w:lang w:eastAsia="en-CA"/>
              </w:rPr>
              <w:t>347,366,566</w:t>
            </w:r>
          </w:p>
        </w:tc>
      </w:tr>
      <w:tr w:rsidR="004B4782" w:rsidRPr="00F325B1" w14:paraId="6A1EC7CF" w14:textId="77777777" w:rsidTr="00E46165">
        <w:trPr>
          <w:trHeight w:val="41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3400" w14:textId="6B5F6892" w:rsidR="004B4782" w:rsidRPr="004B4782" w:rsidRDefault="004B4782" w:rsidP="00E46165">
            <w:pPr>
              <w:bidi/>
              <w:jc w:val="left"/>
              <w:rPr>
                <w:color w:val="000000"/>
                <w:sz w:val="18"/>
                <w:szCs w:val="18"/>
                <w:lang w:val="en-US" w:eastAsia="en-CA" w:bidi="ar-EG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إجمالي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قطاع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الخدمة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للهيدروفلوروكربون-134أ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BB25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1,430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3770" w14:textId="752CB711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9719E" w14:textId="49EE0F80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8A17F" w14:textId="36061D7A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82F1" w14:textId="21ECA060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4306A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49,967,832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23CAE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34,205,786</w:t>
            </w:r>
          </w:p>
        </w:tc>
      </w:tr>
      <w:tr w:rsidR="004B4782" w:rsidRPr="00F325B1" w14:paraId="53FE9576" w14:textId="77777777" w:rsidTr="004B4782">
        <w:trPr>
          <w:trHeight w:val="292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3FEB" w14:textId="7E944938" w:rsidR="004B4782" w:rsidRPr="004B4782" w:rsidRDefault="004B4782" w:rsidP="00E46165">
            <w:pPr>
              <w:bidi/>
              <w:jc w:val="left"/>
              <w:rPr>
                <w:color w:val="000000"/>
                <w:sz w:val="18"/>
                <w:szCs w:val="18"/>
                <w:lang w:val="en-US"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إجمالي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قطاع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الخدمة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لـ</w:t>
            </w:r>
            <w:r>
              <w:rPr>
                <w:color w:val="000000"/>
                <w:sz w:val="18"/>
                <w:szCs w:val="18"/>
                <w:lang w:val="en-US" w:eastAsia="en-CA"/>
              </w:rPr>
              <w:t>R-410A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ED8C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2,088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B8CD" w14:textId="70F4DE55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5902" w14:textId="5D752769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4E9B" w14:textId="2AF7CF88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88F2" w14:textId="02166930" w:rsidR="004B4782" w:rsidRDefault="004B4782" w:rsidP="004B4782">
            <w:pPr>
              <w:bidi/>
            </w:pP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لا</w:t>
            </w:r>
            <w:r w:rsidR="00704D9D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92192E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ينطبق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07079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51,839,820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7B384" w14:textId="77777777" w:rsidR="004B4782" w:rsidRPr="00F325B1" w:rsidRDefault="004B4782" w:rsidP="00E4616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325B1">
              <w:rPr>
                <w:color w:val="000000"/>
                <w:sz w:val="18"/>
                <w:szCs w:val="18"/>
                <w:lang w:eastAsia="en-CA"/>
              </w:rPr>
              <w:t>74,709,183</w:t>
            </w:r>
          </w:p>
        </w:tc>
      </w:tr>
    </w:tbl>
    <w:p w14:paraId="68B8A6C8" w14:textId="77777777" w:rsidR="004B4782" w:rsidRDefault="004B4782" w:rsidP="004B4782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0EE33B79" w14:textId="77777777" w:rsidR="004B4782" w:rsidRPr="004B4782" w:rsidRDefault="004B4782" w:rsidP="004B4782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3E6D4B40" w14:textId="7B1C207B" w:rsidR="0031188A" w:rsidRDefault="00E46165" w:rsidP="00E4616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وظلت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المركزية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التزايد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400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واط،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وحدة معالج</w:t>
      </w:r>
      <w:r w:rsidR="0060578C">
        <w:rPr>
          <w:rFonts w:hint="eastAsia"/>
          <w:sz w:val="26"/>
          <w:szCs w:val="26"/>
          <w:rtl/>
          <w:lang w:val="en-US" w:bidi="ar-EG"/>
        </w:rPr>
        <w:t>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الرسومات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للذكاء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الاصطناعي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مرتفعة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2.6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كيلوواط.</w:t>
      </w:r>
      <w:r>
        <w:rPr>
          <w:rStyle w:val="FootnoteReference"/>
          <w:sz w:val="26"/>
          <w:szCs w:val="26"/>
          <w:rtl/>
          <w:lang w:val="en-US" w:bidi="ar-EG"/>
        </w:rPr>
        <w:footnoteReference w:id="10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التقليدية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الوفاء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مرتفعة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الكثافة.</w:t>
      </w:r>
      <w:r>
        <w:rPr>
          <w:rStyle w:val="FootnoteReference"/>
          <w:sz w:val="26"/>
          <w:szCs w:val="26"/>
          <w:rtl/>
          <w:lang w:val="en-US" w:bidi="ar-EG"/>
        </w:rPr>
        <w:footnoteReference w:id="11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واستجابة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للاحتياجات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المتزايدة،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أدخل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2015،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بلوحة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باردة،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بالرش.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وهناك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فئتان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رئيسيتان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لتكنولوجيات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كيفية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تفاعل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مصدر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المتصل.</w:t>
      </w:r>
    </w:p>
    <w:p w14:paraId="01ECBC3B" w14:textId="4EA34C7B" w:rsidR="0031188A" w:rsidRPr="005B30A0" w:rsidRDefault="005B30A0" w:rsidP="005B30A0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 w:bidi="ar-EG"/>
        </w:rPr>
        <w:t>السا</w:t>
      </w: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ئل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المتصل</w:t>
      </w:r>
    </w:p>
    <w:p w14:paraId="71FDDF13" w14:textId="5077A7FF" w:rsidR="005B30A0" w:rsidRDefault="00BD5FD7" w:rsidP="0031188A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لوحات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الباردة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الأنابيب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الحرارية</w:t>
      </w:r>
      <w:r w:rsidR="005B30A0">
        <w:rPr>
          <w:rFonts w:hint="cs"/>
          <w:sz w:val="26"/>
          <w:szCs w:val="26"/>
          <w:rtl/>
          <w:lang w:val="en-US" w:bidi="ar-EG"/>
        </w:rPr>
        <w:t>:</w:t>
      </w:r>
    </w:p>
    <w:p w14:paraId="3363CC39" w14:textId="0CCEAFC0" w:rsidR="005B30A0" w:rsidRDefault="00BD5FD7" w:rsidP="00BD5FD7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تنطوي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لوحات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لوحات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(يكون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الماء)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لتوصيل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المرتفعة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وهي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مصنوعة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المعادن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ولديها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قنوات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صغيرة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عديدة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ويمتص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بعيدا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بواسطة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تمرير.</w:t>
      </w:r>
    </w:p>
    <w:p w14:paraId="169E7BE7" w14:textId="53DF2DFF" w:rsidR="005B30A0" w:rsidRDefault="00BD5FD7" w:rsidP="00637AC2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تتكون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أنابيب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أنابيب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النحاس،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وزعانف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الألومنيوم،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مرحلته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سلبي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لنقل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الحرارة.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ومع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مرور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الجانب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الدافئ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(ممر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الساخن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العائد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بيانات)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لأنابيب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الحرارة،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ي</w:t>
      </w:r>
      <w:r w:rsidR="0060578C">
        <w:rPr>
          <w:rFonts w:hint="cs"/>
          <w:sz w:val="26"/>
          <w:szCs w:val="26"/>
          <w:rtl/>
          <w:lang w:val="en-US" w:bidi="ar-EG"/>
        </w:rPr>
        <w:t>ت</w:t>
      </w:r>
      <w:r w:rsidR="00637AC2">
        <w:rPr>
          <w:rFonts w:hint="cs"/>
          <w:sz w:val="26"/>
          <w:szCs w:val="26"/>
          <w:rtl/>
          <w:lang w:val="en-US" w:bidi="ar-EG"/>
        </w:rPr>
        <w:t>بخر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غاز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التبريد،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ويمتص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ثم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ينتقل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الجانب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البارد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(الهواء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الخارجي)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حيث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تتكثف،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إطلاق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ثم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تعود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التدفقات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الجانب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الدافئ.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وتعتبر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هذه النظ</w:t>
      </w:r>
      <w:r w:rsidR="0060578C">
        <w:rPr>
          <w:rFonts w:hint="eastAsia"/>
          <w:sz w:val="26"/>
          <w:szCs w:val="26"/>
          <w:rtl/>
          <w:lang w:val="en-US" w:bidi="ar-EG"/>
        </w:rPr>
        <w:t>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أجهزة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فعالة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لنقل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الحرارة؛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أنها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زالت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تعتمد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37AC2">
        <w:rPr>
          <w:rFonts w:hint="cs"/>
          <w:sz w:val="26"/>
          <w:szCs w:val="26"/>
          <w:rtl/>
          <w:lang w:val="en-US" w:bidi="ar-EG"/>
        </w:rPr>
        <w:t>الفلوروكربون</w:t>
      </w:r>
      <w:r w:rsidR="005B30A0">
        <w:rPr>
          <w:rFonts w:hint="cs"/>
          <w:sz w:val="26"/>
          <w:szCs w:val="26"/>
          <w:rtl/>
          <w:lang w:val="en-US" w:bidi="ar-EG"/>
        </w:rPr>
        <w:t>.</w:t>
      </w:r>
    </w:p>
    <w:p w14:paraId="5904148C" w14:textId="770A5CF9" w:rsidR="005B30A0" w:rsidRDefault="00637AC2" w:rsidP="008413ED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lastRenderedPageBreak/>
        <w:t>ويعتبر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ملائما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413ED">
        <w:rPr>
          <w:rFonts w:hint="cs"/>
          <w:sz w:val="26"/>
          <w:szCs w:val="26"/>
          <w:rtl/>
          <w:lang w:val="en-US" w:bidi="ar-EG"/>
        </w:rPr>
        <w:t>ال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المركزية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الرسومات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حاسمة.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بالتلازم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أنظمة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الأخرى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الغرفة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بالحاسب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الآلي،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لإدارة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المناطق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ذات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المنخفضة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مدى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269CF">
        <w:rPr>
          <w:rFonts w:hint="cs"/>
          <w:sz w:val="26"/>
          <w:szCs w:val="26"/>
          <w:rtl/>
          <w:lang w:val="en-US" w:bidi="ar-EG"/>
        </w:rPr>
        <w:t>بأكمله.</w:t>
      </w:r>
    </w:p>
    <w:p w14:paraId="0C953194" w14:textId="443C18EE" w:rsidR="005B30A0" w:rsidRDefault="005B30A0" w:rsidP="005B30A0">
      <w:pPr>
        <w:pStyle w:val="ListParagraph"/>
        <w:bidi/>
        <w:spacing w:after="240"/>
        <w:ind w:left="0"/>
        <w:contextualSpacing w:val="0"/>
        <w:rPr>
          <w:sz w:val="26"/>
          <w:szCs w:val="26"/>
          <w:lang w:val="en-US" w:bidi="ar-EG"/>
        </w:rPr>
      </w:pP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5B30A0">
        <w:rPr>
          <w:rFonts w:hint="cs"/>
          <w:i/>
          <w:iCs/>
          <w:sz w:val="26"/>
          <w:szCs w:val="26"/>
          <w:rtl/>
          <w:lang w:val="en-US" w:bidi="ar-EG"/>
        </w:rPr>
        <w:t>المتصل</w:t>
      </w:r>
    </w:p>
    <w:p w14:paraId="529BB1C3" w14:textId="0AD180BA" w:rsidR="005B30A0" w:rsidRDefault="004269CF" w:rsidP="004269CF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ثنائي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5B30A0">
        <w:rPr>
          <w:rFonts w:hint="cs"/>
          <w:sz w:val="26"/>
          <w:szCs w:val="26"/>
          <w:rtl/>
          <w:lang w:val="en-US" w:bidi="ar-EG"/>
        </w:rPr>
        <w:t>:</w:t>
      </w:r>
    </w:p>
    <w:p w14:paraId="39FF6C1E" w14:textId="3C7CBD43" w:rsidR="005B30A0" w:rsidRDefault="004269CF" w:rsidP="004269CF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ثنائي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الفلوروكربون،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الذي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يبدأ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الغليان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مئوية.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وتسبب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المولدة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الخادمين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غليان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العازل،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يحوله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بخار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يتعامل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سلبي.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يتكثف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</w:t>
      </w:r>
      <w:r w:rsidR="0060578C">
        <w:rPr>
          <w:rFonts w:hint="cs"/>
          <w:sz w:val="26"/>
          <w:szCs w:val="26"/>
          <w:rtl/>
          <w:lang w:val="en-US" w:bidi="ar-EG"/>
        </w:rPr>
        <w:t>خ</w:t>
      </w:r>
      <w:r>
        <w:rPr>
          <w:rFonts w:hint="cs"/>
          <w:sz w:val="26"/>
          <w:szCs w:val="26"/>
          <w:rtl/>
          <w:lang w:val="en-US" w:bidi="ar-EG"/>
        </w:rPr>
        <w:t>ا</w:t>
      </w:r>
      <w:r w:rsidR="0060578C">
        <w:rPr>
          <w:rFonts w:hint="cs"/>
          <w:sz w:val="26"/>
          <w:szCs w:val="26"/>
          <w:rtl/>
          <w:lang w:val="en-US" w:bidi="ar-EG"/>
        </w:rPr>
        <w:t>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أخرى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التكثيف،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وبعده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يعاد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إدراج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وتزيل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البسيطة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المراوح.</w:t>
      </w:r>
    </w:p>
    <w:p w14:paraId="16E3926B" w14:textId="7114A791" w:rsidR="005B30A0" w:rsidRDefault="004269CF" w:rsidP="00736801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طريقة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يمر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فيها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وسيط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بتغير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المرحلة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الحرارة.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التكنولوجيا،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يغمر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الخادمين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413ED">
        <w:rPr>
          <w:rFonts w:hint="cs"/>
          <w:sz w:val="26"/>
          <w:szCs w:val="26"/>
          <w:rtl/>
          <w:lang w:val="en-US" w:bidi="ar-EG"/>
        </w:rPr>
        <w:t>مت</w:t>
      </w:r>
      <w:r w:rsidR="00736801">
        <w:rPr>
          <w:rFonts w:hint="cs"/>
          <w:sz w:val="26"/>
          <w:szCs w:val="26"/>
          <w:rtl/>
          <w:lang w:val="en-US" w:bidi="ar-EG"/>
        </w:rPr>
        <w:t>صل،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وتزال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المولدة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الخادمين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القصري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لهذا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السائل.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وبعد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تنقل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البيئة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الخارجية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لوحة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736801">
        <w:rPr>
          <w:rFonts w:hint="cs"/>
          <w:sz w:val="26"/>
          <w:szCs w:val="26"/>
          <w:rtl/>
          <w:lang w:val="en-US" w:bidi="ar-EG"/>
        </w:rPr>
        <w:t>الحرارة</w:t>
      </w:r>
      <w:r w:rsidR="005B30A0">
        <w:rPr>
          <w:rFonts w:hint="cs"/>
          <w:sz w:val="26"/>
          <w:szCs w:val="26"/>
          <w:rtl/>
          <w:lang w:val="en-US" w:bidi="ar-EG"/>
        </w:rPr>
        <w:t>.</w:t>
      </w:r>
    </w:p>
    <w:p w14:paraId="3374CC58" w14:textId="7CA20E01" w:rsidR="005B30A0" w:rsidRDefault="00736801" w:rsidP="00736801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ويبين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ثنائي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أثناء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كوعاء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للضغط.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وبناء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عليه،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محدد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إغلاق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بأكمله،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وهو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السبب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اعتماد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نشر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واسع.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هناك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يخفض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كمية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اللازمة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مختلفة،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الأمونيا،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الكربون،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الهيدروكربونية</w:t>
      </w:r>
      <w:r>
        <w:rPr>
          <w:rFonts w:hint="cs"/>
          <w:sz w:val="26"/>
          <w:szCs w:val="26"/>
          <w:rtl/>
          <w:lang w:val="en-US" w:bidi="ar-EG"/>
        </w:rPr>
        <w:t>.</w:t>
      </w:r>
      <w:r>
        <w:rPr>
          <w:rStyle w:val="FootnoteReference"/>
          <w:sz w:val="26"/>
          <w:szCs w:val="26"/>
          <w:lang w:val="en-US" w:bidi="ar-EG"/>
        </w:rPr>
        <w:footnoteReference w:id="12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ونتيجة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لوسيط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تسليما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ميكاني</w:t>
      </w:r>
      <w:r w:rsidR="0060578C">
        <w:rPr>
          <w:rFonts w:hint="cs"/>
          <w:sz w:val="26"/>
          <w:szCs w:val="26"/>
          <w:rtl/>
          <w:lang w:val="en-US" w:bidi="ar-EG"/>
        </w:rPr>
        <w:t>كية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بأكمله.</w:t>
      </w:r>
    </w:p>
    <w:p w14:paraId="22D00BA9" w14:textId="0615AA08" w:rsidR="005B30A0" w:rsidRDefault="00A51E5B" w:rsidP="00A51E5B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ويوجد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الوقت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الراهن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نوعان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أساسيان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لسوائل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</w:t>
      </w:r>
      <w:r w:rsidR="00AB3713">
        <w:rPr>
          <w:rFonts w:hint="cs"/>
          <w:sz w:val="26"/>
          <w:szCs w:val="26"/>
          <w:rtl/>
          <w:lang w:val="en-US" w:bidi="ar-EG"/>
        </w:rPr>
        <w:t>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السوائل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المفلورة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والزيوت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الاصطناعية.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ويعرض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حاليا،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إبراز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الاختلافات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أثرها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البيئة،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والتوصيل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رئيسية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أخرى</w:t>
      </w:r>
      <w:r w:rsidR="005B30A0">
        <w:rPr>
          <w:rFonts w:hint="cs"/>
          <w:sz w:val="26"/>
          <w:szCs w:val="26"/>
          <w:rtl/>
          <w:lang w:val="en-US" w:bidi="ar-EG"/>
        </w:rPr>
        <w:t>:</w:t>
      </w:r>
    </w:p>
    <w:p w14:paraId="225C1502" w14:textId="47505250" w:rsidR="005B30A0" w:rsidRDefault="00A51E5B" w:rsidP="005B30A0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تتألف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السوائل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المفلورة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الفلوروكربون،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الهيدروكربون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المشبع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بالفلور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والبولي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إيثير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المفلور.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وتعتبر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فعالة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ولكن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هناك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شواغل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بيئية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نتيجة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لقيمة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المرتفعة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لإحداث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الاحترار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العالمي.</w:t>
      </w:r>
    </w:p>
    <w:p w14:paraId="419EB38F" w14:textId="019D2016" w:rsidR="005B30A0" w:rsidRDefault="000F3373" w:rsidP="00AB3713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تتألف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الزيوت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الاصطناعية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الهيدروكربونية،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استرات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البوليول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والبولي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ألفاوليفين</w:t>
      </w:r>
      <w:r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وعلى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عكس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السوائل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المفلورة،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تسهم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الزيوت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الاصطناعية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إنبعاثات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الدفيئة،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مما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B3713">
        <w:rPr>
          <w:rFonts w:hint="cs"/>
          <w:sz w:val="26"/>
          <w:szCs w:val="26"/>
          <w:rtl/>
          <w:lang w:val="en-US" w:bidi="ar-EG"/>
        </w:rPr>
        <w:t>يجعلها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مراعية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أكبر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للبيئة.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ويعرض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2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حاليا،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إبراز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الفروقات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آثرها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البيئي،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والتوصيل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الحراري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وخصائص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أساسية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3941D5">
        <w:rPr>
          <w:rFonts w:hint="cs"/>
          <w:sz w:val="26"/>
          <w:szCs w:val="26"/>
          <w:rtl/>
          <w:lang w:val="en-US" w:bidi="ar-EG"/>
        </w:rPr>
        <w:t>أخرى.</w:t>
      </w:r>
    </w:p>
    <w:p w14:paraId="005B59E2" w14:textId="53C73C5B" w:rsidR="005B30A0" w:rsidRDefault="003941D5" w:rsidP="003C77ED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sz w:val="26"/>
          <w:szCs w:val="26"/>
          <w:lang w:val="en-US" w:bidi="ar-EG"/>
        </w:rPr>
        <w:t>Bing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Yu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797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وهو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زيت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اصطناعي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مبتكر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ومس</w:t>
      </w:r>
      <w:r w:rsidR="003C77ED">
        <w:rPr>
          <w:rFonts w:hint="cs"/>
          <w:sz w:val="26"/>
          <w:szCs w:val="26"/>
          <w:rtl/>
          <w:lang w:val="en-US" w:bidi="ar-EG"/>
        </w:rPr>
        <w:t>ج</w:t>
      </w:r>
      <w:r>
        <w:rPr>
          <w:rFonts w:hint="cs"/>
          <w:sz w:val="26"/>
          <w:szCs w:val="26"/>
          <w:rtl/>
          <w:lang w:val="en-US" w:bidi="ar-EG"/>
        </w:rPr>
        <w:t>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بواسطة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F325B1">
        <w:rPr>
          <w:rFonts w:eastAsiaTheme="minorEastAsia"/>
        </w:rPr>
        <w:t>Tianjin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Tier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يتألف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90-99.8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البوليدوكانول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المهدرج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و0.2-0.9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مضادات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الأكسدة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lastRenderedPageBreak/>
        <w:t>المركبة،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وليس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لديه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هيدروكربونية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معطرة.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وتصممت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التركيبة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لتعظيم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ومراعية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البيئة.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وسوف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يتحقق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الإيضاحي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Bing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Yu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797</w:t>
      </w:r>
      <w:r>
        <w:rPr>
          <w:rFonts w:hint="cs"/>
          <w:sz w:val="26"/>
          <w:szCs w:val="26"/>
          <w:rtl/>
          <w:lang w:val="en-US" w:bidi="ar-EG"/>
        </w:rPr>
        <w:t>.</w:t>
      </w:r>
    </w:p>
    <w:p w14:paraId="4B93D9EA" w14:textId="426F0490" w:rsidR="005B30A0" w:rsidRPr="003941D5" w:rsidRDefault="003941D5" w:rsidP="008413ED">
      <w:pPr>
        <w:bidi/>
        <w:rPr>
          <w:b/>
          <w:bCs/>
          <w:sz w:val="26"/>
          <w:szCs w:val="26"/>
          <w:rtl/>
          <w:lang w:val="en-US" w:bidi="ar-EG"/>
        </w:rPr>
      </w:pP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2.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المستخدمة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في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الأحادي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3941D5">
        <w:rPr>
          <w:rFonts w:hint="cs"/>
          <w:b/>
          <w:bCs/>
          <w:sz w:val="26"/>
          <w:szCs w:val="26"/>
          <w:rtl/>
          <w:lang w:val="en-US" w:bidi="ar-EG"/>
        </w:rPr>
        <w:t>الطور</w:t>
      </w:r>
    </w:p>
    <w:tbl>
      <w:tblPr>
        <w:bidiVisual/>
        <w:tblW w:w="9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1134"/>
        <w:gridCol w:w="1134"/>
        <w:gridCol w:w="851"/>
        <w:gridCol w:w="850"/>
        <w:gridCol w:w="667"/>
        <w:gridCol w:w="789"/>
        <w:gridCol w:w="658"/>
        <w:gridCol w:w="920"/>
      </w:tblGrid>
      <w:tr w:rsidR="003941D5" w:rsidRPr="00177CDE" w14:paraId="7061900F" w14:textId="77777777" w:rsidTr="009F0BE8">
        <w:trPr>
          <w:trHeight w:val="392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021BC34D" w14:textId="2F00D897" w:rsidR="003941D5" w:rsidRPr="008A4D25" w:rsidRDefault="008A4D25" w:rsidP="008A4D25">
            <w:pPr>
              <w:keepNext/>
              <w:tabs>
                <w:tab w:val="left" w:pos="480"/>
              </w:tabs>
              <w:bidi/>
              <w:jc w:val="center"/>
              <w:rPr>
                <w:rFonts w:asciiTheme="majorBidi" w:eastAsia="DengXian" w:hAnsiTheme="majorBidi" w:cstheme="majorBidi"/>
                <w:b/>
                <w:bCs/>
                <w:sz w:val="20"/>
                <w:lang w:val="en-US"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مادة</w:t>
            </w:r>
            <w:r w:rsidR="00704D9D"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التبريد</w:t>
            </w:r>
          </w:p>
        </w:tc>
        <w:tc>
          <w:tcPr>
            <w:tcW w:w="3969" w:type="dxa"/>
            <w:gridSpan w:val="4"/>
            <w:vAlign w:val="center"/>
          </w:tcPr>
          <w:p w14:paraId="7E2001F0" w14:textId="683A6000" w:rsidR="003941D5" w:rsidRPr="00177CDE" w:rsidRDefault="003941D5" w:rsidP="008A4D25">
            <w:pPr>
              <w:keepNext/>
              <w:tabs>
                <w:tab w:val="left" w:pos="480"/>
              </w:tabs>
              <w:bidi/>
              <w:jc w:val="center"/>
              <w:rPr>
                <w:rFonts w:asciiTheme="majorBidi" w:eastAsia="DengXian" w:hAnsiTheme="majorBidi" w:cstheme="majorBidi"/>
                <w:b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b/>
                <w:sz w:val="20"/>
                <w:lang w:eastAsia="zh-CN"/>
              </w:rPr>
              <w:t>Thermal</w:t>
            </w:r>
            <w:r w:rsidR="00704D9D">
              <w:rPr>
                <w:rFonts w:asciiTheme="majorBidi" w:eastAsia="DengXian" w:hAnsiTheme="majorBidi" w:cstheme="majorBidi"/>
                <w:b/>
                <w:sz w:val="20"/>
                <w:lang w:eastAsia="zh-CN"/>
              </w:rPr>
              <w:t xml:space="preserve"> </w:t>
            </w:r>
            <w:r w:rsidRPr="00177CDE">
              <w:rPr>
                <w:rFonts w:asciiTheme="majorBidi" w:eastAsia="DengXian" w:hAnsiTheme="majorBidi" w:cstheme="majorBidi"/>
                <w:b/>
                <w:sz w:val="20"/>
                <w:lang w:eastAsia="zh-CN"/>
              </w:rPr>
              <w:t>performance</w:t>
            </w:r>
          </w:p>
        </w:tc>
        <w:tc>
          <w:tcPr>
            <w:tcW w:w="1456" w:type="dxa"/>
            <w:gridSpan w:val="2"/>
            <w:vAlign w:val="center"/>
          </w:tcPr>
          <w:p w14:paraId="2CF75166" w14:textId="697AB3F8" w:rsidR="003941D5" w:rsidRPr="00177CDE" w:rsidRDefault="003941D5" w:rsidP="008A4D25">
            <w:pPr>
              <w:keepNext/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>Environmental</w:t>
            </w:r>
            <w:r w:rsidR="00704D9D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 xml:space="preserve"> </w:t>
            </w:r>
            <w:r w:rsidRPr="00177CDE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>impact</w:t>
            </w:r>
          </w:p>
        </w:tc>
        <w:tc>
          <w:tcPr>
            <w:tcW w:w="1578" w:type="dxa"/>
            <w:gridSpan w:val="2"/>
            <w:vAlign w:val="center"/>
          </w:tcPr>
          <w:p w14:paraId="26FA6E2E" w14:textId="5FC687EA" w:rsidR="003941D5" w:rsidRPr="00177CDE" w:rsidRDefault="003941D5" w:rsidP="008A4D25">
            <w:pPr>
              <w:keepNext/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>Safety</w:t>
            </w:r>
            <w:r w:rsidR="00704D9D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 xml:space="preserve"> </w:t>
            </w:r>
            <w:r w:rsidRPr="00177CDE">
              <w:rPr>
                <w:rFonts w:asciiTheme="majorBidi" w:eastAsia="SimSun" w:hAnsiTheme="majorBidi" w:cstheme="majorBidi"/>
                <w:b/>
                <w:sz w:val="20"/>
                <w:lang w:eastAsia="zh-CN"/>
              </w:rPr>
              <w:t>performance</w:t>
            </w:r>
          </w:p>
        </w:tc>
      </w:tr>
      <w:tr w:rsidR="003941D5" w:rsidRPr="00177CDE" w14:paraId="3BB9B585" w14:textId="77777777" w:rsidTr="009F0BE8">
        <w:trPr>
          <w:trHeight w:val="640"/>
          <w:jc w:val="center"/>
        </w:trPr>
        <w:tc>
          <w:tcPr>
            <w:tcW w:w="2405" w:type="dxa"/>
            <w:gridSpan w:val="2"/>
            <w:vMerge/>
            <w:vAlign w:val="center"/>
          </w:tcPr>
          <w:p w14:paraId="69E075E0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</w:p>
        </w:tc>
        <w:tc>
          <w:tcPr>
            <w:tcW w:w="1134" w:type="dxa"/>
          </w:tcPr>
          <w:p w14:paraId="6316F7E7" w14:textId="17496715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التوصيل</w:t>
            </w:r>
            <w:r w:rsidR="00704D9D"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الحراري</w:t>
            </w:r>
          </w:p>
          <w:p w14:paraId="0331377B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W/(m·°C)</w:t>
            </w:r>
          </w:p>
        </w:tc>
        <w:tc>
          <w:tcPr>
            <w:tcW w:w="1134" w:type="dxa"/>
          </w:tcPr>
          <w:p w14:paraId="122A2601" w14:textId="1EB25A98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bookmarkStart w:id="0" w:name="OLE_LINK1"/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القدرة</w:t>
            </w:r>
            <w:r w:rsidR="00704D9D"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الحرارية</w:t>
            </w:r>
          </w:p>
          <w:bookmarkEnd w:id="0"/>
          <w:p w14:paraId="7600B04E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kJ/(kg·°C)</w:t>
            </w:r>
          </w:p>
        </w:tc>
        <w:tc>
          <w:tcPr>
            <w:tcW w:w="851" w:type="dxa"/>
          </w:tcPr>
          <w:p w14:paraId="13789D2B" w14:textId="77777777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الكثافة</w:t>
            </w:r>
          </w:p>
          <w:p w14:paraId="153245C7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kg/m</w:t>
            </w:r>
            <w:r w:rsidRPr="00177CDE">
              <w:rPr>
                <w:rFonts w:asciiTheme="majorBidi" w:eastAsia="SimSun" w:hAnsiTheme="majorBidi" w:cstheme="majorBidi"/>
                <w:sz w:val="20"/>
                <w:vertAlign w:val="superscript"/>
                <w:lang w:eastAsia="zh-CN"/>
              </w:rPr>
              <w:t>3</w:t>
            </w:r>
          </w:p>
        </w:tc>
        <w:tc>
          <w:tcPr>
            <w:tcW w:w="850" w:type="dxa"/>
          </w:tcPr>
          <w:p w14:paraId="44AB9DE3" w14:textId="277EFBE4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اللزوجة</w:t>
            </w:r>
            <w:r w:rsidR="00704D9D"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الديناميكية</w:t>
            </w:r>
          </w:p>
          <w:p w14:paraId="06D4E8F5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mm</w:t>
            </w:r>
            <w:r w:rsidRPr="00177CDE">
              <w:rPr>
                <w:rFonts w:asciiTheme="majorBidi" w:eastAsia="SimSun" w:hAnsiTheme="majorBidi" w:cstheme="majorBidi"/>
                <w:sz w:val="20"/>
                <w:vertAlign w:val="superscript"/>
                <w:lang w:eastAsia="zh-CN"/>
              </w:rPr>
              <w:t>2</w:t>
            </w: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/s</w:t>
            </w:r>
          </w:p>
        </w:tc>
        <w:tc>
          <w:tcPr>
            <w:tcW w:w="667" w:type="dxa"/>
          </w:tcPr>
          <w:p w14:paraId="30F9AA2A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ODP</w:t>
            </w:r>
          </w:p>
        </w:tc>
        <w:tc>
          <w:tcPr>
            <w:tcW w:w="789" w:type="dxa"/>
          </w:tcPr>
          <w:p w14:paraId="7501D8B5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GWP</w:t>
            </w:r>
          </w:p>
        </w:tc>
        <w:tc>
          <w:tcPr>
            <w:tcW w:w="658" w:type="dxa"/>
          </w:tcPr>
          <w:p w14:paraId="62E39495" w14:textId="78AD68A4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نقطة</w:t>
            </w:r>
            <w:r w:rsidR="00704D9D"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الوميض</w:t>
            </w:r>
          </w:p>
          <w:p w14:paraId="4FC809A5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°C</w:t>
            </w:r>
          </w:p>
        </w:tc>
        <w:tc>
          <w:tcPr>
            <w:tcW w:w="920" w:type="dxa"/>
          </w:tcPr>
          <w:p w14:paraId="4826DFE6" w14:textId="680AEAFD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نقطة</w:t>
            </w:r>
            <w:r w:rsidR="00704D9D"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SimSun" w:hAnsiTheme="majorBidi" w:cstheme="majorBidi" w:hint="cs"/>
                <w:sz w:val="20"/>
                <w:rtl/>
                <w:lang w:eastAsia="zh-CN"/>
              </w:rPr>
              <w:t>الاشتعال</w:t>
            </w:r>
          </w:p>
          <w:p w14:paraId="1668560C" w14:textId="77777777" w:rsidR="003941D5" w:rsidRPr="00177CDE" w:rsidRDefault="003941D5" w:rsidP="008A4D25">
            <w:pPr>
              <w:tabs>
                <w:tab w:val="left" w:pos="480"/>
              </w:tabs>
              <w:bidi/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°C</w:t>
            </w:r>
          </w:p>
        </w:tc>
      </w:tr>
      <w:tr w:rsidR="003941D5" w:rsidRPr="00177CDE" w14:paraId="15AD05F9" w14:textId="77777777" w:rsidTr="009F0BE8">
        <w:trPr>
          <w:trHeight w:val="235"/>
          <w:jc w:val="center"/>
        </w:trPr>
        <w:tc>
          <w:tcPr>
            <w:tcW w:w="1129" w:type="dxa"/>
            <w:vMerge w:val="restart"/>
            <w:vAlign w:val="center"/>
          </w:tcPr>
          <w:p w14:paraId="5E757AC5" w14:textId="5F5B14D2" w:rsidR="003941D5" w:rsidRPr="00177CDE" w:rsidRDefault="008A4D25" w:rsidP="008A4D25">
            <w:pPr>
              <w:tabs>
                <w:tab w:val="left" w:pos="480"/>
              </w:tabs>
              <w:bidi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السوائل</w:t>
            </w:r>
            <w:r w:rsidR="00704D9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المفلورة</w:t>
            </w:r>
          </w:p>
        </w:tc>
        <w:tc>
          <w:tcPr>
            <w:tcW w:w="1276" w:type="dxa"/>
            <w:vAlign w:val="center"/>
          </w:tcPr>
          <w:p w14:paraId="5BF3AE08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FC-40</w:t>
            </w:r>
          </w:p>
        </w:tc>
        <w:tc>
          <w:tcPr>
            <w:tcW w:w="1134" w:type="dxa"/>
          </w:tcPr>
          <w:p w14:paraId="2E685A46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0.065</w:t>
            </w:r>
          </w:p>
        </w:tc>
        <w:tc>
          <w:tcPr>
            <w:tcW w:w="1134" w:type="dxa"/>
          </w:tcPr>
          <w:p w14:paraId="745C0273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SimSun" w:hAnsiTheme="majorBidi" w:cstheme="majorBidi"/>
                <w:sz w:val="20"/>
                <w:lang w:eastAsia="zh-CN"/>
              </w:rPr>
              <w:t>1.1</w:t>
            </w:r>
          </w:p>
        </w:tc>
        <w:tc>
          <w:tcPr>
            <w:tcW w:w="851" w:type="dxa"/>
          </w:tcPr>
          <w:p w14:paraId="08D6D983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855</w:t>
            </w:r>
          </w:p>
        </w:tc>
        <w:tc>
          <w:tcPr>
            <w:tcW w:w="850" w:type="dxa"/>
          </w:tcPr>
          <w:p w14:paraId="35632113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2.2</w:t>
            </w:r>
          </w:p>
        </w:tc>
        <w:tc>
          <w:tcPr>
            <w:tcW w:w="667" w:type="dxa"/>
          </w:tcPr>
          <w:p w14:paraId="36F8AF5E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7D6C7E57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&gt;5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000</w:t>
            </w:r>
          </w:p>
        </w:tc>
        <w:tc>
          <w:tcPr>
            <w:tcW w:w="658" w:type="dxa"/>
          </w:tcPr>
          <w:p w14:paraId="4637BD9A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  <w:tc>
          <w:tcPr>
            <w:tcW w:w="920" w:type="dxa"/>
          </w:tcPr>
          <w:p w14:paraId="6371894C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</w:tr>
      <w:tr w:rsidR="003941D5" w:rsidRPr="00177CDE" w14:paraId="79B6F818" w14:textId="77777777" w:rsidTr="009F0BE8">
        <w:trPr>
          <w:trHeight w:val="141"/>
          <w:jc w:val="center"/>
        </w:trPr>
        <w:tc>
          <w:tcPr>
            <w:tcW w:w="1129" w:type="dxa"/>
            <w:vMerge/>
            <w:vAlign w:val="center"/>
          </w:tcPr>
          <w:p w14:paraId="29CAE15F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734D107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Novec7500</w:t>
            </w:r>
          </w:p>
        </w:tc>
        <w:tc>
          <w:tcPr>
            <w:tcW w:w="1134" w:type="dxa"/>
          </w:tcPr>
          <w:p w14:paraId="7043D960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0.065</w:t>
            </w:r>
          </w:p>
        </w:tc>
        <w:tc>
          <w:tcPr>
            <w:tcW w:w="1134" w:type="dxa"/>
          </w:tcPr>
          <w:p w14:paraId="75F71DED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1.128</w:t>
            </w:r>
          </w:p>
        </w:tc>
        <w:tc>
          <w:tcPr>
            <w:tcW w:w="851" w:type="dxa"/>
          </w:tcPr>
          <w:p w14:paraId="2443F639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614</w:t>
            </w:r>
          </w:p>
        </w:tc>
        <w:tc>
          <w:tcPr>
            <w:tcW w:w="850" w:type="dxa"/>
          </w:tcPr>
          <w:p w14:paraId="5E49BC8D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0.77</w:t>
            </w:r>
          </w:p>
        </w:tc>
        <w:tc>
          <w:tcPr>
            <w:tcW w:w="667" w:type="dxa"/>
          </w:tcPr>
          <w:p w14:paraId="4DD350E0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3ED2918B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658" w:type="dxa"/>
          </w:tcPr>
          <w:p w14:paraId="2F26581D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  <w:tc>
          <w:tcPr>
            <w:tcW w:w="920" w:type="dxa"/>
          </w:tcPr>
          <w:p w14:paraId="6D0F2979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</w:tr>
      <w:tr w:rsidR="003941D5" w:rsidRPr="00177CDE" w14:paraId="2D2EA2CB" w14:textId="77777777" w:rsidTr="009F0BE8">
        <w:trPr>
          <w:trHeight w:val="141"/>
          <w:jc w:val="center"/>
        </w:trPr>
        <w:tc>
          <w:tcPr>
            <w:tcW w:w="1129" w:type="dxa"/>
            <w:vMerge/>
            <w:vAlign w:val="center"/>
          </w:tcPr>
          <w:p w14:paraId="7B58BBB5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6260CDC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SF-10</w:t>
            </w:r>
          </w:p>
        </w:tc>
        <w:tc>
          <w:tcPr>
            <w:tcW w:w="1134" w:type="dxa"/>
          </w:tcPr>
          <w:p w14:paraId="4CC8225F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0.077</w:t>
            </w:r>
          </w:p>
        </w:tc>
        <w:tc>
          <w:tcPr>
            <w:tcW w:w="1134" w:type="dxa"/>
          </w:tcPr>
          <w:p w14:paraId="34DB772C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1</w:t>
            </w:r>
          </w:p>
        </w:tc>
        <w:tc>
          <w:tcPr>
            <w:tcW w:w="851" w:type="dxa"/>
          </w:tcPr>
          <w:p w14:paraId="62779299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580</w:t>
            </w:r>
          </w:p>
        </w:tc>
        <w:tc>
          <w:tcPr>
            <w:tcW w:w="850" w:type="dxa"/>
          </w:tcPr>
          <w:p w14:paraId="203FD997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0.71</w:t>
            </w:r>
          </w:p>
        </w:tc>
        <w:tc>
          <w:tcPr>
            <w:tcW w:w="667" w:type="dxa"/>
          </w:tcPr>
          <w:p w14:paraId="4C8B3FCF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151BCCC2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2.5</w:t>
            </w:r>
          </w:p>
        </w:tc>
        <w:tc>
          <w:tcPr>
            <w:tcW w:w="658" w:type="dxa"/>
          </w:tcPr>
          <w:p w14:paraId="668AD8CF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  <w:tc>
          <w:tcPr>
            <w:tcW w:w="920" w:type="dxa"/>
          </w:tcPr>
          <w:p w14:paraId="77AC6F16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</w:tr>
      <w:tr w:rsidR="003941D5" w:rsidRPr="00177CDE" w14:paraId="7151E669" w14:textId="77777777" w:rsidTr="009F0BE8">
        <w:trPr>
          <w:trHeight w:val="141"/>
          <w:jc w:val="center"/>
        </w:trPr>
        <w:tc>
          <w:tcPr>
            <w:tcW w:w="1129" w:type="dxa"/>
            <w:vMerge/>
            <w:vAlign w:val="center"/>
          </w:tcPr>
          <w:p w14:paraId="71280CB3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87C2FC2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HT-135</w:t>
            </w:r>
          </w:p>
        </w:tc>
        <w:tc>
          <w:tcPr>
            <w:tcW w:w="1134" w:type="dxa"/>
          </w:tcPr>
          <w:p w14:paraId="3F40DB5A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0.065</w:t>
            </w:r>
          </w:p>
        </w:tc>
        <w:tc>
          <w:tcPr>
            <w:tcW w:w="1134" w:type="dxa"/>
          </w:tcPr>
          <w:p w14:paraId="362BD62D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0.963</w:t>
            </w:r>
          </w:p>
        </w:tc>
        <w:tc>
          <w:tcPr>
            <w:tcW w:w="851" w:type="dxa"/>
          </w:tcPr>
          <w:p w14:paraId="4AC444F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720</w:t>
            </w:r>
          </w:p>
        </w:tc>
        <w:tc>
          <w:tcPr>
            <w:tcW w:w="850" w:type="dxa"/>
          </w:tcPr>
          <w:p w14:paraId="66961EDA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</w:t>
            </w:r>
          </w:p>
        </w:tc>
        <w:tc>
          <w:tcPr>
            <w:tcW w:w="667" w:type="dxa"/>
          </w:tcPr>
          <w:p w14:paraId="282A85B6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02585BE8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&gt;5</w:t>
            </w:r>
            <w:r>
              <w:rPr>
                <w:rFonts w:asciiTheme="majorBidi" w:hAnsiTheme="majorBidi" w:cstheme="majorBidi"/>
                <w:sz w:val="20"/>
              </w:rPr>
              <w:t>,</w:t>
            </w:r>
            <w:r w:rsidRPr="00177CDE">
              <w:rPr>
                <w:rFonts w:asciiTheme="majorBidi" w:hAnsiTheme="majorBidi" w:cstheme="majorBidi"/>
                <w:sz w:val="20"/>
              </w:rPr>
              <w:t>000</w:t>
            </w:r>
          </w:p>
        </w:tc>
        <w:tc>
          <w:tcPr>
            <w:tcW w:w="658" w:type="dxa"/>
          </w:tcPr>
          <w:p w14:paraId="12CA7D05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  <w:tc>
          <w:tcPr>
            <w:tcW w:w="920" w:type="dxa"/>
          </w:tcPr>
          <w:p w14:paraId="7D2AE2F6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/</w:t>
            </w:r>
          </w:p>
        </w:tc>
      </w:tr>
      <w:tr w:rsidR="003941D5" w:rsidRPr="00177CDE" w14:paraId="1E2AB816" w14:textId="77777777" w:rsidTr="009F0BE8">
        <w:trPr>
          <w:trHeight w:val="235"/>
          <w:jc w:val="center"/>
        </w:trPr>
        <w:tc>
          <w:tcPr>
            <w:tcW w:w="1129" w:type="dxa"/>
            <w:vMerge w:val="restart"/>
            <w:vAlign w:val="center"/>
          </w:tcPr>
          <w:p w14:paraId="6E012B79" w14:textId="17591942" w:rsidR="003941D5" w:rsidRPr="00177CDE" w:rsidRDefault="008A4D2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eastAsiaTheme="minorEastAsia" w:hAnsiTheme="majorBidi" w:cstheme="majorBidi" w:hint="cs"/>
                <w:sz w:val="20"/>
                <w:rtl/>
                <w:lang w:eastAsia="zh-CN"/>
              </w:rPr>
              <w:t>الزيوت</w:t>
            </w:r>
            <w:r w:rsidR="00704D9D">
              <w:rPr>
                <w:rFonts w:asciiTheme="majorBidi" w:eastAsiaTheme="minorEastAsia" w:hAnsiTheme="majorBidi" w:cstheme="majorBidi" w:hint="cs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Theme="minorEastAsia" w:hAnsiTheme="majorBidi" w:cstheme="majorBidi" w:hint="cs"/>
                <w:sz w:val="20"/>
                <w:rtl/>
                <w:lang w:eastAsia="zh-CN"/>
              </w:rPr>
              <w:t>الاصطناعية</w:t>
            </w:r>
          </w:p>
        </w:tc>
        <w:tc>
          <w:tcPr>
            <w:tcW w:w="1276" w:type="dxa"/>
            <w:vAlign w:val="center"/>
          </w:tcPr>
          <w:p w14:paraId="3DEDBF5D" w14:textId="5B3E2A79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Bing</w:t>
            </w:r>
            <w:r w:rsidR="00704D9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 xml:space="preserve"> </w:t>
            </w: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Yi</w:t>
            </w:r>
            <w:r w:rsidR="00704D9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 xml:space="preserve"> </w:t>
            </w: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797</w:t>
            </w:r>
          </w:p>
        </w:tc>
        <w:tc>
          <w:tcPr>
            <w:tcW w:w="1134" w:type="dxa"/>
          </w:tcPr>
          <w:p w14:paraId="64D316BE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0.342</w:t>
            </w:r>
          </w:p>
        </w:tc>
        <w:tc>
          <w:tcPr>
            <w:tcW w:w="1134" w:type="dxa"/>
          </w:tcPr>
          <w:p w14:paraId="111C6D90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1.987</w:t>
            </w:r>
          </w:p>
        </w:tc>
        <w:tc>
          <w:tcPr>
            <w:tcW w:w="851" w:type="dxa"/>
          </w:tcPr>
          <w:p w14:paraId="0AA3EE6E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797</w:t>
            </w:r>
          </w:p>
        </w:tc>
        <w:tc>
          <w:tcPr>
            <w:tcW w:w="850" w:type="dxa"/>
          </w:tcPr>
          <w:p w14:paraId="4DFE9F8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13</w:t>
            </w:r>
          </w:p>
        </w:tc>
        <w:tc>
          <w:tcPr>
            <w:tcW w:w="667" w:type="dxa"/>
          </w:tcPr>
          <w:p w14:paraId="3C3A759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0</w:t>
            </w:r>
          </w:p>
        </w:tc>
        <w:tc>
          <w:tcPr>
            <w:tcW w:w="789" w:type="dxa"/>
          </w:tcPr>
          <w:p w14:paraId="29BD7473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0</w:t>
            </w:r>
          </w:p>
        </w:tc>
        <w:tc>
          <w:tcPr>
            <w:tcW w:w="658" w:type="dxa"/>
          </w:tcPr>
          <w:p w14:paraId="642936C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175</w:t>
            </w:r>
          </w:p>
        </w:tc>
        <w:tc>
          <w:tcPr>
            <w:tcW w:w="920" w:type="dxa"/>
          </w:tcPr>
          <w:p w14:paraId="1C26F8FD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177CD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164</w:t>
            </w:r>
          </w:p>
        </w:tc>
      </w:tr>
      <w:tr w:rsidR="003941D5" w:rsidRPr="00177CDE" w14:paraId="7BC5A314" w14:textId="77777777" w:rsidTr="009F0BE8">
        <w:trPr>
          <w:trHeight w:val="141"/>
          <w:jc w:val="center"/>
        </w:trPr>
        <w:tc>
          <w:tcPr>
            <w:tcW w:w="1129" w:type="dxa"/>
            <w:vMerge/>
            <w:vAlign w:val="center"/>
          </w:tcPr>
          <w:p w14:paraId="67E4E3FB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30AF2AB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VP-3</w:t>
            </w:r>
          </w:p>
        </w:tc>
        <w:tc>
          <w:tcPr>
            <w:tcW w:w="1134" w:type="dxa"/>
          </w:tcPr>
          <w:p w14:paraId="660C65D5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0.117</w:t>
            </w:r>
          </w:p>
        </w:tc>
        <w:tc>
          <w:tcPr>
            <w:tcW w:w="1134" w:type="dxa"/>
          </w:tcPr>
          <w:p w14:paraId="04AB82CF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1.630</w:t>
            </w:r>
          </w:p>
        </w:tc>
        <w:tc>
          <w:tcPr>
            <w:tcW w:w="851" w:type="dxa"/>
          </w:tcPr>
          <w:p w14:paraId="42C5FE4A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930</w:t>
            </w:r>
          </w:p>
        </w:tc>
        <w:tc>
          <w:tcPr>
            <w:tcW w:w="850" w:type="dxa"/>
          </w:tcPr>
          <w:p w14:paraId="40B93479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2.79</w:t>
            </w:r>
          </w:p>
        </w:tc>
        <w:tc>
          <w:tcPr>
            <w:tcW w:w="667" w:type="dxa"/>
          </w:tcPr>
          <w:p w14:paraId="1C1EECC3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696DB068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658" w:type="dxa"/>
          </w:tcPr>
          <w:p w14:paraId="30156F22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113</w:t>
            </w:r>
          </w:p>
        </w:tc>
        <w:tc>
          <w:tcPr>
            <w:tcW w:w="920" w:type="dxa"/>
          </w:tcPr>
          <w:p w14:paraId="41552DAA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104</w:t>
            </w:r>
          </w:p>
        </w:tc>
      </w:tr>
      <w:tr w:rsidR="003941D5" w:rsidRPr="00177CDE" w14:paraId="5B940544" w14:textId="77777777" w:rsidTr="009F0BE8">
        <w:trPr>
          <w:trHeight w:val="141"/>
          <w:jc w:val="center"/>
        </w:trPr>
        <w:tc>
          <w:tcPr>
            <w:tcW w:w="1129" w:type="dxa"/>
            <w:vMerge/>
            <w:vAlign w:val="center"/>
          </w:tcPr>
          <w:p w14:paraId="680E2BAD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2AE7DF8" w14:textId="77777777" w:rsidR="003941D5" w:rsidRPr="00177CDE" w:rsidRDefault="003941D5" w:rsidP="009F0BE8">
            <w:pPr>
              <w:tabs>
                <w:tab w:val="left" w:pos="480"/>
              </w:tabs>
              <w:jc w:val="center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EC-110</w:t>
            </w:r>
          </w:p>
        </w:tc>
        <w:tc>
          <w:tcPr>
            <w:tcW w:w="1134" w:type="dxa"/>
          </w:tcPr>
          <w:p w14:paraId="7B2338B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0.1376</w:t>
            </w:r>
          </w:p>
        </w:tc>
        <w:tc>
          <w:tcPr>
            <w:tcW w:w="1134" w:type="dxa"/>
          </w:tcPr>
          <w:p w14:paraId="114358A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177CDE">
              <w:rPr>
                <w:rFonts w:asciiTheme="majorBidi" w:eastAsia="DengXian" w:hAnsiTheme="majorBidi" w:cstheme="majorBidi"/>
                <w:sz w:val="20"/>
                <w:lang w:eastAsia="zh-CN"/>
              </w:rPr>
              <w:t>2.155</w:t>
            </w:r>
          </w:p>
        </w:tc>
        <w:tc>
          <w:tcPr>
            <w:tcW w:w="851" w:type="dxa"/>
          </w:tcPr>
          <w:p w14:paraId="5FAC50BC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820</w:t>
            </w:r>
          </w:p>
        </w:tc>
        <w:tc>
          <w:tcPr>
            <w:tcW w:w="850" w:type="dxa"/>
          </w:tcPr>
          <w:p w14:paraId="70A22F3C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16.94</w:t>
            </w:r>
          </w:p>
        </w:tc>
        <w:tc>
          <w:tcPr>
            <w:tcW w:w="667" w:type="dxa"/>
          </w:tcPr>
          <w:p w14:paraId="18FB0311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789" w:type="dxa"/>
          </w:tcPr>
          <w:p w14:paraId="70B156CC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658" w:type="dxa"/>
          </w:tcPr>
          <w:p w14:paraId="5E5BD614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&gt;350</w:t>
            </w:r>
          </w:p>
        </w:tc>
        <w:tc>
          <w:tcPr>
            <w:tcW w:w="920" w:type="dxa"/>
          </w:tcPr>
          <w:p w14:paraId="0430B4C8" w14:textId="77777777" w:rsidR="003941D5" w:rsidRPr="00177CDE" w:rsidRDefault="003941D5" w:rsidP="009F0BE8">
            <w:pPr>
              <w:tabs>
                <w:tab w:val="left" w:pos="480"/>
              </w:tabs>
              <w:jc w:val="right"/>
              <w:rPr>
                <w:rFonts w:asciiTheme="majorBidi" w:hAnsiTheme="majorBidi" w:cstheme="majorBidi"/>
                <w:sz w:val="20"/>
              </w:rPr>
            </w:pPr>
            <w:r w:rsidRPr="00177CDE">
              <w:rPr>
                <w:rFonts w:asciiTheme="majorBidi" w:hAnsiTheme="majorBidi" w:cstheme="majorBidi"/>
                <w:sz w:val="20"/>
              </w:rPr>
              <w:t>203</w:t>
            </w:r>
          </w:p>
        </w:tc>
      </w:tr>
    </w:tbl>
    <w:p w14:paraId="589AECC6" w14:textId="77777777" w:rsidR="003941D5" w:rsidRDefault="003941D5" w:rsidP="003941D5">
      <w:pPr>
        <w:bidi/>
        <w:rPr>
          <w:sz w:val="26"/>
          <w:szCs w:val="26"/>
          <w:rtl/>
          <w:lang w:val="en-US" w:bidi="ar-EG"/>
        </w:rPr>
      </w:pPr>
    </w:p>
    <w:p w14:paraId="4A7A576C" w14:textId="77777777" w:rsidR="003941D5" w:rsidRPr="003941D5" w:rsidRDefault="003941D5" w:rsidP="003941D5">
      <w:pPr>
        <w:bidi/>
        <w:rPr>
          <w:sz w:val="26"/>
          <w:szCs w:val="26"/>
          <w:lang w:val="en-US" w:bidi="ar-EG"/>
        </w:rPr>
      </w:pPr>
    </w:p>
    <w:p w14:paraId="5278AEDD" w14:textId="06482234" w:rsidR="008A4D25" w:rsidRPr="008A4D25" w:rsidRDefault="008A4D25" w:rsidP="008413ED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8A4D25">
        <w:rPr>
          <w:rFonts w:hint="cs"/>
          <w:sz w:val="26"/>
          <w:szCs w:val="26"/>
          <w:u w:val="single"/>
          <w:rtl/>
          <w:lang w:val="en-US" w:bidi="ar-EG"/>
        </w:rPr>
        <w:t>معلومات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8A4D25">
        <w:rPr>
          <w:rFonts w:hint="cs"/>
          <w:sz w:val="26"/>
          <w:szCs w:val="26"/>
          <w:u w:val="single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8A4D25">
        <w:rPr>
          <w:rFonts w:hint="cs"/>
          <w:sz w:val="26"/>
          <w:szCs w:val="26"/>
          <w:u w:val="single"/>
          <w:rtl/>
          <w:lang w:val="en-US" w:bidi="ar-EG"/>
        </w:rPr>
        <w:t>ال</w:t>
      </w:r>
      <w:r w:rsidR="008413ED">
        <w:rPr>
          <w:rFonts w:hint="cs"/>
          <w:sz w:val="26"/>
          <w:szCs w:val="26"/>
          <w:u w:val="single"/>
          <w:rtl/>
          <w:lang w:val="en-US" w:bidi="ar-EG"/>
        </w:rPr>
        <w:t>شرك</w:t>
      </w:r>
      <w:r w:rsidRPr="008A4D25">
        <w:rPr>
          <w:rFonts w:hint="cs"/>
          <w:sz w:val="26"/>
          <w:szCs w:val="26"/>
          <w:u w:val="single"/>
          <w:rtl/>
          <w:lang w:val="en-US" w:bidi="ar-EG"/>
        </w:rPr>
        <w:t>ة</w:t>
      </w:r>
    </w:p>
    <w:p w14:paraId="7AD92BF3" w14:textId="30C550FA" w:rsidR="005B30A0" w:rsidRDefault="000F3373" w:rsidP="008A4D2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F325B1">
        <w:rPr>
          <w:rFonts w:eastAsiaTheme="minorEastAsia"/>
        </w:rPr>
        <w:t>Anhui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Tier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Liquid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Cooling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Technology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Co.,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Ltd.,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(Anhui</w:t>
      </w:r>
      <w:r w:rsidR="00704D9D">
        <w:rPr>
          <w:rFonts w:eastAsiaTheme="minorEastAsia"/>
        </w:rPr>
        <w:t xml:space="preserve"> </w:t>
      </w:r>
      <w:r w:rsidRPr="00F325B1">
        <w:rPr>
          <w:rFonts w:eastAsiaTheme="minorEastAsia"/>
        </w:rPr>
        <w:t>Tier)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متخصصة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حلول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المتقد</w:t>
      </w:r>
      <w:r w:rsidR="00D94136">
        <w:rPr>
          <w:rFonts w:hint="cs"/>
          <w:sz w:val="26"/>
          <w:szCs w:val="26"/>
          <w:rtl/>
          <w:lang w:val="en-US" w:bidi="ar-EG"/>
        </w:rPr>
        <w:t>م</w:t>
      </w:r>
      <w:r>
        <w:rPr>
          <w:rFonts w:hint="cs"/>
          <w:sz w:val="26"/>
          <w:szCs w:val="26"/>
          <w:rtl/>
          <w:lang w:val="en-US" w:bidi="ar-EG"/>
        </w:rPr>
        <w:t>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لمراك</w:t>
      </w:r>
      <w:r w:rsidR="00D94136">
        <w:rPr>
          <w:rFonts w:hint="cs"/>
          <w:sz w:val="26"/>
          <w:szCs w:val="26"/>
          <w:rtl/>
          <w:lang w:val="en-US" w:bidi="ar-EG"/>
        </w:rPr>
        <w:t>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وأعدت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مادة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ستستخدم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بواسطة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شركتها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الفرعية،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 w:rsidRPr="00F325B1">
        <w:rPr>
          <w:rFonts w:eastAsiaTheme="minorEastAsia"/>
        </w:rPr>
        <w:t>Tianjin</w:t>
      </w:r>
      <w:r w:rsidR="00704D9D">
        <w:rPr>
          <w:rFonts w:eastAsiaTheme="minorEastAsia"/>
        </w:rPr>
        <w:t xml:space="preserve"> </w:t>
      </w:r>
      <w:r w:rsidR="00D94136" w:rsidRPr="00F325B1">
        <w:rPr>
          <w:rFonts w:eastAsiaTheme="minorEastAsia"/>
        </w:rPr>
        <w:t>Tier</w:t>
      </w:r>
      <w:r w:rsidR="00704D9D">
        <w:rPr>
          <w:rFonts w:eastAsiaTheme="minorEastAsia"/>
        </w:rPr>
        <w:t xml:space="preserve"> </w:t>
      </w:r>
      <w:r w:rsidR="00D94136" w:rsidRPr="00F325B1">
        <w:rPr>
          <w:rFonts w:eastAsiaTheme="minorEastAsia"/>
        </w:rPr>
        <w:t>Technology</w:t>
      </w:r>
      <w:r w:rsidR="00704D9D">
        <w:rPr>
          <w:rFonts w:eastAsiaTheme="minorEastAsia"/>
        </w:rPr>
        <w:t xml:space="preserve"> </w:t>
      </w:r>
      <w:r w:rsidR="00D94136" w:rsidRPr="00F325B1">
        <w:rPr>
          <w:rFonts w:eastAsiaTheme="minorEastAsia"/>
        </w:rPr>
        <w:t>Co.,</w:t>
      </w:r>
      <w:r w:rsidR="00704D9D">
        <w:rPr>
          <w:rFonts w:eastAsiaTheme="minorEastAsia"/>
        </w:rPr>
        <w:t xml:space="preserve"> </w:t>
      </w:r>
      <w:r w:rsidR="00D94136" w:rsidRPr="00F325B1">
        <w:rPr>
          <w:rFonts w:eastAsiaTheme="minorEastAsia"/>
        </w:rPr>
        <w:t>Ltd</w:t>
      </w:r>
      <w:r w:rsidR="00D94136"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تأسست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2019.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>
        <w:rPr>
          <w:rFonts w:hint="cs"/>
          <w:sz w:val="26"/>
          <w:szCs w:val="26"/>
          <w:rtl/>
          <w:lang w:val="en-US" w:bidi="ar-EG"/>
        </w:rPr>
        <w:t>وستقود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D94136" w:rsidRPr="00F325B1">
        <w:rPr>
          <w:rFonts w:eastAsiaTheme="minorEastAsia"/>
        </w:rPr>
        <w:t>Anhui</w:t>
      </w:r>
      <w:r w:rsidR="00704D9D">
        <w:rPr>
          <w:rFonts w:eastAsiaTheme="minorEastAsia"/>
        </w:rPr>
        <w:t xml:space="preserve"> </w:t>
      </w:r>
      <w:r w:rsidR="00D94136" w:rsidRPr="00F325B1">
        <w:rPr>
          <w:rFonts w:eastAsiaTheme="minorEastAsia"/>
        </w:rPr>
        <w:t>Tier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المشروع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التجريبي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بشأن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التصميم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والتصنيع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والتركيب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والهندسة</w:t>
      </w:r>
      <w:r w:rsidR="00704D9D">
        <w:rPr>
          <w:rFonts w:hint="cs"/>
          <w:sz w:val="26"/>
          <w:szCs w:val="26"/>
          <w:rtl/>
          <w:lang w:bidi="ar-EG"/>
        </w:rPr>
        <w:t xml:space="preserve"> </w:t>
      </w:r>
      <w:r w:rsidR="00D94136">
        <w:rPr>
          <w:rFonts w:hint="cs"/>
          <w:sz w:val="26"/>
          <w:szCs w:val="26"/>
          <w:rtl/>
          <w:lang w:bidi="ar-EG"/>
        </w:rPr>
        <w:t>والصيانة.</w:t>
      </w:r>
    </w:p>
    <w:p w14:paraId="7877F70B" w14:textId="3C7276F8" w:rsidR="005B30A0" w:rsidRDefault="000F3373" w:rsidP="008A4D2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وسينفذ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جديد،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وبالتالي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يوجد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واستهلاكا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سيتجنب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</w:t>
      </w:r>
      <w:r w:rsidR="008A4D25">
        <w:rPr>
          <w:rFonts w:hint="cs"/>
          <w:sz w:val="26"/>
          <w:szCs w:val="26"/>
          <w:rtl/>
          <w:lang w:val="en-US" w:bidi="ar-EG"/>
        </w:rPr>
        <w:t>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وسيخفض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شرط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ا</w:t>
      </w:r>
      <w:r>
        <w:rPr>
          <w:rFonts w:hint="cs"/>
          <w:sz w:val="26"/>
          <w:szCs w:val="26"/>
          <w:rtl/>
          <w:lang w:val="en-US" w:bidi="ar-EG"/>
        </w:rPr>
        <w:t>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التقليدية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</w:t>
      </w:r>
      <w:r w:rsidR="008A4D25">
        <w:rPr>
          <w:rFonts w:hint="cs"/>
          <w:sz w:val="26"/>
          <w:szCs w:val="26"/>
          <w:rtl/>
          <w:lang w:val="en-US" w:bidi="ar-EG"/>
        </w:rPr>
        <w:t>ك</w:t>
      </w:r>
      <w:r>
        <w:rPr>
          <w:rFonts w:hint="cs"/>
          <w:sz w:val="26"/>
          <w:szCs w:val="26"/>
          <w:rtl/>
          <w:lang w:val="en-US" w:bidi="ar-EG"/>
        </w:rPr>
        <w:t>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تأكيد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الإيضاحي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ويتألف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20,000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مربعا،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فضلا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مصدر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مزدوج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8A4D25">
        <w:rPr>
          <w:rFonts w:hint="cs"/>
          <w:sz w:val="26"/>
          <w:szCs w:val="26"/>
          <w:rtl/>
          <w:lang w:val="en-US" w:bidi="ar-EG"/>
        </w:rPr>
        <w:t>بسعة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5,000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كيلوفولط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أمبير،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ومصدر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للميا</w:t>
      </w:r>
      <w:r w:rsidR="008A4D25">
        <w:rPr>
          <w:rFonts w:hint="cs"/>
          <w:sz w:val="26"/>
          <w:szCs w:val="26"/>
          <w:rtl/>
          <w:lang w:val="en-US" w:bidi="ar-EG"/>
        </w:rPr>
        <w:t>ه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وشبكة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النطاق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الترددي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مدينة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ووهو.</w:t>
      </w:r>
    </w:p>
    <w:p w14:paraId="2D4D653F" w14:textId="0E9771FC" w:rsidR="005B30A0" w:rsidRPr="008A4D25" w:rsidRDefault="008A4D25" w:rsidP="008A4D25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EG"/>
        </w:rPr>
      </w:pP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نظرة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عامة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وطلب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8A4D25">
        <w:rPr>
          <w:rFonts w:hint="cs"/>
          <w:b/>
          <w:bCs/>
          <w:sz w:val="26"/>
          <w:szCs w:val="26"/>
          <w:rtl/>
          <w:lang w:val="en-US" w:bidi="ar-EG"/>
        </w:rPr>
        <w:t>التمويل</w:t>
      </w:r>
    </w:p>
    <w:p w14:paraId="0D31EC4B" w14:textId="501BF835" w:rsidR="008A4D25" w:rsidRDefault="008A4D25" w:rsidP="005B30A0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وفقا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للمقرر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91/65(ج).</w:t>
      </w:r>
    </w:p>
    <w:p w14:paraId="4F42BAE2" w14:textId="1EC4BF40" w:rsidR="008A4D25" w:rsidRPr="008A4D25" w:rsidRDefault="008A4D25" w:rsidP="008A4D25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8A4D25">
        <w:rPr>
          <w:rFonts w:hint="cs"/>
          <w:sz w:val="26"/>
          <w:szCs w:val="26"/>
          <w:u w:val="single"/>
          <w:rtl/>
          <w:lang w:val="en-US" w:bidi="ar-EG"/>
        </w:rPr>
        <w:t>هدف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8A4D25">
        <w:rPr>
          <w:rFonts w:hint="cs"/>
          <w:sz w:val="26"/>
          <w:szCs w:val="26"/>
          <w:u w:val="single"/>
          <w:rtl/>
          <w:lang w:val="en-US" w:bidi="ar-EG"/>
        </w:rPr>
        <w:t>المشروع</w:t>
      </w:r>
    </w:p>
    <w:p w14:paraId="4E084E70" w14:textId="4A4025E8" w:rsidR="008A4D25" w:rsidRDefault="003147DD" w:rsidP="009F6DE9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يقترح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البدء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وتشييد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تحديث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الخوادم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خزائن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بسعة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إجمالية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7,200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كيلوواط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إدراج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38BB">
        <w:rPr>
          <w:rFonts w:hint="cs"/>
          <w:sz w:val="26"/>
          <w:szCs w:val="26"/>
          <w:rtl/>
          <w:lang w:val="en-CA" w:bidi="ar-LB"/>
        </w:rPr>
        <w:t>بطاقات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 </w:t>
      </w:r>
      <w:r>
        <w:rPr>
          <w:sz w:val="26"/>
          <w:szCs w:val="26"/>
          <w:lang w:val="en-US" w:bidi="ar-EG"/>
        </w:rPr>
        <w:t>GRP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يليه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النفايات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مضخ</w:t>
      </w:r>
      <w:r w:rsidR="0060578C">
        <w:rPr>
          <w:rFonts w:hint="cs"/>
          <w:sz w:val="26"/>
          <w:szCs w:val="26"/>
          <w:rtl/>
          <w:lang w:val="en-US" w:bidi="ar-EG"/>
        </w:rPr>
        <w:t>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R-290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إمدادات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الهجين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ويهدف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تحقيق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المتجددة.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تقييما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شاملا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وتحليلا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مقارنا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مقابل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تقيس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واستعراضا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الإيضاحي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F6DE9">
        <w:rPr>
          <w:rFonts w:hint="cs"/>
          <w:sz w:val="26"/>
          <w:szCs w:val="26"/>
          <w:rtl/>
          <w:lang w:val="en-US" w:bidi="ar-EG"/>
        </w:rPr>
        <w:t>وتشجع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F6DE9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أنشطة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أخرى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للتوعية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والاتصال.</w:t>
      </w:r>
    </w:p>
    <w:p w14:paraId="2FB5EC77" w14:textId="4EF3FC49" w:rsidR="008A4D25" w:rsidRPr="003147DD" w:rsidRDefault="003147DD" w:rsidP="003147DD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3147DD">
        <w:rPr>
          <w:rFonts w:hint="cs"/>
          <w:sz w:val="26"/>
          <w:szCs w:val="26"/>
          <w:u w:val="single"/>
          <w:rtl/>
          <w:lang w:val="en-US" w:bidi="ar-EG"/>
        </w:rPr>
        <w:t>الأنشطة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3147DD">
        <w:rPr>
          <w:rFonts w:hint="cs"/>
          <w:sz w:val="26"/>
          <w:szCs w:val="26"/>
          <w:u w:val="single"/>
          <w:rtl/>
          <w:lang w:val="en-US" w:bidi="ar-EG"/>
        </w:rPr>
        <w:t>المقترحة</w:t>
      </w:r>
    </w:p>
    <w:p w14:paraId="713D5989" w14:textId="0FE73F39" w:rsidR="008A4D25" w:rsidRDefault="003147DD" w:rsidP="008A4D2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هناك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ستة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عناصر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رئيسية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أدناه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وصف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عنصر:</w:t>
      </w:r>
    </w:p>
    <w:p w14:paraId="59A0C179" w14:textId="14895F86" w:rsidR="009F0BE8" w:rsidRDefault="00E702CA" w:rsidP="006902EB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6902EB">
        <w:rPr>
          <w:rFonts w:hint="cs"/>
          <w:i/>
          <w:iCs/>
          <w:sz w:val="26"/>
          <w:szCs w:val="26"/>
          <w:rtl/>
          <w:lang w:val="en-US" w:bidi="ar-EG"/>
        </w:rPr>
        <w:lastRenderedPageBreak/>
        <w:t>مركز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البيانات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تعظيم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الخوادم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لتحسين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مجال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الداخلي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وتعزيز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تبادل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الفيشات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والتجميع،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6902EB">
        <w:rPr>
          <w:rFonts w:hint="cs"/>
          <w:sz w:val="26"/>
          <w:szCs w:val="26"/>
          <w:rtl/>
          <w:lang w:val="en-US" w:bidi="ar-EG"/>
        </w:rPr>
        <w:t>التشغيل،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آثار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الهيكلية،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والخصائص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المادية،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والبارامترات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التشغيلية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للخوادم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المبردة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بالسائل؛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خزينة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التشغيلية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معدل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حرارته؛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وتصميم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المنطق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التشغيلي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لمعدات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902EB">
        <w:rPr>
          <w:rFonts w:hint="cs"/>
          <w:sz w:val="26"/>
          <w:szCs w:val="26"/>
          <w:rtl/>
          <w:lang w:val="en-US" w:bidi="ar-EG"/>
        </w:rPr>
        <w:t>الخارجية</w:t>
      </w:r>
      <w:r w:rsidR="003147DD">
        <w:rPr>
          <w:rFonts w:hint="cs"/>
          <w:sz w:val="26"/>
          <w:szCs w:val="26"/>
          <w:rtl/>
          <w:lang w:val="en-US" w:bidi="ar-EG"/>
        </w:rPr>
        <w:t>؛</w:t>
      </w:r>
    </w:p>
    <w:p w14:paraId="072B1D98" w14:textId="4CFD1FA8" w:rsidR="009F0BE8" w:rsidRDefault="006902EB" w:rsidP="002341B2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مياه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النفايات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سيستخدم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مياه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النفايات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لتقديم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لساحة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البيانات،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زيادة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حرارته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(أعلى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مئوية)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للاسترداد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الفعال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للطاقة؛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وسيشمل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مياه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النفايات؛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وسيشمل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أجهزة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مضخات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حرارية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وتصميمات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خطوط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الإنتاج؛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وتطوير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منطق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تشغيلي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باستخدام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الذكاء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الاصطناعي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لتعظيم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النظام،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ضمان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بفعالية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عند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إمداد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المكان؛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والمعالجة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والتجميع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وعليات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التجارب؛</w:t>
      </w:r>
    </w:p>
    <w:p w14:paraId="1C1B1382" w14:textId="470AA274" w:rsidR="009F0BE8" w:rsidRDefault="006902EB" w:rsidP="008413ED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إمداد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هجين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إدخال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مصدرين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بلديين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لإمداد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يستطيع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منهما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حمل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العبء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تحت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الظروف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العادية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و</w:t>
      </w:r>
      <w:r w:rsidR="008413ED">
        <w:rPr>
          <w:rFonts w:hint="cs"/>
          <w:sz w:val="26"/>
          <w:szCs w:val="26"/>
          <w:rtl/>
          <w:lang w:val="en-US" w:bidi="ar-EG"/>
        </w:rPr>
        <w:t>1</w:t>
      </w:r>
      <w:r w:rsidR="002341B2">
        <w:rPr>
          <w:rFonts w:hint="cs"/>
          <w:sz w:val="26"/>
          <w:szCs w:val="26"/>
          <w:rtl/>
          <w:lang w:val="en-US" w:bidi="ar-EG"/>
        </w:rPr>
        <w:t>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حالة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2341B2">
        <w:rPr>
          <w:rFonts w:hint="cs"/>
          <w:sz w:val="26"/>
          <w:szCs w:val="26"/>
          <w:rtl/>
          <w:lang w:val="en-US" w:bidi="ar-EG"/>
        </w:rPr>
        <w:t>فشل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أحد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المصدرين؛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وتقييم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التدفئة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التكميلية؛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المجمعة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عملية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التجربة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متطلبات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تبديد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وإمداد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التدفئة؛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تحديد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احتياجات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التدفئة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لمكان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أجل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تحديد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إذا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قادر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الوفاء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بالطلبات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فعال؛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الاستراتيجيات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التشغيلية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استنادا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المجمعة؛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وتجميع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إمدادات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المختلطة؛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التجارب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لإمداد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المختلط؛</w:t>
      </w:r>
    </w:p>
    <w:p w14:paraId="55C81A0C" w14:textId="150D88FD" w:rsidR="009F0BE8" w:rsidRDefault="006902EB" w:rsidP="00F20504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دراسة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مقارنة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إجراء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متعمق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التركيز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والأثر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والمنافع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الاقتصادية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التقليدية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المبردة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بالهواء؛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والأثر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البيئي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لدورة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حياة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وانبعاثات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مدى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دورة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حياته؛</w:t>
      </w:r>
    </w:p>
    <w:p w14:paraId="789C248F" w14:textId="03448DE9" w:rsidR="009F0BE8" w:rsidRDefault="006902EB" w:rsidP="009F0BE8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تحسين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902EB">
        <w:rPr>
          <w:rFonts w:hint="cs"/>
          <w:i/>
          <w:iCs/>
          <w:sz w:val="26"/>
          <w:szCs w:val="26"/>
          <w:rtl/>
          <w:lang w:val="en-US" w:bidi="ar-EG"/>
        </w:rPr>
        <w:t>المعايير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تقييم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السوق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المرافق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الجديدة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والقائمة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تعتمد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حاليا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للاتجاهات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الصناعة،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الاعتماد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المحتمل،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والنطاق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التنظيمي؛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المعيار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الوطني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لأقصى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القيم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المسموح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ودرجات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استعراضها،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اجتماعات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المشاورة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خبراء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الصناعة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20504">
        <w:rPr>
          <w:rFonts w:hint="cs"/>
          <w:sz w:val="26"/>
          <w:szCs w:val="26"/>
          <w:rtl/>
          <w:lang w:val="en-US" w:bidi="ar-EG"/>
        </w:rPr>
        <w:t>ولجنة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المعايرة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الوطنية؛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وتقرير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توصيات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تعزيز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المعيار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الذي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C42DEF">
        <w:rPr>
          <w:rFonts w:hint="cs"/>
          <w:sz w:val="26"/>
          <w:szCs w:val="26"/>
          <w:rtl/>
          <w:lang w:val="en-US" w:bidi="ar-EG"/>
        </w:rPr>
        <w:t>إعداده؛</w:t>
      </w:r>
    </w:p>
    <w:p w14:paraId="193378DD" w14:textId="2E5D6173" w:rsidR="008A4D25" w:rsidRDefault="006902EB" w:rsidP="009F0BE8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C42DEF">
        <w:rPr>
          <w:rFonts w:hint="cs"/>
          <w:i/>
          <w:iCs/>
          <w:sz w:val="26"/>
          <w:szCs w:val="26"/>
          <w:rtl/>
          <w:lang w:val="en-US" w:bidi="ar-EG"/>
        </w:rPr>
        <w:t>التوعية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C42DEF">
        <w:rPr>
          <w:rFonts w:hint="cs"/>
          <w:i/>
          <w:iCs/>
          <w:sz w:val="26"/>
          <w:szCs w:val="26"/>
          <w:rtl/>
          <w:lang w:val="en-US" w:bidi="ar-EG"/>
        </w:rPr>
        <w:t>بالتكنولوجيا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C42DEF">
        <w:rPr>
          <w:rFonts w:hint="cs"/>
          <w:i/>
          <w:iCs/>
          <w:sz w:val="26"/>
          <w:szCs w:val="26"/>
          <w:rtl/>
          <w:lang w:val="en-US" w:bidi="ar-EG"/>
        </w:rPr>
        <w:t>ونشرها</w:t>
      </w:r>
      <w:r>
        <w:rPr>
          <w:rFonts w:hint="cs"/>
          <w:sz w:val="26"/>
          <w:szCs w:val="26"/>
          <w:rtl/>
          <w:lang w:val="en-US" w:bidi="ar-EG"/>
        </w:rPr>
        <w:t>: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دراسية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والمشاركة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معارض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الصناعة؛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وتدريب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المصممين،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والفنيين،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ومديري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الإنتاج،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وفنيي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التركيب،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وموظفي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صيانة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المعدات</w:t>
      </w:r>
      <w:r w:rsidR="009F0BE8">
        <w:rPr>
          <w:rFonts w:hint="cs"/>
          <w:sz w:val="26"/>
          <w:szCs w:val="26"/>
          <w:rtl/>
          <w:lang w:val="en-US" w:bidi="ar-EG"/>
        </w:rPr>
        <w:t>.</w:t>
      </w:r>
    </w:p>
    <w:p w14:paraId="66B073F3" w14:textId="38197AEF" w:rsidR="008A4D25" w:rsidRDefault="009F0BE8" w:rsidP="008A4D2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وسينفذ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الفترة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ديسمبر/كانون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2024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وديسمبر/كانون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2026.</w:t>
      </w:r>
    </w:p>
    <w:p w14:paraId="1A5D1DED" w14:textId="4D8224F3" w:rsidR="008A4D25" w:rsidRPr="009F0BE8" w:rsidRDefault="009F0BE8" w:rsidP="009F0BE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9F0BE8">
        <w:rPr>
          <w:rFonts w:hint="cs"/>
          <w:sz w:val="26"/>
          <w:szCs w:val="26"/>
          <w:u w:val="single"/>
          <w:rtl/>
          <w:lang w:val="en-US" w:bidi="ar-EG"/>
        </w:rPr>
        <w:t>إجمالي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F0BE8">
        <w:rPr>
          <w:rFonts w:hint="cs"/>
          <w:sz w:val="26"/>
          <w:szCs w:val="26"/>
          <w:u w:val="single"/>
          <w:rtl/>
          <w:lang w:val="en-US" w:bidi="ar-EG"/>
        </w:rPr>
        <w:t>تكلفة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F0BE8">
        <w:rPr>
          <w:rFonts w:hint="cs"/>
          <w:sz w:val="26"/>
          <w:szCs w:val="26"/>
          <w:u w:val="single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F0BE8">
        <w:rPr>
          <w:rFonts w:hint="cs"/>
          <w:sz w:val="26"/>
          <w:szCs w:val="26"/>
          <w:u w:val="single"/>
          <w:rtl/>
          <w:lang w:val="en-US" w:bidi="ar-EG"/>
        </w:rPr>
        <w:t>التجريبي</w:t>
      </w:r>
    </w:p>
    <w:p w14:paraId="0151CF1D" w14:textId="351A7BA4" w:rsidR="003147DD" w:rsidRDefault="009F0BE8" w:rsidP="008A4D25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موجز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لإجمالي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التجريبي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3.</w:t>
      </w:r>
    </w:p>
    <w:p w14:paraId="3A833FFC" w14:textId="77777777" w:rsidR="008413ED" w:rsidRDefault="008413ED">
      <w:pPr>
        <w:jc w:val="left"/>
        <w:rPr>
          <w:b/>
          <w:bCs/>
          <w:sz w:val="26"/>
          <w:szCs w:val="26"/>
          <w:rtl/>
          <w:lang w:val="en-US" w:bidi="ar-EG"/>
        </w:rPr>
      </w:pPr>
      <w:r>
        <w:rPr>
          <w:b/>
          <w:bCs/>
          <w:sz w:val="26"/>
          <w:szCs w:val="26"/>
          <w:rtl/>
          <w:lang w:val="en-US" w:bidi="ar-EG"/>
        </w:rPr>
        <w:br w:type="page"/>
      </w:r>
    </w:p>
    <w:p w14:paraId="583A8615" w14:textId="3EF4E16B" w:rsidR="003147DD" w:rsidRPr="009F6DE9" w:rsidRDefault="009F0BE8" w:rsidP="009F0BE8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9F6DE9">
        <w:rPr>
          <w:rFonts w:hint="cs"/>
          <w:b/>
          <w:bCs/>
          <w:sz w:val="26"/>
          <w:szCs w:val="26"/>
          <w:rtl/>
          <w:lang w:val="en-US" w:bidi="ar-EG"/>
        </w:rPr>
        <w:lastRenderedPageBreak/>
        <w:t>الجدول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3.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التقديرية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لمشروع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تجريبي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في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أحد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البيانات،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النحو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المقدم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(دولار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9F6DE9">
        <w:rPr>
          <w:rFonts w:hint="cs"/>
          <w:b/>
          <w:bCs/>
          <w:sz w:val="26"/>
          <w:szCs w:val="26"/>
          <w:rtl/>
          <w:lang w:val="en-US" w:bidi="ar-EG"/>
        </w:rPr>
        <w:t>أمريكي)</w:t>
      </w:r>
    </w:p>
    <w:tbl>
      <w:tblPr>
        <w:bidiVisual/>
        <w:tblW w:w="986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7"/>
        <w:gridCol w:w="4226"/>
        <w:gridCol w:w="1363"/>
        <w:gridCol w:w="1362"/>
        <w:gridCol w:w="1535"/>
      </w:tblGrid>
      <w:tr w:rsidR="009F0BE8" w:rsidRPr="003D2176" w14:paraId="08E97052" w14:textId="77777777" w:rsidTr="009F0BE8">
        <w:trPr>
          <w:trHeight w:val="345"/>
          <w:tblHeader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6A945" w14:textId="0829B265" w:rsidR="009F0BE8" w:rsidRPr="009F0BE8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التكاليف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حسب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البنود</w:t>
            </w:r>
            <w:r w:rsidR="00704D9D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8AD82" w14:textId="617D444B" w:rsidR="009F0BE8" w:rsidRPr="003D2176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إجمالي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تكلفة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المشروع</w:t>
            </w:r>
          </w:p>
          <w:p w14:paraId="1BF52E38" w14:textId="77777777" w:rsidR="009F0BE8" w:rsidRPr="003D2176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AD397" w14:textId="04A8F1DF" w:rsidR="009F0BE8" w:rsidRPr="003D2176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التمويل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المشترك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من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الصين</w:t>
            </w:r>
          </w:p>
          <w:p w14:paraId="5C941900" w14:textId="77777777" w:rsidR="009F0BE8" w:rsidRPr="003D2176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00A57" w14:textId="1BCDE058" w:rsidR="009F0BE8" w:rsidRPr="003D2176" w:rsidRDefault="009F0BE8" w:rsidP="009F0BE8">
            <w:pPr>
              <w:bidi/>
              <w:jc w:val="center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أموال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الصندوق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المتعدد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الأطراف</w:t>
            </w:r>
          </w:p>
        </w:tc>
      </w:tr>
      <w:tr w:rsidR="009F0BE8" w:rsidRPr="003D2176" w14:paraId="61B85506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9C8D" w14:textId="5F2142F7" w:rsidR="009F0BE8" w:rsidRPr="003D2176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البنية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التحتية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المادية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D838" w14:textId="6099E590" w:rsidR="009F0BE8" w:rsidRPr="003D2176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فصل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الأراضي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8DB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1,540,000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C09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1,540,000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EDD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33B4814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A8CF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010A" w14:textId="3F833646" w:rsidR="009F0BE8" w:rsidRPr="009F0BE8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تشييد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مدني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للموقع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AF9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400,000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9D8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400,000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18E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18BD0920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9089" w14:textId="71DD7889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B3A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1,940,000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1BD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1,940,000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576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49E91E8E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CA06" w14:textId="77777777" w:rsidR="009F0BE8" w:rsidRPr="003D2176" w:rsidRDefault="00AF7190" w:rsidP="009F0BE8">
            <w:pPr>
              <w:bidi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التصميم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00E7" w14:textId="096AD11C" w:rsidR="009F0BE8" w:rsidRPr="003D2176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إعداد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حزمة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مكون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بالغمر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64A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202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32,500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42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32,500</w:t>
            </w:r>
          </w:p>
        </w:tc>
      </w:tr>
      <w:tr w:rsidR="009F0BE8" w:rsidRPr="003D2176" w14:paraId="0A25FE19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04E1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F6AC" w14:textId="46B2126E" w:rsidR="009F0BE8" w:rsidRPr="003D2176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إعداد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اللوحة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الأم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للتبريد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بالغمر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CA2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120,000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E1D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9F2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60,000</w:t>
            </w:r>
          </w:p>
        </w:tc>
      </w:tr>
      <w:tr w:rsidR="009F0BE8" w:rsidRPr="003D2176" w14:paraId="4FA580B9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CCA3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74F6" w14:textId="28D85290" w:rsidR="009F0BE8" w:rsidRPr="00AF7190" w:rsidRDefault="009F0BE8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إعداد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خوارزمية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التحكم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في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سائل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الغمر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E30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195,000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447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97,500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CF1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97,500</w:t>
            </w:r>
          </w:p>
        </w:tc>
      </w:tr>
      <w:tr w:rsidR="009F0BE8" w:rsidRPr="003D2176" w14:paraId="7CCDE6F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1658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FF57" w14:textId="735CE05D" w:rsidR="00AF7190" w:rsidRPr="003D2176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إعداد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المشتت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الحراري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وهيكل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الخادم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907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C3C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B3B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75,000</w:t>
            </w:r>
          </w:p>
        </w:tc>
      </w:tr>
      <w:tr w:rsidR="009F0BE8" w:rsidRPr="003D2176" w14:paraId="773F0FAB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B6B8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6645" w14:textId="12D98E95" w:rsidR="00AF7190" w:rsidRPr="00AF7190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تصميم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خزان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السائل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2C1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B36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27,500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DEC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27,500</w:t>
            </w:r>
          </w:p>
        </w:tc>
      </w:tr>
      <w:tr w:rsidR="009F0BE8" w:rsidRPr="003D2176" w14:paraId="19259BE1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06BC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3EA1" w14:textId="2CF53478" w:rsidR="00AF7190" w:rsidRPr="00AF7190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تصميم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تداول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مادة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التبريد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624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3C0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74B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10,000</w:t>
            </w:r>
          </w:p>
        </w:tc>
      </w:tr>
      <w:tr w:rsidR="009F0BE8" w:rsidRPr="003D2176" w14:paraId="6FEB0020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CE12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5F62" w14:textId="1C215FF7" w:rsidR="00AF7190" w:rsidRPr="00AF7190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تصميم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استرداد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حرارة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النفايات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FA1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DC6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676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35,000</w:t>
            </w:r>
          </w:p>
        </w:tc>
      </w:tr>
      <w:tr w:rsidR="009F0BE8" w:rsidRPr="003D2176" w14:paraId="758951E4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D08D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6DB0" w14:textId="2E480339" w:rsidR="00AF7190" w:rsidRPr="003D2176" w:rsidRDefault="00002AA2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تطوير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برمجيات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منصة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إدارة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البنية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التحتية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E92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88,500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677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44,250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632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44,250</w:t>
            </w:r>
          </w:p>
        </w:tc>
      </w:tr>
      <w:tr w:rsidR="009F0BE8" w:rsidRPr="003D2176" w14:paraId="3EDC8C6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9FE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1D63" w14:textId="06106B9B" w:rsidR="00AF7190" w:rsidRPr="00AF7190" w:rsidRDefault="00002AA2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تطوير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خوارزمية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الذكاء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الاصطناعي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28D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100,000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C40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21E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50,000</w:t>
            </w:r>
          </w:p>
        </w:tc>
      </w:tr>
      <w:tr w:rsidR="009F0BE8" w:rsidRPr="003D2176" w14:paraId="1C9F4027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5F48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828A4" w14:textId="304F4A04" w:rsidR="00AF7190" w:rsidRPr="00AF7190" w:rsidRDefault="00E84248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مهندس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برمجيات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CFD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137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80,000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87A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1B0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40,000</w:t>
            </w:r>
          </w:p>
        </w:tc>
      </w:tr>
      <w:tr w:rsidR="009F0BE8" w:rsidRPr="003D2176" w14:paraId="5F6729AA" w14:textId="77777777" w:rsidTr="009F0BE8">
        <w:trPr>
          <w:trHeight w:val="252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D2D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3E32" w14:textId="24F1E142" w:rsidR="00AF7190" w:rsidRPr="00AF7190" w:rsidRDefault="00002AA2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rtl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تصميم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نظام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مركز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البيانات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val="en-US" w:eastAsia="zh-CN" w:bidi="ar-EG"/>
              </w:rPr>
              <w:t>الشامل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F7E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315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38,500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96B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16,500</w:t>
            </w:r>
          </w:p>
        </w:tc>
      </w:tr>
      <w:tr w:rsidR="009F0BE8" w:rsidRPr="003D2176" w14:paraId="6DD97E06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5A64" w14:textId="46301959" w:rsidR="009F0BE8" w:rsidRPr="003D2176" w:rsidRDefault="00AF7190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7CE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998,500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7EB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510,250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2A0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  <w:t>488,250</w:t>
            </w:r>
          </w:p>
        </w:tc>
      </w:tr>
      <w:tr w:rsidR="009F0BE8" w:rsidRPr="003D2176" w14:paraId="7A0861BA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9574" w14:textId="1C8AB3AD" w:rsidR="009F0BE8" w:rsidRPr="00A1261D" w:rsidRDefault="00A1261D" w:rsidP="00A1261D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val="en-US" w:eastAsia="zh-CN" w:bidi="ar-EG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val="en-US" w:eastAsia="zh-CN" w:bidi="ar-EG"/>
              </w:rPr>
              <w:t>العملية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val="en-US"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val="en-US" w:eastAsia="zh-CN" w:bidi="ar-EG"/>
              </w:rPr>
              <w:t>والتجميع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64EC" w14:textId="4B776BB0" w:rsidR="00AF7190" w:rsidRPr="003D2176" w:rsidRDefault="007C5667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زجاج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لمراكز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البيانات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8D2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59,040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B55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59,040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59F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4F6F694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1176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9D21" w14:textId="4F385CD5" w:rsidR="00AF7190" w:rsidRPr="003D2176" w:rsidRDefault="007C5667" w:rsidP="007C5667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إنتاج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وتجمبع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الحاويات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DCD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520,000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2CD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520,000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6DB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0D60CC7D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CA2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F477" w14:textId="633C79CD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حزينة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38D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1,285,000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A6D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642,500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97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642,500</w:t>
            </w:r>
          </w:p>
        </w:tc>
      </w:tr>
      <w:tr w:rsidR="009F0BE8" w:rsidRPr="003D2176" w14:paraId="417C1109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9899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0078" w14:textId="1B45900A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اللوحة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الأم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للتبريد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E21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1,714,000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9F2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1,199,800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FB8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514,200</w:t>
            </w:r>
          </w:p>
        </w:tc>
      </w:tr>
      <w:tr w:rsidR="009F0BE8" w:rsidRPr="003D2176" w14:paraId="785D7037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64AE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3BF5" w14:textId="293A59C1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غلاف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للخوادم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EA3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342,800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188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171,400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5B1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171,400</w:t>
            </w:r>
          </w:p>
        </w:tc>
      </w:tr>
      <w:tr w:rsidR="009F0BE8" w:rsidRPr="003D2176" w14:paraId="1F2C717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F46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E82A" w14:textId="4229FBD8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مكونات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الحزمة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الخاصة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بالتبريد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السائل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577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342,000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6F2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171,000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201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171,000</w:t>
            </w:r>
          </w:p>
        </w:tc>
      </w:tr>
      <w:tr w:rsidR="009F0BE8" w:rsidRPr="003D2176" w14:paraId="46330BE8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C5C5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C59F" w14:textId="65046B6C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رقاقة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الوحدة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414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24,000,000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E6F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24,000,000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49D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66AA16FC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A9B6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6A36" w14:textId="6589D0C8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الذاكرة،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وحدة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المعالجة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المركزية،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بطاقة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الشبكة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4AD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1,650,000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274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1,650,000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640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6B8C8969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AA3A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3409" w14:textId="01DFB74A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مادة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التبريد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034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857,000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A11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728,500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C0D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128,500</w:t>
            </w:r>
          </w:p>
        </w:tc>
      </w:tr>
      <w:tr w:rsidR="009F0BE8" w:rsidRPr="003D2176" w14:paraId="28AD421B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7FC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A7DF" w14:textId="5156C94E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مركز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نشر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وتشغيل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منصة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إدارة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البنية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التحتية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لمركز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الحوسبة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الذكية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E0C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142,500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89D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99,750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AD0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42,750</w:t>
            </w:r>
          </w:p>
        </w:tc>
      </w:tr>
      <w:tr w:rsidR="009F0BE8" w:rsidRPr="003D2176" w14:paraId="76AD5690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BC82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91A2" w14:textId="74C99347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منصة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الضبط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الذاتي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بالذكاء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الاصطناعي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B57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66,000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5AB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46,200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1F2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19,800</w:t>
            </w:r>
          </w:p>
        </w:tc>
      </w:tr>
      <w:tr w:rsidR="009F0BE8" w:rsidRPr="003D2176" w14:paraId="2AA82EC0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B703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F316" w14:textId="24948832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الوحدة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الهيدروديناميكية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7CB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5DA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F1E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30274578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35D3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A5D" w14:textId="4DD2CBB1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مبرد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جاف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D9C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500,850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099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500,850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3B8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18BB48A8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D280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465" w14:textId="0EF96682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نظام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إمداد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الطاقة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الهجين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غير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المنقطع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(نظام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إمداد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الطاقة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المختلط)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661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1,141,800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1DD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1,141,800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502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1DAAD9E5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0FFF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A7F6" w14:textId="416396D8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المضخة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الحرارية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(نظام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استرداد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مياه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النفايات)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920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120,000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4A7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120,000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8F9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25207711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DCAA" w14:textId="79AA9083" w:rsidR="009F0BE8" w:rsidRPr="003D2176" w:rsidRDefault="00AF7190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419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32,990,990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3EC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31,300,840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9C0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1,690,150</w:t>
            </w:r>
          </w:p>
        </w:tc>
      </w:tr>
      <w:tr w:rsidR="009F0BE8" w:rsidRPr="003D2176" w14:paraId="7324CB37" w14:textId="77777777" w:rsidTr="009F0BE8">
        <w:trPr>
          <w:trHeight w:val="334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8092" w14:textId="30327590" w:rsidR="00AF7190" w:rsidRPr="003D2176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C52DAF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التشغيل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 w:rsidRPr="00C52DAF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التجريبي</w:t>
            </w:r>
            <w:r>
              <w:rPr>
                <w:rStyle w:val="FootnoteReference"/>
                <w:rFonts w:asciiTheme="majorBidi" w:eastAsia="DengXian" w:hAnsiTheme="majorBidi" w:cstheme="majorBidi"/>
                <w:color w:val="000000"/>
                <w:sz w:val="20"/>
                <w:rtl/>
                <w:lang w:eastAsia="zh-CN"/>
              </w:rPr>
              <w:footnoteReference w:id="13"/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4020" w14:textId="3E5259A1" w:rsidR="00AF7190" w:rsidRPr="003D2176" w:rsidRDefault="00A1261D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تكاليف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التركيب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والتشغيل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D25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30,000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D8E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183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15,000</w:t>
            </w:r>
          </w:p>
        </w:tc>
      </w:tr>
      <w:tr w:rsidR="009F0BE8" w:rsidRPr="003D2176" w14:paraId="169574D4" w14:textId="77777777" w:rsidTr="009F0BE8">
        <w:trPr>
          <w:trHeight w:val="243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FED4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2FA" w14:textId="15C4BDE8" w:rsidR="00AF7190" w:rsidRPr="003D2176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التكلفة</w:t>
            </w:r>
            <w:r w:rsidR="00704D9D"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/>
                <w:sz w:val="20"/>
                <w:rtl/>
                <w:lang w:eastAsia="zh-CN"/>
              </w:rPr>
              <w:t>الإدارية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033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12,000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33D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BD6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6,000</w:t>
            </w:r>
          </w:p>
        </w:tc>
      </w:tr>
      <w:tr w:rsidR="009F0BE8" w:rsidRPr="003D2176" w14:paraId="50869C9D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FB823" w14:textId="6DC8E8EF" w:rsidR="009F0BE8" w:rsidRPr="003D2176" w:rsidRDefault="00AF7190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  <w:r w:rsidR="00704D9D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0FB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42,000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138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21,000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34C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21,000</w:t>
            </w:r>
          </w:p>
        </w:tc>
      </w:tr>
      <w:tr w:rsidR="009F0BE8" w:rsidRPr="003D2176" w14:paraId="1A664595" w14:textId="77777777" w:rsidTr="009F0BE8">
        <w:trPr>
          <w:trHeight w:val="1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1E55" w14:textId="5937AEE4" w:rsidR="00AF7190" w:rsidRPr="003D2176" w:rsidRDefault="00AF7190" w:rsidP="00AF7190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C52DAF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تشغيل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 xml:space="preserve"> </w:t>
            </w:r>
            <w:r w:rsidRPr="00C52DAF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النظام</w:t>
            </w:r>
            <w:r>
              <w:rPr>
                <w:rStyle w:val="FootnoteReference"/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footnoteReference w:id="14"/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80EA" w14:textId="72FA4185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تكلفة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الصيانة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694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45,000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7B3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22,500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F68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22,500</w:t>
            </w:r>
          </w:p>
        </w:tc>
      </w:tr>
      <w:tr w:rsidR="009F0BE8" w:rsidRPr="003D2176" w14:paraId="34D1D58F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2E2F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9EBC" w14:textId="5E24FED2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تكلفة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الطاقة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6E1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852,700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090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852,700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0C8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0</w:t>
            </w:r>
          </w:p>
        </w:tc>
      </w:tr>
      <w:tr w:rsidR="009F0BE8" w:rsidRPr="003D2176" w14:paraId="269CA52E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8BDD" w14:textId="4EC2EF4D" w:rsidR="009F0BE8" w:rsidRPr="003D2176" w:rsidRDefault="00AF7190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90F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897,700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8BA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875,200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694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22,500</w:t>
            </w:r>
          </w:p>
        </w:tc>
      </w:tr>
      <w:tr w:rsidR="009F0BE8" w:rsidRPr="003D2176" w14:paraId="5ADD9BFC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AE33" w14:textId="250C71CC" w:rsidR="009F0BE8" w:rsidRPr="003D2176" w:rsidRDefault="00AF7190" w:rsidP="00A1261D">
            <w:pPr>
              <w:bidi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 w:bidi="ar-EG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 w:bidi="ar-EG"/>
              </w:rPr>
              <w:t>البحوث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 w:bidi="ar-EG"/>
              </w:rPr>
              <w:t>المقارنة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C838" w14:textId="66FF87BC" w:rsidR="00A1261D" w:rsidRPr="003D2176" w:rsidRDefault="00E84248" w:rsidP="00A1261D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معالجة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البيانات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وتحليليها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098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15,000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2DC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7,500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171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7,500</w:t>
            </w:r>
          </w:p>
        </w:tc>
      </w:tr>
      <w:tr w:rsidR="009F0BE8" w:rsidRPr="003D2176" w14:paraId="113FB6FD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F47B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D5AC" w14:textId="5A6611C5" w:rsidR="00A1261D" w:rsidRPr="00AF7190" w:rsidRDefault="00E84248" w:rsidP="00A1261D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val="en-US"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تقييم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شامل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val="en-US"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الأثر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على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البيئة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E9C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10,000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1E6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74A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5,000</w:t>
            </w:r>
          </w:p>
        </w:tc>
      </w:tr>
      <w:tr w:rsidR="009F0BE8" w:rsidRPr="003D2176" w14:paraId="394208DC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CCD8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881" w14:textId="447AFBAF" w:rsidR="00A1261D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تقييم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>شامل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val="en-US"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كفاءة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استخدام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الطاقة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وتحليل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اقتصادي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252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10,000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3BC7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247F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5,000</w:t>
            </w:r>
          </w:p>
        </w:tc>
      </w:tr>
      <w:tr w:rsidR="009F0BE8" w:rsidRPr="003D2176" w14:paraId="066E5496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A8E7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7C9B" w14:textId="175CDB03" w:rsidR="00A1261D" w:rsidRPr="003D2176" w:rsidRDefault="00E84248" w:rsidP="00A1261D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البحوث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المقارنة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التحقق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مركز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بيانات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تبريد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قائم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على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الهواء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4C9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15,000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B6C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7,500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21E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7,500</w:t>
            </w:r>
          </w:p>
        </w:tc>
      </w:tr>
      <w:tr w:rsidR="009F0BE8" w:rsidRPr="003D2176" w14:paraId="029E3D27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989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9BB4" w14:textId="0E7C0FCF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 w:bidi="ar-EG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البحوث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المقارنة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مقارنة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الأداء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بين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>القائم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>على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>الهواء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 w:bidi="ar-EG"/>
              </w:rPr>
              <w:t>والمشروع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278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sz w:val="20"/>
                <w:lang w:eastAsia="zh-CN"/>
              </w:rPr>
              <w:t>10,000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19E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5A7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5,000</w:t>
            </w:r>
          </w:p>
        </w:tc>
      </w:tr>
      <w:tr w:rsidR="009F0BE8" w:rsidRPr="003D2176" w14:paraId="40B33AA9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B911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87FD" w14:textId="1DB10A95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تقرير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البحوث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B1F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sz w:val="20"/>
                <w:lang w:eastAsia="zh-CN"/>
              </w:rPr>
              <w:t>10,000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431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5A5B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5,000</w:t>
            </w:r>
          </w:p>
        </w:tc>
      </w:tr>
      <w:tr w:rsidR="009F0BE8" w:rsidRPr="003D2176" w14:paraId="06BA5040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4AEC" w14:textId="291B9980" w:rsidR="009F0BE8" w:rsidRPr="003D2176" w:rsidRDefault="00E8424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lastRenderedPageBreak/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1E4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  <w:t>70,000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05E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35,000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376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35,000</w:t>
            </w:r>
          </w:p>
        </w:tc>
      </w:tr>
      <w:tr w:rsidR="009F0BE8" w:rsidRPr="003D2176" w14:paraId="6F21AE4F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5508" w14:textId="04000A9E" w:rsidR="00E84248" w:rsidRPr="003D2176" w:rsidRDefault="00E84248" w:rsidP="00E84248">
            <w:pPr>
              <w:bidi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تحسين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المعايير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BED12" w14:textId="0081EC5E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تقييم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السوق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AB3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81D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468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34EB21B2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F8AB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8AE96" w14:textId="53B4B422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تحسين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المعايير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6AB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A72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5CC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1CF1AD5A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6B60" w14:textId="08D0116D" w:rsidR="009F0BE8" w:rsidRPr="003D2176" w:rsidRDefault="00E8424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272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100,000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D95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B3D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50,000</w:t>
            </w:r>
          </w:p>
        </w:tc>
      </w:tr>
      <w:tr w:rsidR="009F0BE8" w:rsidRPr="003D2176" w14:paraId="680F1D63" w14:textId="77777777" w:rsidTr="009F0BE8">
        <w:trPr>
          <w:trHeight w:val="245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075F" w14:textId="7A4C8F0A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التوعية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 w:themeColor="text1"/>
                <w:sz w:val="20"/>
                <w:rtl/>
                <w:lang w:eastAsia="zh-CN"/>
              </w:rPr>
              <w:t>والنشر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B1C3" w14:textId="453B34D0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نشر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التكنولوجيا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حلقة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دراسية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فنية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4F31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045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228C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0285A40D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5893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D1AD" w14:textId="39E5A8A6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نشر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التكنولوجيا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تبادل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الحالة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9E4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1D9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455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2B494FE6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35DA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CFB4" w14:textId="53B94D03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نشر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التكنولوجيا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  <w:t>–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المشاركة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في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معارض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الصناعة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FF4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832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885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2B90622E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0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9F33" w14:textId="35A76955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التدريب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إلى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المصممين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والفنيين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ذوي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الصلة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2F8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6399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D3B3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50EA4895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449E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4D4C" w14:textId="77777777" w:rsidR="009F0BE8" w:rsidRDefault="009F0BE8" w:rsidP="009F0BE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rtl/>
                <w:lang w:eastAsia="zh-CN"/>
              </w:rPr>
            </w:pPr>
          </w:p>
          <w:p w14:paraId="6F6E25A9" w14:textId="765DA65E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التدريب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لأفراد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إدارة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الإنتاج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والعاملين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في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التصنيع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C86A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8CD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B63D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7776E5F5" w14:textId="77777777" w:rsidTr="009F0BE8">
        <w:trPr>
          <w:trHeight w:val="245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50DF" w14:textId="77777777" w:rsidR="009F0BE8" w:rsidRPr="003D2176" w:rsidRDefault="009F0BE8" w:rsidP="009F0BE8">
            <w:pPr>
              <w:bidi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658F" w14:textId="745496B7" w:rsidR="00E84248" w:rsidRPr="003D2176" w:rsidRDefault="00E84248" w:rsidP="00E84248">
            <w:pPr>
              <w:bidi/>
              <w:jc w:val="lef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التدريب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لموظفي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صيانة</w:t>
            </w:r>
            <w:r w:rsidR="00704D9D"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color w:val="000000" w:themeColor="text1"/>
                <w:sz w:val="20"/>
                <w:rtl/>
                <w:lang w:eastAsia="zh-CN"/>
              </w:rPr>
              <w:t>المعدات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040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50,000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5BA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 w:themeColor="text1"/>
                <w:sz w:val="20"/>
                <w:lang w:eastAsia="zh-CN"/>
              </w:rPr>
              <w:t>25,000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1114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color w:val="000000"/>
                <w:sz w:val="20"/>
                <w:lang w:eastAsia="zh-CN"/>
              </w:rPr>
              <w:t>25,000</w:t>
            </w:r>
          </w:p>
        </w:tc>
      </w:tr>
      <w:tr w:rsidR="009F0BE8" w:rsidRPr="003D2176" w14:paraId="1050A16B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60E2F7" w14:textId="2C39CAFF" w:rsidR="009F0BE8" w:rsidRPr="003D2176" w:rsidRDefault="00E8424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  <w:r w:rsidR="00704D9D"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الفرعي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D40E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300,000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EB02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  <w:t>150,000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A855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  <w:t>150,000</w:t>
            </w:r>
          </w:p>
        </w:tc>
      </w:tr>
      <w:tr w:rsidR="009F0BE8" w:rsidRPr="003D2176" w14:paraId="76275526" w14:textId="77777777" w:rsidTr="009F0BE8">
        <w:trPr>
          <w:trHeight w:val="245"/>
        </w:trPr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4D45DD" w14:textId="77777777" w:rsidR="009F0BE8" w:rsidRPr="003D2176" w:rsidRDefault="00E84248" w:rsidP="00E8424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 w:themeColor="text1"/>
                <w:sz w:val="20"/>
                <w:lang w:eastAsia="zh-CN"/>
              </w:rPr>
            </w:pPr>
            <w:r>
              <w:rPr>
                <w:rFonts w:asciiTheme="majorBidi" w:eastAsia="DengXian" w:hAnsiTheme="majorBidi" w:cstheme="majorBidi"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E768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  <w:t>37,339,190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5C80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  <w:t>34,882,290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4296" w14:textId="77777777" w:rsidR="009F0BE8" w:rsidRPr="003D2176" w:rsidRDefault="009F0BE8" w:rsidP="009F0BE8">
            <w:pPr>
              <w:bidi/>
              <w:jc w:val="right"/>
              <w:rPr>
                <w:rFonts w:asciiTheme="majorBidi" w:eastAsia="DengXian" w:hAnsiTheme="majorBidi" w:cstheme="majorBidi"/>
                <w:b/>
                <w:bCs/>
                <w:color w:val="000000"/>
                <w:sz w:val="20"/>
                <w:lang w:eastAsia="zh-CN"/>
              </w:rPr>
            </w:pPr>
            <w:r w:rsidRPr="003D2176">
              <w:rPr>
                <w:rFonts w:asciiTheme="majorBidi" w:eastAsia="DengXian" w:hAnsiTheme="majorBidi" w:cstheme="majorBidi"/>
                <w:b/>
                <w:bCs/>
                <w:sz w:val="20"/>
                <w:lang w:eastAsia="zh-CN"/>
              </w:rPr>
              <w:t>2,456,900</w:t>
            </w:r>
          </w:p>
        </w:tc>
      </w:tr>
    </w:tbl>
    <w:p w14:paraId="5DFA78C8" w14:textId="77777777" w:rsidR="009F0BE8" w:rsidRDefault="009F0BE8" w:rsidP="009F0BE8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6CF872BC" w14:textId="77777777" w:rsidR="009F0BE8" w:rsidRDefault="009F0BE8" w:rsidP="009F0BE8">
      <w:pPr>
        <w:pStyle w:val="ListParagraph"/>
        <w:bidi/>
        <w:ind w:left="0"/>
        <w:contextualSpacing w:val="0"/>
        <w:rPr>
          <w:sz w:val="26"/>
          <w:szCs w:val="26"/>
          <w:lang w:val="en-US" w:bidi="ar-EG"/>
        </w:rPr>
      </w:pPr>
    </w:p>
    <w:p w14:paraId="12568D96" w14:textId="24CB98E8" w:rsidR="003147DD" w:rsidRPr="00A82097" w:rsidRDefault="00A82097" w:rsidP="00A82097">
      <w:pPr>
        <w:pStyle w:val="ListParagraph"/>
        <w:bidi/>
        <w:spacing w:after="240"/>
        <w:ind w:left="0"/>
        <w:contextualSpacing w:val="0"/>
        <w:jc w:val="center"/>
        <w:rPr>
          <w:b/>
          <w:bCs/>
          <w:sz w:val="28"/>
          <w:szCs w:val="28"/>
          <w:lang w:val="en-US" w:bidi="ar-EG"/>
        </w:rPr>
      </w:pPr>
      <w:r>
        <w:rPr>
          <w:rFonts w:hint="cs"/>
          <w:b/>
          <w:bCs/>
          <w:sz w:val="28"/>
          <w:szCs w:val="28"/>
          <w:rtl/>
          <w:lang w:val="en-US" w:bidi="ar-EG"/>
        </w:rPr>
        <w:t>تعليقات</w:t>
      </w:r>
      <w:r w:rsidR="00704D9D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>
        <w:rPr>
          <w:rFonts w:hint="cs"/>
          <w:b/>
          <w:bCs/>
          <w:sz w:val="28"/>
          <w:szCs w:val="28"/>
          <w:rtl/>
          <w:lang w:val="en-US" w:bidi="ar-EG"/>
        </w:rPr>
        <w:t>الأمانة</w:t>
      </w:r>
      <w:r w:rsidR="00704D9D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>
        <w:rPr>
          <w:rFonts w:hint="cs"/>
          <w:b/>
          <w:bCs/>
          <w:sz w:val="28"/>
          <w:szCs w:val="28"/>
          <w:rtl/>
          <w:lang w:val="en-US" w:bidi="ar-EG"/>
        </w:rPr>
        <w:t>وتوصيتها</w:t>
      </w:r>
    </w:p>
    <w:p w14:paraId="1D826D90" w14:textId="1B139C83" w:rsidR="003147DD" w:rsidRDefault="00A82097" w:rsidP="00A82097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استعرضت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مقترح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ضوء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المقرر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91/65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الرابع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والتسعين.</w:t>
      </w:r>
    </w:p>
    <w:p w14:paraId="2FB1FE63" w14:textId="1E389C7B" w:rsidR="003147DD" w:rsidRPr="00A82097" w:rsidRDefault="00A82097" w:rsidP="00A82097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A82097">
        <w:rPr>
          <w:rFonts w:hint="cs"/>
          <w:sz w:val="26"/>
          <w:szCs w:val="26"/>
          <w:u w:val="single"/>
          <w:rtl/>
          <w:lang w:val="en-US" w:bidi="ar-EG"/>
        </w:rPr>
        <w:t>المسائل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82097">
        <w:rPr>
          <w:rFonts w:hint="cs"/>
          <w:sz w:val="26"/>
          <w:szCs w:val="26"/>
          <w:u w:val="single"/>
          <w:rtl/>
          <w:lang w:val="en-US" w:bidi="ar-EG"/>
        </w:rPr>
        <w:t>الفنية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82097">
        <w:rPr>
          <w:rFonts w:hint="cs"/>
          <w:sz w:val="26"/>
          <w:szCs w:val="26"/>
          <w:u w:val="single"/>
          <w:rtl/>
          <w:lang w:val="en-US" w:bidi="ar-EG"/>
        </w:rPr>
        <w:t>والمتعلقة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82097">
        <w:rPr>
          <w:rFonts w:hint="cs"/>
          <w:sz w:val="26"/>
          <w:szCs w:val="26"/>
          <w:u w:val="single"/>
          <w:rtl/>
          <w:lang w:val="en-US" w:bidi="ar-EG"/>
        </w:rPr>
        <w:t>بالتكاليف</w:t>
      </w:r>
    </w:p>
    <w:p w14:paraId="5A78E3F8" w14:textId="3179C743" w:rsidR="003147DD" w:rsidRPr="00A82097" w:rsidRDefault="00A82097" w:rsidP="00A82097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التحقق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من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صحة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التكنولوجيا</w:t>
      </w:r>
    </w:p>
    <w:p w14:paraId="6ACE9049" w14:textId="19EE403F" w:rsidR="003147DD" w:rsidRDefault="009F6DE9" w:rsidP="009F6DE9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لاحظت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التقديم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9F6DE9">
        <w:rPr>
          <w:sz w:val="26"/>
          <w:szCs w:val="26"/>
          <w:lang w:val="en-US" w:bidi="ar-EG"/>
        </w:rPr>
        <w:t>Bing</w:t>
      </w:r>
      <w:r w:rsidR="00704D9D">
        <w:rPr>
          <w:sz w:val="26"/>
          <w:szCs w:val="26"/>
          <w:lang w:val="en-US" w:bidi="ar-EG"/>
        </w:rPr>
        <w:t xml:space="preserve"> </w:t>
      </w:r>
      <w:r w:rsidRPr="009F6DE9">
        <w:rPr>
          <w:sz w:val="26"/>
          <w:szCs w:val="26"/>
          <w:lang w:val="en-US" w:bidi="ar-EG"/>
        </w:rPr>
        <w:t>Yi</w:t>
      </w:r>
      <w:r w:rsidR="00704D9D">
        <w:rPr>
          <w:sz w:val="26"/>
          <w:szCs w:val="26"/>
          <w:lang w:val="en-US" w:bidi="ar-EG"/>
        </w:rPr>
        <w:t xml:space="preserve"> </w:t>
      </w:r>
      <w:r w:rsidRPr="009F6DE9">
        <w:rPr>
          <w:sz w:val="26"/>
          <w:szCs w:val="26"/>
          <w:lang w:val="en-US" w:bidi="ar-EG"/>
        </w:rPr>
        <w:t>797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وهو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مبرد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زيتي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اصطناعي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ومسجل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Pr="00F325B1">
        <w:t>Tianjin</w:t>
      </w:r>
      <w:r w:rsidR="00704D9D">
        <w:t xml:space="preserve"> </w:t>
      </w:r>
      <w:r w:rsidRPr="00F325B1">
        <w:t>Tier</w:t>
      </w:r>
      <w:r>
        <w:rPr>
          <w:rFonts w:hint="cs"/>
          <w:sz w:val="26"/>
          <w:szCs w:val="26"/>
          <w:rtl/>
          <w:lang w:val="en-US" w:bidi="ar-EG"/>
        </w:rPr>
        <w:t>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يتألف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90-99.8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البوليدوكانول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المهدرج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و0.2-0.9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مضادات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الأكسدة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المركبة،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وليس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لديه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هيدروكربونية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معطرة.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باختبار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المنتج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السلامة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المنتج،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فحصه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جانب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مختبرات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مستقلة.</w:t>
      </w:r>
    </w:p>
    <w:p w14:paraId="11822FA4" w14:textId="74D0A8B9" w:rsidR="003147DD" w:rsidRPr="00A82097" w:rsidRDefault="00A82097" w:rsidP="00A82097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حالة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اعتماد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i/>
          <w:iCs/>
          <w:sz w:val="26"/>
          <w:szCs w:val="26"/>
          <w:lang w:val="en-US" w:bidi="ar-EG"/>
        </w:rPr>
        <w:t>Bing</w:t>
      </w:r>
      <w:r w:rsidR="00704D9D">
        <w:rPr>
          <w:i/>
          <w:iCs/>
          <w:sz w:val="26"/>
          <w:szCs w:val="26"/>
          <w:lang w:val="en-US" w:bidi="ar-EG"/>
        </w:rPr>
        <w:t xml:space="preserve"> </w:t>
      </w:r>
      <w:r w:rsidRPr="00A82097">
        <w:rPr>
          <w:i/>
          <w:iCs/>
          <w:sz w:val="26"/>
          <w:szCs w:val="26"/>
          <w:lang w:val="en-US" w:bidi="ar-EG"/>
        </w:rPr>
        <w:t>Yi</w:t>
      </w:r>
      <w:r w:rsidR="00704D9D">
        <w:rPr>
          <w:i/>
          <w:iCs/>
          <w:sz w:val="26"/>
          <w:szCs w:val="26"/>
          <w:lang w:val="en-US" w:bidi="ar-EG"/>
        </w:rPr>
        <w:t xml:space="preserve"> </w:t>
      </w:r>
      <w:r w:rsidRPr="00A82097">
        <w:rPr>
          <w:i/>
          <w:iCs/>
          <w:sz w:val="26"/>
          <w:szCs w:val="26"/>
          <w:lang w:val="en-US" w:bidi="ar-EG"/>
        </w:rPr>
        <w:t>797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؟</w:t>
      </w:r>
    </w:p>
    <w:p w14:paraId="4A6A6871" w14:textId="0EE08B55" w:rsidR="003147DD" w:rsidRDefault="009F6DE9" w:rsidP="0092567A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طلبت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إضافية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اعتماد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المقترحة.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التحقق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المختبرات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واعتمدت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نطاق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الأصل،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الجامعة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خزينة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واحدة،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توسعت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تجاري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خزائن.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وعالجت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090C9A">
        <w:rPr>
          <w:sz w:val="26"/>
          <w:szCs w:val="26"/>
          <w:lang w:val="en-US" w:bidi="ar-EG"/>
        </w:rPr>
        <w:t xml:space="preserve"> </w:t>
      </w:r>
      <w:r w:rsidR="00090C9A">
        <w:rPr>
          <w:rFonts w:hint="cs"/>
          <w:sz w:val="26"/>
          <w:szCs w:val="26"/>
          <w:rtl/>
          <w:lang w:val="en-US" w:bidi="ar-EG"/>
        </w:rPr>
        <w:t>التطابقا</w:t>
      </w:r>
      <w:r w:rsidR="00090C9A">
        <w:rPr>
          <w:rFonts w:hint="eastAsia"/>
          <w:sz w:val="26"/>
          <w:szCs w:val="26"/>
          <w:rtl/>
          <w:lang w:val="en-US" w:bidi="ar-EG"/>
        </w:rPr>
        <w:t>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نسبي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أعباء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المنخفضة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وهي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لخدمات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الحوسبة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الأساسية.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وعلاوة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ذلك،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كان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رد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فعل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المستهلكين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إيجابيا،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تقدير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المستخدمين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لنظافة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التكنولوجيا،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وتصميمها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المحكم،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ومستويات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الضوضاء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المنخفضة،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التحكم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فيها.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بالمقارنة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التقليدية،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تلقى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الحل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استقبالا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حسنا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لكفاءته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ومزايا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تشغيله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الصغيرة.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وأوضح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استخدامه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تطبيقات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أخرى،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إدارة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البطاريات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لكل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المركبات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الكهربائية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تخزين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البطارية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وأكوام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الشحن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للمركبات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الكهربائية.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وتعالج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أساسا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تبديد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سيناريوهات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العالية،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وتتجنب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2567A">
        <w:rPr>
          <w:rFonts w:hint="cs"/>
          <w:sz w:val="26"/>
          <w:szCs w:val="26"/>
          <w:rtl/>
          <w:lang w:val="en-US" w:bidi="ar-EG"/>
        </w:rPr>
        <w:t>الهواء.</w:t>
      </w:r>
    </w:p>
    <w:p w14:paraId="6F3583ED" w14:textId="1FE0BC1A" w:rsidR="006C7466" w:rsidRPr="00A82097" w:rsidRDefault="00A82097" w:rsidP="00C52DAF">
      <w:pPr>
        <w:pStyle w:val="ListParagraph"/>
        <w:keepNext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عملية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82097">
        <w:rPr>
          <w:rFonts w:hint="cs"/>
          <w:i/>
          <w:iCs/>
          <w:sz w:val="26"/>
          <w:szCs w:val="26"/>
          <w:rtl/>
          <w:lang w:val="en-US" w:bidi="ar-EG"/>
        </w:rPr>
        <w:t>الحرارة</w:t>
      </w:r>
    </w:p>
    <w:p w14:paraId="731302DF" w14:textId="3339801E" w:rsidR="0017534C" w:rsidRDefault="0092567A" w:rsidP="006C7466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طلبت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توضيحات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بعملية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ليس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جزء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مباشرا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لضمان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نفايات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lastRenderedPageBreak/>
        <w:t>البيانات،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الحيوي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لكلا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–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ومعدل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التدفق،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والقدرات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نقل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sz w:val="26"/>
          <w:szCs w:val="26"/>
          <w:rtl/>
          <w:lang w:val="en-US" w:bidi="ar-EG"/>
        </w:rPr>
        <w:t>–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بدقة،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حيث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ينتج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التوافق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خسارة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الفعالية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وسيؤثر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ككل.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وبالإضافة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ذلك،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ذكروا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التوازن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توافق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تدفقات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قد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يؤدي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توازن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حراري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يؤثر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التبريد،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مفرط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للطاقة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مختلف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العمليات،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وارتفاع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تآكل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المكونات،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استقرار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المساهمة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مخاطر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التوقف،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ومستويات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منخفضة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الحرارة،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سيؤدي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مباشر.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واستنادا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المشاورات،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وافق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حذف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بهذا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E25B1">
        <w:rPr>
          <w:rFonts w:hint="cs"/>
          <w:sz w:val="26"/>
          <w:szCs w:val="26"/>
          <w:rtl/>
          <w:lang w:val="en-US" w:bidi="ar-EG"/>
        </w:rPr>
        <w:t>المقترح.</w:t>
      </w:r>
    </w:p>
    <w:p w14:paraId="3B6214E1" w14:textId="4990CF04" w:rsidR="0017534C" w:rsidRPr="006E25B1" w:rsidRDefault="006E25B1" w:rsidP="006E25B1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6E25B1">
        <w:rPr>
          <w:rFonts w:hint="cs"/>
          <w:i/>
          <w:iCs/>
          <w:sz w:val="26"/>
          <w:szCs w:val="26"/>
          <w:rtl/>
          <w:lang w:val="en-US" w:bidi="ar-EG"/>
        </w:rPr>
        <w:t>احتياجات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 w:bidi="ar-EG"/>
        </w:rPr>
        <w:t>التكميلية</w:t>
      </w:r>
    </w:p>
    <w:p w14:paraId="3CC7DCEC" w14:textId="33F49C0C" w:rsidR="0017534C" w:rsidRDefault="006E25B1" w:rsidP="004A55A7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بالنسبة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لاحتياجات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التكميلية،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استنادا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الاختبار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المختبرات،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تحتاج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تكميلي.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يعمل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طبيعي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حتى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كانت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مدخل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>
        <w:rPr>
          <w:rStyle w:val="FootnoteReference"/>
          <w:sz w:val="26"/>
          <w:szCs w:val="26"/>
          <w:rtl/>
          <w:lang w:val="en-US" w:bidi="ar-EG"/>
        </w:rPr>
        <w:footnoteReference w:id="15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وتصل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مئوية.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4F27C7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المقابل،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تكون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م</w:t>
      </w:r>
      <w:r w:rsidR="004A55A7">
        <w:rPr>
          <w:rFonts w:hint="cs"/>
          <w:sz w:val="26"/>
          <w:szCs w:val="26"/>
          <w:rtl/>
          <w:lang w:val="en-US" w:bidi="ar-EG"/>
        </w:rPr>
        <w:t>خرج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التبريد</w:t>
      </w:r>
      <w:r w:rsidR="004A55A7">
        <w:rPr>
          <w:rStyle w:val="FootnoteReference"/>
          <w:sz w:val="26"/>
          <w:szCs w:val="26"/>
          <w:rtl/>
          <w:lang w:val="en-US" w:bidi="ar-EG"/>
        </w:rPr>
        <w:footnoteReference w:id="16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حول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60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درجة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مئوية،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وبالتالي،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تطبيق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كلا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المناخات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الحارة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والباردة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حول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F27C7">
        <w:rPr>
          <w:rFonts w:hint="cs"/>
          <w:sz w:val="26"/>
          <w:szCs w:val="26"/>
          <w:rtl/>
          <w:lang w:val="en-US" w:bidi="ar-EG"/>
        </w:rPr>
        <w:t>العالم.</w:t>
      </w:r>
    </w:p>
    <w:p w14:paraId="5A7313C3" w14:textId="29F0D622" w:rsidR="0017534C" w:rsidRPr="004F27C7" w:rsidRDefault="004F27C7" w:rsidP="004F27C7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4F27C7">
        <w:rPr>
          <w:rFonts w:hint="cs"/>
          <w:i/>
          <w:iCs/>
          <w:sz w:val="26"/>
          <w:szCs w:val="26"/>
          <w:rtl/>
          <w:lang w:val="en-US" w:bidi="ar-EG"/>
        </w:rPr>
        <w:t>تبادل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F27C7">
        <w:rPr>
          <w:rFonts w:hint="cs"/>
          <w:i/>
          <w:iCs/>
          <w:sz w:val="26"/>
          <w:szCs w:val="26"/>
          <w:rtl/>
          <w:lang w:val="en-US" w:bidi="ar-EG"/>
        </w:rPr>
        <w:t>المعلومات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F27C7">
        <w:rPr>
          <w:rFonts w:hint="cs"/>
          <w:i/>
          <w:iCs/>
          <w:sz w:val="26"/>
          <w:szCs w:val="26"/>
          <w:rtl/>
          <w:lang w:val="en-US" w:bidi="ar-EG"/>
        </w:rPr>
        <w:t>عند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F27C7">
        <w:rPr>
          <w:rFonts w:hint="cs"/>
          <w:i/>
          <w:iCs/>
          <w:sz w:val="26"/>
          <w:szCs w:val="26"/>
          <w:rtl/>
          <w:lang w:val="en-US" w:bidi="ar-EG"/>
        </w:rPr>
        <w:t>إنجاز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F27C7">
        <w:rPr>
          <w:rFonts w:hint="cs"/>
          <w:i/>
          <w:iCs/>
          <w:sz w:val="26"/>
          <w:szCs w:val="26"/>
          <w:rtl/>
          <w:lang w:val="en-US" w:bidi="ar-EG"/>
        </w:rPr>
        <w:t>المشروع</w:t>
      </w:r>
    </w:p>
    <w:p w14:paraId="0BCA0B5E" w14:textId="66232DDD" w:rsidR="0017534C" w:rsidRDefault="004F27C7" w:rsidP="00AE1833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طلبت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تبادله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العملاء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الإيضاح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الناجح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للتكنولوجيا.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الشاملة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تغطي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090C9A">
        <w:rPr>
          <w:rFonts w:hint="cs"/>
          <w:sz w:val="26"/>
          <w:szCs w:val="26"/>
          <w:rtl/>
          <w:lang w:val="en-US" w:bidi="ar-EG"/>
        </w:rPr>
        <w:t>تفاصيل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تثبيت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تثبيته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للخوادم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والخ</w:t>
      </w:r>
      <w:r w:rsidR="00AE1833">
        <w:rPr>
          <w:rFonts w:hint="cs"/>
          <w:sz w:val="26"/>
          <w:szCs w:val="26"/>
          <w:rtl/>
          <w:lang w:val="en-US" w:bidi="ar-EG"/>
        </w:rPr>
        <w:t>ز</w:t>
      </w:r>
      <w:r>
        <w:rPr>
          <w:rFonts w:hint="cs"/>
          <w:sz w:val="26"/>
          <w:szCs w:val="26"/>
          <w:rtl/>
          <w:lang w:val="en-US" w:bidi="ar-EG"/>
        </w:rPr>
        <w:t>ائن)؛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تغطي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الرئيسية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الاختلافات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التخطيط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ووحدات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المعالجة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المركزية؛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وقياسات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معدل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النقاط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الحرجة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التشغيل،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دراسة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ومصفوفات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وتحليل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اقتصادي،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إتاحتها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الصندوق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المتعدد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الأطراف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والأطراف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المهتمة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الأخرى.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وستظل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جوانب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ستظل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حصرية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الملكية،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عملية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سيتم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الاحتفاظ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بها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كمعلومات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حصرية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الملكية،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ومعلومات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تتعلق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بسائل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مادة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كيميائية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حصرية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الملكية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يتم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تزويدها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العملاء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طريق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sz w:val="26"/>
          <w:szCs w:val="26"/>
          <w:lang w:val="en-US" w:bidi="ar-EG"/>
        </w:rPr>
        <w:t>Tier</w:t>
      </w:r>
      <w:r w:rsidR="00AE1833"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وعلاوة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تضمن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sz w:val="26"/>
          <w:szCs w:val="26"/>
          <w:lang w:val="en-US" w:bidi="ar-EG"/>
        </w:rPr>
        <w:t>Tier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وظائف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حتى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10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سنوات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(تتجاوز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متوسط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دورة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حياة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بحوالي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8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سنوات)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وستعالج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إعادة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تدوير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عند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نهاية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حياة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AE1833">
        <w:rPr>
          <w:rFonts w:hint="cs"/>
          <w:sz w:val="26"/>
          <w:szCs w:val="26"/>
          <w:rtl/>
          <w:lang w:val="en-US" w:bidi="ar-EG"/>
        </w:rPr>
        <w:t>البيانات.</w:t>
      </w:r>
    </w:p>
    <w:p w14:paraId="6122BB5C" w14:textId="0295FA7B" w:rsidR="0017534C" w:rsidRPr="004A55A7" w:rsidRDefault="004A55A7" w:rsidP="00AE1833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استنادا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النتائج</w:t>
      </w:r>
    </w:p>
    <w:p w14:paraId="0C7AAAB1" w14:textId="38E3ABBB" w:rsidR="0017534C" w:rsidRDefault="00C42DEF" w:rsidP="00C42DEF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فيما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أجرت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مناقشات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الوقت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المستغرق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لتنفيذ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ناتجا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مهما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لتحسين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استعراض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الدنيا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جانبا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حاسما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للمشاريع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إطار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نافذة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تمويل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ييسر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فحسب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نشر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الخضراء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ولكنه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ينشئ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مقياسا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لكفاءة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و</w:t>
      </w:r>
      <w:r w:rsidR="004A55A7">
        <w:rPr>
          <w:rFonts w:hint="cs"/>
          <w:sz w:val="26"/>
          <w:szCs w:val="26"/>
          <w:rtl/>
          <w:lang w:val="en-US" w:bidi="ar-EG"/>
        </w:rPr>
        <w:t>الممارسات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ذات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الصلة</w:t>
      </w:r>
      <w:r w:rsidR="004A55A7">
        <w:rPr>
          <w:rStyle w:val="FootnoteReference"/>
          <w:sz w:val="26"/>
          <w:szCs w:val="26"/>
          <w:rtl/>
          <w:lang w:val="en-US" w:bidi="ar-EG"/>
        </w:rPr>
        <w:footnoteReference w:id="17"/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سينتج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عنها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"مراكز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A55A7">
        <w:rPr>
          <w:rFonts w:hint="cs"/>
          <w:sz w:val="26"/>
          <w:szCs w:val="26"/>
          <w:rtl/>
          <w:lang w:val="en-US" w:bidi="ar-EG"/>
        </w:rPr>
        <w:t>خضراء".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ومع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النظر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الوقت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المستغرق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لتنفيذ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المعايير،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اتفق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حذف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المشروع،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لأداء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ستسهم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إعداد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بعد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إنجاز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F3A88">
        <w:rPr>
          <w:rFonts w:hint="cs"/>
          <w:sz w:val="26"/>
          <w:szCs w:val="26"/>
          <w:rtl/>
          <w:lang w:val="en-US" w:bidi="ar-EG"/>
        </w:rPr>
        <w:t>فقط.</w:t>
      </w:r>
    </w:p>
    <w:p w14:paraId="58F2FBDA" w14:textId="12453F68" w:rsidR="006F3A88" w:rsidRDefault="004A55A7" w:rsidP="00C52DAF">
      <w:pPr>
        <w:pStyle w:val="ListParagraph"/>
        <w:keepNext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US" w:bidi="ar-EG"/>
        </w:rPr>
      </w:pP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برامج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التوعية</w:t>
      </w:r>
      <w:r w:rsidR="00704D9D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4A55A7">
        <w:rPr>
          <w:rFonts w:hint="cs"/>
          <w:i/>
          <w:iCs/>
          <w:sz w:val="26"/>
          <w:szCs w:val="26"/>
          <w:rtl/>
          <w:lang w:val="en-US" w:bidi="ar-EG"/>
        </w:rPr>
        <w:t>والاتصال</w:t>
      </w:r>
    </w:p>
    <w:p w14:paraId="7CB4B2D5" w14:textId="0C1A8C3A" w:rsidR="0017534C" w:rsidRPr="006F3A88" w:rsidRDefault="006F3A88" w:rsidP="006F3A88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فيما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ببرامج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التوعية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والاتصال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Tier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ستجري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طائفة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أنشطة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التوعية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والاتصال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المنتج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وتستهدف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الجماهير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ممثلي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الصناعة،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والمصممين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والفنيين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للتطبيقات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المشابهة،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وموظفي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الصيانة،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وأصحاب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المصلحة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ذوي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الآخرين.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وسيتبادلون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lastRenderedPageBreak/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والتطورات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الأخرى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الخضراء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معدات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والمضخات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الحرارية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تقديمها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ببروتوكول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مونتريال.</w:t>
      </w:r>
    </w:p>
    <w:p w14:paraId="3B3D9103" w14:textId="297128EE" w:rsidR="004A55A7" w:rsidRPr="004A55A7" w:rsidRDefault="004A55A7" w:rsidP="00C52DAF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4A55A7">
        <w:rPr>
          <w:rFonts w:hint="cs"/>
          <w:sz w:val="26"/>
          <w:szCs w:val="26"/>
          <w:u w:val="single"/>
          <w:rtl/>
          <w:lang w:val="en-US" w:bidi="ar-EG"/>
        </w:rPr>
        <w:t>تكلفة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A55A7">
        <w:rPr>
          <w:rFonts w:hint="cs"/>
          <w:sz w:val="26"/>
          <w:szCs w:val="26"/>
          <w:u w:val="single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A55A7">
        <w:rPr>
          <w:rFonts w:hint="cs"/>
          <w:sz w:val="26"/>
          <w:szCs w:val="26"/>
          <w:u w:val="single"/>
          <w:rtl/>
          <w:lang w:val="en-US" w:bidi="ar-EG"/>
        </w:rPr>
        <w:t>التجريبي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A55A7">
        <w:rPr>
          <w:rFonts w:hint="cs"/>
          <w:sz w:val="26"/>
          <w:szCs w:val="26"/>
          <w:u w:val="single"/>
          <w:rtl/>
          <w:lang w:val="en-US" w:bidi="ar-EG"/>
        </w:rPr>
        <w:t>الم</w:t>
      </w:r>
      <w:r w:rsidR="00A20981">
        <w:rPr>
          <w:rFonts w:hint="cs"/>
          <w:sz w:val="26"/>
          <w:szCs w:val="26"/>
          <w:u w:val="single"/>
          <w:rtl/>
          <w:lang w:val="en-US" w:bidi="ar-EG"/>
        </w:rPr>
        <w:t>ت</w:t>
      </w:r>
      <w:r w:rsidRPr="004A55A7">
        <w:rPr>
          <w:rFonts w:hint="cs"/>
          <w:sz w:val="26"/>
          <w:szCs w:val="26"/>
          <w:u w:val="single"/>
          <w:rtl/>
          <w:lang w:val="en-US" w:bidi="ar-EG"/>
        </w:rPr>
        <w:t>فق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4A55A7">
        <w:rPr>
          <w:rFonts w:hint="cs"/>
          <w:sz w:val="26"/>
          <w:szCs w:val="26"/>
          <w:u w:val="single"/>
          <w:rtl/>
          <w:lang w:val="en-US" w:bidi="ar-EG"/>
        </w:rPr>
        <w:t>عليها</w:t>
      </w:r>
    </w:p>
    <w:p w14:paraId="43F0EED7" w14:textId="619F9F25" w:rsidR="004A55A7" w:rsidRDefault="006F3A88" w:rsidP="009342BB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أجرت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مناقشات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المختلفة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يعض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استندت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طرحتها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الشركة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مدخلات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الخبراء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الفنيين.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وأجرت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مشاورات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تفصيلية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المختلفة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عناصر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بالتصاميم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(مثلا،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60578C">
        <w:rPr>
          <w:rFonts w:hint="cs"/>
          <w:sz w:val="26"/>
          <w:szCs w:val="26"/>
          <w:rtl/>
          <w:lang w:val="en-US" w:bidi="ar-EG"/>
        </w:rPr>
        <w:t>بالعملية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والتجميع)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الخاصة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المقترح.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واستنادا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المشاورات،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بالتصميم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74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الأصلي؛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للعملية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والتجميع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المتعلقة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بخزينة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السائل،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واللوحة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الأم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السائل،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وغلاف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للخوادم،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حزمة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خاصة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77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الأصلي؛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للتجاري،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وتشغيل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النظم،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والبحوث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تعديلها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60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الأصلي؛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وحذفت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لتحسين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الطلب؛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وتم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تعديل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للتوعية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ونشر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50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المائة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الطلب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الأصلي.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ويعرض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4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المقترح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النحو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والتكاليف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المتفق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342BB">
        <w:rPr>
          <w:rFonts w:hint="cs"/>
          <w:sz w:val="26"/>
          <w:szCs w:val="26"/>
          <w:rtl/>
          <w:lang w:val="en-US" w:bidi="ar-EG"/>
        </w:rPr>
        <w:t>عليها.</w:t>
      </w:r>
    </w:p>
    <w:p w14:paraId="0D078447" w14:textId="132AF326" w:rsidR="004A55A7" w:rsidRPr="00A20981" w:rsidRDefault="00A20981" w:rsidP="00A20981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4.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التكاليف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المتفق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عليها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للمشروع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التجريبي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للتبريد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في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أحد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البيانات</w:t>
      </w:r>
    </w:p>
    <w:tbl>
      <w:tblPr>
        <w:bidiVisual/>
        <w:tblW w:w="9378" w:type="dxa"/>
        <w:tblLook w:val="04A0" w:firstRow="1" w:lastRow="0" w:firstColumn="1" w:lastColumn="0" w:noHBand="0" w:noVBand="1"/>
      </w:tblPr>
      <w:tblGrid>
        <w:gridCol w:w="3931"/>
        <w:gridCol w:w="2724"/>
        <w:gridCol w:w="2723"/>
      </w:tblGrid>
      <w:tr w:rsidR="00A20981" w:rsidRPr="00F325B1" w14:paraId="2DA37030" w14:textId="77777777" w:rsidTr="00A20981">
        <w:trPr>
          <w:trHeight w:val="267"/>
          <w:tblHeader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A46EC" w14:textId="77777777" w:rsidR="00A20981" w:rsidRPr="00A20981" w:rsidRDefault="00A20981" w:rsidP="00A20981">
            <w:pPr>
              <w:bidi/>
              <w:jc w:val="left"/>
              <w:rPr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الوصف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FAF3E" w14:textId="176E55A7" w:rsidR="00A20981" w:rsidRPr="00F325B1" w:rsidRDefault="00A20981" w:rsidP="00A2098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على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النحو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المقدم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(دولار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أمريكي)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29964" w14:textId="1C1B1B11" w:rsidR="00A20981" w:rsidRPr="00F325B1" w:rsidRDefault="00A20981" w:rsidP="00A2098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التكاليف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المتفق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عليها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(دولار</w:t>
            </w:r>
            <w:r w:rsidR="00704D9D"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أمريكي)</w:t>
            </w:r>
          </w:p>
        </w:tc>
      </w:tr>
      <w:tr w:rsidR="00A20981" w:rsidRPr="00F325B1" w14:paraId="61D57799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3B9A0" w14:textId="77777777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التصميم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5274F" w14:textId="54F07CF9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488,250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1E907" w14:textId="22767B54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362,500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62216E4A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A226A" w14:textId="0147775D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العملية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والتجميع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723AE" w14:textId="00F8768C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1,690,150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0CEFC" w14:textId="0B4FDF9E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1,306,200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5637226E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0F76F" w14:textId="172F635C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تشغيل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التجارب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11C0A" w14:textId="6BA81A30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21,000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D86BF" w14:textId="63D2421F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12,600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002DD370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0B606" w14:textId="6294266D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تشغيل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النظام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3B26A" w14:textId="144DAA09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22,500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042C1" w14:textId="257F24EB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 </w:t>
            </w:r>
            <w:r w:rsidR="00A20981" w:rsidRPr="00F325B1">
              <w:rPr>
                <w:color w:val="000000"/>
                <w:sz w:val="20"/>
                <w:lang w:eastAsia="zh-CN"/>
              </w:rPr>
              <w:t>13,500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43EEB3E1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523AF" w14:textId="0CBF838F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البحوث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المقارنة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F307" w14:textId="33C6F0C1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35,000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61E8D" w14:textId="29A17603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21,000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400C3142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7A278" w14:textId="539B9BE0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تحسين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المعايير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0A65F" w14:textId="67B35EDB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50,000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B36A5" w14:textId="76C5E58A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-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00EA8766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A783C" w14:textId="76D9E123" w:rsidR="00A20981" w:rsidRPr="00F325B1" w:rsidRDefault="00A20981" w:rsidP="00A20981">
            <w:pPr>
              <w:bidi/>
              <w:jc w:val="left"/>
              <w:rPr>
                <w:color w:val="000000"/>
                <w:sz w:val="20"/>
                <w:lang w:eastAsia="zh-CN"/>
              </w:rPr>
            </w:pPr>
            <w:r>
              <w:rPr>
                <w:rFonts w:hint="cs"/>
                <w:color w:val="000000"/>
                <w:sz w:val="20"/>
                <w:rtl/>
                <w:lang w:eastAsia="zh-CN"/>
              </w:rPr>
              <w:t>التوعية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ونشر</w:t>
            </w:r>
            <w:r w:rsidR="00704D9D">
              <w:rPr>
                <w:rFonts w:hint="cs"/>
                <w:color w:val="000000"/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zh-CN"/>
              </w:rPr>
              <w:t>المعلومات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365AC" w14:textId="0C1D0C14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150,000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04316" w14:textId="10401758" w:rsidR="00A20981" w:rsidRPr="00F325B1" w:rsidRDefault="00704D9D" w:rsidP="009D4E28">
            <w:pPr>
              <w:keepNext/>
              <w:keepLines/>
              <w:jc w:val="right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color w:val="000000"/>
                <w:sz w:val="20"/>
                <w:lang w:eastAsia="zh-CN"/>
              </w:rPr>
              <w:t>75,000</w:t>
            </w:r>
            <w:r>
              <w:rPr>
                <w:color w:val="000000"/>
                <w:sz w:val="20"/>
                <w:lang w:eastAsia="zh-CN"/>
              </w:rPr>
              <w:t xml:space="preserve"> </w:t>
            </w:r>
          </w:p>
        </w:tc>
      </w:tr>
      <w:tr w:rsidR="00A20981" w:rsidRPr="00F325B1" w14:paraId="5D6C56D5" w14:textId="77777777" w:rsidTr="00A20981">
        <w:trPr>
          <w:trHeight w:val="267"/>
        </w:trPr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916D1" w14:textId="77777777" w:rsidR="00A20981" w:rsidRPr="00F325B1" w:rsidRDefault="00A20981" w:rsidP="00A20981">
            <w:pPr>
              <w:bidi/>
              <w:jc w:val="left"/>
              <w:rPr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D23B3" w14:textId="7263C638" w:rsidR="00A20981" w:rsidRPr="00F325B1" w:rsidRDefault="00704D9D" w:rsidP="009D4E28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b/>
                <w:bCs/>
                <w:color w:val="000000"/>
                <w:sz w:val="20"/>
                <w:lang w:eastAsia="zh-CN"/>
              </w:rPr>
              <w:t>2,456,00</w:t>
            </w:r>
            <w:r>
              <w:rPr>
                <w:b/>
                <w:bCs/>
                <w:color w:val="000000"/>
                <w:sz w:val="20"/>
                <w:lang w:eastAsia="zh-CN"/>
              </w:rPr>
              <w:t xml:space="preserve"> 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F4BD1" w14:textId="754F25BE" w:rsidR="00A20981" w:rsidRPr="00F325B1" w:rsidRDefault="00704D9D" w:rsidP="009D4E28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lang w:eastAsia="zh-CN"/>
              </w:rPr>
              <w:t xml:space="preserve"> </w:t>
            </w:r>
            <w:r w:rsidR="00A20981" w:rsidRPr="00F325B1">
              <w:rPr>
                <w:b/>
                <w:bCs/>
                <w:color w:val="000000"/>
                <w:sz w:val="20"/>
                <w:lang w:eastAsia="zh-CN"/>
              </w:rPr>
              <w:t>1,790,800</w:t>
            </w:r>
            <w:r>
              <w:rPr>
                <w:b/>
                <w:bCs/>
                <w:color w:val="000000"/>
                <w:sz w:val="20"/>
                <w:lang w:eastAsia="zh-CN"/>
              </w:rPr>
              <w:t xml:space="preserve"> </w:t>
            </w:r>
          </w:p>
        </w:tc>
      </w:tr>
    </w:tbl>
    <w:p w14:paraId="204C1547" w14:textId="77777777" w:rsidR="00A20981" w:rsidRDefault="00A20981" w:rsidP="00A20981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21D90DDA" w14:textId="77777777" w:rsidR="00A20981" w:rsidRDefault="00A20981" w:rsidP="00A20981">
      <w:pPr>
        <w:pStyle w:val="ListParagraph"/>
        <w:bidi/>
        <w:ind w:left="0"/>
        <w:contextualSpacing w:val="0"/>
        <w:rPr>
          <w:sz w:val="26"/>
          <w:szCs w:val="26"/>
          <w:lang w:val="en-US" w:bidi="ar-EG"/>
        </w:rPr>
      </w:pPr>
    </w:p>
    <w:p w14:paraId="1EF51B7F" w14:textId="44E50C94" w:rsidR="004A55A7" w:rsidRPr="00A20981" w:rsidRDefault="00A20981" w:rsidP="00A20981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A20981">
        <w:rPr>
          <w:rFonts w:hint="cs"/>
          <w:sz w:val="26"/>
          <w:szCs w:val="26"/>
          <w:u w:val="single"/>
          <w:rtl/>
          <w:lang w:val="en-US" w:bidi="ar-EG"/>
        </w:rPr>
        <w:t>تجنب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20981">
        <w:rPr>
          <w:rFonts w:hint="cs"/>
          <w:sz w:val="26"/>
          <w:szCs w:val="26"/>
          <w:u w:val="single"/>
          <w:rtl/>
          <w:lang w:val="en-US" w:bidi="ar-EG"/>
        </w:rPr>
        <w:t>الانبعاثات</w:t>
      </w:r>
    </w:p>
    <w:p w14:paraId="3C2C8C90" w14:textId="294EB074" w:rsidR="004A55A7" w:rsidRDefault="009D4E28" w:rsidP="009D4E28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بالمقارنة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تكييف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القائمة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R-410A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حملا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7,200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كيلوواط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الساعة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الأخذ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الاعتبار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النفايات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40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</w:t>
      </w:r>
      <w:r w:rsidR="00F52164">
        <w:rPr>
          <w:rFonts w:hint="cs"/>
          <w:sz w:val="26"/>
          <w:szCs w:val="26"/>
          <w:rtl/>
          <w:lang w:val="en-US" w:bidi="ar-EG"/>
        </w:rPr>
        <w:t>ئ</w:t>
      </w:r>
      <w:r>
        <w:rPr>
          <w:rFonts w:hint="cs"/>
          <w:sz w:val="26"/>
          <w:szCs w:val="26"/>
          <w:rtl/>
          <w:lang w:val="en-US" w:bidi="ar-EG"/>
        </w:rPr>
        <w:t>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ومستوى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انبعاثات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غازات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الدفيئة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للكهرباء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البالغة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0.997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كيلوغرام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الكربون/للكيلوواط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الساعة،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تبلغ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الوفورات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الانبعاثات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وغير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حياة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(أي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سنة)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9,020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و1.17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الكربون،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التوالي.</w:t>
      </w:r>
    </w:p>
    <w:p w14:paraId="14193759" w14:textId="3A0135BB" w:rsidR="00A20981" w:rsidRPr="009D4E28" w:rsidRDefault="00A20981" w:rsidP="00A20981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9D4E28">
        <w:rPr>
          <w:rFonts w:hint="cs"/>
          <w:sz w:val="26"/>
          <w:szCs w:val="26"/>
          <w:u w:val="single"/>
          <w:rtl/>
          <w:lang w:val="en-US" w:bidi="ar-EG"/>
        </w:rPr>
        <w:t>استدامة،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وإمكانية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تكرار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التجريبي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وتقييم</w:t>
      </w:r>
      <w:r w:rsidR="00704D9D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9D4E28">
        <w:rPr>
          <w:rFonts w:hint="cs"/>
          <w:sz w:val="26"/>
          <w:szCs w:val="26"/>
          <w:u w:val="single"/>
          <w:rtl/>
          <w:lang w:val="en-US" w:bidi="ar-EG"/>
        </w:rPr>
        <w:t>المخاطر</w:t>
      </w:r>
    </w:p>
    <w:p w14:paraId="266D0C4D" w14:textId="46C00CE8" w:rsidR="00A20981" w:rsidRDefault="009342BB" w:rsidP="00A20981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سائل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الحصري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الملكية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الصديق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للبيئة،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“Bing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Yi</w:t>
      </w:r>
      <w:r w:rsidR="00704D9D">
        <w:rPr>
          <w:sz w:val="26"/>
          <w:szCs w:val="26"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798”</w:t>
      </w:r>
      <w:r>
        <w:rPr>
          <w:rFonts w:hint="cs"/>
          <w:sz w:val="26"/>
          <w:szCs w:val="26"/>
          <w:rtl/>
          <w:lang w:val="en-US" w:bidi="ar-EG"/>
        </w:rPr>
        <w:t>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التكنولوجيا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حيث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خفض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المحتمل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الذي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تجنبه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ومستويات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الشاملة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بالمقارنة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تقليدي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قائم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الهيدروفلوروكربون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مشابه.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نتائج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تتعلق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بكيفية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تعظيم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الأثر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المناخ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استرداد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حرارة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النفايات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لمصادر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المتجددة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تقليدية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لإنشاء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إمداد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مستقر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وموثوق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لمركز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وسيكون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استثمار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مكونات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مختلفة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المنتفع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(An</w:t>
      </w:r>
      <w:r w:rsidR="00492C87">
        <w:rPr>
          <w:sz w:val="26"/>
          <w:szCs w:val="26"/>
          <w:lang w:val="en-US" w:bidi="ar-EG"/>
        </w:rPr>
        <w:t>hui</w:t>
      </w:r>
      <w:r w:rsidR="00704D9D">
        <w:rPr>
          <w:sz w:val="26"/>
          <w:szCs w:val="26"/>
          <w:lang w:val="en-US" w:bidi="ar-EG"/>
        </w:rPr>
        <w:t xml:space="preserve"> </w:t>
      </w:r>
      <w:r w:rsidR="00492C87">
        <w:rPr>
          <w:sz w:val="26"/>
          <w:szCs w:val="26"/>
          <w:lang w:val="en-US" w:bidi="ar-EG"/>
        </w:rPr>
        <w:t>Tier)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يبين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التزامها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بتنفيذ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المشروع.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وست</w:t>
      </w:r>
      <w:r w:rsidR="00F52164">
        <w:rPr>
          <w:rFonts w:hint="cs"/>
          <w:sz w:val="26"/>
          <w:szCs w:val="26"/>
          <w:rtl/>
          <w:lang w:val="en-US" w:bidi="ar-EG"/>
        </w:rPr>
        <w:t>متثل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الحكومة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بالشروط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المحددة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الفقرة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ب(4)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المقرر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91/65.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وسيقدم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هذا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أيضا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معلومات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هذه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lastRenderedPageBreak/>
        <w:t>التكنولوجيا،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التي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يمكن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تساعد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التطوير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المستقبلي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وتعزيز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معايير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استخدا</w:t>
      </w:r>
      <w:r w:rsidR="00F52164">
        <w:rPr>
          <w:rFonts w:hint="cs"/>
          <w:sz w:val="26"/>
          <w:szCs w:val="26"/>
          <w:rtl/>
          <w:lang w:val="en-US" w:bidi="ar-EG"/>
        </w:rPr>
        <w:t>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F52164">
        <w:rPr>
          <w:rFonts w:hint="cs"/>
          <w:sz w:val="26"/>
          <w:szCs w:val="26"/>
          <w:rtl/>
          <w:lang w:val="en-US" w:bidi="ar-EG"/>
        </w:rPr>
        <w:t>ال</w:t>
      </w:r>
      <w:r w:rsidR="00492C87">
        <w:rPr>
          <w:rFonts w:hint="cs"/>
          <w:sz w:val="26"/>
          <w:szCs w:val="26"/>
          <w:rtl/>
          <w:lang w:val="en-US" w:bidi="ar-EG"/>
        </w:rPr>
        <w:t>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وبارامترات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الأداء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لمراكز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492C87">
        <w:rPr>
          <w:rFonts w:hint="cs"/>
          <w:sz w:val="26"/>
          <w:szCs w:val="26"/>
          <w:rtl/>
          <w:lang w:val="en-US" w:bidi="ar-EG"/>
        </w:rPr>
        <w:t>البيانات.</w:t>
      </w:r>
    </w:p>
    <w:p w14:paraId="407DBDF0" w14:textId="77777777" w:rsidR="00A20981" w:rsidRPr="00A20981" w:rsidRDefault="00A20981" w:rsidP="00A20981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EG"/>
        </w:rPr>
      </w:pPr>
      <w:r w:rsidRPr="00A20981">
        <w:rPr>
          <w:rFonts w:hint="cs"/>
          <w:b/>
          <w:bCs/>
          <w:sz w:val="26"/>
          <w:szCs w:val="26"/>
          <w:rtl/>
          <w:lang w:val="en-US" w:bidi="ar-EG"/>
        </w:rPr>
        <w:t>التوصية</w:t>
      </w:r>
    </w:p>
    <w:p w14:paraId="32EC8378" w14:textId="022BBBF1" w:rsidR="00A20981" w:rsidRDefault="00A20981" w:rsidP="00A20981">
      <w:pPr>
        <w:pStyle w:val="ListParagraph"/>
        <w:numPr>
          <w:ilvl w:val="0"/>
          <w:numId w:val="25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قد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ترغب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الموافقة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التجريبي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لتعزيز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كفاءة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استخدام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الطاقة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تكنولوجيات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إيضاح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بالغمر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أحادي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الطور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مراكز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1,790,800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بالإضافة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تكاليف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دعم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الوكالة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125,356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لليوئنديبي،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ملاحظة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يلي:</w:t>
      </w:r>
    </w:p>
    <w:p w14:paraId="367C5FEC" w14:textId="3FE5CEC8" w:rsidR="006472D5" w:rsidRDefault="006472D5" w:rsidP="009D4E28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الخفض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المتوقع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الانبعاثات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المباشرة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بمقدار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9,020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مكافئ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ثاني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أكسيد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الكربون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 w:rsidR="009D4E28">
        <w:rPr>
          <w:rFonts w:hint="cs"/>
          <w:sz w:val="26"/>
          <w:szCs w:val="26"/>
          <w:rtl/>
          <w:lang w:val="en-US" w:bidi="ar-EG"/>
        </w:rPr>
        <w:t>مدى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الحياة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سنة؛</w:t>
      </w:r>
    </w:p>
    <w:p w14:paraId="5C78A598" w14:textId="1D872D6E" w:rsidR="006C7466" w:rsidRPr="004B2296" w:rsidRDefault="006472D5" w:rsidP="006472D5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سيستكمل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أقضاها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11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ديسمبر/كانون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2026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تقريرا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مفصلا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سيقدم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غضون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ستة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أشهر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تاريخ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إنجاز</w:t>
      </w:r>
      <w:r w:rsidR="00704D9D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17534C">
        <w:rPr>
          <w:rFonts w:hint="cs"/>
          <w:sz w:val="26"/>
          <w:szCs w:val="26"/>
          <w:rtl/>
          <w:lang w:val="en-US" w:bidi="ar-EG"/>
        </w:rPr>
        <w:t>.</w:t>
      </w:r>
    </w:p>
    <w:p w14:paraId="1B758F4A" w14:textId="77777777" w:rsidR="007E5D09" w:rsidRPr="00492C87" w:rsidRDefault="007E5D09">
      <w:pPr>
        <w:rPr>
          <w:rtl/>
          <w:lang w:val="en-US"/>
        </w:rPr>
      </w:pPr>
    </w:p>
    <w:p w14:paraId="0806BFE9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77E3CB7A" w14:textId="77777777">
        <w:tc>
          <w:tcPr>
            <w:tcW w:w="1915" w:type="dxa"/>
          </w:tcPr>
          <w:p w14:paraId="05FCFFB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5EA366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535754B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EE1855A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6CC5B5FE" w14:textId="77777777" w:rsidR="007E5D09" w:rsidRDefault="007E5D09">
            <w:pPr>
              <w:rPr>
                <w:lang w:val="en-CA"/>
              </w:rPr>
            </w:pPr>
          </w:p>
        </w:tc>
      </w:tr>
    </w:tbl>
    <w:p w14:paraId="79021169" w14:textId="77777777" w:rsidR="007E5D09" w:rsidRDefault="007E5D09">
      <w:pPr>
        <w:rPr>
          <w:rtl/>
          <w:lang w:val="en-CA"/>
        </w:rPr>
      </w:pPr>
    </w:p>
    <w:sectPr w:rsidR="007E5D09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E2092" w14:textId="77777777" w:rsidR="00AA05B4" w:rsidRDefault="00AA05B4">
      <w:r>
        <w:separator/>
      </w:r>
    </w:p>
  </w:endnote>
  <w:endnote w:type="continuationSeparator" w:id="0">
    <w:p w14:paraId="164ECF96" w14:textId="77777777" w:rsidR="00AA05B4" w:rsidRDefault="00AA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0B880" w14:textId="77777777" w:rsidR="002341B2" w:rsidRDefault="00C52DA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7FA0A" w14:textId="77777777" w:rsidR="002341B2" w:rsidRDefault="00C52DA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3F949" w14:textId="562A1C4C" w:rsidR="002341B2" w:rsidRDefault="002341B2" w:rsidP="002853EB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704D9D">
      <w:rPr>
        <w:rFonts w:cs="Arabic Transparent"/>
        <w:rtl/>
      </w:rPr>
      <w:t xml:space="preserve"> </w:t>
    </w:r>
  </w:p>
  <w:p w14:paraId="773F1672" w14:textId="2A5A996E" w:rsidR="002341B2" w:rsidRDefault="002341B2" w:rsidP="002853EB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704D9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704D9D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36776" w14:textId="77777777" w:rsidR="00AA05B4" w:rsidRDefault="00AA05B4" w:rsidP="00295037">
      <w:pPr>
        <w:bidi/>
      </w:pPr>
      <w:r>
        <w:separator/>
      </w:r>
    </w:p>
  </w:footnote>
  <w:footnote w:type="continuationSeparator" w:id="0">
    <w:p w14:paraId="5C383EBF" w14:textId="77777777" w:rsidR="00AA05B4" w:rsidRDefault="00AA05B4">
      <w:r>
        <w:continuationSeparator/>
      </w:r>
    </w:p>
  </w:footnote>
  <w:footnote w:id="1">
    <w:p w14:paraId="13FA49B1" w14:textId="33279B90" w:rsidR="002341B2" w:rsidRPr="002C05A9" w:rsidRDefault="00704D9D" w:rsidP="007F012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2341B2">
        <w:t>UNEP/OzL.Pro/ExCom/95/1</w:t>
      </w:r>
      <w:r>
        <w:t xml:space="preserve"> </w:t>
      </w:r>
      <w:r w:rsidR="002341B2" w:rsidRPr="001A24C6">
        <w:rPr>
          <w:rStyle w:val="FootnoteReference"/>
        </w:rPr>
        <w:footnoteRef/>
      </w:r>
    </w:p>
  </w:footnote>
  <w:footnote w:id="2">
    <w:p w14:paraId="03E9B557" w14:textId="22C9B99F" w:rsidR="002341B2" w:rsidRDefault="002341B2" w:rsidP="006C7466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حسب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الرسالة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المؤرخة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6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سبتمبر/أيلول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2024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وزارة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الإيكولوجيا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والبيئة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الصين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اليوئنديبي.</w:t>
      </w:r>
    </w:p>
  </w:footnote>
  <w:footnote w:id="3">
    <w:p w14:paraId="37DE7A43" w14:textId="705EA31A" w:rsidR="002341B2" w:rsidRPr="00761DD3" w:rsidRDefault="002341B2" w:rsidP="00761DD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قياس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فعالية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النسبة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للكمية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الإجمالية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المستخدمة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بواسطة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مركز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بيانات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بالحاسب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الآلي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المقدمة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معدات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الحساب.</w:t>
      </w:r>
    </w:p>
  </w:footnote>
  <w:footnote w:id="4">
    <w:p w14:paraId="6D0523E5" w14:textId="714B7A29" w:rsidR="002341B2" w:rsidRPr="00761DD3" w:rsidRDefault="002341B2" w:rsidP="00761DD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تقرير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وكالة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الدولية: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إعداد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السياسة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بشأن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كفاءة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استخدام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لمراكز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البيانات،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الصفحة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44.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https://www.iea-4e.org/wp-content/uploads/2024/02/Policy-development-on-energy-efficiency-of-data-centres-draft-final-report-v1.05.pdf</w:t>
      </w:r>
      <w:r>
        <w:rPr>
          <w:rFonts w:hint="cs"/>
          <w:rtl/>
        </w:rPr>
        <w:t>.</w:t>
      </w:r>
    </w:p>
  </w:footnote>
  <w:footnote w:id="5">
    <w:p w14:paraId="793EF3EF" w14:textId="1F9636CA" w:rsidR="002341B2" w:rsidRPr="00416168" w:rsidRDefault="002341B2" w:rsidP="00704D9D">
      <w:pPr>
        <w:pStyle w:val="FootnoteText"/>
        <w:bidi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lang w:bidi="ar-EG"/>
        </w:rPr>
        <w:t xml:space="preserve"> </w:t>
      </w:r>
      <w:r w:rsidRPr="00E455C7">
        <w:t>English.gov.cn</w:t>
      </w:r>
      <w:r>
        <w:rPr>
          <w:rFonts w:hint="cs"/>
          <w:rtl/>
          <w:lang w:bidi="ar-EG"/>
        </w:rPr>
        <w:t>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منصة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الاتصال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الرسمية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باللغة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الإنجليزية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لمجلس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الدولة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لجمهورية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الصين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الشعبية،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https://english.www.gov.cn/news/202407/24/content_WS66a0b167c6d0868f4e8e96ba.html</w:t>
      </w:r>
    </w:p>
  </w:footnote>
  <w:footnote w:id="6">
    <w:p w14:paraId="7F211FD1" w14:textId="50BC0D9A" w:rsidR="002341B2" w:rsidRPr="00416168" w:rsidRDefault="002341B2" w:rsidP="00704D9D">
      <w:pPr>
        <w:pStyle w:val="FootnoteText"/>
        <w:bidi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تكلفة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المناخ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للاسر</w:t>
      </w:r>
      <w:r w:rsidR="00F52164">
        <w:rPr>
          <w:rFonts w:hint="cs"/>
          <w:rtl/>
          <w:lang w:bidi="ar-EG"/>
        </w:rPr>
        <w:t>ا</w:t>
      </w:r>
      <w:r>
        <w:rPr>
          <w:rFonts w:hint="cs"/>
          <w:rtl/>
          <w:lang w:bidi="ar-EG"/>
        </w:rPr>
        <w:t>ع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البنية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التحتية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الرقمية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للصين،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والحوار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بشأن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الأرض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https://dialogue.earth/en/energy/11960-the-climate-cost-of-china-s-digital-infrastructure-rush/</w:t>
      </w:r>
      <w:r>
        <w:rPr>
          <w:rFonts w:hint="cs"/>
          <w:rtl/>
          <w:lang w:bidi="ar-EG"/>
        </w:rPr>
        <w:t>.</w:t>
      </w:r>
    </w:p>
  </w:footnote>
  <w:footnote w:id="7">
    <w:p w14:paraId="34CE88D7" w14:textId="147FFDD2" w:rsidR="002341B2" w:rsidRPr="00AA0109" w:rsidRDefault="002341B2" w:rsidP="00704D9D">
      <w:pPr>
        <w:pStyle w:val="FootnoteText"/>
        <w:bidi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وكالة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الدولية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https://www.iea.org/reports/electricity-2024/executive-summary</w:t>
      </w:r>
    </w:p>
  </w:footnote>
  <w:footnote w:id="8">
    <w:p w14:paraId="726479F1" w14:textId="78F66F52" w:rsidR="002341B2" w:rsidRPr="00E46165" w:rsidRDefault="002341B2" w:rsidP="00704D9D">
      <w:pPr>
        <w:pStyle w:val="FootnoteText"/>
        <w:bidi/>
        <w:jc w:val="left"/>
        <w:rPr>
          <w:lang w:val="en-US"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تقرير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جامعة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منظمة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السلام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الأخضر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الكهربائية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شرق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آسيا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وشمال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الصين،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https://www.techerati.com/news-hub/data-centres-china-renewables-energy/</w:t>
      </w:r>
    </w:p>
  </w:footnote>
  <w:footnote w:id="9">
    <w:p w14:paraId="13A70A97" w14:textId="5BAFDB89" w:rsidR="002341B2" w:rsidRPr="00E46165" w:rsidRDefault="002341B2" w:rsidP="00704D9D">
      <w:pPr>
        <w:pStyle w:val="FootnoteText"/>
        <w:bidi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مركز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كوينهاغن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بشأن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كفاءة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التكنولوجيات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المبتكرة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لمراكز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البيانات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الصين</w:t>
      </w:r>
      <w:r w:rsidR="00704D9D">
        <w:rPr>
          <w:rFonts w:hint="cs"/>
          <w:rtl/>
          <w:lang w:bidi="ar-EG"/>
        </w:rPr>
        <w:t xml:space="preserve"> </w:t>
      </w:r>
      <w:r>
        <w:rPr>
          <w:rtl/>
          <w:lang w:bidi="ar-EG"/>
        </w:rPr>
        <w:t>–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التبريد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السائل،</w:t>
      </w:r>
      <w:r w:rsidR="00704D9D">
        <w:rPr>
          <w:rFonts w:hint="cs"/>
          <w:rtl/>
          <w:lang w:bidi="ar-EG"/>
        </w:rPr>
        <w:t xml:space="preserve"> </w:t>
      </w:r>
      <w:r w:rsidRPr="00E455C7">
        <w:t>https://c2e2.unepccc.org/kms_object/innovative-data-centre-cooling-technologies-in-china-liquid-cooling-solution/</w:t>
      </w:r>
    </w:p>
  </w:footnote>
  <w:footnote w:id="10">
    <w:p w14:paraId="0A4DF609" w14:textId="6DF6E21C" w:rsidR="002341B2" w:rsidRDefault="002341B2" w:rsidP="00E46165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نفس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المرجع.</w:t>
      </w:r>
    </w:p>
  </w:footnote>
  <w:footnote w:id="11">
    <w:p w14:paraId="6BE46D11" w14:textId="6C5450B5" w:rsidR="002341B2" w:rsidRDefault="002341B2" w:rsidP="00E46165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نفس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المرجع.</w:t>
      </w:r>
    </w:p>
  </w:footnote>
  <w:footnote w:id="12">
    <w:p w14:paraId="35390F0D" w14:textId="3747C3DB" w:rsidR="002341B2" w:rsidRPr="00736801" w:rsidRDefault="002341B2" w:rsidP="00704D9D">
      <w:pPr>
        <w:pStyle w:val="FootnoteText"/>
        <w:bidi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lang w:bidi="ar-EG"/>
        </w:rPr>
        <w:t xml:space="preserve"> </w:t>
      </w:r>
      <w:r w:rsidRPr="00E455C7">
        <w:t>https://www.hvacinformed.com/news/dfc-explains-advantages-plate-heat-exchangers-in-refrigeration-technology-co-1711435756-ga.1711435878.html;</w:t>
      </w:r>
      <w:r w:rsidR="00704D9D">
        <w:t xml:space="preserve"> </w:t>
      </w:r>
      <w:r w:rsidRPr="00E455C7">
        <w:t>https://www.swep.net/refrigerant-handbook/10.-systems/asdf8/;</w:t>
      </w:r>
      <w:r w:rsidR="00704D9D">
        <w:t xml:space="preserve"> </w:t>
      </w:r>
      <w:r w:rsidRPr="00E455C7">
        <w:t>https://www.alfalaval.us/industries/refrigeration/industrial-refrigeration/</w:t>
      </w:r>
    </w:p>
  </w:footnote>
  <w:footnote w:id="13">
    <w:p w14:paraId="69033286" w14:textId="220877BB" w:rsidR="002341B2" w:rsidRPr="00AF7190" w:rsidRDefault="002341B2" w:rsidP="00AF719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يتعلق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ذلك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بعمليات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مركز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البيانات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أساس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تجريبي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لجمع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البيانات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أجل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تعظيم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أداء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النظام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المتعلقة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بدرجة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الحرارة،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وجوانب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نقل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الحرارة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تؤثر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التقلبات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والأثر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استهلاك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الطاقة.</w:t>
      </w:r>
    </w:p>
  </w:footnote>
  <w:footnote w:id="14">
    <w:p w14:paraId="3AB61F7D" w14:textId="46E48DBA" w:rsidR="002341B2" w:rsidRDefault="002341B2" w:rsidP="00AF719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tl/>
        </w:rPr>
        <w:t xml:space="preserve"> </w:t>
      </w:r>
      <w:r>
        <w:rPr>
          <w:rFonts w:hint="cs"/>
          <w:rtl/>
          <w:lang w:bidi="ar-EG"/>
        </w:rPr>
        <w:t>يتعلق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ذلك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بتكاليف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الموظفين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الفنيين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وموظفي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الصيانة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لتشغيل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المعدات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الموقع.</w:t>
      </w:r>
    </w:p>
  </w:footnote>
  <w:footnote w:id="15">
    <w:p w14:paraId="77E2CBF5" w14:textId="2CA9B5B6" w:rsidR="002341B2" w:rsidRDefault="002341B2" w:rsidP="006E25B1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درجة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حرارة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سائل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التبريد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عند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نقطة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دخوله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النظام.</w:t>
      </w:r>
    </w:p>
  </w:footnote>
  <w:footnote w:id="16">
    <w:p w14:paraId="52B77621" w14:textId="6ADB3E9E" w:rsidR="002341B2" w:rsidRDefault="002341B2" w:rsidP="004A55A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درجة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حرارة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سائل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التبريد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عند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نقطة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خروجه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النظام.</w:t>
      </w:r>
    </w:p>
  </w:footnote>
  <w:footnote w:id="17">
    <w:p w14:paraId="633BC134" w14:textId="30A47915" w:rsidR="002341B2" w:rsidRDefault="002341B2" w:rsidP="006F3A8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قد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تكون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البا</w:t>
      </w:r>
      <w:r w:rsidR="006F3A88">
        <w:rPr>
          <w:rFonts w:hint="cs"/>
          <w:rtl/>
          <w:lang w:bidi="ar-EG"/>
        </w:rPr>
        <w:t>رامترات</w:t>
      </w:r>
      <w:r w:rsidR="00704D9D">
        <w:rPr>
          <w:rFonts w:hint="cs"/>
          <w:rtl/>
          <w:lang w:bidi="ar-EG"/>
        </w:rPr>
        <w:t xml:space="preserve"> </w:t>
      </w:r>
      <w:r w:rsidR="006F3A88">
        <w:rPr>
          <w:rFonts w:hint="cs"/>
          <w:rtl/>
          <w:lang w:bidi="ar-EG"/>
        </w:rPr>
        <w:t>الأخرى</w:t>
      </w:r>
      <w:r w:rsidR="00704D9D">
        <w:rPr>
          <w:rFonts w:hint="cs"/>
          <w:rtl/>
          <w:lang w:bidi="ar-EG"/>
        </w:rPr>
        <w:t xml:space="preserve"> </w:t>
      </w:r>
      <w:r w:rsidR="006F3A88">
        <w:rPr>
          <w:rFonts w:hint="cs"/>
          <w:rtl/>
          <w:lang w:bidi="ar-EG"/>
        </w:rPr>
        <w:t>لل</w:t>
      </w:r>
      <w:r>
        <w:rPr>
          <w:rFonts w:hint="cs"/>
          <w:rtl/>
          <w:lang w:bidi="ar-EG"/>
        </w:rPr>
        <w:t>كفاءة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فعالية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استخدام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</w:t>
      </w:r>
      <w:r w:rsidR="006F3A88">
        <w:rPr>
          <w:rFonts w:hint="cs"/>
          <w:rtl/>
          <w:lang w:bidi="ar-EG"/>
        </w:rPr>
        <w:t>ي</w:t>
      </w:r>
      <w:r>
        <w:rPr>
          <w:rFonts w:hint="cs"/>
          <w:rtl/>
          <w:lang w:bidi="ar-EG"/>
        </w:rPr>
        <w:t>ا</w:t>
      </w:r>
      <w:r w:rsidR="006F3A88">
        <w:rPr>
          <w:rFonts w:hint="cs"/>
          <w:rtl/>
          <w:lang w:bidi="ar-EG"/>
        </w:rPr>
        <w:t>ه</w:t>
      </w:r>
      <w:r>
        <w:rPr>
          <w:rFonts w:hint="cs"/>
          <w:rtl/>
          <w:lang w:bidi="ar-EG"/>
        </w:rPr>
        <w:t>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وعامل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الطاقة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المتجددة،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وفعالية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الاستخدام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الجزئي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للطاقة؛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ويمكن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حساب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هذه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المؤشرات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لتقييم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أداء</w:t>
      </w:r>
      <w:r w:rsidR="00704D9D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FF8C" w14:textId="77777777" w:rsidR="002341B2" w:rsidRDefault="002341B2" w:rsidP="002853EB">
    <w:pPr>
      <w:jc w:val="right"/>
    </w:pPr>
    <w:fldSimple w:instr=" DOCPROPERTY &quot;Document number&quot;  \* MERGEFORMAT ">
      <w:r>
        <w:t>UNEP/OzL.Pro/ExCom/95/47/Add.1</w:t>
      </w:r>
    </w:fldSimple>
  </w:p>
  <w:p w14:paraId="6E1B6BB5" w14:textId="77777777" w:rsidR="002341B2" w:rsidRDefault="002341B2"/>
  <w:p w14:paraId="2CFFF465" w14:textId="77777777" w:rsidR="002341B2" w:rsidRDefault="002341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70964" w14:textId="34429149" w:rsidR="002341B2" w:rsidRDefault="00704D9D" w:rsidP="002853EB">
    <w:pPr>
      <w:jc w:val="left"/>
    </w:pPr>
    <w:fldSimple w:instr=" DOCPROPERTY &quot;Document number&quot;  \* MERGEFORMAT ">
      <w:r>
        <w:t>UNEP/OzL.Pro/ExCom/95/47/Add.1</w:t>
      </w:r>
    </w:fldSimple>
  </w:p>
  <w:p w14:paraId="61D045BA" w14:textId="77777777" w:rsidR="002341B2" w:rsidRDefault="002341B2"/>
  <w:p w14:paraId="0E0FC8EA" w14:textId="77777777" w:rsidR="002341B2" w:rsidRDefault="002341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B57424"/>
    <w:multiLevelType w:val="hybridMultilevel"/>
    <w:tmpl w:val="952098C6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D5252"/>
    <w:multiLevelType w:val="hybridMultilevel"/>
    <w:tmpl w:val="D6CE40EC"/>
    <w:lvl w:ilvl="0" w:tplc="B21A462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98D1C60"/>
    <w:multiLevelType w:val="hybridMultilevel"/>
    <w:tmpl w:val="8326C536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82F66"/>
    <w:multiLevelType w:val="hybridMultilevel"/>
    <w:tmpl w:val="4630102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344D4"/>
    <w:multiLevelType w:val="hybridMultilevel"/>
    <w:tmpl w:val="52BA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51D8D"/>
    <w:multiLevelType w:val="hybridMultilevel"/>
    <w:tmpl w:val="C5607B3E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69416C1"/>
    <w:multiLevelType w:val="hybridMultilevel"/>
    <w:tmpl w:val="9E825974"/>
    <w:lvl w:ilvl="0" w:tplc="70445B1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342AA"/>
    <w:multiLevelType w:val="hybridMultilevel"/>
    <w:tmpl w:val="C986B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78758662">
    <w:abstractNumId w:val="10"/>
  </w:num>
  <w:num w:numId="2" w16cid:durableId="2142841312">
    <w:abstractNumId w:val="10"/>
  </w:num>
  <w:num w:numId="3" w16cid:durableId="1047873613">
    <w:abstractNumId w:val="10"/>
  </w:num>
  <w:num w:numId="4" w16cid:durableId="1676414749">
    <w:abstractNumId w:val="10"/>
  </w:num>
  <w:num w:numId="5" w16cid:durableId="1272125915">
    <w:abstractNumId w:val="10"/>
  </w:num>
  <w:num w:numId="6" w16cid:durableId="1977221352">
    <w:abstractNumId w:val="9"/>
  </w:num>
  <w:num w:numId="7" w16cid:durableId="184222520">
    <w:abstractNumId w:val="7"/>
  </w:num>
  <w:num w:numId="8" w16cid:durableId="885530203">
    <w:abstractNumId w:val="6"/>
  </w:num>
  <w:num w:numId="9" w16cid:durableId="783498438">
    <w:abstractNumId w:val="5"/>
  </w:num>
  <w:num w:numId="10" w16cid:durableId="233322817">
    <w:abstractNumId w:val="4"/>
  </w:num>
  <w:num w:numId="11" w16cid:durableId="1567496905">
    <w:abstractNumId w:val="8"/>
  </w:num>
  <w:num w:numId="12" w16cid:durableId="401416844">
    <w:abstractNumId w:val="3"/>
  </w:num>
  <w:num w:numId="13" w16cid:durableId="174736981">
    <w:abstractNumId w:val="2"/>
  </w:num>
  <w:num w:numId="14" w16cid:durableId="993794983">
    <w:abstractNumId w:val="1"/>
  </w:num>
  <w:num w:numId="15" w16cid:durableId="67120327">
    <w:abstractNumId w:val="0"/>
  </w:num>
  <w:num w:numId="16" w16cid:durableId="846481594">
    <w:abstractNumId w:val="14"/>
  </w:num>
  <w:num w:numId="17" w16cid:durableId="1527719899">
    <w:abstractNumId w:val="21"/>
  </w:num>
  <w:num w:numId="18" w16cid:durableId="1735661207">
    <w:abstractNumId w:val="22"/>
  </w:num>
  <w:num w:numId="19" w16cid:durableId="287050470">
    <w:abstractNumId w:val="25"/>
  </w:num>
  <w:num w:numId="20" w16cid:durableId="1308313859">
    <w:abstractNumId w:val="16"/>
  </w:num>
  <w:num w:numId="21" w16cid:durableId="1248538670">
    <w:abstractNumId w:val="11"/>
  </w:num>
  <w:num w:numId="22" w16cid:durableId="1011495524">
    <w:abstractNumId w:val="15"/>
  </w:num>
  <w:num w:numId="23" w16cid:durableId="1843625495">
    <w:abstractNumId w:val="19"/>
  </w:num>
  <w:num w:numId="24" w16cid:durableId="1646203047">
    <w:abstractNumId w:val="24"/>
  </w:num>
  <w:num w:numId="25" w16cid:durableId="86968560">
    <w:abstractNumId w:val="13"/>
  </w:num>
  <w:num w:numId="26" w16cid:durableId="684598982">
    <w:abstractNumId w:val="20"/>
  </w:num>
  <w:num w:numId="27" w16cid:durableId="1860772954">
    <w:abstractNumId w:val="18"/>
  </w:num>
  <w:num w:numId="28" w16cid:durableId="1559973073">
    <w:abstractNumId w:val="12"/>
  </w:num>
  <w:num w:numId="29" w16cid:durableId="1431588465">
    <w:abstractNumId w:val="17"/>
  </w:num>
  <w:num w:numId="30" w16cid:durableId="646129955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02AA2"/>
    <w:rsid w:val="00013372"/>
    <w:rsid w:val="00017133"/>
    <w:rsid w:val="0003197D"/>
    <w:rsid w:val="0004254A"/>
    <w:rsid w:val="000561BD"/>
    <w:rsid w:val="000861FE"/>
    <w:rsid w:val="00090C9A"/>
    <w:rsid w:val="000C2FE8"/>
    <w:rsid w:val="000D6D19"/>
    <w:rsid w:val="000E0770"/>
    <w:rsid w:val="000F3373"/>
    <w:rsid w:val="00126E24"/>
    <w:rsid w:val="001279D0"/>
    <w:rsid w:val="00154B5F"/>
    <w:rsid w:val="00162C58"/>
    <w:rsid w:val="001671CF"/>
    <w:rsid w:val="00170997"/>
    <w:rsid w:val="0017534C"/>
    <w:rsid w:val="00195F45"/>
    <w:rsid w:val="001A1ADD"/>
    <w:rsid w:val="001D2B45"/>
    <w:rsid w:val="00212267"/>
    <w:rsid w:val="0022104F"/>
    <w:rsid w:val="002319C8"/>
    <w:rsid w:val="002341B2"/>
    <w:rsid w:val="002853EB"/>
    <w:rsid w:val="00295037"/>
    <w:rsid w:val="002B535E"/>
    <w:rsid w:val="002C05A9"/>
    <w:rsid w:val="002C2A14"/>
    <w:rsid w:val="002E03FF"/>
    <w:rsid w:val="002E6A6F"/>
    <w:rsid w:val="002E7EF7"/>
    <w:rsid w:val="002F505F"/>
    <w:rsid w:val="0031188A"/>
    <w:rsid w:val="003147DD"/>
    <w:rsid w:val="0032579D"/>
    <w:rsid w:val="0035441C"/>
    <w:rsid w:val="003661E9"/>
    <w:rsid w:val="00393115"/>
    <w:rsid w:val="003941D5"/>
    <w:rsid w:val="003C2491"/>
    <w:rsid w:val="003C2739"/>
    <w:rsid w:val="003C77ED"/>
    <w:rsid w:val="003F2852"/>
    <w:rsid w:val="00416168"/>
    <w:rsid w:val="00416AD7"/>
    <w:rsid w:val="004221DA"/>
    <w:rsid w:val="004269CF"/>
    <w:rsid w:val="004606D8"/>
    <w:rsid w:val="00483096"/>
    <w:rsid w:val="00484A18"/>
    <w:rsid w:val="00492C87"/>
    <w:rsid w:val="004A55A7"/>
    <w:rsid w:val="004B2C8E"/>
    <w:rsid w:val="004B4782"/>
    <w:rsid w:val="004C5B74"/>
    <w:rsid w:val="004C5D65"/>
    <w:rsid w:val="004F27C7"/>
    <w:rsid w:val="0053096E"/>
    <w:rsid w:val="00546241"/>
    <w:rsid w:val="005477CA"/>
    <w:rsid w:val="00567116"/>
    <w:rsid w:val="00584ED8"/>
    <w:rsid w:val="005B30A0"/>
    <w:rsid w:val="005B65DF"/>
    <w:rsid w:val="005C7D4A"/>
    <w:rsid w:val="005E422C"/>
    <w:rsid w:val="006038BB"/>
    <w:rsid w:val="0060578C"/>
    <w:rsid w:val="00624AEF"/>
    <w:rsid w:val="00637AC2"/>
    <w:rsid w:val="006472D5"/>
    <w:rsid w:val="00662A73"/>
    <w:rsid w:val="006759DA"/>
    <w:rsid w:val="006902EB"/>
    <w:rsid w:val="006C7466"/>
    <w:rsid w:val="006D5F39"/>
    <w:rsid w:val="006E25B1"/>
    <w:rsid w:val="006E713D"/>
    <w:rsid w:val="006F0498"/>
    <w:rsid w:val="006F2A2C"/>
    <w:rsid w:val="006F371B"/>
    <w:rsid w:val="006F3A88"/>
    <w:rsid w:val="00702662"/>
    <w:rsid w:val="00704D9D"/>
    <w:rsid w:val="00736801"/>
    <w:rsid w:val="00740742"/>
    <w:rsid w:val="00761DD3"/>
    <w:rsid w:val="00786775"/>
    <w:rsid w:val="00791A1A"/>
    <w:rsid w:val="007B3563"/>
    <w:rsid w:val="007C35CD"/>
    <w:rsid w:val="007C5667"/>
    <w:rsid w:val="007C6EF9"/>
    <w:rsid w:val="007D141D"/>
    <w:rsid w:val="007D567C"/>
    <w:rsid w:val="007E20B0"/>
    <w:rsid w:val="007E5D09"/>
    <w:rsid w:val="007F0129"/>
    <w:rsid w:val="008413ED"/>
    <w:rsid w:val="0084173D"/>
    <w:rsid w:val="00843AE5"/>
    <w:rsid w:val="008523E3"/>
    <w:rsid w:val="00885865"/>
    <w:rsid w:val="008A4D25"/>
    <w:rsid w:val="008A6CDE"/>
    <w:rsid w:val="008B372D"/>
    <w:rsid w:val="008E2901"/>
    <w:rsid w:val="008E3DF3"/>
    <w:rsid w:val="0090339C"/>
    <w:rsid w:val="00920424"/>
    <w:rsid w:val="0092567A"/>
    <w:rsid w:val="009342BB"/>
    <w:rsid w:val="00971762"/>
    <w:rsid w:val="00983FD1"/>
    <w:rsid w:val="009A5140"/>
    <w:rsid w:val="009C184C"/>
    <w:rsid w:val="009C46B2"/>
    <w:rsid w:val="009D4E28"/>
    <w:rsid w:val="009F0BE8"/>
    <w:rsid w:val="009F6DE9"/>
    <w:rsid w:val="00A1261D"/>
    <w:rsid w:val="00A150EC"/>
    <w:rsid w:val="00A20981"/>
    <w:rsid w:val="00A44778"/>
    <w:rsid w:val="00A51E5B"/>
    <w:rsid w:val="00A755B6"/>
    <w:rsid w:val="00A82097"/>
    <w:rsid w:val="00A907AD"/>
    <w:rsid w:val="00AA0109"/>
    <w:rsid w:val="00AA05B4"/>
    <w:rsid w:val="00AB3713"/>
    <w:rsid w:val="00AB4886"/>
    <w:rsid w:val="00AB5802"/>
    <w:rsid w:val="00AE1833"/>
    <w:rsid w:val="00AE7157"/>
    <w:rsid w:val="00AF7190"/>
    <w:rsid w:val="00B11DB6"/>
    <w:rsid w:val="00B40E87"/>
    <w:rsid w:val="00B5631F"/>
    <w:rsid w:val="00B81E83"/>
    <w:rsid w:val="00B9680F"/>
    <w:rsid w:val="00BB1C42"/>
    <w:rsid w:val="00BD5FD7"/>
    <w:rsid w:val="00C0337B"/>
    <w:rsid w:val="00C27B58"/>
    <w:rsid w:val="00C405C2"/>
    <w:rsid w:val="00C42DEF"/>
    <w:rsid w:val="00C52DAF"/>
    <w:rsid w:val="00C55EF2"/>
    <w:rsid w:val="00C7391D"/>
    <w:rsid w:val="00C83E39"/>
    <w:rsid w:val="00C86A90"/>
    <w:rsid w:val="00CC0AB7"/>
    <w:rsid w:val="00CF1773"/>
    <w:rsid w:val="00D006A9"/>
    <w:rsid w:val="00D45C4D"/>
    <w:rsid w:val="00D6339B"/>
    <w:rsid w:val="00D94136"/>
    <w:rsid w:val="00DD4B44"/>
    <w:rsid w:val="00E1360E"/>
    <w:rsid w:val="00E173AA"/>
    <w:rsid w:val="00E27B62"/>
    <w:rsid w:val="00E46165"/>
    <w:rsid w:val="00E702CA"/>
    <w:rsid w:val="00E73D2B"/>
    <w:rsid w:val="00E75BF9"/>
    <w:rsid w:val="00E84248"/>
    <w:rsid w:val="00E85F1A"/>
    <w:rsid w:val="00E86EBE"/>
    <w:rsid w:val="00EC108E"/>
    <w:rsid w:val="00EF566C"/>
    <w:rsid w:val="00F05C38"/>
    <w:rsid w:val="00F20504"/>
    <w:rsid w:val="00F45155"/>
    <w:rsid w:val="00F52164"/>
    <w:rsid w:val="00F56455"/>
    <w:rsid w:val="00F7387B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C2EC01"/>
  <w15:docId w15:val="{0CEC3FEC-ACAB-41A6-9FB1-7E3026C4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6F37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3096"/>
    <w:pPr>
      <w:spacing w:before="100" w:beforeAutospacing="1" w:after="100" w:afterAutospacing="1"/>
      <w:jc w:val="left"/>
    </w:pPr>
    <w:rPr>
      <w:szCs w:val="24"/>
      <w:lang w:val="en-US" w:bidi="ar-SA"/>
    </w:rPr>
  </w:style>
  <w:style w:type="paragraph" w:customStyle="1" w:styleId="Footer1">
    <w:name w:val="Footer1"/>
    <w:basedOn w:val="Normal"/>
    <w:rsid w:val="002319C8"/>
    <w:pPr>
      <w:widowControl w:val="0"/>
      <w:tabs>
        <w:tab w:val="center" w:pos="4320"/>
        <w:tab w:val="right" w:pos="8640"/>
        <w:tab w:val="left" w:pos="9000"/>
      </w:tabs>
    </w:pPr>
    <w:rPr>
      <w:snapToGrid w:val="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4ED42-3F08-4F87-893D-1D1B898593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2783</TotalTime>
  <Pages>13</Pages>
  <Words>4629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Labib</dc:creator>
  <cp:keywords/>
  <dc:description/>
  <cp:lastModifiedBy>Angela Xue He Yan</cp:lastModifiedBy>
  <cp:revision>38</cp:revision>
  <cp:lastPrinted>2001-05-26T16:40:00Z</cp:lastPrinted>
  <dcterms:created xsi:type="dcterms:W3CDTF">2024-11-22T16:54:00Z</dcterms:created>
  <dcterms:modified xsi:type="dcterms:W3CDTF">2024-11-26T16:36:00Z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UNEP/OzL.Pro/ExCom/95/47/Add.1</vt:lpwstr>
  </property>
  <property fmtid="{D5CDD505-2E9C-101B-9397-08002B2CF9AE}" pid="3" name="Revision date">
    <vt:lpwstr>21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