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1A348" w14:textId="77777777" w:rsidR="006F7FD5" w:rsidRPr="00320D4B" w:rsidRDefault="006F7FD5" w:rsidP="00FC617A">
      <w:pPr>
        <w:jc w:val="left"/>
      </w:pPr>
    </w:p>
    <w:tbl>
      <w:tblPr>
        <w:tblW w:w="9498" w:type="dxa"/>
        <w:tblInd w:w="-34" w:type="dxa"/>
        <w:tblLayout w:type="fixed"/>
        <w:tblLook w:val="0000" w:firstRow="0" w:lastRow="0" w:firstColumn="0" w:lastColumn="0" w:noHBand="0" w:noVBand="0"/>
      </w:tblPr>
      <w:tblGrid>
        <w:gridCol w:w="1672"/>
        <w:gridCol w:w="4424"/>
        <w:gridCol w:w="3402"/>
      </w:tblGrid>
      <w:tr w:rsidR="00A360B4" w:rsidRPr="00320D4B" w14:paraId="1CF0C48E" w14:textId="77777777" w:rsidTr="009641B3">
        <w:trPr>
          <w:trHeight w:val="720"/>
        </w:trPr>
        <w:tc>
          <w:tcPr>
            <w:tcW w:w="6096" w:type="dxa"/>
            <w:gridSpan w:val="2"/>
            <w:tcBorders>
              <w:bottom w:val="single" w:sz="18" w:space="0" w:color="auto"/>
            </w:tcBorders>
          </w:tcPr>
          <w:p w14:paraId="5D68A56B" w14:textId="77777777" w:rsidR="00A360B4" w:rsidRPr="00320D4B" w:rsidRDefault="00A360B4" w:rsidP="00116204">
            <w:pPr>
              <w:rPr>
                <w:rFonts w:ascii="Univers" w:hAnsi="Univers"/>
                <w:b/>
                <w:sz w:val="28"/>
                <w:szCs w:val="28"/>
              </w:rPr>
            </w:pPr>
            <w:r w:rsidRPr="00320D4B">
              <w:rPr>
                <w:rFonts w:ascii="Univers" w:hAnsi="Univers"/>
                <w:b/>
                <w:sz w:val="28"/>
                <w:szCs w:val="28"/>
              </w:rPr>
              <w:t>NACIONES</w:t>
            </w:r>
          </w:p>
          <w:p w14:paraId="129EECBE" w14:textId="77777777" w:rsidR="00A360B4" w:rsidRPr="00320D4B" w:rsidRDefault="00A360B4" w:rsidP="00116204">
            <w:pPr>
              <w:rPr>
                <w:rFonts w:ascii="Univers" w:hAnsi="Univers"/>
                <w:b/>
                <w:sz w:val="28"/>
                <w:szCs w:val="28"/>
              </w:rPr>
            </w:pPr>
            <w:r w:rsidRPr="00320D4B">
              <w:rPr>
                <w:rFonts w:ascii="Univers" w:hAnsi="Univers"/>
                <w:b/>
                <w:sz w:val="28"/>
                <w:szCs w:val="28"/>
              </w:rPr>
              <w:t>UNIDAS</w:t>
            </w:r>
          </w:p>
        </w:tc>
        <w:tc>
          <w:tcPr>
            <w:tcW w:w="3402" w:type="dxa"/>
            <w:tcBorders>
              <w:bottom w:val="single" w:sz="18" w:space="0" w:color="auto"/>
            </w:tcBorders>
          </w:tcPr>
          <w:p w14:paraId="75ECEA98" w14:textId="77777777" w:rsidR="00A360B4" w:rsidRPr="00320D4B" w:rsidRDefault="00A360B4" w:rsidP="00116204">
            <w:pPr>
              <w:ind w:right="146"/>
              <w:jc w:val="right"/>
              <w:rPr>
                <w:rFonts w:asciiTheme="minorBidi" w:hAnsiTheme="minorBidi" w:cstheme="minorBidi"/>
                <w:sz w:val="52"/>
                <w:szCs w:val="52"/>
              </w:rPr>
            </w:pPr>
            <w:r w:rsidRPr="00320D4B">
              <w:rPr>
                <w:rFonts w:asciiTheme="minorBidi" w:hAnsiTheme="minorBidi" w:cstheme="minorBidi"/>
                <w:b/>
                <w:sz w:val="72"/>
              </w:rPr>
              <w:t>EP</w:t>
            </w:r>
          </w:p>
        </w:tc>
      </w:tr>
      <w:tr w:rsidR="00A360B4" w:rsidRPr="00320D4B" w14:paraId="1B2AB9D2" w14:textId="77777777" w:rsidTr="00964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72" w:type="dxa"/>
            <w:tcBorders>
              <w:top w:val="nil"/>
              <w:left w:val="nil"/>
              <w:bottom w:val="single" w:sz="36" w:space="0" w:color="auto"/>
              <w:right w:val="nil"/>
            </w:tcBorders>
          </w:tcPr>
          <w:p w14:paraId="5BB12E76" w14:textId="77777777" w:rsidR="00A360B4" w:rsidRPr="00320D4B" w:rsidRDefault="00A360B4" w:rsidP="00116204">
            <w:pPr>
              <w:spacing w:before="120"/>
            </w:pPr>
            <w:r w:rsidRPr="00320D4B">
              <w:rPr>
                <w:noProof/>
                <w:lang w:val="en-CA" w:eastAsia="en-CA"/>
              </w:rPr>
              <w:drawing>
                <wp:anchor distT="0" distB="0" distL="114300" distR="114300" simplePos="0" relativeHeight="251659264" behindDoc="0" locked="0" layoutInCell="1" allowOverlap="1" wp14:anchorId="5954C1B5" wp14:editId="20261CEA">
                  <wp:simplePos x="0" y="0"/>
                  <wp:positionH relativeFrom="column">
                    <wp:posOffset>46465</wp:posOffset>
                  </wp:positionH>
                  <wp:positionV relativeFrom="paragraph">
                    <wp:posOffset>884582</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320D4B">
              <w:rPr>
                <w:noProof/>
                <w:lang w:val="en-CA" w:eastAsia="en-CA"/>
              </w:rPr>
              <w:drawing>
                <wp:anchor distT="0" distB="0" distL="114300" distR="114300" simplePos="0" relativeHeight="251660288" behindDoc="1" locked="0" layoutInCell="0" allowOverlap="1" wp14:anchorId="1DEF4826" wp14:editId="7FAFA9C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7504B85" w14:textId="77777777" w:rsidR="00A360B4" w:rsidRPr="00320D4B" w:rsidRDefault="00A360B4" w:rsidP="001162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E6E0150" w14:textId="491D65DE" w:rsidR="00A360B4" w:rsidRPr="00320D4B" w:rsidRDefault="00A360B4" w:rsidP="001162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20D4B">
              <w:rPr>
                <w:rFonts w:ascii="Univers" w:hAnsi="Univers"/>
                <w:b/>
                <w:sz w:val="32"/>
              </w:rPr>
              <w:t>Programa</w:t>
            </w:r>
            <w:r w:rsidR="00225743" w:rsidRPr="00320D4B">
              <w:rPr>
                <w:rFonts w:ascii="Univers" w:hAnsi="Univers"/>
                <w:b/>
                <w:sz w:val="32"/>
              </w:rPr>
              <w:t xml:space="preserve"> </w:t>
            </w:r>
            <w:r w:rsidRPr="00320D4B">
              <w:rPr>
                <w:rFonts w:ascii="Univers" w:hAnsi="Univers"/>
                <w:b/>
                <w:sz w:val="32"/>
              </w:rPr>
              <w:t>de</w:t>
            </w:r>
            <w:r w:rsidR="00225743" w:rsidRPr="00320D4B">
              <w:rPr>
                <w:rFonts w:ascii="Univers" w:hAnsi="Univers"/>
                <w:b/>
                <w:sz w:val="32"/>
              </w:rPr>
              <w:t xml:space="preserve"> </w:t>
            </w:r>
            <w:r w:rsidRPr="00320D4B">
              <w:rPr>
                <w:rFonts w:ascii="Univers" w:hAnsi="Univers"/>
                <w:b/>
                <w:sz w:val="32"/>
              </w:rPr>
              <w:t>las</w:t>
            </w:r>
          </w:p>
          <w:p w14:paraId="7D352549" w14:textId="4B05140E" w:rsidR="00A360B4" w:rsidRPr="00320D4B" w:rsidRDefault="00A360B4" w:rsidP="001162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20D4B">
              <w:rPr>
                <w:rFonts w:ascii="Univers" w:hAnsi="Univers"/>
                <w:b/>
                <w:sz w:val="32"/>
              </w:rPr>
              <w:t>Naciones</w:t>
            </w:r>
            <w:r w:rsidR="00225743" w:rsidRPr="00320D4B">
              <w:rPr>
                <w:rFonts w:ascii="Univers" w:hAnsi="Univers"/>
                <w:b/>
                <w:sz w:val="32"/>
              </w:rPr>
              <w:t xml:space="preserve"> </w:t>
            </w:r>
            <w:r w:rsidRPr="00320D4B">
              <w:rPr>
                <w:rFonts w:ascii="Univers" w:hAnsi="Univers"/>
                <w:b/>
                <w:sz w:val="32"/>
              </w:rPr>
              <w:t>Unidas</w:t>
            </w:r>
          </w:p>
          <w:p w14:paraId="7AE46FCE" w14:textId="3E0A7761" w:rsidR="00A360B4" w:rsidRPr="00320D4B" w:rsidRDefault="00A360B4" w:rsidP="001162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20D4B">
              <w:rPr>
                <w:rFonts w:ascii="Univers" w:hAnsi="Univers"/>
                <w:b/>
                <w:sz w:val="32"/>
              </w:rPr>
              <w:t>para</w:t>
            </w:r>
            <w:r w:rsidR="00225743" w:rsidRPr="00320D4B">
              <w:rPr>
                <w:rFonts w:ascii="Univers" w:hAnsi="Univers"/>
                <w:b/>
                <w:sz w:val="32"/>
              </w:rPr>
              <w:t xml:space="preserve"> </w:t>
            </w:r>
            <w:r w:rsidRPr="00320D4B">
              <w:rPr>
                <w:rFonts w:ascii="Univers" w:hAnsi="Univers"/>
                <w:b/>
                <w:sz w:val="32"/>
              </w:rPr>
              <w:t>el</w:t>
            </w:r>
            <w:r w:rsidR="00225743" w:rsidRPr="00320D4B">
              <w:rPr>
                <w:rFonts w:ascii="Univers" w:hAnsi="Univers"/>
                <w:b/>
                <w:sz w:val="32"/>
              </w:rPr>
              <w:t xml:space="preserve"> </w:t>
            </w:r>
            <w:r w:rsidRPr="00320D4B">
              <w:rPr>
                <w:rFonts w:ascii="Univers" w:hAnsi="Univers"/>
                <w:b/>
                <w:sz w:val="32"/>
              </w:rPr>
              <w:t>Medio</w:t>
            </w:r>
            <w:r w:rsidR="00225743" w:rsidRPr="00320D4B">
              <w:rPr>
                <w:rFonts w:ascii="Univers" w:hAnsi="Univers"/>
                <w:b/>
                <w:sz w:val="32"/>
              </w:rPr>
              <w:t xml:space="preserve"> </w:t>
            </w:r>
            <w:r w:rsidRPr="00320D4B">
              <w:rPr>
                <w:rFonts w:ascii="Univers" w:hAnsi="Univers"/>
                <w:b/>
                <w:sz w:val="32"/>
              </w:rPr>
              <w:t>Ambiente</w:t>
            </w:r>
          </w:p>
          <w:p w14:paraId="710A7F84" w14:textId="77777777" w:rsidR="00A360B4" w:rsidRPr="00320D4B" w:rsidRDefault="00A360B4" w:rsidP="00116204">
            <w:pPr>
              <w:spacing w:before="720"/>
              <w:ind w:left="158"/>
            </w:pPr>
          </w:p>
        </w:tc>
        <w:tc>
          <w:tcPr>
            <w:tcW w:w="3402" w:type="dxa"/>
            <w:tcBorders>
              <w:top w:val="nil"/>
              <w:left w:val="nil"/>
              <w:bottom w:val="single" w:sz="36" w:space="0" w:color="auto"/>
              <w:right w:val="nil"/>
            </w:tcBorders>
          </w:tcPr>
          <w:p w14:paraId="3ACADC18" w14:textId="77777777" w:rsidR="00A360B4" w:rsidRPr="00320D4B" w:rsidRDefault="00A360B4" w:rsidP="00116204">
            <w:pPr>
              <w:ind w:right="146"/>
            </w:pPr>
          </w:p>
          <w:p w14:paraId="136A695A" w14:textId="77777777" w:rsidR="00A360B4" w:rsidRPr="00320D4B" w:rsidRDefault="00A360B4" w:rsidP="00116204">
            <w:pPr>
              <w:ind w:right="146"/>
            </w:pPr>
            <w:r w:rsidRPr="00320D4B">
              <w:t>Distr.</w:t>
            </w:r>
          </w:p>
          <w:p w14:paraId="745852FF" w14:textId="77777777" w:rsidR="00A360B4" w:rsidRPr="00320D4B" w:rsidRDefault="00A360B4" w:rsidP="00116204">
            <w:pPr>
              <w:ind w:right="146"/>
            </w:pPr>
            <w:r w:rsidRPr="00320D4B">
              <w:t>GENERAL</w:t>
            </w:r>
          </w:p>
          <w:p w14:paraId="7B74EE67" w14:textId="77777777" w:rsidR="00A360B4" w:rsidRPr="00320D4B" w:rsidRDefault="00A360B4" w:rsidP="00116204">
            <w:pPr>
              <w:ind w:right="146"/>
            </w:pPr>
          </w:p>
          <w:p w14:paraId="4FEAE9AA" w14:textId="0BEFCDA5" w:rsidR="00A360B4" w:rsidRPr="00320D4B" w:rsidRDefault="00DE5C16" w:rsidP="00116204">
            <w:pPr>
              <w:ind w:right="146"/>
            </w:pPr>
            <w:r>
              <w:fldChar w:fldCharType="begin"/>
            </w:r>
            <w:r>
              <w:instrText xml:space="preserve"> DOCPROPERTY "Document number"  \* MERGEFORMAT </w:instrText>
            </w:r>
            <w:r>
              <w:fldChar w:fldCharType="separate"/>
            </w:r>
            <w:r w:rsidR="009641B3">
              <w:t>UNEP/OzL.Pro/ExCom/83/45</w:t>
            </w:r>
            <w:r>
              <w:fldChar w:fldCharType="end"/>
            </w:r>
          </w:p>
          <w:p w14:paraId="02130F87" w14:textId="179AC5F9" w:rsidR="00A360B4" w:rsidRPr="00320D4B" w:rsidRDefault="00A360B4" w:rsidP="00116204">
            <w:pPr>
              <w:ind w:right="146"/>
              <w:rPr>
                <w:caps/>
              </w:rPr>
            </w:pPr>
            <w:r w:rsidRPr="00320D4B">
              <w:t>7</w:t>
            </w:r>
            <w:r w:rsidR="00225743" w:rsidRPr="00320D4B">
              <w:t xml:space="preserve"> </w:t>
            </w:r>
            <w:r w:rsidR="00FC617A" w:rsidRPr="00320D4B">
              <w:t>de</w:t>
            </w:r>
            <w:r w:rsidR="00225743" w:rsidRPr="00320D4B">
              <w:t xml:space="preserve"> </w:t>
            </w:r>
            <w:r w:rsidR="00FC617A" w:rsidRPr="00320D4B">
              <w:t>mayo</w:t>
            </w:r>
            <w:r w:rsidR="00225743" w:rsidRPr="00320D4B">
              <w:t xml:space="preserve"> </w:t>
            </w:r>
            <w:r w:rsidR="00FC617A" w:rsidRPr="00320D4B">
              <w:t>de</w:t>
            </w:r>
            <w:r w:rsidR="00225743" w:rsidRPr="00320D4B">
              <w:t xml:space="preserve"> </w:t>
            </w:r>
            <w:r w:rsidRPr="00320D4B">
              <w:t>2019</w:t>
            </w:r>
          </w:p>
          <w:p w14:paraId="30476FAE" w14:textId="77777777" w:rsidR="00A360B4" w:rsidRPr="00320D4B" w:rsidRDefault="00A360B4" w:rsidP="00116204">
            <w:pPr>
              <w:rPr>
                <w:caps/>
              </w:rPr>
            </w:pPr>
          </w:p>
          <w:p w14:paraId="3F94448C" w14:textId="77777777" w:rsidR="00A360B4" w:rsidRPr="00320D4B" w:rsidRDefault="00A360B4" w:rsidP="00116204">
            <w:pPr>
              <w:ind w:right="146"/>
            </w:pPr>
            <w:r w:rsidRPr="00320D4B">
              <w:t>ESPAÑOL</w:t>
            </w:r>
          </w:p>
          <w:p w14:paraId="361693A4" w14:textId="31729319" w:rsidR="00A360B4" w:rsidRPr="00320D4B" w:rsidRDefault="00A360B4" w:rsidP="00116204">
            <w:pPr>
              <w:ind w:right="146"/>
            </w:pPr>
            <w:r w:rsidRPr="00320D4B">
              <w:t>ORIGINAL:</w:t>
            </w:r>
            <w:r w:rsidR="00225743" w:rsidRPr="00320D4B">
              <w:t xml:space="preserve"> </w:t>
            </w:r>
            <w:r w:rsidRPr="00320D4B">
              <w:t>INGLÉS</w:t>
            </w:r>
          </w:p>
        </w:tc>
      </w:tr>
    </w:tbl>
    <w:p w14:paraId="51276C74" w14:textId="59CD1050" w:rsidR="00A360B4" w:rsidRPr="00320D4B" w:rsidRDefault="00A360B4" w:rsidP="00A360B4">
      <w:pPr>
        <w:jc w:val="left"/>
      </w:pPr>
      <w:r w:rsidRPr="00320D4B">
        <w:t>COMITÉ</w:t>
      </w:r>
      <w:r w:rsidR="00225743" w:rsidRPr="00320D4B">
        <w:t xml:space="preserve"> </w:t>
      </w:r>
      <w:r w:rsidRPr="00320D4B">
        <w:t>EJECUTIVO</w:t>
      </w:r>
      <w:r w:rsidR="00225743" w:rsidRPr="00320D4B">
        <w:t xml:space="preserve"> </w:t>
      </w:r>
      <w:r w:rsidRPr="00320D4B">
        <w:t>DEL</w:t>
      </w:r>
      <w:r w:rsidR="00225743" w:rsidRPr="00320D4B">
        <w:t xml:space="preserve"> </w:t>
      </w:r>
      <w:r w:rsidRPr="00320D4B">
        <w:t>FONDO</w:t>
      </w:r>
      <w:r w:rsidR="00225743" w:rsidRPr="00320D4B">
        <w:t xml:space="preserve"> </w:t>
      </w:r>
      <w:r w:rsidRPr="00320D4B">
        <w:t>MULTILATERAL</w:t>
      </w:r>
      <w:r w:rsidRPr="00320D4B">
        <w:br/>
      </w:r>
      <w:r w:rsidR="00225743" w:rsidRPr="00320D4B">
        <w:t xml:space="preserve"> </w:t>
      </w:r>
      <w:r w:rsidRPr="00320D4B">
        <w:t>PARA</w:t>
      </w:r>
      <w:r w:rsidR="00225743" w:rsidRPr="00320D4B">
        <w:t xml:space="preserve"> </w:t>
      </w:r>
      <w:r w:rsidRPr="00320D4B">
        <w:t>LA</w:t>
      </w:r>
      <w:r w:rsidR="00225743" w:rsidRPr="00320D4B">
        <w:t xml:space="preserve"> </w:t>
      </w:r>
      <w:r w:rsidRPr="00320D4B">
        <w:t>APLICACIÓN</w:t>
      </w:r>
      <w:r w:rsidR="00225743" w:rsidRPr="00320D4B">
        <w:t xml:space="preserve"> </w:t>
      </w:r>
      <w:r w:rsidRPr="00320D4B">
        <w:t>DEL</w:t>
      </w:r>
      <w:r w:rsidRPr="00320D4B">
        <w:br/>
      </w:r>
      <w:r w:rsidR="00225743" w:rsidRPr="00320D4B">
        <w:t xml:space="preserve"> </w:t>
      </w:r>
      <w:r w:rsidRPr="00320D4B">
        <w:t>PROTOCOLO</w:t>
      </w:r>
      <w:r w:rsidR="00225743" w:rsidRPr="00320D4B">
        <w:t xml:space="preserve"> </w:t>
      </w:r>
      <w:r w:rsidRPr="00320D4B">
        <w:t>DE</w:t>
      </w:r>
      <w:r w:rsidR="00225743" w:rsidRPr="00320D4B">
        <w:t xml:space="preserve"> </w:t>
      </w:r>
      <w:r w:rsidRPr="00320D4B">
        <w:t>MONTREAL</w:t>
      </w:r>
    </w:p>
    <w:p w14:paraId="65C8751C" w14:textId="2EEBE901" w:rsidR="00EE66BA" w:rsidRPr="00320D4B" w:rsidRDefault="00A360B4" w:rsidP="00530898">
      <w:pPr>
        <w:jc w:val="left"/>
      </w:pPr>
      <w:r w:rsidRPr="00320D4B">
        <w:t>Octogésima</w:t>
      </w:r>
      <w:r w:rsidR="00225743" w:rsidRPr="00320D4B">
        <w:t xml:space="preserve"> </w:t>
      </w:r>
      <w:r w:rsidRPr="00320D4B">
        <w:t>tercera</w:t>
      </w:r>
      <w:r w:rsidR="00225743" w:rsidRPr="00320D4B">
        <w:t xml:space="preserve"> </w:t>
      </w:r>
      <w:r w:rsidRPr="00320D4B">
        <w:t>Reunión</w:t>
      </w:r>
      <w:r w:rsidRPr="00320D4B">
        <w:br/>
        <w:t>Montreal,</w:t>
      </w:r>
      <w:r w:rsidR="00225743" w:rsidRPr="00320D4B">
        <w:t xml:space="preserve"> </w:t>
      </w:r>
      <w:r w:rsidRPr="00320D4B">
        <w:t>27</w:t>
      </w:r>
      <w:r w:rsidR="00FC617A" w:rsidRPr="00320D4B">
        <w:t>-</w:t>
      </w:r>
      <w:r w:rsidR="00C82E0B">
        <w:t>31</w:t>
      </w:r>
      <w:r w:rsidR="00225743" w:rsidRPr="00320D4B">
        <w:t xml:space="preserve"> </w:t>
      </w:r>
      <w:r w:rsidRPr="00320D4B">
        <w:t>de</w:t>
      </w:r>
      <w:r w:rsidR="00225743" w:rsidRPr="00320D4B">
        <w:t xml:space="preserve"> </w:t>
      </w:r>
      <w:r w:rsidRPr="00320D4B">
        <w:t>mayo</w:t>
      </w:r>
      <w:r w:rsidR="00225743" w:rsidRPr="00320D4B">
        <w:t xml:space="preserve"> </w:t>
      </w:r>
      <w:r w:rsidRPr="00320D4B">
        <w:t>de</w:t>
      </w:r>
      <w:r w:rsidR="00225743" w:rsidRPr="00320D4B">
        <w:t xml:space="preserve"> </w:t>
      </w:r>
      <w:r w:rsidRPr="00320D4B">
        <w:t>2019</w:t>
      </w:r>
    </w:p>
    <w:p w14:paraId="5641A19D" w14:textId="77777777" w:rsidR="00EE66BA" w:rsidRPr="00320D4B" w:rsidRDefault="00EE66BA" w:rsidP="00553AE9"/>
    <w:p w14:paraId="45834BE1" w14:textId="77777777" w:rsidR="00F71B25" w:rsidRDefault="00F71B25" w:rsidP="00214C43">
      <w:pPr>
        <w:jc w:val="center"/>
        <w:outlineLvl w:val="0"/>
        <w:rPr>
          <w:b/>
          <w:caps/>
        </w:rPr>
      </w:pPr>
    </w:p>
    <w:p w14:paraId="15CAB663" w14:textId="3A9A1E25" w:rsidR="00EF7083" w:rsidRPr="00320D4B" w:rsidRDefault="00935F28" w:rsidP="00214C43">
      <w:pPr>
        <w:jc w:val="center"/>
        <w:outlineLvl w:val="0"/>
        <w:rPr>
          <w:b/>
          <w:caps/>
        </w:rPr>
      </w:pPr>
      <w:r w:rsidRPr="00320D4B">
        <w:rPr>
          <w:b/>
          <w:caps/>
        </w:rPr>
        <w:t>elementos</w:t>
      </w:r>
      <w:r w:rsidR="00225743" w:rsidRPr="00320D4B">
        <w:rPr>
          <w:b/>
          <w:caps/>
        </w:rPr>
        <w:t xml:space="preserve"> </w:t>
      </w:r>
      <w:r w:rsidR="00FC617A" w:rsidRPr="00320D4B">
        <w:rPr>
          <w:b/>
          <w:caps/>
        </w:rPr>
        <w:t>de</w:t>
      </w:r>
      <w:r w:rsidR="00225743" w:rsidRPr="00320D4B">
        <w:rPr>
          <w:b/>
          <w:caps/>
        </w:rPr>
        <w:t xml:space="preserve"> </w:t>
      </w:r>
      <w:r w:rsidR="00261CF3">
        <w:rPr>
          <w:b/>
          <w:caps/>
        </w:rPr>
        <w:t>un</w:t>
      </w:r>
      <w:r w:rsidR="000B5ED8" w:rsidRPr="00320D4B">
        <w:rPr>
          <w:b/>
          <w:caps/>
        </w:rPr>
        <w:t>a</w:t>
      </w:r>
      <w:r w:rsidR="00225743" w:rsidRPr="00320D4B">
        <w:rPr>
          <w:b/>
          <w:caps/>
        </w:rPr>
        <w:t xml:space="preserve"> </w:t>
      </w:r>
      <w:r w:rsidR="003A2A4D">
        <w:rPr>
          <w:b/>
          <w:caps/>
        </w:rPr>
        <w:t>posible política de género</w:t>
      </w:r>
      <w:r w:rsidR="00225743" w:rsidRPr="00320D4B">
        <w:rPr>
          <w:b/>
          <w:caps/>
        </w:rPr>
        <w:t xml:space="preserve"> </w:t>
      </w:r>
      <w:r w:rsidR="00614DDA">
        <w:rPr>
          <w:b/>
          <w:caps/>
        </w:rPr>
        <w:t>para</w:t>
      </w:r>
    </w:p>
    <w:p w14:paraId="4A0E389C" w14:textId="4C74EE64" w:rsidR="000B5ED8" w:rsidRPr="00320D4B" w:rsidRDefault="00416FBA" w:rsidP="00214C43">
      <w:pPr>
        <w:jc w:val="center"/>
        <w:outlineLvl w:val="0"/>
        <w:rPr>
          <w:b/>
          <w:caps/>
        </w:rPr>
      </w:pPr>
      <w:r w:rsidRPr="00320D4B">
        <w:rPr>
          <w:b/>
          <w:caps/>
        </w:rPr>
        <w:t>el</w:t>
      </w:r>
      <w:r w:rsidR="00225743" w:rsidRPr="00320D4B">
        <w:rPr>
          <w:b/>
          <w:caps/>
        </w:rPr>
        <w:t xml:space="preserve"> </w:t>
      </w:r>
      <w:r w:rsidRPr="00320D4B">
        <w:rPr>
          <w:b/>
          <w:caps/>
        </w:rPr>
        <w:t>Fondo</w:t>
      </w:r>
      <w:r w:rsidR="00225743" w:rsidRPr="00320D4B">
        <w:rPr>
          <w:b/>
          <w:caps/>
        </w:rPr>
        <w:t xml:space="preserve"> </w:t>
      </w:r>
      <w:r w:rsidR="00FC617A" w:rsidRPr="00320D4B">
        <w:rPr>
          <w:b/>
          <w:caps/>
        </w:rPr>
        <w:t>Multilateral</w:t>
      </w:r>
      <w:r w:rsidR="00225743" w:rsidRPr="00320D4B">
        <w:rPr>
          <w:b/>
          <w:caps/>
        </w:rPr>
        <w:t xml:space="preserve"> </w:t>
      </w:r>
      <w:r w:rsidR="003A4765" w:rsidRPr="00320D4B">
        <w:rPr>
          <w:b/>
          <w:caps/>
        </w:rPr>
        <w:t>(</w:t>
      </w:r>
      <w:r w:rsidR="003345D5" w:rsidRPr="00320D4B">
        <w:rPr>
          <w:b/>
          <w:caps/>
        </w:rPr>
        <w:t>decisión</w:t>
      </w:r>
      <w:r w:rsidR="00225743" w:rsidRPr="00320D4B">
        <w:rPr>
          <w:b/>
          <w:caps/>
        </w:rPr>
        <w:t xml:space="preserve"> </w:t>
      </w:r>
      <w:r w:rsidR="003A4765" w:rsidRPr="00320D4B">
        <w:rPr>
          <w:b/>
          <w:caps/>
        </w:rPr>
        <w:t>81/7(</w:t>
      </w:r>
      <w:r w:rsidR="003A4765" w:rsidRPr="00320D4B">
        <w:rPr>
          <w:b/>
        </w:rPr>
        <w:t>e</w:t>
      </w:r>
      <w:r w:rsidR="003A4765" w:rsidRPr="00320D4B">
        <w:rPr>
          <w:b/>
          <w:caps/>
        </w:rPr>
        <w:t>))</w:t>
      </w:r>
    </w:p>
    <w:p w14:paraId="1E9E9C7B" w14:textId="77777777" w:rsidR="000B5ED8" w:rsidRPr="00320D4B" w:rsidRDefault="000B5ED8" w:rsidP="00B01AB4">
      <w:pPr>
        <w:autoSpaceDE w:val="0"/>
        <w:autoSpaceDN w:val="0"/>
        <w:adjustRightInd w:val="0"/>
        <w:jc w:val="center"/>
        <w:rPr>
          <w:b/>
          <w:caps/>
        </w:rPr>
      </w:pPr>
    </w:p>
    <w:p w14:paraId="45E5CC10" w14:textId="1C0465C2" w:rsidR="005F76A7" w:rsidRPr="00320D4B" w:rsidRDefault="00EF7083" w:rsidP="00214C43">
      <w:pPr>
        <w:autoSpaceDE w:val="0"/>
        <w:autoSpaceDN w:val="0"/>
        <w:adjustRightInd w:val="0"/>
        <w:spacing w:after="240"/>
        <w:jc w:val="left"/>
        <w:rPr>
          <w:b/>
        </w:rPr>
      </w:pPr>
      <w:r w:rsidRPr="00320D4B">
        <w:rPr>
          <w:b/>
        </w:rPr>
        <w:t>Antecedentes</w:t>
      </w:r>
    </w:p>
    <w:p w14:paraId="18FB6BBA" w14:textId="7F3DE313" w:rsidR="00EF7083" w:rsidRPr="00320D4B" w:rsidRDefault="00320D4B" w:rsidP="00214C43">
      <w:pPr>
        <w:numPr>
          <w:ilvl w:val="0"/>
          <w:numId w:val="1"/>
        </w:numPr>
        <w:spacing w:after="240"/>
        <w:outlineLvl w:val="0"/>
      </w:pPr>
      <w:r>
        <w:t xml:space="preserve">En la </w:t>
      </w:r>
      <w:r w:rsidR="005F76A7" w:rsidRPr="00320D4B">
        <w:t>8</w:t>
      </w:r>
      <w:r w:rsidR="00056B82" w:rsidRPr="00320D4B">
        <w:t>1</w:t>
      </w:r>
      <w:r w:rsidR="006365F2" w:rsidRPr="00320D4B">
        <w:t>ª reunión</w:t>
      </w:r>
      <w:r w:rsidR="005F76A7" w:rsidRPr="00320D4B">
        <w:t>,</w:t>
      </w:r>
      <w:r w:rsidR="00225743" w:rsidRPr="00320D4B">
        <w:t xml:space="preserve"> </w:t>
      </w:r>
      <w:r w:rsidR="003345D5" w:rsidRPr="00320D4B">
        <w:t>el</w:t>
      </w:r>
      <w:r w:rsidR="00225743" w:rsidRPr="00320D4B">
        <w:t xml:space="preserve"> </w:t>
      </w:r>
      <w:r w:rsidR="003345D5" w:rsidRPr="00320D4B">
        <w:t>Comité</w:t>
      </w:r>
      <w:r w:rsidR="00225743" w:rsidRPr="00320D4B">
        <w:t xml:space="preserve"> </w:t>
      </w:r>
      <w:r w:rsidR="00FC617A" w:rsidRPr="00320D4B">
        <w:t>Ejecutivo</w:t>
      </w:r>
      <w:r w:rsidR="00225743" w:rsidRPr="00320D4B">
        <w:t xml:space="preserve"> </w:t>
      </w:r>
      <w:r w:rsidR="00B339DF">
        <w:t>tomó conocimiento d</w:t>
      </w:r>
      <w:r w:rsidR="001F5A8F">
        <w:t xml:space="preserve">el </w:t>
      </w:r>
      <w:r w:rsidR="00AD08B3" w:rsidRPr="00AD08B3">
        <w:t xml:space="preserve">Estudio teórico para la evaluación de la incorporación de la perspectiva de género en los proyectos y políticas del Protocolo de </w:t>
      </w:r>
      <w:r w:rsidR="008326E7">
        <w:t>Montreal,</w:t>
      </w:r>
      <w:r w:rsidR="005F76A7" w:rsidRPr="00320D4B">
        <w:rPr>
          <w:vertAlign w:val="superscript"/>
        </w:rPr>
        <w:footnoteReference w:id="1"/>
      </w:r>
      <w:r w:rsidR="00225743" w:rsidRPr="00320D4B">
        <w:t xml:space="preserve"> </w:t>
      </w:r>
      <w:r w:rsidR="00B4578F">
        <w:t xml:space="preserve">documento que elaboró </w:t>
      </w:r>
      <w:r w:rsidR="001F5A8F">
        <w:t>la Oficial Superior</w:t>
      </w:r>
      <w:r w:rsidR="00225743" w:rsidRPr="00320D4B">
        <w:t xml:space="preserve"> </w:t>
      </w:r>
      <w:r w:rsidR="00216482" w:rsidRPr="00320D4B">
        <w:t>de</w:t>
      </w:r>
      <w:r w:rsidR="00225743" w:rsidRPr="00320D4B">
        <w:t xml:space="preserve"> </w:t>
      </w:r>
      <w:r w:rsidR="00216482" w:rsidRPr="00320D4B">
        <w:t>Supervisión</w:t>
      </w:r>
      <w:r w:rsidR="00225743" w:rsidRPr="00320D4B">
        <w:t xml:space="preserve"> </w:t>
      </w:r>
      <w:r w:rsidR="00216482" w:rsidRPr="00320D4B">
        <w:t>y</w:t>
      </w:r>
      <w:r w:rsidR="00225743" w:rsidRPr="00320D4B">
        <w:t xml:space="preserve"> </w:t>
      </w:r>
      <w:r w:rsidR="00216482" w:rsidRPr="00320D4B">
        <w:t>Evaluación</w:t>
      </w:r>
      <w:r w:rsidR="005F76A7" w:rsidRPr="00320D4B">
        <w:t>.</w:t>
      </w:r>
    </w:p>
    <w:p w14:paraId="0EF2C8CF" w14:textId="1D11AB0F" w:rsidR="00EF7083" w:rsidRPr="00320D4B" w:rsidRDefault="00056B82" w:rsidP="00214C43">
      <w:pPr>
        <w:pStyle w:val="Heading1"/>
      </w:pPr>
      <w:r w:rsidRPr="00320D4B">
        <w:t>Durante</w:t>
      </w:r>
      <w:r w:rsidR="00225743" w:rsidRPr="00320D4B">
        <w:t xml:space="preserve"> </w:t>
      </w:r>
      <w:r w:rsidR="009F59EB" w:rsidRPr="00320D4B">
        <w:t>la</w:t>
      </w:r>
      <w:r w:rsidR="00225743" w:rsidRPr="00320D4B">
        <w:t xml:space="preserve"> </w:t>
      </w:r>
      <w:r w:rsidR="009F59EB" w:rsidRPr="00320D4B">
        <w:t>discusión</w:t>
      </w:r>
      <w:r w:rsidR="005F76A7" w:rsidRPr="00320D4B">
        <w:t>,</w:t>
      </w:r>
      <w:r w:rsidR="00225743" w:rsidRPr="00320D4B">
        <w:t xml:space="preserve"> </w:t>
      </w:r>
      <w:r w:rsidR="005C648A">
        <w:t xml:space="preserve">los </w:t>
      </w:r>
      <w:r w:rsidR="001F5A8F">
        <w:t>miembros</w:t>
      </w:r>
      <w:r w:rsidR="00225743" w:rsidRPr="00320D4B">
        <w:t xml:space="preserve"> </w:t>
      </w:r>
      <w:r w:rsidR="0042068F">
        <w:t xml:space="preserve">del </w:t>
      </w:r>
      <w:r w:rsidR="0042068F" w:rsidRPr="0042068F">
        <w:t xml:space="preserve">Comité </w:t>
      </w:r>
      <w:r w:rsidR="00C776F7">
        <w:t>confirmaron</w:t>
      </w:r>
      <w:r w:rsidR="00225743" w:rsidRPr="00320D4B">
        <w:t xml:space="preserve"> </w:t>
      </w:r>
      <w:r w:rsidR="00FF58F7">
        <w:t>la importancia</w:t>
      </w:r>
      <w:r w:rsidR="00225743" w:rsidRPr="00320D4B">
        <w:t xml:space="preserve"> </w:t>
      </w:r>
      <w:r w:rsidR="00151D61">
        <w:t xml:space="preserve">de </w:t>
      </w:r>
      <w:r w:rsidR="00A63865">
        <w:t xml:space="preserve">integrar </w:t>
      </w:r>
      <w:r w:rsidR="00F71C47" w:rsidRPr="00320D4B">
        <w:t xml:space="preserve">la perspectiva de </w:t>
      </w:r>
      <w:r w:rsidR="00CE5D7D">
        <w:t>género a las actividades</w:t>
      </w:r>
      <w:r w:rsidR="00225743" w:rsidRPr="00320D4B">
        <w:t xml:space="preserve"> </w:t>
      </w:r>
      <w:r w:rsidRPr="00320D4B">
        <w:t>del</w:t>
      </w:r>
      <w:r w:rsidR="00225743" w:rsidRPr="00320D4B">
        <w:t xml:space="preserve"> </w:t>
      </w:r>
      <w:r w:rsidR="00FC617A" w:rsidRPr="00320D4B">
        <w:t>Fondo</w:t>
      </w:r>
      <w:r w:rsidR="00225743" w:rsidRPr="00320D4B">
        <w:t xml:space="preserve"> </w:t>
      </w:r>
      <w:r w:rsidR="00FC617A" w:rsidRPr="00320D4B">
        <w:t>Multilateral</w:t>
      </w:r>
      <w:r w:rsidR="005B5FE5">
        <w:t xml:space="preserve">, </w:t>
      </w:r>
      <w:r w:rsidR="006E5ACC">
        <w:t xml:space="preserve">haciendo notar, </w:t>
      </w:r>
      <w:r w:rsidRPr="006E5ACC">
        <w:t>entre</w:t>
      </w:r>
      <w:r w:rsidR="00225743" w:rsidRPr="006E5ACC">
        <w:t xml:space="preserve"> </w:t>
      </w:r>
      <w:r w:rsidRPr="006E5ACC">
        <w:t>otros</w:t>
      </w:r>
      <w:r w:rsidR="006E5ACC">
        <w:t xml:space="preserve">, que </w:t>
      </w:r>
      <w:r w:rsidR="001117A0">
        <w:t>cada organismo</w:t>
      </w:r>
      <w:r w:rsidR="00225743" w:rsidRPr="00320D4B">
        <w:t xml:space="preserve"> </w:t>
      </w:r>
      <w:r w:rsidR="00FC617A" w:rsidRPr="00320D4B">
        <w:t>de</w:t>
      </w:r>
      <w:r w:rsidR="00225743" w:rsidRPr="00320D4B">
        <w:t xml:space="preserve"> </w:t>
      </w:r>
      <w:r w:rsidR="00FC617A" w:rsidRPr="00320D4B">
        <w:t>ejecución</w:t>
      </w:r>
      <w:r w:rsidR="00225743" w:rsidRPr="00320D4B">
        <w:t xml:space="preserve"> </w:t>
      </w:r>
      <w:r w:rsidR="001117A0">
        <w:t>tiene</w:t>
      </w:r>
      <w:r w:rsidR="00A473C6">
        <w:t xml:space="preserve"> una </w:t>
      </w:r>
      <w:r w:rsidR="00CA38AB">
        <w:t>política</w:t>
      </w:r>
      <w:r w:rsidR="00F77D29">
        <w:t xml:space="preserve"> de género</w:t>
      </w:r>
      <w:r w:rsidR="005F76A7" w:rsidRPr="00320D4B">
        <w:t>;</w:t>
      </w:r>
      <w:r w:rsidR="00225743" w:rsidRPr="00320D4B">
        <w:t xml:space="preserve"> </w:t>
      </w:r>
      <w:r w:rsidR="00B707B6">
        <w:t xml:space="preserve">que </w:t>
      </w:r>
      <w:r w:rsidR="00FF01C0">
        <w:t xml:space="preserve">los </w:t>
      </w:r>
      <w:r w:rsidR="00FF01C0" w:rsidRPr="00FF01C0">
        <w:t xml:space="preserve">documentos del Fondo </w:t>
      </w:r>
      <w:r w:rsidR="00313224">
        <w:t xml:space="preserve">rara vez </w:t>
      </w:r>
      <w:r w:rsidR="00A230CA">
        <w:t>hacen</w:t>
      </w:r>
      <w:r w:rsidR="00D72DCD">
        <w:t xml:space="preserve"> </w:t>
      </w:r>
      <w:r w:rsidR="00313224">
        <w:t>referencia</w:t>
      </w:r>
      <w:r w:rsidR="00225743" w:rsidRPr="00320D4B">
        <w:t xml:space="preserve"> </w:t>
      </w:r>
      <w:r w:rsidR="00313224">
        <w:t>específica</w:t>
      </w:r>
      <w:r w:rsidR="00A230CA" w:rsidRPr="00A230CA">
        <w:t xml:space="preserve"> </w:t>
      </w:r>
      <w:r w:rsidR="00A230CA">
        <w:t xml:space="preserve">al tema de </w:t>
      </w:r>
      <w:r w:rsidR="00784978">
        <w:t>género</w:t>
      </w:r>
      <w:r w:rsidR="00225743" w:rsidRPr="00320D4B">
        <w:t xml:space="preserve"> </w:t>
      </w:r>
      <w:r w:rsidR="00416FBA" w:rsidRPr="00320D4B">
        <w:t>y</w:t>
      </w:r>
      <w:r w:rsidR="00225743" w:rsidRPr="00320D4B">
        <w:t xml:space="preserve"> </w:t>
      </w:r>
      <w:r w:rsidR="00B94164">
        <w:t xml:space="preserve">que, </w:t>
      </w:r>
      <w:r w:rsidR="00B451DD">
        <w:t>en general</w:t>
      </w:r>
      <w:r w:rsidR="00B94164">
        <w:t xml:space="preserve">, </w:t>
      </w:r>
      <w:r w:rsidR="00B94164" w:rsidRPr="00B94164">
        <w:t xml:space="preserve">el diseño de </w:t>
      </w:r>
      <w:r w:rsidR="005F49BF">
        <w:t xml:space="preserve">los </w:t>
      </w:r>
      <w:r w:rsidR="00B94164" w:rsidRPr="00B94164">
        <w:t xml:space="preserve">proyectos </w:t>
      </w:r>
      <w:r w:rsidR="005F49BF">
        <w:t>que financia</w:t>
      </w:r>
      <w:r w:rsidR="00B94164" w:rsidRPr="00B94164">
        <w:t xml:space="preserve"> el Fondo </w:t>
      </w:r>
      <w:r w:rsidR="0019729E">
        <w:t xml:space="preserve">no </w:t>
      </w:r>
      <w:r w:rsidR="00117E70">
        <w:t xml:space="preserve">considera </w:t>
      </w:r>
      <w:r w:rsidR="00A7721A" w:rsidRPr="00A7721A">
        <w:t>la perspectiva de género</w:t>
      </w:r>
      <w:r w:rsidR="005F76A7" w:rsidRPr="00320D4B">
        <w:t>.</w:t>
      </w:r>
      <w:r w:rsidR="00225743" w:rsidRPr="00320D4B">
        <w:t xml:space="preserve"> </w:t>
      </w:r>
      <w:r w:rsidR="00117E70">
        <w:t xml:space="preserve">Se hizo notar además que la falta </w:t>
      </w:r>
      <w:r w:rsidR="003B5A20">
        <w:t>de una polí</w:t>
      </w:r>
      <w:r w:rsidR="009D0557">
        <w:t xml:space="preserve">tica </w:t>
      </w:r>
      <w:r w:rsidR="00CD4EC8">
        <w:t xml:space="preserve">dificulta aún más </w:t>
      </w:r>
      <w:r w:rsidR="003237D6">
        <w:t xml:space="preserve">aplicar un </w:t>
      </w:r>
      <w:r w:rsidR="00331302">
        <w:t>enfoque de género</w:t>
      </w:r>
      <w:r w:rsidR="00225743" w:rsidRPr="00320D4B">
        <w:t xml:space="preserve"> </w:t>
      </w:r>
      <w:r w:rsidR="00331302">
        <w:t xml:space="preserve">a los </w:t>
      </w:r>
      <w:r w:rsidR="00225743" w:rsidRPr="00320D4B">
        <w:t>proyectos aprobados</w:t>
      </w:r>
      <w:r w:rsidR="005F76A7" w:rsidRPr="00320D4B">
        <w:t>.</w:t>
      </w:r>
      <w:r w:rsidR="00225743" w:rsidRPr="00320D4B">
        <w:t xml:space="preserve"> </w:t>
      </w:r>
      <w:r w:rsidR="00D75994">
        <w:t xml:space="preserve">Por todo lo anterior, se propuso elaborar una </w:t>
      </w:r>
      <w:r w:rsidR="009D0557">
        <w:t>política de género</w:t>
      </w:r>
      <w:r w:rsidR="00225743" w:rsidRPr="00320D4B">
        <w:t xml:space="preserve"> </w:t>
      </w:r>
      <w:r w:rsidR="00065097">
        <w:t xml:space="preserve">que tome </w:t>
      </w:r>
      <w:r w:rsidR="00216482" w:rsidRPr="00320D4B">
        <w:t>en</w:t>
      </w:r>
      <w:r w:rsidR="00225743" w:rsidRPr="00320D4B">
        <w:t xml:space="preserve"> </w:t>
      </w:r>
      <w:r w:rsidR="00216482" w:rsidRPr="00320D4B">
        <w:t>cuenta</w:t>
      </w:r>
      <w:r w:rsidR="00225743" w:rsidRPr="00320D4B">
        <w:t xml:space="preserve"> </w:t>
      </w:r>
      <w:r w:rsidR="000B2175">
        <w:t xml:space="preserve">las </w:t>
      </w:r>
      <w:r w:rsidR="00416FBA" w:rsidRPr="00320D4B">
        <w:t>políticas</w:t>
      </w:r>
      <w:r w:rsidR="00225743" w:rsidRPr="00320D4B">
        <w:t xml:space="preserve"> </w:t>
      </w:r>
      <w:r w:rsidR="00FC617A" w:rsidRPr="00320D4B">
        <w:t>de</w:t>
      </w:r>
      <w:r w:rsidR="00225743" w:rsidRPr="00320D4B">
        <w:t xml:space="preserve"> </w:t>
      </w:r>
      <w:r w:rsidR="00A6259A">
        <w:t>otras organizaciones</w:t>
      </w:r>
      <w:r w:rsidR="00851730">
        <w:t xml:space="preserve"> y </w:t>
      </w:r>
      <w:r w:rsidR="001B5F54">
        <w:t>considere</w:t>
      </w:r>
      <w:r w:rsidR="00BC0024">
        <w:t xml:space="preserve"> </w:t>
      </w:r>
      <w:r w:rsidR="009F59EB" w:rsidRPr="00320D4B">
        <w:t>la</w:t>
      </w:r>
      <w:r w:rsidR="00225743" w:rsidRPr="00320D4B">
        <w:t xml:space="preserve"> </w:t>
      </w:r>
      <w:r w:rsidR="009F59EB" w:rsidRPr="00320D4B">
        <w:t>experiencia</w:t>
      </w:r>
      <w:r w:rsidR="00225743" w:rsidRPr="00320D4B">
        <w:t xml:space="preserve"> de los </w:t>
      </w:r>
      <w:r w:rsidR="00FC617A" w:rsidRPr="00320D4B">
        <w:t>organismos</w:t>
      </w:r>
      <w:r w:rsidR="00225743" w:rsidRPr="00320D4B">
        <w:t xml:space="preserve"> </w:t>
      </w:r>
      <w:r w:rsidR="00FC617A" w:rsidRPr="00320D4B">
        <w:t>de</w:t>
      </w:r>
      <w:r w:rsidR="00225743" w:rsidRPr="00320D4B">
        <w:t xml:space="preserve"> </w:t>
      </w:r>
      <w:r w:rsidR="00FC617A" w:rsidRPr="00320D4B">
        <w:t>ejecución</w:t>
      </w:r>
      <w:r w:rsidR="00851730">
        <w:t xml:space="preserve">, </w:t>
      </w:r>
      <w:r w:rsidR="00C05C34">
        <w:t>evit</w:t>
      </w:r>
      <w:r w:rsidR="00851730">
        <w:t>ando</w:t>
      </w:r>
      <w:r w:rsidR="00C05C34">
        <w:t xml:space="preserve"> crear </w:t>
      </w:r>
      <w:r w:rsidR="00216482" w:rsidRPr="00320D4B">
        <w:t>responsabilidades</w:t>
      </w:r>
      <w:r w:rsidR="00225743" w:rsidRPr="00320D4B">
        <w:t xml:space="preserve"> </w:t>
      </w:r>
      <w:r w:rsidR="00FC617A" w:rsidRPr="00320D4B">
        <w:t>y</w:t>
      </w:r>
      <w:r w:rsidR="00225743" w:rsidRPr="00320D4B">
        <w:t xml:space="preserve"> </w:t>
      </w:r>
      <w:r w:rsidR="00EB5528" w:rsidRPr="00320D4B">
        <w:t>obligaciones</w:t>
      </w:r>
      <w:r w:rsidR="00597138">
        <w:t xml:space="preserve"> </w:t>
      </w:r>
      <w:r w:rsidR="003926B3">
        <w:t xml:space="preserve">enteramente </w:t>
      </w:r>
      <w:r w:rsidR="00597138" w:rsidRPr="00597138">
        <w:t>nuevas</w:t>
      </w:r>
      <w:r w:rsidR="005F76A7" w:rsidRPr="00320D4B">
        <w:t>.</w:t>
      </w:r>
      <w:r w:rsidR="003A4765" w:rsidRPr="00320D4B">
        <w:rPr>
          <w:rStyle w:val="FootnoteReference"/>
        </w:rPr>
        <w:footnoteReference w:id="2"/>
      </w:r>
    </w:p>
    <w:p w14:paraId="382C84B9" w14:textId="54B75135" w:rsidR="003A4765" w:rsidRPr="00320D4B" w:rsidRDefault="0018604E" w:rsidP="00214C43">
      <w:pPr>
        <w:pStyle w:val="Heading1"/>
      </w:pPr>
      <w:r>
        <w:t xml:space="preserve">Posteriormente </w:t>
      </w:r>
      <w:r w:rsidR="003345D5" w:rsidRPr="00320D4B">
        <w:t>el</w:t>
      </w:r>
      <w:r w:rsidR="00225743" w:rsidRPr="00320D4B">
        <w:t xml:space="preserve"> </w:t>
      </w:r>
      <w:r w:rsidR="003345D5" w:rsidRPr="00320D4B">
        <w:t>Comité</w:t>
      </w:r>
      <w:r w:rsidR="00225743" w:rsidRPr="00320D4B">
        <w:t xml:space="preserve"> </w:t>
      </w:r>
      <w:r w:rsidR="00FC617A" w:rsidRPr="00320D4B">
        <w:t>Ejecutivo</w:t>
      </w:r>
      <w:r w:rsidR="00AE1BBE" w:rsidRPr="00AE1BBE">
        <w:t xml:space="preserve"> solicitó a la Secretaría</w:t>
      </w:r>
      <w:r>
        <w:t xml:space="preserve">, </w:t>
      </w:r>
      <w:r w:rsidR="00056B82" w:rsidRPr="00B77F22">
        <w:t>entre</w:t>
      </w:r>
      <w:r w:rsidR="00225743" w:rsidRPr="00B77F22">
        <w:t xml:space="preserve"> </w:t>
      </w:r>
      <w:r w:rsidR="00056B82" w:rsidRPr="00B77F22">
        <w:t>otros</w:t>
      </w:r>
      <w:r>
        <w:t xml:space="preserve">, elaborar </w:t>
      </w:r>
      <w:r w:rsidR="009641B3">
        <w:t>para la 83ª </w:t>
      </w:r>
      <w:r w:rsidRPr="0018604E">
        <w:t xml:space="preserve">reunión </w:t>
      </w:r>
      <w:r>
        <w:t>un documento de discusión</w:t>
      </w:r>
      <w:r w:rsidR="00225743" w:rsidRPr="00320D4B">
        <w:t xml:space="preserve"> </w:t>
      </w:r>
      <w:r>
        <w:t xml:space="preserve">que bosquejara </w:t>
      </w:r>
      <w:r w:rsidR="008F783A">
        <w:t>los objetivos y elementos de una posible</w:t>
      </w:r>
      <w:r w:rsidR="00F00A4E">
        <w:t xml:space="preserve"> política</w:t>
      </w:r>
      <w:r w:rsidR="003A2A4D">
        <w:t xml:space="preserve"> de género</w:t>
      </w:r>
      <w:r w:rsidR="00B01734">
        <w:t xml:space="preserve"> para el Fondo Multilateral</w:t>
      </w:r>
      <w:r w:rsidR="003A4765" w:rsidRPr="00320D4B">
        <w:t>,</w:t>
      </w:r>
      <w:r w:rsidR="00225743" w:rsidRPr="00320D4B">
        <w:t xml:space="preserve"> </w:t>
      </w:r>
      <w:r w:rsidR="00216482" w:rsidRPr="00320D4B">
        <w:t>tomando</w:t>
      </w:r>
      <w:r w:rsidR="00225743" w:rsidRPr="00320D4B">
        <w:t xml:space="preserve"> </w:t>
      </w:r>
      <w:r w:rsidR="00216482" w:rsidRPr="00320D4B">
        <w:t>en</w:t>
      </w:r>
      <w:r w:rsidR="00225743" w:rsidRPr="00320D4B">
        <w:t xml:space="preserve"> </w:t>
      </w:r>
      <w:r w:rsidR="00216482" w:rsidRPr="00320D4B">
        <w:t>cuenta</w:t>
      </w:r>
      <w:r w:rsidR="00225743" w:rsidRPr="00320D4B">
        <w:t xml:space="preserve"> </w:t>
      </w:r>
      <w:r w:rsidR="00271A9B" w:rsidRPr="00320D4B">
        <w:t>las</w:t>
      </w:r>
      <w:r w:rsidR="00225743" w:rsidRPr="00320D4B">
        <w:t xml:space="preserve"> </w:t>
      </w:r>
      <w:r w:rsidR="00271A9B" w:rsidRPr="00320D4B">
        <w:t>políticas</w:t>
      </w:r>
      <w:r w:rsidR="00225743" w:rsidRPr="00320D4B">
        <w:t xml:space="preserve"> de los </w:t>
      </w:r>
      <w:r w:rsidR="00216482" w:rsidRPr="00320D4B">
        <w:t>organismos</w:t>
      </w:r>
      <w:r w:rsidR="00225743" w:rsidRPr="00320D4B">
        <w:t xml:space="preserve"> </w:t>
      </w:r>
      <w:r w:rsidR="00216482" w:rsidRPr="00320D4B">
        <w:t>bilaterales</w:t>
      </w:r>
      <w:r w:rsidR="00225743" w:rsidRPr="00320D4B">
        <w:t xml:space="preserve"> </w:t>
      </w:r>
      <w:r w:rsidR="00216482" w:rsidRPr="00320D4B">
        <w:t>y</w:t>
      </w:r>
      <w:r w:rsidR="00225743" w:rsidRPr="00320D4B">
        <w:t xml:space="preserve"> </w:t>
      </w:r>
      <w:r w:rsidR="00216482" w:rsidRPr="00320D4B">
        <w:t>de</w:t>
      </w:r>
      <w:r w:rsidR="00225743" w:rsidRPr="00320D4B">
        <w:t xml:space="preserve"> </w:t>
      </w:r>
      <w:r w:rsidR="00216482" w:rsidRPr="00320D4B">
        <w:t>ejecución</w:t>
      </w:r>
      <w:r w:rsidR="003A4765" w:rsidRPr="00320D4B">
        <w:t>,</w:t>
      </w:r>
      <w:r w:rsidR="00225743" w:rsidRPr="00320D4B">
        <w:t xml:space="preserve"> </w:t>
      </w:r>
      <w:r w:rsidR="00A21016">
        <w:t xml:space="preserve">los aportes </w:t>
      </w:r>
      <w:r w:rsidR="003E467A">
        <w:t xml:space="preserve">ofrecidos en </w:t>
      </w:r>
      <w:r w:rsidR="00A21016">
        <w:t xml:space="preserve">las </w:t>
      </w:r>
      <w:r w:rsidR="00BB2E69">
        <w:t xml:space="preserve">reuniones regionales de las </w:t>
      </w:r>
      <w:r w:rsidR="00C13081">
        <w:t>oficinas nacionales del ozono</w:t>
      </w:r>
      <w:r w:rsidR="00225743" w:rsidRPr="00320D4B">
        <w:t xml:space="preserve"> </w:t>
      </w:r>
      <w:r w:rsidR="00FC617A" w:rsidRPr="00320D4B">
        <w:t>y</w:t>
      </w:r>
      <w:r w:rsidR="00225743" w:rsidRPr="00320D4B">
        <w:t xml:space="preserve"> </w:t>
      </w:r>
      <w:r w:rsidR="001357E2">
        <w:t xml:space="preserve">demás </w:t>
      </w:r>
      <w:r w:rsidR="0013524B">
        <w:t xml:space="preserve">antecedentes </w:t>
      </w:r>
      <w:r w:rsidR="003D66E9">
        <w:t xml:space="preserve">que fuese </w:t>
      </w:r>
      <w:r w:rsidR="00271A9B" w:rsidRPr="00320D4B">
        <w:t>pertinente</w:t>
      </w:r>
      <w:r w:rsidR="003D66E9">
        <w:t xml:space="preserve"> </w:t>
      </w:r>
      <w:r w:rsidR="00E614C2">
        <w:t xml:space="preserve">allegar </w:t>
      </w:r>
      <w:r w:rsidR="005E6F5F" w:rsidRPr="00320D4B">
        <w:t>(</w:t>
      </w:r>
      <w:r w:rsidR="003345D5" w:rsidRPr="00320D4B">
        <w:t>decisión</w:t>
      </w:r>
      <w:r w:rsidR="00225743" w:rsidRPr="00320D4B">
        <w:t xml:space="preserve"> </w:t>
      </w:r>
      <w:r w:rsidR="005E6F5F" w:rsidRPr="00320D4B">
        <w:t>81/7(e)).</w:t>
      </w:r>
    </w:p>
    <w:p w14:paraId="5D90B2B7" w14:textId="717AEC0B" w:rsidR="006A3340" w:rsidRPr="00320D4B" w:rsidRDefault="002C423B" w:rsidP="006A3340">
      <w:pPr>
        <w:rPr>
          <w:u w:val="single"/>
        </w:rPr>
      </w:pPr>
      <w:r>
        <w:rPr>
          <w:u w:val="single"/>
        </w:rPr>
        <w:t>Medidas adoptadas</w:t>
      </w:r>
      <w:r w:rsidR="00225743" w:rsidRPr="00320D4B">
        <w:rPr>
          <w:u w:val="single"/>
        </w:rPr>
        <w:t xml:space="preserve"> </w:t>
      </w:r>
      <w:r w:rsidR="00416FBA" w:rsidRPr="00320D4B">
        <w:rPr>
          <w:u w:val="single"/>
        </w:rPr>
        <w:t>en</w:t>
      </w:r>
      <w:r w:rsidR="00225743" w:rsidRPr="00320D4B">
        <w:rPr>
          <w:u w:val="single"/>
        </w:rPr>
        <w:t xml:space="preserve"> </w:t>
      </w:r>
      <w:r w:rsidR="00416FBA" w:rsidRPr="00320D4B">
        <w:rPr>
          <w:u w:val="single"/>
        </w:rPr>
        <w:t>respuesta</w:t>
      </w:r>
      <w:r w:rsidR="00225743" w:rsidRPr="00320D4B">
        <w:rPr>
          <w:u w:val="single"/>
        </w:rPr>
        <w:t xml:space="preserve"> </w:t>
      </w:r>
      <w:r w:rsidR="00416FBA" w:rsidRPr="00320D4B">
        <w:rPr>
          <w:u w:val="single"/>
        </w:rPr>
        <w:t>a</w:t>
      </w:r>
      <w:r w:rsidR="00225743" w:rsidRPr="00320D4B">
        <w:rPr>
          <w:u w:val="single"/>
        </w:rPr>
        <w:t xml:space="preserve"> </w:t>
      </w:r>
      <w:r w:rsidR="00416FBA" w:rsidRPr="00320D4B">
        <w:rPr>
          <w:u w:val="single"/>
        </w:rPr>
        <w:t>la</w:t>
      </w:r>
      <w:r w:rsidR="00225743" w:rsidRPr="00320D4B">
        <w:rPr>
          <w:u w:val="single"/>
        </w:rPr>
        <w:t xml:space="preserve"> </w:t>
      </w:r>
      <w:r w:rsidR="00416FBA" w:rsidRPr="00320D4B">
        <w:rPr>
          <w:u w:val="single"/>
        </w:rPr>
        <w:t>decisión</w:t>
      </w:r>
      <w:r w:rsidR="00225743" w:rsidRPr="00320D4B">
        <w:rPr>
          <w:u w:val="single"/>
        </w:rPr>
        <w:t xml:space="preserve"> </w:t>
      </w:r>
      <w:r w:rsidR="006A3340" w:rsidRPr="00320D4B">
        <w:rPr>
          <w:u w:val="single"/>
        </w:rPr>
        <w:t>81/7(e)</w:t>
      </w:r>
    </w:p>
    <w:p w14:paraId="0CC181AA" w14:textId="77777777" w:rsidR="006A3340" w:rsidRPr="00320D4B" w:rsidRDefault="006A3340" w:rsidP="006A3340"/>
    <w:p w14:paraId="1EEC8ED7" w14:textId="2F178884" w:rsidR="005F76A7" w:rsidRPr="00320D4B" w:rsidRDefault="002A6865" w:rsidP="00B44939">
      <w:pPr>
        <w:numPr>
          <w:ilvl w:val="0"/>
          <w:numId w:val="1"/>
        </w:numPr>
        <w:spacing w:after="240"/>
        <w:outlineLvl w:val="0"/>
      </w:pPr>
      <w:r>
        <w:t xml:space="preserve">El </w:t>
      </w:r>
      <w:r w:rsidRPr="002A6865">
        <w:t xml:space="preserve">presente documento </w:t>
      </w:r>
      <w:r w:rsidR="00A374E9">
        <w:t xml:space="preserve">fue elaborado por la </w:t>
      </w:r>
      <w:r w:rsidR="008A49E2" w:rsidRPr="008A49E2">
        <w:t xml:space="preserve">Secretaría </w:t>
      </w:r>
      <w:r w:rsidR="00416FBA" w:rsidRPr="00320D4B">
        <w:t>en</w:t>
      </w:r>
      <w:r w:rsidR="00225743" w:rsidRPr="00320D4B">
        <w:t xml:space="preserve"> </w:t>
      </w:r>
      <w:r w:rsidR="00416FBA" w:rsidRPr="00320D4B">
        <w:t>respuesta</w:t>
      </w:r>
      <w:r w:rsidR="00225743" w:rsidRPr="00320D4B">
        <w:t xml:space="preserve"> </w:t>
      </w:r>
      <w:r w:rsidR="00416FBA" w:rsidRPr="00320D4B">
        <w:t>a</w:t>
      </w:r>
      <w:r w:rsidR="00225743" w:rsidRPr="00320D4B">
        <w:t xml:space="preserve"> </w:t>
      </w:r>
      <w:r w:rsidR="00416FBA" w:rsidRPr="00320D4B">
        <w:t>la</w:t>
      </w:r>
      <w:r w:rsidR="00225743" w:rsidRPr="00320D4B">
        <w:t xml:space="preserve"> </w:t>
      </w:r>
      <w:r w:rsidR="00416FBA" w:rsidRPr="00320D4B">
        <w:t>decisión</w:t>
      </w:r>
      <w:r w:rsidR="00225743" w:rsidRPr="00320D4B">
        <w:t xml:space="preserve"> </w:t>
      </w:r>
      <w:r w:rsidR="006D0B51" w:rsidRPr="00320D4B">
        <w:t>81/7(e)</w:t>
      </w:r>
      <w:r w:rsidR="001B0DA1">
        <w:t>.</w:t>
      </w:r>
      <w:r w:rsidR="00225743" w:rsidRPr="00320D4B">
        <w:t xml:space="preserve"> </w:t>
      </w:r>
      <w:r w:rsidR="00AA5073">
        <w:t xml:space="preserve">Para </w:t>
      </w:r>
      <w:r w:rsidR="00A17983">
        <w:t xml:space="preserve">estos fines </w:t>
      </w:r>
      <w:r w:rsidR="00AA5073">
        <w:t>se extractó</w:t>
      </w:r>
      <w:r w:rsidR="00225743" w:rsidRPr="00320D4B">
        <w:t xml:space="preserve"> </w:t>
      </w:r>
      <w:r w:rsidR="009F59EB" w:rsidRPr="00320D4B">
        <w:t>información</w:t>
      </w:r>
      <w:r w:rsidR="00225743" w:rsidRPr="00320D4B">
        <w:t xml:space="preserve"> </w:t>
      </w:r>
      <w:r w:rsidR="007B4667">
        <w:t xml:space="preserve">del </w:t>
      </w:r>
      <w:r w:rsidR="001F5A8F">
        <w:t>estudio</w:t>
      </w:r>
      <w:r w:rsidR="00225743" w:rsidRPr="00320D4B">
        <w:t xml:space="preserve"> teórico</w:t>
      </w:r>
      <w:r w:rsidR="00482BEB">
        <w:t xml:space="preserve"> sobre la </w:t>
      </w:r>
      <w:r w:rsidR="002773D0">
        <w:t xml:space="preserve">integración </w:t>
      </w:r>
      <w:r w:rsidR="00F71C47" w:rsidRPr="00320D4B">
        <w:t>de la perspectiva de género</w:t>
      </w:r>
      <w:r w:rsidR="00225743" w:rsidRPr="00320D4B">
        <w:t xml:space="preserve"> </w:t>
      </w:r>
      <w:r w:rsidR="00320D4B">
        <w:t>presentado</w:t>
      </w:r>
      <w:r w:rsidR="00225743" w:rsidRPr="00320D4B">
        <w:t xml:space="preserve"> </w:t>
      </w:r>
      <w:r w:rsidR="006461F1">
        <w:t>a</w:t>
      </w:r>
      <w:r w:rsidR="00225743" w:rsidRPr="00320D4B">
        <w:t xml:space="preserve"> la 81</w:t>
      </w:r>
      <w:r w:rsidR="006365F2" w:rsidRPr="00320D4B">
        <w:t>ª reunión</w:t>
      </w:r>
      <w:r w:rsidR="00225743" w:rsidRPr="00320D4B">
        <w:t xml:space="preserve"> </w:t>
      </w:r>
      <w:r w:rsidR="00416FBA" w:rsidRPr="00320D4B">
        <w:t>y</w:t>
      </w:r>
      <w:r w:rsidR="00225743" w:rsidRPr="00320D4B">
        <w:t xml:space="preserve"> </w:t>
      </w:r>
      <w:r w:rsidR="00251844">
        <w:t xml:space="preserve">se </w:t>
      </w:r>
      <w:r w:rsidR="00A62B4A">
        <w:t>recogieron</w:t>
      </w:r>
      <w:r w:rsidR="00251844">
        <w:t xml:space="preserve"> </w:t>
      </w:r>
      <w:r w:rsidR="000B4A21">
        <w:t>antecedentes</w:t>
      </w:r>
      <w:r w:rsidR="00A62B4A">
        <w:t xml:space="preserve"> </w:t>
      </w:r>
      <w:r w:rsidR="00225743" w:rsidRPr="00320D4B">
        <w:t>adicional</w:t>
      </w:r>
      <w:r w:rsidR="00A62B4A">
        <w:t>es</w:t>
      </w:r>
      <w:r w:rsidR="00225743" w:rsidRPr="00320D4B">
        <w:t xml:space="preserve"> </w:t>
      </w:r>
      <w:r w:rsidR="006555AE">
        <w:t xml:space="preserve">a través de </w:t>
      </w:r>
      <w:r w:rsidR="00EC4C9F">
        <w:t>consulta</w:t>
      </w:r>
      <w:r w:rsidR="006555AE">
        <w:t>s</w:t>
      </w:r>
      <w:r w:rsidR="00EC4C9F">
        <w:t xml:space="preserve"> </w:t>
      </w:r>
      <w:r w:rsidR="00237586">
        <w:t xml:space="preserve">realizadas </w:t>
      </w:r>
      <w:r w:rsidR="003345D5" w:rsidRPr="00320D4B">
        <w:t>con</w:t>
      </w:r>
      <w:r w:rsidR="00225743" w:rsidRPr="00320D4B">
        <w:t xml:space="preserve"> </w:t>
      </w:r>
      <w:r w:rsidR="00216482" w:rsidRPr="00320D4B">
        <w:lastRenderedPageBreak/>
        <w:t>organismos</w:t>
      </w:r>
      <w:r w:rsidR="00225743" w:rsidRPr="00320D4B">
        <w:t xml:space="preserve"> </w:t>
      </w:r>
      <w:r w:rsidR="00216482" w:rsidRPr="00320D4B">
        <w:t>bilaterales</w:t>
      </w:r>
      <w:r w:rsidR="00225743" w:rsidRPr="00320D4B">
        <w:t xml:space="preserve"> </w:t>
      </w:r>
      <w:r w:rsidR="00216482" w:rsidRPr="00320D4B">
        <w:t>y</w:t>
      </w:r>
      <w:r w:rsidR="00225743" w:rsidRPr="00320D4B">
        <w:t xml:space="preserve"> </w:t>
      </w:r>
      <w:r w:rsidR="00216482" w:rsidRPr="00320D4B">
        <w:t>de</w:t>
      </w:r>
      <w:r w:rsidR="00225743" w:rsidRPr="00320D4B">
        <w:t xml:space="preserve"> </w:t>
      </w:r>
      <w:r w:rsidR="00216482" w:rsidRPr="00320D4B">
        <w:t>ejecución</w:t>
      </w:r>
      <w:r w:rsidR="00225743" w:rsidRPr="00320D4B">
        <w:t xml:space="preserve"> </w:t>
      </w:r>
      <w:r w:rsidR="00056B82" w:rsidRPr="00320D4B">
        <w:t>durante</w:t>
      </w:r>
      <w:r w:rsidR="00225743" w:rsidRPr="00320D4B">
        <w:t xml:space="preserve"> </w:t>
      </w:r>
      <w:r w:rsidR="00C578D8">
        <w:t xml:space="preserve">las </w:t>
      </w:r>
      <w:r w:rsidR="003345D5" w:rsidRPr="00320D4B">
        <w:t>reuniones</w:t>
      </w:r>
      <w:r w:rsidR="00225743" w:rsidRPr="00320D4B">
        <w:t xml:space="preserve"> </w:t>
      </w:r>
      <w:r w:rsidR="00EF7083" w:rsidRPr="00320D4B">
        <w:t>de</w:t>
      </w:r>
      <w:r w:rsidR="00225743" w:rsidRPr="00320D4B">
        <w:t xml:space="preserve"> </w:t>
      </w:r>
      <w:r w:rsidR="00EF7083" w:rsidRPr="00320D4B">
        <w:t>coordinación</w:t>
      </w:r>
      <w:r w:rsidR="00225743" w:rsidRPr="00320D4B">
        <w:t xml:space="preserve"> </w:t>
      </w:r>
      <w:r w:rsidR="00EF7083" w:rsidRPr="00320D4B">
        <w:t>interinstitucional</w:t>
      </w:r>
      <w:r w:rsidR="00C578D8">
        <w:t>.</w:t>
      </w:r>
      <w:r w:rsidR="005E6F5F" w:rsidRPr="00320D4B">
        <w:rPr>
          <w:rStyle w:val="FootnoteReference"/>
        </w:rPr>
        <w:footnoteReference w:id="3"/>
      </w:r>
      <w:r w:rsidR="00225743" w:rsidRPr="00320D4B">
        <w:t xml:space="preserve"> </w:t>
      </w:r>
      <w:r w:rsidR="00EF7083" w:rsidRPr="00320D4B">
        <w:t>El</w:t>
      </w:r>
      <w:r w:rsidR="00225743" w:rsidRPr="00320D4B">
        <w:t xml:space="preserve"> </w:t>
      </w:r>
      <w:r w:rsidR="00EF7083" w:rsidRPr="00320D4B">
        <w:t>documento</w:t>
      </w:r>
      <w:r w:rsidR="00225743" w:rsidRPr="00320D4B">
        <w:t xml:space="preserve"> </w:t>
      </w:r>
      <w:r w:rsidR="001F5A8F">
        <w:t>también</w:t>
      </w:r>
      <w:r w:rsidR="00225743" w:rsidRPr="00320D4B">
        <w:t xml:space="preserve"> </w:t>
      </w:r>
      <w:r w:rsidR="000F4E9B">
        <w:t xml:space="preserve">recoge </w:t>
      </w:r>
      <w:r w:rsidR="000F1C60">
        <w:t xml:space="preserve">los aportes </w:t>
      </w:r>
      <w:r w:rsidR="007F6742">
        <w:t xml:space="preserve">ofrecidos </w:t>
      </w:r>
      <w:r w:rsidR="00EA7C4B">
        <w:t xml:space="preserve">en el marco de </w:t>
      </w:r>
      <w:r w:rsidR="00AD53C3" w:rsidRPr="00AD53C3">
        <w:t xml:space="preserve">reuniones regionales </w:t>
      </w:r>
      <w:r w:rsidR="007F6742">
        <w:t xml:space="preserve">por </w:t>
      </w:r>
      <w:r w:rsidR="0093473C">
        <w:t>encargados nacionales de oficinas del ozono</w:t>
      </w:r>
      <w:r w:rsidR="00225743" w:rsidRPr="00320D4B">
        <w:t xml:space="preserve"> </w:t>
      </w:r>
      <w:r w:rsidR="00652D1D">
        <w:t xml:space="preserve">en cuanto a </w:t>
      </w:r>
      <w:r w:rsidR="00935F28" w:rsidRPr="00320D4B">
        <w:t>elementos</w:t>
      </w:r>
      <w:r w:rsidR="00225743" w:rsidRPr="00320D4B">
        <w:t xml:space="preserve"> </w:t>
      </w:r>
      <w:r w:rsidR="00FC617A" w:rsidRPr="00320D4B">
        <w:t>y</w:t>
      </w:r>
      <w:r w:rsidR="00225743" w:rsidRPr="00320D4B">
        <w:t xml:space="preserve"> </w:t>
      </w:r>
      <w:r w:rsidR="00643D8B">
        <w:t xml:space="preserve">expectativas para una </w:t>
      </w:r>
      <w:r w:rsidR="003A2A4D">
        <w:t>posible política de género</w:t>
      </w:r>
      <w:r w:rsidR="00225743" w:rsidRPr="00320D4B">
        <w:t xml:space="preserve"> </w:t>
      </w:r>
      <w:r w:rsidR="00056B82" w:rsidRPr="00320D4B">
        <w:t>del</w:t>
      </w:r>
      <w:r w:rsidR="00225743" w:rsidRPr="00320D4B">
        <w:t xml:space="preserve"> </w:t>
      </w:r>
      <w:r w:rsidR="00FC617A" w:rsidRPr="00320D4B">
        <w:t>Fondo</w:t>
      </w:r>
      <w:r w:rsidR="00225743" w:rsidRPr="00320D4B">
        <w:t xml:space="preserve"> </w:t>
      </w:r>
      <w:r w:rsidR="00FC617A" w:rsidRPr="00320D4B">
        <w:t>Multilateral</w:t>
      </w:r>
      <w:r w:rsidR="005E6F5F" w:rsidRPr="00320D4B">
        <w:t>.</w:t>
      </w:r>
      <w:r w:rsidR="00225743" w:rsidRPr="00320D4B">
        <w:t xml:space="preserve"> </w:t>
      </w:r>
      <w:r w:rsidR="00E457BD">
        <w:t xml:space="preserve">El </w:t>
      </w:r>
      <w:r w:rsidR="003345D5" w:rsidRPr="00320D4B">
        <w:t>Anexo</w:t>
      </w:r>
      <w:r w:rsidR="00225743" w:rsidRPr="00320D4B">
        <w:t xml:space="preserve"> </w:t>
      </w:r>
      <w:r w:rsidR="005F76A7" w:rsidRPr="00320D4B">
        <w:t>I</w:t>
      </w:r>
      <w:r w:rsidR="00225743" w:rsidRPr="00320D4B">
        <w:t xml:space="preserve"> </w:t>
      </w:r>
      <w:r w:rsidR="001141A4" w:rsidRPr="00320D4B">
        <w:t>al</w:t>
      </w:r>
      <w:r w:rsidR="00225743" w:rsidRPr="00320D4B">
        <w:t xml:space="preserve"> </w:t>
      </w:r>
      <w:r w:rsidR="001141A4" w:rsidRPr="00320D4B">
        <w:t>presente</w:t>
      </w:r>
      <w:r w:rsidR="00225743" w:rsidRPr="00320D4B">
        <w:t xml:space="preserve"> </w:t>
      </w:r>
      <w:r w:rsidR="00EF7083" w:rsidRPr="00320D4B">
        <w:t>documento</w:t>
      </w:r>
      <w:r w:rsidR="00225743" w:rsidRPr="00320D4B">
        <w:t xml:space="preserve"> </w:t>
      </w:r>
      <w:r w:rsidR="00BA793F">
        <w:t>contiene</w:t>
      </w:r>
      <w:r w:rsidR="00225743" w:rsidRPr="00320D4B">
        <w:t xml:space="preserve"> </w:t>
      </w:r>
      <w:r w:rsidR="00826F30">
        <w:t xml:space="preserve">la </w:t>
      </w:r>
      <w:r w:rsidR="003345D5" w:rsidRPr="00320D4B">
        <w:t>información</w:t>
      </w:r>
      <w:r w:rsidR="00225743" w:rsidRPr="00320D4B">
        <w:t xml:space="preserve"> </w:t>
      </w:r>
      <w:r w:rsidR="00BA793F">
        <w:t>recogida</w:t>
      </w:r>
      <w:r w:rsidR="00225743" w:rsidRPr="00320D4B">
        <w:t xml:space="preserve"> </w:t>
      </w:r>
      <w:r w:rsidR="00216482" w:rsidRPr="00320D4B">
        <w:t>por</w:t>
      </w:r>
      <w:r w:rsidR="00225743" w:rsidRPr="00320D4B">
        <w:t xml:space="preserve"> </w:t>
      </w:r>
      <w:r w:rsidR="00216482" w:rsidRPr="00320D4B">
        <w:t>el</w:t>
      </w:r>
      <w:r w:rsidR="00225743" w:rsidRPr="00320D4B">
        <w:t xml:space="preserve"> </w:t>
      </w:r>
      <w:r w:rsidR="00FC617A" w:rsidRPr="00320D4B">
        <w:t>PNUMA</w:t>
      </w:r>
      <w:r w:rsidR="00225743" w:rsidRPr="00320D4B">
        <w:t xml:space="preserve"> </w:t>
      </w:r>
      <w:r w:rsidR="00B43A65">
        <w:t xml:space="preserve">durante </w:t>
      </w:r>
      <w:r w:rsidR="00F46D61">
        <w:t xml:space="preserve">dichos encuentros </w:t>
      </w:r>
      <w:r w:rsidR="00AD53C3">
        <w:t>regionales</w:t>
      </w:r>
      <w:r w:rsidR="005F76A7" w:rsidRPr="00320D4B">
        <w:t>.</w:t>
      </w:r>
    </w:p>
    <w:p w14:paraId="2D4302FD" w14:textId="44C679E4" w:rsidR="00EF7083" w:rsidRPr="00320D4B" w:rsidRDefault="00FC0B03" w:rsidP="00214C43">
      <w:pPr>
        <w:pStyle w:val="Heading1"/>
      </w:pPr>
      <w:r>
        <w:t>En</w:t>
      </w:r>
      <w:r w:rsidR="00225743" w:rsidRPr="00320D4B">
        <w:t xml:space="preserve"> </w:t>
      </w:r>
      <w:r w:rsidR="00095AC9" w:rsidRPr="00320D4B">
        <w:t>la</w:t>
      </w:r>
      <w:r w:rsidR="00225743" w:rsidRPr="00320D4B">
        <w:t xml:space="preserve"> </w:t>
      </w:r>
      <w:r w:rsidR="00095AC9" w:rsidRPr="00320D4B">
        <w:t>reunión</w:t>
      </w:r>
      <w:r w:rsidR="00225743" w:rsidRPr="00320D4B">
        <w:t xml:space="preserve"> </w:t>
      </w:r>
      <w:r w:rsidR="00EF7083" w:rsidRPr="00320D4B">
        <w:t>de</w:t>
      </w:r>
      <w:r w:rsidR="00225743" w:rsidRPr="00320D4B">
        <w:t xml:space="preserve"> </w:t>
      </w:r>
      <w:r w:rsidR="00EF7083" w:rsidRPr="00320D4B">
        <w:t>coordinación</w:t>
      </w:r>
      <w:r w:rsidR="00225743" w:rsidRPr="00320D4B">
        <w:t xml:space="preserve"> </w:t>
      </w:r>
      <w:r w:rsidR="00EF7083" w:rsidRPr="00320D4B">
        <w:t>interinstitucional</w:t>
      </w:r>
      <w:r w:rsidR="00225743" w:rsidRPr="00320D4B">
        <w:t xml:space="preserve"> </w:t>
      </w:r>
      <w:r w:rsidR="00116DCA">
        <w:t xml:space="preserve">los </w:t>
      </w:r>
      <w:r w:rsidR="006339F4">
        <w:t xml:space="preserve">distintos </w:t>
      </w:r>
      <w:r w:rsidR="00056B82" w:rsidRPr="00320D4B">
        <w:t>organismos</w:t>
      </w:r>
      <w:r w:rsidR="00225743" w:rsidRPr="00320D4B">
        <w:t xml:space="preserve"> </w:t>
      </w:r>
      <w:r w:rsidR="004461D1">
        <w:t>informaron</w:t>
      </w:r>
      <w:r w:rsidR="00F77D29">
        <w:t xml:space="preserve"> </w:t>
      </w:r>
      <w:r w:rsidR="00D22467">
        <w:t xml:space="preserve">sobre </w:t>
      </w:r>
      <w:r w:rsidR="001F5A8F">
        <w:t>sus</w:t>
      </w:r>
      <w:r w:rsidR="00225743" w:rsidRPr="00320D4B">
        <w:t xml:space="preserve"> </w:t>
      </w:r>
      <w:r w:rsidR="00D22467">
        <w:t xml:space="preserve">respectivas </w:t>
      </w:r>
      <w:r w:rsidR="00F77D29">
        <w:t>políticas de género</w:t>
      </w:r>
      <w:r w:rsidR="00225743" w:rsidRPr="00320D4B">
        <w:t xml:space="preserve"> </w:t>
      </w:r>
      <w:r w:rsidR="00FC617A" w:rsidRPr="00320D4B">
        <w:t>y</w:t>
      </w:r>
      <w:r w:rsidR="00225743" w:rsidRPr="00320D4B">
        <w:t xml:space="preserve"> </w:t>
      </w:r>
      <w:r w:rsidR="00166B59">
        <w:t xml:space="preserve">la forma en que </w:t>
      </w:r>
      <w:r w:rsidR="00B620C1">
        <w:t>las</w:t>
      </w:r>
      <w:r w:rsidR="00166B59">
        <w:t xml:space="preserve"> aplicaban a los </w:t>
      </w:r>
      <w:r w:rsidR="008F6D01">
        <w:t>proyectos del Fondo Multilateral</w:t>
      </w:r>
      <w:r w:rsidR="001141A4" w:rsidRPr="00320D4B">
        <w:t>.</w:t>
      </w:r>
      <w:r w:rsidR="00225743" w:rsidRPr="00320D4B">
        <w:t xml:space="preserve"> </w:t>
      </w:r>
      <w:r w:rsidR="001141A4" w:rsidRPr="00320D4B">
        <w:t>La</w:t>
      </w:r>
      <w:r w:rsidR="00225743" w:rsidRPr="00320D4B">
        <w:t xml:space="preserve"> </w:t>
      </w:r>
      <w:r w:rsidR="001141A4" w:rsidRPr="00320D4B">
        <w:t>ONUDI</w:t>
      </w:r>
      <w:r w:rsidR="00225743" w:rsidRPr="00320D4B">
        <w:t xml:space="preserve"> </w:t>
      </w:r>
      <w:r w:rsidR="004143C5">
        <w:t xml:space="preserve">señaló estar actualizando </w:t>
      </w:r>
      <w:r w:rsidR="00D62B56">
        <w:t>sus pautas de género</w:t>
      </w:r>
      <w:r w:rsidR="00225743" w:rsidRPr="00320D4B">
        <w:t xml:space="preserve"> </w:t>
      </w:r>
      <w:r w:rsidR="008C49A7">
        <w:t xml:space="preserve">para </w:t>
      </w:r>
      <w:r w:rsidR="009C6AD9">
        <w:t>proyectos financiados</w:t>
      </w:r>
      <w:r w:rsidR="00225743" w:rsidRPr="00320D4B">
        <w:t xml:space="preserve"> </w:t>
      </w:r>
      <w:r w:rsidR="009C6AD9">
        <w:t xml:space="preserve">a fin de incluir </w:t>
      </w:r>
      <w:r w:rsidR="002C7D00">
        <w:t xml:space="preserve">métodos </w:t>
      </w:r>
      <w:r w:rsidR="00B84BBA">
        <w:t>claros</w:t>
      </w:r>
      <w:r w:rsidR="00225743" w:rsidRPr="00320D4B">
        <w:t xml:space="preserve"> </w:t>
      </w:r>
      <w:r w:rsidR="00C9793B">
        <w:t xml:space="preserve">de detección de </w:t>
      </w:r>
      <w:r w:rsidR="00377602">
        <w:t>indicadores</w:t>
      </w:r>
      <w:r w:rsidR="009C6AD9">
        <w:t xml:space="preserve"> de género</w:t>
      </w:r>
      <w:r w:rsidR="005817D9">
        <w:t xml:space="preserve"> según lo previsto en e</w:t>
      </w:r>
      <w:r w:rsidR="00F14835">
        <w:t xml:space="preserve">l </w:t>
      </w:r>
      <w:r w:rsidR="009C6AD9" w:rsidRPr="009C6AD9">
        <w:t xml:space="preserve">plan de acción </w:t>
      </w:r>
      <w:r w:rsidR="009C6AD9">
        <w:t xml:space="preserve">general del </w:t>
      </w:r>
      <w:r w:rsidR="009C6AD9" w:rsidRPr="009C6AD9">
        <w:t xml:space="preserve">sistema </w:t>
      </w:r>
      <w:r w:rsidR="009C6AD9">
        <w:t>de Naciones Unidas</w:t>
      </w:r>
      <w:r w:rsidR="005F76A7" w:rsidRPr="00320D4B">
        <w:t>,</w:t>
      </w:r>
      <w:r w:rsidR="00225743" w:rsidRPr="00320D4B">
        <w:t xml:space="preserve"> </w:t>
      </w:r>
      <w:r w:rsidR="00DA1978">
        <w:t xml:space="preserve">pero que </w:t>
      </w:r>
      <w:r w:rsidR="00D57BA7">
        <w:t xml:space="preserve">existen </w:t>
      </w:r>
      <w:r w:rsidR="0063333A">
        <w:t xml:space="preserve">problemas de implementación </w:t>
      </w:r>
      <w:r w:rsidR="00161847">
        <w:t xml:space="preserve">por </w:t>
      </w:r>
      <w:r w:rsidR="0049747E">
        <w:t>falta de</w:t>
      </w:r>
      <w:r w:rsidR="00225743" w:rsidRPr="00320D4B">
        <w:t xml:space="preserve"> </w:t>
      </w:r>
      <w:r w:rsidR="00416FBA" w:rsidRPr="00320D4B">
        <w:t>recursos</w:t>
      </w:r>
      <w:r w:rsidR="001141A4" w:rsidRPr="00320D4B">
        <w:t>.</w:t>
      </w:r>
      <w:r w:rsidR="00225743" w:rsidRPr="00320D4B">
        <w:t xml:space="preserve"> </w:t>
      </w:r>
      <w:r w:rsidR="001141A4" w:rsidRPr="00320D4B">
        <w:t>El</w:t>
      </w:r>
      <w:r w:rsidR="00225743" w:rsidRPr="00320D4B">
        <w:t xml:space="preserve"> </w:t>
      </w:r>
      <w:r w:rsidR="001141A4" w:rsidRPr="00320D4B">
        <w:t>PNU</w:t>
      </w:r>
      <w:r w:rsidR="00FC617A" w:rsidRPr="00320D4B">
        <w:t>MA</w:t>
      </w:r>
      <w:r w:rsidR="00225743" w:rsidRPr="00320D4B">
        <w:t xml:space="preserve"> </w:t>
      </w:r>
      <w:r w:rsidR="00056B82" w:rsidRPr="00320D4B">
        <w:t>indicó</w:t>
      </w:r>
      <w:r w:rsidR="00225743" w:rsidRPr="00320D4B">
        <w:t xml:space="preserve"> </w:t>
      </w:r>
      <w:r w:rsidR="00056B82" w:rsidRPr="00320D4B">
        <w:t>que</w:t>
      </w:r>
      <w:r w:rsidR="00225743" w:rsidRPr="00320D4B">
        <w:t xml:space="preserve"> </w:t>
      </w:r>
      <w:r w:rsidR="006E07F1">
        <w:t xml:space="preserve">los </w:t>
      </w:r>
      <w:r w:rsidR="00BE679F">
        <w:t>temas de género</w:t>
      </w:r>
      <w:r w:rsidR="00225743" w:rsidRPr="00320D4B">
        <w:t xml:space="preserve"> </w:t>
      </w:r>
      <w:r w:rsidR="002A2827">
        <w:t>formaro</w:t>
      </w:r>
      <w:r w:rsidR="00F17316">
        <w:t xml:space="preserve">n parte del </w:t>
      </w:r>
      <w:r w:rsidR="00935F28" w:rsidRPr="00320D4B">
        <w:t>orden</w:t>
      </w:r>
      <w:r w:rsidR="00225743" w:rsidRPr="00320D4B">
        <w:t xml:space="preserve"> </w:t>
      </w:r>
      <w:r w:rsidR="00935F28" w:rsidRPr="00320D4B">
        <w:t>del</w:t>
      </w:r>
      <w:r w:rsidR="00225743" w:rsidRPr="00320D4B">
        <w:t xml:space="preserve"> </w:t>
      </w:r>
      <w:r w:rsidR="00935F28" w:rsidRPr="00320D4B">
        <w:t>día</w:t>
      </w:r>
      <w:r w:rsidR="00225743" w:rsidRPr="00320D4B">
        <w:t xml:space="preserve"> </w:t>
      </w:r>
      <w:r w:rsidR="00233B39">
        <w:t xml:space="preserve">de las </w:t>
      </w:r>
      <w:r w:rsidR="00233B39" w:rsidRPr="00233B39">
        <w:t xml:space="preserve">reuniones </w:t>
      </w:r>
      <w:r w:rsidR="002C448E">
        <w:t xml:space="preserve">de </w:t>
      </w:r>
      <w:r w:rsidR="00633E82">
        <w:t xml:space="preserve">redes de </w:t>
      </w:r>
      <w:r w:rsidR="007C2905">
        <w:t>encargados de oficinas del ozono</w:t>
      </w:r>
      <w:r w:rsidR="009F5CBE">
        <w:t xml:space="preserve">, agregando que </w:t>
      </w:r>
      <w:r w:rsidR="00AE2353">
        <w:t>se estaban elaborando publicacio</w:t>
      </w:r>
      <w:r w:rsidR="001F5A8F">
        <w:t>n</w:t>
      </w:r>
      <w:r w:rsidR="00AE2353">
        <w:t>e</w:t>
      </w:r>
      <w:r w:rsidR="0030689D" w:rsidRPr="00320D4B">
        <w:t>s</w:t>
      </w:r>
      <w:r w:rsidR="00225743" w:rsidRPr="00320D4B">
        <w:t xml:space="preserve"> </w:t>
      </w:r>
      <w:r w:rsidR="00A83EE5">
        <w:t xml:space="preserve">apuntadas </w:t>
      </w:r>
      <w:r w:rsidR="00DC1A58">
        <w:t xml:space="preserve">específicamente </w:t>
      </w:r>
      <w:r w:rsidR="00A83EE5">
        <w:t xml:space="preserve">al </w:t>
      </w:r>
      <w:r w:rsidR="00216482" w:rsidRPr="00320D4B">
        <w:t>sector</w:t>
      </w:r>
      <w:r w:rsidR="00225743" w:rsidRPr="00320D4B">
        <w:t xml:space="preserve"> </w:t>
      </w:r>
      <w:r w:rsidR="00EB5528" w:rsidRPr="00320D4B">
        <w:t>servicio</w:t>
      </w:r>
      <w:r w:rsidR="00225743" w:rsidRPr="00320D4B">
        <w:t xml:space="preserve"> </w:t>
      </w:r>
      <w:r w:rsidR="00B53327">
        <w:t xml:space="preserve">técnico </w:t>
      </w:r>
      <w:r w:rsidR="00EB5528" w:rsidRPr="00320D4B">
        <w:t>de</w:t>
      </w:r>
      <w:r w:rsidR="00225743" w:rsidRPr="00320D4B">
        <w:t xml:space="preserve"> </w:t>
      </w:r>
      <w:r w:rsidR="00EB5528" w:rsidRPr="00320D4B">
        <w:t>refrigeración</w:t>
      </w:r>
      <w:r w:rsidR="00225743" w:rsidRPr="00320D4B">
        <w:t xml:space="preserve"> </w:t>
      </w:r>
      <w:r w:rsidR="00EB5528" w:rsidRPr="00320D4B">
        <w:t>y</w:t>
      </w:r>
      <w:r w:rsidR="00225743" w:rsidRPr="00320D4B">
        <w:t xml:space="preserve"> </w:t>
      </w:r>
      <w:r w:rsidR="00EB5528" w:rsidRPr="00320D4B">
        <w:t>climatización</w:t>
      </w:r>
      <w:r w:rsidR="005F76A7" w:rsidRPr="00320D4B">
        <w:t>,</w:t>
      </w:r>
      <w:r w:rsidR="00225743" w:rsidRPr="00320D4B">
        <w:t xml:space="preserve"> </w:t>
      </w:r>
      <w:r w:rsidR="00056B82" w:rsidRPr="00320D4B">
        <w:t>donde</w:t>
      </w:r>
      <w:r w:rsidR="00225743" w:rsidRPr="00320D4B">
        <w:t xml:space="preserve"> </w:t>
      </w:r>
      <w:r w:rsidR="005113EB">
        <w:t xml:space="preserve">las </w:t>
      </w:r>
      <w:r w:rsidR="00DC1A58">
        <w:t>mujeres</w:t>
      </w:r>
      <w:r w:rsidR="00225743" w:rsidRPr="00320D4B">
        <w:t xml:space="preserve"> </w:t>
      </w:r>
      <w:r w:rsidR="00F30ED0">
        <w:t>están subrepresentadas</w:t>
      </w:r>
      <w:r w:rsidR="008B52B3">
        <w:t>,</w:t>
      </w:r>
      <w:r w:rsidR="00225743" w:rsidRPr="00320D4B">
        <w:t xml:space="preserve"> </w:t>
      </w:r>
      <w:r w:rsidR="00FC617A" w:rsidRPr="00320D4B">
        <w:t>y</w:t>
      </w:r>
      <w:r w:rsidR="00225743" w:rsidRPr="00320D4B">
        <w:t xml:space="preserve"> </w:t>
      </w:r>
      <w:r w:rsidR="008B52B3">
        <w:t xml:space="preserve">que se hacían </w:t>
      </w:r>
      <w:r w:rsidR="00F71C47" w:rsidRPr="00320D4B">
        <w:t>esfuerzos</w:t>
      </w:r>
      <w:r w:rsidR="00225743" w:rsidRPr="00320D4B">
        <w:t xml:space="preserve"> </w:t>
      </w:r>
      <w:r w:rsidR="007012C2">
        <w:t xml:space="preserve">en pro de </w:t>
      </w:r>
      <w:r w:rsidR="00262AF4">
        <w:t>una representación igualitaria</w:t>
      </w:r>
      <w:r w:rsidR="00225743" w:rsidRPr="00320D4B">
        <w:t xml:space="preserve"> </w:t>
      </w:r>
      <w:r w:rsidR="00FC617A" w:rsidRPr="00320D4B">
        <w:t>de</w:t>
      </w:r>
      <w:r w:rsidR="00225743" w:rsidRPr="00320D4B">
        <w:t xml:space="preserve"> </w:t>
      </w:r>
      <w:r w:rsidR="00E2121E">
        <w:t xml:space="preserve">mujeres </w:t>
      </w:r>
      <w:r w:rsidR="007A2DA1">
        <w:t>expertas técnicas</w:t>
      </w:r>
      <w:r w:rsidR="00225743" w:rsidRPr="00320D4B">
        <w:t xml:space="preserve"> </w:t>
      </w:r>
      <w:r w:rsidR="003345D5" w:rsidRPr="00320D4B">
        <w:t>en</w:t>
      </w:r>
      <w:r w:rsidR="00225743" w:rsidRPr="00320D4B">
        <w:t xml:space="preserve"> </w:t>
      </w:r>
      <w:r w:rsidR="00262AF4">
        <w:t xml:space="preserve">las </w:t>
      </w:r>
      <w:r w:rsidR="003345D5" w:rsidRPr="00320D4B">
        <w:t>reuniones</w:t>
      </w:r>
      <w:r w:rsidR="001141A4" w:rsidRPr="00320D4B">
        <w:t>.</w:t>
      </w:r>
      <w:r w:rsidR="00225743" w:rsidRPr="00320D4B">
        <w:t xml:space="preserve"> </w:t>
      </w:r>
      <w:r w:rsidR="001141A4" w:rsidRPr="00320D4B">
        <w:t>El</w:t>
      </w:r>
      <w:r w:rsidR="00225743" w:rsidRPr="00320D4B">
        <w:t xml:space="preserve"> </w:t>
      </w:r>
      <w:r w:rsidR="001141A4" w:rsidRPr="00320D4B">
        <w:t>PNU</w:t>
      </w:r>
      <w:r w:rsidR="00FC617A" w:rsidRPr="00320D4B">
        <w:t>D</w:t>
      </w:r>
      <w:r w:rsidR="00225743" w:rsidRPr="00320D4B">
        <w:t xml:space="preserve"> </w:t>
      </w:r>
      <w:r w:rsidR="0031180B">
        <w:t>manifestó</w:t>
      </w:r>
      <w:r w:rsidR="00225743" w:rsidRPr="00320D4B">
        <w:t xml:space="preserve"> </w:t>
      </w:r>
      <w:r w:rsidR="00056B82" w:rsidRPr="00320D4B">
        <w:t>que</w:t>
      </w:r>
      <w:r w:rsidR="00225743" w:rsidRPr="00320D4B">
        <w:t xml:space="preserve"> </w:t>
      </w:r>
      <w:r w:rsidR="006365F2" w:rsidRPr="00320D4B">
        <w:t>su</w:t>
      </w:r>
      <w:r w:rsidR="00225743" w:rsidRPr="00320D4B">
        <w:t xml:space="preserve"> </w:t>
      </w:r>
      <w:r w:rsidR="009D0557">
        <w:t>política de género</w:t>
      </w:r>
      <w:r w:rsidR="00225743" w:rsidRPr="00320D4B">
        <w:t xml:space="preserve"> </w:t>
      </w:r>
      <w:r w:rsidR="00262CA2">
        <w:t>se financia</w:t>
      </w:r>
      <w:r w:rsidR="00225743" w:rsidRPr="00320D4B">
        <w:t xml:space="preserve"> </w:t>
      </w:r>
      <w:r w:rsidR="00E85000">
        <w:t xml:space="preserve">con </w:t>
      </w:r>
      <w:r w:rsidR="00416FBA" w:rsidRPr="00320D4B">
        <w:t>recursos</w:t>
      </w:r>
      <w:r w:rsidR="00225743" w:rsidRPr="00320D4B">
        <w:t xml:space="preserve"> </w:t>
      </w:r>
      <w:r w:rsidR="0093539E">
        <w:t xml:space="preserve">de </w:t>
      </w:r>
      <w:r w:rsidR="00FF750F">
        <w:t xml:space="preserve">los </w:t>
      </w:r>
      <w:r w:rsidR="00172C2F" w:rsidRPr="00172C2F">
        <w:t xml:space="preserve">proyectos </w:t>
      </w:r>
      <w:r w:rsidR="0020121B">
        <w:t xml:space="preserve">aportados </w:t>
      </w:r>
      <w:r w:rsidR="008E5B1E">
        <w:t>por donantes</w:t>
      </w:r>
      <w:r w:rsidR="008663EA">
        <w:t xml:space="preserve"> (p. ej., </w:t>
      </w:r>
      <w:r w:rsidR="008663EA" w:rsidRPr="008663EA">
        <w:t>el FMAM)</w:t>
      </w:r>
      <w:r w:rsidR="008B1220">
        <w:t xml:space="preserve"> y que </w:t>
      </w:r>
      <w:r w:rsidR="009078D6">
        <w:t>incorporar</w:t>
      </w:r>
      <w:r w:rsidR="00F71C47" w:rsidRPr="00320D4B">
        <w:t xml:space="preserve"> </w:t>
      </w:r>
      <w:r w:rsidR="00FC617A" w:rsidRPr="00320D4B">
        <w:t>actividades</w:t>
      </w:r>
      <w:r w:rsidR="00225743" w:rsidRPr="00320D4B">
        <w:t xml:space="preserve"> </w:t>
      </w:r>
      <w:r w:rsidR="009078D6">
        <w:t xml:space="preserve">de </w:t>
      </w:r>
      <w:r w:rsidR="009078D6" w:rsidRPr="009078D6">
        <w:t xml:space="preserve">género </w:t>
      </w:r>
      <w:r w:rsidR="008A4C42">
        <w:t xml:space="preserve">a los </w:t>
      </w:r>
      <w:r w:rsidR="00572299">
        <w:t xml:space="preserve">proyectos financiados por el Fondo </w:t>
      </w:r>
      <w:r w:rsidR="009C6394">
        <w:t>exigiría un</w:t>
      </w:r>
      <w:r w:rsidR="005F76A7" w:rsidRPr="00320D4B">
        <w:t>a</w:t>
      </w:r>
      <w:r w:rsidR="00225743" w:rsidRPr="00320D4B">
        <w:t xml:space="preserve"> asignación </w:t>
      </w:r>
      <w:r w:rsidR="009C6394" w:rsidRPr="009C6394">
        <w:t xml:space="preserve">similar </w:t>
      </w:r>
      <w:r w:rsidR="009C6394">
        <w:t xml:space="preserve">por parte </w:t>
      </w:r>
      <w:r w:rsidR="00EC3771">
        <w:t>de éste</w:t>
      </w:r>
      <w:r w:rsidR="005F76A7" w:rsidRPr="00320D4B">
        <w:t>.</w:t>
      </w:r>
      <w:r w:rsidR="00225743" w:rsidRPr="00320D4B">
        <w:t xml:space="preserve"> </w:t>
      </w:r>
      <w:r w:rsidR="003345D5" w:rsidRPr="00320D4B">
        <w:t>El</w:t>
      </w:r>
      <w:r w:rsidR="00225743" w:rsidRPr="00320D4B">
        <w:t xml:space="preserve"> </w:t>
      </w:r>
      <w:r w:rsidR="003345D5" w:rsidRPr="00320D4B">
        <w:t>Banco</w:t>
      </w:r>
      <w:r w:rsidR="00225743" w:rsidRPr="00320D4B">
        <w:t xml:space="preserve"> </w:t>
      </w:r>
      <w:r w:rsidR="003345D5" w:rsidRPr="00320D4B">
        <w:t>Mundial</w:t>
      </w:r>
      <w:r w:rsidR="00225743" w:rsidRPr="00320D4B">
        <w:t xml:space="preserve"> </w:t>
      </w:r>
      <w:r w:rsidR="00B36374">
        <w:t>implementa</w:t>
      </w:r>
      <w:r w:rsidR="00225743" w:rsidRPr="00320D4B">
        <w:t xml:space="preserve"> </w:t>
      </w:r>
      <w:r w:rsidR="006365F2" w:rsidRPr="00320D4B">
        <w:t>su</w:t>
      </w:r>
      <w:r w:rsidR="00225743" w:rsidRPr="00320D4B">
        <w:t xml:space="preserve"> </w:t>
      </w:r>
      <w:r w:rsidR="009D0557">
        <w:t>política de género</w:t>
      </w:r>
      <w:r w:rsidR="00225743" w:rsidRPr="00320D4B">
        <w:t xml:space="preserve"> </w:t>
      </w:r>
      <w:r w:rsidR="003F7DD7">
        <w:t xml:space="preserve">a través de </w:t>
      </w:r>
      <w:r w:rsidR="009342F7">
        <w:t xml:space="preserve">marcos </w:t>
      </w:r>
      <w:r w:rsidR="009C704D">
        <w:t xml:space="preserve">de alianza </w:t>
      </w:r>
      <w:r w:rsidR="009342F7">
        <w:t>país</w:t>
      </w:r>
      <w:r w:rsidR="00225743" w:rsidRPr="00320D4B">
        <w:t xml:space="preserve"> </w:t>
      </w:r>
      <w:r w:rsidR="007E676C">
        <w:t xml:space="preserve">y </w:t>
      </w:r>
      <w:r w:rsidR="001E0B62">
        <w:t>la</w:t>
      </w:r>
      <w:r w:rsidR="007E676C">
        <w:t xml:space="preserve"> </w:t>
      </w:r>
      <w:r w:rsidR="00E85B06">
        <w:t xml:space="preserve">tiene incluida </w:t>
      </w:r>
      <w:r w:rsidR="00B631D0">
        <w:t>en</w:t>
      </w:r>
      <w:r w:rsidR="00B56D88">
        <w:t xml:space="preserve"> </w:t>
      </w:r>
      <w:r w:rsidR="00A14A80">
        <w:t xml:space="preserve">las </w:t>
      </w:r>
      <w:r w:rsidR="00B56D88">
        <w:t xml:space="preserve">salvaguardias </w:t>
      </w:r>
      <w:r w:rsidR="00756D96">
        <w:t xml:space="preserve">ambientales y sociales </w:t>
      </w:r>
      <w:r w:rsidR="00073EE4">
        <w:t xml:space="preserve">de la </w:t>
      </w:r>
      <w:r w:rsidR="00D61C6A">
        <w:t>institución</w:t>
      </w:r>
      <w:r w:rsidR="005F76A7" w:rsidRPr="00320D4B">
        <w:t>.</w:t>
      </w:r>
      <w:r w:rsidR="00225743" w:rsidRPr="00320D4B">
        <w:t xml:space="preserve"> </w:t>
      </w:r>
      <w:r w:rsidR="009F59EB" w:rsidRPr="00320D4B">
        <w:t>Los</w:t>
      </w:r>
      <w:r w:rsidR="00225743" w:rsidRPr="00320D4B">
        <w:t xml:space="preserve"> </w:t>
      </w:r>
      <w:r w:rsidR="009F59EB" w:rsidRPr="00320D4B">
        <w:t>organismos</w:t>
      </w:r>
      <w:r w:rsidR="00225743" w:rsidRPr="00320D4B">
        <w:t xml:space="preserve"> </w:t>
      </w:r>
      <w:r w:rsidR="00095AC9" w:rsidRPr="00320D4B">
        <w:t>bilaterales</w:t>
      </w:r>
      <w:r w:rsidR="00225743" w:rsidRPr="00320D4B">
        <w:t xml:space="preserve"> </w:t>
      </w:r>
      <w:r w:rsidR="00FC617A" w:rsidRPr="00320D4B">
        <w:t>de</w:t>
      </w:r>
      <w:r w:rsidR="00225743" w:rsidRPr="00320D4B">
        <w:t xml:space="preserve"> </w:t>
      </w:r>
      <w:r w:rsidR="00095AC9" w:rsidRPr="00320D4B">
        <w:t>Canadá</w:t>
      </w:r>
      <w:r w:rsidR="005F76A7" w:rsidRPr="00320D4B">
        <w:t>,</w:t>
      </w:r>
      <w:r w:rsidR="00225743" w:rsidRPr="00320D4B">
        <w:t xml:space="preserve"> </w:t>
      </w:r>
      <w:r w:rsidR="00056B82" w:rsidRPr="00320D4B">
        <w:t>Alemania</w:t>
      </w:r>
      <w:r w:rsidR="00225743" w:rsidRPr="00320D4B">
        <w:t xml:space="preserve"> </w:t>
      </w:r>
      <w:r w:rsidR="00FC617A" w:rsidRPr="00320D4B">
        <w:t>y</w:t>
      </w:r>
      <w:r w:rsidR="00225743" w:rsidRPr="00320D4B">
        <w:t xml:space="preserve"> </w:t>
      </w:r>
      <w:r w:rsidR="00056B82" w:rsidRPr="00320D4B">
        <w:t>Japón</w:t>
      </w:r>
      <w:r w:rsidR="00225743" w:rsidRPr="00320D4B">
        <w:t xml:space="preserve"> </w:t>
      </w:r>
      <w:r w:rsidR="000C687C">
        <w:t xml:space="preserve">informaron </w:t>
      </w:r>
      <w:r w:rsidR="00777BEC">
        <w:t xml:space="preserve">que </w:t>
      </w:r>
      <w:r w:rsidR="005F2ED8">
        <w:t xml:space="preserve">aunque </w:t>
      </w:r>
      <w:r w:rsidR="00777BEC">
        <w:t xml:space="preserve">sus respectivos gobiernos </w:t>
      </w:r>
      <w:r w:rsidR="005F2ED8">
        <w:t>tienen</w:t>
      </w:r>
      <w:r w:rsidR="00903E0E">
        <w:t xml:space="preserve"> </w:t>
      </w:r>
      <w:r w:rsidR="00BD1B56">
        <w:t>política</w:t>
      </w:r>
      <w:r w:rsidR="00182B5A">
        <w:t>s</w:t>
      </w:r>
      <w:r w:rsidR="009D0557">
        <w:t xml:space="preserve"> de género</w:t>
      </w:r>
      <w:r w:rsidR="008A7FB8">
        <w:t>,</w:t>
      </w:r>
      <w:r w:rsidR="00225743" w:rsidRPr="00320D4B">
        <w:t xml:space="preserve"> </w:t>
      </w:r>
      <w:r w:rsidR="00ED658E">
        <w:t xml:space="preserve">ninguna </w:t>
      </w:r>
      <w:r w:rsidR="005F2ED8">
        <w:t>se relaciona</w:t>
      </w:r>
      <w:r w:rsidR="000C4FA9">
        <w:t xml:space="preserve"> </w:t>
      </w:r>
      <w:r w:rsidR="0067137D">
        <w:t>específica</w:t>
      </w:r>
      <w:r w:rsidR="000C4FA9">
        <w:t>mente</w:t>
      </w:r>
      <w:r w:rsidR="00225743" w:rsidRPr="00320D4B">
        <w:t xml:space="preserve"> </w:t>
      </w:r>
      <w:r w:rsidR="000C4FA9">
        <w:t>con</w:t>
      </w:r>
      <w:r w:rsidR="0067137D">
        <w:t xml:space="preserve"> los proyectos financiados </w:t>
      </w:r>
      <w:r w:rsidR="00216482" w:rsidRPr="00320D4B">
        <w:t>por</w:t>
      </w:r>
      <w:r w:rsidR="00225743" w:rsidRPr="00320D4B">
        <w:t xml:space="preserve"> </w:t>
      </w:r>
      <w:r w:rsidR="00216482" w:rsidRPr="00320D4B">
        <w:t>el</w:t>
      </w:r>
      <w:r w:rsidR="00225743" w:rsidRPr="00320D4B">
        <w:t xml:space="preserve"> </w:t>
      </w:r>
      <w:r w:rsidR="00416FBA" w:rsidRPr="00320D4B">
        <w:t>Fondo</w:t>
      </w:r>
      <w:r w:rsidR="00225743" w:rsidRPr="00320D4B">
        <w:t xml:space="preserve"> </w:t>
      </w:r>
      <w:r w:rsidR="00FC617A" w:rsidRPr="00320D4B">
        <w:t>Multilateral</w:t>
      </w:r>
      <w:r w:rsidR="005F76A7" w:rsidRPr="00320D4B">
        <w:t>.</w:t>
      </w:r>
    </w:p>
    <w:p w14:paraId="0166993C" w14:textId="2867BEB2" w:rsidR="00EF7083" w:rsidRPr="00320D4B" w:rsidRDefault="00056B82" w:rsidP="00214C43">
      <w:pPr>
        <w:pStyle w:val="Heading1"/>
      </w:pPr>
      <w:r w:rsidRPr="00320D4B">
        <w:t>Durante</w:t>
      </w:r>
      <w:r w:rsidR="00225743" w:rsidRPr="00320D4B">
        <w:t xml:space="preserve"> </w:t>
      </w:r>
      <w:r w:rsidR="00E136FC">
        <w:t>las</w:t>
      </w:r>
      <w:r w:rsidR="00225743" w:rsidRPr="00320D4B">
        <w:t xml:space="preserve"> </w:t>
      </w:r>
      <w:r w:rsidR="00095AC9" w:rsidRPr="00320D4B">
        <w:t>conversaciones</w:t>
      </w:r>
      <w:r w:rsidR="00400837">
        <w:t>,</w:t>
      </w:r>
      <w:r w:rsidR="00225743" w:rsidRPr="00320D4B">
        <w:t xml:space="preserve"> </w:t>
      </w:r>
      <w:r w:rsidR="00216482" w:rsidRPr="00320D4B">
        <w:t>los</w:t>
      </w:r>
      <w:r w:rsidR="00225743" w:rsidRPr="00320D4B">
        <w:t xml:space="preserve"> </w:t>
      </w:r>
      <w:r w:rsidR="00216482" w:rsidRPr="00320D4B">
        <w:t>organismos</w:t>
      </w:r>
      <w:r w:rsidR="00225743" w:rsidRPr="00320D4B">
        <w:t xml:space="preserve"> </w:t>
      </w:r>
      <w:r w:rsidR="00216482" w:rsidRPr="00320D4B">
        <w:t>bilaterales</w:t>
      </w:r>
      <w:r w:rsidR="00225743" w:rsidRPr="00320D4B">
        <w:t xml:space="preserve"> </w:t>
      </w:r>
      <w:r w:rsidR="00216482" w:rsidRPr="00320D4B">
        <w:t>y</w:t>
      </w:r>
      <w:r w:rsidR="00225743" w:rsidRPr="00320D4B">
        <w:t xml:space="preserve"> </w:t>
      </w:r>
      <w:r w:rsidR="00216482" w:rsidRPr="00320D4B">
        <w:t>de</w:t>
      </w:r>
      <w:r w:rsidR="00225743" w:rsidRPr="00320D4B">
        <w:t xml:space="preserve"> </w:t>
      </w:r>
      <w:r w:rsidR="00216482" w:rsidRPr="00320D4B">
        <w:t>ejecución</w:t>
      </w:r>
      <w:r w:rsidR="00225743" w:rsidRPr="00320D4B">
        <w:t xml:space="preserve"> </w:t>
      </w:r>
      <w:r w:rsidR="003E0FC4">
        <w:t xml:space="preserve">hicieron </w:t>
      </w:r>
      <w:r w:rsidR="00210E99">
        <w:t xml:space="preserve">además </w:t>
      </w:r>
      <w:r w:rsidR="003E0FC4">
        <w:t xml:space="preserve">hincapié en </w:t>
      </w:r>
      <w:r w:rsidR="00271A9B" w:rsidRPr="00320D4B">
        <w:t>la</w:t>
      </w:r>
      <w:r w:rsidR="00225743" w:rsidRPr="00320D4B">
        <w:t xml:space="preserve"> </w:t>
      </w:r>
      <w:r w:rsidR="00271A9B" w:rsidRPr="00320D4B">
        <w:t>necesidad</w:t>
      </w:r>
      <w:r w:rsidR="00225743" w:rsidRPr="00320D4B">
        <w:t xml:space="preserve"> </w:t>
      </w:r>
      <w:r w:rsidR="00271A9B" w:rsidRPr="00320D4B">
        <w:t>de</w:t>
      </w:r>
      <w:r w:rsidR="00225743" w:rsidRPr="00320D4B">
        <w:t xml:space="preserve"> </w:t>
      </w:r>
      <w:r w:rsidR="00F8073E">
        <w:t xml:space="preserve">definir los </w:t>
      </w:r>
      <w:r w:rsidR="009F59EB" w:rsidRPr="00320D4B">
        <w:t>objetivo</w:t>
      </w:r>
      <w:r w:rsidR="00F8073E">
        <w:t>s</w:t>
      </w:r>
      <w:r w:rsidR="00225743" w:rsidRPr="00320D4B">
        <w:t xml:space="preserve"> </w:t>
      </w:r>
      <w:r w:rsidR="003B5A20">
        <w:t>de una polí</w:t>
      </w:r>
      <w:r w:rsidR="009D0557">
        <w:t>tica de género</w:t>
      </w:r>
      <w:r w:rsidR="00B80B57" w:rsidRPr="00320D4B">
        <w:t>,</w:t>
      </w:r>
      <w:r w:rsidR="00225743" w:rsidRPr="00320D4B">
        <w:t xml:space="preserve"> </w:t>
      </w:r>
      <w:r w:rsidR="008A5BCA">
        <w:t xml:space="preserve">haciendo referencia a </w:t>
      </w:r>
      <w:r w:rsidR="00320D4B">
        <w:t>estrategias</w:t>
      </w:r>
      <w:r w:rsidR="00225743" w:rsidRPr="00320D4B">
        <w:t xml:space="preserve"> </w:t>
      </w:r>
      <w:r w:rsidR="00F3373D">
        <w:t xml:space="preserve">para armonizar los </w:t>
      </w:r>
      <w:r w:rsidR="00377602">
        <w:t>indicadores</w:t>
      </w:r>
      <w:r w:rsidR="009C6AD9">
        <w:t xml:space="preserve"> de género</w:t>
      </w:r>
      <w:r w:rsidR="00225743" w:rsidRPr="00320D4B">
        <w:t xml:space="preserve"> </w:t>
      </w:r>
      <w:r w:rsidR="00BD12BF">
        <w:t xml:space="preserve">de los </w:t>
      </w:r>
      <w:r w:rsidR="00571EB7">
        <w:t xml:space="preserve">distintos </w:t>
      </w:r>
      <w:r w:rsidRPr="00320D4B">
        <w:t>organismos</w:t>
      </w:r>
      <w:r w:rsidR="00225743" w:rsidRPr="00320D4B">
        <w:t xml:space="preserve"> </w:t>
      </w:r>
      <w:r w:rsidR="00216482" w:rsidRPr="00320D4B">
        <w:t>en</w:t>
      </w:r>
      <w:r w:rsidR="00225743" w:rsidRPr="00320D4B">
        <w:t xml:space="preserve"> </w:t>
      </w:r>
      <w:r w:rsidR="00216482" w:rsidRPr="00320D4B">
        <w:t>cuanto</w:t>
      </w:r>
      <w:r w:rsidR="00225743" w:rsidRPr="00320D4B">
        <w:t xml:space="preserve"> </w:t>
      </w:r>
      <w:r w:rsidR="00216482" w:rsidRPr="00320D4B">
        <w:t>a</w:t>
      </w:r>
      <w:r w:rsidR="00225743" w:rsidRPr="00320D4B">
        <w:t xml:space="preserve"> </w:t>
      </w:r>
      <w:r w:rsidR="00C01141">
        <w:t>su</w:t>
      </w:r>
      <w:r w:rsidR="00225743" w:rsidRPr="00320D4B">
        <w:t xml:space="preserve"> </w:t>
      </w:r>
      <w:r w:rsidR="00C01141">
        <w:t xml:space="preserve">aplicación a </w:t>
      </w:r>
      <w:r w:rsidR="003345D5" w:rsidRPr="00320D4B">
        <w:t>proyectos</w:t>
      </w:r>
      <w:r w:rsidR="00225743" w:rsidRPr="00320D4B">
        <w:t xml:space="preserve"> </w:t>
      </w:r>
      <w:r w:rsidR="00416FBA" w:rsidRPr="00320D4B">
        <w:t>y</w:t>
      </w:r>
      <w:r w:rsidR="00225743" w:rsidRPr="00320D4B">
        <w:t xml:space="preserve"> </w:t>
      </w:r>
      <w:r w:rsidR="00965C53">
        <w:t xml:space="preserve">a los </w:t>
      </w:r>
      <w:r w:rsidR="002369AB">
        <w:t>métodos</w:t>
      </w:r>
      <w:r w:rsidR="00225743" w:rsidRPr="00320D4B">
        <w:t xml:space="preserve"> </w:t>
      </w:r>
      <w:r w:rsidR="002369AB">
        <w:t xml:space="preserve">de información </w:t>
      </w:r>
      <w:r w:rsidR="00FC617A" w:rsidRPr="00320D4B">
        <w:t>y</w:t>
      </w:r>
      <w:r w:rsidR="00225743" w:rsidRPr="00320D4B">
        <w:t xml:space="preserve"> </w:t>
      </w:r>
      <w:r w:rsidR="00EB5528" w:rsidRPr="00320D4B">
        <w:t>supervisión</w:t>
      </w:r>
      <w:r w:rsidR="005F76A7" w:rsidRPr="00320D4B">
        <w:t>.</w:t>
      </w:r>
      <w:r w:rsidR="00225743" w:rsidRPr="00320D4B">
        <w:t xml:space="preserve"> </w:t>
      </w:r>
      <w:r w:rsidR="00907CF9">
        <w:t xml:space="preserve">Se </w:t>
      </w:r>
      <w:r w:rsidR="001F072C">
        <w:t xml:space="preserve">advirtió </w:t>
      </w:r>
      <w:r w:rsidR="00096C1E">
        <w:t xml:space="preserve">además </w:t>
      </w:r>
      <w:r w:rsidR="00907CF9" w:rsidRPr="00907CF9">
        <w:t xml:space="preserve">que </w:t>
      </w:r>
      <w:r w:rsidR="006E77EA" w:rsidRPr="006E77EA">
        <w:t xml:space="preserve">implementar una política de género </w:t>
      </w:r>
      <w:r w:rsidR="006E77EA">
        <w:t xml:space="preserve">posiblemente </w:t>
      </w:r>
      <w:r w:rsidR="00EB7543">
        <w:t>exija</w:t>
      </w:r>
      <w:r w:rsidR="00446324">
        <w:t xml:space="preserve"> </w:t>
      </w:r>
      <w:r w:rsidR="00B05664">
        <w:t>recursos adicionales</w:t>
      </w:r>
      <w:r w:rsidR="005F76A7" w:rsidRPr="00320D4B">
        <w:t>.</w:t>
      </w:r>
    </w:p>
    <w:p w14:paraId="7031D3FF" w14:textId="2BEEB2B8" w:rsidR="005F76A7" w:rsidRPr="00320D4B" w:rsidRDefault="006365F2" w:rsidP="00214C43">
      <w:pPr>
        <w:keepNext/>
        <w:keepLines/>
        <w:rPr>
          <w:b/>
        </w:rPr>
      </w:pPr>
      <w:r w:rsidRPr="00320D4B">
        <w:rPr>
          <w:b/>
        </w:rPr>
        <w:t>Introducción</w:t>
      </w:r>
    </w:p>
    <w:p w14:paraId="429EC1BE" w14:textId="77777777" w:rsidR="005F76A7" w:rsidRPr="00320D4B" w:rsidRDefault="005F76A7" w:rsidP="00214C43">
      <w:pPr>
        <w:keepNext/>
        <w:keepLines/>
        <w:rPr>
          <w:b/>
        </w:rPr>
      </w:pPr>
    </w:p>
    <w:p w14:paraId="50C60EE2" w14:textId="6B991EBD" w:rsidR="005A6736" w:rsidRPr="00320D4B" w:rsidRDefault="00715E97" w:rsidP="005A6736">
      <w:pPr>
        <w:pStyle w:val="Heading1"/>
      </w:pPr>
      <w:r w:rsidRPr="00320D4B">
        <w:t xml:space="preserve">La </w:t>
      </w:r>
      <w:r w:rsidR="00F71C47" w:rsidRPr="00320D4B">
        <w:t>perspectiva de género</w:t>
      </w:r>
      <w:r w:rsidR="00225743" w:rsidRPr="00320D4B">
        <w:t xml:space="preserve"> </w:t>
      </w:r>
      <w:r>
        <w:t xml:space="preserve">fue </w:t>
      </w:r>
      <w:r w:rsidR="00215263">
        <w:t>uno de los</w:t>
      </w:r>
      <w:r>
        <w:t xml:space="preserve"> </w:t>
      </w:r>
      <w:r w:rsidR="00617DEB">
        <w:t xml:space="preserve">conceptos </w:t>
      </w:r>
      <w:r w:rsidR="000625B9">
        <w:t xml:space="preserve">que </w:t>
      </w:r>
      <w:r w:rsidR="0083690F">
        <w:t xml:space="preserve">con mayor énfasis se plantearon en </w:t>
      </w:r>
      <w:r w:rsidR="009641B3">
        <w:t>la IV </w:t>
      </w:r>
      <w:r w:rsidR="00880701">
        <w:t xml:space="preserve">Conferencia Mundial de la Mujer, </w:t>
      </w:r>
      <w:r w:rsidR="004E0609">
        <w:t xml:space="preserve">realizada </w:t>
      </w:r>
      <w:r w:rsidR="003345D5" w:rsidRPr="00320D4B">
        <w:t>en</w:t>
      </w:r>
      <w:r w:rsidR="00225743" w:rsidRPr="00320D4B">
        <w:t xml:space="preserve"> </w:t>
      </w:r>
      <w:r w:rsidR="005F76A7" w:rsidRPr="00320D4B">
        <w:t>Beijing</w:t>
      </w:r>
      <w:r w:rsidR="004E0609" w:rsidRPr="004E0609">
        <w:t xml:space="preserve"> en 1995</w:t>
      </w:r>
      <w:r w:rsidR="005F76A7" w:rsidRPr="00320D4B">
        <w:t>.</w:t>
      </w:r>
      <w:r w:rsidR="00225743" w:rsidRPr="00320D4B">
        <w:t xml:space="preserve"> </w:t>
      </w:r>
      <w:r w:rsidR="002A676C">
        <w:t>El</w:t>
      </w:r>
      <w:r w:rsidR="00CA291E">
        <w:t xml:space="preserve"> </w:t>
      </w:r>
      <w:r w:rsidR="00CA291E" w:rsidRPr="00CA291E">
        <w:t xml:space="preserve">concepto </w:t>
      </w:r>
      <w:r w:rsidR="00DA00BA">
        <w:t xml:space="preserve">se incorporó </w:t>
      </w:r>
      <w:r w:rsidR="00215ADF">
        <w:t xml:space="preserve">a la </w:t>
      </w:r>
      <w:r w:rsidR="00AD77DD">
        <w:t>Plataforma de Acción de Beijing</w:t>
      </w:r>
      <w:r w:rsidR="00225743" w:rsidRPr="00320D4B">
        <w:t xml:space="preserve"> </w:t>
      </w:r>
      <w:r w:rsidR="00FC617A" w:rsidRPr="00320D4B">
        <w:t>y</w:t>
      </w:r>
      <w:r w:rsidR="00225743" w:rsidRPr="00320D4B">
        <w:t xml:space="preserve"> </w:t>
      </w:r>
      <w:r w:rsidR="00742FC6">
        <w:t xml:space="preserve">luego pasó a ser </w:t>
      </w:r>
      <w:r w:rsidR="00464E88">
        <w:t>elemento</w:t>
      </w:r>
      <w:r w:rsidR="00225743" w:rsidRPr="00320D4B">
        <w:t xml:space="preserve"> </w:t>
      </w:r>
      <w:r w:rsidR="00742FC6" w:rsidRPr="00742FC6">
        <w:t xml:space="preserve">importante </w:t>
      </w:r>
      <w:r w:rsidR="00593E4E">
        <w:t xml:space="preserve">de las </w:t>
      </w:r>
      <w:r w:rsidR="00593E4E" w:rsidRPr="00593E4E">
        <w:t xml:space="preserve">políticas y programas </w:t>
      </w:r>
      <w:r w:rsidR="00FC617A" w:rsidRPr="00320D4B">
        <w:t>de</w:t>
      </w:r>
      <w:r w:rsidR="00225743" w:rsidRPr="00320D4B">
        <w:t xml:space="preserve"> </w:t>
      </w:r>
      <w:r w:rsidR="00095AC9" w:rsidRPr="00320D4B">
        <w:t>Naciones</w:t>
      </w:r>
      <w:r w:rsidR="00225743" w:rsidRPr="00320D4B">
        <w:t xml:space="preserve"> </w:t>
      </w:r>
      <w:r w:rsidR="00095AC9" w:rsidRPr="00320D4B">
        <w:t>Unidas</w:t>
      </w:r>
      <w:r w:rsidR="005F76A7" w:rsidRPr="00320D4B">
        <w:t>.</w:t>
      </w:r>
      <w:r w:rsidR="00225743" w:rsidRPr="00320D4B">
        <w:t xml:space="preserve"> </w:t>
      </w:r>
      <w:r w:rsidR="006460BE">
        <w:t>De hecho, e</w:t>
      </w:r>
      <w:r w:rsidR="00BA18ED">
        <w:t xml:space="preserve">l </w:t>
      </w:r>
      <w:r w:rsidR="00BA18ED" w:rsidRPr="00BA18ED">
        <w:t xml:space="preserve">objetivo de desarrollo sustentable </w:t>
      </w:r>
      <w:r w:rsidR="00BA18ED">
        <w:t xml:space="preserve">Nº 5 de </w:t>
      </w:r>
      <w:r w:rsidR="006460BE">
        <w:t xml:space="preserve">la ONU </w:t>
      </w:r>
      <w:r w:rsidR="00500570">
        <w:t xml:space="preserve">es </w:t>
      </w:r>
      <w:r w:rsidR="00500570" w:rsidRPr="00500570">
        <w:t>promover</w:t>
      </w:r>
      <w:r w:rsidR="002560D9">
        <w:t xml:space="preserve"> la igualdad</w:t>
      </w:r>
      <w:r w:rsidR="00A1594B">
        <w:t xml:space="preserve"> de género</w:t>
      </w:r>
      <w:r w:rsidR="00500570" w:rsidRPr="00500570">
        <w:t xml:space="preserve"> y la autonomía de la mujer</w:t>
      </w:r>
      <w:r w:rsidR="005A6736" w:rsidRPr="00320D4B">
        <w:t>.</w:t>
      </w:r>
      <w:r w:rsidR="005A6736" w:rsidRPr="00320D4B">
        <w:rPr>
          <w:rStyle w:val="FootnoteReference"/>
        </w:rPr>
        <w:footnoteReference w:id="4"/>
      </w:r>
    </w:p>
    <w:p w14:paraId="273DDA13" w14:textId="5E90FD02" w:rsidR="00EF7083" w:rsidRPr="00320D4B" w:rsidRDefault="00DF7DED" w:rsidP="00214C43">
      <w:pPr>
        <w:pStyle w:val="Heading1"/>
      </w:pPr>
      <w:r>
        <w:t>Integrar</w:t>
      </w:r>
      <w:r w:rsidR="00F94F1D">
        <w:t xml:space="preserve"> l</w:t>
      </w:r>
      <w:r w:rsidR="005F76A7" w:rsidRPr="00320D4B">
        <w:t>a</w:t>
      </w:r>
      <w:r w:rsidR="00225743" w:rsidRPr="00320D4B">
        <w:t xml:space="preserve"> </w:t>
      </w:r>
      <w:r w:rsidR="00784978">
        <w:t>perspectiva de género</w:t>
      </w:r>
      <w:r w:rsidR="00225743" w:rsidRPr="00320D4B">
        <w:t xml:space="preserve"> </w:t>
      </w:r>
      <w:r>
        <w:t>e</w:t>
      </w:r>
      <w:r w:rsidR="005F76A7" w:rsidRPr="00320D4B">
        <w:t>s</w:t>
      </w:r>
      <w:r w:rsidR="00225743" w:rsidRPr="00320D4B">
        <w:t xml:space="preserve"> </w:t>
      </w:r>
      <w:r>
        <w:t>el proceso</w:t>
      </w:r>
      <w:r w:rsidR="00225743" w:rsidRPr="00320D4B">
        <w:t xml:space="preserve"> </w:t>
      </w:r>
      <w:r w:rsidR="00FC617A" w:rsidRPr="00320D4B">
        <w:t>de</w:t>
      </w:r>
      <w:r w:rsidR="00225743" w:rsidRPr="00320D4B">
        <w:t xml:space="preserve"> </w:t>
      </w:r>
      <w:r w:rsidR="00A21FBA">
        <w:t xml:space="preserve">evaluar las </w:t>
      </w:r>
      <w:r w:rsidR="00026150">
        <w:t xml:space="preserve">implicancias </w:t>
      </w:r>
      <w:r w:rsidR="00BB1E2D">
        <w:t xml:space="preserve">de </w:t>
      </w:r>
      <w:r w:rsidR="00371AD1">
        <w:t>determinada</w:t>
      </w:r>
      <w:r w:rsidR="00B56871">
        <w:t>s</w:t>
      </w:r>
      <w:r w:rsidR="00371AD1">
        <w:t xml:space="preserve"> medida</w:t>
      </w:r>
      <w:r w:rsidR="00B56871">
        <w:t>s</w:t>
      </w:r>
      <w:r w:rsidR="005F76A7" w:rsidRPr="00320D4B">
        <w:t>,</w:t>
      </w:r>
      <w:r w:rsidR="00225743" w:rsidRPr="00320D4B">
        <w:t xml:space="preserve"> </w:t>
      </w:r>
      <w:r w:rsidR="00B56871">
        <w:t>entre ellas</w:t>
      </w:r>
      <w:r w:rsidR="00225743" w:rsidRPr="00320D4B">
        <w:t xml:space="preserve"> </w:t>
      </w:r>
      <w:r w:rsidR="00D83310">
        <w:t xml:space="preserve">las </w:t>
      </w:r>
      <w:r w:rsidR="00D058D1">
        <w:t>normas jurídicas</w:t>
      </w:r>
      <w:r w:rsidR="00225743" w:rsidRPr="00320D4B">
        <w:t xml:space="preserve"> </w:t>
      </w:r>
      <w:r w:rsidR="00D83310">
        <w:t xml:space="preserve">y las </w:t>
      </w:r>
      <w:r w:rsidR="00416FBA" w:rsidRPr="00320D4B">
        <w:t>políticas</w:t>
      </w:r>
      <w:r w:rsidR="00225743" w:rsidRPr="00320D4B">
        <w:t xml:space="preserve"> </w:t>
      </w:r>
      <w:r w:rsidR="00FC617A" w:rsidRPr="00320D4B">
        <w:t>y</w:t>
      </w:r>
      <w:r w:rsidR="00225743" w:rsidRPr="00320D4B">
        <w:t xml:space="preserve"> </w:t>
      </w:r>
      <w:r w:rsidR="00935F28" w:rsidRPr="00320D4B">
        <w:t>programa</w:t>
      </w:r>
      <w:r w:rsidR="005F76A7" w:rsidRPr="00320D4B">
        <w:t>s,</w:t>
      </w:r>
      <w:r w:rsidR="00225743" w:rsidRPr="00320D4B">
        <w:t xml:space="preserve"> </w:t>
      </w:r>
      <w:r w:rsidR="00D52168">
        <w:t xml:space="preserve">sobre </w:t>
      </w:r>
      <w:r w:rsidR="00816D5C" w:rsidRPr="00816D5C">
        <w:t xml:space="preserve">mujeres y hombres </w:t>
      </w:r>
      <w:r w:rsidR="008128CC">
        <w:t xml:space="preserve">de </w:t>
      </w:r>
      <w:r w:rsidR="008817F9">
        <w:t>todos los ámbitos y a todo nivel</w:t>
      </w:r>
      <w:r w:rsidR="005F76A7" w:rsidRPr="00320D4B">
        <w:t>.</w:t>
      </w:r>
      <w:r w:rsidR="00225743" w:rsidRPr="00320D4B">
        <w:t xml:space="preserve"> </w:t>
      </w:r>
      <w:r w:rsidR="00E65186">
        <w:t xml:space="preserve">Es una </w:t>
      </w:r>
      <w:r w:rsidR="00056B82" w:rsidRPr="00320D4B">
        <w:t>estrategia</w:t>
      </w:r>
      <w:r w:rsidR="00225743" w:rsidRPr="00320D4B">
        <w:t xml:space="preserve"> </w:t>
      </w:r>
      <w:r w:rsidR="000D6D94">
        <w:t xml:space="preserve">para </w:t>
      </w:r>
      <w:r w:rsidR="003A6CC2">
        <w:t xml:space="preserve">convertir </w:t>
      </w:r>
      <w:r w:rsidR="000D6D94">
        <w:t xml:space="preserve">las inquietudes </w:t>
      </w:r>
      <w:r w:rsidR="00F07426" w:rsidRPr="00F07426">
        <w:t xml:space="preserve">y experiencias </w:t>
      </w:r>
      <w:r w:rsidR="00F07426">
        <w:t xml:space="preserve">de </w:t>
      </w:r>
      <w:r w:rsidR="00DC1A58">
        <w:t>mujeres</w:t>
      </w:r>
      <w:r w:rsidR="00225743" w:rsidRPr="00320D4B">
        <w:t xml:space="preserve"> </w:t>
      </w:r>
      <w:r w:rsidR="008152DC">
        <w:t>y</w:t>
      </w:r>
      <w:r w:rsidR="00F07426">
        <w:t xml:space="preserve"> </w:t>
      </w:r>
      <w:r w:rsidR="0094568A">
        <w:t>hombres</w:t>
      </w:r>
      <w:r w:rsidR="00225743" w:rsidRPr="00320D4B">
        <w:t xml:space="preserve"> </w:t>
      </w:r>
      <w:r w:rsidR="00EB11AD">
        <w:t xml:space="preserve">en parte </w:t>
      </w:r>
      <w:r w:rsidR="005F76A7" w:rsidRPr="00320D4B">
        <w:t>integral</w:t>
      </w:r>
      <w:r w:rsidR="00225743" w:rsidRPr="00320D4B">
        <w:t xml:space="preserve"> </w:t>
      </w:r>
      <w:r w:rsidR="00056B82" w:rsidRPr="00320D4B">
        <w:t>del</w:t>
      </w:r>
      <w:r w:rsidR="00225743" w:rsidRPr="00320D4B">
        <w:t xml:space="preserve"> </w:t>
      </w:r>
      <w:r w:rsidR="00EF4BA5">
        <w:t>diseño</w:t>
      </w:r>
      <w:r w:rsidR="005F76A7" w:rsidRPr="00320D4B">
        <w:t>,</w:t>
      </w:r>
      <w:r w:rsidR="00225743" w:rsidRPr="00320D4B">
        <w:t xml:space="preserve"> </w:t>
      </w:r>
      <w:r w:rsidR="00FC617A" w:rsidRPr="00320D4B">
        <w:t>ejecución</w:t>
      </w:r>
      <w:r w:rsidR="005F76A7" w:rsidRPr="00320D4B">
        <w:t>,</w:t>
      </w:r>
      <w:r w:rsidR="00225743" w:rsidRPr="00320D4B">
        <w:t xml:space="preserve"> </w:t>
      </w:r>
      <w:r w:rsidR="00095AC9" w:rsidRPr="00320D4B">
        <w:t>supervisión</w:t>
      </w:r>
      <w:r w:rsidR="00225743" w:rsidRPr="00320D4B">
        <w:t xml:space="preserve"> </w:t>
      </w:r>
      <w:r w:rsidR="00095AC9" w:rsidRPr="00320D4B">
        <w:t>y</w:t>
      </w:r>
      <w:r w:rsidR="00225743" w:rsidRPr="00320D4B">
        <w:t xml:space="preserve"> </w:t>
      </w:r>
      <w:r w:rsidR="00095AC9" w:rsidRPr="00320D4B">
        <w:t>evaluación</w:t>
      </w:r>
      <w:r w:rsidR="00225743" w:rsidRPr="00320D4B">
        <w:t xml:space="preserve"> </w:t>
      </w:r>
      <w:r w:rsidR="00FC617A" w:rsidRPr="00320D4B">
        <w:t>de</w:t>
      </w:r>
      <w:r w:rsidR="00225743" w:rsidRPr="00320D4B">
        <w:t xml:space="preserve"> </w:t>
      </w:r>
      <w:r w:rsidR="00416FBA" w:rsidRPr="00320D4B">
        <w:t>políticas</w:t>
      </w:r>
      <w:r w:rsidR="00225743" w:rsidRPr="00320D4B">
        <w:t xml:space="preserve"> </w:t>
      </w:r>
      <w:r w:rsidR="00FC617A" w:rsidRPr="00320D4B">
        <w:t>y</w:t>
      </w:r>
      <w:r w:rsidR="00225743" w:rsidRPr="00320D4B">
        <w:t xml:space="preserve"> </w:t>
      </w:r>
      <w:r w:rsidR="00935F28" w:rsidRPr="00320D4B">
        <w:t>programa</w:t>
      </w:r>
      <w:r w:rsidR="005F76A7" w:rsidRPr="00320D4B">
        <w:t>s</w:t>
      </w:r>
      <w:r w:rsidR="00225743" w:rsidRPr="00320D4B">
        <w:t xml:space="preserve"> </w:t>
      </w:r>
      <w:r w:rsidR="003345D5" w:rsidRPr="00320D4B">
        <w:t>en</w:t>
      </w:r>
      <w:r w:rsidR="00225743" w:rsidRPr="00320D4B">
        <w:t xml:space="preserve"> </w:t>
      </w:r>
      <w:r w:rsidR="00622DD5">
        <w:t>todos los espacios políticos</w:t>
      </w:r>
      <w:r w:rsidR="005F76A7" w:rsidRPr="00320D4B">
        <w:t>,</w:t>
      </w:r>
      <w:r w:rsidR="00225743" w:rsidRPr="00320D4B">
        <w:t xml:space="preserve"> </w:t>
      </w:r>
      <w:r w:rsidR="00622DD5">
        <w:t>económicos</w:t>
      </w:r>
      <w:r w:rsidR="00225743" w:rsidRPr="00320D4B">
        <w:t xml:space="preserve"> </w:t>
      </w:r>
      <w:r w:rsidR="00FC617A" w:rsidRPr="00320D4B">
        <w:t>y</w:t>
      </w:r>
      <w:r w:rsidR="00225743" w:rsidRPr="00320D4B">
        <w:t xml:space="preserve"> </w:t>
      </w:r>
      <w:r w:rsidR="001D6F4F">
        <w:t xml:space="preserve">sociales, </w:t>
      </w:r>
      <w:r w:rsidR="00965B4F">
        <w:t xml:space="preserve">de forma que </w:t>
      </w:r>
      <w:r w:rsidR="00444970">
        <w:t xml:space="preserve">todos </w:t>
      </w:r>
      <w:r w:rsidR="0067788E">
        <w:t xml:space="preserve">perciban </w:t>
      </w:r>
      <w:r w:rsidR="006E1996">
        <w:t xml:space="preserve">iguales </w:t>
      </w:r>
      <w:r w:rsidR="00C07C3E">
        <w:t xml:space="preserve">beneficios </w:t>
      </w:r>
      <w:r w:rsidR="00A60283">
        <w:t>y no se perpetúe la desigualdad</w:t>
      </w:r>
      <w:r w:rsidR="005F76A7" w:rsidRPr="00320D4B">
        <w:t>.</w:t>
      </w:r>
    </w:p>
    <w:p w14:paraId="1B9C58B0" w14:textId="5BD5774C" w:rsidR="005F76A7" w:rsidRPr="00320D4B" w:rsidRDefault="004C6E35" w:rsidP="00214C43">
      <w:pPr>
        <w:pStyle w:val="Heading1"/>
      </w:pPr>
      <w:r>
        <w:t>L</w:t>
      </w:r>
      <w:r w:rsidR="00BB4BFD">
        <w:t>a igualdad de</w:t>
      </w:r>
      <w:r w:rsidR="00225743" w:rsidRPr="00320D4B">
        <w:t xml:space="preserve"> </w:t>
      </w:r>
      <w:r w:rsidR="00784978">
        <w:t>género</w:t>
      </w:r>
      <w:r w:rsidR="00251888">
        <w:t xml:space="preserve">, </w:t>
      </w:r>
      <w:r w:rsidR="00BB4BFD">
        <w:t>en sí misma</w:t>
      </w:r>
      <w:r w:rsidR="006F22C4" w:rsidRPr="006F22C4">
        <w:t xml:space="preserve"> </w:t>
      </w:r>
      <w:r w:rsidR="00CA353A">
        <w:t>un</w:t>
      </w:r>
      <w:r w:rsidR="00225743" w:rsidRPr="00320D4B">
        <w:t xml:space="preserve"> </w:t>
      </w:r>
      <w:r w:rsidR="00CA353A">
        <w:t>objetivo de desarrollo sustentable</w:t>
      </w:r>
      <w:r w:rsidR="005F76A7" w:rsidRPr="00320D4B">
        <w:t>,</w:t>
      </w:r>
      <w:r w:rsidR="00225743" w:rsidRPr="00320D4B">
        <w:t xml:space="preserve"> </w:t>
      </w:r>
      <w:r w:rsidR="00251888">
        <w:t xml:space="preserve">es </w:t>
      </w:r>
      <w:r w:rsidR="001F5A8F">
        <w:t>también</w:t>
      </w:r>
      <w:r w:rsidR="00225743" w:rsidRPr="00320D4B">
        <w:t xml:space="preserve"> </w:t>
      </w:r>
      <w:r w:rsidR="00054E79">
        <w:t>un</w:t>
      </w:r>
      <w:r w:rsidR="00225743" w:rsidRPr="00320D4B">
        <w:t xml:space="preserve"> </w:t>
      </w:r>
      <w:r w:rsidR="00B2500D">
        <w:t>determinante</w:t>
      </w:r>
      <w:r w:rsidR="00225743" w:rsidRPr="00320D4B">
        <w:t xml:space="preserve"> </w:t>
      </w:r>
      <w:r w:rsidR="00B2500D">
        <w:t>para el logro de todos los demás</w:t>
      </w:r>
      <w:r w:rsidR="005F76A7" w:rsidRPr="00320D4B">
        <w:t>.</w:t>
      </w:r>
      <w:r w:rsidR="00225743" w:rsidRPr="00320D4B">
        <w:t xml:space="preserve"> </w:t>
      </w:r>
      <w:r w:rsidR="008628CD">
        <w:t xml:space="preserve">Además </w:t>
      </w:r>
      <w:r w:rsidR="00FC617A" w:rsidRPr="00320D4B">
        <w:t>de</w:t>
      </w:r>
      <w:r w:rsidR="00225743" w:rsidRPr="00320D4B">
        <w:t xml:space="preserve"> </w:t>
      </w:r>
      <w:r w:rsidR="00EE0902">
        <w:t xml:space="preserve">prestar mayor </w:t>
      </w:r>
      <w:r w:rsidR="00F71C47" w:rsidRPr="00320D4B">
        <w:t>atención</w:t>
      </w:r>
      <w:r w:rsidR="00225743" w:rsidRPr="00320D4B">
        <w:t xml:space="preserve"> </w:t>
      </w:r>
      <w:r w:rsidR="00533EC8">
        <w:t>a los temas de</w:t>
      </w:r>
      <w:r w:rsidR="00EE0902">
        <w:t xml:space="preserve"> </w:t>
      </w:r>
      <w:r w:rsidR="00784978">
        <w:t>género</w:t>
      </w:r>
      <w:r w:rsidR="005F76A7" w:rsidRPr="00320D4B">
        <w:t>,</w:t>
      </w:r>
      <w:r w:rsidR="00225743" w:rsidRPr="00320D4B">
        <w:t xml:space="preserve"> </w:t>
      </w:r>
      <w:r w:rsidR="00B9453A">
        <w:t xml:space="preserve">existe </w:t>
      </w:r>
      <w:r w:rsidR="00623462">
        <w:t>la necesidad</w:t>
      </w:r>
      <w:r w:rsidR="00B76B1E" w:rsidRPr="00320D4B">
        <w:t>,</w:t>
      </w:r>
      <w:r w:rsidR="00225743" w:rsidRPr="00320D4B">
        <w:t xml:space="preserve"> </w:t>
      </w:r>
      <w:r w:rsidR="00416FBA" w:rsidRPr="00320D4B">
        <w:t>en</w:t>
      </w:r>
      <w:r w:rsidR="00225743" w:rsidRPr="00320D4B">
        <w:t xml:space="preserve"> </w:t>
      </w:r>
      <w:r w:rsidR="00416FBA" w:rsidRPr="00320D4B">
        <w:t>el</w:t>
      </w:r>
      <w:r w:rsidR="00225743" w:rsidRPr="00320D4B">
        <w:t xml:space="preserve"> </w:t>
      </w:r>
      <w:r w:rsidR="00B067B7">
        <w:t>contexto</w:t>
      </w:r>
      <w:r w:rsidR="00237BA1">
        <w:t xml:space="preserve"> </w:t>
      </w:r>
      <w:r w:rsidR="00416FBA" w:rsidRPr="00320D4B">
        <w:t>de</w:t>
      </w:r>
      <w:r w:rsidR="00225743" w:rsidRPr="00320D4B">
        <w:t xml:space="preserve"> </w:t>
      </w:r>
      <w:r w:rsidR="00040EE9">
        <w:t xml:space="preserve">las </w:t>
      </w:r>
      <w:r w:rsidR="004921F8">
        <w:t>intervenciones</w:t>
      </w:r>
      <w:r w:rsidR="00225743" w:rsidRPr="00320D4B">
        <w:t xml:space="preserve"> </w:t>
      </w:r>
      <w:r w:rsidR="00D6632F">
        <w:t xml:space="preserve">orientadas </w:t>
      </w:r>
      <w:r w:rsidR="004921F8">
        <w:t>a</w:t>
      </w:r>
      <w:r w:rsidR="00225743" w:rsidRPr="00320D4B">
        <w:t xml:space="preserve"> </w:t>
      </w:r>
      <w:r w:rsidR="00056B82" w:rsidRPr="00320D4B">
        <w:t>eliminar</w:t>
      </w:r>
      <w:r w:rsidR="00225743" w:rsidRPr="00320D4B">
        <w:t xml:space="preserve"> </w:t>
      </w:r>
      <w:r w:rsidR="00935F28" w:rsidRPr="00320D4B">
        <w:t>sustancias</w:t>
      </w:r>
      <w:r w:rsidR="00225743" w:rsidRPr="00320D4B">
        <w:t xml:space="preserve"> </w:t>
      </w:r>
      <w:r w:rsidR="00935F28" w:rsidRPr="00320D4B">
        <w:t>controladas</w:t>
      </w:r>
      <w:r w:rsidR="008B78C6" w:rsidRPr="00320D4B">
        <w:t>,</w:t>
      </w:r>
      <w:r w:rsidR="00225743" w:rsidRPr="00320D4B">
        <w:t xml:space="preserve"> </w:t>
      </w:r>
      <w:r w:rsidR="000C2EBE" w:rsidRPr="000C2EBE">
        <w:t xml:space="preserve">de velar </w:t>
      </w:r>
      <w:r w:rsidR="00B067B7" w:rsidRPr="00B067B7">
        <w:t xml:space="preserve">por </w:t>
      </w:r>
      <w:r w:rsidR="009A643C">
        <w:t xml:space="preserve">que se tomen </w:t>
      </w:r>
      <w:r w:rsidR="009A643C" w:rsidRPr="009A643C">
        <w:t xml:space="preserve">en consideración </w:t>
      </w:r>
      <w:r w:rsidR="000E14B9">
        <w:t>objetivos</w:t>
      </w:r>
      <w:r w:rsidR="00225743" w:rsidRPr="00320D4B">
        <w:t xml:space="preserve"> </w:t>
      </w:r>
      <w:r w:rsidR="00FC617A" w:rsidRPr="00320D4B">
        <w:t>y</w:t>
      </w:r>
      <w:r w:rsidR="00225743" w:rsidRPr="00320D4B">
        <w:t xml:space="preserve"> </w:t>
      </w:r>
      <w:r w:rsidR="00320D4B">
        <w:t>acciones</w:t>
      </w:r>
      <w:r w:rsidR="00225743" w:rsidRPr="00320D4B">
        <w:t xml:space="preserve"> </w:t>
      </w:r>
      <w:r w:rsidR="00DC1FE2">
        <w:t xml:space="preserve">con dimensión de </w:t>
      </w:r>
      <w:r w:rsidR="00DC1FE2" w:rsidRPr="00DC1FE2">
        <w:t xml:space="preserve">género </w:t>
      </w:r>
      <w:r w:rsidR="00523132">
        <w:t xml:space="preserve">que permitan </w:t>
      </w:r>
      <w:r w:rsidR="00AD6BD4" w:rsidRPr="00AD6BD4">
        <w:t xml:space="preserve">destacar </w:t>
      </w:r>
      <w:r w:rsidR="00275B30">
        <w:t xml:space="preserve">las </w:t>
      </w:r>
      <w:r w:rsidR="00416FBA" w:rsidRPr="00320D4B">
        <w:t>políticas</w:t>
      </w:r>
      <w:r w:rsidR="00225743" w:rsidRPr="00320D4B">
        <w:t xml:space="preserve"> </w:t>
      </w:r>
      <w:r w:rsidR="00FC617A" w:rsidRPr="00320D4B">
        <w:t>y</w:t>
      </w:r>
      <w:r w:rsidR="00225743" w:rsidRPr="00320D4B">
        <w:t xml:space="preserve"> </w:t>
      </w:r>
      <w:r w:rsidR="00056B82" w:rsidRPr="00320D4B">
        <w:t>estrategias</w:t>
      </w:r>
      <w:r w:rsidR="00225743" w:rsidRPr="00320D4B">
        <w:t xml:space="preserve"> </w:t>
      </w:r>
      <w:r w:rsidR="002560D9">
        <w:t>que promuevan la igualdad</w:t>
      </w:r>
      <w:r w:rsidR="006D0B51" w:rsidRPr="00320D4B">
        <w:t>.</w:t>
      </w:r>
    </w:p>
    <w:p w14:paraId="600DE9C2" w14:textId="2F604E5B" w:rsidR="00EF7083" w:rsidRPr="00320D4B" w:rsidRDefault="002834AD" w:rsidP="00214C43">
      <w:pPr>
        <w:pStyle w:val="Heading1"/>
      </w:pPr>
      <w:r>
        <w:lastRenderedPageBreak/>
        <w:t>Los p</w:t>
      </w:r>
      <w:r w:rsidR="0067137D">
        <w:t xml:space="preserve">royectos </w:t>
      </w:r>
      <w:r w:rsidR="00067095">
        <w:t>que financia</w:t>
      </w:r>
      <w:r>
        <w:t xml:space="preserve"> el Fondo</w:t>
      </w:r>
      <w:r w:rsidR="00225743" w:rsidRPr="00320D4B">
        <w:t xml:space="preserve"> </w:t>
      </w:r>
      <w:r w:rsidR="00FC617A" w:rsidRPr="00320D4B">
        <w:t>Multilateral</w:t>
      </w:r>
      <w:r w:rsidR="00225743" w:rsidRPr="00320D4B">
        <w:t xml:space="preserve"> </w:t>
      </w:r>
      <w:r w:rsidR="009E79FD">
        <w:t xml:space="preserve">son </w:t>
      </w:r>
      <w:r w:rsidR="006365F2" w:rsidRPr="00320D4B">
        <w:t>implementado</w:t>
      </w:r>
      <w:r w:rsidR="009E79FD">
        <w:t>s</w:t>
      </w:r>
      <w:r w:rsidR="00225743" w:rsidRPr="00320D4B">
        <w:t xml:space="preserve"> </w:t>
      </w:r>
      <w:r w:rsidR="003345D5" w:rsidRPr="00320D4B">
        <w:t>por</w:t>
      </w:r>
      <w:r w:rsidR="00225743" w:rsidRPr="00320D4B">
        <w:t xml:space="preserve"> </w:t>
      </w:r>
      <w:r w:rsidR="00216482" w:rsidRPr="00320D4B">
        <w:t>los</w:t>
      </w:r>
      <w:r w:rsidR="00225743" w:rsidRPr="00320D4B">
        <w:t xml:space="preserve"> </w:t>
      </w:r>
      <w:r w:rsidR="00216482" w:rsidRPr="00320D4B">
        <w:t>organismos</w:t>
      </w:r>
      <w:r w:rsidR="00225743" w:rsidRPr="00320D4B">
        <w:t xml:space="preserve"> </w:t>
      </w:r>
      <w:r w:rsidR="00216482" w:rsidRPr="00320D4B">
        <w:t>bilaterales</w:t>
      </w:r>
      <w:r w:rsidR="00225743" w:rsidRPr="00320D4B">
        <w:t xml:space="preserve"> </w:t>
      </w:r>
      <w:r w:rsidR="00216482" w:rsidRPr="00320D4B">
        <w:t>y</w:t>
      </w:r>
      <w:r w:rsidR="00225743" w:rsidRPr="00320D4B">
        <w:t xml:space="preserve"> </w:t>
      </w:r>
      <w:r w:rsidR="00216482" w:rsidRPr="00320D4B">
        <w:t>de</w:t>
      </w:r>
      <w:r w:rsidR="00225743" w:rsidRPr="00320D4B">
        <w:t xml:space="preserve"> </w:t>
      </w:r>
      <w:r w:rsidR="00216482" w:rsidRPr="00320D4B">
        <w:t>ejecución</w:t>
      </w:r>
      <w:r w:rsidR="005F76A7" w:rsidRPr="00320D4B">
        <w:t>.</w:t>
      </w:r>
      <w:r w:rsidR="00225743" w:rsidRPr="00320D4B">
        <w:t xml:space="preserve"> </w:t>
      </w:r>
      <w:r w:rsidR="00F519E0">
        <w:t xml:space="preserve">Cada uno de los </w:t>
      </w:r>
      <w:r w:rsidR="00FC617A" w:rsidRPr="00320D4B">
        <w:t>cuatro</w:t>
      </w:r>
      <w:r w:rsidR="00225743" w:rsidRPr="00320D4B">
        <w:t xml:space="preserve"> </w:t>
      </w:r>
      <w:r w:rsidR="00FC617A" w:rsidRPr="00320D4B">
        <w:t>organismos</w:t>
      </w:r>
      <w:r w:rsidR="00225743" w:rsidRPr="00320D4B">
        <w:t xml:space="preserve"> </w:t>
      </w:r>
      <w:r w:rsidR="00FC617A" w:rsidRPr="00320D4B">
        <w:t>de</w:t>
      </w:r>
      <w:r w:rsidR="00225743" w:rsidRPr="00320D4B">
        <w:t xml:space="preserve"> </w:t>
      </w:r>
      <w:r w:rsidR="00FC617A" w:rsidRPr="00320D4B">
        <w:t>ejecución</w:t>
      </w:r>
      <w:r w:rsidR="00225743" w:rsidRPr="00320D4B">
        <w:t xml:space="preserve"> </w:t>
      </w:r>
      <w:r w:rsidR="00F519E0">
        <w:t xml:space="preserve">tiene una sólida </w:t>
      </w:r>
      <w:r w:rsidR="009D0557">
        <w:t>política de género</w:t>
      </w:r>
      <w:r w:rsidR="00225743" w:rsidRPr="00320D4B">
        <w:t xml:space="preserve"> </w:t>
      </w:r>
      <w:r w:rsidR="00554801">
        <w:t xml:space="preserve">que concuerda </w:t>
      </w:r>
      <w:r w:rsidR="00AE69EB">
        <w:t>con las pautas</w:t>
      </w:r>
      <w:r w:rsidR="00225743" w:rsidRPr="00320D4B">
        <w:t xml:space="preserve"> </w:t>
      </w:r>
      <w:r w:rsidR="00AE69EB">
        <w:t xml:space="preserve">de la </w:t>
      </w:r>
      <w:r w:rsidR="001E2167">
        <w:t>ONU</w:t>
      </w:r>
      <w:r w:rsidR="005F76A7" w:rsidRPr="00320D4B">
        <w:rPr>
          <w:rStyle w:val="FootnoteReference"/>
        </w:rPr>
        <w:footnoteReference w:id="5"/>
      </w:r>
      <w:r w:rsidR="00225743" w:rsidRPr="00320D4B">
        <w:t xml:space="preserve"> </w:t>
      </w:r>
      <w:r w:rsidR="00FC617A" w:rsidRPr="00320D4B">
        <w:t>y</w:t>
      </w:r>
      <w:r w:rsidR="00225743" w:rsidRPr="00320D4B">
        <w:t xml:space="preserve"> </w:t>
      </w:r>
      <w:r w:rsidR="00E72A7D">
        <w:t xml:space="preserve">con </w:t>
      </w:r>
      <w:r w:rsidR="001F5A8F">
        <w:t>sus</w:t>
      </w:r>
      <w:r w:rsidR="00225743" w:rsidRPr="00320D4B">
        <w:t xml:space="preserve"> </w:t>
      </w:r>
      <w:r w:rsidR="00772D00">
        <w:t>respectivos</w:t>
      </w:r>
      <w:r w:rsidR="00225743" w:rsidRPr="00320D4B">
        <w:t xml:space="preserve"> </w:t>
      </w:r>
      <w:r w:rsidR="006C1057">
        <w:t>mandatos institucionales</w:t>
      </w:r>
      <w:r w:rsidR="008338D1">
        <w:t>. L</w:t>
      </w:r>
      <w:r w:rsidR="00FE4918">
        <w:t xml:space="preserve">os </w:t>
      </w:r>
      <w:r w:rsidR="00095AC9" w:rsidRPr="00320D4B">
        <w:t>Gobiernos</w:t>
      </w:r>
      <w:r w:rsidR="00225743" w:rsidRPr="00320D4B">
        <w:t xml:space="preserve"> </w:t>
      </w:r>
      <w:r w:rsidR="00FE4918">
        <w:t xml:space="preserve">de </w:t>
      </w:r>
      <w:r w:rsidR="00FE4918" w:rsidRPr="00FE4918">
        <w:t xml:space="preserve">los organismos bilaterales </w:t>
      </w:r>
      <w:r w:rsidR="0043297B">
        <w:t>tiene</w:t>
      </w:r>
      <w:r w:rsidR="00073481">
        <w:t>n</w:t>
      </w:r>
      <w:r w:rsidR="0043297B">
        <w:t xml:space="preserve"> </w:t>
      </w:r>
      <w:r w:rsidR="009641B3">
        <w:t>toda una política</w:t>
      </w:r>
      <w:r w:rsidR="009D0557">
        <w:t xml:space="preserve"> de género</w:t>
      </w:r>
      <w:r w:rsidR="00225743" w:rsidRPr="00320D4B">
        <w:t xml:space="preserve"> </w:t>
      </w:r>
      <w:r w:rsidR="0043297B">
        <w:t xml:space="preserve">general </w:t>
      </w:r>
      <w:r w:rsidR="00B35A85">
        <w:t>que no aplica</w:t>
      </w:r>
      <w:r w:rsidR="0084331F">
        <w:t>n</w:t>
      </w:r>
      <w:r w:rsidR="00B35A85">
        <w:t xml:space="preserve"> de forma específica</w:t>
      </w:r>
      <w:r w:rsidR="00225743" w:rsidRPr="00320D4B">
        <w:t xml:space="preserve"> </w:t>
      </w:r>
      <w:r w:rsidR="00B35A85">
        <w:t xml:space="preserve">a los </w:t>
      </w:r>
      <w:r w:rsidR="0067137D">
        <w:t xml:space="preserve">proyectos financiados </w:t>
      </w:r>
      <w:r w:rsidR="00216482" w:rsidRPr="00320D4B">
        <w:t>por</w:t>
      </w:r>
      <w:r w:rsidR="00225743" w:rsidRPr="00320D4B">
        <w:t xml:space="preserve"> </w:t>
      </w:r>
      <w:r w:rsidR="00216482" w:rsidRPr="00320D4B">
        <w:t>el</w:t>
      </w:r>
      <w:r w:rsidR="00225743" w:rsidRPr="00320D4B">
        <w:t xml:space="preserve"> </w:t>
      </w:r>
      <w:r w:rsidR="00416FBA" w:rsidRPr="00320D4B">
        <w:t>Fondo</w:t>
      </w:r>
      <w:r w:rsidR="00001C41">
        <w:t>,</w:t>
      </w:r>
      <w:r w:rsidR="00225743" w:rsidRPr="00320D4B">
        <w:t xml:space="preserve"> </w:t>
      </w:r>
      <w:r w:rsidR="000E0EA2">
        <w:t xml:space="preserve">dado que </w:t>
      </w:r>
      <w:r w:rsidR="00896309">
        <w:t xml:space="preserve">tienden a dejar </w:t>
      </w:r>
      <w:r w:rsidR="00DA4CFC">
        <w:t xml:space="preserve">que sean </w:t>
      </w:r>
      <w:r w:rsidR="0075295F" w:rsidRPr="0075295F">
        <w:t xml:space="preserve">los organismos de ejecución </w:t>
      </w:r>
      <w:r w:rsidR="00182824">
        <w:t xml:space="preserve">quienes </w:t>
      </w:r>
      <w:r w:rsidR="00751B69">
        <w:t>la</w:t>
      </w:r>
      <w:r w:rsidR="006A4497">
        <w:t xml:space="preserve"> implementen</w:t>
      </w:r>
      <w:r w:rsidR="00F551CD">
        <w:t xml:space="preserve"> </w:t>
      </w:r>
      <w:r w:rsidR="008C61DE">
        <w:t xml:space="preserve">durante las </w:t>
      </w:r>
      <w:r w:rsidR="00404DD6">
        <w:t xml:space="preserve">intervenciones </w:t>
      </w:r>
      <w:r w:rsidR="0049242E">
        <w:t xml:space="preserve">previstas en los </w:t>
      </w:r>
      <w:r w:rsidR="003345D5" w:rsidRPr="00320D4B">
        <w:t>proyecto</w:t>
      </w:r>
      <w:r w:rsidR="0049242E">
        <w:t>s</w:t>
      </w:r>
      <w:r w:rsidR="005F76A7" w:rsidRPr="00320D4B">
        <w:t>.</w:t>
      </w:r>
      <w:r w:rsidR="00225743" w:rsidRPr="00320D4B">
        <w:t xml:space="preserve"> </w:t>
      </w:r>
      <w:r w:rsidR="00416FBA" w:rsidRPr="00320D4B">
        <w:t>En</w:t>
      </w:r>
      <w:r w:rsidR="00225743" w:rsidRPr="00320D4B">
        <w:t xml:space="preserve"> </w:t>
      </w:r>
      <w:r w:rsidR="00416FBA" w:rsidRPr="00320D4B">
        <w:t>el</w:t>
      </w:r>
      <w:r w:rsidR="00225743" w:rsidRPr="00320D4B">
        <w:t xml:space="preserve"> </w:t>
      </w:r>
      <w:r w:rsidR="00416FBA" w:rsidRPr="00320D4B">
        <w:t>marco</w:t>
      </w:r>
      <w:r w:rsidR="00225743" w:rsidRPr="00320D4B">
        <w:t xml:space="preserve"> </w:t>
      </w:r>
      <w:r w:rsidR="00416FBA" w:rsidRPr="00320D4B">
        <w:t>de</w:t>
      </w:r>
      <w:r w:rsidR="00225743" w:rsidRPr="00320D4B">
        <w:t xml:space="preserve"> </w:t>
      </w:r>
      <w:r w:rsidR="00863B44">
        <w:t>estas</w:t>
      </w:r>
      <w:r w:rsidR="00225743" w:rsidRPr="00320D4B">
        <w:t xml:space="preserve"> </w:t>
      </w:r>
      <w:r w:rsidR="00863B44" w:rsidRPr="00863B44">
        <w:t xml:space="preserve">intervenciones </w:t>
      </w:r>
      <w:r w:rsidR="006A3340" w:rsidRPr="00320D4B">
        <w:t>(</w:t>
      </w:r>
      <w:r w:rsidR="0056780A">
        <w:t>de principio a fin</w:t>
      </w:r>
      <w:r w:rsidR="006A3340" w:rsidRPr="00320D4B">
        <w:t>),</w:t>
      </w:r>
      <w:r w:rsidR="00225743" w:rsidRPr="00320D4B">
        <w:t xml:space="preserve"> </w:t>
      </w:r>
      <w:r w:rsidR="00935F28" w:rsidRPr="00320D4B">
        <w:t>cada</w:t>
      </w:r>
      <w:r w:rsidR="00225743" w:rsidRPr="00320D4B">
        <w:t xml:space="preserve"> </w:t>
      </w:r>
      <w:r w:rsidR="00FC617A" w:rsidRPr="00320D4B">
        <w:t>organismo</w:t>
      </w:r>
      <w:r w:rsidR="00225743" w:rsidRPr="00320D4B">
        <w:t xml:space="preserve"> </w:t>
      </w:r>
      <w:r w:rsidR="00FC617A" w:rsidRPr="00320D4B">
        <w:t>de</w:t>
      </w:r>
      <w:r w:rsidR="00225743" w:rsidRPr="00320D4B">
        <w:t xml:space="preserve"> </w:t>
      </w:r>
      <w:r w:rsidR="00FC617A" w:rsidRPr="00320D4B">
        <w:t>ejecución</w:t>
      </w:r>
      <w:r w:rsidR="00225743" w:rsidRPr="00320D4B">
        <w:t xml:space="preserve"> </w:t>
      </w:r>
      <w:r w:rsidR="0052205B">
        <w:t>tiene</w:t>
      </w:r>
      <w:r w:rsidR="006A3340" w:rsidRPr="00320D4B">
        <w:t>,</w:t>
      </w:r>
      <w:r w:rsidR="00225743" w:rsidRPr="00320D4B">
        <w:t xml:space="preserve"> </w:t>
      </w:r>
      <w:r w:rsidR="00271A9B" w:rsidRPr="00320D4B">
        <w:t>por</w:t>
      </w:r>
      <w:r w:rsidR="00225743" w:rsidRPr="00320D4B">
        <w:t xml:space="preserve"> </w:t>
      </w:r>
      <w:r w:rsidR="00271A9B" w:rsidRPr="00320D4B">
        <w:t>consiguiente</w:t>
      </w:r>
      <w:r w:rsidR="006A3340" w:rsidRPr="00320D4B">
        <w:t>,</w:t>
      </w:r>
      <w:r w:rsidR="00225743" w:rsidRPr="00320D4B">
        <w:t xml:space="preserve"> </w:t>
      </w:r>
      <w:r w:rsidR="0052205B">
        <w:t xml:space="preserve">la responsabilidad de </w:t>
      </w:r>
      <w:r w:rsidR="00A15CA0">
        <w:t xml:space="preserve">determinar </w:t>
      </w:r>
      <w:r w:rsidR="008B6CD1">
        <w:t xml:space="preserve">la relevancia </w:t>
      </w:r>
      <w:r w:rsidR="00A15CA0">
        <w:t xml:space="preserve">de los </w:t>
      </w:r>
      <w:r w:rsidR="00BE679F">
        <w:t>temas de género</w:t>
      </w:r>
      <w:r w:rsidR="00225743" w:rsidRPr="00320D4B">
        <w:t xml:space="preserve"> </w:t>
      </w:r>
      <w:r w:rsidR="009C25D5">
        <w:t xml:space="preserve">para su </w:t>
      </w:r>
      <w:r w:rsidR="007937A7">
        <w:t xml:space="preserve">misión </w:t>
      </w:r>
      <w:r w:rsidR="004D0BED">
        <w:t>institucional</w:t>
      </w:r>
      <w:r w:rsidR="00225743" w:rsidRPr="00320D4B">
        <w:t xml:space="preserve"> </w:t>
      </w:r>
      <w:r w:rsidR="00FC617A" w:rsidRPr="00320D4B">
        <w:t>y</w:t>
      </w:r>
      <w:r w:rsidR="00225743" w:rsidRPr="00320D4B">
        <w:t xml:space="preserve"> </w:t>
      </w:r>
      <w:r w:rsidR="008B6CD1">
        <w:t xml:space="preserve">su </w:t>
      </w:r>
      <w:r w:rsidR="00C33BBB">
        <w:t xml:space="preserve">concordancia </w:t>
      </w:r>
      <w:r w:rsidR="003345D5" w:rsidRPr="00320D4B">
        <w:t>con</w:t>
      </w:r>
      <w:r w:rsidR="00225743" w:rsidRPr="00320D4B">
        <w:t xml:space="preserve"> </w:t>
      </w:r>
      <w:r w:rsidR="00B93FB9">
        <w:t xml:space="preserve">el </w:t>
      </w:r>
      <w:r w:rsidR="00B64A78">
        <w:t>mandato</w:t>
      </w:r>
      <w:r w:rsidR="00225743" w:rsidRPr="00320D4B">
        <w:t xml:space="preserve"> </w:t>
      </w:r>
      <w:r w:rsidR="00FC617A" w:rsidRPr="00320D4B">
        <w:t>y</w:t>
      </w:r>
      <w:r w:rsidR="00225743" w:rsidRPr="00320D4B">
        <w:t xml:space="preserve"> </w:t>
      </w:r>
      <w:r w:rsidR="00416FBA" w:rsidRPr="00320D4B">
        <w:t>política</w:t>
      </w:r>
      <w:r w:rsidR="006E6775">
        <w:t>s</w:t>
      </w:r>
      <w:r w:rsidR="00225743" w:rsidRPr="00320D4B">
        <w:t xml:space="preserve"> </w:t>
      </w:r>
      <w:r w:rsidR="00AE2353">
        <w:t>específicas</w:t>
      </w:r>
      <w:r w:rsidR="00225743" w:rsidRPr="00320D4B">
        <w:t xml:space="preserve"> </w:t>
      </w:r>
      <w:r w:rsidR="00BC15BA">
        <w:t>de</w:t>
      </w:r>
      <w:r w:rsidR="00416FBA" w:rsidRPr="00320D4B">
        <w:t>l</w:t>
      </w:r>
      <w:r w:rsidR="00225743" w:rsidRPr="00320D4B">
        <w:t xml:space="preserve"> </w:t>
      </w:r>
      <w:r w:rsidR="00FC617A" w:rsidRPr="00320D4B">
        <w:t>Protocolo</w:t>
      </w:r>
      <w:r w:rsidR="00225743" w:rsidRPr="00320D4B">
        <w:t xml:space="preserve"> </w:t>
      </w:r>
      <w:r w:rsidR="00FC617A" w:rsidRPr="00320D4B">
        <w:t>de</w:t>
      </w:r>
      <w:r w:rsidR="00225743" w:rsidRPr="00320D4B">
        <w:t xml:space="preserve"> </w:t>
      </w:r>
      <w:r w:rsidR="00FC617A" w:rsidRPr="00320D4B">
        <w:t>Montreal</w:t>
      </w:r>
      <w:r w:rsidR="00225743" w:rsidRPr="00320D4B">
        <w:t xml:space="preserve"> </w:t>
      </w:r>
      <w:r w:rsidR="00BC15BA">
        <w:t>y</w:t>
      </w:r>
      <w:r w:rsidR="00225743" w:rsidRPr="00320D4B">
        <w:t xml:space="preserve"> </w:t>
      </w:r>
      <w:r w:rsidR="00BC15BA">
        <w:t xml:space="preserve">del </w:t>
      </w:r>
      <w:r w:rsidR="00FC617A" w:rsidRPr="00320D4B">
        <w:t>Fondo</w:t>
      </w:r>
      <w:r w:rsidR="00225743" w:rsidRPr="00320D4B">
        <w:t xml:space="preserve"> </w:t>
      </w:r>
      <w:r w:rsidR="00FC617A" w:rsidRPr="00320D4B">
        <w:t>Multilateral</w:t>
      </w:r>
      <w:r w:rsidR="005F76A7" w:rsidRPr="00320D4B">
        <w:t>.</w:t>
      </w:r>
    </w:p>
    <w:p w14:paraId="58030CC3" w14:textId="245704A3" w:rsidR="005F76A7" w:rsidRPr="00320D4B" w:rsidRDefault="00736E26" w:rsidP="00214C43">
      <w:pPr>
        <w:pStyle w:val="Heading1"/>
      </w:pPr>
      <w:r>
        <w:t xml:space="preserve">El </w:t>
      </w:r>
      <w:r w:rsidRPr="00736E26">
        <w:t>Cuadro 1</w:t>
      </w:r>
      <w:r>
        <w:t xml:space="preserve"> resume</w:t>
      </w:r>
      <w:r w:rsidR="00225743" w:rsidRPr="00320D4B">
        <w:t xml:space="preserve"> </w:t>
      </w:r>
      <w:r w:rsidR="001343E6">
        <w:t xml:space="preserve">las </w:t>
      </w:r>
      <w:r w:rsidR="001343E6" w:rsidRPr="001343E6">
        <w:t>política</w:t>
      </w:r>
      <w:r w:rsidR="001343E6">
        <w:t>s</w:t>
      </w:r>
      <w:r w:rsidR="001343E6" w:rsidRPr="001343E6">
        <w:t xml:space="preserve"> de género </w:t>
      </w:r>
      <w:r w:rsidR="00FC617A" w:rsidRPr="00320D4B">
        <w:t>de</w:t>
      </w:r>
      <w:r w:rsidR="00225743" w:rsidRPr="00320D4B">
        <w:t xml:space="preserve"> </w:t>
      </w:r>
      <w:r w:rsidR="00935F28" w:rsidRPr="00320D4B">
        <w:t>cada</w:t>
      </w:r>
      <w:r w:rsidR="00225743" w:rsidRPr="00320D4B">
        <w:t xml:space="preserve"> </w:t>
      </w:r>
      <w:r w:rsidR="00FC617A" w:rsidRPr="00320D4B">
        <w:t>organismo</w:t>
      </w:r>
      <w:r w:rsidR="00225743" w:rsidRPr="00320D4B">
        <w:t xml:space="preserve"> </w:t>
      </w:r>
      <w:r w:rsidR="00FC617A" w:rsidRPr="00320D4B">
        <w:t>de</w:t>
      </w:r>
      <w:r w:rsidR="00225743" w:rsidRPr="00320D4B">
        <w:t xml:space="preserve"> </w:t>
      </w:r>
      <w:r w:rsidR="00D5514E">
        <w:t>ejecución</w:t>
      </w:r>
      <w:r w:rsidR="00FE3F8B" w:rsidRPr="00320D4B">
        <w:t>.</w:t>
      </w:r>
    </w:p>
    <w:p w14:paraId="080D70DB" w14:textId="0B196E11" w:rsidR="005F76A7" w:rsidRPr="00320D4B" w:rsidRDefault="00FC617A" w:rsidP="00214C43">
      <w:pPr>
        <w:keepNext/>
        <w:keepLines/>
        <w:spacing w:before="120"/>
        <w:contextualSpacing/>
        <w:rPr>
          <w:b/>
        </w:rPr>
      </w:pPr>
      <w:r w:rsidRPr="00320D4B">
        <w:rPr>
          <w:b/>
        </w:rPr>
        <w:t>Cuadro</w:t>
      </w:r>
      <w:r w:rsidR="00225743" w:rsidRPr="00320D4B">
        <w:rPr>
          <w:b/>
        </w:rPr>
        <w:t xml:space="preserve"> </w:t>
      </w:r>
      <w:r w:rsidR="005F76A7" w:rsidRPr="00320D4B">
        <w:rPr>
          <w:b/>
        </w:rPr>
        <w:t>1.</w:t>
      </w:r>
      <w:r w:rsidR="00225743" w:rsidRPr="00320D4B">
        <w:rPr>
          <w:b/>
        </w:rPr>
        <w:t xml:space="preserve"> </w:t>
      </w:r>
      <w:r w:rsidR="00AD44BD">
        <w:rPr>
          <w:b/>
        </w:rPr>
        <w:t>Políticas de género institucionales</w:t>
      </w:r>
      <w:r w:rsidR="00225743" w:rsidRPr="00320D4B">
        <w:rPr>
          <w:b/>
        </w:rPr>
        <w:t xml:space="preserve"> de los </w:t>
      </w:r>
      <w:r w:rsidRPr="00320D4B">
        <w:rPr>
          <w:b/>
        </w:rPr>
        <w:t>organismos</w:t>
      </w:r>
      <w:r w:rsidR="00225743" w:rsidRPr="00320D4B">
        <w:rPr>
          <w:b/>
        </w:rPr>
        <w:t xml:space="preserve"> </w:t>
      </w:r>
      <w:r w:rsidRPr="00320D4B">
        <w:rPr>
          <w:b/>
        </w:rPr>
        <w:t>de</w:t>
      </w:r>
      <w:r w:rsidR="00225743" w:rsidRPr="00320D4B">
        <w:rPr>
          <w:b/>
        </w:rPr>
        <w:t xml:space="preserve"> </w:t>
      </w:r>
      <w:r w:rsidRPr="00320D4B">
        <w:rPr>
          <w:b/>
        </w:rPr>
        <w:t>ejecución</w:t>
      </w:r>
    </w:p>
    <w:tbl>
      <w:tblPr>
        <w:tblStyle w:val="TableGrid"/>
        <w:tblW w:w="5000" w:type="pct"/>
        <w:jc w:val="center"/>
        <w:tblLook w:val="04A0" w:firstRow="1" w:lastRow="0" w:firstColumn="1" w:lastColumn="0" w:noHBand="0" w:noVBand="1"/>
      </w:tblPr>
      <w:tblGrid>
        <w:gridCol w:w="1385"/>
        <w:gridCol w:w="8191"/>
      </w:tblGrid>
      <w:tr w:rsidR="005F76A7" w:rsidRPr="00320D4B" w14:paraId="57CC1274" w14:textId="77777777" w:rsidTr="00517DC9">
        <w:trPr>
          <w:tblHeader/>
          <w:jc w:val="center"/>
        </w:trPr>
        <w:tc>
          <w:tcPr>
            <w:tcW w:w="723" w:type="pct"/>
            <w:vAlign w:val="center"/>
          </w:tcPr>
          <w:p w14:paraId="06AF3723" w14:textId="48164867" w:rsidR="005F76A7" w:rsidRPr="00320D4B" w:rsidRDefault="00FC617A" w:rsidP="00FE3F8B">
            <w:pPr>
              <w:spacing w:after="60"/>
              <w:jc w:val="left"/>
              <w:rPr>
                <w:b/>
                <w:sz w:val="20"/>
                <w:szCs w:val="20"/>
              </w:rPr>
            </w:pPr>
            <w:r w:rsidRPr="00320D4B">
              <w:rPr>
                <w:b/>
                <w:sz w:val="20"/>
                <w:szCs w:val="20"/>
              </w:rPr>
              <w:t>Organismo</w:t>
            </w:r>
          </w:p>
        </w:tc>
        <w:tc>
          <w:tcPr>
            <w:tcW w:w="4277" w:type="pct"/>
            <w:vAlign w:val="center"/>
          </w:tcPr>
          <w:p w14:paraId="3DF76AE1" w14:textId="433C10B7" w:rsidR="005F76A7" w:rsidRPr="00320D4B" w:rsidRDefault="00F77D29" w:rsidP="00FE3F8B">
            <w:pPr>
              <w:spacing w:after="60"/>
              <w:jc w:val="center"/>
              <w:rPr>
                <w:b/>
                <w:sz w:val="20"/>
                <w:szCs w:val="20"/>
              </w:rPr>
            </w:pPr>
            <w:r>
              <w:rPr>
                <w:b/>
                <w:sz w:val="20"/>
                <w:szCs w:val="20"/>
              </w:rPr>
              <w:t>Políticas de género</w:t>
            </w:r>
            <w:r w:rsidR="00225743" w:rsidRPr="00320D4B">
              <w:rPr>
                <w:b/>
                <w:sz w:val="20"/>
                <w:szCs w:val="20"/>
              </w:rPr>
              <w:t xml:space="preserve"> </w:t>
            </w:r>
            <w:r w:rsidR="006728F3">
              <w:rPr>
                <w:b/>
                <w:sz w:val="20"/>
                <w:szCs w:val="20"/>
              </w:rPr>
              <w:t>relativas a proyectos respaldados por el Fondo Multilateral</w:t>
            </w:r>
            <w:r w:rsidR="005F76A7" w:rsidRPr="00320D4B">
              <w:rPr>
                <w:rStyle w:val="FootnoteReference"/>
                <w:b/>
                <w:sz w:val="20"/>
                <w:szCs w:val="20"/>
              </w:rPr>
              <w:footnoteReference w:id="6"/>
            </w:r>
          </w:p>
        </w:tc>
      </w:tr>
      <w:tr w:rsidR="005F76A7" w:rsidRPr="00320D4B" w14:paraId="5DF88A73" w14:textId="77777777" w:rsidTr="00517DC9">
        <w:trPr>
          <w:jc w:val="center"/>
        </w:trPr>
        <w:tc>
          <w:tcPr>
            <w:tcW w:w="723" w:type="pct"/>
            <w:vAlign w:val="center"/>
          </w:tcPr>
          <w:p w14:paraId="4AECC861" w14:textId="1A62E8C6" w:rsidR="005F76A7" w:rsidRPr="00320D4B" w:rsidRDefault="00FC617A" w:rsidP="00FE3F8B">
            <w:pPr>
              <w:spacing w:after="60"/>
              <w:jc w:val="left"/>
              <w:rPr>
                <w:sz w:val="20"/>
                <w:szCs w:val="20"/>
              </w:rPr>
            </w:pPr>
            <w:r w:rsidRPr="00320D4B">
              <w:rPr>
                <w:sz w:val="20"/>
                <w:szCs w:val="20"/>
              </w:rPr>
              <w:t>PNUD</w:t>
            </w:r>
          </w:p>
        </w:tc>
        <w:tc>
          <w:tcPr>
            <w:tcW w:w="4277" w:type="pct"/>
            <w:vAlign w:val="center"/>
          </w:tcPr>
          <w:p w14:paraId="78CFFBB7" w14:textId="676DB5CD" w:rsidR="005F76A7" w:rsidRPr="00320D4B" w:rsidRDefault="009D59FA" w:rsidP="00DF17C0">
            <w:pPr>
              <w:spacing w:after="60"/>
              <w:rPr>
                <w:sz w:val="20"/>
                <w:szCs w:val="20"/>
              </w:rPr>
            </w:pPr>
            <w:r>
              <w:rPr>
                <w:sz w:val="20"/>
                <w:szCs w:val="20"/>
              </w:rPr>
              <w:t>La</w:t>
            </w:r>
            <w:r w:rsidR="002560D9">
              <w:rPr>
                <w:sz w:val="20"/>
                <w:szCs w:val="20"/>
              </w:rPr>
              <w:t xml:space="preserve"> </w:t>
            </w:r>
            <w:r>
              <w:rPr>
                <w:sz w:val="20"/>
                <w:szCs w:val="20"/>
              </w:rPr>
              <w:t xml:space="preserve">Estrategia de </w:t>
            </w:r>
            <w:r w:rsidR="001654CD">
              <w:rPr>
                <w:sz w:val="20"/>
                <w:szCs w:val="20"/>
              </w:rPr>
              <w:t xml:space="preserve">Igualdad </w:t>
            </w:r>
            <w:r w:rsidR="00CE73B8">
              <w:rPr>
                <w:sz w:val="20"/>
                <w:szCs w:val="20"/>
              </w:rPr>
              <w:t xml:space="preserve">de </w:t>
            </w:r>
            <w:r w:rsidR="006F5B68">
              <w:rPr>
                <w:sz w:val="20"/>
                <w:szCs w:val="20"/>
              </w:rPr>
              <w:t xml:space="preserve">Género </w:t>
            </w:r>
            <w:r w:rsidR="005F76A7" w:rsidRPr="00320D4B">
              <w:rPr>
                <w:sz w:val="20"/>
                <w:szCs w:val="20"/>
              </w:rPr>
              <w:t>(2014</w:t>
            </w:r>
            <w:r w:rsidR="00FC617A" w:rsidRPr="00320D4B">
              <w:rPr>
                <w:sz w:val="20"/>
                <w:szCs w:val="20"/>
              </w:rPr>
              <w:t>-</w:t>
            </w:r>
            <w:r w:rsidR="005F76A7" w:rsidRPr="00320D4B">
              <w:rPr>
                <w:sz w:val="20"/>
                <w:szCs w:val="20"/>
              </w:rPr>
              <w:t>2017)</w:t>
            </w:r>
            <w:r w:rsidR="00225743" w:rsidRPr="00320D4B">
              <w:rPr>
                <w:sz w:val="20"/>
                <w:szCs w:val="20"/>
              </w:rPr>
              <w:t xml:space="preserve"> </w:t>
            </w:r>
            <w:r w:rsidR="007F44F2">
              <w:rPr>
                <w:sz w:val="20"/>
                <w:szCs w:val="20"/>
              </w:rPr>
              <w:t>detalla</w:t>
            </w:r>
            <w:r w:rsidR="00225743" w:rsidRPr="00320D4B">
              <w:rPr>
                <w:sz w:val="20"/>
                <w:szCs w:val="20"/>
              </w:rPr>
              <w:t xml:space="preserve"> </w:t>
            </w:r>
            <w:r w:rsidR="00A25923">
              <w:rPr>
                <w:sz w:val="20"/>
                <w:szCs w:val="20"/>
              </w:rPr>
              <w:t xml:space="preserve">el </w:t>
            </w:r>
            <w:r w:rsidR="00056B82" w:rsidRPr="00320D4B">
              <w:rPr>
                <w:sz w:val="20"/>
                <w:szCs w:val="20"/>
              </w:rPr>
              <w:t>compromiso</w:t>
            </w:r>
            <w:r w:rsidR="00225743" w:rsidRPr="00320D4B">
              <w:rPr>
                <w:sz w:val="20"/>
                <w:szCs w:val="20"/>
              </w:rPr>
              <w:t xml:space="preserve"> </w:t>
            </w:r>
            <w:r w:rsidR="006B3AEF">
              <w:rPr>
                <w:sz w:val="20"/>
                <w:szCs w:val="20"/>
              </w:rPr>
              <w:t xml:space="preserve">institucional </w:t>
            </w:r>
            <w:r w:rsidR="00572AC2">
              <w:rPr>
                <w:sz w:val="20"/>
                <w:szCs w:val="20"/>
              </w:rPr>
              <w:t xml:space="preserve">con </w:t>
            </w:r>
            <w:r w:rsidR="0096173A">
              <w:rPr>
                <w:sz w:val="20"/>
                <w:szCs w:val="20"/>
              </w:rPr>
              <w:t xml:space="preserve">la promoción de </w:t>
            </w:r>
            <w:r w:rsidR="002560D9">
              <w:rPr>
                <w:sz w:val="20"/>
                <w:szCs w:val="20"/>
              </w:rPr>
              <w:t>la igualdad</w:t>
            </w:r>
            <w:r w:rsidR="006E0B4A">
              <w:rPr>
                <w:sz w:val="20"/>
                <w:szCs w:val="20"/>
              </w:rPr>
              <w:t xml:space="preserve"> de género</w:t>
            </w:r>
            <w:r w:rsidR="00225743" w:rsidRPr="00320D4B">
              <w:rPr>
                <w:sz w:val="20"/>
                <w:szCs w:val="20"/>
              </w:rPr>
              <w:t xml:space="preserve"> </w:t>
            </w:r>
            <w:r w:rsidR="00FC617A" w:rsidRPr="00320D4B">
              <w:rPr>
                <w:sz w:val="20"/>
                <w:szCs w:val="20"/>
              </w:rPr>
              <w:t>y</w:t>
            </w:r>
            <w:r w:rsidR="00225743" w:rsidRPr="00320D4B">
              <w:rPr>
                <w:sz w:val="20"/>
                <w:szCs w:val="20"/>
              </w:rPr>
              <w:t xml:space="preserve"> </w:t>
            </w:r>
            <w:r w:rsidR="00435879">
              <w:rPr>
                <w:sz w:val="20"/>
                <w:szCs w:val="20"/>
              </w:rPr>
              <w:t xml:space="preserve">la </w:t>
            </w:r>
            <w:r w:rsidR="00A858D8">
              <w:rPr>
                <w:sz w:val="20"/>
                <w:szCs w:val="20"/>
              </w:rPr>
              <w:t>autonomía de la mujer</w:t>
            </w:r>
            <w:r w:rsidR="001141A4" w:rsidRPr="00320D4B">
              <w:rPr>
                <w:sz w:val="20"/>
                <w:szCs w:val="20"/>
              </w:rPr>
              <w:t>.</w:t>
            </w:r>
            <w:r w:rsidR="00225743" w:rsidRPr="00320D4B">
              <w:rPr>
                <w:sz w:val="20"/>
                <w:szCs w:val="20"/>
              </w:rPr>
              <w:t xml:space="preserve"> </w:t>
            </w:r>
            <w:r w:rsidR="001141A4" w:rsidRPr="00320D4B">
              <w:rPr>
                <w:sz w:val="20"/>
                <w:szCs w:val="20"/>
              </w:rPr>
              <w:t>El</w:t>
            </w:r>
            <w:r w:rsidR="00225743" w:rsidRPr="00320D4B">
              <w:rPr>
                <w:sz w:val="20"/>
                <w:szCs w:val="20"/>
              </w:rPr>
              <w:t xml:space="preserve"> </w:t>
            </w:r>
            <w:r w:rsidR="001141A4" w:rsidRPr="00320D4B">
              <w:rPr>
                <w:sz w:val="20"/>
                <w:szCs w:val="20"/>
              </w:rPr>
              <w:t>PNU</w:t>
            </w:r>
            <w:r w:rsidR="00FC617A" w:rsidRPr="00320D4B">
              <w:rPr>
                <w:sz w:val="20"/>
                <w:szCs w:val="20"/>
              </w:rPr>
              <w:t>D</w:t>
            </w:r>
            <w:r w:rsidR="00225743" w:rsidRPr="00320D4B">
              <w:rPr>
                <w:sz w:val="20"/>
                <w:szCs w:val="20"/>
              </w:rPr>
              <w:t xml:space="preserve"> </w:t>
            </w:r>
            <w:r w:rsidR="0017639D">
              <w:rPr>
                <w:sz w:val="20"/>
                <w:szCs w:val="20"/>
              </w:rPr>
              <w:t xml:space="preserve">aplica estos principios </w:t>
            </w:r>
            <w:r w:rsidR="00EB5528" w:rsidRPr="00320D4B">
              <w:rPr>
                <w:sz w:val="20"/>
                <w:szCs w:val="20"/>
              </w:rPr>
              <w:t>al</w:t>
            </w:r>
            <w:r w:rsidR="00225743" w:rsidRPr="00320D4B">
              <w:rPr>
                <w:sz w:val="20"/>
                <w:szCs w:val="20"/>
              </w:rPr>
              <w:t xml:space="preserve"> </w:t>
            </w:r>
            <w:r w:rsidR="00DD476F" w:rsidRPr="00320D4B">
              <w:rPr>
                <w:sz w:val="20"/>
                <w:szCs w:val="20"/>
              </w:rPr>
              <w:t>proceso</w:t>
            </w:r>
            <w:r w:rsidR="001952C7">
              <w:rPr>
                <w:sz w:val="20"/>
                <w:szCs w:val="20"/>
              </w:rPr>
              <w:t xml:space="preserve"> de</w:t>
            </w:r>
            <w:r w:rsidR="0017639D">
              <w:t xml:space="preserve"> </w:t>
            </w:r>
            <w:r w:rsidR="0017639D" w:rsidRPr="0017639D">
              <w:rPr>
                <w:sz w:val="20"/>
                <w:szCs w:val="20"/>
              </w:rPr>
              <w:t>evaluación de proyectos</w:t>
            </w:r>
            <w:r w:rsidR="00B47A07">
              <w:rPr>
                <w:sz w:val="20"/>
                <w:szCs w:val="20"/>
              </w:rPr>
              <w:t>,</w:t>
            </w:r>
            <w:r w:rsidR="00225743" w:rsidRPr="00320D4B">
              <w:rPr>
                <w:sz w:val="20"/>
                <w:szCs w:val="20"/>
              </w:rPr>
              <w:t xml:space="preserve"> </w:t>
            </w:r>
            <w:r w:rsidR="00FB1761">
              <w:rPr>
                <w:sz w:val="20"/>
                <w:szCs w:val="20"/>
              </w:rPr>
              <w:t>utiliza</w:t>
            </w:r>
            <w:r w:rsidR="00B47A07">
              <w:rPr>
                <w:sz w:val="20"/>
                <w:szCs w:val="20"/>
              </w:rPr>
              <w:t>ndo</w:t>
            </w:r>
            <w:r w:rsidR="00FB1761">
              <w:rPr>
                <w:sz w:val="20"/>
                <w:szCs w:val="20"/>
              </w:rPr>
              <w:t xml:space="preserve"> </w:t>
            </w:r>
            <w:r w:rsidR="00FB1761" w:rsidRPr="00FB1761">
              <w:rPr>
                <w:sz w:val="20"/>
                <w:szCs w:val="20"/>
              </w:rPr>
              <w:t xml:space="preserve">sistemas </w:t>
            </w:r>
            <w:r w:rsidR="00FB1761">
              <w:rPr>
                <w:sz w:val="20"/>
                <w:szCs w:val="20"/>
              </w:rPr>
              <w:t xml:space="preserve">de </w:t>
            </w:r>
            <w:r w:rsidR="003807AE">
              <w:rPr>
                <w:sz w:val="20"/>
                <w:szCs w:val="20"/>
              </w:rPr>
              <w:t xml:space="preserve">seguimiento de </w:t>
            </w:r>
            <w:r w:rsidR="00377602">
              <w:rPr>
                <w:sz w:val="20"/>
                <w:szCs w:val="20"/>
              </w:rPr>
              <w:t>indicadores</w:t>
            </w:r>
            <w:r w:rsidR="00FB1761">
              <w:rPr>
                <w:sz w:val="20"/>
                <w:szCs w:val="20"/>
              </w:rPr>
              <w:t xml:space="preserve"> de género</w:t>
            </w:r>
            <w:r w:rsidR="00225743" w:rsidRPr="00320D4B">
              <w:rPr>
                <w:sz w:val="20"/>
                <w:szCs w:val="20"/>
              </w:rPr>
              <w:t xml:space="preserve"> </w:t>
            </w:r>
            <w:r w:rsidR="00DF17C0">
              <w:rPr>
                <w:sz w:val="20"/>
                <w:szCs w:val="20"/>
              </w:rPr>
              <w:t xml:space="preserve">tanto </w:t>
            </w:r>
            <w:r w:rsidR="003807AE">
              <w:rPr>
                <w:sz w:val="20"/>
                <w:szCs w:val="20"/>
              </w:rPr>
              <w:t xml:space="preserve">en </w:t>
            </w:r>
            <w:r w:rsidR="008C73C6">
              <w:rPr>
                <w:sz w:val="20"/>
                <w:szCs w:val="20"/>
              </w:rPr>
              <w:t>los resultados</w:t>
            </w:r>
            <w:r w:rsidR="00225743" w:rsidRPr="00320D4B">
              <w:rPr>
                <w:sz w:val="20"/>
                <w:szCs w:val="20"/>
              </w:rPr>
              <w:t xml:space="preserve"> </w:t>
            </w:r>
            <w:r w:rsidR="00FC617A" w:rsidRPr="00320D4B">
              <w:rPr>
                <w:sz w:val="20"/>
                <w:szCs w:val="20"/>
              </w:rPr>
              <w:t>de</w:t>
            </w:r>
            <w:r w:rsidR="00225743" w:rsidRPr="00320D4B">
              <w:rPr>
                <w:sz w:val="20"/>
                <w:szCs w:val="20"/>
              </w:rPr>
              <w:t xml:space="preserve"> </w:t>
            </w:r>
            <w:r w:rsidR="008C73C6">
              <w:rPr>
                <w:sz w:val="20"/>
                <w:szCs w:val="20"/>
              </w:rPr>
              <w:t xml:space="preserve">toda inversión </w:t>
            </w:r>
            <w:r w:rsidR="00E62510">
              <w:rPr>
                <w:sz w:val="20"/>
                <w:szCs w:val="20"/>
              </w:rPr>
              <w:t xml:space="preserve">relativa al tema de </w:t>
            </w:r>
            <w:r w:rsidR="00784978">
              <w:rPr>
                <w:sz w:val="20"/>
                <w:szCs w:val="20"/>
              </w:rPr>
              <w:t>género</w:t>
            </w:r>
            <w:r w:rsidR="00225743" w:rsidRPr="00320D4B">
              <w:rPr>
                <w:sz w:val="20"/>
                <w:szCs w:val="20"/>
              </w:rPr>
              <w:t xml:space="preserve"> </w:t>
            </w:r>
            <w:r w:rsidR="001D43B2">
              <w:rPr>
                <w:sz w:val="20"/>
                <w:szCs w:val="20"/>
              </w:rPr>
              <w:t xml:space="preserve">como </w:t>
            </w:r>
            <w:r w:rsidR="00F1710A">
              <w:rPr>
                <w:sz w:val="20"/>
                <w:szCs w:val="20"/>
              </w:rPr>
              <w:t>e</w:t>
            </w:r>
            <w:r w:rsidR="005F76A7" w:rsidRPr="00320D4B">
              <w:rPr>
                <w:sz w:val="20"/>
                <w:szCs w:val="20"/>
              </w:rPr>
              <w:t>n</w:t>
            </w:r>
            <w:r w:rsidR="00225743" w:rsidRPr="00320D4B">
              <w:rPr>
                <w:sz w:val="20"/>
                <w:szCs w:val="20"/>
              </w:rPr>
              <w:t xml:space="preserve"> </w:t>
            </w:r>
            <w:r w:rsidR="00F1710A">
              <w:rPr>
                <w:sz w:val="20"/>
                <w:szCs w:val="20"/>
              </w:rPr>
              <w:t xml:space="preserve">el Informe Anual de </w:t>
            </w:r>
            <w:r w:rsidR="00FB5A85">
              <w:rPr>
                <w:sz w:val="20"/>
                <w:szCs w:val="20"/>
              </w:rPr>
              <w:t>Resultados</w:t>
            </w:r>
            <w:r w:rsidR="005F76A7" w:rsidRPr="00320D4B">
              <w:rPr>
                <w:sz w:val="20"/>
                <w:szCs w:val="20"/>
              </w:rPr>
              <w:t>,</w:t>
            </w:r>
            <w:r w:rsidR="00225743" w:rsidRPr="00320D4B">
              <w:rPr>
                <w:sz w:val="20"/>
                <w:szCs w:val="20"/>
              </w:rPr>
              <w:t xml:space="preserve"> </w:t>
            </w:r>
            <w:r w:rsidR="00F1710A">
              <w:rPr>
                <w:sz w:val="20"/>
                <w:szCs w:val="20"/>
              </w:rPr>
              <w:t xml:space="preserve">el que </w:t>
            </w:r>
            <w:r w:rsidR="00F13E23">
              <w:rPr>
                <w:sz w:val="20"/>
                <w:szCs w:val="20"/>
              </w:rPr>
              <w:t xml:space="preserve">cuenta con </w:t>
            </w:r>
            <w:r w:rsidR="00F1710A">
              <w:rPr>
                <w:sz w:val="20"/>
                <w:szCs w:val="20"/>
              </w:rPr>
              <w:t>un</w:t>
            </w:r>
            <w:r w:rsidR="005F76A7" w:rsidRPr="00320D4B">
              <w:rPr>
                <w:sz w:val="20"/>
                <w:szCs w:val="20"/>
              </w:rPr>
              <w:t>a</w:t>
            </w:r>
            <w:r w:rsidR="00225743" w:rsidRPr="00320D4B">
              <w:rPr>
                <w:sz w:val="20"/>
                <w:szCs w:val="20"/>
              </w:rPr>
              <w:t xml:space="preserve"> </w:t>
            </w:r>
            <w:r w:rsidR="00935F28" w:rsidRPr="00320D4B">
              <w:rPr>
                <w:sz w:val="20"/>
                <w:szCs w:val="20"/>
              </w:rPr>
              <w:t>sección</w:t>
            </w:r>
            <w:r w:rsidR="00225743" w:rsidRPr="00320D4B">
              <w:rPr>
                <w:sz w:val="20"/>
                <w:szCs w:val="20"/>
              </w:rPr>
              <w:t xml:space="preserve"> </w:t>
            </w:r>
            <w:r w:rsidR="00F1710A">
              <w:rPr>
                <w:sz w:val="20"/>
                <w:szCs w:val="20"/>
              </w:rPr>
              <w:t xml:space="preserve">sobre </w:t>
            </w:r>
            <w:r w:rsidR="00784978">
              <w:rPr>
                <w:sz w:val="20"/>
                <w:szCs w:val="20"/>
              </w:rPr>
              <w:t>género</w:t>
            </w:r>
            <w:r w:rsidR="008839E5">
              <w:rPr>
                <w:sz w:val="20"/>
                <w:szCs w:val="20"/>
              </w:rPr>
              <w:t>.</w:t>
            </w:r>
          </w:p>
        </w:tc>
      </w:tr>
      <w:tr w:rsidR="005F76A7" w:rsidRPr="00320D4B" w14:paraId="629C5945" w14:textId="77777777" w:rsidTr="00517DC9">
        <w:trPr>
          <w:jc w:val="center"/>
        </w:trPr>
        <w:tc>
          <w:tcPr>
            <w:tcW w:w="723" w:type="pct"/>
            <w:vAlign w:val="center"/>
          </w:tcPr>
          <w:p w14:paraId="22E43811" w14:textId="043B069C" w:rsidR="005F76A7" w:rsidRPr="00320D4B" w:rsidRDefault="00FC617A" w:rsidP="00FE3F8B">
            <w:pPr>
              <w:spacing w:after="60"/>
              <w:jc w:val="left"/>
              <w:rPr>
                <w:sz w:val="20"/>
                <w:szCs w:val="20"/>
              </w:rPr>
            </w:pPr>
            <w:r w:rsidRPr="00320D4B">
              <w:rPr>
                <w:sz w:val="20"/>
                <w:szCs w:val="20"/>
              </w:rPr>
              <w:t>PNUMA</w:t>
            </w:r>
          </w:p>
        </w:tc>
        <w:tc>
          <w:tcPr>
            <w:tcW w:w="4277" w:type="pct"/>
            <w:vAlign w:val="center"/>
          </w:tcPr>
          <w:p w14:paraId="2847B94C" w14:textId="3FA552F2" w:rsidR="005F76A7" w:rsidRPr="00320D4B" w:rsidRDefault="00391303" w:rsidP="00007622">
            <w:pPr>
              <w:spacing w:after="60"/>
              <w:rPr>
                <w:sz w:val="20"/>
                <w:szCs w:val="20"/>
              </w:rPr>
            </w:pPr>
            <w:r>
              <w:rPr>
                <w:sz w:val="20"/>
                <w:szCs w:val="20"/>
              </w:rPr>
              <w:t xml:space="preserve">La </w:t>
            </w:r>
            <w:r w:rsidR="00787D19" w:rsidRPr="00787D19">
              <w:rPr>
                <w:sz w:val="20"/>
                <w:szCs w:val="20"/>
              </w:rPr>
              <w:t xml:space="preserve">Política y Estrategia </w:t>
            </w:r>
            <w:r w:rsidR="00787D19">
              <w:rPr>
                <w:sz w:val="20"/>
                <w:szCs w:val="20"/>
              </w:rPr>
              <w:t xml:space="preserve">de </w:t>
            </w:r>
            <w:r w:rsidR="006E0B4A">
              <w:rPr>
                <w:sz w:val="20"/>
                <w:szCs w:val="20"/>
              </w:rPr>
              <w:t xml:space="preserve">Igualdad de </w:t>
            </w:r>
            <w:r>
              <w:rPr>
                <w:sz w:val="20"/>
                <w:szCs w:val="20"/>
              </w:rPr>
              <w:t>Género</w:t>
            </w:r>
            <w:r w:rsidRPr="00320D4B">
              <w:rPr>
                <w:sz w:val="20"/>
                <w:szCs w:val="20"/>
              </w:rPr>
              <w:t xml:space="preserve"> </w:t>
            </w:r>
            <w:r w:rsidR="00FC617A" w:rsidRPr="00320D4B">
              <w:rPr>
                <w:sz w:val="20"/>
                <w:szCs w:val="20"/>
              </w:rPr>
              <w:t>y</w:t>
            </w:r>
            <w:r w:rsidR="00225743" w:rsidRPr="00320D4B">
              <w:rPr>
                <w:sz w:val="20"/>
                <w:szCs w:val="20"/>
              </w:rPr>
              <w:t xml:space="preserve"> </w:t>
            </w:r>
            <w:r w:rsidRPr="00320D4B">
              <w:rPr>
                <w:sz w:val="20"/>
                <w:szCs w:val="20"/>
              </w:rPr>
              <w:t>Medio Ambiente</w:t>
            </w:r>
            <w:r>
              <w:rPr>
                <w:sz w:val="20"/>
                <w:szCs w:val="20"/>
              </w:rPr>
              <w:t xml:space="preserve"> </w:t>
            </w:r>
            <w:r w:rsidR="00D86D7B">
              <w:rPr>
                <w:sz w:val="20"/>
                <w:szCs w:val="20"/>
              </w:rPr>
              <w:t>(</w:t>
            </w:r>
            <w:r w:rsidR="005F76A7" w:rsidRPr="00320D4B">
              <w:rPr>
                <w:sz w:val="20"/>
                <w:szCs w:val="20"/>
              </w:rPr>
              <w:t>2014</w:t>
            </w:r>
            <w:r w:rsidR="00FC617A" w:rsidRPr="00320D4B">
              <w:rPr>
                <w:sz w:val="20"/>
                <w:szCs w:val="20"/>
              </w:rPr>
              <w:t>-</w:t>
            </w:r>
            <w:r w:rsidR="005F76A7" w:rsidRPr="00320D4B">
              <w:rPr>
                <w:sz w:val="20"/>
                <w:szCs w:val="20"/>
              </w:rPr>
              <w:t>2017</w:t>
            </w:r>
            <w:r w:rsidR="00D86D7B">
              <w:rPr>
                <w:sz w:val="20"/>
                <w:szCs w:val="20"/>
              </w:rPr>
              <w:t>)</w:t>
            </w:r>
            <w:r w:rsidR="00225743" w:rsidRPr="00320D4B">
              <w:rPr>
                <w:sz w:val="20"/>
                <w:szCs w:val="20"/>
              </w:rPr>
              <w:t xml:space="preserve"> </w:t>
            </w:r>
            <w:r w:rsidR="001B35D8">
              <w:rPr>
                <w:sz w:val="20"/>
                <w:szCs w:val="20"/>
              </w:rPr>
              <w:t xml:space="preserve">apunta a la </w:t>
            </w:r>
            <w:r w:rsidR="00162067" w:rsidRPr="00320D4B">
              <w:rPr>
                <w:sz w:val="20"/>
                <w:szCs w:val="20"/>
              </w:rPr>
              <w:t>promoción</w:t>
            </w:r>
            <w:r w:rsidR="00225743" w:rsidRPr="00320D4B">
              <w:rPr>
                <w:sz w:val="20"/>
                <w:szCs w:val="20"/>
              </w:rPr>
              <w:t xml:space="preserve"> </w:t>
            </w:r>
            <w:r w:rsidR="00FC617A" w:rsidRPr="00320D4B">
              <w:rPr>
                <w:sz w:val="20"/>
                <w:szCs w:val="20"/>
              </w:rPr>
              <w:t>de</w:t>
            </w:r>
            <w:r w:rsidR="00225743" w:rsidRPr="00320D4B">
              <w:rPr>
                <w:sz w:val="20"/>
                <w:szCs w:val="20"/>
              </w:rPr>
              <w:t xml:space="preserve"> </w:t>
            </w:r>
            <w:r w:rsidR="0069160F">
              <w:rPr>
                <w:sz w:val="20"/>
                <w:szCs w:val="20"/>
              </w:rPr>
              <w:t>salvaguardias</w:t>
            </w:r>
            <w:r w:rsidR="001B35D8" w:rsidRPr="001B35D8">
              <w:rPr>
                <w:sz w:val="20"/>
                <w:szCs w:val="20"/>
              </w:rPr>
              <w:t xml:space="preserve"> </w:t>
            </w:r>
            <w:r w:rsidR="005F76A7" w:rsidRPr="00320D4B">
              <w:rPr>
                <w:sz w:val="20"/>
                <w:szCs w:val="20"/>
              </w:rPr>
              <w:t>social</w:t>
            </w:r>
            <w:r w:rsidR="001B35D8">
              <w:rPr>
                <w:sz w:val="20"/>
                <w:szCs w:val="20"/>
              </w:rPr>
              <w:t>es</w:t>
            </w:r>
            <w:r w:rsidR="00225743" w:rsidRPr="00320D4B">
              <w:rPr>
                <w:sz w:val="20"/>
                <w:szCs w:val="20"/>
              </w:rPr>
              <w:t xml:space="preserve"> </w:t>
            </w:r>
            <w:r w:rsidR="003345D5" w:rsidRPr="00320D4B">
              <w:rPr>
                <w:sz w:val="20"/>
                <w:szCs w:val="20"/>
              </w:rPr>
              <w:t>en</w:t>
            </w:r>
            <w:r w:rsidR="00225743" w:rsidRPr="00320D4B">
              <w:rPr>
                <w:sz w:val="20"/>
                <w:szCs w:val="20"/>
              </w:rPr>
              <w:t xml:space="preserve"> </w:t>
            </w:r>
            <w:r w:rsidR="00B96710">
              <w:rPr>
                <w:sz w:val="20"/>
                <w:szCs w:val="20"/>
              </w:rPr>
              <w:t>las áreas programática</w:t>
            </w:r>
            <w:r w:rsidR="007D3EFA">
              <w:rPr>
                <w:sz w:val="20"/>
                <w:szCs w:val="20"/>
              </w:rPr>
              <w:t>s</w:t>
            </w:r>
            <w:r w:rsidR="00B96710">
              <w:rPr>
                <w:sz w:val="20"/>
                <w:szCs w:val="20"/>
              </w:rPr>
              <w:t xml:space="preserve"> </w:t>
            </w:r>
            <w:r w:rsidR="00FC617A" w:rsidRPr="00320D4B">
              <w:rPr>
                <w:sz w:val="20"/>
                <w:szCs w:val="20"/>
              </w:rPr>
              <w:t>y</w:t>
            </w:r>
            <w:r w:rsidR="00225743" w:rsidRPr="00320D4B">
              <w:rPr>
                <w:sz w:val="20"/>
                <w:szCs w:val="20"/>
              </w:rPr>
              <w:t xml:space="preserve"> </w:t>
            </w:r>
            <w:r w:rsidR="00B96710">
              <w:rPr>
                <w:sz w:val="20"/>
                <w:szCs w:val="20"/>
              </w:rPr>
              <w:t>operativa</w:t>
            </w:r>
            <w:r w:rsidR="00D969DE">
              <w:rPr>
                <w:sz w:val="20"/>
                <w:szCs w:val="20"/>
              </w:rPr>
              <w:t>s</w:t>
            </w:r>
            <w:r w:rsidR="008839E5">
              <w:rPr>
                <w:sz w:val="20"/>
                <w:szCs w:val="20"/>
              </w:rPr>
              <w:t>.</w:t>
            </w:r>
          </w:p>
        </w:tc>
      </w:tr>
      <w:tr w:rsidR="005F76A7" w:rsidRPr="00320D4B" w14:paraId="61450BB7" w14:textId="77777777" w:rsidTr="00517DC9">
        <w:trPr>
          <w:jc w:val="center"/>
        </w:trPr>
        <w:tc>
          <w:tcPr>
            <w:tcW w:w="723" w:type="pct"/>
            <w:vAlign w:val="center"/>
          </w:tcPr>
          <w:p w14:paraId="2319A2E8" w14:textId="08B45AFC" w:rsidR="005F76A7" w:rsidRPr="00320D4B" w:rsidRDefault="00FC617A" w:rsidP="00FE3F8B">
            <w:pPr>
              <w:spacing w:after="60"/>
              <w:jc w:val="left"/>
              <w:rPr>
                <w:sz w:val="20"/>
                <w:szCs w:val="20"/>
              </w:rPr>
            </w:pPr>
            <w:r w:rsidRPr="00320D4B">
              <w:rPr>
                <w:sz w:val="20"/>
                <w:szCs w:val="20"/>
              </w:rPr>
              <w:t>ONUDI</w:t>
            </w:r>
          </w:p>
        </w:tc>
        <w:tc>
          <w:tcPr>
            <w:tcW w:w="4277" w:type="pct"/>
            <w:vAlign w:val="center"/>
          </w:tcPr>
          <w:p w14:paraId="298B54E8" w14:textId="51361683" w:rsidR="005F76A7" w:rsidRPr="00320D4B" w:rsidRDefault="009E19F2" w:rsidP="00FA6264">
            <w:pPr>
              <w:spacing w:after="60"/>
              <w:rPr>
                <w:sz w:val="20"/>
                <w:szCs w:val="20"/>
              </w:rPr>
            </w:pPr>
            <w:r w:rsidRPr="009E19F2">
              <w:rPr>
                <w:sz w:val="20"/>
                <w:szCs w:val="20"/>
              </w:rPr>
              <w:t xml:space="preserve">Estrategia </w:t>
            </w:r>
            <w:r>
              <w:rPr>
                <w:sz w:val="20"/>
                <w:szCs w:val="20"/>
              </w:rPr>
              <w:t xml:space="preserve">de </w:t>
            </w:r>
            <w:r w:rsidR="006F5B68">
              <w:rPr>
                <w:sz w:val="20"/>
                <w:szCs w:val="20"/>
              </w:rPr>
              <w:t xml:space="preserve">Igualdad </w:t>
            </w:r>
            <w:r w:rsidR="006E0B4A">
              <w:rPr>
                <w:sz w:val="20"/>
                <w:szCs w:val="20"/>
              </w:rPr>
              <w:t>de género</w:t>
            </w:r>
            <w:r w:rsidR="00225743" w:rsidRPr="00320D4B">
              <w:rPr>
                <w:sz w:val="20"/>
                <w:szCs w:val="20"/>
              </w:rPr>
              <w:t xml:space="preserve"> </w:t>
            </w:r>
            <w:r w:rsidR="00FC617A" w:rsidRPr="00320D4B">
              <w:rPr>
                <w:sz w:val="20"/>
                <w:szCs w:val="20"/>
              </w:rPr>
              <w:t>y</w:t>
            </w:r>
            <w:r w:rsidR="00225743" w:rsidRPr="00320D4B">
              <w:rPr>
                <w:sz w:val="20"/>
                <w:szCs w:val="20"/>
              </w:rPr>
              <w:t xml:space="preserve"> </w:t>
            </w:r>
            <w:r w:rsidR="006F5B68">
              <w:rPr>
                <w:sz w:val="20"/>
                <w:szCs w:val="20"/>
              </w:rPr>
              <w:t xml:space="preserve">Autonomía </w:t>
            </w:r>
            <w:r>
              <w:rPr>
                <w:sz w:val="20"/>
                <w:szCs w:val="20"/>
              </w:rPr>
              <w:t xml:space="preserve">de la </w:t>
            </w:r>
            <w:r w:rsidR="006F5B68">
              <w:rPr>
                <w:sz w:val="20"/>
                <w:szCs w:val="20"/>
              </w:rPr>
              <w:t>Mujer</w:t>
            </w:r>
            <w:r w:rsidR="006F5B68" w:rsidRPr="00320D4B">
              <w:rPr>
                <w:sz w:val="20"/>
                <w:szCs w:val="20"/>
              </w:rPr>
              <w:t xml:space="preserve"> </w:t>
            </w:r>
            <w:r w:rsidR="00C34585">
              <w:rPr>
                <w:sz w:val="20"/>
                <w:szCs w:val="20"/>
              </w:rPr>
              <w:t>(</w:t>
            </w:r>
            <w:r w:rsidR="005F76A7" w:rsidRPr="00320D4B">
              <w:rPr>
                <w:sz w:val="20"/>
                <w:szCs w:val="20"/>
              </w:rPr>
              <w:t>2016</w:t>
            </w:r>
            <w:r w:rsidR="00FC617A" w:rsidRPr="00320D4B">
              <w:rPr>
                <w:sz w:val="20"/>
                <w:szCs w:val="20"/>
              </w:rPr>
              <w:t>-</w:t>
            </w:r>
            <w:r w:rsidR="005F76A7" w:rsidRPr="00320D4B">
              <w:rPr>
                <w:sz w:val="20"/>
                <w:szCs w:val="20"/>
              </w:rPr>
              <w:t>2019</w:t>
            </w:r>
            <w:r w:rsidR="00C34585">
              <w:rPr>
                <w:sz w:val="20"/>
                <w:szCs w:val="20"/>
              </w:rPr>
              <w:t>)</w:t>
            </w:r>
            <w:r w:rsidR="00EE33DA">
              <w:rPr>
                <w:sz w:val="20"/>
                <w:szCs w:val="20"/>
              </w:rPr>
              <w:t>. P</w:t>
            </w:r>
            <w:r w:rsidR="00AC67D1">
              <w:rPr>
                <w:sz w:val="20"/>
                <w:szCs w:val="20"/>
              </w:rPr>
              <w:t xml:space="preserve">ermitió elaborar una </w:t>
            </w:r>
            <w:r w:rsidR="00547AB5" w:rsidRPr="00547AB5">
              <w:rPr>
                <w:sz w:val="20"/>
                <w:szCs w:val="20"/>
              </w:rPr>
              <w:t>Guía para la incorporación de la perspectiva de género a proyectos del Protocolo de Montreal</w:t>
            </w:r>
            <w:r w:rsidR="00202AB4">
              <w:rPr>
                <w:sz w:val="20"/>
                <w:szCs w:val="20"/>
              </w:rPr>
              <w:t xml:space="preserve"> (</w:t>
            </w:r>
            <w:r w:rsidR="005F76A7" w:rsidRPr="00320D4B">
              <w:rPr>
                <w:sz w:val="20"/>
                <w:szCs w:val="20"/>
              </w:rPr>
              <w:t>201</w:t>
            </w:r>
            <w:r w:rsidR="00202AB4">
              <w:rPr>
                <w:sz w:val="20"/>
                <w:szCs w:val="20"/>
              </w:rPr>
              <w:t>5)</w:t>
            </w:r>
            <w:r w:rsidR="00280CF5">
              <w:rPr>
                <w:sz w:val="20"/>
                <w:szCs w:val="20"/>
              </w:rPr>
              <w:t xml:space="preserve"> </w:t>
            </w:r>
            <w:r w:rsidR="00056D9D">
              <w:rPr>
                <w:sz w:val="20"/>
                <w:szCs w:val="20"/>
              </w:rPr>
              <w:t xml:space="preserve">cuyo </w:t>
            </w:r>
            <w:r w:rsidR="000E14B9">
              <w:rPr>
                <w:sz w:val="20"/>
                <w:szCs w:val="20"/>
              </w:rPr>
              <w:t>objetivo</w:t>
            </w:r>
            <w:r w:rsidR="00225743" w:rsidRPr="00320D4B">
              <w:rPr>
                <w:sz w:val="20"/>
                <w:szCs w:val="20"/>
              </w:rPr>
              <w:t xml:space="preserve"> </w:t>
            </w:r>
            <w:r w:rsidR="00056D9D">
              <w:rPr>
                <w:sz w:val="20"/>
                <w:szCs w:val="20"/>
              </w:rPr>
              <w:t xml:space="preserve">es </w:t>
            </w:r>
            <w:r w:rsidR="005F76A7" w:rsidRPr="00320D4B">
              <w:rPr>
                <w:sz w:val="20"/>
                <w:szCs w:val="20"/>
              </w:rPr>
              <w:t>“</w:t>
            </w:r>
            <w:r w:rsidR="00526838" w:rsidRPr="00526838">
              <w:rPr>
                <w:sz w:val="20"/>
                <w:szCs w:val="20"/>
              </w:rPr>
              <w:t>orientar</w:t>
            </w:r>
            <w:r w:rsidR="003B7253">
              <w:rPr>
                <w:sz w:val="20"/>
                <w:szCs w:val="20"/>
              </w:rPr>
              <w:t xml:space="preserve"> a</w:t>
            </w:r>
            <w:r w:rsidR="00C26E9C">
              <w:rPr>
                <w:sz w:val="20"/>
                <w:szCs w:val="20"/>
              </w:rPr>
              <w:t xml:space="preserve"> personal de </w:t>
            </w:r>
            <w:r w:rsidR="001141A4" w:rsidRPr="00320D4B">
              <w:rPr>
                <w:sz w:val="20"/>
                <w:szCs w:val="20"/>
              </w:rPr>
              <w:t>la</w:t>
            </w:r>
            <w:r w:rsidR="00225743" w:rsidRPr="00320D4B">
              <w:rPr>
                <w:sz w:val="20"/>
                <w:szCs w:val="20"/>
              </w:rPr>
              <w:t xml:space="preserve"> </w:t>
            </w:r>
            <w:r w:rsidR="001141A4" w:rsidRPr="00320D4B">
              <w:rPr>
                <w:sz w:val="20"/>
                <w:szCs w:val="20"/>
              </w:rPr>
              <w:t>ONUDI</w:t>
            </w:r>
            <w:r w:rsidR="00225743" w:rsidRPr="00320D4B">
              <w:rPr>
                <w:sz w:val="20"/>
                <w:szCs w:val="20"/>
              </w:rPr>
              <w:t xml:space="preserve"> </w:t>
            </w:r>
            <w:r w:rsidR="002A569B">
              <w:rPr>
                <w:sz w:val="20"/>
                <w:szCs w:val="20"/>
              </w:rPr>
              <w:t xml:space="preserve">que participe </w:t>
            </w:r>
            <w:r w:rsidR="003345D5" w:rsidRPr="00320D4B">
              <w:rPr>
                <w:sz w:val="20"/>
                <w:szCs w:val="20"/>
              </w:rPr>
              <w:t>en</w:t>
            </w:r>
            <w:r w:rsidR="00225743" w:rsidRPr="00320D4B">
              <w:rPr>
                <w:sz w:val="20"/>
                <w:szCs w:val="20"/>
              </w:rPr>
              <w:t xml:space="preserve"> </w:t>
            </w:r>
            <w:r w:rsidR="00C26E9C">
              <w:rPr>
                <w:sz w:val="20"/>
                <w:szCs w:val="20"/>
              </w:rPr>
              <w:t>intervenciones</w:t>
            </w:r>
            <w:r w:rsidR="00C26E9C" w:rsidRPr="00C26E9C">
              <w:rPr>
                <w:sz w:val="20"/>
                <w:szCs w:val="20"/>
              </w:rPr>
              <w:t xml:space="preserve"> </w:t>
            </w:r>
            <w:r w:rsidR="001E28B7">
              <w:rPr>
                <w:sz w:val="20"/>
                <w:szCs w:val="20"/>
              </w:rPr>
              <w:t xml:space="preserve">del </w:t>
            </w:r>
            <w:r w:rsidR="00095AC9" w:rsidRPr="00320D4B">
              <w:rPr>
                <w:sz w:val="20"/>
                <w:szCs w:val="20"/>
              </w:rPr>
              <w:t>Protocolo</w:t>
            </w:r>
            <w:r w:rsidR="00225743" w:rsidRPr="00320D4B">
              <w:rPr>
                <w:sz w:val="20"/>
                <w:szCs w:val="20"/>
              </w:rPr>
              <w:t xml:space="preserve"> </w:t>
            </w:r>
            <w:r w:rsidR="00095AC9" w:rsidRPr="00320D4B">
              <w:rPr>
                <w:sz w:val="20"/>
                <w:szCs w:val="20"/>
              </w:rPr>
              <w:t>de</w:t>
            </w:r>
            <w:r w:rsidR="00225743" w:rsidRPr="00320D4B">
              <w:rPr>
                <w:sz w:val="20"/>
                <w:szCs w:val="20"/>
              </w:rPr>
              <w:t xml:space="preserve"> </w:t>
            </w:r>
            <w:r w:rsidR="00095AC9" w:rsidRPr="00320D4B">
              <w:rPr>
                <w:sz w:val="20"/>
                <w:szCs w:val="20"/>
              </w:rPr>
              <w:t>Montreal</w:t>
            </w:r>
            <w:r w:rsidR="005F76A7" w:rsidRPr="00320D4B">
              <w:rPr>
                <w:sz w:val="20"/>
                <w:szCs w:val="20"/>
              </w:rPr>
              <w:t>,</w:t>
            </w:r>
            <w:r w:rsidR="00225743" w:rsidRPr="00320D4B">
              <w:rPr>
                <w:sz w:val="20"/>
                <w:szCs w:val="20"/>
              </w:rPr>
              <w:t xml:space="preserve"> </w:t>
            </w:r>
            <w:r w:rsidR="001E28B7">
              <w:rPr>
                <w:sz w:val="20"/>
                <w:szCs w:val="20"/>
              </w:rPr>
              <w:t xml:space="preserve">así como </w:t>
            </w:r>
            <w:r w:rsidR="001E24D5">
              <w:rPr>
                <w:sz w:val="20"/>
                <w:szCs w:val="20"/>
              </w:rPr>
              <w:t xml:space="preserve">a </w:t>
            </w:r>
            <w:r w:rsidR="001E28B7">
              <w:rPr>
                <w:sz w:val="20"/>
                <w:szCs w:val="20"/>
              </w:rPr>
              <w:t xml:space="preserve">sus </w:t>
            </w:r>
            <w:r w:rsidR="003345D5" w:rsidRPr="00320D4B">
              <w:rPr>
                <w:sz w:val="20"/>
                <w:szCs w:val="20"/>
              </w:rPr>
              <w:t>contraparte</w:t>
            </w:r>
            <w:r w:rsidR="005F76A7" w:rsidRPr="00320D4B">
              <w:rPr>
                <w:sz w:val="20"/>
                <w:szCs w:val="20"/>
              </w:rPr>
              <w:t>s</w:t>
            </w:r>
            <w:r w:rsidR="001E28B7">
              <w:t xml:space="preserve"> </w:t>
            </w:r>
            <w:r w:rsidR="001E28B7" w:rsidRPr="001E28B7">
              <w:rPr>
                <w:sz w:val="20"/>
                <w:szCs w:val="20"/>
              </w:rPr>
              <w:t>nacional</w:t>
            </w:r>
            <w:r w:rsidR="00FE528B">
              <w:rPr>
                <w:sz w:val="20"/>
                <w:szCs w:val="20"/>
              </w:rPr>
              <w:t>es</w:t>
            </w:r>
            <w:r w:rsidR="001E28B7" w:rsidRPr="001E28B7">
              <w:rPr>
                <w:sz w:val="20"/>
                <w:szCs w:val="20"/>
              </w:rPr>
              <w:t xml:space="preserve"> y local</w:t>
            </w:r>
            <w:r w:rsidR="001E28B7">
              <w:rPr>
                <w:sz w:val="20"/>
                <w:szCs w:val="20"/>
              </w:rPr>
              <w:t>es</w:t>
            </w:r>
            <w:r w:rsidR="005F76A7" w:rsidRPr="00320D4B">
              <w:rPr>
                <w:sz w:val="20"/>
                <w:szCs w:val="20"/>
              </w:rPr>
              <w:t>,</w:t>
            </w:r>
            <w:r w:rsidR="00225743" w:rsidRPr="00320D4B">
              <w:rPr>
                <w:sz w:val="20"/>
                <w:szCs w:val="20"/>
              </w:rPr>
              <w:t xml:space="preserve"> </w:t>
            </w:r>
            <w:r w:rsidR="00056B82" w:rsidRPr="00320D4B">
              <w:rPr>
                <w:sz w:val="20"/>
                <w:szCs w:val="20"/>
              </w:rPr>
              <w:t>organismos</w:t>
            </w:r>
            <w:r w:rsidR="006A2B64">
              <w:rPr>
                <w:sz w:val="20"/>
                <w:szCs w:val="20"/>
              </w:rPr>
              <w:t xml:space="preserve">, </w:t>
            </w:r>
            <w:r w:rsidR="00F24ABD" w:rsidRPr="00F24ABD">
              <w:rPr>
                <w:sz w:val="20"/>
                <w:szCs w:val="20"/>
              </w:rPr>
              <w:t>expertos</w:t>
            </w:r>
            <w:r w:rsidR="00225743" w:rsidRPr="00320D4B">
              <w:rPr>
                <w:sz w:val="20"/>
                <w:szCs w:val="20"/>
              </w:rPr>
              <w:t xml:space="preserve"> </w:t>
            </w:r>
            <w:r w:rsidR="006A2B64">
              <w:rPr>
                <w:sz w:val="20"/>
                <w:szCs w:val="20"/>
              </w:rPr>
              <w:t xml:space="preserve">y </w:t>
            </w:r>
            <w:r w:rsidR="00C44D9C">
              <w:rPr>
                <w:sz w:val="20"/>
                <w:szCs w:val="20"/>
              </w:rPr>
              <w:t xml:space="preserve">colaboradores </w:t>
            </w:r>
            <w:r w:rsidR="005F76A7" w:rsidRPr="00320D4B">
              <w:rPr>
                <w:sz w:val="20"/>
                <w:szCs w:val="20"/>
              </w:rPr>
              <w:t>inter</w:t>
            </w:r>
            <w:r w:rsidR="00935F28" w:rsidRPr="00320D4B">
              <w:rPr>
                <w:sz w:val="20"/>
                <w:szCs w:val="20"/>
              </w:rPr>
              <w:t>nacional</w:t>
            </w:r>
            <w:r w:rsidR="00C44D9C">
              <w:rPr>
                <w:sz w:val="20"/>
                <w:szCs w:val="20"/>
              </w:rPr>
              <w:t>es</w:t>
            </w:r>
            <w:r w:rsidR="00225743" w:rsidRPr="00320D4B">
              <w:rPr>
                <w:sz w:val="20"/>
                <w:szCs w:val="20"/>
              </w:rPr>
              <w:t xml:space="preserve"> </w:t>
            </w:r>
            <w:r w:rsidR="00FC617A" w:rsidRPr="00320D4B">
              <w:rPr>
                <w:sz w:val="20"/>
                <w:szCs w:val="20"/>
              </w:rPr>
              <w:t>y</w:t>
            </w:r>
            <w:r w:rsidR="00225743" w:rsidRPr="00320D4B">
              <w:rPr>
                <w:sz w:val="20"/>
                <w:szCs w:val="20"/>
              </w:rPr>
              <w:t xml:space="preserve"> </w:t>
            </w:r>
            <w:r w:rsidR="00C44D9C">
              <w:rPr>
                <w:sz w:val="20"/>
                <w:szCs w:val="20"/>
              </w:rPr>
              <w:t>privado</w:t>
            </w:r>
            <w:r w:rsidR="0020250C">
              <w:rPr>
                <w:sz w:val="20"/>
                <w:szCs w:val="20"/>
              </w:rPr>
              <w:t>s</w:t>
            </w:r>
            <w:r w:rsidR="00E303C7">
              <w:rPr>
                <w:sz w:val="20"/>
                <w:szCs w:val="20"/>
              </w:rPr>
              <w:t xml:space="preserve">, a </w:t>
            </w:r>
            <w:r w:rsidR="00C44D9C">
              <w:rPr>
                <w:sz w:val="20"/>
                <w:szCs w:val="20"/>
              </w:rPr>
              <w:t xml:space="preserve">aplicar una </w:t>
            </w:r>
            <w:r w:rsidR="00784978">
              <w:rPr>
                <w:sz w:val="20"/>
                <w:szCs w:val="20"/>
              </w:rPr>
              <w:t>perspectiva de género</w:t>
            </w:r>
            <w:r w:rsidR="005F76A7" w:rsidRPr="00320D4B">
              <w:rPr>
                <w:sz w:val="20"/>
                <w:szCs w:val="20"/>
              </w:rPr>
              <w:t>,</w:t>
            </w:r>
            <w:r w:rsidR="00225743" w:rsidRPr="00320D4B">
              <w:rPr>
                <w:sz w:val="20"/>
                <w:szCs w:val="20"/>
              </w:rPr>
              <w:t xml:space="preserve"> </w:t>
            </w:r>
            <w:r w:rsidR="00C44D9C">
              <w:rPr>
                <w:sz w:val="20"/>
                <w:szCs w:val="20"/>
              </w:rPr>
              <w:t>y en concreto</w:t>
            </w:r>
            <w:r w:rsidR="005F76A7" w:rsidRPr="00320D4B">
              <w:rPr>
                <w:sz w:val="20"/>
                <w:szCs w:val="20"/>
              </w:rPr>
              <w:t>,</w:t>
            </w:r>
            <w:r w:rsidR="00225743" w:rsidRPr="00320D4B">
              <w:rPr>
                <w:sz w:val="20"/>
                <w:szCs w:val="20"/>
              </w:rPr>
              <w:t xml:space="preserve"> </w:t>
            </w:r>
            <w:r w:rsidR="00A70B9D">
              <w:rPr>
                <w:sz w:val="20"/>
                <w:szCs w:val="20"/>
              </w:rPr>
              <w:t>a</w:t>
            </w:r>
            <w:r w:rsidR="00225743" w:rsidRPr="00320D4B">
              <w:rPr>
                <w:sz w:val="20"/>
                <w:szCs w:val="20"/>
              </w:rPr>
              <w:t xml:space="preserve"> </w:t>
            </w:r>
            <w:r w:rsidR="000C327B">
              <w:rPr>
                <w:sz w:val="20"/>
                <w:szCs w:val="20"/>
              </w:rPr>
              <w:t>integrar</w:t>
            </w:r>
            <w:r w:rsidR="00225743" w:rsidRPr="00320D4B">
              <w:rPr>
                <w:sz w:val="20"/>
                <w:szCs w:val="20"/>
              </w:rPr>
              <w:t xml:space="preserve"> </w:t>
            </w:r>
            <w:r w:rsidR="00A70B9D">
              <w:rPr>
                <w:sz w:val="20"/>
                <w:szCs w:val="20"/>
              </w:rPr>
              <w:t xml:space="preserve">el </w:t>
            </w:r>
            <w:r w:rsidR="00784978">
              <w:rPr>
                <w:sz w:val="20"/>
                <w:szCs w:val="20"/>
              </w:rPr>
              <w:t>género</w:t>
            </w:r>
            <w:r w:rsidR="00225743" w:rsidRPr="00320D4B">
              <w:rPr>
                <w:sz w:val="20"/>
                <w:szCs w:val="20"/>
              </w:rPr>
              <w:t xml:space="preserve"> </w:t>
            </w:r>
            <w:r w:rsidR="0024611E">
              <w:rPr>
                <w:sz w:val="20"/>
                <w:szCs w:val="20"/>
              </w:rPr>
              <w:t xml:space="preserve">a la totalidad </w:t>
            </w:r>
            <w:r w:rsidR="009F4BCA">
              <w:rPr>
                <w:sz w:val="20"/>
                <w:szCs w:val="20"/>
              </w:rPr>
              <w:t xml:space="preserve">del ciclo </w:t>
            </w:r>
            <w:r w:rsidR="00473EEC">
              <w:rPr>
                <w:sz w:val="20"/>
                <w:szCs w:val="20"/>
              </w:rPr>
              <w:t xml:space="preserve">de </w:t>
            </w:r>
            <w:r w:rsidR="00216482" w:rsidRPr="00320D4B">
              <w:rPr>
                <w:sz w:val="20"/>
                <w:szCs w:val="20"/>
              </w:rPr>
              <w:t>proyecto</w:t>
            </w:r>
            <w:r w:rsidR="00473EEC">
              <w:rPr>
                <w:sz w:val="20"/>
                <w:szCs w:val="20"/>
              </w:rPr>
              <w:t>s</w:t>
            </w:r>
            <w:r w:rsidR="005F76A7" w:rsidRPr="00320D4B">
              <w:rPr>
                <w:sz w:val="20"/>
                <w:szCs w:val="20"/>
              </w:rPr>
              <w:t>”</w:t>
            </w:r>
            <w:r w:rsidR="00580AF0">
              <w:rPr>
                <w:sz w:val="20"/>
                <w:szCs w:val="20"/>
              </w:rPr>
              <w:t>.</w:t>
            </w:r>
          </w:p>
        </w:tc>
      </w:tr>
      <w:tr w:rsidR="005F76A7" w:rsidRPr="00320D4B" w14:paraId="789A7193" w14:textId="77777777" w:rsidTr="00517DC9">
        <w:trPr>
          <w:jc w:val="center"/>
        </w:trPr>
        <w:tc>
          <w:tcPr>
            <w:tcW w:w="723" w:type="pct"/>
            <w:vAlign w:val="center"/>
          </w:tcPr>
          <w:p w14:paraId="30DF579A" w14:textId="7C935CDB" w:rsidR="005F76A7" w:rsidRPr="00320D4B" w:rsidRDefault="003345D5" w:rsidP="00FE3F8B">
            <w:pPr>
              <w:spacing w:after="60"/>
              <w:jc w:val="left"/>
              <w:rPr>
                <w:sz w:val="20"/>
                <w:szCs w:val="20"/>
              </w:rPr>
            </w:pPr>
            <w:r w:rsidRPr="00320D4B">
              <w:rPr>
                <w:sz w:val="20"/>
                <w:szCs w:val="20"/>
              </w:rPr>
              <w:t>Banco</w:t>
            </w:r>
            <w:r w:rsidR="00225743" w:rsidRPr="00320D4B">
              <w:rPr>
                <w:sz w:val="20"/>
                <w:szCs w:val="20"/>
              </w:rPr>
              <w:t xml:space="preserve"> </w:t>
            </w:r>
            <w:r w:rsidRPr="00320D4B">
              <w:rPr>
                <w:sz w:val="20"/>
                <w:szCs w:val="20"/>
              </w:rPr>
              <w:t>Mundial</w:t>
            </w:r>
          </w:p>
        </w:tc>
        <w:tc>
          <w:tcPr>
            <w:tcW w:w="4277" w:type="pct"/>
            <w:vAlign w:val="center"/>
          </w:tcPr>
          <w:p w14:paraId="03308CE9" w14:textId="4C5AFBEF" w:rsidR="005F76A7" w:rsidRPr="00320D4B" w:rsidRDefault="002B492C" w:rsidP="000E25BC">
            <w:pPr>
              <w:spacing w:after="60"/>
              <w:rPr>
                <w:sz w:val="20"/>
                <w:szCs w:val="20"/>
              </w:rPr>
            </w:pPr>
            <w:r>
              <w:rPr>
                <w:sz w:val="20"/>
                <w:szCs w:val="20"/>
              </w:rPr>
              <w:t xml:space="preserve">Estrategia de </w:t>
            </w:r>
            <w:r w:rsidR="00E575B0">
              <w:rPr>
                <w:sz w:val="20"/>
                <w:szCs w:val="20"/>
              </w:rPr>
              <w:t>Género</w:t>
            </w:r>
            <w:r w:rsidR="00E575B0" w:rsidRPr="009E25DE">
              <w:rPr>
                <w:sz w:val="20"/>
                <w:szCs w:val="20"/>
              </w:rPr>
              <w:t xml:space="preserve"> </w:t>
            </w:r>
            <w:r w:rsidR="009E25DE">
              <w:rPr>
                <w:sz w:val="20"/>
                <w:szCs w:val="20"/>
              </w:rPr>
              <w:t>del Grupo del Banco Mundial</w:t>
            </w:r>
            <w:r w:rsidR="00DF1B94" w:rsidRPr="00320D4B">
              <w:rPr>
                <w:sz w:val="20"/>
                <w:szCs w:val="20"/>
              </w:rPr>
              <w:t>:</w:t>
            </w:r>
            <w:r w:rsidR="002560D9">
              <w:rPr>
                <w:sz w:val="20"/>
                <w:szCs w:val="20"/>
              </w:rPr>
              <w:t xml:space="preserve"> </w:t>
            </w:r>
            <w:r w:rsidR="00D173B1" w:rsidRPr="00D173B1">
              <w:rPr>
                <w:sz w:val="20"/>
                <w:szCs w:val="20"/>
              </w:rPr>
              <w:t>Igualdad de género, reducción de la pobreza y crecimiento inclusivo</w:t>
            </w:r>
            <w:r w:rsidR="002707F4">
              <w:rPr>
                <w:sz w:val="20"/>
                <w:szCs w:val="20"/>
              </w:rPr>
              <w:t xml:space="preserve"> (</w:t>
            </w:r>
            <w:r w:rsidR="005F76A7" w:rsidRPr="00320D4B">
              <w:rPr>
                <w:sz w:val="20"/>
                <w:szCs w:val="20"/>
              </w:rPr>
              <w:t>2015</w:t>
            </w:r>
            <w:r w:rsidR="002707F4">
              <w:rPr>
                <w:sz w:val="20"/>
                <w:szCs w:val="20"/>
              </w:rPr>
              <w:t>)</w:t>
            </w:r>
            <w:r w:rsidR="005F76A7" w:rsidRPr="00320D4B">
              <w:rPr>
                <w:sz w:val="20"/>
                <w:szCs w:val="20"/>
              </w:rPr>
              <w:t>.</w:t>
            </w:r>
            <w:r w:rsidR="00225743" w:rsidRPr="00320D4B">
              <w:rPr>
                <w:sz w:val="20"/>
                <w:szCs w:val="20"/>
              </w:rPr>
              <w:t xml:space="preserve"> </w:t>
            </w:r>
            <w:r w:rsidR="00C9016B">
              <w:rPr>
                <w:sz w:val="20"/>
                <w:szCs w:val="20"/>
              </w:rPr>
              <w:t xml:space="preserve">Estos principios se aplican a todos los </w:t>
            </w:r>
            <w:r w:rsidR="00056B82" w:rsidRPr="00320D4B">
              <w:rPr>
                <w:sz w:val="20"/>
                <w:szCs w:val="20"/>
              </w:rPr>
              <w:t>niveles</w:t>
            </w:r>
            <w:r w:rsidR="00C9016B">
              <w:t xml:space="preserve"> </w:t>
            </w:r>
            <w:r w:rsidR="00C9016B" w:rsidRPr="00C9016B">
              <w:rPr>
                <w:sz w:val="20"/>
                <w:szCs w:val="20"/>
              </w:rPr>
              <w:t>operativo</w:t>
            </w:r>
            <w:r w:rsidR="00C9016B">
              <w:rPr>
                <w:sz w:val="20"/>
                <w:szCs w:val="20"/>
              </w:rPr>
              <w:t>s</w:t>
            </w:r>
            <w:r w:rsidR="005F76A7" w:rsidRPr="00320D4B">
              <w:rPr>
                <w:sz w:val="20"/>
                <w:szCs w:val="20"/>
              </w:rPr>
              <w:t>,</w:t>
            </w:r>
            <w:r w:rsidR="00225743" w:rsidRPr="00320D4B">
              <w:rPr>
                <w:sz w:val="20"/>
                <w:szCs w:val="20"/>
              </w:rPr>
              <w:t xml:space="preserve"> </w:t>
            </w:r>
            <w:r w:rsidR="00056B82" w:rsidRPr="00320D4B">
              <w:rPr>
                <w:sz w:val="20"/>
                <w:szCs w:val="20"/>
              </w:rPr>
              <w:t>incluyendo</w:t>
            </w:r>
            <w:r w:rsidR="00225743" w:rsidRPr="00320D4B">
              <w:rPr>
                <w:sz w:val="20"/>
                <w:szCs w:val="20"/>
              </w:rPr>
              <w:t xml:space="preserve"> </w:t>
            </w:r>
            <w:r w:rsidR="00283B37">
              <w:rPr>
                <w:sz w:val="20"/>
                <w:szCs w:val="20"/>
              </w:rPr>
              <w:t xml:space="preserve">los </w:t>
            </w:r>
            <w:r w:rsidR="00545C72">
              <w:rPr>
                <w:sz w:val="20"/>
                <w:szCs w:val="20"/>
              </w:rPr>
              <w:t>proyectos financiados por el Fondo Multilateral</w:t>
            </w:r>
            <w:r w:rsidR="00225743" w:rsidRPr="00320D4B">
              <w:rPr>
                <w:sz w:val="20"/>
                <w:szCs w:val="20"/>
              </w:rPr>
              <w:t xml:space="preserve"> </w:t>
            </w:r>
            <w:r w:rsidR="00EB5528" w:rsidRPr="00320D4B">
              <w:rPr>
                <w:sz w:val="20"/>
                <w:szCs w:val="20"/>
              </w:rPr>
              <w:t>e</w:t>
            </w:r>
            <w:r w:rsidR="00225743" w:rsidRPr="00320D4B">
              <w:rPr>
                <w:sz w:val="20"/>
                <w:szCs w:val="20"/>
              </w:rPr>
              <w:t xml:space="preserve"> </w:t>
            </w:r>
            <w:r w:rsidR="006365F2" w:rsidRPr="00320D4B">
              <w:rPr>
                <w:sz w:val="20"/>
                <w:szCs w:val="20"/>
              </w:rPr>
              <w:t>implementado</w:t>
            </w:r>
            <w:r w:rsidR="001427F9">
              <w:rPr>
                <w:sz w:val="20"/>
                <w:szCs w:val="20"/>
              </w:rPr>
              <w:t>s</w:t>
            </w:r>
            <w:r w:rsidR="00225743" w:rsidRPr="00320D4B">
              <w:rPr>
                <w:sz w:val="20"/>
                <w:szCs w:val="20"/>
              </w:rPr>
              <w:t xml:space="preserve"> </w:t>
            </w:r>
            <w:r w:rsidR="000C4675">
              <w:rPr>
                <w:sz w:val="20"/>
                <w:szCs w:val="20"/>
              </w:rPr>
              <w:t xml:space="preserve">a través </w:t>
            </w:r>
            <w:r w:rsidR="00056B82" w:rsidRPr="00320D4B">
              <w:rPr>
                <w:sz w:val="20"/>
                <w:szCs w:val="20"/>
              </w:rPr>
              <w:t>del</w:t>
            </w:r>
            <w:r w:rsidR="00225743" w:rsidRPr="00320D4B">
              <w:rPr>
                <w:sz w:val="20"/>
                <w:szCs w:val="20"/>
              </w:rPr>
              <w:t xml:space="preserve"> </w:t>
            </w:r>
            <w:r w:rsidR="00AC6531">
              <w:rPr>
                <w:sz w:val="20"/>
                <w:szCs w:val="20"/>
              </w:rPr>
              <w:t>Marco de Alianza País</w:t>
            </w:r>
            <w:r w:rsidR="005F76A7" w:rsidRPr="00320D4B">
              <w:rPr>
                <w:sz w:val="20"/>
                <w:szCs w:val="20"/>
              </w:rPr>
              <w:t>,</w:t>
            </w:r>
            <w:r w:rsidR="00225743" w:rsidRPr="00320D4B">
              <w:rPr>
                <w:sz w:val="20"/>
                <w:szCs w:val="20"/>
              </w:rPr>
              <w:t xml:space="preserve"> </w:t>
            </w:r>
            <w:r w:rsidR="00064C8E">
              <w:rPr>
                <w:sz w:val="20"/>
                <w:szCs w:val="20"/>
              </w:rPr>
              <w:t>el que efectúa</w:t>
            </w:r>
            <w:r w:rsidR="00225743" w:rsidRPr="00320D4B">
              <w:rPr>
                <w:sz w:val="20"/>
                <w:szCs w:val="20"/>
              </w:rPr>
              <w:t xml:space="preserve"> </w:t>
            </w:r>
            <w:r w:rsidR="00064C8E">
              <w:rPr>
                <w:sz w:val="20"/>
                <w:szCs w:val="20"/>
              </w:rPr>
              <w:t xml:space="preserve">evaluaciones </w:t>
            </w:r>
            <w:r w:rsidR="00EB5528" w:rsidRPr="00320D4B">
              <w:rPr>
                <w:sz w:val="20"/>
                <w:szCs w:val="20"/>
              </w:rPr>
              <w:t>e</w:t>
            </w:r>
            <w:r w:rsidR="00225743" w:rsidRPr="00320D4B">
              <w:rPr>
                <w:sz w:val="20"/>
                <w:szCs w:val="20"/>
              </w:rPr>
              <w:t xml:space="preserve"> </w:t>
            </w:r>
            <w:r w:rsidR="00EB5528" w:rsidRPr="00320D4B">
              <w:rPr>
                <w:sz w:val="20"/>
                <w:szCs w:val="20"/>
              </w:rPr>
              <w:t>i</w:t>
            </w:r>
            <w:r w:rsidR="00056B82" w:rsidRPr="00320D4B">
              <w:rPr>
                <w:sz w:val="20"/>
                <w:szCs w:val="20"/>
              </w:rPr>
              <w:t>nformes</w:t>
            </w:r>
            <w:r w:rsidR="00064C8E">
              <w:t xml:space="preserve"> </w:t>
            </w:r>
            <w:r w:rsidR="00064C8E" w:rsidRPr="00064C8E">
              <w:rPr>
                <w:sz w:val="20"/>
                <w:szCs w:val="20"/>
              </w:rPr>
              <w:t>de género</w:t>
            </w:r>
            <w:r w:rsidR="005F76A7" w:rsidRPr="00320D4B">
              <w:rPr>
                <w:sz w:val="20"/>
                <w:szCs w:val="20"/>
              </w:rPr>
              <w:t>,</w:t>
            </w:r>
            <w:r w:rsidR="00225743" w:rsidRPr="00320D4B">
              <w:rPr>
                <w:sz w:val="20"/>
                <w:szCs w:val="20"/>
              </w:rPr>
              <w:t xml:space="preserve"> </w:t>
            </w:r>
            <w:r w:rsidR="00B025FA">
              <w:rPr>
                <w:sz w:val="20"/>
                <w:szCs w:val="20"/>
              </w:rPr>
              <w:t xml:space="preserve">difunde </w:t>
            </w:r>
            <w:r w:rsidR="00225743" w:rsidRPr="00320D4B">
              <w:rPr>
                <w:sz w:val="20"/>
                <w:szCs w:val="20"/>
              </w:rPr>
              <w:t xml:space="preserve">conclusiones </w:t>
            </w:r>
            <w:r w:rsidR="00EB5528" w:rsidRPr="00320D4B">
              <w:rPr>
                <w:sz w:val="20"/>
                <w:szCs w:val="20"/>
              </w:rPr>
              <w:t>e</w:t>
            </w:r>
            <w:r w:rsidR="00225743" w:rsidRPr="00320D4B">
              <w:rPr>
                <w:sz w:val="20"/>
                <w:szCs w:val="20"/>
              </w:rPr>
              <w:t xml:space="preserve"> </w:t>
            </w:r>
            <w:r w:rsidR="006365F2" w:rsidRPr="00320D4B">
              <w:rPr>
                <w:sz w:val="20"/>
                <w:szCs w:val="20"/>
              </w:rPr>
              <w:t>identifica</w:t>
            </w:r>
            <w:r w:rsidR="00225743" w:rsidRPr="00320D4B">
              <w:rPr>
                <w:sz w:val="20"/>
                <w:szCs w:val="20"/>
              </w:rPr>
              <w:t xml:space="preserve"> </w:t>
            </w:r>
            <w:r w:rsidR="00E207FC">
              <w:rPr>
                <w:sz w:val="20"/>
                <w:szCs w:val="20"/>
              </w:rPr>
              <w:t xml:space="preserve">las </w:t>
            </w:r>
            <w:r w:rsidR="00320D4B">
              <w:rPr>
                <w:sz w:val="20"/>
                <w:szCs w:val="20"/>
              </w:rPr>
              <w:t>acciones</w:t>
            </w:r>
            <w:r w:rsidR="00225743" w:rsidRPr="00320D4B">
              <w:rPr>
                <w:sz w:val="20"/>
                <w:szCs w:val="20"/>
              </w:rPr>
              <w:t xml:space="preserve"> </w:t>
            </w:r>
            <w:r w:rsidR="00B025FA" w:rsidRPr="00B025FA">
              <w:rPr>
                <w:sz w:val="20"/>
                <w:szCs w:val="20"/>
              </w:rPr>
              <w:t xml:space="preserve">de género </w:t>
            </w:r>
            <w:r w:rsidR="001D785A">
              <w:rPr>
                <w:sz w:val="20"/>
                <w:szCs w:val="20"/>
              </w:rPr>
              <w:t xml:space="preserve">propuestas como </w:t>
            </w:r>
            <w:r w:rsidR="00416FBA" w:rsidRPr="00320D4B">
              <w:rPr>
                <w:sz w:val="20"/>
                <w:szCs w:val="20"/>
              </w:rPr>
              <w:t>parte</w:t>
            </w:r>
            <w:r w:rsidR="00225743" w:rsidRPr="00320D4B">
              <w:rPr>
                <w:sz w:val="20"/>
                <w:szCs w:val="20"/>
              </w:rPr>
              <w:t xml:space="preserve"> </w:t>
            </w:r>
            <w:r w:rsidR="00810831">
              <w:rPr>
                <w:sz w:val="20"/>
                <w:szCs w:val="20"/>
              </w:rPr>
              <w:t xml:space="preserve">de la </w:t>
            </w:r>
            <w:r w:rsidR="001434FB" w:rsidRPr="00810831">
              <w:rPr>
                <w:sz w:val="20"/>
                <w:szCs w:val="20"/>
              </w:rPr>
              <w:t>estrategia de asistencia país</w:t>
            </w:r>
            <w:r w:rsidR="00810831" w:rsidRPr="00810831">
              <w:rPr>
                <w:sz w:val="20"/>
                <w:szCs w:val="20"/>
              </w:rPr>
              <w:t xml:space="preserve"> </w:t>
            </w:r>
            <w:r w:rsidR="00EF7083" w:rsidRPr="00320D4B">
              <w:rPr>
                <w:sz w:val="20"/>
                <w:szCs w:val="20"/>
              </w:rPr>
              <w:t>del</w:t>
            </w:r>
            <w:r w:rsidR="00225743" w:rsidRPr="00320D4B">
              <w:rPr>
                <w:sz w:val="20"/>
                <w:szCs w:val="20"/>
              </w:rPr>
              <w:t xml:space="preserve"> </w:t>
            </w:r>
            <w:r w:rsidR="003345D5" w:rsidRPr="00320D4B">
              <w:rPr>
                <w:sz w:val="20"/>
                <w:szCs w:val="20"/>
              </w:rPr>
              <w:t>Banco</w:t>
            </w:r>
            <w:r w:rsidR="008839E5">
              <w:rPr>
                <w:sz w:val="20"/>
                <w:szCs w:val="20"/>
              </w:rPr>
              <w:t>.</w:t>
            </w:r>
          </w:p>
        </w:tc>
      </w:tr>
    </w:tbl>
    <w:p w14:paraId="580417AE" w14:textId="77777777" w:rsidR="005F76A7" w:rsidRPr="00320D4B" w:rsidRDefault="005F76A7" w:rsidP="006A3340">
      <w:pPr>
        <w:pStyle w:val="Heading1"/>
        <w:numPr>
          <w:ilvl w:val="0"/>
          <w:numId w:val="0"/>
        </w:numPr>
        <w:spacing w:after="0"/>
      </w:pPr>
    </w:p>
    <w:p w14:paraId="300D41C2" w14:textId="41981082" w:rsidR="005F76A7" w:rsidRPr="00320D4B" w:rsidRDefault="00734DA1" w:rsidP="00214C43">
      <w:pPr>
        <w:pStyle w:val="Heading1"/>
      </w:pPr>
      <w:r>
        <w:t>L</w:t>
      </w:r>
      <w:r w:rsidR="004E280C">
        <w:t xml:space="preserve">os antecedentes </w:t>
      </w:r>
      <w:r w:rsidR="00D32313">
        <w:t xml:space="preserve">recopilados </w:t>
      </w:r>
      <w:r w:rsidR="003D4C26">
        <w:t>por</w:t>
      </w:r>
      <w:r w:rsidR="00D32313">
        <w:t xml:space="preserve"> </w:t>
      </w:r>
      <w:r w:rsidR="001F5A8F">
        <w:t>el estudio</w:t>
      </w:r>
      <w:r w:rsidR="00225743" w:rsidRPr="00320D4B">
        <w:t xml:space="preserve"> teórico</w:t>
      </w:r>
      <w:r w:rsidR="005F76A7" w:rsidRPr="00320D4B">
        <w:t>,</w:t>
      </w:r>
      <w:r w:rsidR="00225743" w:rsidRPr="00320D4B">
        <w:t xml:space="preserve"> </w:t>
      </w:r>
      <w:r w:rsidR="006D1639">
        <w:t>el análisis de género</w:t>
      </w:r>
      <w:r w:rsidR="00225743" w:rsidRPr="00320D4B">
        <w:t xml:space="preserve"> </w:t>
      </w:r>
      <w:r w:rsidR="009D2EF4">
        <w:t xml:space="preserve">efectuado </w:t>
      </w:r>
      <w:r w:rsidR="006365F2" w:rsidRPr="00320D4B">
        <w:t>por</w:t>
      </w:r>
      <w:r w:rsidR="00225743" w:rsidRPr="00320D4B">
        <w:t xml:space="preserve"> </w:t>
      </w:r>
      <w:r w:rsidR="00FC617A" w:rsidRPr="00320D4B">
        <w:t>los</w:t>
      </w:r>
      <w:r w:rsidR="00225743" w:rsidRPr="00320D4B">
        <w:t xml:space="preserve"> </w:t>
      </w:r>
      <w:r w:rsidR="00FC617A" w:rsidRPr="00320D4B">
        <w:t>organismos</w:t>
      </w:r>
      <w:r w:rsidR="00225743" w:rsidRPr="00320D4B">
        <w:t xml:space="preserve"> </w:t>
      </w:r>
      <w:r w:rsidR="00FC617A" w:rsidRPr="00320D4B">
        <w:t>de</w:t>
      </w:r>
      <w:r w:rsidR="00225743" w:rsidRPr="00320D4B">
        <w:t xml:space="preserve"> </w:t>
      </w:r>
      <w:r w:rsidR="00FC617A" w:rsidRPr="00320D4B">
        <w:t>ejecución</w:t>
      </w:r>
      <w:r w:rsidR="005F76A7" w:rsidRPr="00320D4B">
        <w:rPr>
          <w:rStyle w:val="FootnoteReference"/>
        </w:rPr>
        <w:footnoteReference w:id="7"/>
      </w:r>
      <w:r w:rsidR="00225743" w:rsidRPr="00320D4B">
        <w:rPr>
          <w:vertAlign w:val="superscript"/>
        </w:rPr>
        <w:t xml:space="preserve"> </w:t>
      </w:r>
      <w:r w:rsidR="00416FBA" w:rsidRPr="009D2EF4">
        <w:t>y</w:t>
      </w:r>
      <w:r w:rsidR="00225743" w:rsidRPr="009D2EF4">
        <w:t xml:space="preserve"> </w:t>
      </w:r>
      <w:r w:rsidR="00935F28" w:rsidRPr="00320D4B">
        <w:t>otros</w:t>
      </w:r>
      <w:r w:rsidR="00225743" w:rsidRPr="00320D4B">
        <w:t xml:space="preserve"> </w:t>
      </w:r>
      <w:r w:rsidR="00EF7083" w:rsidRPr="00320D4B">
        <w:t>materiales</w:t>
      </w:r>
      <w:r w:rsidR="00225743" w:rsidRPr="00320D4B">
        <w:t xml:space="preserve"> </w:t>
      </w:r>
      <w:r w:rsidR="0077537C">
        <w:t xml:space="preserve">de </w:t>
      </w:r>
      <w:r w:rsidR="00E3759A">
        <w:t>referencia</w:t>
      </w:r>
      <w:r w:rsidR="00D84A65" w:rsidRPr="00D84A65">
        <w:t xml:space="preserve"> relevantes</w:t>
      </w:r>
      <w:r w:rsidR="00225743" w:rsidRPr="00320D4B">
        <w:t xml:space="preserve"> </w:t>
      </w:r>
      <w:r>
        <w:t xml:space="preserve">permitieron determinar </w:t>
      </w:r>
      <w:r w:rsidR="0037121D">
        <w:t xml:space="preserve">que </w:t>
      </w:r>
      <w:r w:rsidR="00056B82" w:rsidRPr="00320D4B">
        <w:t>las</w:t>
      </w:r>
      <w:r w:rsidR="00225743" w:rsidRPr="00320D4B">
        <w:t xml:space="preserve"> </w:t>
      </w:r>
      <w:r w:rsidR="00056B82" w:rsidRPr="00320D4B">
        <w:t>actividades</w:t>
      </w:r>
      <w:r w:rsidR="0037121D">
        <w:t xml:space="preserve"> o </w:t>
      </w:r>
      <w:r w:rsidR="003345D5" w:rsidRPr="00320D4B">
        <w:t>proyectos</w:t>
      </w:r>
      <w:r w:rsidR="00225743" w:rsidRPr="00320D4B">
        <w:t xml:space="preserve"> </w:t>
      </w:r>
      <w:r w:rsidR="0037121D">
        <w:t xml:space="preserve">de eliminación de </w:t>
      </w:r>
      <w:r w:rsidR="00935F28" w:rsidRPr="00320D4B">
        <w:t>sustancias</w:t>
      </w:r>
      <w:r w:rsidR="00225743" w:rsidRPr="00320D4B">
        <w:t xml:space="preserve"> </w:t>
      </w:r>
      <w:r w:rsidR="00935F28" w:rsidRPr="00320D4B">
        <w:t>controladas</w:t>
      </w:r>
      <w:r w:rsidR="00225743" w:rsidRPr="00320D4B">
        <w:t xml:space="preserve"> </w:t>
      </w:r>
      <w:r w:rsidR="008B69BC">
        <w:t xml:space="preserve">que se implementan </w:t>
      </w:r>
      <w:r w:rsidR="00247BE3">
        <w:t xml:space="preserve">en el marco </w:t>
      </w:r>
      <w:r w:rsidR="008B69BC">
        <w:t xml:space="preserve">del </w:t>
      </w:r>
      <w:r w:rsidR="00FC617A" w:rsidRPr="00320D4B">
        <w:t>Protocolo</w:t>
      </w:r>
      <w:r w:rsidR="00225743" w:rsidRPr="00320D4B">
        <w:t xml:space="preserve"> </w:t>
      </w:r>
      <w:r w:rsidR="00FC617A" w:rsidRPr="00320D4B">
        <w:t>de</w:t>
      </w:r>
      <w:r w:rsidR="00225743" w:rsidRPr="00320D4B">
        <w:t xml:space="preserve"> </w:t>
      </w:r>
      <w:r w:rsidR="00FC617A" w:rsidRPr="00320D4B">
        <w:t>Montreal</w:t>
      </w:r>
      <w:r w:rsidR="00225743" w:rsidRPr="00320D4B">
        <w:t xml:space="preserve"> </w:t>
      </w:r>
      <w:r w:rsidR="00464279">
        <w:t xml:space="preserve">poseen ciertas </w:t>
      </w:r>
      <w:r w:rsidR="0037121D" w:rsidRPr="0037121D">
        <w:t xml:space="preserve">características </w:t>
      </w:r>
      <w:r w:rsidR="00464279">
        <w:t xml:space="preserve">especiales que </w:t>
      </w:r>
      <w:r w:rsidR="001B0F1C">
        <w:t xml:space="preserve">dificultan </w:t>
      </w:r>
      <w:r w:rsidR="007B4110">
        <w:t xml:space="preserve">el </w:t>
      </w:r>
      <w:r w:rsidR="00F71BB7">
        <w:t xml:space="preserve">dar </w:t>
      </w:r>
      <w:r w:rsidR="00FD1CD5">
        <w:t>respuesta</w:t>
      </w:r>
      <w:r w:rsidR="00F71BB7">
        <w:t xml:space="preserve"> a los temas de </w:t>
      </w:r>
      <w:r w:rsidR="002560D9">
        <w:t>igualdad</w:t>
      </w:r>
      <w:r w:rsidR="006E0B4A">
        <w:t xml:space="preserve"> de género</w:t>
      </w:r>
      <w:r w:rsidR="00225743" w:rsidRPr="00320D4B">
        <w:t xml:space="preserve"> </w:t>
      </w:r>
      <w:r w:rsidR="00FC617A" w:rsidRPr="00320D4B">
        <w:t>y</w:t>
      </w:r>
      <w:r w:rsidR="00225743" w:rsidRPr="00320D4B">
        <w:t xml:space="preserve"> </w:t>
      </w:r>
      <w:r w:rsidR="00A858D8">
        <w:t>autonomía de la mujer</w:t>
      </w:r>
      <w:r w:rsidR="00225743" w:rsidRPr="00320D4B">
        <w:t xml:space="preserve"> </w:t>
      </w:r>
      <w:r w:rsidR="003345D5" w:rsidRPr="00320D4B">
        <w:t>en</w:t>
      </w:r>
      <w:r w:rsidR="00225743" w:rsidRPr="00320D4B">
        <w:t xml:space="preserve"> </w:t>
      </w:r>
      <w:r w:rsidR="00A54D57">
        <w:t>los p</w:t>
      </w:r>
      <w:r w:rsidR="006728F3">
        <w:t>royectos respaldados por el Fondo Multilateral</w:t>
      </w:r>
      <w:r w:rsidR="005F76A7" w:rsidRPr="00320D4B">
        <w:t>.</w:t>
      </w:r>
      <w:r w:rsidR="00225743" w:rsidRPr="00320D4B">
        <w:t xml:space="preserve"> </w:t>
      </w:r>
      <w:r w:rsidR="00EF4094">
        <w:t xml:space="preserve">Estas </w:t>
      </w:r>
      <w:r w:rsidR="00EF4094" w:rsidRPr="00EF4094">
        <w:t>características</w:t>
      </w:r>
      <w:r w:rsidR="00225743" w:rsidRPr="00320D4B">
        <w:t xml:space="preserve"> </w:t>
      </w:r>
      <w:r w:rsidR="00EF4094">
        <w:t xml:space="preserve">se resumen </w:t>
      </w:r>
      <w:r w:rsidR="00004129">
        <w:t>de la siguiente forma</w:t>
      </w:r>
      <w:r w:rsidR="005F76A7" w:rsidRPr="00320D4B">
        <w:t>:</w:t>
      </w:r>
    </w:p>
    <w:p w14:paraId="07A07743" w14:textId="3F52D696" w:rsidR="005F76A7" w:rsidRPr="00320D4B" w:rsidRDefault="00FC617A" w:rsidP="00541051">
      <w:pPr>
        <w:pStyle w:val="Heading2"/>
        <w:numPr>
          <w:ilvl w:val="1"/>
          <w:numId w:val="41"/>
        </w:numPr>
        <w:ind w:left="1276" w:hanging="567"/>
      </w:pPr>
      <w:r w:rsidRPr="00320D4B">
        <w:t>El</w:t>
      </w:r>
      <w:r w:rsidR="00225743" w:rsidRPr="00320D4B">
        <w:t xml:space="preserve"> </w:t>
      </w:r>
      <w:r w:rsidR="00A1486A">
        <w:t xml:space="preserve">texto del </w:t>
      </w:r>
      <w:r w:rsidRPr="00320D4B">
        <w:t>Protocolo</w:t>
      </w:r>
      <w:r w:rsidR="00225743" w:rsidRPr="00320D4B">
        <w:t xml:space="preserve"> </w:t>
      </w:r>
      <w:r w:rsidRPr="00320D4B">
        <w:t>de</w:t>
      </w:r>
      <w:r w:rsidR="00225743" w:rsidRPr="00320D4B">
        <w:t xml:space="preserve"> </w:t>
      </w:r>
      <w:r w:rsidRPr="00320D4B">
        <w:t>Montreal</w:t>
      </w:r>
      <w:r w:rsidR="00225743" w:rsidRPr="00320D4B">
        <w:t xml:space="preserve"> </w:t>
      </w:r>
      <w:r w:rsidR="00A1486A">
        <w:t>no hace referencia específica al género</w:t>
      </w:r>
      <w:r w:rsidR="005F76A7" w:rsidRPr="00320D4B">
        <w:t>,</w:t>
      </w:r>
      <w:r w:rsidR="00225743" w:rsidRPr="00320D4B">
        <w:t xml:space="preserve"> </w:t>
      </w:r>
      <w:r w:rsidR="004C2EAB">
        <w:t xml:space="preserve">lo que </w:t>
      </w:r>
      <w:r w:rsidR="00FA538B">
        <w:t xml:space="preserve">generalmente </w:t>
      </w:r>
      <w:r w:rsidR="004C2EAB">
        <w:t xml:space="preserve">es el </w:t>
      </w:r>
      <w:r w:rsidR="00416FBA" w:rsidRPr="00320D4B">
        <w:t>punto</w:t>
      </w:r>
      <w:r w:rsidR="00225743" w:rsidRPr="00320D4B">
        <w:t xml:space="preserve"> </w:t>
      </w:r>
      <w:r w:rsidRPr="00320D4B">
        <w:t>de</w:t>
      </w:r>
      <w:r w:rsidR="00225743" w:rsidRPr="00320D4B">
        <w:t xml:space="preserve"> </w:t>
      </w:r>
      <w:r w:rsidRPr="00320D4B">
        <w:t>partida</w:t>
      </w:r>
      <w:r w:rsidR="00225743" w:rsidRPr="00320D4B">
        <w:t xml:space="preserve"> </w:t>
      </w:r>
      <w:r w:rsidR="00FA538B">
        <w:t xml:space="preserve">para </w:t>
      </w:r>
      <w:r w:rsidR="00096F2D">
        <w:t>su</w:t>
      </w:r>
      <w:r w:rsidR="00FA538B">
        <w:t xml:space="preserve"> </w:t>
      </w:r>
      <w:r w:rsidR="000C327B">
        <w:t>integración</w:t>
      </w:r>
      <w:r w:rsidR="00225743" w:rsidRPr="00320D4B">
        <w:t xml:space="preserve"> </w:t>
      </w:r>
      <w:r w:rsidR="00A54EFD">
        <w:t xml:space="preserve">a </w:t>
      </w:r>
      <w:r w:rsidR="00FA538B">
        <w:t xml:space="preserve">los </w:t>
      </w:r>
      <w:r w:rsidR="00935F28" w:rsidRPr="00320D4B">
        <w:t>procesos</w:t>
      </w:r>
      <w:r w:rsidR="005F76A7" w:rsidRPr="00320D4B">
        <w:t>,</w:t>
      </w:r>
      <w:r w:rsidR="00225743" w:rsidRPr="00320D4B">
        <w:t xml:space="preserve"> </w:t>
      </w:r>
      <w:r w:rsidR="00EF7083" w:rsidRPr="00320D4B">
        <w:t>especialmente</w:t>
      </w:r>
      <w:r w:rsidR="00225743" w:rsidRPr="00320D4B">
        <w:t xml:space="preserve"> </w:t>
      </w:r>
      <w:r w:rsidR="0091792E">
        <w:t xml:space="preserve">a </w:t>
      </w:r>
      <w:r w:rsidR="007766A1">
        <w:t xml:space="preserve">los </w:t>
      </w:r>
      <w:r w:rsidR="006365F2" w:rsidRPr="00320D4B">
        <w:t>proyectos</w:t>
      </w:r>
      <w:r w:rsidR="00225743" w:rsidRPr="00320D4B">
        <w:t xml:space="preserve"> </w:t>
      </w:r>
      <w:r w:rsidR="009A288D">
        <w:t xml:space="preserve">respaldados </w:t>
      </w:r>
      <w:r w:rsidR="00216482" w:rsidRPr="00320D4B">
        <w:t>por</w:t>
      </w:r>
      <w:r w:rsidR="00225743" w:rsidRPr="00320D4B">
        <w:t xml:space="preserve"> </w:t>
      </w:r>
      <w:r w:rsidR="00216482" w:rsidRPr="00320D4B">
        <w:t>el</w:t>
      </w:r>
      <w:r w:rsidR="00225743" w:rsidRPr="00320D4B">
        <w:t xml:space="preserve"> </w:t>
      </w:r>
      <w:r w:rsidR="00416FBA" w:rsidRPr="00320D4B">
        <w:t>Fondo</w:t>
      </w:r>
      <w:r w:rsidR="00225743" w:rsidRPr="00320D4B">
        <w:t xml:space="preserve"> </w:t>
      </w:r>
      <w:r w:rsidRPr="00320D4B">
        <w:t>Multilateral</w:t>
      </w:r>
      <w:r w:rsidR="00225743" w:rsidRPr="00320D4B">
        <w:t xml:space="preserve"> </w:t>
      </w:r>
      <w:r w:rsidR="009A288D">
        <w:t xml:space="preserve">en cumplimiento del </w:t>
      </w:r>
      <w:r w:rsidR="00EF7083" w:rsidRPr="00320D4B">
        <w:t>Protocolo</w:t>
      </w:r>
      <w:r w:rsidR="005F76A7" w:rsidRPr="00320D4B">
        <w:t>;</w:t>
      </w:r>
    </w:p>
    <w:p w14:paraId="701B780C" w14:textId="168FB103" w:rsidR="00EB6B3D" w:rsidRPr="00320D4B" w:rsidRDefault="00543802" w:rsidP="00541051">
      <w:pPr>
        <w:pStyle w:val="Heading2"/>
        <w:numPr>
          <w:ilvl w:val="1"/>
          <w:numId w:val="41"/>
        </w:numPr>
        <w:ind w:left="1276" w:hanging="567"/>
      </w:pPr>
      <w:r>
        <w:t>El mandato</w:t>
      </w:r>
      <w:r w:rsidR="00225743" w:rsidRPr="00320D4B">
        <w:t xml:space="preserve"> </w:t>
      </w:r>
      <w:r w:rsidR="00056B82" w:rsidRPr="00320D4B">
        <w:t>del</w:t>
      </w:r>
      <w:r w:rsidR="00225743" w:rsidRPr="00320D4B">
        <w:t xml:space="preserve"> </w:t>
      </w:r>
      <w:r w:rsidR="00FC617A" w:rsidRPr="00320D4B">
        <w:t>Fondo</w:t>
      </w:r>
      <w:r w:rsidR="00225743" w:rsidRPr="00320D4B">
        <w:t xml:space="preserve"> </w:t>
      </w:r>
      <w:r>
        <w:t xml:space="preserve">consiste en prestar asistencia </w:t>
      </w:r>
      <w:r w:rsidR="00320D4B">
        <w:t>técnica</w:t>
      </w:r>
      <w:r w:rsidR="00225743" w:rsidRPr="00320D4B">
        <w:t xml:space="preserve"> </w:t>
      </w:r>
      <w:r w:rsidR="00FC617A" w:rsidRPr="00320D4B">
        <w:t>y</w:t>
      </w:r>
      <w:r w:rsidR="00225743" w:rsidRPr="00320D4B">
        <w:t xml:space="preserve"> </w:t>
      </w:r>
      <w:r w:rsidR="00DD476F" w:rsidRPr="00320D4B">
        <w:t>económica</w:t>
      </w:r>
      <w:r w:rsidR="00225743" w:rsidRPr="00320D4B">
        <w:t xml:space="preserve"> </w:t>
      </w:r>
      <w:r w:rsidR="00F52B44" w:rsidRPr="00F52B44">
        <w:t>a países del art</w:t>
      </w:r>
      <w:r w:rsidR="003F2850">
        <w:t>.</w:t>
      </w:r>
      <w:r w:rsidR="00F52B44" w:rsidRPr="00F52B44">
        <w:t xml:space="preserve"> 5 </w:t>
      </w:r>
      <w:r w:rsidR="008B6C29" w:rsidRPr="008B6C29">
        <w:t xml:space="preserve">únicamente </w:t>
      </w:r>
      <w:r w:rsidR="00DC5334">
        <w:t xml:space="preserve">a los fines </w:t>
      </w:r>
      <w:r w:rsidR="00056B82" w:rsidRPr="00320D4B">
        <w:t>de</w:t>
      </w:r>
      <w:r w:rsidR="00225743" w:rsidRPr="00320D4B">
        <w:t xml:space="preserve"> </w:t>
      </w:r>
      <w:r w:rsidR="00056B82" w:rsidRPr="00320D4B">
        <w:t>eliminar</w:t>
      </w:r>
      <w:r w:rsidR="00225743" w:rsidRPr="00320D4B">
        <w:t xml:space="preserve"> </w:t>
      </w:r>
      <w:r w:rsidR="003345D5" w:rsidRPr="00320D4B">
        <w:t>el</w:t>
      </w:r>
      <w:r w:rsidR="00225743" w:rsidRPr="00320D4B">
        <w:t xml:space="preserve"> </w:t>
      </w:r>
      <w:r w:rsidR="003345D5" w:rsidRPr="00320D4B">
        <w:t>uso</w:t>
      </w:r>
      <w:r w:rsidR="00225743" w:rsidRPr="00320D4B">
        <w:t xml:space="preserve"> </w:t>
      </w:r>
      <w:r w:rsidR="003345D5" w:rsidRPr="00320D4B">
        <w:t>de</w:t>
      </w:r>
      <w:r w:rsidR="00225743" w:rsidRPr="00320D4B">
        <w:t xml:space="preserve"> </w:t>
      </w:r>
      <w:r w:rsidR="00935F28" w:rsidRPr="00320D4B">
        <w:t>sustancias</w:t>
      </w:r>
      <w:r w:rsidR="00225743" w:rsidRPr="00320D4B">
        <w:t xml:space="preserve"> </w:t>
      </w:r>
      <w:r w:rsidR="001C2BBA">
        <w:t>controladas</w:t>
      </w:r>
      <w:r w:rsidR="00225743" w:rsidRPr="00320D4B">
        <w:t xml:space="preserve"> </w:t>
      </w:r>
      <w:r w:rsidR="003B712F">
        <w:t xml:space="preserve">según </w:t>
      </w:r>
      <w:r w:rsidR="000422E2">
        <w:t xml:space="preserve">el cronograma </w:t>
      </w:r>
      <w:r w:rsidR="00611461" w:rsidRPr="00611461">
        <w:t>acordado</w:t>
      </w:r>
      <w:r w:rsidR="00225743" w:rsidRPr="00320D4B">
        <w:t xml:space="preserve"> </w:t>
      </w:r>
      <w:r w:rsidR="00C30E37">
        <w:t xml:space="preserve">para </w:t>
      </w:r>
      <w:r w:rsidR="00AB3143">
        <w:t>cumpli</w:t>
      </w:r>
      <w:r w:rsidR="00796EAA">
        <w:t>r</w:t>
      </w:r>
      <w:r w:rsidR="00AB3143">
        <w:t xml:space="preserve"> </w:t>
      </w:r>
      <w:r w:rsidR="00796EAA">
        <w:t xml:space="preserve">con </w:t>
      </w:r>
      <w:r w:rsidR="00282C88">
        <w:t xml:space="preserve">las </w:t>
      </w:r>
      <w:r w:rsidR="00EB5528" w:rsidRPr="00320D4B">
        <w:t>obligaciones</w:t>
      </w:r>
      <w:r w:rsidR="00225743" w:rsidRPr="00320D4B">
        <w:t xml:space="preserve"> </w:t>
      </w:r>
      <w:r w:rsidR="00282C88">
        <w:t>adquiridas en virtud d</w:t>
      </w:r>
      <w:r w:rsidR="00FC617A" w:rsidRPr="00320D4B">
        <w:t>el</w:t>
      </w:r>
      <w:r w:rsidR="00225743" w:rsidRPr="00320D4B">
        <w:t xml:space="preserve"> </w:t>
      </w:r>
      <w:r w:rsidR="00FC617A" w:rsidRPr="00320D4B">
        <w:t>Protocolo</w:t>
      </w:r>
      <w:r w:rsidR="00225743" w:rsidRPr="00320D4B">
        <w:t xml:space="preserve"> </w:t>
      </w:r>
      <w:r w:rsidR="00FC617A" w:rsidRPr="00320D4B">
        <w:t>de</w:t>
      </w:r>
      <w:r w:rsidR="00225743" w:rsidRPr="00320D4B">
        <w:t xml:space="preserve"> </w:t>
      </w:r>
      <w:r w:rsidR="00FC617A" w:rsidRPr="00320D4B">
        <w:t>Montreal</w:t>
      </w:r>
      <w:r w:rsidR="00245616" w:rsidRPr="00320D4B">
        <w:t>;</w:t>
      </w:r>
    </w:p>
    <w:p w14:paraId="320BF944" w14:textId="0F072F3E" w:rsidR="005F76A7" w:rsidRPr="00320D4B" w:rsidRDefault="00BD4550" w:rsidP="00541051">
      <w:pPr>
        <w:pStyle w:val="Heading2"/>
        <w:numPr>
          <w:ilvl w:val="1"/>
          <w:numId w:val="41"/>
        </w:numPr>
        <w:ind w:left="1276" w:hanging="567"/>
      </w:pPr>
      <w:r>
        <w:lastRenderedPageBreak/>
        <w:t xml:space="preserve">Aunque </w:t>
      </w:r>
      <w:r w:rsidR="00A60800">
        <w:t>los</w:t>
      </w:r>
      <w:r w:rsidR="00225743" w:rsidRPr="00320D4B">
        <w:t xml:space="preserve"> </w:t>
      </w:r>
      <w:r w:rsidR="00BE679F">
        <w:t>temas de género</w:t>
      </w:r>
      <w:r w:rsidR="00225743" w:rsidRPr="00320D4B">
        <w:t xml:space="preserve"> </w:t>
      </w:r>
      <w:r w:rsidR="00A60800">
        <w:t xml:space="preserve">no se </w:t>
      </w:r>
      <w:r w:rsidR="00700CA1">
        <w:t>definen</w:t>
      </w:r>
      <w:r w:rsidR="00A60800">
        <w:t xml:space="preserve"> </w:t>
      </w:r>
      <w:r w:rsidR="00A36465" w:rsidRPr="00A36465">
        <w:t xml:space="preserve">simplemente </w:t>
      </w:r>
      <w:r w:rsidR="00132900" w:rsidRPr="00132900">
        <w:t xml:space="preserve">como </w:t>
      </w:r>
      <w:r w:rsidR="00A60800">
        <w:t>temas de mujeres</w:t>
      </w:r>
      <w:r w:rsidR="005F76A7" w:rsidRPr="00320D4B">
        <w:t>,</w:t>
      </w:r>
      <w:r w:rsidR="00225743" w:rsidRPr="00320D4B">
        <w:t xml:space="preserve"> </w:t>
      </w:r>
      <w:r w:rsidR="006B1AAA">
        <w:t>la mujer</w:t>
      </w:r>
      <w:r w:rsidR="00225743" w:rsidRPr="00320D4B">
        <w:t xml:space="preserve"> </w:t>
      </w:r>
      <w:r w:rsidR="00365751">
        <w:t xml:space="preserve">tiende a estar subrepresentada </w:t>
      </w:r>
      <w:r w:rsidR="003345D5" w:rsidRPr="00320D4B">
        <w:t>en</w:t>
      </w:r>
      <w:r w:rsidR="00225743" w:rsidRPr="00320D4B">
        <w:t xml:space="preserve"> </w:t>
      </w:r>
      <w:r w:rsidR="008C6A5C">
        <w:t xml:space="preserve">el ámbito técnico </w:t>
      </w:r>
      <w:r w:rsidR="005F76A7" w:rsidRPr="00320D4B">
        <w:t>(</w:t>
      </w:r>
      <w:r w:rsidR="00D50FFB">
        <w:t>p. ej., en las fá</w:t>
      </w:r>
      <w:r w:rsidR="00BE2070">
        <w:t xml:space="preserve">bricas o como </w:t>
      </w:r>
      <w:r w:rsidR="00F71C47" w:rsidRPr="00320D4B">
        <w:t>consultor</w:t>
      </w:r>
      <w:r w:rsidR="00BE2070">
        <w:t>as técnicas</w:t>
      </w:r>
      <w:r w:rsidR="005F76A7" w:rsidRPr="00320D4B">
        <w:t>)</w:t>
      </w:r>
      <w:r w:rsidR="00225743" w:rsidRPr="00320D4B">
        <w:t xml:space="preserve"> </w:t>
      </w:r>
      <w:r w:rsidR="00982F7E">
        <w:t xml:space="preserve">relacionado con la </w:t>
      </w:r>
      <w:r w:rsidR="00416FBA" w:rsidRPr="00320D4B">
        <w:t>eliminación</w:t>
      </w:r>
      <w:r w:rsidR="00225743" w:rsidRPr="00320D4B">
        <w:t xml:space="preserve"> </w:t>
      </w:r>
      <w:r w:rsidR="00023DD5">
        <w:t xml:space="preserve">de sustancias </w:t>
      </w:r>
      <w:r w:rsidR="003345D5" w:rsidRPr="00320D4B">
        <w:t>en</w:t>
      </w:r>
      <w:r w:rsidR="00225743" w:rsidRPr="00320D4B">
        <w:t xml:space="preserve"> </w:t>
      </w:r>
      <w:r w:rsidR="009F59EB" w:rsidRPr="00320D4B">
        <w:t>los</w:t>
      </w:r>
      <w:r w:rsidR="00225743" w:rsidRPr="00320D4B">
        <w:t xml:space="preserve"> </w:t>
      </w:r>
      <w:r w:rsidR="009F59EB" w:rsidRPr="00320D4B">
        <w:t>sectores</w:t>
      </w:r>
      <w:r w:rsidR="00225743" w:rsidRPr="00320D4B">
        <w:t xml:space="preserve"> </w:t>
      </w:r>
      <w:r w:rsidR="009F59EB" w:rsidRPr="00320D4B">
        <w:t>espuma,</w:t>
      </w:r>
      <w:r w:rsidR="00225743" w:rsidRPr="00320D4B">
        <w:t xml:space="preserve"> </w:t>
      </w:r>
      <w:r w:rsidR="009F59EB" w:rsidRPr="00320D4B">
        <w:t>refrigeración</w:t>
      </w:r>
      <w:r w:rsidR="00225743" w:rsidRPr="00320D4B">
        <w:t xml:space="preserve"> </w:t>
      </w:r>
      <w:r w:rsidR="009F59EB" w:rsidRPr="00320D4B">
        <w:t>y</w:t>
      </w:r>
      <w:r w:rsidR="00225743" w:rsidRPr="00320D4B">
        <w:t xml:space="preserve"> </w:t>
      </w:r>
      <w:r w:rsidR="009F59EB" w:rsidRPr="00320D4B">
        <w:t>climatización</w:t>
      </w:r>
      <w:r w:rsidR="005F76A7" w:rsidRPr="00320D4B">
        <w:t>,</w:t>
      </w:r>
      <w:r w:rsidR="00225743" w:rsidRPr="00320D4B">
        <w:t xml:space="preserve"> </w:t>
      </w:r>
      <w:r w:rsidR="00FC617A" w:rsidRPr="00320D4B">
        <w:t>tres</w:t>
      </w:r>
      <w:r w:rsidR="00225743" w:rsidRPr="00320D4B">
        <w:t xml:space="preserve"> </w:t>
      </w:r>
      <w:r w:rsidR="00DD476F" w:rsidRPr="00320D4B">
        <w:t>importante</w:t>
      </w:r>
      <w:r w:rsidR="00057C5A">
        <w:t>s</w:t>
      </w:r>
      <w:r w:rsidR="00225743" w:rsidRPr="00320D4B">
        <w:t xml:space="preserve"> </w:t>
      </w:r>
      <w:r w:rsidR="00057C5A">
        <w:t>áreas</w:t>
      </w:r>
      <w:r w:rsidR="00225743" w:rsidRPr="00320D4B">
        <w:t xml:space="preserve"> </w:t>
      </w:r>
      <w:r w:rsidR="00FC617A" w:rsidRPr="00320D4B">
        <w:t>de</w:t>
      </w:r>
      <w:r w:rsidR="00225743" w:rsidRPr="00320D4B">
        <w:t xml:space="preserve"> </w:t>
      </w:r>
      <w:r w:rsidR="00C26E9C">
        <w:t>intervención</w:t>
      </w:r>
      <w:r w:rsidR="00225743" w:rsidRPr="00320D4B">
        <w:t xml:space="preserve"> </w:t>
      </w:r>
      <w:r w:rsidR="00DF70AD">
        <w:t>d</w:t>
      </w:r>
      <w:r w:rsidR="00056B82" w:rsidRPr="00320D4B">
        <w:t>el</w:t>
      </w:r>
      <w:r w:rsidR="00225743" w:rsidRPr="00320D4B">
        <w:t xml:space="preserve"> </w:t>
      </w:r>
      <w:r w:rsidR="00FC617A" w:rsidRPr="00320D4B">
        <w:t>Protocolo</w:t>
      </w:r>
      <w:r w:rsidR="00225743" w:rsidRPr="00320D4B">
        <w:t xml:space="preserve"> </w:t>
      </w:r>
      <w:r w:rsidR="00FC617A" w:rsidRPr="00320D4B">
        <w:t>de</w:t>
      </w:r>
      <w:r w:rsidR="00225743" w:rsidRPr="00320D4B">
        <w:t xml:space="preserve"> </w:t>
      </w:r>
      <w:r w:rsidR="00FC617A" w:rsidRPr="00320D4B">
        <w:t>Montreal</w:t>
      </w:r>
      <w:r w:rsidR="005F76A7" w:rsidRPr="00320D4B">
        <w:t>.</w:t>
      </w:r>
      <w:r w:rsidR="00225743" w:rsidRPr="00320D4B">
        <w:t xml:space="preserve"> </w:t>
      </w:r>
      <w:r w:rsidR="00614DEE">
        <w:t>Esto tiene</w:t>
      </w:r>
      <w:r w:rsidR="003431CD">
        <w:t xml:space="preserve"> un </w:t>
      </w:r>
      <w:r w:rsidR="005F76A7" w:rsidRPr="00320D4B">
        <w:t>context</w:t>
      </w:r>
      <w:r w:rsidR="003431CD">
        <w:t>o</w:t>
      </w:r>
      <w:r w:rsidR="003431CD" w:rsidRPr="003431CD">
        <w:t xml:space="preserve"> cultural</w:t>
      </w:r>
      <w:r w:rsidR="005F76A7" w:rsidRPr="00320D4B">
        <w:t>,</w:t>
      </w:r>
      <w:r w:rsidR="00225743" w:rsidRPr="00320D4B">
        <w:t xml:space="preserve"> </w:t>
      </w:r>
      <w:r w:rsidR="00EF3E29">
        <w:t xml:space="preserve">entre ellos </w:t>
      </w:r>
      <w:r w:rsidR="00F35F6F">
        <w:t>prejuicios</w:t>
      </w:r>
      <w:r w:rsidR="00B94E41">
        <w:t xml:space="preserve"> </w:t>
      </w:r>
      <w:r w:rsidR="00FC617A" w:rsidRPr="00320D4B">
        <w:t>y</w:t>
      </w:r>
      <w:r w:rsidR="00225743" w:rsidRPr="00320D4B">
        <w:t xml:space="preserve"> </w:t>
      </w:r>
      <w:r w:rsidR="00B94E41">
        <w:t>e</w:t>
      </w:r>
      <w:r w:rsidR="005F76A7" w:rsidRPr="00320D4B">
        <w:t>stereo</w:t>
      </w:r>
      <w:r w:rsidR="001141A4" w:rsidRPr="00320D4B">
        <w:t>tipo</w:t>
      </w:r>
      <w:r w:rsidR="005F76A7" w:rsidRPr="00320D4B">
        <w:t>s</w:t>
      </w:r>
      <w:r w:rsidR="00225743" w:rsidRPr="00320D4B">
        <w:t xml:space="preserve"> </w:t>
      </w:r>
      <w:r w:rsidR="002906D5">
        <w:t xml:space="preserve">sobre </w:t>
      </w:r>
      <w:r w:rsidR="007C58EB">
        <w:t xml:space="preserve">el papel </w:t>
      </w:r>
      <w:r w:rsidR="00C567B0">
        <w:t xml:space="preserve">de </w:t>
      </w:r>
      <w:r w:rsidR="002906D5">
        <w:t xml:space="preserve">la mujer en </w:t>
      </w:r>
      <w:r w:rsidR="00862CD0">
        <w:t xml:space="preserve">ámbitos </w:t>
      </w:r>
      <w:r w:rsidR="00774443">
        <w:t>tradicionalmente dominados por el hombre</w:t>
      </w:r>
      <w:r w:rsidR="005F76A7" w:rsidRPr="00320D4B">
        <w:t>;</w:t>
      </w:r>
    </w:p>
    <w:p w14:paraId="3DAACFCA" w14:textId="74EB43C3" w:rsidR="00EF7083" w:rsidRPr="00320D4B" w:rsidRDefault="00FD434B" w:rsidP="00541051">
      <w:pPr>
        <w:pStyle w:val="Heading2"/>
        <w:numPr>
          <w:ilvl w:val="1"/>
          <w:numId w:val="41"/>
        </w:numPr>
        <w:ind w:left="1276" w:hanging="567"/>
      </w:pPr>
      <w:r>
        <w:t xml:space="preserve">En la actualidad </w:t>
      </w:r>
      <w:r w:rsidR="00B52B8B">
        <w:t xml:space="preserve">el </w:t>
      </w:r>
      <w:r w:rsidR="00B52B8B" w:rsidRPr="00B52B8B">
        <w:t xml:space="preserve">ciclo de proyectos del Fondo Multilateral </w:t>
      </w:r>
      <w:r w:rsidR="00A61765">
        <w:t xml:space="preserve">no menciona ni considera de forma explícita </w:t>
      </w:r>
      <w:r w:rsidR="00550E49">
        <w:t>l</w:t>
      </w:r>
      <w:r w:rsidR="00D82990">
        <w:t>os temas de igualdad de género</w:t>
      </w:r>
      <w:r w:rsidR="00225743" w:rsidRPr="00320D4B">
        <w:t xml:space="preserve"> </w:t>
      </w:r>
      <w:r w:rsidR="00612C64">
        <w:t>o</w:t>
      </w:r>
      <w:r w:rsidR="00225743" w:rsidRPr="00320D4B">
        <w:t xml:space="preserve"> </w:t>
      </w:r>
      <w:r w:rsidR="0060691F">
        <w:t xml:space="preserve">los </w:t>
      </w:r>
      <w:r w:rsidR="00216482" w:rsidRPr="00320D4B">
        <w:t>potencial</w:t>
      </w:r>
      <w:r w:rsidR="0060691F">
        <w:t>es</w:t>
      </w:r>
      <w:r w:rsidR="00225743" w:rsidRPr="00320D4B">
        <w:t xml:space="preserve"> </w:t>
      </w:r>
      <w:r w:rsidR="007C7A04">
        <w:t xml:space="preserve">puntos de </w:t>
      </w:r>
      <w:r w:rsidR="00922F4F">
        <w:t>entrada</w:t>
      </w:r>
      <w:r w:rsidR="005F76A7" w:rsidRPr="00320D4B">
        <w:t>.</w:t>
      </w:r>
      <w:r w:rsidR="00225743" w:rsidRPr="00320D4B">
        <w:t xml:space="preserve"> </w:t>
      </w:r>
      <w:r w:rsidR="0035180B" w:rsidRPr="0035180B">
        <w:t xml:space="preserve">El diseño de proyectos </w:t>
      </w:r>
      <w:r w:rsidR="001B0648">
        <w:t xml:space="preserve">rara vez </w:t>
      </w:r>
      <w:r w:rsidR="0035180B">
        <w:t>toma</w:t>
      </w:r>
      <w:r w:rsidR="001C509F">
        <w:t xml:space="preserve"> </w:t>
      </w:r>
      <w:r w:rsidR="000415EA">
        <w:t xml:space="preserve">en cuenta </w:t>
      </w:r>
      <w:r w:rsidR="0035180B" w:rsidRPr="0035180B">
        <w:t>las temáticas de género</w:t>
      </w:r>
      <w:r w:rsidR="0042783E">
        <w:t xml:space="preserve">, </w:t>
      </w:r>
      <w:r w:rsidR="00E00B50">
        <w:t xml:space="preserve">las que </w:t>
      </w:r>
      <w:r w:rsidR="00FE6B68">
        <w:t xml:space="preserve">no forman parte </w:t>
      </w:r>
      <w:r w:rsidR="00877ADF">
        <w:t xml:space="preserve">de </w:t>
      </w:r>
      <w:r w:rsidR="009E0860">
        <w:t xml:space="preserve">la </w:t>
      </w:r>
      <w:r w:rsidR="00877ADF">
        <w:t xml:space="preserve">entrega de </w:t>
      </w:r>
      <w:r w:rsidR="00312743">
        <w:t>información</w:t>
      </w:r>
      <w:r w:rsidR="005F76A7" w:rsidRPr="00320D4B">
        <w:t>.</w:t>
      </w:r>
      <w:r w:rsidR="00225743" w:rsidRPr="00320D4B">
        <w:t xml:space="preserve"> </w:t>
      </w:r>
      <w:r w:rsidR="00DA6E1B">
        <w:t>S</w:t>
      </w:r>
      <w:r w:rsidR="00C14F6B">
        <w:t>ólo s</w:t>
      </w:r>
      <w:r w:rsidR="00DA6E1B">
        <w:t xml:space="preserve">e hacen </w:t>
      </w:r>
      <w:r w:rsidR="00F71C47" w:rsidRPr="00320D4B">
        <w:t>esfuerzos</w:t>
      </w:r>
      <w:r w:rsidR="00225743" w:rsidRPr="00320D4B">
        <w:t xml:space="preserve"> </w:t>
      </w:r>
      <w:r w:rsidR="00DA6E1B">
        <w:t xml:space="preserve">acotados </w:t>
      </w:r>
      <w:r w:rsidR="00C722EF">
        <w:t xml:space="preserve">por </w:t>
      </w:r>
      <w:r w:rsidR="00AF020A">
        <w:t>integrar a la</w:t>
      </w:r>
      <w:r w:rsidR="00225743" w:rsidRPr="00320D4B">
        <w:t xml:space="preserve"> </w:t>
      </w:r>
      <w:r w:rsidR="00AF020A">
        <w:t>mujer</w:t>
      </w:r>
      <w:r w:rsidR="00225743" w:rsidRPr="00320D4B">
        <w:t xml:space="preserve"> </w:t>
      </w:r>
      <w:r w:rsidR="00421193">
        <w:t xml:space="preserve">a las </w:t>
      </w:r>
      <w:r w:rsidR="00421193" w:rsidRPr="00421193">
        <w:t xml:space="preserve">actividades </w:t>
      </w:r>
      <w:r w:rsidR="00421193">
        <w:t xml:space="preserve">de los </w:t>
      </w:r>
      <w:r w:rsidR="003345D5" w:rsidRPr="00320D4B">
        <w:t>proyecto</w:t>
      </w:r>
      <w:r w:rsidR="00CD35AA">
        <w:t>s</w:t>
      </w:r>
      <w:r w:rsidR="00320D4B">
        <w:t xml:space="preserve"> </w:t>
      </w:r>
      <w:r w:rsidR="002B5BD7">
        <w:t xml:space="preserve">en calidad de </w:t>
      </w:r>
      <w:r w:rsidR="00627442">
        <w:t>implementadoras</w:t>
      </w:r>
      <w:r w:rsidR="00225743" w:rsidRPr="00320D4B">
        <w:t xml:space="preserve"> </w:t>
      </w:r>
      <w:r w:rsidR="005F76A7" w:rsidRPr="00320D4B">
        <w:t>(</w:t>
      </w:r>
      <w:r w:rsidR="00056B82" w:rsidRPr="00320D4B">
        <w:t>p.</w:t>
      </w:r>
      <w:r w:rsidR="00225743" w:rsidRPr="00320D4B">
        <w:t xml:space="preserve"> </w:t>
      </w:r>
      <w:r w:rsidR="00056B82" w:rsidRPr="00320D4B">
        <w:t>ej.</w:t>
      </w:r>
      <w:r w:rsidR="004A3A71" w:rsidRPr="00320D4B">
        <w:t>,</w:t>
      </w:r>
      <w:r w:rsidR="00225743" w:rsidRPr="00320D4B">
        <w:t xml:space="preserve"> </w:t>
      </w:r>
      <w:r w:rsidR="00B11EF0">
        <w:t>en capacitación</w:t>
      </w:r>
      <w:r w:rsidR="005F76A7" w:rsidRPr="00320D4B">
        <w:t>)</w:t>
      </w:r>
      <w:r w:rsidR="00225743" w:rsidRPr="00320D4B">
        <w:t xml:space="preserve"> </w:t>
      </w:r>
      <w:r w:rsidR="00FC617A" w:rsidRPr="00320D4B">
        <w:t>o</w:t>
      </w:r>
      <w:r w:rsidR="00225743" w:rsidRPr="00320D4B">
        <w:t xml:space="preserve"> </w:t>
      </w:r>
      <w:r w:rsidR="003345D5" w:rsidRPr="00320D4B">
        <w:t>beneficiari</w:t>
      </w:r>
      <w:r w:rsidR="00D112BB">
        <w:t>a</w:t>
      </w:r>
      <w:r w:rsidR="003345D5" w:rsidRPr="00320D4B">
        <w:t>s</w:t>
      </w:r>
      <w:r w:rsidR="00225743" w:rsidRPr="00320D4B">
        <w:t xml:space="preserve"> </w:t>
      </w:r>
      <w:r w:rsidR="005F76A7" w:rsidRPr="00320D4B">
        <w:t>(</w:t>
      </w:r>
      <w:r w:rsidR="00C400CA">
        <w:t xml:space="preserve">como </w:t>
      </w:r>
      <w:r w:rsidR="00B66CE9">
        <w:t xml:space="preserve">personal </w:t>
      </w:r>
      <w:r w:rsidR="001141A4" w:rsidRPr="00320D4B">
        <w:t>técnic</w:t>
      </w:r>
      <w:r w:rsidR="00B66CE9">
        <w:t>o</w:t>
      </w:r>
      <w:r w:rsidR="005F76A7" w:rsidRPr="00320D4B">
        <w:t>)</w:t>
      </w:r>
      <w:r w:rsidR="004A3A71" w:rsidRPr="00320D4B">
        <w:t>;</w:t>
      </w:r>
    </w:p>
    <w:p w14:paraId="4682B151" w14:textId="606A5B48" w:rsidR="005F76A7" w:rsidRPr="00320D4B" w:rsidRDefault="00715637" w:rsidP="00541051">
      <w:pPr>
        <w:pStyle w:val="Heading2"/>
        <w:numPr>
          <w:ilvl w:val="1"/>
          <w:numId w:val="41"/>
        </w:numPr>
        <w:ind w:left="1276" w:hanging="567"/>
      </w:pPr>
      <w:r>
        <w:t xml:space="preserve">Entre los </w:t>
      </w:r>
      <w:r w:rsidR="00135273">
        <w:t xml:space="preserve">participantes </w:t>
      </w:r>
      <w:r>
        <w:t xml:space="preserve">en </w:t>
      </w:r>
      <w:r w:rsidR="00DF6F43">
        <w:t xml:space="preserve">los </w:t>
      </w:r>
      <w:r>
        <w:t xml:space="preserve">proyectos </w:t>
      </w:r>
      <w:r w:rsidR="003430AC">
        <w:t xml:space="preserve">hay </w:t>
      </w:r>
      <w:r w:rsidR="00937C3C">
        <w:t>baja</w:t>
      </w:r>
      <w:r w:rsidR="003430AC">
        <w:t xml:space="preserve"> </w:t>
      </w:r>
      <w:r w:rsidR="00937C3C">
        <w:t>capacidad</w:t>
      </w:r>
      <w:r w:rsidR="00225743" w:rsidRPr="00320D4B">
        <w:t xml:space="preserve"> </w:t>
      </w:r>
      <w:r w:rsidR="00937C3C">
        <w:t xml:space="preserve">en materia </w:t>
      </w:r>
      <w:r w:rsidR="003430AC" w:rsidRPr="003430AC">
        <w:t>de género</w:t>
      </w:r>
      <w:r w:rsidR="005F76A7" w:rsidRPr="00320D4B">
        <w:t>,</w:t>
      </w:r>
      <w:r w:rsidR="00225743" w:rsidRPr="00320D4B">
        <w:t xml:space="preserve"> </w:t>
      </w:r>
      <w:r w:rsidR="00E84D51">
        <w:t xml:space="preserve">lo que </w:t>
      </w:r>
      <w:r w:rsidR="00CA3F15">
        <w:t xml:space="preserve">se traduce en </w:t>
      </w:r>
      <w:r w:rsidR="00265688">
        <w:t xml:space="preserve">una dificultad </w:t>
      </w:r>
      <w:r w:rsidR="009D07B8">
        <w:t xml:space="preserve">para </w:t>
      </w:r>
      <w:r w:rsidR="00085FCF">
        <w:t>entender</w:t>
      </w:r>
      <w:r w:rsidR="009D07B8">
        <w:t xml:space="preserve"> </w:t>
      </w:r>
      <w:r w:rsidR="00A33CC0">
        <w:t>concepto</w:t>
      </w:r>
      <w:r w:rsidR="005F76A7" w:rsidRPr="00320D4B">
        <w:t>s</w:t>
      </w:r>
      <w:r w:rsidR="00225743" w:rsidRPr="00320D4B">
        <w:t xml:space="preserve"> </w:t>
      </w:r>
      <w:r w:rsidR="009D07B8">
        <w:t xml:space="preserve">tales como </w:t>
      </w:r>
      <w:r w:rsidR="00FF58F7">
        <w:t>la importancia</w:t>
      </w:r>
      <w:r w:rsidR="00225743" w:rsidRPr="00320D4B">
        <w:t xml:space="preserve"> </w:t>
      </w:r>
      <w:r w:rsidR="00FF58F7">
        <w:t>de</w:t>
      </w:r>
      <w:r w:rsidR="002560D9">
        <w:t xml:space="preserve"> la igualdad</w:t>
      </w:r>
      <w:r w:rsidR="00FF58F7">
        <w:t xml:space="preserve"> e integración de género</w:t>
      </w:r>
      <w:r w:rsidR="00225743" w:rsidRPr="00320D4B">
        <w:t xml:space="preserve"> </w:t>
      </w:r>
      <w:r w:rsidR="00056B82" w:rsidRPr="00320D4B">
        <w:t>durante</w:t>
      </w:r>
      <w:r w:rsidR="00225743" w:rsidRPr="00320D4B">
        <w:t xml:space="preserve"> </w:t>
      </w:r>
      <w:r w:rsidR="006B6EAD">
        <w:t xml:space="preserve">el desarrollo y ejecución de un </w:t>
      </w:r>
      <w:r w:rsidR="006B6EAD" w:rsidRPr="006B6EAD">
        <w:t>proyecto</w:t>
      </w:r>
      <w:r w:rsidR="005F76A7" w:rsidRPr="00320D4B">
        <w:t>;</w:t>
      </w:r>
      <w:r w:rsidR="00225743" w:rsidRPr="00320D4B">
        <w:t xml:space="preserve"> </w:t>
      </w:r>
      <w:r w:rsidR="00FC617A" w:rsidRPr="00320D4B">
        <w:t>y</w:t>
      </w:r>
    </w:p>
    <w:p w14:paraId="1ED940E7" w14:textId="6E95F8D4" w:rsidR="005F76A7" w:rsidRPr="00320D4B" w:rsidRDefault="00136409" w:rsidP="00541051">
      <w:pPr>
        <w:pStyle w:val="Heading2"/>
        <w:numPr>
          <w:ilvl w:val="1"/>
          <w:numId w:val="41"/>
        </w:numPr>
        <w:ind w:left="1276" w:hanging="567"/>
      </w:pPr>
      <w:r>
        <w:t xml:space="preserve">Aunque los </w:t>
      </w:r>
      <w:r w:rsidR="002B5594">
        <w:t xml:space="preserve">marcos nacionales de </w:t>
      </w:r>
      <w:r w:rsidRPr="00136409">
        <w:t>política</w:t>
      </w:r>
      <w:r w:rsidR="002B5594">
        <w:t>s públicas</w:t>
      </w:r>
      <w:r w:rsidRPr="00136409">
        <w:t xml:space="preserve"> </w:t>
      </w:r>
      <w:r w:rsidR="00327804">
        <w:t xml:space="preserve">debiesen </w:t>
      </w:r>
      <w:r w:rsidR="00DE2721">
        <w:t xml:space="preserve">potencialmente </w:t>
      </w:r>
      <w:r w:rsidR="00DF06F4">
        <w:t>constituir</w:t>
      </w:r>
      <w:r w:rsidR="00DE2721">
        <w:t xml:space="preserve"> un contexto</w:t>
      </w:r>
      <w:r w:rsidR="00225743" w:rsidRPr="00320D4B">
        <w:t xml:space="preserve"> </w:t>
      </w:r>
      <w:r w:rsidR="00DE2721" w:rsidRPr="00DE2721">
        <w:t xml:space="preserve">ideal </w:t>
      </w:r>
      <w:r w:rsidR="00DE2721">
        <w:t xml:space="preserve">para </w:t>
      </w:r>
      <w:r w:rsidR="0043541A">
        <w:t xml:space="preserve">integrar </w:t>
      </w:r>
      <w:r w:rsidR="00F71C47" w:rsidRPr="00320D4B">
        <w:t>la perspectiva de género</w:t>
      </w:r>
      <w:r w:rsidR="005F76A7" w:rsidRPr="00320D4B">
        <w:t>,</w:t>
      </w:r>
      <w:r w:rsidR="00225743" w:rsidRPr="00320D4B">
        <w:t xml:space="preserve"> </w:t>
      </w:r>
      <w:r w:rsidR="003D65B6">
        <w:t xml:space="preserve">existen </w:t>
      </w:r>
      <w:r w:rsidR="00F71C47" w:rsidRPr="00320D4B">
        <w:t>barrera</w:t>
      </w:r>
      <w:r w:rsidR="005F76A7" w:rsidRPr="00320D4B">
        <w:t>s</w:t>
      </w:r>
      <w:r w:rsidR="00225743" w:rsidRPr="00320D4B">
        <w:t xml:space="preserve"> </w:t>
      </w:r>
      <w:r w:rsidR="003D65B6" w:rsidRPr="003D65B6">
        <w:t>cultural</w:t>
      </w:r>
      <w:r w:rsidR="003D65B6">
        <w:t>es</w:t>
      </w:r>
      <w:r w:rsidR="003D65B6" w:rsidRPr="003D65B6">
        <w:t xml:space="preserve"> y </w:t>
      </w:r>
      <w:r w:rsidR="003D65B6">
        <w:t>e</w:t>
      </w:r>
      <w:r w:rsidR="003D65B6" w:rsidRPr="003D65B6">
        <w:t>structural</w:t>
      </w:r>
      <w:r w:rsidR="003D65B6">
        <w:t>es</w:t>
      </w:r>
      <w:r w:rsidR="003D65B6" w:rsidRPr="003D65B6">
        <w:t xml:space="preserve"> </w:t>
      </w:r>
      <w:r w:rsidR="00DE0D5D">
        <w:t xml:space="preserve">que lo pueden </w:t>
      </w:r>
      <w:r w:rsidR="00B200C1">
        <w:t xml:space="preserve">impedir o </w:t>
      </w:r>
      <w:r w:rsidR="00D96DF3">
        <w:t xml:space="preserve">reducir </w:t>
      </w:r>
      <w:r w:rsidR="006365F2" w:rsidRPr="00320D4B">
        <w:t>su</w:t>
      </w:r>
      <w:r w:rsidR="00225743" w:rsidRPr="00320D4B">
        <w:t xml:space="preserve"> </w:t>
      </w:r>
      <w:r w:rsidR="00216482" w:rsidRPr="00320D4B">
        <w:t>eficacia</w:t>
      </w:r>
      <w:r w:rsidR="005F76A7" w:rsidRPr="00320D4B">
        <w:t>.</w:t>
      </w:r>
    </w:p>
    <w:p w14:paraId="5871390F" w14:textId="439BC9BB" w:rsidR="00EF7083" w:rsidRPr="00320D4B" w:rsidRDefault="00BE2CD1" w:rsidP="00214C43">
      <w:pPr>
        <w:pStyle w:val="Heading1"/>
      </w:pPr>
      <w:r>
        <w:t xml:space="preserve">Estos </w:t>
      </w:r>
      <w:r w:rsidR="00225743" w:rsidRPr="00320D4B">
        <w:t xml:space="preserve">desafíos </w:t>
      </w:r>
      <w:r w:rsidR="00FC617A" w:rsidRPr="00320D4B">
        <w:t>y</w:t>
      </w:r>
      <w:r w:rsidR="00225743" w:rsidRPr="00320D4B">
        <w:t xml:space="preserve"> </w:t>
      </w:r>
      <w:r w:rsidR="00D74481">
        <w:t>obstáculos</w:t>
      </w:r>
      <w:r w:rsidR="00225743" w:rsidRPr="00320D4B">
        <w:t xml:space="preserve"> </w:t>
      </w:r>
      <w:r w:rsidR="00D52E06">
        <w:t>deberán</w:t>
      </w:r>
      <w:r>
        <w:t xml:space="preserve"> ser tomados en cuenta a la hora de considerar una </w:t>
      </w:r>
      <w:r w:rsidR="003A2A4D">
        <w:t>posible política de género</w:t>
      </w:r>
      <w:r w:rsidR="00B01734">
        <w:t xml:space="preserve"> para el Fondo Multilateral</w:t>
      </w:r>
      <w:r w:rsidR="00225743" w:rsidRPr="00320D4B">
        <w:t xml:space="preserve"> </w:t>
      </w:r>
      <w:r w:rsidR="001B0236">
        <w:t xml:space="preserve">en el marco del </w:t>
      </w:r>
      <w:r w:rsidR="00543802">
        <w:t>mandato</w:t>
      </w:r>
      <w:r w:rsidR="00225743" w:rsidRPr="00320D4B">
        <w:t xml:space="preserve"> </w:t>
      </w:r>
      <w:r w:rsidR="00EF7083" w:rsidRPr="00320D4B">
        <w:t>del</w:t>
      </w:r>
      <w:r w:rsidR="00225743" w:rsidRPr="00320D4B">
        <w:t xml:space="preserve"> </w:t>
      </w:r>
      <w:r w:rsidR="003345D5" w:rsidRPr="00320D4B">
        <w:t>Comité</w:t>
      </w:r>
      <w:r w:rsidR="00225743" w:rsidRPr="00320D4B">
        <w:t xml:space="preserve"> </w:t>
      </w:r>
      <w:r w:rsidR="00FC617A" w:rsidRPr="00320D4B">
        <w:t>Ejecutivo</w:t>
      </w:r>
      <w:r w:rsidR="005F76A7" w:rsidRPr="00320D4B">
        <w:t>.</w:t>
      </w:r>
    </w:p>
    <w:p w14:paraId="3372FD72" w14:textId="1282BF8F" w:rsidR="00F22794" w:rsidRPr="00320D4B" w:rsidRDefault="00244293" w:rsidP="00F76F4A">
      <w:pPr>
        <w:keepNext/>
        <w:keepLines/>
        <w:rPr>
          <w:b/>
        </w:rPr>
      </w:pPr>
      <w:r>
        <w:rPr>
          <w:b/>
        </w:rPr>
        <w:t>Metas</w:t>
      </w:r>
      <w:r w:rsidR="00225743" w:rsidRPr="00320D4B">
        <w:rPr>
          <w:b/>
        </w:rPr>
        <w:t xml:space="preserve"> </w:t>
      </w:r>
      <w:r w:rsidR="00FC617A" w:rsidRPr="00320D4B">
        <w:rPr>
          <w:b/>
        </w:rPr>
        <w:t>y</w:t>
      </w:r>
      <w:r w:rsidR="00225743" w:rsidRPr="00320D4B">
        <w:rPr>
          <w:b/>
        </w:rPr>
        <w:t xml:space="preserve"> </w:t>
      </w:r>
      <w:r w:rsidR="00EF7083" w:rsidRPr="00320D4B">
        <w:rPr>
          <w:b/>
        </w:rPr>
        <w:t>objetivo</w:t>
      </w:r>
      <w:r w:rsidR="00F22794" w:rsidRPr="00320D4B">
        <w:rPr>
          <w:b/>
        </w:rPr>
        <w:t>s</w:t>
      </w:r>
    </w:p>
    <w:p w14:paraId="6FFBE6DD" w14:textId="5BE24D79" w:rsidR="00F22794" w:rsidRPr="00320D4B" w:rsidRDefault="00F22794" w:rsidP="00F76F4A">
      <w:pPr>
        <w:keepNext/>
        <w:keepLines/>
        <w:rPr>
          <w:b/>
        </w:rPr>
      </w:pPr>
    </w:p>
    <w:p w14:paraId="13C2F998" w14:textId="110EED56" w:rsidR="00F22794" w:rsidRPr="00320D4B" w:rsidRDefault="00B633FE" w:rsidP="00F22794">
      <w:pPr>
        <w:pStyle w:val="Heading1"/>
      </w:pPr>
      <w:r>
        <w:t xml:space="preserve">A la hora de </w:t>
      </w:r>
      <w:r w:rsidR="00CD5393">
        <w:t xml:space="preserve">decidir </w:t>
      </w:r>
      <w:r w:rsidR="00316854">
        <w:t xml:space="preserve">el marco </w:t>
      </w:r>
      <w:r w:rsidR="00CC7B5D">
        <w:t xml:space="preserve">más adecuado para </w:t>
      </w:r>
      <w:r w:rsidR="00401B0F">
        <w:t xml:space="preserve">entregar </w:t>
      </w:r>
      <w:r w:rsidR="00BF04FC">
        <w:t xml:space="preserve">el </w:t>
      </w:r>
      <w:r w:rsidR="00543802">
        <w:t>mandato</w:t>
      </w:r>
      <w:r w:rsidR="00225743" w:rsidRPr="00320D4B">
        <w:t xml:space="preserve"> </w:t>
      </w:r>
      <w:r w:rsidR="00FC617A" w:rsidRPr="00320D4B">
        <w:t>y</w:t>
      </w:r>
      <w:r w:rsidR="00225743" w:rsidRPr="00320D4B">
        <w:t xml:space="preserve"> </w:t>
      </w:r>
      <w:r w:rsidR="00401B0F">
        <w:t xml:space="preserve">respaldo </w:t>
      </w:r>
      <w:r w:rsidR="00BF04FC">
        <w:t>necesario</w:t>
      </w:r>
      <w:r w:rsidR="007D17A2">
        <w:t>s</w:t>
      </w:r>
      <w:r w:rsidR="00BF04FC">
        <w:t xml:space="preserve"> </w:t>
      </w:r>
      <w:r w:rsidR="004C480F">
        <w:t>par</w:t>
      </w:r>
      <w:r w:rsidR="00AE6A7E">
        <w:t xml:space="preserve">a </w:t>
      </w:r>
      <w:r w:rsidR="00994AB2">
        <w:t xml:space="preserve">la </w:t>
      </w:r>
      <w:r w:rsidR="00BF04FC">
        <w:t xml:space="preserve">integración </w:t>
      </w:r>
      <w:r w:rsidR="006A0480">
        <w:t xml:space="preserve">de una </w:t>
      </w:r>
      <w:r w:rsidR="005306A8">
        <w:t>perspectiva</w:t>
      </w:r>
      <w:r w:rsidR="000C327B">
        <w:t xml:space="preserve"> de género</w:t>
      </w:r>
      <w:r w:rsidR="00225743" w:rsidRPr="00320D4B">
        <w:t xml:space="preserve"> </w:t>
      </w:r>
      <w:r w:rsidR="00CC3F2B">
        <w:t>a</w:t>
      </w:r>
      <w:r w:rsidR="006F7BC2">
        <w:t xml:space="preserve"> los </w:t>
      </w:r>
      <w:r w:rsidR="00994AB2">
        <w:t>p</w:t>
      </w:r>
      <w:r w:rsidR="000B0752">
        <w:t xml:space="preserve">royectos </w:t>
      </w:r>
      <w:r w:rsidR="005306A8">
        <w:t xml:space="preserve">financiados </w:t>
      </w:r>
      <w:r w:rsidR="000B0752">
        <w:t>por el Fondo</w:t>
      </w:r>
      <w:r w:rsidR="00F22794" w:rsidRPr="00320D4B">
        <w:t>,</w:t>
      </w:r>
      <w:r w:rsidR="00225743" w:rsidRPr="00320D4B">
        <w:t xml:space="preserve"> </w:t>
      </w:r>
      <w:r w:rsidR="00BD2092">
        <w:t xml:space="preserve">es </w:t>
      </w:r>
      <w:r w:rsidR="00DD476F" w:rsidRPr="00320D4B">
        <w:t>importante</w:t>
      </w:r>
      <w:r w:rsidR="00225743" w:rsidRPr="00320D4B">
        <w:t xml:space="preserve"> </w:t>
      </w:r>
      <w:r w:rsidR="00BD2092">
        <w:t>definir con claridad los objetivos</w:t>
      </w:r>
      <w:r w:rsidR="00F22794" w:rsidRPr="00320D4B">
        <w:t>,</w:t>
      </w:r>
      <w:r w:rsidR="00225743" w:rsidRPr="00320D4B">
        <w:t xml:space="preserve"> </w:t>
      </w:r>
      <w:r w:rsidR="00056B82" w:rsidRPr="00320D4B">
        <w:t>incluyendo</w:t>
      </w:r>
      <w:r w:rsidR="00225743" w:rsidRPr="00320D4B">
        <w:t xml:space="preserve"> </w:t>
      </w:r>
      <w:r w:rsidR="00AB3630">
        <w:t xml:space="preserve">las </w:t>
      </w:r>
      <w:r w:rsidR="00563392" w:rsidRPr="00563392">
        <w:t xml:space="preserve">estrategias para armonizar los </w:t>
      </w:r>
      <w:r w:rsidR="00377602">
        <w:t>indicadores</w:t>
      </w:r>
      <w:r w:rsidR="00563392" w:rsidRPr="00563392">
        <w:t xml:space="preserve"> de género </w:t>
      </w:r>
      <w:r w:rsidR="00493C6D" w:rsidRPr="00493C6D">
        <w:t xml:space="preserve">que </w:t>
      </w:r>
      <w:r w:rsidR="00563392" w:rsidRPr="00563392">
        <w:t xml:space="preserve">los distintos organismos </w:t>
      </w:r>
      <w:r w:rsidR="004C0367">
        <w:t xml:space="preserve">aplican a los </w:t>
      </w:r>
      <w:r w:rsidR="00563392" w:rsidRPr="00563392">
        <w:t xml:space="preserve">proyectos y </w:t>
      </w:r>
      <w:r w:rsidR="004C0367">
        <w:t xml:space="preserve">los </w:t>
      </w:r>
      <w:r w:rsidR="00CF3685">
        <w:t xml:space="preserve">correspondientes </w:t>
      </w:r>
      <w:r w:rsidR="00563392" w:rsidRPr="00563392">
        <w:t>métodos de información y supervisión</w:t>
      </w:r>
      <w:r w:rsidR="00F22794" w:rsidRPr="00320D4B">
        <w:t>.</w:t>
      </w:r>
    </w:p>
    <w:p w14:paraId="20B99F95" w14:textId="604203C1" w:rsidR="00F22794" w:rsidRPr="00320D4B" w:rsidRDefault="00734294" w:rsidP="00967380">
      <w:pPr>
        <w:pStyle w:val="Heading1"/>
        <w:keepNext/>
        <w:keepLines/>
      </w:pPr>
      <w:r>
        <w:t>El objetivo</w:t>
      </w:r>
      <w:r w:rsidR="00225743" w:rsidRPr="00320D4B">
        <w:t xml:space="preserve"> </w:t>
      </w:r>
      <w:r>
        <w:t xml:space="preserve">de </w:t>
      </w:r>
      <w:r w:rsidR="00D67638">
        <w:t xml:space="preserve">una </w:t>
      </w:r>
      <w:r>
        <w:t>posible política</w:t>
      </w:r>
      <w:r w:rsidR="003A2A4D">
        <w:t xml:space="preserve"> de género</w:t>
      </w:r>
      <w:r w:rsidR="00B01734">
        <w:t xml:space="preserve"> </w:t>
      </w:r>
      <w:r>
        <w:t>d</w:t>
      </w:r>
      <w:r w:rsidR="00B01734">
        <w:t>el Fondo Multilateral</w:t>
      </w:r>
      <w:r w:rsidR="00225743" w:rsidRPr="00320D4B">
        <w:t xml:space="preserve"> </w:t>
      </w:r>
      <w:r w:rsidR="00706BA4">
        <w:t xml:space="preserve">sería </w:t>
      </w:r>
      <w:r w:rsidR="000F0CA3">
        <w:t>fortalecer</w:t>
      </w:r>
      <w:r w:rsidR="008006BD">
        <w:t xml:space="preserve"> la labor </w:t>
      </w:r>
      <w:r w:rsidR="00FC617A" w:rsidRPr="00320D4B">
        <w:t>de</w:t>
      </w:r>
      <w:r w:rsidR="00225743" w:rsidRPr="00320D4B">
        <w:t xml:space="preserve"> </w:t>
      </w:r>
      <w:r w:rsidR="00216482" w:rsidRPr="00320D4B">
        <w:t>los</w:t>
      </w:r>
      <w:r w:rsidR="00225743" w:rsidRPr="00320D4B">
        <w:t xml:space="preserve"> </w:t>
      </w:r>
      <w:r w:rsidR="00216482" w:rsidRPr="00320D4B">
        <w:t>organismos</w:t>
      </w:r>
      <w:r w:rsidR="00225743" w:rsidRPr="00320D4B">
        <w:t xml:space="preserve"> </w:t>
      </w:r>
      <w:r w:rsidR="00216482" w:rsidRPr="00320D4B">
        <w:t>bilaterales</w:t>
      </w:r>
      <w:r w:rsidR="00225743" w:rsidRPr="00320D4B">
        <w:t xml:space="preserve"> </w:t>
      </w:r>
      <w:r w:rsidR="00216482" w:rsidRPr="00320D4B">
        <w:t>y</w:t>
      </w:r>
      <w:r w:rsidR="00225743" w:rsidRPr="00320D4B">
        <w:t xml:space="preserve"> </w:t>
      </w:r>
      <w:r w:rsidR="00216482" w:rsidRPr="00320D4B">
        <w:t>de</w:t>
      </w:r>
      <w:r w:rsidR="00225743" w:rsidRPr="00320D4B">
        <w:t xml:space="preserve"> </w:t>
      </w:r>
      <w:r w:rsidR="00216482" w:rsidRPr="00320D4B">
        <w:t>ejecución</w:t>
      </w:r>
      <w:r w:rsidR="008006BD">
        <w:t xml:space="preserve"> en </w:t>
      </w:r>
      <w:r w:rsidR="003075F9">
        <w:t xml:space="preserve">tal </w:t>
      </w:r>
      <w:r w:rsidR="008006BD">
        <w:t>sentido</w:t>
      </w:r>
      <w:r w:rsidR="00D97C3C">
        <w:t xml:space="preserve">, </w:t>
      </w:r>
      <w:r w:rsidR="009B1514">
        <w:t xml:space="preserve">procurar </w:t>
      </w:r>
      <w:r w:rsidR="00CD6ED7">
        <w:t>la inclusión</w:t>
      </w:r>
      <w:r w:rsidR="00225743" w:rsidRPr="00320D4B">
        <w:t xml:space="preserve"> </w:t>
      </w:r>
      <w:r w:rsidR="00FC617A" w:rsidRPr="00320D4B">
        <w:t>de</w:t>
      </w:r>
      <w:r w:rsidR="00225743" w:rsidRPr="00320D4B">
        <w:t xml:space="preserve"> </w:t>
      </w:r>
      <w:r w:rsidR="00BE679F">
        <w:t>temas de género</w:t>
      </w:r>
      <w:r w:rsidR="00225743" w:rsidRPr="00320D4B">
        <w:t xml:space="preserve"> </w:t>
      </w:r>
      <w:r w:rsidR="003345D5" w:rsidRPr="00320D4B">
        <w:t>en</w:t>
      </w:r>
      <w:r w:rsidR="00225743" w:rsidRPr="00320D4B">
        <w:t xml:space="preserve"> </w:t>
      </w:r>
      <w:r w:rsidR="00E55EB1">
        <w:t xml:space="preserve">la </w:t>
      </w:r>
      <w:r w:rsidR="00EF7083" w:rsidRPr="00320D4B">
        <w:t>preparación</w:t>
      </w:r>
      <w:r w:rsidR="00225743" w:rsidRPr="00320D4B">
        <w:t xml:space="preserve"> </w:t>
      </w:r>
      <w:r w:rsidR="00FC617A" w:rsidRPr="00320D4B">
        <w:t>y</w:t>
      </w:r>
      <w:r w:rsidR="00225743" w:rsidRPr="00320D4B">
        <w:t xml:space="preserve"> </w:t>
      </w:r>
      <w:r w:rsidR="00FC617A" w:rsidRPr="00320D4B">
        <w:t>ejecución</w:t>
      </w:r>
      <w:r w:rsidR="00225743" w:rsidRPr="00320D4B">
        <w:t xml:space="preserve"> </w:t>
      </w:r>
      <w:r w:rsidR="00FC617A" w:rsidRPr="00320D4B">
        <w:t>de</w:t>
      </w:r>
      <w:r w:rsidR="00225743" w:rsidRPr="00320D4B">
        <w:t xml:space="preserve"> </w:t>
      </w:r>
      <w:r w:rsidR="003345D5" w:rsidRPr="00320D4B">
        <w:t>proyectos</w:t>
      </w:r>
      <w:r w:rsidR="004023AF">
        <w:t xml:space="preserve"> con arreglo a </w:t>
      </w:r>
      <w:r w:rsidR="00A5009B">
        <w:t xml:space="preserve">las </w:t>
      </w:r>
      <w:r w:rsidR="00F77D29">
        <w:t>políticas de género</w:t>
      </w:r>
      <w:r w:rsidR="00470A5F">
        <w:t xml:space="preserve"> institucionales</w:t>
      </w:r>
      <w:r w:rsidR="00F22794" w:rsidRPr="00320D4B">
        <w:t>,</w:t>
      </w:r>
      <w:r w:rsidR="00225743" w:rsidRPr="00320D4B">
        <w:t xml:space="preserve"> </w:t>
      </w:r>
      <w:r w:rsidR="005772F7">
        <w:t xml:space="preserve">y </w:t>
      </w:r>
      <w:r w:rsidR="002705BE">
        <w:t xml:space="preserve">de </w:t>
      </w:r>
      <w:r w:rsidR="00714827">
        <w:t>manera sustentable</w:t>
      </w:r>
      <w:r w:rsidR="00F22794" w:rsidRPr="00320D4B">
        <w:t>:</w:t>
      </w:r>
    </w:p>
    <w:p w14:paraId="1D559751" w14:textId="2A4DFB21" w:rsidR="00F22794" w:rsidRPr="00320D4B" w:rsidRDefault="007524EC" w:rsidP="005C29A7">
      <w:pPr>
        <w:pStyle w:val="Heading2"/>
        <w:numPr>
          <w:ilvl w:val="1"/>
          <w:numId w:val="43"/>
        </w:numPr>
        <w:ind w:left="1417" w:hanging="567"/>
      </w:pPr>
      <w:r>
        <w:t>Definir</w:t>
      </w:r>
      <w:r w:rsidR="00225743" w:rsidRPr="00320D4B">
        <w:t xml:space="preserve"> </w:t>
      </w:r>
      <w:r w:rsidR="00B7440A">
        <w:t>el</w:t>
      </w:r>
      <w:r w:rsidR="00225743" w:rsidRPr="00320D4B">
        <w:t xml:space="preserve"> </w:t>
      </w:r>
      <w:r w:rsidR="006365F2" w:rsidRPr="00320D4B">
        <w:t>alcance</w:t>
      </w:r>
      <w:r w:rsidR="00225743" w:rsidRPr="00320D4B">
        <w:t xml:space="preserve"> </w:t>
      </w:r>
      <w:r w:rsidR="00FC617A" w:rsidRPr="00320D4B">
        <w:t>y</w:t>
      </w:r>
      <w:r w:rsidR="00225743" w:rsidRPr="00320D4B">
        <w:t xml:space="preserve"> </w:t>
      </w:r>
      <w:r w:rsidR="00B7440A">
        <w:t xml:space="preserve">la </w:t>
      </w:r>
      <w:r w:rsidR="00216482" w:rsidRPr="00320D4B">
        <w:t>metodología</w:t>
      </w:r>
      <w:r w:rsidR="00225743" w:rsidRPr="00320D4B">
        <w:t xml:space="preserve"> </w:t>
      </w:r>
      <w:r w:rsidR="00B7440A">
        <w:t xml:space="preserve">de las medidas a adoptar a fines de </w:t>
      </w:r>
      <w:r w:rsidR="000C327B">
        <w:t>integrar</w:t>
      </w:r>
      <w:r w:rsidR="00225743" w:rsidRPr="00320D4B">
        <w:t xml:space="preserve"> </w:t>
      </w:r>
      <w:r w:rsidR="00FC617A" w:rsidRPr="00320D4B">
        <w:t>y</w:t>
      </w:r>
      <w:r w:rsidR="00225743" w:rsidRPr="00320D4B">
        <w:t xml:space="preserve"> </w:t>
      </w:r>
      <w:r w:rsidR="000669B7">
        <w:t>promover</w:t>
      </w:r>
      <w:r w:rsidR="00225743" w:rsidRPr="00320D4B">
        <w:t xml:space="preserve"> </w:t>
      </w:r>
      <w:r w:rsidR="00315821">
        <w:t>el</w:t>
      </w:r>
      <w:r w:rsidR="00225743" w:rsidRPr="00320D4B">
        <w:t xml:space="preserve"> </w:t>
      </w:r>
      <w:r w:rsidR="00331302">
        <w:t>enfoque de género</w:t>
      </w:r>
      <w:r w:rsidR="00225743" w:rsidRPr="00320D4B">
        <w:t xml:space="preserve"> </w:t>
      </w:r>
      <w:r w:rsidR="00315821">
        <w:t xml:space="preserve">a </w:t>
      </w:r>
      <w:r w:rsidR="005D01A7">
        <w:t>utilizar</w:t>
      </w:r>
      <w:r w:rsidR="00315821">
        <w:t xml:space="preserve"> en la </w:t>
      </w:r>
      <w:r w:rsidR="00EF7083" w:rsidRPr="00320D4B">
        <w:t>identificación</w:t>
      </w:r>
      <w:r w:rsidR="00F22794" w:rsidRPr="00320D4B">
        <w:t>,</w:t>
      </w:r>
      <w:r w:rsidR="00225743" w:rsidRPr="00320D4B">
        <w:t xml:space="preserve"> </w:t>
      </w:r>
      <w:r w:rsidR="00EF4BA5">
        <w:t>diseño</w:t>
      </w:r>
      <w:r w:rsidR="00F22794" w:rsidRPr="00320D4B">
        <w:t>,</w:t>
      </w:r>
      <w:r w:rsidR="00225743" w:rsidRPr="00320D4B">
        <w:t xml:space="preserve"> </w:t>
      </w:r>
      <w:r w:rsidR="00FC617A" w:rsidRPr="00320D4B">
        <w:t>ejecución</w:t>
      </w:r>
      <w:r w:rsidR="00F22794" w:rsidRPr="00320D4B">
        <w:t>,</w:t>
      </w:r>
      <w:r w:rsidR="00225743" w:rsidRPr="00320D4B">
        <w:t xml:space="preserve"> </w:t>
      </w:r>
      <w:r w:rsidR="00095AC9" w:rsidRPr="00320D4B">
        <w:t>supervisión</w:t>
      </w:r>
      <w:r w:rsidR="00225743" w:rsidRPr="00320D4B">
        <w:t xml:space="preserve"> </w:t>
      </w:r>
      <w:r w:rsidR="00095AC9" w:rsidRPr="00320D4B">
        <w:t>y</w:t>
      </w:r>
      <w:r w:rsidR="00225743" w:rsidRPr="00320D4B">
        <w:t xml:space="preserve"> </w:t>
      </w:r>
      <w:r w:rsidR="00095AC9" w:rsidRPr="00320D4B">
        <w:t>evaluación</w:t>
      </w:r>
      <w:r w:rsidR="00225743" w:rsidRPr="00320D4B">
        <w:t xml:space="preserve"> </w:t>
      </w:r>
      <w:r w:rsidR="00FC617A" w:rsidRPr="00320D4B">
        <w:t>de</w:t>
      </w:r>
      <w:r w:rsidR="00225743" w:rsidRPr="00320D4B">
        <w:t xml:space="preserve"> </w:t>
      </w:r>
      <w:r w:rsidR="00315821">
        <w:t>p</w:t>
      </w:r>
      <w:r w:rsidR="000B0752">
        <w:t xml:space="preserve">royectos </w:t>
      </w:r>
      <w:r w:rsidR="00A117A3">
        <w:t xml:space="preserve">financiados </w:t>
      </w:r>
      <w:r w:rsidR="000B0752">
        <w:t>por el Fondo</w:t>
      </w:r>
      <w:r w:rsidR="003D4EA0">
        <w:t xml:space="preserve">, habida cuenta de las </w:t>
      </w:r>
      <w:r w:rsidR="00F77D29">
        <w:t>políticas de género</w:t>
      </w:r>
      <w:r w:rsidR="00225743" w:rsidRPr="00320D4B">
        <w:t xml:space="preserve"> </w:t>
      </w:r>
      <w:r w:rsidR="00FC617A" w:rsidRPr="00320D4B">
        <w:t>de</w:t>
      </w:r>
      <w:r w:rsidR="00225743" w:rsidRPr="00320D4B">
        <w:t xml:space="preserve"> </w:t>
      </w:r>
      <w:r w:rsidR="00950765">
        <w:t xml:space="preserve">los </w:t>
      </w:r>
      <w:r w:rsidR="009F59EB" w:rsidRPr="00320D4B">
        <w:t>organismo</w:t>
      </w:r>
      <w:r w:rsidR="00950765">
        <w:t>s</w:t>
      </w:r>
      <w:r w:rsidR="00225743" w:rsidRPr="00320D4B">
        <w:t xml:space="preserve"> </w:t>
      </w:r>
      <w:r w:rsidR="009F59EB" w:rsidRPr="00320D4B">
        <w:t>bilateral</w:t>
      </w:r>
      <w:r w:rsidR="00950765">
        <w:t>es</w:t>
      </w:r>
      <w:r w:rsidR="00225743" w:rsidRPr="00320D4B">
        <w:t xml:space="preserve"> </w:t>
      </w:r>
      <w:r w:rsidR="009F59EB" w:rsidRPr="00320D4B">
        <w:t>y</w:t>
      </w:r>
      <w:r w:rsidR="00225743" w:rsidRPr="00320D4B">
        <w:t xml:space="preserve"> </w:t>
      </w:r>
      <w:r w:rsidR="009F59EB" w:rsidRPr="00320D4B">
        <w:t>de</w:t>
      </w:r>
      <w:r w:rsidR="00225743" w:rsidRPr="00320D4B">
        <w:t xml:space="preserve"> </w:t>
      </w:r>
      <w:r w:rsidR="009F59EB" w:rsidRPr="00320D4B">
        <w:t>ejecución</w:t>
      </w:r>
      <w:r w:rsidR="00F22794" w:rsidRPr="00320D4B">
        <w:t>;</w:t>
      </w:r>
    </w:p>
    <w:p w14:paraId="0F87BBC5" w14:textId="6AEB0468" w:rsidR="00F22794" w:rsidRPr="00320D4B" w:rsidRDefault="00413634" w:rsidP="005C29A7">
      <w:pPr>
        <w:pStyle w:val="Heading2"/>
        <w:numPr>
          <w:ilvl w:val="1"/>
          <w:numId w:val="43"/>
        </w:numPr>
        <w:ind w:left="1417" w:hanging="567"/>
      </w:pPr>
      <w:r>
        <w:t xml:space="preserve">Determinar los </w:t>
      </w:r>
      <w:r w:rsidR="00EB5528" w:rsidRPr="00320D4B">
        <w:t>indicadores</w:t>
      </w:r>
      <w:r w:rsidR="00225743" w:rsidRPr="00320D4B">
        <w:t xml:space="preserve"> </w:t>
      </w:r>
      <w:r w:rsidR="000E62AE">
        <w:t>que permitirán incluir</w:t>
      </w:r>
      <w:r w:rsidR="00225743" w:rsidRPr="00320D4B">
        <w:t xml:space="preserve"> </w:t>
      </w:r>
      <w:r w:rsidR="00335A54">
        <w:t xml:space="preserve">la perspectiva </w:t>
      </w:r>
      <w:r w:rsidR="000C327B">
        <w:t>de género</w:t>
      </w:r>
      <w:r w:rsidR="00225743" w:rsidRPr="00320D4B">
        <w:t xml:space="preserve"> </w:t>
      </w:r>
      <w:r w:rsidR="004F6FD9">
        <w:t>en</w:t>
      </w:r>
      <w:r w:rsidR="0069270B">
        <w:t xml:space="preserve"> los proyectos, </w:t>
      </w:r>
      <w:r w:rsidR="00DF4290">
        <w:t xml:space="preserve">desde </w:t>
      </w:r>
      <w:r w:rsidR="0069270B">
        <w:t xml:space="preserve">su </w:t>
      </w:r>
      <w:r w:rsidR="006365F2" w:rsidRPr="00320D4B">
        <w:t xml:space="preserve">preparación </w:t>
      </w:r>
      <w:r w:rsidR="00DF4290">
        <w:t xml:space="preserve">hasta </w:t>
      </w:r>
      <w:r w:rsidR="0069270B">
        <w:t>su</w:t>
      </w:r>
      <w:r w:rsidR="00194EE5">
        <w:t xml:space="preserve"> </w:t>
      </w:r>
      <w:r w:rsidR="00023022" w:rsidRPr="00320D4B">
        <w:t>ejecución</w:t>
      </w:r>
      <w:r w:rsidR="00F22794" w:rsidRPr="00320D4B">
        <w:t>;</w:t>
      </w:r>
      <w:r w:rsidR="00225743" w:rsidRPr="00320D4B">
        <w:t xml:space="preserve"> </w:t>
      </w:r>
      <w:r w:rsidR="00FC617A" w:rsidRPr="00320D4B">
        <w:t>y</w:t>
      </w:r>
    </w:p>
    <w:p w14:paraId="5474C68B" w14:textId="04F11FE4" w:rsidR="00F22794" w:rsidRPr="00320D4B" w:rsidRDefault="003338F8" w:rsidP="005C29A7">
      <w:pPr>
        <w:pStyle w:val="Heading2"/>
        <w:numPr>
          <w:ilvl w:val="1"/>
          <w:numId w:val="43"/>
        </w:numPr>
        <w:ind w:left="1417" w:hanging="567"/>
      </w:pPr>
      <w:r>
        <w:t xml:space="preserve">Establecer </w:t>
      </w:r>
      <w:r w:rsidRPr="003338F8">
        <w:t>mecanismos</w:t>
      </w:r>
      <w:r>
        <w:t xml:space="preserve"> de</w:t>
      </w:r>
      <w:r w:rsidR="00225743" w:rsidRPr="00320D4B">
        <w:t xml:space="preserve"> </w:t>
      </w:r>
      <w:r w:rsidR="00EB5528" w:rsidRPr="00320D4B">
        <w:t>supervisión</w:t>
      </w:r>
      <w:r w:rsidR="00225743" w:rsidRPr="00320D4B">
        <w:t xml:space="preserve"> </w:t>
      </w:r>
      <w:r w:rsidR="00FC617A" w:rsidRPr="00320D4B">
        <w:t>y</w:t>
      </w:r>
      <w:r w:rsidR="00225743" w:rsidRPr="00320D4B">
        <w:t xml:space="preserve"> </w:t>
      </w:r>
      <w:r w:rsidR="00855569" w:rsidRPr="00855569">
        <w:t xml:space="preserve">evaluación </w:t>
      </w:r>
      <w:r w:rsidR="007735C9">
        <w:t>de</w:t>
      </w:r>
      <w:r w:rsidR="000A5582">
        <w:t xml:space="preserve"> </w:t>
      </w:r>
      <w:r w:rsidR="0080028A">
        <w:t xml:space="preserve">los </w:t>
      </w:r>
      <w:r w:rsidR="000A5582">
        <w:t>temas de</w:t>
      </w:r>
      <w:r w:rsidR="00225743" w:rsidRPr="00320D4B">
        <w:t xml:space="preserve"> </w:t>
      </w:r>
      <w:r w:rsidR="00784978">
        <w:t>género</w:t>
      </w:r>
      <w:r w:rsidR="00F22794" w:rsidRPr="00320D4B">
        <w:t>,</w:t>
      </w:r>
      <w:r w:rsidR="00225743" w:rsidRPr="00320D4B">
        <w:t xml:space="preserve"> </w:t>
      </w:r>
      <w:r w:rsidR="00C05AE8">
        <w:t>con</w:t>
      </w:r>
      <w:r w:rsidR="00225743" w:rsidRPr="00320D4B">
        <w:t xml:space="preserve"> </w:t>
      </w:r>
      <w:r w:rsidR="009B176F">
        <w:t xml:space="preserve">metas </w:t>
      </w:r>
      <w:r w:rsidR="00FF01C0">
        <w:t>específicas</w:t>
      </w:r>
      <w:r w:rsidR="00225743" w:rsidRPr="00320D4B">
        <w:t xml:space="preserve"> </w:t>
      </w:r>
      <w:r w:rsidR="009B176F">
        <w:t xml:space="preserve">y </w:t>
      </w:r>
      <w:r w:rsidR="009B176F" w:rsidRPr="009B176F">
        <w:t>cuantificable</w:t>
      </w:r>
      <w:r w:rsidR="009B176F">
        <w:t>s</w:t>
      </w:r>
      <w:r w:rsidR="00F22794" w:rsidRPr="00320D4B">
        <w:t>.</w:t>
      </w:r>
    </w:p>
    <w:p w14:paraId="04F71ED9" w14:textId="13B5653B" w:rsidR="005F76A7" w:rsidRPr="00320D4B" w:rsidRDefault="003B5A20" w:rsidP="00F76F4A">
      <w:pPr>
        <w:keepNext/>
        <w:keepLines/>
        <w:rPr>
          <w:b/>
        </w:rPr>
      </w:pPr>
      <w:r>
        <w:rPr>
          <w:b/>
        </w:rPr>
        <w:t>Elementos básicos</w:t>
      </w:r>
      <w:r w:rsidR="00225743" w:rsidRPr="00320D4B">
        <w:rPr>
          <w:b/>
        </w:rPr>
        <w:t xml:space="preserve"> </w:t>
      </w:r>
      <w:r>
        <w:rPr>
          <w:b/>
        </w:rPr>
        <w:t>de una polí</w:t>
      </w:r>
      <w:r w:rsidR="00B01734">
        <w:rPr>
          <w:b/>
        </w:rPr>
        <w:t>tica de género para el Fondo Multilateral</w:t>
      </w:r>
    </w:p>
    <w:p w14:paraId="1948024A" w14:textId="77777777" w:rsidR="005F76A7" w:rsidRPr="00320D4B" w:rsidRDefault="005F76A7" w:rsidP="00F76F4A"/>
    <w:p w14:paraId="3BD4A399" w14:textId="67A921FA" w:rsidR="00EF7083" w:rsidRPr="00320D4B" w:rsidRDefault="009C0EFF" w:rsidP="00F76F4A">
      <w:pPr>
        <w:pStyle w:val="Heading1"/>
      </w:pPr>
      <w:r>
        <w:t xml:space="preserve">Habida </w:t>
      </w:r>
      <w:r w:rsidR="00216482" w:rsidRPr="00320D4B">
        <w:t>cuenta</w:t>
      </w:r>
      <w:r w:rsidR="00225743" w:rsidRPr="00320D4B">
        <w:t xml:space="preserve"> </w:t>
      </w:r>
      <w:r>
        <w:t xml:space="preserve">de </w:t>
      </w:r>
      <w:r w:rsidR="00637349">
        <w:t>los</w:t>
      </w:r>
      <w:r w:rsidR="00225743" w:rsidRPr="00320D4B">
        <w:t xml:space="preserve"> desafíos </w:t>
      </w:r>
      <w:r w:rsidR="00FC617A" w:rsidRPr="00320D4B">
        <w:t>y</w:t>
      </w:r>
      <w:r w:rsidR="00225743" w:rsidRPr="00320D4B">
        <w:t xml:space="preserve"> </w:t>
      </w:r>
      <w:r w:rsidR="00D74481">
        <w:t>obstáculos</w:t>
      </w:r>
      <w:r w:rsidR="00225743" w:rsidRPr="00320D4B">
        <w:t xml:space="preserve"> </w:t>
      </w:r>
      <w:r w:rsidR="00B00217">
        <w:t>que se enfrentan</w:t>
      </w:r>
      <w:r w:rsidR="005F76A7" w:rsidRPr="00320D4B">
        <w:t>,</w:t>
      </w:r>
      <w:r w:rsidR="00225743" w:rsidRPr="00320D4B">
        <w:t xml:space="preserve"> </w:t>
      </w:r>
      <w:r w:rsidR="006B658B" w:rsidRPr="006B658B">
        <w:t xml:space="preserve">es importante definir </w:t>
      </w:r>
      <w:r w:rsidR="00BD2092">
        <w:t>los objetivos</w:t>
      </w:r>
      <w:r w:rsidR="00225743" w:rsidRPr="00320D4B">
        <w:t xml:space="preserve"> </w:t>
      </w:r>
      <w:r w:rsidR="00CF4291">
        <w:t xml:space="preserve">de una </w:t>
      </w:r>
      <w:r w:rsidR="00CF4291" w:rsidRPr="00CF4291">
        <w:t xml:space="preserve">política </w:t>
      </w:r>
      <w:r w:rsidR="00CF4291">
        <w:t xml:space="preserve">de </w:t>
      </w:r>
      <w:r w:rsidR="00B231CB">
        <w:t xml:space="preserve">integración </w:t>
      </w:r>
      <w:r w:rsidR="00F71C47" w:rsidRPr="00320D4B">
        <w:t>de la perspectiva de género</w:t>
      </w:r>
      <w:r w:rsidR="001C26A1">
        <w:t xml:space="preserve"> y desarrollar </w:t>
      </w:r>
      <w:r w:rsidR="001C26A1" w:rsidRPr="001C26A1">
        <w:t xml:space="preserve">estrategias para armonizar los </w:t>
      </w:r>
      <w:r w:rsidR="00377602">
        <w:lastRenderedPageBreak/>
        <w:t>indicadores</w:t>
      </w:r>
      <w:r w:rsidR="001C26A1" w:rsidRPr="001C26A1">
        <w:t xml:space="preserve"> </w:t>
      </w:r>
      <w:r w:rsidR="00DF5C12">
        <w:t xml:space="preserve">que </w:t>
      </w:r>
      <w:r w:rsidR="001C26A1" w:rsidRPr="001C26A1">
        <w:t xml:space="preserve">los distintos organismos bilaterales y de ejecución </w:t>
      </w:r>
      <w:r w:rsidR="00DF5C12">
        <w:t xml:space="preserve">aplican </w:t>
      </w:r>
      <w:r w:rsidR="001C26A1" w:rsidRPr="001C26A1">
        <w:t xml:space="preserve">a </w:t>
      </w:r>
      <w:r w:rsidR="000269DD">
        <w:t xml:space="preserve">los </w:t>
      </w:r>
      <w:r w:rsidR="001C26A1" w:rsidRPr="001C26A1">
        <w:t xml:space="preserve">proyectos y </w:t>
      </w:r>
      <w:r w:rsidR="004063FB">
        <w:t xml:space="preserve">los </w:t>
      </w:r>
      <w:r w:rsidR="00160428">
        <w:t xml:space="preserve">respectivos </w:t>
      </w:r>
      <w:r w:rsidR="001C26A1" w:rsidRPr="001C26A1">
        <w:t>métodos de información y supervisión</w:t>
      </w:r>
      <w:r w:rsidR="00F76F4A" w:rsidRPr="00320D4B">
        <w:t>.</w:t>
      </w:r>
      <w:r w:rsidR="00225743" w:rsidRPr="00320D4B">
        <w:t xml:space="preserve"> </w:t>
      </w:r>
      <w:r w:rsidR="00416FBA" w:rsidRPr="00320D4B">
        <w:t>Por</w:t>
      </w:r>
      <w:r w:rsidR="00225743" w:rsidRPr="00320D4B">
        <w:t xml:space="preserve"> </w:t>
      </w:r>
      <w:r w:rsidR="00416FBA" w:rsidRPr="00320D4B">
        <w:t>ejemplo</w:t>
      </w:r>
      <w:r w:rsidR="005F76A7" w:rsidRPr="00320D4B">
        <w:t>,</w:t>
      </w:r>
      <w:r w:rsidR="00225743" w:rsidRPr="00320D4B">
        <w:t xml:space="preserve"> </w:t>
      </w:r>
      <w:r w:rsidR="00D05E6E">
        <w:t xml:space="preserve">efectuar un </w:t>
      </w:r>
      <w:r w:rsidR="006D1639">
        <w:t>análisis de género</w:t>
      </w:r>
      <w:r w:rsidR="00225743" w:rsidRPr="00320D4B">
        <w:t xml:space="preserve"> </w:t>
      </w:r>
      <w:r w:rsidR="00CC5C4E">
        <w:t xml:space="preserve">durante </w:t>
      </w:r>
      <w:r w:rsidR="002F296D">
        <w:t>la</w:t>
      </w:r>
      <w:r w:rsidR="00CC5C4E">
        <w:t xml:space="preserve"> </w:t>
      </w:r>
      <w:r w:rsidR="00EF7083" w:rsidRPr="00320D4B">
        <w:t>identificación</w:t>
      </w:r>
      <w:r w:rsidR="00225743" w:rsidRPr="00320D4B">
        <w:t xml:space="preserve"> </w:t>
      </w:r>
      <w:r w:rsidR="00FC617A" w:rsidRPr="00320D4B">
        <w:t>y</w:t>
      </w:r>
      <w:r w:rsidR="00225743" w:rsidRPr="00320D4B">
        <w:t xml:space="preserve"> </w:t>
      </w:r>
      <w:r w:rsidR="00162067" w:rsidRPr="00320D4B">
        <w:t>planificación</w:t>
      </w:r>
      <w:r w:rsidR="00225743" w:rsidRPr="00320D4B">
        <w:t xml:space="preserve"> </w:t>
      </w:r>
      <w:r w:rsidR="00EC5B11">
        <w:t xml:space="preserve">de un </w:t>
      </w:r>
      <w:r w:rsidR="00EC5B11" w:rsidRPr="00EC5B11">
        <w:t xml:space="preserve">proyecto </w:t>
      </w:r>
      <w:r w:rsidR="003310E9">
        <w:t xml:space="preserve">permitiría </w:t>
      </w:r>
      <w:r w:rsidR="008E796D">
        <w:t xml:space="preserve">recoger </w:t>
      </w:r>
      <w:r w:rsidR="00906B29">
        <w:t>datos</w:t>
      </w:r>
      <w:r w:rsidR="008E796D">
        <w:t xml:space="preserve"> </w:t>
      </w:r>
      <w:r w:rsidR="001F5A8F">
        <w:t>útiles</w:t>
      </w:r>
      <w:r w:rsidR="00225743" w:rsidRPr="00320D4B">
        <w:t xml:space="preserve"> </w:t>
      </w:r>
      <w:r w:rsidR="00E30E92">
        <w:t xml:space="preserve">para </w:t>
      </w:r>
      <w:r w:rsidR="009F4D03">
        <w:t xml:space="preserve">fijar </w:t>
      </w:r>
      <w:r w:rsidR="00416FBA" w:rsidRPr="00320D4B">
        <w:t>prioridades</w:t>
      </w:r>
      <w:r w:rsidR="00225743" w:rsidRPr="00320D4B">
        <w:t xml:space="preserve"> </w:t>
      </w:r>
      <w:r w:rsidR="00FC617A" w:rsidRPr="00320D4B">
        <w:t>y</w:t>
      </w:r>
      <w:r w:rsidR="00225743" w:rsidRPr="00320D4B">
        <w:t xml:space="preserve"> </w:t>
      </w:r>
      <w:r w:rsidR="00E30E92">
        <w:t>metas</w:t>
      </w:r>
      <w:r w:rsidR="00E30E92" w:rsidRPr="00E30E92">
        <w:t xml:space="preserve"> </w:t>
      </w:r>
      <w:r w:rsidR="003003B1">
        <w:t xml:space="preserve">que se ajusten </w:t>
      </w:r>
      <w:r w:rsidR="00E30E92" w:rsidRPr="00E30E92">
        <w:t>a la realidad</w:t>
      </w:r>
      <w:r w:rsidR="004764FF">
        <w:t xml:space="preserve">. </w:t>
      </w:r>
      <w:r w:rsidR="003B0039">
        <w:t xml:space="preserve">Asimismo, </w:t>
      </w:r>
      <w:r w:rsidR="00156B38">
        <w:t xml:space="preserve">reunir mayores </w:t>
      </w:r>
      <w:r w:rsidR="00320E45">
        <w:t xml:space="preserve">datos </w:t>
      </w:r>
      <w:r w:rsidR="00A8495F">
        <w:t xml:space="preserve">desglosados por sexo </w:t>
      </w:r>
      <w:r w:rsidR="00172F6A">
        <w:t xml:space="preserve">y una mejor </w:t>
      </w:r>
      <w:r w:rsidR="00056B82" w:rsidRPr="00320D4B">
        <w:t>coordinación</w:t>
      </w:r>
      <w:r w:rsidR="00225743" w:rsidRPr="00320D4B">
        <w:t xml:space="preserve"> </w:t>
      </w:r>
      <w:r w:rsidR="003345D5" w:rsidRPr="00320D4B">
        <w:t>entre</w:t>
      </w:r>
      <w:r w:rsidR="00225743" w:rsidRPr="00320D4B">
        <w:t xml:space="preserve"> </w:t>
      </w:r>
      <w:r w:rsidR="00401121">
        <w:t xml:space="preserve">los </w:t>
      </w:r>
      <w:r w:rsidR="00AB76FB">
        <w:t xml:space="preserve">intervinientes en </w:t>
      </w:r>
      <w:r w:rsidR="004764FF">
        <w:t>un proyecto</w:t>
      </w:r>
      <w:r w:rsidR="00225743" w:rsidRPr="00320D4B">
        <w:t xml:space="preserve"> </w:t>
      </w:r>
      <w:r w:rsidR="005D30D0">
        <w:t>permitiría sentar</w:t>
      </w:r>
      <w:r w:rsidR="00E02889">
        <w:t xml:space="preserve"> las bases </w:t>
      </w:r>
      <w:r w:rsidR="00023022" w:rsidRPr="00320D4B">
        <w:t>para</w:t>
      </w:r>
      <w:r w:rsidR="00225743" w:rsidRPr="00320D4B">
        <w:t xml:space="preserve"> </w:t>
      </w:r>
      <w:r w:rsidR="00023022" w:rsidRPr="00320D4B">
        <w:t>actividades</w:t>
      </w:r>
      <w:r w:rsidR="00225743" w:rsidRPr="00320D4B">
        <w:t xml:space="preserve"> </w:t>
      </w:r>
      <w:r w:rsidR="00DC70C1">
        <w:t xml:space="preserve">que promuevan la </w:t>
      </w:r>
      <w:r w:rsidR="00DC70C1" w:rsidRPr="00DC70C1">
        <w:t xml:space="preserve">participación </w:t>
      </w:r>
      <w:r w:rsidR="00DC70C1">
        <w:t xml:space="preserve">de los </w:t>
      </w:r>
      <w:r w:rsidR="00F71C47" w:rsidRPr="00320D4B">
        <w:t>actores sociales</w:t>
      </w:r>
      <w:r w:rsidR="003227F1">
        <w:t xml:space="preserve">, </w:t>
      </w:r>
      <w:r w:rsidR="008F478A">
        <w:t>viabilizando</w:t>
      </w:r>
      <w:r w:rsidR="00225743" w:rsidRPr="00320D4B">
        <w:t xml:space="preserve"> </w:t>
      </w:r>
      <w:r w:rsidR="000A5582">
        <w:t>la inclusión</w:t>
      </w:r>
      <w:r w:rsidR="00225743" w:rsidRPr="00320D4B">
        <w:t xml:space="preserve"> </w:t>
      </w:r>
      <w:r w:rsidR="00FC617A" w:rsidRPr="00320D4B">
        <w:t>de</w:t>
      </w:r>
      <w:r w:rsidR="00225743" w:rsidRPr="00320D4B">
        <w:t xml:space="preserve"> </w:t>
      </w:r>
      <w:r w:rsidR="00DC1A58">
        <w:t>mujeres</w:t>
      </w:r>
      <w:r w:rsidR="00225743" w:rsidRPr="00320D4B">
        <w:t xml:space="preserve"> </w:t>
      </w:r>
      <w:r w:rsidR="003345D5" w:rsidRPr="00320D4B">
        <w:t>en</w:t>
      </w:r>
      <w:r w:rsidR="00225743" w:rsidRPr="00320D4B">
        <w:t xml:space="preserve"> </w:t>
      </w:r>
      <w:r w:rsidR="008F478A">
        <w:t xml:space="preserve">los </w:t>
      </w:r>
      <w:r w:rsidR="008F478A" w:rsidRPr="008F478A">
        <w:t xml:space="preserve">procesos </w:t>
      </w:r>
      <w:r w:rsidR="005E0B86">
        <w:t>resolutivos</w:t>
      </w:r>
      <w:r w:rsidR="0096170D">
        <w:t xml:space="preserve"> y la </w:t>
      </w:r>
      <w:r w:rsidR="00095AC9" w:rsidRPr="00320D4B">
        <w:t>supervisión</w:t>
      </w:r>
      <w:r w:rsidR="00225743" w:rsidRPr="00320D4B">
        <w:t xml:space="preserve"> </w:t>
      </w:r>
      <w:r w:rsidR="00095AC9" w:rsidRPr="00320D4B">
        <w:t>y</w:t>
      </w:r>
      <w:r w:rsidR="00225743" w:rsidRPr="00320D4B">
        <w:t xml:space="preserve"> </w:t>
      </w:r>
      <w:r w:rsidR="00095AC9" w:rsidRPr="00320D4B">
        <w:t>evaluación</w:t>
      </w:r>
      <w:r w:rsidR="0096170D">
        <w:t xml:space="preserve"> con </w:t>
      </w:r>
      <w:r w:rsidR="00D42FED">
        <w:t xml:space="preserve">perspectiva </w:t>
      </w:r>
      <w:r w:rsidR="0096170D" w:rsidRPr="0096170D">
        <w:t>de género</w:t>
      </w:r>
      <w:r w:rsidR="005F76A7" w:rsidRPr="00320D4B">
        <w:t>.</w:t>
      </w:r>
    </w:p>
    <w:p w14:paraId="178B6004" w14:textId="7CA90B34" w:rsidR="00BB49D7" w:rsidRPr="00320D4B" w:rsidRDefault="000B0752" w:rsidP="00BB49D7">
      <w:pPr>
        <w:pStyle w:val="Heading1"/>
      </w:pPr>
      <w:r>
        <w:t>Los elementos</w:t>
      </w:r>
      <w:r w:rsidR="003B5A20">
        <w:t xml:space="preserve"> básicos</w:t>
      </w:r>
      <w:r w:rsidR="00225743" w:rsidRPr="00320D4B">
        <w:t xml:space="preserve"> </w:t>
      </w:r>
      <w:r w:rsidR="0068624A">
        <w:t>a</w:t>
      </w:r>
      <w:r w:rsidR="007D6CFD">
        <w:t xml:space="preserve"> </w:t>
      </w:r>
      <w:r w:rsidR="000B5129">
        <w:t xml:space="preserve">considerar </w:t>
      </w:r>
      <w:r w:rsidR="00410C8E">
        <w:t xml:space="preserve">en </w:t>
      </w:r>
      <w:r w:rsidR="00FF5C24">
        <w:t xml:space="preserve">el diseño de </w:t>
      </w:r>
      <w:r w:rsidR="00BD1B56">
        <w:t>una política</w:t>
      </w:r>
      <w:r w:rsidR="00B01734">
        <w:t xml:space="preserve"> de género para el Fondo Multilateral</w:t>
      </w:r>
      <w:r w:rsidR="002F430F" w:rsidRPr="00320D4B">
        <w:t>,</w:t>
      </w:r>
      <w:r w:rsidR="00225743" w:rsidRPr="00320D4B">
        <w:t xml:space="preserve"> </w:t>
      </w:r>
      <w:r w:rsidR="001B16DC">
        <w:t xml:space="preserve">habida cuenta de </w:t>
      </w:r>
      <w:r w:rsidR="004220D6">
        <w:t xml:space="preserve">las </w:t>
      </w:r>
      <w:r w:rsidR="00416FBA" w:rsidRPr="00320D4B">
        <w:t>políticas</w:t>
      </w:r>
      <w:r w:rsidR="00225743" w:rsidRPr="00320D4B">
        <w:t xml:space="preserve"> </w:t>
      </w:r>
      <w:r w:rsidR="00FC3E99">
        <w:t xml:space="preserve">institucionales de </w:t>
      </w:r>
      <w:r w:rsidR="009F59EB" w:rsidRPr="00320D4B">
        <w:t>los</w:t>
      </w:r>
      <w:r w:rsidR="00225743" w:rsidRPr="00320D4B">
        <w:t xml:space="preserve"> </w:t>
      </w:r>
      <w:r w:rsidR="009F59EB" w:rsidRPr="00320D4B">
        <w:t>organismos</w:t>
      </w:r>
      <w:r w:rsidR="00225743" w:rsidRPr="00320D4B">
        <w:t xml:space="preserve"> </w:t>
      </w:r>
      <w:r w:rsidR="00FC617A" w:rsidRPr="00320D4B">
        <w:t>de</w:t>
      </w:r>
      <w:r w:rsidR="00225743" w:rsidRPr="00320D4B">
        <w:t xml:space="preserve"> </w:t>
      </w:r>
      <w:r w:rsidR="00FC617A" w:rsidRPr="00320D4B">
        <w:t>ejecución</w:t>
      </w:r>
      <w:r w:rsidR="002F430F" w:rsidRPr="00320D4B">
        <w:t>,</w:t>
      </w:r>
      <w:r w:rsidR="00225743" w:rsidRPr="00320D4B">
        <w:t xml:space="preserve"> </w:t>
      </w:r>
      <w:r w:rsidR="004F1908">
        <w:t>pueden</w:t>
      </w:r>
      <w:r w:rsidR="00225743" w:rsidRPr="00320D4B">
        <w:t xml:space="preserve"> </w:t>
      </w:r>
      <w:r w:rsidR="009C6AD9">
        <w:t>incluir</w:t>
      </w:r>
      <w:r w:rsidR="00225743" w:rsidRPr="00320D4B">
        <w:t xml:space="preserve"> </w:t>
      </w:r>
      <w:r w:rsidR="00E22956">
        <w:t>lo</w:t>
      </w:r>
      <w:r w:rsidR="00225743" w:rsidRPr="00320D4B">
        <w:t xml:space="preserve"> </w:t>
      </w:r>
      <w:r w:rsidR="00C203AB">
        <w:t>siguiente</w:t>
      </w:r>
      <w:r w:rsidR="00BB49D7" w:rsidRPr="00320D4B">
        <w:t>:</w:t>
      </w:r>
    </w:p>
    <w:p w14:paraId="58EF4594" w14:textId="5FE7BB9A" w:rsidR="00BB49D7" w:rsidRPr="00320D4B" w:rsidRDefault="00AE524C" w:rsidP="001D4800">
      <w:pPr>
        <w:pStyle w:val="Heading2"/>
        <w:numPr>
          <w:ilvl w:val="1"/>
          <w:numId w:val="42"/>
        </w:numPr>
        <w:ind w:left="1417" w:hanging="567"/>
      </w:pPr>
      <w:r>
        <w:t xml:space="preserve">Una </w:t>
      </w:r>
      <w:r w:rsidR="00056B82" w:rsidRPr="00320D4B">
        <w:t>evaluación</w:t>
      </w:r>
      <w:r w:rsidR="00225743" w:rsidRPr="00320D4B">
        <w:t xml:space="preserve"> </w:t>
      </w:r>
      <w:r>
        <w:t xml:space="preserve">base </w:t>
      </w:r>
      <w:r w:rsidR="00BB49D7" w:rsidRPr="00320D4B">
        <w:t>(</w:t>
      </w:r>
      <w:r w:rsidR="00056B82" w:rsidRPr="00320D4B">
        <w:t>p.</w:t>
      </w:r>
      <w:r w:rsidR="00225743" w:rsidRPr="00320D4B">
        <w:t xml:space="preserve"> </w:t>
      </w:r>
      <w:r w:rsidR="00056B82" w:rsidRPr="00320D4B">
        <w:t>ej.</w:t>
      </w:r>
      <w:r w:rsidR="00BB49D7" w:rsidRPr="00320D4B">
        <w:t>,</w:t>
      </w:r>
      <w:r w:rsidR="00225743" w:rsidRPr="00320D4B">
        <w:t xml:space="preserve"> </w:t>
      </w:r>
      <w:r w:rsidR="001F34FD">
        <w:t>reunir</w:t>
      </w:r>
      <w:r w:rsidR="00225743" w:rsidRPr="00320D4B">
        <w:t xml:space="preserve"> </w:t>
      </w:r>
      <w:r w:rsidR="00357A6A">
        <w:t>datos desglosados por sexo</w:t>
      </w:r>
      <w:r w:rsidR="00BB49D7" w:rsidRPr="00320D4B">
        <w:t>)</w:t>
      </w:r>
      <w:r w:rsidR="00225743" w:rsidRPr="00320D4B">
        <w:t xml:space="preserve"> </w:t>
      </w:r>
      <w:r w:rsidR="00FC617A" w:rsidRPr="00320D4B">
        <w:t>de</w:t>
      </w:r>
      <w:r w:rsidR="00225743" w:rsidRPr="00320D4B">
        <w:t xml:space="preserve"> </w:t>
      </w:r>
      <w:r w:rsidR="00E51F1B">
        <w:t xml:space="preserve">lo que </w:t>
      </w:r>
      <w:r w:rsidR="004260F5">
        <w:t xml:space="preserve">se está haciendo </w:t>
      </w:r>
      <w:r w:rsidR="00CA50AA">
        <w:t xml:space="preserve">para abordar </w:t>
      </w:r>
      <w:r w:rsidR="00AA6052">
        <w:t xml:space="preserve">la </w:t>
      </w:r>
      <w:r w:rsidR="00D82990">
        <w:t>igualdad de género</w:t>
      </w:r>
      <w:r w:rsidR="00225743" w:rsidRPr="00320D4B">
        <w:t xml:space="preserve"> </w:t>
      </w:r>
      <w:r w:rsidR="003345D5" w:rsidRPr="00320D4B">
        <w:t>en</w:t>
      </w:r>
      <w:r w:rsidR="00225743" w:rsidRPr="00320D4B">
        <w:t xml:space="preserve"> </w:t>
      </w:r>
      <w:r w:rsidR="00FA1944">
        <w:t xml:space="preserve">los </w:t>
      </w:r>
      <w:r w:rsidR="002A6621">
        <w:t>proyectos del Protocolo de Montreal</w:t>
      </w:r>
      <w:r w:rsidR="00225743" w:rsidRPr="00320D4B">
        <w:t xml:space="preserve"> </w:t>
      </w:r>
      <w:r w:rsidR="00416FBA" w:rsidRPr="00320D4B">
        <w:t>y</w:t>
      </w:r>
      <w:r w:rsidR="00225743" w:rsidRPr="00320D4B">
        <w:t xml:space="preserve"> </w:t>
      </w:r>
      <w:r w:rsidR="0088267D">
        <w:t xml:space="preserve">cuáles son los principales </w:t>
      </w:r>
      <w:r w:rsidR="00225743" w:rsidRPr="00320D4B">
        <w:t xml:space="preserve">desafíos </w:t>
      </w:r>
      <w:r w:rsidR="00FC617A" w:rsidRPr="00320D4B">
        <w:t>y</w:t>
      </w:r>
      <w:r w:rsidR="00225743" w:rsidRPr="00320D4B">
        <w:t xml:space="preserve"> </w:t>
      </w:r>
      <w:r w:rsidR="00216482" w:rsidRPr="00320D4B">
        <w:t>oportunidades</w:t>
      </w:r>
      <w:r w:rsidR="00BB49D7" w:rsidRPr="00320D4B">
        <w:t>,</w:t>
      </w:r>
      <w:r w:rsidR="00225743" w:rsidRPr="00320D4B">
        <w:t xml:space="preserve"> </w:t>
      </w:r>
      <w:r w:rsidR="00056B82" w:rsidRPr="00320D4B">
        <w:t>incluyendo</w:t>
      </w:r>
      <w:r w:rsidR="00225743" w:rsidRPr="00320D4B">
        <w:t xml:space="preserve"> </w:t>
      </w:r>
      <w:r w:rsidR="00F8220D">
        <w:t xml:space="preserve">los </w:t>
      </w:r>
      <w:r w:rsidR="005D56E5">
        <w:t xml:space="preserve">posibles </w:t>
      </w:r>
      <w:r w:rsidR="0044220B">
        <w:t>puntos de entrada</w:t>
      </w:r>
      <w:r w:rsidR="00BB49D7" w:rsidRPr="00320D4B">
        <w:t>;</w:t>
      </w:r>
    </w:p>
    <w:p w14:paraId="6E4D2D95" w14:textId="39C9529F" w:rsidR="00BB49D7" w:rsidRPr="00320D4B" w:rsidRDefault="00B5021F" w:rsidP="001D4800">
      <w:pPr>
        <w:pStyle w:val="Heading2"/>
        <w:numPr>
          <w:ilvl w:val="1"/>
          <w:numId w:val="42"/>
        </w:numPr>
        <w:ind w:left="1417" w:hanging="567"/>
      </w:pPr>
      <w:r>
        <w:t xml:space="preserve">El </w:t>
      </w:r>
      <w:r w:rsidRPr="00B5021F">
        <w:t xml:space="preserve">diseño </w:t>
      </w:r>
      <w:r>
        <w:t>de p</w:t>
      </w:r>
      <w:r w:rsidR="003345D5" w:rsidRPr="00320D4B">
        <w:t>royecto</w:t>
      </w:r>
      <w:r>
        <w:t xml:space="preserve">s y </w:t>
      </w:r>
      <w:r w:rsidR="00935F28" w:rsidRPr="00320D4B">
        <w:t>programa</w:t>
      </w:r>
      <w:r>
        <w:t>s</w:t>
      </w:r>
      <w:r w:rsidR="00225743" w:rsidRPr="00320D4B">
        <w:t xml:space="preserve"> </w:t>
      </w:r>
      <w:r w:rsidR="006B68CB">
        <w:t xml:space="preserve">debe considerar </w:t>
      </w:r>
      <w:r w:rsidR="00FC617A" w:rsidRPr="00320D4B">
        <w:t>actividades</w:t>
      </w:r>
      <w:r w:rsidR="00357FDC">
        <w:t xml:space="preserve"> y </w:t>
      </w:r>
      <w:r w:rsidR="00935F28" w:rsidRPr="00320D4B">
        <w:t>elementos</w:t>
      </w:r>
      <w:r w:rsidR="00225743" w:rsidRPr="00320D4B">
        <w:t xml:space="preserve"> </w:t>
      </w:r>
      <w:r w:rsidR="00E53984">
        <w:t>focalizados</w:t>
      </w:r>
      <w:r w:rsidR="00357FDC">
        <w:t xml:space="preserve"> </w:t>
      </w:r>
      <w:r w:rsidR="00CC2E75">
        <w:t xml:space="preserve">que permitan </w:t>
      </w:r>
      <w:r w:rsidR="00357FDC">
        <w:t xml:space="preserve">superar las </w:t>
      </w:r>
      <w:r w:rsidR="00F71C47" w:rsidRPr="00320D4B">
        <w:t>barrera</w:t>
      </w:r>
      <w:r w:rsidR="001831DD" w:rsidRPr="00320D4B">
        <w:t>s</w:t>
      </w:r>
      <w:r w:rsidR="00225743" w:rsidRPr="00320D4B">
        <w:t xml:space="preserve"> </w:t>
      </w:r>
      <w:r w:rsidR="00FC617A" w:rsidRPr="00320D4B">
        <w:t>y</w:t>
      </w:r>
      <w:r w:rsidR="00225743" w:rsidRPr="00320D4B">
        <w:t xml:space="preserve"> </w:t>
      </w:r>
      <w:r w:rsidR="00E428BB" w:rsidRPr="00E428BB">
        <w:t>dificultades</w:t>
      </w:r>
      <w:r w:rsidR="00E250A2" w:rsidRPr="00E250A2">
        <w:t xml:space="preserve"> de género</w:t>
      </w:r>
      <w:r w:rsidR="001831DD" w:rsidRPr="00320D4B">
        <w:t>,</w:t>
      </w:r>
      <w:r w:rsidR="00225743" w:rsidRPr="00320D4B">
        <w:t xml:space="preserve"> </w:t>
      </w:r>
      <w:r w:rsidR="00EA1955">
        <w:t>entre ellas</w:t>
      </w:r>
      <w:r w:rsidR="00225743" w:rsidRPr="00320D4B">
        <w:t xml:space="preserve"> </w:t>
      </w:r>
      <w:r w:rsidR="00EB5528" w:rsidRPr="00320D4B">
        <w:t>indicadores</w:t>
      </w:r>
      <w:r w:rsidR="00FB773C" w:rsidRPr="00FB773C">
        <w:t xml:space="preserve"> </w:t>
      </w:r>
      <w:r w:rsidR="009B240F">
        <w:t xml:space="preserve">y </w:t>
      </w:r>
      <w:r w:rsidR="009B240F" w:rsidRPr="009B240F">
        <w:t xml:space="preserve">normas </w:t>
      </w:r>
      <w:r w:rsidR="009B240F">
        <w:t>mínima</w:t>
      </w:r>
      <w:r w:rsidR="00FB773C">
        <w:t>s</w:t>
      </w:r>
      <w:r w:rsidR="001831DD" w:rsidRPr="00320D4B">
        <w:t>;</w:t>
      </w:r>
      <w:r w:rsidR="00225743" w:rsidRPr="00320D4B">
        <w:t xml:space="preserve"> </w:t>
      </w:r>
      <w:r w:rsidR="00FC617A" w:rsidRPr="00320D4B">
        <w:t>y</w:t>
      </w:r>
    </w:p>
    <w:p w14:paraId="21DA9FC5" w14:textId="6378FE99" w:rsidR="00BB49D7" w:rsidRPr="00320D4B" w:rsidRDefault="00F40ED6" w:rsidP="001D4800">
      <w:pPr>
        <w:pStyle w:val="Heading2"/>
        <w:numPr>
          <w:ilvl w:val="1"/>
          <w:numId w:val="42"/>
        </w:numPr>
        <w:ind w:left="1417" w:hanging="567"/>
      </w:pPr>
      <w:r>
        <w:t>Fortalecer</w:t>
      </w:r>
      <w:r w:rsidR="00225743" w:rsidRPr="00320D4B">
        <w:t xml:space="preserve"> </w:t>
      </w:r>
      <w:r w:rsidR="00095AC9" w:rsidRPr="00320D4B">
        <w:t>el</w:t>
      </w:r>
      <w:r w:rsidR="00225743" w:rsidRPr="00320D4B">
        <w:t xml:space="preserve"> </w:t>
      </w:r>
      <w:r w:rsidR="00095AC9" w:rsidRPr="00320D4B">
        <w:t>proceso</w:t>
      </w:r>
      <w:r w:rsidR="00225743" w:rsidRPr="00320D4B">
        <w:t xml:space="preserve"> </w:t>
      </w:r>
      <w:r w:rsidR="00095AC9" w:rsidRPr="00320D4B">
        <w:t>de</w:t>
      </w:r>
      <w:r w:rsidR="00225743" w:rsidRPr="00320D4B">
        <w:t xml:space="preserve"> </w:t>
      </w:r>
      <w:r w:rsidR="00095AC9" w:rsidRPr="00320D4B">
        <w:t>evaluación</w:t>
      </w:r>
      <w:r w:rsidR="00225743" w:rsidRPr="00320D4B">
        <w:t xml:space="preserve"> </w:t>
      </w:r>
      <w:r w:rsidR="00095AC9" w:rsidRPr="00320D4B">
        <w:t>de</w:t>
      </w:r>
      <w:r w:rsidR="00225743" w:rsidRPr="00320D4B">
        <w:t xml:space="preserve"> </w:t>
      </w:r>
      <w:r w:rsidR="00095AC9" w:rsidRPr="00320D4B">
        <w:t>proyectos</w:t>
      </w:r>
      <w:r w:rsidR="00225743" w:rsidRPr="00320D4B">
        <w:t xml:space="preserve"> </w:t>
      </w:r>
      <w:r w:rsidR="00765683">
        <w:t>a fin de</w:t>
      </w:r>
      <w:r w:rsidR="00225743" w:rsidRPr="00320D4B">
        <w:t xml:space="preserve"> </w:t>
      </w:r>
      <w:r w:rsidR="00271A9B" w:rsidRPr="00320D4B">
        <w:t>incentivar</w:t>
      </w:r>
      <w:r w:rsidR="00225743" w:rsidRPr="00320D4B">
        <w:t xml:space="preserve"> </w:t>
      </w:r>
      <w:r w:rsidR="00CB72E7">
        <w:t xml:space="preserve">la </w:t>
      </w:r>
      <w:r w:rsidR="00992BD9">
        <w:t>implementación</w:t>
      </w:r>
      <w:r w:rsidR="00225743" w:rsidRPr="00320D4B">
        <w:t xml:space="preserve"> </w:t>
      </w:r>
      <w:r w:rsidR="00E168B8">
        <w:t xml:space="preserve">de </w:t>
      </w:r>
      <w:r w:rsidR="00736BB7">
        <w:t xml:space="preserve">las </w:t>
      </w:r>
      <w:r w:rsidR="00AD44BD">
        <w:t>políticas de género institucionales</w:t>
      </w:r>
      <w:r w:rsidR="004F078F" w:rsidRPr="00320D4B">
        <w:t>.</w:t>
      </w:r>
    </w:p>
    <w:p w14:paraId="40101DEF" w14:textId="7D127A06" w:rsidR="005F76A7" w:rsidRPr="00320D4B" w:rsidRDefault="00BC0927" w:rsidP="00FE3F8B">
      <w:pPr>
        <w:pStyle w:val="Heading1"/>
      </w:pPr>
      <w:r>
        <w:t xml:space="preserve">El </w:t>
      </w:r>
      <w:r w:rsidRPr="00BC0927">
        <w:t>Cuadro 2</w:t>
      </w:r>
      <w:r>
        <w:t xml:space="preserve"> resume l</w:t>
      </w:r>
      <w:r w:rsidR="00401B45">
        <w:t>os contenidos</w:t>
      </w:r>
      <w:r w:rsidR="00225743" w:rsidRPr="00320D4B">
        <w:t xml:space="preserve"> </w:t>
      </w:r>
      <w:r w:rsidR="00FC617A" w:rsidRPr="00320D4B">
        <w:t>y</w:t>
      </w:r>
      <w:r w:rsidR="00225743" w:rsidRPr="00320D4B">
        <w:t xml:space="preserve"> </w:t>
      </w:r>
      <w:r w:rsidR="00935F28" w:rsidRPr="00320D4B">
        <w:t>estructura</w:t>
      </w:r>
      <w:r w:rsidR="00B34A17">
        <w:t xml:space="preserve"> de una </w:t>
      </w:r>
      <w:r w:rsidR="00F00A4E">
        <w:t>posible política</w:t>
      </w:r>
      <w:r w:rsidR="003A2A4D">
        <w:t xml:space="preserve"> de género</w:t>
      </w:r>
      <w:r w:rsidR="00F22794" w:rsidRPr="00320D4B">
        <w:t>,</w:t>
      </w:r>
      <w:r w:rsidR="00225743" w:rsidRPr="00320D4B">
        <w:t xml:space="preserve"> </w:t>
      </w:r>
      <w:r w:rsidR="00991DE7">
        <w:t xml:space="preserve">habida </w:t>
      </w:r>
      <w:r w:rsidR="00CD47F6">
        <w:t>cue</w:t>
      </w:r>
      <w:r w:rsidR="00B92DD9">
        <w:t xml:space="preserve">nta </w:t>
      </w:r>
      <w:r w:rsidR="00991DE7">
        <w:t xml:space="preserve">de </w:t>
      </w:r>
      <w:r w:rsidR="000B0752">
        <w:t xml:space="preserve">los </w:t>
      </w:r>
      <w:r w:rsidR="00F666A3" w:rsidRPr="00F666A3">
        <w:t xml:space="preserve">mencionados </w:t>
      </w:r>
      <w:r w:rsidR="000B0752">
        <w:t>elementos</w:t>
      </w:r>
      <w:r w:rsidR="003B5A20">
        <w:t xml:space="preserve"> básicos</w:t>
      </w:r>
      <w:r w:rsidR="002F430F" w:rsidRPr="00320D4B">
        <w:t>.</w:t>
      </w:r>
    </w:p>
    <w:p w14:paraId="51D0B02B" w14:textId="29DAEC06" w:rsidR="0006028E" w:rsidRPr="00320D4B" w:rsidRDefault="00FC617A" w:rsidP="00FE3F8B">
      <w:pPr>
        <w:pStyle w:val="Heading1"/>
        <w:numPr>
          <w:ilvl w:val="0"/>
          <w:numId w:val="0"/>
        </w:numPr>
        <w:autoSpaceDE w:val="0"/>
        <w:autoSpaceDN w:val="0"/>
        <w:adjustRightInd w:val="0"/>
        <w:spacing w:after="0"/>
        <w:jc w:val="left"/>
        <w:rPr>
          <w:b/>
          <w:sz w:val="21"/>
          <w:szCs w:val="21"/>
        </w:rPr>
      </w:pPr>
      <w:r w:rsidRPr="00320D4B">
        <w:rPr>
          <w:b/>
          <w:sz w:val="21"/>
          <w:szCs w:val="21"/>
        </w:rPr>
        <w:t>Cuadro</w:t>
      </w:r>
      <w:r w:rsidR="00225743" w:rsidRPr="00320D4B">
        <w:rPr>
          <w:b/>
          <w:sz w:val="21"/>
          <w:szCs w:val="21"/>
        </w:rPr>
        <w:t xml:space="preserve"> </w:t>
      </w:r>
      <w:r w:rsidR="00FE3F8B" w:rsidRPr="00320D4B">
        <w:rPr>
          <w:b/>
          <w:sz w:val="21"/>
          <w:szCs w:val="21"/>
        </w:rPr>
        <w:t>2</w:t>
      </w:r>
      <w:r w:rsidR="0006028E" w:rsidRPr="00320D4B">
        <w:rPr>
          <w:b/>
          <w:sz w:val="21"/>
          <w:szCs w:val="21"/>
        </w:rPr>
        <w:t>.</w:t>
      </w:r>
      <w:r w:rsidR="00225743" w:rsidRPr="00320D4B">
        <w:rPr>
          <w:b/>
          <w:sz w:val="21"/>
          <w:szCs w:val="21"/>
        </w:rPr>
        <w:t xml:space="preserve"> </w:t>
      </w:r>
      <w:r w:rsidR="003B5A20">
        <w:rPr>
          <w:b/>
          <w:sz w:val="21"/>
          <w:szCs w:val="21"/>
        </w:rPr>
        <w:t>Elementos básicos</w:t>
      </w:r>
      <w:r w:rsidR="00225743" w:rsidRPr="00320D4B">
        <w:rPr>
          <w:b/>
          <w:sz w:val="21"/>
          <w:szCs w:val="21"/>
        </w:rPr>
        <w:t xml:space="preserve"> </w:t>
      </w:r>
      <w:r w:rsidR="004E40B4">
        <w:rPr>
          <w:b/>
          <w:sz w:val="21"/>
          <w:szCs w:val="21"/>
        </w:rPr>
        <w:t>de</w:t>
      </w:r>
      <w:r w:rsidR="00225743" w:rsidRPr="00320D4B">
        <w:rPr>
          <w:b/>
          <w:sz w:val="21"/>
          <w:szCs w:val="21"/>
        </w:rPr>
        <w:t xml:space="preserve"> </w:t>
      </w:r>
      <w:r w:rsidR="00933AEE">
        <w:rPr>
          <w:b/>
          <w:sz w:val="21"/>
          <w:szCs w:val="21"/>
        </w:rPr>
        <w:t xml:space="preserve">una </w:t>
      </w:r>
      <w:r w:rsidR="00933AEE" w:rsidRPr="00933AEE">
        <w:rPr>
          <w:b/>
          <w:sz w:val="21"/>
          <w:szCs w:val="21"/>
        </w:rPr>
        <w:t xml:space="preserve">política </w:t>
      </w:r>
      <w:r w:rsidR="00151D61">
        <w:rPr>
          <w:b/>
          <w:sz w:val="21"/>
          <w:szCs w:val="21"/>
        </w:rPr>
        <w:t xml:space="preserve">de </w:t>
      </w:r>
      <w:r w:rsidR="00C33795">
        <w:rPr>
          <w:b/>
          <w:sz w:val="21"/>
          <w:szCs w:val="21"/>
        </w:rPr>
        <w:t>incorporación</w:t>
      </w:r>
      <w:r w:rsidR="00F71C47" w:rsidRPr="00320D4B">
        <w:rPr>
          <w:b/>
          <w:sz w:val="21"/>
          <w:szCs w:val="21"/>
        </w:rPr>
        <w:t xml:space="preserve"> de la perspectiva de género</w:t>
      </w:r>
      <w:r w:rsidR="00225743" w:rsidRPr="00320D4B">
        <w:rPr>
          <w:b/>
          <w:sz w:val="21"/>
          <w:szCs w:val="21"/>
        </w:rPr>
        <w:t xml:space="preserve"> </w:t>
      </w:r>
      <w:r w:rsidR="00C436D6">
        <w:rPr>
          <w:b/>
          <w:sz w:val="21"/>
          <w:szCs w:val="21"/>
        </w:rPr>
        <w:t xml:space="preserve">a los </w:t>
      </w:r>
      <w:r w:rsidR="003345D5" w:rsidRPr="00320D4B">
        <w:rPr>
          <w:b/>
          <w:sz w:val="21"/>
          <w:szCs w:val="21"/>
        </w:rPr>
        <w:t>proyectos</w:t>
      </w:r>
      <w:r w:rsidR="00C436D6">
        <w:rPr>
          <w:b/>
          <w:sz w:val="21"/>
          <w:szCs w:val="21"/>
        </w:rPr>
        <w:t xml:space="preserve"> del </w:t>
      </w:r>
      <w:r w:rsidR="00C436D6" w:rsidRPr="00C436D6">
        <w:rPr>
          <w:b/>
          <w:sz w:val="21"/>
          <w:szCs w:val="21"/>
        </w:rPr>
        <w:t>Fondo Multilateral</w:t>
      </w:r>
    </w:p>
    <w:tbl>
      <w:tblPr>
        <w:tblStyle w:val="TableGrid"/>
        <w:tblW w:w="9464" w:type="dxa"/>
        <w:tblLook w:val="04A0" w:firstRow="1" w:lastRow="0" w:firstColumn="1" w:lastColumn="0" w:noHBand="0" w:noVBand="1"/>
      </w:tblPr>
      <w:tblGrid>
        <w:gridCol w:w="1668"/>
        <w:gridCol w:w="7796"/>
      </w:tblGrid>
      <w:tr w:rsidR="00BB6A31" w:rsidRPr="00320D4B" w14:paraId="1A175ED1" w14:textId="77777777" w:rsidTr="009641B3">
        <w:trPr>
          <w:tblHeader/>
        </w:trPr>
        <w:tc>
          <w:tcPr>
            <w:tcW w:w="1668" w:type="dxa"/>
            <w:vAlign w:val="center"/>
          </w:tcPr>
          <w:p w14:paraId="2E7DFF42" w14:textId="09DD489E" w:rsidR="00BB6A31" w:rsidRPr="00320D4B" w:rsidRDefault="00464E88" w:rsidP="00FE3F8B">
            <w:pPr>
              <w:rPr>
                <w:b/>
                <w:sz w:val="20"/>
                <w:szCs w:val="20"/>
              </w:rPr>
            </w:pPr>
            <w:r>
              <w:rPr>
                <w:b/>
                <w:sz w:val="20"/>
                <w:szCs w:val="20"/>
              </w:rPr>
              <w:t>Elemento</w:t>
            </w:r>
          </w:p>
        </w:tc>
        <w:tc>
          <w:tcPr>
            <w:tcW w:w="7796" w:type="dxa"/>
            <w:vAlign w:val="center"/>
          </w:tcPr>
          <w:p w14:paraId="32B66397" w14:textId="4F69E3A9" w:rsidR="00BB6A31" w:rsidRPr="00320D4B" w:rsidRDefault="003345D5" w:rsidP="00FE3F8B">
            <w:pPr>
              <w:jc w:val="center"/>
              <w:rPr>
                <w:b/>
                <w:sz w:val="20"/>
                <w:szCs w:val="20"/>
              </w:rPr>
            </w:pPr>
            <w:r w:rsidRPr="00320D4B">
              <w:rPr>
                <w:b/>
                <w:sz w:val="20"/>
                <w:szCs w:val="20"/>
              </w:rPr>
              <w:t>Descripción</w:t>
            </w:r>
          </w:p>
        </w:tc>
      </w:tr>
      <w:tr w:rsidR="00BB6A31" w:rsidRPr="00320D4B" w14:paraId="780C90FA" w14:textId="77777777" w:rsidTr="009641B3">
        <w:tc>
          <w:tcPr>
            <w:tcW w:w="1668" w:type="dxa"/>
            <w:vAlign w:val="center"/>
          </w:tcPr>
          <w:p w14:paraId="0D9D2BEE" w14:textId="7B48308F" w:rsidR="00BB6A31" w:rsidRPr="00320D4B" w:rsidRDefault="006365F2" w:rsidP="00FE3F8B">
            <w:pPr>
              <w:jc w:val="left"/>
              <w:rPr>
                <w:sz w:val="20"/>
                <w:szCs w:val="20"/>
              </w:rPr>
            </w:pPr>
            <w:r w:rsidRPr="00320D4B">
              <w:rPr>
                <w:sz w:val="20"/>
                <w:szCs w:val="20"/>
              </w:rPr>
              <w:t>Introducción</w:t>
            </w:r>
          </w:p>
        </w:tc>
        <w:tc>
          <w:tcPr>
            <w:tcW w:w="7796" w:type="dxa"/>
            <w:vAlign w:val="center"/>
          </w:tcPr>
          <w:p w14:paraId="61AAFF2F" w14:textId="45422F18" w:rsidR="00BB6A31" w:rsidRPr="00320D4B" w:rsidRDefault="006365F2" w:rsidP="00192F6C">
            <w:pPr>
              <w:spacing w:after="60"/>
              <w:rPr>
                <w:sz w:val="20"/>
                <w:szCs w:val="20"/>
              </w:rPr>
            </w:pPr>
            <w:r w:rsidRPr="00320D4B">
              <w:rPr>
                <w:sz w:val="20"/>
                <w:szCs w:val="20"/>
              </w:rPr>
              <w:t>Presenta</w:t>
            </w:r>
            <w:r w:rsidR="00225743" w:rsidRPr="00320D4B">
              <w:rPr>
                <w:sz w:val="20"/>
                <w:szCs w:val="20"/>
              </w:rPr>
              <w:t xml:space="preserve"> </w:t>
            </w:r>
            <w:r w:rsidR="009D4570">
              <w:rPr>
                <w:sz w:val="20"/>
                <w:szCs w:val="20"/>
              </w:rPr>
              <w:t>el mandato</w:t>
            </w:r>
            <w:r w:rsidR="00225743" w:rsidRPr="00320D4B">
              <w:rPr>
                <w:sz w:val="20"/>
                <w:szCs w:val="20"/>
              </w:rPr>
              <w:t xml:space="preserve"> </w:t>
            </w:r>
            <w:r w:rsidR="00056B82" w:rsidRPr="00320D4B">
              <w:rPr>
                <w:sz w:val="20"/>
                <w:szCs w:val="20"/>
              </w:rPr>
              <w:t>del</w:t>
            </w:r>
            <w:r w:rsidR="00225743" w:rsidRPr="00320D4B">
              <w:rPr>
                <w:sz w:val="20"/>
                <w:szCs w:val="20"/>
              </w:rPr>
              <w:t xml:space="preserve"> </w:t>
            </w:r>
            <w:r w:rsidR="00FC617A" w:rsidRPr="00320D4B">
              <w:rPr>
                <w:sz w:val="20"/>
                <w:szCs w:val="20"/>
              </w:rPr>
              <w:t>Fondo</w:t>
            </w:r>
            <w:r w:rsidR="00225743" w:rsidRPr="00320D4B">
              <w:rPr>
                <w:sz w:val="20"/>
                <w:szCs w:val="20"/>
              </w:rPr>
              <w:t xml:space="preserve"> </w:t>
            </w:r>
            <w:r w:rsidR="00FC617A" w:rsidRPr="00320D4B">
              <w:rPr>
                <w:sz w:val="20"/>
                <w:szCs w:val="20"/>
              </w:rPr>
              <w:t>Multilateral</w:t>
            </w:r>
            <w:r w:rsidR="00BB6A31" w:rsidRPr="00320D4B">
              <w:rPr>
                <w:sz w:val="20"/>
                <w:szCs w:val="20"/>
              </w:rPr>
              <w:t>,</w:t>
            </w:r>
            <w:r w:rsidR="00225743" w:rsidRPr="00320D4B">
              <w:rPr>
                <w:sz w:val="20"/>
                <w:szCs w:val="20"/>
              </w:rPr>
              <w:t xml:space="preserve"> </w:t>
            </w:r>
            <w:r w:rsidR="00162067" w:rsidRPr="00320D4B">
              <w:rPr>
                <w:sz w:val="20"/>
                <w:szCs w:val="20"/>
              </w:rPr>
              <w:t>un</w:t>
            </w:r>
            <w:r w:rsidR="00225743" w:rsidRPr="00320D4B">
              <w:rPr>
                <w:sz w:val="20"/>
                <w:szCs w:val="20"/>
              </w:rPr>
              <w:t xml:space="preserve"> </w:t>
            </w:r>
            <w:r w:rsidR="00162067" w:rsidRPr="00320D4B">
              <w:rPr>
                <w:sz w:val="20"/>
                <w:szCs w:val="20"/>
              </w:rPr>
              <w:t>resumen</w:t>
            </w:r>
            <w:r w:rsidR="00225743" w:rsidRPr="00320D4B">
              <w:rPr>
                <w:sz w:val="20"/>
                <w:szCs w:val="20"/>
              </w:rPr>
              <w:t xml:space="preserve"> </w:t>
            </w:r>
            <w:r w:rsidR="00FC617A" w:rsidRPr="00320D4B">
              <w:rPr>
                <w:sz w:val="20"/>
                <w:szCs w:val="20"/>
              </w:rPr>
              <w:t>de</w:t>
            </w:r>
            <w:r w:rsidR="00225743" w:rsidRPr="00320D4B">
              <w:rPr>
                <w:sz w:val="20"/>
                <w:szCs w:val="20"/>
              </w:rPr>
              <w:t xml:space="preserve"> </w:t>
            </w:r>
            <w:r w:rsidR="00E21723">
              <w:rPr>
                <w:sz w:val="20"/>
                <w:szCs w:val="20"/>
              </w:rPr>
              <w:t xml:space="preserve">los </w:t>
            </w:r>
            <w:r w:rsidR="00D74481">
              <w:rPr>
                <w:sz w:val="20"/>
                <w:szCs w:val="20"/>
              </w:rPr>
              <w:t>obstáculos</w:t>
            </w:r>
            <w:r w:rsidR="00BB6A31" w:rsidRPr="00320D4B">
              <w:rPr>
                <w:sz w:val="20"/>
                <w:szCs w:val="20"/>
              </w:rPr>
              <w:t>,</w:t>
            </w:r>
            <w:r w:rsidR="00225743" w:rsidRPr="00320D4B">
              <w:rPr>
                <w:sz w:val="20"/>
                <w:szCs w:val="20"/>
              </w:rPr>
              <w:t xml:space="preserve"> </w:t>
            </w:r>
            <w:r w:rsidR="00EB709D">
              <w:rPr>
                <w:sz w:val="20"/>
                <w:szCs w:val="20"/>
              </w:rPr>
              <w:t xml:space="preserve">explica </w:t>
            </w:r>
            <w:r w:rsidR="00793EF0">
              <w:rPr>
                <w:sz w:val="20"/>
                <w:szCs w:val="20"/>
              </w:rPr>
              <w:t xml:space="preserve">por qué </w:t>
            </w:r>
            <w:r w:rsidR="00EB709D">
              <w:rPr>
                <w:sz w:val="20"/>
                <w:szCs w:val="20"/>
              </w:rPr>
              <w:t xml:space="preserve">es </w:t>
            </w:r>
            <w:r w:rsidR="00DD476F" w:rsidRPr="00320D4B">
              <w:rPr>
                <w:sz w:val="20"/>
                <w:szCs w:val="20"/>
              </w:rPr>
              <w:t>importante</w:t>
            </w:r>
            <w:r w:rsidR="00225743" w:rsidRPr="00320D4B">
              <w:rPr>
                <w:sz w:val="20"/>
                <w:szCs w:val="20"/>
              </w:rPr>
              <w:t xml:space="preserve"> </w:t>
            </w:r>
            <w:r w:rsidR="00A92F23">
              <w:rPr>
                <w:sz w:val="20"/>
                <w:szCs w:val="20"/>
              </w:rPr>
              <w:t xml:space="preserve">implementar una </w:t>
            </w:r>
            <w:r w:rsidR="00A92F23" w:rsidRPr="00A92F23">
              <w:rPr>
                <w:sz w:val="20"/>
                <w:szCs w:val="20"/>
              </w:rPr>
              <w:t xml:space="preserve">política </w:t>
            </w:r>
            <w:r w:rsidR="00F71C47" w:rsidRPr="00320D4B">
              <w:rPr>
                <w:sz w:val="20"/>
                <w:szCs w:val="20"/>
              </w:rPr>
              <w:t>de género</w:t>
            </w:r>
            <w:r w:rsidR="00225743" w:rsidRPr="00320D4B">
              <w:rPr>
                <w:sz w:val="20"/>
                <w:szCs w:val="20"/>
              </w:rPr>
              <w:t xml:space="preserve"> </w:t>
            </w:r>
            <w:r w:rsidR="003345D5" w:rsidRPr="00320D4B">
              <w:rPr>
                <w:sz w:val="20"/>
                <w:szCs w:val="20"/>
              </w:rPr>
              <w:t>en</w:t>
            </w:r>
            <w:r w:rsidR="00225743" w:rsidRPr="00320D4B">
              <w:rPr>
                <w:sz w:val="20"/>
                <w:szCs w:val="20"/>
              </w:rPr>
              <w:t xml:space="preserve"> </w:t>
            </w:r>
            <w:r w:rsidR="00021724">
              <w:rPr>
                <w:sz w:val="20"/>
                <w:szCs w:val="20"/>
              </w:rPr>
              <w:t>los p</w:t>
            </w:r>
            <w:r w:rsidR="00545C72">
              <w:rPr>
                <w:sz w:val="20"/>
                <w:szCs w:val="20"/>
              </w:rPr>
              <w:t>ro</w:t>
            </w:r>
            <w:r w:rsidR="00192F6C">
              <w:rPr>
                <w:sz w:val="20"/>
                <w:szCs w:val="20"/>
              </w:rPr>
              <w:t xml:space="preserve">yectos financiados por el Fondo, </w:t>
            </w:r>
            <w:r w:rsidR="00416FBA" w:rsidRPr="00320D4B">
              <w:rPr>
                <w:sz w:val="20"/>
                <w:szCs w:val="20"/>
              </w:rPr>
              <w:t>y</w:t>
            </w:r>
            <w:r w:rsidR="00225743" w:rsidRPr="00320D4B">
              <w:rPr>
                <w:sz w:val="20"/>
                <w:szCs w:val="20"/>
              </w:rPr>
              <w:t xml:space="preserve"> </w:t>
            </w:r>
            <w:r w:rsidR="00734F67">
              <w:rPr>
                <w:sz w:val="20"/>
                <w:szCs w:val="20"/>
              </w:rPr>
              <w:t>define</w:t>
            </w:r>
            <w:r w:rsidR="00225743" w:rsidRPr="00320D4B">
              <w:rPr>
                <w:sz w:val="20"/>
                <w:szCs w:val="20"/>
              </w:rPr>
              <w:t xml:space="preserve"> </w:t>
            </w:r>
            <w:r w:rsidR="00734F67">
              <w:rPr>
                <w:sz w:val="20"/>
                <w:szCs w:val="20"/>
              </w:rPr>
              <w:t xml:space="preserve">para quiénes rige dicha </w:t>
            </w:r>
            <w:r w:rsidR="00416FBA" w:rsidRPr="00320D4B">
              <w:rPr>
                <w:sz w:val="20"/>
                <w:szCs w:val="20"/>
              </w:rPr>
              <w:t>política</w:t>
            </w:r>
            <w:r w:rsidR="00734F67">
              <w:rPr>
                <w:sz w:val="20"/>
                <w:szCs w:val="20"/>
              </w:rPr>
              <w:t>.</w:t>
            </w:r>
          </w:p>
        </w:tc>
      </w:tr>
      <w:tr w:rsidR="00BB6A31" w:rsidRPr="00320D4B" w14:paraId="058D7B94" w14:textId="77777777" w:rsidTr="009641B3">
        <w:tc>
          <w:tcPr>
            <w:tcW w:w="1668" w:type="dxa"/>
            <w:vAlign w:val="center"/>
          </w:tcPr>
          <w:p w14:paraId="1522BE09" w14:textId="4C95507E" w:rsidR="00BB6A31" w:rsidRPr="00320D4B" w:rsidRDefault="00C84B99" w:rsidP="00FE3F8B">
            <w:pPr>
              <w:jc w:val="left"/>
              <w:rPr>
                <w:sz w:val="20"/>
                <w:szCs w:val="20"/>
              </w:rPr>
            </w:pPr>
            <w:r>
              <w:rPr>
                <w:sz w:val="20"/>
                <w:szCs w:val="20"/>
              </w:rPr>
              <w:t>Propósito</w:t>
            </w:r>
            <w:r w:rsidR="00225743" w:rsidRPr="00320D4B">
              <w:rPr>
                <w:sz w:val="20"/>
                <w:szCs w:val="20"/>
              </w:rPr>
              <w:t xml:space="preserve"> </w:t>
            </w:r>
            <w:r w:rsidR="00FC617A" w:rsidRPr="00320D4B">
              <w:rPr>
                <w:sz w:val="20"/>
                <w:szCs w:val="20"/>
              </w:rPr>
              <w:t>y</w:t>
            </w:r>
            <w:r w:rsidR="00225743" w:rsidRPr="00320D4B">
              <w:rPr>
                <w:sz w:val="20"/>
                <w:szCs w:val="20"/>
              </w:rPr>
              <w:t xml:space="preserve"> </w:t>
            </w:r>
            <w:r w:rsidRPr="00320D4B">
              <w:rPr>
                <w:sz w:val="20"/>
                <w:szCs w:val="20"/>
              </w:rPr>
              <w:t>objetivo</w:t>
            </w:r>
          </w:p>
        </w:tc>
        <w:tc>
          <w:tcPr>
            <w:tcW w:w="7796" w:type="dxa"/>
            <w:vAlign w:val="center"/>
          </w:tcPr>
          <w:p w14:paraId="70E11271" w14:textId="1158C235" w:rsidR="00BB6A31" w:rsidRPr="00320D4B" w:rsidRDefault="000669B7" w:rsidP="00C549F1">
            <w:pPr>
              <w:spacing w:after="60"/>
              <w:rPr>
                <w:sz w:val="20"/>
                <w:szCs w:val="20"/>
              </w:rPr>
            </w:pPr>
            <w:r>
              <w:rPr>
                <w:sz w:val="20"/>
                <w:szCs w:val="20"/>
              </w:rPr>
              <w:t>Promover</w:t>
            </w:r>
            <w:r w:rsidR="00225743" w:rsidRPr="00320D4B">
              <w:rPr>
                <w:sz w:val="20"/>
                <w:szCs w:val="20"/>
              </w:rPr>
              <w:t xml:space="preserve"> </w:t>
            </w:r>
            <w:r w:rsidR="00C33795">
              <w:rPr>
                <w:sz w:val="20"/>
                <w:szCs w:val="20"/>
              </w:rPr>
              <w:t xml:space="preserve">la </w:t>
            </w:r>
            <w:r w:rsidR="002C4E4D">
              <w:rPr>
                <w:sz w:val="20"/>
                <w:szCs w:val="20"/>
              </w:rPr>
              <w:t xml:space="preserve">integración </w:t>
            </w:r>
            <w:r w:rsidR="00F71C47" w:rsidRPr="00320D4B">
              <w:rPr>
                <w:sz w:val="20"/>
                <w:szCs w:val="20"/>
              </w:rPr>
              <w:t xml:space="preserve">de la </w:t>
            </w:r>
            <w:r w:rsidR="002560D9">
              <w:rPr>
                <w:sz w:val="20"/>
                <w:szCs w:val="20"/>
              </w:rPr>
              <w:t>igualdad</w:t>
            </w:r>
            <w:r w:rsidR="006E0B4A">
              <w:rPr>
                <w:sz w:val="20"/>
                <w:szCs w:val="20"/>
              </w:rPr>
              <w:t xml:space="preserve"> de género</w:t>
            </w:r>
            <w:r w:rsidR="00225743" w:rsidRPr="00320D4B">
              <w:rPr>
                <w:sz w:val="20"/>
                <w:szCs w:val="20"/>
              </w:rPr>
              <w:t xml:space="preserve"> </w:t>
            </w:r>
            <w:r w:rsidR="00FC617A" w:rsidRPr="00320D4B">
              <w:rPr>
                <w:sz w:val="20"/>
                <w:szCs w:val="20"/>
              </w:rPr>
              <w:t>y</w:t>
            </w:r>
            <w:r w:rsidR="00225743" w:rsidRPr="00320D4B">
              <w:rPr>
                <w:sz w:val="20"/>
                <w:szCs w:val="20"/>
              </w:rPr>
              <w:t xml:space="preserve"> </w:t>
            </w:r>
            <w:r w:rsidR="00A858D8">
              <w:rPr>
                <w:sz w:val="20"/>
                <w:szCs w:val="20"/>
              </w:rPr>
              <w:t>autonomía de la mujer</w:t>
            </w:r>
            <w:r w:rsidR="00225743" w:rsidRPr="00320D4B">
              <w:rPr>
                <w:sz w:val="20"/>
                <w:szCs w:val="20"/>
              </w:rPr>
              <w:t xml:space="preserve"> </w:t>
            </w:r>
            <w:r w:rsidR="003345D5" w:rsidRPr="00320D4B">
              <w:rPr>
                <w:sz w:val="20"/>
                <w:szCs w:val="20"/>
              </w:rPr>
              <w:t>en</w:t>
            </w:r>
            <w:r w:rsidR="00225743" w:rsidRPr="00320D4B">
              <w:rPr>
                <w:sz w:val="20"/>
                <w:szCs w:val="20"/>
              </w:rPr>
              <w:t xml:space="preserve"> </w:t>
            </w:r>
            <w:r w:rsidR="002C4E4D">
              <w:rPr>
                <w:sz w:val="20"/>
                <w:szCs w:val="20"/>
              </w:rPr>
              <w:t>la preparación</w:t>
            </w:r>
            <w:r w:rsidR="00225743" w:rsidRPr="00320D4B">
              <w:rPr>
                <w:sz w:val="20"/>
                <w:szCs w:val="20"/>
              </w:rPr>
              <w:t xml:space="preserve"> </w:t>
            </w:r>
            <w:r w:rsidR="00FC617A" w:rsidRPr="00320D4B">
              <w:rPr>
                <w:sz w:val="20"/>
                <w:szCs w:val="20"/>
              </w:rPr>
              <w:t>y</w:t>
            </w:r>
            <w:r w:rsidR="00225743" w:rsidRPr="00320D4B">
              <w:rPr>
                <w:sz w:val="20"/>
                <w:szCs w:val="20"/>
              </w:rPr>
              <w:t xml:space="preserve"> </w:t>
            </w:r>
            <w:r w:rsidR="00FC617A" w:rsidRPr="00320D4B">
              <w:rPr>
                <w:sz w:val="20"/>
                <w:szCs w:val="20"/>
              </w:rPr>
              <w:t>ejecución</w:t>
            </w:r>
            <w:r w:rsidR="00225743" w:rsidRPr="00320D4B">
              <w:rPr>
                <w:sz w:val="20"/>
                <w:szCs w:val="20"/>
              </w:rPr>
              <w:t xml:space="preserve"> </w:t>
            </w:r>
            <w:r w:rsidR="00FC617A" w:rsidRPr="00320D4B">
              <w:rPr>
                <w:sz w:val="20"/>
                <w:szCs w:val="20"/>
              </w:rPr>
              <w:t>de</w:t>
            </w:r>
            <w:r w:rsidR="00225743" w:rsidRPr="00320D4B">
              <w:rPr>
                <w:sz w:val="20"/>
                <w:szCs w:val="20"/>
              </w:rPr>
              <w:t xml:space="preserve"> </w:t>
            </w:r>
            <w:r w:rsidR="002C4E4D" w:rsidRPr="002C4E4D">
              <w:rPr>
                <w:sz w:val="20"/>
                <w:szCs w:val="20"/>
              </w:rPr>
              <w:t xml:space="preserve">los </w:t>
            </w:r>
            <w:r w:rsidR="0067137D">
              <w:rPr>
                <w:sz w:val="20"/>
                <w:szCs w:val="20"/>
              </w:rPr>
              <w:t xml:space="preserve">proyectos financiados </w:t>
            </w:r>
            <w:r w:rsidR="00216482" w:rsidRPr="00320D4B">
              <w:rPr>
                <w:sz w:val="20"/>
                <w:szCs w:val="20"/>
              </w:rPr>
              <w:t>por</w:t>
            </w:r>
            <w:r w:rsidR="00225743" w:rsidRPr="00320D4B">
              <w:rPr>
                <w:sz w:val="20"/>
                <w:szCs w:val="20"/>
              </w:rPr>
              <w:t xml:space="preserve"> </w:t>
            </w:r>
            <w:r w:rsidR="00216482" w:rsidRPr="00320D4B">
              <w:rPr>
                <w:sz w:val="20"/>
                <w:szCs w:val="20"/>
              </w:rPr>
              <w:t>el</w:t>
            </w:r>
            <w:r w:rsidR="00225743" w:rsidRPr="00320D4B">
              <w:rPr>
                <w:sz w:val="20"/>
                <w:szCs w:val="20"/>
              </w:rPr>
              <w:t xml:space="preserve"> </w:t>
            </w:r>
            <w:r w:rsidR="00416FBA" w:rsidRPr="00320D4B">
              <w:rPr>
                <w:sz w:val="20"/>
                <w:szCs w:val="20"/>
              </w:rPr>
              <w:t>Fondo</w:t>
            </w:r>
            <w:r w:rsidR="00225743" w:rsidRPr="00320D4B">
              <w:rPr>
                <w:sz w:val="20"/>
                <w:szCs w:val="20"/>
              </w:rPr>
              <w:t xml:space="preserve"> </w:t>
            </w:r>
            <w:r w:rsidR="00FC617A" w:rsidRPr="00320D4B">
              <w:rPr>
                <w:sz w:val="20"/>
                <w:szCs w:val="20"/>
              </w:rPr>
              <w:t>Multilateral</w:t>
            </w:r>
            <w:r w:rsidR="00BB6A31" w:rsidRPr="00320D4B">
              <w:rPr>
                <w:sz w:val="20"/>
                <w:szCs w:val="20"/>
              </w:rPr>
              <w:t>,</w:t>
            </w:r>
            <w:r w:rsidR="00225743" w:rsidRPr="00320D4B">
              <w:rPr>
                <w:sz w:val="20"/>
                <w:szCs w:val="20"/>
              </w:rPr>
              <w:t xml:space="preserve"> </w:t>
            </w:r>
            <w:r w:rsidR="00C549F1" w:rsidRPr="00C549F1">
              <w:rPr>
                <w:sz w:val="20"/>
                <w:szCs w:val="20"/>
              </w:rPr>
              <w:t>en consonancia con</w:t>
            </w:r>
            <w:r w:rsidR="00C549F1">
              <w:rPr>
                <w:sz w:val="20"/>
                <w:szCs w:val="20"/>
              </w:rPr>
              <w:t xml:space="preserve"> las políticas</w:t>
            </w:r>
            <w:r w:rsidR="00F77D29">
              <w:rPr>
                <w:sz w:val="20"/>
                <w:szCs w:val="20"/>
              </w:rPr>
              <w:t xml:space="preserve"> de género</w:t>
            </w:r>
            <w:r w:rsidR="00225743" w:rsidRPr="00320D4B">
              <w:rPr>
                <w:sz w:val="20"/>
                <w:szCs w:val="20"/>
              </w:rPr>
              <w:t xml:space="preserve"> de los </w:t>
            </w:r>
            <w:r w:rsidR="00FC617A" w:rsidRPr="00320D4B">
              <w:rPr>
                <w:sz w:val="20"/>
                <w:szCs w:val="20"/>
              </w:rPr>
              <w:t>organismos</w:t>
            </w:r>
            <w:r w:rsidR="00225743" w:rsidRPr="00320D4B">
              <w:rPr>
                <w:sz w:val="20"/>
                <w:szCs w:val="20"/>
              </w:rPr>
              <w:t xml:space="preserve"> </w:t>
            </w:r>
            <w:r w:rsidR="00FC617A" w:rsidRPr="00320D4B">
              <w:rPr>
                <w:sz w:val="20"/>
                <w:szCs w:val="20"/>
              </w:rPr>
              <w:t>de</w:t>
            </w:r>
            <w:r w:rsidR="00225743" w:rsidRPr="00320D4B">
              <w:rPr>
                <w:sz w:val="20"/>
                <w:szCs w:val="20"/>
              </w:rPr>
              <w:t xml:space="preserve"> </w:t>
            </w:r>
            <w:r w:rsidR="00FC617A" w:rsidRPr="00320D4B">
              <w:rPr>
                <w:sz w:val="20"/>
                <w:szCs w:val="20"/>
              </w:rPr>
              <w:t>ejecución</w:t>
            </w:r>
            <w:r w:rsidR="00C549F1">
              <w:rPr>
                <w:sz w:val="20"/>
                <w:szCs w:val="20"/>
              </w:rPr>
              <w:t>.</w:t>
            </w:r>
          </w:p>
        </w:tc>
      </w:tr>
      <w:tr w:rsidR="00BB6A31" w:rsidRPr="00320D4B" w14:paraId="2332BB05" w14:textId="77777777" w:rsidTr="009641B3">
        <w:tc>
          <w:tcPr>
            <w:tcW w:w="1668" w:type="dxa"/>
            <w:vAlign w:val="center"/>
          </w:tcPr>
          <w:p w14:paraId="1FCAA06E" w14:textId="1A35BAD6" w:rsidR="00BB6A31" w:rsidRPr="00320D4B" w:rsidRDefault="00DD476F" w:rsidP="00FE3F8B">
            <w:pPr>
              <w:jc w:val="left"/>
              <w:rPr>
                <w:sz w:val="20"/>
                <w:szCs w:val="20"/>
              </w:rPr>
            </w:pPr>
            <w:r w:rsidRPr="00320D4B">
              <w:rPr>
                <w:sz w:val="20"/>
                <w:szCs w:val="20"/>
              </w:rPr>
              <w:t>Principios</w:t>
            </w:r>
            <w:r w:rsidR="00225743" w:rsidRPr="00320D4B">
              <w:rPr>
                <w:sz w:val="20"/>
                <w:szCs w:val="20"/>
              </w:rPr>
              <w:t xml:space="preserve"> </w:t>
            </w:r>
            <w:r w:rsidRPr="00320D4B">
              <w:rPr>
                <w:sz w:val="20"/>
                <w:szCs w:val="20"/>
              </w:rPr>
              <w:t>rectores</w:t>
            </w:r>
          </w:p>
        </w:tc>
        <w:tc>
          <w:tcPr>
            <w:tcW w:w="7796" w:type="dxa"/>
            <w:vAlign w:val="center"/>
          </w:tcPr>
          <w:p w14:paraId="3B795043" w14:textId="4C1C5195" w:rsidR="00BB6A31" w:rsidRPr="00320D4B" w:rsidRDefault="0063170C" w:rsidP="006C6F67">
            <w:pPr>
              <w:pStyle w:val="ListParagraph"/>
              <w:numPr>
                <w:ilvl w:val="0"/>
                <w:numId w:val="36"/>
              </w:numPr>
              <w:spacing w:after="60"/>
              <w:jc w:val="both"/>
              <w:rPr>
                <w:lang w:val="es-ES_tradnl"/>
              </w:rPr>
            </w:pPr>
            <w:r>
              <w:rPr>
                <w:lang w:val="es-ES_tradnl"/>
              </w:rPr>
              <w:t>Velar por la inclusión de los temas y estrategias de género</w:t>
            </w:r>
            <w:r w:rsidR="00225743" w:rsidRPr="00320D4B">
              <w:rPr>
                <w:lang w:val="es-ES_tradnl"/>
              </w:rPr>
              <w:t xml:space="preserve"> </w:t>
            </w:r>
            <w:r w:rsidR="005538CF">
              <w:rPr>
                <w:lang w:val="es-ES_tradnl"/>
              </w:rPr>
              <w:t>a</w:t>
            </w:r>
            <w:r w:rsidR="001F5A8F">
              <w:rPr>
                <w:lang w:val="es-ES_tradnl"/>
              </w:rPr>
              <w:t>l diseño</w:t>
            </w:r>
            <w:r w:rsidR="00225743" w:rsidRPr="00320D4B">
              <w:rPr>
                <w:lang w:val="es-ES_tradnl"/>
              </w:rPr>
              <w:t xml:space="preserve"> </w:t>
            </w:r>
            <w:r w:rsidR="00FC617A" w:rsidRPr="00320D4B">
              <w:rPr>
                <w:lang w:val="es-ES_tradnl"/>
              </w:rPr>
              <w:t>y</w:t>
            </w:r>
            <w:r w:rsidR="00225743" w:rsidRPr="00320D4B">
              <w:rPr>
                <w:lang w:val="es-ES_tradnl"/>
              </w:rPr>
              <w:t xml:space="preserve"> </w:t>
            </w:r>
            <w:r w:rsidR="00FC617A" w:rsidRPr="00320D4B">
              <w:rPr>
                <w:lang w:val="es-ES_tradnl"/>
              </w:rPr>
              <w:t>ejecución</w:t>
            </w:r>
            <w:r w:rsidR="00225743" w:rsidRPr="00320D4B">
              <w:rPr>
                <w:lang w:val="es-ES_tradnl"/>
              </w:rPr>
              <w:t xml:space="preserve"> </w:t>
            </w:r>
            <w:r w:rsidR="00FC617A" w:rsidRPr="00320D4B">
              <w:rPr>
                <w:lang w:val="es-ES_tradnl"/>
              </w:rPr>
              <w:t>de</w:t>
            </w:r>
            <w:r w:rsidR="00225743" w:rsidRPr="00320D4B">
              <w:rPr>
                <w:lang w:val="es-ES_tradnl"/>
              </w:rPr>
              <w:t xml:space="preserve"> </w:t>
            </w:r>
            <w:r w:rsidR="007559D1">
              <w:rPr>
                <w:lang w:val="es-ES_tradnl"/>
              </w:rPr>
              <w:t xml:space="preserve">los </w:t>
            </w:r>
            <w:r w:rsidR="007559D1" w:rsidRPr="007559D1">
              <w:rPr>
                <w:lang w:val="es-ES_tradnl"/>
              </w:rPr>
              <w:t>proyecto</w:t>
            </w:r>
            <w:r w:rsidR="007559D1">
              <w:rPr>
                <w:lang w:val="es-ES_tradnl"/>
              </w:rPr>
              <w:t>s propuestos</w:t>
            </w:r>
            <w:r w:rsidR="00B46AD5">
              <w:rPr>
                <w:lang w:val="es-ES_tradnl"/>
              </w:rPr>
              <w:t>.</w:t>
            </w:r>
          </w:p>
          <w:p w14:paraId="5AF6DB23" w14:textId="5F44A927" w:rsidR="00EF7083" w:rsidRPr="00320D4B" w:rsidRDefault="00AB7BF2" w:rsidP="006C6F67">
            <w:pPr>
              <w:pStyle w:val="ListParagraph"/>
              <w:numPr>
                <w:ilvl w:val="0"/>
                <w:numId w:val="36"/>
              </w:numPr>
              <w:spacing w:after="60"/>
              <w:jc w:val="both"/>
              <w:rPr>
                <w:lang w:val="es-ES_tradnl"/>
              </w:rPr>
            </w:pPr>
            <w:r>
              <w:rPr>
                <w:lang w:val="es-ES_tradnl"/>
              </w:rPr>
              <w:t>Identificar</w:t>
            </w:r>
            <w:r w:rsidR="00225743" w:rsidRPr="00320D4B">
              <w:rPr>
                <w:lang w:val="es-ES_tradnl"/>
              </w:rPr>
              <w:t xml:space="preserve"> </w:t>
            </w:r>
            <w:r>
              <w:rPr>
                <w:lang w:val="es-ES_tradnl"/>
              </w:rPr>
              <w:t xml:space="preserve">los puntos de entrada </w:t>
            </w:r>
            <w:r w:rsidRPr="00AB7BF2">
              <w:rPr>
                <w:lang w:val="es-ES_tradnl"/>
              </w:rPr>
              <w:t>estratégico</w:t>
            </w:r>
            <w:r>
              <w:rPr>
                <w:lang w:val="es-ES_tradnl"/>
              </w:rPr>
              <w:t>s</w:t>
            </w:r>
            <w:r w:rsidRPr="00AB7BF2">
              <w:rPr>
                <w:lang w:val="es-ES_tradnl"/>
              </w:rPr>
              <w:t xml:space="preserve"> </w:t>
            </w:r>
            <w:r>
              <w:rPr>
                <w:lang w:val="es-ES_tradnl"/>
              </w:rPr>
              <w:t xml:space="preserve">para </w:t>
            </w:r>
            <w:r w:rsidR="000669B7">
              <w:rPr>
                <w:lang w:val="es-ES_tradnl"/>
              </w:rPr>
              <w:t>promover</w:t>
            </w:r>
            <w:r w:rsidR="00225743" w:rsidRPr="00320D4B">
              <w:rPr>
                <w:lang w:val="es-ES_tradnl"/>
              </w:rPr>
              <w:t xml:space="preserve"> </w:t>
            </w:r>
            <w:r w:rsidR="00C33795">
              <w:rPr>
                <w:lang w:val="es-ES_tradnl"/>
              </w:rPr>
              <w:t xml:space="preserve">la </w:t>
            </w:r>
            <w:r w:rsidR="007B18AB" w:rsidRPr="007B18AB">
              <w:rPr>
                <w:lang w:val="es-ES_tradnl"/>
              </w:rPr>
              <w:t xml:space="preserve">integración </w:t>
            </w:r>
            <w:r w:rsidR="00F71C47" w:rsidRPr="00320D4B">
              <w:rPr>
                <w:lang w:val="es-ES_tradnl"/>
              </w:rPr>
              <w:t xml:space="preserve">de la </w:t>
            </w:r>
            <w:r w:rsidR="00F152B7">
              <w:rPr>
                <w:lang w:val="es-ES_tradnl"/>
              </w:rPr>
              <w:t>dimensión</w:t>
            </w:r>
            <w:r w:rsidR="00F71C47" w:rsidRPr="00320D4B">
              <w:rPr>
                <w:lang w:val="es-ES_tradnl"/>
              </w:rPr>
              <w:t xml:space="preserve"> de género</w:t>
            </w:r>
            <w:r w:rsidR="00225743" w:rsidRPr="00320D4B">
              <w:rPr>
                <w:lang w:val="es-ES_tradnl"/>
              </w:rPr>
              <w:t xml:space="preserve"> </w:t>
            </w:r>
            <w:r w:rsidR="003345D5" w:rsidRPr="00320D4B">
              <w:rPr>
                <w:lang w:val="es-ES_tradnl"/>
              </w:rPr>
              <w:t>en</w:t>
            </w:r>
            <w:r w:rsidR="00225743" w:rsidRPr="00320D4B">
              <w:rPr>
                <w:lang w:val="es-ES_tradnl"/>
              </w:rPr>
              <w:t xml:space="preserve"> </w:t>
            </w:r>
            <w:r w:rsidR="001A7A21">
              <w:rPr>
                <w:lang w:val="es-ES_tradnl"/>
              </w:rPr>
              <w:t>todos los</w:t>
            </w:r>
            <w:r w:rsidR="00225743" w:rsidRPr="00320D4B">
              <w:rPr>
                <w:lang w:val="es-ES_tradnl"/>
              </w:rPr>
              <w:t xml:space="preserve"> </w:t>
            </w:r>
            <w:r w:rsidR="003345D5" w:rsidRPr="00320D4B">
              <w:rPr>
                <w:lang w:val="es-ES_tradnl"/>
              </w:rPr>
              <w:t>proyectos</w:t>
            </w:r>
            <w:r w:rsidR="005D0802">
              <w:rPr>
                <w:lang w:val="es-ES_tradnl"/>
              </w:rPr>
              <w:t>.</w:t>
            </w:r>
          </w:p>
          <w:p w14:paraId="4950289C" w14:textId="75166921" w:rsidR="00BB6A31" w:rsidRPr="00320D4B" w:rsidRDefault="004141B9" w:rsidP="00231F05">
            <w:pPr>
              <w:pStyle w:val="ListParagraph"/>
              <w:numPr>
                <w:ilvl w:val="0"/>
                <w:numId w:val="36"/>
              </w:numPr>
              <w:spacing w:after="60"/>
              <w:jc w:val="both"/>
              <w:rPr>
                <w:lang w:val="es-ES_tradnl"/>
              </w:rPr>
            </w:pPr>
            <w:r>
              <w:rPr>
                <w:lang w:val="es-ES_tradnl"/>
              </w:rPr>
              <w:t>Dar</w:t>
            </w:r>
            <w:r w:rsidR="00BA496C">
              <w:rPr>
                <w:lang w:val="es-ES_tradnl"/>
              </w:rPr>
              <w:t xml:space="preserve"> al </w:t>
            </w:r>
            <w:r w:rsidR="001141A4" w:rsidRPr="00320D4B">
              <w:rPr>
                <w:lang w:val="es-ES_tradnl"/>
              </w:rPr>
              <w:t>sistema</w:t>
            </w:r>
            <w:r w:rsidR="00225743" w:rsidRPr="00320D4B">
              <w:rPr>
                <w:lang w:val="es-ES_tradnl"/>
              </w:rPr>
              <w:t xml:space="preserve"> </w:t>
            </w:r>
            <w:r w:rsidR="00324D90">
              <w:rPr>
                <w:lang w:val="es-ES_tradnl"/>
              </w:rPr>
              <w:t>de información y control del</w:t>
            </w:r>
            <w:r w:rsidR="00324D90" w:rsidRPr="00F71B25">
              <w:rPr>
                <w:lang w:val="es-ES"/>
              </w:rPr>
              <w:t xml:space="preserve"> </w:t>
            </w:r>
            <w:r w:rsidR="00324D90" w:rsidRPr="00324D90">
              <w:rPr>
                <w:lang w:val="es-ES_tradnl"/>
              </w:rPr>
              <w:t>Fondo Multilateral</w:t>
            </w:r>
            <w:r w:rsidR="00225743" w:rsidRPr="00320D4B">
              <w:rPr>
                <w:lang w:val="es-ES_tradnl"/>
              </w:rPr>
              <w:t xml:space="preserve"> </w:t>
            </w:r>
            <w:r w:rsidR="00BA496C">
              <w:rPr>
                <w:lang w:val="es-ES_tradnl"/>
              </w:rPr>
              <w:t xml:space="preserve">la capacidad de </w:t>
            </w:r>
            <w:r w:rsidR="00231F05">
              <w:rPr>
                <w:lang w:val="es-ES_tradnl"/>
              </w:rPr>
              <w:t xml:space="preserve">seguir e informar los </w:t>
            </w:r>
            <w:r w:rsidR="008C73C6">
              <w:rPr>
                <w:lang w:val="es-ES_tradnl"/>
              </w:rPr>
              <w:t>resultados</w:t>
            </w:r>
            <w:r w:rsidR="00225743" w:rsidRPr="00320D4B">
              <w:rPr>
                <w:lang w:val="es-ES_tradnl"/>
              </w:rPr>
              <w:t xml:space="preserve"> </w:t>
            </w:r>
            <w:r w:rsidR="00151D61">
              <w:rPr>
                <w:lang w:val="es-ES_tradnl"/>
              </w:rPr>
              <w:t xml:space="preserve">de </w:t>
            </w:r>
            <w:r w:rsidR="00C33795">
              <w:rPr>
                <w:lang w:val="es-ES_tradnl"/>
              </w:rPr>
              <w:t>la</w:t>
            </w:r>
            <w:r w:rsidR="00231F05">
              <w:rPr>
                <w:lang w:val="es-ES_tradnl"/>
              </w:rPr>
              <w:t>s</w:t>
            </w:r>
            <w:r w:rsidR="00231F05" w:rsidRPr="00F71B25">
              <w:rPr>
                <w:lang w:val="es-ES"/>
              </w:rPr>
              <w:t xml:space="preserve"> </w:t>
            </w:r>
            <w:r w:rsidR="00231F05" w:rsidRPr="00231F05">
              <w:rPr>
                <w:lang w:val="es-ES_tradnl"/>
              </w:rPr>
              <w:t>actividades</w:t>
            </w:r>
            <w:r w:rsidR="00C33795">
              <w:rPr>
                <w:lang w:val="es-ES_tradnl"/>
              </w:rPr>
              <w:t xml:space="preserve"> </w:t>
            </w:r>
            <w:r w:rsidR="00231F05">
              <w:rPr>
                <w:lang w:val="es-ES_tradnl"/>
              </w:rPr>
              <w:t xml:space="preserve">de integración </w:t>
            </w:r>
            <w:r w:rsidR="00F71C47" w:rsidRPr="00320D4B">
              <w:rPr>
                <w:lang w:val="es-ES_tradnl"/>
              </w:rPr>
              <w:t xml:space="preserve">de la </w:t>
            </w:r>
            <w:r w:rsidR="002B2897" w:rsidRPr="002B2897">
              <w:rPr>
                <w:lang w:val="es-ES_tradnl"/>
              </w:rPr>
              <w:t xml:space="preserve">dimensión </w:t>
            </w:r>
            <w:r w:rsidR="00F71C47" w:rsidRPr="00320D4B">
              <w:rPr>
                <w:lang w:val="es-ES_tradnl"/>
              </w:rPr>
              <w:t>de género</w:t>
            </w:r>
            <w:r w:rsidR="005D0802">
              <w:rPr>
                <w:lang w:val="es-ES_tradnl"/>
              </w:rPr>
              <w:t>.</w:t>
            </w:r>
          </w:p>
        </w:tc>
      </w:tr>
      <w:tr w:rsidR="00BB6A31" w:rsidRPr="00320D4B" w14:paraId="58908387" w14:textId="77777777" w:rsidTr="009641B3">
        <w:tc>
          <w:tcPr>
            <w:tcW w:w="1668" w:type="dxa"/>
            <w:vAlign w:val="center"/>
          </w:tcPr>
          <w:p w14:paraId="6C3D7A31" w14:textId="7DC88D3A" w:rsidR="00BB6A31" w:rsidRPr="00320D4B" w:rsidRDefault="00056B82" w:rsidP="00FE3F8B">
            <w:pPr>
              <w:jc w:val="left"/>
              <w:rPr>
                <w:sz w:val="20"/>
                <w:szCs w:val="20"/>
              </w:rPr>
            </w:pPr>
            <w:r w:rsidRPr="00320D4B">
              <w:rPr>
                <w:sz w:val="20"/>
                <w:szCs w:val="20"/>
              </w:rPr>
              <w:t>Posible</w:t>
            </w:r>
            <w:r w:rsidR="00C84B99">
              <w:rPr>
                <w:sz w:val="20"/>
                <w:szCs w:val="20"/>
              </w:rPr>
              <w:t>s</w:t>
            </w:r>
            <w:r w:rsidR="00225743" w:rsidRPr="00320D4B">
              <w:rPr>
                <w:sz w:val="20"/>
                <w:szCs w:val="20"/>
              </w:rPr>
              <w:t xml:space="preserve"> </w:t>
            </w:r>
            <w:r w:rsidR="00C84B99">
              <w:rPr>
                <w:sz w:val="20"/>
                <w:szCs w:val="20"/>
              </w:rPr>
              <w:t>acciones</w:t>
            </w:r>
          </w:p>
        </w:tc>
        <w:tc>
          <w:tcPr>
            <w:tcW w:w="7796" w:type="dxa"/>
            <w:vAlign w:val="center"/>
          </w:tcPr>
          <w:p w14:paraId="543A4F59" w14:textId="2B68A3BB" w:rsidR="001831DD" w:rsidRPr="00320D4B" w:rsidRDefault="00CD2D4D" w:rsidP="001831DD">
            <w:pPr>
              <w:spacing w:after="60"/>
              <w:rPr>
                <w:i/>
                <w:sz w:val="20"/>
                <w:szCs w:val="20"/>
              </w:rPr>
            </w:pPr>
            <w:r>
              <w:rPr>
                <w:i/>
                <w:sz w:val="20"/>
                <w:szCs w:val="20"/>
              </w:rPr>
              <w:t>Incluir los temas de</w:t>
            </w:r>
            <w:r w:rsidR="00225743" w:rsidRPr="00320D4B">
              <w:rPr>
                <w:i/>
                <w:sz w:val="20"/>
                <w:szCs w:val="20"/>
              </w:rPr>
              <w:t xml:space="preserve"> </w:t>
            </w:r>
            <w:r w:rsidR="00784978">
              <w:rPr>
                <w:i/>
                <w:sz w:val="20"/>
                <w:szCs w:val="20"/>
              </w:rPr>
              <w:t>género</w:t>
            </w:r>
            <w:r w:rsidR="00225743" w:rsidRPr="00320D4B">
              <w:rPr>
                <w:i/>
                <w:sz w:val="20"/>
                <w:szCs w:val="20"/>
              </w:rPr>
              <w:t xml:space="preserve"> </w:t>
            </w:r>
            <w:r w:rsidR="003345D5" w:rsidRPr="00320D4B">
              <w:rPr>
                <w:i/>
                <w:sz w:val="20"/>
                <w:szCs w:val="20"/>
              </w:rPr>
              <w:t>en</w:t>
            </w:r>
            <w:r w:rsidR="00225743" w:rsidRPr="00320D4B">
              <w:rPr>
                <w:i/>
                <w:sz w:val="20"/>
                <w:szCs w:val="20"/>
              </w:rPr>
              <w:t xml:space="preserve"> </w:t>
            </w:r>
            <w:r w:rsidR="001F5A8F">
              <w:rPr>
                <w:i/>
                <w:sz w:val="20"/>
                <w:szCs w:val="20"/>
              </w:rPr>
              <w:t>el diseño</w:t>
            </w:r>
            <w:r w:rsidR="00225743" w:rsidRPr="00320D4B">
              <w:rPr>
                <w:i/>
                <w:sz w:val="20"/>
                <w:szCs w:val="20"/>
              </w:rPr>
              <w:t xml:space="preserve"> </w:t>
            </w:r>
            <w:r w:rsidR="00FC617A" w:rsidRPr="00320D4B">
              <w:rPr>
                <w:i/>
                <w:sz w:val="20"/>
                <w:szCs w:val="20"/>
              </w:rPr>
              <w:t>y</w:t>
            </w:r>
            <w:r w:rsidR="00225743" w:rsidRPr="00320D4B">
              <w:rPr>
                <w:i/>
                <w:sz w:val="20"/>
                <w:szCs w:val="20"/>
              </w:rPr>
              <w:t xml:space="preserve"> </w:t>
            </w:r>
            <w:r w:rsidR="00FC617A" w:rsidRPr="00320D4B">
              <w:rPr>
                <w:i/>
                <w:sz w:val="20"/>
                <w:szCs w:val="20"/>
              </w:rPr>
              <w:t>ejecución</w:t>
            </w:r>
            <w:r w:rsidR="00225743" w:rsidRPr="00320D4B">
              <w:rPr>
                <w:i/>
                <w:sz w:val="20"/>
                <w:szCs w:val="20"/>
              </w:rPr>
              <w:t xml:space="preserve"> </w:t>
            </w:r>
            <w:r w:rsidR="00FC617A" w:rsidRPr="00320D4B">
              <w:rPr>
                <w:i/>
                <w:sz w:val="20"/>
                <w:szCs w:val="20"/>
              </w:rPr>
              <w:t>de</w:t>
            </w:r>
            <w:r w:rsidR="00225743" w:rsidRPr="00320D4B">
              <w:rPr>
                <w:i/>
                <w:sz w:val="20"/>
                <w:szCs w:val="20"/>
              </w:rPr>
              <w:t xml:space="preserve"> </w:t>
            </w:r>
            <w:r w:rsidR="003345D5" w:rsidRPr="00320D4B">
              <w:rPr>
                <w:i/>
                <w:sz w:val="20"/>
                <w:szCs w:val="20"/>
              </w:rPr>
              <w:t>proyectos</w:t>
            </w:r>
          </w:p>
          <w:p w14:paraId="64A377CD" w14:textId="083D6B19" w:rsidR="00756DE8" w:rsidRPr="00320D4B" w:rsidRDefault="001E4173" w:rsidP="00932A4C">
            <w:pPr>
              <w:pStyle w:val="ListParagraph"/>
              <w:numPr>
                <w:ilvl w:val="0"/>
                <w:numId w:val="37"/>
              </w:numPr>
              <w:spacing w:after="60"/>
              <w:jc w:val="both"/>
              <w:rPr>
                <w:lang w:val="es-ES_tradnl"/>
              </w:rPr>
            </w:pPr>
            <w:r>
              <w:rPr>
                <w:lang w:val="es-ES_tradnl"/>
              </w:rPr>
              <w:t xml:space="preserve">Revisar y actualizar las </w:t>
            </w:r>
            <w:r w:rsidR="00EB5528" w:rsidRPr="00320D4B">
              <w:rPr>
                <w:lang w:val="es-ES_tradnl"/>
              </w:rPr>
              <w:t>guía</w:t>
            </w:r>
            <w:r w:rsidR="00756DE8" w:rsidRPr="00320D4B">
              <w:rPr>
                <w:lang w:val="es-ES_tradnl"/>
              </w:rPr>
              <w:t>s</w:t>
            </w:r>
            <w:r w:rsidR="00225743" w:rsidRPr="00320D4B">
              <w:rPr>
                <w:lang w:val="es-ES_tradnl"/>
              </w:rPr>
              <w:t xml:space="preserve"> </w:t>
            </w:r>
            <w:r>
              <w:rPr>
                <w:lang w:val="es-ES_tradnl"/>
              </w:rPr>
              <w:t xml:space="preserve">de </w:t>
            </w:r>
            <w:r w:rsidR="006365F2" w:rsidRPr="00320D4B">
              <w:rPr>
                <w:lang w:val="es-ES_tradnl"/>
              </w:rPr>
              <w:t xml:space="preserve">preparación de </w:t>
            </w:r>
            <w:r w:rsidR="00F35D78" w:rsidRPr="00F35D78">
              <w:rPr>
                <w:lang w:val="es-ES_tradnl"/>
              </w:rPr>
              <w:t xml:space="preserve">proyectos </w:t>
            </w:r>
            <w:r w:rsidR="00756DE8" w:rsidRPr="00320D4B">
              <w:rPr>
                <w:lang w:val="es-ES_tradnl"/>
              </w:rPr>
              <w:t>individual</w:t>
            </w:r>
            <w:r w:rsidR="00F35D78">
              <w:rPr>
                <w:lang w:val="es-ES_tradnl"/>
              </w:rPr>
              <w:t>es</w:t>
            </w:r>
            <w:r w:rsidR="00225743" w:rsidRPr="00320D4B">
              <w:rPr>
                <w:lang w:val="es-ES_tradnl"/>
              </w:rPr>
              <w:t xml:space="preserve"> </w:t>
            </w:r>
            <w:r w:rsidR="00FC617A" w:rsidRPr="00320D4B">
              <w:rPr>
                <w:lang w:val="es-ES_tradnl"/>
              </w:rPr>
              <w:t>y</w:t>
            </w:r>
            <w:r w:rsidR="00225743" w:rsidRPr="00320D4B">
              <w:rPr>
                <w:lang w:val="es-ES_tradnl"/>
              </w:rPr>
              <w:t xml:space="preserve"> </w:t>
            </w:r>
            <w:r w:rsidR="00FC617A" w:rsidRPr="00320D4B">
              <w:rPr>
                <w:lang w:val="es-ES_tradnl"/>
              </w:rPr>
              <w:t>plurianuales</w:t>
            </w:r>
            <w:r w:rsidR="00195003">
              <w:rPr>
                <w:lang w:val="es-ES_tradnl"/>
              </w:rPr>
              <w:t xml:space="preserve">, </w:t>
            </w:r>
            <w:r w:rsidR="00321BF6">
              <w:rPr>
                <w:lang w:val="es-ES_tradnl"/>
              </w:rPr>
              <w:t xml:space="preserve">de </w:t>
            </w:r>
            <w:r w:rsidR="00056B82" w:rsidRPr="00320D4B">
              <w:rPr>
                <w:lang w:val="es-ES_tradnl"/>
              </w:rPr>
              <w:t>presentación</w:t>
            </w:r>
            <w:r w:rsidR="00225743" w:rsidRPr="00320D4B">
              <w:rPr>
                <w:lang w:val="es-ES_tradnl"/>
              </w:rPr>
              <w:t xml:space="preserve"> </w:t>
            </w:r>
            <w:r w:rsidR="00FC617A" w:rsidRPr="00320D4B">
              <w:rPr>
                <w:lang w:val="es-ES_tradnl"/>
              </w:rPr>
              <w:t>de</w:t>
            </w:r>
            <w:r w:rsidR="00225743" w:rsidRPr="00320D4B">
              <w:rPr>
                <w:lang w:val="es-ES_tradnl"/>
              </w:rPr>
              <w:t xml:space="preserve"> </w:t>
            </w:r>
            <w:r w:rsidR="00FC617A" w:rsidRPr="00320D4B">
              <w:rPr>
                <w:lang w:val="es-ES_tradnl"/>
              </w:rPr>
              <w:t>tramo</w:t>
            </w:r>
            <w:r w:rsidR="00756DE8" w:rsidRPr="00320D4B">
              <w:rPr>
                <w:lang w:val="es-ES_tradnl"/>
              </w:rPr>
              <w:t>s</w:t>
            </w:r>
            <w:r w:rsidR="00225743" w:rsidRPr="00320D4B">
              <w:rPr>
                <w:lang w:val="es-ES_tradnl"/>
              </w:rPr>
              <w:t xml:space="preserve"> </w:t>
            </w:r>
            <w:r w:rsidR="00416FBA" w:rsidRPr="00320D4B">
              <w:rPr>
                <w:lang w:val="es-ES_tradnl"/>
              </w:rPr>
              <w:t>y</w:t>
            </w:r>
            <w:r w:rsidR="00225743" w:rsidRPr="00320D4B">
              <w:rPr>
                <w:lang w:val="es-ES_tradnl"/>
              </w:rPr>
              <w:t xml:space="preserve"> </w:t>
            </w:r>
            <w:r w:rsidR="00D36A02">
              <w:rPr>
                <w:lang w:val="es-ES_tradnl"/>
              </w:rPr>
              <w:t>otra</w:t>
            </w:r>
            <w:r w:rsidR="00935F28" w:rsidRPr="00320D4B">
              <w:rPr>
                <w:lang w:val="es-ES_tradnl"/>
              </w:rPr>
              <w:t>s</w:t>
            </w:r>
            <w:r w:rsidR="00225743" w:rsidRPr="00320D4B">
              <w:rPr>
                <w:lang w:val="es-ES_tradnl"/>
              </w:rPr>
              <w:t xml:space="preserve"> </w:t>
            </w:r>
            <w:r w:rsidR="00BB423A">
              <w:rPr>
                <w:lang w:val="es-ES_tradnl"/>
              </w:rPr>
              <w:t xml:space="preserve">que elabore </w:t>
            </w:r>
            <w:r w:rsidR="00DD476F" w:rsidRPr="00320D4B">
              <w:rPr>
                <w:lang w:val="es-ES_tradnl"/>
              </w:rPr>
              <w:t>la</w:t>
            </w:r>
            <w:r w:rsidR="00225743" w:rsidRPr="00320D4B">
              <w:rPr>
                <w:lang w:val="es-ES_tradnl"/>
              </w:rPr>
              <w:t xml:space="preserve"> </w:t>
            </w:r>
            <w:r w:rsidR="00EF7083" w:rsidRPr="00320D4B">
              <w:rPr>
                <w:lang w:val="es-ES_tradnl"/>
              </w:rPr>
              <w:t>Secretaría</w:t>
            </w:r>
            <w:r w:rsidR="00225743" w:rsidRPr="00320D4B">
              <w:rPr>
                <w:lang w:val="es-ES_tradnl"/>
              </w:rPr>
              <w:t xml:space="preserve"> </w:t>
            </w:r>
            <w:r w:rsidR="00472466">
              <w:rPr>
                <w:lang w:val="es-ES_tradnl"/>
              </w:rPr>
              <w:t>a fin de</w:t>
            </w:r>
            <w:r w:rsidR="00225743" w:rsidRPr="00320D4B">
              <w:rPr>
                <w:lang w:val="es-ES_tradnl"/>
              </w:rPr>
              <w:t xml:space="preserve"> </w:t>
            </w:r>
            <w:r w:rsidR="009C6AD9">
              <w:rPr>
                <w:lang w:val="es-ES_tradnl"/>
              </w:rPr>
              <w:t>incluir</w:t>
            </w:r>
            <w:r w:rsidR="00225743" w:rsidRPr="00320D4B">
              <w:rPr>
                <w:lang w:val="es-ES_tradnl"/>
              </w:rPr>
              <w:t xml:space="preserve"> </w:t>
            </w:r>
            <w:r w:rsidR="00472466">
              <w:rPr>
                <w:lang w:val="es-ES_tradnl"/>
              </w:rPr>
              <w:t>consideraciones de género.</w:t>
            </w:r>
          </w:p>
          <w:p w14:paraId="31FF162A" w14:textId="7D1631B5" w:rsidR="00EF7083" w:rsidRPr="00320D4B" w:rsidRDefault="00793AB3" w:rsidP="00932A4C">
            <w:pPr>
              <w:pStyle w:val="ListParagraph"/>
              <w:numPr>
                <w:ilvl w:val="0"/>
                <w:numId w:val="37"/>
              </w:numPr>
              <w:spacing w:after="60"/>
              <w:jc w:val="both"/>
              <w:rPr>
                <w:lang w:val="es-ES_tradnl"/>
              </w:rPr>
            </w:pPr>
            <w:r>
              <w:rPr>
                <w:lang w:val="es-ES_tradnl"/>
              </w:rPr>
              <w:t>Agregar</w:t>
            </w:r>
            <w:r w:rsidR="00225743" w:rsidRPr="00320D4B">
              <w:rPr>
                <w:lang w:val="es-ES_tradnl"/>
              </w:rPr>
              <w:t xml:space="preserve"> </w:t>
            </w:r>
            <w:r w:rsidR="00DF0333">
              <w:rPr>
                <w:lang w:val="es-ES_tradnl"/>
              </w:rPr>
              <w:t xml:space="preserve">a </w:t>
            </w:r>
            <w:r w:rsidR="00DF0333" w:rsidRPr="00DF0333">
              <w:rPr>
                <w:lang w:val="es-ES_tradnl"/>
              </w:rPr>
              <w:t xml:space="preserve">los acuerdos plurianuales </w:t>
            </w:r>
            <w:r w:rsidR="00472466">
              <w:rPr>
                <w:lang w:val="es-ES_tradnl"/>
              </w:rPr>
              <w:t>un</w:t>
            </w:r>
            <w:r w:rsidR="001831DD" w:rsidRPr="00320D4B">
              <w:rPr>
                <w:lang w:val="es-ES_tradnl"/>
              </w:rPr>
              <w:t>a</w:t>
            </w:r>
            <w:r w:rsidR="00225743" w:rsidRPr="00320D4B">
              <w:rPr>
                <w:lang w:val="es-ES_tradnl"/>
              </w:rPr>
              <w:t xml:space="preserve"> </w:t>
            </w:r>
            <w:r w:rsidR="00935F28" w:rsidRPr="00320D4B">
              <w:rPr>
                <w:lang w:val="es-ES_tradnl"/>
              </w:rPr>
              <w:t>sección</w:t>
            </w:r>
            <w:r w:rsidR="00225743" w:rsidRPr="00320D4B">
              <w:rPr>
                <w:lang w:val="es-ES_tradnl"/>
              </w:rPr>
              <w:t xml:space="preserve"> </w:t>
            </w:r>
            <w:r w:rsidR="00F51F70">
              <w:rPr>
                <w:lang w:val="es-ES_tradnl"/>
              </w:rPr>
              <w:t xml:space="preserve">sobre </w:t>
            </w:r>
            <w:r w:rsidR="00472466">
              <w:rPr>
                <w:lang w:val="es-ES_tradnl"/>
              </w:rPr>
              <w:t>metas de género.</w:t>
            </w:r>
          </w:p>
          <w:p w14:paraId="5ADE5578" w14:textId="614D845B" w:rsidR="001831DD" w:rsidRPr="00320D4B" w:rsidRDefault="00B371D7" w:rsidP="001831DD">
            <w:pPr>
              <w:spacing w:after="60"/>
              <w:rPr>
                <w:i/>
                <w:sz w:val="20"/>
                <w:szCs w:val="20"/>
              </w:rPr>
            </w:pPr>
            <w:r>
              <w:rPr>
                <w:i/>
                <w:sz w:val="20"/>
                <w:szCs w:val="20"/>
              </w:rPr>
              <w:t>Fortalecimiento de</w:t>
            </w:r>
            <w:r w:rsidR="00225743" w:rsidRPr="00320D4B">
              <w:rPr>
                <w:i/>
                <w:sz w:val="20"/>
                <w:szCs w:val="20"/>
              </w:rPr>
              <w:t xml:space="preserve"> </w:t>
            </w:r>
            <w:r w:rsidR="00056B82" w:rsidRPr="00320D4B">
              <w:rPr>
                <w:i/>
                <w:sz w:val="20"/>
                <w:szCs w:val="20"/>
              </w:rPr>
              <w:t>capacidades</w:t>
            </w:r>
          </w:p>
          <w:p w14:paraId="67362B48" w14:textId="1F62FBB2" w:rsidR="001831DD" w:rsidRPr="00320D4B" w:rsidRDefault="009C6AD9" w:rsidP="00932A4C">
            <w:pPr>
              <w:pStyle w:val="ListParagraph"/>
              <w:numPr>
                <w:ilvl w:val="0"/>
                <w:numId w:val="39"/>
              </w:numPr>
              <w:spacing w:after="60"/>
              <w:jc w:val="both"/>
              <w:rPr>
                <w:lang w:val="es-ES_tradnl"/>
              </w:rPr>
            </w:pPr>
            <w:r>
              <w:rPr>
                <w:lang w:val="es-ES_tradnl"/>
              </w:rPr>
              <w:t>Incluir</w:t>
            </w:r>
            <w:r w:rsidR="00151D61">
              <w:rPr>
                <w:lang w:val="es-ES_tradnl"/>
              </w:rPr>
              <w:t xml:space="preserve"> </w:t>
            </w:r>
            <w:r w:rsidR="00C33795">
              <w:rPr>
                <w:lang w:val="es-ES_tradnl"/>
              </w:rPr>
              <w:t xml:space="preserve">la </w:t>
            </w:r>
            <w:r w:rsidR="00F71C47" w:rsidRPr="00320D4B">
              <w:rPr>
                <w:lang w:val="es-ES_tradnl"/>
              </w:rPr>
              <w:t>perspectiva de género</w:t>
            </w:r>
            <w:r w:rsidR="00225743" w:rsidRPr="00320D4B">
              <w:rPr>
                <w:lang w:val="es-ES_tradnl"/>
              </w:rPr>
              <w:t xml:space="preserve"> </w:t>
            </w:r>
            <w:r w:rsidR="003345D5" w:rsidRPr="00320D4B">
              <w:rPr>
                <w:lang w:val="es-ES_tradnl"/>
              </w:rPr>
              <w:t>en</w:t>
            </w:r>
            <w:r w:rsidR="00225743" w:rsidRPr="00320D4B">
              <w:rPr>
                <w:lang w:val="es-ES_tradnl"/>
              </w:rPr>
              <w:t xml:space="preserve"> </w:t>
            </w:r>
            <w:r w:rsidR="00690902">
              <w:rPr>
                <w:lang w:val="es-ES_tradnl"/>
              </w:rPr>
              <w:t xml:space="preserve">el orden del día </w:t>
            </w:r>
            <w:r w:rsidR="00A25B50">
              <w:rPr>
                <w:lang w:val="es-ES_tradnl"/>
              </w:rPr>
              <w:t xml:space="preserve">de las reuniones de redes de </w:t>
            </w:r>
            <w:r w:rsidR="0093473C">
              <w:rPr>
                <w:lang w:val="es-ES_tradnl"/>
              </w:rPr>
              <w:t>encargados nacionales de oficinas del ozono</w:t>
            </w:r>
            <w:r w:rsidR="00A25B50">
              <w:rPr>
                <w:lang w:val="es-ES_tradnl"/>
              </w:rPr>
              <w:t>.</w:t>
            </w:r>
          </w:p>
          <w:p w14:paraId="6DAC10DC" w14:textId="79A3C34E" w:rsidR="001831DD" w:rsidRPr="00320D4B" w:rsidRDefault="003D3248" w:rsidP="00932A4C">
            <w:pPr>
              <w:pStyle w:val="ListParagraph"/>
              <w:numPr>
                <w:ilvl w:val="0"/>
                <w:numId w:val="39"/>
              </w:numPr>
              <w:spacing w:after="60"/>
              <w:jc w:val="both"/>
              <w:rPr>
                <w:lang w:val="es-ES_tradnl"/>
              </w:rPr>
            </w:pPr>
            <w:r>
              <w:rPr>
                <w:lang w:val="es-ES_tradnl"/>
              </w:rPr>
              <w:t>Llamar</w:t>
            </w:r>
            <w:r w:rsidR="00225743" w:rsidRPr="00320D4B">
              <w:rPr>
                <w:lang w:val="es-ES_tradnl"/>
              </w:rPr>
              <w:t xml:space="preserve"> </w:t>
            </w:r>
            <w:r w:rsidR="00216BD5">
              <w:rPr>
                <w:lang w:val="es-ES_tradnl"/>
              </w:rPr>
              <w:t xml:space="preserve">a </w:t>
            </w:r>
            <w:r w:rsidR="00216482" w:rsidRPr="00320D4B">
              <w:rPr>
                <w:lang w:val="es-ES_tradnl"/>
              </w:rPr>
              <w:t>los</w:t>
            </w:r>
            <w:r w:rsidR="00225743" w:rsidRPr="00320D4B">
              <w:rPr>
                <w:lang w:val="es-ES_tradnl"/>
              </w:rPr>
              <w:t xml:space="preserve"> </w:t>
            </w:r>
            <w:r w:rsidR="00216482" w:rsidRPr="00320D4B">
              <w:rPr>
                <w:lang w:val="es-ES_tradnl"/>
              </w:rPr>
              <w:t>organismos</w:t>
            </w:r>
            <w:r w:rsidR="00225743" w:rsidRPr="00320D4B">
              <w:rPr>
                <w:lang w:val="es-ES_tradnl"/>
              </w:rPr>
              <w:t xml:space="preserve"> </w:t>
            </w:r>
            <w:r w:rsidR="00216482" w:rsidRPr="00320D4B">
              <w:rPr>
                <w:lang w:val="es-ES_tradnl"/>
              </w:rPr>
              <w:t>bilaterales</w:t>
            </w:r>
            <w:r w:rsidR="00225743" w:rsidRPr="00320D4B">
              <w:rPr>
                <w:lang w:val="es-ES_tradnl"/>
              </w:rPr>
              <w:t xml:space="preserve"> </w:t>
            </w:r>
            <w:r w:rsidR="00216482" w:rsidRPr="00320D4B">
              <w:rPr>
                <w:lang w:val="es-ES_tradnl"/>
              </w:rPr>
              <w:t>y</w:t>
            </w:r>
            <w:r w:rsidR="00225743" w:rsidRPr="00320D4B">
              <w:rPr>
                <w:lang w:val="es-ES_tradnl"/>
              </w:rPr>
              <w:t xml:space="preserve"> </w:t>
            </w:r>
            <w:r w:rsidR="00216482" w:rsidRPr="00320D4B">
              <w:rPr>
                <w:lang w:val="es-ES_tradnl"/>
              </w:rPr>
              <w:t>de</w:t>
            </w:r>
            <w:r w:rsidR="00225743" w:rsidRPr="00320D4B">
              <w:rPr>
                <w:lang w:val="es-ES_tradnl"/>
              </w:rPr>
              <w:t xml:space="preserve"> </w:t>
            </w:r>
            <w:r w:rsidR="00216482" w:rsidRPr="00320D4B">
              <w:rPr>
                <w:lang w:val="es-ES_tradnl"/>
              </w:rPr>
              <w:t>ejecución</w:t>
            </w:r>
            <w:r w:rsidR="00225743" w:rsidRPr="00320D4B">
              <w:rPr>
                <w:lang w:val="es-ES_tradnl"/>
              </w:rPr>
              <w:t xml:space="preserve"> </w:t>
            </w:r>
            <w:r w:rsidR="005B0054">
              <w:rPr>
                <w:lang w:val="es-ES_tradnl"/>
              </w:rPr>
              <w:t xml:space="preserve">a </w:t>
            </w:r>
            <w:r w:rsidR="00AE1FA9" w:rsidRPr="00AE1FA9">
              <w:rPr>
                <w:lang w:val="es-ES_tradnl"/>
              </w:rPr>
              <w:t>convocar</w:t>
            </w:r>
            <w:r w:rsidR="005B0054">
              <w:rPr>
                <w:lang w:val="es-ES_tradnl"/>
              </w:rPr>
              <w:t xml:space="preserve"> a </w:t>
            </w:r>
            <w:r w:rsidR="00935F28" w:rsidRPr="00320D4B">
              <w:rPr>
                <w:lang w:val="es-ES_tradnl"/>
              </w:rPr>
              <w:t>asesores</w:t>
            </w:r>
            <w:r w:rsidR="00225743" w:rsidRPr="00320D4B">
              <w:rPr>
                <w:lang w:val="es-ES_tradnl"/>
              </w:rPr>
              <w:t xml:space="preserve"> </w:t>
            </w:r>
            <w:r w:rsidR="00FC617A" w:rsidRPr="00320D4B">
              <w:rPr>
                <w:lang w:val="es-ES_tradnl"/>
              </w:rPr>
              <w:t>y</w:t>
            </w:r>
            <w:r w:rsidR="00225743" w:rsidRPr="00320D4B">
              <w:rPr>
                <w:lang w:val="es-ES_tradnl"/>
              </w:rPr>
              <w:t xml:space="preserve"> </w:t>
            </w:r>
            <w:r w:rsidR="00EF7083" w:rsidRPr="00320D4B">
              <w:rPr>
                <w:lang w:val="es-ES_tradnl"/>
              </w:rPr>
              <w:t>ente</w:t>
            </w:r>
            <w:r w:rsidR="00D140F2">
              <w:rPr>
                <w:lang w:val="es-ES_tradnl"/>
              </w:rPr>
              <w:t>s</w:t>
            </w:r>
            <w:r w:rsidR="00225743" w:rsidRPr="00320D4B">
              <w:rPr>
                <w:lang w:val="es-ES_tradnl"/>
              </w:rPr>
              <w:t xml:space="preserve"> </w:t>
            </w:r>
            <w:r w:rsidR="00EF7083" w:rsidRPr="00320D4B">
              <w:rPr>
                <w:lang w:val="es-ES_tradnl"/>
              </w:rPr>
              <w:t>coordinador</w:t>
            </w:r>
            <w:r w:rsidR="00D140F2">
              <w:rPr>
                <w:lang w:val="es-ES_tradnl"/>
              </w:rPr>
              <w:t>es</w:t>
            </w:r>
            <w:r w:rsidR="00225743" w:rsidRPr="00320D4B">
              <w:rPr>
                <w:lang w:val="es-ES_tradnl"/>
              </w:rPr>
              <w:t xml:space="preserve"> </w:t>
            </w:r>
            <w:r w:rsidR="00D140F2">
              <w:rPr>
                <w:lang w:val="es-ES_tradnl"/>
              </w:rPr>
              <w:t xml:space="preserve">de </w:t>
            </w:r>
            <w:r w:rsidR="00D140F2" w:rsidRPr="00D140F2">
              <w:rPr>
                <w:lang w:val="es-ES_tradnl"/>
              </w:rPr>
              <w:t xml:space="preserve">género </w:t>
            </w:r>
            <w:r w:rsidR="00446E6B">
              <w:rPr>
                <w:lang w:val="es-ES_tradnl"/>
              </w:rPr>
              <w:t>a</w:t>
            </w:r>
            <w:r w:rsidR="002616EA">
              <w:rPr>
                <w:lang w:val="es-ES_tradnl"/>
              </w:rPr>
              <w:t xml:space="preserve"> participar en e</w:t>
            </w:r>
            <w:r w:rsidR="001F5A8F">
              <w:rPr>
                <w:lang w:val="es-ES_tradnl"/>
              </w:rPr>
              <w:t>l diseño</w:t>
            </w:r>
            <w:r w:rsidR="00225743" w:rsidRPr="00320D4B">
              <w:rPr>
                <w:lang w:val="es-ES_tradnl"/>
              </w:rPr>
              <w:t xml:space="preserve"> </w:t>
            </w:r>
            <w:r w:rsidR="00FC617A" w:rsidRPr="00320D4B">
              <w:rPr>
                <w:lang w:val="es-ES_tradnl"/>
              </w:rPr>
              <w:t>y</w:t>
            </w:r>
            <w:r w:rsidR="00225743" w:rsidRPr="00320D4B">
              <w:rPr>
                <w:lang w:val="es-ES_tradnl"/>
              </w:rPr>
              <w:t xml:space="preserve"> </w:t>
            </w:r>
            <w:r w:rsidR="00FC617A" w:rsidRPr="00320D4B">
              <w:rPr>
                <w:lang w:val="es-ES_tradnl"/>
              </w:rPr>
              <w:t>ejecución</w:t>
            </w:r>
            <w:r w:rsidR="00225743" w:rsidRPr="00320D4B">
              <w:rPr>
                <w:lang w:val="es-ES_tradnl"/>
              </w:rPr>
              <w:t xml:space="preserve"> </w:t>
            </w:r>
            <w:r w:rsidR="00FC617A" w:rsidRPr="00320D4B">
              <w:rPr>
                <w:lang w:val="es-ES_tradnl"/>
              </w:rPr>
              <w:t>de</w:t>
            </w:r>
            <w:r w:rsidR="00225743" w:rsidRPr="00320D4B">
              <w:rPr>
                <w:lang w:val="es-ES_tradnl"/>
              </w:rPr>
              <w:t xml:space="preserve"> </w:t>
            </w:r>
            <w:r w:rsidR="003345D5" w:rsidRPr="00320D4B">
              <w:rPr>
                <w:lang w:val="es-ES_tradnl"/>
              </w:rPr>
              <w:t>proyectos</w:t>
            </w:r>
            <w:r w:rsidR="00AE1FA9">
              <w:rPr>
                <w:lang w:val="es-ES_tradnl"/>
              </w:rPr>
              <w:t>.</w:t>
            </w:r>
          </w:p>
          <w:p w14:paraId="42E4977A" w14:textId="24FFDC81" w:rsidR="00EF7083" w:rsidRPr="00320D4B" w:rsidRDefault="00163EDB" w:rsidP="00932A4C">
            <w:pPr>
              <w:pStyle w:val="ListParagraph"/>
              <w:numPr>
                <w:ilvl w:val="0"/>
                <w:numId w:val="39"/>
              </w:numPr>
              <w:spacing w:after="60"/>
              <w:jc w:val="both"/>
              <w:rPr>
                <w:lang w:val="es-ES_tradnl"/>
              </w:rPr>
            </w:pPr>
            <w:r>
              <w:rPr>
                <w:lang w:val="es-ES_tradnl"/>
              </w:rPr>
              <w:t>Invitar</w:t>
            </w:r>
            <w:r w:rsidR="00225743" w:rsidRPr="00320D4B">
              <w:rPr>
                <w:lang w:val="es-ES_tradnl"/>
              </w:rPr>
              <w:t xml:space="preserve"> </w:t>
            </w:r>
            <w:r>
              <w:rPr>
                <w:lang w:val="es-ES_tradnl"/>
              </w:rPr>
              <w:t xml:space="preserve">a </w:t>
            </w:r>
            <w:r w:rsidR="00D84E7F">
              <w:rPr>
                <w:lang w:val="es-ES_tradnl"/>
              </w:rPr>
              <w:t xml:space="preserve">los </w:t>
            </w:r>
            <w:r w:rsidR="00095AC9" w:rsidRPr="00320D4B">
              <w:rPr>
                <w:lang w:val="es-ES_tradnl"/>
              </w:rPr>
              <w:t>países</w:t>
            </w:r>
            <w:r w:rsidR="00225743" w:rsidRPr="00320D4B">
              <w:rPr>
                <w:lang w:val="es-ES_tradnl"/>
              </w:rPr>
              <w:t xml:space="preserve"> </w:t>
            </w:r>
            <w:r w:rsidR="00095AC9" w:rsidRPr="00320D4B">
              <w:rPr>
                <w:lang w:val="es-ES_tradnl"/>
              </w:rPr>
              <w:t>del</w:t>
            </w:r>
            <w:r w:rsidR="00225743" w:rsidRPr="00320D4B">
              <w:rPr>
                <w:lang w:val="es-ES_tradnl"/>
              </w:rPr>
              <w:t xml:space="preserve"> </w:t>
            </w:r>
            <w:r w:rsidR="00095AC9" w:rsidRPr="00320D4B">
              <w:rPr>
                <w:lang w:val="es-ES_tradnl"/>
              </w:rPr>
              <w:t>artículo</w:t>
            </w:r>
            <w:r w:rsidR="00225743" w:rsidRPr="00320D4B">
              <w:rPr>
                <w:lang w:val="es-ES_tradnl"/>
              </w:rPr>
              <w:t xml:space="preserve"> </w:t>
            </w:r>
            <w:r w:rsidR="00095AC9" w:rsidRPr="00320D4B">
              <w:rPr>
                <w:lang w:val="es-ES_tradnl"/>
              </w:rPr>
              <w:t>5</w:t>
            </w:r>
            <w:r w:rsidR="00225743" w:rsidRPr="00320D4B">
              <w:rPr>
                <w:lang w:val="es-ES_tradnl"/>
              </w:rPr>
              <w:t xml:space="preserve"> </w:t>
            </w:r>
            <w:r>
              <w:rPr>
                <w:lang w:val="es-ES_tradnl"/>
              </w:rPr>
              <w:t xml:space="preserve">a </w:t>
            </w:r>
            <w:r w:rsidR="001F5A8F">
              <w:rPr>
                <w:lang w:val="es-ES_tradnl"/>
              </w:rPr>
              <w:t>considerar</w:t>
            </w:r>
            <w:r w:rsidR="00225743" w:rsidRPr="00320D4B">
              <w:rPr>
                <w:lang w:val="es-ES_tradnl"/>
              </w:rPr>
              <w:t xml:space="preserve"> </w:t>
            </w:r>
            <w:r w:rsidR="00A04A17">
              <w:rPr>
                <w:lang w:val="es-ES_tradnl"/>
              </w:rPr>
              <w:t xml:space="preserve">la incorporación de </w:t>
            </w:r>
            <w:r w:rsidR="001F5A8F">
              <w:rPr>
                <w:lang w:val="es-ES_tradnl"/>
              </w:rPr>
              <w:t>sus</w:t>
            </w:r>
            <w:r w:rsidR="00225743" w:rsidRPr="00320D4B">
              <w:rPr>
                <w:lang w:val="es-ES_tradnl"/>
              </w:rPr>
              <w:t xml:space="preserve"> </w:t>
            </w:r>
            <w:r w:rsidR="00F77D29">
              <w:rPr>
                <w:lang w:val="es-ES_tradnl"/>
              </w:rPr>
              <w:t xml:space="preserve">políticas </w:t>
            </w:r>
            <w:r w:rsidR="00A04A17">
              <w:rPr>
                <w:lang w:val="es-ES_tradnl"/>
              </w:rPr>
              <w:t xml:space="preserve">nacionales </w:t>
            </w:r>
            <w:r w:rsidR="00F77D29">
              <w:rPr>
                <w:lang w:val="es-ES_tradnl"/>
              </w:rPr>
              <w:t>de género</w:t>
            </w:r>
            <w:r w:rsidR="00225743" w:rsidRPr="00320D4B">
              <w:rPr>
                <w:lang w:val="es-ES_tradnl"/>
              </w:rPr>
              <w:t xml:space="preserve"> </w:t>
            </w:r>
            <w:r w:rsidR="00A04A17">
              <w:rPr>
                <w:lang w:val="es-ES_tradnl"/>
              </w:rPr>
              <w:t xml:space="preserve">a las </w:t>
            </w:r>
            <w:r w:rsidR="00FC617A" w:rsidRPr="00320D4B">
              <w:rPr>
                <w:lang w:val="es-ES_tradnl"/>
              </w:rPr>
              <w:t>propuestas</w:t>
            </w:r>
            <w:r w:rsidR="00225743" w:rsidRPr="00320D4B">
              <w:rPr>
                <w:lang w:val="es-ES_tradnl"/>
              </w:rPr>
              <w:t xml:space="preserve"> </w:t>
            </w:r>
            <w:r w:rsidR="00FC617A" w:rsidRPr="00320D4B">
              <w:rPr>
                <w:lang w:val="es-ES_tradnl"/>
              </w:rPr>
              <w:t>de</w:t>
            </w:r>
            <w:r w:rsidR="00225743" w:rsidRPr="00320D4B">
              <w:rPr>
                <w:lang w:val="es-ES_tradnl"/>
              </w:rPr>
              <w:t xml:space="preserve"> </w:t>
            </w:r>
            <w:r w:rsidR="00FC617A" w:rsidRPr="00320D4B">
              <w:rPr>
                <w:lang w:val="es-ES_tradnl"/>
              </w:rPr>
              <w:t>proyecto</w:t>
            </w:r>
            <w:r w:rsidR="00225743" w:rsidRPr="00320D4B">
              <w:rPr>
                <w:lang w:val="es-ES_tradnl"/>
              </w:rPr>
              <w:t xml:space="preserve"> </w:t>
            </w:r>
            <w:r w:rsidR="00A04A17">
              <w:rPr>
                <w:lang w:val="es-ES_tradnl"/>
              </w:rPr>
              <w:t xml:space="preserve">presentadas al </w:t>
            </w:r>
            <w:r w:rsidR="00416FBA" w:rsidRPr="00320D4B">
              <w:rPr>
                <w:lang w:val="es-ES_tradnl"/>
              </w:rPr>
              <w:t>Fondo</w:t>
            </w:r>
            <w:r w:rsidR="00225743" w:rsidRPr="00320D4B">
              <w:rPr>
                <w:lang w:val="es-ES_tradnl"/>
              </w:rPr>
              <w:t xml:space="preserve"> </w:t>
            </w:r>
            <w:r w:rsidR="00FC617A" w:rsidRPr="00320D4B">
              <w:rPr>
                <w:lang w:val="es-ES_tradnl"/>
              </w:rPr>
              <w:t>Multilateral</w:t>
            </w:r>
            <w:r w:rsidR="00A04A17">
              <w:rPr>
                <w:lang w:val="es-ES_tradnl"/>
              </w:rPr>
              <w:t>.</w:t>
            </w:r>
          </w:p>
          <w:p w14:paraId="1EA327AC" w14:textId="0809B9DC" w:rsidR="001831DD" w:rsidRPr="00320D4B" w:rsidRDefault="003867C8" w:rsidP="00F450CD">
            <w:pPr>
              <w:pStyle w:val="ListParagraph"/>
              <w:numPr>
                <w:ilvl w:val="0"/>
                <w:numId w:val="39"/>
              </w:numPr>
              <w:spacing w:after="60"/>
              <w:rPr>
                <w:lang w:val="es-ES_tradnl"/>
              </w:rPr>
            </w:pPr>
            <w:r>
              <w:rPr>
                <w:lang w:val="es-ES_tradnl"/>
              </w:rPr>
              <w:t xml:space="preserve">Una </w:t>
            </w:r>
            <w:r w:rsidRPr="003867C8">
              <w:rPr>
                <w:lang w:val="es-ES_tradnl"/>
              </w:rPr>
              <w:t>vez adoptada por el Comité Ejecutivo</w:t>
            </w:r>
            <w:r>
              <w:rPr>
                <w:lang w:val="es-ES_tradnl"/>
              </w:rPr>
              <w:t>, e</w:t>
            </w:r>
            <w:r w:rsidR="00E74CFF">
              <w:rPr>
                <w:lang w:val="es-ES_tradnl"/>
              </w:rPr>
              <w:t xml:space="preserve">laborar una </w:t>
            </w:r>
            <w:r w:rsidR="00EB5528" w:rsidRPr="00320D4B">
              <w:rPr>
                <w:lang w:val="es-ES_tradnl"/>
              </w:rPr>
              <w:t>guía</w:t>
            </w:r>
            <w:r w:rsidR="00225743" w:rsidRPr="00320D4B">
              <w:rPr>
                <w:lang w:val="es-ES_tradnl"/>
              </w:rPr>
              <w:t xml:space="preserve"> </w:t>
            </w:r>
            <w:r w:rsidR="004223BA">
              <w:rPr>
                <w:lang w:val="es-ES_tradnl"/>
              </w:rPr>
              <w:t xml:space="preserve">sobre la </w:t>
            </w:r>
            <w:r w:rsidR="00416FBA" w:rsidRPr="00320D4B">
              <w:rPr>
                <w:lang w:val="es-ES_tradnl"/>
              </w:rPr>
              <w:t>política</w:t>
            </w:r>
            <w:r w:rsidR="00482BEB">
              <w:rPr>
                <w:lang w:val="es-ES_tradnl"/>
              </w:rPr>
              <w:t xml:space="preserve"> </w:t>
            </w:r>
            <w:r w:rsidR="004223BA">
              <w:rPr>
                <w:lang w:val="es-ES_tradnl"/>
              </w:rPr>
              <w:t xml:space="preserve">de </w:t>
            </w:r>
            <w:r w:rsidR="004223BA">
              <w:rPr>
                <w:lang w:val="es-ES_tradnl"/>
              </w:rPr>
              <w:lastRenderedPageBreak/>
              <w:t xml:space="preserve">integración </w:t>
            </w:r>
            <w:r w:rsidR="00F71C47" w:rsidRPr="00320D4B">
              <w:rPr>
                <w:lang w:val="es-ES_tradnl"/>
              </w:rPr>
              <w:t>de género</w:t>
            </w:r>
            <w:r w:rsidR="008675E9">
              <w:rPr>
                <w:lang w:val="es-ES_tradnl"/>
              </w:rPr>
              <w:t>.</w:t>
            </w:r>
          </w:p>
          <w:p w14:paraId="043ED846" w14:textId="6BC06E02" w:rsidR="00EF7083" w:rsidRPr="00320D4B" w:rsidRDefault="00AA0C19" w:rsidP="00A132A5">
            <w:pPr>
              <w:keepNext/>
              <w:spacing w:after="60"/>
              <w:jc w:val="left"/>
              <w:rPr>
                <w:i/>
                <w:sz w:val="20"/>
                <w:szCs w:val="20"/>
              </w:rPr>
            </w:pPr>
            <w:r>
              <w:rPr>
                <w:i/>
                <w:sz w:val="20"/>
                <w:szCs w:val="20"/>
              </w:rPr>
              <w:t xml:space="preserve">Potenciar el </w:t>
            </w:r>
            <w:r w:rsidRPr="00AA0C19">
              <w:rPr>
                <w:i/>
                <w:sz w:val="20"/>
                <w:szCs w:val="20"/>
              </w:rPr>
              <w:t xml:space="preserve">sistema de </w:t>
            </w:r>
            <w:r>
              <w:rPr>
                <w:i/>
                <w:sz w:val="20"/>
                <w:szCs w:val="20"/>
              </w:rPr>
              <w:t xml:space="preserve">información y </w:t>
            </w:r>
            <w:r w:rsidRPr="00AA0C19">
              <w:rPr>
                <w:i/>
                <w:sz w:val="20"/>
                <w:szCs w:val="20"/>
              </w:rPr>
              <w:t xml:space="preserve">control </w:t>
            </w:r>
            <w:r>
              <w:rPr>
                <w:i/>
                <w:sz w:val="20"/>
                <w:szCs w:val="20"/>
              </w:rPr>
              <w:t xml:space="preserve">a fin de </w:t>
            </w:r>
            <w:r w:rsidR="00C502DE">
              <w:rPr>
                <w:i/>
                <w:sz w:val="20"/>
                <w:szCs w:val="20"/>
              </w:rPr>
              <w:t xml:space="preserve">hacer </w:t>
            </w:r>
            <w:r w:rsidR="00637831">
              <w:rPr>
                <w:i/>
                <w:sz w:val="20"/>
                <w:szCs w:val="20"/>
              </w:rPr>
              <w:t xml:space="preserve">un </w:t>
            </w:r>
            <w:r>
              <w:rPr>
                <w:i/>
                <w:sz w:val="20"/>
                <w:szCs w:val="20"/>
              </w:rPr>
              <w:t>seguimiento e informar</w:t>
            </w:r>
            <w:r w:rsidR="00F71C47" w:rsidRPr="00320D4B">
              <w:rPr>
                <w:i/>
                <w:sz w:val="20"/>
                <w:szCs w:val="20"/>
              </w:rPr>
              <w:t xml:space="preserve"> sobre</w:t>
            </w:r>
            <w:r w:rsidR="00225743" w:rsidRPr="00320D4B">
              <w:rPr>
                <w:i/>
                <w:sz w:val="20"/>
                <w:szCs w:val="20"/>
              </w:rPr>
              <w:t xml:space="preserve"> </w:t>
            </w:r>
            <w:r w:rsidR="00100D5B">
              <w:rPr>
                <w:i/>
                <w:sz w:val="20"/>
                <w:szCs w:val="20"/>
              </w:rPr>
              <w:t xml:space="preserve">los </w:t>
            </w:r>
            <w:r w:rsidR="00A132A5">
              <w:rPr>
                <w:i/>
                <w:sz w:val="20"/>
                <w:szCs w:val="20"/>
              </w:rPr>
              <w:t>temas de género</w:t>
            </w:r>
          </w:p>
          <w:p w14:paraId="43B45EAC" w14:textId="287539FC" w:rsidR="00EF7083" w:rsidRPr="00320D4B" w:rsidRDefault="00452E89" w:rsidP="00932A4C">
            <w:pPr>
              <w:pStyle w:val="ListParagraph"/>
              <w:keepNext/>
              <w:numPr>
                <w:ilvl w:val="0"/>
                <w:numId w:val="38"/>
              </w:numPr>
              <w:spacing w:after="60"/>
              <w:jc w:val="both"/>
              <w:rPr>
                <w:lang w:val="es-ES_tradnl"/>
              </w:rPr>
            </w:pPr>
            <w:r>
              <w:rPr>
                <w:lang w:val="es-ES_tradnl"/>
              </w:rPr>
              <w:t xml:space="preserve">Actualizar los formatos de entrega de información </w:t>
            </w:r>
            <w:r w:rsidR="000A38D5">
              <w:rPr>
                <w:lang w:val="es-ES_tradnl"/>
              </w:rPr>
              <w:t xml:space="preserve">con </w:t>
            </w:r>
            <w:r w:rsidR="00CE348D" w:rsidRPr="00CE348D">
              <w:rPr>
                <w:lang w:val="es-ES_tradnl"/>
              </w:rPr>
              <w:t xml:space="preserve">indicadores </w:t>
            </w:r>
            <w:r w:rsidR="00CE348D">
              <w:rPr>
                <w:lang w:val="es-ES_tradnl"/>
              </w:rPr>
              <w:t>cuantitativos específico</w:t>
            </w:r>
            <w:r w:rsidR="00FF01C0">
              <w:rPr>
                <w:lang w:val="es-ES_tradnl"/>
              </w:rPr>
              <w:t>s</w:t>
            </w:r>
            <w:r w:rsidR="00225743" w:rsidRPr="00320D4B">
              <w:rPr>
                <w:lang w:val="es-ES_tradnl"/>
              </w:rPr>
              <w:t xml:space="preserve"> </w:t>
            </w:r>
            <w:r w:rsidR="00482BEB">
              <w:rPr>
                <w:lang w:val="es-ES_tradnl"/>
              </w:rPr>
              <w:t xml:space="preserve">sobre la </w:t>
            </w:r>
            <w:r w:rsidR="00C33795">
              <w:rPr>
                <w:lang w:val="es-ES_tradnl"/>
              </w:rPr>
              <w:t>incorporación</w:t>
            </w:r>
            <w:r w:rsidR="00F71C47" w:rsidRPr="00320D4B">
              <w:rPr>
                <w:lang w:val="es-ES_tradnl"/>
              </w:rPr>
              <w:t xml:space="preserve"> de la perspectiva de género</w:t>
            </w:r>
            <w:r w:rsidR="00225743" w:rsidRPr="00320D4B">
              <w:rPr>
                <w:lang w:val="es-ES_tradnl"/>
              </w:rPr>
              <w:t xml:space="preserve"> </w:t>
            </w:r>
            <w:r w:rsidR="00B62C52">
              <w:rPr>
                <w:lang w:val="es-ES_tradnl"/>
              </w:rPr>
              <w:t xml:space="preserve">por </w:t>
            </w:r>
            <w:r w:rsidR="001141A4" w:rsidRPr="00320D4B">
              <w:rPr>
                <w:lang w:val="es-ES_tradnl"/>
              </w:rPr>
              <w:t>tipo</w:t>
            </w:r>
            <w:r w:rsidR="00225743" w:rsidRPr="00320D4B">
              <w:rPr>
                <w:lang w:val="es-ES_tradnl"/>
              </w:rPr>
              <w:t xml:space="preserve"> </w:t>
            </w:r>
            <w:r w:rsidR="00FC617A" w:rsidRPr="00320D4B">
              <w:rPr>
                <w:lang w:val="es-ES_tradnl"/>
              </w:rPr>
              <w:t>de</w:t>
            </w:r>
            <w:r w:rsidR="00225743" w:rsidRPr="00320D4B">
              <w:rPr>
                <w:lang w:val="es-ES_tradnl"/>
              </w:rPr>
              <w:t xml:space="preserve"> </w:t>
            </w:r>
            <w:r w:rsidR="003345D5" w:rsidRPr="00320D4B">
              <w:rPr>
                <w:lang w:val="es-ES_tradnl"/>
              </w:rPr>
              <w:t>proyecto</w:t>
            </w:r>
            <w:r w:rsidR="00225743" w:rsidRPr="00320D4B">
              <w:rPr>
                <w:lang w:val="es-ES_tradnl"/>
              </w:rPr>
              <w:t xml:space="preserve"> </w:t>
            </w:r>
            <w:r w:rsidR="004F078F" w:rsidRPr="00320D4B">
              <w:rPr>
                <w:lang w:val="es-ES_tradnl"/>
              </w:rPr>
              <w:t>(</w:t>
            </w:r>
            <w:r w:rsidR="00095AC9" w:rsidRPr="00320D4B">
              <w:rPr>
                <w:lang w:val="es-ES_tradnl"/>
              </w:rPr>
              <w:t>fortalecimiento</w:t>
            </w:r>
            <w:r w:rsidR="00225743" w:rsidRPr="00320D4B">
              <w:rPr>
                <w:lang w:val="es-ES_tradnl"/>
              </w:rPr>
              <w:t xml:space="preserve"> </w:t>
            </w:r>
            <w:r w:rsidR="00095AC9" w:rsidRPr="00320D4B">
              <w:rPr>
                <w:lang w:val="es-ES_tradnl"/>
              </w:rPr>
              <w:t>institucional</w:t>
            </w:r>
            <w:r w:rsidR="004F078F" w:rsidRPr="00320D4B">
              <w:rPr>
                <w:lang w:val="es-ES_tradnl"/>
              </w:rPr>
              <w:t>,</w:t>
            </w:r>
            <w:r w:rsidR="00225743" w:rsidRPr="00320D4B">
              <w:rPr>
                <w:lang w:val="es-ES_tradnl"/>
              </w:rPr>
              <w:t xml:space="preserve"> </w:t>
            </w:r>
            <w:r w:rsidR="00416FBA" w:rsidRPr="00320D4B">
              <w:rPr>
                <w:lang w:val="es-ES_tradnl"/>
              </w:rPr>
              <w:t>inversión</w:t>
            </w:r>
            <w:r w:rsidR="004F078F" w:rsidRPr="00320D4B">
              <w:rPr>
                <w:lang w:val="es-ES_tradnl"/>
              </w:rPr>
              <w:t>,</w:t>
            </w:r>
            <w:r w:rsidR="00225743" w:rsidRPr="00320D4B">
              <w:rPr>
                <w:lang w:val="es-ES_tradnl"/>
              </w:rPr>
              <w:t xml:space="preserve"> </w:t>
            </w:r>
            <w:r w:rsidR="003345D5" w:rsidRPr="00320D4B">
              <w:rPr>
                <w:lang w:val="es-ES_tradnl"/>
              </w:rPr>
              <w:t>asistencia</w:t>
            </w:r>
            <w:r w:rsidR="00225743" w:rsidRPr="00320D4B">
              <w:rPr>
                <w:lang w:val="es-ES_tradnl"/>
              </w:rPr>
              <w:t xml:space="preserve"> </w:t>
            </w:r>
            <w:r w:rsidR="003345D5" w:rsidRPr="00320D4B">
              <w:rPr>
                <w:lang w:val="es-ES_tradnl"/>
              </w:rPr>
              <w:t>técnica</w:t>
            </w:r>
            <w:r w:rsidR="00C84841">
              <w:rPr>
                <w:lang w:val="es-ES_tradnl"/>
              </w:rPr>
              <w:t xml:space="preserve"> o </w:t>
            </w:r>
            <w:r w:rsidR="00056B82" w:rsidRPr="00320D4B">
              <w:rPr>
                <w:lang w:val="es-ES_tradnl"/>
              </w:rPr>
              <w:t>capacitación</w:t>
            </w:r>
            <w:r w:rsidR="004F078F" w:rsidRPr="00320D4B">
              <w:rPr>
                <w:lang w:val="es-ES_tradnl"/>
              </w:rPr>
              <w:t>)</w:t>
            </w:r>
            <w:r w:rsidR="00F05CD5">
              <w:rPr>
                <w:lang w:val="es-ES_tradnl"/>
              </w:rPr>
              <w:t>.</w:t>
            </w:r>
          </w:p>
          <w:p w14:paraId="0C168F9F" w14:textId="13564EBA" w:rsidR="004F078F" w:rsidRPr="00320D4B" w:rsidRDefault="00E609E0" w:rsidP="00680675">
            <w:pPr>
              <w:pStyle w:val="ListParagraph"/>
              <w:numPr>
                <w:ilvl w:val="0"/>
                <w:numId w:val="38"/>
              </w:numPr>
              <w:spacing w:after="60"/>
              <w:jc w:val="both"/>
              <w:rPr>
                <w:lang w:val="es-ES_tradnl"/>
              </w:rPr>
            </w:pPr>
            <w:r>
              <w:rPr>
                <w:lang w:val="es-ES_tradnl"/>
              </w:rPr>
              <w:t>Agregar</w:t>
            </w:r>
            <w:r w:rsidR="00225743" w:rsidRPr="00320D4B">
              <w:rPr>
                <w:lang w:val="es-ES_tradnl"/>
              </w:rPr>
              <w:t xml:space="preserve"> </w:t>
            </w:r>
            <w:r w:rsidR="00E46372">
              <w:rPr>
                <w:lang w:val="es-ES_tradnl"/>
              </w:rPr>
              <w:t xml:space="preserve">un </w:t>
            </w:r>
            <w:r w:rsidR="00E46372" w:rsidRPr="00E46372">
              <w:rPr>
                <w:lang w:val="es-ES_tradnl"/>
              </w:rPr>
              <w:t xml:space="preserve">indicador </w:t>
            </w:r>
            <w:r w:rsidR="00E46372">
              <w:rPr>
                <w:lang w:val="es-ES_tradnl"/>
              </w:rPr>
              <w:t>cuantificable</w:t>
            </w:r>
            <w:r w:rsidR="00225743" w:rsidRPr="00320D4B">
              <w:rPr>
                <w:lang w:val="es-ES_tradnl"/>
              </w:rPr>
              <w:t xml:space="preserve"> </w:t>
            </w:r>
            <w:r w:rsidR="00533965">
              <w:rPr>
                <w:lang w:val="es-ES_tradnl"/>
              </w:rPr>
              <w:t xml:space="preserve">de </w:t>
            </w:r>
            <w:r w:rsidR="001F5A8F">
              <w:rPr>
                <w:lang w:val="es-ES_tradnl"/>
              </w:rPr>
              <w:t>desempeño</w:t>
            </w:r>
            <w:r w:rsidR="00225743" w:rsidRPr="00320D4B">
              <w:rPr>
                <w:lang w:val="es-ES_tradnl"/>
              </w:rPr>
              <w:t xml:space="preserve"> </w:t>
            </w:r>
            <w:r w:rsidR="003B604B">
              <w:rPr>
                <w:lang w:val="es-ES_tradnl"/>
              </w:rPr>
              <w:t xml:space="preserve">en materia de </w:t>
            </w:r>
            <w:r w:rsidR="00680675">
              <w:rPr>
                <w:lang w:val="es-ES_tradnl"/>
              </w:rPr>
              <w:t xml:space="preserve">integrar </w:t>
            </w:r>
            <w:r w:rsidR="003B604B" w:rsidRPr="003B604B">
              <w:rPr>
                <w:lang w:val="es-ES_tradnl"/>
              </w:rPr>
              <w:t xml:space="preserve">la perspectiva de género </w:t>
            </w:r>
            <w:r w:rsidR="0036295C">
              <w:rPr>
                <w:lang w:val="es-ES_tradnl"/>
              </w:rPr>
              <w:t>por parte de</w:t>
            </w:r>
            <w:r w:rsidR="00E67092">
              <w:rPr>
                <w:lang w:val="es-ES_tradnl"/>
              </w:rPr>
              <w:t xml:space="preserve"> </w:t>
            </w:r>
            <w:r w:rsidR="00216482" w:rsidRPr="00320D4B">
              <w:rPr>
                <w:lang w:val="es-ES_tradnl"/>
              </w:rPr>
              <w:t>organismos</w:t>
            </w:r>
            <w:r w:rsidR="00225743" w:rsidRPr="00320D4B">
              <w:rPr>
                <w:lang w:val="es-ES_tradnl"/>
              </w:rPr>
              <w:t xml:space="preserve"> </w:t>
            </w:r>
            <w:r w:rsidR="00216482" w:rsidRPr="00320D4B">
              <w:rPr>
                <w:lang w:val="es-ES_tradnl"/>
              </w:rPr>
              <w:t>bilaterales</w:t>
            </w:r>
            <w:r w:rsidR="00225743" w:rsidRPr="00320D4B">
              <w:rPr>
                <w:lang w:val="es-ES_tradnl"/>
              </w:rPr>
              <w:t xml:space="preserve"> </w:t>
            </w:r>
            <w:r w:rsidR="00216482" w:rsidRPr="00320D4B">
              <w:rPr>
                <w:lang w:val="es-ES_tradnl"/>
              </w:rPr>
              <w:t>y</w:t>
            </w:r>
            <w:r w:rsidR="00225743" w:rsidRPr="00320D4B">
              <w:rPr>
                <w:lang w:val="es-ES_tradnl"/>
              </w:rPr>
              <w:t xml:space="preserve"> </w:t>
            </w:r>
            <w:r w:rsidR="00216482" w:rsidRPr="00320D4B">
              <w:rPr>
                <w:lang w:val="es-ES_tradnl"/>
              </w:rPr>
              <w:t>de</w:t>
            </w:r>
            <w:r w:rsidR="00225743" w:rsidRPr="00320D4B">
              <w:rPr>
                <w:lang w:val="es-ES_tradnl"/>
              </w:rPr>
              <w:t xml:space="preserve"> </w:t>
            </w:r>
            <w:r w:rsidR="00216482" w:rsidRPr="00320D4B">
              <w:rPr>
                <w:lang w:val="es-ES_tradnl"/>
              </w:rPr>
              <w:t>ejecución</w:t>
            </w:r>
            <w:r w:rsidR="008F7259">
              <w:rPr>
                <w:lang w:val="es-ES_tradnl"/>
              </w:rPr>
              <w:t>.</w:t>
            </w:r>
          </w:p>
        </w:tc>
      </w:tr>
      <w:tr w:rsidR="00BB6A31" w:rsidRPr="00320D4B" w14:paraId="25BD1FF0" w14:textId="77777777" w:rsidTr="009641B3">
        <w:tc>
          <w:tcPr>
            <w:tcW w:w="1668" w:type="dxa"/>
            <w:vAlign w:val="center"/>
          </w:tcPr>
          <w:p w14:paraId="3B12B7CC" w14:textId="3289888B" w:rsidR="00BB6A31" w:rsidRPr="00320D4B" w:rsidRDefault="00216482" w:rsidP="00FE3F8B">
            <w:pPr>
              <w:jc w:val="left"/>
              <w:rPr>
                <w:sz w:val="20"/>
                <w:szCs w:val="20"/>
              </w:rPr>
            </w:pPr>
            <w:r w:rsidRPr="00320D4B">
              <w:rPr>
                <w:sz w:val="20"/>
                <w:szCs w:val="20"/>
              </w:rPr>
              <w:lastRenderedPageBreak/>
              <w:t>Eficacia</w:t>
            </w:r>
          </w:p>
        </w:tc>
        <w:tc>
          <w:tcPr>
            <w:tcW w:w="7796" w:type="dxa"/>
            <w:vAlign w:val="center"/>
          </w:tcPr>
          <w:p w14:paraId="5821DA36" w14:textId="160BC32D" w:rsidR="00BB6A31" w:rsidRPr="00320D4B" w:rsidRDefault="005B4DB7" w:rsidP="007A0846">
            <w:pPr>
              <w:spacing w:after="60"/>
              <w:rPr>
                <w:sz w:val="20"/>
                <w:szCs w:val="20"/>
              </w:rPr>
            </w:pPr>
            <w:r>
              <w:rPr>
                <w:sz w:val="20"/>
                <w:szCs w:val="20"/>
              </w:rPr>
              <w:t>Tras su adopción, l</w:t>
            </w:r>
            <w:r w:rsidR="00D8141A">
              <w:rPr>
                <w:sz w:val="20"/>
                <w:szCs w:val="20"/>
              </w:rPr>
              <w:t>a</w:t>
            </w:r>
            <w:r w:rsidR="00225743" w:rsidRPr="00320D4B">
              <w:rPr>
                <w:sz w:val="20"/>
                <w:szCs w:val="20"/>
              </w:rPr>
              <w:t xml:space="preserve"> </w:t>
            </w:r>
            <w:r w:rsidR="00416FBA" w:rsidRPr="00320D4B">
              <w:rPr>
                <w:sz w:val="20"/>
                <w:szCs w:val="20"/>
              </w:rPr>
              <w:t>política</w:t>
            </w:r>
            <w:r w:rsidR="00482BEB">
              <w:rPr>
                <w:sz w:val="20"/>
                <w:szCs w:val="20"/>
              </w:rPr>
              <w:t xml:space="preserve"> </w:t>
            </w:r>
            <w:r w:rsidR="00F71C47" w:rsidRPr="00320D4B">
              <w:rPr>
                <w:sz w:val="20"/>
                <w:szCs w:val="20"/>
              </w:rPr>
              <w:t>de género</w:t>
            </w:r>
            <w:r w:rsidR="00225743" w:rsidRPr="00320D4B">
              <w:rPr>
                <w:sz w:val="20"/>
                <w:szCs w:val="20"/>
              </w:rPr>
              <w:t xml:space="preserve"> </w:t>
            </w:r>
            <w:r w:rsidR="00A87E7D">
              <w:rPr>
                <w:sz w:val="20"/>
                <w:szCs w:val="20"/>
              </w:rPr>
              <w:t xml:space="preserve">sería de aplicación inmediata a todas las </w:t>
            </w:r>
            <w:r w:rsidR="00FC617A" w:rsidRPr="00320D4B">
              <w:rPr>
                <w:sz w:val="20"/>
                <w:szCs w:val="20"/>
              </w:rPr>
              <w:t>propuestas</w:t>
            </w:r>
            <w:r w:rsidR="00225743" w:rsidRPr="00320D4B">
              <w:rPr>
                <w:sz w:val="20"/>
                <w:szCs w:val="20"/>
              </w:rPr>
              <w:t xml:space="preserve"> </w:t>
            </w:r>
            <w:r w:rsidR="00FC617A" w:rsidRPr="00320D4B">
              <w:rPr>
                <w:sz w:val="20"/>
                <w:szCs w:val="20"/>
              </w:rPr>
              <w:t>de</w:t>
            </w:r>
            <w:r w:rsidR="00225743" w:rsidRPr="00320D4B">
              <w:rPr>
                <w:sz w:val="20"/>
                <w:szCs w:val="20"/>
              </w:rPr>
              <w:t xml:space="preserve"> </w:t>
            </w:r>
            <w:r w:rsidR="00FC617A" w:rsidRPr="00320D4B">
              <w:rPr>
                <w:sz w:val="20"/>
                <w:szCs w:val="20"/>
              </w:rPr>
              <w:t>proyecto</w:t>
            </w:r>
            <w:r w:rsidR="00BB6A31" w:rsidRPr="00320D4B">
              <w:rPr>
                <w:sz w:val="20"/>
                <w:szCs w:val="20"/>
              </w:rPr>
              <w:t>;</w:t>
            </w:r>
            <w:r w:rsidR="00225743" w:rsidRPr="00320D4B">
              <w:rPr>
                <w:sz w:val="20"/>
                <w:szCs w:val="20"/>
              </w:rPr>
              <w:t xml:space="preserve"> </w:t>
            </w:r>
            <w:r w:rsidR="00431B4F">
              <w:rPr>
                <w:sz w:val="20"/>
                <w:szCs w:val="20"/>
              </w:rPr>
              <w:t xml:space="preserve">para los proyectos en curso, entraría en vigor </w:t>
            </w:r>
            <w:r w:rsidR="00FC617A" w:rsidRPr="00320D4B">
              <w:rPr>
                <w:sz w:val="20"/>
                <w:szCs w:val="20"/>
              </w:rPr>
              <w:t>seis</w:t>
            </w:r>
            <w:r w:rsidR="00225743" w:rsidRPr="00320D4B">
              <w:rPr>
                <w:sz w:val="20"/>
                <w:szCs w:val="20"/>
              </w:rPr>
              <w:t xml:space="preserve"> </w:t>
            </w:r>
            <w:r w:rsidR="00416FBA" w:rsidRPr="00320D4B">
              <w:rPr>
                <w:sz w:val="20"/>
                <w:szCs w:val="20"/>
              </w:rPr>
              <w:t>meses</w:t>
            </w:r>
            <w:r w:rsidR="00225743" w:rsidRPr="00320D4B">
              <w:rPr>
                <w:sz w:val="20"/>
                <w:szCs w:val="20"/>
              </w:rPr>
              <w:t xml:space="preserve"> </w:t>
            </w:r>
            <w:r w:rsidR="00056B82" w:rsidRPr="00320D4B">
              <w:rPr>
                <w:sz w:val="20"/>
                <w:szCs w:val="20"/>
              </w:rPr>
              <w:t>después</w:t>
            </w:r>
            <w:r w:rsidR="00225743" w:rsidRPr="00320D4B">
              <w:rPr>
                <w:sz w:val="20"/>
                <w:szCs w:val="20"/>
              </w:rPr>
              <w:t xml:space="preserve"> </w:t>
            </w:r>
            <w:r w:rsidR="00431B4F">
              <w:rPr>
                <w:sz w:val="20"/>
                <w:szCs w:val="20"/>
              </w:rPr>
              <w:t>de su adopción.</w:t>
            </w:r>
          </w:p>
        </w:tc>
      </w:tr>
    </w:tbl>
    <w:p w14:paraId="5E40C94F" w14:textId="77777777" w:rsidR="00BB6A31" w:rsidRPr="00320D4B" w:rsidRDefault="00BB6A31" w:rsidP="00BB6A31"/>
    <w:p w14:paraId="2963A971" w14:textId="221F33B0" w:rsidR="005F76A7" w:rsidRPr="00320D4B" w:rsidRDefault="00FC617A" w:rsidP="00214C43">
      <w:pPr>
        <w:keepNext/>
        <w:rPr>
          <w:b/>
        </w:rPr>
      </w:pPr>
      <w:r w:rsidRPr="00320D4B">
        <w:rPr>
          <w:b/>
        </w:rPr>
        <w:t>Recomendación</w:t>
      </w:r>
    </w:p>
    <w:p w14:paraId="6F6814F0" w14:textId="77777777" w:rsidR="005F76A7" w:rsidRPr="00320D4B" w:rsidRDefault="005F76A7" w:rsidP="00214C43">
      <w:pPr>
        <w:keepNext/>
        <w:rPr>
          <w:b/>
        </w:rPr>
      </w:pPr>
    </w:p>
    <w:p w14:paraId="06F82092" w14:textId="2AD17E62" w:rsidR="005F76A7" w:rsidRPr="00320D4B" w:rsidRDefault="003345D5" w:rsidP="00214C43">
      <w:pPr>
        <w:pStyle w:val="Heading1"/>
        <w:keepNext/>
      </w:pPr>
      <w:r w:rsidRPr="00320D4B">
        <w:t>El</w:t>
      </w:r>
      <w:r w:rsidR="00225743" w:rsidRPr="00320D4B">
        <w:t xml:space="preserve"> </w:t>
      </w:r>
      <w:r w:rsidRPr="00320D4B">
        <w:t>Comité</w:t>
      </w:r>
      <w:r w:rsidR="00225743" w:rsidRPr="00320D4B">
        <w:t xml:space="preserve"> </w:t>
      </w:r>
      <w:r w:rsidR="00095AC9" w:rsidRPr="00320D4B">
        <w:t>Ejecutivo</w:t>
      </w:r>
      <w:r w:rsidR="00225743" w:rsidRPr="00320D4B">
        <w:t xml:space="preserve"> </w:t>
      </w:r>
      <w:r w:rsidR="00095AC9" w:rsidRPr="00320D4B">
        <w:t>podrá</w:t>
      </w:r>
      <w:r w:rsidR="00225743" w:rsidRPr="00320D4B">
        <w:t xml:space="preserve"> </w:t>
      </w:r>
      <w:r w:rsidR="00095AC9" w:rsidRPr="00320D4B">
        <w:t>estimar</w:t>
      </w:r>
      <w:r w:rsidR="00225743" w:rsidRPr="00320D4B">
        <w:t xml:space="preserve"> </w:t>
      </w:r>
      <w:r w:rsidR="00095AC9" w:rsidRPr="00320D4B">
        <w:t>oportuno</w:t>
      </w:r>
      <w:r w:rsidR="005F76A7" w:rsidRPr="00320D4B">
        <w:t>:</w:t>
      </w:r>
    </w:p>
    <w:p w14:paraId="78062B5F" w14:textId="6968E16C" w:rsidR="001451C9" w:rsidRPr="00320D4B" w:rsidRDefault="00B41177" w:rsidP="00D776F2">
      <w:pPr>
        <w:pStyle w:val="Heading2"/>
        <w:numPr>
          <w:ilvl w:val="1"/>
          <w:numId w:val="44"/>
        </w:numPr>
        <w:ind w:left="1417" w:hanging="567"/>
      </w:pPr>
      <w:r>
        <w:t xml:space="preserve">Tomar nota de los </w:t>
      </w:r>
      <w:r w:rsidR="00261CF3">
        <w:t>Elementos de una posible</w:t>
      </w:r>
      <w:r w:rsidR="003A2A4D">
        <w:t xml:space="preserve"> política de género</w:t>
      </w:r>
      <w:r w:rsidR="00B01734">
        <w:t xml:space="preserve"> para el Fondo Multilateral</w:t>
      </w:r>
      <w:r w:rsidR="00225743" w:rsidRPr="00320D4B">
        <w:t xml:space="preserve"> recogido</w:t>
      </w:r>
      <w:r w:rsidR="00A74355">
        <w:t>s</w:t>
      </w:r>
      <w:r w:rsidR="00225743" w:rsidRPr="00320D4B">
        <w:t xml:space="preserve"> en el presente documento </w:t>
      </w:r>
      <w:r w:rsidR="001141A4" w:rsidRPr="00320D4B">
        <w:t>UNEP/OzL.Pro</w:t>
      </w:r>
      <w:r w:rsidR="005F76A7" w:rsidRPr="00320D4B">
        <w:t>/ExCom/83/45</w:t>
      </w:r>
      <w:r w:rsidR="005369F8" w:rsidRPr="00320D4B">
        <w:t>;</w:t>
      </w:r>
    </w:p>
    <w:p w14:paraId="44745D9B" w14:textId="36332A74" w:rsidR="00CC3696" w:rsidRPr="00320D4B" w:rsidRDefault="00AA326D" w:rsidP="00D776F2">
      <w:pPr>
        <w:pStyle w:val="Heading2"/>
        <w:numPr>
          <w:ilvl w:val="1"/>
          <w:numId w:val="44"/>
        </w:numPr>
        <w:ind w:left="1417" w:hanging="567"/>
      </w:pPr>
      <w:r>
        <w:t>Instar a</w:t>
      </w:r>
      <w:r w:rsidR="00225743" w:rsidRPr="00320D4B">
        <w:t xml:space="preserve"> </w:t>
      </w:r>
      <w:r w:rsidR="00216482" w:rsidRPr="00320D4B">
        <w:t>los</w:t>
      </w:r>
      <w:r w:rsidR="00225743" w:rsidRPr="00320D4B">
        <w:t xml:space="preserve"> </w:t>
      </w:r>
      <w:r w:rsidR="00216482" w:rsidRPr="00320D4B">
        <w:t>organismos</w:t>
      </w:r>
      <w:r w:rsidR="00225743" w:rsidRPr="00320D4B">
        <w:t xml:space="preserve"> </w:t>
      </w:r>
      <w:r w:rsidR="00216482" w:rsidRPr="00320D4B">
        <w:t>bilaterales</w:t>
      </w:r>
      <w:r w:rsidR="00225743" w:rsidRPr="00320D4B">
        <w:t xml:space="preserve"> </w:t>
      </w:r>
      <w:r w:rsidR="00216482" w:rsidRPr="00320D4B">
        <w:t>y</w:t>
      </w:r>
      <w:r w:rsidR="00225743" w:rsidRPr="00320D4B">
        <w:t xml:space="preserve"> </w:t>
      </w:r>
      <w:r w:rsidR="00216482" w:rsidRPr="00320D4B">
        <w:t>de</w:t>
      </w:r>
      <w:r w:rsidR="00225743" w:rsidRPr="00320D4B">
        <w:t xml:space="preserve"> </w:t>
      </w:r>
      <w:r w:rsidR="00216482" w:rsidRPr="00320D4B">
        <w:t>ejecución</w:t>
      </w:r>
      <w:r w:rsidR="00225743" w:rsidRPr="00320D4B">
        <w:t xml:space="preserve"> </w:t>
      </w:r>
      <w:r w:rsidR="00822613">
        <w:t xml:space="preserve">a aplicar </w:t>
      </w:r>
      <w:r w:rsidR="001F5A8F">
        <w:t>sus</w:t>
      </w:r>
      <w:r w:rsidR="00225743" w:rsidRPr="00320D4B">
        <w:t xml:space="preserve"> </w:t>
      </w:r>
      <w:r w:rsidR="00AD44BD">
        <w:t>políticas de género institucionales</w:t>
      </w:r>
      <w:r w:rsidR="00225743" w:rsidRPr="00320D4B">
        <w:t xml:space="preserve"> </w:t>
      </w:r>
      <w:r w:rsidR="0059583D">
        <w:t>a</w:t>
      </w:r>
      <w:r w:rsidR="00225743" w:rsidRPr="00320D4B">
        <w:t xml:space="preserve"> </w:t>
      </w:r>
      <w:r w:rsidR="002C4E4D">
        <w:t>la preparación</w:t>
      </w:r>
      <w:r w:rsidR="00225743" w:rsidRPr="00320D4B">
        <w:t xml:space="preserve"> </w:t>
      </w:r>
      <w:r w:rsidR="00FC617A" w:rsidRPr="00320D4B">
        <w:t>y</w:t>
      </w:r>
      <w:r w:rsidR="00225743" w:rsidRPr="00320D4B">
        <w:t xml:space="preserve"> </w:t>
      </w:r>
      <w:r w:rsidR="00FC617A" w:rsidRPr="00320D4B">
        <w:t>ejecución</w:t>
      </w:r>
      <w:r w:rsidR="00225743" w:rsidRPr="00320D4B">
        <w:t xml:space="preserve"> </w:t>
      </w:r>
      <w:r w:rsidR="00FC617A" w:rsidRPr="00320D4B">
        <w:t>de</w:t>
      </w:r>
      <w:r w:rsidR="00225743" w:rsidRPr="00320D4B">
        <w:t xml:space="preserve"> </w:t>
      </w:r>
      <w:r w:rsidR="0067137D">
        <w:t xml:space="preserve">proyectos financiados </w:t>
      </w:r>
      <w:r w:rsidR="00216482" w:rsidRPr="00320D4B">
        <w:t>por</w:t>
      </w:r>
      <w:r w:rsidR="00225743" w:rsidRPr="00320D4B">
        <w:t xml:space="preserve"> </w:t>
      </w:r>
      <w:r w:rsidR="00216482" w:rsidRPr="00320D4B">
        <w:t>el</w:t>
      </w:r>
      <w:r w:rsidR="00225743" w:rsidRPr="00320D4B">
        <w:t xml:space="preserve"> </w:t>
      </w:r>
      <w:r w:rsidR="00416FBA" w:rsidRPr="00320D4B">
        <w:t>Fondo</w:t>
      </w:r>
      <w:r w:rsidR="00225743" w:rsidRPr="00320D4B">
        <w:t xml:space="preserve"> </w:t>
      </w:r>
      <w:r w:rsidR="00FC617A" w:rsidRPr="00320D4B">
        <w:t>Multilateral</w:t>
      </w:r>
      <w:r w:rsidR="00CC3696" w:rsidRPr="00320D4B">
        <w:t>;</w:t>
      </w:r>
      <w:r w:rsidR="00225743" w:rsidRPr="00320D4B">
        <w:t xml:space="preserve"> </w:t>
      </w:r>
      <w:r w:rsidR="00FC617A" w:rsidRPr="00320D4B">
        <w:t>y</w:t>
      </w:r>
    </w:p>
    <w:p w14:paraId="5C66C5DA" w14:textId="595B672B" w:rsidR="005F76A7" w:rsidRPr="00320D4B" w:rsidRDefault="00754D71" w:rsidP="00D776F2">
      <w:pPr>
        <w:pStyle w:val="Heading2"/>
        <w:numPr>
          <w:ilvl w:val="1"/>
          <w:numId w:val="44"/>
        </w:numPr>
        <w:ind w:left="1417" w:hanging="567"/>
      </w:pPr>
      <w:r>
        <w:t>Solicitar a</w:t>
      </w:r>
      <w:r w:rsidR="00225743" w:rsidRPr="00320D4B">
        <w:t xml:space="preserve"> </w:t>
      </w:r>
      <w:r w:rsidR="003345D5" w:rsidRPr="00320D4B">
        <w:t>la</w:t>
      </w:r>
      <w:r w:rsidR="00225743" w:rsidRPr="00320D4B">
        <w:t xml:space="preserve"> </w:t>
      </w:r>
      <w:r w:rsidR="003345D5" w:rsidRPr="00320D4B">
        <w:t>Secretaría</w:t>
      </w:r>
      <w:r w:rsidR="00BB6942">
        <w:t xml:space="preserve"> que</w:t>
      </w:r>
      <w:r w:rsidR="005F76A7" w:rsidRPr="00320D4B">
        <w:t>,</w:t>
      </w:r>
      <w:r w:rsidR="00225743" w:rsidRPr="00320D4B">
        <w:t xml:space="preserve"> </w:t>
      </w:r>
      <w:r w:rsidR="003345D5" w:rsidRPr="00320D4B">
        <w:t>en</w:t>
      </w:r>
      <w:r w:rsidR="00225743" w:rsidRPr="00320D4B">
        <w:t xml:space="preserve"> </w:t>
      </w:r>
      <w:r w:rsidR="003345D5" w:rsidRPr="00320D4B">
        <w:t>consulta</w:t>
      </w:r>
      <w:r w:rsidR="00225743" w:rsidRPr="00320D4B">
        <w:t xml:space="preserve"> </w:t>
      </w:r>
      <w:r w:rsidR="003345D5" w:rsidRPr="00320D4B">
        <w:t>con</w:t>
      </w:r>
      <w:r w:rsidR="00225743" w:rsidRPr="00320D4B">
        <w:t xml:space="preserve"> </w:t>
      </w:r>
      <w:r w:rsidR="00216482" w:rsidRPr="00320D4B">
        <w:t>los</w:t>
      </w:r>
      <w:r w:rsidR="00225743" w:rsidRPr="00320D4B">
        <w:t xml:space="preserve"> </w:t>
      </w:r>
      <w:r w:rsidR="00216482" w:rsidRPr="00320D4B">
        <w:t>organismos</w:t>
      </w:r>
      <w:r w:rsidR="00225743" w:rsidRPr="00320D4B">
        <w:t xml:space="preserve"> </w:t>
      </w:r>
      <w:r w:rsidR="00216482" w:rsidRPr="00320D4B">
        <w:t>bilaterales</w:t>
      </w:r>
      <w:r w:rsidR="00225743" w:rsidRPr="00320D4B">
        <w:t xml:space="preserve"> </w:t>
      </w:r>
      <w:r w:rsidR="00216482" w:rsidRPr="00320D4B">
        <w:t>y</w:t>
      </w:r>
      <w:r w:rsidR="00225743" w:rsidRPr="00320D4B">
        <w:t xml:space="preserve"> </w:t>
      </w:r>
      <w:r w:rsidR="00216482" w:rsidRPr="00320D4B">
        <w:t>de</w:t>
      </w:r>
      <w:r w:rsidR="00225743" w:rsidRPr="00320D4B">
        <w:t xml:space="preserve"> </w:t>
      </w:r>
      <w:r w:rsidR="00216482" w:rsidRPr="00320D4B">
        <w:t>ejecución</w:t>
      </w:r>
      <w:r w:rsidR="005369F8" w:rsidRPr="00320D4B">
        <w:t>,</w:t>
      </w:r>
      <w:r w:rsidR="00225743" w:rsidRPr="00320D4B">
        <w:t xml:space="preserve"> </w:t>
      </w:r>
      <w:r w:rsidR="00C53171" w:rsidRPr="00C53171">
        <w:t xml:space="preserve">proponga </w:t>
      </w:r>
      <w:r w:rsidR="00C53171">
        <w:t xml:space="preserve">a </w:t>
      </w:r>
      <w:r w:rsidR="00F31ABE">
        <w:t xml:space="preserve">la </w:t>
      </w:r>
      <w:r w:rsidR="005F76A7" w:rsidRPr="00320D4B">
        <w:t>8</w:t>
      </w:r>
      <w:r w:rsidR="00056B82" w:rsidRPr="00320D4B">
        <w:t>4</w:t>
      </w:r>
      <w:r w:rsidR="006365F2" w:rsidRPr="00320D4B">
        <w:t>ª reunión</w:t>
      </w:r>
      <w:r w:rsidR="00225743" w:rsidRPr="00320D4B">
        <w:t xml:space="preserve"> </w:t>
      </w:r>
      <w:r w:rsidR="00080DFE">
        <w:t xml:space="preserve">una </w:t>
      </w:r>
      <w:r w:rsidR="00416FBA" w:rsidRPr="00320D4B">
        <w:t>política</w:t>
      </w:r>
      <w:r w:rsidR="00482BEB">
        <w:t xml:space="preserve"> </w:t>
      </w:r>
      <w:r w:rsidR="00080DFE">
        <w:t xml:space="preserve">de </w:t>
      </w:r>
      <w:r w:rsidR="00EC4309">
        <w:t xml:space="preserve">integración </w:t>
      </w:r>
      <w:r w:rsidR="00F71C47" w:rsidRPr="00320D4B">
        <w:t>de la perspectiva de género</w:t>
      </w:r>
      <w:r w:rsidR="00225743" w:rsidRPr="00320D4B">
        <w:t xml:space="preserve"> </w:t>
      </w:r>
      <w:r w:rsidR="00982EA6">
        <w:t xml:space="preserve">a </w:t>
      </w:r>
      <w:r w:rsidR="00872A31">
        <w:t xml:space="preserve">los </w:t>
      </w:r>
      <w:r w:rsidR="00982EA6">
        <w:t>p</w:t>
      </w:r>
      <w:r w:rsidR="006728F3">
        <w:t xml:space="preserve">royectos </w:t>
      </w:r>
      <w:r w:rsidR="00872A31">
        <w:t xml:space="preserve">financiados </w:t>
      </w:r>
      <w:r w:rsidR="006728F3">
        <w:t>por el Fondo Multilateral</w:t>
      </w:r>
      <w:r w:rsidR="00225743" w:rsidRPr="00320D4B">
        <w:t xml:space="preserve"> </w:t>
      </w:r>
      <w:r w:rsidR="00FC617A" w:rsidRPr="00320D4B">
        <w:t>y</w:t>
      </w:r>
      <w:r w:rsidR="00225743" w:rsidRPr="00320D4B">
        <w:t xml:space="preserve"> </w:t>
      </w:r>
      <w:r w:rsidR="00EF5181">
        <w:t xml:space="preserve">la forma </w:t>
      </w:r>
      <w:r w:rsidR="006E57FA">
        <w:t xml:space="preserve">de llevarla </w:t>
      </w:r>
      <w:r w:rsidR="00EF5181">
        <w:t>a la práctica</w:t>
      </w:r>
      <w:r w:rsidR="00C0032D" w:rsidRPr="00320D4B">
        <w:t>.</w:t>
      </w:r>
    </w:p>
    <w:p w14:paraId="3FCCB62A" w14:textId="77777777" w:rsidR="005F76A7" w:rsidRPr="00320D4B" w:rsidRDefault="005F76A7" w:rsidP="00214C43">
      <w:pPr>
        <w:autoSpaceDE w:val="0"/>
        <w:autoSpaceDN w:val="0"/>
        <w:adjustRightInd w:val="0"/>
        <w:spacing w:after="240"/>
        <w:jc w:val="center"/>
        <w:rPr>
          <w:b/>
        </w:rPr>
      </w:pPr>
    </w:p>
    <w:p w14:paraId="2B753982" w14:textId="77777777" w:rsidR="000B6CAD" w:rsidRPr="00320D4B" w:rsidRDefault="000B6CAD" w:rsidP="00214C43">
      <w:pPr>
        <w:pStyle w:val="Heading2"/>
        <w:numPr>
          <w:ilvl w:val="1"/>
          <w:numId w:val="1"/>
        </w:numPr>
        <w:sectPr w:rsidR="000B6CAD" w:rsidRPr="00320D4B"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B2BF84F" w14:textId="530169DE" w:rsidR="000B6CAD" w:rsidRPr="00320D4B" w:rsidRDefault="003345D5" w:rsidP="00214C43">
      <w:pPr>
        <w:jc w:val="center"/>
        <w:rPr>
          <w:b/>
          <w:bCs/>
        </w:rPr>
      </w:pPr>
      <w:bookmarkStart w:id="0" w:name="_Hlk527381960"/>
      <w:r w:rsidRPr="00320D4B">
        <w:rPr>
          <w:b/>
          <w:bCs/>
        </w:rPr>
        <w:lastRenderedPageBreak/>
        <w:t>Anexo</w:t>
      </w:r>
      <w:r w:rsidR="00225743" w:rsidRPr="00320D4B">
        <w:rPr>
          <w:b/>
          <w:bCs/>
        </w:rPr>
        <w:t xml:space="preserve"> </w:t>
      </w:r>
      <w:r w:rsidR="000B6CAD" w:rsidRPr="00320D4B">
        <w:rPr>
          <w:b/>
          <w:bCs/>
        </w:rPr>
        <w:t>I</w:t>
      </w:r>
    </w:p>
    <w:p w14:paraId="70E1BE7F" w14:textId="77777777" w:rsidR="000B6CAD" w:rsidRPr="00320D4B" w:rsidRDefault="000B6CAD" w:rsidP="00214C43">
      <w:pPr>
        <w:jc w:val="center"/>
        <w:rPr>
          <w:b/>
          <w:bCs/>
        </w:rPr>
      </w:pPr>
    </w:p>
    <w:p w14:paraId="40677E8A" w14:textId="61E75E8A" w:rsidR="00DE5C16" w:rsidRDefault="00C33795" w:rsidP="00214C43">
      <w:pPr>
        <w:jc w:val="center"/>
        <w:rPr>
          <w:b/>
          <w:bCs/>
          <w:caps/>
        </w:rPr>
      </w:pPr>
      <w:r w:rsidRPr="00224E00">
        <w:rPr>
          <w:b/>
          <w:bCs/>
          <w:caps/>
        </w:rPr>
        <w:t>IN</w:t>
      </w:r>
      <w:r w:rsidR="00224E00" w:rsidRPr="00224E00">
        <w:rPr>
          <w:b/>
          <w:bCs/>
          <w:caps/>
        </w:rPr>
        <w:t>tegr</w:t>
      </w:r>
      <w:r w:rsidRPr="00224E00">
        <w:rPr>
          <w:b/>
          <w:bCs/>
          <w:caps/>
        </w:rPr>
        <w:t>ACIÓN</w:t>
      </w:r>
      <w:r w:rsidR="00F71C47" w:rsidRPr="00224E00">
        <w:rPr>
          <w:b/>
          <w:bCs/>
          <w:caps/>
        </w:rPr>
        <w:t xml:space="preserve"> DE LA PERSPECTIVA DE GÉNERO</w:t>
      </w:r>
      <w:r w:rsidR="00225743" w:rsidRPr="00224E00">
        <w:rPr>
          <w:b/>
          <w:bCs/>
          <w:caps/>
        </w:rPr>
        <w:t xml:space="preserve"> </w:t>
      </w:r>
      <w:r w:rsidR="00DE5C16">
        <w:rPr>
          <w:b/>
          <w:bCs/>
          <w:caps/>
        </w:rPr>
        <w:t>–</w:t>
      </w:r>
      <w:r w:rsidR="007F0B4E" w:rsidRPr="00224E00">
        <w:rPr>
          <w:b/>
          <w:bCs/>
          <w:caps/>
        </w:rPr>
        <w:t xml:space="preserve"> </w:t>
      </w:r>
    </w:p>
    <w:p w14:paraId="404375E0" w14:textId="42EE05F6" w:rsidR="000B6CAD" w:rsidRPr="00224E00" w:rsidRDefault="007F0B4E" w:rsidP="00214C43">
      <w:pPr>
        <w:jc w:val="center"/>
        <w:rPr>
          <w:b/>
          <w:bCs/>
          <w:caps/>
        </w:rPr>
      </w:pPr>
      <w:bookmarkStart w:id="1" w:name="_GoBack"/>
      <w:bookmarkEnd w:id="1"/>
      <w:r w:rsidRPr="00224E00">
        <w:rPr>
          <w:b/>
          <w:bCs/>
          <w:caps/>
        </w:rPr>
        <w:t xml:space="preserve">DISCUSIÓN </w:t>
      </w:r>
      <w:r w:rsidR="003345D5" w:rsidRPr="00224E00">
        <w:rPr>
          <w:b/>
          <w:bCs/>
          <w:caps/>
        </w:rPr>
        <w:t>EN</w:t>
      </w:r>
      <w:r w:rsidR="00225743" w:rsidRPr="00224E00">
        <w:rPr>
          <w:b/>
          <w:bCs/>
          <w:caps/>
        </w:rPr>
        <w:t xml:space="preserve"> </w:t>
      </w:r>
      <w:r w:rsidR="00AD53C3" w:rsidRPr="00224E00">
        <w:rPr>
          <w:b/>
          <w:bCs/>
          <w:caps/>
        </w:rPr>
        <w:t>REDES REGIONALES</w:t>
      </w:r>
    </w:p>
    <w:p w14:paraId="28DC64B4" w14:textId="6997AC7D" w:rsidR="00EF7083" w:rsidRPr="00EB2F7E" w:rsidRDefault="00B01AB4" w:rsidP="00214C43">
      <w:pPr>
        <w:jc w:val="center"/>
        <w:rPr>
          <w:b/>
          <w:bCs/>
          <w:caps/>
        </w:rPr>
      </w:pPr>
      <w:r w:rsidRPr="00224E00">
        <w:rPr>
          <w:b/>
          <w:bCs/>
          <w:caps/>
        </w:rPr>
        <w:t>(</w:t>
      </w:r>
      <w:r w:rsidR="003345D5" w:rsidRPr="00224E00">
        <w:rPr>
          <w:b/>
          <w:bCs/>
          <w:caps/>
        </w:rPr>
        <w:t>INFORMACIÓN</w:t>
      </w:r>
      <w:r w:rsidR="00225743" w:rsidRPr="00224E00">
        <w:rPr>
          <w:b/>
          <w:bCs/>
          <w:caps/>
        </w:rPr>
        <w:t xml:space="preserve"> </w:t>
      </w:r>
      <w:r w:rsidR="000D615F" w:rsidRPr="00224E00">
        <w:rPr>
          <w:b/>
          <w:bCs/>
          <w:caps/>
        </w:rPr>
        <w:t xml:space="preserve">aportada </w:t>
      </w:r>
      <w:r w:rsidR="00216482" w:rsidRPr="00224E00">
        <w:rPr>
          <w:b/>
          <w:bCs/>
          <w:caps/>
        </w:rPr>
        <w:t>por</w:t>
      </w:r>
      <w:r w:rsidR="00225743" w:rsidRPr="00224E00">
        <w:rPr>
          <w:b/>
          <w:bCs/>
          <w:caps/>
        </w:rPr>
        <w:t xml:space="preserve"> </w:t>
      </w:r>
      <w:r w:rsidR="00216482" w:rsidRPr="00224E00">
        <w:rPr>
          <w:b/>
          <w:bCs/>
          <w:caps/>
        </w:rPr>
        <w:t>el</w:t>
      </w:r>
      <w:r w:rsidR="00225743" w:rsidRPr="00224E00">
        <w:rPr>
          <w:b/>
          <w:bCs/>
          <w:caps/>
        </w:rPr>
        <w:t xml:space="preserve"> </w:t>
      </w:r>
      <w:r w:rsidR="00215FEC" w:rsidRPr="00224E00">
        <w:rPr>
          <w:b/>
          <w:bCs/>
          <w:caps/>
        </w:rPr>
        <w:t>PNUMA)</w:t>
      </w:r>
      <w:r w:rsidRPr="00EB2F7E">
        <w:rPr>
          <w:rStyle w:val="FootnoteReference"/>
          <w:b/>
          <w:bCs/>
          <w:caps/>
        </w:rPr>
        <w:footnoteReference w:id="8"/>
      </w:r>
    </w:p>
    <w:p w14:paraId="6E67D1EA" w14:textId="79A0CCC4" w:rsidR="000B6CAD" w:rsidRPr="00320D4B" w:rsidRDefault="000B6CAD" w:rsidP="00214C43">
      <w:pPr>
        <w:jc w:val="center"/>
        <w:rPr>
          <w:b/>
          <w:bCs/>
          <w:shd w:val="clear" w:color="auto" w:fill="FABF8F" w:themeFill="accent6" w:themeFillTint="99"/>
        </w:rPr>
      </w:pPr>
    </w:p>
    <w:p w14:paraId="5FA808F8" w14:textId="442804DA" w:rsidR="000B6CAD" w:rsidRPr="002B2929" w:rsidRDefault="003345D5" w:rsidP="009641B3">
      <w:pPr>
        <w:pStyle w:val="Default"/>
        <w:jc w:val="both"/>
        <w:rPr>
          <w:b/>
          <w:caps/>
          <w:sz w:val="22"/>
          <w:szCs w:val="22"/>
          <w:lang w:val="es-ES_tradnl"/>
        </w:rPr>
      </w:pPr>
      <w:r w:rsidRPr="002B2929">
        <w:rPr>
          <w:b/>
          <w:caps/>
          <w:sz w:val="22"/>
          <w:szCs w:val="22"/>
          <w:lang w:val="es-ES_tradnl"/>
        </w:rPr>
        <w:t>REUNIÓN</w:t>
      </w:r>
      <w:r w:rsidR="00225743" w:rsidRPr="002B2929">
        <w:rPr>
          <w:b/>
          <w:caps/>
          <w:sz w:val="22"/>
          <w:szCs w:val="22"/>
          <w:lang w:val="es-ES_tradnl"/>
        </w:rPr>
        <w:t xml:space="preserve"> </w:t>
      </w:r>
      <w:r w:rsidR="00FC617A" w:rsidRPr="002B2929">
        <w:rPr>
          <w:b/>
          <w:caps/>
          <w:sz w:val="22"/>
          <w:szCs w:val="22"/>
          <w:lang w:val="es-ES_tradnl"/>
        </w:rPr>
        <w:t>DE</w:t>
      </w:r>
      <w:r w:rsidR="00225743" w:rsidRPr="002B2929">
        <w:rPr>
          <w:b/>
          <w:caps/>
          <w:sz w:val="22"/>
          <w:szCs w:val="22"/>
          <w:lang w:val="es-ES_tradnl"/>
        </w:rPr>
        <w:t xml:space="preserve"> </w:t>
      </w:r>
      <w:r w:rsidR="007C2905">
        <w:rPr>
          <w:b/>
          <w:caps/>
          <w:sz w:val="22"/>
          <w:szCs w:val="22"/>
          <w:lang w:val="es-ES_tradnl"/>
        </w:rPr>
        <w:t>ENCARGADOS DE OFICINAS DEL OZONO</w:t>
      </w:r>
      <w:r w:rsidR="002B2929">
        <w:rPr>
          <w:b/>
          <w:caps/>
          <w:sz w:val="22"/>
          <w:szCs w:val="22"/>
          <w:lang w:val="es-ES_tradnl"/>
        </w:rPr>
        <w:t xml:space="preserve"> de la red del África anglófona</w:t>
      </w:r>
      <w:r w:rsidR="00225743" w:rsidRPr="002B2929">
        <w:rPr>
          <w:b/>
          <w:caps/>
          <w:sz w:val="22"/>
          <w:szCs w:val="22"/>
          <w:lang w:val="es-ES_tradnl"/>
        </w:rPr>
        <w:t xml:space="preserve"> </w:t>
      </w:r>
      <w:r w:rsidR="00E868BD">
        <w:rPr>
          <w:b/>
          <w:caps/>
          <w:sz w:val="22"/>
          <w:szCs w:val="22"/>
          <w:lang w:val="es-ES_tradnl"/>
        </w:rPr>
        <w:t>PARÍS,</w:t>
      </w:r>
      <w:r w:rsidR="00225743" w:rsidRPr="002B2929">
        <w:rPr>
          <w:b/>
          <w:caps/>
          <w:sz w:val="22"/>
          <w:szCs w:val="22"/>
          <w:lang w:val="es-ES_tradnl"/>
        </w:rPr>
        <w:t xml:space="preserve"> </w:t>
      </w:r>
      <w:r w:rsidR="00136007" w:rsidRPr="002B2929">
        <w:rPr>
          <w:b/>
          <w:caps/>
          <w:sz w:val="22"/>
          <w:szCs w:val="22"/>
          <w:lang w:val="es-ES_tradnl"/>
        </w:rPr>
        <w:t>FEBRERO DE 2019</w:t>
      </w:r>
    </w:p>
    <w:p w14:paraId="7B0335DD" w14:textId="77777777" w:rsidR="008B307B" w:rsidRPr="00320D4B" w:rsidRDefault="008B307B" w:rsidP="005A6736">
      <w:pPr>
        <w:pStyle w:val="Default"/>
        <w:jc w:val="both"/>
        <w:rPr>
          <w:sz w:val="22"/>
          <w:szCs w:val="22"/>
          <w:lang w:val="es-ES_tradnl"/>
        </w:rPr>
      </w:pPr>
    </w:p>
    <w:p w14:paraId="474DE4A9" w14:textId="0F00F813" w:rsidR="00EF7083" w:rsidRPr="00320D4B" w:rsidRDefault="00631B29" w:rsidP="005A6736">
      <w:pPr>
        <w:pStyle w:val="Default"/>
        <w:jc w:val="both"/>
        <w:rPr>
          <w:sz w:val="22"/>
          <w:szCs w:val="22"/>
          <w:lang w:val="es-ES_tradnl"/>
        </w:rPr>
      </w:pPr>
      <w:r>
        <w:rPr>
          <w:sz w:val="22"/>
          <w:szCs w:val="22"/>
          <w:lang w:val="es-ES_tradnl"/>
        </w:rPr>
        <w:t xml:space="preserve">La reunión de </w:t>
      </w:r>
      <w:r w:rsidR="0093473C">
        <w:rPr>
          <w:sz w:val="22"/>
          <w:szCs w:val="22"/>
          <w:lang w:val="es-ES_tradnl"/>
        </w:rPr>
        <w:t>encargados nacionales de oficinas del ozono</w:t>
      </w:r>
      <w:r w:rsidRPr="00631B29">
        <w:rPr>
          <w:sz w:val="22"/>
          <w:szCs w:val="22"/>
          <w:lang w:val="es-ES_tradnl"/>
        </w:rPr>
        <w:t xml:space="preserve"> del África anglófona </w:t>
      </w:r>
      <w:r w:rsidR="00A3649C">
        <w:rPr>
          <w:sz w:val="22"/>
          <w:szCs w:val="22"/>
          <w:lang w:val="es-ES_tradnl"/>
        </w:rPr>
        <w:t>escuchó</w:t>
      </w:r>
      <w:r>
        <w:rPr>
          <w:sz w:val="22"/>
          <w:szCs w:val="22"/>
          <w:lang w:val="es-ES_tradnl"/>
        </w:rPr>
        <w:t xml:space="preserve"> una </w:t>
      </w:r>
      <w:r w:rsidR="0027409C">
        <w:rPr>
          <w:sz w:val="22"/>
          <w:szCs w:val="22"/>
          <w:lang w:val="es-ES_tradnl"/>
        </w:rPr>
        <w:t>exposición</w:t>
      </w:r>
      <w:r w:rsidR="00225743" w:rsidRPr="00320D4B">
        <w:rPr>
          <w:sz w:val="22"/>
          <w:szCs w:val="22"/>
          <w:lang w:val="es-ES_tradnl"/>
        </w:rPr>
        <w:t xml:space="preserve"> </w:t>
      </w:r>
      <w:r w:rsidR="00B867E6">
        <w:rPr>
          <w:sz w:val="22"/>
          <w:szCs w:val="22"/>
          <w:lang w:val="es-ES_tradnl"/>
        </w:rPr>
        <w:t xml:space="preserve">sobre </w:t>
      </w:r>
      <w:r w:rsidR="00B867E6" w:rsidRPr="00B867E6">
        <w:rPr>
          <w:sz w:val="22"/>
          <w:szCs w:val="22"/>
          <w:lang w:val="es-ES_tradnl"/>
        </w:rPr>
        <w:t xml:space="preserve">la incorporación de la perspectiva de género </w:t>
      </w:r>
      <w:r>
        <w:rPr>
          <w:sz w:val="22"/>
          <w:szCs w:val="22"/>
          <w:lang w:val="es-ES_tradnl"/>
        </w:rPr>
        <w:t xml:space="preserve">y </w:t>
      </w:r>
      <w:r w:rsidR="00046301">
        <w:rPr>
          <w:sz w:val="22"/>
          <w:szCs w:val="22"/>
          <w:lang w:val="es-ES_tradnl"/>
        </w:rPr>
        <w:t xml:space="preserve">sometió </w:t>
      </w:r>
      <w:r w:rsidR="007812B1">
        <w:rPr>
          <w:sz w:val="22"/>
          <w:szCs w:val="22"/>
          <w:lang w:val="es-ES_tradnl"/>
        </w:rPr>
        <w:t>el tema</w:t>
      </w:r>
      <w:r w:rsidR="00046301">
        <w:rPr>
          <w:sz w:val="22"/>
          <w:szCs w:val="22"/>
          <w:lang w:val="es-ES_tradnl"/>
        </w:rPr>
        <w:t xml:space="preserve"> a debate</w:t>
      </w:r>
      <w:r w:rsidR="000B6CAD" w:rsidRPr="00320D4B">
        <w:rPr>
          <w:sz w:val="22"/>
          <w:szCs w:val="22"/>
          <w:lang w:val="es-ES_tradnl"/>
        </w:rPr>
        <w:t>.</w:t>
      </w:r>
      <w:r w:rsidR="00225743" w:rsidRPr="00320D4B">
        <w:rPr>
          <w:sz w:val="22"/>
          <w:szCs w:val="22"/>
          <w:lang w:val="es-ES_tradnl"/>
        </w:rPr>
        <w:t xml:space="preserve"> </w:t>
      </w:r>
      <w:r w:rsidR="00B217B2">
        <w:rPr>
          <w:sz w:val="22"/>
          <w:szCs w:val="22"/>
          <w:lang w:val="es-ES_tradnl"/>
        </w:rPr>
        <w:t xml:space="preserve">En </w:t>
      </w:r>
      <w:r w:rsidR="00A86656">
        <w:rPr>
          <w:sz w:val="22"/>
          <w:szCs w:val="22"/>
          <w:lang w:val="es-ES_tradnl"/>
        </w:rPr>
        <w:t xml:space="preserve">la </w:t>
      </w:r>
      <w:r w:rsidR="00095AC9" w:rsidRPr="00320D4B">
        <w:rPr>
          <w:sz w:val="22"/>
          <w:szCs w:val="22"/>
          <w:lang w:val="es-ES_tradnl"/>
        </w:rPr>
        <w:t>reunión</w:t>
      </w:r>
      <w:r w:rsidR="00225743" w:rsidRPr="00320D4B">
        <w:rPr>
          <w:sz w:val="22"/>
          <w:szCs w:val="22"/>
          <w:lang w:val="es-ES_tradnl"/>
        </w:rPr>
        <w:t xml:space="preserve"> </w:t>
      </w:r>
      <w:r w:rsidR="00B217B2">
        <w:rPr>
          <w:sz w:val="22"/>
          <w:szCs w:val="22"/>
          <w:lang w:val="es-ES_tradnl"/>
        </w:rPr>
        <w:t xml:space="preserve">se informó sobre las </w:t>
      </w:r>
      <w:r w:rsidR="00095AC9" w:rsidRPr="00320D4B">
        <w:rPr>
          <w:sz w:val="22"/>
          <w:szCs w:val="22"/>
          <w:lang w:val="es-ES_tradnl"/>
        </w:rPr>
        <w:t>conversaciones</w:t>
      </w:r>
      <w:r w:rsidR="00225743" w:rsidRPr="00320D4B">
        <w:rPr>
          <w:sz w:val="22"/>
          <w:szCs w:val="22"/>
          <w:lang w:val="es-ES_tradnl"/>
        </w:rPr>
        <w:t xml:space="preserve"> </w:t>
      </w:r>
      <w:r w:rsidR="008B35D2">
        <w:rPr>
          <w:sz w:val="22"/>
          <w:szCs w:val="22"/>
          <w:lang w:val="es-ES_tradnl"/>
        </w:rPr>
        <w:t xml:space="preserve">sostenidas en </w:t>
      </w:r>
      <w:r w:rsidR="00225743" w:rsidRPr="00320D4B">
        <w:rPr>
          <w:sz w:val="22"/>
          <w:szCs w:val="22"/>
          <w:lang w:val="es-ES_tradnl"/>
        </w:rPr>
        <w:t>la 81</w:t>
      </w:r>
      <w:r w:rsidR="006365F2" w:rsidRPr="00320D4B">
        <w:rPr>
          <w:sz w:val="22"/>
          <w:szCs w:val="22"/>
          <w:lang w:val="es-ES_tradnl"/>
        </w:rPr>
        <w:t>ª reunión</w:t>
      </w:r>
      <w:r w:rsidR="00225743" w:rsidRPr="00320D4B">
        <w:rPr>
          <w:sz w:val="22"/>
          <w:szCs w:val="22"/>
          <w:lang w:val="es-ES_tradnl"/>
        </w:rPr>
        <w:t xml:space="preserve"> </w:t>
      </w:r>
      <w:r w:rsidR="00EF7083" w:rsidRPr="00320D4B">
        <w:rPr>
          <w:sz w:val="22"/>
          <w:szCs w:val="22"/>
          <w:lang w:val="es-ES_tradnl"/>
        </w:rPr>
        <w:t>del</w:t>
      </w:r>
      <w:r w:rsidR="00225743" w:rsidRPr="00320D4B">
        <w:rPr>
          <w:sz w:val="22"/>
          <w:szCs w:val="22"/>
          <w:lang w:val="es-ES_tradnl"/>
        </w:rPr>
        <w:t xml:space="preserve"> </w:t>
      </w:r>
      <w:r w:rsidR="003345D5" w:rsidRPr="00320D4B">
        <w:rPr>
          <w:sz w:val="22"/>
          <w:szCs w:val="22"/>
          <w:lang w:val="es-ES_tradnl"/>
        </w:rPr>
        <w:t>Comité</w:t>
      </w:r>
      <w:r w:rsidR="00225743" w:rsidRPr="00320D4B">
        <w:rPr>
          <w:sz w:val="22"/>
          <w:szCs w:val="22"/>
          <w:lang w:val="es-ES_tradnl"/>
        </w:rPr>
        <w:t xml:space="preserve"> </w:t>
      </w:r>
      <w:r w:rsidR="00FC617A" w:rsidRPr="00320D4B">
        <w:rPr>
          <w:sz w:val="22"/>
          <w:szCs w:val="22"/>
          <w:lang w:val="es-ES_tradnl"/>
        </w:rPr>
        <w:t>Ejecutivo</w:t>
      </w:r>
      <w:r w:rsidR="00482BEB">
        <w:rPr>
          <w:sz w:val="22"/>
          <w:szCs w:val="22"/>
          <w:lang w:val="es-ES_tradnl"/>
        </w:rPr>
        <w:t xml:space="preserve"> </w:t>
      </w:r>
      <w:r w:rsidR="00A86656">
        <w:rPr>
          <w:sz w:val="22"/>
          <w:szCs w:val="22"/>
          <w:lang w:val="es-ES_tradnl"/>
        </w:rPr>
        <w:t>respecto de</w:t>
      </w:r>
      <w:r w:rsidR="00482BEB">
        <w:rPr>
          <w:sz w:val="22"/>
          <w:szCs w:val="22"/>
          <w:lang w:val="es-ES_tradnl"/>
        </w:rPr>
        <w:t xml:space="preserve"> la </w:t>
      </w:r>
      <w:r w:rsidR="00A15C84">
        <w:rPr>
          <w:sz w:val="22"/>
          <w:szCs w:val="22"/>
          <w:lang w:val="es-ES_tradnl"/>
        </w:rPr>
        <w:t xml:space="preserve">integración </w:t>
      </w:r>
      <w:r w:rsidR="00F71C47" w:rsidRPr="00320D4B">
        <w:rPr>
          <w:sz w:val="22"/>
          <w:szCs w:val="22"/>
          <w:lang w:val="es-ES_tradnl"/>
        </w:rPr>
        <w:t>de la perspectiva de género</w:t>
      </w:r>
      <w:r w:rsidR="00225743" w:rsidRPr="00320D4B">
        <w:rPr>
          <w:sz w:val="22"/>
          <w:szCs w:val="22"/>
          <w:lang w:val="es-ES_tradnl"/>
        </w:rPr>
        <w:t xml:space="preserve"> </w:t>
      </w:r>
      <w:r w:rsidR="00DB47CE">
        <w:rPr>
          <w:sz w:val="22"/>
          <w:szCs w:val="22"/>
          <w:lang w:val="es-ES_tradnl"/>
        </w:rPr>
        <w:t xml:space="preserve">a los </w:t>
      </w:r>
      <w:r w:rsidR="00D01E70">
        <w:rPr>
          <w:sz w:val="22"/>
          <w:szCs w:val="22"/>
          <w:lang w:val="es-ES_tradnl"/>
        </w:rPr>
        <w:t>proyectos y políticas del Protocolo de Montreal</w:t>
      </w:r>
      <w:r w:rsidR="00225743" w:rsidRPr="00320D4B">
        <w:rPr>
          <w:sz w:val="22"/>
          <w:szCs w:val="22"/>
          <w:lang w:val="es-ES_tradnl"/>
        </w:rPr>
        <w:t xml:space="preserve"> </w:t>
      </w:r>
      <w:r w:rsidR="00FC617A" w:rsidRPr="00320D4B">
        <w:rPr>
          <w:sz w:val="22"/>
          <w:szCs w:val="22"/>
          <w:lang w:val="es-ES_tradnl"/>
        </w:rPr>
        <w:t>y</w:t>
      </w:r>
      <w:r w:rsidR="00225743" w:rsidRPr="00320D4B">
        <w:rPr>
          <w:sz w:val="22"/>
          <w:szCs w:val="22"/>
          <w:lang w:val="es-ES_tradnl"/>
        </w:rPr>
        <w:t xml:space="preserve"> </w:t>
      </w:r>
      <w:r w:rsidR="004B7FF5">
        <w:rPr>
          <w:sz w:val="22"/>
          <w:szCs w:val="22"/>
          <w:lang w:val="es-ES_tradnl"/>
        </w:rPr>
        <w:t>sobre la</w:t>
      </w:r>
      <w:r w:rsidR="00225743" w:rsidRPr="00320D4B">
        <w:rPr>
          <w:sz w:val="22"/>
          <w:szCs w:val="22"/>
          <w:lang w:val="es-ES_tradnl"/>
        </w:rPr>
        <w:t xml:space="preserve"> </w:t>
      </w:r>
      <w:r w:rsidR="003345D5" w:rsidRPr="00320D4B">
        <w:rPr>
          <w:sz w:val="22"/>
          <w:szCs w:val="22"/>
          <w:lang w:val="es-ES_tradnl"/>
        </w:rPr>
        <w:t>Decisión</w:t>
      </w:r>
      <w:r w:rsidR="00225743" w:rsidRPr="00320D4B">
        <w:rPr>
          <w:sz w:val="22"/>
          <w:szCs w:val="22"/>
          <w:lang w:val="es-ES_tradnl"/>
        </w:rPr>
        <w:t xml:space="preserve"> </w:t>
      </w:r>
      <w:r w:rsidR="000B6CAD" w:rsidRPr="00320D4B">
        <w:rPr>
          <w:sz w:val="22"/>
          <w:szCs w:val="22"/>
          <w:lang w:val="es-ES_tradnl"/>
        </w:rPr>
        <w:t>81/</w:t>
      </w:r>
      <w:r w:rsidR="00105B47">
        <w:rPr>
          <w:sz w:val="22"/>
          <w:szCs w:val="22"/>
          <w:lang w:val="es-ES_tradnl"/>
        </w:rPr>
        <w:t>7,</w:t>
      </w:r>
      <w:r w:rsidR="00225743" w:rsidRPr="00320D4B">
        <w:rPr>
          <w:sz w:val="22"/>
          <w:szCs w:val="22"/>
          <w:lang w:val="es-ES_tradnl"/>
        </w:rPr>
        <w:t xml:space="preserve"> </w:t>
      </w:r>
      <w:r w:rsidR="006B7EE3">
        <w:rPr>
          <w:sz w:val="22"/>
          <w:szCs w:val="22"/>
          <w:lang w:val="es-ES_tradnl"/>
        </w:rPr>
        <w:t>solicitándose</w:t>
      </w:r>
      <w:r w:rsidR="00A74171">
        <w:rPr>
          <w:sz w:val="22"/>
          <w:szCs w:val="22"/>
          <w:lang w:val="es-ES_tradnl"/>
        </w:rPr>
        <w:t xml:space="preserve"> puntos de vista </w:t>
      </w:r>
      <w:r w:rsidR="00216482" w:rsidRPr="00320D4B">
        <w:rPr>
          <w:sz w:val="22"/>
          <w:szCs w:val="22"/>
          <w:lang w:val="es-ES_tradnl"/>
        </w:rPr>
        <w:t>en</w:t>
      </w:r>
      <w:r w:rsidR="00225743" w:rsidRPr="00320D4B">
        <w:rPr>
          <w:sz w:val="22"/>
          <w:szCs w:val="22"/>
          <w:lang w:val="es-ES_tradnl"/>
        </w:rPr>
        <w:t xml:space="preserve"> </w:t>
      </w:r>
      <w:r w:rsidR="00216482" w:rsidRPr="00320D4B">
        <w:rPr>
          <w:sz w:val="22"/>
          <w:szCs w:val="22"/>
          <w:lang w:val="es-ES_tradnl"/>
        </w:rPr>
        <w:t>cuanto</w:t>
      </w:r>
      <w:r w:rsidR="00225743" w:rsidRPr="00320D4B">
        <w:rPr>
          <w:sz w:val="22"/>
          <w:szCs w:val="22"/>
          <w:lang w:val="es-ES_tradnl"/>
        </w:rPr>
        <w:t xml:space="preserve"> </w:t>
      </w:r>
      <w:r w:rsidR="00216482" w:rsidRPr="00320D4B">
        <w:rPr>
          <w:sz w:val="22"/>
          <w:szCs w:val="22"/>
          <w:lang w:val="es-ES_tradnl"/>
        </w:rPr>
        <w:t>a</w:t>
      </w:r>
      <w:r w:rsidR="00225743" w:rsidRPr="00320D4B">
        <w:rPr>
          <w:sz w:val="22"/>
          <w:szCs w:val="22"/>
          <w:lang w:val="es-ES_tradnl"/>
        </w:rPr>
        <w:t xml:space="preserve"> </w:t>
      </w:r>
      <w:r w:rsidR="00A74171">
        <w:rPr>
          <w:sz w:val="22"/>
          <w:szCs w:val="22"/>
          <w:lang w:val="es-ES_tradnl"/>
        </w:rPr>
        <w:t>un</w:t>
      </w:r>
      <w:r w:rsidR="000B6CAD" w:rsidRPr="00320D4B">
        <w:rPr>
          <w:sz w:val="22"/>
          <w:szCs w:val="22"/>
          <w:lang w:val="es-ES_tradnl"/>
        </w:rPr>
        <w:t>a</w:t>
      </w:r>
      <w:r w:rsidR="00225743" w:rsidRPr="00320D4B">
        <w:rPr>
          <w:sz w:val="22"/>
          <w:szCs w:val="22"/>
          <w:lang w:val="es-ES_tradnl"/>
        </w:rPr>
        <w:t xml:space="preserve"> </w:t>
      </w:r>
      <w:r w:rsidR="003A2A4D">
        <w:rPr>
          <w:sz w:val="22"/>
          <w:szCs w:val="22"/>
          <w:lang w:val="es-ES_tradnl"/>
        </w:rPr>
        <w:t>posible política de género</w:t>
      </w:r>
      <w:r w:rsidR="00B01734">
        <w:rPr>
          <w:sz w:val="22"/>
          <w:szCs w:val="22"/>
          <w:lang w:val="es-ES_tradnl"/>
        </w:rPr>
        <w:t xml:space="preserve"> para el Fondo Multilateral</w:t>
      </w:r>
      <w:r w:rsidR="000B6CAD" w:rsidRPr="00320D4B">
        <w:rPr>
          <w:sz w:val="22"/>
          <w:szCs w:val="22"/>
          <w:lang w:val="es-ES_tradnl"/>
        </w:rPr>
        <w:t>.</w:t>
      </w:r>
      <w:r w:rsidR="00225743" w:rsidRPr="00320D4B">
        <w:rPr>
          <w:sz w:val="22"/>
          <w:szCs w:val="22"/>
          <w:lang w:val="es-ES_tradnl"/>
        </w:rPr>
        <w:t xml:space="preserve"> </w:t>
      </w:r>
      <w:r w:rsidR="003345D5" w:rsidRPr="00320D4B">
        <w:rPr>
          <w:sz w:val="22"/>
          <w:szCs w:val="22"/>
          <w:lang w:val="es-ES_tradnl"/>
        </w:rPr>
        <w:t>La</w:t>
      </w:r>
      <w:r w:rsidR="00225743" w:rsidRPr="00320D4B">
        <w:rPr>
          <w:sz w:val="22"/>
          <w:szCs w:val="22"/>
          <w:lang w:val="es-ES_tradnl"/>
        </w:rPr>
        <w:t xml:space="preserve"> </w:t>
      </w:r>
      <w:r w:rsidR="003345D5" w:rsidRPr="00320D4B">
        <w:rPr>
          <w:sz w:val="22"/>
          <w:szCs w:val="22"/>
          <w:lang w:val="es-ES_tradnl"/>
        </w:rPr>
        <w:t>Secretaría</w:t>
      </w:r>
      <w:r w:rsidR="00225743" w:rsidRPr="00320D4B">
        <w:rPr>
          <w:sz w:val="22"/>
          <w:szCs w:val="22"/>
          <w:lang w:val="es-ES_tradnl"/>
        </w:rPr>
        <w:t xml:space="preserve"> </w:t>
      </w:r>
      <w:r w:rsidR="00B87674">
        <w:rPr>
          <w:sz w:val="22"/>
          <w:szCs w:val="22"/>
          <w:lang w:val="es-ES_tradnl"/>
        </w:rPr>
        <w:t xml:space="preserve">elaborará </w:t>
      </w:r>
      <w:r w:rsidR="0018604E">
        <w:rPr>
          <w:sz w:val="22"/>
          <w:szCs w:val="22"/>
          <w:lang w:val="es-ES_tradnl"/>
        </w:rPr>
        <w:t>un documento de discusión</w:t>
      </w:r>
      <w:r w:rsidR="00225743" w:rsidRPr="00320D4B">
        <w:rPr>
          <w:sz w:val="22"/>
          <w:szCs w:val="22"/>
          <w:lang w:val="es-ES_tradnl"/>
        </w:rPr>
        <w:t xml:space="preserve"> </w:t>
      </w:r>
      <w:r w:rsidR="0018604E">
        <w:rPr>
          <w:sz w:val="22"/>
          <w:szCs w:val="22"/>
          <w:lang w:val="es-ES_tradnl"/>
        </w:rPr>
        <w:t>para la 83</w:t>
      </w:r>
      <w:r w:rsidR="006365F2" w:rsidRPr="00320D4B">
        <w:rPr>
          <w:sz w:val="22"/>
          <w:szCs w:val="22"/>
          <w:lang w:val="es-ES_tradnl"/>
        </w:rPr>
        <w:t>ª reunión</w:t>
      </w:r>
      <w:r w:rsidR="00947360">
        <w:rPr>
          <w:sz w:val="22"/>
          <w:szCs w:val="22"/>
          <w:lang w:val="es-ES_tradnl"/>
        </w:rPr>
        <w:t xml:space="preserve"> que reseñará </w:t>
      </w:r>
      <w:r w:rsidR="00B87674">
        <w:rPr>
          <w:sz w:val="22"/>
          <w:szCs w:val="22"/>
          <w:lang w:val="es-ES_tradnl"/>
        </w:rPr>
        <w:t xml:space="preserve">los </w:t>
      </w:r>
      <w:r w:rsidR="00143A4A">
        <w:rPr>
          <w:sz w:val="22"/>
          <w:szCs w:val="22"/>
          <w:lang w:val="es-ES_tradnl"/>
        </w:rPr>
        <w:t>objetivos</w:t>
      </w:r>
      <w:r w:rsidR="00225743" w:rsidRPr="00320D4B">
        <w:rPr>
          <w:sz w:val="22"/>
          <w:szCs w:val="22"/>
          <w:lang w:val="es-ES_tradnl"/>
        </w:rPr>
        <w:t xml:space="preserve"> </w:t>
      </w:r>
      <w:r w:rsidR="00FC617A" w:rsidRPr="00320D4B">
        <w:rPr>
          <w:sz w:val="22"/>
          <w:szCs w:val="22"/>
          <w:lang w:val="es-ES_tradnl"/>
        </w:rPr>
        <w:t>y</w:t>
      </w:r>
      <w:r w:rsidR="00225743" w:rsidRPr="00320D4B">
        <w:rPr>
          <w:sz w:val="22"/>
          <w:szCs w:val="22"/>
          <w:lang w:val="es-ES_tradnl"/>
        </w:rPr>
        <w:t xml:space="preserve"> </w:t>
      </w:r>
      <w:r w:rsidR="00B34A17">
        <w:rPr>
          <w:sz w:val="22"/>
          <w:szCs w:val="22"/>
          <w:lang w:val="es-ES_tradnl"/>
        </w:rPr>
        <w:t>elementos de una posible</w:t>
      </w:r>
      <w:r w:rsidR="003A2A4D">
        <w:rPr>
          <w:sz w:val="22"/>
          <w:szCs w:val="22"/>
          <w:lang w:val="es-ES_tradnl"/>
        </w:rPr>
        <w:t xml:space="preserve"> política de género</w:t>
      </w:r>
      <w:r w:rsidR="00B01734">
        <w:rPr>
          <w:sz w:val="22"/>
          <w:szCs w:val="22"/>
          <w:lang w:val="es-ES_tradnl"/>
        </w:rPr>
        <w:t xml:space="preserve"> para el Fondo</w:t>
      </w:r>
      <w:r w:rsidR="000B6CAD" w:rsidRPr="00320D4B">
        <w:rPr>
          <w:sz w:val="22"/>
          <w:szCs w:val="22"/>
          <w:lang w:val="es-ES_tradnl"/>
        </w:rPr>
        <w:t>,</w:t>
      </w:r>
      <w:r w:rsidR="00225743" w:rsidRPr="00320D4B">
        <w:rPr>
          <w:sz w:val="22"/>
          <w:szCs w:val="22"/>
          <w:lang w:val="es-ES_tradnl"/>
        </w:rPr>
        <w:t xml:space="preserve"> </w:t>
      </w:r>
      <w:r w:rsidR="00DF1B54">
        <w:rPr>
          <w:sz w:val="22"/>
          <w:szCs w:val="22"/>
          <w:lang w:val="es-ES_tradnl"/>
        </w:rPr>
        <w:t xml:space="preserve">habida cuenta de </w:t>
      </w:r>
      <w:r w:rsidR="00271A9B" w:rsidRPr="00320D4B">
        <w:rPr>
          <w:sz w:val="22"/>
          <w:szCs w:val="22"/>
          <w:lang w:val="es-ES_tradnl"/>
        </w:rPr>
        <w:t>las</w:t>
      </w:r>
      <w:r w:rsidR="00225743" w:rsidRPr="00320D4B">
        <w:rPr>
          <w:sz w:val="22"/>
          <w:szCs w:val="22"/>
          <w:lang w:val="es-ES_tradnl"/>
        </w:rPr>
        <w:t xml:space="preserve"> </w:t>
      </w:r>
      <w:r w:rsidR="00271A9B" w:rsidRPr="00320D4B">
        <w:rPr>
          <w:sz w:val="22"/>
          <w:szCs w:val="22"/>
          <w:lang w:val="es-ES_tradnl"/>
        </w:rPr>
        <w:t>políticas</w:t>
      </w:r>
      <w:r w:rsidR="00225743" w:rsidRPr="00320D4B">
        <w:rPr>
          <w:sz w:val="22"/>
          <w:szCs w:val="22"/>
          <w:lang w:val="es-ES_tradnl"/>
        </w:rPr>
        <w:t xml:space="preserve"> de los </w:t>
      </w:r>
      <w:r w:rsidR="00216482" w:rsidRPr="00320D4B">
        <w:rPr>
          <w:sz w:val="22"/>
          <w:szCs w:val="22"/>
          <w:lang w:val="es-ES_tradnl"/>
        </w:rPr>
        <w:t>organismos</w:t>
      </w:r>
      <w:r w:rsidR="00225743" w:rsidRPr="00320D4B">
        <w:rPr>
          <w:sz w:val="22"/>
          <w:szCs w:val="22"/>
          <w:lang w:val="es-ES_tradnl"/>
        </w:rPr>
        <w:t xml:space="preserve"> </w:t>
      </w:r>
      <w:r w:rsidR="00216482" w:rsidRPr="00320D4B">
        <w:rPr>
          <w:sz w:val="22"/>
          <w:szCs w:val="22"/>
          <w:lang w:val="es-ES_tradnl"/>
        </w:rPr>
        <w:t>bilaterales</w:t>
      </w:r>
      <w:r w:rsidR="00225743" w:rsidRPr="00320D4B">
        <w:rPr>
          <w:sz w:val="22"/>
          <w:szCs w:val="22"/>
          <w:lang w:val="es-ES_tradnl"/>
        </w:rPr>
        <w:t xml:space="preserve"> </w:t>
      </w:r>
      <w:r w:rsidR="00216482" w:rsidRPr="00320D4B">
        <w:rPr>
          <w:sz w:val="22"/>
          <w:szCs w:val="22"/>
          <w:lang w:val="es-ES_tradnl"/>
        </w:rPr>
        <w:t>y</w:t>
      </w:r>
      <w:r w:rsidR="00225743" w:rsidRPr="00320D4B">
        <w:rPr>
          <w:sz w:val="22"/>
          <w:szCs w:val="22"/>
          <w:lang w:val="es-ES_tradnl"/>
        </w:rPr>
        <w:t xml:space="preserve"> </w:t>
      </w:r>
      <w:r w:rsidR="00216482" w:rsidRPr="00320D4B">
        <w:rPr>
          <w:sz w:val="22"/>
          <w:szCs w:val="22"/>
          <w:lang w:val="es-ES_tradnl"/>
        </w:rPr>
        <w:t>de</w:t>
      </w:r>
      <w:r w:rsidR="00225743" w:rsidRPr="00320D4B">
        <w:rPr>
          <w:sz w:val="22"/>
          <w:szCs w:val="22"/>
          <w:lang w:val="es-ES_tradnl"/>
        </w:rPr>
        <w:t xml:space="preserve"> </w:t>
      </w:r>
      <w:r w:rsidR="00216482" w:rsidRPr="00320D4B">
        <w:rPr>
          <w:sz w:val="22"/>
          <w:szCs w:val="22"/>
          <w:lang w:val="es-ES_tradnl"/>
        </w:rPr>
        <w:t>ejecución</w:t>
      </w:r>
      <w:r w:rsidR="000B6CAD" w:rsidRPr="00320D4B">
        <w:rPr>
          <w:sz w:val="22"/>
          <w:szCs w:val="22"/>
          <w:lang w:val="es-ES_tradnl"/>
        </w:rPr>
        <w:t>,</w:t>
      </w:r>
      <w:r w:rsidR="00225743" w:rsidRPr="00320D4B">
        <w:rPr>
          <w:sz w:val="22"/>
          <w:szCs w:val="22"/>
          <w:lang w:val="es-ES_tradnl"/>
        </w:rPr>
        <w:t xml:space="preserve"> </w:t>
      </w:r>
      <w:r w:rsidR="000C5D17">
        <w:rPr>
          <w:sz w:val="22"/>
          <w:szCs w:val="22"/>
          <w:lang w:val="es-ES_tradnl"/>
        </w:rPr>
        <w:t xml:space="preserve">de </w:t>
      </w:r>
      <w:r w:rsidR="00FE325A">
        <w:rPr>
          <w:sz w:val="22"/>
          <w:szCs w:val="22"/>
          <w:lang w:val="es-ES_tradnl"/>
        </w:rPr>
        <w:t xml:space="preserve">los aportes recibidos de </w:t>
      </w:r>
      <w:r w:rsidR="000A658C">
        <w:rPr>
          <w:sz w:val="22"/>
          <w:szCs w:val="22"/>
          <w:lang w:val="es-ES_tradnl"/>
        </w:rPr>
        <w:t>las Oficinas Nacionales</w:t>
      </w:r>
      <w:r w:rsidR="002F6896">
        <w:rPr>
          <w:sz w:val="22"/>
          <w:szCs w:val="22"/>
          <w:lang w:val="es-ES_tradnl"/>
        </w:rPr>
        <w:t xml:space="preserve"> del Ozono</w:t>
      </w:r>
      <w:r w:rsidR="00347050">
        <w:rPr>
          <w:sz w:val="22"/>
          <w:szCs w:val="22"/>
          <w:lang w:val="es-ES_tradnl"/>
        </w:rPr>
        <w:t xml:space="preserve"> </w:t>
      </w:r>
      <w:r w:rsidR="00FC617A" w:rsidRPr="00320D4B">
        <w:rPr>
          <w:sz w:val="22"/>
          <w:szCs w:val="22"/>
          <w:lang w:val="es-ES_tradnl"/>
        </w:rPr>
        <w:t>y</w:t>
      </w:r>
      <w:r w:rsidR="00225743" w:rsidRPr="00320D4B">
        <w:rPr>
          <w:sz w:val="22"/>
          <w:szCs w:val="22"/>
          <w:lang w:val="es-ES_tradnl"/>
        </w:rPr>
        <w:t xml:space="preserve"> </w:t>
      </w:r>
      <w:r w:rsidR="00FE325A">
        <w:rPr>
          <w:sz w:val="22"/>
          <w:szCs w:val="22"/>
          <w:lang w:val="es-ES_tradnl"/>
        </w:rPr>
        <w:t xml:space="preserve">demás </w:t>
      </w:r>
      <w:r w:rsidR="00271A9B" w:rsidRPr="00320D4B">
        <w:rPr>
          <w:sz w:val="22"/>
          <w:szCs w:val="22"/>
          <w:lang w:val="es-ES_tradnl"/>
        </w:rPr>
        <w:t>información</w:t>
      </w:r>
      <w:r w:rsidR="00225743" w:rsidRPr="00320D4B">
        <w:rPr>
          <w:sz w:val="22"/>
          <w:szCs w:val="22"/>
          <w:lang w:val="es-ES_tradnl"/>
        </w:rPr>
        <w:t xml:space="preserve"> </w:t>
      </w:r>
      <w:r w:rsidR="00271A9B" w:rsidRPr="00320D4B">
        <w:rPr>
          <w:sz w:val="22"/>
          <w:szCs w:val="22"/>
          <w:lang w:val="es-ES_tradnl"/>
        </w:rPr>
        <w:t>pertinente</w:t>
      </w:r>
      <w:r w:rsidR="000B6CAD" w:rsidRPr="00320D4B">
        <w:rPr>
          <w:sz w:val="22"/>
          <w:szCs w:val="22"/>
          <w:lang w:val="es-ES_tradnl"/>
        </w:rPr>
        <w:t>.</w:t>
      </w:r>
    </w:p>
    <w:p w14:paraId="0C2AC467" w14:textId="2A101DA4" w:rsidR="000B6CAD" w:rsidRPr="00320D4B" w:rsidRDefault="000B6CAD" w:rsidP="00214C43">
      <w:pPr>
        <w:autoSpaceDE w:val="0"/>
        <w:autoSpaceDN w:val="0"/>
        <w:adjustRightInd w:val="0"/>
      </w:pPr>
    </w:p>
    <w:p w14:paraId="5FBD4FEC" w14:textId="246B4005" w:rsidR="000B6CAD" w:rsidRPr="00320D4B" w:rsidRDefault="004B1963" w:rsidP="00214C43">
      <w:pPr>
        <w:autoSpaceDE w:val="0"/>
        <w:autoSpaceDN w:val="0"/>
        <w:adjustRightInd w:val="0"/>
      </w:pPr>
      <w:r>
        <w:t>Aportes</w:t>
      </w:r>
      <w:r w:rsidR="00225743" w:rsidRPr="00320D4B">
        <w:t xml:space="preserve"> </w:t>
      </w:r>
      <w:r w:rsidR="00FC617A" w:rsidRPr="00320D4B">
        <w:t>y</w:t>
      </w:r>
      <w:r w:rsidR="00225743" w:rsidRPr="00320D4B">
        <w:t xml:space="preserve"> </w:t>
      </w:r>
      <w:r w:rsidR="001F5A8F">
        <w:t>sugerencia</w:t>
      </w:r>
      <w:r>
        <w:t>s</w:t>
      </w:r>
      <w:r w:rsidR="00225743" w:rsidRPr="00320D4B">
        <w:t xml:space="preserve"> </w:t>
      </w:r>
      <w:r w:rsidR="00E56B4A">
        <w:t>sobre</w:t>
      </w:r>
      <w:r w:rsidR="00225743" w:rsidRPr="00320D4B">
        <w:t xml:space="preserve"> </w:t>
      </w:r>
      <w:r w:rsidR="00E56B4A">
        <w:t>integrar</w:t>
      </w:r>
      <w:r w:rsidR="00225743" w:rsidRPr="00320D4B">
        <w:t xml:space="preserve"> </w:t>
      </w:r>
      <w:r w:rsidR="00E56B4A">
        <w:t>una dimensión de género</w:t>
      </w:r>
      <w:r w:rsidR="00225743" w:rsidRPr="00320D4B">
        <w:t xml:space="preserve"> </w:t>
      </w:r>
      <w:r w:rsidR="00E56B4A">
        <w:t>a los proyectos</w:t>
      </w:r>
      <w:r w:rsidR="00D01E70">
        <w:t xml:space="preserve"> y políticas del Protocolo de Montreal</w:t>
      </w:r>
      <w:r w:rsidR="000B6CAD" w:rsidRPr="00320D4B">
        <w:t>:</w:t>
      </w:r>
    </w:p>
    <w:p w14:paraId="7CB00CE3" w14:textId="77777777" w:rsidR="000B6CAD" w:rsidRPr="00320D4B" w:rsidRDefault="000B6CAD" w:rsidP="00214C43">
      <w:pPr>
        <w:autoSpaceDE w:val="0"/>
        <w:autoSpaceDN w:val="0"/>
        <w:adjustRightInd w:val="0"/>
      </w:pPr>
    </w:p>
    <w:p w14:paraId="3A9CFDCD" w14:textId="10589689" w:rsidR="00EF7083" w:rsidRPr="00320D4B" w:rsidRDefault="007731B9" w:rsidP="00C51545">
      <w:pPr>
        <w:pStyle w:val="ListParagraph"/>
        <w:numPr>
          <w:ilvl w:val="0"/>
          <w:numId w:val="31"/>
        </w:numPr>
        <w:autoSpaceDE w:val="0"/>
        <w:autoSpaceDN w:val="0"/>
        <w:adjustRightInd w:val="0"/>
        <w:ind w:left="1440" w:hanging="720"/>
        <w:jc w:val="both"/>
        <w:rPr>
          <w:sz w:val="22"/>
          <w:szCs w:val="22"/>
          <w:lang w:val="es-ES_tradnl"/>
        </w:rPr>
      </w:pPr>
      <w:r>
        <w:rPr>
          <w:sz w:val="22"/>
          <w:szCs w:val="22"/>
          <w:lang w:val="es-ES_tradnl"/>
        </w:rPr>
        <w:t xml:space="preserve">Existe necesidad de sensibilizar, </w:t>
      </w:r>
      <w:r w:rsidR="00664FF2">
        <w:rPr>
          <w:sz w:val="22"/>
          <w:szCs w:val="22"/>
          <w:lang w:val="es-ES_tradnl"/>
        </w:rPr>
        <w:t xml:space="preserve">capacitar y </w:t>
      </w:r>
      <w:r w:rsidR="00664FF2" w:rsidRPr="00664FF2">
        <w:rPr>
          <w:sz w:val="22"/>
          <w:szCs w:val="22"/>
          <w:lang w:val="es-ES_tradnl"/>
        </w:rPr>
        <w:t xml:space="preserve">fortalecer las capacidades </w:t>
      </w:r>
      <w:r w:rsidR="00664FF2">
        <w:rPr>
          <w:sz w:val="22"/>
          <w:szCs w:val="22"/>
          <w:lang w:val="es-ES_tradnl"/>
        </w:rPr>
        <w:t xml:space="preserve">de los distintos </w:t>
      </w:r>
      <w:r w:rsidR="00023022" w:rsidRPr="00320D4B">
        <w:rPr>
          <w:sz w:val="22"/>
          <w:szCs w:val="22"/>
          <w:lang w:val="es-ES_tradnl"/>
        </w:rPr>
        <w:t>actores</w:t>
      </w:r>
      <w:r w:rsidR="00225743" w:rsidRPr="00320D4B">
        <w:rPr>
          <w:sz w:val="22"/>
          <w:szCs w:val="22"/>
          <w:lang w:val="es-ES_tradnl"/>
        </w:rPr>
        <w:t xml:space="preserve"> </w:t>
      </w:r>
      <w:r w:rsidR="00482BEB">
        <w:rPr>
          <w:sz w:val="22"/>
          <w:szCs w:val="22"/>
          <w:lang w:val="es-ES_tradnl"/>
        </w:rPr>
        <w:t xml:space="preserve">sobre la </w:t>
      </w:r>
      <w:r w:rsidR="00E15B3E">
        <w:rPr>
          <w:sz w:val="22"/>
          <w:szCs w:val="22"/>
          <w:lang w:val="es-ES_tradnl"/>
        </w:rPr>
        <w:t>importancia de incorporar</w:t>
      </w:r>
      <w:r w:rsidR="00F71C47" w:rsidRPr="00320D4B">
        <w:rPr>
          <w:sz w:val="22"/>
          <w:szCs w:val="22"/>
          <w:lang w:val="es-ES_tradnl"/>
        </w:rPr>
        <w:t xml:space="preserve"> la perspectiva de género</w:t>
      </w:r>
      <w:r w:rsidR="009B47B1">
        <w:rPr>
          <w:sz w:val="22"/>
          <w:szCs w:val="22"/>
          <w:lang w:val="es-ES_tradnl"/>
        </w:rPr>
        <w:t>.</w:t>
      </w:r>
    </w:p>
    <w:p w14:paraId="48C8B337" w14:textId="54099D8A" w:rsidR="000B6CAD" w:rsidRPr="00320D4B" w:rsidRDefault="00165BEB" w:rsidP="00C51545">
      <w:pPr>
        <w:pStyle w:val="ListParagraph"/>
        <w:numPr>
          <w:ilvl w:val="0"/>
          <w:numId w:val="31"/>
        </w:numPr>
        <w:autoSpaceDE w:val="0"/>
        <w:autoSpaceDN w:val="0"/>
        <w:adjustRightInd w:val="0"/>
        <w:ind w:left="1440" w:hanging="720"/>
        <w:jc w:val="both"/>
        <w:rPr>
          <w:sz w:val="22"/>
          <w:szCs w:val="22"/>
          <w:lang w:val="es-ES_tradnl"/>
        </w:rPr>
      </w:pPr>
      <w:r>
        <w:rPr>
          <w:sz w:val="22"/>
          <w:szCs w:val="22"/>
          <w:lang w:val="es-ES_tradnl"/>
        </w:rPr>
        <w:t xml:space="preserve">Fomentar </w:t>
      </w:r>
      <w:r w:rsidR="00FC617A" w:rsidRPr="00320D4B">
        <w:rPr>
          <w:sz w:val="22"/>
          <w:szCs w:val="22"/>
          <w:lang w:val="es-ES_tradnl"/>
        </w:rPr>
        <w:t>y</w:t>
      </w:r>
      <w:r w:rsidR="00225743" w:rsidRPr="00320D4B">
        <w:rPr>
          <w:sz w:val="22"/>
          <w:szCs w:val="22"/>
          <w:lang w:val="es-ES_tradnl"/>
        </w:rPr>
        <w:t xml:space="preserve"> </w:t>
      </w:r>
      <w:r>
        <w:rPr>
          <w:sz w:val="22"/>
          <w:szCs w:val="22"/>
          <w:lang w:val="es-ES_tradnl"/>
        </w:rPr>
        <w:t xml:space="preserve">motivar la participación </w:t>
      </w:r>
      <w:r w:rsidR="00C7248F">
        <w:rPr>
          <w:sz w:val="22"/>
          <w:szCs w:val="22"/>
          <w:lang w:val="es-ES_tradnl"/>
        </w:rPr>
        <w:t xml:space="preserve">e interés </w:t>
      </w:r>
      <w:r>
        <w:rPr>
          <w:sz w:val="22"/>
          <w:szCs w:val="22"/>
          <w:lang w:val="es-ES_tradnl"/>
        </w:rPr>
        <w:t>de la mujer</w:t>
      </w:r>
      <w:r w:rsidR="00225743" w:rsidRPr="00320D4B">
        <w:rPr>
          <w:sz w:val="22"/>
          <w:szCs w:val="22"/>
          <w:lang w:val="es-ES_tradnl"/>
        </w:rPr>
        <w:t xml:space="preserve"> </w:t>
      </w:r>
      <w:r w:rsidR="003345D5" w:rsidRPr="00320D4B">
        <w:rPr>
          <w:sz w:val="22"/>
          <w:szCs w:val="22"/>
          <w:lang w:val="es-ES_tradnl"/>
        </w:rPr>
        <w:t>en</w:t>
      </w:r>
      <w:r w:rsidR="00225743" w:rsidRPr="00320D4B">
        <w:rPr>
          <w:sz w:val="22"/>
          <w:szCs w:val="22"/>
          <w:lang w:val="es-ES_tradnl"/>
        </w:rPr>
        <w:t xml:space="preserve"> </w:t>
      </w:r>
      <w:r w:rsidR="00C7248F">
        <w:rPr>
          <w:sz w:val="22"/>
          <w:szCs w:val="22"/>
          <w:lang w:val="es-ES_tradnl"/>
        </w:rPr>
        <w:t xml:space="preserve">cursos de ciencia </w:t>
      </w:r>
      <w:r w:rsidR="00FC617A" w:rsidRPr="00320D4B">
        <w:rPr>
          <w:sz w:val="22"/>
          <w:szCs w:val="22"/>
          <w:lang w:val="es-ES_tradnl"/>
        </w:rPr>
        <w:t>y</w:t>
      </w:r>
      <w:r w:rsidR="00225743" w:rsidRPr="00320D4B">
        <w:rPr>
          <w:sz w:val="22"/>
          <w:szCs w:val="22"/>
          <w:lang w:val="es-ES_tradnl"/>
        </w:rPr>
        <w:t xml:space="preserve"> </w:t>
      </w:r>
      <w:r w:rsidR="003345D5" w:rsidRPr="00320D4B">
        <w:rPr>
          <w:sz w:val="22"/>
          <w:szCs w:val="22"/>
          <w:lang w:val="es-ES_tradnl"/>
        </w:rPr>
        <w:t>tecnología</w:t>
      </w:r>
      <w:r w:rsidR="00C7248F">
        <w:rPr>
          <w:sz w:val="22"/>
          <w:szCs w:val="22"/>
          <w:lang w:val="es-ES_tradnl"/>
        </w:rPr>
        <w:t>, en particular en los ámbitos de la r</w:t>
      </w:r>
      <w:r w:rsidR="001141A4" w:rsidRPr="00320D4B">
        <w:rPr>
          <w:sz w:val="22"/>
          <w:szCs w:val="22"/>
          <w:lang w:val="es-ES_tradnl"/>
        </w:rPr>
        <w:t>efrigeración</w:t>
      </w:r>
      <w:r w:rsidR="00225743" w:rsidRPr="00320D4B">
        <w:rPr>
          <w:sz w:val="22"/>
          <w:szCs w:val="22"/>
          <w:lang w:val="es-ES_tradnl"/>
        </w:rPr>
        <w:t xml:space="preserve"> </w:t>
      </w:r>
      <w:r w:rsidR="001141A4" w:rsidRPr="00320D4B">
        <w:rPr>
          <w:sz w:val="22"/>
          <w:szCs w:val="22"/>
          <w:lang w:val="es-ES_tradnl"/>
        </w:rPr>
        <w:t>y</w:t>
      </w:r>
      <w:r w:rsidR="00225743" w:rsidRPr="00320D4B">
        <w:rPr>
          <w:sz w:val="22"/>
          <w:szCs w:val="22"/>
          <w:lang w:val="es-ES_tradnl"/>
        </w:rPr>
        <w:t xml:space="preserve"> </w:t>
      </w:r>
      <w:r w:rsidR="001141A4" w:rsidRPr="00320D4B">
        <w:rPr>
          <w:sz w:val="22"/>
          <w:szCs w:val="22"/>
          <w:lang w:val="es-ES_tradnl"/>
        </w:rPr>
        <w:t>climatización</w:t>
      </w:r>
      <w:r w:rsidR="000B6CAD" w:rsidRPr="00320D4B">
        <w:rPr>
          <w:sz w:val="22"/>
          <w:szCs w:val="22"/>
          <w:lang w:val="es-ES_tradnl"/>
        </w:rPr>
        <w:t>,</w:t>
      </w:r>
      <w:r w:rsidR="00225743" w:rsidRPr="00320D4B">
        <w:rPr>
          <w:sz w:val="22"/>
          <w:szCs w:val="22"/>
          <w:lang w:val="es-ES_tradnl"/>
        </w:rPr>
        <w:t xml:space="preserve"> </w:t>
      </w:r>
      <w:r w:rsidR="00056B82" w:rsidRPr="00320D4B">
        <w:rPr>
          <w:sz w:val="22"/>
          <w:szCs w:val="22"/>
          <w:lang w:val="es-ES_tradnl"/>
        </w:rPr>
        <w:t>p.</w:t>
      </w:r>
      <w:r w:rsidR="00225743" w:rsidRPr="00320D4B">
        <w:rPr>
          <w:sz w:val="22"/>
          <w:szCs w:val="22"/>
          <w:lang w:val="es-ES_tradnl"/>
        </w:rPr>
        <w:t xml:space="preserve"> </w:t>
      </w:r>
      <w:r w:rsidR="00056B82" w:rsidRPr="00320D4B">
        <w:rPr>
          <w:sz w:val="22"/>
          <w:szCs w:val="22"/>
          <w:lang w:val="es-ES_tradnl"/>
        </w:rPr>
        <w:t>ej.</w:t>
      </w:r>
      <w:r w:rsidR="00B20917">
        <w:rPr>
          <w:sz w:val="22"/>
          <w:szCs w:val="22"/>
          <w:lang w:val="es-ES_tradnl"/>
        </w:rPr>
        <w:t>,</w:t>
      </w:r>
      <w:r w:rsidR="00225743" w:rsidRPr="00320D4B">
        <w:rPr>
          <w:sz w:val="22"/>
          <w:szCs w:val="22"/>
          <w:lang w:val="es-ES_tradnl"/>
        </w:rPr>
        <w:t xml:space="preserve"> </w:t>
      </w:r>
      <w:r w:rsidR="00B20917">
        <w:rPr>
          <w:sz w:val="22"/>
          <w:szCs w:val="22"/>
          <w:lang w:val="es-ES_tradnl"/>
        </w:rPr>
        <w:t xml:space="preserve">la iniciativa </w:t>
      </w:r>
      <w:r w:rsidR="009246A0">
        <w:rPr>
          <w:sz w:val="22"/>
          <w:szCs w:val="22"/>
          <w:lang w:val="es-ES_tradnl"/>
        </w:rPr>
        <w:t>“</w:t>
      </w:r>
      <w:r w:rsidR="002D1A0D">
        <w:rPr>
          <w:sz w:val="22"/>
          <w:szCs w:val="22"/>
          <w:lang w:val="es-ES_tradnl"/>
        </w:rPr>
        <w:t>Mujeres en el sector refrigeración</w:t>
      </w:r>
      <w:r w:rsidR="009246A0">
        <w:rPr>
          <w:sz w:val="22"/>
          <w:szCs w:val="22"/>
          <w:lang w:val="es-ES_tradnl"/>
        </w:rPr>
        <w:t>”</w:t>
      </w:r>
      <w:r w:rsidR="00225743" w:rsidRPr="00320D4B">
        <w:rPr>
          <w:sz w:val="22"/>
          <w:szCs w:val="22"/>
          <w:lang w:val="es-ES_tradnl"/>
        </w:rPr>
        <w:t xml:space="preserve"> </w:t>
      </w:r>
      <w:r w:rsidR="00854033">
        <w:rPr>
          <w:sz w:val="22"/>
          <w:szCs w:val="22"/>
          <w:lang w:val="es-ES_tradnl"/>
        </w:rPr>
        <w:t xml:space="preserve">que </w:t>
      </w:r>
      <w:r w:rsidR="00A361E1">
        <w:rPr>
          <w:sz w:val="22"/>
          <w:szCs w:val="22"/>
          <w:lang w:val="es-ES_tradnl"/>
        </w:rPr>
        <w:t>fomenta</w:t>
      </w:r>
      <w:r w:rsidR="00854033">
        <w:rPr>
          <w:sz w:val="22"/>
          <w:szCs w:val="22"/>
          <w:lang w:val="es-ES_tradnl"/>
        </w:rPr>
        <w:t xml:space="preserve"> </w:t>
      </w:r>
      <w:r w:rsidR="00A361E1">
        <w:rPr>
          <w:sz w:val="22"/>
          <w:szCs w:val="22"/>
          <w:lang w:val="es-ES_tradnl"/>
        </w:rPr>
        <w:t>su</w:t>
      </w:r>
      <w:r w:rsidR="00854033">
        <w:rPr>
          <w:sz w:val="22"/>
          <w:szCs w:val="22"/>
          <w:lang w:val="es-ES_tradnl"/>
        </w:rPr>
        <w:t xml:space="preserve"> </w:t>
      </w:r>
      <w:r w:rsidR="009B1B68">
        <w:rPr>
          <w:sz w:val="22"/>
          <w:szCs w:val="22"/>
          <w:lang w:val="es-ES_tradnl"/>
        </w:rPr>
        <w:t xml:space="preserve">capacitación </w:t>
      </w:r>
      <w:r w:rsidR="003345D5" w:rsidRPr="00320D4B">
        <w:rPr>
          <w:sz w:val="22"/>
          <w:szCs w:val="22"/>
          <w:lang w:val="es-ES_tradnl"/>
        </w:rPr>
        <w:t>en</w:t>
      </w:r>
      <w:r w:rsidR="00225743" w:rsidRPr="00320D4B">
        <w:rPr>
          <w:sz w:val="22"/>
          <w:szCs w:val="22"/>
          <w:lang w:val="es-ES_tradnl"/>
        </w:rPr>
        <w:t xml:space="preserve"> </w:t>
      </w:r>
      <w:r w:rsidR="00C46DD2">
        <w:rPr>
          <w:sz w:val="22"/>
          <w:szCs w:val="22"/>
          <w:lang w:val="es-ES_tradnl"/>
        </w:rPr>
        <w:t>el tema</w:t>
      </w:r>
      <w:r w:rsidR="00492C18">
        <w:rPr>
          <w:sz w:val="22"/>
          <w:szCs w:val="22"/>
          <w:lang w:val="es-ES_tradnl"/>
        </w:rPr>
        <w:t>.</w:t>
      </w:r>
    </w:p>
    <w:p w14:paraId="1D18269B" w14:textId="46ABB621" w:rsidR="00EF7083" w:rsidRPr="00320D4B" w:rsidRDefault="0094349F" w:rsidP="00C51545">
      <w:pPr>
        <w:pStyle w:val="ListParagraph"/>
        <w:numPr>
          <w:ilvl w:val="0"/>
          <w:numId w:val="31"/>
        </w:numPr>
        <w:autoSpaceDE w:val="0"/>
        <w:autoSpaceDN w:val="0"/>
        <w:adjustRightInd w:val="0"/>
        <w:ind w:left="1440" w:hanging="720"/>
        <w:jc w:val="both"/>
        <w:rPr>
          <w:sz w:val="22"/>
          <w:szCs w:val="22"/>
          <w:lang w:val="es-ES_tradnl"/>
        </w:rPr>
      </w:pPr>
      <w:r>
        <w:rPr>
          <w:sz w:val="22"/>
          <w:szCs w:val="22"/>
          <w:lang w:val="es-ES_tradnl"/>
        </w:rPr>
        <w:t>Promover</w:t>
      </w:r>
      <w:r w:rsidR="00225743" w:rsidRPr="00320D4B">
        <w:rPr>
          <w:sz w:val="22"/>
          <w:szCs w:val="22"/>
          <w:lang w:val="es-ES_tradnl"/>
        </w:rPr>
        <w:t xml:space="preserve"> </w:t>
      </w:r>
      <w:r>
        <w:rPr>
          <w:sz w:val="22"/>
          <w:szCs w:val="22"/>
          <w:lang w:val="es-ES_tradnl"/>
        </w:rPr>
        <w:t xml:space="preserve">la </w:t>
      </w:r>
      <w:r w:rsidR="006365F2" w:rsidRPr="00320D4B">
        <w:rPr>
          <w:sz w:val="22"/>
          <w:szCs w:val="22"/>
          <w:lang w:val="es-ES_tradnl"/>
        </w:rPr>
        <w:t>participación</w:t>
      </w:r>
      <w:r w:rsidR="00225743" w:rsidRPr="00320D4B">
        <w:rPr>
          <w:sz w:val="22"/>
          <w:szCs w:val="22"/>
          <w:lang w:val="es-ES_tradnl"/>
        </w:rPr>
        <w:t xml:space="preserve"> </w:t>
      </w:r>
      <w:r w:rsidR="00FC617A" w:rsidRPr="00320D4B">
        <w:rPr>
          <w:sz w:val="22"/>
          <w:szCs w:val="22"/>
          <w:lang w:val="es-ES_tradnl"/>
        </w:rPr>
        <w:t>de</w:t>
      </w:r>
      <w:r w:rsidR="00225743" w:rsidRPr="00320D4B">
        <w:rPr>
          <w:sz w:val="22"/>
          <w:szCs w:val="22"/>
          <w:lang w:val="es-ES_tradnl"/>
        </w:rPr>
        <w:t xml:space="preserve"> </w:t>
      </w:r>
      <w:r w:rsidR="00DC1A58">
        <w:rPr>
          <w:sz w:val="22"/>
          <w:szCs w:val="22"/>
          <w:lang w:val="es-ES_tradnl"/>
        </w:rPr>
        <w:t>mujeres</w:t>
      </w:r>
      <w:r w:rsidR="00225743" w:rsidRPr="00320D4B">
        <w:rPr>
          <w:sz w:val="22"/>
          <w:szCs w:val="22"/>
          <w:lang w:val="es-ES_tradnl"/>
        </w:rPr>
        <w:t xml:space="preserve"> </w:t>
      </w:r>
      <w:r w:rsidR="003345D5" w:rsidRPr="00320D4B">
        <w:rPr>
          <w:sz w:val="22"/>
          <w:szCs w:val="22"/>
          <w:lang w:val="es-ES_tradnl"/>
        </w:rPr>
        <w:t>en</w:t>
      </w:r>
      <w:r w:rsidR="00225743" w:rsidRPr="00320D4B">
        <w:rPr>
          <w:sz w:val="22"/>
          <w:szCs w:val="22"/>
          <w:lang w:val="es-ES_tradnl"/>
        </w:rPr>
        <w:t xml:space="preserve"> </w:t>
      </w:r>
      <w:r w:rsidR="00251F39">
        <w:rPr>
          <w:sz w:val="22"/>
          <w:szCs w:val="22"/>
          <w:lang w:val="es-ES_tradnl"/>
        </w:rPr>
        <w:t>todo</w:t>
      </w:r>
      <w:r>
        <w:rPr>
          <w:sz w:val="22"/>
          <w:szCs w:val="22"/>
          <w:lang w:val="es-ES_tradnl"/>
        </w:rPr>
        <w:t xml:space="preserve"> </w:t>
      </w:r>
      <w:r w:rsidR="00251F39">
        <w:rPr>
          <w:sz w:val="22"/>
          <w:szCs w:val="22"/>
          <w:lang w:val="es-ES_tradnl"/>
        </w:rPr>
        <w:t>taller nacional</w:t>
      </w:r>
      <w:r w:rsidR="00225743" w:rsidRPr="00320D4B">
        <w:rPr>
          <w:sz w:val="22"/>
          <w:szCs w:val="22"/>
          <w:lang w:val="es-ES_tradnl"/>
        </w:rPr>
        <w:t xml:space="preserve"> </w:t>
      </w:r>
      <w:r>
        <w:rPr>
          <w:sz w:val="22"/>
          <w:szCs w:val="22"/>
          <w:lang w:val="es-ES_tradnl"/>
        </w:rPr>
        <w:t>relativo</w:t>
      </w:r>
      <w:r w:rsidR="00320D4B">
        <w:rPr>
          <w:sz w:val="22"/>
          <w:szCs w:val="22"/>
          <w:lang w:val="es-ES_tradnl"/>
        </w:rPr>
        <w:t xml:space="preserve"> a</w:t>
      </w:r>
      <w:r w:rsidR="00416FBA" w:rsidRPr="00320D4B">
        <w:rPr>
          <w:sz w:val="22"/>
          <w:szCs w:val="22"/>
          <w:lang w:val="es-ES_tradnl"/>
        </w:rPr>
        <w:t>l</w:t>
      </w:r>
      <w:r w:rsidR="00225743" w:rsidRPr="00320D4B">
        <w:rPr>
          <w:sz w:val="22"/>
          <w:szCs w:val="22"/>
          <w:lang w:val="es-ES_tradnl"/>
        </w:rPr>
        <w:t xml:space="preserve"> </w:t>
      </w:r>
      <w:r w:rsidR="00FC617A" w:rsidRPr="00320D4B">
        <w:rPr>
          <w:sz w:val="22"/>
          <w:szCs w:val="22"/>
          <w:lang w:val="es-ES_tradnl"/>
        </w:rPr>
        <w:t>Protocolo</w:t>
      </w:r>
      <w:r w:rsidR="00225743" w:rsidRPr="00320D4B">
        <w:rPr>
          <w:sz w:val="22"/>
          <w:szCs w:val="22"/>
          <w:lang w:val="es-ES_tradnl"/>
        </w:rPr>
        <w:t xml:space="preserve"> </w:t>
      </w:r>
      <w:r w:rsidR="00FC617A" w:rsidRPr="00320D4B">
        <w:rPr>
          <w:sz w:val="22"/>
          <w:szCs w:val="22"/>
          <w:lang w:val="es-ES_tradnl"/>
        </w:rPr>
        <w:t>de</w:t>
      </w:r>
      <w:r w:rsidR="00225743" w:rsidRPr="00320D4B">
        <w:rPr>
          <w:sz w:val="22"/>
          <w:szCs w:val="22"/>
          <w:lang w:val="es-ES_tradnl"/>
        </w:rPr>
        <w:t xml:space="preserve"> </w:t>
      </w:r>
      <w:r w:rsidR="00FC617A" w:rsidRPr="00320D4B">
        <w:rPr>
          <w:sz w:val="22"/>
          <w:szCs w:val="22"/>
          <w:lang w:val="es-ES_tradnl"/>
        </w:rPr>
        <w:t>Montreal</w:t>
      </w:r>
      <w:r w:rsidR="000B6CAD" w:rsidRPr="00320D4B">
        <w:rPr>
          <w:sz w:val="22"/>
          <w:szCs w:val="22"/>
          <w:lang w:val="es-ES_tradnl"/>
        </w:rPr>
        <w:t>,</w:t>
      </w:r>
      <w:r w:rsidR="00225743" w:rsidRPr="00320D4B">
        <w:rPr>
          <w:sz w:val="22"/>
          <w:szCs w:val="22"/>
          <w:lang w:val="es-ES_tradnl"/>
        </w:rPr>
        <w:t xml:space="preserve"> </w:t>
      </w:r>
      <w:r w:rsidR="00056B82" w:rsidRPr="00320D4B">
        <w:rPr>
          <w:sz w:val="22"/>
          <w:szCs w:val="22"/>
          <w:lang w:val="es-ES_tradnl"/>
        </w:rPr>
        <w:t>incluyendo</w:t>
      </w:r>
      <w:r w:rsidR="00225743" w:rsidRPr="00320D4B">
        <w:rPr>
          <w:sz w:val="22"/>
          <w:szCs w:val="22"/>
          <w:lang w:val="es-ES_tradnl"/>
        </w:rPr>
        <w:t xml:space="preserve"> </w:t>
      </w:r>
      <w:r w:rsidR="004E4826" w:rsidRPr="004E4826">
        <w:rPr>
          <w:sz w:val="22"/>
          <w:szCs w:val="22"/>
          <w:lang w:val="es-ES_tradnl"/>
        </w:rPr>
        <w:t xml:space="preserve">actividades </w:t>
      </w:r>
      <w:r w:rsidR="004E4826">
        <w:rPr>
          <w:sz w:val="22"/>
          <w:szCs w:val="22"/>
          <w:lang w:val="es-ES_tradnl"/>
        </w:rPr>
        <w:t xml:space="preserve">de fortalecimiento de </w:t>
      </w:r>
      <w:r w:rsidR="00056B82" w:rsidRPr="00320D4B">
        <w:rPr>
          <w:sz w:val="22"/>
          <w:szCs w:val="22"/>
          <w:lang w:val="es-ES_tradnl"/>
        </w:rPr>
        <w:t>capacidades</w:t>
      </w:r>
      <w:r w:rsidR="004E4826">
        <w:rPr>
          <w:sz w:val="22"/>
          <w:szCs w:val="22"/>
          <w:lang w:val="es-ES_tradnl"/>
        </w:rPr>
        <w:t xml:space="preserve"> y</w:t>
      </w:r>
      <w:r w:rsidR="00225743" w:rsidRPr="00320D4B">
        <w:rPr>
          <w:sz w:val="22"/>
          <w:szCs w:val="22"/>
          <w:lang w:val="es-ES_tradnl"/>
        </w:rPr>
        <w:t xml:space="preserve"> </w:t>
      </w:r>
      <w:r w:rsidR="004E4826">
        <w:rPr>
          <w:sz w:val="22"/>
          <w:szCs w:val="22"/>
          <w:lang w:val="es-ES_tradnl"/>
        </w:rPr>
        <w:t>talleres técnicos.</w:t>
      </w:r>
    </w:p>
    <w:p w14:paraId="72F544B5" w14:textId="6A8DE9B9" w:rsidR="000B6CAD" w:rsidRPr="00320D4B" w:rsidRDefault="00CD47BE" w:rsidP="00C51545">
      <w:pPr>
        <w:pStyle w:val="ListParagraph"/>
        <w:numPr>
          <w:ilvl w:val="0"/>
          <w:numId w:val="31"/>
        </w:numPr>
        <w:autoSpaceDE w:val="0"/>
        <w:autoSpaceDN w:val="0"/>
        <w:adjustRightInd w:val="0"/>
        <w:ind w:left="1440" w:hanging="720"/>
        <w:jc w:val="both"/>
        <w:rPr>
          <w:sz w:val="22"/>
          <w:szCs w:val="22"/>
          <w:lang w:val="es-ES_tradnl"/>
        </w:rPr>
      </w:pPr>
      <w:r>
        <w:rPr>
          <w:sz w:val="22"/>
          <w:szCs w:val="22"/>
          <w:lang w:val="es-ES_tradnl"/>
        </w:rPr>
        <w:t>Recopilar</w:t>
      </w:r>
      <w:r w:rsidR="00225743" w:rsidRPr="00320D4B">
        <w:rPr>
          <w:sz w:val="22"/>
          <w:szCs w:val="22"/>
          <w:lang w:val="es-ES_tradnl"/>
        </w:rPr>
        <w:t xml:space="preserve"> </w:t>
      </w:r>
      <w:r>
        <w:rPr>
          <w:sz w:val="22"/>
          <w:szCs w:val="22"/>
          <w:lang w:val="es-ES_tradnl"/>
        </w:rPr>
        <w:t>estadísticas de género</w:t>
      </w:r>
      <w:r w:rsidR="00225743" w:rsidRPr="00320D4B">
        <w:rPr>
          <w:sz w:val="22"/>
          <w:szCs w:val="22"/>
          <w:lang w:val="es-ES_tradnl"/>
        </w:rPr>
        <w:t xml:space="preserve"> </w:t>
      </w:r>
      <w:r>
        <w:rPr>
          <w:sz w:val="22"/>
          <w:szCs w:val="22"/>
          <w:lang w:val="es-ES_tradnl"/>
        </w:rPr>
        <w:t xml:space="preserve">respecto de </w:t>
      </w:r>
      <w:r w:rsidR="00FC617A" w:rsidRPr="00320D4B">
        <w:rPr>
          <w:sz w:val="22"/>
          <w:szCs w:val="22"/>
          <w:lang w:val="es-ES_tradnl"/>
        </w:rPr>
        <w:t>actividades</w:t>
      </w:r>
      <w:r w:rsidR="00225743" w:rsidRPr="00320D4B">
        <w:rPr>
          <w:sz w:val="22"/>
          <w:szCs w:val="22"/>
          <w:lang w:val="es-ES_tradnl"/>
        </w:rPr>
        <w:t xml:space="preserve"> </w:t>
      </w:r>
      <w:r w:rsidR="00320D4B">
        <w:rPr>
          <w:sz w:val="22"/>
          <w:szCs w:val="22"/>
          <w:lang w:val="es-ES_tradnl"/>
        </w:rPr>
        <w:t xml:space="preserve">relativas </w:t>
      </w:r>
      <w:r w:rsidR="00AE3282">
        <w:rPr>
          <w:sz w:val="22"/>
          <w:szCs w:val="22"/>
          <w:lang w:val="es-ES_tradnl"/>
        </w:rPr>
        <w:t xml:space="preserve">a los </w:t>
      </w:r>
      <w:r w:rsidR="008F6D01">
        <w:rPr>
          <w:sz w:val="22"/>
          <w:szCs w:val="22"/>
          <w:lang w:val="es-ES_tradnl"/>
        </w:rPr>
        <w:t>proyectos del Fondo Multilateral</w:t>
      </w:r>
      <w:r w:rsidR="0059545B">
        <w:rPr>
          <w:sz w:val="22"/>
          <w:szCs w:val="22"/>
          <w:lang w:val="es-ES_tradnl"/>
        </w:rPr>
        <w:t>.</w:t>
      </w:r>
    </w:p>
    <w:p w14:paraId="4659C63F" w14:textId="2F3B1C26" w:rsidR="000B6CAD" w:rsidRPr="00320D4B" w:rsidRDefault="005871A9" w:rsidP="00C51545">
      <w:pPr>
        <w:pStyle w:val="ListParagraph"/>
        <w:numPr>
          <w:ilvl w:val="0"/>
          <w:numId w:val="31"/>
        </w:numPr>
        <w:autoSpaceDE w:val="0"/>
        <w:autoSpaceDN w:val="0"/>
        <w:adjustRightInd w:val="0"/>
        <w:ind w:left="1440" w:hanging="720"/>
        <w:jc w:val="both"/>
        <w:rPr>
          <w:sz w:val="22"/>
          <w:szCs w:val="22"/>
          <w:lang w:val="es-ES_tradnl"/>
        </w:rPr>
      </w:pPr>
      <w:r w:rsidRPr="00320D4B">
        <w:rPr>
          <w:sz w:val="22"/>
          <w:szCs w:val="22"/>
          <w:lang w:val="es-ES_tradnl"/>
        </w:rPr>
        <w:t xml:space="preserve">Los </w:t>
      </w:r>
      <w:r w:rsidR="009F59EB" w:rsidRPr="00320D4B">
        <w:rPr>
          <w:sz w:val="22"/>
          <w:szCs w:val="22"/>
          <w:lang w:val="es-ES_tradnl"/>
        </w:rPr>
        <w:t>organismos</w:t>
      </w:r>
      <w:r w:rsidR="00225743" w:rsidRPr="00320D4B">
        <w:rPr>
          <w:sz w:val="22"/>
          <w:szCs w:val="22"/>
          <w:lang w:val="es-ES_tradnl"/>
        </w:rPr>
        <w:t xml:space="preserve"> </w:t>
      </w:r>
      <w:r w:rsidR="00FC617A" w:rsidRPr="00320D4B">
        <w:rPr>
          <w:sz w:val="22"/>
          <w:szCs w:val="22"/>
          <w:lang w:val="es-ES_tradnl"/>
        </w:rPr>
        <w:t>de</w:t>
      </w:r>
      <w:r w:rsidR="00225743" w:rsidRPr="00320D4B">
        <w:rPr>
          <w:sz w:val="22"/>
          <w:szCs w:val="22"/>
          <w:lang w:val="es-ES_tradnl"/>
        </w:rPr>
        <w:t xml:space="preserve"> </w:t>
      </w:r>
      <w:r w:rsidR="001761B0">
        <w:rPr>
          <w:sz w:val="22"/>
          <w:szCs w:val="22"/>
          <w:lang w:val="es-ES_tradnl"/>
        </w:rPr>
        <w:t>ejecución</w:t>
      </w:r>
      <w:r>
        <w:rPr>
          <w:sz w:val="22"/>
          <w:szCs w:val="22"/>
          <w:lang w:val="es-ES_tradnl"/>
        </w:rPr>
        <w:t xml:space="preserve"> deben colaborar con </w:t>
      </w:r>
      <w:r w:rsidR="003F1B71">
        <w:rPr>
          <w:sz w:val="22"/>
          <w:szCs w:val="22"/>
          <w:lang w:val="es-ES_tradnl"/>
        </w:rPr>
        <w:t>asesores de género</w:t>
      </w:r>
      <w:r w:rsidR="00225743" w:rsidRPr="00320D4B">
        <w:rPr>
          <w:sz w:val="22"/>
          <w:szCs w:val="22"/>
          <w:lang w:val="es-ES_tradnl"/>
        </w:rPr>
        <w:t xml:space="preserve"> </w:t>
      </w:r>
      <w:r w:rsidR="00FC617A" w:rsidRPr="00320D4B">
        <w:rPr>
          <w:sz w:val="22"/>
          <w:szCs w:val="22"/>
          <w:lang w:val="es-ES_tradnl"/>
        </w:rPr>
        <w:t>o</w:t>
      </w:r>
      <w:r w:rsidR="00225743" w:rsidRPr="00320D4B">
        <w:rPr>
          <w:sz w:val="22"/>
          <w:szCs w:val="22"/>
          <w:lang w:val="es-ES_tradnl"/>
        </w:rPr>
        <w:t xml:space="preserve"> </w:t>
      </w:r>
      <w:r w:rsidR="003F1B71">
        <w:rPr>
          <w:sz w:val="22"/>
          <w:szCs w:val="22"/>
          <w:lang w:val="es-ES_tradnl"/>
        </w:rPr>
        <w:t>entes coordinadores</w:t>
      </w:r>
      <w:r w:rsidR="00225743" w:rsidRPr="00320D4B">
        <w:rPr>
          <w:sz w:val="22"/>
          <w:szCs w:val="22"/>
          <w:lang w:val="es-ES_tradnl"/>
        </w:rPr>
        <w:t xml:space="preserve"> </w:t>
      </w:r>
      <w:r w:rsidR="00056B82" w:rsidRPr="00320D4B">
        <w:rPr>
          <w:sz w:val="22"/>
          <w:szCs w:val="22"/>
          <w:lang w:val="es-ES_tradnl"/>
        </w:rPr>
        <w:t>durante</w:t>
      </w:r>
      <w:r w:rsidR="00225743" w:rsidRPr="00320D4B">
        <w:rPr>
          <w:sz w:val="22"/>
          <w:szCs w:val="22"/>
          <w:lang w:val="es-ES_tradnl"/>
        </w:rPr>
        <w:t xml:space="preserve"> </w:t>
      </w:r>
      <w:r w:rsidR="007C2A25">
        <w:rPr>
          <w:sz w:val="22"/>
          <w:szCs w:val="22"/>
          <w:lang w:val="es-ES_tradnl"/>
        </w:rPr>
        <w:t xml:space="preserve">la </w:t>
      </w:r>
      <w:r w:rsidR="007C2A25" w:rsidRPr="007C2A25">
        <w:rPr>
          <w:sz w:val="22"/>
          <w:szCs w:val="22"/>
          <w:lang w:val="es-ES_tradnl"/>
        </w:rPr>
        <w:t xml:space="preserve">etapa </w:t>
      </w:r>
      <w:r w:rsidR="007C2A25">
        <w:rPr>
          <w:sz w:val="22"/>
          <w:szCs w:val="22"/>
          <w:lang w:val="es-ES_tradnl"/>
        </w:rPr>
        <w:t xml:space="preserve">de </w:t>
      </w:r>
      <w:r w:rsidR="006365F2" w:rsidRPr="00320D4B">
        <w:rPr>
          <w:sz w:val="22"/>
          <w:szCs w:val="22"/>
          <w:lang w:val="es-ES_tradnl"/>
        </w:rPr>
        <w:t>preparación de proyectos</w:t>
      </w:r>
      <w:r w:rsidR="0046609A">
        <w:rPr>
          <w:sz w:val="22"/>
          <w:szCs w:val="22"/>
          <w:lang w:val="es-ES_tradnl"/>
        </w:rPr>
        <w:t>.</w:t>
      </w:r>
    </w:p>
    <w:p w14:paraId="7D172757" w14:textId="77777777" w:rsidR="000B6CAD" w:rsidRPr="00320D4B" w:rsidRDefault="000B6CAD" w:rsidP="00214C43">
      <w:pPr>
        <w:rPr>
          <w:b/>
          <w:bCs/>
          <w:shd w:val="clear" w:color="auto" w:fill="FBD4B4" w:themeFill="accent6" w:themeFillTint="66"/>
        </w:rPr>
      </w:pPr>
    </w:p>
    <w:p w14:paraId="27961110" w14:textId="48DF66FB" w:rsidR="0031548A" w:rsidRDefault="003345D5" w:rsidP="002B0F4C">
      <w:pPr>
        <w:jc w:val="left"/>
        <w:rPr>
          <w:b/>
          <w:bCs/>
          <w:caps/>
        </w:rPr>
      </w:pPr>
      <w:r w:rsidRPr="00046DD9">
        <w:rPr>
          <w:b/>
          <w:bCs/>
          <w:caps/>
        </w:rPr>
        <w:t>REUNIÓN</w:t>
      </w:r>
      <w:r w:rsidR="00225743" w:rsidRPr="00046DD9">
        <w:rPr>
          <w:b/>
          <w:bCs/>
          <w:caps/>
        </w:rPr>
        <w:t xml:space="preserve"> </w:t>
      </w:r>
      <w:r w:rsidR="00FC617A" w:rsidRPr="00046DD9">
        <w:rPr>
          <w:b/>
          <w:bCs/>
          <w:caps/>
        </w:rPr>
        <w:t>DE</w:t>
      </w:r>
      <w:r w:rsidR="00225743" w:rsidRPr="00046DD9">
        <w:rPr>
          <w:b/>
          <w:bCs/>
          <w:caps/>
        </w:rPr>
        <w:t xml:space="preserve"> </w:t>
      </w:r>
      <w:r w:rsidR="007C2905">
        <w:rPr>
          <w:b/>
          <w:bCs/>
          <w:caps/>
        </w:rPr>
        <w:t>ENCARGADOS DE OFICINAS DEL OZONO</w:t>
      </w:r>
      <w:r w:rsidR="00FC4440" w:rsidRPr="00046DD9">
        <w:rPr>
          <w:b/>
          <w:caps/>
        </w:rPr>
        <w:t xml:space="preserve"> de </w:t>
      </w:r>
      <w:r w:rsidR="00FC4440" w:rsidRPr="00046DD9">
        <w:rPr>
          <w:b/>
          <w:bCs/>
          <w:caps/>
        </w:rPr>
        <w:t>EUROPA Y ASIA CENTRAL</w:t>
      </w:r>
    </w:p>
    <w:p w14:paraId="63D956A8" w14:textId="43195A4B" w:rsidR="005A6736" w:rsidRPr="00046DD9" w:rsidRDefault="000B6CAD" w:rsidP="002B0F4C">
      <w:pPr>
        <w:jc w:val="left"/>
        <w:rPr>
          <w:b/>
          <w:bCs/>
          <w:caps/>
        </w:rPr>
      </w:pPr>
      <w:r w:rsidRPr="00046DD9">
        <w:rPr>
          <w:b/>
          <w:bCs/>
          <w:caps/>
        </w:rPr>
        <w:t>ANTALYA,</w:t>
      </w:r>
      <w:r w:rsidR="00225743" w:rsidRPr="00046DD9">
        <w:rPr>
          <w:b/>
          <w:bCs/>
          <w:caps/>
        </w:rPr>
        <w:t xml:space="preserve"> </w:t>
      </w:r>
      <w:r w:rsidR="00EF7083" w:rsidRPr="00046DD9">
        <w:rPr>
          <w:b/>
          <w:bCs/>
          <w:caps/>
        </w:rPr>
        <w:t>TURQUÍA</w:t>
      </w:r>
      <w:r w:rsidRPr="00046DD9">
        <w:rPr>
          <w:b/>
          <w:bCs/>
          <w:caps/>
        </w:rPr>
        <w:t>,</w:t>
      </w:r>
      <w:r w:rsidR="00225743" w:rsidRPr="00046DD9">
        <w:rPr>
          <w:b/>
          <w:bCs/>
          <w:caps/>
        </w:rPr>
        <w:t xml:space="preserve"> </w:t>
      </w:r>
      <w:r w:rsidR="00D30338" w:rsidRPr="00046DD9">
        <w:rPr>
          <w:b/>
          <w:bCs/>
          <w:caps/>
        </w:rPr>
        <w:t>octubre de</w:t>
      </w:r>
      <w:r w:rsidR="00225743" w:rsidRPr="00046DD9">
        <w:rPr>
          <w:b/>
          <w:bCs/>
          <w:caps/>
        </w:rPr>
        <w:t xml:space="preserve"> </w:t>
      </w:r>
      <w:r w:rsidRPr="00046DD9">
        <w:rPr>
          <w:b/>
          <w:bCs/>
          <w:caps/>
        </w:rPr>
        <w:t>2018</w:t>
      </w:r>
    </w:p>
    <w:p w14:paraId="7AAC9FEA" w14:textId="77777777" w:rsidR="005A6736" w:rsidRPr="00320D4B" w:rsidRDefault="005A6736" w:rsidP="005A6736">
      <w:pPr>
        <w:rPr>
          <w:b/>
          <w:bCs/>
        </w:rPr>
      </w:pPr>
    </w:p>
    <w:p w14:paraId="7C4D273E" w14:textId="654ED733" w:rsidR="000B6CAD" w:rsidRPr="00320D4B" w:rsidRDefault="001F5A8F" w:rsidP="005A6736">
      <w:r>
        <w:t>La Oficial Superior</w:t>
      </w:r>
      <w:r w:rsidR="00225743" w:rsidRPr="00320D4B">
        <w:t xml:space="preserve"> </w:t>
      </w:r>
      <w:r w:rsidR="00216482" w:rsidRPr="00320D4B">
        <w:t>de</w:t>
      </w:r>
      <w:r w:rsidR="00225743" w:rsidRPr="00320D4B">
        <w:t xml:space="preserve"> </w:t>
      </w:r>
      <w:r w:rsidR="00216482" w:rsidRPr="00320D4B">
        <w:t>Supervisión</w:t>
      </w:r>
      <w:r w:rsidR="00225743" w:rsidRPr="00320D4B">
        <w:t xml:space="preserve"> </w:t>
      </w:r>
      <w:r w:rsidR="00216482" w:rsidRPr="00320D4B">
        <w:t>y</w:t>
      </w:r>
      <w:r w:rsidR="00225743" w:rsidRPr="00320D4B">
        <w:t xml:space="preserve"> </w:t>
      </w:r>
      <w:r w:rsidR="00216482" w:rsidRPr="00320D4B">
        <w:t>Evaluación</w:t>
      </w:r>
      <w:r w:rsidR="00225743" w:rsidRPr="00320D4B">
        <w:t xml:space="preserve"> </w:t>
      </w:r>
      <w:r w:rsidR="000E6516">
        <w:t xml:space="preserve">se encuentra realizando un </w:t>
      </w:r>
      <w:r w:rsidR="00A173ED" w:rsidRPr="00A173ED">
        <w:t>Estudio teórico para la evaluación de la incorporación de la perspectiva de género en los proyectos y políticas del Protocolo de Montreal</w:t>
      </w:r>
      <w:r w:rsidR="00225743" w:rsidRPr="00320D4B">
        <w:t xml:space="preserve"> </w:t>
      </w:r>
      <w:r w:rsidR="000B6CAD" w:rsidRPr="00320D4B">
        <w:t>(</w:t>
      </w:r>
      <w:r w:rsidR="003345D5" w:rsidRPr="00320D4B">
        <w:t>Decisión</w:t>
      </w:r>
      <w:r w:rsidR="00225743" w:rsidRPr="00320D4B">
        <w:t xml:space="preserve"> </w:t>
      </w:r>
      <w:r w:rsidR="000B6CAD" w:rsidRPr="00320D4B">
        <w:t>81/7)</w:t>
      </w:r>
      <w:r w:rsidR="006260A9">
        <w:t>. E</w:t>
      </w:r>
      <w:r w:rsidR="003345D5" w:rsidRPr="00320D4B">
        <w:t>l</w:t>
      </w:r>
      <w:r w:rsidR="00225743" w:rsidRPr="00320D4B">
        <w:t xml:space="preserve"> </w:t>
      </w:r>
      <w:r w:rsidR="003345D5" w:rsidRPr="00320D4B">
        <w:t>Comité</w:t>
      </w:r>
      <w:r w:rsidR="00225743" w:rsidRPr="00320D4B">
        <w:t xml:space="preserve"> </w:t>
      </w:r>
      <w:r w:rsidR="00FC617A" w:rsidRPr="00320D4B">
        <w:t>Ejecutivo</w:t>
      </w:r>
      <w:r w:rsidR="00225743" w:rsidRPr="00320D4B">
        <w:t xml:space="preserve"> </w:t>
      </w:r>
      <w:r w:rsidR="006260A9">
        <w:t xml:space="preserve">ha invitado a </w:t>
      </w:r>
      <w:r w:rsidR="00216482" w:rsidRPr="00320D4B">
        <w:t>los</w:t>
      </w:r>
      <w:r w:rsidR="00225743" w:rsidRPr="00320D4B">
        <w:t xml:space="preserve"> </w:t>
      </w:r>
      <w:r w:rsidR="00216482" w:rsidRPr="00320D4B">
        <w:t>organismos</w:t>
      </w:r>
      <w:r w:rsidR="00225743" w:rsidRPr="00320D4B">
        <w:t xml:space="preserve"> </w:t>
      </w:r>
      <w:r w:rsidR="00216482" w:rsidRPr="00320D4B">
        <w:t>bilaterales</w:t>
      </w:r>
      <w:r w:rsidR="00225743" w:rsidRPr="00320D4B">
        <w:t xml:space="preserve"> </w:t>
      </w:r>
      <w:r w:rsidR="00216482" w:rsidRPr="00320D4B">
        <w:t>y</w:t>
      </w:r>
      <w:r w:rsidR="00225743" w:rsidRPr="00320D4B">
        <w:t xml:space="preserve"> </w:t>
      </w:r>
      <w:r w:rsidR="00216482" w:rsidRPr="00320D4B">
        <w:t>de</w:t>
      </w:r>
      <w:r w:rsidR="00225743" w:rsidRPr="00320D4B">
        <w:t xml:space="preserve"> </w:t>
      </w:r>
      <w:r w:rsidR="00216482" w:rsidRPr="00320D4B">
        <w:t>ejecución</w:t>
      </w:r>
      <w:r w:rsidR="00225743" w:rsidRPr="00320D4B">
        <w:t xml:space="preserve"> </w:t>
      </w:r>
      <w:r w:rsidR="003610E9">
        <w:t xml:space="preserve">a </w:t>
      </w:r>
      <w:r w:rsidR="004D3BC7">
        <w:t>considerar</w:t>
      </w:r>
      <w:r w:rsidR="00225743" w:rsidRPr="00320D4B">
        <w:t xml:space="preserve"> </w:t>
      </w:r>
      <w:r w:rsidR="00216482" w:rsidRPr="00320D4B">
        <w:t>la</w:t>
      </w:r>
      <w:r w:rsidR="00225743" w:rsidRPr="00320D4B">
        <w:t xml:space="preserve"> </w:t>
      </w:r>
      <w:r w:rsidR="00216482" w:rsidRPr="00320D4B">
        <w:t>información</w:t>
      </w:r>
      <w:r w:rsidR="00225743" w:rsidRPr="00320D4B">
        <w:t xml:space="preserve"> </w:t>
      </w:r>
      <w:r w:rsidR="003610E9">
        <w:t xml:space="preserve">contenida </w:t>
      </w:r>
      <w:r w:rsidR="003345D5" w:rsidRPr="00320D4B">
        <w:t>en</w:t>
      </w:r>
      <w:r w:rsidR="00225743" w:rsidRPr="00320D4B">
        <w:t xml:space="preserve"> </w:t>
      </w:r>
      <w:r w:rsidR="00E33A9B">
        <w:t xml:space="preserve">dicho </w:t>
      </w:r>
      <w:r>
        <w:t>estudio</w:t>
      </w:r>
      <w:r w:rsidR="00225743" w:rsidRPr="00320D4B">
        <w:t xml:space="preserve"> </w:t>
      </w:r>
      <w:r w:rsidR="00E95377">
        <w:t xml:space="preserve">a fin de evaluar </w:t>
      </w:r>
      <w:r w:rsidR="00C33795">
        <w:t>la incorporación</w:t>
      </w:r>
      <w:r w:rsidR="00F71C47" w:rsidRPr="00320D4B">
        <w:t xml:space="preserve"> de la perspectiva de género</w:t>
      </w:r>
      <w:r w:rsidR="00225743" w:rsidRPr="00320D4B">
        <w:t xml:space="preserve"> </w:t>
      </w:r>
      <w:r w:rsidR="00525060">
        <w:t xml:space="preserve">a </w:t>
      </w:r>
      <w:r w:rsidR="004A76AA">
        <w:t xml:space="preserve">los </w:t>
      </w:r>
      <w:r w:rsidR="00D01E70">
        <w:t>proyectos y políticas del Protocolo de Montreal</w:t>
      </w:r>
      <w:r w:rsidR="00225743" w:rsidRPr="00320D4B">
        <w:t xml:space="preserve"> </w:t>
      </w:r>
      <w:r w:rsidR="00416FBA" w:rsidRPr="00320D4B">
        <w:t>y</w:t>
      </w:r>
      <w:r w:rsidR="00225743" w:rsidRPr="00320D4B">
        <w:t xml:space="preserve"> </w:t>
      </w:r>
      <w:r w:rsidR="004A76AA">
        <w:t xml:space="preserve">a </w:t>
      </w:r>
      <w:r w:rsidR="00EF0776">
        <w:t xml:space="preserve">aplicar sus propias </w:t>
      </w:r>
      <w:r w:rsidR="00F77D29">
        <w:t xml:space="preserve">políticas </w:t>
      </w:r>
      <w:r w:rsidR="00EF0776">
        <w:t xml:space="preserve">institucionales </w:t>
      </w:r>
      <w:r w:rsidR="00F77D29">
        <w:t>de género</w:t>
      </w:r>
      <w:r w:rsidR="00225743" w:rsidRPr="00320D4B">
        <w:t xml:space="preserve"> </w:t>
      </w:r>
      <w:r w:rsidR="00360CAE">
        <w:t xml:space="preserve">a </w:t>
      </w:r>
      <w:r w:rsidR="004A2BCE">
        <w:t xml:space="preserve">los </w:t>
      </w:r>
      <w:r w:rsidR="00095AC9" w:rsidRPr="00320D4B">
        <w:t>proyectos</w:t>
      </w:r>
      <w:r w:rsidR="00225743" w:rsidRPr="00320D4B">
        <w:t xml:space="preserve"> </w:t>
      </w:r>
      <w:r w:rsidR="00FC617A" w:rsidRPr="00320D4B">
        <w:t>y</w:t>
      </w:r>
      <w:r w:rsidR="00225743" w:rsidRPr="00320D4B">
        <w:t xml:space="preserve"> </w:t>
      </w:r>
      <w:r w:rsidR="00162067" w:rsidRPr="00320D4B">
        <w:t>actividades</w:t>
      </w:r>
      <w:r w:rsidR="00225743" w:rsidRPr="00320D4B">
        <w:t xml:space="preserve"> </w:t>
      </w:r>
      <w:r w:rsidR="00162067" w:rsidRPr="00320D4B">
        <w:t>aprobadas</w:t>
      </w:r>
      <w:r w:rsidR="00225743" w:rsidRPr="00320D4B">
        <w:t xml:space="preserve"> </w:t>
      </w:r>
      <w:r w:rsidR="00BF2753">
        <w:t xml:space="preserve">en el marco del </w:t>
      </w:r>
      <w:r w:rsidR="00416FBA" w:rsidRPr="00320D4B">
        <w:t>Fondo</w:t>
      </w:r>
      <w:r w:rsidR="00225743" w:rsidRPr="00320D4B">
        <w:t xml:space="preserve"> </w:t>
      </w:r>
      <w:r w:rsidR="00FC617A" w:rsidRPr="00320D4B">
        <w:t>Multilateral</w:t>
      </w:r>
      <w:r w:rsidR="000B6CAD" w:rsidRPr="00320D4B">
        <w:t>,</w:t>
      </w:r>
      <w:r w:rsidR="00225743" w:rsidRPr="00320D4B">
        <w:t xml:space="preserve"> </w:t>
      </w:r>
      <w:r w:rsidR="00786746">
        <w:t>según</w:t>
      </w:r>
      <w:r w:rsidR="00225743" w:rsidRPr="00320D4B">
        <w:t xml:space="preserve"> </w:t>
      </w:r>
      <w:r w:rsidR="00275F85">
        <w:t xml:space="preserve">sea </w:t>
      </w:r>
      <w:r w:rsidR="00095AC9" w:rsidRPr="00320D4B">
        <w:t>pertinente</w:t>
      </w:r>
      <w:r w:rsidR="001141A4" w:rsidRPr="00320D4B">
        <w:t>.</w:t>
      </w:r>
      <w:r w:rsidR="00225743" w:rsidRPr="00320D4B">
        <w:t xml:space="preserve"> </w:t>
      </w:r>
      <w:r w:rsidR="00432B4F">
        <w:t>Se solicitó a</w:t>
      </w:r>
      <w:r w:rsidR="001141A4" w:rsidRPr="00320D4B">
        <w:t>l</w:t>
      </w:r>
      <w:r w:rsidR="00225743" w:rsidRPr="00320D4B">
        <w:t xml:space="preserve"> </w:t>
      </w:r>
      <w:r w:rsidR="001141A4" w:rsidRPr="00320D4B">
        <w:t>PNU</w:t>
      </w:r>
      <w:r w:rsidR="00FC617A" w:rsidRPr="00320D4B">
        <w:t>MA</w:t>
      </w:r>
      <w:r w:rsidR="00225743" w:rsidRPr="00320D4B">
        <w:t xml:space="preserve"> </w:t>
      </w:r>
      <w:r w:rsidR="001D7809">
        <w:t>que</w:t>
      </w:r>
      <w:r w:rsidR="00225743" w:rsidRPr="00320D4B">
        <w:t xml:space="preserve"> </w:t>
      </w:r>
      <w:r w:rsidR="005114FC">
        <w:t xml:space="preserve">durante las </w:t>
      </w:r>
      <w:r w:rsidR="00AD53C3">
        <w:t>reuniones de redes regionales</w:t>
      </w:r>
      <w:r w:rsidR="00225743" w:rsidRPr="00320D4B">
        <w:t xml:space="preserve"> </w:t>
      </w:r>
      <w:r w:rsidR="001D7809">
        <w:t xml:space="preserve">se </w:t>
      </w:r>
      <w:r w:rsidR="001D7809" w:rsidRPr="001D7809">
        <w:t xml:space="preserve">informe </w:t>
      </w:r>
      <w:r w:rsidR="007947CA">
        <w:t>a los</w:t>
      </w:r>
      <w:r w:rsidR="001D7809" w:rsidRPr="001D7809">
        <w:t xml:space="preserve"> funcionario</w:t>
      </w:r>
      <w:r w:rsidR="007947CA">
        <w:t>s</w:t>
      </w:r>
      <w:r w:rsidR="001D7809" w:rsidRPr="001D7809">
        <w:t xml:space="preserve"> del Protocolo de Montreal </w:t>
      </w:r>
      <w:r w:rsidR="00AF711E">
        <w:t xml:space="preserve">sobre </w:t>
      </w:r>
      <w:r w:rsidR="00FA1710">
        <w:t>las conversaciones</w:t>
      </w:r>
      <w:r w:rsidR="00225743" w:rsidRPr="00320D4B">
        <w:t xml:space="preserve"> </w:t>
      </w:r>
      <w:r w:rsidR="001040CF">
        <w:t xml:space="preserve">sostenidas </w:t>
      </w:r>
      <w:r w:rsidR="004C752E">
        <w:t xml:space="preserve">en cuanto a la </w:t>
      </w:r>
      <w:r w:rsidR="00C33795">
        <w:t>incorporación</w:t>
      </w:r>
      <w:r w:rsidR="00F71C47" w:rsidRPr="00320D4B">
        <w:t xml:space="preserve"> de la perspectiva de género</w:t>
      </w:r>
      <w:r w:rsidR="00225743" w:rsidRPr="00320D4B">
        <w:t xml:space="preserve"> </w:t>
      </w:r>
      <w:r w:rsidR="00FC617A" w:rsidRPr="00320D4B">
        <w:t>y</w:t>
      </w:r>
      <w:r w:rsidR="00225743" w:rsidRPr="00320D4B">
        <w:t xml:space="preserve"> </w:t>
      </w:r>
      <w:r w:rsidR="00D7579D">
        <w:t xml:space="preserve">a </w:t>
      </w:r>
      <w:r w:rsidR="00AD7FF0">
        <w:t xml:space="preserve">la </w:t>
      </w:r>
      <w:r w:rsidR="003345D5" w:rsidRPr="00320D4B">
        <w:t>Decisión</w:t>
      </w:r>
      <w:r w:rsidR="00225743" w:rsidRPr="00320D4B">
        <w:t xml:space="preserve"> </w:t>
      </w:r>
      <w:r w:rsidR="000B6CAD" w:rsidRPr="00320D4B">
        <w:t>81/</w:t>
      </w:r>
      <w:r w:rsidR="00E36AB1">
        <w:t>7</w:t>
      </w:r>
      <w:r w:rsidR="00D7579D">
        <w:t>,</w:t>
      </w:r>
      <w:r w:rsidR="00225743" w:rsidRPr="00320D4B">
        <w:t xml:space="preserve"> </w:t>
      </w:r>
      <w:r w:rsidR="00FC617A" w:rsidRPr="00320D4B">
        <w:t>y</w:t>
      </w:r>
      <w:r w:rsidR="00225743" w:rsidRPr="00320D4B">
        <w:t xml:space="preserve"> </w:t>
      </w:r>
      <w:r w:rsidR="00A2503F">
        <w:t>se soliciten</w:t>
      </w:r>
      <w:r w:rsidR="00E36AB1">
        <w:t xml:space="preserve"> </w:t>
      </w:r>
      <w:r>
        <w:t>sus</w:t>
      </w:r>
      <w:r w:rsidR="00225743" w:rsidRPr="00320D4B">
        <w:t xml:space="preserve"> </w:t>
      </w:r>
      <w:r w:rsidR="001419B3">
        <w:t xml:space="preserve">puntos de vista </w:t>
      </w:r>
      <w:r w:rsidR="00D750B0">
        <w:t xml:space="preserve">respecto de una </w:t>
      </w:r>
      <w:r w:rsidR="003A2A4D">
        <w:t>posible política de género</w:t>
      </w:r>
      <w:r w:rsidR="00B01734">
        <w:t xml:space="preserve"> para el Fondo Multilateral</w:t>
      </w:r>
      <w:r w:rsidR="000B6CAD" w:rsidRPr="00320D4B">
        <w:t>.</w:t>
      </w:r>
      <w:r w:rsidR="00225743" w:rsidRPr="00320D4B">
        <w:t xml:space="preserve"> </w:t>
      </w:r>
      <w:r w:rsidR="00E87C84" w:rsidRPr="00E87C84">
        <w:t xml:space="preserve">La Secretaría elaborará un documento de discusión para la 83ª reunión que reseñará los objetivos y elementos de una posible política de género </w:t>
      </w:r>
      <w:r w:rsidR="00E87C84" w:rsidRPr="00E87C84">
        <w:lastRenderedPageBreak/>
        <w:t xml:space="preserve">para el Fondo, habida cuenta de las políticas de los organismos bilaterales y de ejecución, los aportes recibidos de </w:t>
      </w:r>
      <w:r w:rsidR="000A658C">
        <w:t>las Oficinas Nacionales</w:t>
      </w:r>
      <w:r w:rsidR="00E87C84" w:rsidRPr="00E87C84">
        <w:t xml:space="preserve"> del Ozono</w:t>
      </w:r>
      <w:r w:rsidR="00E87C84">
        <w:t xml:space="preserve"> y demás información pertinente</w:t>
      </w:r>
      <w:r w:rsidR="000B6CAD" w:rsidRPr="00320D4B">
        <w:t>.</w:t>
      </w:r>
    </w:p>
    <w:p w14:paraId="36E7726E" w14:textId="77777777" w:rsidR="000B6CAD" w:rsidRPr="00320D4B" w:rsidRDefault="000B6CAD" w:rsidP="00214C43"/>
    <w:p w14:paraId="681DB801" w14:textId="279C95D0" w:rsidR="000B6CAD" w:rsidRPr="00320D4B" w:rsidRDefault="000C5821" w:rsidP="00214C43">
      <w:r>
        <w:t xml:space="preserve">En el pasado </w:t>
      </w:r>
      <w:r w:rsidR="00FC617A" w:rsidRPr="00320D4B">
        <w:t>el</w:t>
      </w:r>
      <w:r w:rsidR="00225743" w:rsidRPr="00320D4B">
        <w:t xml:space="preserve"> </w:t>
      </w:r>
      <w:r w:rsidR="00FC617A" w:rsidRPr="00320D4B">
        <w:t>PNUD</w:t>
      </w:r>
      <w:r w:rsidR="00225743" w:rsidRPr="00320D4B">
        <w:t xml:space="preserve"> </w:t>
      </w:r>
      <w:r w:rsidR="0048683E">
        <w:t>ha</w:t>
      </w:r>
      <w:r>
        <w:t xml:space="preserve"> incluido </w:t>
      </w:r>
      <w:r w:rsidR="00A4737D">
        <w:t xml:space="preserve">temas de </w:t>
      </w:r>
      <w:r w:rsidR="00784978">
        <w:t>género</w:t>
      </w:r>
      <w:r w:rsidR="00225743" w:rsidRPr="00320D4B">
        <w:t xml:space="preserve"> </w:t>
      </w:r>
      <w:r w:rsidR="003345D5" w:rsidRPr="00320D4B">
        <w:t>en</w:t>
      </w:r>
      <w:r w:rsidR="00225743" w:rsidRPr="00320D4B">
        <w:t xml:space="preserve"> </w:t>
      </w:r>
      <w:r w:rsidR="00A4737D">
        <w:t xml:space="preserve">el orden del día </w:t>
      </w:r>
      <w:r w:rsidR="00FC617A" w:rsidRPr="00320D4B">
        <w:t>de</w:t>
      </w:r>
      <w:r w:rsidR="00225743" w:rsidRPr="00320D4B">
        <w:t xml:space="preserve"> </w:t>
      </w:r>
      <w:r w:rsidR="003345D5" w:rsidRPr="00320D4B">
        <w:t>reuniones</w:t>
      </w:r>
      <w:r w:rsidR="00225743" w:rsidRPr="00320D4B">
        <w:t xml:space="preserve"> </w:t>
      </w:r>
      <w:r w:rsidR="0095779F">
        <w:t xml:space="preserve">relativas a </w:t>
      </w:r>
      <w:r w:rsidR="00E03306" w:rsidRPr="00E03306">
        <w:t>proyecto</w:t>
      </w:r>
      <w:r w:rsidR="005F0AC5">
        <w:t>s</w:t>
      </w:r>
      <w:r w:rsidR="00E03306" w:rsidRPr="00E03306">
        <w:t xml:space="preserve"> </w:t>
      </w:r>
      <w:r w:rsidR="00E03306">
        <w:t xml:space="preserve">en </w:t>
      </w:r>
      <w:r w:rsidR="009F59EB" w:rsidRPr="00320D4B">
        <w:t>países</w:t>
      </w:r>
      <w:r w:rsidR="00225743" w:rsidRPr="00320D4B">
        <w:t xml:space="preserve"> </w:t>
      </w:r>
      <w:r w:rsidR="003345D5" w:rsidRPr="00320D4B">
        <w:t>con</w:t>
      </w:r>
      <w:r w:rsidR="00225743" w:rsidRPr="00320D4B">
        <w:t xml:space="preserve"> </w:t>
      </w:r>
      <w:r w:rsidR="00EB5528" w:rsidRPr="00320D4B">
        <w:t>economías</w:t>
      </w:r>
      <w:r w:rsidR="00225743" w:rsidRPr="00320D4B">
        <w:t xml:space="preserve"> </w:t>
      </w:r>
      <w:r w:rsidR="003345D5" w:rsidRPr="00320D4B">
        <w:t>en</w:t>
      </w:r>
      <w:r w:rsidR="00225743" w:rsidRPr="00320D4B">
        <w:t xml:space="preserve"> </w:t>
      </w:r>
      <w:r w:rsidR="00EB5528" w:rsidRPr="00320D4B">
        <w:t>transición</w:t>
      </w:r>
      <w:r w:rsidR="00225743" w:rsidRPr="00320D4B">
        <w:t xml:space="preserve"> </w:t>
      </w:r>
      <w:r w:rsidR="000B6CAD" w:rsidRPr="00320D4B">
        <w:t>(</w:t>
      </w:r>
      <w:r w:rsidR="001812D3" w:rsidRPr="001812D3">
        <w:t>financiado</w:t>
      </w:r>
      <w:r w:rsidR="001812D3">
        <w:t xml:space="preserve">s por el </w:t>
      </w:r>
      <w:r w:rsidR="00EB5528" w:rsidRPr="00320D4B">
        <w:t>FMAM</w:t>
      </w:r>
      <w:r w:rsidR="000B6CAD" w:rsidRPr="00320D4B">
        <w:t>)</w:t>
      </w:r>
      <w:r w:rsidR="008E2002">
        <w:t xml:space="preserve">. También se </w:t>
      </w:r>
      <w:r w:rsidR="00573824">
        <w:t>han hecho</w:t>
      </w:r>
      <w:r w:rsidR="008E2002">
        <w:t xml:space="preserve"> </w:t>
      </w:r>
      <w:r w:rsidR="002C6388">
        <w:t>presentaciones</w:t>
      </w:r>
      <w:r w:rsidR="00225743" w:rsidRPr="00320D4B">
        <w:t xml:space="preserve"> </w:t>
      </w:r>
      <w:r w:rsidR="008E2002">
        <w:t xml:space="preserve">sobre el tema </w:t>
      </w:r>
      <w:r w:rsidR="00F25F82">
        <w:t xml:space="preserve">en las </w:t>
      </w:r>
      <w:r w:rsidR="00173129">
        <w:t>reuniones</w:t>
      </w:r>
      <w:r w:rsidR="00225743" w:rsidRPr="00320D4B">
        <w:t xml:space="preserve"> </w:t>
      </w:r>
      <w:r w:rsidR="00095AC9" w:rsidRPr="00320D4B">
        <w:t>temáticas</w:t>
      </w:r>
      <w:r w:rsidR="00225743" w:rsidRPr="00320D4B">
        <w:t xml:space="preserve"> </w:t>
      </w:r>
      <w:r w:rsidR="003776ED">
        <w:t>de la red EAC</w:t>
      </w:r>
      <w:r w:rsidR="00225743" w:rsidRPr="00320D4B">
        <w:t xml:space="preserve"> </w:t>
      </w:r>
      <w:r w:rsidR="00FD460A">
        <w:t xml:space="preserve">realizadas </w:t>
      </w:r>
      <w:r w:rsidR="003345D5" w:rsidRPr="00320D4B">
        <w:t>en</w:t>
      </w:r>
      <w:r w:rsidR="00225743" w:rsidRPr="00320D4B">
        <w:t xml:space="preserve"> </w:t>
      </w:r>
      <w:r w:rsidR="003776ED" w:rsidRPr="003776ED">
        <w:t>Chisináu</w:t>
      </w:r>
      <w:r w:rsidR="00225743" w:rsidRPr="00320D4B">
        <w:t xml:space="preserve"> </w:t>
      </w:r>
      <w:r w:rsidR="00FC617A" w:rsidRPr="00320D4B">
        <w:t>y</w:t>
      </w:r>
      <w:r w:rsidR="00225743" w:rsidRPr="00320D4B">
        <w:t xml:space="preserve"> </w:t>
      </w:r>
      <w:r w:rsidR="00F83BC4">
        <w:t xml:space="preserve">Belgrado </w:t>
      </w:r>
      <w:r w:rsidR="00EF7083" w:rsidRPr="00320D4B">
        <w:t>en</w:t>
      </w:r>
      <w:r w:rsidR="00225743" w:rsidRPr="00320D4B">
        <w:t xml:space="preserve"> </w:t>
      </w:r>
      <w:r w:rsidR="00FC617A" w:rsidRPr="00320D4B">
        <w:t>noviembre</w:t>
      </w:r>
      <w:r w:rsidR="00225743" w:rsidRPr="00320D4B">
        <w:t xml:space="preserve"> </w:t>
      </w:r>
      <w:r w:rsidR="00FC617A" w:rsidRPr="00320D4B">
        <w:t>de</w:t>
      </w:r>
      <w:r w:rsidR="00225743" w:rsidRPr="00320D4B">
        <w:t xml:space="preserve"> </w:t>
      </w:r>
      <w:r w:rsidR="000B6CAD" w:rsidRPr="00320D4B">
        <w:t>2016.</w:t>
      </w:r>
      <w:r w:rsidR="00225743" w:rsidRPr="00320D4B">
        <w:t xml:space="preserve"> </w:t>
      </w:r>
      <w:r w:rsidR="00432288">
        <w:t>Tras un breve análisis de la terminología</w:t>
      </w:r>
      <w:r w:rsidR="00225743" w:rsidRPr="00320D4B">
        <w:t xml:space="preserve"> </w:t>
      </w:r>
      <w:r w:rsidR="00432288">
        <w:t xml:space="preserve">utilizada </w:t>
      </w:r>
      <w:r w:rsidR="00223B7C">
        <w:t xml:space="preserve">en </w:t>
      </w:r>
      <w:r w:rsidR="00D06CB3">
        <w:t xml:space="preserve">los </w:t>
      </w:r>
      <w:r w:rsidR="003345D5" w:rsidRPr="00320D4B">
        <w:t>proyectos</w:t>
      </w:r>
      <w:r w:rsidR="00223B7C" w:rsidRPr="00223B7C">
        <w:t xml:space="preserve"> para describir la visión de género</w:t>
      </w:r>
      <w:r w:rsidR="000B6CAD" w:rsidRPr="00320D4B">
        <w:t>,</w:t>
      </w:r>
      <w:r w:rsidR="00225743" w:rsidRPr="00320D4B">
        <w:t xml:space="preserve"> </w:t>
      </w:r>
      <w:r w:rsidR="00C30936">
        <w:t>la que fluctuaba</w:t>
      </w:r>
      <w:r w:rsidR="00225743" w:rsidRPr="00320D4B">
        <w:t xml:space="preserve"> </w:t>
      </w:r>
      <w:r w:rsidR="00BD63B0">
        <w:t>entre</w:t>
      </w:r>
      <w:r w:rsidR="00C30936">
        <w:t xml:space="preserve"> </w:t>
      </w:r>
      <w:r w:rsidR="008D78E4">
        <w:t xml:space="preserve">neutral e imparcial a </w:t>
      </w:r>
      <w:r w:rsidR="00441BB0">
        <w:t xml:space="preserve">mirada o </w:t>
      </w:r>
      <w:r w:rsidR="00331302">
        <w:t>enfoque de género</w:t>
      </w:r>
      <w:r w:rsidR="00225743" w:rsidRPr="00320D4B">
        <w:t xml:space="preserve"> </w:t>
      </w:r>
      <w:r w:rsidR="0078743A">
        <w:t>y</w:t>
      </w:r>
      <w:r w:rsidR="009434FB">
        <w:t xml:space="preserve"> transformativa</w:t>
      </w:r>
      <w:r w:rsidR="00225743" w:rsidRPr="00320D4B">
        <w:t xml:space="preserve"> </w:t>
      </w:r>
      <w:r w:rsidR="009434FB">
        <w:t xml:space="preserve">e integrativa de </w:t>
      </w:r>
      <w:r w:rsidR="00F71C47" w:rsidRPr="00320D4B">
        <w:t>la perspectiva de género</w:t>
      </w:r>
      <w:r w:rsidR="000B6CAD" w:rsidRPr="00320D4B">
        <w:t>,</w:t>
      </w:r>
      <w:r w:rsidR="00225743" w:rsidRPr="00320D4B">
        <w:t xml:space="preserve"> </w:t>
      </w:r>
      <w:r w:rsidR="009C3565">
        <w:t xml:space="preserve">los </w:t>
      </w:r>
      <w:r w:rsidR="00095AC9" w:rsidRPr="00320D4B">
        <w:t>participante</w:t>
      </w:r>
      <w:r w:rsidR="000B6CAD" w:rsidRPr="00320D4B">
        <w:t>s</w:t>
      </w:r>
      <w:r w:rsidR="00225743" w:rsidRPr="00320D4B">
        <w:t xml:space="preserve"> </w:t>
      </w:r>
      <w:r w:rsidR="009B5718">
        <w:t xml:space="preserve">debatieron </w:t>
      </w:r>
      <w:r w:rsidR="009F1457">
        <w:t xml:space="preserve">la forma de categorizar los </w:t>
      </w:r>
      <w:r w:rsidR="002A6621">
        <w:t>proyectos del Protocolo de Montreal</w:t>
      </w:r>
      <w:r w:rsidR="00225743" w:rsidRPr="00320D4B">
        <w:t xml:space="preserve"> </w:t>
      </w:r>
      <w:r w:rsidR="00FC617A" w:rsidRPr="00320D4B">
        <w:t>y</w:t>
      </w:r>
      <w:r w:rsidR="00225743" w:rsidRPr="00320D4B">
        <w:t xml:space="preserve"> </w:t>
      </w:r>
      <w:r w:rsidR="00AD6CF2">
        <w:t xml:space="preserve">de </w:t>
      </w:r>
      <w:r w:rsidR="00E56B4A">
        <w:t>integrar</w:t>
      </w:r>
      <w:r w:rsidR="00225743" w:rsidRPr="00320D4B">
        <w:t xml:space="preserve"> </w:t>
      </w:r>
      <w:r w:rsidR="00AD6CF2">
        <w:t>la dimensión</w:t>
      </w:r>
      <w:r w:rsidR="00E56B4A">
        <w:t xml:space="preserve"> de género</w:t>
      </w:r>
      <w:r w:rsidR="00225743" w:rsidRPr="00320D4B">
        <w:t xml:space="preserve"> </w:t>
      </w:r>
      <w:r w:rsidR="00AD6CF2">
        <w:t xml:space="preserve">a </w:t>
      </w:r>
      <w:r w:rsidR="00B91B2C">
        <w:t xml:space="preserve">las propuestas que se presenten </w:t>
      </w:r>
      <w:r w:rsidR="00AD308D">
        <w:t xml:space="preserve">a </w:t>
      </w:r>
      <w:r w:rsidR="00B91B2C">
        <w:t>futuro</w:t>
      </w:r>
      <w:r w:rsidR="000B6CAD" w:rsidRPr="00320D4B">
        <w:t>.</w:t>
      </w:r>
    </w:p>
    <w:p w14:paraId="5728FA98" w14:textId="77777777" w:rsidR="000B6CAD" w:rsidRPr="00320D4B" w:rsidRDefault="000B6CAD" w:rsidP="00214C43"/>
    <w:p w14:paraId="5A227933" w14:textId="17FA31B5" w:rsidR="000B6CAD" w:rsidRPr="00320D4B" w:rsidRDefault="009A5437" w:rsidP="00214C43">
      <w:r>
        <w:t xml:space="preserve">El </w:t>
      </w:r>
      <w:r w:rsidRPr="009A5437">
        <w:t xml:space="preserve">último día </w:t>
      </w:r>
      <w:r w:rsidR="00BE2E8F">
        <w:t xml:space="preserve">se distribuyó </w:t>
      </w:r>
      <w:r w:rsidR="00B24260" w:rsidRPr="00B24260">
        <w:t xml:space="preserve">en una memoria USB </w:t>
      </w:r>
      <w:r w:rsidR="00E14E9C">
        <w:t xml:space="preserve">la </w:t>
      </w:r>
      <w:r w:rsidRPr="009A5437">
        <w:t>documentación pertinente</w:t>
      </w:r>
      <w:r w:rsidR="000B6CAD" w:rsidRPr="00320D4B">
        <w:t>,</w:t>
      </w:r>
      <w:r w:rsidR="00225743" w:rsidRPr="00320D4B">
        <w:t xml:space="preserve"> </w:t>
      </w:r>
      <w:r w:rsidR="00056B82" w:rsidRPr="00320D4B">
        <w:t>incluyendo</w:t>
      </w:r>
      <w:r w:rsidR="000B6CAD" w:rsidRPr="00320D4B">
        <w:t>:</w:t>
      </w:r>
    </w:p>
    <w:p w14:paraId="77908D83" w14:textId="77777777" w:rsidR="000B6CAD" w:rsidRPr="00320D4B" w:rsidRDefault="000B6CAD" w:rsidP="00214C43"/>
    <w:p w14:paraId="7F91E1AF" w14:textId="75AF9E08" w:rsidR="000B6CAD" w:rsidRPr="00320D4B" w:rsidRDefault="002F0B9F" w:rsidP="008B28DB">
      <w:pPr>
        <w:numPr>
          <w:ilvl w:val="0"/>
          <w:numId w:val="30"/>
        </w:numPr>
        <w:ind w:left="1440" w:hanging="720"/>
        <w:contextualSpacing/>
        <w:jc w:val="left"/>
      </w:pPr>
      <w:r>
        <w:t>PNUMA:</w:t>
      </w:r>
      <w:r w:rsidR="00222C55">
        <w:t xml:space="preserve"> </w:t>
      </w:r>
      <w:r w:rsidR="00222C55" w:rsidRPr="00222C55">
        <w:t xml:space="preserve">Política y estrategia </w:t>
      </w:r>
      <w:r w:rsidR="00707603">
        <w:t xml:space="preserve">de Igualdad </w:t>
      </w:r>
      <w:r w:rsidR="006E0B4A">
        <w:t xml:space="preserve">de </w:t>
      </w:r>
      <w:r w:rsidR="00707603">
        <w:t>Género</w:t>
      </w:r>
      <w:r w:rsidR="00707603" w:rsidRPr="00320D4B">
        <w:t xml:space="preserve"> </w:t>
      </w:r>
      <w:r w:rsidR="00FC617A" w:rsidRPr="00320D4B">
        <w:t>y</w:t>
      </w:r>
      <w:r w:rsidR="00225743" w:rsidRPr="00320D4B">
        <w:t xml:space="preserve"> </w:t>
      </w:r>
      <w:r w:rsidR="00707603" w:rsidRPr="00320D4B">
        <w:t xml:space="preserve">Medio Ambiente </w:t>
      </w:r>
      <w:r>
        <w:t>(</w:t>
      </w:r>
      <w:r w:rsidR="00A734E5">
        <w:t>inglés</w:t>
      </w:r>
      <w:r>
        <w:t>,</w:t>
      </w:r>
      <w:r w:rsidR="00225743" w:rsidRPr="00320D4B">
        <w:t xml:space="preserve"> </w:t>
      </w:r>
      <w:r w:rsidR="000B6CAD" w:rsidRPr="00320D4B">
        <w:t>2015</w:t>
      </w:r>
      <w:r>
        <w:t>)</w:t>
      </w:r>
    </w:p>
    <w:p w14:paraId="1A8BE399" w14:textId="6CD154EC" w:rsidR="000B6CAD" w:rsidRPr="00320D4B" w:rsidRDefault="00C61C3B" w:rsidP="008B28DB">
      <w:pPr>
        <w:numPr>
          <w:ilvl w:val="0"/>
          <w:numId w:val="30"/>
        </w:numPr>
        <w:ind w:left="1440" w:hanging="720"/>
        <w:contextualSpacing/>
        <w:jc w:val="left"/>
      </w:pPr>
      <w:r>
        <w:t>PNUMA:</w:t>
      </w:r>
      <w:r w:rsidR="00225743" w:rsidRPr="00320D4B">
        <w:t xml:space="preserve"> </w:t>
      </w:r>
      <w:r w:rsidR="003D33C9" w:rsidRPr="003D33C9">
        <w:t>Perspectiva Mundial sobre Género y Medio Ambiente</w:t>
      </w:r>
      <w:r w:rsidR="00F14471">
        <w:t xml:space="preserve"> </w:t>
      </w:r>
      <w:r w:rsidR="003D33C9">
        <w:t>(inglés, 2016</w:t>
      </w:r>
      <w:r w:rsidR="003D33C9" w:rsidRPr="003D33C9">
        <w:t>)</w:t>
      </w:r>
    </w:p>
    <w:p w14:paraId="03A72327" w14:textId="2969B23F" w:rsidR="000B6CAD" w:rsidRPr="00320D4B" w:rsidRDefault="004D3A8F" w:rsidP="008B28DB">
      <w:pPr>
        <w:numPr>
          <w:ilvl w:val="0"/>
          <w:numId w:val="30"/>
        </w:numPr>
        <w:ind w:left="1440" w:hanging="720"/>
        <w:contextualSpacing/>
        <w:jc w:val="left"/>
      </w:pPr>
      <w:r>
        <w:t>ONU Mujeres</w:t>
      </w:r>
      <w:r w:rsidR="00BB0209">
        <w:t>,</w:t>
      </w:r>
      <w:r w:rsidR="00225743" w:rsidRPr="00320D4B">
        <w:t xml:space="preserve"> </w:t>
      </w:r>
      <w:r w:rsidR="00BB0209">
        <w:t xml:space="preserve">BM, </w:t>
      </w:r>
      <w:r w:rsidR="00FC617A" w:rsidRPr="00320D4B">
        <w:t>PNUD</w:t>
      </w:r>
      <w:r w:rsidR="00225743" w:rsidRPr="00320D4B">
        <w:t xml:space="preserve"> </w:t>
      </w:r>
      <w:r w:rsidR="00BB0209">
        <w:t>y PNUMA:</w:t>
      </w:r>
      <w:r w:rsidR="00225743" w:rsidRPr="00320D4B">
        <w:t xml:space="preserve"> </w:t>
      </w:r>
      <w:r w:rsidR="00EF7083" w:rsidRPr="00320D4B">
        <w:t>Costo</w:t>
      </w:r>
      <w:r w:rsidR="00225743" w:rsidRPr="00320D4B">
        <w:t xml:space="preserve"> </w:t>
      </w:r>
      <w:r w:rsidR="00CF0AF1">
        <w:t xml:space="preserve">de la </w:t>
      </w:r>
      <w:r w:rsidR="004249ED">
        <w:t>brecha de género</w:t>
      </w:r>
      <w:r w:rsidR="00225743" w:rsidRPr="00320D4B">
        <w:t xml:space="preserve"> </w:t>
      </w:r>
      <w:r w:rsidR="00900626">
        <w:t>para</w:t>
      </w:r>
      <w:r w:rsidR="00225743" w:rsidRPr="00320D4B">
        <w:t xml:space="preserve"> </w:t>
      </w:r>
      <w:r w:rsidR="00CF0AF1">
        <w:t>la productividad</w:t>
      </w:r>
      <w:r w:rsidR="00CF0AF1" w:rsidRPr="00CF0AF1">
        <w:t xml:space="preserve"> </w:t>
      </w:r>
      <w:r w:rsidR="00CF0AF1">
        <w:t>agrícola (</w:t>
      </w:r>
      <w:r w:rsidR="00A734E5">
        <w:t>inglés</w:t>
      </w:r>
      <w:r w:rsidR="00CF0AF1">
        <w:t>)</w:t>
      </w:r>
    </w:p>
    <w:p w14:paraId="3DFC35FB" w14:textId="07C0ABFF" w:rsidR="000B6CAD" w:rsidRPr="00320D4B" w:rsidRDefault="00DD3B30" w:rsidP="008B28DB">
      <w:pPr>
        <w:numPr>
          <w:ilvl w:val="0"/>
          <w:numId w:val="30"/>
        </w:numPr>
        <w:ind w:left="1440" w:hanging="720"/>
        <w:contextualSpacing/>
        <w:jc w:val="left"/>
      </w:pPr>
      <w:r>
        <w:t xml:space="preserve">FAO, </w:t>
      </w:r>
      <w:r w:rsidR="00FC617A" w:rsidRPr="00320D4B">
        <w:t>PNUD</w:t>
      </w:r>
      <w:r w:rsidR="00225743" w:rsidRPr="00320D4B">
        <w:t xml:space="preserve"> </w:t>
      </w:r>
      <w:r>
        <w:t>y PNUMA:</w:t>
      </w:r>
      <w:r w:rsidR="00225743" w:rsidRPr="00320D4B">
        <w:t xml:space="preserve"> </w:t>
      </w:r>
      <w:r w:rsidR="0041072A" w:rsidRPr="0041072A">
        <w:t xml:space="preserve">Nota de orientación </w:t>
      </w:r>
      <w:r w:rsidR="0041072A">
        <w:t xml:space="preserve">sobre el </w:t>
      </w:r>
      <w:r w:rsidR="00331302">
        <w:t>enfoque de género</w:t>
      </w:r>
      <w:r w:rsidR="00225743" w:rsidRPr="00320D4B">
        <w:t xml:space="preserve"> </w:t>
      </w:r>
      <w:r w:rsidR="00BE76D1">
        <w:t xml:space="preserve">- </w:t>
      </w:r>
      <w:r w:rsidR="00BE76D1" w:rsidRPr="00BE76D1">
        <w:t xml:space="preserve">Programa ONU-REDD </w:t>
      </w:r>
      <w:r w:rsidR="00067919">
        <w:t>(inglés, 2013</w:t>
      </w:r>
      <w:r w:rsidR="00067919" w:rsidRPr="00067919">
        <w:t>)</w:t>
      </w:r>
    </w:p>
    <w:p w14:paraId="0FAFBB79" w14:textId="6FDCB62B" w:rsidR="000B6CAD" w:rsidRPr="00320D4B" w:rsidRDefault="002702B1" w:rsidP="008B28DB">
      <w:pPr>
        <w:numPr>
          <w:ilvl w:val="0"/>
          <w:numId w:val="30"/>
        </w:numPr>
        <w:ind w:left="1440" w:hanging="720"/>
        <w:contextualSpacing/>
        <w:jc w:val="left"/>
      </w:pPr>
      <w:r>
        <w:t>PNUMA:</w:t>
      </w:r>
      <w:r w:rsidR="00225743" w:rsidRPr="00320D4B">
        <w:t xml:space="preserve"> </w:t>
      </w:r>
      <w:r w:rsidRPr="00320D4B">
        <w:t xml:space="preserve">Plan </w:t>
      </w:r>
      <w:r w:rsidR="00FC617A" w:rsidRPr="00320D4B">
        <w:t>de</w:t>
      </w:r>
      <w:r w:rsidR="00225743" w:rsidRPr="00320D4B">
        <w:t xml:space="preserve"> </w:t>
      </w:r>
      <w:r w:rsidR="000619F2" w:rsidRPr="00320D4B">
        <w:t xml:space="preserve">Acción </w:t>
      </w:r>
      <w:r>
        <w:t xml:space="preserve">de </w:t>
      </w:r>
      <w:r w:rsidR="000619F2" w:rsidRPr="002702B1">
        <w:t xml:space="preserve">Género </w:t>
      </w:r>
      <w:r>
        <w:t>(</w:t>
      </w:r>
      <w:r w:rsidR="00A734E5">
        <w:t>inglés</w:t>
      </w:r>
      <w:r>
        <w:t xml:space="preserve">, </w:t>
      </w:r>
      <w:r w:rsidRPr="002702B1">
        <w:t>2007</w:t>
      </w:r>
      <w:r w:rsidR="000B6CAD" w:rsidRPr="00320D4B">
        <w:t>)</w:t>
      </w:r>
    </w:p>
    <w:p w14:paraId="63B7C9E7" w14:textId="4CF313C5" w:rsidR="000B6CAD" w:rsidRPr="00320D4B" w:rsidRDefault="0023050B" w:rsidP="008B28DB">
      <w:pPr>
        <w:numPr>
          <w:ilvl w:val="0"/>
          <w:numId w:val="30"/>
        </w:numPr>
        <w:ind w:left="1440" w:hanging="720"/>
        <w:contextualSpacing/>
        <w:jc w:val="left"/>
      </w:pPr>
      <w:r>
        <w:t>ONUDI:</w:t>
      </w:r>
      <w:r w:rsidR="00225743" w:rsidRPr="00320D4B">
        <w:t xml:space="preserve"> </w:t>
      </w:r>
      <w:r w:rsidR="00EB5528" w:rsidRPr="00320D4B">
        <w:t>Guía</w:t>
      </w:r>
      <w:r w:rsidR="00482BEB">
        <w:t xml:space="preserve"> </w:t>
      </w:r>
      <w:r w:rsidR="00C7746E">
        <w:t xml:space="preserve">para </w:t>
      </w:r>
      <w:r w:rsidR="00482BEB">
        <w:t xml:space="preserve">la </w:t>
      </w:r>
      <w:r w:rsidR="00C33795">
        <w:t>incorporación</w:t>
      </w:r>
      <w:r w:rsidR="00F71C47" w:rsidRPr="00320D4B">
        <w:t xml:space="preserve"> de la perspectiva de género</w:t>
      </w:r>
      <w:r w:rsidR="00225743" w:rsidRPr="00320D4B">
        <w:t xml:space="preserve"> </w:t>
      </w:r>
      <w:r w:rsidR="00BE7DBA">
        <w:t xml:space="preserve">a </w:t>
      </w:r>
      <w:r w:rsidR="002A6621">
        <w:t>proyectos del Protocolo de Montreal</w:t>
      </w:r>
      <w:r w:rsidR="00F14471">
        <w:t xml:space="preserve"> </w:t>
      </w:r>
      <w:r w:rsidR="00D52301" w:rsidRPr="00D52301">
        <w:t>(inglés, 2015)</w:t>
      </w:r>
    </w:p>
    <w:p w14:paraId="1CC97E8F" w14:textId="77777777" w:rsidR="000B6CAD" w:rsidRPr="00320D4B" w:rsidRDefault="000B6CAD" w:rsidP="00214C43"/>
    <w:p w14:paraId="52082416" w14:textId="31B77B4B" w:rsidR="00EF7083" w:rsidRPr="00320D4B" w:rsidRDefault="00C24EE5" w:rsidP="00214C43">
      <w:r w:rsidRPr="00320D4B">
        <w:t>E</w:t>
      </w:r>
      <w:r w:rsidR="00FC617A" w:rsidRPr="00320D4B">
        <w:t>l</w:t>
      </w:r>
      <w:r>
        <w:t xml:space="preserve"> </w:t>
      </w:r>
      <w:r w:rsidR="00FC617A" w:rsidRPr="00320D4B">
        <w:t>PNUD</w:t>
      </w:r>
      <w:r w:rsidR="00225743" w:rsidRPr="00320D4B">
        <w:t xml:space="preserve"> </w:t>
      </w:r>
      <w:r>
        <w:t xml:space="preserve">informó </w:t>
      </w:r>
      <w:r w:rsidR="00E636B8">
        <w:t xml:space="preserve">que </w:t>
      </w:r>
      <w:r w:rsidR="00E636B8" w:rsidRPr="00E636B8">
        <w:t xml:space="preserve">una especialista </w:t>
      </w:r>
      <w:r w:rsidR="00157C2C">
        <w:t xml:space="preserve">en género </w:t>
      </w:r>
      <w:r w:rsidR="00FA0CDB" w:rsidRPr="00FA0CDB">
        <w:t xml:space="preserve">está efectuando </w:t>
      </w:r>
      <w:r w:rsidR="004303B7">
        <w:t xml:space="preserve">un </w:t>
      </w:r>
      <w:r w:rsidR="00D75C1D">
        <w:t xml:space="preserve">estudio </w:t>
      </w:r>
      <w:r w:rsidR="00D313A2">
        <w:t xml:space="preserve">respecto </w:t>
      </w:r>
      <w:r w:rsidR="00151D61">
        <w:t xml:space="preserve">de </w:t>
      </w:r>
      <w:r w:rsidR="00C33795">
        <w:t>la in</w:t>
      </w:r>
      <w:r w:rsidR="00090B3B">
        <w:t>tegr</w:t>
      </w:r>
      <w:r w:rsidR="00C33795">
        <w:t>ación</w:t>
      </w:r>
      <w:r w:rsidR="00F71C47" w:rsidRPr="00320D4B">
        <w:t xml:space="preserve"> de la perspectiva de género</w:t>
      </w:r>
      <w:r w:rsidR="00225743" w:rsidRPr="00320D4B">
        <w:t xml:space="preserve"> </w:t>
      </w:r>
      <w:r w:rsidR="003345D5" w:rsidRPr="00320D4B">
        <w:t>en</w:t>
      </w:r>
      <w:r w:rsidR="00225743" w:rsidRPr="00320D4B">
        <w:t xml:space="preserve"> </w:t>
      </w:r>
      <w:r w:rsidR="00AD04BF">
        <w:t xml:space="preserve">los sectores </w:t>
      </w:r>
      <w:r w:rsidR="00FC617A" w:rsidRPr="00320D4B">
        <w:t>espuma</w:t>
      </w:r>
      <w:r w:rsidR="000B6CAD" w:rsidRPr="00320D4B">
        <w:t>,</w:t>
      </w:r>
      <w:r w:rsidR="00225743" w:rsidRPr="00320D4B">
        <w:t xml:space="preserve"> </w:t>
      </w:r>
      <w:r w:rsidR="001141A4" w:rsidRPr="00320D4B">
        <w:t>refrigeración</w:t>
      </w:r>
      <w:r w:rsidR="00225743" w:rsidRPr="00320D4B">
        <w:t xml:space="preserve"> </w:t>
      </w:r>
      <w:r w:rsidR="001141A4" w:rsidRPr="00320D4B">
        <w:t>y</w:t>
      </w:r>
      <w:r w:rsidR="00225743" w:rsidRPr="00320D4B">
        <w:t xml:space="preserve"> </w:t>
      </w:r>
      <w:r w:rsidR="001141A4" w:rsidRPr="00320D4B">
        <w:t>climatización</w:t>
      </w:r>
      <w:r w:rsidR="00225743" w:rsidRPr="00320D4B">
        <w:t xml:space="preserve"> </w:t>
      </w:r>
      <w:r w:rsidR="00FC617A" w:rsidRPr="00320D4B">
        <w:t>y</w:t>
      </w:r>
      <w:r w:rsidR="00225743" w:rsidRPr="00320D4B">
        <w:t xml:space="preserve"> </w:t>
      </w:r>
      <w:r w:rsidR="00EF7083" w:rsidRPr="00320D4B">
        <w:t>servicio</w:t>
      </w:r>
      <w:r w:rsidR="002A271A">
        <w:t xml:space="preserve"> técnico </w:t>
      </w:r>
      <w:r w:rsidR="00060957">
        <w:t>de</w:t>
      </w:r>
      <w:r w:rsidR="00225743" w:rsidRPr="00320D4B">
        <w:t xml:space="preserve"> </w:t>
      </w:r>
      <w:r w:rsidR="00FC617A" w:rsidRPr="00320D4B">
        <w:t>tres</w:t>
      </w:r>
      <w:r w:rsidR="00225743" w:rsidRPr="00320D4B">
        <w:t xml:space="preserve"> </w:t>
      </w:r>
      <w:r w:rsidR="001F5A8F">
        <w:t>regiones</w:t>
      </w:r>
      <w:r w:rsidR="00225743" w:rsidRPr="00320D4B">
        <w:t xml:space="preserve"> </w:t>
      </w:r>
      <w:r w:rsidR="009762CC">
        <w:t>(</w:t>
      </w:r>
      <w:r w:rsidR="00A87343">
        <w:t xml:space="preserve">distintas a </w:t>
      </w:r>
      <w:r w:rsidR="003776ED">
        <w:t>EAC</w:t>
      </w:r>
      <w:r w:rsidR="000B6CAD" w:rsidRPr="00320D4B">
        <w:t>).</w:t>
      </w:r>
      <w:r w:rsidR="00225743" w:rsidRPr="00320D4B">
        <w:t xml:space="preserve"> </w:t>
      </w:r>
      <w:r w:rsidR="00023022" w:rsidRPr="00320D4B">
        <w:t>Se</w:t>
      </w:r>
      <w:r w:rsidR="00225743" w:rsidRPr="00320D4B">
        <w:t xml:space="preserve"> </w:t>
      </w:r>
      <w:r w:rsidR="004F379E">
        <w:t xml:space="preserve">resolvió </w:t>
      </w:r>
      <w:r w:rsidR="006E3444">
        <w:t>enviar copia</w:t>
      </w:r>
      <w:r w:rsidR="00225743" w:rsidRPr="00320D4B">
        <w:t xml:space="preserve"> </w:t>
      </w:r>
      <w:r w:rsidR="006E3444">
        <w:t>d</w:t>
      </w:r>
      <w:r w:rsidR="00EF7083" w:rsidRPr="00320D4B">
        <w:t>el</w:t>
      </w:r>
      <w:r w:rsidR="00225743" w:rsidRPr="00320D4B">
        <w:t xml:space="preserve"> </w:t>
      </w:r>
      <w:r w:rsidR="00493BD1" w:rsidRPr="00493BD1">
        <w:t xml:space="preserve">estudio </w:t>
      </w:r>
      <w:r w:rsidR="00FC617A" w:rsidRPr="00320D4B">
        <w:t>y</w:t>
      </w:r>
      <w:r w:rsidR="00225743" w:rsidRPr="00320D4B">
        <w:t xml:space="preserve"> </w:t>
      </w:r>
      <w:r w:rsidR="007F1E1F">
        <w:t xml:space="preserve">sus </w:t>
      </w:r>
      <w:r w:rsidR="00EF7083" w:rsidRPr="00320D4B">
        <w:t>recomendaciones</w:t>
      </w:r>
      <w:r w:rsidR="00225743" w:rsidRPr="00320D4B">
        <w:t xml:space="preserve"> </w:t>
      </w:r>
      <w:r w:rsidR="002C625C">
        <w:t xml:space="preserve">a los </w:t>
      </w:r>
      <w:r w:rsidR="00EF7083" w:rsidRPr="00320D4B">
        <w:t>países</w:t>
      </w:r>
      <w:r w:rsidR="00225743" w:rsidRPr="00320D4B">
        <w:t xml:space="preserve"> </w:t>
      </w:r>
      <w:r w:rsidR="002C625C">
        <w:t xml:space="preserve">integrantes de la </w:t>
      </w:r>
      <w:r w:rsidR="00025792">
        <w:t xml:space="preserve">red, </w:t>
      </w:r>
      <w:r w:rsidR="00416FBA" w:rsidRPr="00320D4B">
        <w:t>y</w:t>
      </w:r>
      <w:r w:rsidR="00225743" w:rsidRPr="00320D4B">
        <w:t xml:space="preserve"> </w:t>
      </w:r>
      <w:r w:rsidR="00416FBA" w:rsidRPr="00320D4B">
        <w:t>que</w:t>
      </w:r>
      <w:r w:rsidR="00225743" w:rsidRPr="00320D4B">
        <w:t xml:space="preserve"> </w:t>
      </w:r>
      <w:r w:rsidR="00FC617A" w:rsidRPr="00320D4B">
        <w:t>el</w:t>
      </w:r>
      <w:r w:rsidR="00225743" w:rsidRPr="00320D4B">
        <w:t xml:space="preserve"> </w:t>
      </w:r>
      <w:r w:rsidR="001D3B49">
        <w:t>PNUD/</w:t>
      </w:r>
      <w:r w:rsidR="00FC617A" w:rsidRPr="00320D4B">
        <w:t>PNUMA</w:t>
      </w:r>
      <w:r w:rsidR="00225743" w:rsidRPr="00320D4B">
        <w:t xml:space="preserve"> </w:t>
      </w:r>
      <w:r w:rsidR="00F45D86">
        <w:t xml:space="preserve">organicen un seminario </w:t>
      </w:r>
      <w:r w:rsidR="00730E7B">
        <w:t xml:space="preserve">vía web </w:t>
      </w:r>
      <w:r w:rsidR="00F636DA">
        <w:t xml:space="preserve">para informar </w:t>
      </w:r>
      <w:r w:rsidR="009F59EB" w:rsidRPr="00320D4B">
        <w:t>los</w:t>
      </w:r>
      <w:r w:rsidR="00225743" w:rsidRPr="00320D4B">
        <w:t xml:space="preserve"> </w:t>
      </w:r>
      <w:r w:rsidR="009F59EB" w:rsidRPr="00320D4B">
        <w:t>resultados</w:t>
      </w:r>
      <w:r w:rsidR="000B6CAD" w:rsidRPr="00320D4B">
        <w:t>.</w:t>
      </w:r>
      <w:r w:rsidR="00225743" w:rsidRPr="00320D4B">
        <w:t xml:space="preserve"> </w:t>
      </w:r>
      <w:r w:rsidR="00BA028D">
        <w:t xml:space="preserve">Se acordó además </w:t>
      </w:r>
      <w:r w:rsidR="008218D2">
        <w:t xml:space="preserve">que </w:t>
      </w:r>
      <w:r w:rsidR="00CE1A9C" w:rsidRPr="00CE1A9C">
        <w:t xml:space="preserve">durante la próxima reunión de la red EAC </w:t>
      </w:r>
      <w:r w:rsidR="00CE1A9C">
        <w:t xml:space="preserve">se haga </w:t>
      </w:r>
      <w:r w:rsidR="00BE6A1F">
        <w:t xml:space="preserve">una </w:t>
      </w:r>
      <w:r w:rsidR="00095AC9" w:rsidRPr="00320D4B">
        <w:t>sesión</w:t>
      </w:r>
      <w:r w:rsidR="00225743" w:rsidRPr="00320D4B">
        <w:t xml:space="preserve"> </w:t>
      </w:r>
      <w:r w:rsidR="00BE6A1F">
        <w:t xml:space="preserve">de </w:t>
      </w:r>
      <w:r w:rsidR="00BE6A1F" w:rsidRPr="00BE6A1F">
        <w:t xml:space="preserve">capacitación </w:t>
      </w:r>
      <w:r w:rsidR="00F35951">
        <w:t xml:space="preserve">para funcionarios del </w:t>
      </w:r>
      <w:r w:rsidR="00095AC9" w:rsidRPr="00320D4B">
        <w:t>Protocolo</w:t>
      </w:r>
      <w:r w:rsidR="00225743" w:rsidRPr="00320D4B">
        <w:t xml:space="preserve"> </w:t>
      </w:r>
      <w:r w:rsidR="00095AC9" w:rsidRPr="00320D4B">
        <w:t>de</w:t>
      </w:r>
      <w:r w:rsidR="00225743" w:rsidRPr="00320D4B">
        <w:t xml:space="preserve"> </w:t>
      </w:r>
      <w:r w:rsidR="00095AC9" w:rsidRPr="00320D4B">
        <w:t>Montreal</w:t>
      </w:r>
      <w:r w:rsidR="00225743" w:rsidRPr="00320D4B">
        <w:t xml:space="preserve"> </w:t>
      </w:r>
      <w:r w:rsidR="00CD3411">
        <w:t xml:space="preserve">a cargo de </w:t>
      </w:r>
      <w:r w:rsidR="00CE1A9C" w:rsidRPr="00CE1A9C">
        <w:t>una experta en género</w:t>
      </w:r>
      <w:r w:rsidR="000B6CAD" w:rsidRPr="00320D4B">
        <w:t>.</w:t>
      </w:r>
    </w:p>
    <w:p w14:paraId="64B06723" w14:textId="428DB93D" w:rsidR="005A6736" w:rsidRPr="00320D4B" w:rsidRDefault="005A6736" w:rsidP="00214C43"/>
    <w:p w14:paraId="667AA891" w14:textId="27BCF3AF" w:rsidR="000B6CAD" w:rsidRPr="00320D4B" w:rsidRDefault="000324FA" w:rsidP="00214C43">
      <w:r>
        <w:t xml:space="preserve">A fin de </w:t>
      </w:r>
      <w:r w:rsidR="00CF6238">
        <w:t xml:space="preserve">aportar al </w:t>
      </w:r>
      <w:r w:rsidR="00246BF8">
        <w:t>e</w:t>
      </w:r>
      <w:r w:rsidR="00360CCB" w:rsidRPr="00360CCB">
        <w:t>studio teórico para la evaluación de la incorporación de la perspectiva de género en los proyectos y políticas del Protocolo de Montreal</w:t>
      </w:r>
      <w:r w:rsidR="000B6CAD" w:rsidRPr="00320D4B">
        <w:t>,</w:t>
      </w:r>
      <w:r w:rsidR="00225743" w:rsidRPr="00320D4B">
        <w:t xml:space="preserve"> </w:t>
      </w:r>
      <w:r w:rsidR="00CF6238">
        <w:t xml:space="preserve">los </w:t>
      </w:r>
      <w:r>
        <w:t xml:space="preserve">países </w:t>
      </w:r>
      <w:r w:rsidR="00CF6238">
        <w:t xml:space="preserve">que integran </w:t>
      </w:r>
      <w:r>
        <w:t>la red</w:t>
      </w:r>
      <w:r w:rsidR="00225743" w:rsidRPr="00320D4B">
        <w:t xml:space="preserve"> </w:t>
      </w:r>
      <w:r w:rsidR="00801E3C">
        <w:t xml:space="preserve">informarán </w:t>
      </w:r>
      <w:r w:rsidR="00935F28" w:rsidRPr="00320D4B">
        <w:t>sobre</w:t>
      </w:r>
      <w:r w:rsidR="00225743" w:rsidRPr="00320D4B">
        <w:t xml:space="preserve"> </w:t>
      </w:r>
      <w:r w:rsidR="00C33795">
        <w:t>la incorporación</w:t>
      </w:r>
      <w:r w:rsidR="00F71C47" w:rsidRPr="00320D4B">
        <w:t xml:space="preserve"> de la perspectiva de género</w:t>
      </w:r>
      <w:r w:rsidR="00225743" w:rsidRPr="00320D4B">
        <w:t xml:space="preserve"> </w:t>
      </w:r>
      <w:r w:rsidR="003345D5" w:rsidRPr="00320D4B">
        <w:t>en</w:t>
      </w:r>
      <w:r w:rsidR="00225743" w:rsidRPr="00320D4B">
        <w:t xml:space="preserve"> </w:t>
      </w:r>
      <w:r w:rsidR="001F5A8F">
        <w:t>sus</w:t>
      </w:r>
      <w:r w:rsidR="00225743" w:rsidRPr="00320D4B">
        <w:t xml:space="preserve"> </w:t>
      </w:r>
      <w:r w:rsidR="00101C84">
        <w:t>respectivos</w:t>
      </w:r>
      <w:r w:rsidR="00225743" w:rsidRPr="00320D4B">
        <w:t xml:space="preserve"> </w:t>
      </w:r>
      <w:r w:rsidR="00EF7083" w:rsidRPr="00320D4B">
        <w:t>países</w:t>
      </w:r>
      <w:r w:rsidR="000748DE">
        <w:t xml:space="preserve">, proponiendo </w:t>
      </w:r>
      <w:r w:rsidR="000B6CAD" w:rsidRPr="00320D4B">
        <w:t>ideas</w:t>
      </w:r>
      <w:r w:rsidR="00225743" w:rsidRPr="00320D4B">
        <w:t xml:space="preserve"> </w:t>
      </w:r>
      <w:r w:rsidR="00A1029E">
        <w:t xml:space="preserve">al respecto </w:t>
      </w:r>
      <w:r w:rsidR="00AC6BD0">
        <w:t>a</w:t>
      </w:r>
      <w:r w:rsidR="00225743" w:rsidRPr="00320D4B">
        <w:t xml:space="preserve"> </w:t>
      </w:r>
      <w:r w:rsidR="00095AC9" w:rsidRPr="00320D4B">
        <w:t>Acción</w:t>
      </w:r>
      <w:r w:rsidR="00225743" w:rsidRPr="00320D4B">
        <w:t xml:space="preserve"> </w:t>
      </w:r>
      <w:r w:rsidR="00095AC9" w:rsidRPr="00320D4B">
        <w:t>por</w:t>
      </w:r>
      <w:r w:rsidR="00225743" w:rsidRPr="00320D4B">
        <w:t xml:space="preserve"> </w:t>
      </w:r>
      <w:r w:rsidR="00095AC9" w:rsidRPr="00320D4B">
        <w:t>el</w:t>
      </w:r>
      <w:r w:rsidR="00225743" w:rsidRPr="00320D4B">
        <w:t xml:space="preserve"> </w:t>
      </w:r>
      <w:r w:rsidR="00095AC9" w:rsidRPr="00320D4B">
        <w:t>Ozono</w:t>
      </w:r>
      <w:r w:rsidR="00225743" w:rsidRPr="00320D4B">
        <w:t xml:space="preserve"> </w:t>
      </w:r>
      <w:r w:rsidR="00A35AB3">
        <w:t xml:space="preserve">(PNUMA) </w:t>
      </w:r>
      <w:r w:rsidR="00294FE6">
        <w:t>para su recopilación</w:t>
      </w:r>
      <w:r w:rsidR="000B6CAD" w:rsidRPr="00320D4B">
        <w:t>.</w:t>
      </w:r>
      <w:r w:rsidR="00225743" w:rsidRPr="00320D4B">
        <w:t xml:space="preserve"> </w:t>
      </w:r>
      <w:r w:rsidR="00D12B2F">
        <w:t xml:space="preserve">Los funcionarios del </w:t>
      </w:r>
      <w:r w:rsidR="00FC617A" w:rsidRPr="00320D4B">
        <w:t>Protocolo</w:t>
      </w:r>
      <w:r w:rsidR="00225743" w:rsidRPr="00320D4B">
        <w:t xml:space="preserve"> </w:t>
      </w:r>
      <w:r w:rsidR="00FC617A" w:rsidRPr="00320D4B">
        <w:t>de</w:t>
      </w:r>
      <w:r w:rsidR="00225743" w:rsidRPr="00320D4B">
        <w:t xml:space="preserve"> </w:t>
      </w:r>
      <w:r w:rsidR="00FC617A" w:rsidRPr="00320D4B">
        <w:t>Montreal</w:t>
      </w:r>
      <w:r w:rsidR="00225743" w:rsidRPr="00320D4B">
        <w:t xml:space="preserve"> </w:t>
      </w:r>
      <w:r w:rsidR="0090498E">
        <w:t xml:space="preserve">valoraron la iniciativa </w:t>
      </w:r>
      <w:r w:rsidR="009246A0">
        <w:t>“</w:t>
      </w:r>
      <w:r w:rsidR="002D1A0D">
        <w:t>Mujeres en el sector refrigeración</w:t>
      </w:r>
      <w:r w:rsidR="009246A0">
        <w:t>”</w:t>
      </w:r>
      <w:r w:rsidR="00225743" w:rsidRPr="00320D4B">
        <w:t xml:space="preserve"> </w:t>
      </w:r>
      <w:r w:rsidR="006A364D">
        <w:t xml:space="preserve">e inquirieron sobre el estado de la </w:t>
      </w:r>
      <w:r w:rsidR="00A62CC8">
        <w:t xml:space="preserve">iniciativa </w:t>
      </w:r>
      <w:r w:rsidR="00510363">
        <w:t xml:space="preserve">del </w:t>
      </w:r>
      <w:r w:rsidR="000B6CAD" w:rsidRPr="00320D4B">
        <w:t>IIR</w:t>
      </w:r>
      <w:r w:rsidR="00225743" w:rsidRPr="00320D4B">
        <w:t xml:space="preserve"> </w:t>
      </w:r>
      <w:r w:rsidR="00510363">
        <w:t xml:space="preserve">para </w:t>
      </w:r>
      <w:r w:rsidR="0094349F">
        <w:t>promover</w:t>
      </w:r>
      <w:r w:rsidR="00225743" w:rsidRPr="00320D4B">
        <w:t xml:space="preserve"> </w:t>
      </w:r>
      <w:r w:rsidR="00954021">
        <w:t xml:space="preserve">la capacitación de la mujer </w:t>
      </w:r>
      <w:r w:rsidR="003345D5" w:rsidRPr="00320D4B">
        <w:t>en</w:t>
      </w:r>
      <w:r w:rsidR="00225743" w:rsidRPr="00320D4B">
        <w:t xml:space="preserve"> </w:t>
      </w:r>
      <w:r w:rsidR="00954021">
        <w:t xml:space="preserve">el </w:t>
      </w:r>
      <w:r w:rsidR="007F2753">
        <w:t>sector</w:t>
      </w:r>
      <w:r w:rsidR="000B6CAD" w:rsidRPr="00320D4B">
        <w:t>.</w:t>
      </w:r>
      <w:bookmarkEnd w:id="0"/>
    </w:p>
    <w:p w14:paraId="0AA1C056" w14:textId="77777777" w:rsidR="000B6CAD" w:rsidRPr="00320D4B" w:rsidRDefault="000B6CAD" w:rsidP="00214C43"/>
    <w:p w14:paraId="700D21F1" w14:textId="3B3A97E9" w:rsidR="002A5B3E" w:rsidRDefault="00D53013" w:rsidP="00D77920">
      <w:pPr>
        <w:jc w:val="left"/>
        <w:rPr>
          <w:b/>
          <w:caps/>
        </w:rPr>
      </w:pPr>
      <w:r>
        <w:rPr>
          <w:b/>
          <w:caps/>
        </w:rPr>
        <w:t>red latinoamericana -</w:t>
      </w:r>
      <w:r w:rsidR="00225743" w:rsidRPr="00C5388F">
        <w:rPr>
          <w:b/>
          <w:caps/>
        </w:rPr>
        <w:t xml:space="preserve"> </w:t>
      </w:r>
      <w:r w:rsidR="003345D5" w:rsidRPr="00C5388F">
        <w:rPr>
          <w:b/>
          <w:caps/>
        </w:rPr>
        <w:t>REUNIÓN</w:t>
      </w:r>
      <w:r w:rsidR="00225743" w:rsidRPr="00C5388F">
        <w:rPr>
          <w:b/>
          <w:caps/>
        </w:rPr>
        <w:t xml:space="preserve"> </w:t>
      </w:r>
      <w:r w:rsidR="00FC617A" w:rsidRPr="00C5388F">
        <w:rPr>
          <w:b/>
          <w:caps/>
        </w:rPr>
        <w:t>DE</w:t>
      </w:r>
      <w:r w:rsidR="00225743" w:rsidRPr="00C5388F">
        <w:rPr>
          <w:b/>
          <w:caps/>
        </w:rPr>
        <w:t xml:space="preserve"> </w:t>
      </w:r>
      <w:r w:rsidR="007C2905">
        <w:rPr>
          <w:b/>
          <w:caps/>
        </w:rPr>
        <w:t>ENCARGADOS DE OFICINAS DEL OZONO</w:t>
      </w:r>
    </w:p>
    <w:p w14:paraId="4BBCFD02" w14:textId="035156D8" w:rsidR="005A6736" w:rsidRPr="00C5388F" w:rsidRDefault="00E868BD" w:rsidP="00D77920">
      <w:pPr>
        <w:jc w:val="left"/>
        <w:rPr>
          <w:caps/>
        </w:rPr>
      </w:pPr>
      <w:r>
        <w:rPr>
          <w:b/>
          <w:caps/>
        </w:rPr>
        <w:t>PARÍS,</w:t>
      </w:r>
      <w:r w:rsidR="00225743" w:rsidRPr="00C5388F">
        <w:rPr>
          <w:b/>
          <w:caps/>
        </w:rPr>
        <w:t xml:space="preserve"> </w:t>
      </w:r>
      <w:r w:rsidR="00136007" w:rsidRPr="00C5388F">
        <w:rPr>
          <w:b/>
          <w:caps/>
        </w:rPr>
        <w:t>FEBRERO DE 2019</w:t>
      </w:r>
    </w:p>
    <w:p w14:paraId="2659A116" w14:textId="77777777" w:rsidR="005A6736" w:rsidRPr="00320D4B" w:rsidRDefault="005A6736" w:rsidP="005A6736"/>
    <w:p w14:paraId="7A5C47CE" w14:textId="0579055F" w:rsidR="000B6CAD" w:rsidRPr="00320D4B" w:rsidRDefault="00F967E7" w:rsidP="005A6736">
      <w:r>
        <w:t>Los participantes</w:t>
      </w:r>
      <w:r w:rsidR="00225743" w:rsidRPr="00320D4B">
        <w:t xml:space="preserve"> </w:t>
      </w:r>
      <w:r w:rsidR="0043679E">
        <w:t xml:space="preserve">discutieron </w:t>
      </w:r>
      <w:r w:rsidR="006F54C7">
        <w:t>la integración de</w:t>
      </w:r>
      <w:r w:rsidR="0043679E">
        <w:t xml:space="preserve"> </w:t>
      </w:r>
      <w:r w:rsidR="00F71C47" w:rsidRPr="00320D4B">
        <w:t>la perspectiva de género</w:t>
      </w:r>
      <w:r w:rsidR="00225743" w:rsidRPr="00320D4B">
        <w:t xml:space="preserve"> </w:t>
      </w:r>
      <w:r w:rsidR="005143D7">
        <w:t xml:space="preserve">en el sector </w:t>
      </w:r>
      <w:r w:rsidR="00271A9B" w:rsidRPr="00320D4B">
        <w:t>refrigeración</w:t>
      </w:r>
      <w:r w:rsidR="00225743" w:rsidRPr="00320D4B">
        <w:t xml:space="preserve"> </w:t>
      </w:r>
      <w:r w:rsidR="00FC617A" w:rsidRPr="00320D4B">
        <w:t>y</w:t>
      </w:r>
      <w:r w:rsidR="00225743" w:rsidRPr="00320D4B">
        <w:t xml:space="preserve"> </w:t>
      </w:r>
      <w:r w:rsidR="00935F28" w:rsidRPr="00320D4B">
        <w:t>aire</w:t>
      </w:r>
      <w:r w:rsidR="00225743" w:rsidRPr="00320D4B">
        <w:t xml:space="preserve"> </w:t>
      </w:r>
      <w:r w:rsidR="00935F28" w:rsidRPr="00320D4B">
        <w:t>acondicionado</w:t>
      </w:r>
      <w:r w:rsidR="000B6CAD" w:rsidRPr="00320D4B">
        <w:t>.</w:t>
      </w:r>
      <w:r w:rsidR="00225743" w:rsidRPr="00320D4B">
        <w:t xml:space="preserve"> </w:t>
      </w:r>
      <w:r w:rsidR="00935F28" w:rsidRPr="00320D4B">
        <w:t>Algunos</w:t>
      </w:r>
      <w:r w:rsidR="00225743" w:rsidRPr="00320D4B">
        <w:t xml:space="preserve"> </w:t>
      </w:r>
      <w:r w:rsidR="00C22B6E">
        <w:t xml:space="preserve">expresaron </w:t>
      </w:r>
      <w:r w:rsidR="00CB26D6">
        <w:t xml:space="preserve">su </w:t>
      </w:r>
      <w:r w:rsidR="00B753A0">
        <w:t xml:space="preserve">inquietud </w:t>
      </w:r>
      <w:r w:rsidR="006D7042">
        <w:t xml:space="preserve">en cuanto a </w:t>
      </w:r>
      <w:r w:rsidR="0050433C">
        <w:t xml:space="preserve">acceder a </w:t>
      </w:r>
      <w:r w:rsidR="00EF7083" w:rsidRPr="00320D4B">
        <w:t>financiamiento</w:t>
      </w:r>
      <w:r w:rsidR="00225743" w:rsidRPr="00320D4B">
        <w:t xml:space="preserve"> </w:t>
      </w:r>
      <w:r w:rsidR="00A500E6">
        <w:t xml:space="preserve">para entender </w:t>
      </w:r>
      <w:r w:rsidR="00610D97">
        <w:t xml:space="preserve">cada </w:t>
      </w:r>
      <w:r w:rsidR="009037FA">
        <w:t xml:space="preserve">realidad </w:t>
      </w:r>
      <w:r w:rsidR="00935F28" w:rsidRPr="00320D4B">
        <w:t>nacional</w:t>
      </w:r>
      <w:r w:rsidR="009037FA">
        <w:t xml:space="preserve">, </w:t>
      </w:r>
      <w:r w:rsidR="00EB7FB9">
        <w:t xml:space="preserve">recordando que no es común </w:t>
      </w:r>
      <w:r w:rsidR="006C479C">
        <w:t xml:space="preserve">encontrar </w:t>
      </w:r>
      <w:r w:rsidR="00C83F58">
        <w:t xml:space="preserve">mujeres en este </w:t>
      </w:r>
      <w:r w:rsidR="001A204D">
        <w:t>rubro</w:t>
      </w:r>
      <w:r w:rsidR="002110CA">
        <w:t xml:space="preserve">. </w:t>
      </w:r>
      <w:r w:rsidR="00D800FF">
        <w:t xml:space="preserve">Sin </w:t>
      </w:r>
      <w:r w:rsidR="006100FC">
        <w:t xml:space="preserve">embargo, se informó </w:t>
      </w:r>
      <w:r w:rsidR="00390D51">
        <w:t xml:space="preserve">de que </w:t>
      </w:r>
      <w:r w:rsidR="00D800FF" w:rsidRPr="00D800FF">
        <w:t>en otros casos</w:t>
      </w:r>
      <w:r w:rsidR="0014348B">
        <w:t xml:space="preserve">, </w:t>
      </w:r>
      <w:r w:rsidR="00982B2F">
        <w:t xml:space="preserve">en particular </w:t>
      </w:r>
      <w:r w:rsidR="000B6CAD" w:rsidRPr="00320D4B">
        <w:t>Nicaragua,</w:t>
      </w:r>
      <w:r w:rsidR="00225743" w:rsidRPr="00320D4B">
        <w:t xml:space="preserve"> </w:t>
      </w:r>
      <w:r w:rsidR="00DD476F" w:rsidRPr="00320D4B">
        <w:t>Perú</w:t>
      </w:r>
      <w:r w:rsidR="000B6CAD" w:rsidRPr="00320D4B">
        <w:t>,</w:t>
      </w:r>
      <w:r w:rsidR="00225743" w:rsidRPr="00320D4B">
        <w:t xml:space="preserve"> </w:t>
      </w:r>
      <w:r w:rsidR="000B6CAD" w:rsidRPr="00320D4B">
        <w:t>Uruguay</w:t>
      </w:r>
      <w:r w:rsidR="00225743" w:rsidRPr="00320D4B">
        <w:t xml:space="preserve"> </w:t>
      </w:r>
      <w:r w:rsidR="00FC617A" w:rsidRPr="00320D4B">
        <w:t>y</w:t>
      </w:r>
      <w:r w:rsidR="00225743" w:rsidRPr="00320D4B">
        <w:t xml:space="preserve"> </w:t>
      </w:r>
      <w:r w:rsidR="002873D5">
        <w:t xml:space="preserve">Venezuela, </w:t>
      </w:r>
      <w:r w:rsidR="002873D5" w:rsidRPr="002873D5">
        <w:t>se observan avances</w:t>
      </w:r>
      <w:r w:rsidR="000B6CAD" w:rsidRPr="00320D4B">
        <w:t>.</w:t>
      </w:r>
    </w:p>
    <w:p w14:paraId="413B9C40" w14:textId="77777777" w:rsidR="000B6CAD" w:rsidRPr="00320D4B" w:rsidRDefault="000B6CAD" w:rsidP="00214C43"/>
    <w:p w14:paraId="26E62B2D" w14:textId="7C15837C" w:rsidR="000B6CAD" w:rsidRPr="00320D4B" w:rsidRDefault="008D4B50" w:rsidP="00214C43">
      <w:r>
        <w:t xml:space="preserve">Entre las </w:t>
      </w:r>
      <w:r w:rsidR="00056B82" w:rsidRPr="00320D4B">
        <w:t>actividades</w:t>
      </w:r>
      <w:r w:rsidR="00225743" w:rsidRPr="00320D4B">
        <w:t xml:space="preserve"> </w:t>
      </w:r>
      <w:r w:rsidR="00E37C79">
        <w:t xml:space="preserve">desarrolladas en estos </w:t>
      </w:r>
      <w:r w:rsidR="009F59EB" w:rsidRPr="00320D4B">
        <w:t>países</w:t>
      </w:r>
      <w:r w:rsidR="00225743" w:rsidRPr="00320D4B">
        <w:t xml:space="preserve"> </w:t>
      </w:r>
      <w:r w:rsidR="00E37C79">
        <w:t>se cuentan</w:t>
      </w:r>
      <w:r w:rsidR="000B6CAD" w:rsidRPr="00320D4B">
        <w:t>:</w:t>
      </w:r>
    </w:p>
    <w:p w14:paraId="671334B6" w14:textId="77777777" w:rsidR="000B6CAD" w:rsidRPr="00320D4B" w:rsidRDefault="000B6CAD" w:rsidP="00214C43"/>
    <w:p w14:paraId="66DA2260" w14:textId="07EF5C38" w:rsidR="000B6CAD" w:rsidRPr="00320D4B" w:rsidRDefault="00BA0129" w:rsidP="00C51545">
      <w:pPr>
        <w:pStyle w:val="ListParagraph"/>
        <w:numPr>
          <w:ilvl w:val="0"/>
          <w:numId w:val="29"/>
        </w:numPr>
        <w:ind w:left="1440" w:hanging="720"/>
        <w:jc w:val="both"/>
        <w:rPr>
          <w:sz w:val="22"/>
          <w:szCs w:val="22"/>
          <w:lang w:val="es-ES_tradnl"/>
        </w:rPr>
      </w:pPr>
      <w:r>
        <w:rPr>
          <w:sz w:val="22"/>
          <w:szCs w:val="22"/>
          <w:lang w:val="es-ES_tradnl"/>
        </w:rPr>
        <w:t xml:space="preserve">Cursos específicos </w:t>
      </w:r>
      <w:r w:rsidR="001953C0" w:rsidRPr="001953C0">
        <w:rPr>
          <w:sz w:val="22"/>
          <w:szCs w:val="22"/>
          <w:lang w:val="es-ES_tradnl"/>
        </w:rPr>
        <w:t xml:space="preserve">en refrigeración </w:t>
      </w:r>
      <w:r w:rsidR="00EC22FD">
        <w:rPr>
          <w:sz w:val="22"/>
          <w:szCs w:val="22"/>
          <w:lang w:val="es-ES_tradnl"/>
        </w:rPr>
        <w:t xml:space="preserve">para </w:t>
      </w:r>
      <w:r w:rsidR="001953C0">
        <w:rPr>
          <w:sz w:val="22"/>
          <w:szCs w:val="22"/>
          <w:lang w:val="es-ES_tradnl"/>
        </w:rPr>
        <w:t xml:space="preserve">técnicas </w:t>
      </w:r>
      <w:r w:rsidR="00FC617A" w:rsidRPr="00320D4B">
        <w:rPr>
          <w:sz w:val="22"/>
          <w:szCs w:val="22"/>
          <w:lang w:val="es-ES_tradnl"/>
        </w:rPr>
        <w:t>y</w:t>
      </w:r>
      <w:r w:rsidR="00225743" w:rsidRPr="00320D4B">
        <w:rPr>
          <w:sz w:val="22"/>
          <w:szCs w:val="22"/>
          <w:lang w:val="es-ES_tradnl"/>
        </w:rPr>
        <w:t xml:space="preserve"> </w:t>
      </w:r>
      <w:r w:rsidR="005A7FB9">
        <w:rPr>
          <w:sz w:val="22"/>
          <w:szCs w:val="22"/>
          <w:lang w:val="es-ES_tradnl"/>
        </w:rPr>
        <w:t>e instructoras</w:t>
      </w:r>
    </w:p>
    <w:p w14:paraId="5965AB2B" w14:textId="6729D9DE" w:rsidR="000B6CAD" w:rsidRPr="00320D4B" w:rsidRDefault="00216482" w:rsidP="00C51545">
      <w:pPr>
        <w:pStyle w:val="ListParagraph"/>
        <w:numPr>
          <w:ilvl w:val="0"/>
          <w:numId w:val="29"/>
        </w:numPr>
        <w:ind w:left="1440" w:hanging="720"/>
        <w:jc w:val="both"/>
        <w:rPr>
          <w:sz w:val="22"/>
          <w:szCs w:val="22"/>
          <w:lang w:val="es-ES_tradnl"/>
        </w:rPr>
      </w:pPr>
      <w:r w:rsidRPr="00320D4B">
        <w:rPr>
          <w:sz w:val="22"/>
          <w:szCs w:val="22"/>
          <w:lang w:val="es-ES_tradnl"/>
        </w:rPr>
        <w:t>Priorización</w:t>
      </w:r>
      <w:r w:rsidR="00225743" w:rsidRPr="00320D4B">
        <w:rPr>
          <w:sz w:val="22"/>
          <w:szCs w:val="22"/>
          <w:lang w:val="es-ES_tradnl"/>
        </w:rPr>
        <w:t xml:space="preserve"> </w:t>
      </w:r>
      <w:r w:rsidR="00FC617A" w:rsidRPr="00320D4B">
        <w:rPr>
          <w:sz w:val="22"/>
          <w:szCs w:val="22"/>
          <w:lang w:val="es-ES_tradnl"/>
        </w:rPr>
        <w:t>de</w:t>
      </w:r>
      <w:r w:rsidR="00225743" w:rsidRPr="00320D4B">
        <w:rPr>
          <w:sz w:val="22"/>
          <w:szCs w:val="22"/>
          <w:lang w:val="es-ES_tradnl"/>
        </w:rPr>
        <w:t xml:space="preserve"> </w:t>
      </w:r>
      <w:r w:rsidR="001E7B7A">
        <w:rPr>
          <w:sz w:val="22"/>
          <w:szCs w:val="22"/>
          <w:lang w:val="es-ES_tradnl"/>
        </w:rPr>
        <w:t xml:space="preserve">la entrega </w:t>
      </w:r>
      <w:r w:rsidR="00FC617A" w:rsidRPr="00320D4B">
        <w:rPr>
          <w:sz w:val="22"/>
          <w:szCs w:val="22"/>
          <w:lang w:val="es-ES_tradnl"/>
        </w:rPr>
        <w:t>de</w:t>
      </w:r>
      <w:r w:rsidR="00225743" w:rsidRPr="00320D4B">
        <w:rPr>
          <w:sz w:val="22"/>
          <w:szCs w:val="22"/>
          <w:lang w:val="es-ES_tradnl"/>
        </w:rPr>
        <w:t xml:space="preserve"> </w:t>
      </w:r>
      <w:r w:rsidR="00056B82" w:rsidRPr="00320D4B">
        <w:rPr>
          <w:sz w:val="22"/>
          <w:szCs w:val="22"/>
          <w:lang w:val="es-ES_tradnl"/>
        </w:rPr>
        <w:t>herramientas</w:t>
      </w:r>
      <w:r w:rsidR="00225743" w:rsidRPr="00320D4B">
        <w:rPr>
          <w:sz w:val="22"/>
          <w:szCs w:val="22"/>
          <w:lang w:val="es-ES_tradnl"/>
        </w:rPr>
        <w:t xml:space="preserve"> </w:t>
      </w:r>
      <w:r w:rsidR="00FC617A" w:rsidRPr="00320D4B">
        <w:rPr>
          <w:sz w:val="22"/>
          <w:szCs w:val="22"/>
          <w:lang w:val="es-ES_tradnl"/>
        </w:rPr>
        <w:t>y</w:t>
      </w:r>
      <w:r w:rsidR="00225743" w:rsidRPr="00320D4B">
        <w:rPr>
          <w:sz w:val="22"/>
          <w:szCs w:val="22"/>
          <w:lang w:val="es-ES_tradnl"/>
        </w:rPr>
        <w:t xml:space="preserve"> </w:t>
      </w:r>
      <w:r w:rsidR="003345D5" w:rsidRPr="00320D4B">
        <w:rPr>
          <w:sz w:val="22"/>
          <w:szCs w:val="22"/>
          <w:lang w:val="es-ES_tradnl"/>
        </w:rPr>
        <w:t>equipos</w:t>
      </w:r>
      <w:r w:rsidR="00225743" w:rsidRPr="00320D4B">
        <w:rPr>
          <w:sz w:val="22"/>
          <w:szCs w:val="22"/>
          <w:lang w:val="es-ES_tradnl"/>
        </w:rPr>
        <w:t xml:space="preserve"> </w:t>
      </w:r>
      <w:r w:rsidR="0028636B">
        <w:rPr>
          <w:sz w:val="22"/>
          <w:szCs w:val="22"/>
          <w:lang w:val="es-ES_tradnl"/>
        </w:rPr>
        <w:t xml:space="preserve">para </w:t>
      </w:r>
      <w:r w:rsidR="00416FBA" w:rsidRPr="00320D4B">
        <w:rPr>
          <w:sz w:val="22"/>
          <w:szCs w:val="22"/>
          <w:lang w:val="es-ES_tradnl"/>
        </w:rPr>
        <w:t>buenas</w:t>
      </w:r>
      <w:r w:rsidR="00225743" w:rsidRPr="00320D4B">
        <w:rPr>
          <w:sz w:val="22"/>
          <w:szCs w:val="22"/>
          <w:lang w:val="es-ES_tradnl"/>
        </w:rPr>
        <w:t xml:space="preserve"> </w:t>
      </w:r>
      <w:r w:rsidR="00416FBA" w:rsidRPr="00320D4B">
        <w:rPr>
          <w:sz w:val="22"/>
          <w:szCs w:val="22"/>
          <w:lang w:val="es-ES_tradnl"/>
        </w:rPr>
        <w:t>prácticas</w:t>
      </w:r>
    </w:p>
    <w:p w14:paraId="2C6478D9" w14:textId="308511F2" w:rsidR="000B6CAD" w:rsidRPr="00320D4B" w:rsidRDefault="00EF7083" w:rsidP="00C51545">
      <w:pPr>
        <w:pStyle w:val="ListParagraph"/>
        <w:numPr>
          <w:ilvl w:val="0"/>
          <w:numId w:val="29"/>
        </w:numPr>
        <w:ind w:left="1440" w:hanging="720"/>
        <w:jc w:val="both"/>
        <w:rPr>
          <w:sz w:val="22"/>
          <w:szCs w:val="22"/>
          <w:lang w:val="es-ES_tradnl"/>
        </w:rPr>
      </w:pPr>
      <w:r w:rsidRPr="00320D4B">
        <w:rPr>
          <w:sz w:val="22"/>
          <w:szCs w:val="22"/>
          <w:lang w:val="es-ES_tradnl"/>
        </w:rPr>
        <w:t>Cooperación</w:t>
      </w:r>
      <w:r w:rsidR="00225743" w:rsidRPr="00320D4B">
        <w:rPr>
          <w:sz w:val="22"/>
          <w:szCs w:val="22"/>
          <w:lang w:val="es-ES_tradnl"/>
        </w:rPr>
        <w:t xml:space="preserve"> </w:t>
      </w:r>
      <w:r w:rsidR="003345D5" w:rsidRPr="00320D4B">
        <w:rPr>
          <w:sz w:val="22"/>
          <w:szCs w:val="22"/>
          <w:lang w:val="es-ES_tradnl"/>
        </w:rPr>
        <w:t>con</w:t>
      </w:r>
      <w:r w:rsidR="00225743" w:rsidRPr="00320D4B">
        <w:rPr>
          <w:sz w:val="22"/>
          <w:szCs w:val="22"/>
          <w:lang w:val="es-ES_tradnl"/>
        </w:rPr>
        <w:t xml:space="preserve"> </w:t>
      </w:r>
      <w:r w:rsidR="00F71C47" w:rsidRPr="00320D4B">
        <w:rPr>
          <w:sz w:val="22"/>
          <w:szCs w:val="22"/>
          <w:lang w:val="es-ES_tradnl"/>
        </w:rPr>
        <w:t>el Ministerio</w:t>
      </w:r>
      <w:r w:rsidR="00225743" w:rsidRPr="00320D4B">
        <w:rPr>
          <w:sz w:val="22"/>
          <w:szCs w:val="22"/>
          <w:lang w:val="es-ES_tradnl"/>
        </w:rPr>
        <w:t xml:space="preserve"> </w:t>
      </w:r>
      <w:r w:rsidR="00FC617A" w:rsidRPr="00320D4B">
        <w:rPr>
          <w:sz w:val="22"/>
          <w:szCs w:val="22"/>
          <w:lang w:val="es-ES_tradnl"/>
        </w:rPr>
        <w:t>de</w:t>
      </w:r>
      <w:r w:rsidR="00225743" w:rsidRPr="00320D4B">
        <w:rPr>
          <w:sz w:val="22"/>
          <w:szCs w:val="22"/>
          <w:lang w:val="es-ES_tradnl"/>
        </w:rPr>
        <w:t xml:space="preserve"> </w:t>
      </w:r>
      <w:r w:rsidR="003345D5" w:rsidRPr="00320D4B">
        <w:rPr>
          <w:sz w:val="22"/>
          <w:szCs w:val="22"/>
          <w:lang w:val="es-ES_tradnl"/>
        </w:rPr>
        <w:t>Desarrollo</w:t>
      </w:r>
      <w:r w:rsidR="00225743" w:rsidRPr="00320D4B">
        <w:rPr>
          <w:sz w:val="22"/>
          <w:szCs w:val="22"/>
          <w:lang w:val="es-ES_tradnl"/>
        </w:rPr>
        <w:t xml:space="preserve"> </w:t>
      </w:r>
      <w:r w:rsidR="005620C8" w:rsidRPr="005620C8">
        <w:rPr>
          <w:sz w:val="22"/>
          <w:szCs w:val="22"/>
          <w:lang w:val="es-ES_tradnl"/>
        </w:rPr>
        <w:t xml:space="preserve">Social </w:t>
      </w:r>
      <w:r w:rsidR="00B16C45">
        <w:rPr>
          <w:sz w:val="22"/>
          <w:szCs w:val="22"/>
          <w:lang w:val="es-ES_tradnl"/>
        </w:rPr>
        <w:t xml:space="preserve">para atraer a más </w:t>
      </w:r>
      <w:r w:rsidR="00DC1A58">
        <w:rPr>
          <w:sz w:val="22"/>
          <w:szCs w:val="22"/>
          <w:lang w:val="es-ES_tradnl"/>
        </w:rPr>
        <w:t>mujeres</w:t>
      </w:r>
      <w:r w:rsidR="00225743" w:rsidRPr="00320D4B">
        <w:rPr>
          <w:sz w:val="22"/>
          <w:szCs w:val="22"/>
          <w:lang w:val="es-ES_tradnl"/>
        </w:rPr>
        <w:t xml:space="preserve"> </w:t>
      </w:r>
      <w:r w:rsidR="00B16C45">
        <w:rPr>
          <w:sz w:val="22"/>
          <w:szCs w:val="22"/>
          <w:lang w:val="es-ES_tradnl"/>
        </w:rPr>
        <w:t xml:space="preserve">al </w:t>
      </w:r>
      <w:r w:rsidR="00216482" w:rsidRPr="00320D4B">
        <w:rPr>
          <w:sz w:val="22"/>
          <w:szCs w:val="22"/>
          <w:lang w:val="es-ES_tradnl"/>
        </w:rPr>
        <w:t>sector</w:t>
      </w:r>
    </w:p>
    <w:p w14:paraId="257CE9B6" w14:textId="2D7ED2C8" w:rsidR="000B6CAD" w:rsidRPr="00320D4B" w:rsidRDefault="007F6423" w:rsidP="00C51545">
      <w:pPr>
        <w:pStyle w:val="ListParagraph"/>
        <w:numPr>
          <w:ilvl w:val="0"/>
          <w:numId w:val="29"/>
        </w:numPr>
        <w:ind w:left="1440" w:hanging="720"/>
        <w:jc w:val="both"/>
        <w:rPr>
          <w:sz w:val="22"/>
          <w:szCs w:val="22"/>
          <w:lang w:val="es-ES_tradnl"/>
        </w:rPr>
      </w:pPr>
      <w:r>
        <w:rPr>
          <w:sz w:val="22"/>
          <w:szCs w:val="22"/>
          <w:lang w:val="es-ES_tradnl"/>
        </w:rPr>
        <w:t>Cursos de manejo de refrigerantes</w:t>
      </w:r>
      <w:r w:rsidR="00225743" w:rsidRPr="00320D4B">
        <w:rPr>
          <w:sz w:val="22"/>
          <w:szCs w:val="22"/>
          <w:lang w:val="es-ES_tradnl"/>
        </w:rPr>
        <w:t xml:space="preserve"> </w:t>
      </w:r>
      <w:r>
        <w:rPr>
          <w:sz w:val="22"/>
          <w:szCs w:val="22"/>
          <w:lang w:val="es-ES_tradnl"/>
        </w:rPr>
        <w:t xml:space="preserve">para administradoras de </w:t>
      </w:r>
      <w:r w:rsidR="00271A9B" w:rsidRPr="00320D4B">
        <w:rPr>
          <w:sz w:val="22"/>
          <w:szCs w:val="22"/>
          <w:lang w:val="es-ES_tradnl"/>
        </w:rPr>
        <w:t>talleres</w:t>
      </w:r>
      <w:r w:rsidR="00225743" w:rsidRPr="00320D4B">
        <w:rPr>
          <w:sz w:val="22"/>
          <w:szCs w:val="22"/>
          <w:lang w:val="es-ES_tradnl"/>
        </w:rPr>
        <w:t xml:space="preserve"> </w:t>
      </w:r>
      <w:r w:rsidR="00271A9B" w:rsidRPr="00320D4B">
        <w:rPr>
          <w:sz w:val="22"/>
          <w:szCs w:val="22"/>
          <w:lang w:val="es-ES_tradnl"/>
        </w:rPr>
        <w:t>de</w:t>
      </w:r>
      <w:r w:rsidR="00225743" w:rsidRPr="00320D4B">
        <w:rPr>
          <w:sz w:val="22"/>
          <w:szCs w:val="22"/>
          <w:lang w:val="es-ES_tradnl"/>
        </w:rPr>
        <w:t xml:space="preserve"> </w:t>
      </w:r>
      <w:r w:rsidR="00271A9B" w:rsidRPr="00320D4B">
        <w:rPr>
          <w:sz w:val="22"/>
          <w:szCs w:val="22"/>
          <w:lang w:val="es-ES_tradnl"/>
        </w:rPr>
        <w:t>servicio</w:t>
      </w:r>
      <w:r w:rsidR="000F210B">
        <w:rPr>
          <w:sz w:val="22"/>
          <w:szCs w:val="22"/>
          <w:lang w:val="es-ES_tradnl"/>
        </w:rPr>
        <w:t xml:space="preserve"> técnico</w:t>
      </w:r>
    </w:p>
    <w:p w14:paraId="3BEA20E1" w14:textId="77777777" w:rsidR="005A6736" w:rsidRPr="00320D4B" w:rsidRDefault="005A6736" w:rsidP="00214C43"/>
    <w:p w14:paraId="441EAC88" w14:textId="2C233ADB" w:rsidR="000B6CAD" w:rsidRPr="00320D4B" w:rsidRDefault="00E92A0C" w:rsidP="00214C43">
      <w:r>
        <w:t>Tras conocer la experiencia</w:t>
      </w:r>
      <w:r w:rsidR="00225743" w:rsidRPr="00320D4B">
        <w:t xml:space="preserve"> </w:t>
      </w:r>
      <w:r w:rsidR="00FC617A" w:rsidRPr="00320D4B">
        <w:t>de</w:t>
      </w:r>
      <w:r w:rsidR="00225743" w:rsidRPr="00320D4B">
        <w:t xml:space="preserve"> </w:t>
      </w:r>
      <w:r>
        <w:t>un</w:t>
      </w:r>
      <w:r w:rsidR="000B6CAD" w:rsidRPr="00320D4B">
        <w:t>a</w:t>
      </w:r>
      <w:r w:rsidR="00225743" w:rsidRPr="00320D4B">
        <w:t xml:space="preserve"> </w:t>
      </w:r>
      <w:r w:rsidR="00DD542E">
        <w:t>asistente</w:t>
      </w:r>
      <w:r w:rsidR="00225743" w:rsidRPr="00320D4B">
        <w:t xml:space="preserve"> </w:t>
      </w:r>
      <w:r w:rsidR="00DD542E">
        <w:t xml:space="preserve">que participó </w:t>
      </w:r>
      <w:r w:rsidR="003345D5" w:rsidRPr="00320D4B">
        <w:t>en</w:t>
      </w:r>
      <w:r w:rsidR="00225743" w:rsidRPr="00320D4B">
        <w:t xml:space="preserve"> </w:t>
      </w:r>
      <w:r w:rsidR="00023022" w:rsidRPr="00320D4B">
        <w:t>cursos</w:t>
      </w:r>
      <w:r w:rsidR="00225743" w:rsidRPr="00320D4B">
        <w:t xml:space="preserve"> </w:t>
      </w:r>
      <w:r w:rsidR="00023022" w:rsidRPr="00320D4B">
        <w:t>de</w:t>
      </w:r>
      <w:r w:rsidR="00225743" w:rsidRPr="00320D4B">
        <w:t xml:space="preserve"> </w:t>
      </w:r>
      <w:r w:rsidR="00023022" w:rsidRPr="00320D4B">
        <w:t>capacitación</w:t>
      </w:r>
      <w:r w:rsidR="00225743" w:rsidRPr="00320D4B">
        <w:t xml:space="preserve"> </w:t>
      </w:r>
      <w:r w:rsidR="003873C6">
        <w:t xml:space="preserve">en </w:t>
      </w:r>
      <w:r w:rsidR="009D0557">
        <w:t>política de género</w:t>
      </w:r>
      <w:r w:rsidR="00225743" w:rsidRPr="00320D4B">
        <w:t xml:space="preserve"> </w:t>
      </w:r>
      <w:r w:rsidR="003345D5" w:rsidRPr="00320D4B">
        <w:t>en</w:t>
      </w:r>
      <w:r w:rsidR="00225743" w:rsidRPr="00320D4B">
        <w:t xml:space="preserve"> </w:t>
      </w:r>
      <w:r w:rsidR="00A832CF">
        <w:t xml:space="preserve">el ámbito del </w:t>
      </w:r>
      <w:r w:rsidR="00EB5528" w:rsidRPr="00320D4B">
        <w:t>cambio</w:t>
      </w:r>
      <w:r w:rsidR="00225743" w:rsidRPr="00320D4B">
        <w:t xml:space="preserve"> </w:t>
      </w:r>
      <w:r w:rsidR="00EB5528" w:rsidRPr="00320D4B">
        <w:t>climático</w:t>
      </w:r>
      <w:r w:rsidR="000B6CAD" w:rsidRPr="00320D4B">
        <w:t>,</w:t>
      </w:r>
      <w:r w:rsidR="00225743" w:rsidRPr="00320D4B">
        <w:t xml:space="preserve"> </w:t>
      </w:r>
      <w:r w:rsidR="00023022" w:rsidRPr="00320D4B">
        <w:t>se</w:t>
      </w:r>
      <w:r w:rsidR="00225743" w:rsidRPr="00320D4B">
        <w:t xml:space="preserve"> </w:t>
      </w:r>
      <w:r w:rsidR="0018701A">
        <w:t>convino en</w:t>
      </w:r>
      <w:r w:rsidR="00225743" w:rsidRPr="00320D4B">
        <w:t xml:space="preserve"> </w:t>
      </w:r>
      <w:r w:rsidR="00023022" w:rsidRPr="00320D4B">
        <w:t>que</w:t>
      </w:r>
      <w:r w:rsidR="00225743" w:rsidRPr="00320D4B">
        <w:t xml:space="preserve"> </w:t>
      </w:r>
      <w:r w:rsidR="00017AC1" w:rsidRPr="00017AC1">
        <w:t xml:space="preserve">desarrollar acciones adecuadas a las circunstancias de cada país </w:t>
      </w:r>
      <w:r w:rsidR="00C64844">
        <w:t xml:space="preserve">exigirá </w:t>
      </w:r>
      <w:r w:rsidR="009A1A2F">
        <w:t xml:space="preserve">entender </w:t>
      </w:r>
      <w:r w:rsidR="001B7A53">
        <w:t xml:space="preserve">tanto </w:t>
      </w:r>
      <w:r w:rsidR="009A1A2F">
        <w:t xml:space="preserve">la </w:t>
      </w:r>
      <w:r w:rsidR="001C7176">
        <w:t>perspectiva</w:t>
      </w:r>
      <w:r w:rsidR="00225743" w:rsidRPr="00320D4B">
        <w:t xml:space="preserve"> </w:t>
      </w:r>
      <w:r w:rsidR="00FC617A" w:rsidRPr="00320D4B">
        <w:t>de</w:t>
      </w:r>
      <w:r w:rsidR="00225743" w:rsidRPr="00320D4B">
        <w:t xml:space="preserve"> </w:t>
      </w:r>
      <w:r w:rsidR="001C7176">
        <w:t>igualdad de género</w:t>
      </w:r>
      <w:r w:rsidR="00225743" w:rsidRPr="00320D4B">
        <w:t xml:space="preserve"> </w:t>
      </w:r>
      <w:r w:rsidR="001C7176">
        <w:t xml:space="preserve">a </w:t>
      </w:r>
      <w:r w:rsidR="009F59EB" w:rsidRPr="00320D4B">
        <w:t>nivel</w:t>
      </w:r>
      <w:r w:rsidR="00225743" w:rsidRPr="00320D4B">
        <w:t xml:space="preserve"> </w:t>
      </w:r>
      <w:r w:rsidR="009F59EB" w:rsidRPr="00320D4B">
        <w:t>nacional</w:t>
      </w:r>
      <w:r w:rsidR="00225743" w:rsidRPr="00320D4B">
        <w:t xml:space="preserve"> </w:t>
      </w:r>
      <w:r w:rsidR="001B7A53">
        <w:t xml:space="preserve">como </w:t>
      </w:r>
      <w:r w:rsidR="00416FBA" w:rsidRPr="00320D4B">
        <w:t>la</w:t>
      </w:r>
      <w:r w:rsidR="00225743" w:rsidRPr="00320D4B">
        <w:t xml:space="preserve"> </w:t>
      </w:r>
      <w:r w:rsidR="00416FBA" w:rsidRPr="00320D4B">
        <w:t>propuesta</w:t>
      </w:r>
      <w:r w:rsidR="00225743" w:rsidRPr="00320D4B">
        <w:t xml:space="preserve"> </w:t>
      </w:r>
      <w:r w:rsidR="00095AC9" w:rsidRPr="00320D4B">
        <w:t>de</w:t>
      </w:r>
      <w:r w:rsidR="00225743" w:rsidRPr="00320D4B">
        <w:t xml:space="preserve"> </w:t>
      </w:r>
      <w:r w:rsidR="00095AC9" w:rsidRPr="00320D4B">
        <w:t>Naciones</w:t>
      </w:r>
      <w:r w:rsidR="00225743" w:rsidRPr="00320D4B">
        <w:t xml:space="preserve"> </w:t>
      </w:r>
      <w:r w:rsidR="00095AC9" w:rsidRPr="00320D4B">
        <w:t>Unidas</w:t>
      </w:r>
      <w:r w:rsidR="00225743" w:rsidRPr="00320D4B">
        <w:t xml:space="preserve"> </w:t>
      </w:r>
      <w:r w:rsidR="00CA0BE5">
        <w:t>en tal sentido</w:t>
      </w:r>
      <w:r w:rsidR="000B6CAD" w:rsidRPr="00320D4B">
        <w:t>.</w:t>
      </w:r>
    </w:p>
    <w:p w14:paraId="4A68A0AE" w14:textId="77777777" w:rsidR="005A6736" w:rsidRPr="00320D4B" w:rsidRDefault="005A6736" w:rsidP="00214C43"/>
    <w:p w14:paraId="6E326B77" w14:textId="7D918F47" w:rsidR="000C1DA1" w:rsidRDefault="00694EC2" w:rsidP="00C71AE9">
      <w:pPr>
        <w:keepNext/>
        <w:shd w:val="clear" w:color="auto" w:fill="FFFFFF" w:themeFill="background1"/>
        <w:jc w:val="left"/>
        <w:rPr>
          <w:b/>
          <w:shd w:val="clear" w:color="auto" w:fill="FFFFFF" w:themeFill="background1"/>
        </w:rPr>
      </w:pPr>
      <w:r w:rsidRPr="00694EC2">
        <w:rPr>
          <w:b/>
          <w:caps/>
          <w:shd w:val="clear" w:color="auto" w:fill="FFFFFF" w:themeFill="background1"/>
        </w:rPr>
        <w:t>Red d</w:t>
      </w:r>
      <w:r w:rsidR="006365F2" w:rsidRPr="00694EC2">
        <w:rPr>
          <w:b/>
          <w:caps/>
          <w:shd w:val="clear" w:color="auto" w:fill="FFFFFF" w:themeFill="background1"/>
        </w:rPr>
        <w:t xml:space="preserve">EL </w:t>
      </w:r>
      <w:r w:rsidR="006365F2" w:rsidRPr="00320D4B">
        <w:rPr>
          <w:b/>
          <w:shd w:val="clear" w:color="auto" w:fill="FFFFFF" w:themeFill="background1"/>
        </w:rPr>
        <w:t>CARIBE</w:t>
      </w:r>
      <w:r w:rsidR="00225743" w:rsidRPr="00320D4B">
        <w:rPr>
          <w:b/>
          <w:shd w:val="clear" w:color="auto" w:fill="FFFFFF" w:themeFill="background1"/>
        </w:rPr>
        <w:t xml:space="preserve"> </w:t>
      </w:r>
      <w:r>
        <w:rPr>
          <w:b/>
          <w:shd w:val="clear" w:color="auto" w:fill="FFFFFF" w:themeFill="background1"/>
        </w:rPr>
        <w:t>-</w:t>
      </w:r>
      <w:r w:rsidR="00225743" w:rsidRPr="00320D4B">
        <w:rPr>
          <w:b/>
          <w:shd w:val="clear" w:color="auto" w:fill="FFFFFF" w:themeFill="background1"/>
        </w:rPr>
        <w:t xml:space="preserve"> </w:t>
      </w:r>
      <w:r w:rsidR="003345D5" w:rsidRPr="00320D4B">
        <w:rPr>
          <w:b/>
          <w:shd w:val="clear" w:color="auto" w:fill="FFFFFF" w:themeFill="background1"/>
        </w:rPr>
        <w:t>REUNIÓN</w:t>
      </w:r>
      <w:r w:rsidR="00225743" w:rsidRPr="00320D4B">
        <w:rPr>
          <w:b/>
          <w:shd w:val="clear" w:color="auto" w:fill="FFFFFF" w:themeFill="background1"/>
        </w:rPr>
        <w:t xml:space="preserve"> </w:t>
      </w:r>
      <w:r w:rsidR="00FC617A" w:rsidRPr="00320D4B">
        <w:rPr>
          <w:b/>
          <w:shd w:val="clear" w:color="auto" w:fill="FFFFFF" w:themeFill="background1"/>
        </w:rPr>
        <w:t>DE</w:t>
      </w:r>
      <w:r w:rsidR="00225743" w:rsidRPr="00320D4B">
        <w:rPr>
          <w:b/>
          <w:shd w:val="clear" w:color="auto" w:fill="FFFFFF" w:themeFill="background1"/>
        </w:rPr>
        <w:t xml:space="preserve"> </w:t>
      </w:r>
      <w:r w:rsidR="007C2905">
        <w:rPr>
          <w:b/>
          <w:shd w:val="clear" w:color="auto" w:fill="FFFFFF" w:themeFill="background1"/>
        </w:rPr>
        <w:t>ENCARGADOS DE OFICINAS DEL OZONO</w:t>
      </w:r>
    </w:p>
    <w:p w14:paraId="67CDA6D5" w14:textId="7E79112D" w:rsidR="000B6CAD" w:rsidRPr="00320D4B" w:rsidRDefault="00E868BD" w:rsidP="00C71AE9">
      <w:pPr>
        <w:keepNext/>
        <w:shd w:val="clear" w:color="auto" w:fill="FFFFFF" w:themeFill="background1"/>
        <w:jc w:val="left"/>
        <w:rPr>
          <w:b/>
          <w:shd w:val="clear" w:color="auto" w:fill="FABF8F" w:themeFill="accent6" w:themeFillTint="99"/>
        </w:rPr>
      </w:pPr>
      <w:r>
        <w:rPr>
          <w:b/>
          <w:shd w:val="clear" w:color="auto" w:fill="FFFFFF" w:themeFill="background1"/>
        </w:rPr>
        <w:t>PARÍS,</w:t>
      </w:r>
      <w:r w:rsidR="00225743" w:rsidRPr="00320D4B">
        <w:rPr>
          <w:b/>
          <w:shd w:val="clear" w:color="auto" w:fill="FFFFFF" w:themeFill="background1"/>
        </w:rPr>
        <w:t xml:space="preserve"> </w:t>
      </w:r>
      <w:r w:rsidR="00136007">
        <w:rPr>
          <w:b/>
          <w:shd w:val="clear" w:color="auto" w:fill="FFFFFF" w:themeFill="background1"/>
        </w:rPr>
        <w:t>FEBRERO DE 2019</w:t>
      </w:r>
    </w:p>
    <w:p w14:paraId="03FEEDBA" w14:textId="77777777" w:rsidR="005A6736" w:rsidRPr="00320D4B" w:rsidRDefault="005A6736" w:rsidP="005A6736">
      <w:pPr>
        <w:rPr>
          <w:b/>
          <w:shd w:val="clear" w:color="auto" w:fill="FABF8F" w:themeFill="accent6" w:themeFillTint="99"/>
        </w:rPr>
      </w:pPr>
    </w:p>
    <w:p w14:paraId="578639E1" w14:textId="4B687E48" w:rsidR="000B6CAD" w:rsidRPr="00320D4B" w:rsidRDefault="00672DF5" w:rsidP="005A6736">
      <w:r>
        <w:t xml:space="preserve">El Coordinador de la </w:t>
      </w:r>
      <w:r w:rsidR="00225743" w:rsidRPr="00320D4B">
        <w:t xml:space="preserve">Red </w:t>
      </w:r>
      <w:r w:rsidR="003E5D17" w:rsidRPr="00320D4B">
        <w:t xml:space="preserve">Regional </w:t>
      </w:r>
      <w:r w:rsidR="009B5867">
        <w:t xml:space="preserve">presentó </w:t>
      </w:r>
      <w:r w:rsidR="00162067" w:rsidRPr="00320D4B">
        <w:t>un</w:t>
      </w:r>
      <w:r w:rsidR="00225743" w:rsidRPr="00320D4B">
        <w:t xml:space="preserve"> </w:t>
      </w:r>
      <w:r w:rsidR="00162067" w:rsidRPr="00320D4B">
        <w:t>resumen</w:t>
      </w:r>
      <w:r w:rsidR="00225743" w:rsidRPr="00320D4B">
        <w:t xml:space="preserve"> </w:t>
      </w:r>
      <w:r w:rsidR="00163E2F">
        <w:t xml:space="preserve">de las </w:t>
      </w:r>
      <w:r w:rsidR="00EF7083" w:rsidRPr="00320D4B">
        <w:t>conclusiones</w:t>
      </w:r>
      <w:r w:rsidR="00225743" w:rsidRPr="00320D4B">
        <w:t xml:space="preserve"> </w:t>
      </w:r>
      <w:r w:rsidR="00FC617A" w:rsidRPr="00320D4B">
        <w:t>y</w:t>
      </w:r>
      <w:r w:rsidR="00225743" w:rsidRPr="00320D4B">
        <w:t xml:space="preserve"> </w:t>
      </w:r>
      <w:r w:rsidR="00EF7083" w:rsidRPr="00320D4B">
        <w:t>recomendaciones</w:t>
      </w:r>
      <w:r w:rsidR="00225743" w:rsidRPr="00320D4B">
        <w:t xml:space="preserve"> </w:t>
      </w:r>
      <w:r w:rsidR="00056B82" w:rsidRPr="00320D4B">
        <w:t>del</w:t>
      </w:r>
      <w:r w:rsidR="00225743" w:rsidRPr="00320D4B">
        <w:t xml:space="preserve"> estudio teórico recogido en el documento </w:t>
      </w:r>
      <w:r w:rsidR="000B6CAD" w:rsidRPr="00320D4B">
        <w:t>8109</w:t>
      </w:r>
      <w:r w:rsidR="00225743" w:rsidRPr="00320D4B">
        <w:t xml:space="preserve"> </w:t>
      </w:r>
      <w:r w:rsidR="00FC617A" w:rsidRPr="00320D4B">
        <w:t>y</w:t>
      </w:r>
      <w:r w:rsidR="00225743" w:rsidRPr="00320D4B">
        <w:t xml:space="preserve"> </w:t>
      </w:r>
      <w:r w:rsidR="00A96E3B">
        <w:t xml:space="preserve">puso a disposición </w:t>
      </w:r>
      <w:r w:rsidR="00F0548C">
        <w:t xml:space="preserve">de los participantes </w:t>
      </w:r>
      <w:r w:rsidR="00A96E3B">
        <w:t xml:space="preserve">la </w:t>
      </w:r>
      <w:r w:rsidR="00A96E3B" w:rsidRPr="00A96E3B">
        <w:t xml:space="preserve">Guía </w:t>
      </w:r>
      <w:r w:rsidR="0029001C" w:rsidRPr="0029001C">
        <w:t xml:space="preserve">de la ONUDI </w:t>
      </w:r>
      <w:r w:rsidR="00A96E3B" w:rsidRPr="00A96E3B">
        <w:t>para la incorporación de la perspectiva de género a proyectos del Protocolo de Montreal</w:t>
      </w:r>
      <w:r w:rsidR="00311749">
        <w:t>.</w:t>
      </w:r>
      <w:r w:rsidR="00225743" w:rsidRPr="00320D4B">
        <w:t xml:space="preserve"> </w:t>
      </w:r>
      <w:r w:rsidR="00EC6768">
        <w:t xml:space="preserve">Según </w:t>
      </w:r>
      <w:r w:rsidR="00993CBF">
        <w:t xml:space="preserve">lo recomienda </w:t>
      </w:r>
      <w:r w:rsidR="00993CBF" w:rsidRPr="00993CBF">
        <w:t>el estudio teórico</w:t>
      </w:r>
      <w:r w:rsidR="009C585C">
        <w:t>, el tema</w:t>
      </w:r>
      <w:r w:rsidR="00993CBF" w:rsidRPr="00993CBF">
        <w:t xml:space="preserve"> </w:t>
      </w:r>
      <w:r w:rsidR="00603019">
        <w:t xml:space="preserve">seguirá formando parte </w:t>
      </w:r>
      <w:r w:rsidR="00C87199">
        <w:t>del debate</w:t>
      </w:r>
      <w:r w:rsidR="00603019">
        <w:t xml:space="preserve"> </w:t>
      </w:r>
      <w:r w:rsidR="00C87199">
        <w:t xml:space="preserve">en </w:t>
      </w:r>
      <w:r w:rsidR="00397B6F">
        <w:t xml:space="preserve">las </w:t>
      </w:r>
      <w:r w:rsidR="003345D5" w:rsidRPr="00320D4B">
        <w:t>reuniones</w:t>
      </w:r>
      <w:r w:rsidR="00225743" w:rsidRPr="00320D4B">
        <w:t xml:space="preserve"> </w:t>
      </w:r>
      <w:r w:rsidR="00397B6F">
        <w:t>de la red</w:t>
      </w:r>
      <w:r w:rsidR="000B6CAD" w:rsidRPr="00320D4B">
        <w:t>.</w:t>
      </w:r>
    </w:p>
    <w:p w14:paraId="53675A48" w14:textId="77777777" w:rsidR="000B6CAD" w:rsidRPr="00093FE4" w:rsidRDefault="000B6CAD" w:rsidP="00214C43">
      <w:pPr>
        <w:rPr>
          <w:caps/>
        </w:rPr>
      </w:pPr>
    </w:p>
    <w:p w14:paraId="104A25F9" w14:textId="3195C074" w:rsidR="008E0FB9" w:rsidRDefault="00AB664E" w:rsidP="00354DF0">
      <w:pPr>
        <w:shd w:val="clear" w:color="auto" w:fill="FFFFFF" w:themeFill="background1"/>
        <w:jc w:val="left"/>
        <w:rPr>
          <w:b/>
          <w:bCs/>
          <w:caps/>
        </w:rPr>
      </w:pPr>
      <w:r>
        <w:rPr>
          <w:b/>
          <w:bCs/>
          <w:caps/>
        </w:rPr>
        <w:t>red del SUDESTE ASIÁTICO</w:t>
      </w:r>
      <w:r w:rsidR="00225743" w:rsidRPr="00093FE4">
        <w:rPr>
          <w:b/>
          <w:bCs/>
          <w:caps/>
        </w:rPr>
        <w:t xml:space="preserve"> </w:t>
      </w:r>
      <w:r>
        <w:rPr>
          <w:b/>
          <w:bCs/>
          <w:caps/>
        </w:rPr>
        <w:t xml:space="preserve">- </w:t>
      </w:r>
      <w:r w:rsidR="003345D5" w:rsidRPr="00093FE4">
        <w:rPr>
          <w:b/>
          <w:bCs/>
          <w:caps/>
        </w:rPr>
        <w:t>REUNIÓN</w:t>
      </w:r>
      <w:r w:rsidR="00225743" w:rsidRPr="00093FE4">
        <w:rPr>
          <w:b/>
          <w:bCs/>
          <w:caps/>
        </w:rPr>
        <w:t xml:space="preserve"> </w:t>
      </w:r>
      <w:r w:rsidR="00FC617A" w:rsidRPr="00093FE4">
        <w:rPr>
          <w:b/>
          <w:bCs/>
          <w:caps/>
        </w:rPr>
        <w:t>DE</w:t>
      </w:r>
      <w:r w:rsidR="00225743" w:rsidRPr="00093FE4">
        <w:rPr>
          <w:b/>
          <w:bCs/>
          <w:caps/>
        </w:rPr>
        <w:t xml:space="preserve"> </w:t>
      </w:r>
      <w:r w:rsidR="007C2905">
        <w:rPr>
          <w:b/>
          <w:bCs/>
          <w:caps/>
        </w:rPr>
        <w:t>ENCARGADOS DE OFICINAS DEL OZONO</w:t>
      </w:r>
    </w:p>
    <w:p w14:paraId="3EFF6B6D" w14:textId="3DF20866" w:rsidR="000B6CAD" w:rsidRPr="00093FE4" w:rsidRDefault="00E868BD" w:rsidP="00354DF0">
      <w:pPr>
        <w:shd w:val="clear" w:color="auto" w:fill="FFFFFF" w:themeFill="background1"/>
        <w:jc w:val="left"/>
        <w:rPr>
          <w:b/>
          <w:bCs/>
          <w:caps/>
        </w:rPr>
      </w:pPr>
      <w:r>
        <w:rPr>
          <w:b/>
          <w:bCs/>
          <w:caps/>
        </w:rPr>
        <w:t>PARÍS,</w:t>
      </w:r>
      <w:r w:rsidR="00225743" w:rsidRPr="00093FE4">
        <w:rPr>
          <w:b/>
          <w:bCs/>
          <w:caps/>
        </w:rPr>
        <w:t xml:space="preserve"> </w:t>
      </w:r>
      <w:r w:rsidR="00136007">
        <w:rPr>
          <w:b/>
          <w:bCs/>
          <w:caps/>
        </w:rPr>
        <w:t>FEBRERO DE 2019</w:t>
      </w:r>
    </w:p>
    <w:p w14:paraId="67C90452" w14:textId="77777777" w:rsidR="000B6CAD" w:rsidRPr="00320D4B" w:rsidRDefault="000B6CAD" w:rsidP="00214C43">
      <w:pPr>
        <w:jc w:val="thaiDistribute"/>
      </w:pPr>
    </w:p>
    <w:p w14:paraId="25B7A1D2" w14:textId="6ACF895E" w:rsidR="000B6CAD" w:rsidRPr="00320D4B" w:rsidRDefault="00B625CA" w:rsidP="00C51545">
      <w:pPr>
        <w:spacing w:after="240"/>
        <w:jc w:val="thaiDistribute"/>
      </w:pPr>
      <w:r>
        <w:t>La integración de la perspectiva de género formó parte del orden del día</w:t>
      </w:r>
      <w:r w:rsidR="00225743" w:rsidRPr="00320D4B">
        <w:t xml:space="preserve"> </w:t>
      </w:r>
      <w:r w:rsidR="00882FCB">
        <w:t xml:space="preserve">de la reunión paralela </w:t>
      </w:r>
      <w:r w:rsidR="00551FE0">
        <w:t xml:space="preserve">de la </w:t>
      </w:r>
      <w:r w:rsidR="00AB0CCB">
        <w:t xml:space="preserve">Red </w:t>
      </w:r>
      <w:r w:rsidR="00551FE0">
        <w:t xml:space="preserve">del Sudeste Asiático </w:t>
      </w:r>
      <w:r w:rsidR="00061418">
        <w:t xml:space="preserve">realizada en febrero de </w:t>
      </w:r>
      <w:r w:rsidR="00882FCB">
        <w:t>2019 en París.</w:t>
      </w:r>
      <w:r w:rsidR="00225743" w:rsidRPr="00320D4B">
        <w:t xml:space="preserve"> </w:t>
      </w:r>
      <w:r w:rsidR="00005851">
        <w:t xml:space="preserve">La </w:t>
      </w:r>
      <w:r w:rsidR="00935F28" w:rsidRPr="00320D4B">
        <w:t>discusión</w:t>
      </w:r>
      <w:r w:rsidR="00225743" w:rsidRPr="00320D4B">
        <w:t xml:space="preserve"> </w:t>
      </w:r>
      <w:r w:rsidR="00005851">
        <w:t>se resume de la manera siguiente</w:t>
      </w:r>
      <w:r w:rsidR="000B6CAD" w:rsidRPr="00320D4B">
        <w:t>:</w:t>
      </w:r>
    </w:p>
    <w:p w14:paraId="10C7BB93" w14:textId="2C273B56" w:rsidR="000B6CAD" w:rsidRPr="00320D4B" w:rsidRDefault="0059028E" w:rsidP="00C51545">
      <w:pPr>
        <w:pStyle w:val="ListParagraph"/>
        <w:numPr>
          <w:ilvl w:val="0"/>
          <w:numId w:val="28"/>
        </w:numPr>
        <w:suppressAutoHyphens/>
        <w:autoSpaceDN w:val="0"/>
        <w:spacing w:after="240"/>
        <w:ind w:left="1440" w:hanging="720"/>
        <w:jc w:val="thaiDistribute"/>
        <w:rPr>
          <w:sz w:val="22"/>
          <w:szCs w:val="22"/>
          <w:lang w:val="es-ES_tradnl"/>
        </w:rPr>
      </w:pPr>
      <w:r w:rsidRPr="00320D4B">
        <w:rPr>
          <w:sz w:val="22"/>
          <w:szCs w:val="22"/>
          <w:lang w:val="es-ES_tradnl"/>
        </w:rPr>
        <w:t xml:space="preserve">Actividades </w:t>
      </w:r>
      <w:r w:rsidR="00D9623F">
        <w:rPr>
          <w:sz w:val="22"/>
          <w:szCs w:val="22"/>
          <w:lang w:val="es-ES_tradnl"/>
        </w:rPr>
        <w:t>del Fondo Multilateral sobre el estudio teórico para evaluar</w:t>
      </w:r>
      <w:r w:rsidR="0094431A" w:rsidRPr="0094431A">
        <w:rPr>
          <w:sz w:val="22"/>
          <w:szCs w:val="22"/>
          <w:lang w:val="es-ES_tradnl"/>
        </w:rPr>
        <w:t xml:space="preserve"> la incorporación de la perspectiva de género en los proyectos y políticas del Protocolo de Montreal</w:t>
      </w:r>
      <w:r w:rsidR="00F72757">
        <w:rPr>
          <w:sz w:val="22"/>
          <w:szCs w:val="22"/>
          <w:lang w:val="es-ES_tradnl"/>
        </w:rPr>
        <w:t>.</w:t>
      </w:r>
    </w:p>
    <w:p w14:paraId="5973B86A" w14:textId="7E04C5AB" w:rsidR="000B6CAD" w:rsidRPr="00320D4B" w:rsidRDefault="003C2064" w:rsidP="00C51545">
      <w:pPr>
        <w:pStyle w:val="ListParagraph"/>
        <w:numPr>
          <w:ilvl w:val="0"/>
          <w:numId w:val="28"/>
        </w:numPr>
        <w:suppressAutoHyphens/>
        <w:autoSpaceDN w:val="0"/>
        <w:ind w:left="1440" w:hanging="720"/>
        <w:jc w:val="thaiDistribute"/>
        <w:rPr>
          <w:sz w:val="22"/>
          <w:szCs w:val="22"/>
          <w:lang w:val="es-ES_tradnl"/>
        </w:rPr>
      </w:pPr>
      <w:r>
        <w:rPr>
          <w:sz w:val="22"/>
          <w:szCs w:val="22"/>
          <w:lang w:val="es-ES_tradnl"/>
        </w:rPr>
        <w:t>D</w:t>
      </w:r>
      <w:r w:rsidR="000D4D65">
        <w:rPr>
          <w:sz w:val="22"/>
          <w:szCs w:val="22"/>
          <w:lang w:val="es-ES_tradnl"/>
        </w:rPr>
        <w:t>ent</w:t>
      </w:r>
      <w:r>
        <w:rPr>
          <w:sz w:val="22"/>
          <w:szCs w:val="22"/>
          <w:lang w:val="es-ES_tradnl"/>
        </w:rPr>
        <w:t xml:space="preserve">ro </w:t>
      </w:r>
      <w:r w:rsidR="000D4D65" w:rsidRPr="000D4D65">
        <w:rPr>
          <w:sz w:val="22"/>
          <w:szCs w:val="22"/>
          <w:lang w:val="es-ES_tradnl"/>
        </w:rPr>
        <w:t xml:space="preserve">de la </w:t>
      </w:r>
      <w:r w:rsidR="0092618F">
        <w:rPr>
          <w:sz w:val="22"/>
          <w:szCs w:val="22"/>
          <w:lang w:val="es-ES_tradnl"/>
        </w:rPr>
        <w:t>exposición</w:t>
      </w:r>
      <w:r w:rsidR="000D4D65" w:rsidRPr="000D4D65">
        <w:rPr>
          <w:sz w:val="22"/>
          <w:szCs w:val="22"/>
          <w:lang w:val="es-ES_tradnl"/>
        </w:rPr>
        <w:t xml:space="preserve"> de cada país</w:t>
      </w:r>
      <w:r>
        <w:rPr>
          <w:sz w:val="22"/>
          <w:szCs w:val="22"/>
          <w:lang w:val="es-ES_tradnl"/>
        </w:rPr>
        <w:t xml:space="preserve">, se informó </w:t>
      </w:r>
      <w:r w:rsidR="001F54DF">
        <w:rPr>
          <w:sz w:val="22"/>
          <w:szCs w:val="22"/>
          <w:lang w:val="es-ES_tradnl"/>
        </w:rPr>
        <w:t xml:space="preserve">sobre </w:t>
      </w:r>
      <w:r w:rsidR="00DC6EFF">
        <w:rPr>
          <w:sz w:val="22"/>
          <w:szCs w:val="22"/>
          <w:lang w:val="es-ES_tradnl"/>
        </w:rPr>
        <w:t xml:space="preserve">cómo se ha considerado </w:t>
      </w:r>
      <w:r w:rsidR="00323A88" w:rsidRPr="00323A88">
        <w:rPr>
          <w:sz w:val="22"/>
          <w:szCs w:val="22"/>
          <w:lang w:val="es-ES_tradnl"/>
        </w:rPr>
        <w:t>integrar</w:t>
      </w:r>
      <w:r w:rsidR="00F71C47" w:rsidRPr="00320D4B">
        <w:rPr>
          <w:sz w:val="22"/>
          <w:szCs w:val="22"/>
          <w:lang w:val="es-ES_tradnl"/>
        </w:rPr>
        <w:t xml:space="preserve"> la perspectiva de género</w:t>
      </w:r>
      <w:r w:rsidR="00225743" w:rsidRPr="00320D4B">
        <w:rPr>
          <w:sz w:val="22"/>
          <w:szCs w:val="22"/>
          <w:lang w:val="es-ES_tradnl"/>
        </w:rPr>
        <w:t xml:space="preserve"> </w:t>
      </w:r>
      <w:r w:rsidR="00363E88">
        <w:rPr>
          <w:sz w:val="22"/>
          <w:szCs w:val="22"/>
          <w:lang w:val="es-ES_tradnl"/>
        </w:rPr>
        <w:t>en</w:t>
      </w:r>
      <w:r w:rsidR="00225743" w:rsidRPr="00320D4B">
        <w:rPr>
          <w:sz w:val="22"/>
          <w:szCs w:val="22"/>
          <w:lang w:val="es-ES_tradnl"/>
        </w:rPr>
        <w:t xml:space="preserve"> </w:t>
      </w:r>
      <w:r w:rsidR="00D479C5">
        <w:rPr>
          <w:sz w:val="22"/>
          <w:szCs w:val="22"/>
          <w:lang w:val="es-ES_tradnl"/>
        </w:rPr>
        <w:t xml:space="preserve">la ejecución del </w:t>
      </w:r>
      <w:r w:rsidR="00FC617A" w:rsidRPr="00320D4B">
        <w:rPr>
          <w:sz w:val="22"/>
          <w:szCs w:val="22"/>
          <w:lang w:val="es-ES_tradnl"/>
        </w:rPr>
        <w:t>Protocolo</w:t>
      </w:r>
      <w:r w:rsidR="00225743" w:rsidRPr="00320D4B">
        <w:rPr>
          <w:sz w:val="22"/>
          <w:szCs w:val="22"/>
          <w:lang w:val="es-ES_tradnl"/>
        </w:rPr>
        <w:t xml:space="preserve"> </w:t>
      </w:r>
      <w:r w:rsidR="00FC617A" w:rsidRPr="00320D4B">
        <w:rPr>
          <w:sz w:val="22"/>
          <w:szCs w:val="22"/>
          <w:lang w:val="es-ES_tradnl"/>
        </w:rPr>
        <w:t>de</w:t>
      </w:r>
      <w:r w:rsidR="00225743" w:rsidRPr="00320D4B">
        <w:rPr>
          <w:sz w:val="22"/>
          <w:szCs w:val="22"/>
          <w:lang w:val="es-ES_tradnl"/>
        </w:rPr>
        <w:t xml:space="preserve"> </w:t>
      </w:r>
      <w:r w:rsidR="00FC617A" w:rsidRPr="00320D4B">
        <w:rPr>
          <w:sz w:val="22"/>
          <w:szCs w:val="22"/>
          <w:lang w:val="es-ES_tradnl"/>
        </w:rPr>
        <w:t>Montreal</w:t>
      </w:r>
      <w:r w:rsidR="000B6CAD" w:rsidRPr="00320D4B">
        <w:rPr>
          <w:sz w:val="22"/>
          <w:szCs w:val="22"/>
          <w:lang w:val="es-ES_tradnl"/>
        </w:rPr>
        <w:t>,</w:t>
      </w:r>
      <w:r w:rsidR="00225743" w:rsidRPr="00320D4B">
        <w:rPr>
          <w:sz w:val="22"/>
          <w:szCs w:val="22"/>
          <w:lang w:val="es-ES_tradnl"/>
        </w:rPr>
        <w:t xml:space="preserve"> </w:t>
      </w:r>
      <w:r w:rsidR="00834B26">
        <w:rPr>
          <w:sz w:val="22"/>
          <w:szCs w:val="22"/>
          <w:lang w:val="es-ES_tradnl"/>
        </w:rPr>
        <w:t>incluyendo</w:t>
      </w:r>
      <w:r w:rsidR="008B307B" w:rsidRPr="00320D4B">
        <w:rPr>
          <w:sz w:val="22"/>
          <w:szCs w:val="22"/>
          <w:lang w:val="es-ES_tradnl"/>
        </w:rPr>
        <w:t>:</w:t>
      </w:r>
    </w:p>
    <w:p w14:paraId="202F47A2" w14:textId="3EDDC08B" w:rsidR="00EF7083" w:rsidRPr="00320D4B" w:rsidRDefault="003345D5" w:rsidP="00C51545">
      <w:pPr>
        <w:pStyle w:val="Default"/>
        <w:numPr>
          <w:ilvl w:val="1"/>
          <w:numId w:val="28"/>
        </w:numPr>
        <w:ind w:left="2070" w:hanging="720"/>
        <w:jc w:val="both"/>
        <w:rPr>
          <w:sz w:val="22"/>
          <w:szCs w:val="22"/>
          <w:lang w:val="es-ES_tradnl"/>
        </w:rPr>
      </w:pPr>
      <w:r w:rsidRPr="00320D4B">
        <w:rPr>
          <w:b/>
          <w:bCs/>
          <w:sz w:val="22"/>
          <w:szCs w:val="22"/>
          <w:lang w:val="es-ES_tradnl"/>
        </w:rPr>
        <w:t>Reuniones</w:t>
      </w:r>
      <w:r w:rsidR="000B6CAD" w:rsidRPr="00320D4B">
        <w:rPr>
          <w:b/>
          <w:bCs/>
          <w:sz w:val="22"/>
          <w:szCs w:val="22"/>
          <w:lang w:val="es-ES_tradnl"/>
        </w:rPr>
        <w:t>/</w:t>
      </w:r>
      <w:r w:rsidRPr="00320D4B">
        <w:rPr>
          <w:b/>
          <w:bCs/>
          <w:sz w:val="22"/>
          <w:szCs w:val="22"/>
          <w:lang w:val="es-ES_tradnl"/>
        </w:rPr>
        <w:t>talleres</w:t>
      </w:r>
      <w:r w:rsidR="000B6CAD" w:rsidRPr="00320D4B">
        <w:rPr>
          <w:b/>
          <w:bCs/>
          <w:sz w:val="22"/>
          <w:szCs w:val="22"/>
          <w:lang w:val="es-ES_tradnl"/>
        </w:rPr>
        <w:t>/</w:t>
      </w:r>
      <w:r w:rsidR="00C4214D">
        <w:rPr>
          <w:b/>
          <w:bCs/>
          <w:sz w:val="22"/>
          <w:szCs w:val="22"/>
          <w:lang w:val="es-ES_tradnl"/>
        </w:rPr>
        <w:t>seminario</w:t>
      </w:r>
      <w:r w:rsidR="000B6CAD" w:rsidRPr="00320D4B">
        <w:rPr>
          <w:b/>
          <w:bCs/>
          <w:sz w:val="22"/>
          <w:szCs w:val="22"/>
          <w:lang w:val="es-ES_tradnl"/>
        </w:rPr>
        <w:t>s:</w:t>
      </w:r>
      <w:r w:rsidR="00225743" w:rsidRPr="00320D4B">
        <w:rPr>
          <w:sz w:val="22"/>
          <w:szCs w:val="22"/>
          <w:lang w:val="es-ES_tradnl"/>
        </w:rPr>
        <w:t xml:space="preserve"> </w:t>
      </w:r>
      <w:r w:rsidR="00EB3C97">
        <w:rPr>
          <w:sz w:val="22"/>
          <w:szCs w:val="22"/>
          <w:lang w:val="es-ES_tradnl"/>
        </w:rPr>
        <w:t>Dar</w:t>
      </w:r>
      <w:r w:rsidR="00225743" w:rsidRPr="00320D4B">
        <w:rPr>
          <w:sz w:val="22"/>
          <w:szCs w:val="22"/>
          <w:lang w:val="es-ES_tradnl"/>
        </w:rPr>
        <w:t xml:space="preserve"> </w:t>
      </w:r>
      <w:r w:rsidR="00216482" w:rsidRPr="00320D4B">
        <w:rPr>
          <w:sz w:val="22"/>
          <w:szCs w:val="22"/>
          <w:lang w:val="es-ES_tradnl"/>
        </w:rPr>
        <w:t>prioridad</w:t>
      </w:r>
      <w:r w:rsidR="00225743" w:rsidRPr="00320D4B">
        <w:rPr>
          <w:sz w:val="22"/>
          <w:szCs w:val="22"/>
          <w:lang w:val="es-ES_tradnl"/>
        </w:rPr>
        <w:t xml:space="preserve"> </w:t>
      </w:r>
      <w:r w:rsidR="00EB3C97">
        <w:rPr>
          <w:sz w:val="22"/>
          <w:szCs w:val="22"/>
          <w:lang w:val="es-ES_tradnl"/>
        </w:rPr>
        <w:t xml:space="preserve">a </w:t>
      </w:r>
      <w:r w:rsidR="00D86883">
        <w:rPr>
          <w:sz w:val="22"/>
          <w:szCs w:val="22"/>
          <w:lang w:val="es-ES_tradnl"/>
        </w:rPr>
        <w:t xml:space="preserve">técnicas y funcionarias </w:t>
      </w:r>
      <w:r w:rsidR="00D86883" w:rsidRPr="00D86883">
        <w:rPr>
          <w:sz w:val="22"/>
          <w:szCs w:val="22"/>
          <w:lang w:val="es-ES_tradnl"/>
        </w:rPr>
        <w:t xml:space="preserve">mujeres </w:t>
      </w:r>
      <w:r w:rsidR="00D86883">
        <w:rPr>
          <w:sz w:val="22"/>
          <w:szCs w:val="22"/>
          <w:lang w:val="es-ES_tradnl"/>
        </w:rPr>
        <w:t xml:space="preserve">e incentivar </w:t>
      </w:r>
      <w:r w:rsidR="001D6E1A">
        <w:rPr>
          <w:sz w:val="22"/>
          <w:szCs w:val="22"/>
          <w:lang w:val="es-ES_tradnl"/>
        </w:rPr>
        <w:t xml:space="preserve">la participación de la mujer en </w:t>
      </w:r>
      <w:r w:rsidR="00EB5528" w:rsidRPr="00320D4B">
        <w:rPr>
          <w:sz w:val="22"/>
          <w:szCs w:val="22"/>
          <w:lang w:val="es-ES_tradnl"/>
        </w:rPr>
        <w:t>taller</w:t>
      </w:r>
      <w:r w:rsidR="001D6E1A">
        <w:rPr>
          <w:sz w:val="22"/>
          <w:szCs w:val="22"/>
          <w:lang w:val="es-ES_tradnl"/>
        </w:rPr>
        <w:t>es</w:t>
      </w:r>
      <w:r w:rsidR="00225743" w:rsidRPr="00320D4B">
        <w:rPr>
          <w:sz w:val="22"/>
          <w:szCs w:val="22"/>
          <w:lang w:val="es-ES_tradnl"/>
        </w:rPr>
        <w:t xml:space="preserve"> </w:t>
      </w:r>
      <w:r w:rsidR="00EB5528" w:rsidRPr="00320D4B">
        <w:rPr>
          <w:sz w:val="22"/>
          <w:szCs w:val="22"/>
          <w:lang w:val="es-ES_tradnl"/>
        </w:rPr>
        <w:t>de</w:t>
      </w:r>
      <w:r w:rsidR="00225743" w:rsidRPr="00320D4B">
        <w:rPr>
          <w:sz w:val="22"/>
          <w:szCs w:val="22"/>
          <w:lang w:val="es-ES_tradnl"/>
        </w:rPr>
        <w:t xml:space="preserve"> </w:t>
      </w:r>
      <w:r w:rsidR="00EB5528" w:rsidRPr="00320D4B">
        <w:rPr>
          <w:sz w:val="22"/>
          <w:szCs w:val="22"/>
          <w:lang w:val="es-ES_tradnl"/>
        </w:rPr>
        <w:t>capacitación</w:t>
      </w:r>
      <w:r w:rsidR="00A3507B">
        <w:rPr>
          <w:sz w:val="22"/>
          <w:szCs w:val="22"/>
          <w:lang w:val="es-ES_tradnl"/>
        </w:rPr>
        <w:t xml:space="preserve"> y </w:t>
      </w:r>
      <w:r w:rsidR="001141A4" w:rsidRPr="00320D4B">
        <w:rPr>
          <w:sz w:val="22"/>
          <w:szCs w:val="22"/>
          <w:lang w:val="es-ES_tradnl"/>
        </w:rPr>
        <w:t>fiscalización</w:t>
      </w:r>
      <w:r w:rsidR="00225743" w:rsidRPr="00320D4B">
        <w:rPr>
          <w:sz w:val="22"/>
          <w:szCs w:val="22"/>
          <w:lang w:val="es-ES_tradnl"/>
        </w:rPr>
        <w:t xml:space="preserve"> </w:t>
      </w:r>
      <w:r w:rsidR="00A3507B">
        <w:rPr>
          <w:sz w:val="22"/>
          <w:szCs w:val="22"/>
          <w:lang w:val="es-ES_tradnl"/>
        </w:rPr>
        <w:t xml:space="preserve">en el ámbito de la </w:t>
      </w:r>
      <w:r w:rsidR="00A3507B" w:rsidRPr="00A3507B">
        <w:rPr>
          <w:sz w:val="22"/>
          <w:szCs w:val="22"/>
          <w:lang w:val="es-ES_tradnl"/>
        </w:rPr>
        <w:t>refrigeración y climatización</w:t>
      </w:r>
      <w:r w:rsidR="004977E6">
        <w:rPr>
          <w:sz w:val="22"/>
          <w:szCs w:val="22"/>
          <w:lang w:val="es-ES_tradnl"/>
        </w:rPr>
        <w:t>.</w:t>
      </w:r>
    </w:p>
    <w:p w14:paraId="2B4B4A53" w14:textId="2CB141C7" w:rsidR="000B6CAD" w:rsidRPr="00320D4B" w:rsidRDefault="000B09D3" w:rsidP="00C51545">
      <w:pPr>
        <w:pStyle w:val="Default"/>
        <w:numPr>
          <w:ilvl w:val="1"/>
          <w:numId w:val="28"/>
        </w:numPr>
        <w:ind w:left="2070" w:hanging="720"/>
        <w:jc w:val="both"/>
        <w:rPr>
          <w:sz w:val="22"/>
          <w:szCs w:val="22"/>
          <w:lang w:val="es-ES_tradnl"/>
        </w:rPr>
      </w:pPr>
      <w:r>
        <w:rPr>
          <w:b/>
          <w:bCs/>
          <w:sz w:val="22"/>
          <w:szCs w:val="22"/>
          <w:lang w:val="es-ES_tradnl"/>
        </w:rPr>
        <w:t>Representantes de organizaciones</w:t>
      </w:r>
      <w:r w:rsidR="00225743" w:rsidRPr="00320D4B">
        <w:rPr>
          <w:b/>
          <w:bCs/>
          <w:sz w:val="22"/>
          <w:szCs w:val="22"/>
          <w:lang w:val="es-ES_tradnl"/>
        </w:rPr>
        <w:t xml:space="preserve"> </w:t>
      </w:r>
      <w:r>
        <w:rPr>
          <w:b/>
          <w:bCs/>
          <w:sz w:val="22"/>
          <w:szCs w:val="22"/>
          <w:lang w:val="es-ES_tradnl"/>
        </w:rPr>
        <w:t>o asociaciones</w:t>
      </w:r>
      <w:r w:rsidR="000B6CAD" w:rsidRPr="00320D4B">
        <w:rPr>
          <w:sz w:val="22"/>
          <w:szCs w:val="22"/>
          <w:lang w:val="es-ES_tradnl"/>
        </w:rPr>
        <w:t>:</w:t>
      </w:r>
      <w:r w:rsidR="00225743" w:rsidRPr="00320D4B">
        <w:rPr>
          <w:sz w:val="22"/>
          <w:szCs w:val="22"/>
          <w:lang w:val="es-ES_tradnl"/>
        </w:rPr>
        <w:t xml:space="preserve"> </w:t>
      </w:r>
      <w:r w:rsidR="003071EA">
        <w:rPr>
          <w:sz w:val="22"/>
          <w:szCs w:val="22"/>
          <w:lang w:val="es-ES_tradnl"/>
        </w:rPr>
        <w:t>A</w:t>
      </w:r>
      <w:r w:rsidR="00935F28" w:rsidRPr="00320D4B">
        <w:rPr>
          <w:sz w:val="22"/>
          <w:szCs w:val="22"/>
          <w:lang w:val="es-ES_tradnl"/>
        </w:rPr>
        <w:t>lgunos</w:t>
      </w:r>
      <w:r w:rsidR="00225743" w:rsidRPr="00320D4B">
        <w:rPr>
          <w:sz w:val="22"/>
          <w:szCs w:val="22"/>
          <w:lang w:val="es-ES_tradnl"/>
        </w:rPr>
        <w:t xml:space="preserve"> </w:t>
      </w:r>
      <w:r w:rsidR="00935F28" w:rsidRPr="00320D4B">
        <w:rPr>
          <w:sz w:val="22"/>
          <w:szCs w:val="22"/>
          <w:lang w:val="es-ES_tradnl"/>
        </w:rPr>
        <w:t>países</w:t>
      </w:r>
      <w:r w:rsidR="00225743" w:rsidRPr="00320D4B">
        <w:rPr>
          <w:sz w:val="22"/>
          <w:szCs w:val="22"/>
          <w:lang w:val="es-ES_tradnl"/>
        </w:rPr>
        <w:t xml:space="preserve"> </w:t>
      </w:r>
      <w:r w:rsidR="00FD52C4">
        <w:rPr>
          <w:sz w:val="22"/>
          <w:szCs w:val="22"/>
          <w:lang w:val="es-ES_tradnl"/>
        </w:rPr>
        <w:t>ha</w:t>
      </w:r>
      <w:r w:rsidR="003071EA">
        <w:rPr>
          <w:sz w:val="22"/>
          <w:szCs w:val="22"/>
          <w:lang w:val="es-ES_tradnl"/>
        </w:rPr>
        <w:t>n</w:t>
      </w:r>
      <w:r w:rsidR="00546361">
        <w:rPr>
          <w:sz w:val="22"/>
          <w:szCs w:val="22"/>
          <w:lang w:val="es-ES_tradnl"/>
        </w:rPr>
        <w:t xml:space="preserve"> </w:t>
      </w:r>
      <w:r w:rsidR="00857661">
        <w:rPr>
          <w:sz w:val="22"/>
          <w:szCs w:val="22"/>
          <w:lang w:val="es-ES_tradnl"/>
        </w:rPr>
        <w:t>homologado</w:t>
      </w:r>
      <w:r w:rsidR="00546361">
        <w:rPr>
          <w:sz w:val="22"/>
          <w:szCs w:val="22"/>
          <w:lang w:val="es-ES_tradnl"/>
        </w:rPr>
        <w:t xml:space="preserve"> a </w:t>
      </w:r>
      <w:r w:rsidR="00FD52C4">
        <w:rPr>
          <w:sz w:val="22"/>
          <w:szCs w:val="22"/>
          <w:lang w:val="es-ES_tradnl"/>
        </w:rPr>
        <w:t xml:space="preserve">mujeres </w:t>
      </w:r>
      <w:r w:rsidR="00FD4628">
        <w:rPr>
          <w:sz w:val="22"/>
          <w:szCs w:val="22"/>
          <w:lang w:val="es-ES_tradnl"/>
        </w:rPr>
        <w:t xml:space="preserve">como </w:t>
      </w:r>
      <w:r w:rsidR="007836C7">
        <w:rPr>
          <w:sz w:val="22"/>
          <w:szCs w:val="22"/>
          <w:lang w:val="es-ES_tradnl"/>
        </w:rPr>
        <w:t xml:space="preserve">expertas </w:t>
      </w:r>
      <w:r w:rsidR="009B7AC5" w:rsidRPr="009B7AC5">
        <w:rPr>
          <w:sz w:val="22"/>
          <w:szCs w:val="22"/>
          <w:lang w:val="es-ES_tradnl"/>
        </w:rPr>
        <w:t xml:space="preserve">capacitadoras </w:t>
      </w:r>
      <w:r w:rsidR="007836C7">
        <w:rPr>
          <w:sz w:val="22"/>
          <w:szCs w:val="22"/>
          <w:lang w:val="es-ES_tradnl"/>
        </w:rPr>
        <w:t xml:space="preserve">en programas de </w:t>
      </w:r>
      <w:r w:rsidR="00056B82" w:rsidRPr="00320D4B">
        <w:rPr>
          <w:sz w:val="22"/>
          <w:szCs w:val="22"/>
          <w:lang w:val="es-ES_tradnl"/>
        </w:rPr>
        <w:t>acreditación</w:t>
      </w:r>
      <w:r w:rsidR="000B6CAD" w:rsidRPr="00320D4B">
        <w:rPr>
          <w:sz w:val="22"/>
          <w:szCs w:val="22"/>
          <w:lang w:val="es-ES_tradnl"/>
        </w:rPr>
        <w:t>.</w:t>
      </w:r>
      <w:r w:rsidR="00225743" w:rsidRPr="00320D4B">
        <w:rPr>
          <w:sz w:val="22"/>
          <w:szCs w:val="22"/>
          <w:lang w:val="es-ES_tradnl"/>
        </w:rPr>
        <w:t xml:space="preserve"> </w:t>
      </w:r>
      <w:r w:rsidR="00003256">
        <w:rPr>
          <w:sz w:val="22"/>
          <w:szCs w:val="22"/>
          <w:lang w:val="es-ES_tradnl"/>
        </w:rPr>
        <w:t xml:space="preserve">Se incentiva a la mujer a </w:t>
      </w:r>
      <w:r w:rsidR="00F71C47" w:rsidRPr="00320D4B">
        <w:rPr>
          <w:sz w:val="22"/>
          <w:szCs w:val="22"/>
          <w:lang w:val="es-ES_tradnl"/>
        </w:rPr>
        <w:t>participar</w:t>
      </w:r>
      <w:r w:rsidR="00225743" w:rsidRPr="00320D4B">
        <w:rPr>
          <w:sz w:val="22"/>
          <w:szCs w:val="22"/>
          <w:lang w:val="es-ES_tradnl"/>
        </w:rPr>
        <w:t xml:space="preserve"> </w:t>
      </w:r>
      <w:r w:rsidR="003345D5" w:rsidRPr="00320D4B">
        <w:rPr>
          <w:sz w:val="22"/>
          <w:szCs w:val="22"/>
          <w:lang w:val="es-ES_tradnl"/>
        </w:rPr>
        <w:t>en</w:t>
      </w:r>
      <w:r w:rsidR="00225743" w:rsidRPr="00320D4B">
        <w:rPr>
          <w:sz w:val="22"/>
          <w:szCs w:val="22"/>
          <w:lang w:val="es-ES_tradnl"/>
        </w:rPr>
        <w:t xml:space="preserve"> </w:t>
      </w:r>
      <w:r w:rsidR="00DD476F" w:rsidRPr="00320D4B">
        <w:rPr>
          <w:sz w:val="22"/>
          <w:szCs w:val="22"/>
          <w:lang w:val="es-ES_tradnl"/>
        </w:rPr>
        <w:t>proceso</w:t>
      </w:r>
      <w:r w:rsidR="00711092">
        <w:rPr>
          <w:sz w:val="22"/>
          <w:szCs w:val="22"/>
          <w:lang w:val="es-ES_tradnl"/>
        </w:rPr>
        <w:t>s</w:t>
      </w:r>
      <w:r w:rsidR="00225743" w:rsidRPr="00320D4B">
        <w:rPr>
          <w:sz w:val="22"/>
          <w:szCs w:val="22"/>
          <w:lang w:val="es-ES_tradnl"/>
        </w:rPr>
        <w:t xml:space="preserve"> </w:t>
      </w:r>
      <w:r w:rsidR="00711092">
        <w:rPr>
          <w:sz w:val="22"/>
          <w:szCs w:val="22"/>
          <w:lang w:val="es-ES_tradnl"/>
        </w:rPr>
        <w:t>resolutivos</w:t>
      </w:r>
      <w:r w:rsidR="00711092" w:rsidRPr="00711092">
        <w:rPr>
          <w:sz w:val="22"/>
          <w:szCs w:val="22"/>
          <w:lang w:val="es-ES_tradnl"/>
        </w:rPr>
        <w:t xml:space="preserve"> </w:t>
      </w:r>
      <w:r w:rsidR="00FC617A" w:rsidRPr="00320D4B">
        <w:rPr>
          <w:sz w:val="22"/>
          <w:szCs w:val="22"/>
          <w:lang w:val="es-ES_tradnl"/>
        </w:rPr>
        <w:t>y</w:t>
      </w:r>
      <w:r w:rsidR="00225743" w:rsidRPr="00320D4B">
        <w:rPr>
          <w:sz w:val="22"/>
          <w:szCs w:val="22"/>
          <w:lang w:val="es-ES_tradnl"/>
        </w:rPr>
        <w:t xml:space="preserve"> </w:t>
      </w:r>
      <w:r w:rsidR="00711092">
        <w:rPr>
          <w:sz w:val="22"/>
          <w:szCs w:val="22"/>
          <w:lang w:val="es-ES_tradnl"/>
        </w:rPr>
        <w:t xml:space="preserve">de </w:t>
      </w:r>
      <w:r w:rsidR="00FC617A" w:rsidRPr="00320D4B">
        <w:rPr>
          <w:sz w:val="22"/>
          <w:szCs w:val="22"/>
          <w:lang w:val="es-ES_tradnl"/>
        </w:rPr>
        <w:t>ejecución</w:t>
      </w:r>
      <w:r w:rsidR="000B6CAD" w:rsidRPr="00320D4B">
        <w:rPr>
          <w:sz w:val="22"/>
          <w:szCs w:val="22"/>
          <w:lang w:val="es-ES_tradnl"/>
        </w:rPr>
        <w:t>.</w:t>
      </w:r>
      <w:r w:rsidR="00225743" w:rsidRPr="00320D4B">
        <w:rPr>
          <w:sz w:val="22"/>
          <w:szCs w:val="22"/>
          <w:lang w:val="es-ES_tradnl"/>
        </w:rPr>
        <w:t xml:space="preserve"> </w:t>
      </w:r>
      <w:r w:rsidR="00462CC1">
        <w:rPr>
          <w:sz w:val="22"/>
          <w:szCs w:val="22"/>
          <w:lang w:val="es-ES_tradnl"/>
        </w:rPr>
        <w:t>A</w:t>
      </w:r>
      <w:r w:rsidR="00462CC1" w:rsidRPr="00320D4B">
        <w:rPr>
          <w:sz w:val="22"/>
          <w:szCs w:val="22"/>
          <w:lang w:val="es-ES_tradnl"/>
        </w:rPr>
        <w:t xml:space="preserve">lgunos </w:t>
      </w:r>
      <w:r w:rsidR="00935F28" w:rsidRPr="00320D4B">
        <w:rPr>
          <w:sz w:val="22"/>
          <w:szCs w:val="22"/>
          <w:lang w:val="es-ES_tradnl"/>
        </w:rPr>
        <w:t>países</w:t>
      </w:r>
      <w:r w:rsidR="00225743" w:rsidRPr="00320D4B">
        <w:rPr>
          <w:sz w:val="22"/>
          <w:szCs w:val="22"/>
          <w:lang w:val="es-ES_tradnl"/>
        </w:rPr>
        <w:t xml:space="preserve"> </w:t>
      </w:r>
      <w:r w:rsidR="003D1893">
        <w:rPr>
          <w:sz w:val="22"/>
          <w:szCs w:val="22"/>
          <w:lang w:val="es-ES_tradnl"/>
        </w:rPr>
        <w:t>ha</w:t>
      </w:r>
      <w:r w:rsidR="00462CC1">
        <w:rPr>
          <w:sz w:val="22"/>
          <w:szCs w:val="22"/>
          <w:lang w:val="es-ES_tradnl"/>
        </w:rPr>
        <w:t>n</w:t>
      </w:r>
      <w:r w:rsidR="003D1893">
        <w:rPr>
          <w:sz w:val="22"/>
          <w:szCs w:val="22"/>
          <w:lang w:val="es-ES_tradnl"/>
        </w:rPr>
        <w:t xml:space="preserve"> </w:t>
      </w:r>
      <w:r w:rsidR="00982445">
        <w:rPr>
          <w:sz w:val="22"/>
          <w:szCs w:val="22"/>
          <w:lang w:val="es-ES_tradnl"/>
        </w:rPr>
        <w:t xml:space="preserve">aplicado </w:t>
      </w:r>
      <w:r w:rsidR="003D1893">
        <w:rPr>
          <w:sz w:val="22"/>
          <w:szCs w:val="22"/>
          <w:lang w:val="es-ES_tradnl"/>
        </w:rPr>
        <w:t xml:space="preserve">además </w:t>
      </w:r>
      <w:r w:rsidR="00C25359">
        <w:rPr>
          <w:sz w:val="22"/>
          <w:szCs w:val="22"/>
          <w:lang w:val="es-ES_tradnl"/>
        </w:rPr>
        <w:t xml:space="preserve">la </w:t>
      </w:r>
      <w:r w:rsidR="00C25359" w:rsidRPr="00C25359">
        <w:rPr>
          <w:sz w:val="22"/>
          <w:szCs w:val="22"/>
          <w:lang w:val="es-ES_tradnl"/>
        </w:rPr>
        <w:t>igualdad de oportunidades</w:t>
      </w:r>
      <w:r w:rsidR="00225743" w:rsidRPr="00320D4B">
        <w:rPr>
          <w:sz w:val="22"/>
          <w:szCs w:val="22"/>
          <w:lang w:val="es-ES_tradnl"/>
        </w:rPr>
        <w:t xml:space="preserve"> </w:t>
      </w:r>
      <w:r w:rsidR="00282D1B">
        <w:rPr>
          <w:sz w:val="22"/>
          <w:szCs w:val="22"/>
          <w:lang w:val="es-ES_tradnl"/>
        </w:rPr>
        <w:t xml:space="preserve">entre </w:t>
      </w:r>
      <w:r w:rsidR="0094568A">
        <w:rPr>
          <w:sz w:val="22"/>
          <w:szCs w:val="22"/>
          <w:lang w:val="es-ES_tradnl"/>
        </w:rPr>
        <w:t>hombres</w:t>
      </w:r>
      <w:r w:rsidR="00225743" w:rsidRPr="00320D4B">
        <w:rPr>
          <w:sz w:val="22"/>
          <w:szCs w:val="22"/>
          <w:lang w:val="es-ES_tradnl"/>
        </w:rPr>
        <w:t xml:space="preserve"> </w:t>
      </w:r>
      <w:r w:rsidR="00FC617A" w:rsidRPr="00320D4B">
        <w:rPr>
          <w:sz w:val="22"/>
          <w:szCs w:val="22"/>
          <w:lang w:val="es-ES_tradnl"/>
        </w:rPr>
        <w:t>y</w:t>
      </w:r>
      <w:r w:rsidR="00225743" w:rsidRPr="00320D4B">
        <w:rPr>
          <w:sz w:val="22"/>
          <w:szCs w:val="22"/>
          <w:lang w:val="es-ES_tradnl"/>
        </w:rPr>
        <w:t xml:space="preserve"> </w:t>
      </w:r>
      <w:r w:rsidR="00DC1A58">
        <w:rPr>
          <w:sz w:val="22"/>
          <w:szCs w:val="22"/>
          <w:lang w:val="es-ES_tradnl"/>
        </w:rPr>
        <w:t>mujeres</w:t>
      </w:r>
      <w:r w:rsidR="00225743" w:rsidRPr="00320D4B">
        <w:rPr>
          <w:sz w:val="22"/>
          <w:szCs w:val="22"/>
          <w:lang w:val="es-ES_tradnl"/>
        </w:rPr>
        <w:t xml:space="preserve"> </w:t>
      </w:r>
      <w:r w:rsidR="003345D5" w:rsidRPr="00320D4B">
        <w:rPr>
          <w:sz w:val="22"/>
          <w:szCs w:val="22"/>
          <w:lang w:val="es-ES_tradnl"/>
        </w:rPr>
        <w:t>en</w:t>
      </w:r>
      <w:r w:rsidR="00225743" w:rsidRPr="00320D4B">
        <w:rPr>
          <w:sz w:val="22"/>
          <w:szCs w:val="22"/>
          <w:lang w:val="es-ES_tradnl"/>
        </w:rPr>
        <w:t xml:space="preserve"> </w:t>
      </w:r>
      <w:r w:rsidR="007D4390">
        <w:rPr>
          <w:sz w:val="22"/>
          <w:szCs w:val="22"/>
          <w:lang w:val="es-ES_tradnl"/>
        </w:rPr>
        <w:t xml:space="preserve">la </w:t>
      </w:r>
      <w:r w:rsidR="007402FD">
        <w:rPr>
          <w:sz w:val="22"/>
          <w:szCs w:val="22"/>
          <w:lang w:val="es-ES_tradnl"/>
        </w:rPr>
        <w:t xml:space="preserve">integración </w:t>
      </w:r>
      <w:r w:rsidR="00FC617A" w:rsidRPr="00320D4B">
        <w:rPr>
          <w:sz w:val="22"/>
          <w:szCs w:val="22"/>
          <w:lang w:val="es-ES_tradnl"/>
        </w:rPr>
        <w:t>de</w:t>
      </w:r>
      <w:r w:rsidR="00B474F5">
        <w:rPr>
          <w:sz w:val="22"/>
          <w:szCs w:val="22"/>
          <w:lang w:val="es-ES_tradnl"/>
        </w:rPr>
        <w:t xml:space="preserve">l </w:t>
      </w:r>
      <w:r w:rsidR="00D21F0F">
        <w:rPr>
          <w:sz w:val="22"/>
          <w:szCs w:val="22"/>
          <w:lang w:val="es-ES_tradnl"/>
        </w:rPr>
        <w:t>Comité de Dirección</w:t>
      </w:r>
      <w:r w:rsidR="00951E22" w:rsidRPr="00951E22">
        <w:rPr>
          <w:sz w:val="22"/>
          <w:szCs w:val="22"/>
          <w:lang w:val="es-ES_tradnl"/>
        </w:rPr>
        <w:t xml:space="preserve"> </w:t>
      </w:r>
      <w:r w:rsidR="00951E22">
        <w:rPr>
          <w:sz w:val="22"/>
          <w:szCs w:val="22"/>
          <w:lang w:val="es-ES_tradnl"/>
        </w:rPr>
        <w:t xml:space="preserve">sobre las </w:t>
      </w:r>
      <w:r w:rsidR="00B474F5" w:rsidRPr="00B474F5">
        <w:rPr>
          <w:sz w:val="22"/>
          <w:szCs w:val="22"/>
          <w:lang w:val="es-ES_tradnl"/>
        </w:rPr>
        <w:t>SAO</w:t>
      </w:r>
      <w:r w:rsidR="00405B53">
        <w:rPr>
          <w:sz w:val="22"/>
          <w:szCs w:val="22"/>
          <w:lang w:val="es-ES_tradnl"/>
        </w:rPr>
        <w:t>.</w:t>
      </w:r>
    </w:p>
    <w:p w14:paraId="026F1C56" w14:textId="41EE2FEC" w:rsidR="000B6CAD" w:rsidRPr="00320D4B" w:rsidRDefault="00EB5528" w:rsidP="00C51545">
      <w:pPr>
        <w:pStyle w:val="Default"/>
        <w:numPr>
          <w:ilvl w:val="1"/>
          <w:numId w:val="28"/>
        </w:numPr>
        <w:ind w:left="2070" w:hanging="630"/>
        <w:jc w:val="both"/>
        <w:rPr>
          <w:sz w:val="22"/>
          <w:szCs w:val="22"/>
          <w:lang w:val="es-ES_tradnl"/>
        </w:rPr>
      </w:pPr>
      <w:r w:rsidRPr="00320D4B">
        <w:rPr>
          <w:b/>
          <w:bCs/>
          <w:sz w:val="22"/>
          <w:szCs w:val="22"/>
          <w:lang w:val="es-ES_tradnl"/>
        </w:rPr>
        <w:t>Sensibilización</w:t>
      </w:r>
      <w:r w:rsidR="00A71DAD">
        <w:rPr>
          <w:sz w:val="22"/>
          <w:szCs w:val="22"/>
          <w:lang w:val="es-ES_tradnl"/>
        </w:rPr>
        <w:t>:</w:t>
      </w:r>
      <w:r w:rsidR="00031F72">
        <w:rPr>
          <w:sz w:val="22"/>
          <w:szCs w:val="22"/>
          <w:lang w:val="es-ES_tradnl"/>
        </w:rPr>
        <w:t xml:space="preserve"> </w:t>
      </w:r>
      <w:r w:rsidR="000A658C">
        <w:rPr>
          <w:sz w:val="22"/>
          <w:szCs w:val="22"/>
          <w:lang w:val="es-ES_tradnl"/>
        </w:rPr>
        <w:t>Las Oficinas Nacionales</w:t>
      </w:r>
      <w:r w:rsidR="00F81B46" w:rsidRPr="00F81B46">
        <w:rPr>
          <w:sz w:val="22"/>
          <w:szCs w:val="22"/>
          <w:lang w:val="es-ES_tradnl"/>
        </w:rPr>
        <w:t xml:space="preserve"> del Ozono</w:t>
      </w:r>
      <w:r w:rsidR="00225743" w:rsidRPr="00320D4B">
        <w:rPr>
          <w:sz w:val="22"/>
          <w:szCs w:val="22"/>
          <w:lang w:val="es-ES_tradnl"/>
        </w:rPr>
        <w:t xml:space="preserve"> </w:t>
      </w:r>
      <w:r w:rsidR="00860B40">
        <w:rPr>
          <w:sz w:val="22"/>
          <w:szCs w:val="22"/>
          <w:lang w:val="es-ES_tradnl"/>
        </w:rPr>
        <w:t>manifest</w:t>
      </w:r>
      <w:r w:rsidR="005E1892">
        <w:rPr>
          <w:sz w:val="22"/>
          <w:szCs w:val="22"/>
          <w:lang w:val="es-ES_tradnl"/>
        </w:rPr>
        <w:t>aron</w:t>
      </w:r>
      <w:r w:rsidR="00860B40">
        <w:rPr>
          <w:sz w:val="22"/>
          <w:szCs w:val="22"/>
          <w:lang w:val="es-ES_tradnl"/>
        </w:rPr>
        <w:t xml:space="preserve"> que </w:t>
      </w:r>
      <w:r w:rsidR="00BB0DDB">
        <w:rPr>
          <w:sz w:val="22"/>
          <w:szCs w:val="22"/>
          <w:lang w:val="es-ES_tradnl"/>
        </w:rPr>
        <w:t>incentivará</w:t>
      </w:r>
      <w:r w:rsidR="00771159">
        <w:rPr>
          <w:sz w:val="22"/>
          <w:szCs w:val="22"/>
          <w:lang w:val="es-ES_tradnl"/>
        </w:rPr>
        <w:t>n</w:t>
      </w:r>
      <w:r w:rsidR="00BB0DDB">
        <w:rPr>
          <w:sz w:val="22"/>
          <w:szCs w:val="22"/>
          <w:lang w:val="es-ES_tradnl"/>
        </w:rPr>
        <w:t xml:space="preserve"> a más </w:t>
      </w:r>
      <w:r w:rsidR="00DC1A58">
        <w:rPr>
          <w:sz w:val="22"/>
          <w:szCs w:val="22"/>
          <w:lang w:val="es-ES_tradnl"/>
        </w:rPr>
        <w:t>mujeres</w:t>
      </w:r>
      <w:r w:rsidR="00225743" w:rsidRPr="00320D4B">
        <w:rPr>
          <w:sz w:val="22"/>
          <w:szCs w:val="22"/>
          <w:lang w:val="es-ES_tradnl"/>
        </w:rPr>
        <w:t xml:space="preserve"> </w:t>
      </w:r>
      <w:r w:rsidR="00BB0DDB">
        <w:rPr>
          <w:sz w:val="22"/>
          <w:szCs w:val="22"/>
          <w:lang w:val="es-ES_tradnl"/>
        </w:rPr>
        <w:t>a participar en</w:t>
      </w:r>
      <w:r w:rsidR="00BB0DDB" w:rsidRPr="00F71B25">
        <w:rPr>
          <w:lang w:val="es-ES"/>
        </w:rPr>
        <w:t xml:space="preserve"> </w:t>
      </w:r>
      <w:r w:rsidR="00BB0DDB" w:rsidRPr="00BB0DDB">
        <w:rPr>
          <w:sz w:val="22"/>
          <w:szCs w:val="22"/>
          <w:lang w:val="es-ES_tradnl"/>
        </w:rPr>
        <w:t xml:space="preserve">actividades de sensibilización </w:t>
      </w:r>
      <w:r w:rsidR="00F965FF">
        <w:rPr>
          <w:sz w:val="22"/>
          <w:szCs w:val="22"/>
          <w:lang w:val="es-ES_tradnl"/>
        </w:rPr>
        <w:t xml:space="preserve">que </w:t>
      </w:r>
      <w:r w:rsidR="00A475DE">
        <w:rPr>
          <w:sz w:val="22"/>
          <w:szCs w:val="22"/>
          <w:lang w:val="es-ES_tradnl"/>
        </w:rPr>
        <w:t xml:space="preserve">les </w:t>
      </w:r>
      <w:r w:rsidR="00EE4DEC">
        <w:rPr>
          <w:sz w:val="22"/>
          <w:szCs w:val="22"/>
          <w:lang w:val="es-ES_tradnl"/>
        </w:rPr>
        <w:t>permita</w:t>
      </w:r>
      <w:r w:rsidR="00490C3F">
        <w:rPr>
          <w:sz w:val="22"/>
          <w:szCs w:val="22"/>
          <w:lang w:val="es-ES_tradnl"/>
        </w:rPr>
        <w:t>n</w:t>
      </w:r>
      <w:r w:rsidR="003D11B1">
        <w:rPr>
          <w:sz w:val="22"/>
          <w:szCs w:val="22"/>
          <w:lang w:val="es-ES_tradnl"/>
        </w:rPr>
        <w:t xml:space="preserve"> </w:t>
      </w:r>
      <w:r w:rsidR="009D2961">
        <w:rPr>
          <w:sz w:val="22"/>
          <w:szCs w:val="22"/>
          <w:lang w:val="es-ES_tradnl"/>
        </w:rPr>
        <w:t xml:space="preserve">evaluar </w:t>
      </w:r>
      <w:r w:rsidR="00490C3F">
        <w:rPr>
          <w:sz w:val="22"/>
          <w:szCs w:val="22"/>
          <w:lang w:val="es-ES_tradnl"/>
        </w:rPr>
        <w:t>su</w:t>
      </w:r>
      <w:r w:rsidR="00DE1DE7">
        <w:rPr>
          <w:sz w:val="22"/>
          <w:szCs w:val="22"/>
          <w:lang w:val="es-ES_tradnl"/>
        </w:rPr>
        <w:t xml:space="preserve"> </w:t>
      </w:r>
      <w:r w:rsidR="00490C3F">
        <w:rPr>
          <w:sz w:val="22"/>
          <w:szCs w:val="22"/>
          <w:lang w:val="es-ES_tradnl"/>
        </w:rPr>
        <w:t xml:space="preserve">interés </w:t>
      </w:r>
      <w:r w:rsidR="00473279">
        <w:rPr>
          <w:sz w:val="22"/>
          <w:szCs w:val="22"/>
          <w:lang w:val="es-ES_tradnl"/>
        </w:rPr>
        <w:t xml:space="preserve">en </w:t>
      </w:r>
      <w:r w:rsidR="00E46840">
        <w:rPr>
          <w:sz w:val="22"/>
          <w:szCs w:val="22"/>
          <w:lang w:val="es-ES_tradnl"/>
        </w:rPr>
        <w:t xml:space="preserve">ingresar al </w:t>
      </w:r>
      <w:r w:rsidR="00216482" w:rsidRPr="00320D4B">
        <w:rPr>
          <w:sz w:val="22"/>
          <w:szCs w:val="22"/>
          <w:lang w:val="es-ES_tradnl"/>
        </w:rPr>
        <w:t>sector</w:t>
      </w:r>
      <w:r w:rsidR="005C6285" w:rsidRPr="00F71B25">
        <w:rPr>
          <w:lang w:val="es-ES"/>
        </w:rPr>
        <w:t xml:space="preserve"> </w:t>
      </w:r>
      <w:r w:rsidR="005C6285" w:rsidRPr="005C6285">
        <w:rPr>
          <w:sz w:val="22"/>
          <w:szCs w:val="22"/>
          <w:lang w:val="es-ES_tradnl"/>
        </w:rPr>
        <w:t>refrigeración y climatización</w:t>
      </w:r>
      <w:r w:rsidR="00E46840">
        <w:rPr>
          <w:sz w:val="22"/>
          <w:szCs w:val="22"/>
          <w:lang w:val="es-ES_tradnl"/>
        </w:rPr>
        <w:t>.</w:t>
      </w:r>
    </w:p>
    <w:p w14:paraId="1E838745" w14:textId="7706A45B" w:rsidR="00EF7083" w:rsidRPr="00320D4B" w:rsidRDefault="00500726" w:rsidP="00C51545">
      <w:pPr>
        <w:pStyle w:val="ListParagraph"/>
        <w:numPr>
          <w:ilvl w:val="0"/>
          <w:numId w:val="28"/>
        </w:numPr>
        <w:suppressAutoHyphens/>
        <w:autoSpaceDN w:val="0"/>
        <w:ind w:left="1440" w:hanging="720"/>
        <w:jc w:val="thaiDistribute"/>
        <w:rPr>
          <w:sz w:val="22"/>
          <w:szCs w:val="22"/>
          <w:lang w:val="es-ES_tradnl"/>
        </w:rPr>
      </w:pPr>
      <w:r>
        <w:rPr>
          <w:sz w:val="22"/>
          <w:szCs w:val="22"/>
          <w:lang w:val="es-ES_tradnl"/>
        </w:rPr>
        <w:t xml:space="preserve">Se recomendó a los </w:t>
      </w:r>
      <w:r w:rsidR="00216482" w:rsidRPr="00320D4B">
        <w:rPr>
          <w:sz w:val="22"/>
          <w:szCs w:val="22"/>
          <w:lang w:val="es-ES_tradnl"/>
        </w:rPr>
        <w:t>países</w:t>
      </w:r>
      <w:r w:rsidR="00225743" w:rsidRPr="00320D4B">
        <w:rPr>
          <w:sz w:val="22"/>
          <w:szCs w:val="22"/>
          <w:lang w:val="es-ES_tradnl"/>
        </w:rPr>
        <w:t xml:space="preserve"> </w:t>
      </w:r>
      <w:r>
        <w:rPr>
          <w:sz w:val="22"/>
          <w:szCs w:val="22"/>
          <w:lang w:val="es-ES_tradnl"/>
        </w:rPr>
        <w:t xml:space="preserve">integrar los </w:t>
      </w:r>
      <w:r w:rsidR="00BE679F">
        <w:rPr>
          <w:sz w:val="22"/>
          <w:szCs w:val="22"/>
          <w:lang w:val="es-ES_tradnl"/>
        </w:rPr>
        <w:t>tema</w:t>
      </w:r>
      <w:r>
        <w:rPr>
          <w:sz w:val="22"/>
          <w:szCs w:val="22"/>
          <w:lang w:val="es-ES_tradnl"/>
        </w:rPr>
        <w:t>s</w:t>
      </w:r>
      <w:r w:rsidR="00BE679F">
        <w:rPr>
          <w:sz w:val="22"/>
          <w:szCs w:val="22"/>
          <w:lang w:val="es-ES_tradnl"/>
        </w:rPr>
        <w:t xml:space="preserve"> de género</w:t>
      </w:r>
      <w:r w:rsidR="00225743" w:rsidRPr="00320D4B">
        <w:rPr>
          <w:sz w:val="22"/>
          <w:szCs w:val="22"/>
          <w:lang w:val="es-ES_tradnl"/>
        </w:rPr>
        <w:t xml:space="preserve"> </w:t>
      </w:r>
      <w:r w:rsidR="00680706">
        <w:rPr>
          <w:sz w:val="22"/>
          <w:szCs w:val="22"/>
          <w:lang w:val="es-ES_tradnl"/>
        </w:rPr>
        <w:t>a</w:t>
      </w:r>
      <w:r w:rsidR="00BF4199">
        <w:rPr>
          <w:sz w:val="22"/>
          <w:szCs w:val="22"/>
          <w:lang w:val="es-ES_tradnl"/>
        </w:rPr>
        <w:t xml:space="preserve"> las </w:t>
      </w:r>
      <w:r w:rsidR="001B118E">
        <w:rPr>
          <w:sz w:val="22"/>
          <w:szCs w:val="22"/>
          <w:lang w:val="es-ES_tradnl"/>
        </w:rPr>
        <w:t>operaciones</w:t>
      </w:r>
      <w:r w:rsidR="00A22CD3">
        <w:rPr>
          <w:sz w:val="22"/>
          <w:szCs w:val="22"/>
          <w:lang w:val="es-ES_tradnl"/>
        </w:rPr>
        <w:t xml:space="preserve"> diarias de la</w:t>
      </w:r>
      <w:r w:rsidR="00225EA2">
        <w:rPr>
          <w:sz w:val="22"/>
          <w:szCs w:val="22"/>
          <w:lang w:val="es-ES_tradnl"/>
        </w:rPr>
        <w:t>s</w:t>
      </w:r>
      <w:r w:rsidR="00A22CD3">
        <w:rPr>
          <w:sz w:val="22"/>
          <w:szCs w:val="22"/>
          <w:lang w:val="es-ES_tradnl"/>
        </w:rPr>
        <w:t xml:space="preserve"> </w:t>
      </w:r>
      <w:r w:rsidR="009F01EE" w:rsidRPr="009F01EE">
        <w:rPr>
          <w:sz w:val="22"/>
          <w:szCs w:val="22"/>
          <w:lang w:val="es-ES_tradnl"/>
        </w:rPr>
        <w:t xml:space="preserve">Oficinas Nacionales del Ozono </w:t>
      </w:r>
      <w:r w:rsidR="00FC617A" w:rsidRPr="00320D4B">
        <w:rPr>
          <w:sz w:val="22"/>
          <w:szCs w:val="22"/>
          <w:lang w:val="es-ES_tradnl"/>
        </w:rPr>
        <w:t>y</w:t>
      </w:r>
      <w:r w:rsidR="00225743" w:rsidRPr="00320D4B">
        <w:rPr>
          <w:sz w:val="22"/>
          <w:szCs w:val="22"/>
          <w:lang w:val="es-ES_tradnl"/>
        </w:rPr>
        <w:t xml:space="preserve"> </w:t>
      </w:r>
      <w:r w:rsidR="00420D46">
        <w:rPr>
          <w:sz w:val="22"/>
          <w:szCs w:val="22"/>
          <w:lang w:val="es-ES_tradnl"/>
        </w:rPr>
        <w:t>a toda</w:t>
      </w:r>
      <w:r w:rsidR="00225743" w:rsidRPr="00320D4B">
        <w:rPr>
          <w:sz w:val="22"/>
          <w:szCs w:val="22"/>
          <w:lang w:val="es-ES_tradnl"/>
        </w:rPr>
        <w:t xml:space="preserve"> </w:t>
      </w:r>
      <w:r w:rsidR="00420D46">
        <w:rPr>
          <w:sz w:val="22"/>
          <w:szCs w:val="22"/>
          <w:lang w:val="es-ES_tradnl"/>
        </w:rPr>
        <w:t>actividad</w:t>
      </w:r>
      <w:r w:rsidR="00225743" w:rsidRPr="00320D4B">
        <w:rPr>
          <w:sz w:val="22"/>
          <w:szCs w:val="22"/>
          <w:lang w:val="es-ES_tradnl"/>
        </w:rPr>
        <w:t xml:space="preserve"> </w:t>
      </w:r>
      <w:r w:rsidR="003D214E">
        <w:rPr>
          <w:sz w:val="22"/>
          <w:szCs w:val="22"/>
          <w:lang w:val="es-ES_tradnl"/>
        </w:rPr>
        <w:t>relativa a</w:t>
      </w:r>
      <w:r w:rsidR="00FC617A" w:rsidRPr="00320D4B">
        <w:rPr>
          <w:sz w:val="22"/>
          <w:szCs w:val="22"/>
          <w:lang w:val="es-ES_tradnl"/>
        </w:rPr>
        <w:t>l</w:t>
      </w:r>
      <w:r w:rsidR="00225743" w:rsidRPr="00320D4B">
        <w:rPr>
          <w:sz w:val="22"/>
          <w:szCs w:val="22"/>
          <w:lang w:val="es-ES_tradnl"/>
        </w:rPr>
        <w:t xml:space="preserve"> </w:t>
      </w:r>
      <w:r w:rsidR="00FC617A" w:rsidRPr="00320D4B">
        <w:rPr>
          <w:sz w:val="22"/>
          <w:szCs w:val="22"/>
          <w:lang w:val="es-ES_tradnl"/>
        </w:rPr>
        <w:t>Protocolo</w:t>
      </w:r>
      <w:r w:rsidR="00225743" w:rsidRPr="00320D4B">
        <w:rPr>
          <w:sz w:val="22"/>
          <w:szCs w:val="22"/>
          <w:lang w:val="es-ES_tradnl"/>
        </w:rPr>
        <w:t xml:space="preserve"> </w:t>
      </w:r>
      <w:r w:rsidR="00FC617A" w:rsidRPr="00320D4B">
        <w:rPr>
          <w:sz w:val="22"/>
          <w:szCs w:val="22"/>
          <w:lang w:val="es-ES_tradnl"/>
        </w:rPr>
        <w:t>de</w:t>
      </w:r>
      <w:r w:rsidR="00225743" w:rsidRPr="00320D4B">
        <w:rPr>
          <w:sz w:val="22"/>
          <w:szCs w:val="22"/>
          <w:lang w:val="es-ES_tradnl"/>
        </w:rPr>
        <w:t xml:space="preserve"> </w:t>
      </w:r>
      <w:r w:rsidR="00996177">
        <w:rPr>
          <w:sz w:val="22"/>
          <w:szCs w:val="22"/>
          <w:lang w:val="es-ES_tradnl"/>
        </w:rPr>
        <w:t>Montreal.</w:t>
      </w:r>
    </w:p>
    <w:p w14:paraId="139E2A29" w14:textId="50DBE240" w:rsidR="000B6CAD" w:rsidRPr="00320D4B" w:rsidRDefault="000B6CAD" w:rsidP="00214C43">
      <w:pPr>
        <w:jc w:val="thaiDistribute"/>
        <w:rPr>
          <w:b/>
          <w:bCs/>
        </w:rPr>
      </w:pPr>
    </w:p>
    <w:p w14:paraId="35C42443" w14:textId="2EF0419B" w:rsidR="000B6CAD" w:rsidRPr="00FD458E" w:rsidRDefault="008C6DCF" w:rsidP="00D73BC1">
      <w:pPr>
        <w:shd w:val="clear" w:color="auto" w:fill="FFFFFF" w:themeFill="background1"/>
        <w:jc w:val="left"/>
        <w:rPr>
          <w:b/>
          <w:bCs/>
          <w:caps/>
        </w:rPr>
      </w:pPr>
      <w:r w:rsidRPr="00FD458E">
        <w:rPr>
          <w:b/>
          <w:bCs/>
          <w:caps/>
        </w:rPr>
        <w:t xml:space="preserve">red de los </w:t>
      </w:r>
      <w:r w:rsidR="002E224B" w:rsidRPr="00FD458E">
        <w:rPr>
          <w:b/>
          <w:bCs/>
          <w:caps/>
        </w:rPr>
        <w:t>PAÍSES INSULARES DEL PACÍFICO</w:t>
      </w:r>
      <w:r w:rsidR="00225743" w:rsidRPr="00FD458E">
        <w:rPr>
          <w:b/>
          <w:bCs/>
          <w:caps/>
        </w:rPr>
        <w:t xml:space="preserve"> </w:t>
      </w:r>
      <w:r w:rsidRPr="00FD458E">
        <w:rPr>
          <w:b/>
          <w:bCs/>
          <w:caps/>
        </w:rPr>
        <w:t xml:space="preserve">- </w:t>
      </w:r>
      <w:r w:rsidR="003345D5" w:rsidRPr="00FD458E">
        <w:rPr>
          <w:b/>
          <w:bCs/>
          <w:caps/>
        </w:rPr>
        <w:t>REUNIÓN</w:t>
      </w:r>
      <w:r w:rsidR="00225743" w:rsidRPr="00FD458E">
        <w:rPr>
          <w:b/>
          <w:bCs/>
          <w:caps/>
        </w:rPr>
        <w:t xml:space="preserve"> </w:t>
      </w:r>
      <w:r w:rsidR="00FC617A" w:rsidRPr="00FD458E">
        <w:rPr>
          <w:b/>
          <w:bCs/>
          <w:caps/>
        </w:rPr>
        <w:t>DE</w:t>
      </w:r>
      <w:r w:rsidR="00225743" w:rsidRPr="00FD458E">
        <w:rPr>
          <w:b/>
          <w:bCs/>
          <w:caps/>
        </w:rPr>
        <w:t xml:space="preserve"> </w:t>
      </w:r>
      <w:r w:rsidR="007C2905">
        <w:rPr>
          <w:b/>
          <w:bCs/>
          <w:caps/>
        </w:rPr>
        <w:t>ENCARGADOS DE OFICINAS DEL OZONO</w:t>
      </w:r>
      <w:r w:rsidR="000B6CAD" w:rsidRPr="00FD458E">
        <w:rPr>
          <w:b/>
          <w:bCs/>
          <w:caps/>
        </w:rPr>
        <w:t>,</w:t>
      </w:r>
      <w:r w:rsidR="00225743" w:rsidRPr="00FD458E">
        <w:rPr>
          <w:b/>
          <w:bCs/>
          <w:caps/>
        </w:rPr>
        <w:t xml:space="preserve"> </w:t>
      </w:r>
      <w:r w:rsidR="000B6CAD" w:rsidRPr="00FD458E">
        <w:rPr>
          <w:b/>
          <w:bCs/>
          <w:caps/>
        </w:rPr>
        <w:t>BANGKOK,</w:t>
      </w:r>
      <w:r w:rsidR="00225743" w:rsidRPr="00FD458E">
        <w:rPr>
          <w:b/>
          <w:bCs/>
          <w:caps/>
        </w:rPr>
        <w:t xml:space="preserve"> </w:t>
      </w:r>
      <w:r w:rsidR="00095AC9" w:rsidRPr="00FD458E">
        <w:rPr>
          <w:b/>
          <w:bCs/>
          <w:caps/>
        </w:rPr>
        <w:t>TAILANDIA</w:t>
      </w:r>
      <w:r w:rsidR="000B6CAD" w:rsidRPr="00FD458E">
        <w:rPr>
          <w:b/>
          <w:bCs/>
          <w:caps/>
        </w:rPr>
        <w:t>,</w:t>
      </w:r>
      <w:r w:rsidR="00225743" w:rsidRPr="00FD458E">
        <w:rPr>
          <w:b/>
          <w:bCs/>
          <w:caps/>
        </w:rPr>
        <w:t xml:space="preserve"> </w:t>
      </w:r>
      <w:r w:rsidR="00094FF8" w:rsidRPr="00FD458E">
        <w:rPr>
          <w:b/>
          <w:bCs/>
          <w:caps/>
        </w:rPr>
        <w:t>SEPTIEMBRE</w:t>
      </w:r>
      <w:r w:rsidR="00225743" w:rsidRPr="00FD458E">
        <w:rPr>
          <w:b/>
          <w:bCs/>
          <w:caps/>
        </w:rPr>
        <w:t xml:space="preserve"> </w:t>
      </w:r>
      <w:r w:rsidR="00FD458E" w:rsidRPr="00FD458E">
        <w:rPr>
          <w:b/>
          <w:bCs/>
          <w:caps/>
        </w:rPr>
        <w:t xml:space="preserve">de </w:t>
      </w:r>
      <w:r w:rsidR="000B6CAD" w:rsidRPr="00FD458E">
        <w:rPr>
          <w:b/>
          <w:bCs/>
          <w:caps/>
        </w:rPr>
        <w:t>2018</w:t>
      </w:r>
    </w:p>
    <w:p w14:paraId="40AFEF1D" w14:textId="77777777" w:rsidR="000B6CAD" w:rsidRPr="00320D4B" w:rsidRDefault="000B6CAD" w:rsidP="00214C43">
      <w:pPr>
        <w:jc w:val="thaiDistribute"/>
      </w:pPr>
    </w:p>
    <w:p w14:paraId="3874FE08" w14:textId="42AC3BB4" w:rsidR="000B6CAD" w:rsidRPr="00320D4B" w:rsidRDefault="00EE0DD9" w:rsidP="00214C43">
      <w:pPr>
        <w:jc w:val="thaiDistribute"/>
      </w:pPr>
      <w:r>
        <w:rPr>
          <w:b/>
          <w:bCs/>
        </w:rPr>
        <w:t xml:space="preserve">Primer debate </w:t>
      </w:r>
      <w:r w:rsidR="00482BEB">
        <w:rPr>
          <w:b/>
          <w:bCs/>
        </w:rPr>
        <w:t xml:space="preserve">sobre la </w:t>
      </w:r>
      <w:r w:rsidR="00C33795">
        <w:rPr>
          <w:b/>
          <w:bCs/>
        </w:rPr>
        <w:t>incorporación</w:t>
      </w:r>
      <w:r w:rsidR="00F71C47" w:rsidRPr="00320D4B">
        <w:rPr>
          <w:b/>
          <w:bCs/>
        </w:rPr>
        <w:t xml:space="preserve"> de la perspectiva de género</w:t>
      </w:r>
      <w:r w:rsidR="000B6CAD" w:rsidRPr="00320D4B">
        <w:rPr>
          <w:b/>
          <w:bCs/>
        </w:rPr>
        <w:t>:</w:t>
      </w:r>
      <w:r w:rsidR="00225743" w:rsidRPr="00320D4B">
        <w:t xml:space="preserve"> </w:t>
      </w:r>
      <w:r w:rsidR="00B625CA">
        <w:t>La integración de la perspectiva de género formó parte del orden del día</w:t>
      </w:r>
      <w:r w:rsidR="00225743" w:rsidRPr="00320D4B">
        <w:t xml:space="preserve"> </w:t>
      </w:r>
      <w:r w:rsidR="005C158A">
        <w:t>de la r</w:t>
      </w:r>
      <w:r w:rsidR="003345D5" w:rsidRPr="00320D4B">
        <w:t>eunión</w:t>
      </w:r>
      <w:r w:rsidR="00225743" w:rsidRPr="00320D4B">
        <w:t xml:space="preserve"> </w:t>
      </w:r>
      <w:r w:rsidR="00FC617A" w:rsidRPr="00320D4B">
        <w:t>de</w:t>
      </w:r>
      <w:r w:rsidR="00225743" w:rsidRPr="00320D4B">
        <w:t xml:space="preserve"> </w:t>
      </w:r>
      <w:r w:rsidR="005C158A">
        <w:t xml:space="preserve">la </w:t>
      </w:r>
      <w:r w:rsidR="00FD11FE" w:rsidRPr="005C158A">
        <w:t xml:space="preserve">Red </w:t>
      </w:r>
      <w:r w:rsidR="005C158A" w:rsidRPr="005C158A">
        <w:t xml:space="preserve">de </w:t>
      </w:r>
      <w:r w:rsidR="00FD11FE" w:rsidRPr="005C158A">
        <w:t xml:space="preserve">Países Insulares </w:t>
      </w:r>
      <w:r w:rsidR="005C158A" w:rsidRPr="005C158A">
        <w:t xml:space="preserve">del Pacífico </w:t>
      </w:r>
      <w:r w:rsidR="005C158A">
        <w:t xml:space="preserve">efectuada </w:t>
      </w:r>
      <w:r w:rsidR="00EF7083" w:rsidRPr="00320D4B">
        <w:t>en</w:t>
      </w:r>
      <w:r w:rsidR="00225743" w:rsidRPr="00320D4B">
        <w:t xml:space="preserve"> </w:t>
      </w:r>
      <w:r w:rsidR="00FC617A" w:rsidRPr="00320D4B">
        <w:t>septiembre</w:t>
      </w:r>
      <w:r w:rsidR="00225743" w:rsidRPr="00320D4B">
        <w:t xml:space="preserve"> </w:t>
      </w:r>
      <w:r w:rsidR="00FC617A" w:rsidRPr="00320D4B">
        <w:t>de</w:t>
      </w:r>
      <w:r w:rsidR="00225743" w:rsidRPr="00320D4B">
        <w:t xml:space="preserve"> </w:t>
      </w:r>
      <w:r w:rsidR="000B6CAD" w:rsidRPr="00320D4B">
        <w:t>201</w:t>
      </w:r>
      <w:r w:rsidR="00D227BB">
        <w:t xml:space="preserve">8 en </w:t>
      </w:r>
      <w:r w:rsidR="000B6CAD" w:rsidRPr="00320D4B">
        <w:t>Bangkok,</w:t>
      </w:r>
      <w:r w:rsidR="00225743" w:rsidRPr="00320D4B">
        <w:t xml:space="preserve"> </w:t>
      </w:r>
      <w:r w:rsidR="00095AC9" w:rsidRPr="00320D4B">
        <w:t>Tailandia</w:t>
      </w:r>
      <w:r w:rsidR="000B6CAD" w:rsidRPr="00320D4B">
        <w:t>.</w:t>
      </w:r>
      <w:r w:rsidR="00225743" w:rsidRPr="00320D4B">
        <w:t xml:space="preserve"> </w:t>
      </w:r>
      <w:r w:rsidR="00B02974" w:rsidRPr="00B02974">
        <w:t>La discusión s</w:t>
      </w:r>
      <w:r w:rsidR="00B02974">
        <w:t>e resume de la manera siguiente</w:t>
      </w:r>
      <w:r w:rsidR="000B6CAD" w:rsidRPr="00320D4B">
        <w:t>:</w:t>
      </w:r>
    </w:p>
    <w:p w14:paraId="7B425238" w14:textId="72C03755" w:rsidR="000B6CAD" w:rsidRPr="00320D4B" w:rsidRDefault="006D1E09" w:rsidP="00C51545">
      <w:pPr>
        <w:pStyle w:val="ListParagraph"/>
        <w:numPr>
          <w:ilvl w:val="0"/>
          <w:numId w:val="26"/>
        </w:numPr>
        <w:suppressAutoHyphens/>
        <w:autoSpaceDN w:val="0"/>
        <w:spacing w:before="120"/>
        <w:ind w:left="1440" w:hanging="720"/>
        <w:jc w:val="thaiDistribute"/>
        <w:rPr>
          <w:sz w:val="22"/>
          <w:szCs w:val="22"/>
          <w:lang w:val="es-ES_tradnl"/>
        </w:rPr>
      </w:pPr>
      <w:r w:rsidRPr="00320D4B">
        <w:rPr>
          <w:sz w:val="22"/>
          <w:szCs w:val="22"/>
          <w:lang w:val="es-ES_tradnl"/>
        </w:rPr>
        <w:t xml:space="preserve">Actividades </w:t>
      </w:r>
      <w:r w:rsidR="00D9623F">
        <w:rPr>
          <w:sz w:val="22"/>
          <w:szCs w:val="22"/>
          <w:lang w:val="es-ES_tradnl"/>
        </w:rPr>
        <w:t xml:space="preserve">del Fondo Multilateral sobre el estudio teórico </w:t>
      </w:r>
      <w:r w:rsidR="00E717AE" w:rsidRPr="00E717AE">
        <w:rPr>
          <w:sz w:val="22"/>
          <w:szCs w:val="22"/>
          <w:lang w:val="es-ES_tradnl"/>
        </w:rPr>
        <w:t>para evaluar la incorporación</w:t>
      </w:r>
      <w:r w:rsidR="00420166" w:rsidRPr="00420166">
        <w:rPr>
          <w:sz w:val="22"/>
          <w:szCs w:val="22"/>
          <w:lang w:val="es-ES_tradnl"/>
        </w:rPr>
        <w:t xml:space="preserve"> de la perspectiva de género en los proyectos y políticas del Protocolo de Montreal</w:t>
      </w:r>
      <w:r>
        <w:rPr>
          <w:sz w:val="22"/>
          <w:szCs w:val="22"/>
          <w:lang w:val="es-ES_tradnl"/>
        </w:rPr>
        <w:t>.</w:t>
      </w:r>
    </w:p>
    <w:p w14:paraId="3A591BF7" w14:textId="12A58726" w:rsidR="000B6CAD" w:rsidRPr="00320D4B" w:rsidRDefault="00225743" w:rsidP="00C51545">
      <w:pPr>
        <w:pStyle w:val="ListParagraph"/>
        <w:numPr>
          <w:ilvl w:val="0"/>
          <w:numId w:val="26"/>
        </w:numPr>
        <w:suppressAutoHyphens/>
        <w:autoSpaceDN w:val="0"/>
        <w:spacing w:before="120"/>
        <w:ind w:left="1440" w:hanging="720"/>
        <w:jc w:val="thaiDistribute"/>
        <w:rPr>
          <w:sz w:val="22"/>
          <w:szCs w:val="22"/>
          <w:lang w:val="es-ES_tradnl"/>
        </w:rPr>
      </w:pPr>
      <w:r w:rsidRPr="00320D4B">
        <w:rPr>
          <w:sz w:val="22"/>
          <w:szCs w:val="22"/>
          <w:lang w:val="es-ES_tradnl"/>
        </w:rPr>
        <w:t xml:space="preserve">Invitación </w:t>
      </w:r>
      <w:r w:rsidR="00701EBE">
        <w:rPr>
          <w:sz w:val="22"/>
          <w:szCs w:val="22"/>
          <w:lang w:val="es-ES_tradnl"/>
        </w:rPr>
        <w:t>a aplicar</w:t>
      </w:r>
      <w:r w:rsidRPr="00320D4B">
        <w:rPr>
          <w:sz w:val="22"/>
          <w:szCs w:val="22"/>
          <w:lang w:val="es-ES_tradnl"/>
        </w:rPr>
        <w:t xml:space="preserve"> </w:t>
      </w:r>
      <w:r w:rsidR="00BD6742" w:rsidRPr="00BD6742">
        <w:rPr>
          <w:sz w:val="22"/>
          <w:szCs w:val="22"/>
          <w:lang w:val="es-ES_tradnl"/>
        </w:rPr>
        <w:t>“</w:t>
      </w:r>
      <w:r w:rsidR="002D1A0D">
        <w:rPr>
          <w:sz w:val="22"/>
          <w:szCs w:val="22"/>
          <w:lang w:val="es-ES_tradnl"/>
        </w:rPr>
        <w:t>Mujeres en el sector refrigeración</w:t>
      </w:r>
      <w:r w:rsidR="00BD6742" w:rsidRPr="00BD6742">
        <w:rPr>
          <w:sz w:val="22"/>
          <w:szCs w:val="22"/>
          <w:lang w:val="es-ES_tradnl"/>
        </w:rPr>
        <w:t>”</w:t>
      </w:r>
      <w:r w:rsidR="00BD6742">
        <w:rPr>
          <w:sz w:val="22"/>
          <w:szCs w:val="22"/>
          <w:lang w:val="es-ES_tradnl"/>
        </w:rPr>
        <w:t xml:space="preserve">, </w:t>
      </w:r>
      <w:r w:rsidR="009241A9" w:rsidRPr="009241A9">
        <w:rPr>
          <w:sz w:val="22"/>
          <w:szCs w:val="22"/>
          <w:lang w:val="es-ES_tradnl"/>
        </w:rPr>
        <w:t xml:space="preserve">iniciativa </w:t>
      </w:r>
      <w:r w:rsidR="006F04CE">
        <w:rPr>
          <w:sz w:val="22"/>
          <w:szCs w:val="22"/>
          <w:lang w:val="es-ES_tradnl"/>
        </w:rPr>
        <w:t xml:space="preserve">global </w:t>
      </w:r>
      <w:r w:rsidR="00EF7083" w:rsidRPr="00320D4B">
        <w:rPr>
          <w:sz w:val="22"/>
          <w:szCs w:val="22"/>
          <w:lang w:val="es-ES_tradnl"/>
        </w:rPr>
        <w:t>del</w:t>
      </w:r>
      <w:r w:rsidRPr="00320D4B">
        <w:rPr>
          <w:sz w:val="22"/>
          <w:szCs w:val="22"/>
          <w:lang w:val="es-ES_tradnl"/>
        </w:rPr>
        <w:t xml:space="preserve"> </w:t>
      </w:r>
      <w:r w:rsidR="006F04CE">
        <w:rPr>
          <w:sz w:val="22"/>
          <w:szCs w:val="22"/>
          <w:lang w:val="es-ES_tradnl"/>
        </w:rPr>
        <w:t>PNUMA</w:t>
      </w:r>
      <w:r w:rsidRPr="00320D4B">
        <w:rPr>
          <w:sz w:val="22"/>
          <w:szCs w:val="22"/>
          <w:lang w:val="es-ES_tradnl"/>
        </w:rPr>
        <w:t xml:space="preserve"> </w:t>
      </w:r>
      <w:r w:rsidR="000B6CAD" w:rsidRPr="00320D4B">
        <w:rPr>
          <w:sz w:val="22"/>
          <w:szCs w:val="22"/>
          <w:lang w:val="es-ES_tradnl"/>
        </w:rPr>
        <w:t>(</w:t>
      </w:r>
      <w:r w:rsidR="003345D5" w:rsidRPr="00320D4B">
        <w:rPr>
          <w:sz w:val="22"/>
          <w:szCs w:val="22"/>
          <w:lang w:val="es-ES_tradnl"/>
        </w:rPr>
        <w:t>en</w:t>
      </w:r>
      <w:r w:rsidRPr="00320D4B">
        <w:rPr>
          <w:sz w:val="22"/>
          <w:szCs w:val="22"/>
          <w:lang w:val="es-ES_tradnl"/>
        </w:rPr>
        <w:t xml:space="preserve"> </w:t>
      </w:r>
      <w:r w:rsidR="00F71C47" w:rsidRPr="00320D4B">
        <w:rPr>
          <w:sz w:val="22"/>
          <w:szCs w:val="22"/>
          <w:lang w:val="es-ES_tradnl"/>
        </w:rPr>
        <w:t>colaboración</w:t>
      </w:r>
      <w:r w:rsidRPr="00320D4B">
        <w:rPr>
          <w:sz w:val="22"/>
          <w:szCs w:val="22"/>
          <w:lang w:val="es-ES_tradnl"/>
        </w:rPr>
        <w:t xml:space="preserve"> </w:t>
      </w:r>
      <w:r w:rsidR="003345D5" w:rsidRPr="00320D4B">
        <w:rPr>
          <w:sz w:val="22"/>
          <w:szCs w:val="22"/>
          <w:lang w:val="es-ES_tradnl"/>
        </w:rPr>
        <w:t>con</w:t>
      </w:r>
      <w:r w:rsidRPr="00320D4B">
        <w:rPr>
          <w:sz w:val="22"/>
          <w:szCs w:val="22"/>
          <w:lang w:val="es-ES_tradnl"/>
        </w:rPr>
        <w:t xml:space="preserve"> </w:t>
      </w:r>
      <w:r w:rsidR="004D3A8F">
        <w:rPr>
          <w:sz w:val="22"/>
          <w:szCs w:val="22"/>
          <w:lang w:val="es-ES_tradnl"/>
        </w:rPr>
        <w:t>ONU Mujeres</w:t>
      </w:r>
      <w:r w:rsidR="000B6CAD" w:rsidRPr="00320D4B">
        <w:rPr>
          <w:sz w:val="22"/>
          <w:szCs w:val="22"/>
          <w:lang w:val="es-ES_tradnl"/>
        </w:rPr>
        <w:t>)</w:t>
      </w:r>
      <w:r w:rsidRPr="00320D4B">
        <w:rPr>
          <w:sz w:val="22"/>
          <w:szCs w:val="22"/>
          <w:lang w:val="es-ES_tradnl"/>
        </w:rPr>
        <w:t xml:space="preserve"> </w:t>
      </w:r>
      <w:r w:rsidR="00271A9B" w:rsidRPr="00320D4B">
        <w:rPr>
          <w:sz w:val="22"/>
          <w:szCs w:val="22"/>
          <w:lang w:val="es-ES_tradnl"/>
        </w:rPr>
        <w:t>para</w:t>
      </w:r>
      <w:r w:rsidRPr="00320D4B">
        <w:rPr>
          <w:sz w:val="22"/>
          <w:szCs w:val="22"/>
          <w:lang w:val="es-ES_tradnl"/>
        </w:rPr>
        <w:t xml:space="preserve"> </w:t>
      </w:r>
      <w:r w:rsidR="00271A9B" w:rsidRPr="00320D4B">
        <w:rPr>
          <w:sz w:val="22"/>
          <w:szCs w:val="22"/>
          <w:lang w:val="es-ES_tradnl"/>
        </w:rPr>
        <w:t>incentivar</w:t>
      </w:r>
      <w:r w:rsidR="003B722E">
        <w:rPr>
          <w:sz w:val="22"/>
          <w:szCs w:val="22"/>
          <w:lang w:val="es-ES_tradnl"/>
        </w:rPr>
        <w:t xml:space="preserve">, </w:t>
      </w:r>
      <w:r w:rsidR="00BD6742">
        <w:rPr>
          <w:sz w:val="22"/>
          <w:szCs w:val="22"/>
          <w:lang w:val="es-ES_tradnl"/>
        </w:rPr>
        <w:t xml:space="preserve">motivar </w:t>
      </w:r>
      <w:r w:rsidR="003B722E">
        <w:rPr>
          <w:sz w:val="22"/>
          <w:szCs w:val="22"/>
          <w:lang w:val="es-ES_tradnl"/>
        </w:rPr>
        <w:t xml:space="preserve">e interesar </w:t>
      </w:r>
      <w:r w:rsidR="00BD6742">
        <w:rPr>
          <w:sz w:val="22"/>
          <w:szCs w:val="22"/>
          <w:lang w:val="es-ES_tradnl"/>
        </w:rPr>
        <w:t xml:space="preserve">a </w:t>
      </w:r>
      <w:r w:rsidR="00DC1A58">
        <w:rPr>
          <w:sz w:val="22"/>
          <w:szCs w:val="22"/>
          <w:lang w:val="es-ES_tradnl"/>
        </w:rPr>
        <w:t>mujeres</w:t>
      </w:r>
      <w:r w:rsidRPr="00320D4B">
        <w:rPr>
          <w:sz w:val="22"/>
          <w:szCs w:val="22"/>
          <w:lang w:val="es-ES_tradnl"/>
        </w:rPr>
        <w:t xml:space="preserve"> </w:t>
      </w:r>
      <w:r w:rsidR="00BD6742">
        <w:rPr>
          <w:sz w:val="22"/>
          <w:szCs w:val="22"/>
          <w:lang w:val="es-ES_tradnl"/>
        </w:rPr>
        <w:t xml:space="preserve">a </w:t>
      </w:r>
      <w:r w:rsidR="001F5A8F">
        <w:rPr>
          <w:sz w:val="22"/>
          <w:szCs w:val="22"/>
          <w:lang w:val="es-ES_tradnl"/>
        </w:rPr>
        <w:t>considerar</w:t>
      </w:r>
      <w:r w:rsidRPr="00320D4B">
        <w:rPr>
          <w:sz w:val="22"/>
          <w:szCs w:val="22"/>
          <w:lang w:val="es-ES_tradnl"/>
        </w:rPr>
        <w:t xml:space="preserve"> </w:t>
      </w:r>
      <w:r w:rsidR="00217376">
        <w:rPr>
          <w:sz w:val="22"/>
          <w:szCs w:val="22"/>
          <w:lang w:val="es-ES_tradnl"/>
        </w:rPr>
        <w:t xml:space="preserve">una carrera en este </w:t>
      </w:r>
      <w:r w:rsidR="00566628">
        <w:rPr>
          <w:sz w:val="22"/>
          <w:szCs w:val="22"/>
          <w:lang w:val="es-ES_tradnl"/>
        </w:rPr>
        <w:t xml:space="preserve">pujante e </w:t>
      </w:r>
      <w:r w:rsidR="00164487" w:rsidRPr="00164487">
        <w:rPr>
          <w:sz w:val="22"/>
          <w:szCs w:val="22"/>
          <w:lang w:val="es-ES_tradnl"/>
        </w:rPr>
        <w:t xml:space="preserve">importante </w:t>
      </w:r>
      <w:r w:rsidR="00216482" w:rsidRPr="00320D4B">
        <w:rPr>
          <w:sz w:val="22"/>
          <w:szCs w:val="22"/>
          <w:lang w:val="es-ES_tradnl"/>
        </w:rPr>
        <w:t>sector</w:t>
      </w:r>
      <w:r w:rsidR="00DE60BC">
        <w:rPr>
          <w:sz w:val="22"/>
          <w:szCs w:val="22"/>
          <w:lang w:val="es-ES_tradnl"/>
        </w:rPr>
        <w:t>.</w:t>
      </w:r>
    </w:p>
    <w:p w14:paraId="0792A2AF" w14:textId="071A0272" w:rsidR="000B6CAD" w:rsidRPr="00320D4B" w:rsidRDefault="00754EA1" w:rsidP="00C51545">
      <w:pPr>
        <w:pStyle w:val="ListParagraph"/>
        <w:numPr>
          <w:ilvl w:val="0"/>
          <w:numId w:val="26"/>
        </w:numPr>
        <w:suppressAutoHyphens/>
        <w:autoSpaceDN w:val="0"/>
        <w:spacing w:before="120"/>
        <w:ind w:left="1440" w:hanging="720"/>
        <w:jc w:val="thaiDistribute"/>
        <w:rPr>
          <w:sz w:val="22"/>
          <w:szCs w:val="22"/>
          <w:lang w:val="es-ES_tradnl"/>
        </w:rPr>
      </w:pPr>
      <w:r>
        <w:rPr>
          <w:sz w:val="22"/>
          <w:szCs w:val="22"/>
          <w:lang w:val="es-ES_tradnl"/>
        </w:rPr>
        <w:t xml:space="preserve">Se discutieron las </w:t>
      </w:r>
      <w:r w:rsidR="00056B82" w:rsidRPr="00320D4B">
        <w:rPr>
          <w:sz w:val="22"/>
          <w:szCs w:val="22"/>
          <w:lang w:val="es-ES_tradnl"/>
        </w:rPr>
        <w:t>siguientes</w:t>
      </w:r>
      <w:r w:rsidR="00225743" w:rsidRPr="00320D4B">
        <w:rPr>
          <w:sz w:val="22"/>
          <w:szCs w:val="22"/>
          <w:lang w:val="es-ES_tradnl"/>
        </w:rPr>
        <w:t xml:space="preserve"> </w:t>
      </w:r>
      <w:r w:rsidR="00320D4B">
        <w:rPr>
          <w:sz w:val="22"/>
          <w:szCs w:val="22"/>
          <w:lang w:val="es-ES_tradnl"/>
        </w:rPr>
        <w:t>estrategias</w:t>
      </w:r>
      <w:r w:rsidR="00225743" w:rsidRPr="00320D4B">
        <w:rPr>
          <w:sz w:val="22"/>
          <w:szCs w:val="22"/>
          <w:lang w:val="es-ES_tradnl"/>
        </w:rPr>
        <w:t xml:space="preserve"> </w:t>
      </w:r>
      <w:r w:rsidR="00EC7D97">
        <w:rPr>
          <w:sz w:val="22"/>
          <w:szCs w:val="22"/>
          <w:lang w:val="es-ES_tradnl"/>
        </w:rPr>
        <w:t xml:space="preserve">para incentivar a la mujer a </w:t>
      </w:r>
      <w:r>
        <w:rPr>
          <w:sz w:val="22"/>
          <w:szCs w:val="22"/>
          <w:lang w:val="es-ES_tradnl"/>
        </w:rPr>
        <w:t xml:space="preserve">ingresar al </w:t>
      </w:r>
      <w:r w:rsidR="00935F28" w:rsidRPr="00320D4B">
        <w:rPr>
          <w:sz w:val="22"/>
          <w:szCs w:val="22"/>
          <w:lang w:val="es-ES_tradnl"/>
        </w:rPr>
        <w:t>sector</w:t>
      </w:r>
      <w:r w:rsidR="008B307B" w:rsidRPr="00320D4B">
        <w:rPr>
          <w:sz w:val="22"/>
          <w:szCs w:val="22"/>
          <w:lang w:val="es-ES_tradnl"/>
        </w:rPr>
        <w:t>:</w:t>
      </w:r>
    </w:p>
    <w:p w14:paraId="1F77BFC9" w14:textId="0297EDEF" w:rsidR="000B6CAD" w:rsidRPr="00320D4B" w:rsidRDefault="00F97003" w:rsidP="007116D8">
      <w:pPr>
        <w:pStyle w:val="ListParagraph"/>
        <w:numPr>
          <w:ilvl w:val="1"/>
          <w:numId w:val="26"/>
        </w:numPr>
        <w:suppressAutoHyphens/>
        <w:autoSpaceDN w:val="0"/>
        <w:spacing w:before="60"/>
        <w:ind w:left="2160" w:hanging="720"/>
        <w:rPr>
          <w:sz w:val="22"/>
          <w:szCs w:val="22"/>
          <w:lang w:val="es-ES_tradnl"/>
        </w:rPr>
      </w:pPr>
      <w:r>
        <w:rPr>
          <w:sz w:val="22"/>
          <w:szCs w:val="22"/>
          <w:lang w:val="es-ES_tradnl"/>
        </w:rPr>
        <w:lastRenderedPageBreak/>
        <w:t xml:space="preserve">Coordinar </w:t>
      </w:r>
      <w:r w:rsidR="008A425A" w:rsidRPr="008A425A">
        <w:rPr>
          <w:sz w:val="22"/>
          <w:szCs w:val="22"/>
          <w:lang w:val="es-ES_tradnl"/>
        </w:rPr>
        <w:t xml:space="preserve">con instituciones técnicas locales </w:t>
      </w:r>
      <w:r w:rsidR="002325F1">
        <w:rPr>
          <w:sz w:val="22"/>
          <w:szCs w:val="22"/>
          <w:lang w:val="es-ES_tradnl"/>
        </w:rPr>
        <w:t xml:space="preserve">la promoción de </w:t>
      </w:r>
      <w:r w:rsidR="00426DCB" w:rsidRPr="00426DCB">
        <w:rPr>
          <w:sz w:val="22"/>
          <w:szCs w:val="22"/>
          <w:lang w:val="es-ES_tradnl"/>
        </w:rPr>
        <w:t xml:space="preserve">cursos </w:t>
      </w:r>
      <w:r w:rsidR="002325F1">
        <w:rPr>
          <w:sz w:val="22"/>
          <w:szCs w:val="22"/>
          <w:lang w:val="es-ES_tradnl"/>
        </w:rPr>
        <w:t xml:space="preserve">de </w:t>
      </w:r>
      <w:r w:rsidR="002325F1" w:rsidRPr="002325F1">
        <w:rPr>
          <w:sz w:val="22"/>
          <w:szCs w:val="22"/>
          <w:lang w:val="es-ES_tradnl"/>
        </w:rPr>
        <w:t xml:space="preserve">refrigeración y climatización </w:t>
      </w:r>
      <w:r w:rsidR="00CA1AF6">
        <w:rPr>
          <w:sz w:val="22"/>
          <w:szCs w:val="22"/>
          <w:lang w:val="es-ES_tradnl"/>
        </w:rPr>
        <w:t xml:space="preserve">orientados a </w:t>
      </w:r>
      <w:r w:rsidR="00426DCB" w:rsidRPr="00426DCB">
        <w:rPr>
          <w:sz w:val="22"/>
          <w:szCs w:val="22"/>
          <w:lang w:val="es-ES_tradnl"/>
        </w:rPr>
        <w:t>mujeres</w:t>
      </w:r>
      <w:r w:rsidR="001E0DB6">
        <w:rPr>
          <w:sz w:val="22"/>
          <w:szCs w:val="22"/>
          <w:lang w:val="es-ES_tradnl"/>
        </w:rPr>
        <w:t>.</w:t>
      </w:r>
    </w:p>
    <w:p w14:paraId="50053BF0" w14:textId="768A1304" w:rsidR="000B6CAD" w:rsidRPr="00320D4B" w:rsidRDefault="00F93326" w:rsidP="007116D8">
      <w:pPr>
        <w:pStyle w:val="ListParagraph"/>
        <w:numPr>
          <w:ilvl w:val="1"/>
          <w:numId w:val="26"/>
        </w:numPr>
        <w:suppressAutoHyphens/>
        <w:autoSpaceDN w:val="0"/>
        <w:spacing w:before="60"/>
        <w:ind w:left="2160" w:hanging="720"/>
        <w:rPr>
          <w:sz w:val="22"/>
          <w:szCs w:val="22"/>
          <w:lang w:val="es-ES_tradnl"/>
        </w:rPr>
      </w:pPr>
      <w:r w:rsidRPr="00F93326">
        <w:rPr>
          <w:sz w:val="22"/>
          <w:szCs w:val="22"/>
          <w:lang w:val="es-ES_tradnl"/>
        </w:rPr>
        <w:t>E</w:t>
      </w:r>
      <w:r w:rsidR="003558E7">
        <w:rPr>
          <w:sz w:val="22"/>
          <w:szCs w:val="22"/>
          <w:lang w:val="es-ES_tradnl"/>
        </w:rPr>
        <w:t xml:space="preserve">studiar </w:t>
      </w:r>
      <w:r w:rsidRPr="00F93326">
        <w:rPr>
          <w:sz w:val="22"/>
          <w:szCs w:val="22"/>
          <w:lang w:val="es-ES_tradnl"/>
        </w:rPr>
        <w:t xml:space="preserve">y promover </w:t>
      </w:r>
      <w:r>
        <w:rPr>
          <w:sz w:val="22"/>
          <w:szCs w:val="22"/>
          <w:lang w:val="es-ES_tradnl"/>
        </w:rPr>
        <w:t>p</w:t>
      </w:r>
      <w:r w:rsidR="00935F28" w:rsidRPr="00320D4B">
        <w:rPr>
          <w:sz w:val="22"/>
          <w:szCs w:val="22"/>
          <w:lang w:val="es-ES_tradnl"/>
        </w:rPr>
        <w:t>rograma</w:t>
      </w:r>
      <w:r w:rsidR="000B6CAD" w:rsidRPr="00320D4B">
        <w:rPr>
          <w:sz w:val="22"/>
          <w:szCs w:val="22"/>
          <w:lang w:val="es-ES_tradnl"/>
        </w:rPr>
        <w:t>s</w:t>
      </w:r>
      <w:r w:rsidR="000A3A0A">
        <w:rPr>
          <w:sz w:val="22"/>
          <w:szCs w:val="22"/>
          <w:lang w:val="es-ES_tradnl"/>
        </w:rPr>
        <w:t xml:space="preserve"> </w:t>
      </w:r>
      <w:r w:rsidR="005F7D29">
        <w:rPr>
          <w:sz w:val="22"/>
          <w:szCs w:val="22"/>
          <w:lang w:val="es-ES_tradnl"/>
        </w:rPr>
        <w:t>de estímulo</w:t>
      </w:r>
      <w:r w:rsidR="00B43DD5">
        <w:rPr>
          <w:sz w:val="22"/>
          <w:szCs w:val="22"/>
          <w:lang w:val="es-ES_tradnl"/>
        </w:rPr>
        <w:t>, incluyendo</w:t>
      </w:r>
      <w:r w:rsidR="000A3A0A" w:rsidRPr="000A3A0A">
        <w:rPr>
          <w:sz w:val="22"/>
          <w:szCs w:val="22"/>
          <w:lang w:val="es-ES_tradnl"/>
        </w:rPr>
        <w:t xml:space="preserve"> </w:t>
      </w:r>
      <w:r>
        <w:rPr>
          <w:sz w:val="22"/>
          <w:szCs w:val="22"/>
          <w:lang w:val="es-ES_tradnl"/>
        </w:rPr>
        <w:t xml:space="preserve">becas </w:t>
      </w:r>
      <w:r w:rsidR="007F6423">
        <w:rPr>
          <w:sz w:val="22"/>
          <w:szCs w:val="22"/>
          <w:lang w:val="es-ES_tradnl"/>
        </w:rPr>
        <w:t>para mujeres</w:t>
      </w:r>
      <w:r w:rsidR="00077317">
        <w:rPr>
          <w:sz w:val="22"/>
          <w:szCs w:val="22"/>
          <w:lang w:val="es-ES_tradnl"/>
        </w:rPr>
        <w:t>.</w:t>
      </w:r>
    </w:p>
    <w:p w14:paraId="29EEA483" w14:textId="28BA7A39" w:rsidR="00EF7083" w:rsidRPr="00320D4B" w:rsidRDefault="001F5A8F" w:rsidP="007116D8">
      <w:pPr>
        <w:pStyle w:val="ListParagraph"/>
        <w:numPr>
          <w:ilvl w:val="1"/>
          <w:numId w:val="26"/>
        </w:numPr>
        <w:suppressAutoHyphens/>
        <w:autoSpaceDN w:val="0"/>
        <w:spacing w:before="60"/>
        <w:ind w:left="2160" w:hanging="720"/>
        <w:rPr>
          <w:sz w:val="22"/>
          <w:szCs w:val="22"/>
          <w:lang w:val="es-ES_tradnl"/>
        </w:rPr>
      </w:pPr>
      <w:r>
        <w:rPr>
          <w:sz w:val="22"/>
          <w:szCs w:val="22"/>
          <w:lang w:val="es-ES_tradnl"/>
        </w:rPr>
        <w:t>Participación</w:t>
      </w:r>
      <w:r w:rsidR="00225743" w:rsidRPr="00320D4B">
        <w:rPr>
          <w:sz w:val="22"/>
          <w:szCs w:val="22"/>
          <w:lang w:val="es-ES_tradnl"/>
        </w:rPr>
        <w:t xml:space="preserve"> </w:t>
      </w:r>
      <w:r w:rsidR="00FC617A" w:rsidRPr="00320D4B">
        <w:rPr>
          <w:sz w:val="22"/>
          <w:szCs w:val="22"/>
          <w:lang w:val="es-ES_tradnl"/>
        </w:rPr>
        <w:t>de</w:t>
      </w:r>
      <w:r w:rsidR="00225743" w:rsidRPr="00320D4B">
        <w:rPr>
          <w:sz w:val="22"/>
          <w:szCs w:val="22"/>
          <w:lang w:val="es-ES_tradnl"/>
        </w:rPr>
        <w:t xml:space="preserve"> </w:t>
      </w:r>
      <w:r w:rsidR="00DC1A58">
        <w:rPr>
          <w:sz w:val="22"/>
          <w:szCs w:val="22"/>
          <w:lang w:val="es-ES_tradnl"/>
        </w:rPr>
        <w:t>mujeres</w:t>
      </w:r>
      <w:r w:rsidR="00225743" w:rsidRPr="00320D4B">
        <w:rPr>
          <w:sz w:val="22"/>
          <w:szCs w:val="22"/>
          <w:lang w:val="es-ES_tradnl"/>
        </w:rPr>
        <w:t xml:space="preserve"> </w:t>
      </w:r>
      <w:r w:rsidR="003345D5" w:rsidRPr="00320D4B">
        <w:rPr>
          <w:sz w:val="22"/>
          <w:szCs w:val="22"/>
          <w:lang w:val="es-ES_tradnl"/>
        </w:rPr>
        <w:t>en</w:t>
      </w:r>
      <w:r w:rsidR="00225743" w:rsidRPr="00320D4B">
        <w:rPr>
          <w:sz w:val="22"/>
          <w:szCs w:val="22"/>
          <w:lang w:val="es-ES_tradnl"/>
        </w:rPr>
        <w:t xml:space="preserve"> </w:t>
      </w:r>
      <w:r w:rsidR="003345D5" w:rsidRPr="00320D4B">
        <w:rPr>
          <w:sz w:val="22"/>
          <w:szCs w:val="22"/>
          <w:lang w:val="es-ES_tradnl"/>
        </w:rPr>
        <w:t>reuniones</w:t>
      </w:r>
      <w:r w:rsidR="00225743" w:rsidRPr="00320D4B">
        <w:rPr>
          <w:sz w:val="22"/>
          <w:szCs w:val="22"/>
          <w:lang w:val="es-ES_tradnl"/>
        </w:rPr>
        <w:t xml:space="preserve"> </w:t>
      </w:r>
      <w:r w:rsidR="00FC617A" w:rsidRPr="00320D4B">
        <w:rPr>
          <w:sz w:val="22"/>
          <w:szCs w:val="22"/>
          <w:lang w:val="es-ES_tradnl"/>
        </w:rPr>
        <w:t>y</w:t>
      </w:r>
      <w:r w:rsidR="00225743" w:rsidRPr="00320D4B">
        <w:rPr>
          <w:sz w:val="22"/>
          <w:szCs w:val="22"/>
          <w:lang w:val="es-ES_tradnl"/>
        </w:rPr>
        <w:t xml:space="preserve"> </w:t>
      </w:r>
      <w:r w:rsidR="003345D5" w:rsidRPr="00320D4B">
        <w:rPr>
          <w:sz w:val="22"/>
          <w:szCs w:val="22"/>
          <w:lang w:val="es-ES_tradnl"/>
        </w:rPr>
        <w:t>consultas</w:t>
      </w:r>
      <w:r w:rsidR="004C4D2B">
        <w:rPr>
          <w:sz w:val="22"/>
          <w:szCs w:val="22"/>
          <w:lang w:val="es-ES_tradnl"/>
        </w:rPr>
        <w:t>.</w:t>
      </w:r>
    </w:p>
    <w:p w14:paraId="72D2E32F" w14:textId="7460D340" w:rsidR="000B6CAD" w:rsidRPr="00320D4B" w:rsidRDefault="00846460" w:rsidP="007116D8">
      <w:pPr>
        <w:pStyle w:val="ListParagraph"/>
        <w:numPr>
          <w:ilvl w:val="1"/>
          <w:numId w:val="26"/>
        </w:numPr>
        <w:suppressAutoHyphens/>
        <w:autoSpaceDN w:val="0"/>
        <w:spacing w:before="60"/>
        <w:ind w:left="2160" w:hanging="720"/>
        <w:rPr>
          <w:sz w:val="22"/>
          <w:szCs w:val="22"/>
          <w:lang w:val="es-ES_tradnl"/>
        </w:rPr>
      </w:pPr>
      <w:r>
        <w:rPr>
          <w:sz w:val="22"/>
          <w:szCs w:val="22"/>
          <w:lang w:val="es-ES_tradnl"/>
        </w:rPr>
        <w:t xml:space="preserve">Fomentar un cambio de </w:t>
      </w:r>
      <w:r w:rsidR="00C8781A">
        <w:rPr>
          <w:sz w:val="22"/>
          <w:szCs w:val="22"/>
          <w:lang w:val="es-ES_tradnl"/>
        </w:rPr>
        <w:t xml:space="preserve">mentalidad </w:t>
      </w:r>
      <w:r w:rsidR="00FC617A" w:rsidRPr="00320D4B">
        <w:rPr>
          <w:sz w:val="22"/>
          <w:szCs w:val="22"/>
          <w:lang w:val="es-ES_tradnl"/>
        </w:rPr>
        <w:t>y</w:t>
      </w:r>
      <w:r w:rsidR="00225743" w:rsidRPr="00320D4B">
        <w:rPr>
          <w:sz w:val="22"/>
          <w:szCs w:val="22"/>
          <w:lang w:val="es-ES_tradnl"/>
        </w:rPr>
        <w:t xml:space="preserve"> </w:t>
      </w:r>
      <w:r w:rsidR="00905859">
        <w:rPr>
          <w:sz w:val="22"/>
          <w:szCs w:val="22"/>
          <w:lang w:val="es-ES_tradnl"/>
        </w:rPr>
        <w:t xml:space="preserve">llegar </w:t>
      </w:r>
      <w:r w:rsidR="005038EC">
        <w:rPr>
          <w:sz w:val="22"/>
          <w:szCs w:val="22"/>
          <w:lang w:val="es-ES_tradnl"/>
        </w:rPr>
        <w:t xml:space="preserve">a </w:t>
      </w:r>
      <w:r w:rsidR="005038EC" w:rsidRPr="005038EC">
        <w:rPr>
          <w:sz w:val="22"/>
          <w:szCs w:val="22"/>
          <w:lang w:val="es-ES_tradnl"/>
        </w:rPr>
        <w:t xml:space="preserve">la mujer </w:t>
      </w:r>
      <w:r w:rsidR="00953223">
        <w:rPr>
          <w:sz w:val="22"/>
          <w:szCs w:val="22"/>
          <w:lang w:val="es-ES_tradnl"/>
        </w:rPr>
        <w:t xml:space="preserve">con </w:t>
      </w:r>
      <w:r w:rsidR="001119A3">
        <w:rPr>
          <w:sz w:val="22"/>
          <w:szCs w:val="22"/>
          <w:lang w:val="es-ES_tradnl"/>
        </w:rPr>
        <w:t xml:space="preserve">buenas </w:t>
      </w:r>
      <w:r w:rsidR="00271A9B" w:rsidRPr="00320D4B">
        <w:rPr>
          <w:sz w:val="22"/>
          <w:szCs w:val="22"/>
          <w:lang w:val="es-ES_tradnl"/>
        </w:rPr>
        <w:t>estrategia</w:t>
      </w:r>
      <w:r w:rsidR="00D80D71">
        <w:rPr>
          <w:sz w:val="22"/>
          <w:szCs w:val="22"/>
          <w:lang w:val="es-ES_tradnl"/>
        </w:rPr>
        <w:t>s</w:t>
      </w:r>
      <w:r w:rsidR="00225743" w:rsidRPr="00320D4B">
        <w:rPr>
          <w:sz w:val="22"/>
          <w:szCs w:val="22"/>
          <w:lang w:val="es-ES_tradnl"/>
        </w:rPr>
        <w:t xml:space="preserve"> </w:t>
      </w:r>
      <w:r w:rsidR="00271A9B" w:rsidRPr="00320D4B">
        <w:rPr>
          <w:sz w:val="22"/>
          <w:szCs w:val="22"/>
          <w:lang w:val="es-ES_tradnl"/>
        </w:rPr>
        <w:t>comunicacional</w:t>
      </w:r>
      <w:r w:rsidR="00D80D71">
        <w:rPr>
          <w:sz w:val="22"/>
          <w:szCs w:val="22"/>
          <w:lang w:val="es-ES_tradnl"/>
        </w:rPr>
        <w:t>es</w:t>
      </w:r>
      <w:r w:rsidR="007C7321">
        <w:rPr>
          <w:sz w:val="22"/>
          <w:szCs w:val="22"/>
          <w:lang w:val="es-ES_tradnl"/>
        </w:rPr>
        <w:t xml:space="preserve">, </w:t>
      </w:r>
      <w:r w:rsidR="00115D6D">
        <w:rPr>
          <w:sz w:val="22"/>
          <w:szCs w:val="22"/>
          <w:lang w:val="es-ES_tradnl"/>
        </w:rPr>
        <w:t xml:space="preserve">por ejemplo, </w:t>
      </w:r>
      <w:r w:rsidR="00953223" w:rsidRPr="00953223">
        <w:rPr>
          <w:sz w:val="22"/>
          <w:szCs w:val="22"/>
          <w:lang w:val="es-ES_tradnl"/>
        </w:rPr>
        <w:t>a través de</w:t>
      </w:r>
      <w:r w:rsidR="008055E2">
        <w:rPr>
          <w:sz w:val="22"/>
          <w:szCs w:val="22"/>
          <w:lang w:val="es-ES_tradnl"/>
        </w:rPr>
        <w:t xml:space="preserve"> redes sociales.</w:t>
      </w:r>
    </w:p>
    <w:p w14:paraId="3B0435A8" w14:textId="18C964E7" w:rsidR="00EF7083" w:rsidRPr="00320D4B" w:rsidRDefault="0062087B" w:rsidP="007116D8">
      <w:pPr>
        <w:pStyle w:val="ListParagraph"/>
        <w:keepNext/>
        <w:numPr>
          <w:ilvl w:val="1"/>
          <w:numId w:val="26"/>
        </w:numPr>
        <w:suppressAutoHyphens/>
        <w:autoSpaceDN w:val="0"/>
        <w:spacing w:before="60"/>
        <w:ind w:left="2160" w:hanging="720"/>
        <w:rPr>
          <w:sz w:val="22"/>
          <w:szCs w:val="22"/>
          <w:lang w:val="es-ES_tradnl"/>
        </w:rPr>
      </w:pPr>
      <w:r>
        <w:rPr>
          <w:sz w:val="22"/>
          <w:szCs w:val="22"/>
          <w:lang w:val="es-ES_tradnl"/>
        </w:rPr>
        <w:t xml:space="preserve">Coordinación </w:t>
      </w:r>
      <w:r w:rsidR="003345D5" w:rsidRPr="00320D4B">
        <w:rPr>
          <w:sz w:val="22"/>
          <w:szCs w:val="22"/>
          <w:lang w:val="es-ES_tradnl"/>
        </w:rPr>
        <w:t>con</w:t>
      </w:r>
      <w:r w:rsidR="00225743" w:rsidRPr="00320D4B">
        <w:rPr>
          <w:sz w:val="22"/>
          <w:szCs w:val="22"/>
          <w:lang w:val="es-ES_tradnl"/>
        </w:rPr>
        <w:t xml:space="preserve"> </w:t>
      </w:r>
      <w:r w:rsidR="00985AF6">
        <w:rPr>
          <w:sz w:val="22"/>
          <w:szCs w:val="22"/>
          <w:lang w:val="es-ES_tradnl"/>
        </w:rPr>
        <w:t xml:space="preserve">técnicas </w:t>
      </w:r>
      <w:r w:rsidR="00DC1A58">
        <w:rPr>
          <w:sz w:val="22"/>
          <w:szCs w:val="22"/>
          <w:lang w:val="es-ES_tradnl"/>
        </w:rPr>
        <w:t>mujeres</w:t>
      </w:r>
      <w:r w:rsidR="00225743" w:rsidRPr="00320D4B">
        <w:rPr>
          <w:sz w:val="22"/>
          <w:szCs w:val="22"/>
          <w:lang w:val="es-ES_tradnl"/>
        </w:rPr>
        <w:t xml:space="preserve"> </w:t>
      </w:r>
      <w:r w:rsidR="009A1A05">
        <w:rPr>
          <w:sz w:val="22"/>
          <w:szCs w:val="22"/>
          <w:lang w:val="es-ES_tradnl"/>
        </w:rPr>
        <w:t>a nivel nacional</w:t>
      </w:r>
      <w:r w:rsidR="000B6CAD" w:rsidRPr="00320D4B">
        <w:rPr>
          <w:sz w:val="22"/>
          <w:szCs w:val="22"/>
          <w:lang w:val="es-ES_tradnl"/>
        </w:rPr>
        <w:t>,</w:t>
      </w:r>
      <w:r w:rsidR="00225743" w:rsidRPr="00320D4B">
        <w:rPr>
          <w:sz w:val="22"/>
          <w:szCs w:val="22"/>
          <w:lang w:val="es-ES_tradnl"/>
        </w:rPr>
        <w:t xml:space="preserve"> </w:t>
      </w:r>
      <w:r w:rsidR="009A1A05">
        <w:rPr>
          <w:sz w:val="22"/>
          <w:szCs w:val="22"/>
          <w:lang w:val="es-ES_tradnl"/>
        </w:rPr>
        <w:t xml:space="preserve">regional o internacional, </w:t>
      </w:r>
      <w:r w:rsidR="00056B82" w:rsidRPr="00320D4B">
        <w:rPr>
          <w:sz w:val="22"/>
          <w:szCs w:val="22"/>
          <w:lang w:val="es-ES_tradnl"/>
        </w:rPr>
        <w:t>p.</w:t>
      </w:r>
      <w:r w:rsidR="00225743" w:rsidRPr="00320D4B">
        <w:rPr>
          <w:sz w:val="22"/>
          <w:szCs w:val="22"/>
          <w:lang w:val="es-ES_tradnl"/>
        </w:rPr>
        <w:t xml:space="preserve"> </w:t>
      </w:r>
      <w:r w:rsidR="00056B82" w:rsidRPr="00320D4B">
        <w:rPr>
          <w:sz w:val="22"/>
          <w:szCs w:val="22"/>
          <w:lang w:val="es-ES_tradnl"/>
        </w:rPr>
        <w:t>ej.</w:t>
      </w:r>
      <w:r w:rsidR="00DD772A">
        <w:rPr>
          <w:sz w:val="22"/>
          <w:szCs w:val="22"/>
          <w:lang w:val="es-ES_tradnl"/>
        </w:rPr>
        <w:t>, a través de</w:t>
      </w:r>
      <w:r w:rsidR="00225743" w:rsidRPr="00320D4B">
        <w:rPr>
          <w:sz w:val="22"/>
          <w:szCs w:val="22"/>
          <w:lang w:val="es-ES_tradnl"/>
        </w:rPr>
        <w:t xml:space="preserve"> </w:t>
      </w:r>
      <w:hyperlink r:id="rId15" w:history="1">
        <w:r w:rsidR="00775677" w:rsidRPr="00744B43">
          <w:rPr>
            <w:rStyle w:val="Hyperlink"/>
            <w:sz w:val="22"/>
            <w:szCs w:val="22"/>
            <w:lang w:val="es-ES_tradnl"/>
          </w:rPr>
          <w:t>https://www.womeninhvacr.org/</w:t>
        </w:r>
      </w:hyperlink>
      <w:r w:rsidR="00F06252">
        <w:rPr>
          <w:rStyle w:val="Hyperlink"/>
          <w:sz w:val="22"/>
          <w:szCs w:val="22"/>
          <w:lang w:val="es-ES_tradnl"/>
        </w:rPr>
        <w:t>.</w:t>
      </w:r>
    </w:p>
    <w:p w14:paraId="1E864E10" w14:textId="10ED6A37" w:rsidR="000B6CAD" w:rsidRPr="00320D4B" w:rsidRDefault="00B21CB4" w:rsidP="007116D8">
      <w:pPr>
        <w:pStyle w:val="ListParagraph"/>
        <w:keepNext/>
        <w:numPr>
          <w:ilvl w:val="1"/>
          <w:numId w:val="26"/>
        </w:numPr>
        <w:suppressAutoHyphens/>
        <w:autoSpaceDN w:val="0"/>
        <w:spacing w:before="60"/>
        <w:ind w:left="2160" w:hanging="720"/>
        <w:rPr>
          <w:sz w:val="22"/>
          <w:szCs w:val="22"/>
          <w:lang w:val="es-ES_tradnl"/>
        </w:rPr>
      </w:pPr>
      <w:r>
        <w:rPr>
          <w:sz w:val="22"/>
          <w:szCs w:val="22"/>
          <w:lang w:val="es-ES_tradnl"/>
        </w:rPr>
        <w:t>Investigar</w:t>
      </w:r>
      <w:r w:rsidR="00225743" w:rsidRPr="00320D4B">
        <w:rPr>
          <w:sz w:val="22"/>
          <w:szCs w:val="22"/>
          <w:lang w:val="es-ES_tradnl"/>
        </w:rPr>
        <w:t xml:space="preserve"> </w:t>
      </w:r>
      <w:r w:rsidR="00056B82" w:rsidRPr="00320D4B">
        <w:rPr>
          <w:sz w:val="22"/>
          <w:szCs w:val="22"/>
          <w:lang w:val="es-ES_tradnl"/>
        </w:rPr>
        <w:t>posible</w:t>
      </w:r>
      <w:r>
        <w:rPr>
          <w:sz w:val="22"/>
          <w:szCs w:val="22"/>
          <w:lang w:val="es-ES_tradnl"/>
        </w:rPr>
        <w:t>s</w:t>
      </w:r>
      <w:r w:rsidR="00225743" w:rsidRPr="00320D4B">
        <w:rPr>
          <w:sz w:val="22"/>
          <w:szCs w:val="22"/>
          <w:lang w:val="es-ES_tradnl"/>
        </w:rPr>
        <w:t xml:space="preserve"> </w:t>
      </w:r>
      <w:r>
        <w:rPr>
          <w:sz w:val="22"/>
          <w:szCs w:val="22"/>
          <w:lang w:val="es-ES_tradnl"/>
        </w:rPr>
        <w:t xml:space="preserve">alianzas </w:t>
      </w:r>
      <w:r w:rsidR="00F60E12">
        <w:rPr>
          <w:sz w:val="22"/>
          <w:szCs w:val="22"/>
          <w:lang w:val="es-ES_tradnl"/>
        </w:rPr>
        <w:t xml:space="preserve">para </w:t>
      </w:r>
      <w:r w:rsidR="00E102D6">
        <w:rPr>
          <w:sz w:val="22"/>
          <w:szCs w:val="22"/>
          <w:lang w:val="es-ES_tradnl"/>
        </w:rPr>
        <w:t xml:space="preserve">incentivar a </w:t>
      </w:r>
      <w:r w:rsidR="00E102D6" w:rsidRPr="00E102D6">
        <w:rPr>
          <w:sz w:val="22"/>
          <w:szCs w:val="22"/>
          <w:lang w:val="es-ES_tradnl"/>
        </w:rPr>
        <w:t xml:space="preserve">mujeres </w:t>
      </w:r>
      <w:r w:rsidR="00563160">
        <w:rPr>
          <w:sz w:val="22"/>
          <w:szCs w:val="22"/>
          <w:lang w:val="es-ES_tradnl"/>
        </w:rPr>
        <w:t>a seguir una carrera</w:t>
      </w:r>
      <w:r w:rsidR="0078482D">
        <w:rPr>
          <w:sz w:val="22"/>
          <w:szCs w:val="22"/>
          <w:lang w:val="es-ES_tradnl"/>
        </w:rPr>
        <w:t xml:space="preserve"> en </w:t>
      </w:r>
      <w:r w:rsidR="00563160">
        <w:rPr>
          <w:sz w:val="22"/>
          <w:szCs w:val="22"/>
          <w:lang w:val="es-ES_tradnl"/>
        </w:rPr>
        <w:t xml:space="preserve">el sector </w:t>
      </w:r>
      <w:r w:rsidR="005721EC">
        <w:rPr>
          <w:sz w:val="22"/>
          <w:szCs w:val="22"/>
          <w:lang w:val="es-ES_tradnl"/>
        </w:rPr>
        <w:t xml:space="preserve">de </w:t>
      </w:r>
      <w:r w:rsidR="00056B82" w:rsidRPr="00320D4B">
        <w:rPr>
          <w:sz w:val="22"/>
          <w:szCs w:val="22"/>
          <w:lang w:val="es-ES_tradnl"/>
        </w:rPr>
        <w:t>refrigeración</w:t>
      </w:r>
      <w:r w:rsidR="00225743" w:rsidRPr="00320D4B">
        <w:rPr>
          <w:sz w:val="22"/>
          <w:szCs w:val="22"/>
          <w:lang w:val="es-ES_tradnl"/>
        </w:rPr>
        <w:t xml:space="preserve"> </w:t>
      </w:r>
      <w:r w:rsidR="00056B82" w:rsidRPr="00320D4B">
        <w:rPr>
          <w:sz w:val="22"/>
          <w:szCs w:val="22"/>
          <w:lang w:val="es-ES_tradnl"/>
        </w:rPr>
        <w:t>y</w:t>
      </w:r>
      <w:r w:rsidR="00225743" w:rsidRPr="00320D4B">
        <w:rPr>
          <w:sz w:val="22"/>
          <w:szCs w:val="22"/>
          <w:lang w:val="es-ES_tradnl"/>
        </w:rPr>
        <w:t xml:space="preserve"> </w:t>
      </w:r>
      <w:r w:rsidR="00056B82" w:rsidRPr="00320D4B">
        <w:rPr>
          <w:sz w:val="22"/>
          <w:szCs w:val="22"/>
          <w:lang w:val="es-ES_tradnl"/>
        </w:rPr>
        <w:t>climatización</w:t>
      </w:r>
      <w:r w:rsidR="00F95C3C">
        <w:rPr>
          <w:sz w:val="22"/>
          <w:szCs w:val="22"/>
          <w:lang w:val="es-ES_tradnl"/>
        </w:rPr>
        <w:t>.</w:t>
      </w:r>
    </w:p>
    <w:p w14:paraId="216D834C" w14:textId="54B2FDFB" w:rsidR="000B6CAD" w:rsidRPr="00320D4B" w:rsidRDefault="00AC263B" w:rsidP="00C51545">
      <w:pPr>
        <w:pStyle w:val="ListParagraph"/>
        <w:numPr>
          <w:ilvl w:val="0"/>
          <w:numId w:val="26"/>
        </w:numPr>
        <w:suppressAutoHyphens/>
        <w:autoSpaceDN w:val="0"/>
        <w:spacing w:before="120"/>
        <w:ind w:left="1440" w:hanging="720"/>
        <w:jc w:val="thaiDistribute"/>
        <w:rPr>
          <w:b/>
          <w:bCs/>
          <w:sz w:val="22"/>
          <w:szCs w:val="22"/>
          <w:lang w:val="es-ES_tradnl"/>
        </w:rPr>
      </w:pPr>
      <w:r>
        <w:rPr>
          <w:sz w:val="22"/>
          <w:szCs w:val="22"/>
          <w:lang w:val="es-ES_tradnl"/>
        </w:rPr>
        <w:t xml:space="preserve">Se llamó a los </w:t>
      </w:r>
      <w:r w:rsidRPr="00320D4B">
        <w:rPr>
          <w:sz w:val="22"/>
          <w:szCs w:val="22"/>
          <w:lang w:val="es-ES_tradnl"/>
        </w:rPr>
        <w:t xml:space="preserve">países </w:t>
      </w:r>
      <w:r>
        <w:rPr>
          <w:sz w:val="22"/>
          <w:szCs w:val="22"/>
          <w:lang w:val="es-ES_tradnl"/>
        </w:rPr>
        <w:t xml:space="preserve">a </w:t>
      </w:r>
      <w:r w:rsidR="001F5A8F">
        <w:rPr>
          <w:sz w:val="22"/>
          <w:szCs w:val="22"/>
          <w:lang w:val="es-ES_tradnl"/>
        </w:rPr>
        <w:t>considerar</w:t>
      </w:r>
      <w:r w:rsidR="00225743" w:rsidRPr="00320D4B">
        <w:rPr>
          <w:sz w:val="22"/>
          <w:szCs w:val="22"/>
          <w:lang w:val="es-ES_tradnl"/>
        </w:rPr>
        <w:t xml:space="preserve"> </w:t>
      </w:r>
      <w:r w:rsidR="00D9742A">
        <w:rPr>
          <w:sz w:val="22"/>
          <w:szCs w:val="22"/>
          <w:lang w:val="es-ES_tradnl"/>
        </w:rPr>
        <w:t xml:space="preserve">la </w:t>
      </w:r>
      <w:r w:rsidR="00420846">
        <w:rPr>
          <w:sz w:val="22"/>
          <w:szCs w:val="22"/>
          <w:lang w:val="es-ES_tradnl"/>
        </w:rPr>
        <w:t xml:space="preserve">paridad de </w:t>
      </w:r>
      <w:r w:rsidR="00784978">
        <w:rPr>
          <w:sz w:val="22"/>
          <w:szCs w:val="22"/>
          <w:lang w:val="es-ES_tradnl"/>
        </w:rPr>
        <w:t>género</w:t>
      </w:r>
      <w:r w:rsidR="00225743" w:rsidRPr="00320D4B">
        <w:rPr>
          <w:sz w:val="22"/>
          <w:szCs w:val="22"/>
          <w:lang w:val="es-ES_tradnl"/>
        </w:rPr>
        <w:t xml:space="preserve"> </w:t>
      </w:r>
      <w:r w:rsidR="00815F79">
        <w:rPr>
          <w:sz w:val="22"/>
          <w:szCs w:val="22"/>
          <w:lang w:val="es-ES_tradnl"/>
        </w:rPr>
        <w:t xml:space="preserve">en </w:t>
      </w:r>
      <w:r w:rsidR="00416FBA" w:rsidRPr="00320D4B">
        <w:rPr>
          <w:sz w:val="22"/>
          <w:szCs w:val="22"/>
          <w:lang w:val="es-ES_tradnl"/>
        </w:rPr>
        <w:t>el</w:t>
      </w:r>
      <w:r w:rsidR="00225743" w:rsidRPr="00320D4B">
        <w:rPr>
          <w:sz w:val="22"/>
          <w:szCs w:val="22"/>
          <w:lang w:val="es-ES_tradnl"/>
        </w:rPr>
        <w:t xml:space="preserve"> </w:t>
      </w:r>
      <w:r w:rsidR="00416FBA" w:rsidRPr="00320D4B">
        <w:rPr>
          <w:sz w:val="22"/>
          <w:szCs w:val="22"/>
          <w:lang w:val="es-ES_tradnl"/>
        </w:rPr>
        <w:t>desarrollo</w:t>
      </w:r>
      <w:r w:rsidR="00225743" w:rsidRPr="00320D4B">
        <w:rPr>
          <w:sz w:val="22"/>
          <w:szCs w:val="22"/>
          <w:lang w:val="es-ES_tradnl"/>
        </w:rPr>
        <w:t xml:space="preserve"> </w:t>
      </w:r>
      <w:r w:rsidR="00FC617A" w:rsidRPr="00320D4B">
        <w:rPr>
          <w:sz w:val="22"/>
          <w:szCs w:val="22"/>
          <w:lang w:val="es-ES_tradnl"/>
        </w:rPr>
        <w:t>de</w:t>
      </w:r>
      <w:r w:rsidR="00225743" w:rsidRPr="00320D4B">
        <w:rPr>
          <w:sz w:val="22"/>
          <w:szCs w:val="22"/>
          <w:lang w:val="es-ES_tradnl"/>
        </w:rPr>
        <w:t xml:space="preserve"> </w:t>
      </w:r>
      <w:r w:rsidR="003345D5" w:rsidRPr="00320D4B">
        <w:rPr>
          <w:sz w:val="22"/>
          <w:szCs w:val="22"/>
          <w:lang w:val="es-ES_tradnl"/>
        </w:rPr>
        <w:t>proyectos</w:t>
      </w:r>
      <w:r w:rsidR="00225743" w:rsidRPr="00320D4B">
        <w:rPr>
          <w:sz w:val="22"/>
          <w:szCs w:val="22"/>
          <w:lang w:val="es-ES_tradnl"/>
        </w:rPr>
        <w:t xml:space="preserve"> </w:t>
      </w:r>
      <w:r w:rsidR="007565D5">
        <w:rPr>
          <w:sz w:val="22"/>
          <w:szCs w:val="22"/>
          <w:lang w:val="es-ES_tradnl"/>
        </w:rPr>
        <w:t xml:space="preserve">e información </w:t>
      </w:r>
      <w:r w:rsidR="00FC617A" w:rsidRPr="00320D4B">
        <w:rPr>
          <w:sz w:val="22"/>
          <w:szCs w:val="22"/>
          <w:lang w:val="es-ES_tradnl"/>
        </w:rPr>
        <w:t>de</w:t>
      </w:r>
      <w:r w:rsidR="00225743" w:rsidRPr="00320D4B">
        <w:rPr>
          <w:sz w:val="22"/>
          <w:szCs w:val="22"/>
          <w:lang w:val="es-ES_tradnl"/>
        </w:rPr>
        <w:t xml:space="preserve"> </w:t>
      </w:r>
      <w:r w:rsidR="00FC617A" w:rsidRPr="00320D4B">
        <w:rPr>
          <w:sz w:val="22"/>
          <w:szCs w:val="22"/>
          <w:lang w:val="es-ES_tradnl"/>
        </w:rPr>
        <w:t>actividades</w:t>
      </w:r>
      <w:r w:rsidR="000B6CAD" w:rsidRPr="00320D4B">
        <w:rPr>
          <w:sz w:val="22"/>
          <w:szCs w:val="22"/>
          <w:lang w:val="es-ES_tradnl"/>
        </w:rPr>
        <w:t>,</w:t>
      </w:r>
      <w:r w:rsidR="00225743" w:rsidRPr="00320D4B">
        <w:rPr>
          <w:sz w:val="22"/>
          <w:szCs w:val="22"/>
          <w:lang w:val="es-ES_tradnl"/>
        </w:rPr>
        <w:t xml:space="preserve"> </w:t>
      </w:r>
      <w:r w:rsidR="00056B82" w:rsidRPr="00320D4B">
        <w:rPr>
          <w:sz w:val="22"/>
          <w:szCs w:val="22"/>
          <w:lang w:val="es-ES_tradnl"/>
        </w:rPr>
        <w:t>incluyendo</w:t>
      </w:r>
      <w:r w:rsidR="00225743" w:rsidRPr="00320D4B">
        <w:rPr>
          <w:sz w:val="22"/>
          <w:szCs w:val="22"/>
          <w:lang w:val="es-ES_tradnl"/>
        </w:rPr>
        <w:t xml:space="preserve"> </w:t>
      </w:r>
      <w:r w:rsidR="00136B36">
        <w:rPr>
          <w:sz w:val="22"/>
          <w:szCs w:val="22"/>
          <w:lang w:val="es-ES_tradnl"/>
        </w:rPr>
        <w:t>indicar</w:t>
      </w:r>
      <w:r w:rsidR="00225743" w:rsidRPr="00320D4B">
        <w:rPr>
          <w:sz w:val="22"/>
          <w:szCs w:val="22"/>
          <w:lang w:val="es-ES_tradnl"/>
        </w:rPr>
        <w:t xml:space="preserve"> </w:t>
      </w:r>
      <w:r w:rsidR="00136B36">
        <w:rPr>
          <w:sz w:val="22"/>
          <w:szCs w:val="22"/>
          <w:lang w:val="es-ES_tradnl"/>
        </w:rPr>
        <w:t xml:space="preserve">el </w:t>
      </w:r>
      <w:r w:rsidR="003345D5" w:rsidRPr="00320D4B">
        <w:rPr>
          <w:sz w:val="22"/>
          <w:szCs w:val="22"/>
          <w:lang w:val="es-ES_tradnl"/>
        </w:rPr>
        <w:t>número</w:t>
      </w:r>
      <w:r w:rsidR="00225743" w:rsidRPr="00320D4B">
        <w:rPr>
          <w:sz w:val="22"/>
          <w:szCs w:val="22"/>
          <w:lang w:val="es-ES_tradnl"/>
        </w:rPr>
        <w:t xml:space="preserve"> </w:t>
      </w:r>
      <w:r w:rsidR="00FC617A" w:rsidRPr="00320D4B">
        <w:rPr>
          <w:sz w:val="22"/>
          <w:szCs w:val="22"/>
          <w:lang w:val="es-ES_tradnl"/>
        </w:rPr>
        <w:t>de</w:t>
      </w:r>
      <w:r w:rsidR="00225743" w:rsidRPr="00320D4B">
        <w:rPr>
          <w:sz w:val="22"/>
          <w:szCs w:val="22"/>
          <w:lang w:val="es-ES_tradnl"/>
        </w:rPr>
        <w:t xml:space="preserve"> </w:t>
      </w:r>
      <w:r w:rsidR="0010652C">
        <w:rPr>
          <w:sz w:val="22"/>
          <w:szCs w:val="22"/>
          <w:lang w:val="es-ES_tradnl"/>
        </w:rPr>
        <w:t xml:space="preserve">mujeres </w:t>
      </w:r>
      <w:r w:rsidR="00095AC9" w:rsidRPr="00320D4B">
        <w:rPr>
          <w:sz w:val="22"/>
          <w:szCs w:val="22"/>
          <w:lang w:val="es-ES_tradnl"/>
        </w:rPr>
        <w:t>participante</w:t>
      </w:r>
      <w:r w:rsidR="000B6CAD" w:rsidRPr="00320D4B">
        <w:rPr>
          <w:sz w:val="22"/>
          <w:szCs w:val="22"/>
          <w:lang w:val="es-ES_tradnl"/>
        </w:rPr>
        <w:t>s</w:t>
      </w:r>
      <w:r w:rsidR="00225743" w:rsidRPr="00320D4B">
        <w:rPr>
          <w:sz w:val="22"/>
          <w:szCs w:val="22"/>
          <w:lang w:val="es-ES_tradnl"/>
        </w:rPr>
        <w:t xml:space="preserve"> </w:t>
      </w:r>
      <w:r w:rsidR="0010652C">
        <w:rPr>
          <w:sz w:val="22"/>
          <w:szCs w:val="22"/>
          <w:lang w:val="es-ES_tradnl"/>
        </w:rPr>
        <w:t xml:space="preserve">en </w:t>
      </w:r>
      <w:r w:rsidR="003345D5" w:rsidRPr="00320D4B">
        <w:rPr>
          <w:sz w:val="22"/>
          <w:szCs w:val="22"/>
          <w:lang w:val="es-ES_tradnl"/>
        </w:rPr>
        <w:t>reuniones</w:t>
      </w:r>
      <w:r w:rsidR="00225743" w:rsidRPr="00320D4B">
        <w:rPr>
          <w:sz w:val="22"/>
          <w:szCs w:val="22"/>
          <w:lang w:val="es-ES_tradnl"/>
        </w:rPr>
        <w:t xml:space="preserve"> </w:t>
      </w:r>
      <w:r w:rsidR="00FC617A" w:rsidRPr="00320D4B">
        <w:rPr>
          <w:sz w:val="22"/>
          <w:szCs w:val="22"/>
          <w:lang w:val="es-ES_tradnl"/>
        </w:rPr>
        <w:t>y</w:t>
      </w:r>
      <w:r w:rsidR="00225743" w:rsidRPr="00320D4B">
        <w:rPr>
          <w:sz w:val="22"/>
          <w:szCs w:val="22"/>
          <w:lang w:val="es-ES_tradnl"/>
        </w:rPr>
        <w:t xml:space="preserve"> </w:t>
      </w:r>
      <w:r w:rsidR="00A62B99">
        <w:rPr>
          <w:sz w:val="22"/>
          <w:szCs w:val="22"/>
          <w:lang w:val="es-ES_tradnl"/>
        </w:rPr>
        <w:t>sesiones de capacitación</w:t>
      </w:r>
      <w:r w:rsidR="000B6CAD" w:rsidRPr="00320D4B">
        <w:rPr>
          <w:sz w:val="22"/>
          <w:szCs w:val="22"/>
          <w:lang w:val="es-ES_tradnl"/>
        </w:rPr>
        <w:t>.</w:t>
      </w:r>
      <w:r w:rsidR="00225743" w:rsidRPr="00320D4B">
        <w:rPr>
          <w:sz w:val="22"/>
          <w:szCs w:val="22"/>
          <w:lang w:val="es-ES_tradnl"/>
        </w:rPr>
        <w:t xml:space="preserve"> </w:t>
      </w:r>
      <w:r w:rsidR="001A6D87">
        <w:rPr>
          <w:sz w:val="22"/>
          <w:szCs w:val="22"/>
          <w:lang w:val="es-ES_tradnl"/>
        </w:rPr>
        <w:t xml:space="preserve">Se acordó además </w:t>
      </w:r>
      <w:r w:rsidR="00974A48">
        <w:rPr>
          <w:sz w:val="22"/>
          <w:szCs w:val="22"/>
          <w:lang w:val="es-ES_tradnl"/>
        </w:rPr>
        <w:t xml:space="preserve">que el </w:t>
      </w:r>
      <w:r w:rsidR="00BE679F">
        <w:rPr>
          <w:sz w:val="22"/>
          <w:szCs w:val="22"/>
          <w:lang w:val="es-ES_tradnl"/>
        </w:rPr>
        <w:t>tema de género</w:t>
      </w:r>
      <w:r w:rsidR="00225743" w:rsidRPr="00320D4B">
        <w:rPr>
          <w:sz w:val="22"/>
          <w:szCs w:val="22"/>
          <w:lang w:val="es-ES_tradnl"/>
        </w:rPr>
        <w:t xml:space="preserve"> </w:t>
      </w:r>
      <w:r w:rsidR="00FA30BD">
        <w:rPr>
          <w:sz w:val="22"/>
          <w:szCs w:val="22"/>
          <w:lang w:val="es-ES_tradnl"/>
        </w:rPr>
        <w:t>se</w:t>
      </w:r>
      <w:r w:rsidR="008C7D13">
        <w:rPr>
          <w:sz w:val="22"/>
          <w:szCs w:val="22"/>
          <w:lang w:val="es-ES_tradnl"/>
        </w:rPr>
        <w:t xml:space="preserve"> </w:t>
      </w:r>
      <w:r w:rsidR="00FA30BD">
        <w:rPr>
          <w:sz w:val="22"/>
          <w:szCs w:val="22"/>
          <w:lang w:val="es-ES_tradnl"/>
        </w:rPr>
        <w:t>refleje</w:t>
      </w:r>
      <w:r w:rsidR="008C7D13">
        <w:rPr>
          <w:sz w:val="22"/>
          <w:szCs w:val="22"/>
          <w:lang w:val="es-ES_tradnl"/>
        </w:rPr>
        <w:t xml:space="preserve"> en la </w:t>
      </w:r>
      <w:r w:rsidR="008C7D13" w:rsidRPr="008C7D13">
        <w:rPr>
          <w:sz w:val="22"/>
          <w:szCs w:val="22"/>
          <w:lang w:val="es-ES_tradnl"/>
        </w:rPr>
        <w:t xml:space="preserve">etapa II </w:t>
      </w:r>
      <w:r w:rsidR="003E3948">
        <w:rPr>
          <w:sz w:val="22"/>
          <w:szCs w:val="22"/>
          <w:lang w:val="es-ES_tradnl"/>
        </w:rPr>
        <w:t xml:space="preserve">del </w:t>
      </w:r>
      <w:r w:rsidR="003E3948" w:rsidRPr="003E3948">
        <w:rPr>
          <w:sz w:val="22"/>
          <w:szCs w:val="22"/>
          <w:lang w:val="es-ES_tradnl"/>
        </w:rPr>
        <w:t xml:space="preserve">PGEH </w:t>
      </w:r>
      <w:r w:rsidR="005930BD">
        <w:rPr>
          <w:sz w:val="22"/>
          <w:szCs w:val="22"/>
          <w:lang w:val="es-ES_tradnl"/>
        </w:rPr>
        <w:t xml:space="preserve">regional </w:t>
      </w:r>
      <w:r w:rsidR="005930BD" w:rsidRPr="005930BD">
        <w:rPr>
          <w:sz w:val="22"/>
          <w:szCs w:val="22"/>
          <w:lang w:val="es-ES_tradnl"/>
        </w:rPr>
        <w:t xml:space="preserve">de </w:t>
      </w:r>
      <w:r w:rsidR="005930BD">
        <w:rPr>
          <w:sz w:val="22"/>
          <w:szCs w:val="22"/>
          <w:lang w:val="es-ES_tradnl"/>
        </w:rPr>
        <w:t xml:space="preserve">los </w:t>
      </w:r>
      <w:r w:rsidR="005930BD" w:rsidRPr="005930BD">
        <w:rPr>
          <w:sz w:val="22"/>
          <w:szCs w:val="22"/>
          <w:lang w:val="es-ES_tradnl"/>
        </w:rPr>
        <w:t>Países Insulares del Pacífico</w:t>
      </w:r>
      <w:r w:rsidR="00DA2528">
        <w:rPr>
          <w:sz w:val="22"/>
          <w:szCs w:val="22"/>
          <w:lang w:val="es-ES_tradnl"/>
        </w:rPr>
        <w:t>.</w:t>
      </w:r>
    </w:p>
    <w:p w14:paraId="0152B907" w14:textId="77777777" w:rsidR="000B6CAD" w:rsidRPr="00320D4B" w:rsidRDefault="000B6CAD" w:rsidP="00214C43">
      <w:pPr>
        <w:jc w:val="thaiDistribute"/>
      </w:pPr>
    </w:p>
    <w:p w14:paraId="5D9100C8" w14:textId="556A0AFD" w:rsidR="000B6CAD" w:rsidRPr="00320D4B" w:rsidRDefault="00935F28" w:rsidP="00214C43">
      <w:pPr>
        <w:pStyle w:val="Default"/>
        <w:jc w:val="both"/>
        <w:rPr>
          <w:sz w:val="22"/>
          <w:szCs w:val="22"/>
          <w:lang w:val="es-ES_tradnl"/>
        </w:rPr>
      </w:pPr>
      <w:r w:rsidRPr="00320D4B">
        <w:rPr>
          <w:b/>
          <w:bCs/>
          <w:sz w:val="22"/>
          <w:szCs w:val="22"/>
          <w:lang w:val="es-ES_tradnl"/>
        </w:rPr>
        <w:t>Discusión</w:t>
      </w:r>
      <w:r w:rsidR="00482BEB">
        <w:rPr>
          <w:b/>
          <w:bCs/>
          <w:sz w:val="22"/>
          <w:szCs w:val="22"/>
          <w:lang w:val="es-ES_tradnl"/>
        </w:rPr>
        <w:t xml:space="preserve"> </w:t>
      </w:r>
      <w:r w:rsidR="00E87AC5" w:rsidRPr="00E87AC5">
        <w:rPr>
          <w:b/>
          <w:bCs/>
          <w:sz w:val="22"/>
          <w:szCs w:val="22"/>
          <w:lang w:val="es-ES_tradnl"/>
        </w:rPr>
        <w:t>complementaria</w:t>
      </w:r>
      <w:r w:rsidR="000B6CAD" w:rsidRPr="00320D4B">
        <w:rPr>
          <w:b/>
          <w:bCs/>
          <w:sz w:val="22"/>
          <w:szCs w:val="22"/>
          <w:lang w:val="es-ES_tradnl"/>
        </w:rPr>
        <w:t>:</w:t>
      </w:r>
      <w:r w:rsidR="00225743" w:rsidRPr="00320D4B">
        <w:rPr>
          <w:b/>
          <w:bCs/>
          <w:sz w:val="22"/>
          <w:szCs w:val="22"/>
          <w:lang w:val="es-ES_tradnl"/>
        </w:rPr>
        <w:t xml:space="preserve"> </w:t>
      </w:r>
      <w:r w:rsidR="00F937B3">
        <w:rPr>
          <w:sz w:val="22"/>
          <w:szCs w:val="22"/>
          <w:lang w:val="es-ES_tradnl"/>
        </w:rPr>
        <w:t>La</w:t>
      </w:r>
      <w:r w:rsidR="00225743" w:rsidRPr="00320D4B">
        <w:rPr>
          <w:sz w:val="22"/>
          <w:szCs w:val="22"/>
          <w:lang w:val="es-ES_tradnl"/>
        </w:rPr>
        <w:t xml:space="preserve"> </w:t>
      </w:r>
      <w:r w:rsidRPr="00320D4B">
        <w:rPr>
          <w:sz w:val="22"/>
          <w:szCs w:val="22"/>
          <w:lang w:val="es-ES_tradnl"/>
        </w:rPr>
        <w:t>discusión</w:t>
      </w:r>
      <w:r w:rsidR="00482BEB">
        <w:rPr>
          <w:sz w:val="22"/>
          <w:szCs w:val="22"/>
          <w:lang w:val="es-ES_tradnl"/>
        </w:rPr>
        <w:t xml:space="preserve"> </w:t>
      </w:r>
      <w:r w:rsidR="00F937B3" w:rsidRPr="00F937B3">
        <w:rPr>
          <w:sz w:val="22"/>
          <w:szCs w:val="22"/>
          <w:lang w:val="es-ES_tradnl"/>
        </w:rPr>
        <w:t xml:space="preserve">complementaria </w:t>
      </w:r>
      <w:r w:rsidR="00482BEB">
        <w:rPr>
          <w:sz w:val="22"/>
          <w:szCs w:val="22"/>
          <w:lang w:val="es-ES_tradnl"/>
        </w:rPr>
        <w:t xml:space="preserve">sobre </w:t>
      </w:r>
      <w:r w:rsidR="00240899">
        <w:rPr>
          <w:sz w:val="22"/>
          <w:szCs w:val="22"/>
          <w:lang w:val="es-ES_tradnl"/>
        </w:rPr>
        <w:t>l</w:t>
      </w:r>
      <w:r w:rsidR="00B625CA">
        <w:rPr>
          <w:sz w:val="22"/>
          <w:szCs w:val="22"/>
          <w:lang w:val="es-ES_tradnl"/>
        </w:rPr>
        <w:t>a integración de la perspectiva de género formó parte del orden del día</w:t>
      </w:r>
      <w:r w:rsidR="00225743" w:rsidRPr="00320D4B">
        <w:rPr>
          <w:sz w:val="22"/>
          <w:szCs w:val="22"/>
          <w:lang w:val="es-ES_tradnl"/>
        </w:rPr>
        <w:t xml:space="preserve"> </w:t>
      </w:r>
      <w:r w:rsidR="0096260E" w:rsidRPr="0096260E">
        <w:rPr>
          <w:sz w:val="22"/>
          <w:szCs w:val="22"/>
          <w:lang w:val="es-ES_tradnl"/>
        </w:rPr>
        <w:t xml:space="preserve">de la reunión </w:t>
      </w:r>
      <w:r w:rsidR="0096260E">
        <w:rPr>
          <w:sz w:val="22"/>
          <w:szCs w:val="22"/>
          <w:lang w:val="es-ES_tradnl"/>
        </w:rPr>
        <w:t xml:space="preserve">paralela </w:t>
      </w:r>
      <w:r w:rsidR="0096260E" w:rsidRPr="0096260E">
        <w:rPr>
          <w:sz w:val="22"/>
          <w:szCs w:val="22"/>
          <w:lang w:val="es-ES_tradnl"/>
        </w:rPr>
        <w:t xml:space="preserve">de la Red de Países Insulares del Pacífico </w:t>
      </w:r>
      <w:bookmarkStart w:id="2" w:name="_Hlk5905744"/>
      <w:r w:rsidR="00061418">
        <w:rPr>
          <w:sz w:val="22"/>
          <w:szCs w:val="22"/>
          <w:lang w:val="es-ES_tradnl"/>
        </w:rPr>
        <w:t xml:space="preserve">realizada en febrero de </w:t>
      </w:r>
      <w:r w:rsidR="00882FCB">
        <w:rPr>
          <w:sz w:val="22"/>
          <w:szCs w:val="22"/>
          <w:lang w:val="es-ES_tradnl"/>
        </w:rPr>
        <w:t>2019 en París.</w:t>
      </w:r>
      <w:r w:rsidR="00225743" w:rsidRPr="00320D4B">
        <w:rPr>
          <w:sz w:val="22"/>
          <w:szCs w:val="22"/>
          <w:lang w:val="es-ES_tradnl"/>
        </w:rPr>
        <w:t xml:space="preserve"> </w:t>
      </w:r>
      <w:r w:rsidR="00F219E7" w:rsidRPr="00F219E7">
        <w:rPr>
          <w:sz w:val="22"/>
          <w:szCs w:val="22"/>
          <w:lang w:val="es-ES_tradnl"/>
        </w:rPr>
        <w:t>La discusión se resume de la manera siguiente</w:t>
      </w:r>
      <w:r w:rsidR="000B6CAD" w:rsidRPr="00320D4B">
        <w:rPr>
          <w:sz w:val="22"/>
          <w:szCs w:val="22"/>
          <w:lang w:val="es-ES_tradnl"/>
        </w:rPr>
        <w:t>:</w:t>
      </w:r>
    </w:p>
    <w:p w14:paraId="63823E69" w14:textId="77777777" w:rsidR="00C51545" w:rsidRPr="00320D4B" w:rsidRDefault="00C51545" w:rsidP="00214C43">
      <w:pPr>
        <w:pStyle w:val="Default"/>
        <w:jc w:val="both"/>
        <w:rPr>
          <w:sz w:val="22"/>
          <w:szCs w:val="22"/>
          <w:lang w:val="es-ES_tradnl"/>
        </w:rPr>
      </w:pPr>
    </w:p>
    <w:bookmarkEnd w:id="2"/>
    <w:p w14:paraId="1ED7DE30" w14:textId="55361DA7" w:rsidR="000B6CAD" w:rsidRPr="00320D4B" w:rsidRDefault="007C6D4C" w:rsidP="00C51545">
      <w:pPr>
        <w:pStyle w:val="Default"/>
        <w:numPr>
          <w:ilvl w:val="0"/>
          <w:numId w:val="27"/>
        </w:numPr>
        <w:ind w:left="1440" w:hanging="720"/>
        <w:jc w:val="both"/>
        <w:rPr>
          <w:sz w:val="22"/>
          <w:szCs w:val="22"/>
          <w:lang w:val="es-ES_tradnl"/>
        </w:rPr>
      </w:pPr>
      <w:r>
        <w:rPr>
          <w:sz w:val="22"/>
          <w:szCs w:val="22"/>
          <w:lang w:val="es-ES_tradnl"/>
        </w:rPr>
        <w:t xml:space="preserve">Dentro </w:t>
      </w:r>
      <w:r w:rsidRPr="000D4D65">
        <w:rPr>
          <w:sz w:val="22"/>
          <w:szCs w:val="22"/>
          <w:lang w:val="es-ES_tradnl"/>
        </w:rPr>
        <w:t xml:space="preserve">de la </w:t>
      </w:r>
      <w:r>
        <w:rPr>
          <w:sz w:val="22"/>
          <w:szCs w:val="22"/>
          <w:lang w:val="es-ES_tradnl"/>
        </w:rPr>
        <w:t>exposición</w:t>
      </w:r>
      <w:r w:rsidRPr="000D4D65">
        <w:rPr>
          <w:sz w:val="22"/>
          <w:szCs w:val="22"/>
          <w:lang w:val="es-ES_tradnl"/>
        </w:rPr>
        <w:t xml:space="preserve"> de cada país</w:t>
      </w:r>
      <w:r>
        <w:rPr>
          <w:sz w:val="22"/>
          <w:szCs w:val="22"/>
          <w:lang w:val="es-ES_tradnl"/>
        </w:rPr>
        <w:t xml:space="preserve">, se informó sobre cómo se ha considerado </w:t>
      </w:r>
      <w:r w:rsidRPr="00323A88">
        <w:rPr>
          <w:sz w:val="22"/>
          <w:szCs w:val="22"/>
          <w:lang w:val="es-ES_tradnl"/>
        </w:rPr>
        <w:t>integrar</w:t>
      </w:r>
      <w:r w:rsidRPr="00320D4B">
        <w:rPr>
          <w:sz w:val="22"/>
          <w:szCs w:val="22"/>
          <w:lang w:val="es-ES_tradnl"/>
        </w:rPr>
        <w:t xml:space="preserve"> la perspectiva de género </w:t>
      </w:r>
      <w:r>
        <w:rPr>
          <w:sz w:val="22"/>
          <w:szCs w:val="22"/>
          <w:lang w:val="es-ES_tradnl"/>
        </w:rPr>
        <w:t>en</w:t>
      </w:r>
      <w:r w:rsidRPr="00320D4B">
        <w:rPr>
          <w:sz w:val="22"/>
          <w:szCs w:val="22"/>
          <w:lang w:val="es-ES_tradnl"/>
        </w:rPr>
        <w:t xml:space="preserve"> </w:t>
      </w:r>
      <w:r>
        <w:rPr>
          <w:sz w:val="22"/>
          <w:szCs w:val="22"/>
          <w:lang w:val="es-ES_tradnl"/>
        </w:rPr>
        <w:t xml:space="preserve">la ejecución del </w:t>
      </w:r>
      <w:r w:rsidRPr="00320D4B">
        <w:rPr>
          <w:sz w:val="22"/>
          <w:szCs w:val="22"/>
          <w:lang w:val="es-ES_tradnl"/>
        </w:rPr>
        <w:t xml:space="preserve">Protocolo de Montreal, </w:t>
      </w:r>
      <w:r>
        <w:rPr>
          <w:sz w:val="22"/>
          <w:szCs w:val="22"/>
          <w:lang w:val="es-ES_tradnl"/>
        </w:rPr>
        <w:t>incluyendo</w:t>
      </w:r>
      <w:r w:rsidRPr="00320D4B">
        <w:rPr>
          <w:sz w:val="22"/>
          <w:szCs w:val="22"/>
          <w:lang w:val="es-ES_tradnl"/>
        </w:rPr>
        <w:t>:</w:t>
      </w:r>
    </w:p>
    <w:p w14:paraId="5A739B19" w14:textId="302C20C3" w:rsidR="000B6CAD" w:rsidRPr="00320D4B" w:rsidRDefault="003345D5" w:rsidP="00C51545">
      <w:pPr>
        <w:pStyle w:val="Default"/>
        <w:numPr>
          <w:ilvl w:val="1"/>
          <w:numId w:val="27"/>
        </w:numPr>
        <w:ind w:left="2160" w:hanging="720"/>
        <w:jc w:val="both"/>
        <w:rPr>
          <w:sz w:val="22"/>
          <w:szCs w:val="22"/>
          <w:lang w:val="es-ES_tradnl"/>
        </w:rPr>
      </w:pPr>
      <w:r w:rsidRPr="00320D4B">
        <w:rPr>
          <w:b/>
          <w:bCs/>
          <w:sz w:val="22"/>
          <w:szCs w:val="22"/>
          <w:lang w:val="es-ES_tradnl"/>
        </w:rPr>
        <w:t>Reuniones</w:t>
      </w:r>
      <w:r w:rsidR="000B6CAD" w:rsidRPr="00320D4B">
        <w:rPr>
          <w:b/>
          <w:bCs/>
          <w:sz w:val="22"/>
          <w:szCs w:val="22"/>
          <w:lang w:val="es-ES_tradnl"/>
        </w:rPr>
        <w:t>/</w:t>
      </w:r>
      <w:r w:rsidRPr="00320D4B">
        <w:rPr>
          <w:b/>
          <w:bCs/>
          <w:sz w:val="22"/>
          <w:szCs w:val="22"/>
          <w:lang w:val="es-ES_tradnl"/>
        </w:rPr>
        <w:t>talleres</w:t>
      </w:r>
      <w:r w:rsidR="000B6CAD" w:rsidRPr="00320D4B">
        <w:rPr>
          <w:b/>
          <w:bCs/>
          <w:sz w:val="22"/>
          <w:szCs w:val="22"/>
          <w:lang w:val="es-ES_tradnl"/>
        </w:rPr>
        <w:t>/</w:t>
      </w:r>
      <w:r w:rsidR="00C4214D">
        <w:rPr>
          <w:b/>
          <w:bCs/>
          <w:sz w:val="22"/>
          <w:szCs w:val="22"/>
          <w:lang w:val="es-ES_tradnl"/>
        </w:rPr>
        <w:t>seminario</w:t>
      </w:r>
      <w:r w:rsidR="000B6CAD" w:rsidRPr="00320D4B">
        <w:rPr>
          <w:b/>
          <w:bCs/>
          <w:sz w:val="22"/>
          <w:szCs w:val="22"/>
          <w:lang w:val="es-ES_tradnl"/>
        </w:rPr>
        <w:t>s:</w:t>
      </w:r>
      <w:r w:rsidR="00225743" w:rsidRPr="00320D4B">
        <w:rPr>
          <w:sz w:val="22"/>
          <w:szCs w:val="22"/>
          <w:lang w:val="es-ES_tradnl"/>
        </w:rPr>
        <w:t xml:space="preserve"> </w:t>
      </w:r>
      <w:r w:rsidR="00BE7A8D">
        <w:rPr>
          <w:sz w:val="22"/>
          <w:szCs w:val="22"/>
          <w:lang w:val="es-ES_tradnl"/>
        </w:rPr>
        <w:t>Oficinas Nacionales del Ozono</w:t>
      </w:r>
      <w:r w:rsidR="00225743" w:rsidRPr="00320D4B">
        <w:rPr>
          <w:sz w:val="22"/>
          <w:szCs w:val="22"/>
          <w:lang w:val="es-ES_tradnl"/>
        </w:rPr>
        <w:t xml:space="preserve"> </w:t>
      </w:r>
      <w:r w:rsidR="001D3DAE">
        <w:rPr>
          <w:sz w:val="22"/>
          <w:szCs w:val="22"/>
          <w:lang w:val="es-ES_tradnl"/>
        </w:rPr>
        <w:t xml:space="preserve">informaron </w:t>
      </w:r>
      <w:r w:rsidR="00FB48BF">
        <w:rPr>
          <w:sz w:val="22"/>
          <w:szCs w:val="22"/>
          <w:lang w:val="es-ES_tradnl"/>
        </w:rPr>
        <w:t xml:space="preserve">haber incentivado a un mayor número de </w:t>
      </w:r>
      <w:r w:rsidR="00DC1A58">
        <w:rPr>
          <w:sz w:val="22"/>
          <w:szCs w:val="22"/>
          <w:lang w:val="es-ES_tradnl"/>
        </w:rPr>
        <w:t>mujeres</w:t>
      </w:r>
      <w:r w:rsidR="00225743" w:rsidRPr="00320D4B">
        <w:rPr>
          <w:sz w:val="22"/>
          <w:szCs w:val="22"/>
          <w:lang w:val="es-ES_tradnl"/>
        </w:rPr>
        <w:t xml:space="preserve"> </w:t>
      </w:r>
      <w:r w:rsidR="00FB48BF">
        <w:rPr>
          <w:sz w:val="22"/>
          <w:szCs w:val="22"/>
          <w:lang w:val="es-ES_tradnl"/>
        </w:rPr>
        <w:t>a participar</w:t>
      </w:r>
      <w:r w:rsidR="00225743" w:rsidRPr="00320D4B">
        <w:rPr>
          <w:sz w:val="22"/>
          <w:szCs w:val="22"/>
          <w:lang w:val="es-ES_tradnl"/>
        </w:rPr>
        <w:t xml:space="preserve"> </w:t>
      </w:r>
      <w:r w:rsidRPr="00320D4B">
        <w:rPr>
          <w:sz w:val="22"/>
          <w:szCs w:val="22"/>
          <w:lang w:val="es-ES_tradnl"/>
        </w:rPr>
        <w:t>en</w:t>
      </w:r>
      <w:r w:rsidR="00225743" w:rsidRPr="00320D4B">
        <w:rPr>
          <w:sz w:val="22"/>
          <w:szCs w:val="22"/>
          <w:lang w:val="es-ES_tradnl"/>
        </w:rPr>
        <w:t xml:space="preserve"> </w:t>
      </w:r>
      <w:bookmarkStart w:id="3" w:name="_Hlk5905450"/>
      <w:r w:rsidRPr="00320D4B">
        <w:rPr>
          <w:sz w:val="22"/>
          <w:szCs w:val="22"/>
          <w:lang w:val="es-ES_tradnl"/>
        </w:rPr>
        <w:t>reuniones</w:t>
      </w:r>
      <w:r w:rsidR="00FB48BF">
        <w:rPr>
          <w:sz w:val="22"/>
          <w:szCs w:val="22"/>
          <w:lang w:val="es-ES_tradnl"/>
        </w:rPr>
        <w:t xml:space="preserve">, </w:t>
      </w:r>
      <w:r w:rsidRPr="00320D4B">
        <w:rPr>
          <w:sz w:val="22"/>
          <w:szCs w:val="22"/>
          <w:lang w:val="es-ES_tradnl"/>
        </w:rPr>
        <w:t>talleres</w:t>
      </w:r>
      <w:r w:rsidR="00FB48BF">
        <w:rPr>
          <w:sz w:val="22"/>
          <w:szCs w:val="22"/>
          <w:lang w:val="es-ES_tradnl"/>
        </w:rPr>
        <w:t xml:space="preserve"> y </w:t>
      </w:r>
      <w:r w:rsidR="00C4214D">
        <w:rPr>
          <w:sz w:val="22"/>
          <w:szCs w:val="22"/>
          <w:lang w:val="es-ES_tradnl"/>
        </w:rPr>
        <w:t>seminario</w:t>
      </w:r>
      <w:r w:rsidR="000B6CAD" w:rsidRPr="00320D4B">
        <w:rPr>
          <w:sz w:val="22"/>
          <w:szCs w:val="22"/>
          <w:lang w:val="es-ES_tradnl"/>
        </w:rPr>
        <w:t>s</w:t>
      </w:r>
      <w:r w:rsidR="00225743" w:rsidRPr="00320D4B">
        <w:rPr>
          <w:sz w:val="22"/>
          <w:szCs w:val="22"/>
          <w:lang w:val="es-ES_tradnl"/>
        </w:rPr>
        <w:t xml:space="preserve"> </w:t>
      </w:r>
      <w:bookmarkEnd w:id="3"/>
      <w:r w:rsidR="00224C21">
        <w:rPr>
          <w:sz w:val="22"/>
          <w:szCs w:val="22"/>
          <w:lang w:val="es-ES_tradnl"/>
        </w:rPr>
        <w:t>(</w:t>
      </w:r>
      <w:r w:rsidRPr="00320D4B">
        <w:rPr>
          <w:sz w:val="22"/>
          <w:szCs w:val="22"/>
          <w:lang w:val="es-ES_tradnl"/>
        </w:rPr>
        <w:t>capacitación</w:t>
      </w:r>
      <w:r w:rsidR="00225743" w:rsidRPr="00320D4B">
        <w:rPr>
          <w:sz w:val="22"/>
          <w:szCs w:val="22"/>
          <w:lang w:val="es-ES_tradnl"/>
        </w:rPr>
        <w:t xml:space="preserve"> </w:t>
      </w:r>
      <w:r w:rsidR="00F15D01">
        <w:rPr>
          <w:sz w:val="22"/>
          <w:szCs w:val="22"/>
          <w:lang w:val="es-ES_tradnl"/>
        </w:rPr>
        <w:t xml:space="preserve">en </w:t>
      </w:r>
      <w:r w:rsidR="004D13A4" w:rsidRPr="004D13A4">
        <w:rPr>
          <w:sz w:val="22"/>
          <w:szCs w:val="22"/>
          <w:lang w:val="es-ES_tradnl"/>
        </w:rPr>
        <w:t xml:space="preserve">fiscalización </w:t>
      </w:r>
      <w:r w:rsidR="004D13A4">
        <w:rPr>
          <w:sz w:val="22"/>
          <w:szCs w:val="22"/>
          <w:lang w:val="es-ES_tradnl"/>
        </w:rPr>
        <w:t xml:space="preserve">y </w:t>
      </w:r>
      <w:r w:rsidR="00F15D01">
        <w:rPr>
          <w:sz w:val="22"/>
          <w:szCs w:val="22"/>
          <w:lang w:val="es-ES_tradnl"/>
        </w:rPr>
        <w:t>b</w:t>
      </w:r>
      <w:r w:rsidR="00056B82" w:rsidRPr="00320D4B">
        <w:rPr>
          <w:sz w:val="22"/>
          <w:szCs w:val="22"/>
          <w:lang w:val="es-ES_tradnl"/>
        </w:rPr>
        <w:t>uenas</w:t>
      </w:r>
      <w:r w:rsidR="00225743" w:rsidRPr="00320D4B">
        <w:rPr>
          <w:sz w:val="22"/>
          <w:szCs w:val="22"/>
          <w:lang w:val="es-ES_tradnl"/>
        </w:rPr>
        <w:t xml:space="preserve"> </w:t>
      </w:r>
      <w:r w:rsidR="00056B82" w:rsidRPr="00320D4B">
        <w:rPr>
          <w:sz w:val="22"/>
          <w:szCs w:val="22"/>
          <w:lang w:val="es-ES_tradnl"/>
        </w:rPr>
        <w:t>prácticas</w:t>
      </w:r>
      <w:r w:rsidR="00225743" w:rsidRPr="00320D4B">
        <w:rPr>
          <w:sz w:val="22"/>
          <w:szCs w:val="22"/>
          <w:lang w:val="es-ES_tradnl"/>
        </w:rPr>
        <w:t xml:space="preserve"> </w:t>
      </w:r>
      <w:r w:rsidR="00056B82" w:rsidRPr="00320D4B">
        <w:rPr>
          <w:sz w:val="22"/>
          <w:szCs w:val="22"/>
          <w:lang w:val="es-ES_tradnl"/>
        </w:rPr>
        <w:t>de</w:t>
      </w:r>
      <w:r w:rsidR="00225743" w:rsidRPr="00320D4B">
        <w:rPr>
          <w:sz w:val="22"/>
          <w:szCs w:val="22"/>
          <w:lang w:val="es-ES_tradnl"/>
        </w:rPr>
        <w:t xml:space="preserve"> </w:t>
      </w:r>
      <w:r w:rsidR="00056B82" w:rsidRPr="00320D4B">
        <w:rPr>
          <w:sz w:val="22"/>
          <w:szCs w:val="22"/>
          <w:lang w:val="es-ES_tradnl"/>
        </w:rPr>
        <w:t>servicio</w:t>
      </w:r>
      <w:r w:rsidR="00F15D01">
        <w:rPr>
          <w:sz w:val="22"/>
          <w:szCs w:val="22"/>
          <w:lang w:val="es-ES_tradnl"/>
        </w:rPr>
        <w:t xml:space="preserve"> técnico</w:t>
      </w:r>
      <w:r w:rsidR="0029410E">
        <w:rPr>
          <w:sz w:val="22"/>
          <w:szCs w:val="22"/>
          <w:lang w:val="es-ES_tradnl"/>
        </w:rPr>
        <w:t>)</w:t>
      </w:r>
      <w:r w:rsidR="000B6CAD" w:rsidRPr="00320D4B">
        <w:rPr>
          <w:sz w:val="22"/>
          <w:szCs w:val="22"/>
          <w:lang w:val="es-ES_tradnl"/>
        </w:rPr>
        <w:t>.</w:t>
      </w:r>
      <w:r w:rsidR="00225743" w:rsidRPr="00320D4B">
        <w:rPr>
          <w:sz w:val="22"/>
          <w:szCs w:val="22"/>
          <w:lang w:val="es-ES_tradnl"/>
        </w:rPr>
        <w:t xml:space="preserve"> </w:t>
      </w:r>
      <w:r w:rsidR="004F2EFB">
        <w:rPr>
          <w:sz w:val="22"/>
          <w:szCs w:val="22"/>
          <w:lang w:val="es-ES_tradnl"/>
        </w:rPr>
        <w:t xml:space="preserve">Se </w:t>
      </w:r>
      <w:r w:rsidR="00F36E24" w:rsidRPr="00F36E24">
        <w:rPr>
          <w:sz w:val="22"/>
          <w:szCs w:val="22"/>
          <w:lang w:val="es-ES_tradnl"/>
        </w:rPr>
        <w:t>estudiaron</w:t>
      </w:r>
      <w:r w:rsidR="009E4896">
        <w:rPr>
          <w:sz w:val="22"/>
          <w:szCs w:val="22"/>
          <w:lang w:val="es-ES_tradnl"/>
        </w:rPr>
        <w:t xml:space="preserve"> </w:t>
      </w:r>
      <w:r w:rsidR="00162DA0" w:rsidRPr="00162DA0">
        <w:rPr>
          <w:sz w:val="22"/>
          <w:szCs w:val="22"/>
          <w:lang w:val="es-ES_tradnl"/>
        </w:rPr>
        <w:t xml:space="preserve">oportunidades </w:t>
      </w:r>
      <w:r w:rsidR="00162DA0">
        <w:rPr>
          <w:sz w:val="22"/>
          <w:szCs w:val="22"/>
          <w:lang w:val="es-ES_tradnl"/>
        </w:rPr>
        <w:t xml:space="preserve">de trabajo conjunto con </w:t>
      </w:r>
      <w:r w:rsidR="004E1C5E" w:rsidRPr="004E1C5E">
        <w:rPr>
          <w:sz w:val="22"/>
          <w:szCs w:val="22"/>
          <w:lang w:val="es-ES_tradnl"/>
        </w:rPr>
        <w:t>institutos</w:t>
      </w:r>
      <w:r w:rsidR="004E1C5E">
        <w:rPr>
          <w:sz w:val="22"/>
          <w:szCs w:val="22"/>
          <w:lang w:val="es-ES_tradnl"/>
        </w:rPr>
        <w:t xml:space="preserve"> </w:t>
      </w:r>
      <w:r w:rsidR="0043194F">
        <w:rPr>
          <w:sz w:val="22"/>
          <w:szCs w:val="22"/>
          <w:lang w:val="es-ES_tradnl"/>
        </w:rPr>
        <w:t xml:space="preserve">y </w:t>
      </w:r>
      <w:r w:rsidR="00632C4B">
        <w:rPr>
          <w:sz w:val="22"/>
          <w:szCs w:val="22"/>
          <w:lang w:val="es-ES_tradnl"/>
        </w:rPr>
        <w:t xml:space="preserve">ONG </w:t>
      </w:r>
      <w:r w:rsidR="00713D89">
        <w:rPr>
          <w:sz w:val="22"/>
          <w:szCs w:val="22"/>
          <w:lang w:val="es-ES_tradnl"/>
        </w:rPr>
        <w:t xml:space="preserve">para </w:t>
      </w:r>
      <w:r w:rsidR="00BE4CFD">
        <w:rPr>
          <w:sz w:val="22"/>
          <w:szCs w:val="22"/>
          <w:lang w:val="es-ES_tradnl"/>
        </w:rPr>
        <w:t xml:space="preserve">interesar a más </w:t>
      </w:r>
      <w:r w:rsidR="00DC1A58">
        <w:rPr>
          <w:sz w:val="22"/>
          <w:szCs w:val="22"/>
          <w:lang w:val="es-ES_tradnl"/>
        </w:rPr>
        <w:t>mujeres</w:t>
      </w:r>
      <w:r w:rsidR="00225743" w:rsidRPr="00320D4B">
        <w:rPr>
          <w:sz w:val="22"/>
          <w:szCs w:val="22"/>
          <w:lang w:val="es-ES_tradnl"/>
        </w:rPr>
        <w:t xml:space="preserve"> </w:t>
      </w:r>
      <w:r w:rsidR="005719D0">
        <w:rPr>
          <w:sz w:val="22"/>
          <w:szCs w:val="22"/>
          <w:lang w:val="es-ES_tradnl"/>
        </w:rPr>
        <w:t xml:space="preserve">a cursar estudios en </w:t>
      </w:r>
      <w:r w:rsidR="00271A9B" w:rsidRPr="00320D4B">
        <w:rPr>
          <w:sz w:val="22"/>
          <w:szCs w:val="22"/>
          <w:lang w:val="es-ES_tradnl"/>
        </w:rPr>
        <w:t>refrigeración</w:t>
      </w:r>
      <w:r w:rsidR="00225743" w:rsidRPr="00320D4B">
        <w:rPr>
          <w:sz w:val="22"/>
          <w:szCs w:val="22"/>
          <w:lang w:val="es-ES_tradnl"/>
        </w:rPr>
        <w:t xml:space="preserve"> </w:t>
      </w:r>
      <w:r w:rsidR="00056B82" w:rsidRPr="00320D4B">
        <w:rPr>
          <w:sz w:val="22"/>
          <w:szCs w:val="22"/>
          <w:lang w:val="es-ES_tradnl"/>
        </w:rPr>
        <w:t>y</w:t>
      </w:r>
      <w:r w:rsidR="00225743" w:rsidRPr="00320D4B">
        <w:rPr>
          <w:sz w:val="22"/>
          <w:szCs w:val="22"/>
          <w:lang w:val="es-ES_tradnl"/>
        </w:rPr>
        <w:t xml:space="preserve"> </w:t>
      </w:r>
      <w:r w:rsidR="00056B82" w:rsidRPr="00320D4B">
        <w:rPr>
          <w:sz w:val="22"/>
          <w:szCs w:val="22"/>
          <w:lang w:val="es-ES_tradnl"/>
        </w:rPr>
        <w:t>climatización</w:t>
      </w:r>
      <w:r w:rsidR="00BB3EF7">
        <w:rPr>
          <w:sz w:val="22"/>
          <w:szCs w:val="22"/>
          <w:lang w:val="es-ES_tradnl"/>
        </w:rPr>
        <w:t>.</w:t>
      </w:r>
    </w:p>
    <w:p w14:paraId="2011E8BF" w14:textId="49B66679" w:rsidR="000B6CAD" w:rsidRPr="00320D4B" w:rsidRDefault="00C20E70" w:rsidP="00C51545">
      <w:pPr>
        <w:pStyle w:val="Default"/>
        <w:numPr>
          <w:ilvl w:val="1"/>
          <w:numId w:val="27"/>
        </w:numPr>
        <w:ind w:left="2160" w:hanging="720"/>
        <w:jc w:val="both"/>
        <w:rPr>
          <w:sz w:val="22"/>
          <w:szCs w:val="22"/>
          <w:lang w:val="es-ES_tradnl"/>
        </w:rPr>
      </w:pPr>
      <w:r>
        <w:rPr>
          <w:b/>
          <w:bCs/>
          <w:sz w:val="22"/>
          <w:szCs w:val="22"/>
          <w:lang w:val="es-ES_tradnl"/>
        </w:rPr>
        <w:t>Representantes de organizaciones</w:t>
      </w:r>
      <w:r w:rsidRPr="00320D4B">
        <w:rPr>
          <w:b/>
          <w:bCs/>
          <w:sz w:val="22"/>
          <w:szCs w:val="22"/>
          <w:lang w:val="es-ES_tradnl"/>
        </w:rPr>
        <w:t xml:space="preserve"> </w:t>
      </w:r>
      <w:r>
        <w:rPr>
          <w:b/>
          <w:bCs/>
          <w:sz w:val="22"/>
          <w:szCs w:val="22"/>
          <w:lang w:val="es-ES_tradnl"/>
        </w:rPr>
        <w:t>o asociaciones</w:t>
      </w:r>
      <w:r w:rsidR="000B6CAD" w:rsidRPr="00320D4B">
        <w:rPr>
          <w:sz w:val="22"/>
          <w:szCs w:val="22"/>
          <w:lang w:val="es-ES_tradnl"/>
        </w:rPr>
        <w:t>:</w:t>
      </w:r>
      <w:r w:rsidR="00225743" w:rsidRPr="00320D4B">
        <w:rPr>
          <w:sz w:val="22"/>
          <w:szCs w:val="22"/>
          <w:lang w:val="es-ES_tradnl"/>
        </w:rPr>
        <w:t xml:space="preserve"> </w:t>
      </w:r>
      <w:r w:rsidR="00CA3830">
        <w:rPr>
          <w:sz w:val="22"/>
          <w:szCs w:val="22"/>
          <w:lang w:val="es-ES_tradnl"/>
        </w:rPr>
        <w:t xml:space="preserve">En </w:t>
      </w:r>
      <w:r w:rsidR="00CA3830" w:rsidRPr="00CA3830">
        <w:rPr>
          <w:sz w:val="22"/>
          <w:szCs w:val="22"/>
          <w:lang w:val="es-ES_tradnl"/>
        </w:rPr>
        <w:t xml:space="preserve">la Asociación de Refrigeración y Climatización y el </w:t>
      </w:r>
      <w:r w:rsidR="00D21F0F">
        <w:rPr>
          <w:sz w:val="22"/>
          <w:szCs w:val="22"/>
          <w:lang w:val="es-ES_tradnl"/>
        </w:rPr>
        <w:t>Comité de Dirección</w:t>
      </w:r>
      <w:r w:rsidR="000C0765">
        <w:rPr>
          <w:sz w:val="22"/>
          <w:szCs w:val="22"/>
          <w:lang w:val="es-ES_tradnl"/>
        </w:rPr>
        <w:t xml:space="preserve"> sobre las SAO</w:t>
      </w:r>
      <w:r w:rsidR="00CA3830" w:rsidRPr="00CA3830">
        <w:rPr>
          <w:sz w:val="22"/>
          <w:szCs w:val="22"/>
          <w:lang w:val="es-ES_tradnl"/>
        </w:rPr>
        <w:t xml:space="preserve"> </w:t>
      </w:r>
      <w:r w:rsidR="002D43FC">
        <w:rPr>
          <w:sz w:val="22"/>
          <w:szCs w:val="22"/>
          <w:lang w:val="es-ES_tradnl"/>
        </w:rPr>
        <w:t xml:space="preserve">hay </w:t>
      </w:r>
      <w:r w:rsidR="00DC1A58">
        <w:rPr>
          <w:sz w:val="22"/>
          <w:szCs w:val="22"/>
          <w:lang w:val="es-ES_tradnl"/>
        </w:rPr>
        <w:t>mujeres</w:t>
      </w:r>
      <w:r w:rsidR="00225743" w:rsidRPr="00320D4B">
        <w:rPr>
          <w:sz w:val="22"/>
          <w:szCs w:val="22"/>
          <w:lang w:val="es-ES_tradnl"/>
        </w:rPr>
        <w:t xml:space="preserve"> </w:t>
      </w:r>
      <w:r w:rsidR="00284CCE">
        <w:rPr>
          <w:sz w:val="22"/>
          <w:szCs w:val="22"/>
          <w:lang w:val="es-ES_tradnl"/>
        </w:rPr>
        <w:t>que</w:t>
      </w:r>
      <w:r w:rsidR="0011733F">
        <w:rPr>
          <w:sz w:val="22"/>
          <w:szCs w:val="22"/>
          <w:lang w:val="es-ES_tradnl"/>
        </w:rPr>
        <w:t xml:space="preserve"> </w:t>
      </w:r>
      <w:r w:rsidR="00064AD7">
        <w:rPr>
          <w:sz w:val="22"/>
          <w:szCs w:val="22"/>
          <w:lang w:val="es-ES_tradnl"/>
        </w:rPr>
        <w:t xml:space="preserve">representan </w:t>
      </w:r>
      <w:r w:rsidR="00284CCE">
        <w:rPr>
          <w:sz w:val="22"/>
          <w:szCs w:val="22"/>
          <w:lang w:val="es-ES_tradnl"/>
        </w:rPr>
        <w:t xml:space="preserve">a </w:t>
      </w:r>
      <w:r w:rsidR="0084374C">
        <w:rPr>
          <w:sz w:val="22"/>
          <w:szCs w:val="22"/>
          <w:lang w:val="es-ES_tradnl"/>
        </w:rPr>
        <w:t>organizaciones</w:t>
      </w:r>
      <w:r w:rsidR="00225743" w:rsidRPr="00320D4B">
        <w:rPr>
          <w:sz w:val="22"/>
          <w:szCs w:val="22"/>
          <w:lang w:val="es-ES_tradnl"/>
        </w:rPr>
        <w:t xml:space="preserve"> </w:t>
      </w:r>
      <w:r w:rsidR="00FC617A" w:rsidRPr="00320D4B">
        <w:rPr>
          <w:sz w:val="22"/>
          <w:szCs w:val="22"/>
          <w:lang w:val="es-ES_tradnl"/>
        </w:rPr>
        <w:t>y</w:t>
      </w:r>
      <w:r w:rsidR="00225743" w:rsidRPr="00320D4B">
        <w:rPr>
          <w:sz w:val="22"/>
          <w:szCs w:val="22"/>
          <w:lang w:val="es-ES_tradnl"/>
        </w:rPr>
        <w:t xml:space="preserve"> </w:t>
      </w:r>
      <w:r w:rsidR="0084374C">
        <w:rPr>
          <w:sz w:val="22"/>
          <w:szCs w:val="22"/>
          <w:lang w:val="es-ES_tradnl"/>
        </w:rPr>
        <w:t>lugares de trabajo</w:t>
      </w:r>
      <w:r w:rsidR="000B6CAD" w:rsidRPr="00320D4B">
        <w:rPr>
          <w:sz w:val="22"/>
          <w:szCs w:val="22"/>
          <w:lang w:val="es-ES_tradnl"/>
        </w:rPr>
        <w:t>.</w:t>
      </w:r>
      <w:r w:rsidR="00225743" w:rsidRPr="00320D4B">
        <w:rPr>
          <w:sz w:val="22"/>
          <w:szCs w:val="22"/>
          <w:lang w:val="es-ES_tradnl"/>
        </w:rPr>
        <w:t xml:space="preserve"> </w:t>
      </w:r>
      <w:r w:rsidR="006E409A">
        <w:rPr>
          <w:sz w:val="22"/>
          <w:szCs w:val="22"/>
          <w:lang w:val="es-ES_tradnl"/>
        </w:rPr>
        <w:t>En u</w:t>
      </w:r>
      <w:r w:rsidR="00162067" w:rsidRPr="00320D4B">
        <w:rPr>
          <w:sz w:val="22"/>
          <w:szCs w:val="22"/>
          <w:lang w:val="es-ES_tradnl"/>
        </w:rPr>
        <w:t>n</w:t>
      </w:r>
      <w:r w:rsidR="000B5098">
        <w:rPr>
          <w:sz w:val="22"/>
          <w:szCs w:val="22"/>
          <w:lang w:val="es-ES_tradnl"/>
        </w:rPr>
        <w:t xml:space="preserve"> </w:t>
      </w:r>
      <w:r w:rsidR="00162067" w:rsidRPr="00320D4B">
        <w:rPr>
          <w:sz w:val="22"/>
          <w:szCs w:val="22"/>
          <w:lang w:val="es-ES_tradnl"/>
        </w:rPr>
        <w:t>país</w:t>
      </w:r>
      <w:r w:rsidR="00225743" w:rsidRPr="00320D4B">
        <w:rPr>
          <w:sz w:val="22"/>
          <w:szCs w:val="22"/>
          <w:lang w:val="es-ES_tradnl"/>
        </w:rPr>
        <w:t xml:space="preserve"> </w:t>
      </w:r>
      <w:r w:rsidR="001A0B84">
        <w:rPr>
          <w:sz w:val="22"/>
          <w:szCs w:val="22"/>
          <w:lang w:val="es-ES_tradnl"/>
        </w:rPr>
        <w:t xml:space="preserve">se nombró </w:t>
      </w:r>
      <w:r w:rsidR="00037FC0" w:rsidRPr="00037FC0">
        <w:rPr>
          <w:sz w:val="22"/>
          <w:szCs w:val="22"/>
          <w:lang w:val="es-ES_tradnl"/>
        </w:rPr>
        <w:t xml:space="preserve">a una capacitadora </w:t>
      </w:r>
      <w:r w:rsidR="009C631B">
        <w:rPr>
          <w:sz w:val="22"/>
          <w:szCs w:val="22"/>
          <w:lang w:val="es-ES_tradnl"/>
        </w:rPr>
        <w:t xml:space="preserve">como </w:t>
      </w:r>
      <w:r w:rsidR="00B6034E">
        <w:rPr>
          <w:sz w:val="22"/>
          <w:szCs w:val="22"/>
          <w:lang w:val="es-ES_tradnl"/>
        </w:rPr>
        <w:t>s</w:t>
      </w:r>
      <w:r w:rsidR="009C631B">
        <w:rPr>
          <w:sz w:val="22"/>
          <w:szCs w:val="22"/>
          <w:lang w:val="es-ES_tradnl"/>
        </w:rPr>
        <w:t>ecretaria</w:t>
      </w:r>
      <w:r w:rsidR="00225743" w:rsidRPr="00320D4B">
        <w:rPr>
          <w:sz w:val="22"/>
          <w:szCs w:val="22"/>
          <w:lang w:val="es-ES_tradnl"/>
        </w:rPr>
        <w:t xml:space="preserve"> </w:t>
      </w:r>
      <w:r w:rsidR="0097697B">
        <w:rPr>
          <w:sz w:val="22"/>
          <w:szCs w:val="22"/>
          <w:lang w:val="es-ES_tradnl"/>
        </w:rPr>
        <w:t xml:space="preserve">de la </w:t>
      </w:r>
      <w:r w:rsidR="00172940" w:rsidRPr="0097697B">
        <w:rPr>
          <w:sz w:val="22"/>
          <w:szCs w:val="22"/>
          <w:lang w:val="es-ES_tradnl"/>
        </w:rPr>
        <w:t xml:space="preserve">Asociación </w:t>
      </w:r>
      <w:r w:rsidR="00172940">
        <w:rPr>
          <w:sz w:val="22"/>
          <w:szCs w:val="22"/>
          <w:lang w:val="es-ES_tradnl"/>
        </w:rPr>
        <w:t xml:space="preserve">de </w:t>
      </w:r>
      <w:r w:rsidR="00172940" w:rsidRPr="00320D4B">
        <w:rPr>
          <w:sz w:val="22"/>
          <w:szCs w:val="22"/>
          <w:lang w:val="es-ES_tradnl"/>
        </w:rPr>
        <w:t xml:space="preserve">Refrigeración </w:t>
      </w:r>
      <w:r w:rsidR="00056B82" w:rsidRPr="00320D4B">
        <w:rPr>
          <w:sz w:val="22"/>
          <w:szCs w:val="22"/>
          <w:lang w:val="es-ES_tradnl"/>
        </w:rPr>
        <w:t>y</w:t>
      </w:r>
      <w:r w:rsidR="00225743" w:rsidRPr="00320D4B">
        <w:rPr>
          <w:sz w:val="22"/>
          <w:szCs w:val="22"/>
          <w:lang w:val="es-ES_tradnl"/>
        </w:rPr>
        <w:t xml:space="preserve"> </w:t>
      </w:r>
      <w:r w:rsidR="00172940" w:rsidRPr="00320D4B">
        <w:rPr>
          <w:sz w:val="22"/>
          <w:szCs w:val="22"/>
          <w:lang w:val="es-ES_tradnl"/>
        </w:rPr>
        <w:t>Climatización</w:t>
      </w:r>
      <w:r w:rsidR="003E0E5D">
        <w:rPr>
          <w:sz w:val="22"/>
          <w:szCs w:val="22"/>
          <w:lang w:val="es-ES_tradnl"/>
        </w:rPr>
        <w:t>.</w:t>
      </w:r>
    </w:p>
    <w:p w14:paraId="6A1AB8FB" w14:textId="121BAA7A" w:rsidR="000B6CAD" w:rsidRPr="00320D4B" w:rsidRDefault="0096358A" w:rsidP="00C51545">
      <w:pPr>
        <w:pStyle w:val="Default"/>
        <w:numPr>
          <w:ilvl w:val="1"/>
          <w:numId w:val="27"/>
        </w:numPr>
        <w:ind w:left="2160" w:hanging="720"/>
        <w:jc w:val="both"/>
        <w:rPr>
          <w:sz w:val="22"/>
          <w:szCs w:val="22"/>
          <w:lang w:val="es-ES_tradnl"/>
        </w:rPr>
      </w:pPr>
      <w:r>
        <w:rPr>
          <w:b/>
          <w:bCs/>
          <w:sz w:val="22"/>
          <w:szCs w:val="22"/>
          <w:lang w:val="es-ES_tradnl"/>
        </w:rPr>
        <w:t xml:space="preserve">Materias </w:t>
      </w:r>
      <w:r w:rsidR="000B56FE">
        <w:rPr>
          <w:b/>
          <w:bCs/>
          <w:sz w:val="22"/>
          <w:szCs w:val="22"/>
          <w:lang w:val="es-ES_tradnl"/>
        </w:rPr>
        <w:t>resolutivas y de s</w:t>
      </w:r>
      <w:r w:rsidR="00EB5528" w:rsidRPr="00320D4B">
        <w:rPr>
          <w:b/>
          <w:bCs/>
          <w:sz w:val="22"/>
          <w:szCs w:val="22"/>
          <w:lang w:val="es-ES_tradnl"/>
        </w:rPr>
        <w:t>ensibilización</w:t>
      </w:r>
      <w:r w:rsidR="000B6CAD" w:rsidRPr="00320D4B">
        <w:rPr>
          <w:b/>
          <w:bCs/>
          <w:sz w:val="22"/>
          <w:szCs w:val="22"/>
          <w:lang w:val="es-ES_tradnl"/>
        </w:rPr>
        <w:t>:</w:t>
      </w:r>
      <w:r w:rsidR="00225743" w:rsidRPr="00320D4B">
        <w:rPr>
          <w:sz w:val="22"/>
          <w:szCs w:val="22"/>
          <w:lang w:val="es-ES_tradnl"/>
        </w:rPr>
        <w:t xml:space="preserve"> </w:t>
      </w:r>
      <w:r w:rsidR="000A658C">
        <w:rPr>
          <w:sz w:val="22"/>
          <w:szCs w:val="22"/>
          <w:lang w:val="es-ES_tradnl"/>
        </w:rPr>
        <w:t>Las Oficinas Nacionales</w:t>
      </w:r>
      <w:r w:rsidR="002F6896">
        <w:rPr>
          <w:sz w:val="22"/>
          <w:szCs w:val="22"/>
          <w:lang w:val="es-ES_tradnl"/>
        </w:rPr>
        <w:t xml:space="preserve"> del Ozono</w:t>
      </w:r>
      <w:r w:rsidR="00225743" w:rsidRPr="00320D4B">
        <w:rPr>
          <w:sz w:val="22"/>
          <w:szCs w:val="22"/>
          <w:lang w:val="es-ES_tradnl"/>
        </w:rPr>
        <w:t xml:space="preserve"> </w:t>
      </w:r>
      <w:r w:rsidR="00805B07">
        <w:rPr>
          <w:sz w:val="22"/>
          <w:szCs w:val="22"/>
          <w:lang w:val="es-ES_tradnl"/>
        </w:rPr>
        <w:t xml:space="preserve">se </w:t>
      </w:r>
      <w:r w:rsidR="00250AED">
        <w:rPr>
          <w:sz w:val="22"/>
          <w:szCs w:val="22"/>
          <w:lang w:val="es-ES_tradnl"/>
        </w:rPr>
        <w:t xml:space="preserve">contactaron </w:t>
      </w:r>
      <w:r w:rsidR="001D79F6">
        <w:rPr>
          <w:sz w:val="22"/>
          <w:szCs w:val="22"/>
          <w:lang w:val="es-ES_tradnl"/>
        </w:rPr>
        <w:t xml:space="preserve">con </w:t>
      </w:r>
      <w:r w:rsidR="00C423B0">
        <w:rPr>
          <w:sz w:val="22"/>
          <w:szCs w:val="22"/>
          <w:lang w:val="es-ES_tradnl"/>
        </w:rPr>
        <w:t xml:space="preserve">grupos </w:t>
      </w:r>
      <w:r w:rsidR="003073CA">
        <w:rPr>
          <w:sz w:val="22"/>
          <w:szCs w:val="22"/>
          <w:lang w:val="es-ES_tradnl"/>
        </w:rPr>
        <w:t xml:space="preserve">de </w:t>
      </w:r>
      <w:r w:rsidR="00DC1A58">
        <w:rPr>
          <w:sz w:val="22"/>
          <w:szCs w:val="22"/>
          <w:lang w:val="es-ES_tradnl"/>
        </w:rPr>
        <w:t>mujeres</w:t>
      </w:r>
      <w:r w:rsidR="00225743" w:rsidRPr="00320D4B">
        <w:rPr>
          <w:sz w:val="22"/>
          <w:szCs w:val="22"/>
          <w:lang w:val="es-ES_tradnl"/>
        </w:rPr>
        <w:t xml:space="preserve"> </w:t>
      </w:r>
      <w:r w:rsidR="00BF5157">
        <w:rPr>
          <w:sz w:val="22"/>
          <w:szCs w:val="22"/>
          <w:lang w:val="es-ES_tradnl"/>
        </w:rPr>
        <w:t xml:space="preserve">para </w:t>
      </w:r>
      <w:r w:rsidR="006924B3">
        <w:rPr>
          <w:sz w:val="22"/>
          <w:szCs w:val="22"/>
          <w:lang w:val="es-ES_tradnl"/>
        </w:rPr>
        <w:t xml:space="preserve">explicar los </w:t>
      </w:r>
      <w:r w:rsidR="00CA036B">
        <w:rPr>
          <w:sz w:val="22"/>
          <w:szCs w:val="22"/>
          <w:lang w:val="es-ES_tradnl"/>
        </w:rPr>
        <w:t xml:space="preserve">distintos </w:t>
      </w:r>
      <w:r w:rsidR="00056B82" w:rsidRPr="00320D4B">
        <w:rPr>
          <w:sz w:val="22"/>
          <w:szCs w:val="22"/>
          <w:lang w:val="es-ES_tradnl"/>
        </w:rPr>
        <w:t>refrigerante</w:t>
      </w:r>
      <w:r w:rsidR="00BF5157">
        <w:rPr>
          <w:sz w:val="22"/>
          <w:szCs w:val="22"/>
          <w:lang w:val="es-ES_tradnl"/>
        </w:rPr>
        <w:t>s</w:t>
      </w:r>
      <w:r w:rsidR="00225743" w:rsidRPr="00320D4B">
        <w:rPr>
          <w:sz w:val="22"/>
          <w:szCs w:val="22"/>
          <w:lang w:val="es-ES_tradnl"/>
        </w:rPr>
        <w:t xml:space="preserve"> </w:t>
      </w:r>
      <w:r w:rsidR="00FC617A" w:rsidRPr="00320D4B">
        <w:rPr>
          <w:sz w:val="22"/>
          <w:szCs w:val="22"/>
          <w:lang w:val="es-ES_tradnl"/>
        </w:rPr>
        <w:t>y</w:t>
      </w:r>
      <w:r w:rsidR="00225743" w:rsidRPr="00320D4B">
        <w:rPr>
          <w:sz w:val="22"/>
          <w:szCs w:val="22"/>
          <w:lang w:val="es-ES_tradnl"/>
        </w:rPr>
        <w:t xml:space="preserve"> </w:t>
      </w:r>
      <w:r w:rsidR="00CA036B">
        <w:rPr>
          <w:sz w:val="22"/>
          <w:szCs w:val="22"/>
          <w:lang w:val="es-ES_tradnl"/>
        </w:rPr>
        <w:t xml:space="preserve">la </w:t>
      </w:r>
      <w:r w:rsidR="003345D5" w:rsidRPr="00320D4B">
        <w:rPr>
          <w:sz w:val="22"/>
          <w:szCs w:val="22"/>
          <w:lang w:val="es-ES_tradnl"/>
        </w:rPr>
        <w:t>tecnología</w:t>
      </w:r>
      <w:r w:rsidR="00CA036B">
        <w:rPr>
          <w:sz w:val="22"/>
          <w:szCs w:val="22"/>
          <w:lang w:val="es-ES_tradnl"/>
        </w:rPr>
        <w:t xml:space="preserve"> emergente</w:t>
      </w:r>
      <w:r w:rsidR="000B6CAD" w:rsidRPr="00320D4B">
        <w:rPr>
          <w:sz w:val="22"/>
          <w:szCs w:val="22"/>
          <w:lang w:val="es-ES_tradnl"/>
        </w:rPr>
        <w:t>,</w:t>
      </w:r>
      <w:r w:rsidR="00225743" w:rsidRPr="00320D4B">
        <w:rPr>
          <w:sz w:val="22"/>
          <w:szCs w:val="22"/>
          <w:lang w:val="es-ES_tradnl"/>
        </w:rPr>
        <w:t xml:space="preserve"> </w:t>
      </w:r>
      <w:r w:rsidR="00151CB6">
        <w:rPr>
          <w:sz w:val="22"/>
          <w:szCs w:val="22"/>
          <w:lang w:val="es-ES_tradnl"/>
        </w:rPr>
        <w:t xml:space="preserve">bajo la premisa </w:t>
      </w:r>
      <w:r w:rsidR="006D4369">
        <w:rPr>
          <w:sz w:val="22"/>
          <w:szCs w:val="22"/>
          <w:lang w:val="es-ES_tradnl"/>
        </w:rPr>
        <w:t xml:space="preserve">de que en última instancia </w:t>
      </w:r>
      <w:r w:rsidR="003B3902">
        <w:rPr>
          <w:sz w:val="22"/>
          <w:szCs w:val="22"/>
          <w:lang w:val="es-ES_tradnl"/>
        </w:rPr>
        <w:t>es</w:t>
      </w:r>
      <w:r w:rsidR="006D4369">
        <w:rPr>
          <w:sz w:val="22"/>
          <w:szCs w:val="22"/>
          <w:lang w:val="es-ES_tradnl"/>
        </w:rPr>
        <w:t xml:space="preserve"> la mujer de la casa </w:t>
      </w:r>
      <w:r w:rsidR="00071A34">
        <w:rPr>
          <w:sz w:val="22"/>
          <w:szCs w:val="22"/>
          <w:lang w:val="es-ES_tradnl"/>
        </w:rPr>
        <w:t xml:space="preserve">quien probablemente </w:t>
      </w:r>
      <w:r w:rsidR="00A23D59">
        <w:rPr>
          <w:sz w:val="22"/>
          <w:szCs w:val="22"/>
          <w:lang w:val="es-ES_tradnl"/>
        </w:rPr>
        <w:t>decida</w:t>
      </w:r>
      <w:r w:rsidR="00F653D4">
        <w:rPr>
          <w:sz w:val="22"/>
          <w:szCs w:val="22"/>
          <w:lang w:val="es-ES_tradnl"/>
        </w:rPr>
        <w:t xml:space="preserve"> </w:t>
      </w:r>
      <w:r w:rsidR="001224D4">
        <w:rPr>
          <w:sz w:val="22"/>
          <w:szCs w:val="22"/>
          <w:lang w:val="es-ES_tradnl"/>
        </w:rPr>
        <w:t xml:space="preserve">cuál </w:t>
      </w:r>
      <w:r w:rsidR="00CB2431">
        <w:rPr>
          <w:sz w:val="22"/>
          <w:szCs w:val="22"/>
          <w:lang w:val="es-ES_tradnl"/>
        </w:rPr>
        <w:t>refrigerador o climatizador comprar.</w:t>
      </w:r>
    </w:p>
    <w:p w14:paraId="1E376DF8" w14:textId="7CC80ABC" w:rsidR="000B6CAD" w:rsidRPr="00320D4B" w:rsidRDefault="008656B7" w:rsidP="00C51545">
      <w:pPr>
        <w:pStyle w:val="Default"/>
        <w:numPr>
          <w:ilvl w:val="0"/>
          <w:numId w:val="27"/>
        </w:numPr>
        <w:ind w:left="1440" w:hanging="720"/>
        <w:jc w:val="both"/>
        <w:rPr>
          <w:sz w:val="22"/>
          <w:szCs w:val="22"/>
          <w:lang w:val="es-ES_tradnl"/>
        </w:rPr>
      </w:pPr>
      <w:r>
        <w:rPr>
          <w:sz w:val="22"/>
          <w:szCs w:val="22"/>
          <w:lang w:val="es-ES_tradnl"/>
        </w:rPr>
        <w:t>Por último</w:t>
      </w:r>
      <w:r w:rsidR="000B6CAD" w:rsidRPr="00320D4B">
        <w:rPr>
          <w:sz w:val="22"/>
          <w:szCs w:val="22"/>
          <w:lang w:val="es-ES_tradnl"/>
        </w:rPr>
        <w:t>,</w:t>
      </w:r>
      <w:r w:rsidR="00225743" w:rsidRPr="00320D4B">
        <w:rPr>
          <w:sz w:val="22"/>
          <w:szCs w:val="22"/>
          <w:lang w:val="es-ES_tradnl"/>
        </w:rPr>
        <w:t xml:space="preserve"> </w:t>
      </w:r>
      <w:r w:rsidR="00B7390A">
        <w:rPr>
          <w:sz w:val="22"/>
          <w:szCs w:val="22"/>
          <w:lang w:val="es-ES_tradnl"/>
        </w:rPr>
        <w:t xml:space="preserve">se solicitó a los </w:t>
      </w:r>
      <w:r w:rsidR="00B7390A" w:rsidRPr="00B7390A">
        <w:rPr>
          <w:sz w:val="22"/>
          <w:szCs w:val="22"/>
          <w:lang w:val="es-ES_tradnl"/>
        </w:rPr>
        <w:t xml:space="preserve">Países Insulares del Pacífico </w:t>
      </w:r>
      <w:r w:rsidR="0001127E">
        <w:rPr>
          <w:sz w:val="22"/>
          <w:szCs w:val="22"/>
          <w:lang w:val="es-ES_tradnl"/>
        </w:rPr>
        <w:t>recopilar</w:t>
      </w:r>
      <w:r w:rsidR="001C280B">
        <w:rPr>
          <w:sz w:val="22"/>
          <w:szCs w:val="22"/>
          <w:lang w:val="es-ES_tradnl"/>
        </w:rPr>
        <w:t xml:space="preserve"> </w:t>
      </w:r>
      <w:r w:rsidR="00AF1732">
        <w:rPr>
          <w:sz w:val="22"/>
          <w:szCs w:val="22"/>
          <w:lang w:val="es-ES_tradnl"/>
        </w:rPr>
        <w:t xml:space="preserve">datos </w:t>
      </w:r>
      <w:r w:rsidR="00FC34B4">
        <w:rPr>
          <w:sz w:val="22"/>
          <w:szCs w:val="22"/>
          <w:lang w:val="es-ES_tradnl"/>
        </w:rPr>
        <w:t xml:space="preserve">desglosados </w:t>
      </w:r>
      <w:r w:rsidR="00C12386">
        <w:rPr>
          <w:sz w:val="22"/>
          <w:szCs w:val="22"/>
          <w:lang w:val="es-ES_tradnl"/>
        </w:rPr>
        <w:t xml:space="preserve">por sexo </w:t>
      </w:r>
      <w:r w:rsidR="002773AF">
        <w:rPr>
          <w:sz w:val="22"/>
          <w:szCs w:val="22"/>
          <w:lang w:val="es-ES_tradnl"/>
        </w:rPr>
        <w:t xml:space="preserve">e </w:t>
      </w:r>
      <w:r w:rsidR="0001127E">
        <w:rPr>
          <w:sz w:val="22"/>
          <w:szCs w:val="22"/>
          <w:lang w:val="es-ES_tradnl"/>
        </w:rPr>
        <w:t>informar</w:t>
      </w:r>
      <w:r w:rsidR="002773AF">
        <w:rPr>
          <w:sz w:val="22"/>
          <w:szCs w:val="22"/>
          <w:lang w:val="es-ES_tradnl"/>
        </w:rPr>
        <w:t xml:space="preserve"> </w:t>
      </w:r>
      <w:r w:rsidR="00505714">
        <w:rPr>
          <w:sz w:val="22"/>
          <w:szCs w:val="22"/>
          <w:lang w:val="es-ES_tradnl"/>
        </w:rPr>
        <w:t xml:space="preserve">de </w:t>
      </w:r>
      <w:r w:rsidR="00AB73B6">
        <w:rPr>
          <w:sz w:val="22"/>
          <w:szCs w:val="22"/>
          <w:lang w:val="es-ES_tradnl"/>
        </w:rPr>
        <w:t xml:space="preserve">la participación de </w:t>
      </w:r>
      <w:r w:rsidR="006424E1">
        <w:rPr>
          <w:sz w:val="22"/>
          <w:szCs w:val="22"/>
          <w:lang w:val="es-ES_tradnl"/>
        </w:rPr>
        <w:t xml:space="preserve">hombres y mujeres </w:t>
      </w:r>
      <w:r w:rsidR="00E47CCE">
        <w:rPr>
          <w:sz w:val="22"/>
          <w:szCs w:val="22"/>
          <w:lang w:val="es-ES_tradnl"/>
        </w:rPr>
        <w:t xml:space="preserve">al presentar informes de </w:t>
      </w:r>
      <w:r w:rsidR="006424E1" w:rsidRPr="006424E1">
        <w:rPr>
          <w:sz w:val="22"/>
          <w:szCs w:val="22"/>
          <w:lang w:val="es-ES_tradnl"/>
        </w:rPr>
        <w:t>avance de la ejecución de proyectos</w:t>
      </w:r>
      <w:r w:rsidR="00837B60">
        <w:rPr>
          <w:sz w:val="22"/>
          <w:szCs w:val="22"/>
          <w:lang w:val="es-ES_tradnl"/>
        </w:rPr>
        <w:t>.</w:t>
      </w:r>
    </w:p>
    <w:p w14:paraId="4F829570" w14:textId="77777777" w:rsidR="000B6CAD" w:rsidRPr="00320D4B" w:rsidRDefault="000B6CAD" w:rsidP="00214C43">
      <w:pPr>
        <w:jc w:val="thaiDistribute"/>
      </w:pPr>
    </w:p>
    <w:p w14:paraId="274EBC0C" w14:textId="0C5E29A0" w:rsidR="00ED21CC" w:rsidRDefault="00E77B2B" w:rsidP="003D2A61">
      <w:pPr>
        <w:shd w:val="clear" w:color="auto" w:fill="FFFFFF" w:themeFill="background1"/>
        <w:jc w:val="left"/>
        <w:rPr>
          <w:b/>
          <w:bCs/>
        </w:rPr>
      </w:pPr>
      <w:r w:rsidRPr="00E77B2B">
        <w:rPr>
          <w:b/>
          <w:bCs/>
          <w:caps/>
        </w:rPr>
        <w:t xml:space="preserve">Red del </w:t>
      </w:r>
      <w:r>
        <w:rPr>
          <w:b/>
          <w:bCs/>
        </w:rPr>
        <w:t>ASIA MERIDIONAL</w:t>
      </w:r>
      <w:r w:rsidR="00225743" w:rsidRPr="00320D4B">
        <w:rPr>
          <w:b/>
          <w:bCs/>
        </w:rPr>
        <w:t xml:space="preserve"> </w:t>
      </w:r>
      <w:r>
        <w:rPr>
          <w:b/>
          <w:bCs/>
        </w:rPr>
        <w:t>-</w:t>
      </w:r>
      <w:r w:rsidR="00225743" w:rsidRPr="00320D4B">
        <w:rPr>
          <w:b/>
          <w:bCs/>
        </w:rPr>
        <w:t xml:space="preserve"> </w:t>
      </w:r>
      <w:r w:rsidR="003345D5" w:rsidRPr="00320D4B">
        <w:rPr>
          <w:b/>
          <w:bCs/>
        </w:rPr>
        <w:t>REUNIÓN</w:t>
      </w:r>
      <w:r w:rsidR="00225743" w:rsidRPr="00320D4B">
        <w:rPr>
          <w:b/>
          <w:bCs/>
        </w:rPr>
        <w:t xml:space="preserve"> </w:t>
      </w:r>
      <w:r w:rsidR="00FC617A" w:rsidRPr="00320D4B">
        <w:rPr>
          <w:b/>
          <w:bCs/>
        </w:rPr>
        <w:t>DE</w:t>
      </w:r>
      <w:r w:rsidR="00225743" w:rsidRPr="00320D4B">
        <w:rPr>
          <w:b/>
          <w:bCs/>
        </w:rPr>
        <w:t xml:space="preserve"> </w:t>
      </w:r>
      <w:r w:rsidR="007C2905">
        <w:rPr>
          <w:b/>
          <w:bCs/>
        </w:rPr>
        <w:t>ENCARGADOS DE OFICINAS DEL OZONO</w:t>
      </w:r>
    </w:p>
    <w:p w14:paraId="5FABDB6D" w14:textId="6DA8963F" w:rsidR="000B6CAD" w:rsidRPr="00320D4B" w:rsidRDefault="00E868BD" w:rsidP="00AD21B7">
      <w:pPr>
        <w:shd w:val="clear" w:color="auto" w:fill="FFFFFF" w:themeFill="background1"/>
        <w:jc w:val="left"/>
        <w:rPr>
          <w:b/>
          <w:bCs/>
        </w:rPr>
      </w:pPr>
      <w:r>
        <w:rPr>
          <w:b/>
          <w:bCs/>
        </w:rPr>
        <w:t>PARÍS,</w:t>
      </w:r>
      <w:r w:rsidR="00225743" w:rsidRPr="00320D4B">
        <w:rPr>
          <w:b/>
          <w:bCs/>
        </w:rPr>
        <w:t xml:space="preserve"> </w:t>
      </w:r>
      <w:r w:rsidR="00136007">
        <w:rPr>
          <w:b/>
          <w:bCs/>
        </w:rPr>
        <w:t>FEBRERO DE 2019</w:t>
      </w:r>
    </w:p>
    <w:p w14:paraId="5F0DDA75" w14:textId="77777777" w:rsidR="000B6CAD" w:rsidRPr="00320D4B" w:rsidRDefault="000B6CAD" w:rsidP="00214C43">
      <w:pPr>
        <w:jc w:val="thaiDistribute"/>
      </w:pPr>
    </w:p>
    <w:p w14:paraId="3182AFFE" w14:textId="397D7AEF" w:rsidR="000B6CAD" w:rsidRPr="00320D4B" w:rsidRDefault="00B625CA" w:rsidP="00022F6E">
      <w:pPr>
        <w:jc w:val="thaiDistribute"/>
      </w:pPr>
      <w:r>
        <w:t>La integración de la perspectiva de género formó parte del orden del día</w:t>
      </w:r>
      <w:r w:rsidR="00AB3B4F" w:rsidRPr="00AB3B4F">
        <w:t xml:space="preserve"> de la reunión paralela </w:t>
      </w:r>
      <w:r w:rsidR="00E06032">
        <w:t>d</w:t>
      </w:r>
      <w:r w:rsidR="00E06032" w:rsidRPr="00E06032">
        <w:t>el Asia Meridional</w:t>
      </w:r>
      <w:r w:rsidR="00225743" w:rsidRPr="00320D4B">
        <w:t xml:space="preserve"> </w:t>
      </w:r>
      <w:r w:rsidR="00CF10BD">
        <w:t xml:space="preserve">realizada </w:t>
      </w:r>
      <w:r w:rsidR="00EF7083" w:rsidRPr="00320D4B">
        <w:t>en</w:t>
      </w:r>
      <w:r w:rsidR="00225743" w:rsidRPr="00320D4B">
        <w:t xml:space="preserve"> </w:t>
      </w:r>
      <w:r w:rsidR="00FC617A" w:rsidRPr="00320D4B">
        <w:t>febrero</w:t>
      </w:r>
      <w:r w:rsidR="00225743" w:rsidRPr="00320D4B">
        <w:t xml:space="preserve"> </w:t>
      </w:r>
      <w:r w:rsidR="00FC617A" w:rsidRPr="00320D4B">
        <w:t>de</w:t>
      </w:r>
      <w:r w:rsidR="00225743" w:rsidRPr="00320D4B">
        <w:t xml:space="preserve"> </w:t>
      </w:r>
      <w:r w:rsidR="00882FCB">
        <w:t>2019 en París.</w:t>
      </w:r>
      <w:r w:rsidR="00225743" w:rsidRPr="00320D4B">
        <w:t xml:space="preserve"> </w:t>
      </w:r>
      <w:r w:rsidR="001F5A8F">
        <w:t>Algunos</w:t>
      </w:r>
      <w:r w:rsidR="00225743" w:rsidRPr="00320D4B">
        <w:t xml:space="preserve"> </w:t>
      </w:r>
      <w:r w:rsidR="00762903">
        <w:t>de los principales temas abordaron fueron</w:t>
      </w:r>
      <w:r w:rsidR="000B6CAD" w:rsidRPr="00320D4B">
        <w:t>:</w:t>
      </w:r>
    </w:p>
    <w:p w14:paraId="7DA675EA" w14:textId="77777777" w:rsidR="000B6CAD" w:rsidRPr="00320D4B" w:rsidRDefault="000B6CAD" w:rsidP="00214C43">
      <w:pPr>
        <w:jc w:val="thaiDistribute"/>
      </w:pPr>
    </w:p>
    <w:p w14:paraId="76069F9F" w14:textId="07255912" w:rsidR="000B6CAD" w:rsidRPr="00320D4B" w:rsidRDefault="001141A4" w:rsidP="00C51545">
      <w:pPr>
        <w:pStyle w:val="ListParagraph"/>
        <w:numPr>
          <w:ilvl w:val="0"/>
          <w:numId w:val="25"/>
        </w:numPr>
        <w:suppressAutoHyphens/>
        <w:autoSpaceDN w:val="0"/>
        <w:ind w:left="1440" w:hanging="720"/>
        <w:contextualSpacing w:val="0"/>
        <w:jc w:val="thaiDistribute"/>
        <w:rPr>
          <w:sz w:val="22"/>
          <w:szCs w:val="22"/>
          <w:lang w:val="es-ES_tradnl"/>
        </w:rPr>
      </w:pPr>
      <w:r w:rsidRPr="00320D4B">
        <w:rPr>
          <w:sz w:val="22"/>
          <w:szCs w:val="22"/>
          <w:lang w:val="es-ES_tradnl"/>
        </w:rPr>
        <w:t>Las</w:t>
      </w:r>
      <w:r w:rsidR="00225743" w:rsidRPr="00320D4B">
        <w:rPr>
          <w:sz w:val="22"/>
          <w:szCs w:val="22"/>
          <w:lang w:val="es-ES_tradnl"/>
        </w:rPr>
        <w:t xml:space="preserve"> </w:t>
      </w:r>
      <w:r w:rsidRPr="00320D4B">
        <w:rPr>
          <w:sz w:val="22"/>
          <w:szCs w:val="22"/>
          <w:lang w:val="es-ES_tradnl"/>
        </w:rPr>
        <w:t>Partes</w:t>
      </w:r>
      <w:r w:rsidR="00225743" w:rsidRPr="00320D4B">
        <w:rPr>
          <w:sz w:val="22"/>
          <w:szCs w:val="22"/>
          <w:lang w:val="es-ES_tradnl"/>
        </w:rPr>
        <w:t xml:space="preserve"> </w:t>
      </w:r>
      <w:r w:rsidR="000B6CAD" w:rsidRPr="00320D4B">
        <w:rPr>
          <w:sz w:val="22"/>
          <w:szCs w:val="22"/>
          <w:lang w:val="es-ES_tradnl"/>
        </w:rPr>
        <w:t>present</w:t>
      </w:r>
      <w:r w:rsidR="000A5C46">
        <w:rPr>
          <w:sz w:val="22"/>
          <w:szCs w:val="22"/>
          <w:lang w:val="es-ES_tradnl"/>
        </w:rPr>
        <w:t>es</w:t>
      </w:r>
      <w:r w:rsidR="00225743" w:rsidRPr="00320D4B">
        <w:rPr>
          <w:sz w:val="22"/>
          <w:szCs w:val="22"/>
          <w:lang w:val="es-ES_tradnl"/>
        </w:rPr>
        <w:t xml:space="preserve"> </w:t>
      </w:r>
      <w:r w:rsidR="00F71C47" w:rsidRPr="00320D4B">
        <w:rPr>
          <w:sz w:val="22"/>
          <w:szCs w:val="22"/>
          <w:lang w:val="es-ES_tradnl"/>
        </w:rPr>
        <w:t>reconoce</w:t>
      </w:r>
      <w:r w:rsidR="000A5C46">
        <w:rPr>
          <w:sz w:val="22"/>
          <w:szCs w:val="22"/>
          <w:lang w:val="es-ES_tradnl"/>
        </w:rPr>
        <w:t>n</w:t>
      </w:r>
      <w:r w:rsidR="00F71C47" w:rsidRPr="00320D4B">
        <w:rPr>
          <w:sz w:val="22"/>
          <w:szCs w:val="22"/>
          <w:lang w:val="es-ES_tradnl"/>
        </w:rPr>
        <w:t xml:space="preserve"> que</w:t>
      </w:r>
      <w:r w:rsidR="00225743" w:rsidRPr="00320D4B">
        <w:rPr>
          <w:sz w:val="22"/>
          <w:szCs w:val="22"/>
          <w:lang w:val="es-ES_tradnl"/>
        </w:rPr>
        <w:t xml:space="preserve"> </w:t>
      </w:r>
      <w:r w:rsidR="00F026C8">
        <w:rPr>
          <w:sz w:val="22"/>
          <w:szCs w:val="22"/>
          <w:lang w:val="es-ES_tradnl"/>
        </w:rPr>
        <w:t xml:space="preserve">se necesita </w:t>
      </w:r>
      <w:r w:rsidR="00DC3A16">
        <w:rPr>
          <w:sz w:val="22"/>
          <w:szCs w:val="22"/>
          <w:lang w:val="es-ES_tradnl"/>
        </w:rPr>
        <w:t>un mayor esfuerzo</w:t>
      </w:r>
      <w:r w:rsidR="006672D8">
        <w:rPr>
          <w:sz w:val="22"/>
          <w:szCs w:val="22"/>
          <w:lang w:val="es-ES_tradnl"/>
        </w:rPr>
        <w:t xml:space="preserve"> para </w:t>
      </w:r>
      <w:r w:rsidR="007B2546">
        <w:rPr>
          <w:sz w:val="22"/>
          <w:szCs w:val="22"/>
          <w:lang w:val="es-ES_tradnl"/>
        </w:rPr>
        <w:t xml:space="preserve">integrar </w:t>
      </w:r>
      <w:r w:rsidR="00F71C47" w:rsidRPr="00320D4B">
        <w:rPr>
          <w:sz w:val="22"/>
          <w:szCs w:val="22"/>
          <w:lang w:val="es-ES_tradnl"/>
        </w:rPr>
        <w:t>la perspectiva de género</w:t>
      </w:r>
      <w:r w:rsidR="00225743" w:rsidRPr="00320D4B">
        <w:rPr>
          <w:sz w:val="22"/>
          <w:szCs w:val="22"/>
          <w:lang w:val="es-ES_tradnl"/>
        </w:rPr>
        <w:t xml:space="preserve"> </w:t>
      </w:r>
      <w:r w:rsidR="003345D5" w:rsidRPr="00320D4B">
        <w:rPr>
          <w:sz w:val="22"/>
          <w:szCs w:val="22"/>
          <w:lang w:val="es-ES_tradnl"/>
        </w:rPr>
        <w:t>en</w:t>
      </w:r>
      <w:r w:rsidR="00225743" w:rsidRPr="00320D4B">
        <w:rPr>
          <w:sz w:val="22"/>
          <w:szCs w:val="22"/>
          <w:lang w:val="es-ES_tradnl"/>
        </w:rPr>
        <w:t xml:space="preserve"> </w:t>
      </w:r>
      <w:r w:rsidR="00C17FC4">
        <w:rPr>
          <w:sz w:val="22"/>
          <w:szCs w:val="22"/>
          <w:lang w:val="es-ES_tradnl"/>
        </w:rPr>
        <w:t xml:space="preserve">los </w:t>
      </w:r>
      <w:r w:rsidR="002A6621">
        <w:rPr>
          <w:sz w:val="22"/>
          <w:szCs w:val="22"/>
          <w:lang w:val="es-ES_tradnl"/>
        </w:rPr>
        <w:t>proyectos del Protocolo de Montreal</w:t>
      </w:r>
      <w:r w:rsidR="00225743" w:rsidRPr="00320D4B">
        <w:rPr>
          <w:sz w:val="22"/>
          <w:szCs w:val="22"/>
          <w:lang w:val="es-ES_tradnl"/>
        </w:rPr>
        <w:t xml:space="preserve"> </w:t>
      </w:r>
      <w:r w:rsidR="005A5D34">
        <w:rPr>
          <w:sz w:val="22"/>
          <w:szCs w:val="22"/>
          <w:lang w:val="es-ES_tradnl"/>
        </w:rPr>
        <w:t xml:space="preserve">en el </w:t>
      </w:r>
      <w:r w:rsidR="00586C32">
        <w:rPr>
          <w:sz w:val="22"/>
          <w:szCs w:val="22"/>
          <w:lang w:val="es-ES_tradnl"/>
        </w:rPr>
        <w:t>Asia Meridional.</w:t>
      </w:r>
    </w:p>
    <w:p w14:paraId="77267C49" w14:textId="120ADB08" w:rsidR="000B6CAD" w:rsidRPr="00320D4B" w:rsidRDefault="00E402E4" w:rsidP="00C51545">
      <w:pPr>
        <w:pStyle w:val="ListParagraph"/>
        <w:numPr>
          <w:ilvl w:val="0"/>
          <w:numId w:val="25"/>
        </w:numPr>
        <w:suppressAutoHyphens/>
        <w:autoSpaceDN w:val="0"/>
        <w:ind w:left="1440" w:hanging="720"/>
        <w:contextualSpacing w:val="0"/>
        <w:jc w:val="thaiDistribute"/>
        <w:rPr>
          <w:sz w:val="22"/>
          <w:szCs w:val="22"/>
          <w:lang w:val="es-ES_tradnl"/>
        </w:rPr>
      </w:pPr>
      <w:r>
        <w:rPr>
          <w:sz w:val="22"/>
          <w:szCs w:val="22"/>
          <w:lang w:val="es-ES_tradnl"/>
        </w:rPr>
        <w:t>Las P</w:t>
      </w:r>
      <w:r w:rsidR="00935F28" w:rsidRPr="00320D4B">
        <w:rPr>
          <w:sz w:val="22"/>
          <w:szCs w:val="22"/>
          <w:lang w:val="es-ES_tradnl"/>
        </w:rPr>
        <w:t>artes</w:t>
      </w:r>
      <w:r w:rsidR="00225743" w:rsidRPr="00320D4B">
        <w:rPr>
          <w:sz w:val="22"/>
          <w:szCs w:val="22"/>
          <w:lang w:val="es-ES_tradnl"/>
        </w:rPr>
        <w:t xml:space="preserve"> </w:t>
      </w:r>
      <w:r w:rsidR="004B48F1">
        <w:rPr>
          <w:sz w:val="22"/>
          <w:szCs w:val="22"/>
          <w:lang w:val="es-ES_tradnl"/>
        </w:rPr>
        <w:t xml:space="preserve">se esforzarán </w:t>
      </w:r>
      <w:r w:rsidR="00FB6D07">
        <w:rPr>
          <w:sz w:val="22"/>
          <w:szCs w:val="22"/>
          <w:lang w:val="es-ES_tradnl"/>
        </w:rPr>
        <w:t xml:space="preserve">por </w:t>
      </w:r>
      <w:r w:rsidR="00607220">
        <w:rPr>
          <w:sz w:val="22"/>
          <w:szCs w:val="22"/>
          <w:lang w:val="es-ES_tradnl"/>
        </w:rPr>
        <w:t xml:space="preserve">incorporar </w:t>
      </w:r>
      <w:r w:rsidR="00FB6D07">
        <w:rPr>
          <w:sz w:val="22"/>
          <w:szCs w:val="22"/>
          <w:lang w:val="es-ES_tradnl"/>
        </w:rPr>
        <w:t xml:space="preserve">más </w:t>
      </w:r>
      <w:r w:rsidR="00D93BB5" w:rsidRPr="00D93BB5">
        <w:rPr>
          <w:sz w:val="22"/>
          <w:szCs w:val="22"/>
          <w:lang w:val="es-ES_tradnl"/>
        </w:rPr>
        <w:t>relato</w:t>
      </w:r>
      <w:r w:rsidR="00D93BB5">
        <w:rPr>
          <w:sz w:val="22"/>
          <w:szCs w:val="22"/>
          <w:lang w:val="es-ES_tradnl"/>
        </w:rPr>
        <w:t>s</w:t>
      </w:r>
      <w:r w:rsidR="00D93BB5" w:rsidRPr="00D93BB5">
        <w:rPr>
          <w:sz w:val="22"/>
          <w:szCs w:val="22"/>
          <w:lang w:val="es-ES_tradnl"/>
        </w:rPr>
        <w:t xml:space="preserve"> </w:t>
      </w:r>
      <w:r w:rsidR="00607220">
        <w:rPr>
          <w:sz w:val="22"/>
          <w:szCs w:val="22"/>
          <w:lang w:val="es-ES_tradnl"/>
        </w:rPr>
        <w:t>d</w:t>
      </w:r>
      <w:r w:rsidR="00267CEA">
        <w:rPr>
          <w:sz w:val="22"/>
          <w:szCs w:val="22"/>
          <w:lang w:val="es-ES_tradnl"/>
        </w:rPr>
        <w:t xml:space="preserve">el </w:t>
      </w:r>
      <w:r w:rsidR="00E77B2B">
        <w:rPr>
          <w:sz w:val="22"/>
          <w:szCs w:val="22"/>
          <w:lang w:val="es-ES_tradnl"/>
        </w:rPr>
        <w:t>Asia Meridional</w:t>
      </w:r>
      <w:r w:rsidR="00225743" w:rsidRPr="00320D4B">
        <w:rPr>
          <w:sz w:val="22"/>
          <w:szCs w:val="22"/>
          <w:lang w:val="es-ES_tradnl"/>
        </w:rPr>
        <w:t xml:space="preserve"> </w:t>
      </w:r>
      <w:r w:rsidR="00607220">
        <w:rPr>
          <w:sz w:val="22"/>
          <w:szCs w:val="22"/>
          <w:lang w:val="es-ES_tradnl"/>
        </w:rPr>
        <w:t xml:space="preserve">a </w:t>
      </w:r>
      <w:r w:rsidR="005759E3">
        <w:rPr>
          <w:sz w:val="22"/>
          <w:szCs w:val="22"/>
          <w:lang w:val="es-ES_tradnl"/>
        </w:rPr>
        <w:t xml:space="preserve">la </w:t>
      </w:r>
      <w:r w:rsidR="005759E3" w:rsidRPr="005759E3">
        <w:rPr>
          <w:sz w:val="22"/>
          <w:szCs w:val="22"/>
          <w:lang w:val="es-ES_tradnl"/>
        </w:rPr>
        <w:t xml:space="preserve">iniciativa </w:t>
      </w:r>
      <w:r w:rsidR="000B6CAD" w:rsidRPr="00320D4B">
        <w:rPr>
          <w:sz w:val="22"/>
          <w:szCs w:val="22"/>
          <w:lang w:val="es-ES_tradnl"/>
        </w:rPr>
        <w:t>“</w:t>
      </w:r>
      <w:r w:rsidR="00DC1A58">
        <w:rPr>
          <w:sz w:val="22"/>
          <w:szCs w:val="22"/>
          <w:lang w:val="es-ES_tradnl"/>
        </w:rPr>
        <w:t>Mujeres</w:t>
      </w:r>
      <w:r w:rsidR="00225743" w:rsidRPr="00320D4B">
        <w:rPr>
          <w:sz w:val="22"/>
          <w:szCs w:val="22"/>
          <w:lang w:val="es-ES_tradnl"/>
        </w:rPr>
        <w:t xml:space="preserve"> </w:t>
      </w:r>
      <w:r w:rsidR="003345D5" w:rsidRPr="00320D4B">
        <w:rPr>
          <w:sz w:val="22"/>
          <w:szCs w:val="22"/>
          <w:lang w:val="es-ES_tradnl"/>
        </w:rPr>
        <w:t>en</w:t>
      </w:r>
      <w:r w:rsidR="00225743" w:rsidRPr="00320D4B">
        <w:rPr>
          <w:sz w:val="22"/>
          <w:szCs w:val="22"/>
          <w:lang w:val="es-ES_tradnl"/>
        </w:rPr>
        <w:t xml:space="preserve"> </w:t>
      </w:r>
      <w:r w:rsidR="002D1A0D">
        <w:rPr>
          <w:sz w:val="22"/>
          <w:szCs w:val="22"/>
          <w:lang w:val="es-ES_tradnl"/>
        </w:rPr>
        <w:t xml:space="preserve">el sector </w:t>
      </w:r>
      <w:r w:rsidR="00056B82" w:rsidRPr="00320D4B">
        <w:rPr>
          <w:sz w:val="22"/>
          <w:szCs w:val="22"/>
          <w:lang w:val="es-ES_tradnl"/>
        </w:rPr>
        <w:t>refrigeración</w:t>
      </w:r>
      <w:r w:rsidR="000B6CAD" w:rsidRPr="00320D4B">
        <w:rPr>
          <w:sz w:val="22"/>
          <w:szCs w:val="22"/>
          <w:lang w:val="es-ES_tradnl"/>
        </w:rPr>
        <w:t>”</w:t>
      </w:r>
      <w:r w:rsidR="00225743" w:rsidRPr="00320D4B">
        <w:rPr>
          <w:sz w:val="22"/>
          <w:szCs w:val="22"/>
          <w:lang w:val="es-ES_tradnl"/>
        </w:rPr>
        <w:t xml:space="preserve"> </w:t>
      </w:r>
      <w:r w:rsidR="002D1A0D">
        <w:rPr>
          <w:sz w:val="22"/>
          <w:szCs w:val="22"/>
          <w:lang w:val="es-ES_tradnl"/>
        </w:rPr>
        <w:t>a cargo de</w:t>
      </w:r>
      <w:r w:rsidR="00F20196">
        <w:rPr>
          <w:sz w:val="22"/>
          <w:szCs w:val="22"/>
          <w:lang w:val="es-ES_tradnl"/>
        </w:rPr>
        <w:t xml:space="preserve"> </w:t>
      </w:r>
      <w:r w:rsidR="00095AC9" w:rsidRPr="00320D4B">
        <w:rPr>
          <w:sz w:val="22"/>
          <w:szCs w:val="22"/>
          <w:lang w:val="es-ES_tradnl"/>
        </w:rPr>
        <w:t>Acción</w:t>
      </w:r>
      <w:r w:rsidR="00225743" w:rsidRPr="00320D4B">
        <w:rPr>
          <w:sz w:val="22"/>
          <w:szCs w:val="22"/>
          <w:lang w:val="es-ES_tradnl"/>
        </w:rPr>
        <w:t xml:space="preserve"> </w:t>
      </w:r>
      <w:r w:rsidR="00095AC9" w:rsidRPr="00320D4B">
        <w:rPr>
          <w:sz w:val="22"/>
          <w:szCs w:val="22"/>
          <w:lang w:val="es-ES_tradnl"/>
        </w:rPr>
        <w:t>por</w:t>
      </w:r>
      <w:r w:rsidR="00225743" w:rsidRPr="00320D4B">
        <w:rPr>
          <w:sz w:val="22"/>
          <w:szCs w:val="22"/>
          <w:lang w:val="es-ES_tradnl"/>
        </w:rPr>
        <w:t xml:space="preserve"> </w:t>
      </w:r>
      <w:r w:rsidR="00095AC9" w:rsidRPr="00320D4B">
        <w:rPr>
          <w:sz w:val="22"/>
          <w:szCs w:val="22"/>
          <w:lang w:val="es-ES_tradnl"/>
        </w:rPr>
        <w:t>el</w:t>
      </w:r>
      <w:r w:rsidR="00225743" w:rsidRPr="00320D4B">
        <w:rPr>
          <w:sz w:val="22"/>
          <w:szCs w:val="22"/>
          <w:lang w:val="es-ES_tradnl"/>
        </w:rPr>
        <w:t xml:space="preserve"> </w:t>
      </w:r>
      <w:r w:rsidR="00095AC9" w:rsidRPr="00320D4B">
        <w:rPr>
          <w:sz w:val="22"/>
          <w:szCs w:val="22"/>
          <w:lang w:val="es-ES_tradnl"/>
        </w:rPr>
        <w:t>Ozono</w:t>
      </w:r>
      <w:r w:rsidR="0001045B" w:rsidRPr="00F71B25">
        <w:rPr>
          <w:lang w:val="es-ES"/>
        </w:rPr>
        <w:t xml:space="preserve"> </w:t>
      </w:r>
      <w:r w:rsidR="00096EBF">
        <w:rPr>
          <w:sz w:val="22"/>
          <w:szCs w:val="22"/>
          <w:lang w:val="es-ES_tradnl"/>
        </w:rPr>
        <w:t>(</w:t>
      </w:r>
      <w:r w:rsidR="002F724D">
        <w:rPr>
          <w:sz w:val="22"/>
          <w:szCs w:val="22"/>
          <w:lang w:val="es-ES_tradnl"/>
        </w:rPr>
        <w:t>PNUMA</w:t>
      </w:r>
      <w:r w:rsidR="00096EBF">
        <w:rPr>
          <w:sz w:val="22"/>
          <w:szCs w:val="22"/>
          <w:lang w:val="es-ES_tradnl"/>
        </w:rPr>
        <w:t>)</w:t>
      </w:r>
      <w:r w:rsidR="002F724D">
        <w:rPr>
          <w:sz w:val="22"/>
          <w:szCs w:val="22"/>
          <w:lang w:val="es-ES_tradnl"/>
        </w:rPr>
        <w:t>.</w:t>
      </w:r>
    </w:p>
    <w:p w14:paraId="1A7B0185" w14:textId="6D99CC1B" w:rsidR="000B6CAD" w:rsidRPr="00320D4B" w:rsidRDefault="008C3094" w:rsidP="00C51545">
      <w:pPr>
        <w:pStyle w:val="ListParagraph"/>
        <w:numPr>
          <w:ilvl w:val="0"/>
          <w:numId w:val="25"/>
        </w:numPr>
        <w:suppressAutoHyphens/>
        <w:autoSpaceDN w:val="0"/>
        <w:ind w:left="1440" w:hanging="720"/>
        <w:contextualSpacing w:val="0"/>
        <w:jc w:val="thaiDistribute"/>
        <w:rPr>
          <w:sz w:val="22"/>
          <w:szCs w:val="22"/>
          <w:lang w:val="es-ES_tradnl"/>
        </w:rPr>
      </w:pPr>
      <w:r>
        <w:rPr>
          <w:sz w:val="22"/>
          <w:szCs w:val="22"/>
          <w:lang w:val="es-ES_tradnl"/>
        </w:rPr>
        <w:t xml:space="preserve">En algunos de los formatos de información sobre </w:t>
      </w:r>
      <w:r w:rsidR="00FC617A" w:rsidRPr="00320D4B">
        <w:rPr>
          <w:sz w:val="22"/>
          <w:szCs w:val="22"/>
          <w:lang w:val="es-ES_tradnl"/>
        </w:rPr>
        <w:t>actividades</w:t>
      </w:r>
      <w:r w:rsidR="00225743" w:rsidRPr="00320D4B">
        <w:rPr>
          <w:sz w:val="22"/>
          <w:szCs w:val="22"/>
          <w:lang w:val="es-ES_tradnl"/>
        </w:rPr>
        <w:t xml:space="preserve"> </w:t>
      </w:r>
      <w:r w:rsidR="00B96E02">
        <w:rPr>
          <w:sz w:val="22"/>
          <w:szCs w:val="22"/>
          <w:lang w:val="es-ES_tradnl"/>
        </w:rPr>
        <w:t xml:space="preserve">de proyectos </w:t>
      </w:r>
      <w:r w:rsidR="000B2F0F">
        <w:rPr>
          <w:sz w:val="22"/>
          <w:szCs w:val="22"/>
          <w:lang w:val="es-ES_tradnl"/>
        </w:rPr>
        <w:t>es posible</w:t>
      </w:r>
      <w:r w:rsidR="00F10800">
        <w:rPr>
          <w:sz w:val="22"/>
          <w:szCs w:val="22"/>
          <w:lang w:val="es-ES_tradnl"/>
        </w:rPr>
        <w:t xml:space="preserve"> </w:t>
      </w:r>
      <w:r w:rsidR="00782FFE">
        <w:rPr>
          <w:sz w:val="22"/>
          <w:szCs w:val="22"/>
          <w:lang w:val="es-ES_tradnl"/>
        </w:rPr>
        <w:t xml:space="preserve">empezar a </w:t>
      </w:r>
      <w:r w:rsidR="0054173D">
        <w:rPr>
          <w:sz w:val="22"/>
          <w:szCs w:val="22"/>
          <w:lang w:val="es-ES_tradnl"/>
        </w:rPr>
        <w:t>desg</w:t>
      </w:r>
      <w:r w:rsidR="003C5B47">
        <w:rPr>
          <w:sz w:val="22"/>
          <w:szCs w:val="22"/>
          <w:lang w:val="es-ES_tradnl"/>
        </w:rPr>
        <w:t>losar</w:t>
      </w:r>
      <w:r w:rsidR="00AB65AE">
        <w:rPr>
          <w:sz w:val="22"/>
          <w:szCs w:val="22"/>
          <w:lang w:val="es-ES_tradnl"/>
        </w:rPr>
        <w:t xml:space="preserve"> por sexo </w:t>
      </w:r>
      <w:r w:rsidR="009A5B9F">
        <w:rPr>
          <w:sz w:val="22"/>
          <w:szCs w:val="22"/>
          <w:lang w:val="es-ES_tradnl"/>
        </w:rPr>
        <w:t xml:space="preserve">los </w:t>
      </w:r>
      <w:r w:rsidR="00095AC9" w:rsidRPr="00320D4B">
        <w:rPr>
          <w:sz w:val="22"/>
          <w:szCs w:val="22"/>
          <w:lang w:val="es-ES_tradnl"/>
        </w:rPr>
        <w:t>participante</w:t>
      </w:r>
      <w:r w:rsidR="000B6CAD" w:rsidRPr="00320D4B">
        <w:rPr>
          <w:sz w:val="22"/>
          <w:szCs w:val="22"/>
          <w:lang w:val="es-ES_tradnl"/>
        </w:rPr>
        <w:t>s</w:t>
      </w:r>
      <w:r w:rsidR="00225743" w:rsidRPr="00320D4B">
        <w:rPr>
          <w:sz w:val="22"/>
          <w:szCs w:val="22"/>
          <w:lang w:val="es-ES_tradnl"/>
        </w:rPr>
        <w:t xml:space="preserve"> </w:t>
      </w:r>
      <w:r w:rsidR="009A5B9F">
        <w:rPr>
          <w:sz w:val="22"/>
          <w:szCs w:val="22"/>
          <w:lang w:val="es-ES_tradnl"/>
        </w:rPr>
        <w:t xml:space="preserve">en reuniones </w:t>
      </w:r>
      <w:r w:rsidR="00FC617A" w:rsidRPr="00320D4B">
        <w:rPr>
          <w:sz w:val="22"/>
          <w:szCs w:val="22"/>
          <w:lang w:val="es-ES_tradnl"/>
        </w:rPr>
        <w:t>y</w:t>
      </w:r>
      <w:r w:rsidR="00225743" w:rsidRPr="00320D4B">
        <w:rPr>
          <w:sz w:val="22"/>
          <w:szCs w:val="22"/>
          <w:lang w:val="es-ES_tradnl"/>
        </w:rPr>
        <w:t xml:space="preserve"> </w:t>
      </w:r>
      <w:r w:rsidR="00056B82" w:rsidRPr="00320D4B">
        <w:rPr>
          <w:sz w:val="22"/>
          <w:szCs w:val="22"/>
          <w:lang w:val="es-ES_tradnl"/>
        </w:rPr>
        <w:t>actividades</w:t>
      </w:r>
      <w:r w:rsidR="00225743" w:rsidRPr="00320D4B">
        <w:rPr>
          <w:sz w:val="22"/>
          <w:szCs w:val="22"/>
          <w:lang w:val="es-ES_tradnl"/>
        </w:rPr>
        <w:t xml:space="preserve"> </w:t>
      </w:r>
      <w:r w:rsidR="00056B82" w:rsidRPr="00320D4B">
        <w:rPr>
          <w:sz w:val="22"/>
          <w:szCs w:val="22"/>
          <w:lang w:val="es-ES_tradnl"/>
        </w:rPr>
        <w:t>de</w:t>
      </w:r>
      <w:r w:rsidR="00225743" w:rsidRPr="00320D4B">
        <w:rPr>
          <w:sz w:val="22"/>
          <w:szCs w:val="22"/>
          <w:lang w:val="es-ES_tradnl"/>
        </w:rPr>
        <w:t xml:space="preserve"> </w:t>
      </w:r>
      <w:r w:rsidR="00056B82" w:rsidRPr="00320D4B">
        <w:rPr>
          <w:sz w:val="22"/>
          <w:szCs w:val="22"/>
          <w:lang w:val="es-ES_tradnl"/>
        </w:rPr>
        <w:t>extensión</w:t>
      </w:r>
      <w:r w:rsidR="009A5B9F">
        <w:rPr>
          <w:sz w:val="22"/>
          <w:szCs w:val="22"/>
          <w:lang w:val="es-ES_tradnl"/>
        </w:rPr>
        <w:t>.</w:t>
      </w:r>
    </w:p>
    <w:p w14:paraId="7BF60EAC" w14:textId="1C680D8B" w:rsidR="000B6CAD" w:rsidRPr="00320D4B" w:rsidRDefault="00AA1BD2" w:rsidP="00C51545">
      <w:pPr>
        <w:pStyle w:val="ListParagraph"/>
        <w:numPr>
          <w:ilvl w:val="0"/>
          <w:numId w:val="25"/>
        </w:numPr>
        <w:suppressAutoHyphens/>
        <w:autoSpaceDN w:val="0"/>
        <w:ind w:left="1440" w:hanging="720"/>
        <w:contextualSpacing w:val="0"/>
        <w:jc w:val="thaiDistribute"/>
        <w:rPr>
          <w:sz w:val="22"/>
          <w:szCs w:val="22"/>
          <w:lang w:val="es-ES_tradnl"/>
        </w:rPr>
      </w:pPr>
      <w:r>
        <w:rPr>
          <w:sz w:val="22"/>
          <w:szCs w:val="22"/>
          <w:lang w:val="es-ES_tradnl"/>
        </w:rPr>
        <w:lastRenderedPageBreak/>
        <w:t>En f</w:t>
      </w:r>
      <w:r w:rsidR="00753511">
        <w:rPr>
          <w:sz w:val="22"/>
          <w:szCs w:val="22"/>
          <w:lang w:val="es-ES_tradnl"/>
        </w:rPr>
        <w:t>uturas</w:t>
      </w:r>
      <w:r w:rsidR="00225743" w:rsidRPr="00320D4B">
        <w:rPr>
          <w:sz w:val="22"/>
          <w:szCs w:val="22"/>
          <w:lang w:val="es-ES_tradnl"/>
        </w:rPr>
        <w:t xml:space="preserve"> </w:t>
      </w:r>
      <w:r w:rsidR="003345D5" w:rsidRPr="00320D4B">
        <w:rPr>
          <w:sz w:val="22"/>
          <w:szCs w:val="22"/>
          <w:lang w:val="es-ES_tradnl"/>
        </w:rPr>
        <w:t>reuniones</w:t>
      </w:r>
      <w:r w:rsidR="00225743" w:rsidRPr="00320D4B">
        <w:rPr>
          <w:sz w:val="22"/>
          <w:szCs w:val="22"/>
          <w:lang w:val="es-ES_tradnl"/>
        </w:rPr>
        <w:t xml:space="preserve"> </w:t>
      </w:r>
      <w:r w:rsidR="00753511">
        <w:rPr>
          <w:sz w:val="22"/>
          <w:szCs w:val="22"/>
          <w:lang w:val="es-ES_tradnl"/>
        </w:rPr>
        <w:t xml:space="preserve">de </w:t>
      </w:r>
      <w:r w:rsidR="00753511" w:rsidRPr="00753511">
        <w:rPr>
          <w:sz w:val="22"/>
          <w:szCs w:val="22"/>
          <w:lang w:val="es-ES_tradnl"/>
        </w:rPr>
        <w:t xml:space="preserve">la Red </w:t>
      </w:r>
      <w:r w:rsidR="005C1AAD">
        <w:rPr>
          <w:sz w:val="22"/>
          <w:szCs w:val="22"/>
          <w:lang w:val="es-ES_tradnl"/>
        </w:rPr>
        <w:t xml:space="preserve">se sostendrán </w:t>
      </w:r>
      <w:r w:rsidR="00095AC9" w:rsidRPr="00320D4B">
        <w:rPr>
          <w:sz w:val="22"/>
          <w:szCs w:val="22"/>
          <w:lang w:val="es-ES_tradnl"/>
        </w:rPr>
        <w:t>conversaciones</w:t>
      </w:r>
      <w:r w:rsidR="00225743" w:rsidRPr="00320D4B">
        <w:rPr>
          <w:sz w:val="22"/>
          <w:szCs w:val="22"/>
          <w:lang w:val="es-ES_tradnl"/>
        </w:rPr>
        <w:t xml:space="preserve"> </w:t>
      </w:r>
      <w:r w:rsidR="0015012A">
        <w:rPr>
          <w:sz w:val="22"/>
          <w:szCs w:val="22"/>
          <w:lang w:val="es-ES_tradnl"/>
        </w:rPr>
        <w:t>concretas</w:t>
      </w:r>
      <w:r w:rsidR="005C1AAD" w:rsidRPr="005C1AAD">
        <w:rPr>
          <w:sz w:val="22"/>
          <w:szCs w:val="22"/>
          <w:lang w:val="es-ES_tradnl"/>
        </w:rPr>
        <w:t xml:space="preserve"> </w:t>
      </w:r>
      <w:r w:rsidR="0015012A">
        <w:rPr>
          <w:sz w:val="22"/>
          <w:szCs w:val="22"/>
          <w:lang w:val="es-ES_tradnl"/>
        </w:rPr>
        <w:t xml:space="preserve">sobre </w:t>
      </w:r>
      <w:r w:rsidR="00A34452">
        <w:rPr>
          <w:sz w:val="22"/>
          <w:szCs w:val="22"/>
          <w:lang w:val="es-ES_tradnl"/>
        </w:rPr>
        <w:t xml:space="preserve">estrategias para integrar </w:t>
      </w:r>
      <w:r w:rsidR="00BE4CE4">
        <w:rPr>
          <w:sz w:val="22"/>
          <w:szCs w:val="22"/>
          <w:lang w:val="es-ES_tradnl"/>
        </w:rPr>
        <w:t xml:space="preserve">la </w:t>
      </w:r>
      <w:r w:rsidR="00F71C47" w:rsidRPr="00320D4B">
        <w:rPr>
          <w:sz w:val="22"/>
          <w:szCs w:val="22"/>
          <w:lang w:val="es-ES_tradnl"/>
        </w:rPr>
        <w:t>perspectiva de género</w:t>
      </w:r>
      <w:r w:rsidR="00225743" w:rsidRPr="00320D4B">
        <w:rPr>
          <w:sz w:val="22"/>
          <w:szCs w:val="22"/>
          <w:lang w:val="es-ES_tradnl"/>
        </w:rPr>
        <w:t xml:space="preserve"> </w:t>
      </w:r>
      <w:r w:rsidR="00677A27">
        <w:rPr>
          <w:sz w:val="22"/>
          <w:szCs w:val="22"/>
          <w:lang w:val="es-ES_tradnl"/>
        </w:rPr>
        <w:t xml:space="preserve">y proyectarla </w:t>
      </w:r>
      <w:r w:rsidR="00677A27" w:rsidRPr="00677A27">
        <w:rPr>
          <w:sz w:val="22"/>
          <w:szCs w:val="22"/>
          <w:lang w:val="es-ES_tradnl"/>
        </w:rPr>
        <w:t xml:space="preserve">al medio externo </w:t>
      </w:r>
      <w:r w:rsidR="00D73490">
        <w:rPr>
          <w:sz w:val="22"/>
          <w:szCs w:val="22"/>
          <w:lang w:val="es-ES_tradnl"/>
        </w:rPr>
        <w:t>en</w:t>
      </w:r>
      <w:r w:rsidR="00F96725">
        <w:rPr>
          <w:sz w:val="22"/>
          <w:szCs w:val="22"/>
          <w:lang w:val="es-ES_tradnl"/>
        </w:rPr>
        <w:t xml:space="preserve"> </w:t>
      </w:r>
      <w:r w:rsidR="002A6621">
        <w:rPr>
          <w:sz w:val="22"/>
          <w:szCs w:val="22"/>
          <w:lang w:val="es-ES_tradnl"/>
        </w:rPr>
        <w:t xml:space="preserve">proyectos del Protocolo de </w:t>
      </w:r>
      <w:r w:rsidR="005D06AF">
        <w:rPr>
          <w:sz w:val="22"/>
          <w:szCs w:val="22"/>
          <w:lang w:val="es-ES_tradnl"/>
        </w:rPr>
        <w:t>Montreal.</w:t>
      </w:r>
    </w:p>
    <w:p w14:paraId="299DE801" w14:textId="77777777" w:rsidR="000B6CAD" w:rsidRPr="00320D4B" w:rsidRDefault="000B6CAD" w:rsidP="00214C43"/>
    <w:p w14:paraId="634726A1" w14:textId="3C09FC17" w:rsidR="00205169" w:rsidRDefault="002E705A" w:rsidP="00C5448B">
      <w:pPr>
        <w:jc w:val="left"/>
        <w:rPr>
          <w:b/>
        </w:rPr>
      </w:pPr>
      <w:r w:rsidRPr="002E705A">
        <w:rPr>
          <w:b/>
          <w:caps/>
        </w:rPr>
        <w:t xml:space="preserve">Red del </w:t>
      </w:r>
      <w:r w:rsidR="00935F28" w:rsidRPr="00320D4B">
        <w:rPr>
          <w:b/>
        </w:rPr>
        <w:t>ASIA</w:t>
      </w:r>
      <w:r w:rsidR="00225743" w:rsidRPr="00320D4B">
        <w:rPr>
          <w:b/>
        </w:rPr>
        <w:t xml:space="preserve"> </w:t>
      </w:r>
      <w:r w:rsidR="00935F28" w:rsidRPr="00320D4B">
        <w:rPr>
          <w:b/>
        </w:rPr>
        <w:t>OCCIDENTAL</w:t>
      </w:r>
      <w:r w:rsidR="00225743" w:rsidRPr="00320D4B">
        <w:rPr>
          <w:b/>
        </w:rPr>
        <w:t xml:space="preserve"> </w:t>
      </w:r>
      <w:r>
        <w:rPr>
          <w:b/>
        </w:rPr>
        <w:t xml:space="preserve">- </w:t>
      </w:r>
      <w:r w:rsidR="003345D5" w:rsidRPr="00320D4B">
        <w:rPr>
          <w:b/>
        </w:rPr>
        <w:t>REUNIÓN</w:t>
      </w:r>
      <w:r w:rsidR="00225743" w:rsidRPr="00320D4B">
        <w:rPr>
          <w:b/>
        </w:rPr>
        <w:t xml:space="preserve"> </w:t>
      </w:r>
      <w:r w:rsidR="00FC617A" w:rsidRPr="00320D4B">
        <w:rPr>
          <w:b/>
        </w:rPr>
        <w:t>DE</w:t>
      </w:r>
      <w:r w:rsidR="00225743" w:rsidRPr="00320D4B">
        <w:rPr>
          <w:b/>
        </w:rPr>
        <w:t xml:space="preserve"> </w:t>
      </w:r>
      <w:r w:rsidR="007C2905">
        <w:rPr>
          <w:b/>
        </w:rPr>
        <w:t>ENCARGADOS DE OFICINAS DEL OZONO</w:t>
      </w:r>
    </w:p>
    <w:p w14:paraId="29DA2A3C" w14:textId="6039310B" w:rsidR="000B6CAD" w:rsidRPr="00320D4B" w:rsidRDefault="00E868BD" w:rsidP="00C5448B">
      <w:pPr>
        <w:jc w:val="left"/>
        <w:rPr>
          <w:b/>
          <w:shd w:val="clear" w:color="auto" w:fill="FABF8F" w:themeFill="accent6" w:themeFillTint="99"/>
        </w:rPr>
      </w:pPr>
      <w:r>
        <w:rPr>
          <w:b/>
        </w:rPr>
        <w:t>PARÍS,</w:t>
      </w:r>
      <w:r w:rsidR="00225743" w:rsidRPr="00320D4B">
        <w:rPr>
          <w:b/>
        </w:rPr>
        <w:t xml:space="preserve"> </w:t>
      </w:r>
      <w:r w:rsidR="000B6CAD" w:rsidRPr="00320D4B">
        <w:rPr>
          <w:b/>
        </w:rPr>
        <w:t>2018</w:t>
      </w:r>
    </w:p>
    <w:p w14:paraId="3192F84B" w14:textId="77777777" w:rsidR="000B6CAD" w:rsidRPr="00320D4B" w:rsidRDefault="000B6CAD" w:rsidP="00214C43"/>
    <w:p w14:paraId="6E2676B3" w14:textId="053C6F9A" w:rsidR="006B6CDF" w:rsidRDefault="0043679E" w:rsidP="00214C43">
      <w:r>
        <w:t>El tema</w:t>
      </w:r>
      <w:r w:rsidR="00225743" w:rsidRPr="00320D4B">
        <w:t xml:space="preserve"> </w:t>
      </w:r>
      <w:r w:rsidR="00FC617A" w:rsidRPr="00320D4B">
        <w:t>de</w:t>
      </w:r>
      <w:r w:rsidR="00225743" w:rsidRPr="00320D4B">
        <w:t xml:space="preserve"> </w:t>
      </w:r>
      <w:r w:rsidR="0064093D">
        <w:t xml:space="preserve">la mujer </w:t>
      </w:r>
      <w:r w:rsidR="00935F28" w:rsidRPr="00320D4B">
        <w:t>en</w:t>
      </w:r>
      <w:r w:rsidR="00225743" w:rsidRPr="00320D4B">
        <w:t xml:space="preserve"> </w:t>
      </w:r>
      <w:r w:rsidR="00935F28" w:rsidRPr="00320D4B">
        <w:t>el</w:t>
      </w:r>
      <w:r w:rsidR="00225743" w:rsidRPr="00320D4B">
        <w:t xml:space="preserve"> </w:t>
      </w:r>
      <w:r w:rsidR="00935F28" w:rsidRPr="00320D4B">
        <w:t>sector</w:t>
      </w:r>
      <w:r w:rsidR="00225743" w:rsidRPr="00320D4B">
        <w:t xml:space="preserve"> </w:t>
      </w:r>
      <w:r w:rsidR="00935F28" w:rsidRPr="00320D4B">
        <w:t>refrigeración</w:t>
      </w:r>
      <w:r w:rsidR="00225743" w:rsidRPr="00320D4B">
        <w:t xml:space="preserve"> </w:t>
      </w:r>
      <w:r w:rsidR="00935F28" w:rsidRPr="00320D4B">
        <w:t>y</w:t>
      </w:r>
      <w:r w:rsidR="00225743" w:rsidRPr="00320D4B">
        <w:t xml:space="preserve"> </w:t>
      </w:r>
      <w:r w:rsidR="00935F28" w:rsidRPr="00320D4B">
        <w:t>climatización</w:t>
      </w:r>
      <w:r w:rsidR="00225743" w:rsidRPr="00320D4B">
        <w:t xml:space="preserve"> </w:t>
      </w:r>
      <w:r w:rsidR="009E3F30">
        <w:t xml:space="preserve">se planteó durante la plenaria </w:t>
      </w:r>
      <w:r w:rsidR="008D487D">
        <w:t>de la</w:t>
      </w:r>
      <w:r w:rsidR="009641B3">
        <w:t> </w:t>
      </w:r>
      <w:r w:rsidR="00056B82" w:rsidRPr="00320D4B">
        <w:t>1ª</w:t>
      </w:r>
      <w:r w:rsidR="009641B3">
        <w:t> </w:t>
      </w:r>
      <w:r w:rsidR="008D487D">
        <w:t xml:space="preserve">reunión </w:t>
      </w:r>
      <w:r w:rsidR="000B6CAD" w:rsidRPr="00320D4B">
        <w:t>inter</w:t>
      </w:r>
      <w:r w:rsidR="00225743" w:rsidRPr="00320D4B">
        <w:t xml:space="preserve">regional </w:t>
      </w:r>
      <w:r w:rsidR="00246D69">
        <w:t xml:space="preserve">de redes </w:t>
      </w:r>
      <w:r w:rsidR="0069207B">
        <w:t xml:space="preserve">efectuada </w:t>
      </w:r>
      <w:r w:rsidR="00133A20">
        <w:t>el año pasado</w:t>
      </w:r>
      <w:r w:rsidR="001309A7">
        <w:t xml:space="preserve">. </w:t>
      </w:r>
      <w:r w:rsidR="00C03BF5">
        <w:t>Sobre esa base</w:t>
      </w:r>
      <w:r w:rsidR="000B6CAD" w:rsidRPr="00320D4B">
        <w:t>,</w:t>
      </w:r>
      <w:r w:rsidR="00225743" w:rsidRPr="00320D4B">
        <w:t xml:space="preserve"> </w:t>
      </w:r>
      <w:r w:rsidR="00457BB1">
        <w:t xml:space="preserve">se hizo una breve reflexión </w:t>
      </w:r>
      <w:r w:rsidR="005E344E">
        <w:t xml:space="preserve">sobre </w:t>
      </w:r>
      <w:r w:rsidR="00B12F68">
        <w:t xml:space="preserve">formas </w:t>
      </w:r>
      <w:r w:rsidR="00CA1CA9">
        <w:t xml:space="preserve">de </w:t>
      </w:r>
      <w:r w:rsidR="00AB3AC1">
        <w:t xml:space="preserve">responder a este desafío </w:t>
      </w:r>
      <w:r w:rsidR="00FC617A" w:rsidRPr="00320D4B">
        <w:t>y</w:t>
      </w:r>
      <w:r w:rsidR="00225743" w:rsidRPr="00320D4B">
        <w:t xml:space="preserve"> </w:t>
      </w:r>
      <w:r w:rsidR="00743B61">
        <w:t xml:space="preserve">de </w:t>
      </w:r>
      <w:r w:rsidR="000669B7">
        <w:t>promover</w:t>
      </w:r>
      <w:r w:rsidR="00225743" w:rsidRPr="00320D4B">
        <w:t xml:space="preserve"> </w:t>
      </w:r>
      <w:r w:rsidR="00916E88">
        <w:t xml:space="preserve">una mayor participación </w:t>
      </w:r>
      <w:r w:rsidR="00F24631">
        <w:t xml:space="preserve">de la mujer </w:t>
      </w:r>
      <w:r w:rsidR="003345D5" w:rsidRPr="00320D4B">
        <w:t>en</w:t>
      </w:r>
      <w:r w:rsidR="00225743" w:rsidRPr="00320D4B">
        <w:t xml:space="preserve"> </w:t>
      </w:r>
      <w:r w:rsidR="00FC617A" w:rsidRPr="00320D4B">
        <w:t>el</w:t>
      </w:r>
      <w:r w:rsidR="00225743" w:rsidRPr="00320D4B">
        <w:t xml:space="preserve"> </w:t>
      </w:r>
      <w:r w:rsidR="00FC617A" w:rsidRPr="00320D4B">
        <w:t>sector</w:t>
      </w:r>
      <w:r w:rsidR="00225743" w:rsidRPr="00320D4B">
        <w:t xml:space="preserve"> </w:t>
      </w:r>
      <w:r w:rsidR="00FC617A" w:rsidRPr="00320D4B">
        <w:t>de</w:t>
      </w:r>
      <w:r w:rsidR="00225743" w:rsidRPr="00320D4B">
        <w:t xml:space="preserve"> </w:t>
      </w:r>
      <w:r w:rsidR="00FC617A" w:rsidRPr="00320D4B">
        <w:t>servicio</w:t>
      </w:r>
      <w:r w:rsidR="00225743" w:rsidRPr="00320D4B">
        <w:t xml:space="preserve"> </w:t>
      </w:r>
      <w:r w:rsidR="00FC617A" w:rsidRPr="00320D4B">
        <w:t>técnico</w:t>
      </w:r>
      <w:r w:rsidR="000B6CAD" w:rsidRPr="00320D4B">
        <w:t>.</w:t>
      </w:r>
    </w:p>
    <w:p w14:paraId="49D19CFA" w14:textId="77777777" w:rsidR="006B6CDF" w:rsidRDefault="006B6CDF" w:rsidP="00214C43"/>
    <w:p w14:paraId="7B77F382" w14:textId="59E992FA" w:rsidR="000B6CAD" w:rsidRPr="00320D4B" w:rsidRDefault="00567238" w:rsidP="00214C43">
      <w:r>
        <w:t xml:space="preserve">Asumiendo </w:t>
      </w:r>
      <w:r w:rsidR="00882236">
        <w:t>el desafío,</w:t>
      </w:r>
      <w:r>
        <w:t xml:space="preserve"> Kuwait </w:t>
      </w:r>
      <w:r w:rsidR="0033492C">
        <w:t>realizó esfuerzos a</w:t>
      </w:r>
      <w:r w:rsidR="00E342FF">
        <w:t xml:space="preserve"> nivel nacional para </w:t>
      </w:r>
      <w:r w:rsidR="00611871">
        <w:t>interesar a</w:t>
      </w:r>
      <w:r w:rsidR="00E342FF">
        <w:t xml:space="preserve"> </w:t>
      </w:r>
      <w:r w:rsidR="00611871" w:rsidRPr="00611871">
        <w:t>mujeres en el sector refrigeración y climatización</w:t>
      </w:r>
      <w:r w:rsidR="007778C5">
        <w:t xml:space="preserve">, a </w:t>
      </w:r>
      <w:r w:rsidR="00147ADE">
        <w:t xml:space="preserve">raíz de </w:t>
      </w:r>
      <w:r w:rsidR="007778C5">
        <w:t xml:space="preserve">lo cual </w:t>
      </w:r>
      <w:r w:rsidR="0024436E">
        <w:t>varias se capacitaron</w:t>
      </w:r>
      <w:r w:rsidR="00EA4BEA">
        <w:t xml:space="preserve"> en </w:t>
      </w:r>
      <w:r w:rsidR="00EA4BEA" w:rsidRPr="00EA4BEA">
        <w:t>buenas prácticas</w:t>
      </w:r>
      <w:r w:rsidR="00AE31A2">
        <w:t xml:space="preserve"> y una </w:t>
      </w:r>
      <w:r w:rsidR="00F701DC">
        <w:t xml:space="preserve">recibió acreditación </w:t>
      </w:r>
      <w:r w:rsidR="00C71F5C">
        <w:t xml:space="preserve">en la norma sobre </w:t>
      </w:r>
      <w:r w:rsidR="00C71F5C" w:rsidRPr="00C71F5C">
        <w:t>gases fluorados</w:t>
      </w:r>
      <w:r w:rsidR="00C71F5C">
        <w:t>.</w:t>
      </w:r>
      <w:r w:rsidR="00A64008">
        <w:t xml:space="preserve"> Lo anterior se informó en la plenaria de la 2</w:t>
      </w:r>
      <w:r w:rsidR="00A64008" w:rsidRPr="00A64008">
        <w:t>ª reunión interregional</w:t>
      </w:r>
      <w:r w:rsidR="00D143AC" w:rsidRPr="00D143AC">
        <w:t xml:space="preserve"> efectuada en París el 18 de febrero de 2019</w:t>
      </w:r>
      <w:r w:rsidR="00FA0A60">
        <w:t xml:space="preserve">. Varias otras mujeres de la región </w:t>
      </w:r>
      <w:r w:rsidR="0020041C">
        <w:t xml:space="preserve">han mostrado interés en </w:t>
      </w:r>
      <w:r w:rsidR="00B16984">
        <w:t>seguir el mismo camino.</w:t>
      </w:r>
    </w:p>
    <w:p w14:paraId="43C5A98E" w14:textId="77777777" w:rsidR="000B6CAD" w:rsidRPr="00320D4B" w:rsidRDefault="000B6CAD" w:rsidP="00214C43"/>
    <w:p w14:paraId="197F059E" w14:textId="651E0615" w:rsidR="00EF7083" w:rsidRPr="00320D4B" w:rsidRDefault="00EB4168" w:rsidP="00214C43">
      <w:r>
        <w:t xml:space="preserve">El </w:t>
      </w:r>
      <w:r w:rsidR="00935F28" w:rsidRPr="00320D4B">
        <w:t>Asia</w:t>
      </w:r>
      <w:r w:rsidR="00225743" w:rsidRPr="00320D4B">
        <w:t xml:space="preserve"> </w:t>
      </w:r>
      <w:r w:rsidR="00935F28" w:rsidRPr="00320D4B">
        <w:t>Occidental</w:t>
      </w:r>
      <w:r w:rsidR="00225743" w:rsidRPr="00320D4B">
        <w:t xml:space="preserve"> </w:t>
      </w:r>
      <w:r w:rsidR="008474AA">
        <w:t xml:space="preserve">hizo notar que </w:t>
      </w:r>
      <w:r w:rsidR="00B30E26">
        <w:t xml:space="preserve">en la región </w:t>
      </w:r>
      <w:r w:rsidR="008474AA">
        <w:t xml:space="preserve">existe una suerte de </w:t>
      </w:r>
      <w:r w:rsidR="007C1942">
        <w:t xml:space="preserve">paridad de </w:t>
      </w:r>
      <w:r w:rsidR="00784978">
        <w:t>género</w:t>
      </w:r>
      <w:r w:rsidR="00225743" w:rsidRPr="00320D4B">
        <w:t xml:space="preserve"> </w:t>
      </w:r>
      <w:r w:rsidR="00A840C6">
        <w:t xml:space="preserve">en cuanto a la </w:t>
      </w:r>
      <w:r w:rsidR="00BF75F2">
        <w:t>integración</w:t>
      </w:r>
      <w:r w:rsidR="00A840C6">
        <w:t xml:space="preserve"> de </w:t>
      </w:r>
      <w:r w:rsidR="000A658C">
        <w:t>las Oficinas Nacionales</w:t>
      </w:r>
      <w:r w:rsidR="002F6896">
        <w:t xml:space="preserve"> del Ozono</w:t>
      </w:r>
      <w:r w:rsidR="000B6CAD" w:rsidRPr="00320D4B">
        <w:t>.</w:t>
      </w:r>
    </w:p>
    <w:p w14:paraId="45774E33" w14:textId="2B8B4912" w:rsidR="000B6CAD" w:rsidRPr="00320D4B" w:rsidRDefault="000B6CAD" w:rsidP="00214C43"/>
    <w:p w14:paraId="0CFFCF46" w14:textId="46882589" w:rsidR="000B6CAD" w:rsidRPr="00320D4B" w:rsidRDefault="00225743" w:rsidP="00214C43">
      <w:pPr>
        <w:pStyle w:val="Heading2"/>
        <w:numPr>
          <w:ilvl w:val="0"/>
          <w:numId w:val="0"/>
        </w:numPr>
        <w:rPr>
          <w:b/>
        </w:rPr>
      </w:pPr>
      <w:r w:rsidRPr="00320D4B">
        <w:rPr>
          <w:b/>
        </w:rPr>
        <w:t>INFORMACIÓN ADICIONAL</w:t>
      </w:r>
    </w:p>
    <w:p w14:paraId="5BFF54A1" w14:textId="05FC310B" w:rsidR="00C51545" w:rsidRPr="00320D4B" w:rsidRDefault="00DC1A58" w:rsidP="00C51545">
      <w:pPr>
        <w:rPr>
          <w:bCs/>
        </w:rPr>
      </w:pPr>
      <w:r>
        <w:rPr>
          <w:b/>
          <w:bCs/>
        </w:rPr>
        <w:t>Mujeres</w:t>
      </w:r>
      <w:r w:rsidR="00225743" w:rsidRPr="00320D4B">
        <w:rPr>
          <w:b/>
          <w:bCs/>
        </w:rPr>
        <w:t xml:space="preserve"> </w:t>
      </w:r>
      <w:r w:rsidR="003345D5" w:rsidRPr="00320D4B">
        <w:rPr>
          <w:b/>
          <w:bCs/>
        </w:rPr>
        <w:t>en</w:t>
      </w:r>
      <w:r w:rsidR="00225743" w:rsidRPr="00320D4B">
        <w:rPr>
          <w:b/>
          <w:bCs/>
        </w:rPr>
        <w:t xml:space="preserve"> </w:t>
      </w:r>
      <w:r w:rsidR="00EB6DBA">
        <w:rPr>
          <w:b/>
          <w:bCs/>
        </w:rPr>
        <w:t>el sector</w:t>
      </w:r>
      <w:r w:rsidR="00225743" w:rsidRPr="00320D4B">
        <w:rPr>
          <w:b/>
          <w:bCs/>
        </w:rPr>
        <w:t xml:space="preserve"> </w:t>
      </w:r>
      <w:r w:rsidR="00271A9B" w:rsidRPr="00320D4B">
        <w:rPr>
          <w:b/>
          <w:bCs/>
        </w:rPr>
        <w:t>refrigeración</w:t>
      </w:r>
      <w:r w:rsidR="00225743" w:rsidRPr="00320D4B">
        <w:rPr>
          <w:b/>
          <w:bCs/>
        </w:rPr>
        <w:t xml:space="preserve"> </w:t>
      </w:r>
      <w:r w:rsidR="00FC617A" w:rsidRPr="00320D4B">
        <w:rPr>
          <w:b/>
          <w:bCs/>
        </w:rPr>
        <w:t>y</w:t>
      </w:r>
      <w:r w:rsidR="00225743" w:rsidRPr="00320D4B">
        <w:rPr>
          <w:b/>
          <w:bCs/>
        </w:rPr>
        <w:t xml:space="preserve"> </w:t>
      </w:r>
      <w:r w:rsidR="00EB6DBA">
        <w:rPr>
          <w:b/>
          <w:bCs/>
        </w:rPr>
        <w:t>climatización</w:t>
      </w:r>
      <w:r w:rsidR="000B6CAD" w:rsidRPr="00320D4B">
        <w:rPr>
          <w:b/>
          <w:bCs/>
        </w:rPr>
        <w:t>:</w:t>
      </w:r>
      <w:r w:rsidR="00225743" w:rsidRPr="00320D4B">
        <w:rPr>
          <w:b/>
          <w:bCs/>
        </w:rPr>
        <w:t xml:space="preserve"> </w:t>
      </w:r>
      <w:r w:rsidR="00682EA9">
        <w:rPr>
          <w:b/>
          <w:bCs/>
        </w:rPr>
        <w:t>Experiencia</w:t>
      </w:r>
      <w:r w:rsidR="00F243B0">
        <w:rPr>
          <w:b/>
          <w:bCs/>
        </w:rPr>
        <w:t>s</w:t>
      </w:r>
      <w:r w:rsidR="00682EA9">
        <w:rPr>
          <w:b/>
          <w:bCs/>
        </w:rPr>
        <w:t xml:space="preserve"> </w:t>
      </w:r>
      <w:r w:rsidR="00FC617A" w:rsidRPr="00320D4B">
        <w:rPr>
          <w:b/>
          <w:bCs/>
        </w:rPr>
        <w:t>y</w:t>
      </w:r>
      <w:r w:rsidR="00225743" w:rsidRPr="00320D4B">
        <w:rPr>
          <w:b/>
          <w:bCs/>
        </w:rPr>
        <w:t xml:space="preserve"> </w:t>
      </w:r>
      <w:r w:rsidR="00F71C47" w:rsidRPr="00320D4B">
        <w:rPr>
          <w:b/>
          <w:bCs/>
        </w:rPr>
        <w:t>Logros</w:t>
      </w:r>
      <w:r w:rsidR="00225743" w:rsidRPr="00320D4B">
        <w:rPr>
          <w:b/>
          <w:bCs/>
        </w:rPr>
        <w:t xml:space="preserve"> </w:t>
      </w:r>
      <w:r w:rsidR="008A1F33" w:rsidRPr="008A1F33">
        <w:rPr>
          <w:b/>
          <w:bCs/>
        </w:rPr>
        <w:t>Personal</w:t>
      </w:r>
      <w:r w:rsidR="008A1F33">
        <w:rPr>
          <w:b/>
          <w:bCs/>
        </w:rPr>
        <w:t>es</w:t>
      </w:r>
      <w:r w:rsidR="008A1F33" w:rsidRPr="008A1F33">
        <w:rPr>
          <w:b/>
          <w:bCs/>
        </w:rPr>
        <w:t xml:space="preserve"> </w:t>
      </w:r>
      <w:r w:rsidR="00C51545" w:rsidRPr="00320D4B">
        <w:rPr>
          <w:b/>
          <w:bCs/>
        </w:rPr>
        <w:t>(</w:t>
      </w:r>
      <w:r w:rsidR="006365F2" w:rsidRPr="00320D4B">
        <w:rPr>
          <w:bCs/>
        </w:rPr>
        <w:t>fecha de término</w:t>
      </w:r>
      <w:r w:rsidR="00814EED">
        <w:rPr>
          <w:bCs/>
        </w:rPr>
        <w:t xml:space="preserve"> prevista</w:t>
      </w:r>
      <w:r w:rsidR="00C51545" w:rsidRPr="00320D4B">
        <w:rPr>
          <w:bCs/>
        </w:rPr>
        <w:t>:</w:t>
      </w:r>
      <w:r w:rsidR="00225743" w:rsidRPr="00320D4B">
        <w:rPr>
          <w:bCs/>
        </w:rPr>
        <w:t xml:space="preserve"> </w:t>
      </w:r>
      <w:r w:rsidR="00FC617A" w:rsidRPr="00320D4B">
        <w:rPr>
          <w:bCs/>
        </w:rPr>
        <w:t>junio</w:t>
      </w:r>
      <w:r w:rsidR="00225743" w:rsidRPr="00320D4B">
        <w:rPr>
          <w:bCs/>
        </w:rPr>
        <w:t xml:space="preserve"> </w:t>
      </w:r>
      <w:r w:rsidR="00FC617A" w:rsidRPr="00320D4B">
        <w:rPr>
          <w:bCs/>
        </w:rPr>
        <w:t>de</w:t>
      </w:r>
      <w:r w:rsidR="00225743" w:rsidRPr="00320D4B">
        <w:rPr>
          <w:bCs/>
        </w:rPr>
        <w:t xml:space="preserve"> </w:t>
      </w:r>
      <w:r w:rsidR="00C51545" w:rsidRPr="00320D4B">
        <w:rPr>
          <w:bCs/>
        </w:rPr>
        <w:t>2019)</w:t>
      </w:r>
    </w:p>
    <w:p w14:paraId="67E9901C" w14:textId="77777777" w:rsidR="000B6CAD" w:rsidRPr="00320D4B" w:rsidRDefault="000B6CAD" w:rsidP="00214C43">
      <w:pPr>
        <w:rPr>
          <w:b/>
          <w:bCs/>
        </w:rPr>
      </w:pPr>
    </w:p>
    <w:p w14:paraId="064A83A7" w14:textId="25C18074" w:rsidR="000B6CAD" w:rsidRPr="00320D4B" w:rsidRDefault="00F11779" w:rsidP="00214C43">
      <w:r>
        <w:t>La r</w:t>
      </w:r>
      <w:r w:rsidR="001141A4" w:rsidRPr="00320D4B">
        <w:t>efrigeración</w:t>
      </w:r>
      <w:r w:rsidR="00225743" w:rsidRPr="00320D4B">
        <w:t xml:space="preserve"> </w:t>
      </w:r>
      <w:r w:rsidR="001141A4" w:rsidRPr="00320D4B">
        <w:t>y</w:t>
      </w:r>
      <w:r w:rsidR="00225743" w:rsidRPr="00320D4B">
        <w:t xml:space="preserve"> </w:t>
      </w:r>
      <w:r w:rsidR="001141A4" w:rsidRPr="00320D4B">
        <w:t>climatización</w:t>
      </w:r>
      <w:r w:rsidR="00225743" w:rsidRPr="00320D4B">
        <w:t xml:space="preserve"> </w:t>
      </w:r>
      <w:r>
        <w:t xml:space="preserve">son fundamentales </w:t>
      </w:r>
      <w:r w:rsidR="0061622A">
        <w:t>para la salud</w:t>
      </w:r>
      <w:r w:rsidR="000B6CAD" w:rsidRPr="00320D4B">
        <w:t>,</w:t>
      </w:r>
      <w:r w:rsidR="00225743" w:rsidRPr="00320D4B">
        <w:t xml:space="preserve"> </w:t>
      </w:r>
      <w:r w:rsidR="0061622A">
        <w:t>la nutrición</w:t>
      </w:r>
      <w:r w:rsidR="000B6CAD" w:rsidRPr="00320D4B">
        <w:t>,</w:t>
      </w:r>
      <w:r w:rsidR="00225743" w:rsidRPr="00320D4B">
        <w:t xml:space="preserve"> </w:t>
      </w:r>
      <w:r w:rsidR="0061622A">
        <w:t>la comodidad y el bienestar</w:t>
      </w:r>
      <w:r w:rsidR="000B6CAD" w:rsidRPr="00320D4B">
        <w:t>.</w:t>
      </w:r>
      <w:r w:rsidR="00225743" w:rsidRPr="00320D4B">
        <w:t xml:space="preserve"> </w:t>
      </w:r>
      <w:r w:rsidR="0092039F">
        <w:t xml:space="preserve">Desde prevenir </w:t>
      </w:r>
      <w:r w:rsidR="00FD70AC">
        <w:t xml:space="preserve">la </w:t>
      </w:r>
      <w:r w:rsidR="00BE28EE">
        <w:t>descomposición</w:t>
      </w:r>
      <w:r w:rsidR="00FD70AC">
        <w:t xml:space="preserve"> </w:t>
      </w:r>
      <w:r w:rsidR="00FC617A" w:rsidRPr="00320D4B">
        <w:t>de</w:t>
      </w:r>
      <w:r w:rsidR="00225743" w:rsidRPr="00320D4B">
        <w:t xml:space="preserve"> </w:t>
      </w:r>
      <w:r w:rsidR="00BE28EE">
        <w:t xml:space="preserve">los </w:t>
      </w:r>
      <w:r w:rsidR="0092039F">
        <w:t xml:space="preserve">alimentos </w:t>
      </w:r>
      <w:r w:rsidR="0050277E">
        <w:t>y</w:t>
      </w:r>
      <w:r w:rsidR="003038A6">
        <w:t xml:space="preserve"> </w:t>
      </w:r>
      <w:r w:rsidR="00E72E6C">
        <w:t>preservar</w:t>
      </w:r>
      <w:r w:rsidR="00225743" w:rsidRPr="00320D4B">
        <w:t xml:space="preserve"> </w:t>
      </w:r>
      <w:r w:rsidR="003038A6">
        <w:t>vacunas</w:t>
      </w:r>
      <w:r w:rsidR="00225743" w:rsidRPr="00320D4B">
        <w:t xml:space="preserve"> </w:t>
      </w:r>
      <w:r w:rsidR="005166BB">
        <w:t xml:space="preserve">hasta </w:t>
      </w:r>
      <w:r w:rsidR="009A20DB">
        <w:t xml:space="preserve">climatizar </w:t>
      </w:r>
      <w:r w:rsidR="00BC3E17">
        <w:t xml:space="preserve">hospitales </w:t>
      </w:r>
      <w:r w:rsidR="0002000D">
        <w:t>y hogares</w:t>
      </w:r>
      <w:r w:rsidR="000B6CAD" w:rsidRPr="00320D4B">
        <w:t>,</w:t>
      </w:r>
      <w:r w:rsidR="00225743" w:rsidRPr="00320D4B">
        <w:t xml:space="preserve"> </w:t>
      </w:r>
      <w:r w:rsidR="0002000D">
        <w:t xml:space="preserve">dependemos </w:t>
      </w:r>
      <w:r w:rsidR="00BC30EE">
        <w:t xml:space="preserve">cada día más de los avances que </w:t>
      </w:r>
      <w:r w:rsidR="00BC30EE" w:rsidRPr="00BC30EE">
        <w:t xml:space="preserve">la refrigeración </w:t>
      </w:r>
      <w:r w:rsidR="00D331FB">
        <w:t>aporta</w:t>
      </w:r>
      <w:r w:rsidR="000B6CAD" w:rsidRPr="00320D4B">
        <w:t>.</w:t>
      </w:r>
      <w:r w:rsidR="00225743" w:rsidRPr="00320D4B">
        <w:t xml:space="preserve"> </w:t>
      </w:r>
      <w:r w:rsidR="00056B82" w:rsidRPr="00320D4B">
        <w:t>Sin</w:t>
      </w:r>
      <w:r w:rsidR="00225743" w:rsidRPr="00320D4B">
        <w:t xml:space="preserve"> </w:t>
      </w:r>
      <w:r w:rsidR="00056B82" w:rsidRPr="00320D4B">
        <w:t>embargo</w:t>
      </w:r>
      <w:r w:rsidR="000B6CAD" w:rsidRPr="00320D4B">
        <w:t>,</w:t>
      </w:r>
      <w:r w:rsidR="00225743" w:rsidRPr="00320D4B">
        <w:t xml:space="preserve"> </w:t>
      </w:r>
      <w:r w:rsidR="00B52FE9">
        <w:t xml:space="preserve">en el mundo entero </w:t>
      </w:r>
      <w:r w:rsidR="00E04FE8">
        <w:t>e</w:t>
      </w:r>
      <w:r w:rsidR="00432705">
        <w:t xml:space="preserve">ste </w:t>
      </w:r>
      <w:r w:rsidR="00982833">
        <w:t xml:space="preserve">entorno laboral </w:t>
      </w:r>
      <w:r w:rsidR="00915982" w:rsidRPr="00915982">
        <w:t xml:space="preserve">ha </w:t>
      </w:r>
      <w:r w:rsidR="00B730CA">
        <w:t>estado</w:t>
      </w:r>
      <w:r w:rsidR="00915982" w:rsidRPr="00915982">
        <w:t xml:space="preserve"> </w:t>
      </w:r>
      <w:r w:rsidR="00EB2842">
        <w:t xml:space="preserve">tradicionalmente </w:t>
      </w:r>
      <w:r w:rsidR="00733922">
        <w:t xml:space="preserve">dominado </w:t>
      </w:r>
      <w:r w:rsidR="00982833">
        <w:t xml:space="preserve">por </w:t>
      </w:r>
      <w:r w:rsidR="00365956">
        <w:t xml:space="preserve">la presencia </w:t>
      </w:r>
      <w:r w:rsidR="006D5366">
        <w:t>masculina</w:t>
      </w:r>
      <w:r w:rsidR="000B6CAD" w:rsidRPr="00320D4B">
        <w:t>.</w:t>
      </w:r>
      <w:r w:rsidR="00225743" w:rsidRPr="00320D4B">
        <w:t xml:space="preserve"> </w:t>
      </w:r>
      <w:r w:rsidR="006F4DF9">
        <w:t xml:space="preserve">Este dinámico </w:t>
      </w:r>
      <w:r w:rsidR="000B6CAD" w:rsidRPr="00320D4B">
        <w:t>sector</w:t>
      </w:r>
      <w:r w:rsidR="00225743" w:rsidRPr="00320D4B">
        <w:t xml:space="preserve"> </w:t>
      </w:r>
      <w:r w:rsidR="002C354D">
        <w:t xml:space="preserve">ofrece </w:t>
      </w:r>
      <w:r w:rsidR="00A01312">
        <w:t xml:space="preserve">una amplia variedad de </w:t>
      </w:r>
      <w:r w:rsidR="0066137B">
        <w:t xml:space="preserve">interesantes </w:t>
      </w:r>
      <w:r w:rsidR="00FC617A" w:rsidRPr="00320D4B">
        <w:t>y</w:t>
      </w:r>
      <w:r w:rsidR="00225743" w:rsidRPr="00320D4B">
        <w:t xml:space="preserve"> </w:t>
      </w:r>
      <w:r w:rsidR="00FF2179" w:rsidRPr="00FF2179">
        <w:t>provechosa</w:t>
      </w:r>
      <w:r w:rsidR="00FF2179">
        <w:t>s</w:t>
      </w:r>
      <w:r w:rsidR="00225743" w:rsidRPr="00320D4B">
        <w:t xml:space="preserve"> </w:t>
      </w:r>
      <w:r w:rsidR="00B66F7F">
        <w:t>oportunidades</w:t>
      </w:r>
      <w:r w:rsidR="005F28FD">
        <w:t xml:space="preserve"> </w:t>
      </w:r>
      <w:r w:rsidR="00F2265B">
        <w:t xml:space="preserve">de desarrollo </w:t>
      </w:r>
      <w:r w:rsidR="005F28FD">
        <w:t xml:space="preserve">profesional </w:t>
      </w:r>
      <w:r w:rsidR="006517BD">
        <w:t xml:space="preserve">tanto a </w:t>
      </w:r>
      <w:r w:rsidR="007F6423">
        <w:t>mujeres</w:t>
      </w:r>
      <w:r w:rsidR="00225743" w:rsidRPr="00320D4B">
        <w:t xml:space="preserve"> </w:t>
      </w:r>
      <w:r w:rsidR="009F59EB" w:rsidRPr="00320D4B">
        <w:t>como</w:t>
      </w:r>
      <w:r w:rsidR="00225743" w:rsidRPr="00320D4B">
        <w:t xml:space="preserve"> </w:t>
      </w:r>
      <w:r w:rsidR="0094568A">
        <w:t>hombres</w:t>
      </w:r>
      <w:r w:rsidR="001141A4" w:rsidRPr="00320D4B">
        <w:t>.</w:t>
      </w:r>
      <w:r w:rsidR="00225743" w:rsidRPr="00320D4B">
        <w:t xml:space="preserve"> </w:t>
      </w:r>
      <w:r w:rsidR="001141A4" w:rsidRPr="00320D4B">
        <w:t>El</w:t>
      </w:r>
      <w:r w:rsidR="00225743" w:rsidRPr="00320D4B">
        <w:t xml:space="preserve"> </w:t>
      </w:r>
      <w:r w:rsidR="00D7779D">
        <w:t xml:space="preserve">programa </w:t>
      </w:r>
      <w:r w:rsidR="00095AC9" w:rsidRPr="00320D4B">
        <w:t>Acción</w:t>
      </w:r>
      <w:r w:rsidR="00225743" w:rsidRPr="00320D4B">
        <w:t xml:space="preserve"> </w:t>
      </w:r>
      <w:r w:rsidR="00095AC9" w:rsidRPr="00320D4B">
        <w:t>por</w:t>
      </w:r>
      <w:r w:rsidR="00225743" w:rsidRPr="00320D4B">
        <w:t xml:space="preserve"> </w:t>
      </w:r>
      <w:r w:rsidR="00095AC9" w:rsidRPr="00320D4B">
        <w:t>el</w:t>
      </w:r>
      <w:r w:rsidR="00225743" w:rsidRPr="00320D4B">
        <w:t xml:space="preserve"> </w:t>
      </w:r>
      <w:r w:rsidR="00095AC9" w:rsidRPr="00320D4B">
        <w:t>Ozono</w:t>
      </w:r>
      <w:r w:rsidR="00BD6197">
        <w:t xml:space="preserve"> del</w:t>
      </w:r>
      <w:r w:rsidR="00BD6197" w:rsidRPr="00BD6197">
        <w:t xml:space="preserve"> PNUMA</w:t>
      </w:r>
      <w:r w:rsidR="000B6CAD" w:rsidRPr="00320D4B">
        <w:t>,</w:t>
      </w:r>
      <w:r w:rsidR="00225743" w:rsidRPr="00320D4B">
        <w:t xml:space="preserve"> </w:t>
      </w:r>
      <w:r w:rsidR="003345D5" w:rsidRPr="00320D4B">
        <w:t>en</w:t>
      </w:r>
      <w:r w:rsidR="00225743" w:rsidRPr="00320D4B">
        <w:t xml:space="preserve"> </w:t>
      </w:r>
      <w:r w:rsidR="00EF7083" w:rsidRPr="00320D4B">
        <w:t>cooperación</w:t>
      </w:r>
      <w:r w:rsidR="00225743" w:rsidRPr="00320D4B">
        <w:t xml:space="preserve"> </w:t>
      </w:r>
      <w:r w:rsidR="003345D5" w:rsidRPr="00320D4B">
        <w:t>con</w:t>
      </w:r>
      <w:r w:rsidR="00225743" w:rsidRPr="00320D4B">
        <w:t xml:space="preserve"> </w:t>
      </w:r>
      <w:r w:rsidR="004D3A8F">
        <w:t>ONU Mujeres</w:t>
      </w:r>
      <w:r w:rsidR="000B6CAD" w:rsidRPr="00320D4B">
        <w:t>,</w:t>
      </w:r>
      <w:r w:rsidR="00225743" w:rsidRPr="00320D4B">
        <w:t xml:space="preserve"> </w:t>
      </w:r>
      <w:r w:rsidR="006365F2" w:rsidRPr="00320D4B">
        <w:t>ha</w:t>
      </w:r>
      <w:r w:rsidR="00225743" w:rsidRPr="00320D4B">
        <w:t xml:space="preserve"> </w:t>
      </w:r>
      <w:r w:rsidR="00DC14C4">
        <w:t>preparado</w:t>
      </w:r>
      <w:r w:rsidR="00FC2663">
        <w:t xml:space="preserve"> un </w:t>
      </w:r>
      <w:r w:rsidR="00007B72">
        <w:t>folleto orientado a</w:t>
      </w:r>
      <w:r w:rsidR="00225743" w:rsidRPr="00320D4B">
        <w:t xml:space="preserve"> </w:t>
      </w:r>
      <w:r w:rsidR="00C80C9F">
        <w:t xml:space="preserve">difundir </w:t>
      </w:r>
      <w:r w:rsidR="00007B72">
        <w:t xml:space="preserve">las </w:t>
      </w:r>
      <w:r w:rsidR="00216482" w:rsidRPr="00320D4B">
        <w:t>oportunidades</w:t>
      </w:r>
      <w:r w:rsidR="00225743" w:rsidRPr="00320D4B">
        <w:t xml:space="preserve"> </w:t>
      </w:r>
      <w:r w:rsidR="002F2E40">
        <w:t>existentes</w:t>
      </w:r>
      <w:r w:rsidR="00786CB7">
        <w:t>,</w:t>
      </w:r>
      <w:r w:rsidR="00225743" w:rsidRPr="00320D4B">
        <w:t xml:space="preserve"> </w:t>
      </w:r>
      <w:r w:rsidR="00B94AC8">
        <w:t>la</w:t>
      </w:r>
      <w:r w:rsidR="005A3D13">
        <w:t xml:space="preserve"> </w:t>
      </w:r>
      <w:r w:rsidR="00B94AC8">
        <w:t>experiencia</w:t>
      </w:r>
      <w:r w:rsidR="00225743" w:rsidRPr="00320D4B">
        <w:t xml:space="preserve"> </w:t>
      </w:r>
      <w:r w:rsidR="00FC617A" w:rsidRPr="00320D4B">
        <w:t>y</w:t>
      </w:r>
      <w:r w:rsidR="00225743" w:rsidRPr="00320D4B">
        <w:t xml:space="preserve"> </w:t>
      </w:r>
      <w:r w:rsidR="001F5A8F">
        <w:t>ejemplo</w:t>
      </w:r>
      <w:r w:rsidR="00225743" w:rsidRPr="00320D4B">
        <w:t xml:space="preserve"> </w:t>
      </w:r>
      <w:r w:rsidR="00FC617A" w:rsidRPr="00320D4B">
        <w:t>de</w:t>
      </w:r>
      <w:r w:rsidR="00225743" w:rsidRPr="00320D4B">
        <w:t xml:space="preserve"> </w:t>
      </w:r>
      <w:r w:rsidR="00E253A2">
        <w:t xml:space="preserve">las </w:t>
      </w:r>
      <w:r w:rsidR="00DC1A58">
        <w:t>mujeres</w:t>
      </w:r>
      <w:r w:rsidR="00225743" w:rsidRPr="00320D4B">
        <w:t xml:space="preserve"> </w:t>
      </w:r>
      <w:r w:rsidR="001B7C5F">
        <w:t>que se desempeñan en e</w:t>
      </w:r>
      <w:r w:rsidR="007E189D">
        <w:t>l</w:t>
      </w:r>
      <w:r w:rsidR="001B7C5F">
        <w:t xml:space="preserve"> </w:t>
      </w:r>
      <w:r w:rsidR="00216482" w:rsidRPr="00320D4B">
        <w:t>sector</w:t>
      </w:r>
      <w:r w:rsidR="00786CB7">
        <w:t>,</w:t>
      </w:r>
      <w:r w:rsidR="00225743" w:rsidRPr="00320D4B">
        <w:t xml:space="preserve"> </w:t>
      </w:r>
      <w:r w:rsidR="00FC617A" w:rsidRPr="00320D4B">
        <w:t>y</w:t>
      </w:r>
      <w:r w:rsidR="00225743" w:rsidRPr="00320D4B">
        <w:t xml:space="preserve"> </w:t>
      </w:r>
      <w:r w:rsidR="00EF796B" w:rsidRPr="00EF796B">
        <w:t>destacar</w:t>
      </w:r>
      <w:r w:rsidR="00EB2C64">
        <w:t xml:space="preserve"> sus éxitos</w:t>
      </w:r>
      <w:r w:rsidR="000B6CAD" w:rsidRPr="00320D4B">
        <w:t>.</w:t>
      </w:r>
      <w:r w:rsidR="00225743" w:rsidRPr="00320D4B">
        <w:t xml:space="preserve"> </w:t>
      </w:r>
      <w:r w:rsidR="00852677">
        <w:t xml:space="preserve">Conocer estas </w:t>
      </w:r>
      <w:r w:rsidR="00216482" w:rsidRPr="00320D4B">
        <w:t>experiencias</w:t>
      </w:r>
      <w:r w:rsidR="00225743" w:rsidRPr="00320D4B">
        <w:t xml:space="preserve"> </w:t>
      </w:r>
      <w:r w:rsidR="00FC617A" w:rsidRPr="00320D4B">
        <w:t>y</w:t>
      </w:r>
      <w:r w:rsidR="00225743" w:rsidRPr="00320D4B">
        <w:t xml:space="preserve"> </w:t>
      </w:r>
      <w:r w:rsidR="00216482" w:rsidRPr="00320D4B">
        <w:t>oportunidades</w:t>
      </w:r>
      <w:r w:rsidR="00225743" w:rsidRPr="00320D4B">
        <w:t xml:space="preserve"> </w:t>
      </w:r>
      <w:r w:rsidR="005A26B4">
        <w:t xml:space="preserve">puede </w:t>
      </w:r>
      <w:r w:rsidR="00056B82" w:rsidRPr="00320D4B">
        <w:t>incentivar</w:t>
      </w:r>
      <w:r w:rsidR="00225743" w:rsidRPr="00320D4B">
        <w:t xml:space="preserve"> </w:t>
      </w:r>
      <w:r w:rsidR="005A26B4">
        <w:t>y motivar a</w:t>
      </w:r>
      <w:r w:rsidR="00225743" w:rsidRPr="00320D4B">
        <w:t xml:space="preserve"> </w:t>
      </w:r>
      <w:r w:rsidR="005A26B4">
        <w:t xml:space="preserve">otras </w:t>
      </w:r>
      <w:r w:rsidR="00DC1A58">
        <w:t>mujeres</w:t>
      </w:r>
      <w:r w:rsidR="00225743" w:rsidRPr="00320D4B">
        <w:t xml:space="preserve"> </w:t>
      </w:r>
      <w:r w:rsidR="005A26B4">
        <w:t xml:space="preserve">a </w:t>
      </w:r>
      <w:r w:rsidR="001F5A8F">
        <w:t>considerar</w:t>
      </w:r>
      <w:r w:rsidR="00225743" w:rsidRPr="00320D4B">
        <w:t xml:space="preserve"> </w:t>
      </w:r>
      <w:r w:rsidR="004D2F63">
        <w:t xml:space="preserve">una carrera </w:t>
      </w:r>
      <w:r w:rsidR="000B6CAD" w:rsidRPr="00320D4B">
        <w:t>similar</w:t>
      </w:r>
      <w:r w:rsidR="00225743" w:rsidRPr="00320D4B">
        <w:t xml:space="preserve"> </w:t>
      </w:r>
      <w:r w:rsidR="00FC617A" w:rsidRPr="00320D4B">
        <w:t>y</w:t>
      </w:r>
      <w:r w:rsidR="00225743" w:rsidRPr="00320D4B">
        <w:t xml:space="preserve"> </w:t>
      </w:r>
      <w:r w:rsidR="00354E95">
        <w:t xml:space="preserve">estimular a </w:t>
      </w:r>
      <w:r w:rsidR="007E198A">
        <w:t xml:space="preserve">las </w:t>
      </w:r>
      <w:r w:rsidR="00D8347B">
        <w:t xml:space="preserve">jóvenes a </w:t>
      </w:r>
      <w:r w:rsidR="00406F99">
        <w:t xml:space="preserve">ingresar a este pujante e </w:t>
      </w:r>
      <w:r w:rsidR="00EB5528" w:rsidRPr="00320D4B">
        <w:t>i</w:t>
      </w:r>
      <w:r w:rsidR="00DD476F" w:rsidRPr="00320D4B">
        <w:t>mportante</w:t>
      </w:r>
      <w:r w:rsidR="00225743" w:rsidRPr="00320D4B">
        <w:t xml:space="preserve"> </w:t>
      </w:r>
      <w:r w:rsidR="000B6CAD" w:rsidRPr="00320D4B">
        <w:t>sector.</w:t>
      </w:r>
    </w:p>
    <w:p w14:paraId="68A994E9" w14:textId="77777777" w:rsidR="00C51545" w:rsidRPr="00320D4B" w:rsidRDefault="00C51545" w:rsidP="00214C43"/>
    <w:p w14:paraId="659DDE33" w14:textId="2586F42E" w:rsidR="00EF7083" w:rsidRPr="00320D4B" w:rsidRDefault="00E60490" w:rsidP="00214C43">
      <w:r>
        <w:t xml:space="preserve">El folleto </w:t>
      </w:r>
      <w:r w:rsidR="008B54C3">
        <w:t xml:space="preserve">reúne </w:t>
      </w:r>
      <w:r w:rsidR="00AC41FD">
        <w:t xml:space="preserve">breves </w:t>
      </w:r>
      <w:r w:rsidR="00295941">
        <w:t>relatos</w:t>
      </w:r>
      <w:r w:rsidR="006C0F2A">
        <w:t xml:space="preserve"> de </w:t>
      </w:r>
      <w:r w:rsidR="00DC1A58">
        <w:t>mujeres</w:t>
      </w:r>
      <w:r w:rsidR="00225743" w:rsidRPr="00320D4B">
        <w:t xml:space="preserve"> </w:t>
      </w:r>
      <w:r w:rsidR="00710E3F">
        <w:t xml:space="preserve">que </w:t>
      </w:r>
      <w:r w:rsidR="00243F8A">
        <w:t xml:space="preserve">trabajan </w:t>
      </w:r>
      <w:r w:rsidR="003345D5" w:rsidRPr="00320D4B">
        <w:t>en</w:t>
      </w:r>
      <w:r w:rsidR="00225743" w:rsidRPr="00320D4B">
        <w:t xml:space="preserve"> </w:t>
      </w:r>
      <w:r w:rsidR="00216482" w:rsidRPr="00320D4B">
        <w:t>el</w:t>
      </w:r>
      <w:r w:rsidR="00225743" w:rsidRPr="00320D4B">
        <w:t xml:space="preserve"> </w:t>
      </w:r>
      <w:r w:rsidR="00216482" w:rsidRPr="00320D4B">
        <w:t>sector</w:t>
      </w:r>
      <w:r w:rsidR="00225743" w:rsidRPr="00320D4B">
        <w:t xml:space="preserve"> </w:t>
      </w:r>
      <w:r w:rsidR="00935F28" w:rsidRPr="00320D4B">
        <w:t>refrigeración</w:t>
      </w:r>
      <w:r w:rsidR="00225743" w:rsidRPr="00320D4B">
        <w:t xml:space="preserve"> </w:t>
      </w:r>
      <w:r w:rsidR="00935F28" w:rsidRPr="00320D4B">
        <w:t>y</w:t>
      </w:r>
      <w:r w:rsidR="00225743" w:rsidRPr="00320D4B">
        <w:t xml:space="preserve"> </w:t>
      </w:r>
      <w:r w:rsidR="00935F28" w:rsidRPr="00320D4B">
        <w:t>climatización</w:t>
      </w:r>
      <w:r w:rsidR="000B6CAD" w:rsidRPr="00320D4B">
        <w:t>,</w:t>
      </w:r>
      <w:r w:rsidR="00225743" w:rsidRPr="00320D4B">
        <w:t xml:space="preserve"> </w:t>
      </w:r>
      <w:r w:rsidR="00470C9B">
        <w:t xml:space="preserve">explicando </w:t>
      </w:r>
      <w:r w:rsidR="00950647">
        <w:t>su</w:t>
      </w:r>
      <w:r w:rsidR="006B06CA">
        <w:t xml:space="preserve"> motivación</w:t>
      </w:r>
      <w:r w:rsidR="000B6CAD" w:rsidRPr="00320D4B">
        <w:t>,</w:t>
      </w:r>
      <w:r w:rsidR="00225743" w:rsidRPr="00320D4B">
        <w:t xml:space="preserve"> </w:t>
      </w:r>
      <w:r w:rsidR="003345D5" w:rsidRPr="00320D4B">
        <w:t>capacitación</w:t>
      </w:r>
      <w:r w:rsidR="00225743" w:rsidRPr="00320D4B">
        <w:t xml:space="preserve"> </w:t>
      </w:r>
      <w:r w:rsidR="00FC617A" w:rsidRPr="00320D4B">
        <w:t>y</w:t>
      </w:r>
      <w:r w:rsidR="00225743" w:rsidRPr="00320D4B">
        <w:t xml:space="preserve"> </w:t>
      </w:r>
      <w:r w:rsidR="00EB5528" w:rsidRPr="00320D4B">
        <w:t>educación</w:t>
      </w:r>
      <w:r w:rsidR="000B6CAD" w:rsidRPr="00320D4B">
        <w:t>,</w:t>
      </w:r>
      <w:r w:rsidR="00225743" w:rsidRPr="00320D4B">
        <w:t xml:space="preserve"> </w:t>
      </w:r>
      <w:r w:rsidR="006B06CA">
        <w:t xml:space="preserve">los </w:t>
      </w:r>
      <w:r w:rsidR="00225743" w:rsidRPr="00320D4B">
        <w:t xml:space="preserve">desafíos </w:t>
      </w:r>
      <w:r w:rsidR="003A3526">
        <w:t xml:space="preserve">que han </w:t>
      </w:r>
      <w:r w:rsidR="0083315D">
        <w:t>debido enfrentar</w:t>
      </w:r>
      <w:r w:rsidR="000B6CAD" w:rsidRPr="00320D4B">
        <w:t>,</w:t>
      </w:r>
      <w:r w:rsidR="00225743" w:rsidRPr="00320D4B">
        <w:t xml:space="preserve"> </w:t>
      </w:r>
      <w:r w:rsidR="001F5A8F">
        <w:t>sus</w:t>
      </w:r>
      <w:r w:rsidR="00225743" w:rsidRPr="00320D4B">
        <w:t xml:space="preserve"> </w:t>
      </w:r>
      <w:r w:rsidR="00216482" w:rsidRPr="00320D4B">
        <w:t>experiencia</w:t>
      </w:r>
      <w:r w:rsidR="0083315D">
        <w:t>s</w:t>
      </w:r>
      <w:r w:rsidR="006021BF">
        <w:t xml:space="preserve">, </w:t>
      </w:r>
      <w:r w:rsidR="00FC617A" w:rsidRPr="00320D4B">
        <w:t>y</w:t>
      </w:r>
      <w:r w:rsidR="00225743" w:rsidRPr="00320D4B">
        <w:t xml:space="preserve"> detalles </w:t>
      </w:r>
      <w:r w:rsidR="00FC617A" w:rsidRPr="00320D4B">
        <w:t>de</w:t>
      </w:r>
      <w:r w:rsidR="00225743" w:rsidRPr="00320D4B">
        <w:t xml:space="preserve"> </w:t>
      </w:r>
      <w:r w:rsidR="000D5292">
        <w:t>su</w:t>
      </w:r>
      <w:r w:rsidR="00092E11">
        <w:t xml:space="preserve"> vida </w:t>
      </w:r>
      <w:r w:rsidR="000D5292">
        <w:t>laboral</w:t>
      </w:r>
      <w:r w:rsidR="000B6CAD" w:rsidRPr="00320D4B">
        <w:t>.</w:t>
      </w:r>
      <w:r w:rsidR="00225743" w:rsidRPr="00320D4B">
        <w:t xml:space="preserve"> </w:t>
      </w:r>
      <w:r w:rsidR="00673A18">
        <w:t xml:space="preserve">Todos los </w:t>
      </w:r>
      <w:r w:rsidR="00E57DAD" w:rsidRPr="00E57DAD">
        <w:t xml:space="preserve">relatos </w:t>
      </w:r>
      <w:r w:rsidR="00673A18">
        <w:t xml:space="preserve">recogidos </w:t>
      </w:r>
      <w:r w:rsidR="00B261BE">
        <w:t xml:space="preserve">se revisaron y tradujeron </w:t>
      </w:r>
      <w:r w:rsidR="001C284B">
        <w:t xml:space="preserve">cuando </w:t>
      </w:r>
      <w:r w:rsidR="000D1E52">
        <w:t>fue necesario</w:t>
      </w:r>
      <w:r w:rsidR="000B6CAD" w:rsidRPr="00320D4B">
        <w:t>.</w:t>
      </w:r>
      <w:r w:rsidR="00225743" w:rsidRPr="00320D4B">
        <w:t xml:space="preserve"> </w:t>
      </w:r>
      <w:r w:rsidR="00A4467B">
        <w:t xml:space="preserve">Los </w:t>
      </w:r>
      <w:r w:rsidR="00A21003" w:rsidRPr="00A21003">
        <w:t>relatos</w:t>
      </w:r>
      <w:r w:rsidR="00A4467B">
        <w:t xml:space="preserve"> </w:t>
      </w:r>
      <w:r w:rsidR="00FF7440">
        <w:t>aceptado</w:t>
      </w:r>
      <w:r w:rsidR="00414832">
        <w:t>s</w:t>
      </w:r>
      <w:r w:rsidR="00FF7440">
        <w:t xml:space="preserve">, </w:t>
      </w:r>
      <w:r w:rsidR="00414832">
        <w:t xml:space="preserve">provenientes de más de un centenar de </w:t>
      </w:r>
      <w:r w:rsidR="00DC1A58">
        <w:t>mujeres</w:t>
      </w:r>
      <w:r w:rsidR="00225743" w:rsidRPr="00320D4B">
        <w:t xml:space="preserve"> </w:t>
      </w:r>
      <w:r w:rsidR="00414832">
        <w:t xml:space="preserve">de todo el mundo, </w:t>
      </w:r>
      <w:r w:rsidR="00BB5BE7">
        <w:t xml:space="preserve">se recopilaron en </w:t>
      </w:r>
      <w:r w:rsidR="00F05CC0">
        <w:t xml:space="preserve">una publicación oficial </w:t>
      </w:r>
      <w:r w:rsidR="004E477E">
        <w:t xml:space="preserve">que ya </w:t>
      </w:r>
      <w:r w:rsidR="001E03A3">
        <w:t xml:space="preserve">recibió </w:t>
      </w:r>
      <w:r w:rsidR="002D2800">
        <w:t xml:space="preserve">el visto bueno </w:t>
      </w:r>
      <w:r w:rsidR="00743A1A">
        <w:t xml:space="preserve">a nivel interno del </w:t>
      </w:r>
      <w:r w:rsidR="001141A4" w:rsidRPr="00320D4B">
        <w:t>PNUMA</w:t>
      </w:r>
      <w:r w:rsidR="000B6CAD" w:rsidRPr="00320D4B">
        <w:t>.</w:t>
      </w:r>
      <w:r w:rsidR="00225743" w:rsidRPr="00320D4B">
        <w:t xml:space="preserve"> </w:t>
      </w:r>
      <w:r w:rsidR="00EF7083" w:rsidRPr="00320D4B">
        <w:t>El</w:t>
      </w:r>
      <w:r w:rsidR="00225743" w:rsidRPr="00320D4B">
        <w:t xml:space="preserve"> </w:t>
      </w:r>
      <w:r w:rsidR="00EF7083" w:rsidRPr="00320D4B">
        <w:t>documento</w:t>
      </w:r>
      <w:r w:rsidR="00225743" w:rsidRPr="00320D4B">
        <w:t xml:space="preserve"> </w:t>
      </w:r>
      <w:r w:rsidR="00A92F23">
        <w:t>es</w:t>
      </w:r>
      <w:r w:rsidR="00E97BE1">
        <w:t>tá</w:t>
      </w:r>
      <w:r w:rsidR="00225743" w:rsidRPr="00320D4B">
        <w:t xml:space="preserve"> </w:t>
      </w:r>
      <w:r w:rsidR="006365F2" w:rsidRPr="00320D4B">
        <w:t>actualmente</w:t>
      </w:r>
      <w:r w:rsidR="00225743" w:rsidRPr="00320D4B">
        <w:t xml:space="preserve"> </w:t>
      </w:r>
      <w:r w:rsidR="00E97BE1">
        <w:t xml:space="preserve">en manos </w:t>
      </w:r>
      <w:r w:rsidR="0013672D">
        <w:t xml:space="preserve">de editores profesionales </w:t>
      </w:r>
      <w:r w:rsidR="007D7B47">
        <w:t xml:space="preserve">para </w:t>
      </w:r>
      <w:r w:rsidR="00851E0E">
        <w:t xml:space="preserve">verificar </w:t>
      </w:r>
      <w:r w:rsidR="00030622">
        <w:t xml:space="preserve">su </w:t>
      </w:r>
      <w:r w:rsidR="009F685C">
        <w:t>consistencia</w:t>
      </w:r>
      <w:r w:rsidR="00030622" w:rsidRPr="00030622">
        <w:t xml:space="preserve"> </w:t>
      </w:r>
      <w:r w:rsidR="00FC617A" w:rsidRPr="00320D4B">
        <w:t>y</w:t>
      </w:r>
      <w:r w:rsidR="00225743" w:rsidRPr="00320D4B">
        <w:t xml:space="preserve"> </w:t>
      </w:r>
      <w:r w:rsidR="005C5A80">
        <w:t>correcto uso del idioma</w:t>
      </w:r>
      <w:r w:rsidR="000B6CAD" w:rsidRPr="00320D4B">
        <w:t>.</w:t>
      </w:r>
      <w:r w:rsidR="00225743" w:rsidRPr="00320D4B">
        <w:t xml:space="preserve"> </w:t>
      </w:r>
      <w:r w:rsidR="00B05323">
        <w:t xml:space="preserve">También se están haciendo el </w:t>
      </w:r>
      <w:r w:rsidR="001F5A8F">
        <w:t>diseño</w:t>
      </w:r>
      <w:r w:rsidR="00225743" w:rsidRPr="00320D4B">
        <w:t xml:space="preserve"> </w:t>
      </w:r>
      <w:r w:rsidR="00FC617A" w:rsidRPr="00320D4B">
        <w:t>y</w:t>
      </w:r>
      <w:r w:rsidR="00225743" w:rsidRPr="00320D4B">
        <w:t xml:space="preserve"> </w:t>
      </w:r>
      <w:r w:rsidR="00B05323">
        <w:t>diagramación</w:t>
      </w:r>
      <w:r w:rsidR="000B6CAD" w:rsidRPr="00320D4B">
        <w:t>.</w:t>
      </w:r>
      <w:r w:rsidR="00225743" w:rsidRPr="00320D4B">
        <w:t xml:space="preserve"> </w:t>
      </w:r>
      <w:r w:rsidR="006365F2" w:rsidRPr="00320D4B">
        <w:t>Una vez</w:t>
      </w:r>
      <w:r w:rsidR="00225743" w:rsidRPr="00320D4B">
        <w:t xml:space="preserve"> </w:t>
      </w:r>
      <w:r w:rsidR="00C96A28">
        <w:t>terminado</w:t>
      </w:r>
      <w:r w:rsidR="000B6CAD" w:rsidRPr="00320D4B">
        <w:t>,</w:t>
      </w:r>
      <w:r w:rsidR="00225743" w:rsidRPr="00320D4B">
        <w:t xml:space="preserve"> </w:t>
      </w:r>
      <w:r w:rsidR="00C96A28">
        <w:t xml:space="preserve">el folleto </w:t>
      </w:r>
      <w:r w:rsidR="00500CD9">
        <w:t>se</w:t>
      </w:r>
      <w:r w:rsidR="002175AE">
        <w:t xml:space="preserve"> </w:t>
      </w:r>
      <w:r w:rsidR="00500CD9">
        <w:t>distribuirá</w:t>
      </w:r>
      <w:r w:rsidR="000A02FC">
        <w:t xml:space="preserve"> </w:t>
      </w:r>
      <w:r w:rsidR="008B1C3C">
        <w:t xml:space="preserve">a </w:t>
      </w:r>
      <w:r w:rsidR="003B6232">
        <w:t xml:space="preserve">un amplio conjunto de </w:t>
      </w:r>
      <w:r w:rsidR="00023022" w:rsidRPr="00320D4B">
        <w:t>actores</w:t>
      </w:r>
      <w:r w:rsidR="00225743" w:rsidRPr="00320D4B">
        <w:t xml:space="preserve"> </w:t>
      </w:r>
      <w:r w:rsidR="008E1EA7" w:rsidRPr="008E1EA7">
        <w:t xml:space="preserve">intervinientes </w:t>
      </w:r>
      <w:r w:rsidR="003345D5" w:rsidRPr="00320D4B">
        <w:t>en</w:t>
      </w:r>
      <w:r w:rsidR="00225743" w:rsidRPr="00320D4B">
        <w:t xml:space="preserve"> </w:t>
      </w:r>
      <w:r w:rsidR="00FC617A" w:rsidRPr="00320D4B">
        <w:t>el</w:t>
      </w:r>
      <w:r w:rsidR="00225743" w:rsidRPr="00320D4B">
        <w:t xml:space="preserve"> </w:t>
      </w:r>
      <w:r w:rsidR="00FC617A" w:rsidRPr="00320D4B">
        <w:t>Protocolo</w:t>
      </w:r>
      <w:r w:rsidR="00225743" w:rsidRPr="00320D4B">
        <w:t xml:space="preserve"> </w:t>
      </w:r>
      <w:r w:rsidR="00FC617A" w:rsidRPr="00320D4B">
        <w:t>de</w:t>
      </w:r>
      <w:r w:rsidR="00225743" w:rsidRPr="00320D4B">
        <w:t xml:space="preserve"> </w:t>
      </w:r>
      <w:r w:rsidR="00FC617A" w:rsidRPr="00320D4B">
        <w:t>Montreal</w:t>
      </w:r>
      <w:r w:rsidR="00225743" w:rsidRPr="00320D4B">
        <w:t xml:space="preserve"> </w:t>
      </w:r>
      <w:r w:rsidR="00FC617A" w:rsidRPr="00320D4B">
        <w:t>y</w:t>
      </w:r>
      <w:r w:rsidR="00225743" w:rsidRPr="00320D4B">
        <w:t xml:space="preserve"> </w:t>
      </w:r>
      <w:r w:rsidR="00035A4A">
        <w:t xml:space="preserve">en el sector de </w:t>
      </w:r>
      <w:r w:rsidR="00056B82" w:rsidRPr="00320D4B">
        <w:t>refrigeración</w:t>
      </w:r>
      <w:r w:rsidR="00225743" w:rsidRPr="00320D4B">
        <w:t xml:space="preserve"> </w:t>
      </w:r>
      <w:r w:rsidR="00056B82" w:rsidRPr="00320D4B">
        <w:t>y</w:t>
      </w:r>
      <w:r w:rsidR="00225743" w:rsidRPr="00320D4B">
        <w:t xml:space="preserve"> </w:t>
      </w:r>
      <w:r w:rsidR="00056B82" w:rsidRPr="00320D4B">
        <w:t>climatización</w:t>
      </w:r>
      <w:r w:rsidR="000B6CAD" w:rsidRPr="00320D4B">
        <w:t>.</w:t>
      </w:r>
    </w:p>
    <w:p w14:paraId="40E2D264" w14:textId="39073C37" w:rsidR="000B6CAD" w:rsidRPr="00320D4B" w:rsidRDefault="000B6CAD" w:rsidP="00214C43"/>
    <w:p w14:paraId="2A516C17" w14:textId="77777777" w:rsidR="000B5ED8" w:rsidRPr="00320D4B" w:rsidRDefault="000B5ED8" w:rsidP="00214C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B5ED8" w:rsidRPr="00320D4B" w14:paraId="6481E6E7" w14:textId="77777777" w:rsidTr="00372646">
        <w:tc>
          <w:tcPr>
            <w:tcW w:w="1915" w:type="dxa"/>
          </w:tcPr>
          <w:p w14:paraId="10AC6D13" w14:textId="77777777" w:rsidR="000B5ED8" w:rsidRPr="00320D4B" w:rsidRDefault="000B5ED8" w:rsidP="00214C43"/>
        </w:tc>
        <w:tc>
          <w:tcPr>
            <w:tcW w:w="1915" w:type="dxa"/>
          </w:tcPr>
          <w:p w14:paraId="41E126A7" w14:textId="77777777" w:rsidR="000B5ED8" w:rsidRPr="00320D4B" w:rsidRDefault="000B5ED8" w:rsidP="00214C43"/>
        </w:tc>
        <w:tc>
          <w:tcPr>
            <w:tcW w:w="1915" w:type="dxa"/>
            <w:tcBorders>
              <w:bottom w:val="single" w:sz="4" w:space="0" w:color="auto"/>
            </w:tcBorders>
          </w:tcPr>
          <w:p w14:paraId="7594A9B5" w14:textId="77777777" w:rsidR="000B5ED8" w:rsidRPr="00320D4B" w:rsidRDefault="000B5ED8" w:rsidP="00214C43"/>
        </w:tc>
        <w:tc>
          <w:tcPr>
            <w:tcW w:w="1915" w:type="dxa"/>
          </w:tcPr>
          <w:p w14:paraId="633F8B2C" w14:textId="77777777" w:rsidR="000B5ED8" w:rsidRPr="00320D4B" w:rsidRDefault="000B5ED8" w:rsidP="00214C43"/>
        </w:tc>
        <w:tc>
          <w:tcPr>
            <w:tcW w:w="1916" w:type="dxa"/>
          </w:tcPr>
          <w:p w14:paraId="17CB1218" w14:textId="77777777" w:rsidR="000B5ED8" w:rsidRPr="00320D4B" w:rsidRDefault="000B5ED8" w:rsidP="00214C43"/>
        </w:tc>
      </w:tr>
    </w:tbl>
    <w:p w14:paraId="668410FF" w14:textId="77777777" w:rsidR="00052C5C" w:rsidRPr="00320D4B" w:rsidRDefault="00052C5C" w:rsidP="00214C43">
      <w:pPr>
        <w:tabs>
          <w:tab w:val="left" w:pos="8280"/>
        </w:tabs>
      </w:pPr>
    </w:p>
    <w:sectPr w:rsidR="00052C5C" w:rsidRPr="00320D4B" w:rsidSect="000B6CAD">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4435F8" w14:textId="77777777" w:rsidR="000166E3" w:rsidRDefault="000166E3" w:rsidP="004A504B">
      <w:r>
        <w:separator/>
      </w:r>
    </w:p>
  </w:endnote>
  <w:endnote w:type="continuationSeparator" w:id="0">
    <w:p w14:paraId="57F53C93" w14:textId="77777777" w:rsidR="000166E3" w:rsidRDefault="000166E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D49B7" w14:textId="5C9FF412" w:rsidR="007C227C" w:rsidRPr="0033525D" w:rsidRDefault="007C227C">
    <w:pPr>
      <w:jc w:val="center"/>
    </w:pPr>
    <w:r>
      <w:fldChar w:fldCharType="begin"/>
    </w:r>
    <w:r>
      <w:instrText xml:space="preserve"> PAGE </w:instrText>
    </w:r>
    <w:r>
      <w:fldChar w:fldCharType="separate"/>
    </w:r>
    <w:r w:rsidR="00DE5C16">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44534" w14:textId="141B4411" w:rsidR="007C227C" w:rsidRPr="007B7D22" w:rsidRDefault="007C227C">
    <w:pPr>
      <w:jc w:val="center"/>
    </w:pPr>
    <w:r w:rsidRPr="007B7D22">
      <w:fldChar w:fldCharType="begin"/>
    </w:r>
    <w:r w:rsidRPr="007B7D22">
      <w:instrText xml:space="preserve"> PAGE </w:instrText>
    </w:r>
    <w:r w:rsidRPr="007B7D22">
      <w:fldChar w:fldCharType="separate"/>
    </w:r>
    <w:r w:rsidR="00DE5C16">
      <w:rPr>
        <w:noProof/>
      </w:rPr>
      <w:t>5</w:t>
    </w:r>
    <w:r w:rsidRPr="007B7D22">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33347" w14:textId="6B4AFEC7" w:rsidR="007C227C" w:rsidRPr="00C13BDD" w:rsidRDefault="00C13BDD" w:rsidP="00C13BDD">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5088878"/>
      <w:docPartObj>
        <w:docPartGallery w:val="Page Numbers (Bottom of Page)"/>
        <w:docPartUnique/>
      </w:docPartObj>
    </w:sdtPr>
    <w:sdtEndPr>
      <w:rPr>
        <w:noProof/>
      </w:rPr>
    </w:sdtEndPr>
    <w:sdtContent>
      <w:p w14:paraId="53084CDC" w14:textId="0FDD25EC" w:rsidR="000B6CAD" w:rsidRDefault="000B6CAD">
        <w:pPr>
          <w:pStyle w:val="Footer"/>
          <w:jc w:val="center"/>
        </w:pPr>
        <w:r>
          <w:fldChar w:fldCharType="begin"/>
        </w:r>
        <w:r>
          <w:instrText xml:space="preserve"> PAGE   \* MERGEFORMAT </w:instrText>
        </w:r>
        <w:r>
          <w:fldChar w:fldCharType="separate"/>
        </w:r>
        <w:r w:rsidR="00DE5C16">
          <w:rPr>
            <w:noProof/>
          </w:rPr>
          <w:t>1</w:t>
        </w:r>
        <w:r>
          <w:rPr>
            <w:noProof/>
          </w:rPr>
          <w:fldChar w:fldCharType="end"/>
        </w:r>
      </w:p>
    </w:sdtContent>
  </w:sdt>
  <w:p w14:paraId="00796AC5" w14:textId="77777777" w:rsidR="000B6CAD" w:rsidRPr="000B6CAD" w:rsidRDefault="000B6CAD" w:rsidP="000B6CA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D91C38" w14:textId="77777777" w:rsidR="000166E3" w:rsidRDefault="000166E3" w:rsidP="004A504B">
      <w:r>
        <w:separator/>
      </w:r>
    </w:p>
  </w:footnote>
  <w:footnote w:type="continuationSeparator" w:id="0">
    <w:p w14:paraId="3118BA3A" w14:textId="77777777" w:rsidR="000166E3" w:rsidRDefault="000166E3" w:rsidP="004A504B">
      <w:r>
        <w:continuationSeparator/>
      </w:r>
    </w:p>
  </w:footnote>
  <w:footnote w:id="1">
    <w:p w14:paraId="4E193BC3" w14:textId="7E2C7133" w:rsidR="005F76A7" w:rsidRPr="00063D1E" w:rsidRDefault="005F76A7" w:rsidP="007B7D22">
      <w:pPr>
        <w:pStyle w:val="FootnoteText"/>
        <w:jc w:val="left"/>
      </w:pPr>
      <w:r w:rsidRPr="00063D1E">
        <w:rPr>
          <w:rStyle w:val="FootnoteReference"/>
        </w:rPr>
        <w:footnoteRef/>
      </w:r>
      <w:r w:rsidR="00A802E0" w:rsidRPr="00063D1E">
        <w:t xml:space="preserve"> </w:t>
      </w:r>
      <w:r w:rsidR="004D0AA3" w:rsidRPr="00063D1E">
        <w:t>UNEP/OzL.Pro</w:t>
      </w:r>
      <w:r w:rsidRPr="00063D1E">
        <w:t>/ExCom/81/9</w:t>
      </w:r>
      <w:r w:rsidR="00816954">
        <w:t>.</w:t>
      </w:r>
    </w:p>
  </w:footnote>
  <w:footnote w:id="2">
    <w:p w14:paraId="3916855A" w14:textId="4F656A0A" w:rsidR="003A4765" w:rsidRDefault="003A4765">
      <w:pPr>
        <w:pStyle w:val="FootnoteText"/>
      </w:pPr>
      <w:r w:rsidRPr="00063D1E">
        <w:rPr>
          <w:rStyle w:val="FootnoteReference"/>
        </w:rPr>
        <w:footnoteRef/>
      </w:r>
      <w:r w:rsidR="00A802E0" w:rsidRPr="00063D1E">
        <w:t xml:space="preserve"> </w:t>
      </w:r>
      <w:r w:rsidR="004D0AA3" w:rsidRPr="00063D1E">
        <w:t>Párrafo</w:t>
      </w:r>
      <w:r w:rsidR="00A802E0" w:rsidRPr="00063D1E">
        <w:t xml:space="preserve"> </w:t>
      </w:r>
      <w:r w:rsidRPr="00063D1E">
        <w:t>40</w:t>
      </w:r>
      <w:r w:rsidR="002D75D9">
        <w:t xml:space="preserve">, </w:t>
      </w:r>
      <w:r w:rsidR="008A6CBF" w:rsidRPr="00063D1E">
        <w:t>UNEP</w:t>
      </w:r>
      <w:r w:rsidR="004D0AA3" w:rsidRPr="00063D1E">
        <w:t>/OzL.Pro</w:t>
      </w:r>
      <w:r w:rsidRPr="00063D1E">
        <w:t>/ExCom/81/58</w:t>
      </w:r>
      <w:r w:rsidR="00816954">
        <w:t>.</w:t>
      </w:r>
    </w:p>
    <w:p w14:paraId="00A1D901" w14:textId="3872E778" w:rsidR="00F71B25" w:rsidRDefault="00F71B25">
      <w:pPr>
        <w:pStyle w:val="FootnoteText"/>
      </w:pPr>
    </w:p>
    <w:p w14:paraId="2B26C3F5" w14:textId="77777777" w:rsidR="00F71B25" w:rsidRPr="00063D1E" w:rsidRDefault="00F71B25">
      <w:pPr>
        <w:pStyle w:val="FootnoteText"/>
      </w:pPr>
    </w:p>
  </w:footnote>
  <w:footnote w:id="3">
    <w:p w14:paraId="088A1923" w14:textId="40E3B348" w:rsidR="005E6F5F" w:rsidRPr="00063D1E" w:rsidRDefault="005E6F5F">
      <w:pPr>
        <w:pStyle w:val="FootnoteText"/>
      </w:pPr>
      <w:r w:rsidRPr="00063D1E">
        <w:rPr>
          <w:rStyle w:val="FootnoteReference"/>
        </w:rPr>
        <w:footnoteRef/>
      </w:r>
      <w:r w:rsidR="00A802E0" w:rsidRPr="00063D1E">
        <w:t xml:space="preserve"> </w:t>
      </w:r>
      <w:r w:rsidR="00B65165" w:rsidRPr="00063D1E">
        <w:t>6</w:t>
      </w:r>
      <w:r w:rsidR="007B7D22" w:rsidRPr="00063D1E">
        <w:t>-</w:t>
      </w:r>
      <w:r w:rsidR="00B65165" w:rsidRPr="00063D1E">
        <w:t>8</w:t>
      </w:r>
      <w:r w:rsidR="00A802E0" w:rsidRPr="00063D1E">
        <w:t xml:space="preserve"> </w:t>
      </w:r>
      <w:r w:rsidR="007B7D22" w:rsidRPr="00063D1E">
        <w:t>de</w:t>
      </w:r>
      <w:r w:rsidR="00A802E0" w:rsidRPr="00063D1E">
        <w:t xml:space="preserve"> </w:t>
      </w:r>
      <w:r w:rsidR="007B7D22" w:rsidRPr="00063D1E">
        <w:t>marzo</w:t>
      </w:r>
      <w:r w:rsidR="00A802E0" w:rsidRPr="00063D1E">
        <w:t xml:space="preserve"> </w:t>
      </w:r>
      <w:r w:rsidR="007B7D22" w:rsidRPr="00063D1E">
        <w:t>de</w:t>
      </w:r>
      <w:r w:rsidR="00A802E0" w:rsidRPr="00063D1E">
        <w:t xml:space="preserve"> </w:t>
      </w:r>
      <w:r w:rsidR="00B65165" w:rsidRPr="00063D1E">
        <w:t>201</w:t>
      </w:r>
      <w:r w:rsidR="005F099F">
        <w:t>8,</w:t>
      </w:r>
      <w:r w:rsidR="00A802E0" w:rsidRPr="00063D1E">
        <w:t xml:space="preserve"> </w:t>
      </w:r>
      <w:r w:rsidR="00B65165" w:rsidRPr="00063D1E">
        <w:t>4</w:t>
      </w:r>
      <w:r w:rsidR="007B7D22" w:rsidRPr="00063D1E">
        <w:t>-</w:t>
      </w:r>
      <w:r w:rsidR="00B65165" w:rsidRPr="00063D1E">
        <w:t>6</w:t>
      </w:r>
      <w:r w:rsidR="00A802E0" w:rsidRPr="00063D1E">
        <w:t xml:space="preserve"> </w:t>
      </w:r>
      <w:r w:rsidR="007B7D22" w:rsidRPr="00063D1E">
        <w:t>de</w:t>
      </w:r>
      <w:r w:rsidR="00A802E0" w:rsidRPr="00063D1E">
        <w:t xml:space="preserve"> </w:t>
      </w:r>
      <w:r w:rsidR="007B7D22" w:rsidRPr="00063D1E">
        <w:t>septiembre</w:t>
      </w:r>
      <w:r w:rsidR="00A802E0" w:rsidRPr="00063D1E">
        <w:t xml:space="preserve"> </w:t>
      </w:r>
      <w:r w:rsidR="007B7D22" w:rsidRPr="00063D1E">
        <w:t>de</w:t>
      </w:r>
      <w:r w:rsidR="00A802E0" w:rsidRPr="00063D1E">
        <w:t xml:space="preserve"> </w:t>
      </w:r>
      <w:r w:rsidR="00B01734">
        <w:t>2018</w:t>
      </w:r>
      <w:r w:rsidR="00A802E0" w:rsidRPr="00063D1E">
        <w:t xml:space="preserve"> </w:t>
      </w:r>
      <w:r w:rsidR="007B7D22" w:rsidRPr="00063D1E">
        <w:t>y</w:t>
      </w:r>
      <w:r w:rsidR="00A802E0" w:rsidRPr="00063D1E">
        <w:t xml:space="preserve"> </w:t>
      </w:r>
      <w:r w:rsidR="00B65165" w:rsidRPr="00063D1E">
        <w:t>5</w:t>
      </w:r>
      <w:r w:rsidR="007B7D22" w:rsidRPr="00063D1E">
        <w:t>-</w:t>
      </w:r>
      <w:r w:rsidR="00B65165" w:rsidRPr="00063D1E">
        <w:t>7</w:t>
      </w:r>
      <w:r w:rsidR="00A802E0" w:rsidRPr="00063D1E">
        <w:t xml:space="preserve"> </w:t>
      </w:r>
      <w:r w:rsidR="007B7D22" w:rsidRPr="00063D1E">
        <w:t>de</w:t>
      </w:r>
      <w:r w:rsidR="00A802E0" w:rsidRPr="00063D1E">
        <w:t xml:space="preserve"> </w:t>
      </w:r>
      <w:r w:rsidR="007B7D22" w:rsidRPr="00063D1E">
        <w:t>marzo</w:t>
      </w:r>
      <w:r w:rsidR="00A802E0" w:rsidRPr="00063D1E">
        <w:t xml:space="preserve"> </w:t>
      </w:r>
      <w:r w:rsidR="007B7D22" w:rsidRPr="00063D1E">
        <w:t>de</w:t>
      </w:r>
      <w:r w:rsidR="00A802E0" w:rsidRPr="00063D1E">
        <w:t xml:space="preserve"> </w:t>
      </w:r>
      <w:r w:rsidR="00B65165" w:rsidRPr="00063D1E">
        <w:t>2019</w:t>
      </w:r>
      <w:r w:rsidR="008B307B" w:rsidRPr="00063D1E">
        <w:t>.</w:t>
      </w:r>
    </w:p>
  </w:footnote>
  <w:footnote w:id="4">
    <w:p w14:paraId="43118D0C" w14:textId="75E426AF" w:rsidR="005A6736" w:rsidRPr="00063D1E" w:rsidRDefault="005A6736" w:rsidP="005A6736">
      <w:pPr>
        <w:pStyle w:val="FootnoteText"/>
      </w:pPr>
      <w:r w:rsidRPr="00063D1E">
        <w:rPr>
          <w:rStyle w:val="FootnoteReference"/>
        </w:rPr>
        <w:footnoteRef/>
      </w:r>
      <w:r w:rsidR="00A802E0" w:rsidRPr="00063D1E">
        <w:t xml:space="preserve"> </w:t>
      </w:r>
      <w:r w:rsidR="00614EC5" w:rsidRPr="00063D1E">
        <w:t>Informe</w:t>
      </w:r>
      <w:r w:rsidR="00A802E0" w:rsidRPr="00063D1E">
        <w:t xml:space="preserve"> </w:t>
      </w:r>
      <w:r w:rsidR="00614EC5" w:rsidRPr="00063D1E">
        <w:t>del</w:t>
      </w:r>
      <w:r w:rsidR="00A802E0" w:rsidRPr="00063D1E">
        <w:t xml:space="preserve"> </w:t>
      </w:r>
      <w:r w:rsidR="00195EAB" w:rsidRPr="00195EAB">
        <w:t>Consejo Económico y Social</w:t>
      </w:r>
      <w:r w:rsidR="00A802E0" w:rsidRPr="00063D1E">
        <w:t xml:space="preserve"> </w:t>
      </w:r>
      <w:r w:rsidR="004D152E">
        <w:t>para</w:t>
      </w:r>
      <w:r w:rsidR="00A802E0" w:rsidRPr="00063D1E">
        <w:t xml:space="preserve"> </w:t>
      </w:r>
      <w:r w:rsidRPr="00063D1E">
        <w:t>1997.</w:t>
      </w:r>
      <w:r w:rsidR="00A802E0" w:rsidRPr="00063D1E">
        <w:t xml:space="preserve"> </w:t>
      </w:r>
      <w:r w:rsidRPr="00063D1E">
        <w:t>A/52/18</w:t>
      </w:r>
      <w:r w:rsidR="00DA09D9">
        <w:t xml:space="preserve">, </w:t>
      </w:r>
      <w:r w:rsidR="007B7D22" w:rsidRPr="00063D1E">
        <w:t>septiembre</w:t>
      </w:r>
      <w:r w:rsidR="00A802E0" w:rsidRPr="00063D1E">
        <w:t xml:space="preserve"> </w:t>
      </w:r>
      <w:r w:rsidR="007B7D22" w:rsidRPr="00063D1E">
        <w:t>de</w:t>
      </w:r>
      <w:r w:rsidR="00A802E0" w:rsidRPr="00063D1E">
        <w:t xml:space="preserve"> </w:t>
      </w:r>
      <w:r w:rsidRPr="00063D1E">
        <w:t>1997.</w:t>
      </w:r>
    </w:p>
  </w:footnote>
  <w:footnote w:id="5">
    <w:p w14:paraId="6B6A68D5" w14:textId="5701A546" w:rsidR="005F76A7" w:rsidRPr="00063D1E" w:rsidRDefault="005F76A7" w:rsidP="005F76A7">
      <w:pPr>
        <w:pStyle w:val="FootnoteText"/>
      </w:pPr>
      <w:r w:rsidRPr="00063D1E">
        <w:rPr>
          <w:rStyle w:val="FootnoteReference"/>
        </w:rPr>
        <w:footnoteRef/>
      </w:r>
      <w:r w:rsidR="00A802E0" w:rsidRPr="00063D1E">
        <w:t xml:space="preserve"> </w:t>
      </w:r>
      <w:r w:rsidR="00FD3B5E">
        <w:t xml:space="preserve">La mayoría de los </w:t>
      </w:r>
      <w:r w:rsidR="00DF3735" w:rsidRPr="00063D1E">
        <w:t>organismos</w:t>
      </w:r>
      <w:r w:rsidR="00A802E0" w:rsidRPr="00063D1E">
        <w:t xml:space="preserve"> </w:t>
      </w:r>
      <w:r w:rsidR="00FD3B5E">
        <w:t xml:space="preserve">de la ONU </w:t>
      </w:r>
      <w:r w:rsidR="007B072F">
        <w:t xml:space="preserve">aportan </w:t>
      </w:r>
      <w:r w:rsidR="00EB3BFD">
        <w:t xml:space="preserve">a la reforma </w:t>
      </w:r>
      <w:r w:rsidR="00D4664B">
        <w:t xml:space="preserve">del sistema de Naciones Unidas a través de </w:t>
      </w:r>
      <w:r w:rsidR="00CB31C2">
        <w:t xml:space="preserve">los </w:t>
      </w:r>
      <w:r w:rsidR="00FE4CEE" w:rsidRPr="00FE4CEE">
        <w:t>Equipo</w:t>
      </w:r>
      <w:r w:rsidR="00FE4CEE">
        <w:t>s</w:t>
      </w:r>
      <w:r w:rsidR="00FE4CEE" w:rsidRPr="00FE4CEE">
        <w:t xml:space="preserve"> País</w:t>
      </w:r>
      <w:r w:rsidRPr="00063D1E">
        <w:t>,</w:t>
      </w:r>
      <w:r w:rsidR="00A802E0" w:rsidRPr="00063D1E">
        <w:t xml:space="preserve"> </w:t>
      </w:r>
      <w:r w:rsidR="00BE7FDA">
        <w:t xml:space="preserve">lo que </w:t>
      </w:r>
      <w:r w:rsidR="008A6CBF" w:rsidRPr="00063D1E">
        <w:t>incluye</w:t>
      </w:r>
      <w:r w:rsidR="00A802E0" w:rsidRPr="00063D1E">
        <w:t xml:space="preserve"> </w:t>
      </w:r>
      <w:r w:rsidR="00BE7FDA">
        <w:t xml:space="preserve">considerar </w:t>
      </w:r>
      <w:r w:rsidR="00F77D29">
        <w:t xml:space="preserve">políticas </w:t>
      </w:r>
      <w:r w:rsidR="007B7D22" w:rsidRPr="00063D1E">
        <w:t>y</w:t>
      </w:r>
      <w:r w:rsidR="00A802E0" w:rsidRPr="00063D1E">
        <w:t xml:space="preserve"> </w:t>
      </w:r>
      <w:r w:rsidR="00DF3735" w:rsidRPr="00063D1E">
        <w:t>estrategi</w:t>
      </w:r>
      <w:r w:rsidR="00D03229">
        <w:t>as</w:t>
      </w:r>
      <w:r w:rsidR="00A802E0" w:rsidRPr="00063D1E">
        <w:t xml:space="preserve"> </w:t>
      </w:r>
      <w:r w:rsidR="00D03229" w:rsidRPr="00D03229">
        <w:t xml:space="preserve">de género </w:t>
      </w:r>
      <w:r w:rsidR="00D03229">
        <w:t xml:space="preserve">a </w:t>
      </w:r>
      <w:r w:rsidR="00731436" w:rsidRPr="00063D1E">
        <w:t>nivel país</w:t>
      </w:r>
      <w:r w:rsidRPr="00063D1E">
        <w:t>.</w:t>
      </w:r>
    </w:p>
  </w:footnote>
  <w:footnote w:id="6">
    <w:p w14:paraId="6C449981" w14:textId="07003755" w:rsidR="005F76A7" w:rsidRPr="00063D1E" w:rsidRDefault="005F76A7" w:rsidP="006A3340">
      <w:pPr>
        <w:pStyle w:val="FootnoteText"/>
      </w:pPr>
      <w:r w:rsidRPr="00063D1E">
        <w:rPr>
          <w:rStyle w:val="FootnoteReference"/>
        </w:rPr>
        <w:footnoteRef/>
      </w:r>
      <w:r w:rsidR="00A802E0" w:rsidRPr="00063D1E">
        <w:t xml:space="preserve"> </w:t>
      </w:r>
      <w:r w:rsidRPr="00063D1E">
        <w:t>E</w:t>
      </w:r>
      <w:r w:rsidR="00A108DB">
        <w:t xml:space="preserve">xtractado del </w:t>
      </w:r>
      <w:r w:rsidR="00ED780E" w:rsidRPr="00ED780E">
        <w:t>Estudio teórico para la evaluación de la incorporación de la perspectiva de género en los proyectos y políticas del Protocolo de Montreal</w:t>
      </w:r>
      <w:r w:rsidR="00A802E0" w:rsidRPr="00063D1E">
        <w:t xml:space="preserve"> </w:t>
      </w:r>
      <w:r w:rsidR="006A3340" w:rsidRPr="00063D1E">
        <w:t>(</w:t>
      </w:r>
      <w:r w:rsidR="004D0AA3" w:rsidRPr="00063D1E">
        <w:t>UNEP/OzL.Pro</w:t>
      </w:r>
      <w:r w:rsidR="006A3340" w:rsidRPr="00063D1E">
        <w:t>/ExCom/81/9)</w:t>
      </w:r>
      <w:r w:rsidR="002A6621">
        <w:t>.</w:t>
      </w:r>
    </w:p>
  </w:footnote>
  <w:footnote w:id="7">
    <w:p w14:paraId="1EC1D9E2" w14:textId="49ACB219" w:rsidR="005F76A7" w:rsidRPr="00063D1E" w:rsidRDefault="005F76A7" w:rsidP="005F76A7">
      <w:pPr>
        <w:pStyle w:val="FootnoteText"/>
      </w:pPr>
      <w:r w:rsidRPr="00063D1E">
        <w:rPr>
          <w:rStyle w:val="FootnoteReference"/>
        </w:rPr>
        <w:footnoteRef/>
      </w:r>
      <w:r w:rsidR="00A802E0" w:rsidRPr="00063D1E">
        <w:t xml:space="preserve"> </w:t>
      </w:r>
      <w:r w:rsidR="006D1639">
        <w:t>Análisis de género</w:t>
      </w:r>
      <w:r w:rsidR="00A802E0" w:rsidRPr="00063D1E">
        <w:t xml:space="preserve"> </w:t>
      </w:r>
      <w:r w:rsidR="007B7D22" w:rsidRPr="00063D1E">
        <w:t>y</w:t>
      </w:r>
      <w:r w:rsidR="00A802E0" w:rsidRPr="00063D1E">
        <w:t xml:space="preserve"> </w:t>
      </w:r>
      <w:r w:rsidR="008D7D93">
        <w:t>p</w:t>
      </w:r>
      <w:r w:rsidR="007B7D22" w:rsidRPr="00063D1E">
        <w:t>lan</w:t>
      </w:r>
      <w:r w:rsidR="00A802E0" w:rsidRPr="00063D1E">
        <w:t xml:space="preserve"> </w:t>
      </w:r>
      <w:r w:rsidR="007B7D22" w:rsidRPr="00063D1E">
        <w:t>de</w:t>
      </w:r>
      <w:r w:rsidR="00A802E0" w:rsidRPr="00063D1E">
        <w:t xml:space="preserve"> </w:t>
      </w:r>
      <w:r w:rsidR="007B7D22" w:rsidRPr="00063D1E">
        <w:t>acción</w:t>
      </w:r>
      <w:r w:rsidR="00A802E0" w:rsidRPr="00063D1E">
        <w:t xml:space="preserve"> </w:t>
      </w:r>
      <w:r w:rsidR="00BB679B">
        <w:t xml:space="preserve">para </w:t>
      </w:r>
      <w:r w:rsidR="002A6621">
        <w:t>proyectos del Protocolo de Montreal</w:t>
      </w:r>
      <w:r w:rsidR="00A802E0" w:rsidRPr="00063D1E">
        <w:t xml:space="preserve"> </w:t>
      </w:r>
      <w:r w:rsidR="00EE6358" w:rsidRPr="00063D1E">
        <w:t>en</w:t>
      </w:r>
      <w:r w:rsidR="00A802E0" w:rsidRPr="00063D1E">
        <w:t xml:space="preserve"> </w:t>
      </w:r>
      <w:r w:rsidRPr="00063D1E">
        <w:t>China,</w:t>
      </w:r>
      <w:r w:rsidR="00A802E0" w:rsidRPr="00063D1E">
        <w:t xml:space="preserve"> </w:t>
      </w:r>
      <w:r w:rsidRPr="00063D1E">
        <w:t>Nigeria</w:t>
      </w:r>
      <w:r w:rsidR="00A802E0" w:rsidRPr="00063D1E">
        <w:t xml:space="preserve"> </w:t>
      </w:r>
      <w:r w:rsidR="007B7D22" w:rsidRPr="00063D1E">
        <w:t>y</w:t>
      </w:r>
      <w:r w:rsidR="00A802E0" w:rsidRPr="00063D1E">
        <w:t xml:space="preserve"> </w:t>
      </w:r>
      <w:r w:rsidR="00614EC5" w:rsidRPr="00063D1E">
        <w:t>Perú</w:t>
      </w:r>
      <w:r w:rsidR="008D7D93">
        <w:t xml:space="preserve"> (PNUD)</w:t>
      </w:r>
      <w:r w:rsidR="006A3340" w:rsidRPr="00063D1E">
        <w:t>;</w:t>
      </w:r>
      <w:r w:rsidR="00A802E0" w:rsidRPr="00063D1E">
        <w:t xml:space="preserve"> </w:t>
      </w:r>
      <w:r w:rsidR="00AD0CFF" w:rsidRPr="00AD0CFF">
        <w:t xml:space="preserve">Guía para la incorporación de la perspectiva de género a proyectos del Protocolo de Montreal </w:t>
      </w:r>
      <w:r w:rsidR="005077A4">
        <w:t>(ONUDI)</w:t>
      </w:r>
      <w:r w:rsidR="006A3340" w:rsidRPr="00063D1E">
        <w:t>.</w:t>
      </w:r>
    </w:p>
  </w:footnote>
  <w:footnote w:id="8">
    <w:p w14:paraId="3E82A763" w14:textId="1EF5E9AB" w:rsidR="00B01AB4" w:rsidRPr="00063D1E" w:rsidRDefault="00B01AB4">
      <w:pPr>
        <w:pStyle w:val="FootnoteText"/>
      </w:pPr>
      <w:r w:rsidRPr="00063D1E">
        <w:rPr>
          <w:rStyle w:val="FootnoteReference"/>
        </w:rPr>
        <w:footnoteRef/>
      </w:r>
      <w:r w:rsidR="00A802E0" w:rsidRPr="00063D1E">
        <w:t xml:space="preserve"> </w:t>
      </w:r>
      <w:r w:rsidRPr="00063D1E">
        <w:t>12</w:t>
      </w:r>
      <w:r w:rsidR="00A802E0" w:rsidRPr="00063D1E">
        <w:t xml:space="preserve"> </w:t>
      </w:r>
      <w:r w:rsidR="007B7D22" w:rsidRPr="00063D1E">
        <w:t>de</w:t>
      </w:r>
      <w:r w:rsidR="00A802E0" w:rsidRPr="00063D1E">
        <w:t xml:space="preserve"> </w:t>
      </w:r>
      <w:r w:rsidR="007B7D22" w:rsidRPr="00063D1E">
        <w:t>abril</w:t>
      </w:r>
      <w:r w:rsidR="00A802E0" w:rsidRPr="00063D1E">
        <w:t xml:space="preserve"> </w:t>
      </w:r>
      <w:r w:rsidR="007B7D22" w:rsidRPr="00063D1E">
        <w:t>de</w:t>
      </w:r>
      <w:r w:rsidR="00A802E0" w:rsidRPr="00063D1E">
        <w:t xml:space="preserve"> </w:t>
      </w:r>
      <w:r w:rsidRPr="00063D1E">
        <w:t>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CE4D6" w14:textId="270E9AF4" w:rsidR="007C227C" w:rsidRDefault="006C76D9">
    <w:fldSimple w:instr=" DOCPROPERTY &quot;Document number&quot;  \* MERGEFORMAT ">
      <w:r w:rsidR="00DE5C16">
        <w:t>UNEP/OzL.Pro/ExCom/83/45</w:t>
      </w:r>
    </w:fldSimple>
  </w:p>
  <w:p w14:paraId="0123F0E3" w14:textId="77777777" w:rsidR="007C227C" w:rsidRPr="0033525D" w:rsidRDefault="007C227C"/>
  <w:p w14:paraId="5ADCF3C7" w14:textId="77777777"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7FC4A" w14:textId="25855F92" w:rsidR="007C227C" w:rsidRDefault="006C76D9">
    <w:pPr>
      <w:jc w:val="right"/>
    </w:pPr>
    <w:fldSimple w:instr=" DOCPROPERTY &quot;Document number&quot;  \* MERGEFORMAT ">
      <w:r w:rsidR="00DE5C16">
        <w:t>UNEP/OzL.Pro/ExCom/83/45</w:t>
      </w:r>
    </w:fldSimple>
  </w:p>
  <w:p w14:paraId="3DF9D706" w14:textId="77777777" w:rsidR="007C227C" w:rsidRPr="0033525D" w:rsidRDefault="007C227C"/>
  <w:p w14:paraId="34BAE55C" w14:textId="77777777" w:rsidR="007C227C" w:rsidRPr="0033525D" w:rsidRDefault="007C227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8E3DC" w14:textId="6990D172" w:rsidR="006C6F67" w:rsidRPr="00F71B25" w:rsidRDefault="00E30FDE">
    <w:pPr>
      <w:rPr>
        <w:lang w:val="en-CA"/>
      </w:rPr>
    </w:pPr>
    <w:r>
      <w:fldChar w:fldCharType="begin"/>
    </w:r>
    <w:r w:rsidRPr="00F71B25">
      <w:rPr>
        <w:lang w:val="en-CA"/>
      </w:rPr>
      <w:instrText xml:space="preserve"> DOCPROPERTY "Document number"  \* MERGEFORMAT </w:instrText>
    </w:r>
    <w:r>
      <w:fldChar w:fldCharType="separate"/>
    </w:r>
    <w:r w:rsidR="00DE5C16">
      <w:rPr>
        <w:lang w:val="en-CA"/>
      </w:rPr>
      <w:t>UNEP/OzL.Pro/ExCom/83/45</w:t>
    </w:r>
    <w:r>
      <w:fldChar w:fldCharType="end"/>
    </w:r>
  </w:p>
  <w:p w14:paraId="1CBA4E29" w14:textId="322FA2C8" w:rsidR="006C6F67" w:rsidRPr="00F71B25" w:rsidRDefault="002341F9">
    <w:pPr>
      <w:rPr>
        <w:lang w:val="en-CA"/>
      </w:rPr>
    </w:pPr>
    <w:r w:rsidRPr="00F71B25">
      <w:rPr>
        <w:lang w:val="en-CA"/>
      </w:rPr>
      <w:t>Anexo</w:t>
    </w:r>
    <w:r w:rsidR="006C6F67" w:rsidRPr="00F71B25">
      <w:rPr>
        <w:lang w:val="en-CA"/>
      </w:rPr>
      <w:t xml:space="preserve"> I</w:t>
    </w:r>
  </w:p>
  <w:p w14:paraId="430BA3E2" w14:textId="77777777" w:rsidR="006C6F67" w:rsidRPr="00F71B25" w:rsidRDefault="006C6F67">
    <w:pPr>
      <w:rPr>
        <w:lang w:val="en-CA"/>
      </w:rPr>
    </w:pPr>
  </w:p>
  <w:p w14:paraId="32552934" w14:textId="77777777" w:rsidR="006C6F67" w:rsidRPr="00F71B25" w:rsidRDefault="006C6F67">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B018B" w14:textId="26DE0855" w:rsidR="000B6CAD" w:rsidRPr="00F71B25" w:rsidRDefault="006C76D9">
    <w:pPr>
      <w:jc w:val="right"/>
      <w:rPr>
        <w:lang w:val="en-CA"/>
      </w:rPr>
    </w:pPr>
    <w:r>
      <w:fldChar w:fldCharType="begin"/>
    </w:r>
    <w:r w:rsidRPr="00F71B25">
      <w:rPr>
        <w:lang w:val="en-CA"/>
      </w:rPr>
      <w:instrText xml:space="preserve"> DOCPROPERTY "Document number"  \* MERGEFORMAT </w:instrText>
    </w:r>
    <w:r>
      <w:fldChar w:fldCharType="separate"/>
    </w:r>
    <w:r w:rsidR="00DE5C16">
      <w:rPr>
        <w:lang w:val="en-CA"/>
      </w:rPr>
      <w:t>UNEP/OzL.Pro/ExCom/83/45</w:t>
    </w:r>
    <w:r>
      <w:fldChar w:fldCharType="end"/>
    </w:r>
  </w:p>
  <w:p w14:paraId="2D28DBD0" w14:textId="41877C17" w:rsidR="006C6F67" w:rsidRPr="00F71B25" w:rsidRDefault="002341F9">
    <w:pPr>
      <w:jc w:val="right"/>
      <w:rPr>
        <w:lang w:val="en-CA"/>
      </w:rPr>
    </w:pPr>
    <w:r w:rsidRPr="00F71B25">
      <w:rPr>
        <w:lang w:val="en-CA"/>
      </w:rPr>
      <w:t>Anexo</w:t>
    </w:r>
    <w:r w:rsidR="006C6F67" w:rsidRPr="00F71B25">
      <w:rPr>
        <w:lang w:val="en-CA"/>
      </w:rPr>
      <w:t xml:space="preserve"> I</w:t>
    </w:r>
  </w:p>
  <w:p w14:paraId="0BF732E7" w14:textId="77777777" w:rsidR="000B6CAD" w:rsidRPr="00F71B25" w:rsidRDefault="000B6CAD">
    <w:pPr>
      <w:rPr>
        <w:lang w:val="en-CA"/>
      </w:rPr>
    </w:pPr>
  </w:p>
  <w:p w14:paraId="25686FA2" w14:textId="77777777" w:rsidR="000B6CAD" w:rsidRPr="00F71B25" w:rsidRDefault="000B6CAD">
    <w:pPr>
      <w:pStyle w:val="Heade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30F57" w14:textId="2605C0C3" w:rsidR="000B6CAD" w:rsidRPr="00F71B25" w:rsidRDefault="006C76D9" w:rsidP="000B6CAD">
    <w:pPr>
      <w:jc w:val="right"/>
      <w:rPr>
        <w:lang w:val="en-CA"/>
      </w:rPr>
    </w:pPr>
    <w:r>
      <w:fldChar w:fldCharType="begin"/>
    </w:r>
    <w:r w:rsidRPr="00F71B25">
      <w:rPr>
        <w:lang w:val="en-CA"/>
      </w:rPr>
      <w:instrText xml:space="preserve"> DOCPROPERTY "Document number"  \* MERGEFORMAT </w:instrText>
    </w:r>
    <w:r>
      <w:fldChar w:fldCharType="separate"/>
    </w:r>
    <w:r w:rsidR="00DE5C16">
      <w:rPr>
        <w:lang w:val="en-CA"/>
      </w:rPr>
      <w:t>UNEP/OzL.Pro/ExCom/83/45</w:t>
    </w:r>
    <w:r>
      <w:fldChar w:fldCharType="end"/>
    </w:r>
  </w:p>
  <w:p w14:paraId="2662BC58" w14:textId="57F81610" w:rsidR="006C6F67" w:rsidRPr="00F71B25" w:rsidRDefault="002341F9" w:rsidP="000B6CAD">
    <w:pPr>
      <w:jc w:val="right"/>
      <w:rPr>
        <w:lang w:val="en-CA"/>
      </w:rPr>
    </w:pPr>
    <w:r w:rsidRPr="00F71B25">
      <w:rPr>
        <w:lang w:val="en-CA"/>
      </w:rPr>
      <w:t>Anexo</w:t>
    </w:r>
    <w:r w:rsidR="006C6F67" w:rsidRPr="00F71B25">
      <w:rPr>
        <w:lang w:val="en-CA"/>
      </w:rPr>
      <w:t xml:space="preserve"> I</w:t>
    </w:r>
  </w:p>
  <w:p w14:paraId="1C105CBE" w14:textId="77777777" w:rsidR="000B6CAD" w:rsidRPr="00F71B25" w:rsidRDefault="000B6CAD" w:rsidP="000B6CAD">
    <w:pPr>
      <w:jc w:val="right"/>
      <w:rPr>
        <w:lang w:val="en-CA"/>
      </w:rPr>
    </w:pPr>
  </w:p>
  <w:p w14:paraId="3AC29A39" w14:textId="77777777" w:rsidR="000B6CAD" w:rsidRPr="00F71B25" w:rsidRDefault="000B6CAD" w:rsidP="000B6CAD">
    <w:pPr>
      <w:jc w:val="right"/>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502F618"/>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rPr>
        <w:b w:val="0"/>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813874"/>
    <w:multiLevelType w:val="hybridMultilevel"/>
    <w:tmpl w:val="F600F360"/>
    <w:lvl w:ilvl="0" w:tplc="E99A76A6">
      <w:start w:val="1"/>
      <w:numFmt w:val="lowerLetter"/>
      <w:lvlText w:val="(%1)"/>
      <w:lvlJc w:val="left"/>
      <w:pPr>
        <w:ind w:left="840" w:hanging="360"/>
      </w:pPr>
      <w:rPr>
        <w:color w:val="auto"/>
      </w:rPr>
    </w:lvl>
    <w:lvl w:ilvl="1" w:tplc="180A0003">
      <w:start w:val="1"/>
      <w:numFmt w:val="bullet"/>
      <w:lvlText w:val="o"/>
      <w:lvlJc w:val="left"/>
      <w:pPr>
        <w:ind w:left="1560" w:hanging="360"/>
      </w:pPr>
      <w:rPr>
        <w:rFonts w:ascii="Courier New" w:hAnsi="Courier New" w:cs="Courier New" w:hint="default"/>
      </w:rPr>
    </w:lvl>
    <w:lvl w:ilvl="2" w:tplc="180A0005">
      <w:start w:val="1"/>
      <w:numFmt w:val="bullet"/>
      <w:lvlText w:val=""/>
      <w:lvlJc w:val="left"/>
      <w:pPr>
        <w:ind w:left="2280" w:hanging="360"/>
      </w:pPr>
      <w:rPr>
        <w:rFonts w:ascii="Wingdings" w:hAnsi="Wingdings" w:hint="default"/>
      </w:rPr>
    </w:lvl>
    <w:lvl w:ilvl="3" w:tplc="180A0001">
      <w:start w:val="1"/>
      <w:numFmt w:val="bullet"/>
      <w:lvlText w:val=""/>
      <w:lvlJc w:val="left"/>
      <w:pPr>
        <w:ind w:left="3000" w:hanging="360"/>
      </w:pPr>
      <w:rPr>
        <w:rFonts w:ascii="Symbol" w:hAnsi="Symbol" w:hint="default"/>
      </w:rPr>
    </w:lvl>
    <w:lvl w:ilvl="4" w:tplc="180A0003">
      <w:start w:val="1"/>
      <w:numFmt w:val="bullet"/>
      <w:lvlText w:val="o"/>
      <w:lvlJc w:val="left"/>
      <w:pPr>
        <w:ind w:left="3720" w:hanging="360"/>
      </w:pPr>
      <w:rPr>
        <w:rFonts w:ascii="Courier New" w:hAnsi="Courier New" w:cs="Courier New" w:hint="default"/>
      </w:rPr>
    </w:lvl>
    <w:lvl w:ilvl="5" w:tplc="180A0005">
      <w:start w:val="1"/>
      <w:numFmt w:val="bullet"/>
      <w:lvlText w:val=""/>
      <w:lvlJc w:val="left"/>
      <w:pPr>
        <w:ind w:left="4440" w:hanging="360"/>
      </w:pPr>
      <w:rPr>
        <w:rFonts w:ascii="Wingdings" w:hAnsi="Wingdings" w:hint="default"/>
      </w:rPr>
    </w:lvl>
    <w:lvl w:ilvl="6" w:tplc="180A0001">
      <w:start w:val="1"/>
      <w:numFmt w:val="bullet"/>
      <w:lvlText w:val=""/>
      <w:lvlJc w:val="left"/>
      <w:pPr>
        <w:ind w:left="5160" w:hanging="360"/>
      </w:pPr>
      <w:rPr>
        <w:rFonts w:ascii="Symbol" w:hAnsi="Symbol" w:hint="default"/>
      </w:rPr>
    </w:lvl>
    <w:lvl w:ilvl="7" w:tplc="180A0003">
      <w:start w:val="1"/>
      <w:numFmt w:val="bullet"/>
      <w:lvlText w:val="o"/>
      <w:lvlJc w:val="left"/>
      <w:pPr>
        <w:ind w:left="5880" w:hanging="360"/>
      </w:pPr>
      <w:rPr>
        <w:rFonts w:ascii="Courier New" w:hAnsi="Courier New" w:cs="Courier New" w:hint="default"/>
      </w:rPr>
    </w:lvl>
    <w:lvl w:ilvl="8" w:tplc="180A0005">
      <w:start w:val="1"/>
      <w:numFmt w:val="bullet"/>
      <w:lvlText w:val=""/>
      <w:lvlJc w:val="left"/>
      <w:pPr>
        <w:ind w:left="6600" w:hanging="360"/>
      </w:pPr>
      <w:rPr>
        <w:rFonts w:ascii="Wingdings" w:hAnsi="Wingdings" w:hint="default"/>
      </w:rPr>
    </w:lvl>
  </w:abstractNum>
  <w:abstractNum w:abstractNumId="12" w15:restartNumberingAfterBreak="0">
    <w:nsid w:val="0BD943C1"/>
    <w:multiLevelType w:val="hybridMultilevel"/>
    <w:tmpl w:val="F8F4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CB5E03"/>
    <w:multiLevelType w:val="multilevel"/>
    <w:tmpl w:val="E03CFAB2"/>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4" w15:restartNumberingAfterBreak="0">
    <w:nsid w:val="191B59DF"/>
    <w:multiLevelType w:val="hybridMultilevel"/>
    <w:tmpl w:val="535694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E1A09C9"/>
    <w:multiLevelType w:val="multilevel"/>
    <w:tmpl w:val="E03CFAB2"/>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6" w15:restartNumberingAfterBreak="0">
    <w:nsid w:val="29C93986"/>
    <w:multiLevelType w:val="multilevel"/>
    <w:tmpl w:val="E03CFAB2"/>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0306BBA"/>
    <w:multiLevelType w:val="hybridMultilevel"/>
    <w:tmpl w:val="15444A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3297564"/>
    <w:multiLevelType w:val="hybridMultilevel"/>
    <w:tmpl w:val="C1A2D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5F640B"/>
    <w:multiLevelType w:val="hybridMultilevel"/>
    <w:tmpl w:val="535694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2804AED"/>
    <w:multiLevelType w:val="hybridMultilevel"/>
    <w:tmpl w:val="5D4A5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8E0DFD"/>
    <w:multiLevelType w:val="hybridMultilevel"/>
    <w:tmpl w:val="C02E5AFA"/>
    <w:lvl w:ilvl="0" w:tplc="04090001">
      <w:start w:val="1"/>
      <w:numFmt w:val="bullet"/>
      <w:lvlText w:val=""/>
      <w:lvlJc w:val="left"/>
      <w:pPr>
        <w:ind w:left="710" w:hanging="360"/>
      </w:pPr>
      <w:rPr>
        <w:rFonts w:ascii="Symbol" w:hAnsi="Symbol" w:hint="default"/>
      </w:rPr>
    </w:lvl>
    <w:lvl w:ilvl="1" w:tplc="04090019">
      <w:start w:val="1"/>
      <w:numFmt w:val="lowerLetter"/>
      <w:lvlText w:val="%2."/>
      <w:lvlJc w:val="left"/>
      <w:pPr>
        <w:ind w:left="1430" w:hanging="360"/>
      </w:pPr>
    </w:lvl>
    <w:lvl w:ilvl="2" w:tplc="0409001B">
      <w:start w:val="1"/>
      <w:numFmt w:val="lowerRoman"/>
      <w:lvlText w:val="%3."/>
      <w:lvlJc w:val="right"/>
      <w:pPr>
        <w:ind w:left="2150" w:hanging="180"/>
      </w:pPr>
    </w:lvl>
    <w:lvl w:ilvl="3" w:tplc="0409000F">
      <w:start w:val="1"/>
      <w:numFmt w:val="decimal"/>
      <w:lvlText w:val="%4."/>
      <w:lvlJc w:val="left"/>
      <w:pPr>
        <w:ind w:left="2870" w:hanging="360"/>
      </w:pPr>
    </w:lvl>
    <w:lvl w:ilvl="4" w:tplc="04090019">
      <w:start w:val="1"/>
      <w:numFmt w:val="lowerLetter"/>
      <w:lvlText w:val="%5."/>
      <w:lvlJc w:val="left"/>
      <w:pPr>
        <w:ind w:left="3590" w:hanging="360"/>
      </w:pPr>
    </w:lvl>
    <w:lvl w:ilvl="5" w:tplc="0409001B">
      <w:start w:val="1"/>
      <w:numFmt w:val="lowerRoman"/>
      <w:lvlText w:val="%6."/>
      <w:lvlJc w:val="right"/>
      <w:pPr>
        <w:ind w:left="4310" w:hanging="180"/>
      </w:pPr>
    </w:lvl>
    <w:lvl w:ilvl="6" w:tplc="0409000F">
      <w:start w:val="1"/>
      <w:numFmt w:val="decimal"/>
      <w:lvlText w:val="%7."/>
      <w:lvlJc w:val="left"/>
      <w:pPr>
        <w:ind w:left="5030" w:hanging="360"/>
      </w:pPr>
    </w:lvl>
    <w:lvl w:ilvl="7" w:tplc="04090019">
      <w:start w:val="1"/>
      <w:numFmt w:val="lowerLetter"/>
      <w:lvlText w:val="%8."/>
      <w:lvlJc w:val="left"/>
      <w:pPr>
        <w:ind w:left="5750" w:hanging="360"/>
      </w:pPr>
    </w:lvl>
    <w:lvl w:ilvl="8" w:tplc="0409001B">
      <w:start w:val="1"/>
      <w:numFmt w:val="lowerRoman"/>
      <w:lvlText w:val="%9."/>
      <w:lvlJc w:val="right"/>
      <w:pPr>
        <w:ind w:left="6470" w:hanging="180"/>
      </w:pPr>
    </w:lvl>
  </w:abstractNum>
  <w:abstractNum w:abstractNumId="26" w15:restartNumberingAfterBreak="0">
    <w:nsid w:val="5FC83B74"/>
    <w:multiLevelType w:val="hybridMultilevel"/>
    <w:tmpl w:val="3F76E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4036D2"/>
    <w:multiLevelType w:val="hybridMultilevel"/>
    <w:tmpl w:val="535694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DF3401E"/>
    <w:multiLevelType w:val="hybridMultilevel"/>
    <w:tmpl w:val="EBDE2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0E66524"/>
    <w:multiLevelType w:val="multilevel"/>
    <w:tmpl w:val="E03CFAB2"/>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0" w15:restartNumberingAfterBreak="0">
    <w:nsid w:val="75591C7B"/>
    <w:multiLevelType w:val="multilevel"/>
    <w:tmpl w:val="E03CFAB2"/>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1" w15:restartNumberingAfterBreak="0">
    <w:nsid w:val="78D30BDE"/>
    <w:multiLevelType w:val="hybridMultilevel"/>
    <w:tmpl w:val="EC60E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2"/>
  </w:num>
  <w:num w:numId="18">
    <w:abstractNumId w:val="23"/>
  </w:num>
  <w:num w:numId="19">
    <w:abstractNumId w:val="32"/>
  </w:num>
  <w:num w:numId="20">
    <w:abstractNumId w:val="19"/>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lvlOverride w:ilvl="2"/>
    <w:lvlOverride w:ilvl="3"/>
    <w:lvlOverride w:ilvl="4"/>
    <w:lvlOverride w:ilvl="5"/>
    <w:lvlOverride w:ilvl="6"/>
    <w:lvlOverride w:ilvl="7"/>
    <w:lvlOverride w:ilvl="8"/>
  </w:num>
  <w:num w:numId="25">
    <w:abstractNumId w:val="28"/>
  </w:num>
  <w:num w:numId="26">
    <w:abstractNumId w:val="31"/>
  </w:num>
  <w:num w:numId="27">
    <w:abstractNumId w:val="26"/>
  </w:num>
  <w:num w:numId="28">
    <w:abstractNumId w:val="24"/>
  </w:num>
  <w:num w:numId="29">
    <w:abstractNumId w:val="20"/>
  </w:num>
  <w:num w:numId="30">
    <w:abstractNumId w:val="25"/>
  </w:num>
  <w:num w:numId="31">
    <w:abstractNumId w:val="12"/>
  </w:num>
  <w:num w:numId="32">
    <w:abstractNumId w:val="10"/>
  </w:num>
  <w:num w:numId="33">
    <w:abstractNumId w:val="10"/>
  </w:num>
  <w:num w:numId="34">
    <w:abstractNumId w:val="10"/>
  </w:num>
  <w:num w:numId="35">
    <w:abstractNumId w:val="10"/>
  </w:num>
  <w:num w:numId="36">
    <w:abstractNumId w:val="18"/>
  </w:num>
  <w:num w:numId="37">
    <w:abstractNumId w:val="21"/>
  </w:num>
  <w:num w:numId="38">
    <w:abstractNumId w:val="27"/>
  </w:num>
  <w:num w:numId="39">
    <w:abstractNumId w:val="14"/>
  </w:num>
  <w:num w:numId="40">
    <w:abstractNumId w:val="15"/>
  </w:num>
  <w:num w:numId="41">
    <w:abstractNumId w:val="13"/>
  </w:num>
  <w:num w:numId="42">
    <w:abstractNumId w:val="30"/>
  </w:num>
  <w:num w:numId="43">
    <w:abstractNumId w:val="16"/>
  </w:num>
  <w:num w:numId="44">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0B5ED8"/>
    <w:rsid w:val="00000FED"/>
    <w:rsid w:val="00001C41"/>
    <w:rsid w:val="00003256"/>
    <w:rsid w:val="00004129"/>
    <w:rsid w:val="0000434E"/>
    <w:rsid w:val="00004F31"/>
    <w:rsid w:val="000051A5"/>
    <w:rsid w:val="00005851"/>
    <w:rsid w:val="000059B1"/>
    <w:rsid w:val="0000676C"/>
    <w:rsid w:val="00007622"/>
    <w:rsid w:val="00007B72"/>
    <w:rsid w:val="0001045B"/>
    <w:rsid w:val="00010763"/>
    <w:rsid w:val="0001127E"/>
    <w:rsid w:val="00012C31"/>
    <w:rsid w:val="00013013"/>
    <w:rsid w:val="00013B74"/>
    <w:rsid w:val="000145AE"/>
    <w:rsid w:val="000166E3"/>
    <w:rsid w:val="00017AC1"/>
    <w:rsid w:val="0002000D"/>
    <w:rsid w:val="00020845"/>
    <w:rsid w:val="000211A9"/>
    <w:rsid w:val="000216AA"/>
    <w:rsid w:val="00021724"/>
    <w:rsid w:val="0002187C"/>
    <w:rsid w:val="00021A34"/>
    <w:rsid w:val="00022A24"/>
    <w:rsid w:val="00022F6E"/>
    <w:rsid w:val="00023022"/>
    <w:rsid w:val="0002397F"/>
    <w:rsid w:val="000239EE"/>
    <w:rsid w:val="00023DD5"/>
    <w:rsid w:val="00025792"/>
    <w:rsid w:val="00026150"/>
    <w:rsid w:val="000269DD"/>
    <w:rsid w:val="00030622"/>
    <w:rsid w:val="000308EB"/>
    <w:rsid w:val="00031162"/>
    <w:rsid w:val="00031260"/>
    <w:rsid w:val="00031374"/>
    <w:rsid w:val="00031F72"/>
    <w:rsid w:val="00032146"/>
    <w:rsid w:val="000324FA"/>
    <w:rsid w:val="00034C64"/>
    <w:rsid w:val="00035A4A"/>
    <w:rsid w:val="0003681A"/>
    <w:rsid w:val="00037752"/>
    <w:rsid w:val="00037834"/>
    <w:rsid w:val="00037FC0"/>
    <w:rsid w:val="00040EE9"/>
    <w:rsid w:val="000415EA"/>
    <w:rsid w:val="000422E2"/>
    <w:rsid w:val="0004293D"/>
    <w:rsid w:val="000435B1"/>
    <w:rsid w:val="00046301"/>
    <w:rsid w:val="00046DD9"/>
    <w:rsid w:val="000470BC"/>
    <w:rsid w:val="00050354"/>
    <w:rsid w:val="000517D8"/>
    <w:rsid w:val="00052C5C"/>
    <w:rsid w:val="000542ED"/>
    <w:rsid w:val="00054E79"/>
    <w:rsid w:val="00055438"/>
    <w:rsid w:val="00056397"/>
    <w:rsid w:val="00056B82"/>
    <w:rsid w:val="00056D9D"/>
    <w:rsid w:val="00057C5A"/>
    <w:rsid w:val="0006028E"/>
    <w:rsid w:val="000603A7"/>
    <w:rsid w:val="000604B3"/>
    <w:rsid w:val="00060957"/>
    <w:rsid w:val="00061418"/>
    <w:rsid w:val="000619F2"/>
    <w:rsid w:val="00061EC2"/>
    <w:rsid w:val="000625B9"/>
    <w:rsid w:val="0006385A"/>
    <w:rsid w:val="00063D1E"/>
    <w:rsid w:val="00064AD7"/>
    <w:rsid w:val="00064C8E"/>
    <w:rsid w:val="00065097"/>
    <w:rsid w:val="00065ABB"/>
    <w:rsid w:val="0006646A"/>
    <w:rsid w:val="000669B7"/>
    <w:rsid w:val="00067095"/>
    <w:rsid w:val="00067919"/>
    <w:rsid w:val="00071484"/>
    <w:rsid w:val="00071636"/>
    <w:rsid w:val="00071A34"/>
    <w:rsid w:val="00072BD5"/>
    <w:rsid w:val="00073481"/>
    <w:rsid w:val="000738D9"/>
    <w:rsid w:val="00073EE4"/>
    <w:rsid w:val="00074397"/>
    <w:rsid w:val="000743F1"/>
    <w:rsid w:val="000748DE"/>
    <w:rsid w:val="00076ACB"/>
    <w:rsid w:val="00077317"/>
    <w:rsid w:val="00080DFE"/>
    <w:rsid w:val="00080ED0"/>
    <w:rsid w:val="00082821"/>
    <w:rsid w:val="00083385"/>
    <w:rsid w:val="00084048"/>
    <w:rsid w:val="000841B9"/>
    <w:rsid w:val="00085B8F"/>
    <w:rsid w:val="00085FCF"/>
    <w:rsid w:val="00086637"/>
    <w:rsid w:val="00087B02"/>
    <w:rsid w:val="00090481"/>
    <w:rsid w:val="00090B3B"/>
    <w:rsid w:val="00090C75"/>
    <w:rsid w:val="00090F14"/>
    <w:rsid w:val="00092E11"/>
    <w:rsid w:val="00093FE4"/>
    <w:rsid w:val="00094987"/>
    <w:rsid w:val="00094FF8"/>
    <w:rsid w:val="00095AC9"/>
    <w:rsid w:val="00096608"/>
    <w:rsid w:val="00096779"/>
    <w:rsid w:val="00096C1E"/>
    <w:rsid w:val="00096EBF"/>
    <w:rsid w:val="00096F2D"/>
    <w:rsid w:val="000974A9"/>
    <w:rsid w:val="00097700"/>
    <w:rsid w:val="00097751"/>
    <w:rsid w:val="00097760"/>
    <w:rsid w:val="000A02FC"/>
    <w:rsid w:val="000A1575"/>
    <w:rsid w:val="000A2A76"/>
    <w:rsid w:val="000A38D5"/>
    <w:rsid w:val="000A3A0A"/>
    <w:rsid w:val="000A3A1F"/>
    <w:rsid w:val="000A5582"/>
    <w:rsid w:val="000A5C2D"/>
    <w:rsid w:val="000A5C46"/>
    <w:rsid w:val="000A5D44"/>
    <w:rsid w:val="000A658C"/>
    <w:rsid w:val="000A6C26"/>
    <w:rsid w:val="000B0752"/>
    <w:rsid w:val="000B099F"/>
    <w:rsid w:val="000B09D3"/>
    <w:rsid w:val="000B2175"/>
    <w:rsid w:val="000B2AE0"/>
    <w:rsid w:val="000B2F0F"/>
    <w:rsid w:val="000B3BED"/>
    <w:rsid w:val="000B42CE"/>
    <w:rsid w:val="000B439C"/>
    <w:rsid w:val="000B47CF"/>
    <w:rsid w:val="000B4A21"/>
    <w:rsid w:val="000B4FB6"/>
    <w:rsid w:val="000B5098"/>
    <w:rsid w:val="000B5129"/>
    <w:rsid w:val="000B56FE"/>
    <w:rsid w:val="000B58CD"/>
    <w:rsid w:val="000B5A7E"/>
    <w:rsid w:val="000B5ED8"/>
    <w:rsid w:val="000B6BEA"/>
    <w:rsid w:val="000B6CAD"/>
    <w:rsid w:val="000B6F3B"/>
    <w:rsid w:val="000C0765"/>
    <w:rsid w:val="000C1D2D"/>
    <w:rsid w:val="000C1DA1"/>
    <w:rsid w:val="000C2BAA"/>
    <w:rsid w:val="000C2EBE"/>
    <w:rsid w:val="000C327B"/>
    <w:rsid w:val="000C4302"/>
    <w:rsid w:val="000C4675"/>
    <w:rsid w:val="000C4BC7"/>
    <w:rsid w:val="000C4FA9"/>
    <w:rsid w:val="000C5821"/>
    <w:rsid w:val="000C5C94"/>
    <w:rsid w:val="000C5CCC"/>
    <w:rsid w:val="000C5D17"/>
    <w:rsid w:val="000C687C"/>
    <w:rsid w:val="000C788B"/>
    <w:rsid w:val="000D01FC"/>
    <w:rsid w:val="000D1E52"/>
    <w:rsid w:val="000D3BDB"/>
    <w:rsid w:val="000D4746"/>
    <w:rsid w:val="000D4CEF"/>
    <w:rsid w:val="000D4D65"/>
    <w:rsid w:val="000D4ED9"/>
    <w:rsid w:val="000D5292"/>
    <w:rsid w:val="000D52A4"/>
    <w:rsid w:val="000D5396"/>
    <w:rsid w:val="000D6093"/>
    <w:rsid w:val="000D615F"/>
    <w:rsid w:val="000D6830"/>
    <w:rsid w:val="000D6D94"/>
    <w:rsid w:val="000E07BC"/>
    <w:rsid w:val="000E08DF"/>
    <w:rsid w:val="000E0EA2"/>
    <w:rsid w:val="000E1231"/>
    <w:rsid w:val="000E14B9"/>
    <w:rsid w:val="000E21A9"/>
    <w:rsid w:val="000E25BC"/>
    <w:rsid w:val="000E62AE"/>
    <w:rsid w:val="000E645C"/>
    <w:rsid w:val="000E6516"/>
    <w:rsid w:val="000E78C6"/>
    <w:rsid w:val="000F0CA3"/>
    <w:rsid w:val="000F1C60"/>
    <w:rsid w:val="000F1CD4"/>
    <w:rsid w:val="000F210B"/>
    <w:rsid w:val="000F260C"/>
    <w:rsid w:val="000F2B88"/>
    <w:rsid w:val="000F3803"/>
    <w:rsid w:val="000F4103"/>
    <w:rsid w:val="000F4E9B"/>
    <w:rsid w:val="000F5DCF"/>
    <w:rsid w:val="000F70A7"/>
    <w:rsid w:val="00100D5B"/>
    <w:rsid w:val="00101C84"/>
    <w:rsid w:val="0010270F"/>
    <w:rsid w:val="001033A4"/>
    <w:rsid w:val="001040CF"/>
    <w:rsid w:val="0010417E"/>
    <w:rsid w:val="00104E75"/>
    <w:rsid w:val="00105695"/>
    <w:rsid w:val="00105B47"/>
    <w:rsid w:val="001061CE"/>
    <w:rsid w:val="0010652C"/>
    <w:rsid w:val="001112C2"/>
    <w:rsid w:val="001117A0"/>
    <w:rsid w:val="001119A3"/>
    <w:rsid w:val="00113CCA"/>
    <w:rsid w:val="001141A4"/>
    <w:rsid w:val="00115D6D"/>
    <w:rsid w:val="00116DCA"/>
    <w:rsid w:val="0011733F"/>
    <w:rsid w:val="00117E70"/>
    <w:rsid w:val="001224D4"/>
    <w:rsid w:val="00122CD1"/>
    <w:rsid w:val="00122F25"/>
    <w:rsid w:val="001232C6"/>
    <w:rsid w:val="00123D69"/>
    <w:rsid w:val="00124EFC"/>
    <w:rsid w:val="001309A7"/>
    <w:rsid w:val="00131C70"/>
    <w:rsid w:val="00132900"/>
    <w:rsid w:val="00132D1C"/>
    <w:rsid w:val="00133A20"/>
    <w:rsid w:val="001343E6"/>
    <w:rsid w:val="0013524B"/>
    <w:rsid w:val="00135273"/>
    <w:rsid w:val="001357E2"/>
    <w:rsid w:val="00135980"/>
    <w:rsid w:val="00135FD3"/>
    <w:rsid w:val="00136007"/>
    <w:rsid w:val="00136409"/>
    <w:rsid w:val="0013672D"/>
    <w:rsid w:val="00136B36"/>
    <w:rsid w:val="00137529"/>
    <w:rsid w:val="001419B3"/>
    <w:rsid w:val="001427F9"/>
    <w:rsid w:val="0014348B"/>
    <w:rsid w:val="001434FB"/>
    <w:rsid w:val="00143A4A"/>
    <w:rsid w:val="00144920"/>
    <w:rsid w:val="001451C9"/>
    <w:rsid w:val="00147A12"/>
    <w:rsid w:val="00147ADE"/>
    <w:rsid w:val="00147E16"/>
    <w:rsid w:val="0015012A"/>
    <w:rsid w:val="00150152"/>
    <w:rsid w:val="001511AD"/>
    <w:rsid w:val="00151BE4"/>
    <w:rsid w:val="00151CB6"/>
    <w:rsid w:val="00151D61"/>
    <w:rsid w:val="00152E55"/>
    <w:rsid w:val="00153DD4"/>
    <w:rsid w:val="00154B91"/>
    <w:rsid w:val="001566E5"/>
    <w:rsid w:val="00156B38"/>
    <w:rsid w:val="00156CE2"/>
    <w:rsid w:val="00156D51"/>
    <w:rsid w:val="00157C2C"/>
    <w:rsid w:val="00160428"/>
    <w:rsid w:val="00161457"/>
    <w:rsid w:val="00161847"/>
    <w:rsid w:val="00162067"/>
    <w:rsid w:val="00162D17"/>
    <w:rsid w:val="00162DA0"/>
    <w:rsid w:val="00162F45"/>
    <w:rsid w:val="00163061"/>
    <w:rsid w:val="00163E2F"/>
    <w:rsid w:val="00163EDB"/>
    <w:rsid w:val="0016418B"/>
    <w:rsid w:val="00164487"/>
    <w:rsid w:val="00164665"/>
    <w:rsid w:val="00164719"/>
    <w:rsid w:val="001650CB"/>
    <w:rsid w:val="001654CD"/>
    <w:rsid w:val="00165BEB"/>
    <w:rsid w:val="00166B59"/>
    <w:rsid w:val="00166FC4"/>
    <w:rsid w:val="001677AC"/>
    <w:rsid w:val="0017013C"/>
    <w:rsid w:val="0017131A"/>
    <w:rsid w:val="00171813"/>
    <w:rsid w:val="00172940"/>
    <w:rsid w:val="00172C2F"/>
    <w:rsid w:val="00172F6A"/>
    <w:rsid w:val="00173129"/>
    <w:rsid w:val="00174074"/>
    <w:rsid w:val="0017559E"/>
    <w:rsid w:val="001761B0"/>
    <w:rsid w:val="0017639D"/>
    <w:rsid w:val="00176475"/>
    <w:rsid w:val="00176640"/>
    <w:rsid w:val="001804EA"/>
    <w:rsid w:val="00180583"/>
    <w:rsid w:val="001812D3"/>
    <w:rsid w:val="00181B1D"/>
    <w:rsid w:val="00182824"/>
    <w:rsid w:val="00182B5A"/>
    <w:rsid w:val="001831DD"/>
    <w:rsid w:val="00184489"/>
    <w:rsid w:val="00184881"/>
    <w:rsid w:val="0018604E"/>
    <w:rsid w:val="0018701A"/>
    <w:rsid w:val="001873B1"/>
    <w:rsid w:val="0018762B"/>
    <w:rsid w:val="00190990"/>
    <w:rsid w:val="00190A61"/>
    <w:rsid w:val="00192F6C"/>
    <w:rsid w:val="00193A59"/>
    <w:rsid w:val="0019409A"/>
    <w:rsid w:val="00194405"/>
    <w:rsid w:val="00194EE5"/>
    <w:rsid w:val="00195003"/>
    <w:rsid w:val="001952C7"/>
    <w:rsid w:val="001953C0"/>
    <w:rsid w:val="00195EAB"/>
    <w:rsid w:val="0019729E"/>
    <w:rsid w:val="001972EB"/>
    <w:rsid w:val="001A02E2"/>
    <w:rsid w:val="001A0B84"/>
    <w:rsid w:val="001A1F3E"/>
    <w:rsid w:val="001A204D"/>
    <w:rsid w:val="001A3342"/>
    <w:rsid w:val="001A3E3D"/>
    <w:rsid w:val="001A67D6"/>
    <w:rsid w:val="001A68C6"/>
    <w:rsid w:val="001A6D87"/>
    <w:rsid w:val="001A7049"/>
    <w:rsid w:val="001A789E"/>
    <w:rsid w:val="001A7A21"/>
    <w:rsid w:val="001A7B91"/>
    <w:rsid w:val="001B0236"/>
    <w:rsid w:val="001B0648"/>
    <w:rsid w:val="001B0DA1"/>
    <w:rsid w:val="001B0F1C"/>
    <w:rsid w:val="001B118E"/>
    <w:rsid w:val="001B16DC"/>
    <w:rsid w:val="001B1D88"/>
    <w:rsid w:val="001B1E40"/>
    <w:rsid w:val="001B2782"/>
    <w:rsid w:val="001B35D8"/>
    <w:rsid w:val="001B5953"/>
    <w:rsid w:val="001B5F54"/>
    <w:rsid w:val="001B640A"/>
    <w:rsid w:val="001B6487"/>
    <w:rsid w:val="001B6821"/>
    <w:rsid w:val="001B7A53"/>
    <w:rsid w:val="001B7C5F"/>
    <w:rsid w:val="001B7E4F"/>
    <w:rsid w:val="001C26A1"/>
    <w:rsid w:val="001C2708"/>
    <w:rsid w:val="001C280B"/>
    <w:rsid w:val="001C284B"/>
    <w:rsid w:val="001C2B12"/>
    <w:rsid w:val="001C2BBA"/>
    <w:rsid w:val="001C3C80"/>
    <w:rsid w:val="001C4023"/>
    <w:rsid w:val="001C4B04"/>
    <w:rsid w:val="001C4F54"/>
    <w:rsid w:val="001C509F"/>
    <w:rsid w:val="001C5491"/>
    <w:rsid w:val="001C6BFA"/>
    <w:rsid w:val="001C7176"/>
    <w:rsid w:val="001C764E"/>
    <w:rsid w:val="001D05AE"/>
    <w:rsid w:val="001D07B9"/>
    <w:rsid w:val="001D13B0"/>
    <w:rsid w:val="001D350D"/>
    <w:rsid w:val="001D3B49"/>
    <w:rsid w:val="001D3DAE"/>
    <w:rsid w:val="001D43B2"/>
    <w:rsid w:val="001D44CC"/>
    <w:rsid w:val="001D4800"/>
    <w:rsid w:val="001D676B"/>
    <w:rsid w:val="001D6E1A"/>
    <w:rsid w:val="001D6F4F"/>
    <w:rsid w:val="001D7809"/>
    <w:rsid w:val="001D785A"/>
    <w:rsid w:val="001D79F6"/>
    <w:rsid w:val="001D7F93"/>
    <w:rsid w:val="001E03A3"/>
    <w:rsid w:val="001E0A06"/>
    <w:rsid w:val="001E0B62"/>
    <w:rsid w:val="001E0DB6"/>
    <w:rsid w:val="001E1052"/>
    <w:rsid w:val="001E2167"/>
    <w:rsid w:val="001E21B1"/>
    <w:rsid w:val="001E24D5"/>
    <w:rsid w:val="001E28B7"/>
    <w:rsid w:val="001E2F93"/>
    <w:rsid w:val="001E4173"/>
    <w:rsid w:val="001E4F2C"/>
    <w:rsid w:val="001E5039"/>
    <w:rsid w:val="001E61E5"/>
    <w:rsid w:val="001E7B7A"/>
    <w:rsid w:val="001F072C"/>
    <w:rsid w:val="001F1DD5"/>
    <w:rsid w:val="001F2159"/>
    <w:rsid w:val="001F289F"/>
    <w:rsid w:val="001F34FD"/>
    <w:rsid w:val="001F4517"/>
    <w:rsid w:val="001F54DF"/>
    <w:rsid w:val="001F5587"/>
    <w:rsid w:val="001F5A8F"/>
    <w:rsid w:val="001F7494"/>
    <w:rsid w:val="0020041C"/>
    <w:rsid w:val="00200EB0"/>
    <w:rsid w:val="0020121B"/>
    <w:rsid w:val="0020250C"/>
    <w:rsid w:val="00202AB4"/>
    <w:rsid w:val="00202CBA"/>
    <w:rsid w:val="00203624"/>
    <w:rsid w:val="00204203"/>
    <w:rsid w:val="00205169"/>
    <w:rsid w:val="00206E5B"/>
    <w:rsid w:val="002075E4"/>
    <w:rsid w:val="00210E99"/>
    <w:rsid w:val="002110CA"/>
    <w:rsid w:val="0021219A"/>
    <w:rsid w:val="002139AB"/>
    <w:rsid w:val="00214863"/>
    <w:rsid w:val="00214C43"/>
    <w:rsid w:val="00215263"/>
    <w:rsid w:val="002156B4"/>
    <w:rsid w:val="00215ADF"/>
    <w:rsid w:val="00215FEC"/>
    <w:rsid w:val="00216482"/>
    <w:rsid w:val="00216BD5"/>
    <w:rsid w:val="00217376"/>
    <w:rsid w:val="002175AE"/>
    <w:rsid w:val="002177CD"/>
    <w:rsid w:val="0022177F"/>
    <w:rsid w:val="00222468"/>
    <w:rsid w:val="00222C55"/>
    <w:rsid w:val="00223B7C"/>
    <w:rsid w:val="00224C21"/>
    <w:rsid w:val="00224E00"/>
    <w:rsid w:val="00225743"/>
    <w:rsid w:val="00225EA2"/>
    <w:rsid w:val="002265E2"/>
    <w:rsid w:val="00226EA2"/>
    <w:rsid w:val="002275AA"/>
    <w:rsid w:val="00227E5B"/>
    <w:rsid w:val="0023050B"/>
    <w:rsid w:val="00230EB6"/>
    <w:rsid w:val="00231F05"/>
    <w:rsid w:val="0023226B"/>
    <w:rsid w:val="002325F1"/>
    <w:rsid w:val="00232883"/>
    <w:rsid w:val="00233B39"/>
    <w:rsid w:val="00233F86"/>
    <w:rsid w:val="002341F9"/>
    <w:rsid w:val="0023526E"/>
    <w:rsid w:val="002362A3"/>
    <w:rsid w:val="00236408"/>
    <w:rsid w:val="00236927"/>
    <w:rsid w:val="002369AB"/>
    <w:rsid w:val="00237586"/>
    <w:rsid w:val="00237BA1"/>
    <w:rsid w:val="00240740"/>
    <w:rsid w:val="00240899"/>
    <w:rsid w:val="00243F8A"/>
    <w:rsid w:val="00244293"/>
    <w:rsid w:val="0024436E"/>
    <w:rsid w:val="00245124"/>
    <w:rsid w:val="00245616"/>
    <w:rsid w:val="0024611E"/>
    <w:rsid w:val="00246BF8"/>
    <w:rsid w:val="00246D69"/>
    <w:rsid w:val="00247476"/>
    <w:rsid w:val="00247BE3"/>
    <w:rsid w:val="00250AED"/>
    <w:rsid w:val="00251844"/>
    <w:rsid w:val="00251888"/>
    <w:rsid w:val="00251F39"/>
    <w:rsid w:val="00252525"/>
    <w:rsid w:val="00253222"/>
    <w:rsid w:val="002560D9"/>
    <w:rsid w:val="00260C36"/>
    <w:rsid w:val="002616EA"/>
    <w:rsid w:val="00261CF3"/>
    <w:rsid w:val="00262376"/>
    <w:rsid w:val="002623A8"/>
    <w:rsid w:val="00262847"/>
    <w:rsid w:val="00262AF4"/>
    <w:rsid w:val="00262CA2"/>
    <w:rsid w:val="00264902"/>
    <w:rsid w:val="00265688"/>
    <w:rsid w:val="00267CEA"/>
    <w:rsid w:val="002702B1"/>
    <w:rsid w:val="002705BE"/>
    <w:rsid w:val="002707F4"/>
    <w:rsid w:val="00271748"/>
    <w:rsid w:val="00271A9B"/>
    <w:rsid w:val="002724DF"/>
    <w:rsid w:val="00272AD1"/>
    <w:rsid w:val="00273422"/>
    <w:rsid w:val="0027409C"/>
    <w:rsid w:val="002752B8"/>
    <w:rsid w:val="00275668"/>
    <w:rsid w:val="00275B30"/>
    <w:rsid w:val="00275F85"/>
    <w:rsid w:val="002773AF"/>
    <w:rsid w:val="002773D0"/>
    <w:rsid w:val="0027764E"/>
    <w:rsid w:val="002803A8"/>
    <w:rsid w:val="00280CF5"/>
    <w:rsid w:val="00281BB2"/>
    <w:rsid w:val="002820C7"/>
    <w:rsid w:val="0028293D"/>
    <w:rsid w:val="00282997"/>
    <w:rsid w:val="00282C88"/>
    <w:rsid w:val="00282D1B"/>
    <w:rsid w:val="002834AD"/>
    <w:rsid w:val="00283A3D"/>
    <w:rsid w:val="00283B37"/>
    <w:rsid w:val="0028413A"/>
    <w:rsid w:val="00284CCE"/>
    <w:rsid w:val="00285096"/>
    <w:rsid w:val="00285153"/>
    <w:rsid w:val="0028636B"/>
    <w:rsid w:val="002873D5"/>
    <w:rsid w:val="00287B34"/>
    <w:rsid w:val="0029001C"/>
    <w:rsid w:val="002906D5"/>
    <w:rsid w:val="00290858"/>
    <w:rsid w:val="0029091A"/>
    <w:rsid w:val="0029410E"/>
    <w:rsid w:val="002941FA"/>
    <w:rsid w:val="00294EDF"/>
    <w:rsid w:val="00294FE6"/>
    <w:rsid w:val="002950C0"/>
    <w:rsid w:val="00295941"/>
    <w:rsid w:val="002A0FB2"/>
    <w:rsid w:val="002A1269"/>
    <w:rsid w:val="002A19BF"/>
    <w:rsid w:val="002A271A"/>
    <w:rsid w:val="002A2827"/>
    <w:rsid w:val="002A453F"/>
    <w:rsid w:val="002A569B"/>
    <w:rsid w:val="002A5B3E"/>
    <w:rsid w:val="002A6621"/>
    <w:rsid w:val="002A676C"/>
    <w:rsid w:val="002A6865"/>
    <w:rsid w:val="002B08D9"/>
    <w:rsid w:val="002B0F4C"/>
    <w:rsid w:val="002B2897"/>
    <w:rsid w:val="002B2929"/>
    <w:rsid w:val="002B492C"/>
    <w:rsid w:val="002B5594"/>
    <w:rsid w:val="002B587C"/>
    <w:rsid w:val="002B5BD7"/>
    <w:rsid w:val="002B6352"/>
    <w:rsid w:val="002B72E9"/>
    <w:rsid w:val="002C06AD"/>
    <w:rsid w:val="002C10A3"/>
    <w:rsid w:val="002C2608"/>
    <w:rsid w:val="002C336A"/>
    <w:rsid w:val="002C354D"/>
    <w:rsid w:val="002C3E89"/>
    <w:rsid w:val="002C3FC9"/>
    <w:rsid w:val="002C41CF"/>
    <w:rsid w:val="002C423B"/>
    <w:rsid w:val="002C448E"/>
    <w:rsid w:val="002C4505"/>
    <w:rsid w:val="002C4514"/>
    <w:rsid w:val="002C4E4D"/>
    <w:rsid w:val="002C5081"/>
    <w:rsid w:val="002C5A60"/>
    <w:rsid w:val="002C625C"/>
    <w:rsid w:val="002C6388"/>
    <w:rsid w:val="002C7998"/>
    <w:rsid w:val="002C7D00"/>
    <w:rsid w:val="002D09B6"/>
    <w:rsid w:val="002D1A0D"/>
    <w:rsid w:val="002D1F6D"/>
    <w:rsid w:val="002D2800"/>
    <w:rsid w:val="002D43FC"/>
    <w:rsid w:val="002D67F7"/>
    <w:rsid w:val="002D7484"/>
    <w:rsid w:val="002D75D9"/>
    <w:rsid w:val="002E0151"/>
    <w:rsid w:val="002E0A02"/>
    <w:rsid w:val="002E224B"/>
    <w:rsid w:val="002E263C"/>
    <w:rsid w:val="002E2EB2"/>
    <w:rsid w:val="002E652D"/>
    <w:rsid w:val="002E705A"/>
    <w:rsid w:val="002F0B9F"/>
    <w:rsid w:val="002F1E53"/>
    <w:rsid w:val="002F263D"/>
    <w:rsid w:val="002F296D"/>
    <w:rsid w:val="002F29D2"/>
    <w:rsid w:val="002F2CAA"/>
    <w:rsid w:val="002F2E40"/>
    <w:rsid w:val="002F35BE"/>
    <w:rsid w:val="002F430F"/>
    <w:rsid w:val="002F4772"/>
    <w:rsid w:val="002F6896"/>
    <w:rsid w:val="002F6D78"/>
    <w:rsid w:val="002F724D"/>
    <w:rsid w:val="002F729E"/>
    <w:rsid w:val="002F778D"/>
    <w:rsid w:val="003003B1"/>
    <w:rsid w:val="0030052C"/>
    <w:rsid w:val="00300955"/>
    <w:rsid w:val="003015D3"/>
    <w:rsid w:val="003015F8"/>
    <w:rsid w:val="003032F1"/>
    <w:rsid w:val="003038A6"/>
    <w:rsid w:val="00305E11"/>
    <w:rsid w:val="0030689D"/>
    <w:rsid w:val="003071EA"/>
    <w:rsid w:val="003073CA"/>
    <w:rsid w:val="003075F9"/>
    <w:rsid w:val="00311749"/>
    <w:rsid w:val="0031180B"/>
    <w:rsid w:val="00311B26"/>
    <w:rsid w:val="00312743"/>
    <w:rsid w:val="00313224"/>
    <w:rsid w:val="00313827"/>
    <w:rsid w:val="0031548A"/>
    <w:rsid w:val="00315821"/>
    <w:rsid w:val="0031674D"/>
    <w:rsid w:val="00316854"/>
    <w:rsid w:val="00320D4B"/>
    <w:rsid w:val="00320E45"/>
    <w:rsid w:val="0032110F"/>
    <w:rsid w:val="00321BF6"/>
    <w:rsid w:val="003227F1"/>
    <w:rsid w:val="00322C41"/>
    <w:rsid w:val="003230AA"/>
    <w:rsid w:val="003237D6"/>
    <w:rsid w:val="00323A88"/>
    <w:rsid w:val="00324D90"/>
    <w:rsid w:val="00327804"/>
    <w:rsid w:val="003306E1"/>
    <w:rsid w:val="003310E9"/>
    <w:rsid w:val="00331302"/>
    <w:rsid w:val="003320E4"/>
    <w:rsid w:val="00332EAB"/>
    <w:rsid w:val="003338F8"/>
    <w:rsid w:val="003345D5"/>
    <w:rsid w:val="0033492C"/>
    <w:rsid w:val="0033525D"/>
    <w:rsid w:val="00335A54"/>
    <w:rsid w:val="00335E37"/>
    <w:rsid w:val="00340BC2"/>
    <w:rsid w:val="003414F3"/>
    <w:rsid w:val="003430AC"/>
    <w:rsid w:val="003431CD"/>
    <w:rsid w:val="003453B2"/>
    <w:rsid w:val="00347050"/>
    <w:rsid w:val="0034731F"/>
    <w:rsid w:val="00347D12"/>
    <w:rsid w:val="0035180B"/>
    <w:rsid w:val="0035487D"/>
    <w:rsid w:val="00354919"/>
    <w:rsid w:val="00354DF0"/>
    <w:rsid w:val="00354E95"/>
    <w:rsid w:val="00354FF2"/>
    <w:rsid w:val="003558E7"/>
    <w:rsid w:val="00355ED8"/>
    <w:rsid w:val="0035613E"/>
    <w:rsid w:val="00357A6A"/>
    <w:rsid w:val="00357FDC"/>
    <w:rsid w:val="003602E9"/>
    <w:rsid w:val="00360CAE"/>
    <w:rsid w:val="00360CCB"/>
    <w:rsid w:val="00360D62"/>
    <w:rsid w:val="003610E9"/>
    <w:rsid w:val="00361938"/>
    <w:rsid w:val="0036295C"/>
    <w:rsid w:val="00362FA2"/>
    <w:rsid w:val="00363E88"/>
    <w:rsid w:val="00363EE9"/>
    <w:rsid w:val="00365751"/>
    <w:rsid w:val="00365956"/>
    <w:rsid w:val="00367936"/>
    <w:rsid w:val="00370063"/>
    <w:rsid w:val="00370662"/>
    <w:rsid w:val="0037121D"/>
    <w:rsid w:val="00371AD1"/>
    <w:rsid w:val="003721BB"/>
    <w:rsid w:val="00372DAF"/>
    <w:rsid w:val="00374914"/>
    <w:rsid w:val="00374EE7"/>
    <w:rsid w:val="0037579D"/>
    <w:rsid w:val="00376128"/>
    <w:rsid w:val="00376235"/>
    <w:rsid w:val="00376BA5"/>
    <w:rsid w:val="0037742E"/>
    <w:rsid w:val="00377602"/>
    <w:rsid w:val="003776ED"/>
    <w:rsid w:val="00377D56"/>
    <w:rsid w:val="003807AE"/>
    <w:rsid w:val="0038245A"/>
    <w:rsid w:val="0038364C"/>
    <w:rsid w:val="003840E6"/>
    <w:rsid w:val="0038419B"/>
    <w:rsid w:val="00385CFC"/>
    <w:rsid w:val="003867C8"/>
    <w:rsid w:val="003873C6"/>
    <w:rsid w:val="00390D51"/>
    <w:rsid w:val="00391303"/>
    <w:rsid w:val="003919B9"/>
    <w:rsid w:val="003926B3"/>
    <w:rsid w:val="00392A37"/>
    <w:rsid w:val="0039337A"/>
    <w:rsid w:val="0039578F"/>
    <w:rsid w:val="00397376"/>
    <w:rsid w:val="003973D9"/>
    <w:rsid w:val="00397B6F"/>
    <w:rsid w:val="003A0A17"/>
    <w:rsid w:val="003A2A4D"/>
    <w:rsid w:val="003A2DDE"/>
    <w:rsid w:val="003A3189"/>
    <w:rsid w:val="003A3526"/>
    <w:rsid w:val="003A3CA7"/>
    <w:rsid w:val="003A3F7C"/>
    <w:rsid w:val="003A4002"/>
    <w:rsid w:val="003A436F"/>
    <w:rsid w:val="003A4765"/>
    <w:rsid w:val="003A5166"/>
    <w:rsid w:val="003A6971"/>
    <w:rsid w:val="003A6CC2"/>
    <w:rsid w:val="003B0039"/>
    <w:rsid w:val="003B0136"/>
    <w:rsid w:val="003B02D7"/>
    <w:rsid w:val="003B0D2D"/>
    <w:rsid w:val="003B21B8"/>
    <w:rsid w:val="003B290A"/>
    <w:rsid w:val="003B33BD"/>
    <w:rsid w:val="003B34D9"/>
    <w:rsid w:val="003B3902"/>
    <w:rsid w:val="003B569D"/>
    <w:rsid w:val="003B5A20"/>
    <w:rsid w:val="003B604B"/>
    <w:rsid w:val="003B6232"/>
    <w:rsid w:val="003B68C4"/>
    <w:rsid w:val="003B712F"/>
    <w:rsid w:val="003B722E"/>
    <w:rsid w:val="003B7253"/>
    <w:rsid w:val="003B73A5"/>
    <w:rsid w:val="003C0C29"/>
    <w:rsid w:val="003C0EB0"/>
    <w:rsid w:val="003C193C"/>
    <w:rsid w:val="003C1D90"/>
    <w:rsid w:val="003C2064"/>
    <w:rsid w:val="003C389B"/>
    <w:rsid w:val="003C3A9D"/>
    <w:rsid w:val="003C3C0E"/>
    <w:rsid w:val="003C45B3"/>
    <w:rsid w:val="003C5B47"/>
    <w:rsid w:val="003C7B6C"/>
    <w:rsid w:val="003C7E12"/>
    <w:rsid w:val="003D0244"/>
    <w:rsid w:val="003D0CEE"/>
    <w:rsid w:val="003D11B1"/>
    <w:rsid w:val="003D187B"/>
    <w:rsid w:val="003D1893"/>
    <w:rsid w:val="003D1BF3"/>
    <w:rsid w:val="003D214E"/>
    <w:rsid w:val="003D2A61"/>
    <w:rsid w:val="003D3248"/>
    <w:rsid w:val="003D32BE"/>
    <w:rsid w:val="003D33C9"/>
    <w:rsid w:val="003D3D33"/>
    <w:rsid w:val="003D43F9"/>
    <w:rsid w:val="003D4C26"/>
    <w:rsid w:val="003D4EA0"/>
    <w:rsid w:val="003D4FAC"/>
    <w:rsid w:val="003D5FAB"/>
    <w:rsid w:val="003D65B6"/>
    <w:rsid w:val="003D66E9"/>
    <w:rsid w:val="003D6F20"/>
    <w:rsid w:val="003D7A24"/>
    <w:rsid w:val="003D7B19"/>
    <w:rsid w:val="003E07D2"/>
    <w:rsid w:val="003E0E5D"/>
    <w:rsid w:val="003E0FC4"/>
    <w:rsid w:val="003E3948"/>
    <w:rsid w:val="003E3C43"/>
    <w:rsid w:val="003E467A"/>
    <w:rsid w:val="003E48D7"/>
    <w:rsid w:val="003E52CA"/>
    <w:rsid w:val="003E5D17"/>
    <w:rsid w:val="003E7785"/>
    <w:rsid w:val="003E7906"/>
    <w:rsid w:val="003F07F4"/>
    <w:rsid w:val="003F1B71"/>
    <w:rsid w:val="003F1BDD"/>
    <w:rsid w:val="003F1D86"/>
    <w:rsid w:val="003F209A"/>
    <w:rsid w:val="003F2850"/>
    <w:rsid w:val="003F3C50"/>
    <w:rsid w:val="003F4DC3"/>
    <w:rsid w:val="003F5FBE"/>
    <w:rsid w:val="003F64A6"/>
    <w:rsid w:val="003F7DD7"/>
    <w:rsid w:val="00400837"/>
    <w:rsid w:val="00401121"/>
    <w:rsid w:val="00401B0F"/>
    <w:rsid w:val="00401B45"/>
    <w:rsid w:val="004023AF"/>
    <w:rsid w:val="00404DD6"/>
    <w:rsid w:val="00405B53"/>
    <w:rsid w:val="004063FB"/>
    <w:rsid w:val="00406A6A"/>
    <w:rsid w:val="00406B22"/>
    <w:rsid w:val="00406F99"/>
    <w:rsid w:val="0041072A"/>
    <w:rsid w:val="004107E9"/>
    <w:rsid w:val="00410C8E"/>
    <w:rsid w:val="00413634"/>
    <w:rsid w:val="00413B16"/>
    <w:rsid w:val="004141B9"/>
    <w:rsid w:val="004143C5"/>
    <w:rsid w:val="00414832"/>
    <w:rsid w:val="00415F2B"/>
    <w:rsid w:val="00416FBA"/>
    <w:rsid w:val="004174B4"/>
    <w:rsid w:val="00420108"/>
    <w:rsid w:val="00420166"/>
    <w:rsid w:val="0042068F"/>
    <w:rsid w:val="00420846"/>
    <w:rsid w:val="00420ACE"/>
    <w:rsid w:val="00420D46"/>
    <w:rsid w:val="00420DF0"/>
    <w:rsid w:val="00421193"/>
    <w:rsid w:val="004220D6"/>
    <w:rsid w:val="004223BA"/>
    <w:rsid w:val="004249ED"/>
    <w:rsid w:val="00425E67"/>
    <w:rsid w:val="00426049"/>
    <w:rsid w:val="004260F5"/>
    <w:rsid w:val="00426DCB"/>
    <w:rsid w:val="00426F54"/>
    <w:rsid w:val="0042783E"/>
    <w:rsid w:val="004303B7"/>
    <w:rsid w:val="0043194F"/>
    <w:rsid w:val="00431B4F"/>
    <w:rsid w:val="00432288"/>
    <w:rsid w:val="00432705"/>
    <w:rsid w:val="004328A7"/>
    <w:rsid w:val="0043297B"/>
    <w:rsid w:val="00432B4F"/>
    <w:rsid w:val="00434C74"/>
    <w:rsid w:val="0043541A"/>
    <w:rsid w:val="00435879"/>
    <w:rsid w:val="0043679E"/>
    <w:rsid w:val="0043692B"/>
    <w:rsid w:val="00440CFE"/>
    <w:rsid w:val="00441BB0"/>
    <w:rsid w:val="0044220B"/>
    <w:rsid w:val="00442230"/>
    <w:rsid w:val="00443A55"/>
    <w:rsid w:val="00444826"/>
    <w:rsid w:val="00444970"/>
    <w:rsid w:val="004461D1"/>
    <w:rsid w:val="00446324"/>
    <w:rsid w:val="00446E6B"/>
    <w:rsid w:val="00451DB7"/>
    <w:rsid w:val="0045224B"/>
    <w:rsid w:val="00452378"/>
    <w:rsid w:val="00452E89"/>
    <w:rsid w:val="004532CD"/>
    <w:rsid w:val="00455D75"/>
    <w:rsid w:val="00456EB4"/>
    <w:rsid w:val="00457BB1"/>
    <w:rsid w:val="00461A18"/>
    <w:rsid w:val="00462CC1"/>
    <w:rsid w:val="00464279"/>
    <w:rsid w:val="00464E88"/>
    <w:rsid w:val="0046609A"/>
    <w:rsid w:val="004673B6"/>
    <w:rsid w:val="00467918"/>
    <w:rsid w:val="00470A5F"/>
    <w:rsid w:val="00470C9B"/>
    <w:rsid w:val="0047108A"/>
    <w:rsid w:val="004710D6"/>
    <w:rsid w:val="004716DB"/>
    <w:rsid w:val="004718F3"/>
    <w:rsid w:val="00471C99"/>
    <w:rsid w:val="00472466"/>
    <w:rsid w:val="00472AA8"/>
    <w:rsid w:val="00473279"/>
    <w:rsid w:val="00473EEC"/>
    <w:rsid w:val="00475040"/>
    <w:rsid w:val="004764FF"/>
    <w:rsid w:val="00480B14"/>
    <w:rsid w:val="00480CAA"/>
    <w:rsid w:val="004823D0"/>
    <w:rsid w:val="00482BEB"/>
    <w:rsid w:val="00482F90"/>
    <w:rsid w:val="004839A5"/>
    <w:rsid w:val="00484C72"/>
    <w:rsid w:val="0048683E"/>
    <w:rsid w:val="00486B33"/>
    <w:rsid w:val="00490C3F"/>
    <w:rsid w:val="00491E25"/>
    <w:rsid w:val="004920E4"/>
    <w:rsid w:val="004921F8"/>
    <w:rsid w:val="0049242E"/>
    <w:rsid w:val="00492834"/>
    <w:rsid w:val="00492C18"/>
    <w:rsid w:val="00493A46"/>
    <w:rsid w:val="00493BD1"/>
    <w:rsid w:val="00493C6D"/>
    <w:rsid w:val="00493D40"/>
    <w:rsid w:val="00493FEA"/>
    <w:rsid w:val="00495202"/>
    <w:rsid w:val="004967B6"/>
    <w:rsid w:val="00496F51"/>
    <w:rsid w:val="0049747E"/>
    <w:rsid w:val="004977E6"/>
    <w:rsid w:val="004A1579"/>
    <w:rsid w:val="004A2BCE"/>
    <w:rsid w:val="004A2C85"/>
    <w:rsid w:val="004A2D4A"/>
    <w:rsid w:val="004A3A71"/>
    <w:rsid w:val="004A3FD9"/>
    <w:rsid w:val="004A4637"/>
    <w:rsid w:val="004A47AD"/>
    <w:rsid w:val="004A504B"/>
    <w:rsid w:val="004A60BF"/>
    <w:rsid w:val="004A6911"/>
    <w:rsid w:val="004A76AA"/>
    <w:rsid w:val="004B11F1"/>
    <w:rsid w:val="004B1963"/>
    <w:rsid w:val="004B1F62"/>
    <w:rsid w:val="004B2616"/>
    <w:rsid w:val="004B48F1"/>
    <w:rsid w:val="004B54E0"/>
    <w:rsid w:val="004B7384"/>
    <w:rsid w:val="004B7FF5"/>
    <w:rsid w:val="004C0367"/>
    <w:rsid w:val="004C2EAB"/>
    <w:rsid w:val="004C3414"/>
    <w:rsid w:val="004C4269"/>
    <w:rsid w:val="004C43EE"/>
    <w:rsid w:val="004C44BC"/>
    <w:rsid w:val="004C480F"/>
    <w:rsid w:val="004C4978"/>
    <w:rsid w:val="004C4D2B"/>
    <w:rsid w:val="004C4EAA"/>
    <w:rsid w:val="004C4FFA"/>
    <w:rsid w:val="004C5E3C"/>
    <w:rsid w:val="004C6E35"/>
    <w:rsid w:val="004C72A6"/>
    <w:rsid w:val="004C752E"/>
    <w:rsid w:val="004D08BC"/>
    <w:rsid w:val="004D0AA3"/>
    <w:rsid w:val="004D0BED"/>
    <w:rsid w:val="004D13A4"/>
    <w:rsid w:val="004D152E"/>
    <w:rsid w:val="004D156F"/>
    <w:rsid w:val="004D2F63"/>
    <w:rsid w:val="004D3A8F"/>
    <w:rsid w:val="004D3BC7"/>
    <w:rsid w:val="004D5C45"/>
    <w:rsid w:val="004D6236"/>
    <w:rsid w:val="004D6AE8"/>
    <w:rsid w:val="004D6B2E"/>
    <w:rsid w:val="004D7867"/>
    <w:rsid w:val="004D7F90"/>
    <w:rsid w:val="004E0609"/>
    <w:rsid w:val="004E0F49"/>
    <w:rsid w:val="004E1C5E"/>
    <w:rsid w:val="004E213B"/>
    <w:rsid w:val="004E280C"/>
    <w:rsid w:val="004E40B4"/>
    <w:rsid w:val="004E477E"/>
    <w:rsid w:val="004E4826"/>
    <w:rsid w:val="004E4D3C"/>
    <w:rsid w:val="004E4DBB"/>
    <w:rsid w:val="004E4E41"/>
    <w:rsid w:val="004E4E88"/>
    <w:rsid w:val="004E6C01"/>
    <w:rsid w:val="004E7F9C"/>
    <w:rsid w:val="004F011C"/>
    <w:rsid w:val="004F019E"/>
    <w:rsid w:val="004F078F"/>
    <w:rsid w:val="004F0F1B"/>
    <w:rsid w:val="004F1908"/>
    <w:rsid w:val="004F2EFB"/>
    <w:rsid w:val="004F3493"/>
    <w:rsid w:val="004F379E"/>
    <w:rsid w:val="004F4347"/>
    <w:rsid w:val="004F5143"/>
    <w:rsid w:val="004F6FD9"/>
    <w:rsid w:val="004F7078"/>
    <w:rsid w:val="004F7338"/>
    <w:rsid w:val="00500570"/>
    <w:rsid w:val="00500726"/>
    <w:rsid w:val="00500CD9"/>
    <w:rsid w:val="0050277E"/>
    <w:rsid w:val="00502AC0"/>
    <w:rsid w:val="005032B1"/>
    <w:rsid w:val="005038EC"/>
    <w:rsid w:val="0050433C"/>
    <w:rsid w:val="00505714"/>
    <w:rsid w:val="00506135"/>
    <w:rsid w:val="00506CA3"/>
    <w:rsid w:val="005077A4"/>
    <w:rsid w:val="00510363"/>
    <w:rsid w:val="005113EB"/>
    <w:rsid w:val="005114FC"/>
    <w:rsid w:val="00511B8C"/>
    <w:rsid w:val="005124A8"/>
    <w:rsid w:val="00512B09"/>
    <w:rsid w:val="0051337E"/>
    <w:rsid w:val="005143D7"/>
    <w:rsid w:val="00514D66"/>
    <w:rsid w:val="005155A0"/>
    <w:rsid w:val="00515A10"/>
    <w:rsid w:val="00515B2F"/>
    <w:rsid w:val="00515C6C"/>
    <w:rsid w:val="005166BB"/>
    <w:rsid w:val="00517DC9"/>
    <w:rsid w:val="005200F7"/>
    <w:rsid w:val="005201FD"/>
    <w:rsid w:val="00520A3E"/>
    <w:rsid w:val="0052205B"/>
    <w:rsid w:val="00523132"/>
    <w:rsid w:val="005234FE"/>
    <w:rsid w:val="00525060"/>
    <w:rsid w:val="00526838"/>
    <w:rsid w:val="0052749B"/>
    <w:rsid w:val="005306A8"/>
    <w:rsid w:val="005306AD"/>
    <w:rsid w:val="00530898"/>
    <w:rsid w:val="00533073"/>
    <w:rsid w:val="005331FA"/>
    <w:rsid w:val="00533796"/>
    <w:rsid w:val="00533965"/>
    <w:rsid w:val="00533D91"/>
    <w:rsid w:val="00533EC8"/>
    <w:rsid w:val="00534032"/>
    <w:rsid w:val="005369F8"/>
    <w:rsid w:val="0053752A"/>
    <w:rsid w:val="005375CD"/>
    <w:rsid w:val="00540A98"/>
    <w:rsid w:val="00541051"/>
    <w:rsid w:val="0054173D"/>
    <w:rsid w:val="00542A24"/>
    <w:rsid w:val="00543802"/>
    <w:rsid w:val="00545C72"/>
    <w:rsid w:val="00546361"/>
    <w:rsid w:val="00546398"/>
    <w:rsid w:val="00546E38"/>
    <w:rsid w:val="0054752C"/>
    <w:rsid w:val="00547820"/>
    <w:rsid w:val="00547AB5"/>
    <w:rsid w:val="00550463"/>
    <w:rsid w:val="00550E49"/>
    <w:rsid w:val="00551FE0"/>
    <w:rsid w:val="00552C2C"/>
    <w:rsid w:val="0055373B"/>
    <w:rsid w:val="005538CF"/>
    <w:rsid w:val="00553AE9"/>
    <w:rsid w:val="00554076"/>
    <w:rsid w:val="0055472F"/>
    <w:rsid w:val="00554801"/>
    <w:rsid w:val="00555D75"/>
    <w:rsid w:val="00555E54"/>
    <w:rsid w:val="0055728B"/>
    <w:rsid w:val="00560422"/>
    <w:rsid w:val="00560AD1"/>
    <w:rsid w:val="00560DF0"/>
    <w:rsid w:val="00561897"/>
    <w:rsid w:val="00561A03"/>
    <w:rsid w:val="005620C8"/>
    <w:rsid w:val="00562842"/>
    <w:rsid w:val="00563160"/>
    <w:rsid w:val="00563392"/>
    <w:rsid w:val="00563E61"/>
    <w:rsid w:val="00564610"/>
    <w:rsid w:val="00564B52"/>
    <w:rsid w:val="00566628"/>
    <w:rsid w:val="0056673A"/>
    <w:rsid w:val="00567238"/>
    <w:rsid w:val="0056759C"/>
    <w:rsid w:val="0056780A"/>
    <w:rsid w:val="005719D0"/>
    <w:rsid w:val="00571EB1"/>
    <w:rsid w:val="00571EB7"/>
    <w:rsid w:val="005721EC"/>
    <w:rsid w:val="00572299"/>
    <w:rsid w:val="0057230D"/>
    <w:rsid w:val="00572AC2"/>
    <w:rsid w:val="00572BB4"/>
    <w:rsid w:val="00572FDA"/>
    <w:rsid w:val="005731DA"/>
    <w:rsid w:val="00573824"/>
    <w:rsid w:val="005759E3"/>
    <w:rsid w:val="005762E0"/>
    <w:rsid w:val="005772F7"/>
    <w:rsid w:val="00580032"/>
    <w:rsid w:val="00580A4C"/>
    <w:rsid w:val="00580AF0"/>
    <w:rsid w:val="005810BC"/>
    <w:rsid w:val="005817D9"/>
    <w:rsid w:val="0058617A"/>
    <w:rsid w:val="00586C32"/>
    <w:rsid w:val="005871A9"/>
    <w:rsid w:val="00587D96"/>
    <w:rsid w:val="0059028E"/>
    <w:rsid w:val="00590AD7"/>
    <w:rsid w:val="0059176C"/>
    <w:rsid w:val="005930BD"/>
    <w:rsid w:val="00593C15"/>
    <w:rsid w:val="00593CD4"/>
    <w:rsid w:val="00593E4E"/>
    <w:rsid w:val="0059513E"/>
    <w:rsid w:val="0059545B"/>
    <w:rsid w:val="0059583D"/>
    <w:rsid w:val="00595AD1"/>
    <w:rsid w:val="005964DF"/>
    <w:rsid w:val="00597138"/>
    <w:rsid w:val="005A26B4"/>
    <w:rsid w:val="005A3D13"/>
    <w:rsid w:val="005A5BA2"/>
    <w:rsid w:val="005A5D34"/>
    <w:rsid w:val="005A6736"/>
    <w:rsid w:val="005A698F"/>
    <w:rsid w:val="005A783C"/>
    <w:rsid w:val="005A7FB9"/>
    <w:rsid w:val="005B0054"/>
    <w:rsid w:val="005B15D4"/>
    <w:rsid w:val="005B18CA"/>
    <w:rsid w:val="005B2DA0"/>
    <w:rsid w:val="005B2EEB"/>
    <w:rsid w:val="005B3EFB"/>
    <w:rsid w:val="005B48FF"/>
    <w:rsid w:val="005B4DB7"/>
    <w:rsid w:val="005B5FE5"/>
    <w:rsid w:val="005B665E"/>
    <w:rsid w:val="005B73CA"/>
    <w:rsid w:val="005C0386"/>
    <w:rsid w:val="005C158A"/>
    <w:rsid w:val="005C1AAD"/>
    <w:rsid w:val="005C29A7"/>
    <w:rsid w:val="005C3378"/>
    <w:rsid w:val="005C3475"/>
    <w:rsid w:val="005C41B5"/>
    <w:rsid w:val="005C461D"/>
    <w:rsid w:val="005C4FE0"/>
    <w:rsid w:val="005C5675"/>
    <w:rsid w:val="005C56CC"/>
    <w:rsid w:val="005C5A80"/>
    <w:rsid w:val="005C6285"/>
    <w:rsid w:val="005C648A"/>
    <w:rsid w:val="005C69D9"/>
    <w:rsid w:val="005C6E47"/>
    <w:rsid w:val="005D01A7"/>
    <w:rsid w:val="005D0261"/>
    <w:rsid w:val="005D06AF"/>
    <w:rsid w:val="005D0802"/>
    <w:rsid w:val="005D2EFF"/>
    <w:rsid w:val="005D30D0"/>
    <w:rsid w:val="005D3EFB"/>
    <w:rsid w:val="005D41DF"/>
    <w:rsid w:val="005D56E5"/>
    <w:rsid w:val="005D7136"/>
    <w:rsid w:val="005D718E"/>
    <w:rsid w:val="005D7F73"/>
    <w:rsid w:val="005E0B86"/>
    <w:rsid w:val="005E1892"/>
    <w:rsid w:val="005E2A34"/>
    <w:rsid w:val="005E344E"/>
    <w:rsid w:val="005E6085"/>
    <w:rsid w:val="005E670C"/>
    <w:rsid w:val="005E6836"/>
    <w:rsid w:val="005E6EF0"/>
    <w:rsid w:val="005E6F5F"/>
    <w:rsid w:val="005F099F"/>
    <w:rsid w:val="005F0AC5"/>
    <w:rsid w:val="005F1AA0"/>
    <w:rsid w:val="005F28FD"/>
    <w:rsid w:val="005F2ED8"/>
    <w:rsid w:val="005F49BF"/>
    <w:rsid w:val="005F5D0B"/>
    <w:rsid w:val="005F76A7"/>
    <w:rsid w:val="005F7D29"/>
    <w:rsid w:val="00601ABD"/>
    <w:rsid w:val="006021BF"/>
    <w:rsid w:val="00602E69"/>
    <w:rsid w:val="00603019"/>
    <w:rsid w:val="00604C15"/>
    <w:rsid w:val="006051B2"/>
    <w:rsid w:val="00605268"/>
    <w:rsid w:val="00606878"/>
    <w:rsid w:val="0060691F"/>
    <w:rsid w:val="00607220"/>
    <w:rsid w:val="00607D2C"/>
    <w:rsid w:val="00607FAC"/>
    <w:rsid w:val="006100FC"/>
    <w:rsid w:val="00610D97"/>
    <w:rsid w:val="00611461"/>
    <w:rsid w:val="0061162A"/>
    <w:rsid w:val="00611871"/>
    <w:rsid w:val="006127D7"/>
    <w:rsid w:val="00612C37"/>
    <w:rsid w:val="00612C64"/>
    <w:rsid w:val="00613DE6"/>
    <w:rsid w:val="0061423B"/>
    <w:rsid w:val="00614BE0"/>
    <w:rsid w:val="00614DDA"/>
    <w:rsid w:val="00614DEE"/>
    <w:rsid w:val="00614E53"/>
    <w:rsid w:val="00614EC5"/>
    <w:rsid w:val="006158D5"/>
    <w:rsid w:val="0061622A"/>
    <w:rsid w:val="00617DEB"/>
    <w:rsid w:val="0062087B"/>
    <w:rsid w:val="006221E1"/>
    <w:rsid w:val="00622DD5"/>
    <w:rsid w:val="00623462"/>
    <w:rsid w:val="00623BDD"/>
    <w:rsid w:val="00625D83"/>
    <w:rsid w:val="006260A9"/>
    <w:rsid w:val="006264C8"/>
    <w:rsid w:val="00626F4D"/>
    <w:rsid w:val="00627442"/>
    <w:rsid w:val="006277A3"/>
    <w:rsid w:val="0063170C"/>
    <w:rsid w:val="00631B29"/>
    <w:rsid w:val="00632C4B"/>
    <w:rsid w:val="00632EE5"/>
    <w:rsid w:val="00632F27"/>
    <w:rsid w:val="0063333A"/>
    <w:rsid w:val="006339F4"/>
    <w:rsid w:val="00633E82"/>
    <w:rsid w:val="006365F2"/>
    <w:rsid w:val="00636645"/>
    <w:rsid w:val="00637349"/>
    <w:rsid w:val="00637831"/>
    <w:rsid w:val="0064093D"/>
    <w:rsid w:val="006424E1"/>
    <w:rsid w:val="006438AF"/>
    <w:rsid w:val="00643D8B"/>
    <w:rsid w:val="00645A8A"/>
    <w:rsid w:val="006460BE"/>
    <w:rsid w:val="006461F1"/>
    <w:rsid w:val="006473F6"/>
    <w:rsid w:val="00647824"/>
    <w:rsid w:val="00650994"/>
    <w:rsid w:val="00651509"/>
    <w:rsid w:val="006517BD"/>
    <w:rsid w:val="00652D1D"/>
    <w:rsid w:val="0065407D"/>
    <w:rsid w:val="00654E74"/>
    <w:rsid w:val="006555AE"/>
    <w:rsid w:val="00656A54"/>
    <w:rsid w:val="00656B28"/>
    <w:rsid w:val="00657969"/>
    <w:rsid w:val="00657FB6"/>
    <w:rsid w:val="0066137B"/>
    <w:rsid w:val="0066196C"/>
    <w:rsid w:val="006623E7"/>
    <w:rsid w:val="00662B80"/>
    <w:rsid w:val="00663C8C"/>
    <w:rsid w:val="0066460C"/>
    <w:rsid w:val="00664FF2"/>
    <w:rsid w:val="00665587"/>
    <w:rsid w:val="006672D8"/>
    <w:rsid w:val="00667461"/>
    <w:rsid w:val="00670D46"/>
    <w:rsid w:val="00670F6C"/>
    <w:rsid w:val="0067137D"/>
    <w:rsid w:val="006728F3"/>
    <w:rsid w:val="00672DF5"/>
    <w:rsid w:val="006737C3"/>
    <w:rsid w:val="00673A18"/>
    <w:rsid w:val="00676016"/>
    <w:rsid w:val="00676783"/>
    <w:rsid w:val="0067788E"/>
    <w:rsid w:val="00677A27"/>
    <w:rsid w:val="00677FE8"/>
    <w:rsid w:val="00680675"/>
    <w:rsid w:val="00680706"/>
    <w:rsid w:val="006821B6"/>
    <w:rsid w:val="00682EA9"/>
    <w:rsid w:val="0068520F"/>
    <w:rsid w:val="006852C7"/>
    <w:rsid w:val="006852CE"/>
    <w:rsid w:val="0068624A"/>
    <w:rsid w:val="00686D15"/>
    <w:rsid w:val="006901DE"/>
    <w:rsid w:val="00690902"/>
    <w:rsid w:val="0069160F"/>
    <w:rsid w:val="00691A83"/>
    <w:rsid w:val="00691BE1"/>
    <w:rsid w:val="0069207B"/>
    <w:rsid w:val="006924B3"/>
    <w:rsid w:val="0069270B"/>
    <w:rsid w:val="00694EC2"/>
    <w:rsid w:val="0069749E"/>
    <w:rsid w:val="006979FF"/>
    <w:rsid w:val="006A0480"/>
    <w:rsid w:val="006A083A"/>
    <w:rsid w:val="006A2B64"/>
    <w:rsid w:val="006A3340"/>
    <w:rsid w:val="006A364D"/>
    <w:rsid w:val="006A4497"/>
    <w:rsid w:val="006A4C36"/>
    <w:rsid w:val="006A580F"/>
    <w:rsid w:val="006A5D73"/>
    <w:rsid w:val="006A6E93"/>
    <w:rsid w:val="006B06CA"/>
    <w:rsid w:val="006B08B8"/>
    <w:rsid w:val="006B13A5"/>
    <w:rsid w:val="006B1AAA"/>
    <w:rsid w:val="006B3AEF"/>
    <w:rsid w:val="006B46AA"/>
    <w:rsid w:val="006B658B"/>
    <w:rsid w:val="006B6875"/>
    <w:rsid w:val="006B68CB"/>
    <w:rsid w:val="006B6CDF"/>
    <w:rsid w:val="006B6EAD"/>
    <w:rsid w:val="006B6F23"/>
    <w:rsid w:val="006B7EE3"/>
    <w:rsid w:val="006C0F2A"/>
    <w:rsid w:val="006C103F"/>
    <w:rsid w:val="006C1057"/>
    <w:rsid w:val="006C1727"/>
    <w:rsid w:val="006C1C0B"/>
    <w:rsid w:val="006C2984"/>
    <w:rsid w:val="006C2DC3"/>
    <w:rsid w:val="006C3265"/>
    <w:rsid w:val="006C32FD"/>
    <w:rsid w:val="006C39CE"/>
    <w:rsid w:val="006C479C"/>
    <w:rsid w:val="006C4831"/>
    <w:rsid w:val="006C6F67"/>
    <w:rsid w:val="006C6FFE"/>
    <w:rsid w:val="006C76D9"/>
    <w:rsid w:val="006D0B51"/>
    <w:rsid w:val="006D0C63"/>
    <w:rsid w:val="006D0FCC"/>
    <w:rsid w:val="006D1169"/>
    <w:rsid w:val="006D1639"/>
    <w:rsid w:val="006D1AD1"/>
    <w:rsid w:val="006D1CA3"/>
    <w:rsid w:val="006D1D2D"/>
    <w:rsid w:val="006D1E09"/>
    <w:rsid w:val="006D22EB"/>
    <w:rsid w:val="006D4369"/>
    <w:rsid w:val="006D5366"/>
    <w:rsid w:val="006D5714"/>
    <w:rsid w:val="006D691B"/>
    <w:rsid w:val="006D6E8E"/>
    <w:rsid w:val="006D7042"/>
    <w:rsid w:val="006D70C0"/>
    <w:rsid w:val="006E0582"/>
    <w:rsid w:val="006E07F1"/>
    <w:rsid w:val="006E0B4A"/>
    <w:rsid w:val="006E1996"/>
    <w:rsid w:val="006E1FC3"/>
    <w:rsid w:val="006E3444"/>
    <w:rsid w:val="006E3DAE"/>
    <w:rsid w:val="006E409A"/>
    <w:rsid w:val="006E57FA"/>
    <w:rsid w:val="006E5ACC"/>
    <w:rsid w:val="006E6775"/>
    <w:rsid w:val="006E7351"/>
    <w:rsid w:val="006E735C"/>
    <w:rsid w:val="006E77EA"/>
    <w:rsid w:val="006F00B6"/>
    <w:rsid w:val="006F04CE"/>
    <w:rsid w:val="006F17EE"/>
    <w:rsid w:val="006F1A85"/>
    <w:rsid w:val="006F22C4"/>
    <w:rsid w:val="006F3CCE"/>
    <w:rsid w:val="006F4DF9"/>
    <w:rsid w:val="006F54C7"/>
    <w:rsid w:val="006F5B68"/>
    <w:rsid w:val="006F5B80"/>
    <w:rsid w:val="006F6D14"/>
    <w:rsid w:val="006F6FB7"/>
    <w:rsid w:val="006F7BC2"/>
    <w:rsid w:val="006F7FD5"/>
    <w:rsid w:val="00700825"/>
    <w:rsid w:val="00700912"/>
    <w:rsid w:val="00700CA1"/>
    <w:rsid w:val="007012C2"/>
    <w:rsid w:val="00701C93"/>
    <w:rsid w:val="00701EBE"/>
    <w:rsid w:val="00702177"/>
    <w:rsid w:val="00704894"/>
    <w:rsid w:val="00705009"/>
    <w:rsid w:val="007053BB"/>
    <w:rsid w:val="0070615E"/>
    <w:rsid w:val="0070616B"/>
    <w:rsid w:val="00706BA4"/>
    <w:rsid w:val="00706FDA"/>
    <w:rsid w:val="00707603"/>
    <w:rsid w:val="00710E3F"/>
    <w:rsid w:val="00710E5A"/>
    <w:rsid w:val="00711092"/>
    <w:rsid w:val="007116D8"/>
    <w:rsid w:val="00711A61"/>
    <w:rsid w:val="00711F9A"/>
    <w:rsid w:val="00712466"/>
    <w:rsid w:val="00713810"/>
    <w:rsid w:val="00713D89"/>
    <w:rsid w:val="0071417D"/>
    <w:rsid w:val="00714827"/>
    <w:rsid w:val="00714B82"/>
    <w:rsid w:val="00715637"/>
    <w:rsid w:val="00715E97"/>
    <w:rsid w:val="00716BB7"/>
    <w:rsid w:val="00716E9E"/>
    <w:rsid w:val="00720E0E"/>
    <w:rsid w:val="00721B59"/>
    <w:rsid w:val="00722763"/>
    <w:rsid w:val="00723291"/>
    <w:rsid w:val="00723777"/>
    <w:rsid w:val="00724018"/>
    <w:rsid w:val="00725763"/>
    <w:rsid w:val="007303A5"/>
    <w:rsid w:val="00730B3E"/>
    <w:rsid w:val="00730E7B"/>
    <w:rsid w:val="0073112A"/>
    <w:rsid w:val="00731436"/>
    <w:rsid w:val="00732071"/>
    <w:rsid w:val="00733922"/>
    <w:rsid w:val="0073420B"/>
    <w:rsid w:val="00734294"/>
    <w:rsid w:val="00734DA1"/>
    <w:rsid w:val="00734F67"/>
    <w:rsid w:val="007352A3"/>
    <w:rsid w:val="00736BB7"/>
    <w:rsid w:val="00736E26"/>
    <w:rsid w:val="007402FD"/>
    <w:rsid w:val="0074162D"/>
    <w:rsid w:val="0074231C"/>
    <w:rsid w:val="00742E3A"/>
    <w:rsid w:val="00742FC6"/>
    <w:rsid w:val="007436C5"/>
    <w:rsid w:val="0074379F"/>
    <w:rsid w:val="00743A1A"/>
    <w:rsid w:val="00743B61"/>
    <w:rsid w:val="007451AE"/>
    <w:rsid w:val="0074660F"/>
    <w:rsid w:val="00746C25"/>
    <w:rsid w:val="00747167"/>
    <w:rsid w:val="0074760E"/>
    <w:rsid w:val="00747E52"/>
    <w:rsid w:val="00750103"/>
    <w:rsid w:val="00751B69"/>
    <w:rsid w:val="007524EC"/>
    <w:rsid w:val="0075295F"/>
    <w:rsid w:val="00753511"/>
    <w:rsid w:val="00754ABA"/>
    <w:rsid w:val="00754D71"/>
    <w:rsid w:val="00754EA1"/>
    <w:rsid w:val="007559D1"/>
    <w:rsid w:val="007565D5"/>
    <w:rsid w:val="00756D96"/>
    <w:rsid w:val="00756DE8"/>
    <w:rsid w:val="0076077A"/>
    <w:rsid w:val="007608F8"/>
    <w:rsid w:val="007612DF"/>
    <w:rsid w:val="00762903"/>
    <w:rsid w:val="007646BD"/>
    <w:rsid w:val="00765683"/>
    <w:rsid w:val="007662A9"/>
    <w:rsid w:val="00767C62"/>
    <w:rsid w:val="00771159"/>
    <w:rsid w:val="00772047"/>
    <w:rsid w:val="007727EA"/>
    <w:rsid w:val="00772D00"/>
    <w:rsid w:val="007731B9"/>
    <w:rsid w:val="007735C9"/>
    <w:rsid w:val="00773676"/>
    <w:rsid w:val="00774443"/>
    <w:rsid w:val="0077537C"/>
    <w:rsid w:val="00775630"/>
    <w:rsid w:val="00775677"/>
    <w:rsid w:val="007766A1"/>
    <w:rsid w:val="007778C5"/>
    <w:rsid w:val="00777BEC"/>
    <w:rsid w:val="00777C78"/>
    <w:rsid w:val="007809A7"/>
    <w:rsid w:val="007812B1"/>
    <w:rsid w:val="00782C7F"/>
    <w:rsid w:val="00782FFE"/>
    <w:rsid w:val="007836C7"/>
    <w:rsid w:val="00783ECC"/>
    <w:rsid w:val="0078482D"/>
    <w:rsid w:val="00784978"/>
    <w:rsid w:val="00784C14"/>
    <w:rsid w:val="00785476"/>
    <w:rsid w:val="0078548E"/>
    <w:rsid w:val="00786746"/>
    <w:rsid w:val="00786CB7"/>
    <w:rsid w:val="0078743A"/>
    <w:rsid w:val="00787D19"/>
    <w:rsid w:val="00790FE3"/>
    <w:rsid w:val="007915DB"/>
    <w:rsid w:val="007937A7"/>
    <w:rsid w:val="00793AB3"/>
    <w:rsid w:val="00793EF0"/>
    <w:rsid w:val="007947CA"/>
    <w:rsid w:val="007955E6"/>
    <w:rsid w:val="007969DC"/>
    <w:rsid w:val="00796EAA"/>
    <w:rsid w:val="007A0846"/>
    <w:rsid w:val="007A1546"/>
    <w:rsid w:val="007A15F1"/>
    <w:rsid w:val="007A228C"/>
    <w:rsid w:val="007A2383"/>
    <w:rsid w:val="007A2DA1"/>
    <w:rsid w:val="007A368E"/>
    <w:rsid w:val="007A3C4F"/>
    <w:rsid w:val="007A3DE7"/>
    <w:rsid w:val="007A3F8D"/>
    <w:rsid w:val="007A55C2"/>
    <w:rsid w:val="007A5868"/>
    <w:rsid w:val="007B04CE"/>
    <w:rsid w:val="007B072F"/>
    <w:rsid w:val="007B0ABD"/>
    <w:rsid w:val="007B18AB"/>
    <w:rsid w:val="007B2546"/>
    <w:rsid w:val="007B34C0"/>
    <w:rsid w:val="007B4110"/>
    <w:rsid w:val="007B4667"/>
    <w:rsid w:val="007B4BA7"/>
    <w:rsid w:val="007B4F06"/>
    <w:rsid w:val="007B6871"/>
    <w:rsid w:val="007B71E3"/>
    <w:rsid w:val="007B7A2F"/>
    <w:rsid w:val="007B7D22"/>
    <w:rsid w:val="007B7F41"/>
    <w:rsid w:val="007C005D"/>
    <w:rsid w:val="007C03B9"/>
    <w:rsid w:val="007C1942"/>
    <w:rsid w:val="007C227C"/>
    <w:rsid w:val="007C2905"/>
    <w:rsid w:val="007C2A25"/>
    <w:rsid w:val="007C2A73"/>
    <w:rsid w:val="007C3D33"/>
    <w:rsid w:val="007C51FF"/>
    <w:rsid w:val="007C58EB"/>
    <w:rsid w:val="007C6978"/>
    <w:rsid w:val="007C6D4C"/>
    <w:rsid w:val="007C7321"/>
    <w:rsid w:val="007C7A04"/>
    <w:rsid w:val="007C7BFD"/>
    <w:rsid w:val="007D0297"/>
    <w:rsid w:val="007D0704"/>
    <w:rsid w:val="007D07CF"/>
    <w:rsid w:val="007D095B"/>
    <w:rsid w:val="007D1668"/>
    <w:rsid w:val="007D17A2"/>
    <w:rsid w:val="007D2691"/>
    <w:rsid w:val="007D2750"/>
    <w:rsid w:val="007D294A"/>
    <w:rsid w:val="007D3771"/>
    <w:rsid w:val="007D3EFA"/>
    <w:rsid w:val="007D4178"/>
    <w:rsid w:val="007D4390"/>
    <w:rsid w:val="007D459A"/>
    <w:rsid w:val="007D47D2"/>
    <w:rsid w:val="007D6CFD"/>
    <w:rsid w:val="007D6EC0"/>
    <w:rsid w:val="007D7161"/>
    <w:rsid w:val="007D7B47"/>
    <w:rsid w:val="007D7E1D"/>
    <w:rsid w:val="007E189D"/>
    <w:rsid w:val="007E198A"/>
    <w:rsid w:val="007E24A1"/>
    <w:rsid w:val="007E292C"/>
    <w:rsid w:val="007E676C"/>
    <w:rsid w:val="007F01B2"/>
    <w:rsid w:val="007F0B4E"/>
    <w:rsid w:val="007F1B49"/>
    <w:rsid w:val="007F1BC0"/>
    <w:rsid w:val="007F1E1F"/>
    <w:rsid w:val="007F1F46"/>
    <w:rsid w:val="007F2753"/>
    <w:rsid w:val="007F2BE1"/>
    <w:rsid w:val="007F3650"/>
    <w:rsid w:val="007F42A5"/>
    <w:rsid w:val="007F44F2"/>
    <w:rsid w:val="007F6423"/>
    <w:rsid w:val="007F6742"/>
    <w:rsid w:val="007F7520"/>
    <w:rsid w:val="0080028A"/>
    <w:rsid w:val="008006BD"/>
    <w:rsid w:val="00801E3C"/>
    <w:rsid w:val="00802988"/>
    <w:rsid w:val="00802AF9"/>
    <w:rsid w:val="008030AD"/>
    <w:rsid w:val="008048FF"/>
    <w:rsid w:val="008055E2"/>
    <w:rsid w:val="00805B07"/>
    <w:rsid w:val="008067AD"/>
    <w:rsid w:val="00806C0E"/>
    <w:rsid w:val="00806CE0"/>
    <w:rsid w:val="008076BC"/>
    <w:rsid w:val="00810831"/>
    <w:rsid w:val="00810858"/>
    <w:rsid w:val="008118E6"/>
    <w:rsid w:val="008127AB"/>
    <w:rsid w:val="008128CC"/>
    <w:rsid w:val="00814EED"/>
    <w:rsid w:val="008150D0"/>
    <w:rsid w:val="008152DC"/>
    <w:rsid w:val="00815DF3"/>
    <w:rsid w:val="00815F79"/>
    <w:rsid w:val="00816954"/>
    <w:rsid w:val="00816D5C"/>
    <w:rsid w:val="00817ED6"/>
    <w:rsid w:val="00820BED"/>
    <w:rsid w:val="00820EFE"/>
    <w:rsid w:val="008218D2"/>
    <w:rsid w:val="00822613"/>
    <w:rsid w:val="008236D2"/>
    <w:rsid w:val="00825A0A"/>
    <w:rsid w:val="00826F30"/>
    <w:rsid w:val="00830DDF"/>
    <w:rsid w:val="00831979"/>
    <w:rsid w:val="008326E7"/>
    <w:rsid w:val="0083315D"/>
    <w:rsid w:val="008338D1"/>
    <w:rsid w:val="00834B26"/>
    <w:rsid w:val="0083514B"/>
    <w:rsid w:val="00835E29"/>
    <w:rsid w:val="00836718"/>
    <w:rsid w:val="0083690F"/>
    <w:rsid w:val="00836ABB"/>
    <w:rsid w:val="00837B60"/>
    <w:rsid w:val="00841024"/>
    <w:rsid w:val="00842603"/>
    <w:rsid w:val="00843200"/>
    <w:rsid w:val="0084331F"/>
    <w:rsid w:val="0084374C"/>
    <w:rsid w:val="0084557C"/>
    <w:rsid w:val="00845BD7"/>
    <w:rsid w:val="00846460"/>
    <w:rsid w:val="008474AA"/>
    <w:rsid w:val="00851352"/>
    <w:rsid w:val="00851730"/>
    <w:rsid w:val="00851E0E"/>
    <w:rsid w:val="00852677"/>
    <w:rsid w:val="00853C8E"/>
    <w:rsid w:val="00853E64"/>
    <w:rsid w:val="00854033"/>
    <w:rsid w:val="00854742"/>
    <w:rsid w:val="00855569"/>
    <w:rsid w:val="00855C4E"/>
    <w:rsid w:val="00857120"/>
    <w:rsid w:val="00857661"/>
    <w:rsid w:val="00857F84"/>
    <w:rsid w:val="00860B40"/>
    <w:rsid w:val="008628CD"/>
    <w:rsid w:val="008628E9"/>
    <w:rsid w:val="00862CD0"/>
    <w:rsid w:val="00863230"/>
    <w:rsid w:val="00863B44"/>
    <w:rsid w:val="008656B7"/>
    <w:rsid w:val="008663EA"/>
    <w:rsid w:val="008675E9"/>
    <w:rsid w:val="00867A09"/>
    <w:rsid w:val="008717D8"/>
    <w:rsid w:val="0087215C"/>
    <w:rsid w:val="00872400"/>
    <w:rsid w:val="00872985"/>
    <w:rsid w:val="00872A31"/>
    <w:rsid w:val="008737D0"/>
    <w:rsid w:val="0087626F"/>
    <w:rsid w:val="00877ADF"/>
    <w:rsid w:val="00880236"/>
    <w:rsid w:val="00880701"/>
    <w:rsid w:val="00880D5A"/>
    <w:rsid w:val="00880E35"/>
    <w:rsid w:val="0088111B"/>
    <w:rsid w:val="008817F9"/>
    <w:rsid w:val="00881B94"/>
    <w:rsid w:val="00882236"/>
    <w:rsid w:val="0088267D"/>
    <w:rsid w:val="00882FCB"/>
    <w:rsid w:val="008839E5"/>
    <w:rsid w:val="008875FE"/>
    <w:rsid w:val="00887F8E"/>
    <w:rsid w:val="0089349F"/>
    <w:rsid w:val="00893D35"/>
    <w:rsid w:val="00896234"/>
    <w:rsid w:val="00896309"/>
    <w:rsid w:val="00896733"/>
    <w:rsid w:val="008972AF"/>
    <w:rsid w:val="00897E43"/>
    <w:rsid w:val="008A018B"/>
    <w:rsid w:val="008A1F33"/>
    <w:rsid w:val="008A20B3"/>
    <w:rsid w:val="008A35A6"/>
    <w:rsid w:val="008A3C7D"/>
    <w:rsid w:val="008A3FCC"/>
    <w:rsid w:val="008A425A"/>
    <w:rsid w:val="008A49E2"/>
    <w:rsid w:val="008A4B6C"/>
    <w:rsid w:val="008A4C42"/>
    <w:rsid w:val="008A5BCA"/>
    <w:rsid w:val="008A6CBF"/>
    <w:rsid w:val="008A6F4A"/>
    <w:rsid w:val="008A7A2B"/>
    <w:rsid w:val="008A7A3F"/>
    <w:rsid w:val="008A7CEF"/>
    <w:rsid w:val="008A7FB8"/>
    <w:rsid w:val="008B07A7"/>
    <w:rsid w:val="008B1220"/>
    <w:rsid w:val="008B15F5"/>
    <w:rsid w:val="008B1C3C"/>
    <w:rsid w:val="008B25B6"/>
    <w:rsid w:val="008B28DB"/>
    <w:rsid w:val="008B307B"/>
    <w:rsid w:val="008B3246"/>
    <w:rsid w:val="008B35D2"/>
    <w:rsid w:val="008B52B3"/>
    <w:rsid w:val="008B54C3"/>
    <w:rsid w:val="008B57A9"/>
    <w:rsid w:val="008B60A3"/>
    <w:rsid w:val="008B61A7"/>
    <w:rsid w:val="008B69BC"/>
    <w:rsid w:val="008B6C29"/>
    <w:rsid w:val="008B6CD1"/>
    <w:rsid w:val="008B78C6"/>
    <w:rsid w:val="008C3094"/>
    <w:rsid w:val="008C49A7"/>
    <w:rsid w:val="008C565E"/>
    <w:rsid w:val="008C5738"/>
    <w:rsid w:val="008C61DE"/>
    <w:rsid w:val="008C6A5C"/>
    <w:rsid w:val="008C6CA8"/>
    <w:rsid w:val="008C6DCF"/>
    <w:rsid w:val="008C73C6"/>
    <w:rsid w:val="008C7A4E"/>
    <w:rsid w:val="008C7C1F"/>
    <w:rsid w:val="008C7D13"/>
    <w:rsid w:val="008C7EAD"/>
    <w:rsid w:val="008D095F"/>
    <w:rsid w:val="008D0CFE"/>
    <w:rsid w:val="008D2FFA"/>
    <w:rsid w:val="008D32E7"/>
    <w:rsid w:val="008D3375"/>
    <w:rsid w:val="008D35AC"/>
    <w:rsid w:val="008D3D34"/>
    <w:rsid w:val="008D487D"/>
    <w:rsid w:val="008D4B50"/>
    <w:rsid w:val="008D6152"/>
    <w:rsid w:val="008D78E4"/>
    <w:rsid w:val="008D7D93"/>
    <w:rsid w:val="008E01A4"/>
    <w:rsid w:val="008E0EC5"/>
    <w:rsid w:val="008E0FB9"/>
    <w:rsid w:val="008E17B9"/>
    <w:rsid w:val="008E1D69"/>
    <w:rsid w:val="008E1EA7"/>
    <w:rsid w:val="008E2002"/>
    <w:rsid w:val="008E3644"/>
    <w:rsid w:val="008E5B1E"/>
    <w:rsid w:val="008E796D"/>
    <w:rsid w:val="008E7F5B"/>
    <w:rsid w:val="008F0F81"/>
    <w:rsid w:val="008F2225"/>
    <w:rsid w:val="008F27BF"/>
    <w:rsid w:val="008F3BDE"/>
    <w:rsid w:val="008F3DDA"/>
    <w:rsid w:val="008F478A"/>
    <w:rsid w:val="008F687A"/>
    <w:rsid w:val="008F6D01"/>
    <w:rsid w:val="008F7259"/>
    <w:rsid w:val="008F783A"/>
    <w:rsid w:val="008F7B3D"/>
    <w:rsid w:val="00900626"/>
    <w:rsid w:val="00901903"/>
    <w:rsid w:val="009023D7"/>
    <w:rsid w:val="009037FA"/>
    <w:rsid w:val="00903DE7"/>
    <w:rsid w:val="00903E0E"/>
    <w:rsid w:val="0090498E"/>
    <w:rsid w:val="00905859"/>
    <w:rsid w:val="009064E1"/>
    <w:rsid w:val="00906B29"/>
    <w:rsid w:val="00906FFE"/>
    <w:rsid w:val="009078D6"/>
    <w:rsid w:val="00907CF9"/>
    <w:rsid w:val="00907FFE"/>
    <w:rsid w:val="009120AE"/>
    <w:rsid w:val="009142EC"/>
    <w:rsid w:val="009154C3"/>
    <w:rsid w:val="00915982"/>
    <w:rsid w:val="00916C6E"/>
    <w:rsid w:val="00916E88"/>
    <w:rsid w:val="0091792E"/>
    <w:rsid w:val="0092039F"/>
    <w:rsid w:val="00921161"/>
    <w:rsid w:val="00922D51"/>
    <w:rsid w:val="00922F4F"/>
    <w:rsid w:val="00923540"/>
    <w:rsid w:val="009241A9"/>
    <w:rsid w:val="009246A0"/>
    <w:rsid w:val="00924B39"/>
    <w:rsid w:val="0092618F"/>
    <w:rsid w:val="00926767"/>
    <w:rsid w:val="00932A4C"/>
    <w:rsid w:val="00932E64"/>
    <w:rsid w:val="00933AEE"/>
    <w:rsid w:val="009342F7"/>
    <w:rsid w:val="0093473C"/>
    <w:rsid w:val="0093539E"/>
    <w:rsid w:val="00935F28"/>
    <w:rsid w:val="009361D5"/>
    <w:rsid w:val="00936D24"/>
    <w:rsid w:val="00936DD9"/>
    <w:rsid w:val="00936E7A"/>
    <w:rsid w:val="00937C3C"/>
    <w:rsid w:val="009405D7"/>
    <w:rsid w:val="009411E6"/>
    <w:rsid w:val="009423DF"/>
    <w:rsid w:val="009428A4"/>
    <w:rsid w:val="0094349F"/>
    <w:rsid w:val="009434FB"/>
    <w:rsid w:val="00943C32"/>
    <w:rsid w:val="0094431A"/>
    <w:rsid w:val="00944741"/>
    <w:rsid w:val="0094568A"/>
    <w:rsid w:val="009459B6"/>
    <w:rsid w:val="00945B56"/>
    <w:rsid w:val="00947360"/>
    <w:rsid w:val="009474CE"/>
    <w:rsid w:val="00950647"/>
    <w:rsid w:val="00950765"/>
    <w:rsid w:val="00950B96"/>
    <w:rsid w:val="00951E22"/>
    <w:rsid w:val="00953223"/>
    <w:rsid w:val="009538BB"/>
    <w:rsid w:val="00953DF6"/>
    <w:rsid w:val="00954021"/>
    <w:rsid w:val="00955068"/>
    <w:rsid w:val="0095607F"/>
    <w:rsid w:val="009565ED"/>
    <w:rsid w:val="00956BA3"/>
    <w:rsid w:val="0095779F"/>
    <w:rsid w:val="00957C6D"/>
    <w:rsid w:val="0096170D"/>
    <w:rsid w:val="0096173A"/>
    <w:rsid w:val="0096260E"/>
    <w:rsid w:val="0096358A"/>
    <w:rsid w:val="00964022"/>
    <w:rsid w:val="009641B3"/>
    <w:rsid w:val="009646FA"/>
    <w:rsid w:val="009659F4"/>
    <w:rsid w:val="00965B4F"/>
    <w:rsid w:val="00965C53"/>
    <w:rsid w:val="009679E3"/>
    <w:rsid w:val="009705C0"/>
    <w:rsid w:val="00970D60"/>
    <w:rsid w:val="00974A48"/>
    <w:rsid w:val="00974C0E"/>
    <w:rsid w:val="00975624"/>
    <w:rsid w:val="00975EF5"/>
    <w:rsid w:val="009762CC"/>
    <w:rsid w:val="0097697B"/>
    <w:rsid w:val="00977933"/>
    <w:rsid w:val="00981693"/>
    <w:rsid w:val="00982445"/>
    <w:rsid w:val="00982833"/>
    <w:rsid w:val="00982B2F"/>
    <w:rsid w:val="00982EA6"/>
    <w:rsid w:val="00982F7E"/>
    <w:rsid w:val="0098342D"/>
    <w:rsid w:val="009844BA"/>
    <w:rsid w:val="009855E4"/>
    <w:rsid w:val="00985AF6"/>
    <w:rsid w:val="00987C24"/>
    <w:rsid w:val="009909CB"/>
    <w:rsid w:val="00991DE7"/>
    <w:rsid w:val="00992BD9"/>
    <w:rsid w:val="00992E82"/>
    <w:rsid w:val="00993CBF"/>
    <w:rsid w:val="0099436A"/>
    <w:rsid w:val="00994AB2"/>
    <w:rsid w:val="009960E5"/>
    <w:rsid w:val="00996177"/>
    <w:rsid w:val="00997E36"/>
    <w:rsid w:val="009A1A05"/>
    <w:rsid w:val="009A1A2F"/>
    <w:rsid w:val="009A20DB"/>
    <w:rsid w:val="009A213C"/>
    <w:rsid w:val="009A288D"/>
    <w:rsid w:val="009A2D89"/>
    <w:rsid w:val="009A40D8"/>
    <w:rsid w:val="009A421F"/>
    <w:rsid w:val="009A5437"/>
    <w:rsid w:val="009A5B9F"/>
    <w:rsid w:val="009A643C"/>
    <w:rsid w:val="009A64AD"/>
    <w:rsid w:val="009A7ADC"/>
    <w:rsid w:val="009A7E32"/>
    <w:rsid w:val="009B0349"/>
    <w:rsid w:val="009B1514"/>
    <w:rsid w:val="009B176F"/>
    <w:rsid w:val="009B1B68"/>
    <w:rsid w:val="009B240F"/>
    <w:rsid w:val="009B3D1D"/>
    <w:rsid w:val="009B47B1"/>
    <w:rsid w:val="009B5718"/>
    <w:rsid w:val="009B5867"/>
    <w:rsid w:val="009B7AC5"/>
    <w:rsid w:val="009C0EFF"/>
    <w:rsid w:val="009C19B7"/>
    <w:rsid w:val="009C25D5"/>
    <w:rsid w:val="009C3513"/>
    <w:rsid w:val="009C3565"/>
    <w:rsid w:val="009C42C6"/>
    <w:rsid w:val="009C585C"/>
    <w:rsid w:val="009C5B48"/>
    <w:rsid w:val="009C5BA6"/>
    <w:rsid w:val="009C631B"/>
    <w:rsid w:val="009C6394"/>
    <w:rsid w:val="009C6AD9"/>
    <w:rsid w:val="009C704D"/>
    <w:rsid w:val="009D0557"/>
    <w:rsid w:val="009D07B8"/>
    <w:rsid w:val="009D0B31"/>
    <w:rsid w:val="009D11C6"/>
    <w:rsid w:val="009D2961"/>
    <w:rsid w:val="009D2EF4"/>
    <w:rsid w:val="009D4570"/>
    <w:rsid w:val="009D5774"/>
    <w:rsid w:val="009D59FA"/>
    <w:rsid w:val="009D64C0"/>
    <w:rsid w:val="009D7C51"/>
    <w:rsid w:val="009E0860"/>
    <w:rsid w:val="009E196C"/>
    <w:rsid w:val="009E19F2"/>
    <w:rsid w:val="009E20F6"/>
    <w:rsid w:val="009E22BE"/>
    <w:rsid w:val="009E250E"/>
    <w:rsid w:val="009E25DE"/>
    <w:rsid w:val="009E270C"/>
    <w:rsid w:val="009E3A71"/>
    <w:rsid w:val="009E3F30"/>
    <w:rsid w:val="009E462B"/>
    <w:rsid w:val="009E4896"/>
    <w:rsid w:val="009E4976"/>
    <w:rsid w:val="009E79FD"/>
    <w:rsid w:val="009F01EE"/>
    <w:rsid w:val="009F1457"/>
    <w:rsid w:val="009F2167"/>
    <w:rsid w:val="009F36BF"/>
    <w:rsid w:val="009F3CA7"/>
    <w:rsid w:val="009F4BCA"/>
    <w:rsid w:val="009F4D03"/>
    <w:rsid w:val="009F509F"/>
    <w:rsid w:val="009F59EB"/>
    <w:rsid w:val="009F5CBE"/>
    <w:rsid w:val="009F6352"/>
    <w:rsid w:val="009F685C"/>
    <w:rsid w:val="009F6B82"/>
    <w:rsid w:val="00A01312"/>
    <w:rsid w:val="00A01F48"/>
    <w:rsid w:val="00A02563"/>
    <w:rsid w:val="00A02E7E"/>
    <w:rsid w:val="00A04805"/>
    <w:rsid w:val="00A04A17"/>
    <w:rsid w:val="00A04DFF"/>
    <w:rsid w:val="00A050A4"/>
    <w:rsid w:val="00A0591B"/>
    <w:rsid w:val="00A1029E"/>
    <w:rsid w:val="00A108DB"/>
    <w:rsid w:val="00A1102D"/>
    <w:rsid w:val="00A111B6"/>
    <w:rsid w:val="00A1159E"/>
    <w:rsid w:val="00A117A3"/>
    <w:rsid w:val="00A12261"/>
    <w:rsid w:val="00A1239F"/>
    <w:rsid w:val="00A130BC"/>
    <w:rsid w:val="00A13214"/>
    <w:rsid w:val="00A132A5"/>
    <w:rsid w:val="00A1486A"/>
    <w:rsid w:val="00A14A80"/>
    <w:rsid w:val="00A1594B"/>
    <w:rsid w:val="00A15C84"/>
    <w:rsid w:val="00A15CA0"/>
    <w:rsid w:val="00A173ED"/>
    <w:rsid w:val="00A17983"/>
    <w:rsid w:val="00A179A6"/>
    <w:rsid w:val="00A20315"/>
    <w:rsid w:val="00A20A4A"/>
    <w:rsid w:val="00A21003"/>
    <w:rsid w:val="00A21016"/>
    <w:rsid w:val="00A219C9"/>
    <w:rsid w:val="00A21F9D"/>
    <w:rsid w:val="00A21FBA"/>
    <w:rsid w:val="00A22CD3"/>
    <w:rsid w:val="00A230CA"/>
    <w:rsid w:val="00A235D1"/>
    <w:rsid w:val="00A23D59"/>
    <w:rsid w:val="00A24681"/>
    <w:rsid w:val="00A2503F"/>
    <w:rsid w:val="00A2547B"/>
    <w:rsid w:val="00A25923"/>
    <w:rsid w:val="00A25B50"/>
    <w:rsid w:val="00A262D1"/>
    <w:rsid w:val="00A26D27"/>
    <w:rsid w:val="00A32291"/>
    <w:rsid w:val="00A33113"/>
    <w:rsid w:val="00A33CC0"/>
    <w:rsid w:val="00A34452"/>
    <w:rsid w:val="00A34682"/>
    <w:rsid w:val="00A3507B"/>
    <w:rsid w:val="00A35AB3"/>
    <w:rsid w:val="00A360B4"/>
    <w:rsid w:val="00A361E1"/>
    <w:rsid w:val="00A36465"/>
    <w:rsid w:val="00A3649C"/>
    <w:rsid w:val="00A374E9"/>
    <w:rsid w:val="00A376EE"/>
    <w:rsid w:val="00A37A75"/>
    <w:rsid w:val="00A40489"/>
    <w:rsid w:val="00A40C5F"/>
    <w:rsid w:val="00A42A99"/>
    <w:rsid w:val="00A42E8C"/>
    <w:rsid w:val="00A42F26"/>
    <w:rsid w:val="00A431B2"/>
    <w:rsid w:val="00A43A62"/>
    <w:rsid w:val="00A4467B"/>
    <w:rsid w:val="00A455EA"/>
    <w:rsid w:val="00A45947"/>
    <w:rsid w:val="00A45A3C"/>
    <w:rsid w:val="00A45F69"/>
    <w:rsid w:val="00A45FE5"/>
    <w:rsid w:val="00A471B2"/>
    <w:rsid w:val="00A4737D"/>
    <w:rsid w:val="00A473C6"/>
    <w:rsid w:val="00A473CE"/>
    <w:rsid w:val="00A4758A"/>
    <w:rsid w:val="00A475DE"/>
    <w:rsid w:val="00A5009B"/>
    <w:rsid w:val="00A500E6"/>
    <w:rsid w:val="00A5151A"/>
    <w:rsid w:val="00A54D57"/>
    <w:rsid w:val="00A54EFD"/>
    <w:rsid w:val="00A56465"/>
    <w:rsid w:val="00A57E0A"/>
    <w:rsid w:val="00A60283"/>
    <w:rsid w:val="00A60800"/>
    <w:rsid w:val="00A61420"/>
    <w:rsid w:val="00A6152C"/>
    <w:rsid w:val="00A61765"/>
    <w:rsid w:val="00A6259A"/>
    <w:rsid w:val="00A62B4A"/>
    <w:rsid w:val="00A62B99"/>
    <w:rsid w:val="00A62CC8"/>
    <w:rsid w:val="00A63865"/>
    <w:rsid w:val="00A64008"/>
    <w:rsid w:val="00A652A1"/>
    <w:rsid w:val="00A67ABF"/>
    <w:rsid w:val="00A67EA3"/>
    <w:rsid w:val="00A70B9D"/>
    <w:rsid w:val="00A71DA5"/>
    <w:rsid w:val="00A71DAD"/>
    <w:rsid w:val="00A723E0"/>
    <w:rsid w:val="00A7255E"/>
    <w:rsid w:val="00A734E5"/>
    <w:rsid w:val="00A74171"/>
    <w:rsid w:val="00A74355"/>
    <w:rsid w:val="00A748E6"/>
    <w:rsid w:val="00A7495D"/>
    <w:rsid w:val="00A74B63"/>
    <w:rsid w:val="00A7657C"/>
    <w:rsid w:val="00A7721A"/>
    <w:rsid w:val="00A802E0"/>
    <w:rsid w:val="00A8142A"/>
    <w:rsid w:val="00A81816"/>
    <w:rsid w:val="00A81936"/>
    <w:rsid w:val="00A823F6"/>
    <w:rsid w:val="00A82A00"/>
    <w:rsid w:val="00A82A89"/>
    <w:rsid w:val="00A832CF"/>
    <w:rsid w:val="00A83EE5"/>
    <w:rsid w:val="00A840C6"/>
    <w:rsid w:val="00A8495F"/>
    <w:rsid w:val="00A849B6"/>
    <w:rsid w:val="00A858D8"/>
    <w:rsid w:val="00A85FF4"/>
    <w:rsid w:val="00A86656"/>
    <w:rsid w:val="00A87343"/>
    <w:rsid w:val="00A87E7D"/>
    <w:rsid w:val="00A92F23"/>
    <w:rsid w:val="00A93BBA"/>
    <w:rsid w:val="00A9585E"/>
    <w:rsid w:val="00A959F6"/>
    <w:rsid w:val="00A963C0"/>
    <w:rsid w:val="00A96E3B"/>
    <w:rsid w:val="00A9769D"/>
    <w:rsid w:val="00AA0A89"/>
    <w:rsid w:val="00AA0C19"/>
    <w:rsid w:val="00AA0EAD"/>
    <w:rsid w:val="00AA1BD2"/>
    <w:rsid w:val="00AA326D"/>
    <w:rsid w:val="00AA3861"/>
    <w:rsid w:val="00AA5073"/>
    <w:rsid w:val="00AA6052"/>
    <w:rsid w:val="00AA6429"/>
    <w:rsid w:val="00AA78A0"/>
    <w:rsid w:val="00AB0CCB"/>
    <w:rsid w:val="00AB23F7"/>
    <w:rsid w:val="00AB2FD3"/>
    <w:rsid w:val="00AB3143"/>
    <w:rsid w:val="00AB3630"/>
    <w:rsid w:val="00AB3AC1"/>
    <w:rsid w:val="00AB3B4F"/>
    <w:rsid w:val="00AB3E4A"/>
    <w:rsid w:val="00AB65AE"/>
    <w:rsid w:val="00AB664E"/>
    <w:rsid w:val="00AB6C04"/>
    <w:rsid w:val="00AB7310"/>
    <w:rsid w:val="00AB73B6"/>
    <w:rsid w:val="00AB76FB"/>
    <w:rsid w:val="00AB7BF2"/>
    <w:rsid w:val="00AC01AA"/>
    <w:rsid w:val="00AC07CB"/>
    <w:rsid w:val="00AC258A"/>
    <w:rsid w:val="00AC263B"/>
    <w:rsid w:val="00AC41FD"/>
    <w:rsid w:val="00AC4F72"/>
    <w:rsid w:val="00AC5AB8"/>
    <w:rsid w:val="00AC6531"/>
    <w:rsid w:val="00AC67D1"/>
    <w:rsid w:val="00AC6BD0"/>
    <w:rsid w:val="00AC75F5"/>
    <w:rsid w:val="00AD0065"/>
    <w:rsid w:val="00AD04BF"/>
    <w:rsid w:val="00AD08B3"/>
    <w:rsid w:val="00AD08E3"/>
    <w:rsid w:val="00AD0CFF"/>
    <w:rsid w:val="00AD21B7"/>
    <w:rsid w:val="00AD2AEC"/>
    <w:rsid w:val="00AD308D"/>
    <w:rsid w:val="00AD44BD"/>
    <w:rsid w:val="00AD5130"/>
    <w:rsid w:val="00AD53C3"/>
    <w:rsid w:val="00AD696E"/>
    <w:rsid w:val="00AD6BD4"/>
    <w:rsid w:val="00AD6CF2"/>
    <w:rsid w:val="00AD7097"/>
    <w:rsid w:val="00AD77DD"/>
    <w:rsid w:val="00AD7FF0"/>
    <w:rsid w:val="00AE1684"/>
    <w:rsid w:val="00AE1BBE"/>
    <w:rsid w:val="00AE1FA9"/>
    <w:rsid w:val="00AE2353"/>
    <w:rsid w:val="00AE2BF5"/>
    <w:rsid w:val="00AE31A2"/>
    <w:rsid w:val="00AE3259"/>
    <w:rsid w:val="00AE3282"/>
    <w:rsid w:val="00AE393F"/>
    <w:rsid w:val="00AE524C"/>
    <w:rsid w:val="00AE69EB"/>
    <w:rsid w:val="00AE6A7E"/>
    <w:rsid w:val="00AE7263"/>
    <w:rsid w:val="00AE77AA"/>
    <w:rsid w:val="00AF020A"/>
    <w:rsid w:val="00AF1732"/>
    <w:rsid w:val="00AF56C0"/>
    <w:rsid w:val="00AF57EE"/>
    <w:rsid w:val="00AF59E6"/>
    <w:rsid w:val="00AF711E"/>
    <w:rsid w:val="00AF741A"/>
    <w:rsid w:val="00B00217"/>
    <w:rsid w:val="00B01734"/>
    <w:rsid w:val="00B01AB4"/>
    <w:rsid w:val="00B01ADB"/>
    <w:rsid w:val="00B025FA"/>
    <w:rsid w:val="00B02974"/>
    <w:rsid w:val="00B031C5"/>
    <w:rsid w:val="00B0337E"/>
    <w:rsid w:val="00B04161"/>
    <w:rsid w:val="00B04CCE"/>
    <w:rsid w:val="00B05323"/>
    <w:rsid w:val="00B05664"/>
    <w:rsid w:val="00B056F9"/>
    <w:rsid w:val="00B067B7"/>
    <w:rsid w:val="00B11E3D"/>
    <w:rsid w:val="00B11EF0"/>
    <w:rsid w:val="00B121EF"/>
    <w:rsid w:val="00B1221B"/>
    <w:rsid w:val="00B124A6"/>
    <w:rsid w:val="00B12F68"/>
    <w:rsid w:val="00B134B1"/>
    <w:rsid w:val="00B16465"/>
    <w:rsid w:val="00B16984"/>
    <w:rsid w:val="00B16C45"/>
    <w:rsid w:val="00B174FE"/>
    <w:rsid w:val="00B17E82"/>
    <w:rsid w:val="00B200C1"/>
    <w:rsid w:val="00B20917"/>
    <w:rsid w:val="00B217B2"/>
    <w:rsid w:val="00B21CB4"/>
    <w:rsid w:val="00B22752"/>
    <w:rsid w:val="00B231CB"/>
    <w:rsid w:val="00B2339C"/>
    <w:rsid w:val="00B24260"/>
    <w:rsid w:val="00B24B29"/>
    <w:rsid w:val="00B2500D"/>
    <w:rsid w:val="00B261BE"/>
    <w:rsid w:val="00B301CB"/>
    <w:rsid w:val="00B30E26"/>
    <w:rsid w:val="00B315EB"/>
    <w:rsid w:val="00B317B2"/>
    <w:rsid w:val="00B339DF"/>
    <w:rsid w:val="00B33AE8"/>
    <w:rsid w:val="00B34A17"/>
    <w:rsid w:val="00B35A85"/>
    <w:rsid w:val="00B36374"/>
    <w:rsid w:val="00B3673A"/>
    <w:rsid w:val="00B37004"/>
    <w:rsid w:val="00B371D7"/>
    <w:rsid w:val="00B410BF"/>
    <w:rsid w:val="00B41177"/>
    <w:rsid w:val="00B42E66"/>
    <w:rsid w:val="00B43A65"/>
    <w:rsid w:val="00B43DD5"/>
    <w:rsid w:val="00B451DD"/>
    <w:rsid w:val="00B4575A"/>
    <w:rsid w:val="00B4578F"/>
    <w:rsid w:val="00B46AD5"/>
    <w:rsid w:val="00B474F5"/>
    <w:rsid w:val="00B475D4"/>
    <w:rsid w:val="00B47A07"/>
    <w:rsid w:val="00B5021F"/>
    <w:rsid w:val="00B509B4"/>
    <w:rsid w:val="00B52B8B"/>
    <w:rsid w:val="00B52FE9"/>
    <w:rsid w:val="00B531E4"/>
    <w:rsid w:val="00B53309"/>
    <w:rsid w:val="00B53327"/>
    <w:rsid w:val="00B53D10"/>
    <w:rsid w:val="00B54DC3"/>
    <w:rsid w:val="00B56871"/>
    <w:rsid w:val="00B56D88"/>
    <w:rsid w:val="00B575BA"/>
    <w:rsid w:val="00B6034E"/>
    <w:rsid w:val="00B61DAD"/>
    <w:rsid w:val="00B620C1"/>
    <w:rsid w:val="00B625CA"/>
    <w:rsid w:val="00B62C52"/>
    <w:rsid w:val="00B631D0"/>
    <w:rsid w:val="00B633FE"/>
    <w:rsid w:val="00B64561"/>
    <w:rsid w:val="00B64A78"/>
    <w:rsid w:val="00B65165"/>
    <w:rsid w:val="00B65413"/>
    <w:rsid w:val="00B66452"/>
    <w:rsid w:val="00B66562"/>
    <w:rsid w:val="00B66CE9"/>
    <w:rsid w:val="00B66F7F"/>
    <w:rsid w:val="00B67818"/>
    <w:rsid w:val="00B700E9"/>
    <w:rsid w:val="00B707B6"/>
    <w:rsid w:val="00B70D68"/>
    <w:rsid w:val="00B714F4"/>
    <w:rsid w:val="00B72526"/>
    <w:rsid w:val="00B726A9"/>
    <w:rsid w:val="00B730CA"/>
    <w:rsid w:val="00B7390A"/>
    <w:rsid w:val="00B7440A"/>
    <w:rsid w:val="00B74EEC"/>
    <w:rsid w:val="00B753A0"/>
    <w:rsid w:val="00B76429"/>
    <w:rsid w:val="00B76B1E"/>
    <w:rsid w:val="00B77C78"/>
    <w:rsid w:val="00B77F22"/>
    <w:rsid w:val="00B80B57"/>
    <w:rsid w:val="00B81A41"/>
    <w:rsid w:val="00B81A53"/>
    <w:rsid w:val="00B81A73"/>
    <w:rsid w:val="00B82AD3"/>
    <w:rsid w:val="00B84922"/>
    <w:rsid w:val="00B84BBA"/>
    <w:rsid w:val="00B85F0E"/>
    <w:rsid w:val="00B867E6"/>
    <w:rsid w:val="00B867F6"/>
    <w:rsid w:val="00B87674"/>
    <w:rsid w:val="00B91B2C"/>
    <w:rsid w:val="00B92DD9"/>
    <w:rsid w:val="00B93976"/>
    <w:rsid w:val="00B93FB9"/>
    <w:rsid w:val="00B94164"/>
    <w:rsid w:val="00B9453A"/>
    <w:rsid w:val="00B94AC8"/>
    <w:rsid w:val="00B94E41"/>
    <w:rsid w:val="00B956D4"/>
    <w:rsid w:val="00B96710"/>
    <w:rsid w:val="00B96E02"/>
    <w:rsid w:val="00B97446"/>
    <w:rsid w:val="00BA0129"/>
    <w:rsid w:val="00BA028D"/>
    <w:rsid w:val="00BA0DC7"/>
    <w:rsid w:val="00BA18ED"/>
    <w:rsid w:val="00BA31F9"/>
    <w:rsid w:val="00BA38A1"/>
    <w:rsid w:val="00BA496C"/>
    <w:rsid w:val="00BA5360"/>
    <w:rsid w:val="00BA53E6"/>
    <w:rsid w:val="00BA68B7"/>
    <w:rsid w:val="00BA7432"/>
    <w:rsid w:val="00BA793F"/>
    <w:rsid w:val="00BB0209"/>
    <w:rsid w:val="00BB0DDB"/>
    <w:rsid w:val="00BB0F03"/>
    <w:rsid w:val="00BB1E2D"/>
    <w:rsid w:val="00BB2BCE"/>
    <w:rsid w:val="00BB2E69"/>
    <w:rsid w:val="00BB3D4F"/>
    <w:rsid w:val="00BB3EF7"/>
    <w:rsid w:val="00BB423A"/>
    <w:rsid w:val="00BB49D7"/>
    <w:rsid w:val="00BB4BFD"/>
    <w:rsid w:val="00BB5BE7"/>
    <w:rsid w:val="00BB6689"/>
    <w:rsid w:val="00BB679B"/>
    <w:rsid w:val="00BB6942"/>
    <w:rsid w:val="00BB6A31"/>
    <w:rsid w:val="00BB6C3C"/>
    <w:rsid w:val="00BB7C30"/>
    <w:rsid w:val="00BC0024"/>
    <w:rsid w:val="00BC02C5"/>
    <w:rsid w:val="00BC0927"/>
    <w:rsid w:val="00BC15BA"/>
    <w:rsid w:val="00BC1941"/>
    <w:rsid w:val="00BC1AA0"/>
    <w:rsid w:val="00BC2495"/>
    <w:rsid w:val="00BC2F75"/>
    <w:rsid w:val="00BC30EE"/>
    <w:rsid w:val="00BC3E17"/>
    <w:rsid w:val="00BC6670"/>
    <w:rsid w:val="00BC7EB9"/>
    <w:rsid w:val="00BD0466"/>
    <w:rsid w:val="00BD12BF"/>
    <w:rsid w:val="00BD15FD"/>
    <w:rsid w:val="00BD1810"/>
    <w:rsid w:val="00BD1B56"/>
    <w:rsid w:val="00BD2092"/>
    <w:rsid w:val="00BD2643"/>
    <w:rsid w:val="00BD4550"/>
    <w:rsid w:val="00BD56B1"/>
    <w:rsid w:val="00BD6197"/>
    <w:rsid w:val="00BD63B0"/>
    <w:rsid w:val="00BD6558"/>
    <w:rsid w:val="00BD6742"/>
    <w:rsid w:val="00BD7E0E"/>
    <w:rsid w:val="00BE11A3"/>
    <w:rsid w:val="00BE2070"/>
    <w:rsid w:val="00BE28EE"/>
    <w:rsid w:val="00BE2CD1"/>
    <w:rsid w:val="00BE2E8F"/>
    <w:rsid w:val="00BE4CE4"/>
    <w:rsid w:val="00BE4CFD"/>
    <w:rsid w:val="00BE679F"/>
    <w:rsid w:val="00BE68F7"/>
    <w:rsid w:val="00BE6A1F"/>
    <w:rsid w:val="00BE6DDE"/>
    <w:rsid w:val="00BE76D1"/>
    <w:rsid w:val="00BE7A8D"/>
    <w:rsid w:val="00BE7DBA"/>
    <w:rsid w:val="00BE7FDA"/>
    <w:rsid w:val="00BF04FC"/>
    <w:rsid w:val="00BF0621"/>
    <w:rsid w:val="00BF1B34"/>
    <w:rsid w:val="00BF2753"/>
    <w:rsid w:val="00BF28C5"/>
    <w:rsid w:val="00BF2976"/>
    <w:rsid w:val="00BF3022"/>
    <w:rsid w:val="00BF3214"/>
    <w:rsid w:val="00BF3413"/>
    <w:rsid w:val="00BF4199"/>
    <w:rsid w:val="00BF5157"/>
    <w:rsid w:val="00BF5573"/>
    <w:rsid w:val="00BF75F2"/>
    <w:rsid w:val="00BF76E3"/>
    <w:rsid w:val="00BF7A40"/>
    <w:rsid w:val="00C0032D"/>
    <w:rsid w:val="00C01141"/>
    <w:rsid w:val="00C01D9C"/>
    <w:rsid w:val="00C01ED5"/>
    <w:rsid w:val="00C03BF5"/>
    <w:rsid w:val="00C04AB7"/>
    <w:rsid w:val="00C05AE8"/>
    <w:rsid w:val="00C05C34"/>
    <w:rsid w:val="00C05C4B"/>
    <w:rsid w:val="00C07C3E"/>
    <w:rsid w:val="00C12386"/>
    <w:rsid w:val="00C12FA9"/>
    <w:rsid w:val="00C13081"/>
    <w:rsid w:val="00C13BDD"/>
    <w:rsid w:val="00C1419A"/>
    <w:rsid w:val="00C14F6B"/>
    <w:rsid w:val="00C15867"/>
    <w:rsid w:val="00C16C0E"/>
    <w:rsid w:val="00C17203"/>
    <w:rsid w:val="00C17704"/>
    <w:rsid w:val="00C17FC4"/>
    <w:rsid w:val="00C20245"/>
    <w:rsid w:val="00C203AB"/>
    <w:rsid w:val="00C20E70"/>
    <w:rsid w:val="00C20F40"/>
    <w:rsid w:val="00C21A30"/>
    <w:rsid w:val="00C227B3"/>
    <w:rsid w:val="00C2296D"/>
    <w:rsid w:val="00C22B6E"/>
    <w:rsid w:val="00C230A6"/>
    <w:rsid w:val="00C23155"/>
    <w:rsid w:val="00C246E1"/>
    <w:rsid w:val="00C24EE5"/>
    <w:rsid w:val="00C25359"/>
    <w:rsid w:val="00C26E9C"/>
    <w:rsid w:val="00C2738B"/>
    <w:rsid w:val="00C3012A"/>
    <w:rsid w:val="00C30936"/>
    <w:rsid w:val="00C30E37"/>
    <w:rsid w:val="00C313C2"/>
    <w:rsid w:val="00C33149"/>
    <w:rsid w:val="00C33795"/>
    <w:rsid w:val="00C33BBB"/>
    <w:rsid w:val="00C34585"/>
    <w:rsid w:val="00C34A2F"/>
    <w:rsid w:val="00C36E50"/>
    <w:rsid w:val="00C400CA"/>
    <w:rsid w:val="00C40ADB"/>
    <w:rsid w:val="00C40C41"/>
    <w:rsid w:val="00C4214D"/>
    <w:rsid w:val="00C4236D"/>
    <w:rsid w:val="00C423B0"/>
    <w:rsid w:val="00C436D6"/>
    <w:rsid w:val="00C44D9C"/>
    <w:rsid w:val="00C45885"/>
    <w:rsid w:val="00C458C1"/>
    <w:rsid w:val="00C45B0C"/>
    <w:rsid w:val="00C465DB"/>
    <w:rsid w:val="00C46DD2"/>
    <w:rsid w:val="00C473C6"/>
    <w:rsid w:val="00C502DE"/>
    <w:rsid w:val="00C50854"/>
    <w:rsid w:val="00C50F22"/>
    <w:rsid w:val="00C51545"/>
    <w:rsid w:val="00C53171"/>
    <w:rsid w:val="00C53886"/>
    <w:rsid w:val="00C5388F"/>
    <w:rsid w:val="00C5448B"/>
    <w:rsid w:val="00C549F1"/>
    <w:rsid w:val="00C567B0"/>
    <w:rsid w:val="00C576FF"/>
    <w:rsid w:val="00C578D8"/>
    <w:rsid w:val="00C57971"/>
    <w:rsid w:val="00C61C3B"/>
    <w:rsid w:val="00C61CC2"/>
    <w:rsid w:val="00C6273F"/>
    <w:rsid w:val="00C63796"/>
    <w:rsid w:val="00C64844"/>
    <w:rsid w:val="00C658EC"/>
    <w:rsid w:val="00C65BD7"/>
    <w:rsid w:val="00C67464"/>
    <w:rsid w:val="00C70372"/>
    <w:rsid w:val="00C71AE9"/>
    <w:rsid w:val="00C71F5C"/>
    <w:rsid w:val="00C722EF"/>
    <w:rsid w:val="00C7248F"/>
    <w:rsid w:val="00C74BDF"/>
    <w:rsid w:val="00C767E2"/>
    <w:rsid w:val="00C76BA4"/>
    <w:rsid w:val="00C7746E"/>
    <w:rsid w:val="00C776F7"/>
    <w:rsid w:val="00C80C9F"/>
    <w:rsid w:val="00C815E4"/>
    <w:rsid w:val="00C82E0B"/>
    <w:rsid w:val="00C83A48"/>
    <w:rsid w:val="00C83F58"/>
    <w:rsid w:val="00C84841"/>
    <w:rsid w:val="00C84B99"/>
    <w:rsid w:val="00C85865"/>
    <w:rsid w:val="00C85C0C"/>
    <w:rsid w:val="00C85E85"/>
    <w:rsid w:val="00C86C13"/>
    <w:rsid w:val="00C87199"/>
    <w:rsid w:val="00C8781A"/>
    <w:rsid w:val="00C9016B"/>
    <w:rsid w:val="00C907F2"/>
    <w:rsid w:val="00C91AFB"/>
    <w:rsid w:val="00C93521"/>
    <w:rsid w:val="00C93A03"/>
    <w:rsid w:val="00C947E6"/>
    <w:rsid w:val="00C96A28"/>
    <w:rsid w:val="00C976CE"/>
    <w:rsid w:val="00C9793B"/>
    <w:rsid w:val="00CA036B"/>
    <w:rsid w:val="00CA0BE5"/>
    <w:rsid w:val="00CA1AF6"/>
    <w:rsid w:val="00CA1CA9"/>
    <w:rsid w:val="00CA241C"/>
    <w:rsid w:val="00CA247B"/>
    <w:rsid w:val="00CA291E"/>
    <w:rsid w:val="00CA2EAE"/>
    <w:rsid w:val="00CA353A"/>
    <w:rsid w:val="00CA3830"/>
    <w:rsid w:val="00CA38AB"/>
    <w:rsid w:val="00CA3F15"/>
    <w:rsid w:val="00CA4AC1"/>
    <w:rsid w:val="00CA50AA"/>
    <w:rsid w:val="00CB0316"/>
    <w:rsid w:val="00CB0B11"/>
    <w:rsid w:val="00CB18E9"/>
    <w:rsid w:val="00CB201E"/>
    <w:rsid w:val="00CB2431"/>
    <w:rsid w:val="00CB26D6"/>
    <w:rsid w:val="00CB2E31"/>
    <w:rsid w:val="00CB31C2"/>
    <w:rsid w:val="00CB455E"/>
    <w:rsid w:val="00CB4585"/>
    <w:rsid w:val="00CB4F12"/>
    <w:rsid w:val="00CB5354"/>
    <w:rsid w:val="00CB72E7"/>
    <w:rsid w:val="00CC1BC8"/>
    <w:rsid w:val="00CC299E"/>
    <w:rsid w:val="00CC2E75"/>
    <w:rsid w:val="00CC35B8"/>
    <w:rsid w:val="00CC3696"/>
    <w:rsid w:val="00CC3744"/>
    <w:rsid w:val="00CC3F2B"/>
    <w:rsid w:val="00CC5C4E"/>
    <w:rsid w:val="00CC5F2A"/>
    <w:rsid w:val="00CC627F"/>
    <w:rsid w:val="00CC6A14"/>
    <w:rsid w:val="00CC70A3"/>
    <w:rsid w:val="00CC7445"/>
    <w:rsid w:val="00CC74DE"/>
    <w:rsid w:val="00CC7B5D"/>
    <w:rsid w:val="00CD1DEE"/>
    <w:rsid w:val="00CD2D4D"/>
    <w:rsid w:val="00CD2E53"/>
    <w:rsid w:val="00CD3411"/>
    <w:rsid w:val="00CD35AA"/>
    <w:rsid w:val="00CD4442"/>
    <w:rsid w:val="00CD47BE"/>
    <w:rsid w:val="00CD47F6"/>
    <w:rsid w:val="00CD4EC8"/>
    <w:rsid w:val="00CD5393"/>
    <w:rsid w:val="00CD53C3"/>
    <w:rsid w:val="00CD5653"/>
    <w:rsid w:val="00CD574E"/>
    <w:rsid w:val="00CD6ED7"/>
    <w:rsid w:val="00CD7208"/>
    <w:rsid w:val="00CD7CF5"/>
    <w:rsid w:val="00CE1A9C"/>
    <w:rsid w:val="00CE2335"/>
    <w:rsid w:val="00CE2F54"/>
    <w:rsid w:val="00CE348D"/>
    <w:rsid w:val="00CE4C22"/>
    <w:rsid w:val="00CE5D7D"/>
    <w:rsid w:val="00CE5E09"/>
    <w:rsid w:val="00CE73B8"/>
    <w:rsid w:val="00CE7A08"/>
    <w:rsid w:val="00CF02E1"/>
    <w:rsid w:val="00CF06D7"/>
    <w:rsid w:val="00CF0AF1"/>
    <w:rsid w:val="00CF10BD"/>
    <w:rsid w:val="00CF3685"/>
    <w:rsid w:val="00CF41EC"/>
    <w:rsid w:val="00CF4291"/>
    <w:rsid w:val="00CF456B"/>
    <w:rsid w:val="00CF4593"/>
    <w:rsid w:val="00CF5B9A"/>
    <w:rsid w:val="00CF5D04"/>
    <w:rsid w:val="00CF6238"/>
    <w:rsid w:val="00CF717D"/>
    <w:rsid w:val="00CF7390"/>
    <w:rsid w:val="00CF74F2"/>
    <w:rsid w:val="00D00BD2"/>
    <w:rsid w:val="00D01E70"/>
    <w:rsid w:val="00D02B73"/>
    <w:rsid w:val="00D03229"/>
    <w:rsid w:val="00D04DE4"/>
    <w:rsid w:val="00D058D1"/>
    <w:rsid w:val="00D05E6E"/>
    <w:rsid w:val="00D063F1"/>
    <w:rsid w:val="00D06CB3"/>
    <w:rsid w:val="00D1099D"/>
    <w:rsid w:val="00D10D50"/>
    <w:rsid w:val="00D112BB"/>
    <w:rsid w:val="00D120E5"/>
    <w:rsid w:val="00D121A0"/>
    <w:rsid w:val="00D12B2F"/>
    <w:rsid w:val="00D13CD0"/>
    <w:rsid w:val="00D140F2"/>
    <w:rsid w:val="00D143AC"/>
    <w:rsid w:val="00D14F22"/>
    <w:rsid w:val="00D170C6"/>
    <w:rsid w:val="00D173B1"/>
    <w:rsid w:val="00D21F0F"/>
    <w:rsid w:val="00D22467"/>
    <w:rsid w:val="00D227BB"/>
    <w:rsid w:val="00D23630"/>
    <w:rsid w:val="00D23977"/>
    <w:rsid w:val="00D261B8"/>
    <w:rsid w:val="00D2705A"/>
    <w:rsid w:val="00D27E0E"/>
    <w:rsid w:val="00D30338"/>
    <w:rsid w:val="00D313A2"/>
    <w:rsid w:val="00D32313"/>
    <w:rsid w:val="00D32C3E"/>
    <w:rsid w:val="00D331FB"/>
    <w:rsid w:val="00D336DE"/>
    <w:rsid w:val="00D339C4"/>
    <w:rsid w:val="00D33CD6"/>
    <w:rsid w:val="00D35657"/>
    <w:rsid w:val="00D36A02"/>
    <w:rsid w:val="00D405A6"/>
    <w:rsid w:val="00D41075"/>
    <w:rsid w:val="00D42570"/>
    <w:rsid w:val="00D42FED"/>
    <w:rsid w:val="00D4305C"/>
    <w:rsid w:val="00D447CB"/>
    <w:rsid w:val="00D447FE"/>
    <w:rsid w:val="00D45949"/>
    <w:rsid w:val="00D45EDC"/>
    <w:rsid w:val="00D4664B"/>
    <w:rsid w:val="00D4741C"/>
    <w:rsid w:val="00D479C5"/>
    <w:rsid w:val="00D502AF"/>
    <w:rsid w:val="00D50FFB"/>
    <w:rsid w:val="00D52168"/>
    <w:rsid w:val="00D52301"/>
    <w:rsid w:val="00D525E0"/>
    <w:rsid w:val="00D52E06"/>
    <w:rsid w:val="00D53013"/>
    <w:rsid w:val="00D5514E"/>
    <w:rsid w:val="00D56875"/>
    <w:rsid w:val="00D57918"/>
    <w:rsid w:val="00D57BA7"/>
    <w:rsid w:val="00D57D07"/>
    <w:rsid w:val="00D57F12"/>
    <w:rsid w:val="00D61C6A"/>
    <w:rsid w:val="00D62B56"/>
    <w:rsid w:val="00D648A2"/>
    <w:rsid w:val="00D6632F"/>
    <w:rsid w:val="00D6717F"/>
    <w:rsid w:val="00D67638"/>
    <w:rsid w:val="00D677D8"/>
    <w:rsid w:val="00D72814"/>
    <w:rsid w:val="00D72DCD"/>
    <w:rsid w:val="00D73490"/>
    <w:rsid w:val="00D73BC1"/>
    <w:rsid w:val="00D73DC6"/>
    <w:rsid w:val="00D74481"/>
    <w:rsid w:val="00D74C1A"/>
    <w:rsid w:val="00D750B0"/>
    <w:rsid w:val="00D754C1"/>
    <w:rsid w:val="00D7579D"/>
    <w:rsid w:val="00D75994"/>
    <w:rsid w:val="00D75C1D"/>
    <w:rsid w:val="00D77393"/>
    <w:rsid w:val="00D776F2"/>
    <w:rsid w:val="00D7779D"/>
    <w:rsid w:val="00D77920"/>
    <w:rsid w:val="00D77A35"/>
    <w:rsid w:val="00D800FF"/>
    <w:rsid w:val="00D80D71"/>
    <w:rsid w:val="00D8141A"/>
    <w:rsid w:val="00D81B3E"/>
    <w:rsid w:val="00D82641"/>
    <w:rsid w:val="00D82990"/>
    <w:rsid w:val="00D832E4"/>
    <w:rsid w:val="00D83310"/>
    <w:rsid w:val="00D8347B"/>
    <w:rsid w:val="00D84A65"/>
    <w:rsid w:val="00D84E7F"/>
    <w:rsid w:val="00D86883"/>
    <w:rsid w:val="00D86D7B"/>
    <w:rsid w:val="00D908ED"/>
    <w:rsid w:val="00D90C70"/>
    <w:rsid w:val="00D90E49"/>
    <w:rsid w:val="00D91052"/>
    <w:rsid w:val="00D913E7"/>
    <w:rsid w:val="00D93225"/>
    <w:rsid w:val="00D9329C"/>
    <w:rsid w:val="00D932B2"/>
    <w:rsid w:val="00D93BB5"/>
    <w:rsid w:val="00D944F4"/>
    <w:rsid w:val="00D947D8"/>
    <w:rsid w:val="00D94B96"/>
    <w:rsid w:val="00D94EAE"/>
    <w:rsid w:val="00D9623F"/>
    <w:rsid w:val="00D969DE"/>
    <w:rsid w:val="00D96ADE"/>
    <w:rsid w:val="00D96DF3"/>
    <w:rsid w:val="00D9742A"/>
    <w:rsid w:val="00D9747F"/>
    <w:rsid w:val="00D9792A"/>
    <w:rsid w:val="00D97C3C"/>
    <w:rsid w:val="00D97EC4"/>
    <w:rsid w:val="00DA00BA"/>
    <w:rsid w:val="00DA09D9"/>
    <w:rsid w:val="00DA0CE2"/>
    <w:rsid w:val="00DA1978"/>
    <w:rsid w:val="00DA2528"/>
    <w:rsid w:val="00DA4B27"/>
    <w:rsid w:val="00DA4CFC"/>
    <w:rsid w:val="00DA6262"/>
    <w:rsid w:val="00DA6E1B"/>
    <w:rsid w:val="00DB0547"/>
    <w:rsid w:val="00DB089F"/>
    <w:rsid w:val="00DB3D34"/>
    <w:rsid w:val="00DB3D44"/>
    <w:rsid w:val="00DB47CE"/>
    <w:rsid w:val="00DB53B1"/>
    <w:rsid w:val="00DB74AF"/>
    <w:rsid w:val="00DC14C4"/>
    <w:rsid w:val="00DC1A58"/>
    <w:rsid w:val="00DC1FE2"/>
    <w:rsid w:val="00DC341C"/>
    <w:rsid w:val="00DC373E"/>
    <w:rsid w:val="00DC3A16"/>
    <w:rsid w:val="00DC3BF2"/>
    <w:rsid w:val="00DC4921"/>
    <w:rsid w:val="00DC5334"/>
    <w:rsid w:val="00DC6A10"/>
    <w:rsid w:val="00DC6EFF"/>
    <w:rsid w:val="00DC70C1"/>
    <w:rsid w:val="00DD33A7"/>
    <w:rsid w:val="00DD38F8"/>
    <w:rsid w:val="00DD3918"/>
    <w:rsid w:val="00DD3B30"/>
    <w:rsid w:val="00DD476F"/>
    <w:rsid w:val="00DD4F4E"/>
    <w:rsid w:val="00DD542E"/>
    <w:rsid w:val="00DD772A"/>
    <w:rsid w:val="00DD783F"/>
    <w:rsid w:val="00DE0D5D"/>
    <w:rsid w:val="00DE0FF2"/>
    <w:rsid w:val="00DE1823"/>
    <w:rsid w:val="00DE1DBF"/>
    <w:rsid w:val="00DE1DE7"/>
    <w:rsid w:val="00DE2721"/>
    <w:rsid w:val="00DE28B0"/>
    <w:rsid w:val="00DE3AA2"/>
    <w:rsid w:val="00DE52D5"/>
    <w:rsid w:val="00DE5C16"/>
    <w:rsid w:val="00DE60BC"/>
    <w:rsid w:val="00DE657E"/>
    <w:rsid w:val="00DE699C"/>
    <w:rsid w:val="00DE7F55"/>
    <w:rsid w:val="00DF0333"/>
    <w:rsid w:val="00DF06F4"/>
    <w:rsid w:val="00DF17C0"/>
    <w:rsid w:val="00DF1B54"/>
    <w:rsid w:val="00DF1B94"/>
    <w:rsid w:val="00DF1F93"/>
    <w:rsid w:val="00DF3735"/>
    <w:rsid w:val="00DF3BE0"/>
    <w:rsid w:val="00DF4290"/>
    <w:rsid w:val="00DF444A"/>
    <w:rsid w:val="00DF4704"/>
    <w:rsid w:val="00DF5C12"/>
    <w:rsid w:val="00DF6F43"/>
    <w:rsid w:val="00DF70AD"/>
    <w:rsid w:val="00DF724D"/>
    <w:rsid w:val="00DF7270"/>
    <w:rsid w:val="00DF7DED"/>
    <w:rsid w:val="00E0053E"/>
    <w:rsid w:val="00E00B50"/>
    <w:rsid w:val="00E024AA"/>
    <w:rsid w:val="00E02889"/>
    <w:rsid w:val="00E03306"/>
    <w:rsid w:val="00E036BD"/>
    <w:rsid w:val="00E03EBE"/>
    <w:rsid w:val="00E0406F"/>
    <w:rsid w:val="00E04A6A"/>
    <w:rsid w:val="00E04FE8"/>
    <w:rsid w:val="00E0504B"/>
    <w:rsid w:val="00E06032"/>
    <w:rsid w:val="00E06E3A"/>
    <w:rsid w:val="00E07D55"/>
    <w:rsid w:val="00E102D6"/>
    <w:rsid w:val="00E1030C"/>
    <w:rsid w:val="00E114D7"/>
    <w:rsid w:val="00E136FC"/>
    <w:rsid w:val="00E14E9C"/>
    <w:rsid w:val="00E15B3E"/>
    <w:rsid w:val="00E168B8"/>
    <w:rsid w:val="00E207FC"/>
    <w:rsid w:val="00E20B55"/>
    <w:rsid w:val="00E2121E"/>
    <w:rsid w:val="00E21723"/>
    <w:rsid w:val="00E21816"/>
    <w:rsid w:val="00E22956"/>
    <w:rsid w:val="00E242A7"/>
    <w:rsid w:val="00E250A2"/>
    <w:rsid w:val="00E250F1"/>
    <w:rsid w:val="00E251FE"/>
    <w:rsid w:val="00E253A2"/>
    <w:rsid w:val="00E303C7"/>
    <w:rsid w:val="00E30E92"/>
    <w:rsid w:val="00E30E9F"/>
    <w:rsid w:val="00E30FDE"/>
    <w:rsid w:val="00E31AD9"/>
    <w:rsid w:val="00E33A9B"/>
    <w:rsid w:val="00E342FF"/>
    <w:rsid w:val="00E3550D"/>
    <w:rsid w:val="00E3654D"/>
    <w:rsid w:val="00E36AB1"/>
    <w:rsid w:val="00E3759A"/>
    <w:rsid w:val="00E37C79"/>
    <w:rsid w:val="00E37C94"/>
    <w:rsid w:val="00E37DD5"/>
    <w:rsid w:val="00E402E4"/>
    <w:rsid w:val="00E41335"/>
    <w:rsid w:val="00E41BC0"/>
    <w:rsid w:val="00E41F14"/>
    <w:rsid w:val="00E428BB"/>
    <w:rsid w:val="00E43C77"/>
    <w:rsid w:val="00E43E73"/>
    <w:rsid w:val="00E457BD"/>
    <w:rsid w:val="00E46372"/>
    <w:rsid w:val="00E46407"/>
    <w:rsid w:val="00E46479"/>
    <w:rsid w:val="00E46840"/>
    <w:rsid w:val="00E46ED7"/>
    <w:rsid w:val="00E46FE7"/>
    <w:rsid w:val="00E4791E"/>
    <w:rsid w:val="00E47CCE"/>
    <w:rsid w:val="00E50934"/>
    <w:rsid w:val="00E50979"/>
    <w:rsid w:val="00E51F1B"/>
    <w:rsid w:val="00E524D2"/>
    <w:rsid w:val="00E53984"/>
    <w:rsid w:val="00E5478A"/>
    <w:rsid w:val="00E55EB1"/>
    <w:rsid w:val="00E56B4A"/>
    <w:rsid w:val="00E575B0"/>
    <w:rsid w:val="00E57692"/>
    <w:rsid w:val="00E57DAD"/>
    <w:rsid w:val="00E60490"/>
    <w:rsid w:val="00E6076C"/>
    <w:rsid w:val="00E609E0"/>
    <w:rsid w:val="00E614C2"/>
    <w:rsid w:val="00E614E0"/>
    <w:rsid w:val="00E62319"/>
    <w:rsid w:val="00E62510"/>
    <w:rsid w:val="00E626A7"/>
    <w:rsid w:val="00E629BC"/>
    <w:rsid w:val="00E636B8"/>
    <w:rsid w:val="00E64115"/>
    <w:rsid w:val="00E64456"/>
    <w:rsid w:val="00E65186"/>
    <w:rsid w:val="00E67092"/>
    <w:rsid w:val="00E70A6B"/>
    <w:rsid w:val="00E717AE"/>
    <w:rsid w:val="00E7255C"/>
    <w:rsid w:val="00E72A7D"/>
    <w:rsid w:val="00E72E6C"/>
    <w:rsid w:val="00E73F7F"/>
    <w:rsid w:val="00E742B6"/>
    <w:rsid w:val="00E74CFF"/>
    <w:rsid w:val="00E759C1"/>
    <w:rsid w:val="00E77B2B"/>
    <w:rsid w:val="00E807AA"/>
    <w:rsid w:val="00E80A97"/>
    <w:rsid w:val="00E817E7"/>
    <w:rsid w:val="00E818F5"/>
    <w:rsid w:val="00E83ADE"/>
    <w:rsid w:val="00E83FA0"/>
    <w:rsid w:val="00E84D51"/>
    <w:rsid w:val="00E85000"/>
    <w:rsid w:val="00E85409"/>
    <w:rsid w:val="00E85B06"/>
    <w:rsid w:val="00E8615B"/>
    <w:rsid w:val="00E868BD"/>
    <w:rsid w:val="00E86DD4"/>
    <w:rsid w:val="00E87AC5"/>
    <w:rsid w:val="00E87C4A"/>
    <w:rsid w:val="00E87C84"/>
    <w:rsid w:val="00E92340"/>
    <w:rsid w:val="00E92A0C"/>
    <w:rsid w:val="00E944D5"/>
    <w:rsid w:val="00E95377"/>
    <w:rsid w:val="00E96CBC"/>
    <w:rsid w:val="00E971C1"/>
    <w:rsid w:val="00E975B8"/>
    <w:rsid w:val="00E97BE1"/>
    <w:rsid w:val="00EA1517"/>
    <w:rsid w:val="00EA1955"/>
    <w:rsid w:val="00EA3A34"/>
    <w:rsid w:val="00EA429F"/>
    <w:rsid w:val="00EA4BEA"/>
    <w:rsid w:val="00EA4F9E"/>
    <w:rsid w:val="00EA63CA"/>
    <w:rsid w:val="00EA646A"/>
    <w:rsid w:val="00EA6D3B"/>
    <w:rsid w:val="00EA790C"/>
    <w:rsid w:val="00EA7C4B"/>
    <w:rsid w:val="00EB00AD"/>
    <w:rsid w:val="00EB11AD"/>
    <w:rsid w:val="00EB136C"/>
    <w:rsid w:val="00EB2842"/>
    <w:rsid w:val="00EB29C6"/>
    <w:rsid w:val="00EB2A6D"/>
    <w:rsid w:val="00EB2C64"/>
    <w:rsid w:val="00EB2F7E"/>
    <w:rsid w:val="00EB3BFD"/>
    <w:rsid w:val="00EB3C97"/>
    <w:rsid w:val="00EB3FF8"/>
    <w:rsid w:val="00EB4141"/>
    <w:rsid w:val="00EB4168"/>
    <w:rsid w:val="00EB480E"/>
    <w:rsid w:val="00EB5528"/>
    <w:rsid w:val="00EB5EC6"/>
    <w:rsid w:val="00EB6B3D"/>
    <w:rsid w:val="00EB6DBA"/>
    <w:rsid w:val="00EB709D"/>
    <w:rsid w:val="00EB7543"/>
    <w:rsid w:val="00EB7FB9"/>
    <w:rsid w:val="00EB7FC9"/>
    <w:rsid w:val="00EC21BB"/>
    <w:rsid w:val="00EC22FD"/>
    <w:rsid w:val="00EC3067"/>
    <w:rsid w:val="00EC3771"/>
    <w:rsid w:val="00EC4309"/>
    <w:rsid w:val="00EC4C9F"/>
    <w:rsid w:val="00EC5B11"/>
    <w:rsid w:val="00EC6768"/>
    <w:rsid w:val="00EC7CD4"/>
    <w:rsid w:val="00EC7D90"/>
    <w:rsid w:val="00EC7D97"/>
    <w:rsid w:val="00EC7E7F"/>
    <w:rsid w:val="00ED099D"/>
    <w:rsid w:val="00ED21CC"/>
    <w:rsid w:val="00ED27E8"/>
    <w:rsid w:val="00ED3F49"/>
    <w:rsid w:val="00ED56F8"/>
    <w:rsid w:val="00ED653F"/>
    <w:rsid w:val="00ED658E"/>
    <w:rsid w:val="00ED7137"/>
    <w:rsid w:val="00ED7374"/>
    <w:rsid w:val="00ED780E"/>
    <w:rsid w:val="00EE0902"/>
    <w:rsid w:val="00EE0DD9"/>
    <w:rsid w:val="00EE2805"/>
    <w:rsid w:val="00EE33DA"/>
    <w:rsid w:val="00EE4887"/>
    <w:rsid w:val="00EE4C49"/>
    <w:rsid w:val="00EE4DEC"/>
    <w:rsid w:val="00EE5CF1"/>
    <w:rsid w:val="00EE6358"/>
    <w:rsid w:val="00EE66BA"/>
    <w:rsid w:val="00EF0418"/>
    <w:rsid w:val="00EF0776"/>
    <w:rsid w:val="00EF0BB3"/>
    <w:rsid w:val="00EF1533"/>
    <w:rsid w:val="00EF30EC"/>
    <w:rsid w:val="00EF3531"/>
    <w:rsid w:val="00EF3E29"/>
    <w:rsid w:val="00EF4094"/>
    <w:rsid w:val="00EF4BA5"/>
    <w:rsid w:val="00EF5181"/>
    <w:rsid w:val="00EF5AA6"/>
    <w:rsid w:val="00EF5E72"/>
    <w:rsid w:val="00EF7083"/>
    <w:rsid w:val="00EF796B"/>
    <w:rsid w:val="00F00A4E"/>
    <w:rsid w:val="00F01987"/>
    <w:rsid w:val="00F026C8"/>
    <w:rsid w:val="00F02F71"/>
    <w:rsid w:val="00F044C4"/>
    <w:rsid w:val="00F04759"/>
    <w:rsid w:val="00F0548C"/>
    <w:rsid w:val="00F05CC0"/>
    <w:rsid w:val="00F05CD5"/>
    <w:rsid w:val="00F06252"/>
    <w:rsid w:val="00F07426"/>
    <w:rsid w:val="00F077EA"/>
    <w:rsid w:val="00F10800"/>
    <w:rsid w:val="00F112B3"/>
    <w:rsid w:val="00F11779"/>
    <w:rsid w:val="00F13AC6"/>
    <w:rsid w:val="00F13E23"/>
    <w:rsid w:val="00F14471"/>
    <w:rsid w:val="00F14835"/>
    <w:rsid w:val="00F152B7"/>
    <w:rsid w:val="00F15D01"/>
    <w:rsid w:val="00F1710A"/>
    <w:rsid w:val="00F17316"/>
    <w:rsid w:val="00F20196"/>
    <w:rsid w:val="00F21088"/>
    <w:rsid w:val="00F219E7"/>
    <w:rsid w:val="00F2265B"/>
    <w:rsid w:val="00F22794"/>
    <w:rsid w:val="00F243B0"/>
    <w:rsid w:val="00F24631"/>
    <w:rsid w:val="00F24ABD"/>
    <w:rsid w:val="00F25F82"/>
    <w:rsid w:val="00F268BE"/>
    <w:rsid w:val="00F26E2B"/>
    <w:rsid w:val="00F30923"/>
    <w:rsid w:val="00F30ED0"/>
    <w:rsid w:val="00F31ABE"/>
    <w:rsid w:val="00F327E7"/>
    <w:rsid w:val="00F333BE"/>
    <w:rsid w:val="00F3373D"/>
    <w:rsid w:val="00F35746"/>
    <w:rsid w:val="00F35951"/>
    <w:rsid w:val="00F35D78"/>
    <w:rsid w:val="00F35F6F"/>
    <w:rsid w:val="00F36E24"/>
    <w:rsid w:val="00F37BB5"/>
    <w:rsid w:val="00F40ED6"/>
    <w:rsid w:val="00F422AF"/>
    <w:rsid w:val="00F4273E"/>
    <w:rsid w:val="00F42FDE"/>
    <w:rsid w:val="00F43731"/>
    <w:rsid w:val="00F447C7"/>
    <w:rsid w:val="00F44DB3"/>
    <w:rsid w:val="00F450CD"/>
    <w:rsid w:val="00F45D86"/>
    <w:rsid w:val="00F46D61"/>
    <w:rsid w:val="00F50D6A"/>
    <w:rsid w:val="00F519E0"/>
    <w:rsid w:val="00F51F70"/>
    <w:rsid w:val="00F5211B"/>
    <w:rsid w:val="00F52B44"/>
    <w:rsid w:val="00F546F8"/>
    <w:rsid w:val="00F54872"/>
    <w:rsid w:val="00F551CD"/>
    <w:rsid w:val="00F554A9"/>
    <w:rsid w:val="00F56D06"/>
    <w:rsid w:val="00F572F8"/>
    <w:rsid w:val="00F57A24"/>
    <w:rsid w:val="00F60D03"/>
    <w:rsid w:val="00F60D31"/>
    <w:rsid w:val="00F60E12"/>
    <w:rsid w:val="00F61E8B"/>
    <w:rsid w:val="00F626E5"/>
    <w:rsid w:val="00F636DA"/>
    <w:rsid w:val="00F653D4"/>
    <w:rsid w:val="00F666A3"/>
    <w:rsid w:val="00F701DC"/>
    <w:rsid w:val="00F716FD"/>
    <w:rsid w:val="00F71B25"/>
    <w:rsid w:val="00F71BB7"/>
    <w:rsid w:val="00F71C47"/>
    <w:rsid w:val="00F72757"/>
    <w:rsid w:val="00F76F4A"/>
    <w:rsid w:val="00F7776F"/>
    <w:rsid w:val="00F77D29"/>
    <w:rsid w:val="00F80355"/>
    <w:rsid w:val="00F805E5"/>
    <w:rsid w:val="00F8073E"/>
    <w:rsid w:val="00F81B46"/>
    <w:rsid w:val="00F8220D"/>
    <w:rsid w:val="00F8262F"/>
    <w:rsid w:val="00F836E9"/>
    <w:rsid w:val="00F83BC4"/>
    <w:rsid w:val="00F87C43"/>
    <w:rsid w:val="00F90C90"/>
    <w:rsid w:val="00F929EF"/>
    <w:rsid w:val="00F93326"/>
    <w:rsid w:val="00F937B3"/>
    <w:rsid w:val="00F94F1D"/>
    <w:rsid w:val="00F9524A"/>
    <w:rsid w:val="00F95C3C"/>
    <w:rsid w:val="00F965FF"/>
    <w:rsid w:val="00F96725"/>
    <w:rsid w:val="00F967E7"/>
    <w:rsid w:val="00F96EDA"/>
    <w:rsid w:val="00F97003"/>
    <w:rsid w:val="00F97034"/>
    <w:rsid w:val="00F970B6"/>
    <w:rsid w:val="00FA04A9"/>
    <w:rsid w:val="00FA0A60"/>
    <w:rsid w:val="00FA0CDB"/>
    <w:rsid w:val="00FA1710"/>
    <w:rsid w:val="00FA1944"/>
    <w:rsid w:val="00FA216A"/>
    <w:rsid w:val="00FA30BD"/>
    <w:rsid w:val="00FA4A7D"/>
    <w:rsid w:val="00FA4FC0"/>
    <w:rsid w:val="00FA538B"/>
    <w:rsid w:val="00FA6264"/>
    <w:rsid w:val="00FA70AD"/>
    <w:rsid w:val="00FA728D"/>
    <w:rsid w:val="00FB04C9"/>
    <w:rsid w:val="00FB0C81"/>
    <w:rsid w:val="00FB1761"/>
    <w:rsid w:val="00FB176F"/>
    <w:rsid w:val="00FB3031"/>
    <w:rsid w:val="00FB4391"/>
    <w:rsid w:val="00FB48BF"/>
    <w:rsid w:val="00FB5A85"/>
    <w:rsid w:val="00FB6D07"/>
    <w:rsid w:val="00FB773C"/>
    <w:rsid w:val="00FC0B03"/>
    <w:rsid w:val="00FC143C"/>
    <w:rsid w:val="00FC1D7E"/>
    <w:rsid w:val="00FC2200"/>
    <w:rsid w:val="00FC2540"/>
    <w:rsid w:val="00FC2663"/>
    <w:rsid w:val="00FC2D60"/>
    <w:rsid w:val="00FC34B4"/>
    <w:rsid w:val="00FC3E99"/>
    <w:rsid w:val="00FC4440"/>
    <w:rsid w:val="00FC4CAC"/>
    <w:rsid w:val="00FC5740"/>
    <w:rsid w:val="00FC582C"/>
    <w:rsid w:val="00FC617A"/>
    <w:rsid w:val="00FD11FE"/>
    <w:rsid w:val="00FD1CD5"/>
    <w:rsid w:val="00FD2BB4"/>
    <w:rsid w:val="00FD3B5E"/>
    <w:rsid w:val="00FD434B"/>
    <w:rsid w:val="00FD458E"/>
    <w:rsid w:val="00FD460A"/>
    <w:rsid w:val="00FD4628"/>
    <w:rsid w:val="00FD52C4"/>
    <w:rsid w:val="00FD70AC"/>
    <w:rsid w:val="00FE325A"/>
    <w:rsid w:val="00FE38FC"/>
    <w:rsid w:val="00FE39F8"/>
    <w:rsid w:val="00FE3A82"/>
    <w:rsid w:val="00FE3F8B"/>
    <w:rsid w:val="00FE41BF"/>
    <w:rsid w:val="00FE4918"/>
    <w:rsid w:val="00FE4CEE"/>
    <w:rsid w:val="00FE528B"/>
    <w:rsid w:val="00FE5490"/>
    <w:rsid w:val="00FE6351"/>
    <w:rsid w:val="00FE6B68"/>
    <w:rsid w:val="00FE7F93"/>
    <w:rsid w:val="00FF01C0"/>
    <w:rsid w:val="00FF0204"/>
    <w:rsid w:val="00FF2179"/>
    <w:rsid w:val="00FF27ED"/>
    <w:rsid w:val="00FF3AED"/>
    <w:rsid w:val="00FF3C9F"/>
    <w:rsid w:val="00FF3CCB"/>
    <w:rsid w:val="00FF58F7"/>
    <w:rsid w:val="00FF5C24"/>
    <w:rsid w:val="00FF7440"/>
    <w:rsid w:val="00FF750F"/>
    <w:rsid w:val="00FF7A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6A1DC994"/>
  <w15:docId w15:val="{75229D13-E4F3-41CD-9A57-11A34B019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3AE9"/>
    <w:pPr>
      <w:jc w:val="both"/>
    </w:pPr>
    <w:rPr>
      <w:sz w:val="22"/>
      <w:szCs w:val="22"/>
      <w:lang w:val="es-ES_tradnl"/>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w:basedOn w:val="Normal"/>
    <w:link w:val="FootnoteTextChar"/>
    <w:uiPriority w:val="99"/>
    <w:unhideWhenUsed/>
    <w:rsid w:val="000B5ED8"/>
    <w:rPr>
      <w:sz w:val="20"/>
      <w:szCs w:val="20"/>
    </w:rPr>
  </w:style>
  <w:style w:type="character" w:customStyle="1" w:styleId="FootnoteTextChar">
    <w:name w:val="Footnote Text Char"/>
    <w:aliases w:val="Fußnotentextf Char"/>
    <w:basedOn w:val="DefaultParagraphFont"/>
    <w:link w:val="FootnoteText"/>
    <w:uiPriority w:val="99"/>
    <w:rsid w:val="000B5ED8"/>
    <w:rPr>
      <w:lang w:val="en-GB"/>
    </w:rPr>
  </w:style>
  <w:style w:type="character" w:styleId="FootnoteReference">
    <w:name w:val="footnote reference"/>
    <w:aliases w:val="Footnote text"/>
    <w:basedOn w:val="DefaultParagraphFont"/>
    <w:uiPriority w:val="99"/>
    <w:semiHidden/>
    <w:unhideWhenUsed/>
    <w:rsid w:val="000B5ED8"/>
    <w:rPr>
      <w:vertAlign w:val="superscript"/>
    </w:rPr>
  </w:style>
  <w:style w:type="character" w:customStyle="1" w:styleId="ListParagraphChar">
    <w:name w:val="List Paragraph Char"/>
    <w:basedOn w:val="DefaultParagraphFont"/>
    <w:link w:val="ListParagraph"/>
    <w:uiPriority w:val="34"/>
    <w:locked/>
    <w:rsid w:val="000B6CAD"/>
  </w:style>
  <w:style w:type="paragraph" w:styleId="ListParagraph">
    <w:name w:val="List Paragraph"/>
    <w:basedOn w:val="Normal"/>
    <w:link w:val="ListParagraphChar"/>
    <w:uiPriority w:val="34"/>
    <w:qFormat/>
    <w:rsid w:val="000B6CAD"/>
    <w:pPr>
      <w:ind w:left="720"/>
      <w:contextualSpacing/>
      <w:jc w:val="left"/>
    </w:pPr>
    <w:rPr>
      <w:sz w:val="20"/>
      <w:szCs w:val="20"/>
      <w:lang w:val="en-US"/>
    </w:rPr>
  </w:style>
  <w:style w:type="paragraph" w:customStyle="1" w:styleId="Default">
    <w:name w:val="Default"/>
    <w:rsid w:val="000B6CAD"/>
    <w:pPr>
      <w:autoSpaceDE w:val="0"/>
      <w:autoSpaceDN w:val="0"/>
      <w:adjustRightInd w:val="0"/>
    </w:pPr>
    <w:rPr>
      <w:rFonts w:eastAsiaTheme="minorHAnsi"/>
      <w:color w:val="000000"/>
      <w:sz w:val="24"/>
      <w:szCs w:val="24"/>
    </w:rPr>
  </w:style>
  <w:style w:type="character" w:customStyle="1" w:styleId="FooterChar">
    <w:name w:val="Footer Char"/>
    <w:basedOn w:val="DefaultParagraphFont"/>
    <w:link w:val="Footer"/>
    <w:uiPriority w:val="99"/>
    <w:rsid w:val="000B6CAD"/>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BB49D7"/>
    <w:rPr>
      <w:sz w:val="22"/>
      <w:szCs w:val="22"/>
      <w:lang w:val="en-GB"/>
    </w:rPr>
  </w:style>
  <w:style w:type="character" w:styleId="Hyperlink">
    <w:name w:val="Hyperlink"/>
    <w:basedOn w:val="DefaultParagraphFont"/>
    <w:uiPriority w:val="99"/>
    <w:unhideWhenUsed/>
    <w:rsid w:val="007756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womeninhvacr.org/" TargetMode="Externa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UNEP/OzL.Pro/ExCom/83/45</Document_x0020_Number>
  </documentManagement>
</p:properties>
</file>

<file path=customXml/itemProps1.xml><?xml version="1.0" encoding="utf-8"?>
<ds:datastoreItem xmlns:ds="http://schemas.openxmlformats.org/officeDocument/2006/customXml" ds:itemID="{3E218A72-5FBB-43BF-80AE-E46C628CB1AD}"/>
</file>

<file path=customXml/itemProps2.xml><?xml version="1.0" encoding="utf-8"?>
<ds:datastoreItem xmlns:ds="http://schemas.openxmlformats.org/officeDocument/2006/customXml" ds:itemID="{AA081250-A385-489C-B2F2-90AA27DC3A58}"/>
</file>

<file path=customXml/itemProps3.xml><?xml version="1.0" encoding="utf-8"?>
<ds:datastoreItem xmlns:ds="http://schemas.openxmlformats.org/officeDocument/2006/customXml" ds:itemID="{94E252DA-ED47-4E5F-AFC4-959C53A8C427}"/>
</file>

<file path=customXml/itemProps4.xml><?xml version="1.0" encoding="utf-8"?>
<ds:datastoreItem xmlns:ds="http://schemas.openxmlformats.org/officeDocument/2006/customXml" ds:itemID="{4054A756-064F-442F-8602-66B095A3D750}"/>
</file>

<file path=docProps/app.xml><?xml version="1.0" encoding="utf-8"?>
<Properties xmlns="http://schemas.openxmlformats.org/officeDocument/2006/extended-properties" xmlns:vt="http://schemas.openxmlformats.org/officeDocument/2006/docPropsVTypes">
  <Template>Eec83G</Template>
  <TotalTime>663</TotalTime>
  <Pages>11</Pages>
  <Words>5277</Words>
  <Characters>30085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Elementos de una posible politica de genero para el fondo multilateral </vt:lpstr>
    </vt:vector>
  </TitlesOfParts>
  <Company/>
  <LinksUpToDate>false</LinksUpToDate>
  <CharactersWithSpaces>35292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Elementos de una posible politica de genero para el Fondo Multilateral </dc:title>
  <dc:subject>UNEP/OzL.Pro/ExCom/83/45</dc:subject>
  <dc:creator>Cecilia Mercado</dc:creator>
  <cp:lastModifiedBy>HBE</cp:lastModifiedBy>
  <cp:revision>4</cp:revision>
  <cp:lastPrinted>2019-05-17T13:49:00Z</cp:lastPrinted>
  <dcterms:created xsi:type="dcterms:W3CDTF">2019-05-07T19:23:00Z</dcterms:created>
  <dcterms:modified xsi:type="dcterms:W3CDTF">2019-05-17T13:53:00Z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UNEP/OzL.Pro/ExCom/83/45</vt:lpwstr>
  </property>
  <property fmtid="{D5CDD505-2E9C-101B-9397-08002B2CF9AE}" pid="3" name="Revision date">
    <vt:lpwstr>05/07/2019</vt:lpwstr>
  </property>
  <property fmtid="{D5CDD505-2E9C-101B-9397-08002B2CF9AE}" pid="4" name="ContentTypeId">
    <vt:lpwstr>0x010100AA786487C9FB6F4EBDAE4F9BF2BADC67</vt:lpwstr>
  </property>
</Properties>
</file>