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36A8E" w14:paraId="09AE7369" w14:textId="77777777" w:rsidTr="00633C40">
        <w:trPr>
          <w:trHeight w:val="720"/>
        </w:trPr>
        <w:tc>
          <w:tcPr>
            <w:tcW w:w="6494" w:type="dxa"/>
            <w:gridSpan w:val="2"/>
            <w:tcBorders>
              <w:bottom w:val="single" w:sz="18" w:space="0" w:color="auto"/>
            </w:tcBorders>
            <w:vAlign w:val="center"/>
          </w:tcPr>
          <w:p w14:paraId="1AE38079" w14:textId="77777777" w:rsidR="00336A8E" w:rsidRDefault="00336A8E" w:rsidP="00633C40">
            <w:pPr>
              <w:rPr>
                <w:rFonts w:ascii="Univers" w:hAnsi="Univers"/>
                <w:b/>
                <w:sz w:val="28"/>
                <w:szCs w:val="28"/>
                <w:lang w:val="es-MX"/>
              </w:rPr>
            </w:pPr>
            <w:r>
              <w:rPr>
                <w:rFonts w:ascii="Univers" w:hAnsi="Univers"/>
                <w:b/>
                <w:sz w:val="28"/>
                <w:szCs w:val="28"/>
                <w:lang w:val="es-MX"/>
              </w:rPr>
              <w:t>NACIONES</w:t>
            </w:r>
          </w:p>
          <w:p w14:paraId="24C460D3" w14:textId="77777777" w:rsidR="00336A8E" w:rsidRDefault="00336A8E" w:rsidP="00633C40">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CC34157" w14:textId="77777777" w:rsidR="00336A8E" w:rsidRPr="00F87EFD" w:rsidRDefault="00336A8E" w:rsidP="00633C40">
            <w:pPr>
              <w:jc w:val="right"/>
              <w:rPr>
                <w:rFonts w:ascii="Univers" w:hAnsi="Univers" w:cstheme="minorBidi"/>
                <w:sz w:val="52"/>
                <w:szCs w:val="52"/>
              </w:rPr>
            </w:pPr>
            <w:r w:rsidRPr="00F87EFD">
              <w:rPr>
                <w:rFonts w:ascii="Univers" w:hAnsi="Univers" w:cstheme="minorBidi"/>
                <w:b/>
                <w:sz w:val="72"/>
              </w:rPr>
              <w:t>EP</w:t>
            </w:r>
          </w:p>
        </w:tc>
      </w:tr>
      <w:tr w:rsidR="00336A8E" w:rsidRPr="004E682D" w14:paraId="5FEC08DC" w14:textId="77777777" w:rsidTr="00633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48E3D98" w14:textId="77777777" w:rsidR="00336A8E" w:rsidRDefault="00336A8E" w:rsidP="00633C40">
            <w:pPr>
              <w:spacing w:before="120"/>
            </w:pPr>
            <w:r>
              <w:rPr>
                <w:noProof/>
                <w:lang w:eastAsia="en-CA"/>
              </w:rPr>
              <w:drawing>
                <wp:anchor distT="0" distB="0" distL="114300" distR="114300" simplePos="0" relativeHeight="251659264" behindDoc="0" locked="0" layoutInCell="1" allowOverlap="1" wp14:anchorId="364F3EC5" wp14:editId="1927D779">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881F082" wp14:editId="1BF483D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FDD9768" w14:textId="77777777" w:rsidR="00336A8E" w:rsidRDefault="00336A8E"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064A8B" w14:textId="77777777" w:rsidR="00336A8E" w:rsidRDefault="00336A8E"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66A790" w14:textId="77777777" w:rsidR="00336A8E" w:rsidRDefault="00336A8E"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4371CD4" w14:textId="77777777" w:rsidR="00336A8E" w:rsidRDefault="00336A8E" w:rsidP="00633C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1599881" w14:textId="77777777" w:rsidR="00336A8E" w:rsidRDefault="00336A8E" w:rsidP="00633C40">
            <w:pPr>
              <w:spacing w:before="720"/>
              <w:rPr>
                <w:lang w:val="es-ES"/>
              </w:rPr>
            </w:pPr>
          </w:p>
        </w:tc>
        <w:tc>
          <w:tcPr>
            <w:tcW w:w="3586" w:type="dxa"/>
            <w:tcBorders>
              <w:top w:val="nil"/>
              <w:left w:val="nil"/>
              <w:bottom w:val="single" w:sz="36" w:space="0" w:color="auto"/>
              <w:right w:val="nil"/>
            </w:tcBorders>
          </w:tcPr>
          <w:p w14:paraId="753C5C22" w14:textId="77777777" w:rsidR="00336A8E" w:rsidRDefault="00336A8E" w:rsidP="00633C40">
            <w:pPr>
              <w:rPr>
                <w:lang w:val="es-ES"/>
              </w:rPr>
            </w:pPr>
          </w:p>
          <w:p w14:paraId="27A78B4D" w14:textId="77777777" w:rsidR="00336A8E" w:rsidRDefault="00336A8E" w:rsidP="00633C40">
            <w:pPr>
              <w:rPr>
                <w:lang w:val="es-ES"/>
              </w:rPr>
            </w:pPr>
            <w:r>
              <w:rPr>
                <w:lang w:val="es-ES"/>
              </w:rPr>
              <w:t>Distr.</w:t>
            </w:r>
          </w:p>
          <w:p w14:paraId="6197C1B1" w14:textId="77777777" w:rsidR="00336A8E" w:rsidRDefault="00336A8E" w:rsidP="00633C40">
            <w:pPr>
              <w:rPr>
                <w:lang w:val="es-ES"/>
              </w:rPr>
            </w:pPr>
            <w:r>
              <w:rPr>
                <w:lang w:val="es-ES"/>
              </w:rPr>
              <w:t>GENERAL</w:t>
            </w:r>
          </w:p>
          <w:p w14:paraId="15EE9066" w14:textId="77777777" w:rsidR="00336A8E" w:rsidRDefault="00336A8E" w:rsidP="00633C40">
            <w:pPr>
              <w:rPr>
                <w:lang w:val="es-ES"/>
              </w:rPr>
            </w:pPr>
          </w:p>
          <w:p w14:paraId="7C265E83" w14:textId="4CC52F70" w:rsidR="00336A8E" w:rsidRPr="00064429" w:rsidRDefault="00336A8E" w:rsidP="00633C40">
            <w:pPr>
              <w:rPr>
                <w:lang w:val="es-AR"/>
              </w:rPr>
            </w:pPr>
            <w:r>
              <w:fldChar w:fldCharType="begin"/>
            </w:r>
            <w:r w:rsidRPr="00064429">
              <w:rPr>
                <w:lang w:val="es-AR"/>
              </w:rPr>
              <w:instrText xml:space="preserve"> DOCPROPERTY "Document number"  \* MERGEFORMAT </w:instrText>
            </w:r>
            <w:r>
              <w:fldChar w:fldCharType="separate"/>
            </w:r>
            <w:r w:rsidR="004E682D">
              <w:rPr>
                <w:lang w:val="es-AR"/>
              </w:rPr>
              <w:t>UNEP/OzL.Pro/ExCom/98/54</w:t>
            </w:r>
            <w:r>
              <w:fldChar w:fldCharType="end"/>
            </w:r>
          </w:p>
          <w:p w14:paraId="6704B00A" w14:textId="3D7D9003" w:rsidR="00336A8E" w:rsidRPr="002D14A8" w:rsidRDefault="00336A8E" w:rsidP="00633C40">
            <w:pPr>
              <w:rPr>
                <w:lang w:val="es-ES"/>
              </w:rPr>
            </w:pPr>
            <w:r w:rsidRPr="009B0D30">
              <w:fldChar w:fldCharType="begin"/>
            </w:r>
            <w:r w:rsidRPr="002D14A8">
              <w:rPr>
                <w:lang w:val="es-ES"/>
              </w:rPr>
              <w:instrText xml:space="preserve"> DOCPROPERTY "Revision date" \@ "d MMMM YYYY"  \* MERGEFORMAT </w:instrText>
            </w:r>
            <w:r w:rsidRPr="009B0D30">
              <w:fldChar w:fldCharType="separate"/>
            </w:r>
            <w:r w:rsidRPr="009A3EA2">
              <w:rPr>
                <w:lang w:val="es-ES"/>
              </w:rPr>
              <w:t>30</w:t>
            </w:r>
            <w:r w:rsidRPr="002D14A8">
              <w:rPr>
                <w:lang w:val="es-ES"/>
              </w:rPr>
              <w:t xml:space="preserve"> de mayo de 2026</w:t>
            </w:r>
            <w:r w:rsidRPr="009B0D30">
              <w:fldChar w:fldCharType="end"/>
            </w:r>
          </w:p>
          <w:p w14:paraId="39E25191" w14:textId="77777777" w:rsidR="00336A8E" w:rsidRPr="002D14A8" w:rsidRDefault="00336A8E" w:rsidP="00633C40">
            <w:pPr>
              <w:rPr>
                <w:caps/>
                <w:lang w:val="es-ES"/>
              </w:rPr>
            </w:pPr>
          </w:p>
          <w:p w14:paraId="3A5FEAAA" w14:textId="77777777" w:rsidR="00336A8E" w:rsidRDefault="00336A8E" w:rsidP="00633C40">
            <w:pPr>
              <w:rPr>
                <w:lang w:val="es-MX"/>
              </w:rPr>
            </w:pPr>
            <w:r>
              <w:rPr>
                <w:lang w:val="es-MX"/>
              </w:rPr>
              <w:t xml:space="preserve">ESPAÑOL </w:t>
            </w:r>
          </w:p>
          <w:p w14:paraId="0CBA3E13" w14:textId="77777777" w:rsidR="00336A8E" w:rsidRDefault="00336A8E" w:rsidP="00633C40">
            <w:pPr>
              <w:rPr>
                <w:lang w:val="es-ES"/>
              </w:rPr>
            </w:pPr>
            <w:r>
              <w:rPr>
                <w:lang w:val="es-ES"/>
              </w:rPr>
              <w:t xml:space="preserve">ORIGINAL: </w:t>
            </w:r>
            <w:r>
              <w:rPr>
                <w:lang w:val="es-MX"/>
              </w:rPr>
              <w:t>INGLÉS</w:t>
            </w:r>
          </w:p>
        </w:tc>
      </w:tr>
    </w:tbl>
    <w:p w14:paraId="7D1CD555" w14:textId="77777777" w:rsidR="00336A8E" w:rsidRPr="002D14A8" w:rsidRDefault="00336A8E" w:rsidP="00336A8E">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2D14A8">
        <w:rPr>
          <w:lang w:val="es-ES"/>
        </w:rPr>
        <w:t>Nonagésima octava reunión</w:t>
      </w:r>
    </w:p>
    <w:p w14:paraId="56310FEB" w14:textId="77777777" w:rsidR="00336A8E" w:rsidRPr="002D14A8" w:rsidRDefault="00336A8E" w:rsidP="00336A8E">
      <w:pPr>
        <w:jc w:val="left"/>
        <w:rPr>
          <w:lang w:val="es-ES"/>
        </w:rPr>
      </w:pPr>
      <w:r w:rsidRPr="002D14A8">
        <w:rPr>
          <w:lang w:val="es-ES"/>
        </w:rPr>
        <w:t>Montreal, 22-26 de junio de 2026</w:t>
      </w:r>
    </w:p>
    <w:p w14:paraId="333C95E5" w14:textId="51CEB82B" w:rsidR="00336A8E" w:rsidRPr="002D14A8" w:rsidRDefault="00336A8E" w:rsidP="00336A8E">
      <w:pPr>
        <w:jc w:val="left"/>
        <w:rPr>
          <w:lang w:val="es-ES"/>
        </w:rPr>
      </w:pPr>
      <w:r>
        <w:rPr>
          <w:lang w:val="es-ES"/>
        </w:rPr>
        <w:t>Punto</w:t>
      </w:r>
      <w:r w:rsidRPr="002D14A8">
        <w:rPr>
          <w:lang w:val="es-ES"/>
        </w:rPr>
        <w:t xml:space="preserve"> </w:t>
      </w:r>
      <w:r>
        <w:rPr>
          <w:lang w:val="es-ES"/>
        </w:rPr>
        <w:t xml:space="preserve">8 d) </w:t>
      </w:r>
      <w:r w:rsidRPr="002D14A8">
        <w:rPr>
          <w:lang w:val="es-ES"/>
        </w:rPr>
        <w:t>del orden del día provisional</w:t>
      </w:r>
      <w:r w:rsidRPr="00512BEF">
        <w:rPr>
          <w:rStyle w:val="FootnoteReference"/>
        </w:rPr>
        <w:footnoteReference w:id="1"/>
      </w:r>
    </w:p>
    <w:p w14:paraId="79739662" w14:textId="77777777" w:rsidR="00CB0432" w:rsidRPr="00336A8E" w:rsidRDefault="00CB0432" w:rsidP="00CB0432">
      <w:pPr>
        <w:jc w:val="left"/>
        <w:rPr>
          <w:lang w:val="es-ES"/>
        </w:rPr>
      </w:pPr>
    </w:p>
    <w:p w14:paraId="625D2110" w14:textId="77777777" w:rsidR="00CB0432" w:rsidRPr="00336A8E" w:rsidRDefault="00CB0432" w:rsidP="00CB0432">
      <w:pPr>
        <w:pStyle w:val="Heading1"/>
        <w:numPr>
          <w:ilvl w:val="0"/>
          <w:numId w:val="0"/>
        </w:numPr>
        <w:spacing w:after="0"/>
        <w:rPr>
          <w:lang w:val="es-ES"/>
        </w:rPr>
      </w:pPr>
    </w:p>
    <w:p w14:paraId="342B380C" w14:textId="77777777" w:rsidR="00CB0432" w:rsidRPr="00336A8E" w:rsidRDefault="00CB0432" w:rsidP="00CB0432">
      <w:pPr>
        <w:rPr>
          <w:lang w:val="es-ES"/>
        </w:rPr>
      </w:pPr>
    </w:p>
    <w:p w14:paraId="7911E159" w14:textId="77777777" w:rsidR="00CB0432" w:rsidRPr="00336A8E" w:rsidRDefault="00CB0432" w:rsidP="00CB0432">
      <w:pPr>
        <w:rPr>
          <w:lang w:val="es-ES"/>
        </w:rPr>
      </w:pPr>
    </w:p>
    <w:p w14:paraId="3DFF0DFD" w14:textId="06F23D8D" w:rsidR="00CB0432" w:rsidRPr="00336A8E" w:rsidRDefault="004E682D" w:rsidP="00CB0432">
      <w:pPr>
        <w:jc w:val="center"/>
        <w:rPr>
          <w:b/>
          <w:lang w:val="es-ES"/>
        </w:rPr>
      </w:pPr>
      <w:r w:rsidRPr="00336A8E">
        <w:rPr>
          <w:b/>
          <w:lang w:val="es-ES"/>
        </w:rPr>
        <w:t>PROPUESTA DE PROYECTO: ZAMBIA</w:t>
      </w:r>
    </w:p>
    <w:p w14:paraId="7CC88A15" w14:textId="77777777" w:rsidR="00CB0432" w:rsidRPr="00336A8E" w:rsidRDefault="00CB0432" w:rsidP="00CB0432">
      <w:pPr>
        <w:rPr>
          <w:lang w:val="es-ES"/>
        </w:rPr>
      </w:pPr>
    </w:p>
    <w:p w14:paraId="34664C67" w14:textId="77777777" w:rsidR="00CB0432" w:rsidRPr="00336A8E" w:rsidRDefault="00CB0432" w:rsidP="00CB0432">
      <w:pPr>
        <w:rPr>
          <w:lang w:val="es-ES"/>
        </w:rPr>
      </w:pPr>
    </w:p>
    <w:p w14:paraId="538DE029" w14:textId="0D09816C" w:rsidR="00CB0432" w:rsidRPr="00336A8E" w:rsidRDefault="00CB0432" w:rsidP="00CB0432">
      <w:pPr>
        <w:ind w:firstLine="720"/>
        <w:rPr>
          <w:lang w:val="es-ES"/>
        </w:rPr>
      </w:pPr>
      <w:r w:rsidRPr="00336A8E">
        <w:rPr>
          <w:lang w:val="es-ES"/>
        </w:rPr>
        <w:t>El presente documento contiene las observaciones y recomendaciones de la Secretaría sobre la siguiente propuesta de proyecto:</w:t>
      </w:r>
    </w:p>
    <w:p w14:paraId="648BA8BC" w14:textId="77777777" w:rsidR="00D5651D" w:rsidRPr="00336A8E" w:rsidRDefault="00D5651D" w:rsidP="00D5651D">
      <w:pPr>
        <w:jc w:val="left"/>
        <w:rPr>
          <w:lang w:val="es-ES"/>
        </w:rPr>
      </w:pPr>
    </w:p>
    <w:p w14:paraId="43515238" w14:textId="2BD6A361" w:rsidR="00CB0432" w:rsidRPr="00EC7144" w:rsidRDefault="00CB0432" w:rsidP="007B6D54">
      <w:pPr>
        <w:spacing w:before="240" w:after="240"/>
        <w:rPr>
          <w:u w:val="single"/>
        </w:rPr>
      </w:pPr>
      <w:r w:rsidRPr="00EC7144">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73"/>
        <w:gridCol w:w="1945"/>
      </w:tblGrid>
      <w:tr w:rsidR="00CB0432" w:rsidRPr="00EC7144" w14:paraId="1268505B" w14:textId="77777777" w:rsidTr="0072159D">
        <w:trPr>
          <w:trHeight w:val="601"/>
        </w:trPr>
        <w:tc>
          <w:tcPr>
            <w:tcW w:w="5240" w:type="dxa"/>
          </w:tcPr>
          <w:p w14:paraId="21CC03B0" w14:textId="77777777" w:rsidR="00CB0432" w:rsidRPr="00336A8E" w:rsidRDefault="00CB0432" w:rsidP="00907E17">
            <w:pPr>
              <w:pStyle w:val="ListParagraph"/>
              <w:numPr>
                <w:ilvl w:val="0"/>
                <w:numId w:val="6"/>
              </w:numPr>
              <w:ind w:left="604" w:hanging="714"/>
              <w:jc w:val="left"/>
              <w:rPr>
                <w:lang w:val="es-ES"/>
              </w:rPr>
            </w:pPr>
            <w:r w:rsidRPr="00336A8E">
              <w:rPr>
                <w:lang w:val="es-ES"/>
              </w:rPr>
              <w:t>Plan de aplicación de la Enmienda de Kigali relativa a los HFC (</w:t>
            </w:r>
            <w:r w:rsidRPr="00336A8E">
              <w:rPr>
                <w:shd w:val="clear" w:color="auto" w:fill="FFFFFF" w:themeFill="background1"/>
                <w:lang w:val="es-ES"/>
              </w:rPr>
              <w:t>etapa I, primer tramo</w:t>
            </w:r>
            <w:r w:rsidRPr="00336A8E">
              <w:rPr>
                <w:lang w:val="es-ES"/>
              </w:rPr>
              <w:t>)</w:t>
            </w:r>
          </w:p>
        </w:tc>
        <w:tc>
          <w:tcPr>
            <w:tcW w:w="2273" w:type="dxa"/>
          </w:tcPr>
          <w:p w14:paraId="2AB64C82" w14:textId="09098158" w:rsidR="00CB0432" w:rsidRPr="00EC7144" w:rsidRDefault="007128C0" w:rsidP="004F09A2">
            <w:pPr>
              <w:jc w:val="center"/>
            </w:pPr>
            <w:r w:rsidRPr="00EC7144">
              <w:t xml:space="preserve">PNUMA </w:t>
            </w:r>
            <w:r w:rsidR="00CB0432" w:rsidRPr="00EC7144">
              <w:t xml:space="preserve">y </w:t>
            </w:r>
            <w:r w:rsidRPr="00EC7144">
              <w:t>ONUDI</w:t>
            </w:r>
          </w:p>
        </w:tc>
        <w:tc>
          <w:tcPr>
            <w:tcW w:w="1945" w:type="dxa"/>
          </w:tcPr>
          <w:p w14:paraId="2EA1DB56" w14:textId="4C6FDC60" w:rsidR="00CB0432" w:rsidRPr="00EC7144" w:rsidRDefault="00CB0432" w:rsidP="004F09A2">
            <w:pPr>
              <w:jc w:val="right"/>
            </w:pPr>
            <w:r w:rsidRPr="00EC7144">
              <w:t xml:space="preserve">Consideración individual </w:t>
            </w:r>
            <w:r w:rsidR="00336A8E">
              <w:t xml:space="preserve"> </w:t>
            </w:r>
          </w:p>
        </w:tc>
      </w:tr>
    </w:tbl>
    <w:p w14:paraId="46DF6BEE" w14:textId="11BB34D2" w:rsidR="00CB0432" w:rsidRPr="00EC7144" w:rsidRDefault="00CB0432" w:rsidP="00CB0432">
      <w:pPr>
        <w:tabs>
          <w:tab w:val="left" w:pos="3892"/>
        </w:tabs>
        <w:jc w:val="left"/>
      </w:pPr>
    </w:p>
    <w:p w14:paraId="043C5E22" w14:textId="77777777" w:rsidR="00CB0432" w:rsidRPr="00EC7144" w:rsidRDefault="00CB0432" w:rsidP="00CB0432"/>
    <w:p w14:paraId="1AF3FB92" w14:textId="77777777" w:rsidR="00CB0432" w:rsidRPr="00EC7144" w:rsidRDefault="00CB0432" w:rsidP="00CB0432"/>
    <w:p w14:paraId="1D06D2E1" w14:textId="77777777" w:rsidR="00CB0432" w:rsidRPr="00EC7144" w:rsidRDefault="00CB0432" w:rsidP="00CB0432"/>
    <w:p w14:paraId="29D4B61D" w14:textId="77777777" w:rsidR="00CB0432" w:rsidRPr="00EC7144" w:rsidRDefault="00CB0432" w:rsidP="00CB0432">
      <w:pPr>
        <w:pStyle w:val="StyleHeader4Para4Left0Firstline0"/>
        <w:widowControl/>
        <w:numPr>
          <w:ilvl w:val="0"/>
          <w:numId w:val="0"/>
        </w:numPr>
        <w:tabs>
          <w:tab w:val="clear" w:pos="2880"/>
          <w:tab w:val="clear" w:pos="5760"/>
        </w:tabs>
        <w:jc w:val="left"/>
        <w:rPr>
          <w:b/>
          <w:sz w:val="22"/>
        </w:rPr>
      </w:pPr>
      <w:r w:rsidRPr="00EC7144">
        <w:rPr>
          <w:b/>
          <w:sz w:val="22"/>
        </w:rPr>
        <w:br w:type="page"/>
      </w:r>
    </w:p>
    <w:p w14:paraId="29F666BF" w14:textId="77777777" w:rsidR="00CB0432" w:rsidRPr="00EC7144" w:rsidRDefault="00CB0432" w:rsidP="00CB0432">
      <w:pPr>
        <w:spacing w:before="120" w:after="120"/>
        <w:jc w:val="center"/>
        <w:rPr>
          <w:b/>
        </w:rPr>
      </w:pPr>
      <w:r w:rsidRPr="00EC7144">
        <w:rPr>
          <w:b/>
        </w:rPr>
        <w:lastRenderedPageBreak/>
        <w:t>HOJA DE EVALUACIÓN - PROYECTOS PLURIANUALES</w:t>
      </w:r>
    </w:p>
    <w:p w14:paraId="6CD0801B" w14:textId="16EA9F45" w:rsidR="00CB0432" w:rsidRPr="00EC7144" w:rsidRDefault="007128C0" w:rsidP="00CB0432">
      <w:pPr>
        <w:spacing w:after="200"/>
        <w:jc w:val="center"/>
        <w:rPr>
          <w:b/>
        </w:rPr>
      </w:pPr>
      <w:r w:rsidRPr="00EC7144">
        <w:rPr>
          <w:b/>
        </w:rPr>
        <w:t>Zambia</w:t>
      </w:r>
    </w:p>
    <w:tbl>
      <w:tblPr>
        <w:tblStyle w:val="TableGrid"/>
        <w:tblW w:w="5360" w:type="pct"/>
        <w:jc w:val="center"/>
        <w:tblLayout w:type="fixed"/>
        <w:tblLook w:val="04A0" w:firstRow="1" w:lastRow="0" w:firstColumn="1" w:lastColumn="0" w:noHBand="0" w:noVBand="1"/>
      </w:tblPr>
      <w:tblGrid>
        <w:gridCol w:w="5755"/>
        <w:gridCol w:w="4268"/>
      </w:tblGrid>
      <w:tr w:rsidR="00CB0432" w:rsidRPr="00DD0C93" w14:paraId="53644C57" w14:textId="77777777" w:rsidTr="00DD0C93">
        <w:trPr>
          <w:jc w:val="center"/>
        </w:trPr>
        <w:tc>
          <w:tcPr>
            <w:tcW w:w="2871" w:type="pct"/>
          </w:tcPr>
          <w:p w14:paraId="15CF7A08" w14:textId="0156D590" w:rsidR="00CB0432" w:rsidRPr="00DD0C93" w:rsidRDefault="00DD0C93" w:rsidP="004F09A2">
            <w:pPr>
              <w:spacing w:before="20" w:after="20"/>
              <w:jc w:val="center"/>
              <w:rPr>
                <w:b/>
                <w:sz w:val="18"/>
                <w:szCs w:val="18"/>
              </w:rPr>
            </w:pPr>
            <w:r w:rsidRPr="00DD0C93">
              <w:rPr>
                <w:b/>
                <w:sz w:val="18"/>
                <w:szCs w:val="18"/>
              </w:rPr>
              <w:t>TÍTULO DEL PROYECTO</w:t>
            </w:r>
          </w:p>
        </w:tc>
        <w:tc>
          <w:tcPr>
            <w:tcW w:w="2129" w:type="pct"/>
          </w:tcPr>
          <w:p w14:paraId="53893FE0" w14:textId="77777777" w:rsidR="00CB0432" w:rsidRPr="00DD0C93" w:rsidRDefault="00CB0432" w:rsidP="004F09A2">
            <w:pPr>
              <w:spacing w:before="20" w:after="20"/>
              <w:jc w:val="center"/>
              <w:rPr>
                <w:b/>
                <w:sz w:val="18"/>
                <w:szCs w:val="18"/>
              </w:rPr>
            </w:pPr>
            <w:r w:rsidRPr="00DD0C93">
              <w:rPr>
                <w:b/>
                <w:sz w:val="18"/>
                <w:szCs w:val="18"/>
              </w:rPr>
              <w:t>ORGANISMO</w:t>
            </w:r>
          </w:p>
        </w:tc>
      </w:tr>
      <w:tr w:rsidR="00CB0432" w:rsidRPr="00DD0C93" w14:paraId="0D1EE59C" w14:textId="77777777" w:rsidTr="00DD0C93">
        <w:trPr>
          <w:jc w:val="center"/>
        </w:trPr>
        <w:tc>
          <w:tcPr>
            <w:tcW w:w="2871" w:type="pct"/>
            <w:vAlign w:val="center"/>
          </w:tcPr>
          <w:p w14:paraId="49D188E3" w14:textId="77777777" w:rsidR="00CB0432" w:rsidRPr="00DD0C93" w:rsidRDefault="00CB0432" w:rsidP="004F09A2">
            <w:pPr>
              <w:spacing w:before="20" w:after="20"/>
              <w:jc w:val="center"/>
              <w:rPr>
                <w:color w:val="000000" w:themeColor="text1"/>
                <w:sz w:val="18"/>
                <w:szCs w:val="18"/>
                <w:lang w:val="es-ES"/>
              </w:rPr>
            </w:pPr>
            <w:r w:rsidRPr="00DD0C93">
              <w:rPr>
                <w:color w:val="000000" w:themeColor="text1"/>
                <w:sz w:val="18"/>
                <w:szCs w:val="18"/>
                <w:lang w:val="es-ES"/>
              </w:rPr>
              <w:t>Plan de aplicación de la Enmienda de Kigali relativa a los HFC (etapa I)</w:t>
            </w:r>
          </w:p>
        </w:tc>
        <w:tc>
          <w:tcPr>
            <w:tcW w:w="2129" w:type="pct"/>
            <w:vAlign w:val="center"/>
          </w:tcPr>
          <w:p w14:paraId="067D39CB" w14:textId="252D1B22" w:rsidR="00CB0432" w:rsidRPr="00DD0C93" w:rsidRDefault="007128C0" w:rsidP="004F09A2">
            <w:pPr>
              <w:spacing w:before="20" w:after="20"/>
              <w:jc w:val="center"/>
              <w:rPr>
                <w:color w:val="000000" w:themeColor="text1"/>
                <w:sz w:val="18"/>
                <w:szCs w:val="18"/>
              </w:rPr>
            </w:pPr>
            <w:r w:rsidRPr="00DD0C93">
              <w:rPr>
                <w:color w:val="000000" w:themeColor="text1"/>
                <w:sz w:val="18"/>
                <w:szCs w:val="18"/>
              </w:rPr>
              <w:t xml:space="preserve">PNUMA </w:t>
            </w:r>
            <w:r w:rsidR="00CB0432" w:rsidRPr="00DD0C93">
              <w:rPr>
                <w:color w:val="000000" w:themeColor="text1"/>
                <w:sz w:val="18"/>
                <w:szCs w:val="18"/>
              </w:rPr>
              <w:t xml:space="preserve">(principal), </w:t>
            </w:r>
            <w:r w:rsidRPr="00DD0C93">
              <w:rPr>
                <w:color w:val="000000" w:themeColor="text1"/>
                <w:sz w:val="18"/>
                <w:szCs w:val="18"/>
              </w:rPr>
              <w:t>ONUDI</w:t>
            </w:r>
          </w:p>
        </w:tc>
      </w:tr>
    </w:tbl>
    <w:p w14:paraId="755B425F" w14:textId="77777777" w:rsidR="00CB0432" w:rsidRPr="00DD0C93"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045"/>
        <w:gridCol w:w="1439"/>
        <w:gridCol w:w="1261"/>
        <w:gridCol w:w="3278"/>
      </w:tblGrid>
      <w:tr w:rsidR="00CB0432" w:rsidRPr="00DD0C93" w14:paraId="3BFB85D9" w14:textId="77777777" w:rsidTr="000A698E">
        <w:trPr>
          <w:jc w:val="center"/>
        </w:trPr>
        <w:tc>
          <w:tcPr>
            <w:tcW w:w="2018" w:type="pct"/>
          </w:tcPr>
          <w:p w14:paraId="490E3943" w14:textId="77777777" w:rsidR="00CB0432" w:rsidRPr="00DD0C93" w:rsidRDefault="00CB0432" w:rsidP="00337EAE">
            <w:pPr>
              <w:spacing w:before="20" w:after="20"/>
              <w:rPr>
                <w:b/>
                <w:sz w:val="18"/>
                <w:szCs w:val="18"/>
                <w:lang w:val="es-ES"/>
              </w:rPr>
            </w:pPr>
            <w:r w:rsidRPr="00DD0C93">
              <w:rPr>
                <w:b/>
                <w:sz w:val="18"/>
                <w:szCs w:val="18"/>
                <w:lang w:val="es-ES"/>
              </w:rPr>
              <w:t>DATOS CON ARREGLO AL ARTÍCULO 7 (Anexo F)</w:t>
            </w:r>
          </w:p>
        </w:tc>
        <w:tc>
          <w:tcPr>
            <w:tcW w:w="718" w:type="pct"/>
          </w:tcPr>
          <w:p w14:paraId="41B797D5" w14:textId="2913C1D4" w:rsidR="00CB0432" w:rsidRPr="00DD0C93" w:rsidRDefault="00CB0432" w:rsidP="00337EAE">
            <w:pPr>
              <w:spacing w:before="20" w:after="20"/>
              <w:ind w:right="-247"/>
              <w:jc w:val="left"/>
              <w:rPr>
                <w:sz w:val="18"/>
                <w:szCs w:val="18"/>
              </w:rPr>
            </w:pPr>
            <w:r w:rsidRPr="00DD0C93">
              <w:rPr>
                <w:b/>
                <w:bCs/>
                <w:sz w:val="18"/>
                <w:szCs w:val="18"/>
              </w:rPr>
              <w:t>Año:</w:t>
            </w:r>
            <w:r w:rsidRPr="00DD0C93">
              <w:rPr>
                <w:b/>
                <w:bCs/>
                <w:color w:val="000000" w:themeColor="text1"/>
                <w:sz w:val="18"/>
                <w:szCs w:val="18"/>
              </w:rPr>
              <w:t xml:space="preserve"> 2025</w:t>
            </w:r>
          </w:p>
        </w:tc>
        <w:tc>
          <w:tcPr>
            <w:tcW w:w="629" w:type="pct"/>
          </w:tcPr>
          <w:p w14:paraId="3B488DB6" w14:textId="7464E75B" w:rsidR="00CB0432" w:rsidRPr="00DD0C93" w:rsidRDefault="0012729D" w:rsidP="00337EAE">
            <w:pPr>
              <w:spacing w:before="20" w:after="20"/>
              <w:ind w:left="-109"/>
              <w:jc w:val="right"/>
              <w:rPr>
                <w:sz w:val="18"/>
                <w:szCs w:val="18"/>
              </w:rPr>
            </w:pPr>
            <w:r w:rsidRPr="00DD0C93">
              <w:rPr>
                <w:color w:val="000000" w:themeColor="text1"/>
                <w:sz w:val="18"/>
                <w:szCs w:val="18"/>
              </w:rPr>
              <w:t xml:space="preserve">280,26 </w:t>
            </w:r>
            <w:r w:rsidR="00CB0432" w:rsidRPr="00DD0C93">
              <w:rPr>
                <w:sz w:val="18"/>
                <w:szCs w:val="18"/>
              </w:rPr>
              <w:t>t</w:t>
            </w:r>
          </w:p>
        </w:tc>
        <w:tc>
          <w:tcPr>
            <w:tcW w:w="1635" w:type="pct"/>
          </w:tcPr>
          <w:p w14:paraId="697155F5" w14:textId="24423DD4" w:rsidR="00CB0432" w:rsidRPr="00DD0C93" w:rsidRDefault="00A723ED" w:rsidP="00337EAE">
            <w:pPr>
              <w:spacing w:before="20" w:after="20"/>
              <w:ind w:left="38" w:right="33"/>
              <w:jc w:val="right"/>
              <w:rPr>
                <w:sz w:val="18"/>
                <w:szCs w:val="18"/>
              </w:rPr>
            </w:pPr>
            <w:r w:rsidRPr="00DD0C93">
              <w:rPr>
                <w:color w:val="000000" w:themeColor="text1"/>
                <w:sz w:val="18"/>
                <w:szCs w:val="18"/>
              </w:rPr>
              <w:t xml:space="preserve">630.785 </w:t>
            </w:r>
            <w:r w:rsidR="00DD0C93" w:rsidRPr="00DD0C93">
              <w:rPr>
                <w:sz w:val="18"/>
                <w:szCs w:val="18"/>
              </w:rPr>
              <w:t>toneladas de CO₂ eq</w:t>
            </w:r>
            <w:r w:rsidR="00261E30">
              <w:rPr>
                <w:sz w:val="18"/>
                <w:szCs w:val="18"/>
              </w:rPr>
              <w:t>.</w:t>
            </w:r>
            <w:r w:rsidR="00DD0C93" w:rsidRPr="00DD0C93">
              <w:rPr>
                <w:sz w:val="18"/>
                <w:szCs w:val="18"/>
              </w:rPr>
              <w:t xml:space="preserve"> </w:t>
            </w:r>
          </w:p>
        </w:tc>
      </w:tr>
    </w:tbl>
    <w:p w14:paraId="3B4ABA9C" w14:textId="77777777" w:rsidR="00CB0432" w:rsidRPr="00DD0C93" w:rsidRDefault="00CB0432" w:rsidP="00337EA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433"/>
        <w:gridCol w:w="990"/>
        <w:gridCol w:w="902"/>
        <w:gridCol w:w="918"/>
        <w:gridCol w:w="1243"/>
        <w:gridCol w:w="810"/>
        <w:gridCol w:w="629"/>
        <w:gridCol w:w="1261"/>
        <w:gridCol w:w="1169"/>
        <w:gridCol w:w="668"/>
      </w:tblGrid>
      <w:tr w:rsidR="00CB0432" w:rsidRPr="00DD0C93" w14:paraId="4836C1FE" w14:textId="77777777" w:rsidTr="005244F1">
        <w:trPr>
          <w:jc w:val="center"/>
        </w:trPr>
        <w:tc>
          <w:tcPr>
            <w:tcW w:w="4083" w:type="pct"/>
            <w:gridSpan w:val="8"/>
            <w:tcBorders>
              <w:right w:val="single" w:sz="4" w:space="0" w:color="auto"/>
            </w:tcBorders>
          </w:tcPr>
          <w:p w14:paraId="3CE5D846" w14:textId="311165AF" w:rsidR="00CB0432" w:rsidRPr="00DD0C93" w:rsidRDefault="00CB0432" w:rsidP="00337EAE">
            <w:pPr>
              <w:spacing w:before="20" w:after="20"/>
              <w:ind w:right="33"/>
              <w:jc w:val="left"/>
              <w:rPr>
                <w:b/>
                <w:sz w:val="18"/>
                <w:szCs w:val="18"/>
                <w:lang w:val="es-ES"/>
              </w:rPr>
            </w:pPr>
            <w:r w:rsidRPr="00DD0C93">
              <w:rPr>
                <w:b/>
                <w:sz w:val="18"/>
                <w:szCs w:val="18"/>
                <w:lang w:val="es-ES"/>
              </w:rPr>
              <w:t>DATOS SECTORIALES DEL PROGRAMA DE PAÍS (</w:t>
            </w:r>
            <w:r w:rsidR="009569CD">
              <w:rPr>
                <w:b/>
                <w:sz w:val="18"/>
                <w:szCs w:val="18"/>
                <w:lang w:val="es-ES"/>
              </w:rPr>
              <w:t xml:space="preserve">toneladas de CO₂ </w:t>
            </w:r>
            <w:r w:rsidR="004E682D">
              <w:rPr>
                <w:b/>
                <w:sz w:val="18"/>
                <w:szCs w:val="18"/>
                <w:lang w:val="es-ES"/>
              </w:rPr>
              <w:t>eq</w:t>
            </w:r>
            <w:r w:rsidR="00261E30">
              <w:rPr>
                <w:b/>
                <w:sz w:val="18"/>
                <w:szCs w:val="18"/>
                <w:lang w:val="es-ES"/>
              </w:rPr>
              <w:t>.</w:t>
            </w:r>
            <w:r w:rsidR="004E682D">
              <w:rPr>
                <w:b/>
                <w:sz w:val="18"/>
                <w:szCs w:val="18"/>
                <w:lang w:val="es-ES"/>
              </w:rPr>
              <w:t>)</w:t>
            </w:r>
            <w:r w:rsidRPr="00DD0C93">
              <w:rPr>
                <w:b/>
                <w:sz w:val="18"/>
                <w:szCs w:val="18"/>
                <w:lang w:val="es-ES"/>
              </w:rPr>
              <w:t xml:space="preserve"> Y ACTIVIDADES</w:t>
            </w:r>
          </w:p>
        </w:tc>
        <w:tc>
          <w:tcPr>
            <w:tcW w:w="583" w:type="pct"/>
            <w:tcBorders>
              <w:top w:val="single" w:sz="4" w:space="0" w:color="auto"/>
              <w:left w:val="single" w:sz="4" w:space="0" w:color="auto"/>
              <w:bottom w:val="single" w:sz="4" w:space="0" w:color="auto"/>
              <w:right w:val="nil"/>
            </w:tcBorders>
            <w:vAlign w:val="center"/>
          </w:tcPr>
          <w:p w14:paraId="58A6DAF5" w14:textId="77777777" w:rsidR="00CB0432" w:rsidRPr="00DD0C93" w:rsidRDefault="00CB0432" w:rsidP="00337EAE">
            <w:pPr>
              <w:spacing w:before="20" w:after="20"/>
              <w:ind w:right="33"/>
              <w:jc w:val="left"/>
              <w:rPr>
                <w:bCs/>
                <w:sz w:val="18"/>
                <w:szCs w:val="18"/>
              </w:rPr>
            </w:pPr>
            <w:r w:rsidRPr="00DD0C93">
              <w:rPr>
                <w:b/>
                <w:sz w:val="18"/>
                <w:szCs w:val="18"/>
              </w:rPr>
              <w:t>Año:</w:t>
            </w:r>
          </w:p>
        </w:tc>
        <w:tc>
          <w:tcPr>
            <w:tcW w:w="334" w:type="pct"/>
            <w:tcBorders>
              <w:top w:val="single" w:sz="4" w:space="0" w:color="auto"/>
              <w:left w:val="nil"/>
              <w:bottom w:val="single" w:sz="4" w:space="0" w:color="auto"/>
              <w:right w:val="single" w:sz="4" w:space="0" w:color="auto"/>
            </w:tcBorders>
            <w:vAlign w:val="center"/>
          </w:tcPr>
          <w:p w14:paraId="142AC791" w14:textId="77777777" w:rsidR="00CB0432" w:rsidRPr="00DD0C93" w:rsidRDefault="00CB0432" w:rsidP="00337EAE">
            <w:pPr>
              <w:spacing w:before="20" w:after="20"/>
              <w:ind w:right="33"/>
              <w:jc w:val="right"/>
              <w:rPr>
                <w:b/>
                <w:sz w:val="18"/>
                <w:szCs w:val="18"/>
              </w:rPr>
            </w:pPr>
            <w:r w:rsidRPr="00DD0C93">
              <w:rPr>
                <w:b/>
                <w:sz w:val="18"/>
                <w:szCs w:val="18"/>
              </w:rPr>
              <w:t>2025</w:t>
            </w:r>
          </w:p>
        </w:tc>
      </w:tr>
      <w:tr w:rsidR="00CB0432" w:rsidRPr="00DD0C93" w14:paraId="2613AD27" w14:textId="77777777" w:rsidTr="005244F1">
        <w:trPr>
          <w:jc w:val="center"/>
        </w:trPr>
        <w:tc>
          <w:tcPr>
            <w:tcW w:w="715" w:type="pct"/>
            <w:vMerge w:val="restart"/>
            <w:tcMar>
              <w:left w:w="85" w:type="dxa"/>
              <w:right w:w="85" w:type="dxa"/>
            </w:tcMar>
            <w:vAlign w:val="center"/>
          </w:tcPr>
          <w:p w14:paraId="77BD0F94" w14:textId="77777777" w:rsidR="00CB0432" w:rsidRPr="00DD0C93" w:rsidRDefault="00CB0432" w:rsidP="00337EAE">
            <w:pPr>
              <w:spacing w:before="20" w:after="20"/>
              <w:jc w:val="center"/>
              <w:rPr>
                <w:sz w:val="18"/>
                <w:szCs w:val="18"/>
              </w:rPr>
            </w:pPr>
          </w:p>
        </w:tc>
        <w:tc>
          <w:tcPr>
            <w:tcW w:w="494" w:type="pct"/>
            <w:vMerge w:val="restart"/>
            <w:tcMar>
              <w:left w:w="85" w:type="dxa"/>
              <w:right w:w="85" w:type="dxa"/>
            </w:tcMar>
            <w:vAlign w:val="center"/>
          </w:tcPr>
          <w:p w14:paraId="2B0B8698" w14:textId="77777777" w:rsidR="00CB0432" w:rsidRPr="00DD0C93" w:rsidRDefault="00CB0432" w:rsidP="00337EAE">
            <w:pPr>
              <w:spacing w:before="20" w:after="20"/>
              <w:jc w:val="center"/>
              <w:rPr>
                <w:sz w:val="18"/>
                <w:szCs w:val="18"/>
              </w:rPr>
            </w:pPr>
            <w:r w:rsidRPr="00DD0C93">
              <w:rPr>
                <w:sz w:val="18"/>
                <w:szCs w:val="18"/>
              </w:rPr>
              <w:t>Aerosoles</w:t>
            </w:r>
          </w:p>
        </w:tc>
        <w:tc>
          <w:tcPr>
            <w:tcW w:w="450" w:type="pct"/>
            <w:vMerge w:val="restart"/>
            <w:tcMar>
              <w:left w:w="85" w:type="dxa"/>
              <w:right w:w="85" w:type="dxa"/>
            </w:tcMar>
            <w:vAlign w:val="center"/>
          </w:tcPr>
          <w:p w14:paraId="7437495C" w14:textId="77777777" w:rsidR="00CB0432" w:rsidRPr="00DD0C93" w:rsidRDefault="00CB0432" w:rsidP="00337EAE">
            <w:pPr>
              <w:spacing w:before="20" w:after="20"/>
              <w:jc w:val="center"/>
              <w:rPr>
                <w:sz w:val="18"/>
                <w:szCs w:val="18"/>
              </w:rPr>
            </w:pPr>
            <w:r w:rsidRPr="00DD0C93">
              <w:rPr>
                <w:sz w:val="18"/>
                <w:szCs w:val="18"/>
              </w:rPr>
              <w:t>Espumas</w:t>
            </w:r>
          </w:p>
        </w:tc>
        <w:tc>
          <w:tcPr>
            <w:tcW w:w="458" w:type="pct"/>
            <w:vMerge w:val="restart"/>
            <w:tcMar>
              <w:left w:w="85" w:type="dxa"/>
              <w:right w:w="85" w:type="dxa"/>
            </w:tcMar>
            <w:vAlign w:val="center"/>
          </w:tcPr>
          <w:p w14:paraId="1F633DA6" w14:textId="77777777" w:rsidR="005244F1" w:rsidRPr="005244F1" w:rsidRDefault="005244F1" w:rsidP="005244F1">
            <w:pPr>
              <w:spacing w:before="20" w:after="20"/>
              <w:jc w:val="center"/>
              <w:rPr>
                <w:sz w:val="18"/>
                <w:szCs w:val="18"/>
              </w:rPr>
            </w:pPr>
            <w:r w:rsidRPr="005244F1">
              <w:rPr>
                <w:sz w:val="18"/>
                <w:szCs w:val="18"/>
              </w:rPr>
              <w:t>Extinción de incendios</w:t>
            </w:r>
          </w:p>
          <w:p w14:paraId="08064DF4" w14:textId="58AB89A3" w:rsidR="00CB0432" w:rsidRPr="00DD0C93" w:rsidRDefault="00CB0432" w:rsidP="005244F1">
            <w:pPr>
              <w:spacing w:before="20" w:after="20"/>
              <w:jc w:val="center"/>
              <w:rPr>
                <w:sz w:val="18"/>
                <w:szCs w:val="18"/>
              </w:rPr>
            </w:pPr>
          </w:p>
        </w:tc>
        <w:tc>
          <w:tcPr>
            <w:tcW w:w="1966" w:type="pct"/>
            <w:gridSpan w:val="4"/>
            <w:tcMar>
              <w:left w:w="85" w:type="dxa"/>
              <w:right w:w="85" w:type="dxa"/>
            </w:tcMar>
            <w:vAlign w:val="center"/>
          </w:tcPr>
          <w:p w14:paraId="74E9431C" w14:textId="77777777" w:rsidR="00CB0432" w:rsidRPr="00DD0C93" w:rsidRDefault="00CB0432" w:rsidP="00337EAE">
            <w:pPr>
              <w:spacing w:before="20" w:after="20"/>
              <w:jc w:val="center"/>
              <w:rPr>
                <w:sz w:val="18"/>
                <w:szCs w:val="18"/>
                <w:lang w:val="es-ES"/>
              </w:rPr>
            </w:pPr>
            <w:r w:rsidRPr="00DD0C93">
              <w:rPr>
                <w:sz w:val="18"/>
                <w:szCs w:val="18"/>
                <w:lang w:val="es-ES"/>
              </w:rPr>
              <w:t>Aire acondicionado (AC) y refrigeración</w:t>
            </w:r>
          </w:p>
        </w:tc>
        <w:tc>
          <w:tcPr>
            <w:tcW w:w="583" w:type="pct"/>
            <w:vMerge w:val="restart"/>
            <w:tcBorders>
              <w:top w:val="single" w:sz="4" w:space="0" w:color="auto"/>
            </w:tcBorders>
            <w:tcMar>
              <w:left w:w="85" w:type="dxa"/>
              <w:right w:w="85" w:type="dxa"/>
            </w:tcMar>
            <w:vAlign w:val="center"/>
          </w:tcPr>
          <w:p w14:paraId="33C06F3A" w14:textId="77777777" w:rsidR="00CB0432" w:rsidRPr="00DD0C93" w:rsidRDefault="00CB0432" w:rsidP="00337EAE">
            <w:pPr>
              <w:spacing w:before="20" w:after="20"/>
              <w:ind w:left="-26"/>
              <w:jc w:val="center"/>
              <w:rPr>
                <w:sz w:val="18"/>
                <w:szCs w:val="18"/>
              </w:rPr>
            </w:pPr>
            <w:r w:rsidRPr="00DD0C93">
              <w:rPr>
                <w:sz w:val="18"/>
                <w:szCs w:val="18"/>
              </w:rPr>
              <w:t>Disolventes</w:t>
            </w:r>
          </w:p>
        </w:tc>
        <w:tc>
          <w:tcPr>
            <w:tcW w:w="334" w:type="pct"/>
            <w:vMerge w:val="restart"/>
            <w:tcBorders>
              <w:top w:val="single" w:sz="4" w:space="0" w:color="auto"/>
            </w:tcBorders>
            <w:tcMar>
              <w:left w:w="85" w:type="dxa"/>
              <w:right w:w="85" w:type="dxa"/>
            </w:tcMar>
            <w:vAlign w:val="center"/>
          </w:tcPr>
          <w:p w14:paraId="7877C6D4" w14:textId="77777777" w:rsidR="00CB0432" w:rsidRPr="00DD0C93" w:rsidRDefault="00CB0432" w:rsidP="00337EAE">
            <w:pPr>
              <w:spacing w:before="20" w:after="20"/>
              <w:jc w:val="center"/>
              <w:rPr>
                <w:sz w:val="18"/>
                <w:szCs w:val="18"/>
              </w:rPr>
            </w:pPr>
            <w:r w:rsidRPr="00DD0C93">
              <w:rPr>
                <w:sz w:val="18"/>
                <w:szCs w:val="18"/>
              </w:rPr>
              <w:t>Otros</w:t>
            </w:r>
          </w:p>
        </w:tc>
      </w:tr>
      <w:tr w:rsidR="00CB0432" w:rsidRPr="00DD0C93" w14:paraId="65BC301B" w14:textId="77777777" w:rsidTr="005244F1">
        <w:trPr>
          <w:jc w:val="center"/>
        </w:trPr>
        <w:tc>
          <w:tcPr>
            <w:tcW w:w="715" w:type="pct"/>
            <w:vMerge/>
            <w:tcMar>
              <w:left w:w="85" w:type="dxa"/>
              <w:right w:w="85" w:type="dxa"/>
            </w:tcMar>
            <w:vAlign w:val="center"/>
          </w:tcPr>
          <w:p w14:paraId="5BE667A4" w14:textId="77777777" w:rsidR="00CB0432" w:rsidRPr="00DD0C93" w:rsidRDefault="00CB0432" w:rsidP="00337EAE">
            <w:pPr>
              <w:spacing w:before="20" w:after="20"/>
              <w:jc w:val="center"/>
              <w:rPr>
                <w:sz w:val="18"/>
                <w:szCs w:val="18"/>
              </w:rPr>
            </w:pPr>
          </w:p>
        </w:tc>
        <w:tc>
          <w:tcPr>
            <w:tcW w:w="494" w:type="pct"/>
            <w:vMerge/>
            <w:tcMar>
              <w:left w:w="85" w:type="dxa"/>
              <w:right w:w="85" w:type="dxa"/>
            </w:tcMar>
            <w:vAlign w:val="center"/>
          </w:tcPr>
          <w:p w14:paraId="3122DA71" w14:textId="77777777" w:rsidR="00CB0432" w:rsidRPr="00DD0C93" w:rsidRDefault="00CB0432" w:rsidP="00337EAE">
            <w:pPr>
              <w:spacing w:before="20" w:after="20"/>
              <w:jc w:val="center"/>
              <w:rPr>
                <w:sz w:val="18"/>
                <w:szCs w:val="18"/>
              </w:rPr>
            </w:pPr>
          </w:p>
        </w:tc>
        <w:tc>
          <w:tcPr>
            <w:tcW w:w="450" w:type="pct"/>
            <w:vMerge/>
            <w:tcMar>
              <w:left w:w="85" w:type="dxa"/>
              <w:right w:w="85" w:type="dxa"/>
            </w:tcMar>
            <w:vAlign w:val="center"/>
          </w:tcPr>
          <w:p w14:paraId="2122EF0E" w14:textId="77777777" w:rsidR="00CB0432" w:rsidRPr="00DD0C93" w:rsidRDefault="00CB0432" w:rsidP="00337EAE">
            <w:pPr>
              <w:spacing w:before="20" w:after="20"/>
              <w:jc w:val="center"/>
              <w:rPr>
                <w:sz w:val="18"/>
                <w:szCs w:val="18"/>
              </w:rPr>
            </w:pPr>
          </w:p>
        </w:tc>
        <w:tc>
          <w:tcPr>
            <w:tcW w:w="458" w:type="pct"/>
            <w:vMerge/>
            <w:tcMar>
              <w:left w:w="85" w:type="dxa"/>
              <w:right w:w="85" w:type="dxa"/>
            </w:tcMar>
            <w:vAlign w:val="center"/>
          </w:tcPr>
          <w:p w14:paraId="5439A2EF" w14:textId="77777777" w:rsidR="00CB0432" w:rsidRPr="00DD0C93" w:rsidRDefault="00CB0432" w:rsidP="00337EAE">
            <w:pPr>
              <w:spacing w:before="20" w:after="20"/>
              <w:jc w:val="center"/>
              <w:rPr>
                <w:sz w:val="18"/>
                <w:szCs w:val="18"/>
              </w:rPr>
            </w:pPr>
          </w:p>
        </w:tc>
        <w:tc>
          <w:tcPr>
            <w:tcW w:w="1338" w:type="pct"/>
            <w:gridSpan w:val="3"/>
            <w:tcMar>
              <w:left w:w="85" w:type="dxa"/>
              <w:right w:w="85" w:type="dxa"/>
            </w:tcMar>
            <w:vAlign w:val="center"/>
          </w:tcPr>
          <w:p w14:paraId="422C832A" w14:textId="77777777" w:rsidR="00CB0432" w:rsidRPr="00DD0C93" w:rsidRDefault="00CB0432" w:rsidP="00337EAE">
            <w:pPr>
              <w:spacing w:before="20" w:after="20"/>
              <w:jc w:val="center"/>
              <w:rPr>
                <w:sz w:val="18"/>
                <w:szCs w:val="18"/>
              </w:rPr>
            </w:pPr>
            <w:r w:rsidRPr="00DD0C93">
              <w:rPr>
                <w:sz w:val="18"/>
                <w:szCs w:val="18"/>
              </w:rPr>
              <w:t>Fabricación</w:t>
            </w:r>
          </w:p>
        </w:tc>
        <w:tc>
          <w:tcPr>
            <w:tcW w:w="629" w:type="pct"/>
            <w:vMerge w:val="restart"/>
            <w:tcMar>
              <w:left w:w="85" w:type="dxa"/>
              <w:right w:w="85" w:type="dxa"/>
            </w:tcMar>
            <w:vAlign w:val="center"/>
          </w:tcPr>
          <w:p w14:paraId="40B0C204" w14:textId="77777777" w:rsidR="00CB0432" w:rsidRPr="00DD0C93" w:rsidRDefault="00CB0432" w:rsidP="00337EAE">
            <w:pPr>
              <w:spacing w:before="20" w:after="20"/>
              <w:jc w:val="center"/>
              <w:rPr>
                <w:sz w:val="18"/>
                <w:szCs w:val="18"/>
              </w:rPr>
            </w:pPr>
            <w:r w:rsidRPr="00DD0C93">
              <w:rPr>
                <w:sz w:val="18"/>
                <w:szCs w:val="18"/>
              </w:rPr>
              <w:t>Servicio y Refrigeración</w:t>
            </w:r>
          </w:p>
        </w:tc>
        <w:tc>
          <w:tcPr>
            <w:tcW w:w="583" w:type="pct"/>
            <w:vMerge/>
            <w:tcMar>
              <w:left w:w="85" w:type="dxa"/>
              <w:right w:w="85" w:type="dxa"/>
            </w:tcMar>
            <w:vAlign w:val="center"/>
          </w:tcPr>
          <w:p w14:paraId="580FF289" w14:textId="77777777" w:rsidR="00CB0432" w:rsidRPr="00DD0C93" w:rsidRDefault="00CB0432" w:rsidP="00337EAE">
            <w:pPr>
              <w:spacing w:before="20" w:after="20"/>
              <w:jc w:val="center"/>
              <w:rPr>
                <w:sz w:val="18"/>
                <w:szCs w:val="18"/>
              </w:rPr>
            </w:pPr>
          </w:p>
        </w:tc>
        <w:tc>
          <w:tcPr>
            <w:tcW w:w="334" w:type="pct"/>
            <w:vMerge/>
            <w:tcMar>
              <w:left w:w="85" w:type="dxa"/>
              <w:right w:w="85" w:type="dxa"/>
            </w:tcMar>
            <w:vAlign w:val="center"/>
          </w:tcPr>
          <w:p w14:paraId="76D85EDD" w14:textId="77777777" w:rsidR="00CB0432" w:rsidRPr="00DD0C93" w:rsidRDefault="00CB0432" w:rsidP="00337EAE">
            <w:pPr>
              <w:spacing w:before="20" w:after="20"/>
              <w:jc w:val="center"/>
              <w:rPr>
                <w:sz w:val="18"/>
                <w:szCs w:val="18"/>
              </w:rPr>
            </w:pPr>
          </w:p>
        </w:tc>
      </w:tr>
      <w:tr w:rsidR="00CB0432" w:rsidRPr="00DD0C93" w14:paraId="4A5131A1" w14:textId="77777777" w:rsidTr="005244F1">
        <w:trPr>
          <w:jc w:val="center"/>
        </w:trPr>
        <w:tc>
          <w:tcPr>
            <w:tcW w:w="715" w:type="pct"/>
            <w:vMerge/>
            <w:tcMar>
              <w:left w:w="85" w:type="dxa"/>
              <w:right w:w="85" w:type="dxa"/>
            </w:tcMar>
            <w:vAlign w:val="center"/>
          </w:tcPr>
          <w:p w14:paraId="7F8E6454" w14:textId="77777777" w:rsidR="00CB0432" w:rsidRPr="00DD0C93" w:rsidRDefault="00CB0432" w:rsidP="00337EAE">
            <w:pPr>
              <w:spacing w:before="20" w:after="20"/>
              <w:jc w:val="center"/>
              <w:rPr>
                <w:sz w:val="18"/>
                <w:szCs w:val="18"/>
              </w:rPr>
            </w:pPr>
          </w:p>
        </w:tc>
        <w:tc>
          <w:tcPr>
            <w:tcW w:w="494" w:type="pct"/>
            <w:vMerge/>
            <w:tcMar>
              <w:left w:w="85" w:type="dxa"/>
              <w:right w:w="85" w:type="dxa"/>
            </w:tcMar>
            <w:vAlign w:val="center"/>
          </w:tcPr>
          <w:p w14:paraId="14ABF9A2" w14:textId="77777777" w:rsidR="00CB0432" w:rsidRPr="00DD0C93" w:rsidRDefault="00CB0432" w:rsidP="00337EAE">
            <w:pPr>
              <w:spacing w:before="20" w:after="20"/>
              <w:jc w:val="center"/>
              <w:rPr>
                <w:sz w:val="18"/>
                <w:szCs w:val="18"/>
              </w:rPr>
            </w:pPr>
          </w:p>
        </w:tc>
        <w:tc>
          <w:tcPr>
            <w:tcW w:w="450" w:type="pct"/>
            <w:vMerge/>
            <w:tcMar>
              <w:left w:w="85" w:type="dxa"/>
              <w:right w:w="85" w:type="dxa"/>
            </w:tcMar>
            <w:vAlign w:val="center"/>
          </w:tcPr>
          <w:p w14:paraId="24946CEE" w14:textId="77777777" w:rsidR="00CB0432" w:rsidRPr="00DD0C93" w:rsidRDefault="00CB0432" w:rsidP="00337EAE">
            <w:pPr>
              <w:spacing w:before="20" w:after="20"/>
              <w:jc w:val="center"/>
              <w:rPr>
                <w:sz w:val="18"/>
                <w:szCs w:val="18"/>
              </w:rPr>
            </w:pPr>
          </w:p>
        </w:tc>
        <w:tc>
          <w:tcPr>
            <w:tcW w:w="458" w:type="pct"/>
            <w:vMerge/>
            <w:tcMar>
              <w:left w:w="85" w:type="dxa"/>
              <w:right w:w="85" w:type="dxa"/>
            </w:tcMar>
            <w:vAlign w:val="center"/>
          </w:tcPr>
          <w:p w14:paraId="6D23BF53" w14:textId="77777777" w:rsidR="00CB0432" w:rsidRPr="00DD0C93" w:rsidRDefault="00CB0432" w:rsidP="00337EAE">
            <w:pPr>
              <w:spacing w:before="20" w:after="20"/>
              <w:jc w:val="center"/>
              <w:rPr>
                <w:sz w:val="18"/>
                <w:szCs w:val="18"/>
              </w:rPr>
            </w:pPr>
          </w:p>
        </w:tc>
        <w:tc>
          <w:tcPr>
            <w:tcW w:w="620" w:type="pct"/>
            <w:tcMar>
              <w:left w:w="85" w:type="dxa"/>
              <w:right w:w="85" w:type="dxa"/>
            </w:tcMar>
            <w:vAlign w:val="center"/>
          </w:tcPr>
          <w:p w14:paraId="0F6FBD54" w14:textId="36E3412E" w:rsidR="00CB0432" w:rsidRPr="00DD0C93" w:rsidRDefault="005244F1" w:rsidP="00337EAE">
            <w:pPr>
              <w:spacing w:before="20" w:after="20"/>
              <w:jc w:val="center"/>
              <w:rPr>
                <w:sz w:val="18"/>
                <w:szCs w:val="18"/>
              </w:rPr>
            </w:pPr>
            <w:r>
              <w:rPr>
                <w:sz w:val="18"/>
                <w:szCs w:val="18"/>
                <w:lang w:val="es-ES"/>
              </w:rPr>
              <w:t>R</w:t>
            </w:r>
            <w:r w:rsidRPr="00DD0C93">
              <w:rPr>
                <w:sz w:val="18"/>
                <w:szCs w:val="18"/>
                <w:lang w:val="es-ES"/>
              </w:rPr>
              <w:t>efrigeración</w:t>
            </w:r>
          </w:p>
        </w:tc>
        <w:tc>
          <w:tcPr>
            <w:tcW w:w="404" w:type="pct"/>
            <w:tcMar>
              <w:left w:w="85" w:type="dxa"/>
              <w:right w:w="85" w:type="dxa"/>
            </w:tcMar>
            <w:vAlign w:val="center"/>
          </w:tcPr>
          <w:p w14:paraId="4CBF01D4" w14:textId="4E2E9D94" w:rsidR="00CB0432" w:rsidRPr="00DD0C93" w:rsidRDefault="005244F1" w:rsidP="00337EAE">
            <w:pPr>
              <w:spacing w:before="20" w:after="20"/>
              <w:jc w:val="center"/>
              <w:rPr>
                <w:sz w:val="18"/>
                <w:szCs w:val="18"/>
              </w:rPr>
            </w:pPr>
            <w:r>
              <w:rPr>
                <w:sz w:val="18"/>
                <w:szCs w:val="18"/>
              </w:rPr>
              <w:t>AC</w:t>
            </w:r>
          </w:p>
        </w:tc>
        <w:tc>
          <w:tcPr>
            <w:tcW w:w="314" w:type="pct"/>
            <w:vAlign w:val="center"/>
          </w:tcPr>
          <w:p w14:paraId="56B5F256" w14:textId="77777777" w:rsidR="00CB0432" w:rsidRPr="00DD0C93" w:rsidRDefault="00CB0432" w:rsidP="00337EAE">
            <w:pPr>
              <w:spacing w:before="20" w:after="20"/>
              <w:jc w:val="center"/>
              <w:rPr>
                <w:sz w:val="18"/>
                <w:szCs w:val="18"/>
              </w:rPr>
            </w:pPr>
            <w:r w:rsidRPr="00DD0C93">
              <w:rPr>
                <w:sz w:val="18"/>
                <w:szCs w:val="18"/>
              </w:rPr>
              <w:t>Otros</w:t>
            </w:r>
          </w:p>
        </w:tc>
        <w:tc>
          <w:tcPr>
            <w:tcW w:w="629" w:type="pct"/>
            <w:vMerge/>
            <w:tcMar>
              <w:left w:w="85" w:type="dxa"/>
              <w:right w:w="85" w:type="dxa"/>
            </w:tcMar>
            <w:vAlign w:val="center"/>
          </w:tcPr>
          <w:p w14:paraId="1D1EC2A8" w14:textId="77777777" w:rsidR="00CB0432" w:rsidRPr="00DD0C93" w:rsidRDefault="00CB0432" w:rsidP="00337EAE">
            <w:pPr>
              <w:spacing w:before="20" w:after="20"/>
              <w:jc w:val="center"/>
              <w:rPr>
                <w:sz w:val="18"/>
                <w:szCs w:val="18"/>
              </w:rPr>
            </w:pPr>
          </w:p>
        </w:tc>
        <w:tc>
          <w:tcPr>
            <w:tcW w:w="583" w:type="pct"/>
            <w:vMerge/>
            <w:tcMar>
              <w:left w:w="85" w:type="dxa"/>
              <w:right w:w="85" w:type="dxa"/>
            </w:tcMar>
            <w:vAlign w:val="center"/>
          </w:tcPr>
          <w:p w14:paraId="401E72B6" w14:textId="77777777" w:rsidR="00CB0432" w:rsidRPr="00DD0C93" w:rsidRDefault="00CB0432" w:rsidP="00337EAE">
            <w:pPr>
              <w:spacing w:before="20" w:after="20"/>
              <w:jc w:val="center"/>
              <w:rPr>
                <w:sz w:val="18"/>
                <w:szCs w:val="18"/>
              </w:rPr>
            </w:pPr>
          </w:p>
        </w:tc>
        <w:tc>
          <w:tcPr>
            <w:tcW w:w="334" w:type="pct"/>
            <w:vMerge/>
            <w:tcMar>
              <w:left w:w="85" w:type="dxa"/>
              <w:right w:w="85" w:type="dxa"/>
            </w:tcMar>
            <w:vAlign w:val="center"/>
          </w:tcPr>
          <w:p w14:paraId="6B237520" w14:textId="77777777" w:rsidR="00CB0432" w:rsidRPr="00DD0C93" w:rsidRDefault="00CB0432" w:rsidP="00337EAE">
            <w:pPr>
              <w:spacing w:before="20" w:after="20"/>
              <w:jc w:val="center"/>
              <w:rPr>
                <w:sz w:val="18"/>
                <w:szCs w:val="18"/>
              </w:rPr>
            </w:pPr>
          </w:p>
        </w:tc>
      </w:tr>
      <w:tr w:rsidR="00CB0432" w:rsidRPr="00DD0C93" w14:paraId="4AC37D2B" w14:textId="77777777" w:rsidTr="005244F1">
        <w:trPr>
          <w:jc w:val="center"/>
        </w:trPr>
        <w:tc>
          <w:tcPr>
            <w:tcW w:w="715" w:type="pct"/>
          </w:tcPr>
          <w:p w14:paraId="27E9C1A2" w14:textId="77777777" w:rsidR="00CB0432" w:rsidRPr="00DD0C93" w:rsidRDefault="00CB0432" w:rsidP="00337EAE">
            <w:pPr>
              <w:spacing w:before="20" w:after="20"/>
              <w:jc w:val="left"/>
              <w:rPr>
                <w:sz w:val="18"/>
                <w:szCs w:val="18"/>
              </w:rPr>
            </w:pPr>
            <w:r w:rsidRPr="00DD0C93">
              <w:rPr>
                <w:sz w:val="18"/>
                <w:szCs w:val="18"/>
              </w:rPr>
              <w:t>HFC</w:t>
            </w:r>
          </w:p>
        </w:tc>
        <w:tc>
          <w:tcPr>
            <w:tcW w:w="494" w:type="pct"/>
            <w:vAlign w:val="center"/>
          </w:tcPr>
          <w:p w14:paraId="4DB63D04" w14:textId="77777777" w:rsidR="00CB0432" w:rsidRPr="00DD0C93" w:rsidRDefault="00CB0432" w:rsidP="00337EAE">
            <w:pPr>
              <w:spacing w:before="20" w:after="20"/>
              <w:ind w:left="-113"/>
              <w:jc w:val="right"/>
              <w:rPr>
                <w:sz w:val="18"/>
                <w:szCs w:val="18"/>
              </w:rPr>
            </w:pPr>
          </w:p>
        </w:tc>
        <w:tc>
          <w:tcPr>
            <w:tcW w:w="450" w:type="pct"/>
            <w:vAlign w:val="center"/>
          </w:tcPr>
          <w:p w14:paraId="634FA222" w14:textId="77777777" w:rsidR="00CB0432" w:rsidRPr="00DD0C93" w:rsidRDefault="00CB0432" w:rsidP="00337EAE">
            <w:pPr>
              <w:spacing w:before="20" w:after="20"/>
              <w:ind w:left="-120"/>
              <w:jc w:val="right"/>
              <w:rPr>
                <w:sz w:val="18"/>
                <w:szCs w:val="18"/>
              </w:rPr>
            </w:pPr>
          </w:p>
        </w:tc>
        <w:tc>
          <w:tcPr>
            <w:tcW w:w="458" w:type="pct"/>
            <w:vAlign w:val="center"/>
          </w:tcPr>
          <w:p w14:paraId="010BF0D6" w14:textId="77777777" w:rsidR="00CB0432" w:rsidRPr="00DD0C93" w:rsidRDefault="00CB0432" w:rsidP="00337EAE">
            <w:pPr>
              <w:spacing w:before="20" w:after="20"/>
              <w:ind w:left="-110"/>
              <w:jc w:val="right"/>
              <w:rPr>
                <w:sz w:val="18"/>
                <w:szCs w:val="18"/>
              </w:rPr>
            </w:pPr>
          </w:p>
        </w:tc>
        <w:tc>
          <w:tcPr>
            <w:tcW w:w="620" w:type="pct"/>
            <w:vAlign w:val="center"/>
          </w:tcPr>
          <w:p w14:paraId="4222E63C" w14:textId="77777777" w:rsidR="00CB0432" w:rsidRPr="00DD0C93" w:rsidRDefault="00CB0432" w:rsidP="00337EAE">
            <w:pPr>
              <w:spacing w:before="20" w:after="20"/>
              <w:ind w:left="-108"/>
              <w:jc w:val="right"/>
              <w:rPr>
                <w:sz w:val="18"/>
                <w:szCs w:val="18"/>
              </w:rPr>
            </w:pPr>
          </w:p>
        </w:tc>
        <w:tc>
          <w:tcPr>
            <w:tcW w:w="404" w:type="pct"/>
            <w:vAlign w:val="center"/>
          </w:tcPr>
          <w:p w14:paraId="4FE750E2" w14:textId="77777777" w:rsidR="00CB0432" w:rsidRPr="00DD0C93" w:rsidRDefault="00CB0432" w:rsidP="00337EAE">
            <w:pPr>
              <w:spacing w:before="20" w:after="20"/>
              <w:ind w:left="-106"/>
              <w:jc w:val="right"/>
              <w:rPr>
                <w:sz w:val="18"/>
                <w:szCs w:val="18"/>
              </w:rPr>
            </w:pPr>
          </w:p>
        </w:tc>
        <w:tc>
          <w:tcPr>
            <w:tcW w:w="314" w:type="pct"/>
            <w:vAlign w:val="center"/>
          </w:tcPr>
          <w:p w14:paraId="7816BF2C" w14:textId="77777777" w:rsidR="00CB0432" w:rsidRPr="00DD0C93" w:rsidRDefault="00CB0432" w:rsidP="00337EAE">
            <w:pPr>
              <w:spacing w:before="20" w:after="20"/>
              <w:ind w:left="-106"/>
              <w:jc w:val="right"/>
              <w:rPr>
                <w:sz w:val="18"/>
                <w:szCs w:val="18"/>
              </w:rPr>
            </w:pPr>
          </w:p>
        </w:tc>
        <w:tc>
          <w:tcPr>
            <w:tcW w:w="629" w:type="pct"/>
            <w:vAlign w:val="center"/>
          </w:tcPr>
          <w:p w14:paraId="1BB0E95B" w14:textId="0D927700" w:rsidR="00CB0432" w:rsidRPr="00DD0C93" w:rsidRDefault="0029311F" w:rsidP="00337EAE">
            <w:pPr>
              <w:spacing w:before="20" w:after="20"/>
              <w:ind w:left="-110"/>
              <w:jc w:val="right"/>
              <w:rPr>
                <w:sz w:val="18"/>
                <w:szCs w:val="18"/>
              </w:rPr>
            </w:pPr>
            <w:r w:rsidRPr="00DD0C93">
              <w:rPr>
                <w:sz w:val="18"/>
                <w:szCs w:val="18"/>
              </w:rPr>
              <w:t>612.575</w:t>
            </w:r>
          </w:p>
        </w:tc>
        <w:tc>
          <w:tcPr>
            <w:tcW w:w="583" w:type="pct"/>
            <w:vAlign w:val="center"/>
          </w:tcPr>
          <w:p w14:paraId="6CF510F6" w14:textId="77777777" w:rsidR="00CB0432" w:rsidRPr="00DD0C93" w:rsidRDefault="00CB0432" w:rsidP="00337EAE">
            <w:pPr>
              <w:spacing w:before="20" w:after="20"/>
              <w:ind w:left="-108"/>
              <w:jc w:val="right"/>
              <w:rPr>
                <w:sz w:val="18"/>
                <w:szCs w:val="18"/>
              </w:rPr>
            </w:pPr>
          </w:p>
        </w:tc>
        <w:tc>
          <w:tcPr>
            <w:tcW w:w="334" w:type="pct"/>
            <w:vAlign w:val="center"/>
          </w:tcPr>
          <w:p w14:paraId="1098A375" w14:textId="77777777" w:rsidR="00CB0432" w:rsidRPr="00DD0C93" w:rsidRDefault="00CB0432" w:rsidP="00337EAE">
            <w:pPr>
              <w:spacing w:before="20" w:after="20"/>
              <w:ind w:left="-114" w:right="-10"/>
              <w:jc w:val="right"/>
              <w:rPr>
                <w:sz w:val="18"/>
                <w:szCs w:val="18"/>
              </w:rPr>
            </w:pPr>
          </w:p>
        </w:tc>
      </w:tr>
      <w:tr w:rsidR="00CB0432" w:rsidRPr="00DD0C93" w14:paraId="126C6892" w14:textId="77777777" w:rsidTr="005244F1">
        <w:trPr>
          <w:jc w:val="center"/>
        </w:trPr>
        <w:tc>
          <w:tcPr>
            <w:tcW w:w="715" w:type="pct"/>
          </w:tcPr>
          <w:p w14:paraId="443B07F2" w14:textId="77777777" w:rsidR="00CB0432" w:rsidRPr="00DD0C93" w:rsidRDefault="00CB0432" w:rsidP="00337EAE">
            <w:pPr>
              <w:spacing w:before="20" w:after="20"/>
              <w:ind w:right="-108"/>
              <w:jc w:val="left"/>
              <w:rPr>
                <w:color w:val="000000" w:themeColor="text1"/>
                <w:sz w:val="18"/>
                <w:szCs w:val="18"/>
                <w:lang w:val="es-ES"/>
              </w:rPr>
            </w:pPr>
            <w:r w:rsidRPr="00DD0C93">
              <w:rPr>
                <w:color w:val="000000" w:themeColor="text1"/>
                <w:sz w:val="18"/>
                <w:szCs w:val="18"/>
                <w:lang w:val="es-ES"/>
              </w:rPr>
              <w:t>Actividades previstas acordadas (S/N)</w:t>
            </w:r>
          </w:p>
        </w:tc>
        <w:tc>
          <w:tcPr>
            <w:tcW w:w="494" w:type="pct"/>
            <w:vAlign w:val="center"/>
          </w:tcPr>
          <w:p w14:paraId="27ACB126" w14:textId="77777777" w:rsidR="00CB0432" w:rsidRPr="00DD0C93" w:rsidRDefault="00CB0432" w:rsidP="00337EAE">
            <w:pPr>
              <w:spacing w:before="20" w:after="20"/>
              <w:jc w:val="center"/>
              <w:rPr>
                <w:sz w:val="18"/>
                <w:szCs w:val="18"/>
                <w:lang w:val="es-ES"/>
              </w:rPr>
            </w:pPr>
          </w:p>
        </w:tc>
        <w:tc>
          <w:tcPr>
            <w:tcW w:w="450" w:type="pct"/>
            <w:vAlign w:val="center"/>
          </w:tcPr>
          <w:p w14:paraId="2714B74D" w14:textId="77777777" w:rsidR="00CB0432" w:rsidRPr="00DD0C93" w:rsidRDefault="00CB0432" w:rsidP="00337EAE">
            <w:pPr>
              <w:spacing w:before="20" w:after="20"/>
              <w:jc w:val="center"/>
              <w:rPr>
                <w:sz w:val="18"/>
                <w:szCs w:val="18"/>
                <w:lang w:val="es-ES"/>
              </w:rPr>
            </w:pPr>
          </w:p>
        </w:tc>
        <w:tc>
          <w:tcPr>
            <w:tcW w:w="458" w:type="pct"/>
            <w:vAlign w:val="center"/>
          </w:tcPr>
          <w:p w14:paraId="60C8DD29" w14:textId="77777777" w:rsidR="00CB0432" w:rsidRPr="00DD0C93" w:rsidRDefault="00CB0432" w:rsidP="00337EAE">
            <w:pPr>
              <w:spacing w:before="20" w:after="20"/>
              <w:jc w:val="center"/>
              <w:rPr>
                <w:sz w:val="18"/>
                <w:szCs w:val="18"/>
                <w:lang w:val="es-ES"/>
              </w:rPr>
            </w:pPr>
          </w:p>
        </w:tc>
        <w:tc>
          <w:tcPr>
            <w:tcW w:w="620" w:type="pct"/>
            <w:vAlign w:val="center"/>
          </w:tcPr>
          <w:p w14:paraId="14D96615" w14:textId="77777777" w:rsidR="00CB0432" w:rsidRPr="00DD0C93" w:rsidRDefault="00CB0432" w:rsidP="00337EAE">
            <w:pPr>
              <w:spacing w:before="20" w:after="20"/>
              <w:jc w:val="center"/>
              <w:rPr>
                <w:sz w:val="18"/>
                <w:szCs w:val="18"/>
                <w:lang w:val="es-ES"/>
              </w:rPr>
            </w:pPr>
          </w:p>
        </w:tc>
        <w:tc>
          <w:tcPr>
            <w:tcW w:w="404" w:type="pct"/>
            <w:vAlign w:val="center"/>
          </w:tcPr>
          <w:p w14:paraId="732DF497" w14:textId="77777777" w:rsidR="00CB0432" w:rsidRPr="00DD0C93" w:rsidRDefault="00CB0432" w:rsidP="00337EAE">
            <w:pPr>
              <w:spacing w:before="20" w:after="20"/>
              <w:jc w:val="center"/>
              <w:rPr>
                <w:sz w:val="18"/>
                <w:szCs w:val="18"/>
                <w:lang w:val="es-ES"/>
              </w:rPr>
            </w:pPr>
          </w:p>
        </w:tc>
        <w:tc>
          <w:tcPr>
            <w:tcW w:w="314" w:type="pct"/>
            <w:vAlign w:val="center"/>
          </w:tcPr>
          <w:p w14:paraId="450D3134" w14:textId="77777777" w:rsidR="00CB0432" w:rsidRPr="00DD0C93" w:rsidRDefault="00CB0432" w:rsidP="00337EAE">
            <w:pPr>
              <w:spacing w:before="20" w:after="20"/>
              <w:jc w:val="center"/>
              <w:rPr>
                <w:sz w:val="18"/>
                <w:szCs w:val="18"/>
                <w:lang w:val="es-ES"/>
              </w:rPr>
            </w:pPr>
          </w:p>
        </w:tc>
        <w:tc>
          <w:tcPr>
            <w:tcW w:w="629" w:type="pct"/>
            <w:vAlign w:val="center"/>
          </w:tcPr>
          <w:p w14:paraId="2625648B" w14:textId="28CDA7C9" w:rsidR="00CB0432" w:rsidRPr="00DD0C93" w:rsidRDefault="00872F72" w:rsidP="00337EAE">
            <w:pPr>
              <w:spacing w:before="20" w:after="20"/>
              <w:jc w:val="center"/>
              <w:rPr>
                <w:sz w:val="18"/>
                <w:szCs w:val="18"/>
              </w:rPr>
            </w:pPr>
            <w:r w:rsidRPr="00DD0C93">
              <w:rPr>
                <w:sz w:val="18"/>
                <w:szCs w:val="18"/>
              </w:rPr>
              <w:t>S</w:t>
            </w:r>
          </w:p>
        </w:tc>
        <w:tc>
          <w:tcPr>
            <w:tcW w:w="583" w:type="pct"/>
            <w:vAlign w:val="center"/>
          </w:tcPr>
          <w:p w14:paraId="038EFB5F" w14:textId="77777777" w:rsidR="00CB0432" w:rsidRPr="00DD0C93" w:rsidRDefault="00CB0432" w:rsidP="00337EAE">
            <w:pPr>
              <w:spacing w:before="20" w:after="20"/>
              <w:jc w:val="center"/>
              <w:rPr>
                <w:sz w:val="18"/>
                <w:szCs w:val="18"/>
              </w:rPr>
            </w:pPr>
          </w:p>
        </w:tc>
        <w:tc>
          <w:tcPr>
            <w:tcW w:w="334" w:type="pct"/>
            <w:vAlign w:val="center"/>
          </w:tcPr>
          <w:p w14:paraId="1F4E1AF2" w14:textId="77777777" w:rsidR="00CB0432" w:rsidRPr="00DD0C93" w:rsidRDefault="00CB0432" w:rsidP="00337EAE">
            <w:pPr>
              <w:spacing w:before="20" w:after="20"/>
              <w:jc w:val="center"/>
              <w:rPr>
                <w:sz w:val="18"/>
                <w:szCs w:val="18"/>
              </w:rPr>
            </w:pPr>
          </w:p>
        </w:tc>
      </w:tr>
    </w:tbl>
    <w:p w14:paraId="2F579398" w14:textId="77777777" w:rsidR="00CB0432" w:rsidRPr="00DD0C93" w:rsidRDefault="00CB0432" w:rsidP="00CB043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665"/>
        <w:gridCol w:w="1349"/>
        <w:gridCol w:w="3009"/>
      </w:tblGrid>
      <w:tr w:rsidR="00CB0432" w:rsidRPr="00DD0C93" w14:paraId="351A5150" w14:textId="77777777" w:rsidTr="00D70A3D">
        <w:trPr>
          <w:trHeight w:val="156"/>
          <w:jc w:val="center"/>
        </w:trPr>
        <w:tc>
          <w:tcPr>
            <w:tcW w:w="2826" w:type="pct"/>
            <w:tcMar>
              <w:top w:w="17" w:type="dxa"/>
              <w:left w:w="108" w:type="dxa"/>
              <w:bottom w:w="17" w:type="dxa"/>
              <w:right w:w="108" w:type="dxa"/>
            </w:tcMar>
          </w:tcPr>
          <w:p w14:paraId="4DC5F853" w14:textId="77777777" w:rsidR="00CB0432" w:rsidRPr="00DD0C93" w:rsidRDefault="00CB0432" w:rsidP="004F09A2">
            <w:pPr>
              <w:spacing w:before="20" w:after="20"/>
              <w:ind w:right="-95"/>
              <w:jc w:val="left"/>
              <w:rPr>
                <w:b/>
                <w:caps/>
                <w:sz w:val="18"/>
                <w:szCs w:val="18"/>
                <w:lang w:val="es-ES"/>
              </w:rPr>
            </w:pPr>
            <w:r w:rsidRPr="00DD0C93">
              <w:rPr>
                <w:b/>
                <w:caps/>
                <w:sz w:val="18"/>
                <w:szCs w:val="18"/>
                <w:lang w:val="es-ES"/>
              </w:rPr>
              <w:t>Consumo promedio de HFC en servicio técnico durante el período 2020-2022</w:t>
            </w:r>
          </w:p>
        </w:tc>
        <w:tc>
          <w:tcPr>
            <w:tcW w:w="673" w:type="pct"/>
          </w:tcPr>
          <w:p w14:paraId="3ED45448" w14:textId="7E77BF26" w:rsidR="00CB0432" w:rsidRPr="00DD0C93" w:rsidRDefault="00A71A89" w:rsidP="004F09A2">
            <w:pPr>
              <w:spacing w:before="20" w:after="20"/>
              <w:ind w:right="116"/>
              <w:jc w:val="right"/>
              <w:rPr>
                <w:bCs/>
                <w:sz w:val="18"/>
                <w:szCs w:val="18"/>
              </w:rPr>
            </w:pPr>
            <w:r w:rsidRPr="00DD0C93">
              <w:rPr>
                <w:color w:val="000000" w:themeColor="text1"/>
                <w:sz w:val="18"/>
                <w:szCs w:val="18"/>
              </w:rPr>
              <w:t xml:space="preserve">279,85 </w:t>
            </w:r>
            <w:r w:rsidR="00CB0432" w:rsidRPr="00DD0C93">
              <w:rPr>
                <w:bCs/>
                <w:sz w:val="18"/>
                <w:szCs w:val="18"/>
              </w:rPr>
              <w:t>t</w:t>
            </w:r>
          </w:p>
        </w:tc>
        <w:tc>
          <w:tcPr>
            <w:tcW w:w="1501" w:type="pct"/>
          </w:tcPr>
          <w:p w14:paraId="72B2169C" w14:textId="75185932" w:rsidR="00CB0432" w:rsidRPr="00DD0C93" w:rsidRDefault="001B1A43" w:rsidP="004F09A2">
            <w:pPr>
              <w:tabs>
                <w:tab w:val="left" w:pos="720"/>
              </w:tabs>
              <w:spacing w:before="20" w:after="20"/>
              <w:ind w:right="116"/>
              <w:jc w:val="right"/>
              <w:rPr>
                <w:sz w:val="18"/>
                <w:szCs w:val="18"/>
              </w:rPr>
            </w:pPr>
            <w:r w:rsidRPr="00DD0C93">
              <w:rPr>
                <w:color w:val="000000" w:themeColor="text1"/>
                <w:sz w:val="18"/>
                <w:szCs w:val="18"/>
              </w:rPr>
              <w:t xml:space="preserve">593.686 </w:t>
            </w:r>
            <w:r w:rsidR="00DD0C93" w:rsidRPr="00DD0C93">
              <w:rPr>
                <w:sz w:val="18"/>
                <w:szCs w:val="18"/>
              </w:rPr>
              <w:t>toneladas de CO₂ eq</w:t>
            </w:r>
            <w:r w:rsidR="009A5CFA">
              <w:rPr>
                <w:sz w:val="18"/>
                <w:szCs w:val="18"/>
              </w:rPr>
              <w:t>.</w:t>
            </w:r>
            <w:r w:rsidR="00DD0C93" w:rsidRPr="00DD0C93">
              <w:rPr>
                <w:sz w:val="18"/>
                <w:szCs w:val="18"/>
              </w:rPr>
              <w:t xml:space="preserve"> </w:t>
            </w:r>
          </w:p>
        </w:tc>
      </w:tr>
    </w:tbl>
    <w:p w14:paraId="4DAE409B" w14:textId="77777777" w:rsidR="00CB0432" w:rsidRPr="00DD0C93" w:rsidRDefault="00CB0432" w:rsidP="00CB0432">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135"/>
        <w:gridCol w:w="1530"/>
        <w:gridCol w:w="1530"/>
        <w:gridCol w:w="1351"/>
        <w:gridCol w:w="1477"/>
      </w:tblGrid>
      <w:tr w:rsidR="00CB0432" w:rsidRPr="00DD0C93" w14:paraId="0C755303" w14:textId="77777777" w:rsidTr="00D70A3D">
        <w:trPr>
          <w:tblHeader/>
          <w:jc w:val="center"/>
        </w:trPr>
        <w:tc>
          <w:tcPr>
            <w:tcW w:w="2063" w:type="pct"/>
            <w:tcMar>
              <w:top w:w="17" w:type="dxa"/>
              <w:left w:w="108" w:type="dxa"/>
              <w:bottom w:w="17" w:type="dxa"/>
              <w:right w:w="108" w:type="dxa"/>
            </w:tcMar>
            <w:vAlign w:val="center"/>
          </w:tcPr>
          <w:p w14:paraId="30F14C48" w14:textId="6DF195FB" w:rsidR="00CB0432" w:rsidRPr="00DD0C93" w:rsidRDefault="00CB0432" w:rsidP="004F09A2">
            <w:pPr>
              <w:spacing w:before="20" w:after="20"/>
              <w:jc w:val="left"/>
              <w:rPr>
                <w:b/>
                <w:bCs/>
                <w:sz w:val="18"/>
                <w:szCs w:val="18"/>
                <w:lang w:val="es-ES"/>
              </w:rPr>
            </w:pPr>
            <w:r w:rsidRPr="00DD0C93">
              <w:rPr>
                <w:b/>
                <w:sz w:val="18"/>
                <w:szCs w:val="18"/>
                <w:lang w:val="es-ES"/>
              </w:rPr>
              <w:t>DATOS DE NIVEL BASICO DE REFERENCIA (</w:t>
            </w:r>
            <w:r w:rsidR="009569CD">
              <w:rPr>
                <w:b/>
                <w:sz w:val="18"/>
                <w:szCs w:val="18"/>
                <w:lang w:val="es-ES"/>
              </w:rPr>
              <w:t>toneladas de CO₂ eq</w:t>
            </w:r>
            <w:r w:rsidR="00261E30">
              <w:rPr>
                <w:b/>
                <w:sz w:val="18"/>
                <w:szCs w:val="18"/>
                <w:lang w:val="es-ES"/>
              </w:rPr>
              <w:t>.</w:t>
            </w:r>
            <w:r w:rsidRPr="00DD0C93">
              <w:rPr>
                <w:b/>
                <w:sz w:val="18"/>
                <w:szCs w:val="18"/>
                <w:lang w:val="es-ES"/>
              </w:rPr>
              <w:t>)</w:t>
            </w:r>
          </w:p>
        </w:tc>
        <w:tc>
          <w:tcPr>
            <w:tcW w:w="763" w:type="pct"/>
            <w:vAlign w:val="center"/>
          </w:tcPr>
          <w:p w14:paraId="3408350F" w14:textId="77777777" w:rsidR="00CB0432" w:rsidRPr="00DD0C93" w:rsidRDefault="00CB0432" w:rsidP="004F09A2">
            <w:pPr>
              <w:spacing w:before="20" w:after="20"/>
              <w:jc w:val="center"/>
              <w:rPr>
                <w:b/>
                <w:bCs/>
                <w:sz w:val="18"/>
                <w:szCs w:val="18"/>
              </w:rPr>
            </w:pPr>
            <w:r w:rsidRPr="00DD0C93">
              <w:rPr>
                <w:b/>
                <w:bCs/>
                <w:sz w:val="18"/>
                <w:szCs w:val="18"/>
              </w:rPr>
              <w:t>2020</w:t>
            </w:r>
          </w:p>
        </w:tc>
        <w:tc>
          <w:tcPr>
            <w:tcW w:w="763" w:type="pct"/>
            <w:tcMar>
              <w:top w:w="17" w:type="dxa"/>
              <w:left w:w="108" w:type="dxa"/>
              <w:bottom w:w="17" w:type="dxa"/>
              <w:right w:w="108" w:type="dxa"/>
            </w:tcMar>
            <w:vAlign w:val="center"/>
          </w:tcPr>
          <w:p w14:paraId="39E83E31" w14:textId="77777777" w:rsidR="00CB0432" w:rsidRPr="00DD0C93" w:rsidRDefault="00CB0432" w:rsidP="004F09A2">
            <w:pPr>
              <w:spacing w:before="20" w:after="20"/>
              <w:jc w:val="center"/>
              <w:rPr>
                <w:b/>
                <w:bCs/>
                <w:sz w:val="18"/>
                <w:szCs w:val="18"/>
              </w:rPr>
            </w:pPr>
            <w:r w:rsidRPr="00DD0C93">
              <w:rPr>
                <w:b/>
                <w:bCs/>
                <w:sz w:val="18"/>
                <w:szCs w:val="18"/>
              </w:rPr>
              <w:t>2021</w:t>
            </w:r>
          </w:p>
        </w:tc>
        <w:tc>
          <w:tcPr>
            <w:tcW w:w="674" w:type="pct"/>
            <w:tcMar>
              <w:top w:w="17" w:type="dxa"/>
              <w:left w:w="108" w:type="dxa"/>
              <w:bottom w:w="17" w:type="dxa"/>
              <w:right w:w="108" w:type="dxa"/>
            </w:tcMar>
            <w:vAlign w:val="center"/>
          </w:tcPr>
          <w:p w14:paraId="1DA6AB0E" w14:textId="77777777" w:rsidR="00CB0432" w:rsidRPr="00DD0C93" w:rsidRDefault="00CB0432" w:rsidP="004F09A2">
            <w:pPr>
              <w:spacing w:before="20" w:after="20"/>
              <w:jc w:val="center"/>
              <w:rPr>
                <w:b/>
                <w:bCs/>
                <w:sz w:val="18"/>
                <w:szCs w:val="18"/>
              </w:rPr>
            </w:pPr>
            <w:r w:rsidRPr="00DD0C93">
              <w:rPr>
                <w:b/>
                <w:bCs/>
                <w:sz w:val="18"/>
                <w:szCs w:val="18"/>
              </w:rPr>
              <w:t>2022</w:t>
            </w:r>
          </w:p>
        </w:tc>
        <w:tc>
          <w:tcPr>
            <w:tcW w:w="737" w:type="pct"/>
            <w:tcMar>
              <w:top w:w="17" w:type="dxa"/>
              <w:left w:w="108" w:type="dxa"/>
              <w:bottom w:w="17" w:type="dxa"/>
              <w:right w:w="108" w:type="dxa"/>
            </w:tcMar>
            <w:vAlign w:val="center"/>
          </w:tcPr>
          <w:p w14:paraId="732CC4BB" w14:textId="77777777" w:rsidR="00D70A3D" w:rsidRDefault="00CB0432" w:rsidP="004F09A2">
            <w:pPr>
              <w:spacing w:before="20" w:after="20"/>
              <w:jc w:val="center"/>
              <w:rPr>
                <w:b/>
                <w:bCs/>
                <w:sz w:val="18"/>
                <w:szCs w:val="18"/>
              </w:rPr>
            </w:pPr>
            <w:r w:rsidRPr="00DD0C93">
              <w:rPr>
                <w:b/>
                <w:bCs/>
                <w:sz w:val="18"/>
                <w:szCs w:val="18"/>
              </w:rPr>
              <w:t xml:space="preserve">Promedio de </w:t>
            </w:r>
          </w:p>
          <w:p w14:paraId="1DFCF5FB" w14:textId="3B1D6EB4" w:rsidR="00CB0432" w:rsidRPr="00DD0C93" w:rsidRDefault="00CB0432" w:rsidP="004F09A2">
            <w:pPr>
              <w:spacing w:before="20" w:after="20"/>
              <w:jc w:val="center"/>
              <w:rPr>
                <w:b/>
                <w:bCs/>
                <w:sz w:val="18"/>
                <w:szCs w:val="18"/>
              </w:rPr>
            </w:pPr>
            <w:r w:rsidRPr="00DD0C93">
              <w:rPr>
                <w:b/>
                <w:bCs/>
                <w:sz w:val="18"/>
                <w:szCs w:val="18"/>
              </w:rPr>
              <w:t>2020-2022</w:t>
            </w:r>
          </w:p>
        </w:tc>
      </w:tr>
      <w:tr w:rsidR="00CB0432" w:rsidRPr="00DD0C93" w14:paraId="75E3D487" w14:textId="77777777" w:rsidTr="00D70A3D">
        <w:trPr>
          <w:jc w:val="center"/>
        </w:trPr>
        <w:tc>
          <w:tcPr>
            <w:tcW w:w="2063" w:type="pct"/>
            <w:tcMar>
              <w:top w:w="17" w:type="dxa"/>
              <w:left w:w="108" w:type="dxa"/>
              <w:bottom w:w="17" w:type="dxa"/>
              <w:right w:w="108" w:type="dxa"/>
            </w:tcMar>
          </w:tcPr>
          <w:p w14:paraId="0BFE4FBE" w14:textId="77777777" w:rsidR="00CB0432" w:rsidRPr="00DD0C93" w:rsidRDefault="00CB0432" w:rsidP="004F09A2">
            <w:pPr>
              <w:spacing w:before="20" w:after="20"/>
              <w:rPr>
                <w:sz w:val="18"/>
                <w:szCs w:val="18"/>
              </w:rPr>
            </w:pPr>
            <w:r w:rsidRPr="00DD0C93">
              <w:rPr>
                <w:sz w:val="18"/>
                <w:szCs w:val="18"/>
              </w:rPr>
              <w:t>Consumo anual de HFC</w:t>
            </w:r>
          </w:p>
        </w:tc>
        <w:tc>
          <w:tcPr>
            <w:tcW w:w="763" w:type="pct"/>
          </w:tcPr>
          <w:p w14:paraId="3645E199" w14:textId="49B0CD4F" w:rsidR="00CB0432" w:rsidRPr="00DD0C93" w:rsidRDefault="00A111AE" w:rsidP="004F09A2">
            <w:pPr>
              <w:spacing w:before="20" w:after="20"/>
              <w:ind w:right="147"/>
              <w:jc w:val="right"/>
              <w:rPr>
                <w:sz w:val="18"/>
                <w:szCs w:val="18"/>
              </w:rPr>
            </w:pPr>
            <w:r w:rsidRPr="00DD0C93">
              <w:rPr>
                <w:color w:val="000000" w:themeColor="text1"/>
                <w:sz w:val="18"/>
                <w:szCs w:val="18"/>
              </w:rPr>
              <w:t>293</w:t>
            </w:r>
            <w:r w:rsidR="00582C8B" w:rsidRPr="00DD0C93">
              <w:rPr>
                <w:color w:val="000000" w:themeColor="text1"/>
                <w:sz w:val="18"/>
                <w:szCs w:val="18"/>
              </w:rPr>
              <w:t>.</w:t>
            </w:r>
            <w:r w:rsidRPr="00DD0C93">
              <w:rPr>
                <w:color w:val="000000" w:themeColor="text1"/>
                <w:sz w:val="18"/>
                <w:szCs w:val="18"/>
              </w:rPr>
              <w:t>732</w:t>
            </w:r>
          </w:p>
        </w:tc>
        <w:tc>
          <w:tcPr>
            <w:tcW w:w="763" w:type="pct"/>
            <w:tcMar>
              <w:top w:w="17" w:type="dxa"/>
              <w:left w:w="108" w:type="dxa"/>
              <w:bottom w:w="17" w:type="dxa"/>
              <w:right w:w="108" w:type="dxa"/>
            </w:tcMar>
          </w:tcPr>
          <w:p w14:paraId="31EC7F8D" w14:textId="1B954CD2" w:rsidR="00CB0432" w:rsidRPr="00DD0C93" w:rsidRDefault="00F04828" w:rsidP="004F09A2">
            <w:pPr>
              <w:spacing w:before="20" w:after="20"/>
              <w:ind w:right="38"/>
              <w:jc w:val="right"/>
              <w:rPr>
                <w:sz w:val="18"/>
                <w:szCs w:val="18"/>
              </w:rPr>
            </w:pPr>
            <w:r w:rsidRPr="00DD0C93">
              <w:rPr>
                <w:color w:val="000000" w:themeColor="text1"/>
                <w:sz w:val="18"/>
                <w:szCs w:val="18"/>
              </w:rPr>
              <w:t>672</w:t>
            </w:r>
            <w:r w:rsidR="00582C8B" w:rsidRPr="00DD0C93">
              <w:rPr>
                <w:color w:val="000000" w:themeColor="text1"/>
                <w:sz w:val="18"/>
                <w:szCs w:val="18"/>
              </w:rPr>
              <w:t>.</w:t>
            </w:r>
            <w:r w:rsidRPr="00DD0C93">
              <w:rPr>
                <w:color w:val="000000" w:themeColor="text1"/>
                <w:sz w:val="18"/>
                <w:szCs w:val="18"/>
              </w:rPr>
              <w:t>741</w:t>
            </w:r>
          </w:p>
        </w:tc>
        <w:tc>
          <w:tcPr>
            <w:tcW w:w="674" w:type="pct"/>
            <w:tcMar>
              <w:top w:w="17" w:type="dxa"/>
              <w:left w:w="108" w:type="dxa"/>
              <w:bottom w:w="17" w:type="dxa"/>
              <w:right w:w="108" w:type="dxa"/>
            </w:tcMar>
          </w:tcPr>
          <w:p w14:paraId="58E61D50" w14:textId="0C8D1618" w:rsidR="00CB0432" w:rsidRPr="00DD0C93" w:rsidRDefault="00582C8B" w:rsidP="004F09A2">
            <w:pPr>
              <w:spacing w:before="20" w:after="20"/>
              <w:ind w:right="34"/>
              <w:jc w:val="right"/>
              <w:rPr>
                <w:sz w:val="18"/>
                <w:szCs w:val="18"/>
              </w:rPr>
            </w:pPr>
            <w:r w:rsidRPr="00DD0C93">
              <w:rPr>
                <w:color w:val="000000" w:themeColor="text1"/>
                <w:sz w:val="18"/>
                <w:szCs w:val="18"/>
              </w:rPr>
              <w:t>814.585</w:t>
            </w:r>
          </w:p>
        </w:tc>
        <w:tc>
          <w:tcPr>
            <w:tcW w:w="737" w:type="pct"/>
            <w:shd w:val="clear" w:color="auto" w:fill="FFFFFF" w:themeFill="background1"/>
            <w:tcMar>
              <w:top w:w="17" w:type="dxa"/>
              <w:left w:w="108" w:type="dxa"/>
              <w:bottom w:w="17" w:type="dxa"/>
              <w:right w:w="108" w:type="dxa"/>
            </w:tcMar>
          </w:tcPr>
          <w:p w14:paraId="0EFF5EC8" w14:textId="20CEF033" w:rsidR="00CB0432" w:rsidRPr="00DD0C93" w:rsidRDefault="001D4805" w:rsidP="004F09A2">
            <w:pPr>
              <w:spacing w:before="20" w:after="20"/>
              <w:ind w:right="33"/>
              <w:jc w:val="right"/>
              <w:rPr>
                <w:sz w:val="18"/>
                <w:szCs w:val="18"/>
              </w:rPr>
            </w:pPr>
            <w:r w:rsidRPr="00DD0C93">
              <w:rPr>
                <w:sz w:val="18"/>
                <w:szCs w:val="18"/>
              </w:rPr>
              <w:t>593.686</w:t>
            </w:r>
          </w:p>
        </w:tc>
      </w:tr>
      <w:tr w:rsidR="00CB0432" w:rsidRPr="00DD0C93" w14:paraId="5360AC7E" w14:textId="77777777" w:rsidTr="00D70A3D">
        <w:trPr>
          <w:jc w:val="center"/>
        </w:trPr>
        <w:tc>
          <w:tcPr>
            <w:tcW w:w="4263" w:type="pct"/>
            <w:gridSpan w:val="4"/>
            <w:tcBorders>
              <w:bottom w:val="single" w:sz="4" w:space="0" w:color="auto"/>
            </w:tcBorders>
            <w:tcMar>
              <w:top w:w="17" w:type="dxa"/>
              <w:left w:w="108" w:type="dxa"/>
              <w:bottom w:w="17" w:type="dxa"/>
              <w:right w:w="108" w:type="dxa"/>
            </w:tcMar>
          </w:tcPr>
          <w:p w14:paraId="405D2FE3" w14:textId="77777777" w:rsidR="00CB0432" w:rsidRPr="00DD0C93" w:rsidRDefault="00CB0432" w:rsidP="004F09A2">
            <w:pPr>
              <w:spacing w:before="20" w:after="20"/>
              <w:ind w:right="113"/>
              <w:jc w:val="left"/>
              <w:rPr>
                <w:sz w:val="18"/>
                <w:szCs w:val="18"/>
              </w:rPr>
            </w:pPr>
            <w:r w:rsidRPr="00DD0C93">
              <w:rPr>
                <w:sz w:val="18"/>
                <w:szCs w:val="18"/>
              </w:rPr>
              <w:t>Nivel básico de HCFC (65%)</w:t>
            </w:r>
          </w:p>
        </w:tc>
        <w:tc>
          <w:tcPr>
            <w:tcW w:w="737" w:type="pct"/>
            <w:tcBorders>
              <w:bottom w:val="single" w:sz="4" w:space="0" w:color="auto"/>
            </w:tcBorders>
          </w:tcPr>
          <w:p w14:paraId="5202E038" w14:textId="06B19EFB" w:rsidR="00CB0432" w:rsidRPr="00DD0C93" w:rsidRDefault="00D16156" w:rsidP="004F09A2">
            <w:pPr>
              <w:spacing w:before="20" w:after="20"/>
              <w:ind w:right="116"/>
              <w:jc w:val="right"/>
              <w:rPr>
                <w:sz w:val="18"/>
                <w:szCs w:val="18"/>
              </w:rPr>
            </w:pPr>
            <w:r w:rsidRPr="00DD0C93">
              <w:rPr>
                <w:sz w:val="18"/>
                <w:szCs w:val="18"/>
              </w:rPr>
              <w:t>105.827</w:t>
            </w:r>
          </w:p>
        </w:tc>
      </w:tr>
      <w:tr w:rsidR="00CB0432" w:rsidRPr="00DD0C93" w14:paraId="7D51E13E" w14:textId="77777777" w:rsidTr="00D70A3D">
        <w:trPr>
          <w:jc w:val="center"/>
        </w:trPr>
        <w:tc>
          <w:tcPr>
            <w:tcW w:w="4263" w:type="pct"/>
            <w:gridSpan w:val="4"/>
            <w:tcBorders>
              <w:bottom w:val="single" w:sz="4" w:space="0" w:color="auto"/>
            </w:tcBorders>
            <w:tcMar>
              <w:top w:w="17" w:type="dxa"/>
              <w:left w:w="108" w:type="dxa"/>
              <w:bottom w:w="17" w:type="dxa"/>
              <w:right w:w="108" w:type="dxa"/>
            </w:tcMar>
          </w:tcPr>
          <w:p w14:paraId="3EC64A0C" w14:textId="77777777" w:rsidR="00CB0432" w:rsidRPr="00DD0C93" w:rsidRDefault="00CB0432" w:rsidP="004F09A2">
            <w:pPr>
              <w:spacing w:before="20" w:after="20"/>
              <w:ind w:right="116"/>
              <w:jc w:val="left"/>
              <w:rPr>
                <w:sz w:val="18"/>
                <w:szCs w:val="18"/>
                <w:lang w:val="es-ES"/>
              </w:rPr>
            </w:pPr>
            <w:r w:rsidRPr="00DD0C93">
              <w:rPr>
                <w:sz w:val="18"/>
                <w:szCs w:val="18"/>
                <w:lang w:val="es-ES"/>
              </w:rPr>
              <w:t>Nivel de referencia de HFC</w:t>
            </w:r>
          </w:p>
        </w:tc>
        <w:tc>
          <w:tcPr>
            <w:tcW w:w="737" w:type="pct"/>
            <w:tcBorders>
              <w:bottom w:val="single" w:sz="4" w:space="0" w:color="auto"/>
            </w:tcBorders>
          </w:tcPr>
          <w:p w14:paraId="581373E4" w14:textId="4A2ED9A2" w:rsidR="00CB0432" w:rsidRPr="00DD0C93" w:rsidRDefault="00064C95" w:rsidP="004F09A2">
            <w:pPr>
              <w:spacing w:before="20" w:after="20"/>
              <w:ind w:right="116"/>
              <w:jc w:val="right"/>
              <w:rPr>
                <w:sz w:val="18"/>
                <w:szCs w:val="18"/>
              </w:rPr>
            </w:pPr>
            <w:r w:rsidRPr="00DD0C93">
              <w:rPr>
                <w:sz w:val="18"/>
                <w:szCs w:val="18"/>
              </w:rPr>
              <w:t>699.513</w:t>
            </w:r>
          </w:p>
        </w:tc>
      </w:tr>
    </w:tbl>
    <w:p w14:paraId="493B0B8C" w14:textId="77777777" w:rsidR="00CB0432" w:rsidRPr="00DD0C93" w:rsidRDefault="00CB0432" w:rsidP="00CB0432">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525"/>
        <w:gridCol w:w="4498"/>
      </w:tblGrid>
      <w:tr w:rsidR="00CB0432" w:rsidRPr="009A3EA2" w14:paraId="47B4C814" w14:textId="77777777" w:rsidTr="004F09A2">
        <w:trPr>
          <w:jc w:val="center"/>
        </w:trPr>
        <w:tc>
          <w:tcPr>
            <w:tcW w:w="5000" w:type="pct"/>
            <w:gridSpan w:val="2"/>
            <w:tcMar>
              <w:top w:w="17" w:type="dxa"/>
              <w:left w:w="108" w:type="dxa"/>
              <w:bottom w:w="17" w:type="dxa"/>
              <w:right w:w="108" w:type="dxa"/>
            </w:tcMar>
          </w:tcPr>
          <w:p w14:paraId="7936D5CB" w14:textId="19D71863" w:rsidR="00CB0432" w:rsidRPr="00DD0C93" w:rsidRDefault="00CB0432" w:rsidP="004F09A2">
            <w:pPr>
              <w:spacing w:before="20" w:after="20"/>
              <w:ind w:right="116"/>
              <w:jc w:val="left"/>
              <w:rPr>
                <w:sz w:val="18"/>
                <w:szCs w:val="18"/>
                <w:lang w:val="es-ES"/>
              </w:rPr>
            </w:pPr>
            <w:r w:rsidRPr="00DD0C93">
              <w:rPr>
                <w:b/>
                <w:bCs/>
                <w:sz w:val="18"/>
                <w:szCs w:val="18"/>
                <w:lang w:val="es-ES"/>
              </w:rPr>
              <w:t>CONSUMO DE HFC ADMISIBLE PARA LA FINANCIACIÓN (</w:t>
            </w:r>
            <w:r w:rsidR="00787F30" w:rsidRPr="00787F30">
              <w:rPr>
                <w:b/>
                <w:bCs/>
                <w:sz w:val="18"/>
                <w:szCs w:val="18"/>
                <w:lang w:val="es-ES"/>
              </w:rPr>
              <w:t>toneladas de CO₂ eq.</w:t>
            </w:r>
            <w:r w:rsidRPr="00787F30">
              <w:rPr>
                <w:b/>
                <w:bCs/>
                <w:sz w:val="18"/>
                <w:szCs w:val="18"/>
                <w:lang w:val="es-ES"/>
              </w:rPr>
              <w:t>)</w:t>
            </w:r>
          </w:p>
        </w:tc>
      </w:tr>
      <w:tr w:rsidR="00CB0432" w:rsidRPr="00DD0C93" w14:paraId="53488B19" w14:textId="77777777" w:rsidTr="009B597B">
        <w:trPr>
          <w:jc w:val="center"/>
        </w:trPr>
        <w:tc>
          <w:tcPr>
            <w:tcW w:w="2756" w:type="pct"/>
            <w:tcMar>
              <w:top w:w="17" w:type="dxa"/>
              <w:left w:w="108" w:type="dxa"/>
              <w:bottom w:w="17" w:type="dxa"/>
              <w:right w:w="108" w:type="dxa"/>
            </w:tcMar>
            <w:vAlign w:val="center"/>
          </w:tcPr>
          <w:p w14:paraId="7D6C8080" w14:textId="77777777" w:rsidR="00CB0432" w:rsidRPr="00DD0C93" w:rsidRDefault="00CB0432" w:rsidP="004F09A2">
            <w:pPr>
              <w:spacing w:before="20" w:after="20"/>
              <w:ind w:right="55"/>
              <w:jc w:val="left"/>
              <w:rPr>
                <w:sz w:val="18"/>
                <w:szCs w:val="18"/>
                <w:lang w:val="es-ES"/>
              </w:rPr>
            </w:pPr>
            <w:r w:rsidRPr="00DD0C93">
              <w:rPr>
                <w:sz w:val="18"/>
                <w:szCs w:val="18"/>
                <w:lang w:val="es-ES"/>
              </w:rPr>
              <w:t>Punto de partida para reducciones acumulativas sostenidas</w:t>
            </w:r>
          </w:p>
        </w:tc>
        <w:tc>
          <w:tcPr>
            <w:tcW w:w="2244" w:type="pct"/>
            <w:vAlign w:val="center"/>
          </w:tcPr>
          <w:p w14:paraId="468ABB84" w14:textId="245E41B1" w:rsidR="00CB0432" w:rsidRPr="00DD0C93" w:rsidRDefault="00CB0432" w:rsidP="004F09A2">
            <w:pPr>
              <w:spacing w:before="20" w:after="20"/>
              <w:ind w:left="-29" w:right="116"/>
              <w:jc w:val="center"/>
              <w:rPr>
                <w:sz w:val="18"/>
                <w:szCs w:val="18"/>
              </w:rPr>
            </w:pPr>
            <w:r w:rsidRPr="00DD0C93">
              <w:rPr>
                <w:sz w:val="18"/>
                <w:szCs w:val="18"/>
              </w:rPr>
              <w:t>n.a.</w:t>
            </w:r>
          </w:p>
        </w:tc>
      </w:tr>
      <w:tr w:rsidR="00CB0432" w:rsidRPr="00DD0C93" w14:paraId="085FD829" w14:textId="77777777" w:rsidTr="009B597B">
        <w:trPr>
          <w:jc w:val="center"/>
        </w:trPr>
        <w:tc>
          <w:tcPr>
            <w:tcW w:w="2756" w:type="pct"/>
            <w:tcMar>
              <w:top w:w="17" w:type="dxa"/>
              <w:left w:w="108" w:type="dxa"/>
              <w:bottom w:w="17" w:type="dxa"/>
              <w:right w:w="108" w:type="dxa"/>
            </w:tcMar>
            <w:vAlign w:val="center"/>
          </w:tcPr>
          <w:p w14:paraId="210D1740" w14:textId="77777777" w:rsidR="00CB0432" w:rsidRPr="00DD0C93" w:rsidRDefault="00CB0432" w:rsidP="004F09A2">
            <w:pPr>
              <w:spacing w:before="20" w:after="20"/>
              <w:ind w:right="55"/>
              <w:jc w:val="left"/>
              <w:rPr>
                <w:b/>
                <w:sz w:val="18"/>
                <w:szCs w:val="18"/>
                <w:lang w:val="es-ES"/>
              </w:rPr>
            </w:pPr>
            <w:r w:rsidRPr="00DD0C93">
              <w:rPr>
                <w:sz w:val="18"/>
                <w:szCs w:val="18"/>
                <w:lang w:val="es-ES"/>
              </w:rPr>
              <w:t>Proyectos de inversión en reducción de HFC previamente aprobados</w:t>
            </w:r>
          </w:p>
        </w:tc>
        <w:tc>
          <w:tcPr>
            <w:tcW w:w="2244" w:type="pct"/>
            <w:vAlign w:val="center"/>
          </w:tcPr>
          <w:p w14:paraId="0E41AB93" w14:textId="0E9A69E8" w:rsidR="00CB0432" w:rsidRPr="00DD0C93" w:rsidRDefault="00CB0432" w:rsidP="004F09A2">
            <w:pPr>
              <w:spacing w:before="20" w:after="20"/>
              <w:ind w:right="116"/>
              <w:jc w:val="center"/>
              <w:rPr>
                <w:b/>
                <w:sz w:val="18"/>
                <w:szCs w:val="18"/>
              </w:rPr>
            </w:pPr>
            <w:r w:rsidRPr="00DD0C93">
              <w:rPr>
                <w:sz w:val="18"/>
                <w:szCs w:val="18"/>
              </w:rPr>
              <w:t>No</w:t>
            </w:r>
          </w:p>
        </w:tc>
      </w:tr>
      <w:tr w:rsidR="00CB0432" w:rsidRPr="00DD0C93" w14:paraId="36DC1055" w14:textId="77777777" w:rsidTr="009B597B">
        <w:trPr>
          <w:jc w:val="center"/>
        </w:trPr>
        <w:tc>
          <w:tcPr>
            <w:tcW w:w="2756" w:type="pct"/>
            <w:tcMar>
              <w:top w:w="17" w:type="dxa"/>
              <w:left w:w="108" w:type="dxa"/>
              <w:bottom w:w="17" w:type="dxa"/>
              <w:right w:w="108" w:type="dxa"/>
            </w:tcMar>
            <w:vAlign w:val="center"/>
          </w:tcPr>
          <w:p w14:paraId="5FF44162" w14:textId="77777777" w:rsidR="00CB0432" w:rsidRPr="00DD0C93" w:rsidRDefault="00CB0432" w:rsidP="004F09A2">
            <w:pPr>
              <w:spacing w:before="20" w:after="20"/>
              <w:ind w:right="172"/>
              <w:jc w:val="left"/>
              <w:rPr>
                <w:sz w:val="18"/>
                <w:szCs w:val="18"/>
                <w:lang w:val="es-ES"/>
              </w:rPr>
            </w:pPr>
            <w:r w:rsidRPr="00DD0C93">
              <w:rPr>
                <w:sz w:val="18"/>
                <w:szCs w:val="18"/>
                <w:lang w:val="es-ES"/>
              </w:rPr>
              <w:t>Reducciones acumulativas de proyectos aprobados anteriormente</w:t>
            </w:r>
          </w:p>
        </w:tc>
        <w:tc>
          <w:tcPr>
            <w:tcW w:w="2244" w:type="pct"/>
            <w:vAlign w:val="center"/>
          </w:tcPr>
          <w:p w14:paraId="387D380D" w14:textId="315DC56A" w:rsidR="00CB0432" w:rsidRPr="00DD0C93" w:rsidRDefault="00CB0432" w:rsidP="004F09A2">
            <w:pPr>
              <w:spacing w:before="20" w:after="20"/>
              <w:ind w:right="116"/>
              <w:jc w:val="center"/>
              <w:rPr>
                <w:sz w:val="18"/>
                <w:szCs w:val="18"/>
              </w:rPr>
            </w:pPr>
            <w:r w:rsidRPr="00DD0C93">
              <w:rPr>
                <w:sz w:val="18"/>
                <w:szCs w:val="18"/>
              </w:rPr>
              <w:t>n.a.</w:t>
            </w:r>
          </w:p>
        </w:tc>
      </w:tr>
    </w:tbl>
    <w:p w14:paraId="336B5CE7" w14:textId="77777777" w:rsidR="00CB0432" w:rsidRPr="00DD0C93" w:rsidRDefault="00CB0432" w:rsidP="00CB0432">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62"/>
        <w:gridCol w:w="1044"/>
        <w:gridCol w:w="1784"/>
        <w:gridCol w:w="1239"/>
        <w:gridCol w:w="1099"/>
        <w:gridCol w:w="1099"/>
        <w:gridCol w:w="1099"/>
        <w:gridCol w:w="1097"/>
      </w:tblGrid>
      <w:tr w:rsidR="00CB0432" w:rsidRPr="00DD0C93" w14:paraId="216CE593" w14:textId="77777777" w:rsidTr="008D5206">
        <w:trPr>
          <w:trHeight w:val="216"/>
          <w:jc w:val="center"/>
        </w:trPr>
        <w:tc>
          <w:tcPr>
            <w:tcW w:w="2190" w:type="pct"/>
            <w:gridSpan w:val="3"/>
            <w:vAlign w:val="center"/>
          </w:tcPr>
          <w:p w14:paraId="38D7E375" w14:textId="77777777" w:rsidR="00CB0432" w:rsidRPr="00DD0C93" w:rsidRDefault="00CB0432" w:rsidP="004F09A2">
            <w:pPr>
              <w:spacing w:before="20" w:after="20"/>
              <w:rPr>
                <w:b/>
                <w:bCs/>
                <w:sz w:val="18"/>
                <w:szCs w:val="18"/>
                <w:lang w:val="es-ES"/>
              </w:rPr>
            </w:pPr>
            <w:r w:rsidRPr="00DD0C93">
              <w:rPr>
                <w:b/>
                <w:bCs/>
                <w:sz w:val="18"/>
                <w:szCs w:val="18"/>
                <w:lang w:val="es-ES"/>
              </w:rPr>
              <w:t>DATOS DEL PROYECTO SEGÚN LO ACORDADO</w:t>
            </w:r>
          </w:p>
        </w:tc>
        <w:tc>
          <w:tcPr>
            <w:tcW w:w="618" w:type="pct"/>
            <w:vAlign w:val="center"/>
          </w:tcPr>
          <w:p w14:paraId="4D3DDBAA" w14:textId="77777777" w:rsidR="00CB0432" w:rsidRPr="00DD0C93" w:rsidRDefault="00CB0432" w:rsidP="004F09A2">
            <w:pPr>
              <w:spacing w:before="20" w:after="20"/>
              <w:jc w:val="center"/>
              <w:rPr>
                <w:b/>
                <w:bCs/>
                <w:sz w:val="18"/>
                <w:szCs w:val="18"/>
              </w:rPr>
            </w:pPr>
            <w:r w:rsidRPr="00DD0C93">
              <w:rPr>
                <w:b/>
                <w:bCs/>
                <w:sz w:val="18"/>
                <w:szCs w:val="18"/>
              </w:rPr>
              <w:t>2026*</w:t>
            </w:r>
          </w:p>
        </w:tc>
        <w:tc>
          <w:tcPr>
            <w:tcW w:w="548" w:type="pct"/>
            <w:vAlign w:val="center"/>
          </w:tcPr>
          <w:p w14:paraId="5920F2A1" w14:textId="77777777" w:rsidR="00CB0432" w:rsidRPr="00DD0C93" w:rsidRDefault="00CB0432" w:rsidP="004F09A2">
            <w:pPr>
              <w:spacing w:before="20" w:after="20"/>
              <w:jc w:val="center"/>
              <w:rPr>
                <w:b/>
                <w:bCs/>
                <w:sz w:val="18"/>
                <w:szCs w:val="18"/>
              </w:rPr>
            </w:pPr>
            <w:r w:rsidRPr="00DD0C93">
              <w:rPr>
                <w:b/>
                <w:bCs/>
                <w:sz w:val="18"/>
                <w:szCs w:val="18"/>
              </w:rPr>
              <w:t>2027</w:t>
            </w:r>
          </w:p>
        </w:tc>
        <w:tc>
          <w:tcPr>
            <w:tcW w:w="548" w:type="pct"/>
            <w:vAlign w:val="center"/>
          </w:tcPr>
          <w:p w14:paraId="6008FD94" w14:textId="77777777" w:rsidR="00CB0432" w:rsidRPr="00DD0C93" w:rsidRDefault="00CB0432" w:rsidP="004F09A2">
            <w:pPr>
              <w:spacing w:before="20" w:after="20"/>
              <w:jc w:val="center"/>
              <w:rPr>
                <w:b/>
                <w:bCs/>
                <w:sz w:val="18"/>
                <w:szCs w:val="18"/>
              </w:rPr>
            </w:pPr>
            <w:r w:rsidRPr="00DD0C93">
              <w:rPr>
                <w:b/>
                <w:bCs/>
                <w:sz w:val="18"/>
                <w:szCs w:val="18"/>
              </w:rPr>
              <w:t>2028</w:t>
            </w:r>
          </w:p>
        </w:tc>
        <w:tc>
          <w:tcPr>
            <w:tcW w:w="548" w:type="pct"/>
            <w:vAlign w:val="center"/>
          </w:tcPr>
          <w:p w14:paraId="53F4F09B" w14:textId="77777777" w:rsidR="00CB0432" w:rsidRPr="00DD0C93" w:rsidRDefault="00CB0432" w:rsidP="004F09A2">
            <w:pPr>
              <w:spacing w:before="20" w:after="20"/>
              <w:jc w:val="center"/>
              <w:rPr>
                <w:b/>
                <w:bCs/>
                <w:sz w:val="18"/>
                <w:szCs w:val="18"/>
              </w:rPr>
            </w:pPr>
            <w:r w:rsidRPr="00DD0C93">
              <w:rPr>
                <w:b/>
                <w:bCs/>
                <w:sz w:val="18"/>
                <w:szCs w:val="18"/>
              </w:rPr>
              <w:t>2029</w:t>
            </w:r>
          </w:p>
        </w:tc>
        <w:tc>
          <w:tcPr>
            <w:tcW w:w="547" w:type="pct"/>
            <w:vAlign w:val="center"/>
          </w:tcPr>
          <w:p w14:paraId="76BF3BFA" w14:textId="77777777" w:rsidR="00CB0432" w:rsidRPr="00DD0C93" w:rsidRDefault="00CB0432" w:rsidP="004F09A2">
            <w:pPr>
              <w:spacing w:before="20" w:after="20"/>
              <w:jc w:val="center"/>
              <w:rPr>
                <w:b/>
                <w:bCs/>
                <w:sz w:val="18"/>
                <w:szCs w:val="18"/>
              </w:rPr>
            </w:pPr>
            <w:r w:rsidRPr="00DD0C93">
              <w:rPr>
                <w:b/>
                <w:bCs/>
                <w:sz w:val="18"/>
                <w:szCs w:val="18"/>
              </w:rPr>
              <w:t>Total</w:t>
            </w:r>
          </w:p>
        </w:tc>
      </w:tr>
      <w:tr w:rsidR="00CB0432" w:rsidRPr="00DD0C93" w14:paraId="4094C856" w14:textId="77777777" w:rsidTr="008D5206">
        <w:trPr>
          <w:trHeight w:val="119"/>
          <w:jc w:val="center"/>
        </w:trPr>
        <w:tc>
          <w:tcPr>
            <w:tcW w:w="779" w:type="pct"/>
            <w:vMerge w:val="restart"/>
            <w:vAlign w:val="center"/>
          </w:tcPr>
          <w:p w14:paraId="69B006B3" w14:textId="65AE9786" w:rsidR="00CB0432" w:rsidRPr="00787F30" w:rsidRDefault="000178E2" w:rsidP="004F09A2">
            <w:pPr>
              <w:jc w:val="left"/>
              <w:rPr>
                <w:sz w:val="18"/>
                <w:szCs w:val="18"/>
                <w:lang w:val="es-ES"/>
              </w:rPr>
            </w:pPr>
            <w:r w:rsidRPr="00787F30">
              <w:rPr>
                <w:sz w:val="18"/>
                <w:szCs w:val="18"/>
                <w:lang w:val="es-ES"/>
              </w:rPr>
              <w:t xml:space="preserve">Consumo </w:t>
            </w:r>
            <w:r w:rsidR="00CB0432" w:rsidRPr="00787F30">
              <w:rPr>
                <w:sz w:val="18"/>
                <w:szCs w:val="18"/>
                <w:lang w:val="es-ES"/>
              </w:rPr>
              <w:t>(</w:t>
            </w:r>
            <w:r w:rsidR="00F0596F" w:rsidRPr="00787F30">
              <w:rPr>
                <w:sz w:val="18"/>
                <w:szCs w:val="18"/>
                <w:lang w:val="es-ES"/>
              </w:rPr>
              <w:t>toneladas de CO₂ eq.</w:t>
            </w:r>
            <w:r w:rsidR="00CB0432" w:rsidRPr="00787F30">
              <w:rPr>
                <w:sz w:val="18"/>
                <w:szCs w:val="18"/>
                <w:lang w:val="es-ES"/>
              </w:rPr>
              <w:t>)</w:t>
            </w:r>
          </w:p>
        </w:tc>
        <w:tc>
          <w:tcPr>
            <w:tcW w:w="1411" w:type="pct"/>
            <w:gridSpan w:val="2"/>
            <w:vAlign w:val="center"/>
          </w:tcPr>
          <w:p w14:paraId="20FDFA1D" w14:textId="77777777" w:rsidR="00CB0432" w:rsidRPr="00DD0C93" w:rsidRDefault="00CB0432" w:rsidP="004F09A2">
            <w:pPr>
              <w:spacing w:before="20" w:after="20"/>
              <w:jc w:val="left"/>
              <w:rPr>
                <w:sz w:val="18"/>
                <w:szCs w:val="18"/>
                <w:lang w:val="es-ES"/>
              </w:rPr>
            </w:pPr>
            <w:r w:rsidRPr="00DD0C93">
              <w:rPr>
                <w:sz w:val="18"/>
                <w:szCs w:val="18"/>
                <w:lang w:val="es-ES"/>
              </w:rPr>
              <w:t>Límites del Protocolo de Montreal</w:t>
            </w:r>
          </w:p>
        </w:tc>
        <w:tc>
          <w:tcPr>
            <w:tcW w:w="618" w:type="pct"/>
            <w:vAlign w:val="center"/>
          </w:tcPr>
          <w:p w14:paraId="4A70F264" w14:textId="0A8B47EC" w:rsidR="00CB0432" w:rsidRPr="00DD0C93" w:rsidRDefault="008E20BF" w:rsidP="004F09A2">
            <w:pPr>
              <w:spacing w:before="20" w:after="20"/>
              <w:jc w:val="right"/>
              <w:rPr>
                <w:sz w:val="18"/>
                <w:szCs w:val="18"/>
              </w:rPr>
            </w:pPr>
            <w:r w:rsidRPr="00DD0C93">
              <w:rPr>
                <w:sz w:val="18"/>
                <w:szCs w:val="18"/>
              </w:rPr>
              <w:t>699.513</w:t>
            </w:r>
          </w:p>
        </w:tc>
        <w:tc>
          <w:tcPr>
            <w:tcW w:w="548" w:type="pct"/>
            <w:vAlign w:val="center"/>
          </w:tcPr>
          <w:p w14:paraId="6A0FC795" w14:textId="2011F8F0" w:rsidR="00CB0432" w:rsidRPr="00DD0C93" w:rsidRDefault="003A7BF1" w:rsidP="004F09A2">
            <w:pPr>
              <w:spacing w:before="20" w:after="20"/>
              <w:jc w:val="right"/>
              <w:rPr>
                <w:sz w:val="18"/>
                <w:szCs w:val="18"/>
              </w:rPr>
            </w:pPr>
            <w:r w:rsidRPr="00DD0C93">
              <w:rPr>
                <w:sz w:val="18"/>
                <w:szCs w:val="18"/>
              </w:rPr>
              <w:t>699.513</w:t>
            </w:r>
          </w:p>
        </w:tc>
        <w:tc>
          <w:tcPr>
            <w:tcW w:w="548" w:type="pct"/>
            <w:vAlign w:val="center"/>
          </w:tcPr>
          <w:p w14:paraId="7A68967D" w14:textId="35D5F380" w:rsidR="00CB0432" w:rsidRPr="00DD0C93" w:rsidRDefault="00316554" w:rsidP="004F09A2">
            <w:pPr>
              <w:spacing w:before="20" w:after="20"/>
              <w:jc w:val="right"/>
              <w:rPr>
                <w:sz w:val="18"/>
                <w:szCs w:val="18"/>
              </w:rPr>
            </w:pPr>
            <w:r w:rsidRPr="00DD0C93">
              <w:rPr>
                <w:sz w:val="18"/>
                <w:szCs w:val="18"/>
              </w:rPr>
              <w:t>699.513</w:t>
            </w:r>
          </w:p>
        </w:tc>
        <w:tc>
          <w:tcPr>
            <w:tcW w:w="548" w:type="pct"/>
            <w:vAlign w:val="center"/>
          </w:tcPr>
          <w:p w14:paraId="196220D0" w14:textId="01081AF3" w:rsidR="00CB0432" w:rsidRPr="00DD0C93" w:rsidRDefault="00BA5D00" w:rsidP="004F09A2">
            <w:pPr>
              <w:spacing w:before="20" w:after="20"/>
              <w:jc w:val="right"/>
              <w:rPr>
                <w:sz w:val="18"/>
                <w:szCs w:val="18"/>
              </w:rPr>
            </w:pPr>
            <w:r w:rsidRPr="00DD0C93">
              <w:rPr>
                <w:sz w:val="18"/>
                <w:szCs w:val="18"/>
              </w:rPr>
              <w:t>629.562</w:t>
            </w:r>
          </w:p>
        </w:tc>
        <w:tc>
          <w:tcPr>
            <w:tcW w:w="547" w:type="pct"/>
            <w:vAlign w:val="center"/>
          </w:tcPr>
          <w:p w14:paraId="64919883" w14:textId="77777777" w:rsidR="00CB0432" w:rsidRPr="00DD0C93" w:rsidRDefault="00CB0432" w:rsidP="004F09A2">
            <w:pPr>
              <w:spacing w:before="20" w:after="20"/>
              <w:jc w:val="right"/>
              <w:rPr>
                <w:sz w:val="18"/>
                <w:szCs w:val="18"/>
              </w:rPr>
            </w:pPr>
            <w:r w:rsidRPr="00DD0C93">
              <w:rPr>
                <w:sz w:val="18"/>
                <w:szCs w:val="18"/>
              </w:rPr>
              <w:t>n.a.</w:t>
            </w:r>
          </w:p>
        </w:tc>
      </w:tr>
      <w:tr w:rsidR="00CB0432" w:rsidRPr="00DD0C93" w14:paraId="4370DE33" w14:textId="77777777" w:rsidTr="008D5206">
        <w:trPr>
          <w:trHeight w:val="46"/>
          <w:jc w:val="center"/>
        </w:trPr>
        <w:tc>
          <w:tcPr>
            <w:tcW w:w="779" w:type="pct"/>
            <w:vMerge/>
            <w:vAlign w:val="center"/>
          </w:tcPr>
          <w:p w14:paraId="26D6508D" w14:textId="77777777" w:rsidR="00CB0432" w:rsidRPr="00DD0C93" w:rsidRDefault="00CB0432" w:rsidP="004F09A2">
            <w:pPr>
              <w:rPr>
                <w:sz w:val="18"/>
                <w:szCs w:val="18"/>
              </w:rPr>
            </w:pPr>
          </w:p>
        </w:tc>
        <w:tc>
          <w:tcPr>
            <w:tcW w:w="1411" w:type="pct"/>
            <w:gridSpan w:val="2"/>
            <w:vAlign w:val="center"/>
          </w:tcPr>
          <w:p w14:paraId="06DD0BBD" w14:textId="77777777" w:rsidR="00CB0432" w:rsidRPr="00DD0C93" w:rsidRDefault="00CB0432" w:rsidP="004F09A2">
            <w:pPr>
              <w:spacing w:before="20" w:after="20"/>
              <w:jc w:val="left"/>
              <w:rPr>
                <w:sz w:val="18"/>
                <w:szCs w:val="18"/>
              </w:rPr>
            </w:pPr>
            <w:r w:rsidRPr="00DD0C93">
              <w:rPr>
                <w:sz w:val="18"/>
                <w:szCs w:val="18"/>
              </w:rPr>
              <w:t>Máximo permitido</w:t>
            </w:r>
          </w:p>
        </w:tc>
        <w:tc>
          <w:tcPr>
            <w:tcW w:w="618" w:type="pct"/>
            <w:vAlign w:val="center"/>
          </w:tcPr>
          <w:p w14:paraId="69181551" w14:textId="7DCD1911" w:rsidR="00CB0432" w:rsidRPr="00DD0C93" w:rsidRDefault="00C3377A" w:rsidP="004F09A2">
            <w:pPr>
              <w:spacing w:before="20" w:after="20"/>
              <w:jc w:val="right"/>
              <w:rPr>
                <w:sz w:val="18"/>
                <w:szCs w:val="18"/>
              </w:rPr>
            </w:pPr>
            <w:r w:rsidRPr="00DD0C93">
              <w:rPr>
                <w:sz w:val="18"/>
                <w:szCs w:val="18"/>
              </w:rPr>
              <w:t>699.513</w:t>
            </w:r>
          </w:p>
        </w:tc>
        <w:tc>
          <w:tcPr>
            <w:tcW w:w="548" w:type="pct"/>
            <w:vAlign w:val="center"/>
          </w:tcPr>
          <w:p w14:paraId="5BF6C573" w14:textId="08F68C47" w:rsidR="00CB0432" w:rsidRPr="00DD0C93" w:rsidRDefault="00316554" w:rsidP="004F09A2">
            <w:pPr>
              <w:spacing w:before="20" w:after="20"/>
              <w:jc w:val="right"/>
              <w:rPr>
                <w:sz w:val="18"/>
                <w:szCs w:val="18"/>
              </w:rPr>
            </w:pPr>
            <w:r w:rsidRPr="00DD0C93">
              <w:rPr>
                <w:sz w:val="18"/>
                <w:szCs w:val="18"/>
              </w:rPr>
              <w:t>699.513</w:t>
            </w:r>
          </w:p>
        </w:tc>
        <w:tc>
          <w:tcPr>
            <w:tcW w:w="548" w:type="pct"/>
            <w:vAlign w:val="center"/>
          </w:tcPr>
          <w:p w14:paraId="2501C4BD" w14:textId="7FB9267A" w:rsidR="00CB0432" w:rsidRPr="00DD0C93" w:rsidRDefault="00316554" w:rsidP="004F09A2">
            <w:pPr>
              <w:spacing w:before="20" w:after="20"/>
              <w:jc w:val="right"/>
              <w:rPr>
                <w:sz w:val="18"/>
                <w:szCs w:val="18"/>
              </w:rPr>
            </w:pPr>
            <w:r w:rsidRPr="00DD0C93">
              <w:rPr>
                <w:sz w:val="18"/>
                <w:szCs w:val="18"/>
              </w:rPr>
              <w:t>699.513</w:t>
            </w:r>
          </w:p>
        </w:tc>
        <w:tc>
          <w:tcPr>
            <w:tcW w:w="548" w:type="pct"/>
            <w:vAlign w:val="center"/>
          </w:tcPr>
          <w:p w14:paraId="4FE55915" w14:textId="20D8126F" w:rsidR="00CB0432" w:rsidRPr="00DD0C93" w:rsidRDefault="00BA5D00" w:rsidP="004F09A2">
            <w:pPr>
              <w:spacing w:before="20" w:after="20"/>
              <w:jc w:val="right"/>
              <w:rPr>
                <w:sz w:val="18"/>
                <w:szCs w:val="18"/>
              </w:rPr>
            </w:pPr>
            <w:r w:rsidRPr="00DD0C93">
              <w:rPr>
                <w:sz w:val="18"/>
                <w:szCs w:val="18"/>
              </w:rPr>
              <w:t>629.562</w:t>
            </w:r>
          </w:p>
        </w:tc>
        <w:tc>
          <w:tcPr>
            <w:tcW w:w="547" w:type="pct"/>
            <w:vAlign w:val="center"/>
          </w:tcPr>
          <w:p w14:paraId="2C974CFA" w14:textId="77777777" w:rsidR="00CB0432" w:rsidRPr="00DD0C93" w:rsidRDefault="00CB0432" w:rsidP="004F09A2">
            <w:pPr>
              <w:spacing w:before="20" w:after="20"/>
              <w:jc w:val="right"/>
              <w:rPr>
                <w:sz w:val="18"/>
                <w:szCs w:val="18"/>
              </w:rPr>
            </w:pPr>
            <w:r w:rsidRPr="00DD0C93">
              <w:rPr>
                <w:sz w:val="18"/>
                <w:szCs w:val="18"/>
              </w:rPr>
              <w:t>n.a.</w:t>
            </w:r>
          </w:p>
        </w:tc>
      </w:tr>
      <w:tr w:rsidR="00CB0432" w:rsidRPr="00DD0C93" w14:paraId="7F75F3BA" w14:textId="77777777" w:rsidTr="008D5206">
        <w:trPr>
          <w:trHeight w:val="46"/>
          <w:jc w:val="center"/>
        </w:trPr>
        <w:tc>
          <w:tcPr>
            <w:tcW w:w="779" w:type="pct"/>
            <w:vMerge/>
            <w:vAlign w:val="center"/>
          </w:tcPr>
          <w:p w14:paraId="5C091A06" w14:textId="77777777" w:rsidR="00CB0432" w:rsidRPr="00DD0C93" w:rsidRDefault="00CB0432" w:rsidP="004F09A2">
            <w:pPr>
              <w:rPr>
                <w:sz w:val="18"/>
                <w:szCs w:val="18"/>
              </w:rPr>
            </w:pPr>
          </w:p>
        </w:tc>
        <w:tc>
          <w:tcPr>
            <w:tcW w:w="1411" w:type="pct"/>
            <w:gridSpan w:val="2"/>
            <w:vAlign w:val="center"/>
          </w:tcPr>
          <w:p w14:paraId="64384DAA" w14:textId="77777777" w:rsidR="00CB0432" w:rsidRPr="00DD0C93" w:rsidRDefault="00CB0432" w:rsidP="004F09A2">
            <w:pPr>
              <w:spacing w:before="20" w:after="20"/>
              <w:jc w:val="left"/>
              <w:rPr>
                <w:sz w:val="18"/>
                <w:szCs w:val="18"/>
                <w:lang w:val="es-ES"/>
              </w:rPr>
            </w:pPr>
            <w:r w:rsidRPr="00DD0C93">
              <w:rPr>
                <w:sz w:val="18"/>
                <w:szCs w:val="18"/>
                <w:lang w:val="es-ES"/>
              </w:rPr>
              <w:t>Reducción respecto al nivel básico (%)</w:t>
            </w:r>
          </w:p>
        </w:tc>
        <w:tc>
          <w:tcPr>
            <w:tcW w:w="618" w:type="pct"/>
            <w:vAlign w:val="center"/>
          </w:tcPr>
          <w:p w14:paraId="5F086BC4" w14:textId="4AB9F9DD" w:rsidR="00CB0432" w:rsidRPr="00DD0C93" w:rsidRDefault="00CB0432" w:rsidP="004F09A2">
            <w:pPr>
              <w:spacing w:before="20" w:after="20"/>
              <w:jc w:val="center"/>
              <w:rPr>
                <w:sz w:val="18"/>
                <w:szCs w:val="18"/>
              </w:rPr>
            </w:pPr>
            <w:r w:rsidRPr="00DD0C93">
              <w:rPr>
                <w:sz w:val="18"/>
                <w:szCs w:val="18"/>
              </w:rPr>
              <w:t>0,0</w:t>
            </w:r>
          </w:p>
        </w:tc>
        <w:tc>
          <w:tcPr>
            <w:tcW w:w="548" w:type="pct"/>
            <w:vAlign w:val="center"/>
          </w:tcPr>
          <w:p w14:paraId="611B2574" w14:textId="5BB37225" w:rsidR="00CB0432" w:rsidRPr="00DD0C93" w:rsidRDefault="00CB0432" w:rsidP="004F09A2">
            <w:pPr>
              <w:spacing w:before="20" w:after="20"/>
              <w:jc w:val="center"/>
              <w:rPr>
                <w:sz w:val="18"/>
                <w:szCs w:val="18"/>
              </w:rPr>
            </w:pPr>
            <w:r w:rsidRPr="00DD0C93">
              <w:rPr>
                <w:sz w:val="18"/>
                <w:szCs w:val="18"/>
              </w:rPr>
              <w:t>0,0</w:t>
            </w:r>
          </w:p>
        </w:tc>
        <w:tc>
          <w:tcPr>
            <w:tcW w:w="548" w:type="pct"/>
            <w:vAlign w:val="center"/>
          </w:tcPr>
          <w:p w14:paraId="6978B884" w14:textId="0E2ECDA3" w:rsidR="00CB0432" w:rsidRPr="00DD0C93" w:rsidRDefault="00CB0432" w:rsidP="004F09A2">
            <w:pPr>
              <w:spacing w:before="20" w:after="20"/>
              <w:jc w:val="center"/>
              <w:rPr>
                <w:sz w:val="18"/>
                <w:szCs w:val="18"/>
              </w:rPr>
            </w:pPr>
            <w:r w:rsidRPr="00DD0C93">
              <w:rPr>
                <w:sz w:val="18"/>
                <w:szCs w:val="18"/>
              </w:rPr>
              <w:t>0,0</w:t>
            </w:r>
          </w:p>
        </w:tc>
        <w:tc>
          <w:tcPr>
            <w:tcW w:w="548" w:type="pct"/>
            <w:vAlign w:val="center"/>
          </w:tcPr>
          <w:p w14:paraId="574B96F0" w14:textId="1C485AD0" w:rsidR="00CB0432" w:rsidRPr="00DD0C93" w:rsidRDefault="00CB0432" w:rsidP="004F09A2">
            <w:pPr>
              <w:spacing w:before="20" w:after="20"/>
              <w:jc w:val="center"/>
              <w:rPr>
                <w:sz w:val="18"/>
                <w:szCs w:val="18"/>
              </w:rPr>
            </w:pPr>
            <w:r w:rsidRPr="00DD0C93">
              <w:rPr>
                <w:sz w:val="18"/>
                <w:szCs w:val="18"/>
              </w:rPr>
              <w:t>10,0</w:t>
            </w:r>
          </w:p>
        </w:tc>
        <w:tc>
          <w:tcPr>
            <w:tcW w:w="547" w:type="pct"/>
            <w:vAlign w:val="center"/>
          </w:tcPr>
          <w:p w14:paraId="09EA601D" w14:textId="77777777" w:rsidR="00CB0432" w:rsidRPr="00DD0C93" w:rsidRDefault="00CB0432" w:rsidP="004F09A2">
            <w:pPr>
              <w:spacing w:before="20" w:after="20"/>
              <w:jc w:val="right"/>
              <w:rPr>
                <w:sz w:val="18"/>
                <w:szCs w:val="18"/>
              </w:rPr>
            </w:pPr>
            <w:r w:rsidRPr="00DD0C93">
              <w:rPr>
                <w:sz w:val="18"/>
                <w:szCs w:val="18"/>
              </w:rPr>
              <w:t>n.a.</w:t>
            </w:r>
          </w:p>
        </w:tc>
      </w:tr>
      <w:tr w:rsidR="008D5206" w:rsidRPr="00DD0C93" w14:paraId="42D30655" w14:textId="77777777" w:rsidTr="00A00B31">
        <w:trPr>
          <w:trHeight w:val="46"/>
          <w:jc w:val="center"/>
        </w:trPr>
        <w:tc>
          <w:tcPr>
            <w:tcW w:w="779" w:type="pct"/>
            <w:vMerge w:val="restart"/>
            <w:vAlign w:val="center"/>
          </w:tcPr>
          <w:p w14:paraId="6B141370" w14:textId="77777777" w:rsidR="008D5206" w:rsidRPr="00DD0C93" w:rsidRDefault="008D5206" w:rsidP="008D5206">
            <w:pPr>
              <w:jc w:val="left"/>
              <w:rPr>
                <w:sz w:val="18"/>
                <w:szCs w:val="18"/>
                <w:lang w:val="es-ES"/>
              </w:rPr>
            </w:pPr>
            <w:r w:rsidRPr="00DD0C93">
              <w:rPr>
                <w:sz w:val="18"/>
                <w:szCs w:val="18"/>
                <w:lang w:val="es-ES"/>
              </w:rPr>
              <w:t>Costos del proyecto solicitados en principio (USD)</w:t>
            </w:r>
          </w:p>
        </w:tc>
        <w:tc>
          <w:tcPr>
            <w:tcW w:w="521" w:type="pct"/>
            <w:vMerge w:val="restart"/>
            <w:vAlign w:val="center"/>
          </w:tcPr>
          <w:p w14:paraId="7C3AAD0A" w14:textId="68232455" w:rsidR="008D5206" w:rsidRPr="00DD0C93" w:rsidRDefault="008D5206" w:rsidP="008D5206">
            <w:pPr>
              <w:spacing w:before="20" w:after="20"/>
              <w:jc w:val="center"/>
              <w:rPr>
                <w:sz w:val="18"/>
                <w:szCs w:val="18"/>
              </w:rPr>
            </w:pPr>
            <w:r w:rsidRPr="00DD0C93">
              <w:rPr>
                <w:sz w:val="18"/>
                <w:szCs w:val="18"/>
              </w:rPr>
              <w:t>PNUMA</w:t>
            </w:r>
          </w:p>
        </w:tc>
        <w:tc>
          <w:tcPr>
            <w:tcW w:w="890" w:type="pct"/>
            <w:vAlign w:val="center"/>
          </w:tcPr>
          <w:p w14:paraId="720D547D" w14:textId="77777777" w:rsidR="008D5206" w:rsidRPr="00DD0C93" w:rsidRDefault="008D5206" w:rsidP="008D5206">
            <w:pPr>
              <w:spacing w:before="20" w:after="20"/>
              <w:jc w:val="left"/>
              <w:rPr>
                <w:sz w:val="18"/>
                <w:szCs w:val="18"/>
              </w:rPr>
            </w:pPr>
            <w:r w:rsidRPr="00DD0C93">
              <w:rPr>
                <w:sz w:val="18"/>
                <w:szCs w:val="18"/>
              </w:rPr>
              <w:t>Costos del proyecto</w:t>
            </w:r>
          </w:p>
        </w:tc>
        <w:tc>
          <w:tcPr>
            <w:tcW w:w="618" w:type="pct"/>
            <w:vAlign w:val="center"/>
          </w:tcPr>
          <w:p w14:paraId="046F22FE" w14:textId="51BFB7D8" w:rsidR="008D5206" w:rsidRPr="00DD0C93" w:rsidRDefault="008D5206" w:rsidP="008D5206">
            <w:pPr>
              <w:spacing w:before="20" w:after="20"/>
              <w:jc w:val="right"/>
              <w:rPr>
                <w:sz w:val="18"/>
                <w:szCs w:val="18"/>
              </w:rPr>
            </w:pPr>
            <w:r w:rsidRPr="00DD0C93">
              <w:rPr>
                <w:sz w:val="18"/>
                <w:szCs w:val="18"/>
              </w:rPr>
              <w:t>103.375</w:t>
            </w:r>
          </w:p>
        </w:tc>
        <w:tc>
          <w:tcPr>
            <w:tcW w:w="548" w:type="pct"/>
            <w:vAlign w:val="center"/>
          </w:tcPr>
          <w:p w14:paraId="369E2D2F" w14:textId="7B3798ED" w:rsidR="008D5206" w:rsidRPr="00DD0C93" w:rsidRDefault="008D5206" w:rsidP="008D5206">
            <w:pPr>
              <w:spacing w:before="20" w:after="20"/>
              <w:jc w:val="right"/>
              <w:rPr>
                <w:sz w:val="18"/>
                <w:szCs w:val="18"/>
              </w:rPr>
            </w:pPr>
            <w:r>
              <w:rPr>
                <w:sz w:val="18"/>
                <w:szCs w:val="18"/>
              </w:rPr>
              <w:t>0</w:t>
            </w:r>
          </w:p>
        </w:tc>
        <w:tc>
          <w:tcPr>
            <w:tcW w:w="548" w:type="pct"/>
            <w:vAlign w:val="center"/>
          </w:tcPr>
          <w:p w14:paraId="6D3845C7" w14:textId="7CB1A037" w:rsidR="008D5206" w:rsidRPr="00DD0C93" w:rsidRDefault="008D5206" w:rsidP="008D5206">
            <w:pPr>
              <w:spacing w:before="20" w:after="20"/>
              <w:jc w:val="right"/>
              <w:rPr>
                <w:sz w:val="18"/>
                <w:szCs w:val="18"/>
              </w:rPr>
            </w:pPr>
            <w:r w:rsidRPr="00DD0C93">
              <w:rPr>
                <w:sz w:val="18"/>
                <w:szCs w:val="18"/>
              </w:rPr>
              <w:t>76.625</w:t>
            </w:r>
          </w:p>
        </w:tc>
        <w:tc>
          <w:tcPr>
            <w:tcW w:w="548" w:type="pct"/>
            <w:vAlign w:val="center"/>
          </w:tcPr>
          <w:p w14:paraId="22D9DE1A" w14:textId="2ED3E5EB" w:rsidR="008D5206" w:rsidRPr="00DD0C93" w:rsidRDefault="008D5206" w:rsidP="008D5206">
            <w:pPr>
              <w:spacing w:before="20" w:after="20"/>
              <w:jc w:val="right"/>
              <w:rPr>
                <w:sz w:val="18"/>
                <w:szCs w:val="18"/>
              </w:rPr>
            </w:pPr>
            <w:r w:rsidRPr="0047210D">
              <w:rPr>
                <w:sz w:val="18"/>
                <w:szCs w:val="18"/>
              </w:rPr>
              <w:t>0</w:t>
            </w:r>
          </w:p>
        </w:tc>
        <w:tc>
          <w:tcPr>
            <w:tcW w:w="547" w:type="pct"/>
            <w:vAlign w:val="center"/>
          </w:tcPr>
          <w:p w14:paraId="1B2A5A33" w14:textId="26DD4B6D" w:rsidR="008D5206" w:rsidRPr="00DD0C93" w:rsidRDefault="008D5206" w:rsidP="008D5206">
            <w:pPr>
              <w:spacing w:before="20" w:after="20"/>
              <w:jc w:val="right"/>
              <w:rPr>
                <w:sz w:val="18"/>
                <w:szCs w:val="18"/>
              </w:rPr>
            </w:pPr>
            <w:r>
              <w:rPr>
                <w:sz w:val="18"/>
                <w:szCs w:val="18"/>
              </w:rPr>
              <w:t xml:space="preserve"> </w:t>
            </w:r>
            <w:r w:rsidRPr="00DD0C93">
              <w:rPr>
                <w:sz w:val="18"/>
                <w:szCs w:val="18"/>
              </w:rPr>
              <w:t xml:space="preserve"> 180.000</w:t>
            </w:r>
          </w:p>
        </w:tc>
      </w:tr>
      <w:tr w:rsidR="008D5206" w:rsidRPr="00DD0C93" w14:paraId="3039EEC7" w14:textId="77777777" w:rsidTr="00A00B31">
        <w:trPr>
          <w:trHeight w:val="46"/>
          <w:jc w:val="center"/>
        </w:trPr>
        <w:tc>
          <w:tcPr>
            <w:tcW w:w="779" w:type="pct"/>
            <w:vMerge/>
            <w:vAlign w:val="center"/>
          </w:tcPr>
          <w:p w14:paraId="34A6C060" w14:textId="77777777" w:rsidR="008D5206" w:rsidRPr="00DD0C93" w:rsidRDefault="008D5206" w:rsidP="008D5206">
            <w:pPr>
              <w:rPr>
                <w:sz w:val="18"/>
                <w:szCs w:val="18"/>
              </w:rPr>
            </w:pPr>
          </w:p>
        </w:tc>
        <w:tc>
          <w:tcPr>
            <w:tcW w:w="521" w:type="pct"/>
            <w:vMerge/>
            <w:vAlign w:val="center"/>
          </w:tcPr>
          <w:p w14:paraId="7C2EE003" w14:textId="77777777" w:rsidR="008D5206" w:rsidRPr="00DD0C93" w:rsidRDefault="008D5206" w:rsidP="008D5206">
            <w:pPr>
              <w:spacing w:before="20" w:after="20"/>
              <w:jc w:val="center"/>
              <w:rPr>
                <w:sz w:val="18"/>
                <w:szCs w:val="18"/>
              </w:rPr>
            </w:pPr>
          </w:p>
        </w:tc>
        <w:tc>
          <w:tcPr>
            <w:tcW w:w="890" w:type="pct"/>
            <w:vAlign w:val="center"/>
          </w:tcPr>
          <w:p w14:paraId="2D54DBB0" w14:textId="77777777" w:rsidR="008D5206" w:rsidRPr="00DD0C93" w:rsidRDefault="008D5206" w:rsidP="008D5206">
            <w:pPr>
              <w:spacing w:before="20" w:after="20"/>
              <w:jc w:val="left"/>
              <w:rPr>
                <w:sz w:val="18"/>
                <w:szCs w:val="18"/>
              </w:rPr>
            </w:pPr>
            <w:r w:rsidRPr="00DD0C93">
              <w:rPr>
                <w:sz w:val="18"/>
                <w:szCs w:val="18"/>
              </w:rPr>
              <w:t>Gastos de apoyo</w:t>
            </w:r>
          </w:p>
        </w:tc>
        <w:tc>
          <w:tcPr>
            <w:tcW w:w="618" w:type="pct"/>
            <w:vAlign w:val="center"/>
          </w:tcPr>
          <w:p w14:paraId="2B7CA783" w14:textId="42FCC870" w:rsidR="008D5206" w:rsidRPr="00DD0C93" w:rsidRDefault="008D5206" w:rsidP="008D5206">
            <w:pPr>
              <w:spacing w:before="20" w:after="20"/>
              <w:jc w:val="right"/>
              <w:rPr>
                <w:sz w:val="18"/>
                <w:szCs w:val="18"/>
              </w:rPr>
            </w:pPr>
            <w:r w:rsidRPr="00DD0C93">
              <w:rPr>
                <w:sz w:val="18"/>
                <w:szCs w:val="18"/>
              </w:rPr>
              <w:t>13.439</w:t>
            </w:r>
          </w:p>
        </w:tc>
        <w:tc>
          <w:tcPr>
            <w:tcW w:w="548" w:type="pct"/>
            <w:vAlign w:val="center"/>
          </w:tcPr>
          <w:p w14:paraId="68330562" w14:textId="58FC5108" w:rsidR="008D5206" w:rsidRPr="00DD0C93" w:rsidRDefault="008D5206" w:rsidP="008D5206">
            <w:pPr>
              <w:spacing w:before="20" w:after="20"/>
              <w:jc w:val="right"/>
              <w:rPr>
                <w:sz w:val="18"/>
                <w:szCs w:val="18"/>
              </w:rPr>
            </w:pPr>
            <w:r w:rsidRPr="000D219F">
              <w:rPr>
                <w:sz w:val="18"/>
                <w:szCs w:val="18"/>
              </w:rPr>
              <w:t>0</w:t>
            </w:r>
          </w:p>
        </w:tc>
        <w:tc>
          <w:tcPr>
            <w:tcW w:w="548" w:type="pct"/>
            <w:vAlign w:val="center"/>
          </w:tcPr>
          <w:p w14:paraId="086274AB" w14:textId="455C5471" w:rsidR="008D5206" w:rsidRPr="00DD0C93" w:rsidRDefault="008D5206" w:rsidP="008D5206">
            <w:pPr>
              <w:spacing w:before="20" w:after="20"/>
              <w:jc w:val="right"/>
              <w:rPr>
                <w:sz w:val="18"/>
                <w:szCs w:val="18"/>
              </w:rPr>
            </w:pPr>
            <w:r w:rsidRPr="00DD0C93">
              <w:rPr>
                <w:sz w:val="18"/>
                <w:szCs w:val="18"/>
              </w:rPr>
              <w:t>9.961</w:t>
            </w:r>
          </w:p>
        </w:tc>
        <w:tc>
          <w:tcPr>
            <w:tcW w:w="548" w:type="pct"/>
            <w:vAlign w:val="center"/>
          </w:tcPr>
          <w:p w14:paraId="44228575" w14:textId="2AD4C212" w:rsidR="008D5206" w:rsidRPr="00DD0C93" w:rsidRDefault="008D5206" w:rsidP="008D5206">
            <w:pPr>
              <w:spacing w:before="20" w:after="20"/>
              <w:jc w:val="right"/>
              <w:rPr>
                <w:sz w:val="18"/>
                <w:szCs w:val="18"/>
              </w:rPr>
            </w:pPr>
            <w:r w:rsidRPr="0047210D">
              <w:rPr>
                <w:sz w:val="18"/>
                <w:szCs w:val="18"/>
              </w:rPr>
              <w:t>0</w:t>
            </w:r>
          </w:p>
        </w:tc>
        <w:tc>
          <w:tcPr>
            <w:tcW w:w="547" w:type="pct"/>
            <w:vAlign w:val="center"/>
          </w:tcPr>
          <w:p w14:paraId="7B66C253" w14:textId="778939F1" w:rsidR="008D5206" w:rsidRPr="00DD0C93" w:rsidRDefault="008D5206" w:rsidP="008D5206">
            <w:pPr>
              <w:spacing w:before="20" w:after="20"/>
              <w:jc w:val="right"/>
              <w:rPr>
                <w:sz w:val="18"/>
                <w:szCs w:val="18"/>
              </w:rPr>
            </w:pPr>
            <w:r w:rsidRPr="00DD0C93">
              <w:rPr>
                <w:sz w:val="18"/>
                <w:szCs w:val="18"/>
              </w:rPr>
              <w:t>23.400</w:t>
            </w:r>
          </w:p>
        </w:tc>
      </w:tr>
      <w:tr w:rsidR="008D5206" w:rsidRPr="00DD0C93" w14:paraId="662E01FF" w14:textId="77777777" w:rsidTr="00A00B31">
        <w:trPr>
          <w:trHeight w:val="46"/>
          <w:jc w:val="center"/>
        </w:trPr>
        <w:tc>
          <w:tcPr>
            <w:tcW w:w="779" w:type="pct"/>
            <w:vMerge/>
            <w:vAlign w:val="center"/>
          </w:tcPr>
          <w:p w14:paraId="398A0F40" w14:textId="77777777" w:rsidR="008D5206" w:rsidRPr="00DD0C93" w:rsidRDefault="008D5206" w:rsidP="008D5206">
            <w:pPr>
              <w:rPr>
                <w:sz w:val="18"/>
                <w:szCs w:val="18"/>
              </w:rPr>
            </w:pPr>
          </w:p>
        </w:tc>
        <w:tc>
          <w:tcPr>
            <w:tcW w:w="521" w:type="pct"/>
            <w:vMerge w:val="restart"/>
            <w:vAlign w:val="center"/>
          </w:tcPr>
          <w:p w14:paraId="0077E49E" w14:textId="3ACA7E66" w:rsidR="008D5206" w:rsidRPr="00DD0C93" w:rsidRDefault="008D5206" w:rsidP="008D5206">
            <w:pPr>
              <w:spacing w:before="20" w:after="20"/>
              <w:jc w:val="center"/>
              <w:rPr>
                <w:sz w:val="18"/>
                <w:szCs w:val="18"/>
              </w:rPr>
            </w:pPr>
            <w:r w:rsidRPr="00DD0C93">
              <w:rPr>
                <w:sz w:val="18"/>
                <w:szCs w:val="18"/>
              </w:rPr>
              <w:t>ONUDI</w:t>
            </w:r>
          </w:p>
        </w:tc>
        <w:tc>
          <w:tcPr>
            <w:tcW w:w="890" w:type="pct"/>
            <w:vAlign w:val="center"/>
          </w:tcPr>
          <w:p w14:paraId="128A3720" w14:textId="77777777" w:rsidR="008D5206" w:rsidRPr="00DD0C93" w:rsidRDefault="008D5206" w:rsidP="008D5206">
            <w:pPr>
              <w:spacing w:before="20" w:after="20"/>
              <w:jc w:val="left"/>
              <w:rPr>
                <w:sz w:val="18"/>
                <w:szCs w:val="18"/>
              </w:rPr>
            </w:pPr>
            <w:r w:rsidRPr="00DD0C93">
              <w:rPr>
                <w:sz w:val="18"/>
                <w:szCs w:val="18"/>
              </w:rPr>
              <w:t>Costos del proyecto</w:t>
            </w:r>
          </w:p>
        </w:tc>
        <w:tc>
          <w:tcPr>
            <w:tcW w:w="618" w:type="pct"/>
            <w:vAlign w:val="center"/>
          </w:tcPr>
          <w:p w14:paraId="5B71832B" w14:textId="1F837662" w:rsidR="008D5206" w:rsidRPr="00DD0C93" w:rsidRDefault="008D5206" w:rsidP="008D5206">
            <w:pPr>
              <w:spacing w:before="20" w:after="20"/>
              <w:jc w:val="right"/>
              <w:rPr>
                <w:sz w:val="18"/>
                <w:szCs w:val="18"/>
              </w:rPr>
            </w:pPr>
            <w:r>
              <w:rPr>
                <w:sz w:val="18"/>
                <w:szCs w:val="18"/>
              </w:rPr>
              <w:t xml:space="preserve"> </w:t>
            </w:r>
            <w:r w:rsidRPr="00DD0C93">
              <w:rPr>
                <w:sz w:val="18"/>
                <w:szCs w:val="18"/>
              </w:rPr>
              <w:t xml:space="preserve"> 90.000</w:t>
            </w:r>
          </w:p>
        </w:tc>
        <w:tc>
          <w:tcPr>
            <w:tcW w:w="548" w:type="pct"/>
            <w:vAlign w:val="center"/>
          </w:tcPr>
          <w:p w14:paraId="2CC1E4F9" w14:textId="1BF9CEC8" w:rsidR="008D5206" w:rsidRPr="00DD0C93" w:rsidRDefault="008D5206" w:rsidP="008D5206">
            <w:pPr>
              <w:spacing w:before="20" w:after="20"/>
              <w:jc w:val="right"/>
              <w:rPr>
                <w:sz w:val="18"/>
                <w:szCs w:val="18"/>
              </w:rPr>
            </w:pPr>
            <w:r w:rsidRPr="000D219F">
              <w:rPr>
                <w:sz w:val="18"/>
                <w:szCs w:val="18"/>
              </w:rPr>
              <w:t>0</w:t>
            </w:r>
          </w:p>
        </w:tc>
        <w:tc>
          <w:tcPr>
            <w:tcW w:w="548" w:type="pct"/>
            <w:vAlign w:val="center"/>
          </w:tcPr>
          <w:p w14:paraId="2579E63F" w14:textId="132041B4" w:rsidR="008D5206" w:rsidRPr="00DD0C93" w:rsidRDefault="008D5206" w:rsidP="008D5206">
            <w:pPr>
              <w:spacing w:before="20" w:after="20"/>
              <w:jc w:val="right"/>
              <w:rPr>
                <w:sz w:val="18"/>
                <w:szCs w:val="18"/>
              </w:rPr>
            </w:pPr>
            <w:r w:rsidRPr="00DD0C93">
              <w:rPr>
                <w:sz w:val="18"/>
                <w:szCs w:val="18"/>
              </w:rPr>
              <w:t>55</w:t>
            </w:r>
            <w:r w:rsidR="00AD3033">
              <w:rPr>
                <w:sz w:val="18"/>
                <w:szCs w:val="18"/>
              </w:rPr>
              <w:t>.000</w:t>
            </w:r>
          </w:p>
        </w:tc>
        <w:tc>
          <w:tcPr>
            <w:tcW w:w="548" w:type="pct"/>
            <w:vAlign w:val="center"/>
          </w:tcPr>
          <w:p w14:paraId="5082C4CB" w14:textId="2E402666" w:rsidR="008D5206" w:rsidRPr="00DD0C93" w:rsidRDefault="008D5206" w:rsidP="008D5206">
            <w:pPr>
              <w:spacing w:before="20" w:after="20"/>
              <w:jc w:val="right"/>
              <w:rPr>
                <w:sz w:val="18"/>
                <w:szCs w:val="18"/>
              </w:rPr>
            </w:pPr>
            <w:r w:rsidRPr="0047210D">
              <w:rPr>
                <w:sz w:val="18"/>
                <w:szCs w:val="18"/>
              </w:rPr>
              <w:t>0</w:t>
            </w:r>
          </w:p>
        </w:tc>
        <w:tc>
          <w:tcPr>
            <w:tcW w:w="547" w:type="pct"/>
            <w:vAlign w:val="center"/>
          </w:tcPr>
          <w:p w14:paraId="43C48BA5" w14:textId="6680C0FE" w:rsidR="008D5206" w:rsidRPr="00DD0C93" w:rsidRDefault="008D5206" w:rsidP="008D5206">
            <w:pPr>
              <w:spacing w:before="20" w:after="20"/>
              <w:jc w:val="right"/>
              <w:rPr>
                <w:sz w:val="18"/>
                <w:szCs w:val="18"/>
              </w:rPr>
            </w:pPr>
            <w:r w:rsidRPr="00DD0C93">
              <w:rPr>
                <w:sz w:val="18"/>
                <w:szCs w:val="18"/>
              </w:rPr>
              <w:t>145.000</w:t>
            </w:r>
          </w:p>
        </w:tc>
      </w:tr>
      <w:tr w:rsidR="008D5206" w:rsidRPr="00DD0C93" w14:paraId="4CB6E114" w14:textId="77777777" w:rsidTr="00A00B31">
        <w:trPr>
          <w:trHeight w:val="46"/>
          <w:jc w:val="center"/>
        </w:trPr>
        <w:tc>
          <w:tcPr>
            <w:tcW w:w="779" w:type="pct"/>
            <w:vMerge/>
            <w:vAlign w:val="center"/>
          </w:tcPr>
          <w:p w14:paraId="0E0F714D" w14:textId="77777777" w:rsidR="008D5206" w:rsidRPr="00DD0C93" w:rsidRDefault="008D5206" w:rsidP="008D5206">
            <w:pPr>
              <w:rPr>
                <w:sz w:val="18"/>
                <w:szCs w:val="18"/>
              </w:rPr>
            </w:pPr>
          </w:p>
        </w:tc>
        <w:tc>
          <w:tcPr>
            <w:tcW w:w="521" w:type="pct"/>
            <w:vMerge/>
            <w:vAlign w:val="center"/>
          </w:tcPr>
          <w:p w14:paraId="017A4C67" w14:textId="77777777" w:rsidR="008D5206" w:rsidRPr="00DD0C93" w:rsidRDefault="008D5206" w:rsidP="008D5206">
            <w:pPr>
              <w:spacing w:before="20" w:after="20"/>
              <w:jc w:val="left"/>
              <w:rPr>
                <w:sz w:val="18"/>
                <w:szCs w:val="18"/>
              </w:rPr>
            </w:pPr>
          </w:p>
        </w:tc>
        <w:tc>
          <w:tcPr>
            <w:tcW w:w="890" w:type="pct"/>
            <w:vAlign w:val="center"/>
          </w:tcPr>
          <w:p w14:paraId="4BD1AC16" w14:textId="77777777" w:rsidR="008D5206" w:rsidRPr="00DD0C93" w:rsidRDefault="008D5206" w:rsidP="008D5206">
            <w:pPr>
              <w:spacing w:before="20" w:after="20"/>
              <w:jc w:val="left"/>
              <w:rPr>
                <w:sz w:val="18"/>
                <w:szCs w:val="18"/>
              </w:rPr>
            </w:pPr>
            <w:r w:rsidRPr="00DD0C93">
              <w:rPr>
                <w:sz w:val="18"/>
                <w:szCs w:val="18"/>
              </w:rPr>
              <w:t>Gastos de apoyo</w:t>
            </w:r>
          </w:p>
        </w:tc>
        <w:tc>
          <w:tcPr>
            <w:tcW w:w="618" w:type="pct"/>
            <w:vAlign w:val="center"/>
          </w:tcPr>
          <w:p w14:paraId="45C3A953" w14:textId="4B204E11" w:rsidR="008D5206" w:rsidRPr="00DD0C93" w:rsidRDefault="008D5206" w:rsidP="008D5206">
            <w:pPr>
              <w:spacing w:before="20" w:after="20"/>
              <w:jc w:val="right"/>
              <w:rPr>
                <w:sz w:val="18"/>
                <w:szCs w:val="18"/>
              </w:rPr>
            </w:pPr>
            <w:r w:rsidRPr="00DD0C93">
              <w:rPr>
                <w:sz w:val="18"/>
                <w:szCs w:val="18"/>
              </w:rPr>
              <w:t>11.700</w:t>
            </w:r>
          </w:p>
        </w:tc>
        <w:tc>
          <w:tcPr>
            <w:tcW w:w="548" w:type="pct"/>
            <w:vAlign w:val="center"/>
          </w:tcPr>
          <w:p w14:paraId="7E43B894" w14:textId="691338D4" w:rsidR="008D5206" w:rsidRPr="00DD0C93" w:rsidRDefault="008D5206" w:rsidP="008D5206">
            <w:pPr>
              <w:spacing w:before="20" w:after="20"/>
              <w:jc w:val="right"/>
              <w:rPr>
                <w:sz w:val="18"/>
                <w:szCs w:val="18"/>
              </w:rPr>
            </w:pPr>
            <w:r w:rsidRPr="000D219F">
              <w:rPr>
                <w:sz w:val="18"/>
                <w:szCs w:val="18"/>
              </w:rPr>
              <w:t>0</w:t>
            </w:r>
          </w:p>
        </w:tc>
        <w:tc>
          <w:tcPr>
            <w:tcW w:w="548" w:type="pct"/>
            <w:vAlign w:val="center"/>
          </w:tcPr>
          <w:p w14:paraId="070D0765" w14:textId="2D354CDD" w:rsidR="008D5206" w:rsidRPr="00DD0C93" w:rsidRDefault="008D5206" w:rsidP="008D5206">
            <w:pPr>
              <w:spacing w:before="20" w:after="20"/>
              <w:jc w:val="right"/>
              <w:rPr>
                <w:sz w:val="18"/>
                <w:szCs w:val="18"/>
              </w:rPr>
            </w:pPr>
            <w:r w:rsidRPr="00DD0C93">
              <w:rPr>
                <w:sz w:val="18"/>
                <w:szCs w:val="18"/>
              </w:rPr>
              <w:t>7.150</w:t>
            </w:r>
          </w:p>
        </w:tc>
        <w:tc>
          <w:tcPr>
            <w:tcW w:w="548" w:type="pct"/>
            <w:vAlign w:val="center"/>
          </w:tcPr>
          <w:p w14:paraId="19E16A76" w14:textId="24E2B544" w:rsidR="008D5206" w:rsidRPr="00DD0C93" w:rsidRDefault="008D5206" w:rsidP="008D5206">
            <w:pPr>
              <w:spacing w:before="20" w:after="20"/>
              <w:jc w:val="right"/>
              <w:rPr>
                <w:sz w:val="18"/>
                <w:szCs w:val="18"/>
              </w:rPr>
            </w:pPr>
            <w:r w:rsidRPr="0047210D">
              <w:rPr>
                <w:sz w:val="18"/>
                <w:szCs w:val="18"/>
              </w:rPr>
              <w:t>0</w:t>
            </w:r>
          </w:p>
        </w:tc>
        <w:tc>
          <w:tcPr>
            <w:tcW w:w="547" w:type="pct"/>
            <w:vAlign w:val="center"/>
          </w:tcPr>
          <w:p w14:paraId="77BDF041" w14:textId="7478C695" w:rsidR="008D5206" w:rsidRPr="00DD0C93" w:rsidRDefault="008D5206" w:rsidP="008D5206">
            <w:pPr>
              <w:spacing w:before="20" w:after="20"/>
              <w:jc w:val="right"/>
              <w:rPr>
                <w:sz w:val="18"/>
                <w:szCs w:val="18"/>
              </w:rPr>
            </w:pPr>
            <w:r w:rsidRPr="00DD0C93">
              <w:rPr>
                <w:sz w:val="18"/>
                <w:szCs w:val="18"/>
              </w:rPr>
              <w:t>18.850</w:t>
            </w:r>
          </w:p>
        </w:tc>
      </w:tr>
      <w:tr w:rsidR="008D5206" w:rsidRPr="00DD0C93" w14:paraId="1FC6C03C" w14:textId="77777777" w:rsidTr="00A00B31">
        <w:trPr>
          <w:trHeight w:val="157"/>
          <w:jc w:val="center"/>
        </w:trPr>
        <w:tc>
          <w:tcPr>
            <w:tcW w:w="1300" w:type="pct"/>
            <w:gridSpan w:val="2"/>
            <w:vMerge w:val="restart"/>
            <w:vAlign w:val="center"/>
          </w:tcPr>
          <w:p w14:paraId="1EE592A9" w14:textId="77777777" w:rsidR="008D5206" w:rsidRPr="00DD0C93" w:rsidRDefault="008D5206" w:rsidP="008D5206">
            <w:pPr>
              <w:spacing w:before="20" w:after="20"/>
              <w:jc w:val="left"/>
              <w:rPr>
                <w:sz w:val="18"/>
                <w:szCs w:val="18"/>
                <w:lang w:val="es-ES"/>
              </w:rPr>
            </w:pPr>
            <w:r w:rsidRPr="00DD0C93">
              <w:rPr>
                <w:sz w:val="18"/>
                <w:szCs w:val="18"/>
                <w:lang w:val="es-ES"/>
              </w:rPr>
              <w:t>Montos recomendados en principio (USD)</w:t>
            </w:r>
          </w:p>
        </w:tc>
        <w:tc>
          <w:tcPr>
            <w:tcW w:w="890" w:type="pct"/>
            <w:vAlign w:val="center"/>
          </w:tcPr>
          <w:p w14:paraId="6838216D" w14:textId="77777777" w:rsidR="008D5206" w:rsidRPr="00DD0C93" w:rsidRDefault="008D5206" w:rsidP="008D5206">
            <w:pPr>
              <w:spacing w:before="20" w:after="20"/>
              <w:jc w:val="left"/>
              <w:rPr>
                <w:sz w:val="18"/>
                <w:szCs w:val="18"/>
              </w:rPr>
            </w:pPr>
            <w:r w:rsidRPr="00DD0C93">
              <w:rPr>
                <w:sz w:val="18"/>
                <w:szCs w:val="18"/>
              </w:rPr>
              <w:t>Costos del proyecto</w:t>
            </w:r>
          </w:p>
        </w:tc>
        <w:tc>
          <w:tcPr>
            <w:tcW w:w="618" w:type="pct"/>
            <w:vAlign w:val="center"/>
          </w:tcPr>
          <w:p w14:paraId="4C67501A" w14:textId="0D45EFB3" w:rsidR="008D5206" w:rsidRPr="00DD0C93" w:rsidRDefault="008D5206" w:rsidP="008D5206">
            <w:pPr>
              <w:spacing w:before="20" w:after="20"/>
              <w:jc w:val="right"/>
              <w:rPr>
                <w:sz w:val="18"/>
                <w:szCs w:val="18"/>
              </w:rPr>
            </w:pPr>
            <w:r w:rsidRPr="00DD0C93">
              <w:rPr>
                <w:sz w:val="18"/>
                <w:szCs w:val="18"/>
              </w:rPr>
              <w:t>193.375</w:t>
            </w:r>
          </w:p>
        </w:tc>
        <w:tc>
          <w:tcPr>
            <w:tcW w:w="548" w:type="pct"/>
            <w:vAlign w:val="center"/>
          </w:tcPr>
          <w:p w14:paraId="3278D8CD" w14:textId="748EE0EA" w:rsidR="008D5206" w:rsidRPr="00DD0C93" w:rsidRDefault="008D5206" w:rsidP="008D5206">
            <w:pPr>
              <w:spacing w:before="20" w:after="20"/>
              <w:jc w:val="right"/>
              <w:rPr>
                <w:sz w:val="18"/>
                <w:szCs w:val="18"/>
              </w:rPr>
            </w:pPr>
            <w:r w:rsidRPr="00B424EB">
              <w:rPr>
                <w:sz w:val="18"/>
                <w:szCs w:val="18"/>
              </w:rPr>
              <w:t>0</w:t>
            </w:r>
          </w:p>
        </w:tc>
        <w:tc>
          <w:tcPr>
            <w:tcW w:w="548" w:type="pct"/>
            <w:vAlign w:val="center"/>
          </w:tcPr>
          <w:p w14:paraId="612204C4" w14:textId="19AC7C30" w:rsidR="008D5206" w:rsidRPr="00DD0C93" w:rsidRDefault="008D5206" w:rsidP="008D5206">
            <w:pPr>
              <w:spacing w:before="20" w:after="20"/>
              <w:jc w:val="right"/>
              <w:rPr>
                <w:sz w:val="18"/>
                <w:szCs w:val="18"/>
              </w:rPr>
            </w:pPr>
            <w:r w:rsidRPr="00DD0C93">
              <w:rPr>
                <w:sz w:val="18"/>
                <w:szCs w:val="18"/>
              </w:rPr>
              <w:t>131.625</w:t>
            </w:r>
          </w:p>
        </w:tc>
        <w:tc>
          <w:tcPr>
            <w:tcW w:w="548" w:type="pct"/>
            <w:vAlign w:val="center"/>
          </w:tcPr>
          <w:p w14:paraId="711DBA4D" w14:textId="17C837DD" w:rsidR="008D5206" w:rsidRPr="00DD0C93" w:rsidRDefault="008D5206" w:rsidP="008D5206">
            <w:pPr>
              <w:spacing w:before="20" w:after="20"/>
              <w:jc w:val="right"/>
              <w:rPr>
                <w:sz w:val="18"/>
                <w:szCs w:val="18"/>
              </w:rPr>
            </w:pPr>
            <w:r w:rsidRPr="008930E9">
              <w:rPr>
                <w:sz w:val="18"/>
                <w:szCs w:val="18"/>
              </w:rPr>
              <w:t>0</w:t>
            </w:r>
          </w:p>
        </w:tc>
        <w:tc>
          <w:tcPr>
            <w:tcW w:w="547" w:type="pct"/>
            <w:vAlign w:val="center"/>
          </w:tcPr>
          <w:p w14:paraId="1C8119C8" w14:textId="2152D7DB" w:rsidR="008D5206" w:rsidRPr="00DD0C93" w:rsidRDefault="008D5206" w:rsidP="008D5206">
            <w:pPr>
              <w:spacing w:before="20" w:after="20"/>
              <w:jc w:val="right"/>
              <w:rPr>
                <w:sz w:val="18"/>
                <w:szCs w:val="18"/>
              </w:rPr>
            </w:pPr>
            <w:r w:rsidRPr="00DD0C93">
              <w:rPr>
                <w:sz w:val="18"/>
                <w:szCs w:val="18"/>
              </w:rPr>
              <w:t>325</w:t>
            </w:r>
            <w:r>
              <w:rPr>
                <w:sz w:val="18"/>
                <w:szCs w:val="18"/>
              </w:rPr>
              <w:t>.000</w:t>
            </w:r>
          </w:p>
        </w:tc>
      </w:tr>
      <w:tr w:rsidR="008D5206" w:rsidRPr="00DD0C93" w14:paraId="3B76253C" w14:textId="77777777" w:rsidTr="00A00B31">
        <w:trPr>
          <w:trHeight w:val="201"/>
          <w:jc w:val="center"/>
        </w:trPr>
        <w:tc>
          <w:tcPr>
            <w:tcW w:w="1300" w:type="pct"/>
            <w:gridSpan w:val="2"/>
            <w:vMerge/>
            <w:vAlign w:val="center"/>
          </w:tcPr>
          <w:p w14:paraId="26C98894" w14:textId="77777777" w:rsidR="008D5206" w:rsidRPr="00DD0C93" w:rsidRDefault="008D5206" w:rsidP="008D5206">
            <w:pPr>
              <w:spacing w:before="20" w:after="20"/>
              <w:jc w:val="left"/>
              <w:rPr>
                <w:sz w:val="18"/>
                <w:szCs w:val="18"/>
              </w:rPr>
            </w:pPr>
          </w:p>
        </w:tc>
        <w:tc>
          <w:tcPr>
            <w:tcW w:w="890" w:type="pct"/>
            <w:vAlign w:val="center"/>
          </w:tcPr>
          <w:p w14:paraId="1C8953E2" w14:textId="77777777" w:rsidR="008D5206" w:rsidRPr="00DD0C93" w:rsidRDefault="008D5206" w:rsidP="008D5206">
            <w:pPr>
              <w:spacing w:before="20" w:after="20"/>
              <w:jc w:val="left"/>
              <w:rPr>
                <w:sz w:val="18"/>
                <w:szCs w:val="18"/>
              </w:rPr>
            </w:pPr>
            <w:r w:rsidRPr="00DD0C93">
              <w:rPr>
                <w:sz w:val="18"/>
                <w:szCs w:val="18"/>
              </w:rPr>
              <w:t>Gastos de apoyo</w:t>
            </w:r>
          </w:p>
        </w:tc>
        <w:tc>
          <w:tcPr>
            <w:tcW w:w="618" w:type="pct"/>
            <w:vAlign w:val="center"/>
          </w:tcPr>
          <w:p w14:paraId="5B63CED4" w14:textId="4702D32F" w:rsidR="008D5206" w:rsidRPr="00DD0C93" w:rsidRDefault="008D5206" w:rsidP="008D5206">
            <w:pPr>
              <w:spacing w:before="20" w:after="20"/>
              <w:jc w:val="right"/>
              <w:rPr>
                <w:sz w:val="18"/>
                <w:szCs w:val="18"/>
              </w:rPr>
            </w:pPr>
            <w:r w:rsidRPr="00DD0C93">
              <w:rPr>
                <w:sz w:val="18"/>
                <w:szCs w:val="18"/>
              </w:rPr>
              <w:t>25.139</w:t>
            </w:r>
          </w:p>
        </w:tc>
        <w:tc>
          <w:tcPr>
            <w:tcW w:w="548" w:type="pct"/>
            <w:vAlign w:val="center"/>
          </w:tcPr>
          <w:p w14:paraId="1F029108" w14:textId="3A493CD9" w:rsidR="008D5206" w:rsidRPr="00DD0C93" w:rsidRDefault="008D5206" w:rsidP="008D5206">
            <w:pPr>
              <w:spacing w:before="20" w:after="20"/>
              <w:jc w:val="right"/>
              <w:rPr>
                <w:sz w:val="18"/>
                <w:szCs w:val="18"/>
              </w:rPr>
            </w:pPr>
            <w:r w:rsidRPr="00B424EB">
              <w:rPr>
                <w:sz w:val="18"/>
                <w:szCs w:val="18"/>
              </w:rPr>
              <w:t>0</w:t>
            </w:r>
          </w:p>
        </w:tc>
        <w:tc>
          <w:tcPr>
            <w:tcW w:w="548" w:type="pct"/>
            <w:vAlign w:val="center"/>
          </w:tcPr>
          <w:p w14:paraId="4082969B" w14:textId="0924F1D1" w:rsidR="008D5206" w:rsidRPr="00DD0C93" w:rsidRDefault="008D5206" w:rsidP="008D5206">
            <w:pPr>
              <w:spacing w:before="20" w:after="20"/>
              <w:jc w:val="right"/>
              <w:rPr>
                <w:sz w:val="18"/>
                <w:szCs w:val="18"/>
              </w:rPr>
            </w:pPr>
            <w:r w:rsidRPr="00DD0C93">
              <w:rPr>
                <w:sz w:val="18"/>
                <w:szCs w:val="18"/>
              </w:rPr>
              <w:t>17.111</w:t>
            </w:r>
          </w:p>
        </w:tc>
        <w:tc>
          <w:tcPr>
            <w:tcW w:w="548" w:type="pct"/>
            <w:vAlign w:val="center"/>
          </w:tcPr>
          <w:p w14:paraId="6CD882B6" w14:textId="5218532B" w:rsidR="008D5206" w:rsidRPr="00DD0C93" w:rsidRDefault="008D5206" w:rsidP="008D5206">
            <w:pPr>
              <w:spacing w:before="20" w:after="20"/>
              <w:jc w:val="right"/>
              <w:rPr>
                <w:sz w:val="18"/>
                <w:szCs w:val="18"/>
              </w:rPr>
            </w:pPr>
            <w:r w:rsidRPr="008930E9">
              <w:rPr>
                <w:sz w:val="18"/>
                <w:szCs w:val="18"/>
              </w:rPr>
              <w:t>0</w:t>
            </w:r>
          </w:p>
        </w:tc>
        <w:tc>
          <w:tcPr>
            <w:tcW w:w="547" w:type="pct"/>
            <w:vAlign w:val="center"/>
          </w:tcPr>
          <w:p w14:paraId="491B681E" w14:textId="7B90863D" w:rsidR="008D5206" w:rsidRPr="00DD0C93" w:rsidRDefault="008D5206" w:rsidP="008D5206">
            <w:pPr>
              <w:spacing w:before="20" w:after="20"/>
              <w:jc w:val="right"/>
              <w:rPr>
                <w:sz w:val="18"/>
                <w:szCs w:val="18"/>
              </w:rPr>
            </w:pPr>
            <w:r w:rsidRPr="00DD0C93">
              <w:rPr>
                <w:sz w:val="18"/>
                <w:szCs w:val="18"/>
              </w:rPr>
              <w:t>42.25</w:t>
            </w:r>
            <w:r>
              <w:rPr>
                <w:sz w:val="18"/>
                <w:szCs w:val="18"/>
              </w:rPr>
              <w:t>0</w:t>
            </w:r>
          </w:p>
        </w:tc>
      </w:tr>
      <w:tr w:rsidR="008D5206" w:rsidRPr="00DD0C93" w14:paraId="55FC8316" w14:textId="77777777" w:rsidTr="00A00B31">
        <w:trPr>
          <w:trHeight w:val="62"/>
          <w:jc w:val="center"/>
        </w:trPr>
        <w:tc>
          <w:tcPr>
            <w:tcW w:w="1300" w:type="pct"/>
            <w:gridSpan w:val="2"/>
            <w:vMerge/>
            <w:vAlign w:val="center"/>
          </w:tcPr>
          <w:p w14:paraId="3E7F3C93" w14:textId="77777777" w:rsidR="008D5206" w:rsidRPr="00DD0C93" w:rsidRDefault="008D5206" w:rsidP="008D5206">
            <w:pPr>
              <w:spacing w:before="20" w:after="20"/>
              <w:jc w:val="left"/>
              <w:rPr>
                <w:sz w:val="18"/>
                <w:szCs w:val="18"/>
              </w:rPr>
            </w:pPr>
          </w:p>
        </w:tc>
        <w:tc>
          <w:tcPr>
            <w:tcW w:w="890" w:type="pct"/>
            <w:vAlign w:val="center"/>
          </w:tcPr>
          <w:p w14:paraId="32439BB6" w14:textId="77777777" w:rsidR="008D5206" w:rsidRPr="00DD0C93" w:rsidRDefault="008D5206" w:rsidP="008D5206">
            <w:pPr>
              <w:spacing w:before="20" w:after="20"/>
              <w:jc w:val="left"/>
              <w:rPr>
                <w:sz w:val="18"/>
                <w:szCs w:val="18"/>
              </w:rPr>
            </w:pPr>
            <w:r w:rsidRPr="00DD0C93">
              <w:rPr>
                <w:sz w:val="18"/>
                <w:szCs w:val="18"/>
              </w:rPr>
              <w:t>Financiación total</w:t>
            </w:r>
          </w:p>
        </w:tc>
        <w:tc>
          <w:tcPr>
            <w:tcW w:w="618" w:type="pct"/>
            <w:vAlign w:val="center"/>
          </w:tcPr>
          <w:p w14:paraId="66B95375" w14:textId="3392E91A" w:rsidR="008D5206" w:rsidRPr="00DD0C93" w:rsidRDefault="008D5206" w:rsidP="008D5206">
            <w:pPr>
              <w:spacing w:before="20" w:after="20"/>
              <w:jc w:val="right"/>
              <w:rPr>
                <w:sz w:val="18"/>
                <w:szCs w:val="18"/>
              </w:rPr>
            </w:pPr>
            <w:r w:rsidRPr="00DD0C93">
              <w:rPr>
                <w:sz w:val="18"/>
                <w:szCs w:val="18"/>
              </w:rPr>
              <w:t>218.514</w:t>
            </w:r>
          </w:p>
        </w:tc>
        <w:tc>
          <w:tcPr>
            <w:tcW w:w="548" w:type="pct"/>
            <w:vAlign w:val="center"/>
          </w:tcPr>
          <w:p w14:paraId="6EC38E23" w14:textId="50DA6937" w:rsidR="008D5206" w:rsidRPr="00DD0C93" w:rsidRDefault="008D5206" w:rsidP="008D5206">
            <w:pPr>
              <w:spacing w:before="20" w:after="20"/>
              <w:jc w:val="right"/>
              <w:rPr>
                <w:sz w:val="18"/>
                <w:szCs w:val="18"/>
              </w:rPr>
            </w:pPr>
            <w:r w:rsidRPr="00B424EB">
              <w:rPr>
                <w:sz w:val="18"/>
                <w:szCs w:val="18"/>
              </w:rPr>
              <w:t>0</w:t>
            </w:r>
          </w:p>
        </w:tc>
        <w:tc>
          <w:tcPr>
            <w:tcW w:w="548" w:type="pct"/>
            <w:vAlign w:val="center"/>
          </w:tcPr>
          <w:p w14:paraId="5F30BE5D" w14:textId="695D9120" w:rsidR="008D5206" w:rsidRPr="00DD0C93" w:rsidRDefault="008D5206" w:rsidP="008D5206">
            <w:pPr>
              <w:spacing w:before="20" w:after="20"/>
              <w:jc w:val="right"/>
              <w:rPr>
                <w:sz w:val="18"/>
                <w:szCs w:val="18"/>
              </w:rPr>
            </w:pPr>
            <w:r w:rsidRPr="00DD0C93">
              <w:rPr>
                <w:sz w:val="18"/>
                <w:szCs w:val="18"/>
              </w:rPr>
              <w:t>148.736</w:t>
            </w:r>
          </w:p>
        </w:tc>
        <w:tc>
          <w:tcPr>
            <w:tcW w:w="548" w:type="pct"/>
            <w:vAlign w:val="center"/>
          </w:tcPr>
          <w:p w14:paraId="6C03D41E" w14:textId="279CD3C8" w:rsidR="008D5206" w:rsidRPr="00DD0C93" w:rsidRDefault="008D5206" w:rsidP="008D5206">
            <w:pPr>
              <w:spacing w:before="20" w:after="20"/>
              <w:jc w:val="right"/>
              <w:rPr>
                <w:sz w:val="18"/>
                <w:szCs w:val="18"/>
              </w:rPr>
            </w:pPr>
            <w:r w:rsidRPr="008930E9">
              <w:rPr>
                <w:sz w:val="18"/>
                <w:szCs w:val="18"/>
              </w:rPr>
              <w:t>0</w:t>
            </w:r>
          </w:p>
        </w:tc>
        <w:tc>
          <w:tcPr>
            <w:tcW w:w="547" w:type="pct"/>
            <w:vAlign w:val="center"/>
          </w:tcPr>
          <w:p w14:paraId="69ED7709" w14:textId="022FA429" w:rsidR="008D5206" w:rsidRPr="00DD0C93" w:rsidRDefault="008D5206" w:rsidP="008D5206">
            <w:pPr>
              <w:spacing w:before="20" w:after="20"/>
              <w:jc w:val="right"/>
              <w:rPr>
                <w:sz w:val="18"/>
                <w:szCs w:val="18"/>
              </w:rPr>
            </w:pPr>
            <w:r w:rsidRPr="00DD0C93">
              <w:rPr>
                <w:sz w:val="18"/>
                <w:szCs w:val="18"/>
              </w:rPr>
              <w:t>367.25</w:t>
            </w:r>
            <w:r>
              <w:rPr>
                <w:sz w:val="18"/>
                <w:szCs w:val="18"/>
              </w:rPr>
              <w:t>0</w:t>
            </w:r>
          </w:p>
        </w:tc>
      </w:tr>
    </w:tbl>
    <w:p w14:paraId="533DD5A2" w14:textId="77777777" w:rsidR="00CB0432" w:rsidRPr="00DD0C93" w:rsidRDefault="00CB0432" w:rsidP="00CB0432">
      <w:pPr>
        <w:spacing w:after="120"/>
        <w:ind w:left="-284" w:right="-561"/>
        <w:jc w:val="left"/>
        <w:rPr>
          <w:sz w:val="18"/>
          <w:szCs w:val="18"/>
          <w:lang w:val="es-ES"/>
        </w:rPr>
      </w:pPr>
      <w:r w:rsidRPr="00DD0C93">
        <w:rPr>
          <w:sz w:val="18"/>
          <w:szCs w:val="18"/>
          <w:lang w:val="es-ES"/>
        </w:rPr>
        <w:t>* Recomendado para su aprobación en la presente reunión</w:t>
      </w:r>
    </w:p>
    <w:tbl>
      <w:tblPr>
        <w:tblStyle w:val="TableGrid"/>
        <w:tblW w:w="5360" w:type="pct"/>
        <w:jc w:val="center"/>
        <w:tblLayout w:type="fixed"/>
        <w:tblLook w:val="04A0" w:firstRow="1" w:lastRow="0" w:firstColumn="1" w:lastColumn="0" w:noHBand="0" w:noVBand="1"/>
      </w:tblPr>
      <w:tblGrid>
        <w:gridCol w:w="8185"/>
        <w:gridCol w:w="1838"/>
      </w:tblGrid>
      <w:tr w:rsidR="00CB0432" w:rsidRPr="00DD0C93" w14:paraId="152306E1" w14:textId="77777777" w:rsidTr="008E191C">
        <w:trPr>
          <w:jc w:val="center"/>
        </w:trPr>
        <w:tc>
          <w:tcPr>
            <w:tcW w:w="8185" w:type="dxa"/>
          </w:tcPr>
          <w:p w14:paraId="06397E3F" w14:textId="0252BBC2" w:rsidR="00CB0432" w:rsidRPr="00DD0C93" w:rsidRDefault="00CB0432" w:rsidP="004F09A2">
            <w:pPr>
              <w:spacing w:before="20" w:after="20"/>
              <w:jc w:val="left"/>
              <w:rPr>
                <w:sz w:val="18"/>
                <w:szCs w:val="18"/>
                <w:lang w:val="es-ES"/>
              </w:rPr>
            </w:pPr>
            <w:r w:rsidRPr="00DD0C93">
              <w:rPr>
                <w:sz w:val="18"/>
                <w:szCs w:val="18"/>
                <w:lang w:val="es-ES"/>
              </w:rPr>
              <w:t>Reducción del consumo remanente admisible para financiamiento en la etapa I (</w:t>
            </w:r>
            <w:r w:rsidR="008E191C" w:rsidRPr="008E191C">
              <w:rPr>
                <w:sz w:val="18"/>
                <w:szCs w:val="18"/>
                <w:lang w:val="es-ES"/>
              </w:rPr>
              <w:t>toneladas de CO₂ eq</w:t>
            </w:r>
            <w:r w:rsidR="009A5CFA">
              <w:rPr>
                <w:sz w:val="18"/>
                <w:szCs w:val="18"/>
                <w:lang w:val="es-ES"/>
              </w:rPr>
              <w:t>.</w:t>
            </w:r>
            <w:r w:rsidRPr="00DD0C93">
              <w:rPr>
                <w:sz w:val="18"/>
                <w:szCs w:val="18"/>
                <w:lang w:val="es-ES"/>
              </w:rPr>
              <w:t>)</w:t>
            </w:r>
          </w:p>
        </w:tc>
        <w:tc>
          <w:tcPr>
            <w:tcW w:w="1838" w:type="dxa"/>
          </w:tcPr>
          <w:p w14:paraId="66ACFAEB" w14:textId="0DC29268" w:rsidR="00CB0432" w:rsidRPr="00DD0C93" w:rsidRDefault="00CB0432" w:rsidP="004F09A2">
            <w:pPr>
              <w:spacing w:before="20" w:after="20"/>
              <w:jc w:val="center"/>
              <w:rPr>
                <w:sz w:val="18"/>
                <w:szCs w:val="18"/>
              </w:rPr>
            </w:pPr>
            <w:r w:rsidRPr="00DD0C93">
              <w:rPr>
                <w:sz w:val="18"/>
                <w:szCs w:val="18"/>
              </w:rPr>
              <w:t>n.a.</w:t>
            </w:r>
          </w:p>
        </w:tc>
      </w:tr>
    </w:tbl>
    <w:p w14:paraId="7BCBA2BA" w14:textId="77777777" w:rsidR="00CB0432" w:rsidRPr="00DD0C93"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7367"/>
        <w:gridCol w:w="2656"/>
      </w:tblGrid>
      <w:tr w:rsidR="00CB0432" w:rsidRPr="00DD0C93" w14:paraId="500DDB4C" w14:textId="77777777" w:rsidTr="007A6B5E">
        <w:trPr>
          <w:jc w:val="center"/>
        </w:trPr>
        <w:tc>
          <w:tcPr>
            <w:tcW w:w="3675" w:type="pct"/>
          </w:tcPr>
          <w:p w14:paraId="4E2EB43A" w14:textId="77777777" w:rsidR="00CB0432" w:rsidRPr="00DD0C93" w:rsidRDefault="00CB0432" w:rsidP="004F09A2">
            <w:pPr>
              <w:spacing w:before="20" w:after="20"/>
              <w:jc w:val="left"/>
              <w:rPr>
                <w:b/>
                <w:color w:val="000000" w:themeColor="text1"/>
                <w:sz w:val="18"/>
                <w:szCs w:val="18"/>
              </w:rPr>
            </w:pPr>
            <w:r w:rsidRPr="00DD0C93">
              <w:rPr>
                <w:b/>
                <w:color w:val="000000" w:themeColor="text1"/>
                <w:sz w:val="18"/>
                <w:szCs w:val="18"/>
              </w:rPr>
              <w:t>Recomendación de la Secretaría:</w:t>
            </w:r>
          </w:p>
        </w:tc>
        <w:tc>
          <w:tcPr>
            <w:tcW w:w="1325" w:type="pct"/>
          </w:tcPr>
          <w:p w14:paraId="70C4FC3E" w14:textId="5215B8E6" w:rsidR="00CB0432" w:rsidRPr="00DD0C93" w:rsidRDefault="00CB0432" w:rsidP="004F09A2">
            <w:pPr>
              <w:spacing w:before="20" w:after="20"/>
              <w:jc w:val="center"/>
              <w:rPr>
                <w:color w:val="000000" w:themeColor="text1"/>
                <w:sz w:val="18"/>
                <w:szCs w:val="18"/>
              </w:rPr>
            </w:pPr>
            <w:r w:rsidRPr="00DD0C93">
              <w:rPr>
                <w:color w:val="000000" w:themeColor="text1"/>
                <w:sz w:val="18"/>
                <w:szCs w:val="18"/>
              </w:rPr>
              <w:t xml:space="preserve">Consideración individual </w:t>
            </w:r>
            <w:r w:rsidR="00336A8E" w:rsidRPr="00DD0C93">
              <w:rPr>
                <w:color w:val="000000" w:themeColor="text1"/>
                <w:sz w:val="18"/>
                <w:szCs w:val="18"/>
              </w:rPr>
              <w:t xml:space="preserve"> </w:t>
            </w:r>
          </w:p>
        </w:tc>
      </w:tr>
    </w:tbl>
    <w:p w14:paraId="3EA2C75B" w14:textId="4F941211" w:rsidR="00CB0432" w:rsidRDefault="007A6B5E" w:rsidP="008E191C">
      <w:pPr>
        <w:jc w:val="center"/>
        <w:rPr>
          <w:b/>
        </w:rPr>
      </w:pPr>
      <w:r w:rsidRPr="00EC7144">
        <w:rPr>
          <w:b/>
        </w:rPr>
        <w:br w:type="page"/>
      </w:r>
      <w:r w:rsidR="00CB0432" w:rsidRPr="00EC7144">
        <w:rPr>
          <w:b/>
        </w:rPr>
        <w:lastRenderedPageBreak/>
        <w:t>DESCRIPCIÓN DEL PROYECTO</w:t>
      </w:r>
    </w:p>
    <w:p w14:paraId="376E0981" w14:textId="77777777" w:rsidR="008E191C" w:rsidRPr="00EC7144" w:rsidRDefault="008E191C" w:rsidP="008E191C">
      <w:pPr>
        <w:jc w:val="center"/>
        <w:rPr>
          <w:b/>
        </w:rPr>
      </w:pPr>
    </w:p>
    <w:p w14:paraId="05C6B23F" w14:textId="77777777" w:rsidR="00CB0432" w:rsidRPr="00336A8E" w:rsidRDefault="00CB0432" w:rsidP="00CB0432">
      <w:pPr>
        <w:pStyle w:val="Heading1"/>
        <w:rPr>
          <w:lang w:val="es-ES"/>
        </w:rPr>
      </w:pPr>
      <w:r w:rsidRPr="00336A8E">
        <w:rPr>
          <w:lang w:val="es-ES"/>
        </w:rPr>
        <w:t>El presente documento contiene las siguientes secciones:</w:t>
      </w:r>
    </w:p>
    <w:p w14:paraId="32B0D99A" w14:textId="77777777" w:rsidR="00CB0432" w:rsidRPr="00EC7144" w:rsidRDefault="00CB0432" w:rsidP="00907E17">
      <w:pPr>
        <w:pStyle w:val="ListParagraph"/>
        <w:numPr>
          <w:ilvl w:val="0"/>
          <w:numId w:val="7"/>
        </w:numPr>
        <w:spacing w:before="240" w:after="240"/>
        <w:ind w:left="1276" w:hanging="567"/>
        <w:contextualSpacing w:val="0"/>
      </w:pPr>
      <w:r w:rsidRPr="00EC7144">
        <w:t>Resumen de la propuesta original</w:t>
      </w:r>
    </w:p>
    <w:p w14:paraId="4598C40F" w14:textId="77777777" w:rsidR="00CB0432" w:rsidRPr="00336A8E" w:rsidRDefault="00CB0432" w:rsidP="00907E17">
      <w:pPr>
        <w:pStyle w:val="ListParagraph"/>
        <w:numPr>
          <w:ilvl w:val="0"/>
          <w:numId w:val="7"/>
        </w:numPr>
        <w:spacing w:before="240" w:after="240"/>
        <w:ind w:left="1276" w:hanging="567"/>
        <w:contextualSpacing w:val="0"/>
        <w:rPr>
          <w:lang w:val="es-ES"/>
        </w:rPr>
      </w:pPr>
      <w:r w:rsidRPr="00336A8E">
        <w:rPr>
          <w:lang w:val="es-ES"/>
        </w:rPr>
        <w:t>Antecedentes: Estado de ejecución del plan de gestión de eliminación de los HCFC y actividades anteriores relacionadas con los HFC</w:t>
      </w:r>
    </w:p>
    <w:p w14:paraId="10A6487F" w14:textId="77777777" w:rsidR="00CB0432" w:rsidRPr="00336A8E" w:rsidRDefault="00CB0432" w:rsidP="00907E17">
      <w:pPr>
        <w:pStyle w:val="ListParagraph"/>
        <w:numPr>
          <w:ilvl w:val="0"/>
          <w:numId w:val="7"/>
        </w:numPr>
        <w:spacing w:before="240" w:after="240"/>
        <w:ind w:left="1276" w:hanging="567"/>
        <w:contextualSpacing w:val="0"/>
        <w:rPr>
          <w:lang w:val="es-ES"/>
        </w:rPr>
      </w:pPr>
      <w:r w:rsidRPr="00336A8E">
        <w:rPr>
          <w:lang w:val="es-ES"/>
        </w:rPr>
        <w:t>Reseña del consumo de HFC: Niveles de consumo, tendencias y consumo de HFC por sector</w:t>
      </w:r>
    </w:p>
    <w:p w14:paraId="5637E9D5" w14:textId="77777777" w:rsidR="00CB0432" w:rsidRPr="00336A8E" w:rsidRDefault="00CB0432" w:rsidP="00907E17">
      <w:pPr>
        <w:pStyle w:val="ListParagraph"/>
        <w:numPr>
          <w:ilvl w:val="0"/>
          <w:numId w:val="7"/>
        </w:numPr>
        <w:spacing w:before="240" w:after="240"/>
        <w:ind w:left="1276" w:hanging="567"/>
        <w:contextualSpacing w:val="0"/>
        <w:rPr>
          <w:lang w:val="es-ES"/>
        </w:rPr>
      </w:pPr>
      <w:r w:rsidRPr="00336A8E">
        <w:rPr>
          <w:lang w:val="es-ES"/>
        </w:rPr>
        <w:t>Etapa I del plan de aplicación de la Enmienda de Kigali relativa a los HFC, tal como se presentó: marco reglamentario, estrategia de reducción, costo total de la etapa y plan de aplicación para el primer tramo</w:t>
      </w:r>
    </w:p>
    <w:p w14:paraId="3A1264F9" w14:textId="77777777" w:rsidR="00CB0432" w:rsidRPr="00336A8E" w:rsidRDefault="00CB0432" w:rsidP="00907E17">
      <w:pPr>
        <w:pStyle w:val="ListParagraph"/>
        <w:numPr>
          <w:ilvl w:val="0"/>
          <w:numId w:val="7"/>
        </w:numPr>
        <w:spacing w:before="240" w:after="240"/>
        <w:ind w:left="1276" w:hanging="567"/>
        <w:contextualSpacing w:val="0"/>
        <w:rPr>
          <w:lang w:val="es-ES"/>
        </w:rPr>
      </w:pPr>
      <w:r w:rsidRPr="00336A8E">
        <w:rPr>
          <w:lang w:val="es-ES"/>
        </w:rPr>
        <w:t>Observaciones de la Secretaría, incluyendo el costo convenido de las actividades</w:t>
      </w:r>
    </w:p>
    <w:p w14:paraId="6EB88111" w14:textId="77777777" w:rsidR="00CB0432" w:rsidRPr="00EC7144" w:rsidRDefault="00CB0432" w:rsidP="00907E17">
      <w:pPr>
        <w:pStyle w:val="ListParagraph"/>
        <w:numPr>
          <w:ilvl w:val="0"/>
          <w:numId w:val="7"/>
        </w:numPr>
        <w:spacing w:before="240" w:after="240"/>
        <w:ind w:left="1276" w:hanging="567"/>
        <w:contextualSpacing w:val="0"/>
      </w:pPr>
      <w:r w:rsidRPr="00EC7144">
        <w:t>Recomendación</w:t>
      </w:r>
    </w:p>
    <w:p w14:paraId="373C567F" w14:textId="77777777" w:rsidR="00CB0432" w:rsidRPr="00336A8E" w:rsidRDefault="00CB0432" w:rsidP="00CB0432">
      <w:pPr>
        <w:pStyle w:val="Heading1"/>
        <w:keepNext/>
        <w:numPr>
          <w:ilvl w:val="0"/>
          <w:numId w:val="0"/>
        </w:numPr>
        <w:rPr>
          <w:b/>
          <w:bCs/>
          <w:lang w:val="es-ES"/>
        </w:rPr>
      </w:pPr>
      <w:r w:rsidRPr="00336A8E">
        <w:rPr>
          <w:b/>
          <w:bCs/>
          <w:lang w:val="es-ES"/>
        </w:rPr>
        <w:t>I.</w:t>
      </w:r>
      <w:r w:rsidRPr="00336A8E">
        <w:rPr>
          <w:b/>
          <w:bCs/>
          <w:lang w:val="es-ES"/>
        </w:rPr>
        <w:tab/>
        <w:t>Resumen de la propuesta original</w:t>
      </w:r>
    </w:p>
    <w:p w14:paraId="20CF2094" w14:textId="69915B94" w:rsidR="00CE049E" w:rsidRPr="00336A8E" w:rsidRDefault="00CB0432" w:rsidP="00CE049E">
      <w:pPr>
        <w:pStyle w:val="Heading1"/>
        <w:rPr>
          <w:lang w:val="es-ES"/>
        </w:rPr>
      </w:pPr>
      <w:r w:rsidRPr="00336A8E">
        <w:rPr>
          <w:lang w:val="es-ES"/>
        </w:rPr>
        <w:t xml:space="preserve">En nombre del Gobierno de </w:t>
      </w:r>
      <w:r w:rsidR="007128C0" w:rsidRPr="00336A8E">
        <w:rPr>
          <w:lang w:val="es-ES"/>
        </w:rPr>
        <w:t>Zambia</w:t>
      </w:r>
      <w:r w:rsidRPr="00336A8E">
        <w:rPr>
          <w:lang w:val="es-ES"/>
        </w:rPr>
        <w:t xml:space="preserve">, </w:t>
      </w:r>
      <w:r w:rsidR="007128C0" w:rsidRPr="00336A8E">
        <w:rPr>
          <w:lang w:val="es-ES"/>
        </w:rPr>
        <w:t xml:space="preserve">el PNUMA, </w:t>
      </w:r>
      <w:r w:rsidRPr="00336A8E">
        <w:rPr>
          <w:lang w:val="es-ES"/>
        </w:rPr>
        <w:t>en su calidad de organismo principal de ejecución, ha presentado una solicitud para la fase I del Plan de aplicación de la Enmienda de Kigali relativa a los HFC (PAK), con un costo total de USD</w:t>
      </w:r>
      <w:r w:rsidR="000304CA" w:rsidRPr="00336A8E">
        <w:rPr>
          <w:lang w:val="es-ES"/>
        </w:rPr>
        <w:t xml:space="preserve"> 367.250</w:t>
      </w:r>
      <w:r w:rsidRPr="00336A8E">
        <w:rPr>
          <w:lang w:val="es-ES"/>
        </w:rPr>
        <w:t>, que comprende USD</w:t>
      </w:r>
      <w:r w:rsidR="000304CA" w:rsidRPr="00336A8E">
        <w:rPr>
          <w:lang w:val="es-ES"/>
        </w:rPr>
        <w:t xml:space="preserve"> 180.000</w:t>
      </w:r>
      <w:r w:rsidRPr="00336A8E">
        <w:rPr>
          <w:lang w:val="es-ES"/>
        </w:rPr>
        <w:t>, más gastos de apoyo del organismo por valor de USD</w:t>
      </w:r>
      <w:r w:rsidR="000304CA" w:rsidRPr="00336A8E">
        <w:rPr>
          <w:lang w:val="es-ES"/>
        </w:rPr>
        <w:t xml:space="preserve"> 23.400</w:t>
      </w:r>
      <w:r w:rsidRPr="00336A8E">
        <w:rPr>
          <w:lang w:val="es-ES"/>
        </w:rPr>
        <w:t xml:space="preserve">, para </w:t>
      </w:r>
      <w:r w:rsidR="007128C0" w:rsidRPr="00336A8E">
        <w:rPr>
          <w:lang w:val="es-ES"/>
        </w:rPr>
        <w:t xml:space="preserve">el PNUMA </w:t>
      </w:r>
      <w:r w:rsidRPr="00336A8E">
        <w:rPr>
          <w:lang w:val="es-ES"/>
        </w:rPr>
        <w:t>y USD</w:t>
      </w:r>
      <w:r w:rsidR="000304CA" w:rsidRPr="00336A8E">
        <w:rPr>
          <w:lang w:val="es-ES"/>
        </w:rPr>
        <w:t xml:space="preserve"> 145.000</w:t>
      </w:r>
      <w:r w:rsidRPr="00336A8E">
        <w:rPr>
          <w:lang w:val="es-ES"/>
        </w:rPr>
        <w:t>, más gastos de apoyo del organismo por valor de USD</w:t>
      </w:r>
      <w:r w:rsidR="000304CA" w:rsidRPr="00336A8E">
        <w:rPr>
          <w:lang w:val="es-ES"/>
        </w:rPr>
        <w:t xml:space="preserve"> 18.850</w:t>
      </w:r>
      <w:r w:rsidRPr="00336A8E">
        <w:rPr>
          <w:lang w:val="es-ES"/>
        </w:rPr>
        <w:t xml:space="preserve">, para </w:t>
      </w:r>
      <w:r w:rsidR="007128C0" w:rsidRPr="00336A8E">
        <w:rPr>
          <w:lang w:val="es-ES"/>
        </w:rPr>
        <w:t>la ONUDI</w:t>
      </w:r>
      <w:r w:rsidRPr="00336A8E">
        <w:rPr>
          <w:lang w:val="es-ES"/>
        </w:rPr>
        <w:t>, según lo originalmente solicitado.</w:t>
      </w:r>
      <w:r w:rsidRPr="00EC7144">
        <w:rPr>
          <w:vertAlign w:val="superscript"/>
        </w:rPr>
        <w:footnoteReference w:id="2"/>
      </w:r>
    </w:p>
    <w:p w14:paraId="45218A75" w14:textId="4F546613" w:rsidR="00CB0432" w:rsidRPr="00336A8E" w:rsidRDefault="00CB0432" w:rsidP="00CB0432">
      <w:pPr>
        <w:pStyle w:val="Heading1"/>
        <w:rPr>
          <w:lang w:val="es-ES"/>
        </w:rPr>
      </w:pPr>
      <w:r w:rsidRPr="00336A8E">
        <w:rPr>
          <w:lang w:val="es-ES"/>
        </w:rPr>
        <w:t xml:space="preserve">La ejecución de la etapa I del PAK ayudará al Gobierno de </w:t>
      </w:r>
      <w:r w:rsidR="007128C0" w:rsidRPr="00336A8E">
        <w:rPr>
          <w:lang w:val="es-ES"/>
        </w:rPr>
        <w:t xml:space="preserve">Zambia </w:t>
      </w:r>
      <w:r w:rsidRPr="00336A8E">
        <w:rPr>
          <w:lang w:val="es-ES"/>
        </w:rPr>
        <w:t>a cumplir el objetivo de reducir en un 10 % su consumo de referencia de HFC antes del 1 de enero de 2029</w:t>
      </w:r>
      <w:r w:rsidR="00A1760B" w:rsidRPr="00336A8E">
        <w:rPr>
          <w:lang w:val="es-ES"/>
        </w:rPr>
        <w:t>.</w:t>
      </w:r>
    </w:p>
    <w:p w14:paraId="32C9894A" w14:textId="4A6C2992" w:rsidR="00CB0432" w:rsidRPr="00336A8E" w:rsidRDefault="00CB0432" w:rsidP="00645785">
      <w:pPr>
        <w:pStyle w:val="Heading1"/>
        <w:rPr>
          <w:lang w:val="es-ES"/>
        </w:rPr>
      </w:pPr>
      <w:r w:rsidRPr="00336A8E">
        <w:rPr>
          <w:lang w:val="es-ES"/>
        </w:rPr>
        <w:t>El primer tramo de la etapa I del PAK que se solicita en esta reunión asciende a USD</w:t>
      </w:r>
      <w:r w:rsidR="005718E3" w:rsidRPr="00336A8E">
        <w:rPr>
          <w:lang w:val="es-ES"/>
        </w:rPr>
        <w:t xml:space="preserve"> 218.514</w:t>
      </w:r>
      <w:r w:rsidRPr="00336A8E">
        <w:rPr>
          <w:lang w:val="es-ES"/>
        </w:rPr>
        <w:t>, compuesto por USD</w:t>
      </w:r>
      <w:r w:rsidR="00FB09AF" w:rsidRPr="00336A8E">
        <w:rPr>
          <w:lang w:val="es-ES"/>
        </w:rPr>
        <w:t xml:space="preserve"> 103.375</w:t>
      </w:r>
      <w:r w:rsidRPr="00336A8E">
        <w:rPr>
          <w:lang w:val="es-ES"/>
        </w:rPr>
        <w:t xml:space="preserve">, más gastos de apoyo del organismo por valor de </w:t>
      </w:r>
      <w:r w:rsidR="00FB09AF" w:rsidRPr="00336A8E">
        <w:rPr>
          <w:lang w:val="es-ES"/>
        </w:rPr>
        <w:t xml:space="preserve">USD 13.439 </w:t>
      </w:r>
      <w:r w:rsidRPr="00336A8E">
        <w:rPr>
          <w:lang w:val="es-ES"/>
        </w:rPr>
        <w:t xml:space="preserve">para </w:t>
      </w:r>
      <w:r w:rsidR="007128C0" w:rsidRPr="00336A8E">
        <w:rPr>
          <w:lang w:val="es-ES"/>
        </w:rPr>
        <w:t xml:space="preserve">el PNUMA </w:t>
      </w:r>
      <w:r w:rsidRPr="00336A8E">
        <w:rPr>
          <w:lang w:val="es-ES"/>
        </w:rPr>
        <w:t>y USD</w:t>
      </w:r>
      <w:r w:rsidR="0051199F" w:rsidRPr="00336A8E">
        <w:rPr>
          <w:lang w:val="es-ES"/>
        </w:rPr>
        <w:t xml:space="preserve"> 90.000</w:t>
      </w:r>
      <w:r w:rsidRPr="00336A8E">
        <w:rPr>
          <w:lang w:val="es-ES"/>
        </w:rPr>
        <w:t>, más gastos de apoyo del organismo por valor de USD</w:t>
      </w:r>
      <w:r w:rsidR="0051199F" w:rsidRPr="00336A8E">
        <w:rPr>
          <w:lang w:val="es-ES"/>
        </w:rPr>
        <w:t xml:space="preserve"> 11.700 </w:t>
      </w:r>
      <w:r w:rsidRPr="00336A8E">
        <w:rPr>
          <w:lang w:val="es-ES"/>
        </w:rPr>
        <w:t xml:space="preserve">para </w:t>
      </w:r>
      <w:r w:rsidR="007128C0" w:rsidRPr="00336A8E">
        <w:rPr>
          <w:lang w:val="es-ES"/>
        </w:rPr>
        <w:t>la ONUDI</w:t>
      </w:r>
      <w:r w:rsidRPr="00336A8E">
        <w:rPr>
          <w:lang w:val="es-ES"/>
        </w:rPr>
        <w:t xml:space="preserve">, según lo originalmente solicitado, para el período comprendido entre 1 de julio de 2026–31 </w:t>
      </w:r>
      <w:r w:rsidR="00F40761" w:rsidRPr="00336A8E">
        <w:rPr>
          <w:lang w:val="es-ES"/>
        </w:rPr>
        <w:t>de diciembre de 2027</w:t>
      </w:r>
      <w:r w:rsidRPr="00336A8E">
        <w:rPr>
          <w:lang w:val="es-ES"/>
        </w:rPr>
        <w:t>.</w:t>
      </w:r>
    </w:p>
    <w:p w14:paraId="78A4AD1A" w14:textId="77777777" w:rsidR="00CB0432" w:rsidRPr="00336A8E" w:rsidRDefault="00CB0432" w:rsidP="00CB0432">
      <w:pPr>
        <w:keepNext/>
        <w:spacing w:after="240"/>
        <w:rPr>
          <w:b/>
          <w:lang w:val="es-ES"/>
        </w:rPr>
      </w:pPr>
      <w:r w:rsidRPr="00336A8E">
        <w:rPr>
          <w:b/>
          <w:lang w:val="es-ES"/>
        </w:rPr>
        <w:t>II.</w:t>
      </w:r>
      <w:r w:rsidRPr="00336A8E">
        <w:rPr>
          <w:b/>
          <w:lang w:val="es-ES"/>
        </w:rPr>
        <w:tab/>
        <w:t>II. Antecedentes</w:t>
      </w:r>
    </w:p>
    <w:p w14:paraId="6091BAC0" w14:textId="77777777" w:rsidR="00CB0432" w:rsidRPr="00336A8E" w:rsidRDefault="00CB0432" w:rsidP="00CB0432">
      <w:pPr>
        <w:keepNext/>
        <w:spacing w:after="240"/>
        <w:rPr>
          <w:bCs/>
          <w:u w:val="single"/>
          <w:lang w:val="es-ES"/>
        </w:rPr>
      </w:pPr>
      <w:r w:rsidRPr="00336A8E">
        <w:rPr>
          <w:bCs/>
          <w:u w:val="single"/>
          <w:lang w:val="es-ES"/>
        </w:rPr>
        <w:t>Estado de ejecución del plan de gestión de eliminación de los HCFC</w:t>
      </w:r>
    </w:p>
    <w:p w14:paraId="51B63EC7" w14:textId="06F379BE" w:rsidR="00CB0432" w:rsidRPr="00336A8E" w:rsidRDefault="00CB0432" w:rsidP="00CB0432">
      <w:pPr>
        <w:pStyle w:val="Heading1"/>
        <w:rPr>
          <w:lang w:val="es-ES"/>
        </w:rPr>
      </w:pPr>
      <w:r w:rsidRPr="00336A8E">
        <w:rPr>
          <w:lang w:val="es-ES"/>
        </w:rPr>
        <w:t xml:space="preserve">El Cuadro 1 presenta información sobre el Plan de gestión para la eliminación de los HCFC (PGEH) en </w:t>
      </w:r>
      <w:r w:rsidR="007128C0" w:rsidRPr="00336A8E">
        <w:rPr>
          <w:lang w:val="es-ES"/>
        </w:rPr>
        <w:t xml:space="preserve">Zambia </w:t>
      </w:r>
      <w:r w:rsidRPr="00336A8E">
        <w:rPr>
          <w:lang w:val="es-ES"/>
        </w:rPr>
        <w:t xml:space="preserve">a fecha de 1 </w:t>
      </w:r>
      <w:r w:rsidR="005E248C" w:rsidRPr="00336A8E">
        <w:rPr>
          <w:lang w:val="es-ES"/>
        </w:rPr>
        <w:t xml:space="preserve">de mayo </w:t>
      </w:r>
      <w:r w:rsidRPr="00336A8E">
        <w:rPr>
          <w:lang w:val="es-ES"/>
        </w:rPr>
        <w:t>de 2026.</w:t>
      </w:r>
    </w:p>
    <w:p w14:paraId="579328C4" w14:textId="0E649615" w:rsidR="00CB0432" w:rsidRPr="00336A8E" w:rsidRDefault="00CB0432" w:rsidP="00CB0432">
      <w:pPr>
        <w:keepNext/>
        <w:rPr>
          <w:lang w:val="es-ES"/>
        </w:rPr>
      </w:pPr>
      <w:r w:rsidRPr="00336A8E">
        <w:rPr>
          <w:b/>
          <w:lang w:val="es-ES"/>
        </w:rPr>
        <w:t>Cuadro</w:t>
      </w:r>
      <w:r w:rsidRPr="00336A8E">
        <w:rPr>
          <w:b/>
          <w:bCs/>
          <w:lang w:val="es-ES"/>
        </w:rPr>
        <w:t>1</w:t>
      </w:r>
      <w:r w:rsidRPr="00336A8E">
        <w:rPr>
          <w:b/>
          <w:lang w:val="es-ES"/>
        </w:rPr>
        <w:t xml:space="preserve">. </w:t>
      </w:r>
      <w:r w:rsidRPr="00336A8E">
        <w:rPr>
          <w:b/>
          <w:bCs/>
          <w:lang w:val="es-ES"/>
        </w:rPr>
        <w:t xml:space="preserve">Estado de ejecución del PGEH para </w:t>
      </w:r>
      <w:r w:rsidR="007128C0" w:rsidRPr="00336A8E">
        <w:rPr>
          <w:b/>
          <w:bCs/>
          <w:lang w:val="es-ES"/>
        </w:rPr>
        <w:t>Zambia</w:t>
      </w:r>
    </w:p>
    <w:tbl>
      <w:tblPr>
        <w:tblStyle w:val="TableGrid"/>
        <w:tblW w:w="5000" w:type="pct"/>
        <w:tblLook w:val="04A0" w:firstRow="1" w:lastRow="0" w:firstColumn="1" w:lastColumn="0" w:noHBand="0" w:noVBand="1"/>
      </w:tblPr>
      <w:tblGrid>
        <w:gridCol w:w="4248"/>
        <w:gridCol w:w="2551"/>
        <w:gridCol w:w="2551"/>
      </w:tblGrid>
      <w:tr w:rsidR="004E748B" w:rsidRPr="00EC7144" w14:paraId="64A28B0B" w14:textId="77777777" w:rsidTr="00A64033">
        <w:trPr>
          <w:tblHeader/>
        </w:trPr>
        <w:tc>
          <w:tcPr>
            <w:tcW w:w="2272" w:type="pct"/>
          </w:tcPr>
          <w:p w14:paraId="438FC430" w14:textId="77777777" w:rsidR="004E748B" w:rsidRPr="00EC7144" w:rsidRDefault="004E748B" w:rsidP="004F09A2">
            <w:pPr>
              <w:spacing w:before="20" w:after="20"/>
              <w:jc w:val="center"/>
              <w:rPr>
                <w:b/>
                <w:bCs/>
                <w:sz w:val="20"/>
                <w:szCs w:val="20"/>
              </w:rPr>
            </w:pPr>
            <w:r w:rsidRPr="00EC7144">
              <w:rPr>
                <w:b/>
                <w:bCs/>
                <w:sz w:val="20"/>
                <w:szCs w:val="20"/>
              </w:rPr>
              <w:t>Detalles</w:t>
            </w:r>
          </w:p>
        </w:tc>
        <w:tc>
          <w:tcPr>
            <w:tcW w:w="1364" w:type="pct"/>
          </w:tcPr>
          <w:p w14:paraId="7D664F3C" w14:textId="77777777" w:rsidR="004E748B" w:rsidRPr="00EC7144" w:rsidRDefault="004E748B" w:rsidP="004F09A2">
            <w:pPr>
              <w:spacing w:before="20" w:after="20"/>
              <w:jc w:val="center"/>
              <w:rPr>
                <w:b/>
                <w:bCs/>
                <w:sz w:val="20"/>
                <w:szCs w:val="20"/>
              </w:rPr>
            </w:pPr>
            <w:r w:rsidRPr="00EC7144">
              <w:rPr>
                <w:b/>
                <w:bCs/>
                <w:sz w:val="20"/>
                <w:szCs w:val="20"/>
              </w:rPr>
              <w:t>Etapa I</w:t>
            </w:r>
          </w:p>
        </w:tc>
        <w:tc>
          <w:tcPr>
            <w:tcW w:w="1364" w:type="pct"/>
          </w:tcPr>
          <w:p w14:paraId="58FA9CEB" w14:textId="77777777" w:rsidR="004E748B" w:rsidRPr="00EC7144" w:rsidRDefault="004E748B" w:rsidP="004F09A2">
            <w:pPr>
              <w:spacing w:before="20" w:after="20"/>
              <w:jc w:val="center"/>
              <w:rPr>
                <w:b/>
                <w:bCs/>
                <w:sz w:val="20"/>
                <w:szCs w:val="20"/>
              </w:rPr>
            </w:pPr>
            <w:r w:rsidRPr="00EC7144">
              <w:rPr>
                <w:b/>
                <w:bCs/>
                <w:sz w:val="20"/>
                <w:szCs w:val="20"/>
              </w:rPr>
              <w:t>Etapa II</w:t>
            </w:r>
          </w:p>
        </w:tc>
      </w:tr>
      <w:tr w:rsidR="004E748B" w:rsidRPr="00EC7144" w14:paraId="69CB6B2B" w14:textId="77777777" w:rsidTr="00A64033">
        <w:tc>
          <w:tcPr>
            <w:tcW w:w="2272" w:type="pct"/>
            <w:vAlign w:val="center"/>
          </w:tcPr>
          <w:p w14:paraId="4ABD2426" w14:textId="77777777" w:rsidR="004E748B" w:rsidRPr="00336A8E" w:rsidRDefault="004E748B" w:rsidP="004F09A2">
            <w:pPr>
              <w:spacing w:before="20" w:after="20"/>
              <w:jc w:val="left"/>
              <w:rPr>
                <w:sz w:val="20"/>
                <w:szCs w:val="20"/>
                <w:lang w:val="es-ES"/>
              </w:rPr>
            </w:pPr>
            <w:r w:rsidRPr="00336A8E">
              <w:rPr>
                <w:sz w:val="20"/>
                <w:szCs w:val="20"/>
                <w:lang w:val="es-ES"/>
              </w:rPr>
              <w:t>Reuniones en las que se aprobó o actualizó el PGEH</w:t>
            </w:r>
          </w:p>
        </w:tc>
        <w:tc>
          <w:tcPr>
            <w:tcW w:w="1364" w:type="pct"/>
            <w:vAlign w:val="center"/>
          </w:tcPr>
          <w:p w14:paraId="5520A902" w14:textId="2954DFB9" w:rsidR="004E748B" w:rsidRPr="00EC7144" w:rsidRDefault="004E748B" w:rsidP="004F09A2">
            <w:pPr>
              <w:spacing w:before="20" w:after="20"/>
              <w:jc w:val="center"/>
              <w:rPr>
                <w:sz w:val="20"/>
                <w:szCs w:val="20"/>
              </w:rPr>
            </w:pPr>
            <w:r w:rsidRPr="00EC7144">
              <w:rPr>
                <w:sz w:val="20"/>
                <w:szCs w:val="20"/>
              </w:rPr>
              <w:t>64</w:t>
            </w:r>
            <w:r w:rsidR="00096909" w:rsidRPr="00096909">
              <w:rPr>
                <w:sz w:val="20"/>
                <w:szCs w:val="20"/>
                <w:vertAlign w:val="superscript"/>
              </w:rPr>
              <w:t>a</w:t>
            </w:r>
          </w:p>
        </w:tc>
        <w:tc>
          <w:tcPr>
            <w:tcW w:w="1364" w:type="pct"/>
            <w:vAlign w:val="center"/>
          </w:tcPr>
          <w:p w14:paraId="61009E72" w14:textId="1CBE6916" w:rsidR="00B36CF8" w:rsidRPr="00EC7144" w:rsidRDefault="004E748B" w:rsidP="00A40F43">
            <w:pPr>
              <w:spacing w:before="20" w:after="20"/>
              <w:jc w:val="center"/>
              <w:rPr>
                <w:sz w:val="20"/>
                <w:szCs w:val="20"/>
              </w:rPr>
            </w:pPr>
            <w:r w:rsidRPr="00EC7144">
              <w:rPr>
                <w:sz w:val="20"/>
                <w:szCs w:val="20"/>
              </w:rPr>
              <w:t>86</w:t>
            </w:r>
            <w:r w:rsidR="00096909" w:rsidRPr="00096909">
              <w:rPr>
                <w:sz w:val="20"/>
                <w:szCs w:val="20"/>
                <w:vertAlign w:val="superscript"/>
              </w:rPr>
              <w:t>a</w:t>
            </w:r>
            <w:r w:rsidR="00096909" w:rsidRPr="00EC7144">
              <w:rPr>
                <w:sz w:val="20"/>
                <w:szCs w:val="20"/>
              </w:rPr>
              <w:t xml:space="preserve"> </w:t>
            </w:r>
            <w:r w:rsidR="00266FE2" w:rsidRPr="00EC7144">
              <w:rPr>
                <w:sz w:val="20"/>
                <w:szCs w:val="20"/>
              </w:rPr>
              <w:t>/</w:t>
            </w:r>
            <w:r w:rsidR="00096909">
              <w:rPr>
                <w:sz w:val="20"/>
                <w:szCs w:val="20"/>
              </w:rPr>
              <w:t xml:space="preserve"> </w:t>
            </w:r>
            <w:r w:rsidR="00B36CF8" w:rsidRPr="00EC7144">
              <w:rPr>
                <w:sz w:val="20"/>
                <w:szCs w:val="20"/>
              </w:rPr>
              <w:t>94</w:t>
            </w:r>
            <w:r w:rsidR="00096909" w:rsidRPr="00096909">
              <w:rPr>
                <w:sz w:val="20"/>
                <w:szCs w:val="20"/>
                <w:vertAlign w:val="superscript"/>
              </w:rPr>
              <w:t>a</w:t>
            </w:r>
          </w:p>
        </w:tc>
      </w:tr>
      <w:tr w:rsidR="004E748B" w:rsidRPr="00EC7144" w14:paraId="659C6F70" w14:textId="77777777" w:rsidTr="00A64033">
        <w:tc>
          <w:tcPr>
            <w:tcW w:w="2272" w:type="pct"/>
            <w:vAlign w:val="center"/>
          </w:tcPr>
          <w:p w14:paraId="3BDB309B" w14:textId="77777777" w:rsidR="004E748B" w:rsidRPr="00336A8E" w:rsidRDefault="004E748B" w:rsidP="004F09A2">
            <w:pPr>
              <w:spacing w:before="20" w:after="20"/>
              <w:jc w:val="left"/>
              <w:rPr>
                <w:sz w:val="20"/>
                <w:szCs w:val="20"/>
                <w:lang w:val="es-ES"/>
              </w:rPr>
            </w:pPr>
            <w:r w:rsidRPr="00336A8E">
              <w:rPr>
                <w:sz w:val="20"/>
                <w:szCs w:val="20"/>
                <w:lang w:val="es-ES"/>
              </w:rPr>
              <w:t>Reducción respecto al nivel básico</w:t>
            </w:r>
          </w:p>
        </w:tc>
        <w:tc>
          <w:tcPr>
            <w:tcW w:w="1364" w:type="pct"/>
            <w:vAlign w:val="center"/>
          </w:tcPr>
          <w:p w14:paraId="62E477EF" w14:textId="4FD23CBE" w:rsidR="004E748B" w:rsidRPr="00EC7144" w:rsidRDefault="004E748B" w:rsidP="004F09A2">
            <w:pPr>
              <w:spacing w:before="20" w:after="20"/>
              <w:jc w:val="center"/>
              <w:rPr>
                <w:sz w:val="20"/>
                <w:szCs w:val="20"/>
              </w:rPr>
            </w:pPr>
            <w:r w:rsidRPr="00EC7144">
              <w:rPr>
                <w:sz w:val="20"/>
                <w:szCs w:val="20"/>
              </w:rPr>
              <w:t>35</w:t>
            </w:r>
            <w:r w:rsidR="00096909">
              <w:rPr>
                <w:sz w:val="20"/>
                <w:szCs w:val="20"/>
              </w:rPr>
              <w:t xml:space="preserve"> </w:t>
            </w:r>
            <w:r w:rsidRPr="00EC7144">
              <w:rPr>
                <w:sz w:val="20"/>
                <w:szCs w:val="20"/>
              </w:rPr>
              <w:t>% para 2020</w:t>
            </w:r>
          </w:p>
        </w:tc>
        <w:tc>
          <w:tcPr>
            <w:tcW w:w="1364" w:type="pct"/>
            <w:vAlign w:val="center"/>
          </w:tcPr>
          <w:p w14:paraId="71D9EC8E" w14:textId="2036B7CE" w:rsidR="004E748B" w:rsidRPr="00EC7144" w:rsidRDefault="004E748B" w:rsidP="004F09A2">
            <w:pPr>
              <w:spacing w:before="20" w:after="20"/>
              <w:jc w:val="center"/>
              <w:rPr>
                <w:sz w:val="20"/>
                <w:szCs w:val="20"/>
              </w:rPr>
            </w:pPr>
            <w:r w:rsidRPr="00EC7144">
              <w:rPr>
                <w:sz w:val="20"/>
                <w:szCs w:val="20"/>
              </w:rPr>
              <w:t>100 % para</w:t>
            </w:r>
            <w:r w:rsidR="00137755" w:rsidRPr="00EC7144">
              <w:rPr>
                <w:sz w:val="20"/>
                <w:szCs w:val="20"/>
              </w:rPr>
              <w:t xml:space="preserve"> 2030</w:t>
            </w:r>
          </w:p>
        </w:tc>
      </w:tr>
      <w:tr w:rsidR="004E748B" w:rsidRPr="00EC7144" w14:paraId="0781BA0D" w14:textId="77777777" w:rsidTr="00A64033">
        <w:tc>
          <w:tcPr>
            <w:tcW w:w="2272" w:type="pct"/>
            <w:vAlign w:val="center"/>
          </w:tcPr>
          <w:p w14:paraId="773A6E36" w14:textId="34A944BD" w:rsidR="004E748B" w:rsidRPr="00336A8E" w:rsidRDefault="004E748B" w:rsidP="004F09A2">
            <w:pPr>
              <w:spacing w:before="20" w:after="20"/>
              <w:jc w:val="left"/>
              <w:rPr>
                <w:sz w:val="20"/>
                <w:szCs w:val="20"/>
                <w:lang w:val="es-ES"/>
              </w:rPr>
            </w:pPr>
            <w:r w:rsidRPr="00336A8E">
              <w:rPr>
                <w:sz w:val="20"/>
                <w:szCs w:val="20"/>
                <w:lang w:val="es-ES"/>
              </w:rPr>
              <w:t>Costo total de la etapa (USD)</w:t>
            </w:r>
          </w:p>
        </w:tc>
        <w:tc>
          <w:tcPr>
            <w:tcW w:w="1364" w:type="pct"/>
            <w:vAlign w:val="center"/>
          </w:tcPr>
          <w:p w14:paraId="17A31730" w14:textId="4620F039" w:rsidR="004E748B" w:rsidRPr="00EC7144" w:rsidRDefault="004E748B" w:rsidP="004F09A2">
            <w:pPr>
              <w:spacing w:before="20" w:after="20"/>
              <w:jc w:val="center"/>
              <w:rPr>
                <w:sz w:val="20"/>
                <w:szCs w:val="20"/>
              </w:rPr>
            </w:pPr>
            <w:r w:rsidRPr="00EC7144">
              <w:rPr>
                <w:sz w:val="20"/>
                <w:szCs w:val="20"/>
              </w:rPr>
              <w:t>315</w:t>
            </w:r>
            <w:r w:rsidR="00096909">
              <w:rPr>
                <w:sz w:val="20"/>
                <w:szCs w:val="20"/>
              </w:rPr>
              <w:t>.000</w:t>
            </w:r>
          </w:p>
        </w:tc>
        <w:tc>
          <w:tcPr>
            <w:tcW w:w="1364" w:type="pct"/>
            <w:vAlign w:val="center"/>
          </w:tcPr>
          <w:p w14:paraId="66BD52CB" w14:textId="7E95DA55" w:rsidR="004E748B" w:rsidRPr="00EC7144" w:rsidRDefault="005F1749" w:rsidP="004F09A2">
            <w:pPr>
              <w:spacing w:before="20" w:after="20"/>
              <w:jc w:val="center"/>
              <w:rPr>
                <w:sz w:val="20"/>
                <w:szCs w:val="20"/>
              </w:rPr>
            </w:pPr>
            <w:r w:rsidRPr="00EC7144">
              <w:rPr>
                <w:sz w:val="20"/>
                <w:szCs w:val="20"/>
              </w:rPr>
              <w:t>685</w:t>
            </w:r>
            <w:r w:rsidR="00096909">
              <w:rPr>
                <w:sz w:val="20"/>
                <w:szCs w:val="20"/>
              </w:rPr>
              <w:t>.000</w:t>
            </w:r>
          </w:p>
        </w:tc>
      </w:tr>
      <w:tr w:rsidR="004E748B" w:rsidRPr="00EC7144" w14:paraId="009DDA3A" w14:textId="77777777" w:rsidTr="00A64033">
        <w:tc>
          <w:tcPr>
            <w:tcW w:w="2272" w:type="pct"/>
            <w:vAlign w:val="center"/>
          </w:tcPr>
          <w:p w14:paraId="16CB3E45" w14:textId="77777777" w:rsidR="004E748B" w:rsidRPr="00336A8E" w:rsidRDefault="004E748B" w:rsidP="004F09A2">
            <w:pPr>
              <w:spacing w:before="20" w:after="20"/>
              <w:jc w:val="left"/>
              <w:rPr>
                <w:sz w:val="20"/>
                <w:szCs w:val="20"/>
                <w:lang w:val="es-ES"/>
              </w:rPr>
            </w:pPr>
            <w:r w:rsidRPr="00336A8E">
              <w:rPr>
                <w:sz w:val="20"/>
                <w:szCs w:val="20"/>
                <w:lang w:val="es-ES"/>
              </w:rPr>
              <w:t>Fecha de finalización (</w:t>
            </w:r>
            <w:r w:rsidRPr="00336A8E">
              <w:rPr>
                <w:sz w:val="20"/>
                <w:lang w:val="es-ES"/>
              </w:rPr>
              <w:t>real o planificada</w:t>
            </w:r>
            <w:r w:rsidRPr="00336A8E">
              <w:rPr>
                <w:sz w:val="20"/>
                <w:szCs w:val="20"/>
                <w:lang w:val="es-ES"/>
              </w:rPr>
              <w:t>)</w:t>
            </w:r>
          </w:p>
        </w:tc>
        <w:tc>
          <w:tcPr>
            <w:tcW w:w="1364" w:type="pct"/>
            <w:vAlign w:val="center"/>
          </w:tcPr>
          <w:p w14:paraId="0E20A3BA" w14:textId="53E60206" w:rsidR="004E748B" w:rsidRPr="00EC7144" w:rsidRDefault="004E748B" w:rsidP="004F09A2">
            <w:pPr>
              <w:spacing w:before="20" w:after="20"/>
              <w:jc w:val="center"/>
              <w:rPr>
                <w:sz w:val="20"/>
                <w:szCs w:val="20"/>
              </w:rPr>
            </w:pPr>
            <w:r w:rsidRPr="00EC7144">
              <w:rPr>
                <w:sz w:val="20"/>
                <w:szCs w:val="20"/>
              </w:rPr>
              <w:t>1 de junio de 2023</w:t>
            </w:r>
          </w:p>
        </w:tc>
        <w:tc>
          <w:tcPr>
            <w:tcW w:w="1364" w:type="pct"/>
            <w:vAlign w:val="center"/>
          </w:tcPr>
          <w:p w14:paraId="1535D510" w14:textId="46D7A308" w:rsidR="004E748B" w:rsidRPr="00EC7144" w:rsidRDefault="008C3586" w:rsidP="004F09A2">
            <w:pPr>
              <w:spacing w:before="20" w:after="20"/>
              <w:jc w:val="center"/>
              <w:rPr>
                <w:sz w:val="20"/>
                <w:szCs w:val="20"/>
              </w:rPr>
            </w:pPr>
            <w:r w:rsidRPr="00EC7144">
              <w:rPr>
                <w:sz w:val="20"/>
                <w:szCs w:val="20"/>
              </w:rPr>
              <w:t>31 de diciembre de</w:t>
            </w:r>
            <w:r w:rsidR="00A40F43" w:rsidRPr="00EC7144">
              <w:rPr>
                <w:sz w:val="20"/>
                <w:szCs w:val="20"/>
              </w:rPr>
              <w:t xml:space="preserve"> 2031</w:t>
            </w:r>
          </w:p>
        </w:tc>
      </w:tr>
    </w:tbl>
    <w:p w14:paraId="42C99BA4" w14:textId="77777777" w:rsidR="00CB0432" w:rsidRPr="00336A8E" w:rsidRDefault="00CB0432" w:rsidP="006D1D8E">
      <w:pPr>
        <w:pStyle w:val="Heading1"/>
        <w:keepNext/>
        <w:numPr>
          <w:ilvl w:val="0"/>
          <w:numId w:val="0"/>
        </w:numPr>
        <w:tabs>
          <w:tab w:val="num" w:pos="709"/>
        </w:tabs>
        <w:spacing w:before="240"/>
        <w:rPr>
          <w:lang w:val="es-ES"/>
        </w:rPr>
      </w:pPr>
      <w:r w:rsidRPr="00336A8E">
        <w:rPr>
          <w:u w:val="single"/>
          <w:lang w:val="es-ES"/>
        </w:rPr>
        <w:lastRenderedPageBreak/>
        <w:t>Estado de ejecución de las actividades anteriores relacionadas con los HFC</w:t>
      </w:r>
    </w:p>
    <w:p w14:paraId="4B64C1BD" w14:textId="13428D3B" w:rsidR="00CB0432" w:rsidRPr="00336A8E" w:rsidRDefault="00CB0432" w:rsidP="00A64033">
      <w:pPr>
        <w:pStyle w:val="Heading1"/>
        <w:widowControl w:val="0"/>
        <w:spacing w:after="0"/>
        <w:rPr>
          <w:lang w:val="es-ES"/>
        </w:rPr>
      </w:pPr>
      <w:r w:rsidRPr="00336A8E">
        <w:rPr>
          <w:lang w:val="es-ES"/>
        </w:rPr>
        <w:t xml:space="preserve">En el cuadro 2 se presenta una visión general de las actividades ejecutadas en </w:t>
      </w:r>
      <w:r w:rsidR="007128C0" w:rsidRPr="00336A8E">
        <w:rPr>
          <w:lang w:val="es-ES"/>
        </w:rPr>
        <w:t xml:space="preserve">Zambia </w:t>
      </w:r>
      <w:r w:rsidRPr="00336A8E">
        <w:rPr>
          <w:lang w:val="es-ES"/>
        </w:rPr>
        <w:t>en el contexto de la Enmienda de Kigali que han sido financiadas por el Fondo Multilateral.</w:t>
      </w:r>
    </w:p>
    <w:p w14:paraId="736948D2" w14:textId="457E3112" w:rsidR="00CB0432" w:rsidRPr="00336A8E" w:rsidRDefault="00CB0432" w:rsidP="00A64033">
      <w:pPr>
        <w:pStyle w:val="Heading1"/>
        <w:keepNext/>
        <w:numPr>
          <w:ilvl w:val="0"/>
          <w:numId w:val="0"/>
        </w:numPr>
        <w:spacing w:before="240" w:after="0"/>
        <w:rPr>
          <w:lang w:val="es-ES"/>
        </w:rPr>
      </w:pPr>
      <w:r w:rsidRPr="00336A8E">
        <w:rPr>
          <w:b/>
          <w:bCs/>
          <w:lang w:val="es-ES"/>
        </w:rPr>
        <w:t xml:space="preserve">Cuadro 2. Actividades relacionadas con los HFC aprobadas anteriormente en </w:t>
      </w:r>
      <w:r w:rsidR="007128C0" w:rsidRPr="00336A8E">
        <w:rPr>
          <w:b/>
          <w:bCs/>
          <w:lang w:val="es-ES"/>
        </w:rPr>
        <w:t>Zambia</w:t>
      </w:r>
    </w:p>
    <w:tbl>
      <w:tblPr>
        <w:tblStyle w:val="TableGrid"/>
        <w:tblW w:w="5000" w:type="pct"/>
        <w:tblLayout w:type="fixed"/>
        <w:tblLook w:val="04A0" w:firstRow="1" w:lastRow="0" w:firstColumn="1" w:lastColumn="0" w:noHBand="0" w:noVBand="1"/>
      </w:tblPr>
      <w:tblGrid>
        <w:gridCol w:w="1129"/>
        <w:gridCol w:w="3686"/>
        <w:gridCol w:w="1511"/>
        <w:gridCol w:w="1229"/>
        <w:gridCol w:w="1795"/>
      </w:tblGrid>
      <w:tr w:rsidR="00CB0432" w:rsidRPr="00EC7144" w14:paraId="5F394BB9" w14:textId="77777777" w:rsidTr="00096909">
        <w:tc>
          <w:tcPr>
            <w:tcW w:w="604" w:type="pct"/>
            <w:vAlign w:val="center"/>
          </w:tcPr>
          <w:p w14:paraId="291BA656" w14:textId="77777777" w:rsidR="00CB0432" w:rsidRPr="00336A8E" w:rsidRDefault="00CB0432" w:rsidP="004F09A2">
            <w:pPr>
              <w:spacing w:before="20" w:after="20"/>
              <w:ind w:left="-109" w:right="-72"/>
              <w:jc w:val="center"/>
              <w:rPr>
                <w:b/>
                <w:sz w:val="20"/>
                <w:szCs w:val="20"/>
                <w:lang w:val="es-ES"/>
              </w:rPr>
            </w:pPr>
            <w:r w:rsidRPr="00336A8E">
              <w:rPr>
                <w:b/>
                <w:sz w:val="20"/>
                <w:szCs w:val="20"/>
                <w:lang w:val="es-ES"/>
              </w:rPr>
              <w:t>Reunión en que se aprobaron</w:t>
            </w:r>
          </w:p>
        </w:tc>
        <w:tc>
          <w:tcPr>
            <w:tcW w:w="1971" w:type="pct"/>
            <w:vAlign w:val="center"/>
          </w:tcPr>
          <w:p w14:paraId="24C9096F" w14:textId="77777777" w:rsidR="00CB0432" w:rsidRPr="00EC7144" w:rsidRDefault="00CB0432" w:rsidP="004F09A2">
            <w:pPr>
              <w:keepNext/>
              <w:spacing w:before="20" w:after="20"/>
              <w:jc w:val="center"/>
              <w:rPr>
                <w:b/>
                <w:bCs/>
                <w:sz w:val="20"/>
                <w:szCs w:val="20"/>
              </w:rPr>
            </w:pPr>
            <w:r w:rsidRPr="00EC7144">
              <w:rPr>
                <w:b/>
                <w:bCs/>
                <w:sz w:val="20"/>
                <w:szCs w:val="20"/>
              </w:rPr>
              <w:t>Título del proyecto</w:t>
            </w:r>
          </w:p>
        </w:tc>
        <w:tc>
          <w:tcPr>
            <w:tcW w:w="808" w:type="pct"/>
            <w:vAlign w:val="center"/>
          </w:tcPr>
          <w:p w14:paraId="4F7BB925" w14:textId="77777777" w:rsidR="00CB0432" w:rsidRPr="00EC7144" w:rsidRDefault="00CB0432" w:rsidP="004F09A2">
            <w:pPr>
              <w:keepNext/>
              <w:spacing w:before="20" w:after="20"/>
              <w:jc w:val="center"/>
              <w:rPr>
                <w:b/>
                <w:bCs/>
                <w:sz w:val="20"/>
                <w:szCs w:val="20"/>
              </w:rPr>
            </w:pPr>
            <w:r w:rsidRPr="00EC7144">
              <w:rPr>
                <w:b/>
                <w:bCs/>
                <w:sz w:val="20"/>
                <w:szCs w:val="20"/>
              </w:rPr>
              <w:t>Organismo de ejecución</w:t>
            </w:r>
          </w:p>
        </w:tc>
        <w:tc>
          <w:tcPr>
            <w:tcW w:w="657" w:type="pct"/>
            <w:vAlign w:val="center"/>
          </w:tcPr>
          <w:p w14:paraId="587AA7C4" w14:textId="73F6321C" w:rsidR="00CB0432" w:rsidRPr="00EC7144" w:rsidRDefault="00CB0432" w:rsidP="004F09A2">
            <w:pPr>
              <w:keepNext/>
              <w:spacing w:before="20" w:after="20"/>
              <w:jc w:val="center"/>
              <w:rPr>
                <w:b/>
                <w:bCs/>
                <w:sz w:val="20"/>
                <w:szCs w:val="20"/>
              </w:rPr>
            </w:pPr>
            <w:r w:rsidRPr="00EC7144">
              <w:rPr>
                <w:b/>
                <w:bCs/>
                <w:sz w:val="20"/>
                <w:szCs w:val="20"/>
              </w:rPr>
              <w:t>Gasto</w:t>
            </w:r>
            <w:r w:rsidR="00B97E5C" w:rsidRPr="00EC7144">
              <w:rPr>
                <w:b/>
                <w:bCs/>
                <w:sz w:val="20"/>
                <w:szCs w:val="20"/>
              </w:rPr>
              <w:br/>
            </w:r>
            <w:r w:rsidRPr="00EC7144">
              <w:rPr>
                <w:b/>
                <w:bCs/>
                <w:sz w:val="20"/>
                <w:szCs w:val="20"/>
              </w:rPr>
              <w:t>(USD)</w:t>
            </w:r>
          </w:p>
        </w:tc>
        <w:tc>
          <w:tcPr>
            <w:tcW w:w="960" w:type="pct"/>
            <w:vAlign w:val="center"/>
          </w:tcPr>
          <w:p w14:paraId="7482F68C" w14:textId="77777777" w:rsidR="00CB0432" w:rsidRPr="00EC7144" w:rsidRDefault="00CB0432" w:rsidP="004F09A2">
            <w:pPr>
              <w:keepNext/>
              <w:spacing w:before="20" w:after="20"/>
              <w:jc w:val="center"/>
              <w:rPr>
                <w:b/>
                <w:bCs/>
                <w:sz w:val="20"/>
                <w:szCs w:val="20"/>
              </w:rPr>
            </w:pPr>
            <w:r w:rsidRPr="00EC7144">
              <w:rPr>
                <w:b/>
                <w:bCs/>
                <w:sz w:val="20"/>
                <w:szCs w:val="20"/>
              </w:rPr>
              <w:t>Fecha de finalización</w:t>
            </w:r>
          </w:p>
        </w:tc>
      </w:tr>
      <w:tr w:rsidR="00CB0432" w:rsidRPr="00EC7144" w14:paraId="4A126239" w14:textId="77777777" w:rsidTr="00D74655">
        <w:trPr>
          <w:trHeight w:val="332"/>
        </w:trPr>
        <w:tc>
          <w:tcPr>
            <w:tcW w:w="604" w:type="pct"/>
          </w:tcPr>
          <w:p w14:paraId="341AE395" w14:textId="3B021BAB" w:rsidR="00CB0432" w:rsidRPr="00EC7144" w:rsidRDefault="00177716" w:rsidP="004F09A2">
            <w:pPr>
              <w:spacing w:before="20" w:after="20"/>
              <w:ind w:left="-109" w:right="-72"/>
              <w:jc w:val="center"/>
              <w:rPr>
                <w:sz w:val="20"/>
                <w:szCs w:val="20"/>
              </w:rPr>
            </w:pPr>
            <w:r w:rsidRPr="00EC7144">
              <w:rPr>
                <w:sz w:val="20"/>
                <w:szCs w:val="20"/>
              </w:rPr>
              <w:t>74</w:t>
            </w:r>
            <w:r w:rsidR="00096909" w:rsidRPr="00096909">
              <w:rPr>
                <w:sz w:val="20"/>
                <w:szCs w:val="20"/>
                <w:vertAlign w:val="superscript"/>
              </w:rPr>
              <w:t>a</w:t>
            </w:r>
          </w:p>
        </w:tc>
        <w:tc>
          <w:tcPr>
            <w:tcW w:w="1971" w:type="pct"/>
          </w:tcPr>
          <w:p w14:paraId="069989C6" w14:textId="6819B5C0" w:rsidR="00CB0432" w:rsidRPr="00336A8E" w:rsidRDefault="00CB0432" w:rsidP="004F09A2">
            <w:pPr>
              <w:spacing w:before="20" w:after="20"/>
              <w:jc w:val="left"/>
              <w:rPr>
                <w:sz w:val="20"/>
                <w:szCs w:val="20"/>
                <w:lang w:val="es-ES"/>
              </w:rPr>
            </w:pPr>
            <w:r w:rsidRPr="00336A8E">
              <w:rPr>
                <w:sz w:val="20"/>
                <w:szCs w:val="20"/>
                <w:lang w:val="es-ES"/>
              </w:rPr>
              <w:t>Estudio de alternativas a las SAO</w:t>
            </w:r>
          </w:p>
        </w:tc>
        <w:tc>
          <w:tcPr>
            <w:tcW w:w="808" w:type="pct"/>
          </w:tcPr>
          <w:p w14:paraId="4B471EB6" w14:textId="3E6EEB23" w:rsidR="00CB0432" w:rsidRPr="00EC7144" w:rsidRDefault="00C7342C" w:rsidP="004F09A2">
            <w:pPr>
              <w:spacing w:before="20" w:after="20"/>
              <w:jc w:val="center"/>
              <w:rPr>
                <w:sz w:val="20"/>
                <w:szCs w:val="20"/>
              </w:rPr>
            </w:pPr>
            <w:r w:rsidRPr="00EC7144">
              <w:rPr>
                <w:sz w:val="20"/>
                <w:szCs w:val="20"/>
              </w:rPr>
              <w:t>PNUMA</w:t>
            </w:r>
          </w:p>
        </w:tc>
        <w:tc>
          <w:tcPr>
            <w:tcW w:w="657" w:type="pct"/>
          </w:tcPr>
          <w:p w14:paraId="02720549" w14:textId="79D76E48" w:rsidR="00CB0432" w:rsidRPr="00EC7144" w:rsidRDefault="00C7342C" w:rsidP="004F09A2">
            <w:pPr>
              <w:spacing w:before="20" w:after="20"/>
              <w:ind w:left="-129" w:right="55"/>
              <w:jc w:val="right"/>
              <w:rPr>
                <w:sz w:val="20"/>
                <w:szCs w:val="20"/>
              </w:rPr>
            </w:pPr>
            <w:r w:rsidRPr="00EC7144">
              <w:rPr>
                <w:sz w:val="20"/>
                <w:szCs w:val="20"/>
              </w:rPr>
              <w:t>40</w:t>
            </w:r>
            <w:r w:rsidR="00096909">
              <w:rPr>
                <w:sz w:val="20"/>
                <w:szCs w:val="20"/>
              </w:rPr>
              <w:t>.000</w:t>
            </w:r>
          </w:p>
        </w:tc>
        <w:tc>
          <w:tcPr>
            <w:tcW w:w="960" w:type="pct"/>
          </w:tcPr>
          <w:p w14:paraId="6B417AD6" w14:textId="50C4A773" w:rsidR="00CB0432" w:rsidRPr="00EC7144" w:rsidRDefault="004E682D" w:rsidP="004F09A2">
            <w:pPr>
              <w:spacing w:before="20" w:after="20"/>
              <w:jc w:val="center"/>
              <w:rPr>
                <w:sz w:val="20"/>
                <w:szCs w:val="20"/>
              </w:rPr>
            </w:pPr>
            <w:r>
              <w:rPr>
                <w:sz w:val="20"/>
                <w:szCs w:val="20"/>
              </w:rPr>
              <w:t>a</w:t>
            </w:r>
            <w:r w:rsidR="00B97E5C" w:rsidRPr="00EC7144">
              <w:rPr>
                <w:sz w:val="20"/>
                <w:szCs w:val="20"/>
              </w:rPr>
              <w:t>gosto de</w:t>
            </w:r>
            <w:r w:rsidR="00497D5B" w:rsidRPr="00EC7144">
              <w:rPr>
                <w:sz w:val="20"/>
                <w:szCs w:val="20"/>
              </w:rPr>
              <w:t xml:space="preserve"> 2017</w:t>
            </w:r>
          </w:p>
        </w:tc>
      </w:tr>
      <w:tr w:rsidR="00CB0432" w:rsidRPr="00EC7144" w14:paraId="17FF1067" w14:textId="77777777" w:rsidTr="00096909">
        <w:tc>
          <w:tcPr>
            <w:tcW w:w="604" w:type="pct"/>
          </w:tcPr>
          <w:p w14:paraId="3E4F06A4" w14:textId="33113828" w:rsidR="00CB0432" w:rsidRPr="00EC7144" w:rsidRDefault="002C6DF5" w:rsidP="004F09A2">
            <w:pPr>
              <w:spacing w:before="20" w:after="20"/>
              <w:ind w:left="-109" w:right="-72"/>
              <w:jc w:val="center"/>
              <w:rPr>
                <w:sz w:val="20"/>
                <w:szCs w:val="20"/>
              </w:rPr>
            </w:pPr>
            <w:r w:rsidRPr="00EC7144">
              <w:rPr>
                <w:sz w:val="20"/>
                <w:szCs w:val="20"/>
              </w:rPr>
              <w:t>80</w:t>
            </w:r>
            <w:r w:rsidR="00096909" w:rsidRPr="00096909">
              <w:rPr>
                <w:sz w:val="20"/>
                <w:szCs w:val="20"/>
                <w:vertAlign w:val="superscript"/>
              </w:rPr>
              <w:t>a</w:t>
            </w:r>
          </w:p>
        </w:tc>
        <w:tc>
          <w:tcPr>
            <w:tcW w:w="1971" w:type="pct"/>
          </w:tcPr>
          <w:p w14:paraId="78BE8490" w14:textId="6D608814" w:rsidR="00CB0432" w:rsidRPr="00336A8E" w:rsidRDefault="00CB0432" w:rsidP="004F09A2">
            <w:pPr>
              <w:spacing w:before="20" w:after="20"/>
              <w:jc w:val="left"/>
              <w:rPr>
                <w:sz w:val="20"/>
                <w:szCs w:val="20"/>
                <w:lang w:val="es-ES"/>
              </w:rPr>
            </w:pPr>
            <w:r w:rsidRPr="00336A8E">
              <w:rPr>
                <w:sz w:val="20"/>
                <w:szCs w:val="20"/>
                <w:lang w:val="es-ES"/>
              </w:rPr>
              <w:t>Actividades de apoyo para la reducción de los HFC</w:t>
            </w:r>
          </w:p>
        </w:tc>
        <w:tc>
          <w:tcPr>
            <w:tcW w:w="808" w:type="pct"/>
          </w:tcPr>
          <w:p w14:paraId="3FF070FD" w14:textId="6FC86BA7" w:rsidR="00CB0432" w:rsidRPr="00EC7144" w:rsidRDefault="006E7A73" w:rsidP="004F09A2">
            <w:pPr>
              <w:spacing w:before="20" w:after="20"/>
              <w:jc w:val="center"/>
              <w:rPr>
                <w:sz w:val="20"/>
                <w:szCs w:val="20"/>
              </w:rPr>
            </w:pPr>
            <w:r w:rsidRPr="00EC7144">
              <w:rPr>
                <w:sz w:val="20"/>
                <w:szCs w:val="20"/>
              </w:rPr>
              <w:t>PNUMA</w:t>
            </w:r>
          </w:p>
        </w:tc>
        <w:tc>
          <w:tcPr>
            <w:tcW w:w="657" w:type="pct"/>
          </w:tcPr>
          <w:p w14:paraId="062B6A50" w14:textId="7C575E30" w:rsidR="00CB0432" w:rsidRPr="00EC7144" w:rsidRDefault="009E1482" w:rsidP="004F09A2">
            <w:pPr>
              <w:spacing w:before="20" w:after="20"/>
              <w:ind w:left="-129" w:right="55"/>
              <w:jc w:val="right"/>
              <w:rPr>
                <w:sz w:val="20"/>
                <w:szCs w:val="20"/>
              </w:rPr>
            </w:pPr>
            <w:r w:rsidRPr="00EC7144">
              <w:rPr>
                <w:sz w:val="20"/>
                <w:szCs w:val="20"/>
              </w:rPr>
              <w:t>95</w:t>
            </w:r>
            <w:r w:rsidR="00096909">
              <w:rPr>
                <w:sz w:val="20"/>
                <w:szCs w:val="20"/>
              </w:rPr>
              <w:t>.000</w:t>
            </w:r>
          </w:p>
        </w:tc>
        <w:tc>
          <w:tcPr>
            <w:tcW w:w="960" w:type="pct"/>
          </w:tcPr>
          <w:p w14:paraId="4A9A2EB7" w14:textId="1D109406" w:rsidR="00CB0432" w:rsidRPr="00EC7144" w:rsidRDefault="004E682D" w:rsidP="004F09A2">
            <w:pPr>
              <w:spacing w:before="20" w:after="20"/>
              <w:jc w:val="center"/>
              <w:rPr>
                <w:sz w:val="20"/>
                <w:szCs w:val="20"/>
              </w:rPr>
            </w:pPr>
            <w:r>
              <w:rPr>
                <w:sz w:val="20"/>
                <w:szCs w:val="20"/>
              </w:rPr>
              <w:t>d</w:t>
            </w:r>
            <w:r w:rsidR="008A7192" w:rsidRPr="00EC7144">
              <w:rPr>
                <w:sz w:val="20"/>
                <w:szCs w:val="20"/>
              </w:rPr>
              <w:t>iciembre de 2021</w:t>
            </w:r>
          </w:p>
        </w:tc>
      </w:tr>
    </w:tbl>
    <w:p w14:paraId="61213599" w14:textId="77777777" w:rsidR="00CB0432" w:rsidRPr="00336A8E" w:rsidRDefault="00CB0432" w:rsidP="00CB0432">
      <w:pPr>
        <w:keepNext/>
        <w:spacing w:before="240" w:after="240"/>
        <w:outlineLvl w:val="0"/>
        <w:rPr>
          <w:b/>
          <w:bCs/>
          <w:lang w:val="es-ES"/>
        </w:rPr>
      </w:pPr>
      <w:r w:rsidRPr="00336A8E">
        <w:rPr>
          <w:b/>
          <w:bCs/>
          <w:lang w:val="es-ES"/>
        </w:rPr>
        <w:t>III.</w:t>
      </w:r>
      <w:r w:rsidRPr="00336A8E">
        <w:rPr>
          <w:b/>
          <w:bCs/>
          <w:lang w:val="es-ES"/>
        </w:rPr>
        <w:tab/>
        <w:t>III. Resumen del consumo de HFC</w:t>
      </w:r>
    </w:p>
    <w:p w14:paraId="521215C2" w14:textId="77777777" w:rsidR="00CB0432" w:rsidRPr="00EC7144" w:rsidRDefault="00CB0432" w:rsidP="00CB0432">
      <w:pPr>
        <w:keepNext/>
        <w:spacing w:before="240" w:after="240"/>
        <w:outlineLvl w:val="0"/>
        <w:rPr>
          <w:u w:val="single"/>
        </w:rPr>
      </w:pPr>
      <w:r w:rsidRPr="00EC7144">
        <w:rPr>
          <w:u w:val="single"/>
        </w:rPr>
        <w:t>Niveles de consumo de HFC</w:t>
      </w:r>
    </w:p>
    <w:p w14:paraId="1AD991E4" w14:textId="320FB3E2" w:rsidR="00CB0432" w:rsidRPr="00336A8E" w:rsidRDefault="007128C0" w:rsidP="00CB0432">
      <w:pPr>
        <w:pStyle w:val="Heading1"/>
        <w:rPr>
          <w:lang w:val="es-ES"/>
        </w:rPr>
      </w:pPr>
      <w:r w:rsidRPr="00336A8E">
        <w:rPr>
          <w:lang w:val="es-ES"/>
        </w:rPr>
        <w:t xml:space="preserve">Zambia </w:t>
      </w:r>
      <w:r w:rsidR="00CB0432" w:rsidRPr="00336A8E">
        <w:rPr>
          <w:lang w:val="es-ES"/>
        </w:rPr>
        <w:t xml:space="preserve">solo importa HFC para su uso en el </w:t>
      </w:r>
      <w:r w:rsidR="008B2371" w:rsidRPr="00336A8E">
        <w:rPr>
          <w:lang w:val="es-ES"/>
        </w:rPr>
        <w:t>sector de servicio y mantenimiento de equipos de refrigeración y aire acondicionado (RAC)</w:t>
      </w:r>
      <w:r w:rsidR="00CB0432" w:rsidRPr="00336A8E">
        <w:rPr>
          <w:lang w:val="es-ES"/>
        </w:rPr>
        <w:t xml:space="preserve">. Las sustancias más consumidas en 2025 fueron </w:t>
      </w:r>
      <w:r w:rsidR="00A3539D" w:rsidRPr="00336A8E">
        <w:rPr>
          <w:lang w:val="es-ES"/>
        </w:rPr>
        <w:t xml:space="preserve">el R-404A </w:t>
      </w:r>
      <w:r w:rsidR="007D4810" w:rsidRPr="00336A8E">
        <w:rPr>
          <w:lang w:val="es-ES"/>
        </w:rPr>
        <w:t>(</w:t>
      </w:r>
      <w:r w:rsidR="00A3539D" w:rsidRPr="00336A8E">
        <w:rPr>
          <w:lang w:val="es-ES"/>
        </w:rPr>
        <w:t>31,9</w:t>
      </w:r>
      <w:r w:rsidR="001222B4">
        <w:rPr>
          <w:lang w:val="es-ES"/>
        </w:rPr>
        <w:t> </w:t>
      </w:r>
      <w:r w:rsidR="007D4810" w:rsidRPr="00336A8E">
        <w:rPr>
          <w:lang w:val="es-ES"/>
        </w:rPr>
        <w:t xml:space="preserve">% </w:t>
      </w:r>
      <w:r w:rsidR="00CB0432" w:rsidRPr="00336A8E">
        <w:rPr>
          <w:lang w:val="es-ES"/>
        </w:rPr>
        <w:t>del consumo total de HFC en toneladas equivalentes de CO₂</w:t>
      </w:r>
      <w:r w:rsidR="003E1D67">
        <w:rPr>
          <w:lang w:val="es-ES"/>
        </w:rPr>
        <w:t xml:space="preserve"> (</w:t>
      </w:r>
      <w:r w:rsidR="005646C0" w:rsidRPr="00336A8E">
        <w:rPr>
          <w:lang w:val="es-ES"/>
        </w:rPr>
        <w:t>toneladas</w:t>
      </w:r>
      <w:r w:rsidR="005646C0" w:rsidRPr="003E1D67">
        <w:rPr>
          <w:lang w:val="es-ES"/>
        </w:rPr>
        <w:t xml:space="preserve"> </w:t>
      </w:r>
      <w:r w:rsidR="005646C0">
        <w:rPr>
          <w:lang w:val="es-ES"/>
        </w:rPr>
        <w:t xml:space="preserve">de </w:t>
      </w:r>
      <w:r w:rsidR="003E1D67" w:rsidRPr="003E1D67">
        <w:rPr>
          <w:lang w:val="es-ES"/>
        </w:rPr>
        <w:t>CO₂ eq</w:t>
      </w:r>
      <w:r w:rsidR="003E1D67">
        <w:rPr>
          <w:lang w:val="es-ES"/>
        </w:rPr>
        <w:t>)</w:t>
      </w:r>
      <w:r w:rsidR="007D4810" w:rsidRPr="00336A8E">
        <w:rPr>
          <w:lang w:val="es-ES"/>
        </w:rPr>
        <w:t>)</w:t>
      </w:r>
      <w:r w:rsidR="00476FAA">
        <w:rPr>
          <w:lang w:val="es-ES"/>
        </w:rPr>
        <w:t xml:space="preserve">, </w:t>
      </w:r>
      <w:r w:rsidR="007D4810" w:rsidRPr="00336A8E">
        <w:rPr>
          <w:lang w:val="es-ES"/>
        </w:rPr>
        <w:t>HFC-134a (27,0 %</w:t>
      </w:r>
      <w:r w:rsidR="00A3539D" w:rsidRPr="00336A8E">
        <w:rPr>
          <w:lang w:val="es-ES"/>
        </w:rPr>
        <w:t>)</w:t>
      </w:r>
      <w:r w:rsidR="00CB0432" w:rsidRPr="00336A8E">
        <w:rPr>
          <w:lang w:val="es-ES"/>
        </w:rPr>
        <w:t xml:space="preserve">, </w:t>
      </w:r>
      <w:r w:rsidR="00FA10B9" w:rsidRPr="00336A8E">
        <w:rPr>
          <w:lang w:val="es-ES"/>
        </w:rPr>
        <w:t xml:space="preserve">R-407A </w:t>
      </w:r>
      <w:r w:rsidR="00CB0432" w:rsidRPr="00336A8E">
        <w:rPr>
          <w:lang w:val="es-ES"/>
        </w:rPr>
        <w:t>(</w:t>
      </w:r>
      <w:r w:rsidR="004F1B3A" w:rsidRPr="00336A8E">
        <w:rPr>
          <w:lang w:val="es-ES"/>
        </w:rPr>
        <w:t xml:space="preserve">18,3 </w:t>
      </w:r>
      <w:r w:rsidR="00CB0432" w:rsidRPr="00336A8E">
        <w:rPr>
          <w:lang w:val="es-ES"/>
        </w:rPr>
        <w:t>%) y otros HFC (</w:t>
      </w:r>
      <w:r w:rsidR="00F4328F" w:rsidRPr="00336A8E">
        <w:rPr>
          <w:lang w:val="es-ES"/>
        </w:rPr>
        <w:t>22</w:t>
      </w:r>
      <w:r w:rsidR="00CD37E4" w:rsidRPr="00336A8E">
        <w:rPr>
          <w:lang w:val="es-ES"/>
        </w:rPr>
        <w:t>,</w:t>
      </w:r>
      <w:r w:rsidR="00F4328F" w:rsidRPr="00336A8E">
        <w:rPr>
          <w:lang w:val="es-ES"/>
        </w:rPr>
        <w:t xml:space="preserve">8 </w:t>
      </w:r>
      <w:r w:rsidR="00CB0432" w:rsidRPr="00336A8E">
        <w:rPr>
          <w:lang w:val="es-ES"/>
        </w:rPr>
        <w:t>%). El cuadro 3 presenta el consumo de HFC del país tal y como se comunicó a la Secretaría del Ozono en virtud del artículo 7 del Protocolo de Montreal, así como el nivel básico de HFC del país.</w:t>
      </w:r>
    </w:p>
    <w:p w14:paraId="61C6628D" w14:textId="49C52970" w:rsidR="00CB0432" w:rsidRPr="00336A8E" w:rsidRDefault="00C825F0" w:rsidP="00CB0432">
      <w:pPr>
        <w:pStyle w:val="Heading1"/>
        <w:keepNext/>
        <w:numPr>
          <w:ilvl w:val="0"/>
          <w:numId w:val="0"/>
        </w:numPr>
        <w:spacing w:before="240" w:after="0"/>
        <w:rPr>
          <w:lang w:val="es-ES"/>
        </w:rPr>
      </w:pPr>
      <w:r>
        <w:rPr>
          <w:b/>
          <w:bCs/>
          <w:lang w:val="es-ES"/>
        </w:rPr>
        <w:t>Cuadro</w:t>
      </w:r>
      <w:r w:rsidR="00CB0432" w:rsidRPr="00336A8E">
        <w:rPr>
          <w:b/>
          <w:bCs/>
          <w:lang w:val="es-ES"/>
        </w:rPr>
        <w:t xml:space="preserve"> 3. Consumo de HFC y nivel básico de referencia para </w:t>
      </w:r>
      <w:r w:rsidR="007128C0" w:rsidRPr="00336A8E">
        <w:rPr>
          <w:b/>
          <w:bCs/>
          <w:lang w:val="es-ES"/>
        </w:rPr>
        <w:t>Zambia</w:t>
      </w:r>
      <w:r w:rsidR="00CB0432" w:rsidRPr="00336A8E">
        <w:rPr>
          <w:b/>
          <w:bCs/>
          <w:lang w:val="es-ES"/>
        </w:rPr>
        <w:t xml:space="preserve"> en 2020–2025 (datos del artículo 7)</w:t>
      </w:r>
    </w:p>
    <w:tbl>
      <w:tblPr>
        <w:tblStyle w:val="TableGrid"/>
        <w:tblW w:w="5000" w:type="pct"/>
        <w:tblLayout w:type="fixed"/>
        <w:tblLook w:val="04A0" w:firstRow="1" w:lastRow="0" w:firstColumn="1" w:lastColumn="0" w:noHBand="0" w:noVBand="1"/>
      </w:tblPr>
      <w:tblGrid>
        <w:gridCol w:w="1076"/>
        <w:gridCol w:w="1548"/>
        <w:gridCol w:w="1122"/>
        <w:gridCol w:w="1122"/>
        <w:gridCol w:w="1122"/>
        <w:gridCol w:w="1122"/>
        <w:gridCol w:w="1122"/>
        <w:gridCol w:w="1116"/>
      </w:tblGrid>
      <w:tr w:rsidR="00CB0432" w:rsidRPr="00096909" w14:paraId="3F08460D" w14:textId="77777777" w:rsidTr="00096909">
        <w:trPr>
          <w:tblHeader/>
        </w:trPr>
        <w:tc>
          <w:tcPr>
            <w:tcW w:w="575" w:type="pct"/>
            <w:tcBorders>
              <w:top w:val="single" w:sz="4" w:space="0" w:color="auto"/>
              <w:left w:val="single" w:sz="4" w:space="0" w:color="auto"/>
              <w:bottom w:val="single" w:sz="4" w:space="0" w:color="auto"/>
              <w:right w:val="single" w:sz="4" w:space="0" w:color="auto"/>
            </w:tcBorders>
            <w:vAlign w:val="center"/>
          </w:tcPr>
          <w:p w14:paraId="12BF9657" w14:textId="77777777" w:rsidR="00CB0432" w:rsidRPr="00096909" w:rsidRDefault="00CB0432" w:rsidP="004F09A2">
            <w:pPr>
              <w:keepNext/>
              <w:tabs>
                <w:tab w:val="left" w:pos="3141"/>
              </w:tabs>
              <w:spacing w:before="20" w:after="20"/>
              <w:jc w:val="center"/>
              <w:rPr>
                <w:b/>
                <w:bCs/>
                <w:sz w:val="18"/>
                <w:szCs w:val="18"/>
              </w:rPr>
            </w:pPr>
            <w:r w:rsidRPr="00096909">
              <w:rPr>
                <w:b/>
                <w:bCs/>
                <w:sz w:val="18"/>
                <w:szCs w:val="18"/>
              </w:rPr>
              <w:t>HFC</w:t>
            </w:r>
          </w:p>
        </w:tc>
        <w:tc>
          <w:tcPr>
            <w:tcW w:w="828" w:type="pct"/>
            <w:tcBorders>
              <w:top w:val="single" w:sz="4" w:space="0" w:color="auto"/>
              <w:left w:val="single" w:sz="4" w:space="0" w:color="auto"/>
              <w:bottom w:val="single" w:sz="4" w:space="0" w:color="auto"/>
              <w:right w:val="single" w:sz="4" w:space="0" w:color="auto"/>
            </w:tcBorders>
            <w:vAlign w:val="center"/>
          </w:tcPr>
          <w:p w14:paraId="5AF73649" w14:textId="77777777" w:rsidR="00CB0432" w:rsidRPr="00096909" w:rsidRDefault="00CB0432" w:rsidP="004F09A2">
            <w:pPr>
              <w:tabs>
                <w:tab w:val="left" w:pos="3141"/>
              </w:tabs>
              <w:spacing w:before="20" w:after="20"/>
              <w:jc w:val="center"/>
              <w:rPr>
                <w:b/>
                <w:bCs/>
                <w:sz w:val="18"/>
                <w:szCs w:val="18"/>
              </w:rPr>
            </w:pPr>
            <w:r w:rsidRPr="00096909">
              <w:rPr>
                <w:b/>
                <w:bCs/>
                <w:sz w:val="18"/>
                <w:szCs w:val="18"/>
              </w:rPr>
              <w:t>Potencial de calentamiento atmosférico</w:t>
            </w:r>
          </w:p>
        </w:tc>
        <w:tc>
          <w:tcPr>
            <w:tcW w:w="600" w:type="pct"/>
            <w:vAlign w:val="center"/>
          </w:tcPr>
          <w:p w14:paraId="58EA6E94" w14:textId="77777777" w:rsidR="00CB0432" w:rsidRPr="00096909" w:rsidRDefault="00CB0432" w:rsidP="004F09A2">
            <w:pPr>
              <w:tabs>
                <w:tab w:val="left" w:pos="3141"/>
              </w:tabs>
              <w:spacing w:before="20" w:after="20"/>
              <w:jc w:val="center"/>
              <w:rPr>
                <w:b/>
                <w:bCs/>
                <w:sz w:val="18"/>
                <w:szCs w:val="18"/>
              </w:rPr>
            </w:pPr>
            <w:r w:rsidRPr="00096909">
              <w:rPr>
                <w:b/>
                <w:bCs/>
                <w:sz w:val="18"/>
                <w:szCs w:val="18"/>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4A0F85C" w14:textId="77777777" w:rsidR="00CB0432" w:rsidRPr="00096909" w:rsidRDefault="00CB0432" w:rsidP="004F09A2">
            <w:pPr>
              <w:tabs>
                <w:tab w:val="left" w:pos="3141"/>
              </w:tabs>
              <w:spacing w:before="20" w:after="20"/>
              <w:jc w:val="center"/>
              <w:rPr>
                <w:b/>
                <w:bCs/>
                <w:sz w:val="18"/>
                <w:szCs w:val="18"/>
              </w:rPr>
            </w:pPr>
            <w:r w:rsidRPr="00096909">
              <w:rPr>
                <w:b/>
                <w:bCs/>
                <w:sz w:val="18"/>
                <w:szCs w:val="18"/>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1E64BE09" w14:textId="77777777" w:rsidR="00CB0432" w:rsidRPr="00096909" w:rsidRDefault="00CB0432" w:rsidP="004F09A2">
            <w:pPr>
              <w:tabs>
                <w:tab w:val="left" w:pos="3141"/>
              </w:tabs>
              <w:spacing w:before="20" w:after="20"/>
              <w:jc w:val="center"/>
              <w:rPr>
                <w:b/>
                <w:bCs/>
                <w:sz w:val="18"/>
                <w:szCs w:val="18"/>
              </w:rPr>
            </w:pPr>
            <w:r w:rsidRPr="00096909">
              <w:rPr>
                <w:b/>
                <w:bCs/>
                <w:sz w:val="18"/>
                <w:szCs w:val="18"/>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19DB263B" w14:textId="77777777" w:rsidR="00CB0432" w:rsidRPr="00096909" w:rsidRDefault="00CB0432" w:rsidP="004F09A2">
            <w:pPr>
              <w:tabs>
                <w:tab w:val="left" w:pos="3141"/>
              </w:tabs>
              <w:spacing w:before="20" w:after="20"/>
              <w:jc w:val="center"/>
              <w:rPr>
                <w:b/>
                <w:bCs/>
                <w:sz w:val="18"/>
                <w:szCs w:val="18"/>
              </w:rPr>
            </w:pPr>
            <w:r w:rsidRPr="00096909">
              <w:rPr>
                <w:b/>
                <w:sz w:val="18"/>
                <w:szCs w:val="18"/>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07565970" w14:textId="77777777" w:rsidR="00CB0432" w:rsidRPr="00096909" w:rsidRDefault="00CB0432" w:rsidP="004F09A2">
            <w:pPr>
              <w:tabs>
                <w:tab w:val="left" w:pos="3141"/>
              </w:tabs>
              <w:spacing w:before="20" w:after="20"/>
              <w:jc w:val="center"/>
              <w:rPr>
                <w:b/>
                <w:bCs/>
                <w:sz w:val="18"/>
                <w:szCs w:val="18"/>
              </w:rPr>
            </w:pPr>
            <w:r w:rsidRPr="00096909">
              <w:rPr>
                <w:b/>
                <w:sz w:val="18"/>
                <w:szCs w:val="18"/>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16B1D36A" w14:textId="5CB0789E" w:rsidR="00CB0432" w:rsidRPr="00096909" w:rsidRDefault="00CB0432" w:rsidP="004F09A2">
            <w:pPr>
              <w:tabs>
                <w:tab w:val="left" w:pos="3141"/>
              </w:tabs>
              <w:spacing w:before="20" w:after="20"/>
              <w:ind w:left="-157" w:right="-105"/>
              <w:jc w:val="center"/>
              <w:rPr>
                <w:b/>
                <w:bCs/>
                <w:sz w:val="18"/>
                <w:szCs w:val="18"/>
              </w:rPr>
            </w:pPr>
            <w:r w:rsidRPr="00096909">
              <w:rPr>
                <w:b/>
                <w:bCs/>
                <w:sz w:val="18"/>
                <w:szCs w:val="18"/>
              </w:rPr>
              <w:t>2025</w:t>
            </w:r>
          </w:p>
        </w:tc>
      </w:tr>
      <w:tr w:rsidR="00CB0432" w:rsidRPr="00096909" w14:paraId="739E8780" w14:textId="77777777" w:rsidTr="00096909">
        <w:tc>
          <w:tcPr>
            <w:tcW w:w="5000" w:type="pct"/>
            <w:gridSpan w:val="8"/>
            <w:tcBorders>
              <w:right w:val="single" w:sz="4" w:space="0" w:color="auto"/>
            </w:tcBorders>
            <w:vAlign w:val="center"/>
          </w:tcPr>
          <w:p w14:paraId="3B743192" w14:textId="77777777" w:rsidR="00CB0432" w:rsidRPr="00096909" w:rsidRDefault="00CB0432" w:rsidP="004F09A2">
            <w:pPr>
              <w:keepNext/>
              <w:tabs>
                <w:tab w:val="left" w:pos="3141"/>
              </w:tabs>
              <w:spacing w:before="20" w:after="20"/>
              <w:jc w:val="center"/>
              <w:rPr>
                <w:sz w:val="18"/>
                <w:szCs w:val="18"/>
              </w:rPr>
            </w:pPr>
            <w:r w:rsidRPr="00096909">
              <w:rPr>
                <w:b/>
                <w:bCs/>
                <w:sz w:val="18"/>
                <w:szCs w:val="18"/>
              </w:rPr>
              <w:t>Toneladas (t)</w:t>
            </w:r>
          </w:p>
        </w:tc>
      </w:tr>
      <w:tr w:rsidR="00CB0432" w:rsidRPr="00096909" w14:paraId="3A04CB74"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23C1350F" w14:textId="77777777" w:rsidR="00CB0432" w:rsidRPr="00096909" w:rsidRDefault="00CB0432" w:rsidP="004F09A2">
            <w:pPr>
              <w:keepNext/>
              <w:tabs>
                <w:tab w:val="left" w:pos="3141"/>
              </w:tabs>
              <w:spacing w:before="20" w:after="20"/>
              <w:rPr>
                <w:sz w:val="18"/>
                <w:szCs w:val="18"/>
              </w:rPr>
            </w:pPr>
            <w:r w:rsidRPr="00096909">
              <w:rPr>
                <w:sz w:val="18"/>
                <w:szCs w:val="18"/>
              </w:rPr>
              <w:t>HFC-32</w:t>
            </w:r>
          </w:p>
        </w:tc>
        <w:tc>
          <w:tcPr>
            <w:tcW w:w="828" w:type="pct"/>
            <w:tcBorders>
              <w:top w:val="single" w:sz="4" w:space="0" w:color="auto"/>
              <w:left w:val="single" w:sz="4" w:space="0" w:color="auto"/>
              <w:bottom w:val="single" w:sz="4" w:space="0" w:color="auto"/>
              <w:right w:val="single" w:sz="4" w:space="0" w:color="auto"/>
            </w:tcBorders>
            <w:vAlign w:val="center"/>
          </w:tcPr>
          <w:p w14:paraId="461D4828" w14:textId="77777777" w:rsidR="00CB0432" w:rsidRPr="00096909" w:rsidRDefault="00CB0432" w:rsidP="004F09A2">
            <w:pPr>
              <w:tabs>
                <w:tab w:val="left" w:pos="3141"/>
              </w:tabs>
              <w:spacing w:before="20" w:after="20"/>
              <w:ind w:right="26"/>
              <w:jc w:val="right"/>
              <w:rPr>
                <w:sz w:val="18"/>
                <w:szCs w:val="18"/>
              </w:rPr>
            </w:pPr>
            <w:r w:rsidRPr="00096909">
              <w:rPr>
                <w:sz w:val="18"/>
                <w:szCs w:val="18"/>
              </w:rPr>
              <w:t>675</w:t>
            </w:r>
          </w:p>
        </w:tc>
        <w:tc>
          <w:tcPr>
            <w:tcW w:w="600" w:type="pct"/>
            <w:vAlign w:val="center"/>
          </w:tcPr>
          <w:p w14:paraId="6C65F9D9" w14:textId="7DD8E7D4" w:rsidR="00CB0432" w:rsidRPr="00096909" w:rsidRDefault="00CB0432" w:rsidP="004F09A2">
            <w:pPr>
              <w:tabs>
                <w:tab w:val="left" w:pos="3141"/>
              </w:tabs>
              <w:spacing w:before="20" w:after="20"/>
              <w:ind w:left="-245"/>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1F2EF970" w14:textId="375F16E2" w:rsidR="00CB0432" w:rsidRPr="00096909" w:rsidRDefault="00C30DC8" w:rsidP="004F09A2">
            <w:pPr>
              <w:tabs>
                <w:tab w:val="left" w:pos="3141"/>
              </w:tabs>
              <w:spacing w:before="20" w:after="20"/>
              <w:ind w:left="-245"/>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6823FE0C" w14:textId="07620161" w:rsidR="00CB0432" w:rsidRPr="00096909" w:rsidRDefault="00B942BF" w:rsidP="004F09A2">
            <w:pPr>
              <w:tabs>
                <w:tab w:val="left" w:pos="3141"/>
              </w:tabs>
              <w:spacing w:before="20" w:after="20"/>
              <w:ind w:left="-164"/>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47D613AF" w14:textId="2CF97193" w:rsidR="00CB0432" w:rsidRPr="00096909" w:rsidRDefault="006D0B5F" w:rsidP="004F09A2">
            <w:pPr>
              <w:tabs>
                <w:tab w:val="left" w:pos="3141"/>
              </w:tabs>
              <w:spacing w:before="20" w:after="20"/>
              <w:ind w:left="-149"/>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7ABE0E0B" w14:textId="7AABB2D4" w:rsidR="00CB0432" w:rsidRPr="00096909" w:rsidRDefault="00BC16D6" w:rsidP="004F09A2">
            <w:pPr>
              <w:tabs>
                <w:tab w:val="left" w:pos="3141"/>
              </w:tabs>
              <w:spacing w:before="20" w:after="20"/>
              <w:ind w:left="-275"/>
              <w:jc w:val="right"/>
              <w:rPr>
                <w:sz w:val="18"/>
                <w:szCs w:val="18"/>
              </w:rPr>
            </w:pPr>
            <w:r w:rsidRPr="00096909">
              <w:rPr>
                <w:sz w:val="18"/>
                <w:szCs w:val="18"/>
              </w:rPr>
              <w:t>2,00</w:t>
            </w:r>
          </w:p>
        </w:tc>
        <w:tc>
          <w:tcPr>
            <w:tcW w:w="597" w:type="pct"/>
            <w:tcBorders>
              <w:top w:val="single" w:sz="4" w:space="0" w:color="auto"/>
              <w:left w:val="single" w:sz="4" w:space="0" w:color="auto"/>
              <w:bottom w:val="single" w:sz="4" w:space="0" w:color="auto"/>
              <w:right w:val="single" w:sz="4" w:space="0" w:color="auto"/>
            </w:tcBorders>
            <w:vAlign w:val="center"/>
          </w:tcPr>
          <w:p w14:paraId="682DA44B" w14:textId="19AD95D7" w:rsidR="00CB0432" w:rsidRPr="00096909" w:rsidRDefault="00D91135" w:rsidP="004F09A2">
            <w:pPr>
              <w:tabs>
                <w:tab w:val="left" w:pos="3141"/>
              </w:tabs>
              <w:spacing w:before="20" w:after="20"/>
              <w:jc w:val="right"/>
              <w:rPr>
                <w:sz w:val="18"/>
                <w:szCs w:val="18"/>
              </w:rPr>
            </w:pPr>
            <w:r w:rsidRPr="00096909">
              <w:rPr>
                <w:sz w:val="18"/>
                <w:szCs w:val="18"/>
              </w:rPr>
              <w:t>3,00</w:t>
            </w:r>
          </w:p>
        </w:tc>
      </w:tr>
      <w:tr w:rsidR="00CB0432" w:rsidRPr="00096909" w14:paraId="11AF18F5"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64FE04CB" w14:textId="77777777" w:rsidR="00CB0432" w:rsidRPr="00096909" w:rsidRDefault="00CB0432" w:rsidP="004F09A2">
            <w:pPr>
              <w:tabs>
                <w:tab w:val="left" w:pos="3141"/>
              </w:tabs>
              <w:spacing w:before="20" w:after="20"/>
              <w:rPr>
                <w:sz w:val="18"/>
                <w:szCs w:val="18"/>
              </w:rPr>
            </w:pPr>
            <w:r w:rsidRPr="00096909">
              <w:rPr>
                <w:sz w:val="18"/>
                <w:szCs w:val="18"/>
              </w:rPr>
              <w:t>HFC-134a</w:t>
            </w:r>
          </w:p>
        </w:tc>
        <w:tc>
          <w:tcPr>
            <w:tcW w:w="828" w:type="pct"/>
            <w:tcBorders>
              <w:top w:val="single" w:sz="4" w:space="0" w:color="auto"/>
              <w:left w:val="single" w:sz="4" w:space="0" w:color="auto"/>
              <w:bottom w:val="single" w:sz="4" w:space="0" w:color="auto"/>
              <w:right w:val="single" w:sz="4" w:space="0" w:color="auto"/>
            </w:tcBorders>
            <w:vAlign w:val="center"/>
          </w:tcPr>
          <w:p w14:paraId="000ACFEB" w14:textId="699305DB" w:rsidR="00CB0432" w:rsidRPr="00096909" w:rsidRDefault="00CB0432" w:rsidP="004F09A2">
            <w:pPr>
              <w:tabs>
                <w:tab w:val="left" w:pos="3141"/>
              </w:tabs>
              <w:spacing w:before="20" w:after="20"/>
              <w:ind w:right="26"/>
              <w:jc w:val="right"/>
              <w:rPr>
                <w:sz w:val="18"/>
                <w:szCs w:val="18"/>
              </w:rPr>
            </w:pPr>
            <w:r w:rsidRPr="00096909">
              <w:rPr>
                <w:sz w:val="18"/>
                <w:szCs w:val="18"/>
              </w:rPr>
              <w:t>1.43</w:t>
            </w:r>
            <w:r w:rsidR="005646C0">
              <w:rPr>
                <w:sz w:val="18"/>
                <w:szCs w:val="18"/>
              </w:rPr>
              <w:t>0</w:t>
            </w:r>
          </w:p>
        </w:tc>
        <w:tc>
          <w:tcPr>
            <w:tcW w:w="600" w:type="pct"/>
            <w:vAlign w:val="center"/>
          </w:tcPr>
          <w:p w14:paraId="39D71AA0" w14:textId="17EC34FB" w:rsidR="00CB0432" w:rsidRPr="00096909" w:rsidRDefault="000773D7" w:rsidP="004F09A2">
            <w:pPr>
              <w:tabs>
                <w:tab w:val="left" w:pos="3141"/>
              </w:tabs>
              <w:spacing w:before="20" w:after="20"/>
              <w:jc w:val="right"/>
              <w:rPr>
                <w:sz w:val="18"/>
                <w:szCs w:val="18"/>
              </w:rPr>
            </w:pPr>
            <w:r w:rsidRPr="00096909">
              <w:rPr>
                <w:sz w:val="18"/>
                <w:szCs w:val="18"/>
              </w:rPr>
              <w:t>35</w:t>
            </w:r>
            <w:r w:rsidR="00675FD5">
              <w:rPr>
                <w:sz w:val="18"/>
                <w:szCs w:val="18"/>
              </w:rPr>
              <w:t>,00</w:t>
            </w:r>
          </w:p>
        </w:tc>
        <w:tc>
          <w:tcPr>
            <w:tcW w:w="600" w:type="pct"/>
            <w:tcBorders>
              <w:top w:val="single" w:sz="4" w:space="0" w:color="auto"/>
              <w:left w:val="single" w:sz="4" w:space="0" w:color="auto"/>
              <w:bottom w:val="single" w:sz="4" w:space="0" w:color="auto"/>
              <w:right w:val="single" w:sz="4" w:space="0" w:color="auto"/>
            </w:tcBorders>
            <w:vAlign w:val="center"/>
          </w:tcPr>
          <w:p w14:paraId="0C254512" w14:textId="78B0B01F" w:rsidR="00CB0432" w:rsidRPr="00096909" w:rsidRDefault="00C30DC8" w:rsidP="004F09A2">
            <w:pPr>
              <w:tabs>
                <w:tab w:val="left" w:pos="3141"/>
              </w:tabs>
              <w:spacing w:before="20" w:after="20"/>
              <w:jc w:val="right"/>
              <w:rPr>
                <w:sz w:val="18"/>
                <w:szCs w:val="18"/>
              </w:rPr>
            </w:pPr>
            <w:r w:rsidRPr="00096909">
              <w:rPr>
                <w:sz w:val="18"/>
                <w:szCs w:val="18"/>
              </w:rPr>
              <w:t>91,96</w:t>
            </w:r>
          </w:p>
        </w:tc>
        <w:tc>
          <w:tcPr>
            <w:tcW w:w="600" w:type="pct"/>
            <w:tcBorders>
              <w:top w:val="single" w:sz="4" w:space="0" w:color="auto"/>
              <w:left w:val="single" w:sz="4" w:space="0" w:color="auto"/>
              <w:bottom w:val="single" w:sz="4" w:space="0" w:color="auto"/>
              <w:right w:val="single" w:sz="4" w:space="0" w:color="auto"/>
            </w:tcBorders>
            <w:vAlign w:val="center"/>
          </w:tcPr>
          <w:p w14:paraId="0CD77598" w14:textId="05DF55D8" w:rsidR="00CB0432" w:rsidRPr="00096909" w:rsidRDefault="00B942BF" w:rsidP="004F09A2">
            <w:pPr>
              <w:tabs>
                <w:tab w:val="left" w:pos="3141"/>
              </w:tabs>
              <w:spacing w:before="20" w:after="20"/>
              <w:jc w:val="right"/>
              <w:rPr>
                <w:sz w:val="18"/>
                <w:szCs w:val="18"/>
              </w:rPr>
            </w:pPr>
            <w:r w:rsidRPr="00096909">
              <w:rPr>
                <w:sz w:val="18"/>
                <w:szCs w:val="18"/>
              </w:rPr>
              <w:t>135,00</w:t>
            </w:r>
          </w:p>
        </w:tc>
        <w:tc>
          <w:tcPr>
            <w:tcW w:w="600" w:type="pct"/>
            <w:tcBorders>
              <w:top w:val="single" w:sz="4" w:space="0" w:color="auto"/>
              <w:left w:val="single" w:sz="4" w:space="0" w:color="auto"/>
              <w:bottom w:val="single" w:sz="4" w:space="0" w:color="auto"/>
              <w:right w:val="single" w:sz="4" w:space="0" w:color="auto"/>
            </w:tcBorders>
            <w:vAlign w:val="center"/>
          </w:tcPr>
          <w:p w14:paraId="40C70895" w14:textId="007D166C" w:rsidR="00CB0432" w:rsidRPr="00096909" w:rsidRDefault="003837FE" w:rsidP="0087351E">
            <w:pPr>
              <w:tabs>
                <w:tab w:val="left" w:pos="3141"/>
              </w:tabs>
              <w:spacing w:before="20" w:after="20"/>
              <w:jc w:val="right"/>
              <w:rPr>
                <w:sz w:val="18"/>
                <w:szCs w:val="18"/>
              </w:rPr>
            </w:pPr>
            <w:r w:rsidRPr="00096909">
              <w:rPr>
                <w:sz w:val="18"/>
                <w:szCs w:val="18"/>
              </w:rPr>
              <w:t>137,20</w:t>
            </w:r>
          </w:p>
        </w:tc>
        <w:tc>
          <w:tcPr>
            <w:tcW w:w="600" w:type="pct"/>
            <w:tcBorders>
              <w:top w:val="single" w:sz="4" w:space="0" w:color="auto"/>
              <w:left w:val="single" w:sz="4" w:space="0" w:color="auto"/>
              <w:bottom w:val="single" w:sz="4" w:space="0" w:color="auto"/>
              <w:right w:val="single" w:sz="4" w:space="0" w:color="auto"/>
            </w:tcBorders>
            <w:vAlign w:val="center"/>
          </w:tcPr>
          <w:p w14:paraId="2EA11718" w14:textId="0F350F48" w:rsidR="00CB0432" w:rsidRPr="00096909" w:rsidRDefault="0063097E" w:rsidP="004F09A2">
            <w:pPr>
              <w:tabs>
                <w:tab w:val="left" w:pos="3141"/>
              </w:tabs>
              <w:spacing w:before="20" w:after="20"/>
              <w:jc w:val="right"/>
              <w:rPr>
                <w:sz w:val="18"/>
                <w:szCs w:val="18"/>
              </w:rPr>
            </w:pPr>
            <w:r w:rsidRPr="00096909">
              <w:rPr>
                <w:sz w:val="18"/>
                <w:szCs w:val="18"/>
              </w:rPr>
              <w:t>125,01</w:t>
            </w:r>
          </w:p>
        </w:tc>
        <w:tc>
          <w:tcPr>
            <w:tcW w:w="597" w:type="pct"/>
            <w:tcBorders>
              <w:top w:val="single" w:sz="4" w:space="0" w:color="auto"/>
              <w:left w:val="single" w:sz="4" w:space="0" w:color="auto"/>
              <w:bottom w:val="single" w:sz="4" w:space="0" w:color="auto"/>
              <w:right w:val="single" w:sz="4" w:space="0" w:color="auto"/>
            </w:tcBorders>
            <w:vAlign w:val="center"/>
          </w:tcPr>
          <w:p w14:paraId="74FFBAD3" w14:textId="68AA026F" w:rsidR="00CB0432" w:rsidRPr="00096909" w:rsidRDefault="00341999" w:rsidP="004F09A2">
            <w:pPr>
              <w:tabs>
                <w:tab w:val="left" w:pos="3141"/>
              </w:tabs>
              <w:spacing w:before="20" w:after="20"/>
              <w:jc w:val="right"/>
              <w:rPr>
                <w:sz w:val="18"/>
                <w:szCs w:val="18"/>
              </w:rPr>
            </w:pPr>
            <w:r w:rsidRPr="00096909">
              <w:rPr>
                <w:sz w:val="18"/>
                <w:szCs w:val="18"/>
              </w:rPr>
              <w:t>119,13</w:t>
            </w:r>
          </w:p>
        </w:tc>
      </w:tr>
      <w:tr w:rsidR="00CB0432" w:rsidRPr="00096909" w14:paraId="4F7B7EB8"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2582ED1C" w14:textId="77777777" w:rsidR="00CB0432" w:rsidRPr="00096909" w:rsidRDefault="00CB0432" w:rsidP="004F09A2">
            <w:pPr>
              <w:tabs>
                <w:tab w:val="left" w:pos="3141"/>
              </w:tabs>
              <w:spacing w:before="20" w:after="20"/>
              <w:rPr>
                <w:sz w:val="18"/>
                <w:szCs w:val="18"/>
              </w:rPr>
            </w:pPr>
            <w:r w:rsidRPr="00096909">
              <w:rPr>
                <w:sz w:val="18"/>
                <w:szCs w:val="18"/>
              </w:rPr>
              <w:t>R-404A</w:t>
            </w:r>
          </w:p>
        </w:tc>
        <w:tc>
          <w:tcPr>
            <w:tcW w:w="828" w:type="pct"/>
            <w:tcBorders>
              <w:top w:val="single" w:sz="4" w:space="0" w:color="auto"/>
              <w:left w:val="single" w:sz="4" w:space="0" w:color="auto"/>
              <w:bottom w:val="single" w:sz="4" w:space="0" w:color="auto"/>
              <w:right w:val="single" w:sz="4" w:space="0" w:color="auto"/>
            </w:tcBorders>
            <w:vAlign w:val="center"/>
          </w:tcPr>
          <w:p w14:paraId="2ACF0E89" w14:textId="77777777" w:rsidR="00CB0432" w:rsidRPr="00096909" w:rsidRDefault="00CB0432" w:rsidP="004F09A2">
            <w:pPr>
              <w:spacing w:before="20" w:after="20"/>
              <w:ind w:right="26"/>
              <w:jc w:val="right"/>
              <w:rPr>
                <w:sz w:val="18"/>
                <w:szCs w:val="18"/>
              </w:rPr>
            </w:pPr>
            <w:r w:rsidRPr="00096909">
              <w:rPr>
                <w:sz w:val="18"/>
                <w:szCs w:val="18"/>
              </w:rPr>
              <w:t>3.921,6</w:t>
            </w:r>
          </w:p>
        </w:tc>
        <w:tc>
          <w:tcPr>
            <w:tcW w:w="600" w:type="pct"/>
            <w:vAlign w:val="center"/>
          </w:tcPr>
          <w:p w14:paraId="646D5C8F" w14:textId="4A8F8B62" w:rsidR="00CB0432" w:rsidRPr="00096909" w:rsidRDefault="00026057" w:rsidP="004F09A2">
            <w:pPr>
              <w:tabs>
                <w:tab w:val="left" w:pos="3141"/>
              </w:tabs>
              <w:spacing w:before="20" w:after="20"/>
              <w:jc w:val="right"/>
              <w:rPr>
                <w:sz w:val="18"/>
                <w:szCs w:val="18"/>
              </w:rPr>
            </w:pPr>
            <w:r w:rsidRPr="00096909">
              <w:rPr>
                <w:sz w:val="18"/>
                <w:szCs w:val="18"/>
              </w:rPr>
              <w:t>9,40</w:t>
            </w:r>
          </w:p>
        </w:tc>
        <w:tc>
          <w:tcPr>
            <w:tcW w:w="600" w:type="pct"/>
            <w:tcBorders>
              <w:top w:val="single" w:sz="4" w:space="0" w:color="auto"/>
              <w:left w:val="single" w:sz="4" w:space="0" w:color="auto"/>
              <w:bottom w:val="single" w:sz="4" w:space="0" w:color="auto"/>
              <w:right w:val="single" w:sz="4" w:space="0" w:color="auto"/>
            </w:tcBorders>
            <w:vAlign w:val="center"/>
          </w:tcPr>
          <w:p w14:paraId="5284BC08" w14:textId="45AAB29F" w:rsidR="00CB0432" w:rsidRPr="00096909" w:rsidRDefault="00C83DE7" w:rsidP="004F09A2">
            <w:pPr>
              <w:tabs>
                <w:tab w:val="left" w:pos="3141"/>
              </w:tabs>
              <w:spacing w:before="20" w:after="20"/>
              <w:jc w:val="right"/>
              <w:rPr>
                <w:sz w:val="18"/>
                <w:szCs w:val="18"/>
              </w:rPr>
            </w:pPr>
            <w:r w:rsidRPr="00096909">
              <w:rPr>
                <w:sz w:val="18"/>
                <w:szCs w:val="18"/>
              </w:rPr>
              <w:t>61,60</w:t>
            </w:r>
          </w:p>
        </w:tc>
        <w:tc>
          <w:tcPr>
            <w:tcW w:w="600" w:type="pct"/>
            <w:tcBorders>
              <w:top w:val="single" w:sz="4" w:space="0" w:color="auto"/>
              <w:left w:val="single" w:sz="4" w:space="0" w:color="auto"/>
              <w:bottom w:val="single" w:sz="4" w:space="0" w:color="auto"/>
              <w:right w:val="single" w:sz="4" w:space="0" w:color="auto"/>
            </w:tcBorders>
            <w:vAlign w:val="center"/>
          </w:tcPr>
          <w:p w14:paraId="492E4FD4" w14:textId="2C1EAA0F" w:rsidR="00CB0432" w:rsidRPr="00096909" w:rsidRDefault="00052DC3" w:rsidP="004F09A2">
            <w:pPr>
              <w:tabs>
                <w:tab w:val="left" w:pos="3141"/>
              </w:tabs>
              <w:spacing w:before="20" w:after="20"/>
              <w:jc w:val="right"/>
              <w:rPr>
                <w:sz w:val="18"/>
                <w:szCs w:val="18"/>
              </w:rPr>
            </w:pPr>
            <w:r w:rsidRPr="00096909">
              <w:rPr>
                <w:sz w:val="18"/>
                <w:szCs w:val="18"/>
              </w:rPr>
              <w:t>72,00</w:t>
            </w:r>
          </w:p>
        </w:tc>
        <w:tc>
          <w:tcPr>
            <w:tcW w:w="600" w:type="pct"/>
            <w:tcBorders>
              <w:top w:val="single" w:sz="4" w:space="0" w:color="auto"/>
              <w:left w:val="single" w:sz="4" w:space="0" w:color="auto"/>
              <w:bottom w:val="single" w:sz="4" w:space="0" w:color="auto"/>
              <w:right w:val="single" w:sz="4" w:space="0" w:color="auto"/>
            </w:tcBorders>
            <w:vAlign w:val="center"/>
          </w:tcPr>
          <w:p w14:paraId="10B95874" w14:textId="7A64E4D6" w:rsidR="00CB0432" w:rsidRPr="00096909" w:rsidRDefault="003306A9" w:rsidP="004F09A2">
            <w:pPr>
              <w:tabs>
                <w:tab w:val="left" w:pos="3141"/>
              </w:tabs>
              <w:spacing w:before="20" w:after="20"/>
              <w:jc w:val="right"/>
              <w:rPr>
                <w:sz w:val="18"/>
                <w:szCs w:val="18"/>
              </w:rPr>
            </w:pPr>
            <w:r w:rsidRPr="00096909">
              <w:rPr>
                <w:sz w:val="18"/>
                <w:szCs w:val="18"/>
              </w:rPr>
              <w:t>74,0</w:t>
            </w:r>
          </w:p>
        </w:tc>
        <w:tc>
          <w:tcPr>
            <w:tcW w:w="600" w:type="pct"/>
            <w:tcBorders>
              <w:top w:val="single" w:sz="4" w:space="0" w:color="auto"/>
              <w:left w:val="single" w:sz="4" w:space="0" w:color="auto"/>
              <w:bottom w:val="single" w:sz="4" w:space="0" w:color="auto"/>
              <w:right w:val="single" w:sz="4" w:space="0" w:color="auto"/>
            </w:tcBorders>
            <w:vAlign w:val="center"/>
          </w:tcPr>
          <w:p w14:paraId="318304DA" w14:textId="6322B1B1" w:rsidR="00CB0432" w:rsidRPr="00096909" w:rsidRDefault="0063097E" w:rsidP="004F09A2">
            <w:pPr>
              <w:tabs>
                <w:tab w:val="left" w:pos="3141"/>
              </w:tabs>
              <w:spacing w:before="20" w:after="20"/>
              <w:jc w:val="right"/>
              <w:rPr>
                <w:sz w:val="18"/>
                <w:szCs w:val="18"/>
              </w:rPr>
            </w:pPr>
            <w:r w:rsidRPr="00096909">
              <w:rPr>
                <w:sz w:val="18"/>
                <w:szCs w:val="18"/>
              </w:rPr>
              <w:t>54,30</w:t>
            </w:r>
          </w:p>
        </w:tc>
        <w:tc>
          <w:tcPr>
            <w:tcW w:w="597" w:type="pct"/>
            <w:tcBorders>
              <w:top w:val="single" w:sz="4" w:space="0" w:color="auto"/>
              <w:left w:val="single" w:sz="4" w:space="0" w:color="auto"/>
              <w:bottom w:val="single" w:sz="4" w:space="0" w:color="auto"/>
              <w:right w:val="single" w:sz="4" w:space="0" w:color="auto"/>
            </w:tcBorders>
            <w:vAlign w:val="center"/>
          </w:tcPr>
          <w:p w14:paraId="0A5DE734" w14:textId="0BB6FD4C" w:rsidR="00CB0432" w:rsidRPr="00096909" w:rsidRDefault="00341999" w:rsidP="004F09A2">
            <w:pPr>
              <w:tabs>
                <w:tab w:val="left" w:pos="3141"/>
              </w:tabs>
              <w:spacing w:before="20" w:after="20"/>
              <w:jc w:val="right"/>
              <w:rPr>
                <w:sz w:val="18"/>
                <w:szCs w:val="18"/>
              </w:rPr>
            </w:pPr>
            <w:r w:rsidRPr="00096909">
              <w:rPr>
                <w:sz w:val="18"/>
                <w:szCs w:val="18"/>
              </w:rPr>
              <w:t>51,25</w:t>
            </w:r>
          </w:p>
        </w:tc>
      </w:tr>
      <w:tr w:rsidR="00726CA7" w:rsidRPr="00096909" w14:paraId="70BDAEF3"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25D3F88E" w14:textId="33A7C98E" w:rsidR="00726CA7" w:rsidRPr="00096909" w:rsidRDefault="00A723ED" w:rsidP="004F09A2">
            <w:pPr>
              <w:tabs>
                <w:tab w:val="left" w:pos="3141"/>
              </w:tabs>
              <w:spacing w:before="20" w:after="20"/>
              <w:rPr>
                <w:sz w:val="18"/>
                <w:szCs w:val="18"/>
              </w:rPr>
            </w:pPr>
            <w:r w:rsidRPr="00096909">
              <w:rPr>
                <w:sz w:val="18"/>
                <w:szCs w:val="18"/>
              </w:rPr>
              <w:t>R-407A*</w:t>
            </w:r>
          </w:p>
        </w:tc>
        <w:tc>
          <w:tcPr>
            <w:tcW w:w="828" w:type="pct"/>
            <w:tcBorders>
              <w:top w:val="single" w:sz="4" w:space="0" w:color="auto"/>
              <w:left w:val="single" w:sz="4" w:space="0" w:color="auto"/>
              <w:bottom w:val="single" w:sz="4" w:space="0" w:color="auto"/>
              <w:right w:val="single" w:sz="4" w:space="0" w:color="auto"/>
            </w:tcBorders>
            <w:vAlign w:val="center"/>
          </w:tcPr>
          <w:p w14:paraId="4FF31B9A" w14:textId="4BD70E00" w:rsidR="00726CA7" w:rsidRPr="00096909" w:rsidRDefault="006066BD" w:rsidP="004F09A2">
            <w:pPr>
              <w:spacing w:before="20" w:after="20"/>
              <w:ind w:right="26"/>
              <w:jc w:val="right"/>
              <w:rPr>
                <w:sz w:val="18"/>
                <w:szCs w:val="18"/>
              </w:rPr>
            </w:pPr>
            <w:r w:rsidRPr="00096909">
              <w:rPr>
                <w:sz w:val="18"/>
                <w:szCs w:val="18"/>
              </w:rPr>
              <w:t>2.107</w:t>
            </w:r>
          </w:p>
        </w:tc>
        <w:tc>
          <w:tcPr>
            <w:tcW w:w="600" w:type="pct"/>
            <w:vAlign w:val="center"/>
          </w:tcPr>
          <w:p w14:paraId="3C76CFBE" w14:textId="4CDC435C" w:rsidR="00726CA7" w:rsidRPr="00096909" w:rsidRDefault="00CF5924" w:rsidP="004F09A2">
            <w:pPr>
              <w:tabs>
                <w:tab w:val="left" w:pos="3141"/>
              </w:tabs>
              <w:spacing w:before="20" w:after="20"/>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350C7BF9" w14:textId="3E8E80A4" w:rsidR="00726CA7" w:rsidRPr="00096909" w:rsidRDefault="00CF5924" w:rsidP="004F09A2">
            <w:pPr>
              <w:tabs>
                <w:tab w:val="left" w:pos="3141"/>
              </w:tabs>
              <w:spacing w:before="20" w:after="20"/>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3AFCD207" w14:textId="3DF0469E" w:rsidR="00726CA7" w:rsidRPr="00096909" w:rsidRDefault="00CF5924" w:rsidP="004F09A2">
            <w:pPr>
              <w:tabs>
                <w:tab w:val="left" w:pos="3141"/>
              </w:tabs>
              <w:spacing w:before="20" w:after="20"/>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101236D4" w14:textId="00DFCAEB" w:rsidR="00726CA7" w:rsidRPr="00096909" w:rsidRDefault="00CF5924" w:rsidP="004F09A2">
            <w:pPr>
              <w:tabs>
                <w:tab w:val="left" w:pos="3141"/>
              </w:tabs>
              <w:spacing w:before="20" w:after="20"/>
              <w:jc w:val="right"/>
              <w:rPr>
                <w:sz w:val="18"/>
                <w:szCs w:val="18"/>
              </w:rPr>
            </w:pPr>
            <w:r w:rsidRPr="00096909">
              <w:rPr>
                <w:sz w:val="18"/>
                <w:szCs w:val="18"/>
              </w:rPr>
              <w:t>0,00</w:t>
            </w:r>
          </w:p>
        </w:tc>
        <w:tc>
          <w:tcPr>
            <w:tcW w:w="600" w:type="pct"/>
            <w:tcBorders>
              <w:top w:val="single" w:sz="4" w:space="0" w:color="auto"/>
              <w:left w:val="single" w:sz="4" w:space="0" w:color="auto"/>
              <w:bottom w:val="single" w:sz="4" w:space="0" w:color="auto"/>
              <w:right w:val="single" w:sz="4" w:space="0" w:color="auto"/>
            </w:tcBorders>
            <w:vAlign w:val="center"/>
          </w:tcPr>
          <w:p w14:paraId="25CE2627" w14:textId="55882BD2" w:rsidR="00726CA7" w:rsidRPr="00096909" w:rsidRDefault="00CF5924" w:rsidP="004F09A2">
            <w:pPr>
              <w:tabs>
                <w:tab w:val="left" w:pos="3141"/>
              </w:tabs>
              <w:spacing w:before="20" w:after="20"/>
              <w:jc w:val="right"/>
              <w:rPr>
                <w:sz w:val="18"/>
                <w:szCs w:val="18"/>
              </w:rPr>
            </w:pPr>
            <w:r w:rsidRPr="00096909">
              <w:rPr>
                <w:sz w:val="18"/>
                <w:szCs w:val="18"/>
              </w:rPr>
              <w:t>0,00</w:t>
            </w:r>
          </w:p>
        </w:tc>
        <w:tc>
          <w:tcPr>
            <w:tcW w:w="597" w:type="pct"/>
            <w:tcBorders>
              <w:top w:val="single" w:sz="4" w:space="0" w:color="auto"/>
              <w:left w:val="single" w:sz="4" w:space="0" w:color="auto"/>
              <w:bottom w:val="single" w:sz="4" w:space="0" w:color="auto"/>
              <w:right w:val="single" w:sz="4" w:space="0" w:color="auto"/>
            </w:tcBorders>
            <w:vAlign w:val="center"/>
          </w:tcPr>
          <w:p w14:paraId="709A766A" w14:textId="10A9714F" w:rsidR="00726CA7" w:rsidRPr="00096909" w:rsidRDefault="00802681" w:rsidP="004F09A2">
            <w:pPr>
              <w:tabs>
                <w:tab w:val="left" w:pos="3141"/>
              </w:tabs>
              <w:spacing w:before="20" w:after="20"/>
              <w:jc w:val="right"/>
              <w:rPr>
                <w:sz w:val="18"/>
                <w:szCs w:val="18"/>
              </w:rPr>
            </w:pPr>
            <w:r w:rsidRPr="00096909">
              <w:rPr>
                <w:sz w:val="18"/>
                <w:szCs w:val="18"/>
              </w:rPr>
              <w:t>54,</w:t>
            </w:r>
            <w:r w:rsidR="00647F22" w:rsidRPr="00096909">
              <w:rPr>
                <w:sz w:val="18"/>
                <w:szCs w:val="18"/>
              </w:rPr>
              <w:t>66*</w:t>
            </w:r>
          </w:p>
        </w:tc>
      </w:tr>
      <w:tr w:rsidR="00026057" w:rsidRPr="00096909" w14:paraId="54A9FA2F"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7F2CC3CC" w14:textId="21FB05A0" w:rsidR="00026057" w:rsidRPr="00096909" w:rsidRDefault="00730571" w:rsidP="004F09A2">
            <w:pPr>
              <w:tabs>
                <w:tab w:val="left" w:pos="3141"/>
              </w:tabs>
              <w:spacing w:before="20" w:after="20"/>
              <w:rPr>
                <w:sz w:val="18"/>
                <w:szCs w:val="18"/>
              </w:rPr>
            </w:pPr>
            <w:r w:rsidRPr="00096909">
              <w:rPr>
                <w:sz w:val="18"/>
                <w:szCs w:val="18"/>
              </w:rPr>
              <w:t>R-407C</w:t>
            </w:r>
          </w:p>
        </w:tc>
        <w:tc>
          <w:tcPr>
            <w:tcW w:w="828" w:type="pct"/>
            <w:tcBorders>
              <w:top w:val="single" w:sz="4" w:space="0" w:color="auto"/>
              <w:left w:val="single" w:sz="4" w:space="0" w:color="auto"/>
              <w:bottom w:val="single" w:sz="4" w:space="0" w:color="auto"/>
              <w:right w:val="single" w:sz="4" w:space="0" w:color="auto"/>
            </w:tcBorders>
            <w:vAlign w:val="center"/>
          </w:tcPr>
          <w:p w14:paraId="736072E6" w14:textId="1E7C860D" w:rsidR="00026057" w:rsidRPr="00096909" w:rsidRDefault="00730571" w:rsidP="004F09A2">
            <w:pPr>
              <w:spacing w:before="20" w:after="20"/>
              <w:ind w:right="26"/>
              <w:jc w:val="right"/>
              <w:rPr>
                <w:sz w:val="18"/>
                <w:szCs w:val="18"/>
              </w:rPr>
            </w:pPr>
            <w:r w:rsidRPr="00096909">
              <w:rPr>
                <w:sz w:val="18"/>
                <w:szCs w:val="18"/>
              </w:rPr>
              <w:t>1.773,85</w:t>
            </w:r>
          </w:p>
        </w:tc>
        <w:tc>
          <w:tcPr>
            <w:tcW w:w="600" w:type="pct"/>
            <w:vAlign w:val="center"/>
          </w:tcPr>
          <w:p w14:paraId="5624E341" w14:textId="0BDB77A1" w:rsidR="00026057" w:rsidRPr="00096909" w:rsidRDefault="00282CA3" w:rsidP="004F09A2">
            <w:pPr>
              <w:tabs>
                <w:tab w:val="left" w:pos="3141"/>
              </w:tabs>
              <w:spacing w:before="20" w:after="20"/>
              <w:jc w:val="right"/>
              <w:rPr>
                <w:sz w:val="18"/>
                <w:szCs w:val="18"/>
              </w:rPr>
            </w:pPr>
            <w:r w:rsidRPr="00096909">
              <w:rPr>
                <w:sz w:val="18"/>
                <w:szCs w:val="18"/>
              </w:rPr>
              <w:t>58,60</w:t>
            </w:r>
          </w:p>
        </w:tc>
        <w:tc>
          <w:tcPr>
            <w:tcW w:w="600" w:type="pct"/>
            <w:tcBorders>
              <w:top w:val="single" w:sz="4" w:space="0" w:color="auto"/>
              <w:left w:val="single" w:sz="4" w:space="0" w:color="auto"/>
              <w:bottom w:val="single" w:sz="4" w:space="0" w:color="auto"/>
              <w:right w:val="single" w:sz="4" w:space="0" w:color="auto"/>
            </w:tcBorders>
            <w:vAlign w:val="center"/>
          </w:tcPr>
          <w:p w14:paraId="602F1EA3" w14:textId="2E97B0E5" w:rsidR="00026057" w:rsidRPr="00096909" w:rsidRDefault="002F1F52" w:rsidP="004F09A2">
            <w:pPr>
              <w:tabs>
                <w:tab w:val="left" w:pos="3141"/>
              </w:tabs>
              <w:spacing w:before="20" w:after="20"/>
              <w:jc w:val="right"/>
              <w:rPr>
                <w:sz w:val="18"/>
                <w:szCs w:val="18"/>
              </w:rPr>
            </w:pPr>
            <w:r w:rsidRPr="00096909">
              <w:rPr>
                <w:sz w:val="18"/>
                <w:szCs w:val="18"/>
              </w:rPr>
              <w:t>70,30</w:t>
            </w:r>
          </w:p>
        </w:tc>
        <w:tc>
          <w:tcPr>
            <w:tcW w:w="600" w:type="pct"/>
            <w:tcBorders>
              <w:top w:val="single" w:sz="4" w:space="0" w:color="auto"/>
              <w:left w:val="single" w:sz="4" w:space="0" w:color="auto"/>
              <w:bottom w:val="single" w:sz="4" w:space="0" w:color="auto"/>
              <w:right w:val="single" w:sz="4" w:space="0" w:color="auto"/>
            </w:tcBorders>
            <w:vAlign w:val="center"/>
          </w:tcPr>
          <w:p w14:paraId="0AB72DE2" w14:textId="2D7E5B86" w:rsidR="00026057" w:rsidRPr="00096909" w:rsidRDefault="009960A9" w:rsidP="004F09A2">
            <w:pPr>
              <w:tabs>
                <w:tab w:val="left" w:pos="3141"/>
              </w:tabs>
              <w:spacing w:before="20" w:after="20"/>
              <w:jc w:val="right"/>
              <w:rPr>
                <w:sz w:val="18"/>
                <w:szCs w:val="18"/>
              </w:rPr>
            </w:pPr>
            <w:r w:rsidRPr="00096909">
              <w:rPr>
                <w:sz w:val="18"/>
                <w:szCs w:val="18"/>
              </w:rPr>
              <w:t>77,</w:t>
            </w:r>
            <w:r w:rsidR="003B0603" w:rsidRPr="00096909">
              <w:rPr>
                <w:sz w:val="18"/>
                <w:szCs w:val="18"/>
              </w:rPr>
              <w:t>50</w:t>
            </w:r>
          </w:p>
        </w:tc>
        <w:tc>
          <w:tcPr>
            <w:tcW w:w="600" w:type="pct"/>
            <w:tcBorders>
              <w:top w:val="single" w:sz="4" w:space="0" w:color="auto"/>
              <w:left w:val="single" w:sz="4" w:space="0" w:color="auto"/>
              <w:bottom w:val="single" w:sz="4" w:space="0" w:color="auto"/>
              <w:right w:val="single" w:sz="4" w:space="0" w:color="auto"/>
            </w:tcBorders>
            <w:vAlign w:val="center"/>
          </w:tcPr>
          <w:p w14:paraId="3067E256" w14:textId="2D01F3FE" w:rsidR="00026057" w:rsidRPr="00096909" w:rsidRDefault="003306A9" w:rsidP="004F09A2">
            <w:pPr>
              <w:tabs>
                <w:tab w:val="left" w:pos="3141"/>
              </w:tabs>
              <w:spacing w:before="20" w:after="20"/>
              <w:jc w:val="right"/>
              <w:rPr>
                <w:sz w:val="18"/>
                <w:szCs w:val="18"/>
              </w:rPr>
            </w:pPr>
            <w:r w:rsidRPr="00096909">
              <w:rPr>
                <w:sz w:val="18"/>
                <w:szCs w:val="18"/>
              </w:rPr>
              <w:t>78,0</w:t>
            </w:r>
          </w:p>
        </w:tc>
        <w:tc>
          <w:tcPr>
            <w:tcW w:w="600" w:type="pct"/>
            <w:tcBorders>
              <w:top w:val="single" w:sz="4" w:space="0" w:color="auto"/>
              <w:left w:val="single" w:sz="4" w:space="0" w:color="auto"/>
              <w:bottom w:val="single" w:sz="4" w:space="0" w:color="auto"/>
              <w:right w:val="single" w:sz="4" w:space="0" w:color="auto"/>
            </w:tcBorders>
            <w:vAlign w:val="center"/>
          </w:tcPr>
          <w:p w14:paraId="1C62CFAA" w14:textId="7616F5D8" w:rsidR="00026057" w:rsidRPr="00096909" w:rsidRDefault="0063097E" w:rsidP="004F09A2">
            <w:pPr>
              <w:tabs>
                <w:tab w:val="left" w:pos="3141"/>
              </w:tabs>
              <w:spacing w:before="20" w:after="20"/>
              <w:jc w:val="right"/>
              <w:rPr>
                <w:sz w:val="18"/>
                <w:szCs w:val="18"/>
              </w:rPr>
            </w:pPr>
            <w:r w:rsidRPr="00096909">
              <w:rPr>
                <w:sz w:val="18"/>
                <w:szCs w:val="18"/>
              </w:rPr>
              <w:t>51</w:t>
            </w:r>
            <w:r w:rsidR="00D81CAC">
              <w:rPr>
                <w:sz w:val="18"/>
                <w:szCs w:val="18"/>
              </w:rPr>
              <w:t>,00</w:t>
            </w:r>
          </w:p>
        </w:tc>
        <w:tc>
          <w:tcPr>
            <w:tcW w:w="597" w:type="pct"/>
            <w:tcBorders>
              <w:top w:val="single" w:sz="4" w:space="0" w:color="auto"/>
              <w:left w:val="single" w:sz="4" w:space="0" w:color="auto"/>
              <w:bottom w:val="single" w:sz="4" w:space="0" w:color="auto"/>
              <w:right w:val="single" w:sz="4" w:space="0" w:color="auto"/>
            </w:tcBorders>
            <w:vAlign w:val="center"/>
          </w:tcPr>
          <w:p w14:paraId="15C57F1B" w14:textId="4F6C9CB8" w:rsidR="00026057" w:rsidRPr="00096909" w:rsidRDefault="00802681" w:rsidP="004F09A2">
            <w:pPr>
              <w:tabs>
                <w:tab w:val="left" w:pos="3141"/>
              </w:tabs>
              <w:spacing w:before="20" w:after="20"/>
              <w:jc w:val="right"/>
              <w:rPr>
                <w:sz w:val="18"/>
                <w:szCs w:val="18"/>
              </w:rPr>
            </w:pPr>
            <w:r w:rsidRPr="00096909">
              <w:rPr>
                <w:sz w:val="18"/>
                <w:szCs w:val="18"/>
              </w:rPr>
              <w:t>0,</w:t>
            </w:r>
            <w:r w:rsidR="00647F22" w:rsidRPr="00096909">
              <w:rPr>
                <w:sz w:val="18"/>
                <w:szCs w:val="18"/>
              </w:rPr>
              <w:t>00*</w:t>
            </w:r>
          </w:p>
        </w:tc>
      </w:tr>
      <w:tr w:rsidR="00CB0432" w:rsidRPr="00096909" w14:paraId="2B2D3B11"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4FB947F6" w14:textId="77777777" w:rsidR="00CB0432" w:rsidRPr="00096909" w:rsidRDefault="00CB0432" w:rsidP="004F09A2">
            <w:pPr>
              <w:tabs>
                <w:tab w:val="left" w:pos="3141"/>
              </w:tabs>
              <w:spacing w:before="20" w:after="20"/>
              <w:rPr>
                <w:sz w:val="18"/>
                <w:szCs w:val="18"/>
              </w:rPr>
            </w:pPr>
            <w:r w:rsidRPr="00096909">
              <w:rPr>
                <w:sz w:val="18"/>
                <w:szCs w:val="18"/>
              </w:rPr>
              <w:t>R-410A</w:t>
            </w:r>
          </w:p>
        </w:tc>
        <w:tc>
          <w:tcPr>
            <w:tcW w:w="828" w:type="pct"/>
            <w:tcBorders>
              <w:top w:val="single" w:sz="4" w:space="0" w:color="auto"/>
              <w:left w:val="single" w:sz="4" w:space="0" w:color="auto"/>
              <w:bottom w:val="single" w:sz="4" w:space="0" w:color="auto"/>
              <w:right w:val="single" w:sz="4" w:space="0" w:color="auto"/>
            </w:tcBorders>
            <w:vAlign w:val="center"/>
          </w:tcPr>
          <w:p w14:paraId="120A9085" w14:textId="77777777" w:rsidR="00CB0432" w:rsidRPr="00096909" w:rsidRDefault="00CB0432" w:rsidP="004F09A2">
            <w:pPr>
              <w:tabs>
                <w:tab w:val="left" w:pos="3141"/>
              </w:tabs>
              <w:spacing w:before="20" w:after="20"/>
              <w:ind w:right="26"/>
              <w:jc w:val="right"/>
              <w:rPr>
                <w:sz w:val="18"/>
                <w:szCs w:val="18"/>
              </w:rPr>
            </w:pPr>
            <w:r w:rsidRPr="00096909">
              <w:rPr>
                <w:sz w:val="18"/>
                <w:szCs w:val="18"/>
              </w:rPr>
              <w:t>2.087,5</w:t>
            </w:r>
          </w:p>
        </w:tc>
        <w:tc>
          <w:tcPr>
            <w:tcW w:w="600" w:type="pct"/>
            <w:vAlign w:val="center"/>
          </w:tcPr>
          <w:p w14:paraId="3A57043A" w14:textId="7315760A" w:rsidR="00CB0432" w:rsidRPr="00096909" w:rsidRDefault="001B1243" w:rsidP="004F09A2">
            <w:pPr>
              <w:tabs>
                <w:tab w:val="left" w:pos="3141"/>
              </w:tabs>
              <w:spacing w:before="20" w:after="20"/>
              <w:jc w:val="right"/>
              <w:rPr>
                <w:sz w:val="18"/>
                <w:szCs w:val="18"/>
              </w:rPr>
            </w:pPr>
            <w:r w:rsidRPr="00096909">
              <w:rPr>
                <w:sz w:val="18"/>
                <w:szCs w:val="18"/>
              </w:rPr>
              <w:t>15,30</w:t>
            </w:r>
          </w:p>
        </w:tc>
        <w:tc>
          <w:tcPr>
            <w:tcW w:w="600" w:type="pct"/>
            <w:tcBorders>
              <w:top w:val="single" w:sz="4" w:space="0" w:color="auto"/>
              <w:left w:val="single" w:sz="4" w:space="0" w:color="auto"/>
              <w:bottom w:val="single" w:sz="4" w:space="0" w:color="auto"/>
              <w:right w:val="single" w:sz="4" w:space="0" w:color="auto"/>
            </w:tcBorders>
            <w:vAlign w:val="center"/>
          </w:tcPr>
          <w:p w14:paraId="3749EA9B" w14:textId="5B44699D" w:rsidR="00CB0432" w:rsidRPr="00096909" w:rsidRDefault="006F5515" w:rsidP="004F09A2">
            <w:pPr>
              <w:tabs>
                <w:tab w:val="left" w:pos="3141"/>
              </w:tabs>
              <w:spacing w:before="20" w:after="20"/>
              <w:jc w:val="right"/>
              <w:rPr>
                <w:sz w:val="18"/>
                <w:szCs w:val="18"/>
              </w:rPr>
            </w:pPr>
            <w:r w:rsidRPr="00096909">
              <w:rPr>
                <w:sz w:val="18"/>
                <w:szCs w:val="18"/>
              </w:rPr>
              <w:t>44,30</w:t>
            </w:r>
          </w:p>
        </w:tc>
        <w:tc>
          <w:tcPr>
            <w:tcW w:w="600" w:type="pct"/>
            <w:tcBorders>
              <w:top w:val="single" w:sz="4" w:space="0" w:color="auto"/>
              <w:left w:val="single" w:sz="4" w:space="0" w:color="auto"/>
              <w:bottom w:val="single" w:sz="4" w:space="0" w:color="auto"/>
              <w:right w:val="single" w:sz="4" w:space="0" w:color="auto"/>
            </w:tcBorders>
            <w:vAlign w:val="center"/>
          </w:tcPr>
          <w:p w14:paraId="29BA055E" w14:textId="04D46ED7" w:rsidR="00CB0432" w:rsidRPr="00096909" w:rsidRDefault="003B0603" w:rsidP="004F09A2">
            <w:pPr>
              <w:tabs>
                <w:tab w:val="left" w:pos="3141"/>
              </w:tabs>
              <w:spacing w:before="20" w:after="20"/>
              <w:jc w:val="right"/>
              <w:rPr>
                <w:sz w:val="18"/>
                <w:szCs w:val="18"/>
              </w:rPr>
            </w:pPr>
            <w:r w:rsidRPr="00096909">
              <w:rPr>
                <w:sz w:val="18"/>
                <w:szCs w:val="18"/>
              </w:rPr>
              <w:t>51,23</w:t>
            </w:r>
          </w:p>
        </w:tc>
        <w:tc>
          <w:tcPr>
            <w:tcW w:w="600" w:type="pct"/>
            <w:tcBorders>
              <w:top w:val="single" w:sz="4" w:space="0" w:color="auto"/>
              <w:left w:val="single" w:sz="4" w:space="0" w:color="auto"/>
              <w:bottom w:val="single" w:sz="4" w:space="0" w:color="auto"/>
              <w:right w:val="single" w:sz="4" w:space="0" w:color="auto"/>
            </w:tcBorders>
            <w:vAlign w:val="center"/>
          </w:tcPr>
          <w:p w14:paraId="606C9E72" w14:textId="7D0567CE" w:rsidR="00CB0432" w:rsidRPr="00096909" w:rsidRDefault="001F3AD9" w:rsidP="004F09A2">
            <w:pPr>
              <w:tabs>
                <w:tab w:val="left" w:pos="3141"/>
              </w:tabs>
              <w:spacing w:before="20" w:after="20"/>
              <w:jc w:val="right"/>
              <w:rPr>
                <w:sz w:val="18"/>
                <w:szCs w:val="18"/>
              </w:rPr>
            </w:pPr>
            <w:r w:rsidRPr="00096909">
              <w:rPr>
                <w:sz w:val="18"/>
                <w:szCs w:val="18"/>
              </w:rPr>
              <w:t>52,1</w:t>
            </w:r>
          </w:p>
        </w:tc>
        <w:tc>
          <w:tcPr>
            <w:tcW w:w="600" w:type="pct"/>
            <w:tcBorders>
              <w:top w:val="single" w:sz="4" w:space="0" w:color="auto"/>
              <w:left w:val="single" w:sz="4" w:space="0" w:color="auto"/>
              <w:bottom w:val="single" w:sz="4" w:space="0" w:color="auto"/>
              <w:right w:val="single" w:sz="4" w:space="0" w:color="auto"/>
            </w:tcBorders>
            <w:vAlign w:val="center"/>
          </w:tcPr>
          <w:p w14:paraId="42075734" w14:textId="56F70079" w:rsidR="00CB0432" w:rsidRPr="00096909" w:rsidRDefault="0063097E" w:rsidP="004F09A2">
            <w:pPr>
              <w:tabs>
                <w:tab w:val="left" w:pos="3141"/>
              </w:tabs>
              <w:spacing w:before="20" w:after="20"/>
              <w:jc w:val="right"/>
              <w:rPr>
                <w:sz w:val="18"/>
                <w:szCs w:val="18"/>
              </w:rPr>
            </w:pPr>
            <w:r w:rsidRPr="00096909">
              <w:rPr>
                <w:sz w:val="18"/>
                <w:szCs w:val="18"/>
              </w:rPr>
              <w:t>33</w:t>
            </w:r>
            <w:r w:rsidR="00D81CAC">
              <w:rPr>
                <w:sz w:val="18"/>
                <w:szCs w:val="18"/>
              </w:rPr>
              <w:t>,00</w:t>
            </w:r>
          </w:p>
        </w:tc>
        <w:tc>
          <w:tcPr>
            <w:tcW w:w="597" w:type="pct"/>
            <w:tcBorders>
              <w:top w:val="single" w:sz="4" w:space="0" w:color="auto"/>
              <w:left w:val="single" w:sz="4" w:space="0" w:color="auto"/>
              <w:bottom w:val="single" w:sz="4" w:space="0" w:color="auto"/>
              <w:right w:val="single" w:sz="4" w:space="0" w:color="auto"/>
            </w:tcBorders>
            <w:vAlign w:val="center"/>
          </w:tcPr>
          <w:p w14:paraId="2EA92CED" w14:textId="4507DC53" w:rsidR="00CB0432" w:rsidRPr="00096909" w:rsidRDefault="00802681" w:rsidP="004F09A2">
            <w:pPr>
              <w:tabs>
                <w:tab w:val="left" w:pos="3141"/>
              </w:tabs>
              <w:spacing w:before="20" w:after="20"/>
              <w:jc w:val="right"/>
              <w:rPr>
                <w:sz w:val="18"/>
                <w:szCs w:val="18"/>
              </w:rPr>
            </w:pPr>
            <w:r w:rsidRPr="00096909">
              <w:rPr>
                <w:sz w:val="18"/>
                <w:szCs w:val="18"/>
              </w:rPr>
              <w:t>34,70</w:t>
            </w:r>
          </w:p>
        </w:tc>
      </w:tr>
      <w:tr w:rsidR="00CB0432" w:rsidRPr="00096909" w14:paraId="258C5933" w14:textId="77777777" w:rsidTr="00096909">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FD325" w14:textId="35A65147" w:rsidR="00CB0432" w:rsidRPr="00096909" w:rsidRDefault="00B53DF9" w:rsidP="004F09A2">
            <w:pPr>
              <w:tabs>
                <w:tab w:val="left" w:pos="3141"/>
              </w:tabs>
              <w:spacing w:before="20" w:after="20"/>
              <w:rPr>
                <w:sz w:val="18"/>
                <w:szCs w:val="18"/>
              </w:rPr>
            </w:pPr>
            <w:r w:rsidRPr="00096909">
              <w:rPr>
                <w:sz w:val="18"/>
                <w:szCs w:val="18"/>
              </w:rPr>
              <w:t>R-507A</w:t>
            </w:r>
          </w:p>
        </w:tc>
        <w:tc>
          <w:tcPr>
            <w:tcW w:w="8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3EF5D" w14:textId="26FE6313" w:rsidR="00CB0432" w:rsidRPr="00096909" w:rsidRDefault="00B53DF9" w:rsidP="004F09A2">
            <w:pPr>
              <w:tabs>
                <w:tab w:val="left" w:pos="3141"/>
              </w:tabs>
              <w:spacing w:before="20" w:after="20"/>
              <w:ind w:right="26"/>
              <w:jc w:val="right"/>
              <w:rPr>
                <w:sz w:val="18"/>
                <w:szCs w:val="18"/>
              </w:rPr>
            </w:pPr>
            <w:r w:rsidRPr="00096909">
              <w:rPr>
                <w:sz w:val="18"/>
                <w:szCs w:val="18"/>
              </w:rPr>
              <w:t>3.985</w:t>
            </w:r>
          </w:p>
        </w:tc>
        <w:tc>
          <w:tcPr>
            <w:tcW w:w="600" w:type="pct"/>
            <w:shd w:val="clear" w:color="auto" w:fill="FFFFFF" w:themeFill="background1"/>
            <w:vAlign w:val="center"/>
          </w:tcPr>
          <w:p w14:paraId="2E5269C0" w14:textId="37A93F20" w:rsidR="00CB0432" w:rsidRPr="00096909" w:rsidRDefault="00DB1002" w:rsidP="004F09A2">
            <w:pPr>
              <w:tabs>
                <w:tab w:val="left" w:pos="3141"/>
              </w:tabs>
              <w:spacing w:before="20" w:after="20"/>
              <w:jc w:val="right"/>
              <w:rPr>
                <w:sz w:val="18"/>
                <w:szCs w:val="18"/>
              </w:rPr>
            </w:pPr>
            <w:r w:rsidRPr="00096909">
              <w:rPr>
                <w:sz w:val="18"/>
                <w:szCs w:val="18"/>
              </w:rPr>
              <w:t>17,80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FBB1D" w14:textId="19240EFE" w:rsidR="00CB0432" w:rsidRPr="00096909" w:rsidRDefault="006B68CC" w:rsidP="004F09A2">
            <w:pPr>
              <w:tabs>
                <w:tab w:val="left" w:pos="3141"/>
              </w:tabs>
              <w:spacing w:before="20" w:after="20"/>
              <w:jc w:val="right"/>
              <w:rPr>
                <w:sz w:val="18"/>
                <w:szCs w:val="18"/>
              </w:rPr>
            </w:pPr>
            <w:r w:rsidRPr="00096909">
              <w:rPr>
                <w:sz w:val="18"/>
                <w:szCs w:val="18"/>
              </w:rPr>
              <w:t>20,70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A06E3" w14:textId="2624F72A" w:rsidR="00CB0432" w:rsidRPr="00096909" w:rsidRDefault="003B0603" w:rsidP="004F09A2">
            <w:pPr>
              <w:tabs>
                <w:tab w:val="left" w:pos="3141"/>
              </w:tabs>
              <w:spacing w:before="20" w:after="20"/>
              <w:jc w:val="right"/>
              <w:rPr>
                <w:sz w:val="18"/>
                <w:szCs w:val="18"/>
              </w:rPr>
            </w:pPr>
            <w:r w:rsidRPr="00096909">
              <w:rPr>
                <w:sz w:val="18"/>
                <w:szCs w:val="18"/>
              </w:rPr>
              <w:t>23,78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70F44" w14:textId="39ACA165" w:rsidR="00CB0432" w:rsidRPr="00096909" w:rsidRDefault="001F3AD9" w:rsidP="004F09A2">
            <w:pPr>
              <w:tabs>
                <w:tab w:val="left" w:pos="3141"/>
              </w:tabs>
              <w:spacing w:before="20" w:after="20"/>
              <w:jc w:val="right"/>
              <w:rPr>
                <w:sz w:val="18"/>
                <w:szCs w:val="18"/>
              </w:rPr>
            </w:pPr>
            <w:r w:rsidRPr="00096909">
              <w:rPr>
                <w:sz w:val="18"/>
                <w:szCs w:val="18"/>
              </w:rPr>
              <w:t>22,56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168E6" w14:textId="22CAF6F6" w:rsidR="00CB0432" w:rsidRPr="00096909" w:rsidRDefault="005F325E" w:rsidP="004F09A2">
            <w:pPr>
              <w:tabs>
                <w:tab w:val="left" w:pos="3141"/>
              </w:tabs>
              <w:spacing w:before="20" w:after="20"/>
              <w:jc w:val="right"/>
              <w:rPr>
                <w:sz w:val="18"/>
                <w:szCs w:val="18"/>
              </w:rPr>
            </w:pPr>
            <w:r w:rsidRPr="00096909">
              <w:rPr>
                <w:sz w:val="18"/>
                <w:szCs w:val="18"/>
              </w:rPr>
              <w:t>16,00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222C2" w14:textId="5C28926D" w:rsidR="00CB0432" w:rsidRPr="00096909" w:rsidRDefault="0078040D" w:rsidP="004F09A2">
            <w:pPr>
              <w:tabs>
                <w:tab w:val="left" w:pos="3141"/>
              </w:tabs>
              <w:spacing w:before="20" w:after="20"/>
              <w:jc w:val="right"/>
              <w:rPr>
                <w:sz w:val="18"/>
                <w:szCs w:val="18"/>
              </w:rPr>
            </w:pPr>
            <w:r w:rsidRPr="00096909">
              <w:rPr>
                <w:sz w:val="18"/>
                <w:szCs w:val="18"/>
              </w:rPr>
              <w:t>17,52</w:t>
            </w:r>
          </w:p>
        </w:tc>
      </w:tr>
      <w:tr w:rsidR="00CB0432" w:rsidRPr="00096909" w14:paraId="09FDD234" w14:textId="77777777" w:rsidTr="00096909">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F2F3D" w14:textId="77777777" w:rsidR="00CB0432" w:rsidRPr="00096909" w:rsidRDefault="00CB0432" w:rsidP="004F09A2">
            <w:pPr>
              <w:keepNext/>
              <w:tabs>
                <w:tab w:val="left" w:pos="3141"/>
              </w:tabs>
              <w:spacing w:before="20" w:after="20"/>
              <w:ind w:right="26"/>
              <w:jc w:val="left"/>
              <w:rPr>
                <w:sz w:val="18"/>
                <w:szCs w:val="18"/>
              </w:rPr>
            </w:pPr>
            <w:r w:rsidRPr="00096909">
              <w:rPr>
                <w:b/>
                <w:bCs/>
                <w:sz w:val="18"/>
                <w:szCs w:val="18"/>
                <w:lang w:eastAsia="en-CA"/>
              </w:rPr>
              <w:t>Total (tm)</w:t>
            </w:r>
          </w:p>
        </w:tc>
        <w:tc>
          <w:tcPr>
            <w:tcW w:w="600" w:type="pct"/>
            <w:shd w:val="clear" w:color="auto" w:fill="FFFFFF" w:themeFill="background1"/>
            <w:vAlign w:val="center"/>
          </w:tcPr>
          <w:p w14:paraId="184401F1" w14:textId="16B4B9EB" w:rsidR="00CB0432" w:rsidRPr="00096909" w:rsidRDefault="00DB1002" w:rsidP="004F09A2">
            <w:pPr>
              <w:tabs>
                <w:tab w:val="left" w:pos="3141"/>
              </w:tabs>
              <w:spacing w:before="20" w:after="20"/>
              <w:jc w:val="right"/>
              <w:rPr>
                <w:b/>
                <w:bCs/>
                <w:sz w:val="18"/>
                <w:szCs w:val="18"/>
              </w:rPr>
            </w:pPr>
            <w:r w:rsidRPr="00096909">
              <w:rPr>
                <w:b/>
                <w:bCs/>
                <w:sz w:val="18"/>
                <w:szCs w:val="18"/>
              </w:rPr>
              <w:t>136,10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B38AC" w14:textId="64C778D9" w:rsidR="00CB0432" w:rsidRPr="00096909" w:rsidRDefault="009A0378" w:rsidP="004F09A2">
            <w:pPr>
              <w:tabs>
                <w:tab w:val="left" w:pos="3141"/>
              </w:tabs>
              <w:spacing w:before="20" w:after="20"/>
              <w:jc w:val="right"/>
              <w:rPr>
                <w:b/>
                <w:bCs/>
                <w:sz w:val="18"/>
                <w:szCs w:val="18"/>
              </w:rPr>
            </w:pPr>
            <w:r w:rsidRPr="00096909">
              <w:rPr>
                <w:b/>
                <w:bCs/>
                <w:sz w:val="18"/>
                <w:szCs w:val="18"/>
              </w:rPr>
              <w:t>288,86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89C1DA" w14:textId="69BCBAD3" w:rsidR="00CB0432" w:rsidRPr="00096909" w:rsidRDefault="00EA5389" w:rsidP="004F09A2">
            <w:pPr>
              <w:tabs>
                <w:tab w:val="left" w:pos="3141"/>
              </w:tabs>
              <w:spacing w:before="20" w:after="20"/>
              <w:jc w:val="right"/>
              <w:rPr>
                <w:b/>
                <w:bCs/>
                <w:sz w:val="18"/>
                <w:szCs w:val="18"/>
              </w:rPr>
            </w:pPr>
            <w:r w:rsidRPr="00096909">
              <w:rPr>
                <w:b/>
                <w:bCs/>
                <w:sz w:val="18"/>
                <w:szCs w:val="18"/>
              </w:rPr>
              <w:t>359,51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E97D8" w14:textId="25575ED3" w:rsidR="00CB0432" w:rsidRPr="00096909" w:rsidRDefault="004B6E80" w:rsidP="004F09A2">
            <w:pPr>
              <w:tabs>
                <w:tab w:val="left" w:pos="3141"/>
              </w:tabs>
              <w:spacing w:before="20" w:after="20"/>
              <w:jc w:val="right"/>
              <w:rPr>
                <w:b/>
                <w:bCs/>
                <w:sz w:val="18"/>
                <w:szCs w:val="18"/>
              </w:rPr>
            </w:pPr>
            <w:r w:rsidRPr="00096909">
              <w:rPr>
                <w:b/>
                <w:bCs/>
                <w:sz w:val="18"/>
                <w:szCs w:val="18"/>
              </w:rPr>
              <w:t>363,</w:t>
            </w:r>
            <w:r w:rsidR="00BC16D6" w:rsidRPr="00096909">
              <w:rPr>
                <w:b/>
                <w:bCs/>
                <w:sz w:val="18"/>
                <w:szCs w:val="18"/>
              </w:rPr>
              <w:t>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41688" w14:textId="0BF5CB51" w:rsidR="00CB0432" w:rsidRPr="00096909" w:rsidRDefault="008735B4" w:rsidP="004F09A2">
            <w:pPr>
              <w:tabs>
                <w:tab w:val="left" w:pos="3141"/>
              </w:tabs>
              <w:spacing w:before="20" w:after="20"/>
              <w:jc w:val="right"/>
              <w:rPr>
                <w:b/>
                <w:bCs/>
                <w:sz w:val="18"/>
                <w:szCs w:val="18"/>
              </w:rPr>
            </w:pPr>
            <w:r w:rsidRPr="00096909">
              <w:rPr>
                <w:b/>
                <w:bCs/>
                <w:sz w:val="18"/>
                <w:szCs w:val="18"/>
              </w:rPr>
              <w:t>281,31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129D0" w14:textId="1FBB3352" w:rsidR="00CB0432" w:rsidRPr="00096909" w:rsidRDefault="0078040D" w:rsidP="004F09A2">
            <w:pPr>
              <w:tabs>
                <w:tab w:val="left" w:pos="3141"/>
              </w:tabs>
              <w:spacing w:before="20" w:after="20"/>
              <w:jc w:val="right"/>
              <w:rPr>
                <w:b/>
                <w:bCs/>
                <w:sz w:val="18"/>
                <w:szCs w:val="18"/>
              </w:rPr>
            </w:pPr>
            <w:r w:rsidRPr="00096909">
              <w:rPr>
                <w:b/>
                <w:bCs/>
                <w:sz w:val="18"/>
                <w:szCs w:val="18"/>
              </w:rPr>
              <w:t>280,26</w:t>
            </w:r>
          </w:p>
        </w:tc>
      </w:tr>
      <w:tr w:rsidR="00CB0432" w:rsidRPr="00096909" w14:paraId="53A6E719" w14:textId="77777777" w:rsidTr="00096909">
        <w:tc>
          <w:tcPr>
            <w:tcW w:w="5000" w:type="pct"/>
            <w:gridSpan w:val="8"/>
            <w:tcBorders>
              <w:right w:val="single" w:sz="4" w:space="0" w:color="auto"/>
            </w:tcBorders>
            <w:vAlign w:val="center"/>
          </w:tcPr>
          <w:p w14:paraId="62A0F369" w14:textId="0C0D0B1D" w:rsidR="00CB0432" w:rsidRPr="00096909" w:rsidRDefault="00CB0432" w:rsidP="004F09A2">
            <w:pPr>
              <w:keepNext/>
              <w:tabs>
                <w:tab w:val="left" w:pos="3141"/>
              </w:tabs>
              <w:spacing w:before="20" w:after="20"/>
              <w:jc w:val="center"/>
              <w:rPr>
                <w:b/>
                <w:bCs/>
                <w:sz w:val="18"/>
                <w:szCs w:val="18"/>
              </w:rPr>
            </w:pPr>
            <w:r w:rsidRPr="00096909">
              <w:rPr>
                <w:b/>
                <w:bCs/>
                <w:sz w:val="18"/>
                <w:szCs w:val="18"/>
              </w:rPr>
              <w:t>Toneladas</w:t>
            </w:r>
            <w:r w:rsidR="003E1D67">
              <w:rPr>
                <w:b/>
                <w:bCs/>
                <w:sz w:val="18"/>
                <w:szCs w:val="18"/>
              </w:rPr>
              <w:t xml:space="preserve"> de </w:t>
            </w:r>
            <w:r w:rsidRPr="00096909">
              <w:rPr>
                <w:b/>
                <w:bCs/>
                <w:sz w:val="18"/>
                <w:szCs w:val="18"/>
              </w:rPr>
              <w:t>CO₂ equivalente</w:t>
            </w:r>
          </w:p>
        </w:tc>
      </w:tr>
      <w:tr w:rsidR="00D81CAC" w:rsidRPr="00096909" w14:paraId="5A8D8FC6" w14:textId="77777777" w:rsidTr="003A41D2">
        <w:trPr>
          <w:trHeight w:val="159"/>
        </w:trPr>
        <w:tc>
          <w:tcPr>
            <w:tcW w:w="575" w:type="pct"/>
            <w:tcBorders>
              <w:top w:val="single" w:sz="4" w:space="0" w:color="auto"/>
              <w:left w:val="single" w:sz="4" w:space="0" w:color="auto"/>
              <w:bottom w:val="single" w:sz="4" w:space="0" w:color="auto"/>
              <w:right w:val="single" w:sz="4" w:space="0" w:color="auto"/>
            </w:tcBorders>
            <w:vAlign w:val="center"/>
          </w:tcPr>
          <w:p w14:paraId="44FC8FC2" w14:textId="77777777" w:rsidR="00D81CAC" w:rsidRPr="00096909" w:rsidRDefault="00D81CAC" w:rsidP="00D81CAC">
            <w:pPr>
              <w:keepNext/>
              <w:shd w:val="clear" w:color="auto" w:fill="FFFFFF" w:themeFill="background1"/>
              <w:spacing w:before="20" w:after="20"/>
              <w:rPr>
                <w:sz w:val="18"/>
                <w:szCs w:val="18"/>
              </w:rPr>
            </w:pPr>
            <w:r w:rsidRPr="00096909">
              <w:rPr>
                <w:sz w:val="18"/>
                <w:szCs w:val="18"/>
              </w:rPr>
              <w:t>HFC-32</w:t>
            </w:r>
          </w:p>
        </w:tc>
        <w:tc>
          <w:tcPr>
            <w:tcW w:w="828" w:type="pct"/>
            <w:tcBorders>
              <w:top w:val="single" w:sz="4" w:space="0" w:color="auto"/>
              <w:left w:val="single" w:sz="4" w:space="0" w:color="auto"/>
              <w:bottom w:val="single" w:sz="4" w:space="0" w:color="auto"/>
              <w:right w:val="single" w:sz="4" w:space="0" w:color="auto"/>
            </w:tcBorders>
            <w:vAlign w:val="center"/>
          </w:tcPr>
          <w:p w14:paraId="2823F1F9" w14:textId="77777777" w:rsidR="00D81CAC" w:rsidRPr="00096909" w:rsidRDefault="00D81CAC" w:rsidP="00D81CAC">
            <w:pPr>
              <w:keepNext/>
              <w:shd w:val="clear" w:color="auto" w:fill="FFFFFF" w:themeFill="background1"/>
              <w:spacing w:before="20" w:after="20"/>
              <w:ind w:right="26"/>
              <w:jc w:val="right"/>
              <w:rPr>
                <w:sz w:val="18"/>
                <w:szCs w:val="18"/>
              </w:rPr>
            </w:pPr>
            <w:r w:rsidRPr="00096909">
              <w:rPr>
                <w:sz w:val="18"/>
                <w:szCs w:val="18"/>
              </w:rPr>
              <w:t>675</w:t>
            </w:r>
          </w:p>
        </w:tc>
        <w:tc>
          <w:tcPr>
            <w:tcW w:w="600" w:type="pct"/>
            <w:vAlign w:val="center"/>
          </w:tcPr>
          <w:p w14:paraId="0606B7E6" w14:textId="353B2924" w:rsidR="00D81CAC" w:rsidRPr="00096909" w:rsidRDefault="00D81CAC" w:rsidP="00D81CAC">
            <w:pPr>
              <w:keepNext/>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tcPr>
          <w:p w14:paraId="4AC9AF3F" w14:textId="5F0DDBAD" w:rsidR="00D81CAC" w:rsidRPr="00096909" w:rsidRDefault="00D81CAC" w:rsidP="00D81CAC">
            <w:pPr>
              <w:keepNext/>
              <w:shd w:val="clear" w:color="auto" w:fill="FFFFFF" w:themeFill="background1"/>
              <w:spacing w:before="20" w:after="20"/>
              <w:jc w:val="right"/>
              <w:rPr>
                <w:sz w:val="18"/>
                <w:szCs w:val="18"/>
              </w:rPr>
            </w:pPr>
            <w:r w:rsidRPr="00A027C2">
              <w:rPr>
                <w:sz w:val="18"/>
                <w:szCs w:val="18"/>
              </w:rPr>
              <w:t>0</w:t>
            </w:r>
          </w:p>
        </w:tc>
        <w:tc>
          <w:tcPr>
            <w:tcW w:w="600" w:type="pct"/>
            <w:tcBorders>
              <w:top w:val="single" w:sz="4" w:space="0" w:color="auto"/>
              <w:left w:val="single" w:sz="4" w:space="0" w:color="auto"/>
              <w:bottom w:val="single" w:sz="4" w:space="0" w:color="auto"/>
              <w:right w:val="single" w:sz="4" w:space="0" w:color="auto"/>
            </w:tcBorders>
          </w:tcPr>
          <w:p w14:paraId="3654E2AC" w14:textId="7FD71D11" w:rsidR="00D81CAC" w:rsidRPr="00096909" w:rsidRDefault="00D81CAC" w:rsidP="00D81CAC">
            <w:pPr>
              <w:keepNext/>
              <w:shd w:val="clear" w:color="auto" w:fill="FFFFFF" w:themeFill="background1"/>
              <w:spacing w:before="20" w:after="20"/>
              <w:jc w:val="right"/>
              <w:rPr>
                <w:sz w:val="18"/>
                <w:szCs w:val="18"/>
              </w:rPr>
            </w:pPr>
            <w:r w:rsidRPr="00A027C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88B1B4" w14:textId="0F0F1C10" w:rsidR="00D81CAC" w:rsidRPr="00096909" w:rsidRDefault="00D81CAC" w:rsidP="00D81CAC">
            <w:pPr>
              <w:shd w:val="clear" w:color="auto" w:fill="FFFFFF" w:themeFill="background1"/>
              <w:spacing w:before="20" w:after="20"/>
              <w:jc w:val="right"/>
              <w:rPr>
                <w:sz w:val="18"/>
                <w:szCs w:val="18"/>
              </w:rPr>
            </w:pPr>
            <w:r w:rsidRPr="00A027C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642B3" w14:textId="7BB5883B" w:rsidR="00D81CAC" w:rsidRPr="00096909" w:rsidRDefault="00D81CAC" w:rsidP="00D81CAC">
            <w:pPr>
              <w:keepNext/>
              <w:shd w:val="clear" w:color="auto" w:fill="FFFFFF" w:themeFill="background1"/>
              <w:spacing w:before="20" w:after="20"/>
              <w:jc w:val="right"/>
              <w:rPr>
                <w:sz w:val="18"/>
                <w:szCs w:val="18"/>
              </w:rPr>
            </w:pPr>
            <w:r w:rsidRPr="00096909">
              <w:rPr>
                <w:sz w:val="18"/>
                <w:szCs w:val="18"/>
              </w:rPr>
              <w:t>1.350</w:t>
            </w:r>
          </w:p>
        </w:tc>
        <w:tc>
          <w:tcPr>
            <w:tcW w:w="597" w:type="pct"/>
            <w:tcBorders>
              <w:top w:val="single" w:sz="4" w:space="0" w:color="auto"/>
              <w:left w:val="single" w:sz="4" w:space="0" w:color="auto"/>
              <w:bottom w:val="single" w:sz="4" w:space="0" w:color="auto"/>
              <w:right w:val="single" w:sz="4" w:space="0" w:color="auto"/>
            </w:tcBorders>
            <w:vAlign w:val="center"/>
          </w:tcPr>
          <w:p w14:paraId="05098DB2" w14:textId="143B86FC" w:rsidR="00D81CAC" w:rsidRPr="00096909" w:rsidRDefault="00D81CAC" w:rsidP="00D81CAC">
            <w:pPr>
              <w:shd w:val="clear" w:color="auto" w:fill="FFFFFF" w:themeFill="background1"/>
              <w:spacing w:before="20" w:after="20"/>
              <w:jc w:val="right"/>
              <w:rPr>
                <w:sz w:val="18"/>
                <w:szCs w:val="18"/>
              </w:rPr>
            </w:pPr>
            <w:r w:rsidRPr="00096909">
              <w:rPr>
                <w:sz w:val="18"/>
                <w:szCs w:val="18"/>
              </w:rPr>
              <w:t>2,025</w:t>
            </w:r>
          </w:p>
        </w:tc>
      </w:tr>
      <w:tr w:rsidR="00656B18" w:rsidRPr="00096909" w14:paraId="6968A3D3"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03D17BEB" w14:textId="77777777" w:rsidR="00656B18" w:rsidRPr="00096909" w:rsidRDefault="00656B18" w:rsidP="00656B18">
            <w:pPr>
              <w:shd w:val="clear" w:color="auto" w:fill="FFFFFF" w:themeFill="background1"/>
              <w:spacing w:before="20" w:after="20"/>
              <w:rPr>
                <w:sz w:val="18"/>
                <w:szCs w:val="18"/>
              </w:rPr>
            </w:pPr>
            <w:r w:rsidRPr="00096909">
              <w:rPr>
                <w:sz w:val="18"/>
                <w:szCs w:val="18"/>
              </w:rPr>
              <w:t>HFC-134a</w:t>
            </w:r>
          </w:p>
        </w:tc>
        <w:tc>
          <w:tcPr>
            <w:tcW w:w="828" w:type="pct"/>
            <w:tcBorders>
              <w:top w:val="single" w:sz="4" w:space="0" w:color="auto"/>
              <w:left w:val="single" w:sz="4" w:space="0" w:color="auto"/>
              <w:bottom w:val="single" w:sz="4" w:space="0" w:color="auto"/>
              <w:right w:val="single" w:sz="4" w:space="0" w:color="auto"/>
            </w:tcBorders>
            <w:vAlign w:val="center"/>
          </w:tcPr>
          <w:p w14:paraId="168BA9CF" w14:textId="37D535E6" w:rsidR="00656B18" w:rsidRPr="00096909" w:rsidRDefault="00656B18" w:rsidP="00656B18">
            <w:pPr>
              <w:shd w:val="clear" w:color="auto" w:fill="FFFFFF" w:themeFill="background1"/>
              <w:spacing w:before="20" w:after="20"/>
              <w:ind w:right="26"/>
              <w:jc w:val="right"/>
              <w:rPr>
                <w:sz w:val="18"/>
                <w:szCs w:val="18"/>
              </w:rPr>
            </w:pPr>
            <w:r w:rsidRPr="00096909">
              <w:rPr>
                <w:sz w:val="18"/>
                <w:szCs w:val="18"/>
              </w:rPr>
              <w:t>1.43</w:t>
            </w:r>
            <w:r w:rsidR="00126000">
              <w:rPr>
                <w:sz w:val="18"/>
                <w:szCs w:val="18"/>
              </w:rPr>
              <w:t>0</w:t>
            </w:r>
          </w:p>
        </w:tc>
        <w:tc>
          <w:tcPr>
            <w:tcW w:w="600" w:type="pct"/>
            <w:vAlign w:val="center"/>
          </w:tcPr>
          <w:p w14:paraId="06FE2FF6" w14:textId="713B95AE" w:rsidR="00656B18" w:rsidRPr="00096909" w:rsidRDefault="00656B18" w:rsidP="00656B18">
            <w:pPr>
              <w:shd w:val="clear" w:color="auto" w:fill="FFFFFF" w:themeFill="background1"/>
              <w:spacing w:before="20" w:after="20"/>
              <w:jc w:val="right"/>
              <w:rPr>
                <w:sz w:val="18"/>
                <w:szCs w:val="18"/>
              </w:rPr>
            </w:pPr>
            <w:r w:rsidRPr="00096909">
              <w:rPr>
                <w:sz w:val="18"/>
                <w:szCs w:val="18"/>
              </w:rPr>
              <w:t>50.050</w:t>
            </w:r>
          </w:p>
        </w:tc>
        <w:tc>
          <w:tcPr>
            <w:tcW w:w="600" w:type="pct"/>
            <w:tcBorders>
              <w:top w:val="single" w:sz="4" w:space="0" w:color="auto"/>
              <w:left w:val="single" w:sz="4" w:space="0" w:color="auto"/>
              <w:bottom w:val="single" w:sz="4" w:space="0" w:color="auto"/>
              <w:right w:val="single" w:sz="4" w:space="0" w:color="auto"/>
            </w:tcBorders>
            <w:vAlign w:val="center"/>
          </w:tcPr>
          <w:p w14:paraId="6082A7F6" w14:textId="4A588856" w:rsidR="00656B18" w:rsidRPr="00096909" w:rsidRDefault="00656B18" w:rsidP="00656B18">
            <w:pPr>
              <w:shd w:val="clear" w:color="auto" w:fill="FFFFFF" w:themeFill="background1"/>
              <w:spacing w:before="20" w:after="20"/>
              <w:jc w:val="right"/>
              <w:rPr>
                <w:sz w:val="18"/>
                <w:szCs w:val="18"/>
              </w:rPr>
            </w:pPr>
            <w:r w:rsidRPr="00096909">
              <w:rPr>
                <w:sz w:val="18"/>
                <w:szCs w:val="18"/>
              </w:rPr>
              <w:t>131.503</w:t>
            </w:r>
          </w:p>
        </w:tc>
        <w:tc>
          <w:tcPr>
            <w:tcW w:w="600" w:type="pct"/>
            <w:tcBorders>
              <w:top w:val="single" w:sz="4" w:space="0" w:color="auto"/>
              <w:left w:val="single" w:sz="4" w:space="0" w:color="auto"/>
              <w:bottom w:val="single" w:sz="4" w:space="0" w:color="auto"/>
              <w:right w:val="single" w:sz="4" w:space="0" w:color="auto"/>
            </w:tcBorders>
            <w:vAlign w:val="center"/>
          </w:tcPr>
          <w:p w14:paraId="0F728008" w14:textId="7CACFE6D" w:rsidR="00656B18" w:rsidRPr="00096909" w:rsidRDefault="00656B18" w:rsidP="00656B18">
            <w:pPr>
              <w:shd w:val="clear" w:color="auto" w:fill="FFFFFF" w:themeFill="background1"/>
              <w:spacing w:before="20" w:after="20"/>
              <w:jc w:val="right"/>
              <w:rPr>
                <w:sz w:val="18"/>
                <w:szCs w:val="18"/>
              </w:rPr>
            </w:pPr>
            <w:r w:rsidRPr="00096909">
              <w:rPr>
                <w:sz w:val="18"/>
                <w:szCs w:val="18"/>
              </w:rPr>
              <w:t>193.050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66974" w14:textId="66177509" w:rsidR="00656B18" w:rsidRPr="00096909" w:rsidRDefault="00656B18" w:rsidP="00656B18">
            <w:pPr>
              <w:shd w:val="clear" w:color="auto" w:fill="FFFFFF" w:themeFill="background1"/>
              <w:spacing w:before="20" w:after="20"/>
              <w:jc w:val="right"/>
              <w:rPr>
                <w:sz w:val="18"/>
                <w:szCs w:val="18"/>
              </w:rPr>
            </w:pPr>
            <w:r w:rsidRPr="00096909">
              <w:rPr>
                <w:sz w:val="18"/>
                <w:szCs w:val="18"/>
              </w:rPr>
              <w:t>196 196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869F9" w14:textId="4B78C9CB" w:rsidR="00656B18" w:rsidRPr="00096909" w:rsidRDefault="00656B18" w:rsidP="008A099B">
            <w:pPr>
              <w:keepNext/>
              <w:shd w:val="clear" w:color="auto" w:fill="FFFFFF" w:themeFill="background1"/>
              <w:spacing w:before="20" w:after="20"/>
              <w:jc w:val="right"/>
              <w:rPr>
                <w:sz w:val="18"/>
                <w:szCs w:val="18"/>
              </w:rPr>
            </w:pPr>
            <w:r w:rsidRPr="00096909">
              <w:rPr>
                <w:sz w:val="18"/>
                <w:szCs w:val="18"/>
              </w:rPr>
              <w:t>178.764</w:t>
            </w:r>
          </w:p>
        </w:tc>
        <w:tc>
          <w:tcPr>
            <w:tcW w:w="597" w:type="pct"/>
            <w:tcBorders>
              <w:top w:val="single" w:sz="4" w:space="0" w:color="auto"/>
              <w:left w:val="single" w:sz="4" w:space="0" w:color="auto"/>
              <w:bottom w:val="single" w:sz="4" w:space="0" w:color="auto"/>
              <w:right w:val="single" w:sz="4" w:space="0" w:color="auto"/>
            </w:tcBorders>
            <w:vAlign w:val="center"/>
          </w:tcPr>
          <w:p w14:paraId="0E763F57" w14:textId="0864FF48" w:rsidR="00656B18" w:rsidRPr="00096909" w:rsidRDefault="00F0355E" w:rsidP="00656B18">
            <w:pPr>
              <w:shd w:val="clear" w:color="auto" w:fill="FFFFFF" w:themeFill="background1"/>
              <w:spacing w:before="20" w:after="20"/>
              <w:jc w:val="right"/>
              <w:rPr>
                <w:sz w:val="18"/>
                <w:szCs w:val="18"/>
              </w:rPr>
            </w:pPr>
            <w:r w:rsidRPr="00096909">
              <w:rPr>
                <w:sz w:val="18"/>
                <w:szCs w:val="18"/>
              </w:rPr>
              <w:t>170.356</w:t>
            </w:r>
          </w:p>
        </w:tc>
      </w:tr>
      <w:tr w:rsidR="00656B18" w:rsidRPr="00096909" w14:paraId="25CD9168"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59565B92" w14:textId="77777777" w:rsidR="00656B18" w:rsidRPr="00096909" w:rsidRDefault="00656B18" w:rsidP="00656B18">
            <w:pPr>
              <w:shd w:val="clear" w:color="auto" w:fill="FFFFFF" w:themeFill="background1"/>
              <w:spacing w:before="20" w:after="20"/>
              <w:rPr>
                <w:sz w:val="18"/>
                <w:szCs w:val="18"/>
              </w:rPr>
            </w:pPr>
            <w:r w:rsidRPr="00096909">
              <w:rPr>
                <w:sz w:val="18"/>
                <w:szCs w:val="18"/>
              </w:rPr>
              <w:t>R-404A</w:t>
            </w:r>
          </w:p>
        </w:tc>
        <w:tc>
          <w:tcPr>
            <w:tcW w:w="828" w:type="pct"/>
            <w:tcBorders>
              <w:top w:val="single" w:sz="4" w:space="0" w:color="auto"/>
              <w:left w:val="single" w:sz="4" w:space="0" w:color="auto"/>
              <w:bottom w:val="single" w:sz="4" w:space="0" w:color="auto"/>
              <w:right w:val="single" w:sz="4" w:space="0" w:color="auto"/>
            </w:tcBorders>
            <w:vAlign w:val="center"/>
          </w:tcPr>
          <w:p w14:paraId="6103CD40" w14:textId="77777777" w:rsidR="00656B18" w:rsidRPr="00096909" w:rsidRDefault="00656B18" w:rsidP="00656B18">
            <w:pPr>
              <w:shd w:val="clear" w:color="auto" w:fill="FFFFFF" w:themeFill="background1"/>
              <w:spacing w:before="20" w:after="20"/>
              <w:ind w:right="26"/>
              <w:jc w:val="right"/>
              <w:rPr>
                <w:sz w:val="18"/>
                <w:szCs w:val="18"/>
              </w:rPr>
            </w:pPr>
            <w:r w:rsidRPr="00096909">
              <w:rPr>
                <w:sz w:val="18"/>
                <w:szCs w:val="18"/>
              </w:rPr>
              <w:t>3.921,6</w:t>
            </w:r>
          </w:p>
        </w:tc>
        <w:tc>
          <w:tcPr>
            <w:tcW w:w="600" w:type="pct"/>
            <w:vAlign w:val="center"/>
          </w:tcPr>
          <w:p w14:paraId="69E5E897" w14:textId="3B421876" w:rsidR="00656B18" w:rsidRPr="00096909" w:rsidRDefault="00656B18" w:rsidP="00656B18">
            <w:pPr>
              <w:shd w:val="clear" w:color="auto" w:fill="FFFFFF" w:themeFill="background1"/>
              <w:spacing w:before="20" w:after="20"/>
              <w:jc w:val="right"/>
              <w:rPr>
                <w:sz w:val="18"/>
                <w:szCs w:val="18"/>
              </w:rPr>
            </w:pPr>
            <w:r w:rsidRPr="00096909">
              <w:rPr>
                <w:sz w:val="18"/>
                <w:szCs w:val="18"/>
              </w:rPr>
              <w:t>36.863</w:t>
            </w:r>
          </w:p>
        </w:tc>
        <w:tc>
          <w:tcPr>
            <w:tcW w:w="600" w:type="pct"/>
            <w:tcBorders>
              <w:top w:val="single" w:sz="4" w:space="0" w:color="auto"/>
              <w:left w:val="single" w:sz="4" w:space="0" w:color="auto"/>
              <w:bottom w:val="single" w:sz="4" w:space="0" w:color="auto"/>
              <w:right w:val="single" w:sz="4" w:space="0" w:color="auto"/>
            </w:tcBorders>
            <w:vAlign w:val="center"/>
          </w:tcPr>
          <w:p w14:paraId="3418C89D" w14:textId="65F70ACF" w:rsidR="00656B18" w:rsidRPr="00096909" w:rsidRDefault="00656B18" w:rsidP="00656B18">
            <w:pPr>
              <w:shd w:val="clear" w:color="auto" w:fill="FFFFFF" w:themeFill="background1"/>
              <w:spacing w:before="20" w:after="20"/>
              <w:jc w:val="right"/>
              <w:rPr>
                <w:sz w:val="18"/>
                <w:szCs w:val="18"/>
              </w:rPr>
            </w:pPr>
            <w:r w:rsidRPr="00096909">
              <w:rPr>
                <w:sz w:val="18"/>
                <w:szCs w:val="18"/>
              </w:rPr>
              <w:t>241.571</w:t>
            </w:r>
          </w:p>
        </w:tc>
        <w:tc>
          <w:tcPr>
            <w:tcW w:w="600" w:type="pct"/>
            <w:tcBorders>
              <w:top w:val="single" w:sz="4" w:space="0" w:color="auto"/>
              <w:left w:val="single" w:sz="4" w:space="0" w:color="auto"/>
              <w:bottom w:val="single" w:sz="4" w:space="0" w:color="auto"/>
              <w:right w:val="single" w:sz="4" w:space="0" w:color="auto"/>
            </w:tcBorders>
            <w:vAlign w:val="center"/>
          </w:tcPr>
          <w:p w14:paraId="35D50E1F" w14:textId="2993D9A9" w:rsidR="00656B18" w:rsidRPr="00096909" w:rsidRDefault="00656B18" w:rsidP="00656B18">
            <w:pPr>
              <w:shd w:val="clear" w:color="auto" w:fill="FFFFFF" w:themeFill="background1"/>
              <w:spacing w:before="20" w:after="20"/>
              <w:jc w:val="right"/>
              <w:rPr>
                <w:sz w:val="18"/>
                <w:szCs w:val="18"/>
              </w:rPr>
            </w:pPr>
            <w:r w:rsidRPr="00096909">
              <w:rPr>
                <w:sz w:val="18"/>
                <w:szCs w:val="18"/>
              </w:rPr>
              <w:t>282.355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B81FE" w14:textId="6D89143C" w:rsidR="00656B18" w:rsidRPr="00096909" w:rsidRDefault="00656B18" w:rsidP="00656B18">
            <w:pPr>
              <w:shd w:val="clear" w:color="auto" w:fill="FFFFFF" w:themeFill="background1"/>
              <w:spacing w:before="20" w:after="20"/>
              <w:jc w:val="right"/>
              <w:rPr>
                <w:sz w:val="18"/>
                <w:szCs w:val="18"/>
              </w:rPr>
            </w:pPr>
            <w:r w:rsidRPr="00096909">
              <w:rPr>
                <w:sz w:val="18"/>
                <w:szCs w:val="18"/>
              </w:rPr>
              <w:t>290.198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6D919" w14:textId="4CCF9D18" w:rsidR="00656B18" w:rsidRPr="00096909" w:rsidRDefault="00656B18" w:rsidP="008A099B">
            <w:pPr>
              <w:keepNext/>
              <w:shd w:val="clear" w:color="auto" w:fill="FFFFFF" w:themeFill="background1"/>
              <w:spacing w:before="20" w:after="20"/>
              <w:jc w:val="right"/>
              <w:rPr>
                <w:sz w:val="18"/>
                <w:szCs w:val="18"/>
              </w:rPr>
            </w:pPr>
            <w:r w:rsidRPr="00096909">
              <w:rPr>
                <w:sz w:val="18"/>
                <w:szCs w:val="18"/>
              </w:rPr>
              <w:t>212.943</w:t>
            </w:r>
          </w:p>
        </w:tc>
        <w:tc>
          <w:tcPr>
            <w:tcW w:w="597" w:type="pct"/>
            <w:tcBorders>
              <w:top w:val="single" w:sz="4" w:space="0" w:color="auto"/>
              <w:left w:val="single" w:sz="4" w:space="0" w:color="auto"/>
              <w:bottom w:val="single" w:sz="4" w:space="0" w:color="auto"/>
              <w:right w:val="single" w:sz="4" w:space="0" w:color="auto"/>
            </w:tcBorders>
            <w:vAlign w:val="center"/>
          </w:tcPr>
          <w:p w14:paraId="09C3562C" w14:textId="144A509D" w:rsidR="00656B18" w:rsidRPr="00096909" w:rsidRDefault="00F0355E" w:rsidP="00656B18">
            <w:pPr>
              <w:shd w:val="clear" w:color="auto" w:fill="FFFFFF" w:themeFill="background1"/>
              <w:spacing w:before="20" w:after="20"/>
              <w:jc w:val="right"/>
              <w:rPr>
                <w:sz w:val="18"/>
                <w:szCs w:val="18"/>
              </w:rPr>
            </w:pPr>
            <w:r w:rsidRPr="00096909">
              <w:rPr>
                <w:sz w:val="18"/>
                <w:szCs w:val="18"/>
              </w:rPr>
              <w:t>200.</w:t>
            </w:r>
            <w:r w:rsidR="00481334" w:rsidRPr="00096909">
              <w:rPr>
                <w:sz w:val="18"/>
                <w:szCs w:val="18"/>
              </w:rPr>
              <w:t>982</w:t>
            </w:r>
          </w:p>
        </w:tc>
      </w:tr>
      <w:tr w:rsidR="003C325D" w:rsidRPr="00096909" w14:paraId="5D604E02" w14:textId="77777777" w:rsidTr="00356A68">
        <w:tc>
          <w:tcPr>
            <w:tcW w:w="575" w:type="pct"/>
            <w:tcBorders>
              <w:top w:val="single" w:sz="4" w:space="0" w:color="auto"/>
              <w:left w:val="single" w:sz="4" w:space="0" w:color="auto"/>
              <w:bottom w:val="single" w:sz="4" w:space="0" w:color="auto"/>
              <w:right w:val="single" w:sz="4" w:space="0" w:color="auto"/>
            </w:tcBorders>
            <w:vAlign w:val="center"/>
          </w:tcPr>
          <w:p w14:paraId="0B7180C3" w14:textId="46EC1724" w:rsidR="003C325D" w:rsidRPr="00096909" w:rsidRDefault="003C325D" w:rsidP="003C325D">
            <w:pPr>
              <w:shd w:val="clear" w:color="auto" w:fill="FFFFFF" w:themeFill="background1"/>
              <w:spacing w:before="20" w:after="20"/>
              <w:rPr>
                <w:sz w:val="18"/>
                <w:szCs w:val="18"/>
              </w:rPr>
            </w:pPr>
            <w:r w:rsidRPr="00096909">
              <w:rPr>
                <w:sz w:val="18"/>
                <w:szCs w:val="18"/>
              </w:rPr>
              <w:t>R-407A*</w:t>
            </w:r>
          </w:p>
        </w:tc>
        <w:tc>
          <w:tcPr>
            <w:tcW w:w="828" w:type="pct"/>
            <w:tcBorders>
              <w:top w:val="single" w:sz="4" w:space="0" w:color="auto"/>
              <w:left w:val="single" w:sz="4" w:space="0" w:color="auto"/>
              <w:bottom w:val="single" w:sz="4" w:space="0" w:color="auto"/>
              <w:right w:val="single" w:sz="4" w:space="0" w:color="auto"/>
            </w:tcBorders>
            <w:vAlign w:val="center"/>
          </w:tcPr>
          <w:p w14:paraId="1C6572C3" w14:textId="149CD255" w:rsidR="003C325D" w:rsidRPr="00096909" w:rsidRDefault="003C325D" w:rsidP="003C325D">
            <w:pPr>
              <w:shd w:val="clear" w:color="auto" w:fill="FFFFFF" w:themeFill="background1"/>
              <w:spacing w:before="20" w:after="20"/>
              <w:ind w:right="26"/>
              <w:jc w:val="right"/>
              <w:rPr>
                <w:sz w:val="18"/>
                <w:szCs w:val="18"/>
              </w:rPr>
            </w:pPr>
            <w:r w:rsidRPr="00096909">
              <w:rPr>
                <w:sz w:val="18"/>
                <w:szCs w:val="18"/>
              </w:rPr>
              <w:t>2.107</w:t>
            </w:r>
          </w:p>
        </w:tc>
        <w:tc>
          <w:tcPr>
            <w:tcW w:w="600" w:type="pct"/>
          </w:tcPr>
          <w:p w14:paraId="7AF065F9" w14:textId="117C4A59" w:rsidR="003C325D" w:rsidRPr="00096909" w:rsidRDefault="003C325D" w:rsidP="003C325D">
            <w:pPr>
              <w:shd w:val="clear" w:color="auto" w:fill="FFFFFF" w:themeFill="background1"/>
              <w:spacing w:before="20" w:after="20"/>
              <w:jc w:val="right"/>
              <w:rPr>
                <w:sz w:val="18"/>
                <w:szCs w:val="18"/>
              </w:rPr>
            </w:pPr>
            <w:r w:rsidRPr="006F7495">
              <w:rPr>
                <w:sz w:val="18"/>
                <w:szCs w:val="18"/>
              </w:rPr>
              <w:t>0</w:t>
            </w:r>
          </w:p>
        </w:tc>
        <w:tc>
          <w:tcPr>
            <w:tcW w:w="600" w:type="pct"/>
            <w:tcBorders>
              <w:top w:val="single" w:sz="4" w:space="0" w:color="auto"/>
              <w:left w:val="single" w:sz="4" w:space="0" w:color="auto"/>
              <w:bottom w:val="single" w:sz="4" w:space="0" w:color="auto"/>
              <w:right w:val="single" w:sz="4" w:space="0" w:color="auto"/>
            </w:tcBorders>
          </w:tcPr>
          <w:p w14:paraId="7384F811" w14:textId="06CFD79D" w:rsidR="003C325D" w:rsidRPr="00096909" w:rsidRDefault="003C325D" w:rsidP="003C325D">
            <w:pPr>
              <w:shd w:val="clear" w:color="auto" w:fill="FFFFFF" w:themeFill="background1"/>
              <w:spacing w:before="20" w:after="20"/>
              <w:jc w:val="right"/>
              <w:rPr>
                <w:sz w:val="18"/>
                <w:szCs w:val="18"/>
              </w:rPr>
            </w:pPr>
            <w:r w:rsidRPr="006F7495">
              <w:rPr>
                <w:sz w:val="18"/>
                <w:szCs w:val="18"/>
              </w:rPr>
              <w:t>0</w:t>
            </w:r>
          </w:p>
        </w:tc>
        <w:tc>
          <w:tcPr>
            <w:tcW w:w="600" w:type="pct"/>
            <w:tcBorders>
              <w:top w:val="single" w:sz="4" w:space="0" w:color="auto"/>
              <w:left w:val="single" w:sz="4" w:space="0" w:color="auto"/>
              <w:bottom w:val="single" w:sz="4" w:space="0" w:color="auto"/>
              <w:right w:val="single" w:sz="4" w:space="0" w:color="auto"/>
            </w:tcBorders>
          </w:tcPr>
          <w:p w14:paraId="4F2D92B2" w14:textId="0AF5DE18" w:rsidR="003C325D" w:rsidRPr="00096909" w:rsidRDefault="003C325D" w:rsidP="003C325D">
            <w:pPr>
              <w:shd w:val="clear" w:color="auto" w:fill="FFFFFF" w:themeFill="background1"/>
              <w:spacing w:before="20" w:after="20"/>
              <w:jc w:val="right"/>
              <w:rPr>
                <w:sz w:val="18"/>
                <w:szCs w:val="18"/>
              </w:rPr>
            </w:pPr>
            <w:r w:rsidRPr="006F7495">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618D82" w14:textId="1E1F2F7E" w:rsidR="003C325D" w:rsidRPr="00096909" w:rsidRDefault="003C325D" w:rsidP="003C325D">
            <w:pPr>
              <w:shd w:val="clear" w:color="auto" w:fill="FFFFFF" w:themeFill="background1"/>
              <w:spacing w:before="20" w:after="20"/>
              <w:jc w:val="right"/>
              <w:rPr>
                <w:sz w:val="18"/>
                <w:szCs w:val="18"/>
              </w:rPr>
            </w:pPr>
            <w:r w:rsidRPr="006F7495">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7E7BB6" w14:textId="652116CC" w:rsidR="003C325D" w:rsidRPr="00096909" w:rsidRDefault="003C325D" w:rsidP="003C325D">
            <w:pPr>
              <w:keepNext/>
              <w:shd w:val="clear" w:color="auto" w:fill="FFFFFF" w:themeFill="background1"/>
              <w:spacing w:before="20" w:after="20"/>
              <w:jc w:val="right"/>
              <w:rPr>
                <w:sz w:val="18"/>
                <w:szCs w:val="18"/>
              </w:rPr>
            </w:pPr>
            <w:r w:rsidRPr="006F7495">
              <w:rPr>
                <w:sz w:val="18"/>
                <w:szCs w:val="18"/>
              </w:rPr>
              <w:t>0</w:t>
            </w:r>
          </w:p>
        </w:tc>
        <w:tc>
          <w:tcPr>
            <w:tcW w:w="597" w:type="pct"/>
            <w:tcBorders>
              <w:top w:val="single" w:sz="4" w:space="0" w:color="auto"/>
              <w:left w:val="single" w:sz="4" w:space="0" w:color="auto"/>
              <w:bottom w:val="single" w:sz="4" w:space="0" w:color="auto"/>
              <w:right w:val="single" w:sz="4" w:space="0" w:color="auto"/>
            </w:tcBorders>
            <w:vAlign w:val="center"/>
          </w:tcPr>
          <w:p w14:paraId="765CB388" w14:textId="771781B3" w:rsidR="003C325D" w:rsidRPr="00096909" w:rsidRDefault="003C325D" w:rsidP="003C325D">
            <w:pPr>
              <w:shd w:val="clear" w:color="auto" w:fill="FFFFFF" w:themeFill="background1"/>
              <w:spacing w:before="20" w:after="20"/>
              <w:jc w:val="right"/>
              <w:rPr>
                <w:sz w:val="18"/>
                <w:szCs w:val="18"/>
              </w:rPr>
            </w:pPr>
            <w:r w:rsidRPr="00096909">
              <w:rPr>
                <w:sz w:val="18"/>
                <w:szCs w:val="18"/>
              </w:rPr>
              <w:t>*115.169</w:t>
            </w:r>
          </w:p>
        </w:tc>
      </w:tr>
      <w:tr w:rsidR="00656B18" w:rsidRPr="00096909" w14:paraId="7DDEADC2"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53AE9D14" w14:textId="3D166921" w:rsidR="00656B18" w:rsidRPr="00096909" w:rsidRDefault="00A868C3" w:rsidP="00656B18">
            <w:pPr>
              <w:shd w:val="clear" w:color="auto" w:fill="FFFFFF" w:themeFill="background1"/>
              <w:spacing w:before="20" w:after="20"/>
              <w:rPr>
                <w:sz w:val="18"/>
                <w:szCs w:val="18"/>
              </w:rPr>
            </w:pPr>
            <w:r w:rsidRPr="00096909">
              <w:rPr>
                <w:sz w:val="18"/>
                <w:szCs w:val="18"/>
              </w:rPr>
              <w:t>R-407C</w:t>
            </w:r>
          </w:p>
        </w:tc>
        <w:tc>
          <w:tcPr>
            <w:tcW w:w="828" w:type="pct"/>
            <w:tcBorders>
              <w:top w:val="single" w:sz="4" w:space="0" w:color="auto"/>
              <w:left w:val="single" w:sz="4" w:space="0" w:color="auto"/>
              <w:bottom w:val="single" w:sz="4" w:space="0" w:color="auto"/>
              <w:right w:val="single" w:sz="4" w:space="0" w:color="auto"/>
            </w:tcBorders>
            <w:vAlign w:val="center"/>
          </w:tcPr>
          <w:p w14:paraId="6CCCF01D" w14:textId="73249A8A" w:rsidR="00656B18" w:rsidRPr="00096909" w:rsidRDefault="00656B18" w:rsidP="00656B18">
            <w:pPr>
              <w:shd w:val="clear" w:color="auto" w:fill="FFFFFF" w:themeFill="background1"/>
              <w:spacing w:before="20" w:after="20"/>
              <w:ind w:right="26"/>
              <w:jc w:val="right"/>
              <w:rPr>
                <w:sz w:val="18"/>
                <w:szCs w:val="18"/>
              </w:rPr>
            </w:pPr>
            <w:r w:rsidRPr="00096909">
              <w:rPr>
                <w:sz w:val="18"/>
                <w:szCs w:val="18"/>
              </w:rPr>
              <w:t>1.773,85</w:t>
            </w:r>
          </w:p>
        </w:tc>
        <w:tc>
          <w:tcPr>
            <w:tcW w:w="600" w:type="pct"/>
            <w:vAlign w:val="center"/>
          </w:tcPr>
          <w:p w14:paraId="0D247F4D" w14:textId="25E36265" w:rsidR="00656B18" w:rsidRPr="00096909" w:rsidRDefault="00656B18" w:rsidP="00656B18">
            <w:pPr>
              <w:shd w:val="clear" w:color="auto" w:fill="FFFFFF" w:themeFill="background1"/>
              <w:spacing w:before="20" w:after="20"/>
              <w:jc w:val="right"/>
              <w:rPr>
                <w:sz w:val="18"/>
                <w:szCs w:val="18"/>
              </w:rPr>
            </w:pPr>
            <w:r w:rsidRPr="00096909">
              <w:rPr>
                <w:sz w:val="18"/>
                <w:szCs w:val="18"/>
              </w:rPr>
              <w:t>103.948</w:t>
            </w:r>
          </w:p>
        </w:tc>
        <w:tc>
          <w:tcPr>
            <w:tcW w:w="600" w:type="pct"/>
            <w:tcBorders>
              <w:top w:val="single" w:sz="4" w:space="0" w:color="auto"/>
              <w:left w:val="single" w:sz="4" w:space="0" w:color="auto"/>
              <w:bottom w:val="single" w:sz="4" w:space="0" w:color="auto"/>
              <w:right w:val="single" w:sz="4" w:space="0" w:color="auto"/>
            </w:tcBorders>
            <w:vAlign w:val="center"/>
          </w:tcPr>
          <w:p w14:paraId="4C345CB4" w14:textId="430961FD" w:rsidR="00656B18" w:rsidRPr="00096909" w:rsidRDefault="00656B18" w:rsidP="00656B18">
            <w:pPr>
              <w:shd w:val="clear" w:color="auto" w:fill="FFFFFF" w:themeFill="background1"/>
              <w:spacing w:before="20" w:after="20"/>
              <w:jc w:val="right"/>
              <w:rPr>
                <w:sz w:val="18"/>
                <w:szCs w:val="18"/>
              </w:rPr>
            </w:pPr>
            <w:r w:rsidRPr="00096909">
              <w:rPr>
                <w:sz w:val="18"/>
                <w:szCs w:val="18"/>
              </w:rPr>
              <w:t>124.702</w:t>
            </w:r>
          </w:p>
        </w:tc>
        <w:tc>
          <w:tcPr>
            <w:tcW w:w="600" w:type="pct"/>
            <w:tcBorders>
              <w:top w:val="single" w:sz="4" w:space="0" w:color="auto"/>
              <w:left w:val="single" w:sz="4" w:space="0" w:color="auto"/>
              <w:bottom w:val="single" w:sz="4" w:space="0" w:color="auto"/>
              <w:right w:val="single" w:sz="4" w:space="0" w:color="auto"/>
            </w:tcBorders>
            <w:vAlign w:val="center"/>
          </w:tcPr>
          <w:p w14:paraId="0FD533EB" w14:textId="6653F0B2" w:rsidR="00656B18" w:rsidRPr="00096909" w:rsidRDefault="00656B18" w:rsidP="00656B18">
            <w:pPr>
              <w:shd w:val="clear" w:color="auto" w:fill="FFFFFF" w:themeFill="background1"/>
              <w:spacing w:before="20" w:after="20"/>
              <w:jc w:val="right"/>
              <w:rPr>
                <w:sz w:val="18"/>
                <w:szCs w:val="18"/>
              </w:rPr>
            </w:pPr>
            <w:r w:rsidRPr="00096909">
              <w:rPr>
                <w:sz w:val="18"/>
                <w:szCs w:val="18"/>
              </w:rPr>
              <w:t>137.473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57FA3" w14:textId="67999F7F" w:rsidR="00656B18" w:rsidRPr="00096909" w:rsidRDefault="00656B18" w:rsidP="00656B18">
            <w:pPr>
              <w:shd w:val="clear" w:color="auto" w:fill="FFFFFF" w:themeFill="background1"/>
              <w:spacing w:before="20" w:after="20"/>
              <w:jc w:val="right"/>
              <w:rPr>
                <w:sz w:val="18"/>
                <w:szCs w:val="18"/>
              </w:rPr>
            </w:pPr>
            <w:r w:rsidRPr="00096909">
              <w:rPr>
                <w:sz w:val="18"/>
                <w:szCs w:val="18"/>
              </w:rPr>
              <w:t>138.360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6E4BB4" w14:textId="18DEFB0A" w:rsidR="00656B18" w:rsidRPr="00096909" w:rsidRDefault="00656B18" w:rsidP="008A099B">
            <w:pPr>
              <w:keepNext/>
              <w:shd w:val="clear" w:color="auto" w:fill="FFFFFF" w:themeFill="background1"/>
              <w:spacing w:before="20" w:after="20"/>
              <w:jc w:val="right"/>
              <w:rPr>
                <w:sz w:val="18"/>
                <w:szCs w:val="18"/>
              </w:rPr>
            </w:pPr>
            <w:r w:rsidRPr="00096909">
              <w:rPr>
                <w:sz w:val="18"/>
                <w:szCs w:val="18"/>
              </w:rPr>
              <w:t>90.466</w:t>
            </w:r>
          </w:p>
        </w:tc>
        <w:tc>
          <w:tcPr>
            <w:tcW w:w="597" w:type="pct"/>
            <w:tcBorders>
              <w:top w:val="single" w:sz="4" w:space="0" w:color="auto"/>
              <w:left w:val="single" w:sz="4" w:space="0" w:color="auto"/>
              <w:bottom w:val="single" w:sz="4" w:space="0" w:color="auto"/>
              <w:right w:val="single" w:sz="4" w:space="0" w:color="auto"/>
            </w:tcBorders>
            <w:vAlign w:val="center"/>
          </w:tcPr>
          <w:p w14:paraId="2E5B4123" w14:textId="3429AAFC" w:rsidR="00656B18" w:rsidRPr="00096909" w:rsidRDefault="00ED683B" w:rsidP="00656B18">
            <w:pPr>
              <w:shd w:val="clear" w:color="auto" w:fill="FFFFFF" w:themeFill="background1"/>
              <w:spacing w:before="20" w:after="20"/>
              <w:jc w:val="right"/>
              <w:rPr>
                <w:sz w:val="18"/>
                <w:szCs w:val="18"/>
              </w:rPr>
            </w:pPr>
            <w:r w:rsidRPr="00096909">
              <w:rPr>
                <w:sz w:val="18"/>
                <w:szCs w:val="18"/>
              </w:rPr>
              <w:t>*0</w:t>
            </w:r>
          </w:p>
        </w:tc>
      </w:tr>
      <w:tr w:rsidR="00656B18" w:rsidRPr="00096909" w14:paraId="4CAD2DB0" w14:textId="77777777" w:rsidTr="00096909">
        <w:tc>
          <w:tcPr>
            <w:tcW w:w="575" w:type="pct"/>
            <w:tcBorders>
              <w:top w:val="single" w:sz="4" w:space="0" w:color="auto"/>
              <w:left w:val="single" w:sz="4" w:space="0" w:color="auto"/>
              <w:bottom w:val="single" w:sz="4" w:space="0" w:color="auto"/>
              <w:right w:val="single" w:sz="4" w:space="0" w:color="auto"/>
            </w:tcBorders>
            <w:vAlign w:val="center"/>
          </w:tcPr>
          <w:p w14:paraId="5A4FF7D4" w14:textId="77777777" w:rsidR="00656B18" w:rsidRPr="00096909" w:rsidRDefault="00656B18" w:rsidP="00656B18">
            <w:pPr>
              <w:shd w:val="clear" w:color="auto" w:fill="FFFFFF" w:themeFill="background1"/>
              <w:spacing w:before="20" w:after="20"/>
              <w:rPr>
                <w:sz w:val="18"/>
                <w:szCs w:val="18"/>
              </w:rPr>
            </w:pPr>
            <w:r w:rsidRPr="00096909">
              <w:rPr>
                <w:sz w:val="18"/>
                <w:szCs w:val="18"/>
              </w:rPr>
              <w:t>R-410A</w:t>
            </w:r>
          </w:p>
        </w:tc>
        <w:tc>
          <w:tcPr>
            <w:tcW w:w="828" w:type="pct"/>
            <w:tcBorders>
              <w:top w:val="single" w:sz="4" w:space="0" w:color="auto"/>
              <w:left w:val="single" w:sz="4" w:space="0" w:color="auto"/>
              <w:bottom w:val="single" w:sz="4" w:space="0" w:color="auto"/>
              <w:right w:val="single" w:sz="4" w:space="0" w:color="auto"/>
            </w:tcBorders>
            <w:vAlign w:val="center"/>
          </w:tcPr>
          <w:p w14:paraId="48E370EF" w14:textId="77777777" w:rsidR="00656B18" w:rsidRPr="00096909" w:rsidRDefault="00656B18" w:rsidP="00656B18">
            <w:pPr>
              <w:shd w:val="clear" w:color="auto" w:fill="FFFFFF" w:themeFill="background1"/>
              <w:spacing w:before="20" w:after="20"/>
              <w:ind w:right="26"/>
              <w:jc w:val="right"/>
              <w:rPr>
                <w:sz w:val="18"/>
                <w:szCs w:val="18"/>
              </w:rPr>
            </w:pPr>
            <w:r w:rsidRPr="00096909">
              <w:rPr>
                <w:sz w:val="18"/>
                <w:szCs w:val="18"/>
              </w:rPr>
              <w:t>2.087,5</w:t>
            </w:r>
          </w:p>
        </w:tc>
        <w:tc>
          <w:tcPr>
            <w:tcW w:w="600" w:type="pct"/>
            <w:vAlign w:val="center"/>
          </w:tcPr>
          <w:p w14:paraId="58705066" w14:textId="1FD5287B" w:rsidR="00656B18" w:rsidRPr="00096909" w:rsidRDefault="00656B18" w:rsidP="00656B18">
            <w:pPr>
              <w:shd w:val="clear" w:color="auto" w:fill="FFFFFF" w:themeFill="background1"/>
              <w:spacing w:before="20" w:after="20"/>
              <w:jc w:val="right"/>
              <w:rPr>
                <w:sz w:val="18"/>
                <w:szCs w:val="18"/>
              </w:rPr>
            </w:pPr>
            <w:r w:rsidRPr="00096909">
              <w:rPr>
                <w:sz w:val="18"/>
                <w:szCs w:val="18"/>
              </w:rPr>
              <w:t>31.939</w:t>
            </w:r>
          </w:p>
        </w:tc>
        <w:tc>
          <w:tcPr>
            <w:tcW w:w="600" w:type="pct"/>
            <w:tcBorders>
              <w:top w:val="single" w:sz="4" w:space="0" w:color="auto"/>
              <w:left w:val="single" w:sz="4" w:space="0" w:color="auto"/>
              <w:bottom w:val="single" w:sz="4" w:space="0" w:color="auto"/>
              <w:right w:val="single" w:sz="4" w:space="0" w:color="auto"/>
            </w:tcBorders>
            <w:vAlign w:val="center"/>
          </w:tcPr>
          <w:p w14:paraId="67C92F25" w14:textId="5B46D26D" w:rsidR="00656B18" w:rsidRPr="00096909" w:rsidRDefault="00656B18" w:rsidP="00656B18">
            <w:pPr>
              <w:shd w:val="clear" w:color="auto" w:fill="FFFFFF" w:themeFill="background1"/>
              <w:spacing w:before="20" w:after="20"/>
              <w:jc w:val="right"/>
              <w:rPr>
                <w:sz w:val="18"/>
                <w:szCs w:val="18"/>
              </w:rPr>
            </w:pPr>
            <w:r w:rsidRPr="00096909">
              <w:rPr>
                <w:sz w:val="18"/>
                <w:szCs w:val="18"/>
              </w:rPr>
              <w:t>92.476</w:t>
            </w:r>
          </w:p>
        </w:tc>
        <w:tc>
          <w:tcPr>
            <w:tcW w:w="600" w:type="pct"/>
            <w:tcBorders>
              <w:top w:val="single" w:sz="4" w:space="0" w:color="auto"/>
              <w:left w:val="single" w:sz="4" w:space="0" w:color="auto"/>
              <w:bottom w:val="single" w:sz="4" w:space="0" w:color="auto"/>
              <w:right w:val="single" w:sz="4" w:space="0" w:color="auto"/>
            </w:tcBorders>
            <w:vAlign w:val="center"/>
          </w:tcPr>
          <w:p w14:paraId="2C229355" w14:textId="4D60DBF8" w:rsidR="00656B18" w:rsidRPr="00096909" w:rsidRDefault="00656B18" w:rsidP="00656B18">
            <w:pPr>
              <w:shd w:val="clear" w:color="auto" w:fill="FFFFFF" w:themeFill="background1"/>
              <w:spacing w:before="20" w:after="20"/>
              <w:jc w:val="right"/>
              <w:rPr>
                <w:sz w:val="18"/>
                <w:szCs w:val="18"/>
              </w:rPr>
            </w:pPr>
            <w:r w:rsidRPr="00096909">
              <w:rPr>
                <w:sz w:val="18"/>
                <w:szCs w:val="18"/>
              </w:rPr>
              <w:t>106.943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AE524" w14:textId="5DB747BF" w:rsidR="00656B18" w:rsidRPr="00096909" w:rsidRDefault="00656B18" w:rsidP="00656B18">
            <w:pPr>
              <w:shd w:val="clear" w:color="auto" w:fill="FFFFFF" w:themeFill="background1"/>
              <w:spacing w:before="20" w:after="20"/>
              <w:jc w:val="right"/>
              <w:rPr>
                <w:sz w:val="18"/>
                <w:szCs w:val="18"/>
              </w:rPr>
            </w:pPr>
            <w:r w:rsidRPr="00096909">
              <w:rPr>
                <w:sz w:val="18"/>
                <w:szCs w:val="18"/>
              </w:rPr>
              <w:t>108.759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577F0" w14:textId="77E849ED" w:rsidR="00656B18" w:rsidRPr="00096909" w:rsidRDefault="00656B18" w:rsidP="008A099B">
            <w:pPr>
              <w:keepNext/>
              <w:shd w:val="clear" w:color="auto" w:fill="FFFFFF" w:themeFill="background1"/>
              <w:spacing w:before="20" w:after="20"/>
              <w:jc w:val="right"/>
              <w:rPr>
                <w:sz w:val="18"/>
                <w:szCs w:val="18"/>
              </w:rPr>
            </w:pPr>
            <w:r w:rsidRPr="00096909">
              <w:rPr>
                <w:sz w:val="18"/>
                <w:szCs w:val="18"/>
              </w:rPr>
              <w:t>68.888</w:t>
            </w:r>
          </w:p>
        </w:tc>
        <w:tc>
          <w:tcPr>
            <w:tcW w:w="597" w:type="pct"/>
            <w:tcBorders>
              <w:top w:val="single" w:sz="4" w:space="0" w:color="auto"/>
              <w:left w:val="single" w:sz="4" w:space="0" w:color="auto"/>
              <w:bottom w:val="single" w:sz="4" w:space="0" w:color="auto"/>
              <w:right w:val="single" w:sz="4" w:space="0" w:color="auto"/>
            </w:tcBorders>
            <w:vAlign w:val="center"/>
          </w:tcPr>
          <w:p w14:paraId="4AC6EE34" w14:textId="61F6F5D4" w:rsidR="00656B18" w:rsidRPr="00096909" w:rsidRDefault="00ED683B" w:rsidP="00656B18">
            <w:pPr>
              <w:shd w:val="clear" w:color="auto" w:fill="FFFFFF" w:themeFill="background1"/>
              <w:spacing w:before="20" w:after="20"/>
              <w:jc w:val="right"/>
              <w:rPr>
                <w:sz w:val="18"/>
                <w:szCs w:val="18"/>
              </w:rPr>
            </w:pPr>
            <w:r w:rsidRPr="00096909">
              <w:rPr>
                <w:sz w:val="18"/>
                <w:szCs w:val="18"/>
              </w:rPr>
              <w:t>72.436</w:t>
            </w:r>
          </w:p>
        </w:tc>
      </w:tr>
      <w:tr w:rsidR="00656B18" w:rsidRPr="00096909" w14:paraId="2C057E44" w14:textId="77777777" w:rsidTr="00096909">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E88E3" w14:textId="058A1350" w:rsidR="00656B18" w:rsidRPr="00096909" w:rsidDel="007C588C" w:rsidRDefault="00656B18" w:rsidP="00656B18">
            <w:pPr>
              <w:spacing w:before="20" w:after="20"/>
              <w:jc w:val="left"/>
              <w:rPr>
                <w:sz w:val="18"/>
                <w:szCs w:val="18"/>
              </w:rPr>
            </w:pPr>
            <w:r w:rsidRPr="00096909">
              <w:rPr>
                <w:sz w:val="18"/>
                <w:szCs w:val="18"/>
              </w:rPr>
              <w:t>R-507A</w:t>
            </w:r>
          </w:p>
        </w:tc>
        <w:tc>
          <w:tcPr>
            <w:tcW w:w="8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63F09" w14:textId="4D66583C" w:rsidR="00656B18" w:rsidRPr="00096909" w:rsidRDefault="00656B18" w:rsidP="00656B18">
            <w:pPr>
              <w:spacing w:before="20" w:after="20"/>
              <w:jc w:val="right"/>
              <w:rPr>
                <w:sz w:val="18"/>
                <w:szCs w:val="18"/>
              </w:rPr>
            </w:pPr>
            <w:r w:rsidRPr="00096909">
              <w:rPr>
                <w:sz w:val="18"/>
                <w:szCs w:val="18"/>
              </w:rPr>
              <w:t>3.985</w:t>
            </w:r>
          </w:p>
        </w:tc>
        <w:tc>
          <w:tcPr>
            <w:tcW w:w="600" w:type="pct"/>
            <w:shd w:val="clear" w:color="auto" w:fill="FFFFFF" w:themeFill="background1"/>
            <w:vAlign w:val="center"/>
          </w:tcPr>
          <w:p w14:paraId="20FD1C8E" w14:textId="269DFADC" w:rsidR="00656B18" w:rsidRPr="00096909" w:rsidRDefault="00656B18" w:rsidP="00656B18">
            <w:pPr>
              <w:spacing w:before="20" w:after="20"/>
              <w:jc w:val="right"/>
              <w:rPr>
                <w:sz w:val="18"/>
                <w:szCs w:val="18"/>
              </w:rPr>
            </w:pPr>
            <w:r w:rsidRPr="00096909">
              <w:rPr>
                <w:sz w:val="18"/>
                <w:szCs w:val="18"/>
              </w:rPr>
              <w:t>70.933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D36B9" w14:textId="04B181FD" w:rsidR="00656B18" w:rsidRPr="00096909" w:rsidRDefault="00656B18" w:rsidP="00656B18">
            <w:pPr>
              <w:spacing w:before="20" w:after="20"/>
              <w:jc w:val="right"/>
              <w:rPr>
                <w:sz w:val="18"/>
                <w:szCs w:val="18"/>
              </w:rPr>
            </w:pPr>
            <w:r w:rsidRPr="00096909">
              <w:rPr>
                <w:sz w:val="18"/>
                <w:szCs w:val="18"/>
              </w:rPr>
              <w:t>82.490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92775" w14:textId="560F50E8" w:rsidR="00656B18" w:rsidRPr="00096909" w:rsidRDefault="00656B18" w:rsidP="00656B18">
            <w:pPr>
              <w:spacing w:before="20" w:after="20"/>
              <w:jc w:val="right"/>
              <w:rPr>
                <w:sz w:val="18"/>
                <w:szCs w:val="18"/>
              </w:rPr>
            </w:pPr>
            <w:r w:rsidRPr="00096909">
              <w:rPr>
                <w:sz w:val="18"/>
                <w:szCs w:val="18"/>
              </w:rPr>
              <w:t>94.763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B7B95" w14:textId="41A56558" w:rsidR="00656B18" w:rsidRPr="00096909" w:rsidRDefault="00656B18" w:rsidP="00656B18">
            <w:pPr>
              <w:spacing w:before="20" w:after="20"/>
              <w:jc w:val="right"/>
              <w:rPr>
                <w:sz w:val="18"/>
                <w:szCs w:val="18"/>
              </w:rPr>
            </w:pPr>
            <w:r w:rsidRPr="00096909">
              <w:rPr>
                <w:sz w:val="18"/>
                <w:szCs w:val="18"/>
              </w:rPr>
              <w:t>89.902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0F94B" w14:textId="46664573" w:rsidR="00656B18" w:rsidRPr="00096909" w:rsidRDefault="00656B18" w:rsidP="008A099B">
            <w:pPr>
              <w:keepNext/>
              <w:shd w:val="clear" w:color="auto" w:fill="FFFFFF" w:themeFill="background1"/>
              <w:spacing w:before="20" w:after="20"/>
              <w:jc w:val="right"/>
              <w:rPr>
                <w:sz w:val="18"/>
                <w:szCs w:val="18"/>
              </w:rPr>
            </w:pPr>
            <w:r w:rsidRPr="00096909">
              <w:rPr>
                <w:sz w:val="18"/>
                <w:szCs w:val="18"/>
              </w:rPr>
              <w:t>63.760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876E2" w14:textId="05F64349" w:rsidR="00656B18" w:rsidRPr="00096909" w:rsidRDefault="00A21F55" w:rsidP="00656B18">
            <w:pPr>
              <w:spacing w:before="20" w:after="20"/>
              <w:jc w:val="right"/>
              <w:rPr>
                <w:sz w:val="18"/>
                <w:szCs w:val="18"/>
              </w:rPr>
            </w:pPr>
            <w:r w:rsidRPr="00096909">
              <w:rPr>
                <w:sz w:val="18"/>
                <w:szCs w:val="18"/>
              </w:rPr>
              <w:t>69.817</w:t>
            </w:r>
          </w:p>
        </w:tc>
      </w:tr>
      <w:tr w:rsidR="00CB0432" w:rsidRPr="00096909" w14:paraId="705E0C55" w14:textId="77777777" w:rsidTr="00096909">
        <w:tc>
          <w:tcPr>
            <w:tcW w:w="1403" w:type="pct"/>
            <w:gridSpan w:val="2"/>
            <w:tcBorders>
              <w:top w:val="single" w:sz="4" w:space="0" w:color="auto"/>
              <w:left w:val="single" w:sz="4" w:space="0" w:color="auto"/>
              <w:bottom w:val="single" w:sz="4" w:space="0" w:color="auto"/>
              <w:right w:val="single" w:sz="4" w:space="0" w:color="auto"/>
            </w:tcBorders>
            <w:vAlign w:val="center"/>
          </w:tcPr>
          <w:p w14:paraId="3385AEC3" w14:textId="10D2009E" w:rsidR="00CB0432" w:rsidRPr="00EE2A79" w:rsidRDefault="00CB0432" w:rsidP="004F09A2">
            <w:pPr>
              <w:keepNext/>
              <w:shd w:val="clear" w:color="auto" w:fill="FFFFFF" w:themeFill="background1"/>
              <w:spacing w:before="20" w:after="20"/>
              <w:jc w:val="left"/>
              <w:rPr>
                <w:b/>
                <w:bCs/>
                <w:sz w:val="18"/>
                <w:szCs w:val="18"/>
                <w:lang w:val="es-ES"/>
              </w:rPr>
            </w:pPr>
            <w:r w:rsidRPr="00EE2A79">
              <w:rPr>
                <w:b/>
                <w:bCs/>
                <w:sz w:val="18"/>
                <w:szCs w:val="18"/>
                <w:lang w:val="es-ES"/>
              </w:rPr>
              <w:t xml:space="preserve">Total (toneladas </w:t>
            </w:r>
            <w:r w:rsidR="00EE2A79" w:rsidRPr="00EE2A79">
              <w:rPr>
                <w:b/>
                <w:bCs/>
                <w:sz w:val="18"/>
                <w:szCs w:val="18"/>
                <w:lang w:val="es-ES"/>
              </w:rPr>
              <w:t xml:space="preserve">de </w:t>
            </w:r>
            <w:r w:rsidRPr="00EE2A79">
              <w:rPr>
                <w:b/>
                <w:bCs/>
                <w:sz w:val="18"/>
                <w:szCs w:val="18"/>
                <w:lang w:val="es-ES"/>
              </w:rPr>
              <w:t>CO</w:t>
            </w:r>
            <w:r w:rsidRPr="00EE2A79">
              <w:rPr>
                <w:b/>
                <w:bCs/>
                <w:sz w:val="18"/>
                <w:szCs w:val="18"/>
                <w:vertAlign w:val="subscript"/>
                <w:lang w:val="es-ES"/>
              </w:rPr>
              <w:t>₂</w:t>
            </w:r>
            <w:r w:rsidR="00EE2A79" w:rsidRPr="00EE2A79">
              <w:rPr>
                <w:b/>
                <w:bCs/>
                <w:sz w:val="18"/>
                <w:szCs w:val="18"/>
                <w:vertAlign w:val="subscript"/>
                <w:lang w:val="es-ES"/>
              </w:rPr>
              <w:t xml:space="preserve"> </w:t>
            </w:r>
            <w:r w:rsidR="00EE2A79" w:rsidRPr="00EE2A79">
              <w:rPr>
                <w:b/>
                <w:bCs/>
                <w:sz w:val="18"/>
                <w:szCs w:val="18"/>
                <w:lang w:val="es-ES"/>
              </w:rPr>
              <w:t>eq</w:t>
            </w:r>
            <w:r w:rsidR="00EE2A79">
              <w:rPr>
                <w:b/>
                <w:bCs/>
                <w:sz w:val="18"/>
                <w:szCs w:val="18"/>
                <w:lang w:val="es-ES"/>
              </w:rPr>
              <w:t>.</w:t>
            </w:r>
            <w:r w:rsidRPr="00EE2A79">
              <w:rPr>
                <w:b/>
                <w:bCs/>
                <w:sz w:val="18"/>
                <w:szCs w:val="18"/>
                <w:lang w:val="es-ES"/>
              </w:rPr>
              <w:t>)</w:t>
            </w:r>
          </w:p>
        </w:tc>
        <w:tc>
          <w:tcPr>
            <w:tcW w:w="600" w:type="pct"/>
            <w:vAlign w:val="center"/>
          </w:tcPr>
          <w:p w14:paraId="2A8E2EFB" w14:textId="74E25D7D" w:rsidR="00CB0432" w:rsidRPr="00096909" w:rsidRDefault="000436C5" w:rsidP="004F09A2">
            <w:pPr>
              <w:shd w:val="clear" w:color="auto" w:fill="FFFFFF" w:themeFill="background1"/>
              <w:spacing w:before="20" w:after="20"/>
              <w:jc w:val="right"/>
              <w:rPr>
                <w:b/>
                <w:bCs/>
                <w:sz w:val="18"/>
                <w:szCs w:val="18"/>
              </w:rPr>
            </w:pPr>
            <w:r w:rsidRPr="00096909">
              <w:rPr>
                <w:b/>
                <w:bCs/>
                <w:sz w:val="18"/>
                <w:szCs w:val="18"/>
              </w:rPr>
              <w:t>293.732</w:t>
            </w:r>
          </w:p>
        </w:tc>
        <w:tc>
          <w:tcPr>
            <w:tcW w:w="600" w:type="pct"/>
            <w:tcBorders>
              <w:top w:val="single" w:sz="4" w:space="0" w:color="auto"/>
              <w:left w:val="single" w:sz="4" w:space="0" w:color="auto"/>
              <w:bottom w:val="single" w:sz="4" w:space="0" w:color="auto"/>
              <w:right w:val="single" w:sz="4" w:space="0" w:color="auto"/>
            </w:tcBorders>
            <w:vAlign w:val="center"/>
          </w:tcPr>
          <w:p w14:paraId="2BAD193E" w14:textId="1BD302A5" w:rsidR="00CB0432" w:rsidRPr="00096909" w:rsidRDefault="004A637C" w:rsidP="004F09A2">
            <w:pPr>
              <w:shd w:val="clear" w:color="auto" w:fill="FFFFFF" w:themeFill="background1"/>
              <w:spacing w:before="20" w:after="20"/>
              <w:jc w:val="right"/>
              <w:rPr>
                <w:b/>
                <w:bCs/>
                <w:sz w:val="18"/>
                <w:szCs w:val="18"/>
              </w:rPr>
            </w:pPr>
            <w:r w:rsidRPr="00096909">
              <w:rPr>
                <w:b/>
                <w:bCs/>
                <w:sz w:val="18"/>
                <w:szCs w:val="18"/>
              </w:rPr>
              <w:t>672.741</w:t>
            </w:r>
          </w:p>
        </w:tc>
        <w:tc>
          <w:tcPr>
            <w:tcW w:w="600" w:type="pct"/>
            <w:tcBorders>
              <w:top w:val="single" w:sz="4" w:space="0" w:color="auto"/>
              <w:left w:val="single" w:sz="4" w:space="0" w:color="auto"/>
              <w:bottom w:val="single" w:sz="4" w:space="0" w:color="auto"/>
              <w:right w:val="single" w:sz="4" w:space="0" w:color="auto"/>
            </w:tcBorders>
            <w:vAlign w:val="center"/>
          </w:tcPr>
          <w:p w14:paraId="2AAE32FF" w14:textId="062290C3" w:rsidR="00CB0432" w:rsidRPr="00096909" w:rsidRDefault="005962FF" w:rsidP="004F09A2">
            <w:pPr>
              <w:shd w:val="clear" w:color="auto" w:fill="FFFFFF" w:themeFill="background1"/>
              <w:spacing w:before="20" w:after="20"/>
              <w:jc w:val="right"/>
              <w:rPr>
                <w:b/>
                <w:bCs/>
                <w:sz w:val="18"/>
                <w:szCs w:val="18"/>
              </w:rPr>
            </w:pPr>
            <w:r w:rsidRPr="00096909">
              <w:rPr>
                <w:b/>
                <w:bCs/>
                <w:sz w:val="18"/>
                <w:szCs w:val="18"/>
              </w:rPr>
              <w:t>814.585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72172" w14:textId="5B053030" w:rsidR="00CB0432" w:rsidRPr="00096909" w:rsidRDefault="00BA7544" w:rsidP="004F09A2">
            <w:pPr>
              <w:shd w:val="clear" w:color="auto" w:fill="FFFFFF" w:themeFill="background1"/>
              <w:spacing w:before="20" w:after="20"/>
              <w:jc w:val="right"/>
              <w:rPr>
                <w:b/>
                <w:bCs/>
                <w:sz w:val="18"/>
                <w:szCs w:val="18"/>
              </w:rPr>
            </w:pPr>
            <w:r w:rsidRPr="00096909">
              <w:rPr>
                <w:b/>
                <w:bCs/>
                <w:sz w:val="18"/>
                <w:szCs w:val="18"/>
              </w:rPr>
              <w:t>823</w:t>
            </w:r>
            <w:r w:rsidR="004B6E80" w:rsidRPr="00096909">
              <w:rPr>
                <w:b/>
                <w:bCs/>
                <w:sz w:val="18"/>
                <w:szCs w:val="18"/>
              </w:rPr>
              <w:t>.415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B172F" w14:textId="244E49A1" w:rsidR="00CB0432" w:rsidRPr="00096909" w:rsidRDefault="000B24FF" w:rsidP="004F09A2">
            <w:pPr>
              <w:spacing w:before="20" w:after="20"/>
              <w:jc w:val="right"/>
              <w:rPr>
                <w:b/>
                <w:bCs/>
                <w:sz w:val="18"/>
                <w:szCs w:val="18"/>
              </w:rPr>
            </w:pPr>
            <w:r w:rsidRPr="00096909">
              <w:rPr>
                <w:b/>
                <w:bCs/>
                <w:sz w:val="18"/>
                <w:szCs w:val="18"/>
              </w:rPr>
              <w:t>616.171</w:t>
            </w:r>
          </w:p>
        </w:tc>
        <w:tc>
          <w:tcPr>
            <w:tcW w:w="597" w:type="pct"/>
            <w:tcBorders>
              <w:top w:val="single" w:sz="4" w:space="0" w:color="auto"/>
              <w:left w:val="single" w:sz="4" w:space="0" w:color="auto"/>
              <w:bottom w:val="single" w:sz="4" w:space="0" w:color="auto"/>
              <w:right w:val="single" w:sz="4" w:space="0" w:color="auto"/>
            </w:tcBorders>
            <w:vAlign w:val="center"/>
          </w:tcPr>
          <w:p w14:paraId="53B5612E" w14:textId="6D21D73C" w:rsidR="00CB0432" w:rsidRPr="00096909" w:rsidRDefault="00A21F55" w:rsidP="004F09A2">
            <w:pPr>
              <w:shd w:val="clear" w:color="auto" w:fill="FFFFFF" w:themeFill="background1"/>
              <w:spacing w:before="20" w:after="20"/>
              <w:jc w:val="right"/>
              <w:rPr>
                <w:b/>
                <w:bCs/>
                <w:sz w:val="18"/>
                <w:szCs w:val="18"/>
              </w:rPr>
            </w:pPr>
            <w:r w:rsidRPr="00096909">
              <w:rPr>
                <w:b/>
                <w:bCs/>
                <w:sz w:val="18"/>
                <w:szCs w:val="18"/>
              </w:rPr>
              <w:t>*630.785</w:t>
            </w:r>
          </w:p>
        </w:tc>
      </w:tr>
      <w:tr w:rsidR="00A723ED" w:rsidRPr="00096909" w14:paraId="69D0F50E" w14:textId="77777777" w:rsidTr="00096909">
        <w:tc>
          <w:tcPr>
            <w:tcW w:w="5000" w:type="pct"/>
            <w:gridSpan w:val="8"/>
            <w:tcBorders>
              <w:top w:val="single" w:sz="4" w:space="0" w:color="auto"/>
              <w:left w:val="single" w:sz="4" w:space="0" w:color="auto"/>
              <w:bottom w:val="single" w:sz="4" w:space="0" w:color="auto"/>
              <w:right w:val="single" w:sz="4" w:space="0" w:color="auto"/>
            </w:tcBorders>
            <w:vAlign w:val="center"/>
          </w:tcPr>
          <w:p w14:paraId="212028FB" w14:textId="5633478A" w:rsidR="00A723ED" w:rsidRPr="00096909" w:rsidRDefault="00B0569C" w:rsidP="006C56BA">
            <w:pPr>
              <w:spacing w:before="20" w:after="20"/>
              <w:rPr>
                <w:sz w:val="18"/>
                <w:szCs w:val="18"/>
              </w:rPr>
            </w:pPr>
            <w:r w:rsidRPr="00096909">
              <w:rPr>
                <w:sz w:val="18"/>
                <w:szCs w:val="18"/>
                <w:lang w:val="es-ES"/>
              </w:rPr>
              <w:t xml:space="preserve">* </w:t>
            </w:r>
            <w:r w:rsidR="009B2F3D" w:rsidRPr="00096909">
              <w:rPr>
                <w:sz w:val="18"/>
                <w:szCs w:val="18"/>
                <w:lang w:val="es-ES"/>
              </w:rPr>
              <w:t xml:space="preserve">Se </w:t>
            </w:r>
            <w:r w:rsidRPr="00096909">
              <w:rPr>
                <w:sz w:val="18"/>
                <w:szCs w:val="18"/>
                <w:lang w:val="es-ES"/>
              </w:rPr>
              <w:t>introdujo por error</w:t>
            </w:r>
            <w:r w:rsidR="009B2F3D" w:rsidRPr="00096909">
              <w:rPr>
                <w:sz w:val="18"/>
                <w:szCs w:val="18"/>
                <w:lang w:val="es-ES"/>
              </w:rPr>
              <w:t xml:space="preserve"> el consumo</w:t>
            </w:r>
            <w:r w:rsidRPr="00096909">
              <w:rPr>
                <w:sz w:val="18"/>
                <w:szCs w:val="18"/>
                <w:lang w:val="es-ES"/>
              </w:rPr>
              <w:t xml:space="preserve"> de R-407A en lugar del de R-407C</w:t>
            </w:r>
            <w:r w:rsidR="002844B7" w:rsidRPr="00096909">
              <w:rPr>
                <w:sz w:val="18"/>
                <w:szCs w:val="18"/>
                <w:lang w:val="es-ES"/>
              </w:rPr>
              <w:t xml:space="preserve">. </w:t>
            </w:r>
            <w:r w:rsidR="00AA387C" w:rsidRPr="00096909">
              <w:rPr>
                <w:sz w:val="18"/>
                <w:szCs w:val="18"/>
              </w:rPr>
              <w:t>Véase la explicación en el párrafo 8</w:t>
            </w:r>
          </w:p>
        </w:tc>
      </w:tr>
    </w:tbl>
    <w:p w14:paraId="2D9F24DD" w14:textId="77777777" w:rsidR="00CB0432" w:rsidRPr="00EC7144" w:rsidRDefault="00CB0432" w:rsidP="006C56BA">
      <w:pPr>
        <w:rPr>
          <w:sz w:val="2"/>
          <w:szCs w:val="2"/>
        </w:rPr>
      </w:pPr>
    </w:p>
    <w:tbl>
      <w:tblPr>
        <w:tblStyle w:val="TableGrid"/>
        <w:tblW w:w="0" w:type="auto"/>
        <w:tblLayout w:type="fixed"/>
        <w:tblLook w:val="04A0" w:firstRow="1" w:lastRow="0" w:firstColumn="1" w:lastColumn="0" w:noHBand="0" w:noVBand="1"/>
      </w:tblPr>
      <w:tblGrid>
        <w:gridCol w:w="7083"/>
        <w:gridCol w:w="2267"/>
      </w:tblGrid>
      <w:tr w:rsidR="00CB0432" w:rsidRPr="009A3EA2" w14:paraId="76A395BF" w14:textId="77777777" w:rsidTr="004731A1">
        <w:tc>
          <w:tcPr>
            <w:tcW w:w="9350" w:type="dxa"/>
            <w:gridSpan w:val="2"/>
            <w:tcBorders>
              <w:top w:val="single" w:sz="4" w:space="0" w:color="auto"/>
            </w:tcBorders>
          </w:tcPr>
          <w:p w14:paraId="4D55FBA4" w14:textId="4212B054" w:rsidR="00CB0432" w:rsidRPr="00336A8E" w:rsidRDefault="00CB0432" w:rsidP="004F09A2">
            <w:pPr>
              <w:keepNext/>
              <w:spacing w:before="20" w:after="20"/>
              <w:jc w:val="center"/>
              <w:rPr>
                <w:b/>
                <w:bCs/>
                <w:sz w:val="20"/>
                <w:szCs w:val="20"/>
                <w:lang w:val="es-ES"/>
              </w:rPr>
            </w:pPr>
            <w:r w:rsidRPr="00336A8E">
              <w:rPr>
                <w:b/>
                <w:bCs/>
                <w:sz w:val="20"/>
                <w:szCs w:val="20"/>
                <w:lang w:val="es-ES"/>
              </w:rPr>
              <w:t>Cálculo de nivel de referencia de consumo de HFC (toneladas</w:t>
            </w:r>
            <w:r w:rsidR="00EE2A79">
              <w:rPr>
                <w:b/>
                <w:bCs/>
                <w:sz w:val="20"/>
                <w:szCs w:val="20"/>
                <w:lang w:val="es-ES"/>
              </w:rPr>
              <w:t xml:space="preserve"> de </w:t>
            </w:r>
            <w:r w:rsidR="007B2581" w:rsidRPr="00EE2A79">
              <w:rPr>
                <w:b/>
                <w:bCs/>
                <w:sz w:val="18"/>
                <w:szCs w:val="18"/>
                <w:lang w:val="es-ES"/>
              </w:rPr>
              <w:t>CO</w:t>
            </w:r>
            <w:r w:rsidR="007B2581" w:rsidRPr="00EE2A79">
              <w:rPr>
                <w:b/>
                <w:bCs/>
                <w:sz w:val="18"/>
                <w:szCs w:val="18"/>
                <w:vertAlign w:val="subscript"/>
                <w:lang w:val="es-ES"/>
              </w:rPr>
              <w:t xml:space="preserve">₂ </w:t>
            </w:r>
            <w:r w:rsidRPr="00336A8E">
              <w:rPr>
                <w:b/>
                <w:bCs/>
                <w:sz w:val="20"/>
                <w:szCs w:val="20"/>
                <w:lang w:val="es-ES"/>
              </w:rPr>
              <w:t>eq.)</w:t>
            </w:r>
          </w:p>
        </w:tc>
      </w:tr>
      <w:tr w:rsidR="004D7D47" w:rsidRPr="00EC7144" w14:paraId="443EDF97" w14:textId="77777777" w:rsidTr="004F09A2">
        <w:tc>
          <w:tcPr>
            <w:tcW w:w="7083" w:type="dxa"/>
          </w:tcPr>
          <w:p w14:paraId="7CB4B20D" w14:textId="77777777" w:rsidR="004D7D47" w:rsidRPr="00336A8E" w:rsidRDefault="004D7D47" w:rsidP="004D7D47">
            <w:pPr>
              <w:keepNext/>
              <w:spacing w:before="20" w:after="20"/>
              <w:rPr>
                <w:sz w:val="20"/>
                <w:szCs w:val="20"/>
                <w:lang w:val="es-ES"/>
              </w:rPr>
            </w:pPr>
            <w:r w:rsidRPr="00336A8E">
              <w:rPr>
                <w:sz w:val="20"/>
                <w:szCs w:val="20"/>
                <w:lang w:val="es-ES"/>
              </w:rPr>
              <w:t>Consumo medio de HFC en 2020–2022</w:t>
            </w:r>
          </w:p>
        </w:tc>
        <w:tc>
          <w:tcPr>
            <w:tcW w:w="2267" w:type="dxa"/>
          </w:tcPr>
          <w:p w14:paraId="3B1F8BB1" w14:textId="3857FF32" w:rsidR="004D7D47" w:rsidRPr="00EC7144" w:rsidRDefault="004D7D47" w:rsidP="004D7D47">
            <w:pPr>
              <w:keepNext/>
              <w:spacing w:before="20" w:after="20"/>
              <w:jc w:val="right"/>
              <w:rPr>
                <w:sz w:val="20"/>
                <w:szCs w:val="20"/>
              </w:rPr>
            </w:pPr>
            <w:r w:rsidRPr="00EC7144">
              <w:rPr>
                <w:sz w:val="20"/>
                <w:szCs w:val="20"/>
              </w:rPr>
              <w:t>593.686</w:t>
            </w:r>
          </w:p>
        </w:tc>
      </w:tr>
      <w:tr w:rsidR="004D7D47" w:rsidRPr="00EC7144" w14:paraId="78319884" w14:textId="77777777" w:rsidTr="004F09A2">
        <w:tc>
          <w:tcPr>
            <w:tcW w:w="7083" w:type="dxa"/>
          </w:tcPr>
          <w:p w14:paraId="3B1478FA" w14:textId="77777777" w:rsidR="004D7D47" w:rsidRPr="00EC7144" w:rsidRDefault="004D7D47" w:rsidP="004D7D47">
            <w:pPr>
              <w:keepNext/>
              <w:spacing w:before="20" w:after="20"/>
              <w:rPr>
                <w:sz w:val="20"/>
                <w:szCs w:val="20"/>
              </w:rPr>
            </w:pPr>
            <w:r w:rsidRPr="00EC7144">
              <w:rPr>
                <w:sz w:val="20"/>
                <w:szCs w:val="20"/>
              </w:rPr>
              <w:t>Nivel básico de HCFC (65%)</w:t>
            </w:r>
          </w:p>
        </w:tc>
        <w:tc>
          <w:tcPr>
            <w:tcW w:w="2267" w:type="dxa"/>
          </w:tcPr>
          <w:p w14:paraId="1B71CF7C" w14:textId="22E6001A" w:rsidR="004D7D47" w:rsidRPr="00EC7144" w:rsidRDefault="004D7D47" w:rsidP="004D7D47">
            <w:pPr>
              <w:keepNext/>
              <w:spacing w:before="20" w:after="20"/>
              <w:jc w:val="right"/>
              <w:rPr>
                <w:sz w:val="20"/>
                <w:szCs w:val="20"/>
              </w:rPr>
            </w:pPr>
            <w:r w:rsidRPr="00EC7144">
              <w:rPr>
                <w:sz w:val="20"/>
                <w:szCs w:val="20"/>
              </w:rPr>
              <w:t>105.827</w:t>
            </w:r>
          </w:p>
        </w:tc>
      </w:tr>
      <w:tr w:rsidR="004D7D47" w:rsidRPr="00EC7144" w14:paraId="6B77738E" w14:textId="77777777" w:rsidTr="004F09A2">
        <w:tc>
          <w:tcPr>
            <w:tcW w:w="7083" w:type="dxa"/>
          </w:tcPr>
          <w:p w14:paraId="21B5034E" w14:textId="77777777" w:rsidR="004D7D47" w:rsidRPr="00336A8E" w:rsidRDefault="004D7D47" w:rsidP="00E2464D">
            <w:pPr>
              <w:widowControl w:val="0"/>
              <w:spacing w:before="20" w:after="20"/>
              <w:rPr>
                <w:b/>
                <w:bCs/>
                <w:sz w:val="20"/>
                <w:szCs w:val="20"/>
                <w:lang w:val="es-ES"/>
              </w:rPr>
            </w:pPr>
            <w:r w:rsidRPr="00336A8E">
              <w:rPr>
                <w:b/>
                <w:bCs/>
                <w:sz w:val="20"/>
                <w:szCs w:val="20"/>
                <w:lang w:val="es-ES"/>
              </w:rPr>
              <w:t>Nivel de referencia de HFC</w:t>
            </w:r>
          </w:p>
        </w:tc>
        <w:tc>
          <w:tcPr>
            <w:tcW w:w="2267" w:type="dxa"/>
          </w:tcPr>
          <w:p w14:paraId="384C8AD9" w14:textId="6C9E9E3D" w:rsidR="004D7D47" w:rsidRPr="00EC7144" w:rsidRDefault="004D7D47" w:rsidP="004D7D47">
            <w:pPr>
              <w:keepNext/>
              <w:spacing w:before="20" w:after="20"/>
              <w:jc w:val="right"/>
              <w:rPr>
                <w:b/>
                <w:bCs/>
                <w:sz w:val="20"/>
                <w:szCs w:val="20"/>
              </w:rPr>
            </w:pPr>
            <w:r w:rsidRPr="00EC7144">
              <w:rPr>
                <w:b/>
                <w:bCs/>
                <w:sz w:val="20"/>
              </w:rPr>
              <w:t>699.513</w:t>
            </w:r>
          </w:p>
        </w:tc>
      </w:tr>
    </w:tbl>
    <w:p w14:paraId="6C64A929" w14:textId="6A408FA6" w:rsidR="00CB0432" w:rsidRPr="00336A8E" w:rsidRDefault="00CB0432" w:rsidP="00CB0432">
      <w:pPr>
        <w:keepNext/>
        <w:spacing w:before="240" w:after="240"/>
        <w:rPr>
          <w:i/>
          <w:lang w:val="es-ES"/>
        </w:rPr>
      </w:pPr>
      <w:r w:rsidRPr="00336A8E">
        <w:rPr>
          <w:i/>
          <w:lang w:val="es-ES"/>
        </w:rPr>
        <w:lastRenderedPageBreak/>
        <w:t>Informe de ejecución del programa país</w:t>
      </w:r>
    </w:p>
    <w:p w14:paraId="6A6C2895" w14:textId="7153ADD6" w:rsidR="009769A0" w:rsidRPr="009769A0" w:rsidRDefault="00D07832" w:rsidP="00D07832">
      <w:pPr>
        <w:pStyle w:val="Heading1"/>
        <w:rPr>
          <w:u w:val="single"/>
          <w:lang w:val="es-ES"/>
        </w:rPr>
      </w:pPr>
      <w:r w:rsidRPr="00D07832">
        <w:rPr>
          <w:lang w:val="es-ES"/>
        </w:rPr>
        <w:t>Los datos de consumo de HFC por sector proporcionados por el Gobierno de Zambia en su informe de ejecución del programa de país (CP) correspondiente a 2025 no son coherentes con los datos notificados en virtud del artículo 7 del Protocolo de Montreal, ya que los datos del artículo 7 incluían 54,66 toneladas métricas (t) (115.169 toneladas de CO₂ equivalente) de R-407A, mientras que los datos del CP incluían 54,66 t (96.959 toneladas de CO₂ equivalente) de R-407C. El uso de R-407C es más coherente con las tendencias de consumo del país, dado que 2025 fue la primera vez que se notificó el R-407A. La Dependencia Nacional del Ozono (DNO) ha notificado esta situación a la Secretaría del Ozono y está en proceso de actualizar la información en el sitio web. Una vez realizado el cambio, el consumo total de HFC correspondiente a 2025 notificado en virtud del artículo 7 debería ser igual al consumo total de 612.575</w:t>
      </w:r>
      <w:r w:rsidR="004E682D">
        <w:rPr>
          <w:lang w:val="es-ES"/>
        </w:rPr>
        <w:t> </w:t>
      </w:r>
      <w:r w:rsidRPr="00D07832">
        <w:rPr>
          <w:lang w:val="es-ES"/>
        </w:rPr>
        <w:t>toneladas de CO₂ equivalente notificado en los datos del CP.</w:t>
      </w:r>
    </w:p>
    <w:p w14:paraId="496528DE" w14:textId="77D6118C" w:rsidR="00CB0432" w:rsidRPr="00D07832" w:rsidRDefault="00CB0432" w:rsidP="009769A0">
      <w:pPr>
        <w:pStyle w:val="Heading1"/>
        <w:numPr>
          <w:ilvl w:val="0"/>
          <w:numId w:val="0"/>
        </w:numPr>
        <w:rPr>
          <w:u w:val="single"/>
          <w:lang w:val="es-ES"/>
        </w:rPr>
      </w:pPr>
      <w:r w:rsidRPr="00D07832">
        <w:rPr>
          <w:u w:val="single"/>
          <w:lang w:val="es-ES"/>
        </w:rPr>
        <w:t>Tendencias del consumo de HFC</w:t>
      </w:r>
    </w:p>
    <w:p w14:paraId="4758B316" w14:textId="7CA7F882" w:rsidR="003B540A" w:rsidRPr="00336A8E" w:rsidRDefault="003B540A" w:rsidP="00A7672A">
      <w:pPr>
        <w:pStyle w:val="Heading1"/>
        <w:rPr>
          <w:lang w:val="es-ES"/>
        </w:rPr>
      </w:pPr>
      <w:r w:rsidRPr="00336A8E">
        <w:rPr>
          <w:lang w:val="es-ES"/>
        </w:rPr>
        <w:t xml:space="preserve">El consumo de todos los HFC en el país </w:t>
      </w:r>
      <w:r w:rsidR="003D4F47" w:rsidRPr="00336A8E">
        <w:rPr>
          <w:lang w:val="es-ES"/>
        </w:rPr>
        <w:t>fluctuó durante el período 2020–2025</w:t>
      </w:r>
      <w:r w:rsidR="009E7B37" w:rsidRPr="00336A8E">
        <w:rPr>
          <w:lang w:val="es-ES"/>
        </w:rPr>
        <w:t>, registrándose el consumo más bajo en</w:t>
      </w:r>
      <w:r w:rsidR="00730FC8" w:rsidRPr="00336A8E">
        <w:rPr>
          <w:lang w:val="es-ES"/>
        </w:rPr>
        <w:t xml:space="preserve"> 2020</w:t>
      </w:r>
      <w:r w:rsidR="003D4F47" w:rsidRPr="00336A8E">
        <w:rPr>
          <w:lang w:val="es-ES"/>
        </w:rPr>
        <w:t xml:space="preserve">, </w:t>
      </w:r>
      <w:r w:rsidR="006F103F" w:rsidRPr="00336A8E">
        <w:rPr>
          <w:lang w:val="es-ES"/>
        </w:rPr>
        <w:t xml:space="preserve">con 293.732 </w:t>
      </w:r>
      <w:r w:rsidR="007B2581">
        <w:rPr>
          <w:lang w:val="es-ES"/>
        </w:rPr>
        <w:t>toneladas de CO₂ equivalente</w:t>
      </w:r>
      <w:r w:rsidR="00A7672A" w:rsidRPr="00336A8E">
        <w:rPr>
          <w:lang w:val="es-ES"/>
        </w:rPr>
        <w:t xml:space="preserve">, </w:t>
      </w:r>
      <w:r w:rsidR="009E7B37" w:rsidRPr="00336A8E">
        <w:rPr>
          <w:lang w:val="es-ES"/>
        </w:rPr>
        <w:t xml:space="preserve">y el más alto </w:t>
      </w:r>
      <w:r w:rsidR="002661C5" w:rsidRPr="00336A8E">
        <w:rPr>
          <w:lang w:val="es-ES"/>
        </w:rPr>
        <w:t>en</w:t>
      </w:r>
      <w:r w:rsidR="006F103F" w:rsidRPr="00336A8E">
        <w:rPr>
          <w:lang w:val="es-ES"/>
        </w:rPr>
        <w:t xml:space="preserve"> 2023</w:t>
      </w:r>
      <w:r w:rsidR="00A7672A" w:rsidRPr="00336A8E">
        <w:rPr>
          <w:lang w:val="es-ES"/>
        </w:rPr>
        <w:t>,</w:t>
      </w:r>
      <w:r w:rsidR="006F103F" w:rsidRPr="00336A8E">
        <w:rPr>
          <w:lang w:val="es-ES"/>
        </w:rPr>
        <w:t xml:space="preserve"> con 823.415</w:t>
      </w:r>
      <w:r w:rsidR="004E682D">
        <w:rPr>
          <w:lang w:val="es-ES"/>
        </w:rPr>
        <w:t> </w:t>
      </w:r>
      <w:r w:rsidR="00AE7FE6">
        <w:rPr>
          <w:lang w:val="es-ES"/>
        </w:rPr>
        <w:t>toneladas de CO₂ equivalente</w:t>
      </w:r>
      <w:r w:rsidR="00422C21" w:rsidRPr="00336A8E">
        <w:rPr>
          <w:lang w:val="es-ES"/>
        </w:rPr>
        <w:t xml:space="preserve">, y </w:t>
      </w:r>
      <w:r w:rsidR="00C6716D" w:rsidRPr="00336A8E">
        <w:rPr>
          <w:lang w:val="es-ES"/>
        </w:rPr>
        <w:t xml:space="preserve">el de 2025 </w:t>
      </w:r>
      <w:r w:rsidR="006C1D47" w:rsidRPr="00336A8E">
        <w:rPr>
          <w:lang w:val="es-ES"/>
        </w:rPr>
        <w:t>en</w:t>
      </w:r>
      <w:r w:rsidR="00C6716D" w:rsidRPr="00336A8E">
        <w:rPr>
          <w:lang w:val="es-ES"/>
        </w:rPr>
        <w:t xml:space="preserve"> 612.575 </w:t>
      </w:r>
      <w:r w:rsidR="00DD0C93">
        <w:rPr>
          <w:lang w:val="es-ES"/>
        </w:rPr>
        <w:t>toneladas de CO₂ equivalente</w:t>
      </w:r>
      <w:r w:rsidR="00A7672A" w:rsidRPr="00336A8E">
        <w:rPr>
          <w:lang w:val="es-ES"/>
        </w:rPr>
        <w:t xml:space="preserve">. </w:t>
      </w:r>
      <w:r w:rsidR="00C34441" w:rsidRPr="00336A8E">
        <w:rPr>
          <w:lang w:val="es-ES"/>
        </w:rPr>
        <w:t xml:space="preserve">El elevado consumo durante 2022 y 2023 se debe muy probablemente al acopio de existencias </w:t>
      </w:r>
      <w:r w:rsidR="006C1D47" w:rsidRPr="00336A8E">
        <w:rPr>
          <w:lang w:val="es-ES"/>
        </w:rPr>
        <w:t xml:space="preserve">en previsión de </w:t>
      </w:r>
      <w:r w:rsidR="006933CB" w:rsidRPr="00336A8E">
        <w:rPr>
          <w:lang w:val="es-ES"/>
        </w:rPr>
        <w:t xml:space="preserve">la meta de cumplimiento de 2024. </w:t>
      </w:r>
      <w:r w:rsidRPr="00336A8E">
        <w:rPr>
          <w:lang w:val="es-ES"/>
        </w:rPr>
        <w:t xml:space="preserve">El sistema </w:t>
      </w:r>
      <w:r w:rsidR="00D325A3" w:rsidRPr="00336A8E">
        <w:rPr>
          <w:lang w:val="es-ES"/>
        </w:rPr>
        <w:t xml:space="preserve">de cuotas y </w:t>
      </w:r>
      <w:r w:rsidRPr="00336A8E">
        <w:rPr>
          <w:lang w:val="es-ES"/>
        </w:rPr>
        <w:t>licencias de HFC está en vigor desde</w:t>
      </w:r>
      <w:r w:rsidR="00325694" w:rsidRPr="00336A8E">
        <w:rPr>
          <w:lang w:val="es-ES"/>
        </w:rPr>
        <w:t xml:space="preserve"> 2021</w:t>
      </w:r>
      <w:r w:rsidRPr="00336A8E">
        <w:rPr>
          <w:lang w:val="es-ES"/>
        </w:rPr>
        <w:t>. Antes de la medida de control</w:t>
      </w:r>
      <w:r w:rsidR="006C1D47" w:rsidRPr="00336A8E">
        <w:rPr>
          <w:lang w:val="es-ES"/>
        </w:rPr>
        <w:t xml:space="preserve"> de 2024 </w:t>
      </w:r>
      <w:r w:rsidRPr="00336A8E">
        <w:rPr>
          <w:lang w:val="es-ES"/>
        </w:rPr>
        <w:t xml:space="preserve">que impone una moratoria en el consumo en el nivel básico de HFC, </w:t>
      </w:r>
      <w:r w:rsidR="00BA5505" w:rsidRPr="00336A8E">
        <w:rPr>
          <w:lang w:val="es-ES"/>
        </w:rPr>
        <w:t>este había aumentado de forma constante</w:t>
      </w:r>
      <w:r w:rsidR="00626B72" w:rsidRPr="00336A8E">
        <w:rPr>
          <w:lang w:val="es-ES"/>
        </w:rPr>
        <w:t xml:space="preserve">, </w:t>
      </w:r>
      <w:r w:rsidR="00075429" w:rsidRPr="00336A8E">
        <w:rPr>
          <w:lang w:val="es-ES"/>
        </w:rPr>
        <w:t xml:space="preserve">especialmente </w:t>
      </w:r>
      <w:r w:rsidR="00835A35" w:rsidRPr="00336A8E">
        <w:rPr>
          <w:lang w:val="es-ES"/>
        </w:rPr>
        <w:t xml:space="preserve">en el caso del </w:t>
      </w:r>
      <w:r w:rsidR="00075429" w:rsidRPr="00336A8E">
        <w:rPr>
          <w:lang w:val="es-ES"/>
        </w:rPr>
        <w:t>R-404A y el R-407C</w:t>
      </w:r>
      <w:r w:rsidR="00835A35" w:rsidRPr="00336A8E">
        <w:rPr>
          <w:lang w:val="es-ES"/>
        </w:rPr>
        <w:t xml:space="preserve">, </w:t>
      </w:r>
      <w:r w:rsidR="00075429" w:rsidRPr="00336A8E">
        <w:rPr>
          <w:lang w:val="es-ES"/>
        </w:rPr>
        <w:t xml:space="preserve">lo que se atribuye a </w:t>
      </w:r>
      <w:r w:rsidR="006C1D47" w:rsidRPr="00336A8E">
        <w:rPr>
          <w:lang w:val="es-ES"/>
        </w:rPr>
        <w:t xml:space="preserve">una </w:t>
      </w:r>
      <w:r w:rsidR="00081265" w:rsidRPr="00336A8E">
        <w:rPr>
          <w:lang w:val="es-ES"/>
        </w:rPr>
        <w:t xml:space="preserve">mayor demanda de cámaras frigoríficas y </w:t>
      </w:r>
      <w:r w:rsidR="00075429" w:rsidRPr="00336A8E">
        <w:rPr>
          <w:lang w:val="es-ES"/>
        </w:rPr>
        <w:t xml:space="preserve">a </w:t>
      </w:r>
      <w:r w:rsidR="00081265" w:rsidRPr="00336A8E">
        <w:rPr>
          <w:lang w:val="es-ES"/>
        </w:rPr>
        <w:t>la reducción del consumo de HCFC-22. Los cupos</w:t>
      </w:r>
      <w:r w:rsidRPr="00336A8E">
        <w:rPr>
          <w:lang w:val="es-ES"/>
        </w:rPr>
        <w:t xml:space="preserve"> de importación </w:t>
      </w:r>
      <w:r w:rsidR="00081265" w:rsidRPr="00336A8E">
        <w:rPr>
          <w:lang w:val="es-ES"/>
        </w:rPr>
        <w:t>para</w:t>
      </w:r>
      <w:r w:rsidR="006E1F84" w:rsidRPr="00336A8E">
        <w:rPr>
          <w:lang w:val="es-ES"/>
        </w:rPr>
        <w:t xml:space="preserve"> 2026 </w:t>
      </w:r>
      <w:r w:rsidR="00B12A3C" w:rsidRPr="00336A8E">
        <w:rPr>
          <w:lang w:val="es-ES"/>
        </w:rPr>
        <w:t xml:space="preserve">se </w:t>
      </w:r>
      <w:r w:rsidR="006E1F84" w:rsidRPr="00336A8E">
        <w:rPr>
          <w:lang w:val="es-ES"/>
        </w:rPr>
        <w:t xml:space="preserve">han fijado en 631.690 </w:t>
      </w:r>
      <w:r w:rsidR="00DA719A">
        <w:rPr>
          <w:lang w:val="es-ES"/>
        </w:rPr>
        <w:t>toneladas de CO₂ equivalente</w:t>
      </w:r>
      <w:r w:rsidR="00F87321" w:rsidRPr="00336A8E">
        <w:rPr>
          <w:lang w:val="es-ES"/>
        </w:rPr>
        <w:t xml:space="preserve">, lo que supone </w:t>
      </w:r>
      <w:r w:rsidR="00283A1A" w:rsidRPr="00336A8E">
        <w:rPr>
          <w:lang w:val="es-ES"/>
        </w:rPr>
        <w:t>un 9,7 % por debajo del nivel básico de referencia de HFC</w:t>
      </w:r>
      <w:r w:rsidRPr="00336A8E">
        <w:rPr>
          <w:lang w:val="es-ES"/>
        </w:rPr>
        <w:t>.</w:t>
      </w:r>
    </w:p>
    <w:p w14:paraId="7C59C348" w14:textId="77777777" w:rsidR="00CB0432" w:rsidRPr="00EC7144" w:rsidRDefault="00CB0432" w:rsidP="00CB0432">
      <w:pPr>
        <w:pStyle w:val="Heading1"/>
        <w:keepNext/>
        <w:numPr>
          <w:ilvl w:val="0"/>
          <w:numId w:val="0"/>
        </w:numPr>
        <w:spacing w:before="240"/>
        <w:rPr>
          <w:u w:val="single"/>
        </w:rPr>
      </w:pPr>
      <w:r w:rsidRPr="00EC7144">
        <w:rPr>
          <w:u w:val="single"/>
        </w:rPr>
        <w:t>Consumo de HFC por sector</w:t>
      </w:r>
    </w:p>
    <w:p w14:paraId="6073C96D" w14:textId="207381A9" w:rsidR="00CB0432" w:rsidRPr="00336A8E" w:rsidRDefault="00596CED" w:rsidP="00CB0432">
      <w:pPr>
        <w:pStyle w:val="Heading1"/>
        <w:rPr>
          <w:lang w:val="es-ES"/>
        </w:rPr>
      </w:pPr>
      <w:r w:rsidRPr="00336A8E">
        <w:rPr>
          <w:lang w:val="es-ES"/>
        </w:rPr>
        <w:t xml:space="preserve">En 2024, </w:t>
      </w:r>
      <w:r w:rsidR="00CB0432" w:rsidRPr="00336A8E">
        <w:rPr>
          <w:lang w:val="es-ES"/>
        </w:rPr>
        <w:t xml:space="preserve">los HFC se consumieron principalmente para el servicio y mantenimiento de </w:t>
      </w:r>
      <w:r w:rsidR="00166632" w:rsidRPr="00336A8E">
        <w:rPr>
          <w:lang w:val="es-ES"/>
        </w:rPr>
        <w:t xml:space="preserve">equipos de aire acondicionado para vehículos (MAC) </w:t>
      </w:r>
      <w:r w:rsidR="00CB0432" w:rsidRPr="00336A8E">
        <w:rPr>
          <w:shd w:val="clear" w:color="auto" w:fill="FFFFFF" w:themeFill="background1"/>
          <w:lang w:val="es-ES"/>
        </w:rPr>
        <w:t>(</w:t>
      </w:r>
      <w:r w:rsidR="00166632" w:rsidRPr="00336A8E">
        <w:rPr>
          <w:shd w:val="clear" w:color="auto" w:fill="FFFFFF" w:themeFill="background1"/>
          <w:lang w:val="es-ES"/>
        </w:rPr>
        <w:t xml:space="preserve">39,0 </w:t>
      </w:r>
      <w:r w:rsidR="00CB0432" w:rsidRPr="00336A8E">
        <w:rPr>
          <w:lang w:val="es-ES"/>
        </w:rPr>
        <w:t>% en t y</w:t>
      </w:r>
      <w:r w:rsidR="00817941" w:rsidRPr="00336A8E">
        <w:rPr>
          <w:lang w:val="es-ES" w:eastAsia="en-CA"/>
        </w:rPr>
        <w:t xml:space="preserve"> 25,4 </w:t>
      </w:r>
      <w:r w:rsidR="00CB0432" w:rsidRPr="00336A8E">
        <w:rPr>
          <w:lang w:val="es-ES" w:eastAsia="en-CA"/>
        </w:rPr>
        <w:t xml:space="preserve">% </w:t>
      </w:r>
      <w:r w:rsidR="00CB0432" w:rsidRPr="00336A8E">
        <w:rPr>
          <w:lang w:val="es-ES"/>
        </w:rPr>
        <w:t xml:space="preserve">en </w:t>
      </w:r>
      <w:r w:rsidR="00DD0C93">
        <w:rPr>
          <w:lang w:val="es-ES"/>
        </w:rPr>
        <w:t>toneladas de CO₂ equivalente</w:t>
      </w:r>
      <w:r w:rsidR="00CB0432" w:rsidRPr="00336A8E">
        <w:rPr>
          <w:lang w:val="es-ES"/>
        </w:rPr>
        <w:t xml:space="preserve">), </w:t>
      </w:r>
      <w:r w:rsidR="00166632" w:rsidRPr="00336A8E">
        <w:rPr>
          <w:lang w:val="es-ES"/>
        </w:rPr>
        <w:t xml:space="preserve">refrigeración comercial </w:t>
      </w:r>
      <w:r w:rsidR="00CB0432" w:rsidRPr="00336A8E">
        <w:rPr>
          <w:lang w:val="es-ES"/>
        </w:rPr>
        <w:t>(</w:t>
      </w:r>
      <w:r w:rsidR="00166632" w:rsidRPr="00336A8E">
        <w:rPr>
          <w:lang w:val="es-ES"/>
        </w:rPr>
        <w:t xml:space="preserve">21,7 </w:t>
      </w:r>
      <w:r w:rsidR="00CB0432" w:rsidRPr="00336A8E">
        <w:rPr>
          <w:lang w:val="es-ES"/>
        </w:rPr>
        <w:t>% en t y</w:t>
      </w:r>
      <w:r w:rsidR="00817941" w:rsidRPr="00336A8E">
        <w:rPr>
          <w:lang w:val="es-ES"/>
        </w:rPr>
        <w:t xml:space="preserve"> 24,7 </w:t>
      </w:r>
      <w:r w:rsidR="00CB0432" w:rsidRPr="00336A8E">
        <w:rPr>
          <w:lang w:val="es-ES"/>
        </w:rPr>
        <w:t xml:space="preserve">% en </w:t>
      </w:r>
      <w:r w:rsidR="00A90A28">
        <w:rPr>
          <w:lang w:val="es-ES"/>
        </w:rPr>
        <w:t>toneladas de</w:t>
      </w:r>
      <w:r w:rsidR="00CB0432" w:rsidRPr="00336A8E">
        <w:rPr>
          <w:lang w:val="es-ES"/>
        </w:rPr>
        <w:t xml:space="preserve"> CO₂ equivalente), </w:t>
      </w:r>
      <w:r w:rsidR="00166632" w:rsidRPr="00336A8E">
        <w:rPr>
          <w:lang w:val="es-ES"/>
        </w:rPr>
        <w:t xml:space="preserve">la refrigeración industrial </w:t>
      </w:r>
      <w:r w:rsidR="003C2E76" w:rsidRPr="00336A8E">
        <w:rPr>
          <w:lang w:val="es-ES"/>
        </w:rPr>
        <w:t xml:space="preserve">(20,6 </w:t>
      </w:r>
      <w:r w:rsidR="00CB0432" w:rsidRPr="00336A8E">
        <w:rPr>
          <w:lang w:val="es-ES"/>
        </w:rPr>
        <w:t>% en t y</w:t>
      </w:r>
      <w:r w:rsidR="00817941" w:rsidRPr="00336A8E">
        <w:rPr>
          <w:lang w:val="es-ES"/>
        </w:rPr>
        <w:t xml:space="preserve"> 30,3 </w:t>
      </w:r>
      <w:r w:rsidR="00CB0432" w:rsidRPr="00336A8E">
        <w:rPr>
          <w:lang w:val="es-ES"/>
        </w:rPr>
        <w:t xml:space="preserve">% en </w:t>
      </w:r>
      <w:r w:rsidR="009569CD">
        <w:rPr>
          <w:lang w:val="es-ES"/>
        </w:rPr>
        <w:t>toneladas de CO₂ equivalente</w:t>
      </w:r>
      <w:r w:rsidR="00CB0432" w:rsidRPr="00336A8E">
        <w:rPr>
          <w:lang w:val="es-ES"/>
        </w:rPr>
        <w:t>) y otros subsectores, tal y como se muestra en los cuadros 4 y 5.</w:t>
      </w:r>
    </w:p>
    <w:p w14:paraId="768F6366" w14:textId="6DA369F6" w:rsidR="00CB0432" w:rsidRPr="00336A8E" w:rsidRDefault="00CB0432" w:rsidP="00CB0432">
      <w:pPr>
        <w:pStyle w:val="Heading1"/>
        <w:keepNext/>
        <w:keepLines/>
        <w:numPr>
          <w:ilvl w:val="0"/>
          <w:numId w:val="0"/>
        </w:numPr>
        <w:spacing w:before="240" w:after="0"/>
        <w:rPr>
          <w:b/>
          <w:bCs/>
          <w:lang w:val="es-ES"/>
        </w:rPr>
      </w:pPr>
      <w:r w:rsidRPr="00336A8E">
        <w:rPr>
          <w:b/>
          <w:bCs/>
          <w:lang w:val="es-ES"/>
        </w:rPr>
        <w:t>Cuadro 4. Consumo de HFC en</w:t>
      </w:r>
      <w:r w:rsidR="003C2E76" w:rsidRPr="00336A8E">
        <w:rPr>
          <w:b/>
          <w:bCs/>
          <w:lang w:val="es-ES"/>
        </w:rPr>
        <w:t xml:space="preserve"> 2024 </w:t>
      </w:r>
      <w:r w:rsidRPr="00336A8E">
        <w:rPr>
          <w:b/>
          <w:bCs/>
          <w:lang w:val="es-ES"/>
        </w:rPr>
        <w:t xml:space="preserve">en </w:t>
      </w:r>
      <w:r w:rsidR="007128C0" w:rsidRPr="00336A8E">
        <w:rPr>
          <w:b/>
          <w:bCs/>
          <w:lang w:val="es-ES"/>
        </w:rPr>
        <w:t xml:space="preserve">Zambia </w:t>
      </w:r>
      <w:r w:rsidRPr="00336A8E">
        <w:rPr>
          <w:b/>
          <w:bCs/>
          <w:lang w:val="es-ES"/>
        </w:rPr>
        <w:t xml:space="preserve">en los subsectores de servicio y mantenimiento </w:t>
      </w:r>
      <w:r w:rsidR="00F40DC3" w:rsidRPr="00336A8E">
        <w:rPr>
          <w:b/>
          <w:bCs/>
          <w:lang w:val="es-ES"/>
        </w:rPr>
        <w:t xml:space="preserve">en </w:t>
      </w:r>
      <w:r w:rsidRPr="00336A8E">
        <w:rPr>
          <w:b/>
          <w:bCs/>
          <w:lang w:val="es-ES"/>
        </w:rPr>
        <w:t xml:space="preserve">toneladas (t) </w:t>
      </w:r>
      <w:r w:rsidR="00F40DC3" w:rsidRPr="00336A8E">
        <w:rPr>
          <w:b/>
          <w:bCs/>
          <w:lang w:val="es-ES"/>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956"/>
        <w:gridCol w:w="957"/>
        <w:gridCol w:w="956"/>
        <w:gridCol w:w="957"/>
        <w:gridCol w:w="957"/>
        <w:gridCol w:w="956"/>
        <w:gridCol w:w="957"/>
        <w:gridCol w:w="957"/>
      </w:tblGrid>
      <w:tr w:rsidR="00563060" w:rsidRPr="00EC7144" w14:paraId="4343DAE1" w14:textId="77777777" w:rsidTr="000F5472">
        <w:trPr>
          <w:trHeight w:val="444"/>
          <w:tblHeader/>
        </w:trPr>
        <w:tc>
          <w:tcPr>
            <w:tcW w:w="907" w:type="pct"/>
            <w:shd w:val="clear" w:color="auto" w:fill="FFFFFF" w:themeFill="background1"/>
            <w:tcMar>
              <w:left w:w="85" w:type="dxa"/>
              <w:right w:w="85" w:type="dxa"/>
            </w:tcMar>
            <w:vAlign w:val="center"/>
            <w:hideMark/>
          </w:tcPr>
          <w:p w14:paraId="75E54713" w14:textId="77777777" w:rsidR="00563060" w:rsidRPr="00EC7144" w:rsidRDefault="00563060" w:rsidP="004F09A2">
            <w:pPr>
              <w:keepNext/>
              <w:keepLines/>
              <w:spacing w:before="20" w:after="20"/>
              <w:jc w:val="center"/>
              <w:rPr>
                <w:b/>
                <w:bCs/>
                <w:sz w:val="20"/>
                <w:szCs w:val="20"/>
                <w:lang w:eastAsia="en-CA"/>
              </w:rPr>
            </w:pPr>
            <w:r w:rsidRPr="00EC7144">
              <w:rPr>
                <w:b/>
                <w:bCs/>
                <w:sz w:val="20"/>
                <w:szCs w:val="20"/>
                <w:lang w:eastAsia="en-CA"/>
              </w:rPr>
              <w:t>Sector</w:t>
            </w:r>
          </w:p>
        </w:tc>
        <w:tc>
          <w:tcPr>
            <w:tcW w:w="511" w:type="pct"/>
            <w:shd w:val="clear" w:color="auto" w:fill="FFFFFF" w:themeFill="background1"/>
            <w:tcMar>
              <w:left w:w="85" w:type="dxa"/>
              <w:right w:w="85" w:type="dxa"/>
            </w:tcMar>
            <w:vAlign w:val="center"/>
            <w:hideMark/>
          </w:tcPr>
          <w:p w14:paraId="77E48A07" w14:textId="72733913" w:rsidR="00563060" w:rsidRPr="00EC7144" w:rsidRDefault="00563060" w:rsidP="00563060">
            <w:pPr>
              <w:keepNext/>
              <w:keepLines/>
              <w:spacing w:before="20" w:after="20"/>
              <w:ind w:left="-181" w:right="-136"/>
              <w:jc w:val="center"/>
              <w:rPr>
                <w:b/>
                <w:sz w:val="20"/>
                <w:szCs w:val="20"/>
                <w:lang w:eastAsia="en-CA"/>
              </w:rPr>
            </w:pPr>
            <w:r w:rsidRPr="00EC7144">
              <w:rPr>
                <w:b/>
                <w:sz w:val="20"/>
                <w:szCs w:val="20"/>
                <w:lang w:eastAsia="en-CA"/>
              </w:rPr>
              <w:t>HFC-32</w:t>
            </w:r>
          </w:p>
        </w:tc>
        <w:tc>
          <w:tcPr>
            <w:tcW w:w="512" w:type="pct"/>
            <w:shd w:val="clear" w:color="auto" w:fill="FFFFFF" w:themeFill="background1"/>
            <w:tcMar>
              <w:left w:w="85" w:type="dxa"/>
              <w:right w:w="85" w:type="dxa"/>
            </w:tcMar>
            <w:vAlign w:val="center"/>
          </w:tcPr>
          <w:p w14:paraId="15901E90" w14:textId="35E2BD7F" w:rsidR="00563060" w:rsidRPr="00EC7144" w:rsidRDefault="00563060" w:rsidP="00991AF2">
            <w:pPr>
              <w:keepNext/>
              <w:keepLines/>
              <w:spacing w:before="20" w:after="20"/>
              <w:ind w:left="-75" w:right="-57"/>
              <w:jc w:val="center"/>
              <w:rPr>
                <w:b/>
                <w:sz w:val="20"/>
                <w:szCs w:val="20"/>
                <w:lang w:eastAsia="en-CA"/>
              </w:rPr>
            </w:pPr>
            <w:r w:rsidRPr="00EC7144">
              <w:rPr>
                <w:b/>
                <w:sz w:val="20"/>
                <w:szCs w:val="20"/>
                <w:lang w:eastAsia="en-CA"/>
              </w:rPr>
              <w:t>HFC-134a</w:t>
            </w:r>
          </w:p>
        </w:tc>
        <w:tc>
          <w:tcPr>
            <w:tcW w:w="511" w:type="pct"/>
            <w:tcMar>
              <w:left w:w="85" w:type="dxa"/>
              <w:right w:w="85" w:type="dxa"/>
            </w:tcMar>
            <w:vAlign w:val="center"/>
          </w:tcPr>
          <w:p w14:paraId="0468C857" w14:textId="0A05CC73"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R-404A</w:t>
            </w:r>
          </w:p>
        </w:tc>
        <w:tc>
          <w:tcPr>
            <w:tcW w:w="512" w:type="pct"/>
            <w:tcMar>
              <w:left w:w="85" w:type="dxa"/>
              <w:right w:w="85" w:type="dxa"/>
            </w:tcMar>
            <w:vAlign w:val="center"/>
          </w:tcPr>
          <w:p w14:paraId="54F14311" w14:textId="16E25879"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R-410A</w:t>
            </w:r>
          </w:p>
        </w:tc>
        <w:tc>
          <w:tcPr>
            <w:tcW w:w="512" w:type="pct"/>
            <w:tcMar>
              <w:left w:w="85" w:type="dxa"/>
              <w:right w:w="85" w:type="dxa"/>
            </w:tcMar>
            <w:vAlign w:val="center"/>
            <w:hideMark/>
          </w:tcPr>
          <w:p w14:paraId="46A6CB53" w14:textId="1D255D30"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R-407C</w:t>
            </w:r>
          </w:p>
        </w:tc>
        <w:tc>
          <w:tcPr>
            <w:tcW w:w="511" w:type="pct"/>
            <w:tcMar>
              <w:left w:w="85" w:type="dxa"/>
              <w:right w:w="85" w:type="dxa"/>
            </w:tcMar>
            <w:vAlign w:val="center"/>
            <w:hideMark/>
          </w:tcPr>
          <w:p w14:paraId="07D31B6D" w14:textId="6FD38555"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R-507A</w:t>
            </w:r>
          </w:p>
        </w:tc>
        <w:tc>
          <w:tcPr>
            <w:tcW w:w="512" w:type="pct"/>
            <w:tcMar>
              <w:left w:w="85" w:type="dxa"/>
              <w:right w:w="85" w:type="dxa"/>
            </w:tcMar>
            <w:vAlign w:val="center"/>
            <w:hideMark/>
          </w:tcPr>
          <w:p w14:paraId="5901EA71" w14:textId="77777777"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Total</w:t>
            </w:r>
          </w:p>
        </w:tc>
        <w:tc>
          <w:tcPr>
            <w:tcW w:w="512" w:type="pct"/>
            <w:tcMar>
              <w:left w:w="85" w:type="dxa"/>
              <w:right w:w="85" w:type="dxa"/>
            </w:tcMar>
            <w:vAlign w:val="center"/>
          </w:tcPr>
          <w:p w14:paraId="398BCCFD" w14:textId="7F8039EE" w:rsidR="00563060" w:rsidRPr="00EC7144" w:rsidRDefault="00563060" w:rsidP="004F09A2">
            <w:pPr>
              <w:keepNext/>
              <w:keepLines/>
              <w:spacing w:before="20" w:after="20"/>
              <w:ind w:left="-192" w:right="-141"/>
              <w:jc w:val="center"/>
              <w:rPr>
                <w:b/>
                <w:sz w:val="20"/>
                <w:szCs w:val="20"/>
                <w:lang w:eastAsia="en-CA"/>
              </w:rPr>
            </w:pPr>
            <w:r w:rsidRPr="00EC7144">
              <w:rPr>
                <w:b/>
                <w:sz w:val="20"/>
                <w:szCs w:val="20"/>
                <w:lang w:eastAsia="en-CA"/>
              </w:rPr>
              <w:t>Parte del total (%)</w:t>
            </w:r>
          </w:p>
        </w:tc>
      </w:tr>
      <w:tr w:rsidR="00563060" w:rsidRPr="00EC7144" w14:paraId="2EDA3F50" w14:textId="77777777" w:rsidTr="00645373">
        <w:trPr>
          <w:trHeight w:val="227"/>
        </w:trPr>
        <w:tc>
          <w:tcPr>
            <w:tcW w:w="5000" w:type="pct"/>
            <w:gridSpan w:val="9"/>
            <w:tcMar>
              <w:left w:w="85" w:type="dxa"/>
              <w:right w:w="85" w:type="dxa"/>
            </w:tcMar>
          </w:tcPr>
          <w:p w14:paraId="6704666D" w14:textId="72EFA8FA" w:rsidR="00563060" w:rsidRPr="00EC7144" w:rsidRDefault="00563060" w:rsidP="004F09A2">
            <w:pPr>
              <w:keepNext/>
              <w:spacing w:before="20" w:after="20"/>
              <w:ind w:left="521"/>
              <w:jc w:val="left"/>
              <w:rPr>
                <w:sz w:val="20"/>
                <w:szCs w:val="20"/>
              </w:rPr>
            </w:pPr>
            <w:r w:rsidRPr="00EC7144">
              <w:rPr>
                <w:b/>
                <w:bCs/>
                <w:sz w:val="20"/>
                <w:szCs w:val="20"/>
                <w:lang w:eastAsia="en-CA"/>
              </w:rPr>
              <w:t>Subsectores de refrigeración</w:t>
            </w:r>
          </w:p>
        </w:tc>
      </w:tr>
      <w:tr w:rsidR="00563060" w:rsidRPr="00EC7144" w14:paraId="3FD4F25C" w14:textId="77777777" w:rsidTr="000F5472">
        <w:trPr>
          <w:trHeight w:val="227"/>
        </w:trPr>
        <w:tc>
          <w:tcPr>
            <w:tcW w:w="907" w:type="pct"/>
            <w:tcMar>
              <w:left w:w="85" w:type="dxa"/>
              <w:right w:w="85" w:type="dxa"/>
            </w:tcMar>
            <w:vAlign w:val="center"/>
            <w:hideMark/>
          </w:tcPr>
          <w:p w14:paraId="05BBB722" w14:textId="4ECCFE63" w:rsidR="00563060" w:rsidRPr="00EC7144" w:rsidRDefault="00563060" w:rsidP="00645373">
            <w:pPr>
              <w:spacing w:before="20" w:after="20"/>
              <w:ind w:left="76"/>
              <w:jc w:val="left"/>
              <w:rPr>
                <w:sz w:val="20"/>
                <w:szCs w:val="20"/>
                <w:lang w:eastAsia="en-CA"/>
              </w:rPr>
            </w:pPr>
            <w:r w:rsidRPr="00EC7144">
              <w:rPr>
                <w:sz w:val="20"/>
                <w:szCs w:val="20"/>
                <w:lang w:eastAsia="en-CA"/>
              </w:rPr>
              <w:t>A nivel nacional</w:t>
            </w:r>
          </w:p>
        </w:tc>
        <w:tc>
          <w:tcPr>
            <w:tcW w:w="511" w:type="pct"/>
            <w:tcMar>
              <w:left w:w="85" w:type="dxa"/>
              <w:right w:w="85" w:type="dxa"/>
            </w:tcMar>
          </w:tcPr>
          <w:p w14:paraId="0D6D4961" w14:textId="579BD4C0"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4A4C04B" w14:textId="29BA5665" w:rsidR="00563060" w:rsidRPr="00EC7144" w:rsidRDefault="00563060" w:rsidP="004F09A2">
            <w:pPr>
              <w:spacing w:before="20" w:after="20"/>
              <w:jc w:val="right"/>
              <w:rPr>
                <w:sz w:val="20"/>
                <w:szCs w:val="20"/>
                <w:lang w:eastAsia="en-CA"/>
              </w:rPr>
            </w:pPr>
            <w:r w:rsidRPr="00EC7144">
              <w:rPr>
                <w:sz w:val="20"/>
                <w:szCs w:val="20"/>
              </w:rPr>
              <w:t>3,74</w:t>
            </w:r>
          </w:p>
        </w:tc>
        <w:tc>
          <w:tcPr>
            <w:tcW w:w="511" w:type="pct"/>
            <w:tcMar>
              <w:left w:w="85" w:type="dxa"/>
              <w:right w:w="85" w:type="dxa"/>
            </w:tcMar>
          </w:tcPr>
          <w:p w14:paraId="76C92EF1" w14:textId="77777777"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2F71BD9C" w14:textId="0A8DA395"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983E4A3" w14:textId="2B238237" w:rsidR="00563060" w:rsidRPr="00EC7144" w:rsidRDefault="00563060" w:rsidP="004F09A2">
            <w:pPr>
              <w:spacing w:before="20" w:after="20"/>
              <w:jc w:val="right"/>
              <w:rPr>
                <w:sz w:val="20"/>
                <w:szCs w:val="20"/>
                <w:lang w:eastAsia="en-CA"/>
              </w:rPr>
            </w:pPr>
          </w:p>
        </w:tc>
        <w:tc>
          <w:tcPr>
            <w:tcW w:w="511" w:type="pct"/>
            <w:tcMar>
              <w:left w:w="85" w:type="dxa"/>
              <w:right w:w="85" w:type="dxa"/>
            </w:tcMar>
          </w:tcPr>
          <w:p w14:paraId="13E70853" w14:textId="103DBA5F"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02D76030" w14:textId="2FE3F787" w:rsidR="00563060" w:rsidRPr="00EC7144" w:rsidRDefault="00563060" w:rsidP="004F09A2">
            <w:pPr>
              <w:spacing w:before="20" w:after="20"/>
              <w:jc w:val="right"/>
              <w:rPr>
                <w:sz w:val="20"/>
                <w:szCs w:val="20"/>
                <w:lang w:eastAsia="en-CA"/>
              </w:rPr>
            </w:pPr>
            <w:r w:rsidRPr="00EC7144">
              <w:rPr>
                <w:sz w:val="20"/>
                <w:szCs w:val="20"/>
              </w:rPr>
              <w:t>3,74</w:t>
            </w:r>
          </w:p>
        </w:tc>
        <w:tc>
          <w:tcPr>
            <w:tcW w:w="512" w:type="pct"/>
            <w:tcMar>
              <w:left w:w="85" w:type="dxa"/>
              <w:right w:w="85" w:type="dxa"/>
            </w:tcMar>
          </w:tcPr>
          <w:p w14:paraId="1B91B4E2" w14:textId="298D5B3A" w:rsidR="00563060" w:rsidRPr="00EC7144" w:rsidRDefault="00563060" w:rsidP="004F09A2">
            <w:pPr>
              <w:spacing w:before="20" w:after="20"/>
              <w:jc w:val="center"/>
              <w:rPr>
                <w:sz w:val="20"/>
                <w:szCs w:val="20"/>
                <w:lang w:eastAsia="en-CA"/>
              </w:rPr>
            </w:pPr>
            <w:r w:rsidRPr="00EC7144">
              <w:rPr>
                <w:sz w:val="20"/>
                <w:szCs w:val="20"/>
              </w:rPr>
              <w:t>1,33</w:t>
            </w:r>
          </w:p>
        </w:tc>
      </w:tr>
      <w:tr w:rsidR="00041975" w:rsidRPr="00EC7144" w14:paraId="557F0202" w14:textId="77777777" w:rsidTr="000F5472">
        <w:trPr>
          <w:trHeight w:val="227"/>
        </w:trPr>
        <w:tc>
          <w:tcPr>
            <w:tcW w:w="907" w:type="pct"/>
            <w:tcMar>
              <w:left w:w="85" w:type="dxa"/>
              <w:right w:w="85" w:type="dxa"/>
            </w:tcMar>
            <w:hideMark/>
          </w:tcPr>
          <w:p w14:paraId="67627D00" w14:textId="378FDB72" w:rsidR="00041975" w:rsidRPr="00EC7144" w:rsidRDefault="00041975" w:rsidP="00645373">
            <w:pPr>
              <w:spacing w:before="20" w:after="20"/>
              <w:ind w:left="76"/>
              <w:jc w:val="left"/>
              <w:rPr>
                <w:sz w:val="20"/>
                <w:szCs w:val="20"/>
                <w:lang w:eastAsia="en-CA"/>
              </w:rPr>
            </w:pPr>
            <w:r w:rsidRPr="00EC7144">
              <w:rPr>
                <w:sz w:val="20"/>
                <w:szCs w:val="20"/>
                <w:lang w:eastAsia="en-CA"/>
              </w:rPr>
              <w:t>Comercial</w:t>
            </w:r>
          </w:p>
        </w:tc>
        <w:tc>
          <w:tcPr>
            <w:tcW w:w="511" w:type="pct"/>
            <w:tcMar>
              <w:left w:w="85" w:type="dxa"/>
              <w:right w:w="85" w:type="dxa"/>
            </w:tcMar>
          </w:tcPr>
          <w:p w14:paraId="4862511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7ECD2B34" w14:textId="78629A25" w:rsidR="00041975" w:rsidRPr="00EC7144" w:rsidRDefault="00041975" w:rsidP="00041975">
            <w:pPr>
              <w:spacing w:before="20" w:after="20"/>
              <w:jc w:val="right"/>
              <w:rPr>
                <w:sz w:val="20"/>
                <w:szCs w:val="20"/>
                <w:lang w:eastAsia="en-CA"/>
              </w:rPr>
            </w:pPr>
            <w:r w:rsidRPr="00EC7144">
              <w:rPr>
                <w:sz w:val="20"/>
                <w:szCs w:val="20"/>
                <w:lang w:eastAsia="en-CA"/>
              </w:rPr>
              <w:t>4,13</w:t>
            </w:r>
          </w:p>
        </w:tc>
        <w:tc>
          <w:tcPr>
            <w:tcW w:w="511" w:type="pct"/>
            <w:tcMar>
              <w:left w:w="85" w:type="dxa"/>
              <w:right w:w="85" w:type="dxa"/>
            </w:tcMar>
            <w:vAlign w:val="bottom"/>
          </w:tcPr>
          <w:p w14:paraId="40A75E03" w14:textId="79C0654A" w:rsidR="00041975" w:rsidRPr="00EC7144" w:rsidRDefault="00041975" w:rsidP="00041975">
            <w:pPr>
              <w:spacing w:before="20" w:after="20"/>
              <w:jc w:val="right"/>
              <w:rPr>
                <w:sz w:val="20"/>
                <w:szCs w:val="20"/>
                <w:lang w:eastAsia="en-CA"/>
              </w:rPr>
            </w:pPr>
            <w:r w:rsidRPr="00EC7144">
              <w:rPr>
                <w:sz w:val="20"/>
                <w:szCs w:val="20"/>
                <w:lang w:eastAsia="en-CA"/>
              </w:rPr>
              <w:t>13,75</w:t>
            </w:r>
          </w:p>
        </w:tc>
        <w:tc>
          <w:tcPr>
            <w:tcW w:w="512" w:type="pct"/>
            <w:tcMar>
              <w:left w:w="85" w:type="dxa"/>
              <w:right w:w="85" w:type="dxa"/>
            </w:tcMar>
            <w:vAlign w:val="bottom"/>
          </w:tcPr>
          <w:p w14:paraId="1FFF59E9" w14:textId="0D7AF220"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22290867" w14:textId="64FABECB" w:rsidR="00041975" w:rsidRPr="00EC7144" w:rsidRDefault="00041975" w:rsidP="00041975">
            <w:pPr>
              <w:spacing w:before="20" w:after="20"/>
              <w:jc w:val="right"/>
              <w:rPr>
                <w:sz w:val="20"/>
                <w:szCs w:val="20"/>
                <w:lang w:eastAsia="en-CA"/>
              </w:rPr>
            </w:pPr>
            <w:r w:rsidRPr="00EC7144">
              <w:rPr>
                <w:sz w:val="20"/>
                <w:szCs w:val="20"/>
                <w:lang w:eastAsia="en-CA"/>
              </w:rPr>
              <w:t>35,92</w:t>
            </w:r>
          </w:p>
        </w:tc>
        <w:tc>
          <w:tcPr>
            <w:tcW w:w="511" w:type="pct"/>
            <w:tcMar>
              <w:left w:w="85" w:type="dxa"/>
              <w:right w:w="85" w:type="dxa"/>
            </w:tcMar>
            <w:vAlign w:val="bottom"/>
          </w:tcPr>
          <w:p w14:paraId="1B341935" w14:textId="027655C8" w:rsidR="00041975" w:rsidRPr="00EC7144" w:rsidRDefault="00041975" w:rsidP="00041975">
            <w:pPr>
              <w:spacing w:before="20" w:after="20"/>
              <w:jc w:val="right"/>
              <w:rPr>
                <w:sz w:val="20"/>
                <w:szCs w:val="20"/>
                <w:lang w:eastAsia="en-CA"/>
              </w:rPr>
            </w:pPr>
            <w:r w:rsidRPr="00EC7144">
              <w:rPr>
                <w:sz w:val="20"/>
                <w:szCs w:val="20"/>
                <w:lang w:eastAsia="en-CA"/>
              </w:rPr>
              <w:t>7,17</w:t>
            </w:r>
          </w:p>
        </w:tc>
        <w:tc>
          <w:tcPr>
            <w:tcW w:w="512" w:type="pct"/>
            <w:tcMar>
              <w:left w:w="85" w:type="dxa"/>
              <w:right w:w="85" w:type="dxa"/>
            </w:tcMar>
            <w:vAlign w:val="bottom"/>
          </w:tcPr>
          <w:p w14:paraId="336330CD" w14:textId="10C57994" w:rsidR="00041975" w:rsidRPr="00EC7144" w:rsidRDefault="00041975" w:rsidP="00041975">
            <w:pPr>
              <w:spacing w:before="20" w:after="20"/>
              <w:jc w:val="right"/>
              <w:rPr>
                <w:sz w:val="20"/>
                <w:szCs w:val="20"/>
                <w:lang w:eastAsia="en-CA"/>
              </w:rPr>
            </w:pPr>
            <w:r w:rsidRPr="00EC7144">
              <w:rPr>
                <w:sz w:val="20"/>
                <w:szCs w:val="20"/>
                <w:lang w:eastAsia="en-CA"/>
              </w:rPr>
              <w:t>60,96</w:t>
            </w:r>
          </w:p>
        </w:tc>
        <w:tc>
          <w:tcPr>
            <w:tcW w:w="512" w:type="pct"/>
            <w:tcMar>
              <w:left w:w="85" w:type="dxa"/>
              <w:right w:w="85" w:type="dxa"/>
            </w:tcMar>
            <w:vAlign w:val="bottom"/>
          </w:tcPr>
          <w:p w14:paraId="7F540634" w14:textId="02D5E4C9" w:rsidR="00041975" w:rsidRPr="00EC7144" w:rsidRDefault="00041975" w:rsidP="00041975">
            <w:pPr>
              <w:spacing w:before="20" w:after="20"/>
              <w:jc w:val="center"/>
              <w:rPr>
                <w:sz w:val="20"/>
                <w:szCs w:val="20"/>
                <w:lang w:eastAsia="en-CA"/>
              </w:rPr>
            </w:pPr>
            <w:r w:rsidRPr="00EC7144">
              <w:rPr>
                <w:sz w:val="20"/>
                <w:szCs w:val="20"/>
                <w:lang w:eastAsia="en-CA"/>
              </w:rPr>
              <w:t>21,67</w:t>
            </w:r>
          </w:p>
        </w:tc>
      </w:tr>
      <w:tr w:rsidR="00041975" w:rsidRPr="00EC7144" w14:paraId="7BEAA3DB" w14:textId="77777777" w:rsidTr="000F5472">
        <w:trPr>
          <w:trHeight w:val="227"/>
        </w:trPr>
        <w:tc>
          <w:tcPr>
            <w:tcW w:w="907" w:type="pct"/>
            <w:tcMar>
              <w:left w:w="85" w:type="dxa"/>
              <w:right w:w="85" w:type="dxa"/>
            </w:tcMar>
            <w:hideMark/>
          </w:tcPr>
          <w:p w14:paraId="047CF028" w14:textId="5EDE8804" w:rsidR="00041975" w:rsidRPr="00EC7144" w:rsidRDefault="00041975" w:rsidP="00645373">
            <w:pPr>
              <w:spacing w:before="20" w:after="20"/>
              <w:ind w:left="76"/>
              <w:jc w:val="left"/>
              <w:rPr>
                <w:sz w:val="20"/>
                <w:szCs w:val="20"/>
                <w:lang w:eastAsia="en-CA"/>
              </w:rPr>
            </w:pPr>
            <w:r w:rsidRPr="00EC7144">
              <w:rPr>
                <w:sz w:val="20"/>
                <w:szCs w:val="20"/>
                <w:lang w:eastAsia="en-CA"/>
              </w:rPr>
              <w:t>Industrial</w:t>
            </w:r>
          </w:p>
        </w:tc>
        <w:tc>
          <w:tcPr>
            <w:tcW w:w="511" w:type="pct"/>
            <w:tcMar>
              <w:left w:w="85" w:type="dxa"/>
              <w:right w:w="85" w:type="dxa"/>
            </w:tcMar>
            <w:vAlign w:val="bottom"/>
          </w:tcPr>
          <w:p w14:paraId="4815D17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0810F4FC" w14:textId="7A8B81DD" w:rsidR="00041975" w:rsidRPr="00EC7144" w:rsidRDefault="00041975" w:rsidP="00041975">
            <w:pPr>
              <w:spacing w:before="20" w:after="20"/>
              <w:jc w:val="right"/>
              <w:rPr>
                <w:sz w:val="20"/>
                <w:szCs w:val="20"/>
                <w:lang w:eastAsia="en-CA"/>
              </w:rPr>
            </w:pPr>
            <w:r w:rsidRPr="00EC7144">
              <w:rPr>
                <w:sz w:val="20"/>
                <w:szCs w:val="20"/>
                <w:lang w:eastAsia="en-CA"/>
              </w:rPr>
              <w:t>6,11</w:t>
            </w:r>
          </w:p>
        </w:tc>
        <w:tc>
          <w:tcPr>
            <w:tcW w:w="511" w:type="pct"/>
            <w:shd w:val="clear" w:color="auto" w:fill="FFFFFF" w:themeFill="background1"/>
            <w:tcMar>
              <w:left w:w="85" w:type="dxa"/>
              <w:right w:w="85" w:type="dxa"/>
            </w:tcMar>
            <w:vAlign w:val="bottom"/>
          </w:tcPr>
          <w:p w14:paraId="2E9935AE" w14:textId="5501EF46" w:rsidR="00041975" w:rsidRPr="00EC7144" w:rsidRDefault="00041975" w:rsidP="00041975">
            <w:pPr>
              <w:spacing w:before="20" w:after="20"/>
              <w:jc w:val="right"/>
              <w:rPr>
                <w:sz w:val="20"/>
                <w:szCs w:val="20"/>
                <w:lang w:eastAsia="en-CA"/>
              </w:rPr>
            </w:pPr>
            <w:r w:rsidRPr="00EC7144">
              <w:rPr>
                <w:color w:val="000000"/>
                <w:sz w:val="20"/>
                <w:szCs w:val="20"/>
                <w:lang w:val="en-GB"/>
              </w:rPr>
              <w:t>31,06</w:t>
            </w:r>
          </w:p>
        </w:tc>
        <w:tc>
          <w:tcPr>
            <w:tcW w:w="512" w:type="pct"/>
            <w:shd w:val="clear" w:color="auto" w:fill="FFFFFF" w:themeFill="background1"/>
            <w:tcMar>
              <w:left w:w="85" w:type="dxa"/>
              <w:right w:w="85" w:type="dxa"/>
            </w:tcMar>
            <w:vAlign w:val="bottom"/>
          </w:tcPr>
          <w:p w14:paraId="0D93109C" w14:textId="264134F4" w:rsidR="00041975" w:rsidRPr="00EC7144" w:rsidRDefault="00041975" w:rsidP="00041975">
            <w:pPr>
              <w:spacing w:before="20" w:after="20"/>
              <w:jc w:val="right"/>
              <w:rPr>
                <w:sz w:val="20"/>
                <w:szCs w:val="20"/>
                <w:lang w:eastAsia="en-CA"/>
              </w:rPr>
            </w:pPr>
          </w:p>
        </w:tc>
        <w:tc>
          <w:tcPr>
            <w:tcW w:w="512" w:type="pct"/>
            <w:shd w:val="clear" w:color="auto" w:fill="FFFFFF" w:themeFill="background1"/>
            <w:tcMar>
              <w:left w:w="85" w:type="dxa"/>
              <w:right w:w="85" w:type="dxa"/>
            </w:tcMar>
            <w:vAlign w:val="bottom"/>
          </w:tcPr>
          <w:p w14:paraId="5DF0F8D4" w14:textId="46453129" w:rsidR="00041975" w:rsidRPr="00EC7144" w:rsidRDefault="00041975" w:rsidP="00041975">
            <w:pPr>
              <w:spacing w:before="20" w:after="20"/>
              <w:jc w:val="right"/>
              <w:rPr>
                <w:sz w:val="20"/>
                <w:szCs w:val="20"/>
                <w:lang w:eastAsia="en-CA"/>
              </w:rPr>
            </w:pPr>
            <w:r w:rsidRPr="00EC7144">
              <w:rPr>
                <w:sz w:val="20"/>
                <w:szCs w:val="20"/>
              </w:rPr>
              <w:t>11,96</w:t>
            </w:r>
          </w:p>
        </w:tc>
        <w:tc>
          <w:tcPr>
            <w:tcW w:w="511" w:type="pct"/>
            <w:shd w:val="clear" w:color="auto" w:fill="FFFFFF" w:themeFill="background1"/>
            <w:tcMar>
              <w:left w:w="85" w:type="dxa"/>
              <w:right w:w="85" w:type="dxa"/>
            </w:tcMar>
            <w:vAlign w:val="bottom"/>
          </w:tcPr>
          <w:p w14:paraId="0086B3C9" w14:textId="677BDED7" w:rsidR="00041975" w:rsidRPr="00EC7144" w:rsidRDefault="00041975" w:rsidP="00041975">
            <w:pPr>
              <w:spacing w:before="20" w:after="20"/>
              <w:jc w:val="right"/>
              <w:rPr>
                <w:sz w:val="20"/>
                <w:szCs w:val="20"/>
                <w:lang w:eastAsia="en-CA"/>
              </w:rPr>
            </w:pPr>
            <w:r w:rsidRPr="00EC7144">
              <w:rPr>
                <w:sz w:val="20"/>
                <w:szCs w:val="20"/>
              </w:rPr>
              <w:t>8,83</w:t>
            </w:r>
          </w:p>
        </w:tc>
        <w:tc>
          <w:tcPr>
            <w:tcW w:w="512" w:type="pct"/>
            <w:shd w:val="clear" w:color="auto" w:fill="FFFFFF" w:themeFill="background1"/>
            <w:tcMar>
              <w:left w:w="85" w:type="dxa"/>
              <w:right w:w="85" w:type="dxa"/>
            </w:tcMar>
            <w:vAlign w:val="bottom"/>
          </w:tcPr>
          <w:p w14:paraId="0AF21908" w14:textId="1620BBFE" w:rsidR="00041975" w:rsidRPr="00EC7144" w:rsidRDefault="00041975" w:rsidP="00041975">
            <w:pPr>
              <w:spacing w:before="20" w:after="20"/>
              <w:jc w:val="right"/>
              <w:rPr>
                <w:sz w:val="20"/>
                <w:szCs w:val="20"/>
                <w:lang w:eastAsia="en-CA"/>
              </w:rPr>
            </w:pPr>
            <w:r w:rsidRPr="00EC7144">
              <w:rPr>
                <w:sz w:val="20"/>
                <w:szCs w:val="20"/>
              </w:rPr>
              <w:t>57,96</w:t>
            </w:r>
          </w:p>
        </w:tc>
        <w:tc>
          <w:tcPr>
            <w:tcW w:w="512" w:type="pct"/>
            <w:shd w:val="clear" w:color="auto" w:fill="FFFFFF" w:themeFill="background1"/>
            <w:tcMar>
              <w:left w:w="85" w:type="dxa"/>
              <w:right w:w="85" w:type="dxa"/>
            </w:tcMar>
            <w:vAlign w:val="bottom"/>
          </w:tcPr>
          <w:p w14:paraId="04B70294" w14:textId="00D8C99B" w:rsidR="00041975" w:rsidRPr="00EC7144" w:rsidRDefault="00041975" w:rsidP="00041975">
            <w:pPr>
              <w:spacing w:before="20" w:after="20"/>
              <w:jc w:val="center"/>
              <w:rPr>
                <w:sz w:val="20"/>
                <w:szCs w:val="20"/>
                <w:lang w:eastAsia="en-CA"/>
              </w:rPr>
            </w:pPr>
            <w:r w:rsidRPr="00EC7144">
              <w:rPr>
                <w:sz w:val="20"/>
                <w:szCs w:val="20"/>
              </w:rPr>
              <w:t>20,60</w:t>
            </w:r>
          </w:p>
        </w:tc>
      </w:tr>
      <w:tr w:rsidR="00563060" w:rsidRPr="00EC7144" w14:paraId="77C183BC" w14:textId="77777777" w:rsidTr="000F5472">
        <w:trPr>
          <w:trHeight w:val="227"/>
        </w:trPr>
        <w:tc>
          <w:tcPr>
            <w:tcW w:w="907" w:type="pct"/>
            <w:tcMar>
              <w:left w:w="85" w:type="dxa"/>
              <w:right w:w="85" w:type="dxa"/>
            </w:tcMar>
          </w:tcPr>
          <w:p w14:paraId="739CFC52" w14:textId="40C2F85E" w:rsidR="00563060" w:rsidRPr="00EC7144" w:rsidRDefault="00563060" w:rsidP="00645373">
            <w:pPr>
              <w:spacing w:before="20" w:after="20"/>
              <w:ind w:left="76" w:right="-73"/>
              <w:jc w:val="left"/>
              <w:rPr>
                <w:sz w:val="20"/>
                <w:szCs w:val="20"/>
                <w:lang w:eastAsia="en-CA"/>
              </w:rPr>
            </w:pPr>
            <w:r w:rsidRPr="00EC7144">
              <w:rPr>
                <w:sz w:val="20"/>
                <w:szCs w:val="20"/>
                <w:lang w:eastAsia="en-CA"/>
              </w:rPr>
              <w:t>Transporte</w:t>
            </w:r>
          </w:p>
        </w:tc>
        <w:tc>
          <w:tcPr>
            <w:tcW w:w="511" w:type="pct"/>
            <w:tcMar>
              <w:left w:w="85" w:type="dxa"/>
              <w:right w:w="85" w:type="dxa"/>
            </w:tcMar>
          </w:tcPr>
          <w:p w14:paraId="6888C80D"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626F9B13" w14:textId="1DA46041" w:rsidR="00563060" w:rsidRPr="00EC7144" w:rsidRDefault="00684B68" w:rsidP="00684B68">
            <w:pPr>
              <w:spacing w:before="20" w:after="20"/>
              <w:jc w:val="right"/>
              <w:rPr>
                <w:sz w:val="20"/>
                <w:szCs w:val="20"/>
              </w:rPr>
            </w:pPr>
            <w:r w:rsidRPr="00EC7144">
              <w:rPr>
                <w:sz w:val="20"/>
                <w:szCs w:val="20"/>
              </w:rPr>
              <w:t>1.1</w:t>
            </w:r>
          </w:p>
        </w:tc>
        <w:tc>
          <w:tcPr>
            <w:tcW w:w="511" w:type="pct"/>
            <w:tcMar>
              <w:left w:w="85" w:type="dxa"/>
              <w:right w:w="85" w:type="dxa"/>
            </w:tcMar>
          </w:tcPr>
          <w:p w14:paraId="5CFA670D" w14:textId="7E617409" w:rsidR="00563060" w:rsidRPr="00EC7144" w:rsidRDefault="00684B68" w:rsidP="00684B68">
            <w:pPr>
              <w:spacing w:before="20" w:after="20"/>
              <w:jc w:val="right"/>
              <w:rPr>
                <w:sz w:val="20"/>
                <w:szCs w:val="20"/>
              </w:rPr>
            </w:pPr>
            <w:r w:rsidRPr="00EC7144">
              <w:rPr>
                <w:sz w:val="20"/>
                <w:szCs w:val="20"/>
              </w:rPr>
              <w:t>9,49</w:t>
            </w:r>
          </w:p>
        </w:tc>
        <w:tc>
          <w:tcPr>
            <w:tcW w:w="512" w:type="pct"/>
            <w:tcMar>
              <w:left w:w="85" w:type="dxa"/>
              <w:right w:w="85" w:type="dxa"/>
            </w:tcMar>
          </w:tcPr>
          <w:p w14:paraId="6E9D0782" w14:textId="343128E3" w:rsidR="00563060" w:rsidRPr="00EC7144" w:rsidRDefault="00563060" w:rsidP="00684B68">
            <w:pPr>
              <w:spacing w:before="20" w:after="20"/>
              <w:jc w:val="right"/>
              <w:rPr>
                <w:sz w:val="20"/>
                <w:szCs w:val="20"/>
              </w:rPr>
            </w:pPr>
          </w:p>
        </w:tc>
        <w:tc>
          <w:tcPr>
            <w:tcW w:w="512" w:type="pct"/>
            <w:tcMar>
              <w:left w:w="85" w:type="dxa"/>
              <w:right w:w="85" w:type="dxa"/>
            </w:tcMar>
          </w:tcPr>
          <w:p w14:paraId="1935FDBD" w14:textId="77777777" w:rsidR="00563060" w:rsidRPr="00EC7144" w:rsidRDefault="00563060" w:rsidP="004F09A2">
            <w:pPr>
              <w:spacing w:before="20" w:after="20"/>
              <w:jc w:val="right"/>
              <w:rPr>
                <w:sz w:val="20"/>
                <w:szCs w:val="20"/>
              </w:rPr>
            </w:pPr>
          </w:p>
        </w:tc>
        <w:tc>
          <w:tcPr>
            <w:tcW w:w="511" w:type="pct"/>
            <w:tcMar>
              <w:left w:w="85" w:type="dxa"/>
              <w:right w:w="85" w:type="dxa"/>
            </w:tcMar>
          </w:tcPr>
          <w:p w14:paraId="47540AB6"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493089FA" w14:textId="0BD5CA6D" w:rsidR="00563060" w:rsidRPr="00EC7144" w:rsidRDefault="00684B68" w:rsidP="004F09A2">
            <w:pPr>
              <w:spacing w:before="20" w:after="20"/>
              <w:jc w:val="right"/>
              <w:rPr>
                <w:sz w:val="20"/>
                <w:szCs w:val="20"/>
              </w:rPr>
            </w:pPr>
            <w:r w:rsidRPr="00EC7144">
              <w:rPr>
                <w:sz w:val="20"/>
                <w:szCs w:val="20"/>
              </w:rPr>
              <w:t>10,59</w:t>
            </w:r>
          </w:p>
        </w:tc>
        <w:tc>
          <w:tcPr>
            <w:tcW w:w="512" w:type="pct"/>
            <w:tcMar>
              <w:left w:w="85" w:type="dxa"/>
              <w:right w:w="85" w:type="dxa"/>
            </w:tcMar>
          </w:tcPr>
          <w:p w14:paraId="662A1702" w14:textId="43036A20" w:rsidR="00563060" w:rsidRPr="00EC7144" w:rsidRDefault="00684B68" w:rsidP="004F09A2">
            <w:pPr>
              <w:spacing w:before="20" w:after="20"/>
              <w:jc w:val="center"/>
              <w:rPr>
                <w:sz w:val="20"/>
                <w:szCs w:val="20"/>
              </w:rPr>
            </w:pPr>
            <w:r w:rsidRPr="00EC7144">
              <w:rPr>
                <w:sz w:val="20"/>
                <w:szCs w:val="20"/>
              </w:rPr>
              <w:t>3,76</w:t>
            </w:r>
          </w:p>
        </w:tc>
      </w:tr>
      <w:tr w:rsidR="00563060" w:rsidRPr="00EC7144" w14:paraId="379453A0" w14:textId="77777777" w:rsidTr="00645373">
        <w:trPr>
          <w:trHeight w:val="227"/>
        </w:trPr>
        <w:tc>
          <w:tcPr>
            <w:tcW w:w="5000" w:type="pct"/>
            <w:gridSpan w:val="9"/>
            <w:tcMar>
              <w:left w:w="85" w:type="dxa"/>
              <w:right w:w="85" w:type="dxa"/>
            </w:tcMar>
          </w:tcPr>
          <w:p w14:paraId="55E7C599" w14:textId="62434D26" w:rsidR="00563060" w:rsidRPr="00EC7144" w:rsidRDefault="00563060" w:rsidP="004F09A2">
            <w:pPr>
              <w:keepNext/>
              <w:spacing w:before="20" w:after="20"/>
              <w:ind w:left="522"/>
              <w:jc w:val="left"/>
              <w:rPr>
                <w:b/>
                <w:bCs/>
                <w:sz w:val="20"/>
                <w:szCs w:val="20"/>
              </w:rPr>
            </w:pPr>
            <w:r w:rsidRPr="00EC7144">
              <w:rPr>
                <w:b/>
                <w:bCs/>
                <w:sz w:val="20"/>
                <w:szCs w:val="20"/>
                <w:lang w:eastAsia="en-CA"/>
              </w:rPr>
              <w:t>Subsectores de climatización</w:t>
            </w:r>
          </w:p>
        </w:tc>
      </w:tr>
      <w:tr w:rsidR="00041975" w:rsidRPr="00EC7144" w14:paraId="5E9F2580" w14:textId="77777777" w:rsidTr="000F5472">
        <w:trPr>
          <w:trHeight w:val="227"/>
        </w:trPr>
        <w:tc>
          <w:tcPr>
            <w:tcW w:w="907" w:type="pct"/>
            <w:tcMar>
              <w:left w:w="85" w:type="dxa"/>
              <w:right w:w="85" w:type="dxa"/>
            </w:tcMar>
            <w:hideMark/>
          </w:tcPr>
          <w:p w14:paraId="5059012F" w14:textId="2DE9012B" w:rsidR="00041975" w:rsidRPr="00EC7144" w:rsidRDefault="00041975" w:rsidP="00645373">
            <w:pPr>
              <w:spacing w:before="20" w:after="20"/>
              <w:ind w:left="76" w:hanging="4"/>
              <w:jc w:val="left"/>
              <w:rPr>
                <w:sz w:val="20"/>
                <w:szCs w:val="20"/>
                <w:lang w:eastAsia="en-CA"/>
              </w:rPr>
            </w:pPr>
            <w:r w:rsidRPr="00EC7144">
              <w:rPr>
                <w:sz w:val="20"/>
                <w:szCs w:val="20"/>
                <w:lang w:eastAsia="en-CA"/>
              </w:rPr>
              <w:t>Residencial</w:t>
            </w:r>
          </w:p>
        </w:tc>
        <w:tc>
          <w:tcPr>
            <w:tcW w:w="511" w:type="pct"/>
            <w:tcMar>
              <w:left w:w="85" w:type="dxa"/>
              <w:right w:w="85" w:type="dxa"/>
            </w:tcMar>
          </w:tcPr>
          <w:p w14:paraId="018F3CAC" w14:textId="5C8F7754" w:rsidR="00041975" w:rsidRPr="00EC7144" w:rsidRDefault="00041975" w:rsidP="00041975">
            <w:pPr>
              <w:spacing w:before="20" w:after="20"/>
              <w:jc w:val="right"/>
              <w:rPr>
                <w:sz w:val="20"/>
                <w:szCs w:val="20"/>
                <w:lang w:eastAsia="en-CA"/>
              </w:rPr>
            </w:pPr>
            <w:r w:rsidRPr="00EC7144">
              <w:rPr>
                <w:sz w:val="20"/>
                <w:szCs w:val="20"/>
                <w:lang w:eastAsia="en-CA"/>
              </w:rPr>
              <w:t>2,00</w:t>
            </w:r>
          </w:p>
        </w:tc>
        <w:tc>
          <w:tcPr>
            <w:tcW w:w="512" w:type="pct"/>
            <w:tcMar>
              <w:left w:w="85" w:type="dxa"/>
              <w:right w:w="85" w:type="dxa"/>
            </w:tcMar>
          </w:tcPr>
          <w:p w14:paraId="6F1748BB" w14:textId="77777777" w:rsidR="00041975" w:rsidRPr="00EC7144" w:rsidRDefault="00041975" w:rsidP="00041975">
            <w:pPr>
              <w:spacing w:before="20" w:after="20"/>
              <w:jc w:val="right"/>
              <w:rPr>
                <w:sz w:val="20"/>
                <w:szCs w:val="20"/>
              </w:rPr>
            </w:pPr>
          </w:p>
        </w:tc>
        <w:tc>
          <w:tcPr>
            <w:tcW w:w="511" w:type="pct"/>
            <w:tcMar>
              <w:left w:w="85" w:type="dxa"/>
              <w:right w:w="85" w:type="dxa"/>
            </w:tcMar>
          </w:tcPr>
          <w:p w14:paraId="2498C554"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6B4E1B41" w14:textId="06E1C489" w:rsidR="00041975" w:rsidRPr="00EC7144" w:rsidRDefault="00041975" w:rsidP="00041975">
            <w:pPr>
              <w:spacing w:before="20" w:after="20"/>
              <w:jc w:val="right"/>
              <w:rPr>
                <w:sz w:val="20"/>
                <w:szCs w:val="20"/>
                <w:lang w:eastAsia="en-CA"/>
              </w:rPr>
            </w:pPr>
            <w:r w:rsidRPr="00EC7144">
              <w:rPr>
                <w:sz w:val="20"/>
                <w:szCs w:val="20"/>
              </w:rPr>
              <w:t>18,67</w:t>
            </w:r>
          </w:p>
        </w:tc>
        <w:tc>
          <w:tcPr>
            <w:tcW w:w="512" w:type="pct"/>
            <w:tcMar>
              <w:left w:w="85" w:type="dxa"/>
              <w:right w:w="85" w:type="dxa"/>
            </w:tcMar>
          </w:tcPr>
          <w:p w14:paraId="2E787298" w14:textId="1E3D6848" w:rsidR="00041975" w:rsidRPr="00EC7144" w:rsidRDefault="00041975" w:rsidP="00041975">
            <w:pPr>
              <w:spacing w:before="20" w:after="20"/>
              <w:jc w:val="right"/>
              <w:rPr>
                <w:sz w:val="20"/>
                <w:szCs w:val="20"/>
                <w:lang w:eastAsia="en-CA"/>
              </w:rPr>
            </w:pPr>
            <w:r w:rsidRPr="00EC7144">
              <w:rPr>
                <w:sz w:val="20"/>
                <w:szCs w:val="20"/>
                <w:lang w:eastAsia="en-CA"/>
              </w:rPr>
              <w:t>1,92</w:t>
            </w:r>
          </w:p>
        </w:tc>
        <w:tc>
          <w:tcPr>
            <w:tcW w:w="511" w:type="pct"/>
            <w:tcMar>
              <w:left w:w="85" w:type="dxa"/>
              <w:right w:w="85" w:type="dxa"/>
            </w:tcMar>
          </w:tcPr>
          <w:p w14:paraId="5DD0ECEF"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F6D3962" w14:textId="34D64196" w:rsidR="00041975" w:rsidRPr="00EC7144" w:rsidRDefault="00041975" w:rsidP="00041975">
            <w:pPr>
              <w:spacing w:before="20" w:after="20"/>
              <w:jc w:val="right"/>
              <w:rPr>
                <w:sz w:val="20"/>
                <w:szCs w:val="20"/>
                <w:lang w:eastAsia="en-CA"/>
              </w:rPr>
            </w:pPr>
            <w:r w:rsidRPr="00EC7144">
              <w:rPr>
                <w:sz w:val="20"/>
                <w:szCs w:val="20"/>
                <w:lang w:eastAsia="en-CA"/>
              </w:rPr>
              <w:t>22,58</w:t>
            </w:r>
          </w:p>
        </w:tc>
        <w:tc>
          <w:tcPr>
            <w:tcW w:w="512" w:type="pct"/>
            <w:tcMar>
              <w:left w:w="85" w:type="dxa"/>
              <w:right w:w="85" w:type="dxa"/>
            </w:tcMar>
          </w:tcPr>
          <w:p w14:paraId="3C3F2C9C" w14:textId="1A9EF082" w:rsidR="00041975" w:rsidRPr="00EC7144" w:rsidRDefault="00041975" w:rsidP="00041975">
            <w:pPr>
              <w:spacing w:before="20" w:after="20"/>
              <w:jc w:val="center"/>
              <w:rPr>
                <w:sz w:val="20"/>
                <w:szCs w:val="20"/>
                <w:lang w:eastAsia="en-CA"/>
              </w:rPr>
            </w:pPr>
            <w:r w:rsidRPr="00EC7144">
              <w:rPr>
                <w:sz w:val="20"/>
                <w:szCs w:val="20"/>
                <w:lang w:eastAsia="en-CA"/>
              </w:rPr>
              <w:t>8,03</w:t>
            </w:r>
          </w:p>
        </w:tc>
      </w:tr>
      <w:tr w:rsidR="00041975" w:rsidRPr="00EC7144" w14:paraId="482E0B50" w14:textId="77777777" w:rsidTr="000F5472">
        <w:trPr>
          <w:trHeight w:val="227"/>
        </w:trPr>
        <w:tc>
          <w:tcPr>
            <w:tcW w:w="907" w:type="pct"/>
            <w:tcMar>
              <w:left w:w="85" w:type="dxa"/>
              <w:right w:w="85" w:type="dxa"/>
            </w:tcMar>
          </w:tcPr>
          <w:p w14:paraId="67BC11FE" w14:textId="5F2310DE" w:rsidR="00041975" w:rsidRPr="00EC7144" w:rsidRDefault="00041975" w:rsidP="00645373">
            <w:pPr>
              <w:spacing w:before="20" w:after="20"/>
              <w:ind w:left="76" w:hanging="4"/>
              <w:jc w:val="left"/>
              <w:rPr>
                <w:sz w:val="20"/>
                <w:szCs w:val="20"/>
                <w:lang w:eastAsia="en-CA"/>
              </w:rPr>
            </w:pPr>
            <w:r w:rsidRPr="00EC7144">
              <w:rPr>
                <w:sz w:val="20"/>
                <w:szCs w:val="20"/>
                <w:lang w:eastAsia="en-CA"/>
              </w:rPr>
              <w:t>Comercial</w:t>
            </w:r>
          </w:p>
        </w:tc>
        <w:tc>
          <w:tcPr>
            <w:tcW w:w="511" w:type="pct"/>
            <w:tcMar>
              <w:left w:w="85" w:type="dxa"/>
              <w:right w:w="85" w:type="dxa"/>
            </w:tcMar>
          </w:tcPr>
          <w:p w14:paraId="350B37DB"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0A6AACB2" w14:textId="1E345E8D" w:rsidR="00041975" w:rsidRPr="00EC7144" w:rsidRDefault="00041975" w:rsidP="00041975">
            <w:pPr>
              <w:spacing w:before="20" w:after="20"/>
              <w:jc w:val="right"/>
              <w:rPr>
                <w:sz w:val="20"/>
                <w:szCs w:val="20"/>
              </w:rPr>
            </w:pPr>
            <w:r w:rsidRPr="00EC7144">
              <w:rPr>
                <w:sz w:val="20"/>
                <w:szCs w:val="20"/>
              </w:rPr>
              <w:t>0,34</w:t>
            </w:r>
          </w:p>
        </w:tc>
        <w:tc>
          <w:tcPr>
            <w:tcW w:w="511" w:type="pct"/>
            <w:tcMar>
              <w:left w:w="85" w:type="dxa"/>
              <w:right w:w="85" w:type="dxa"/>
            </w:tcMar>
          </w:tcPr>
          <w:p w14:paraId="396FDDDD"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139F3FC7" w14:textId="5A1C0496" w:rsidR="00041975" w:rsidRPr="00EC7144" w:rsidRDefault="00041975" w:rsidP="00041975">
            <w:pPr>
              <w:spacing w:before="20" w:after="20"/>
              <w:jc w:val="right"/>
              <w:rPr>
                <w:sz w:val="20"/>
                <w:szCs w:val="20"/>
                <w:lang w:eastAsia="en-CA"/>
              </w:rPr>
            </w:pPr>
            <w:r w:rsidRPr="00EC7144">
              <w:rPr>
                <w:color w:val="000000"/>
                <w:sz w:val="20"/>
                <w:szCs w:val="20"/>
                <w:lang w:val="en-GB"/>
              </w:rPr>
              <w:t>14,35</w:t>
            </w:r>
          </w:p>
        </w:tc>
        <w:tc>
          <w:tcPr>
            <w:tcW w:w="512" w:type="pct"/>
            <w:tcMar>
              <w:left w:w="85" w:type="dxa"/>
              <w:right w:w="85" w:type="dxa"/>
            </w:tcMar>
          </w:tcPr>
          <w:p w14:paraId="5F5E7CA0" w14:textId="7FE8E5A0" w:rsidR="00041975" w:rsidRPr="00EC7144" w:rsidRDefault="00041975" w:rsidP="00041975">
            <w:pPr>
              <w:spacing w:before="20" w:after="20"/>
              <w:jc w:val="right"/>
              <w:rPr>
                <w:sz w:val="20"/>
                <w:szCs w:val="20"/>
                <w:lang w:eastAsia="en-CA"/>
              </w:rPr>
            </w:pPr>
            <w:r w:rsidRPr="00EC7144">
              <w:rPr>
                <w:sz w:val="20"/>
                <w:szCs w:val="20"/>
                <w:lang w:eastAsia="en-CA"/>
              </w:rPr>
              <w:t>1,20</w:t>
            </w:r>
          </w:p>
        </w:tc>
        <w:tc>
          <w:tcPr>
            <w:tcW w:w="511" w:type="pct"/>
            <w:tcMar>
              <w:left w:w="85" w:type="dxa"/>
              <w:right w:w="85" w:type="dxa"/>
            </w:tcMar>
          </w:tcPr>
          <w:p w14:paraId="46DFDCF8"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52CDD94" w14:textId="24BE23FD" w:rsidR="00041975" w:rsidRPr="00EC7144" w:rsidRDefault="00041975" w:rsidP="00041975">
            <w:pPr>
              <w:spacing w:before="20" w:after="20"/>
              <w:jc w:val="right"/>
              <w:rPr>
                <w:sz w:val="20"/>
                <w:szCs w:val="20"/>
                <w:lang w:eastAsia="en-CA"/>
              </w:rPr>
            </w:pPr>
            <w:r w:rsidRPr="00EC7144">
              <w:rPr>
                <w:sz w:val="20"/>
                <w:szCs w:val="20"/>
              </w:rPr>
              <w:t>15,89</w:t>
            </w:r>
          </w:p>
        </w:tc>
        <w:tc>
          <w:tcPr>
            <w:tcW w:w="512" w:type="pct"/>
            <w:tcMar>
              <w:left w:w="85" w:type="dxa"/>
              <w:right w:w="85" w:type="dxa"/>
            </w:tcMar>
          </w:tcPr>
          <w:p w14:paraId="753D352E" w14:textId="2D7753F0" w:rsidR="00041975" w:rsidRPr="00EC7144" w:rsidRDefault="00041975" w:rsidP="00041975">
            <w:pPr>
              <w:spacing w:before="20" w:after="20"/>
              <w:jc w:val="center"/>
              <w:rPr>
                <w:sz w:val="20"/>
                <w:szCs w:val="20"/>
                <w:lang w:eastAsia="en-CA"/>
              </w:rPr>
            </w:pPr>
            <w:r w:rsidRPr="00EC7144">
              <w:rPr>
                <w:color w:val="000000"/>
                <w:sz w:val="20"/>
                <w:szCs w:val="20"/>
                <w:lang w:val="en-GB"/>
              </w:rPr>
              <w:t>5,65</w:t>
            </w:r>
          </w:p>
        </w:tc>
      </w:tr>
      <w:tr w:rsidR="00327625" w:rsidRPr="00EC7144" w14:paraId="43FE6911" w14:textId="77777777" w:rsidTr="000F5472">
        <w:trPr>
          <w:trHeight w:val="227"/>
        </w:trPr>
        <w:tc>
          <w:tcPr>
            <w:tcW w:w="907" w:type="pct"/>
            <w:tcMar>
              <w:left w:w="85" w:type="dxa"/>
              <w:right w:w="85" w:type="dxa"/>
            </w:tcMar>
            <w:hideMark/>
          </w:tcPr>
          <w:p w14:paraId="1A6E8E9F" w14:textId="499007C0" w:rsidR="00327625" w:rsidRPr="00EC7144" w:rsidRDefault="00327625" w:rsidP="00645373">
            <w:pPr>
              <w:keepNext/>
              <w:spacing w:before="20" w:after="20"/>
              <w:ind w:left="76" w:hanging="4"/>
              <w:jc w:val="left"/>
              <w:rPr>
                <w:sz w:val="20"/>
                <w:szCs w:val="20"/>
                <w:lang w:eastAsia="en-CA"/>
              </w:rPr>
            </w:pPr>
            <w:r w:rsidRPr="00EC7144">
              <w:rPr>
                <w:sz w:val="20"/>
                <w:szCs w:val="20"/>
                <w:lang w:eastAsia="en-CA"/>
              </w:rPr>
              <w:t>Vehicular</w:t>
            </w:r>
          </w:p>
        </w:tc>
        <w:tc>
          <w:tcPr>
            <w:tcW w:w="511" w:type="pct"/>
            <w:shd w:val="clear" w:color="auto" w:fill="FFFFFF" w:themeFill="background1"/>
            <w:tcMar>
              <w:left w:w="85" w:type="dxa"/>
              <w:right w:w="85" w:type="dxa"/>
            </w:tcMar>
          </w:tcPr>
          <w:p w14:paraId="1E622B8D"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372D8622" w14:textId="5F58F7F9" w:rsidR="00327625" w:rsidRPr="00EC7144" w:rsidRDefault="00327625" w:rsidP="00327625">
            <w:pPr>
              <w:keepNext/>
              <w:spacing w:before="20" w:after="20"/>
              <w:jc w:val="right"/>
              <w:rPr>
                <w:sz w:val="20"/>
                <w:szCs w:val="20"/>
                <w:lang w:eastAsia="en-CA"/>
              </w:rPr>
            </w:pPr>
            <w:r w:rsidRPr="00EC7144">
              <w:rPr>
                <w:color w:val="000000"/>
                <w:sz w:val="20"/>
                <w:szCs w:val="20"/>
                <w:lang w:val="en-GB"/>
              </w:rPr>
              <w:t>109,59</w:t>
            </w:r>
          </w:p>
        </w:tc>
        <w:tc>
          <w:tcPr>
            <w:tcW w:w="511" w:type="pct"/>
            <w:shd w:val="clear" w:color="auto" w:fill="FFFFFF" w:themeFill="background1"/>
            <w:tcMar>
              <w:left w:w="85" w:type="dxa"/>
              <w:right w:w="85" w:type="dxa"/>
            </w:tcMar>
          </w:tcPr>
          <w:p w14:paraId="3EB0351B"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687F8BE2" w14:textId="3C630B2B"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0264C86" w14:textId="77777777" w:rsidR="00327625" w:rsidRPr="00EC7144" w:rsidRDefault="00327625" w:rsidP="00327625">
            <w:pPr>
              <w:keepNext/>
              <w:spacing w:before="20" w:after="20"/>
              <w:jc w:val="right"/>
              <w:rPr>
                <w:sz w:val="20"/>
                <w:szCs w:val="20"/>
                <w:lang w:eastAsia="en-CA"/>
              </w:rPr>
            </w:pPr>
          </w:p>
        </w:tc>
        <w:tc>
          <w:tcPr>
            <w:tcW w:w="511" w:type="pct"/>
            <w:shd w:val="clear" w:color="auto" w:fill="FFFFFF" w:themeFill="background1"/>
            <w:tcMar>
              <w:left w:w="85" w:type="dxa"/>
              <w:right w:w="85" w:type="dxa"/>
            </w:tcMar>
          </w:tcPr>
          <w:p w14:paraId="585267FA"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55C51E5" w14:textId="732E0237" w:rsidR="00327625" w:rsidRPr="00EC7144" w:rsidRDefault="00327625" w:rsidP="00327625">
            <w:pPr>
              <w:keepNext/>
              <w:spacing w:before="20" w:after="20"/>
              <w:jc w:val="right"/>
              <w:rPr>
                <w:sz w:val="20"/>
                <w:szCs w:val="20"/>
                <w:lang w:eastAsia="en-CA"/>
              </w:rPr>
            </w:pPr>
            <w:r w:rsidRPr="00EC7144">
              <w:rPr>
                <w:color w:val="000000"/>
                <w:sz w:val="20"/>
                <w:szCs w:val="20"/>
                <w:lang w:val="en-GB"/>
              </w:rPr>
              <w:t>109,59</w:t>
            </w:r>
          </w:p>
        </w:tc>
        <w:tc>
          <w:tcPr>
            <w:tcW w:w="512" w:type="pct"/>
            <w:shd w:val="clear" w:color="auto" w:fill="FFFFFF" w:themeFill="background1"/>
            <w:tcMar>
              <w:left w:w="85" w:type="dxa"/>
              <w:right w:w="85" w:type="dxa"/>
            </w:tcMar>
          </w:tcPr>
          <w:p w14:paraId="41BE7E41" w14:textId="4717F45C" w:rsidR="00327625" w:rsidRPr="00EC7144" w:rsidRDefault="00327625" w:rsidP="00327625">
            <w:pPr>
              <w:keepNext/>
              <w:spacing w:before="20" w:after="20"/>
              <w:jc w:val="center"/>
              <w:rPr>
                <w:sz w:val="20"/>
                <w:szCs w:val="20"/>
                <w:lang w:eastAsia="en-CA"/>
              </w:rPr>
            </w:pPr>
            <w:r w:rsidRPr="00EC7144">
              <w:rPr>
                <w:sz w:val="20"/>
                <w:szCs w:val="20"/>
              </w:rPr>
              <w:t>38,96</w:t>
            </w:r>
          </w:p>
        </w:tc>
      </w:tr>
      <w:tr w:rsidR="00563060" w:rsidRPr="00EC7144" w14:paraId="4C691E8F" w14:textId="77777777" w:rsidTr="000F5472">
        <w:trPr>
          <w:trHeight w:val="227"/>
        </w:trPr>
        <w:tc>
          <w:tcPr>
            <w:tcW w:w="907" w:type="pct"/>
            <w:tcMar>
              <w:left w:w="85" w:type="dxa"/>
              <w:right w:w="85" w:type="dxa"/>
            </w:tcMar>
          </w:tcPr>
          <w:p w14:paraId="1A5F13C6" w14:textId="045C1D2F" w:rsidR="00563060" w:rsidRPr="00EC7144" w:rsidRDefault="00563060" w:rsidP="00645373">
            <w:pPr>
              <w:suppressAutoHyphens/>
              <w:spacing w:before="20" w:after="20"/>
              <w:ind w:left="76" w:right="84" w:hanging="4"/>
              <w:jc w:val="left"/>
              <w:rPr>
                <w:sz w:val="20"/>
                <w:szCs w:val="20"/>
                <w:lang w:eastAsia="en-CA"/>
              </w:rPr>
            </w:pPr>
            <w:r w:rsidRPr="00EC7144">
              <w:rPr>
                <w:b/>
                <w:bCs/>
                <w:sz w:val="20"/>
                <w:szCs w:val="20"/>
                <w:lang w:eastAsia="en-CA"/>
              </w:rPr>
              <w:t xml:space="preserve">Total </w:t>
            </w:r>
            <w:r w:rsidR="00327625" w:rsidRPr="00EC7144">
              <w:rPr>
                <w:b/>
                <w:bCs/>
                <w:sz w:val="20"/>
                <w:szCs w:val="20"/>
                <w:lang w:eastAsia="en-CA"/>
              </w:rPr>
              <w:t>(t)</w:t>
            </w:r>
          </w:p>
        </w:tc>
        <w:tc>
          <w:tcPr>
            <w:tcW w:w="511" w:type="pct"/>
            <w:tcMar>
              <w:left w:w="85" w:type="dxa"/>
              <w:right w:w="85" w:type="dxa"/>
            </w:tcMar>
          </w:tcPr>
          <w:p w14:paraId="4C86473B" w14:textId="7F1614E8" w:rsidR="00563060" w:rsidRPr="00EC7144" w:rsidRDefault="001930BF" w:rsidP="004F09A2">
            <w:pPr>
              <w:suppressAutoHyphens/>
              <w:spacing w:before="20" w:after="20"/>
              <w:jc w:val="right"/>
              <w:rPr>
                <w:b/>
                <w:bCs/>
                <w:sz w:val="20"/>
                <w:szCs w:val="20"/>
                <w:lang w:eastAsia="en-CA"/>
              </w:rPr>
            </w:pPr>
            <w:r w:rsidRPr="00EC7144">
              <w:rPr>
                <w:b/>
                <w:bCs/>
                <w:sz w:val="20"/>
                <w:szCs w:val="20"/>
              </w:rPr>
              <w:t>2</w:t>
            </w:r>
            <w:r w:rsidR="00563060" w:rsidRPr="00EC7144">
              <w:rPr>
                <w:b/>
                <w:bCs/>
                <w:sz w:val="20"/>
                <w:szCs w:val="20"/>
              </w:rPr>
              <w:t>,00</w:t>
            </w:r>
          </w:p>
        </w:tc>
        <w:tc>
          <w:tcPr>
            <w:tcW w:w="512" w:type="pct"/>
            <w:tcMar>
              <w:left w:w="85" w:type="dxa"/>
              <w:right w:w="85" w:type="dxa"/>
            </w:tcMar>
          </w:tcPr>
          <w:p w14:paraId="56677408" w14:textId="32CB4A3A" w:rsidR="00563060" w:rsidRPr="00EC7144" w:rsidRDefault="001151C7" w:rsidP="004F09A2">
            <w:pPr>
              <w:suppressAutoHyphens/>
              <w:spacing w:before="20" w:after="20"/>
              <w:jc w:val="right"/>
              <w:rPr>
                <w:b/>
                <w:bCs/>
                <w:sz w:val="20"/>
                <w:szCs w:val="20"/>
                <w:lang w:eastAsia="en-CA"/>
              </w:rPr>
            </w:pPr>
            <w:r w:rsidRPr="00EC7144">
              <w:rPr>
                <w:b/>
                <w:bCs/>
                <w:sz w:val="20"/>
                <w:szCs w:val="20"/>
              </w:rPr>
              <w:t>125</w:t>
            </w:r>
            <w:r w:rsidR="00563060" w:rsidRPr="00EC7144">
              <w:rPr>
                <w:b/>
                <w:bCs/>
                <w:sz w:val="20"/>
                <w:szCs w:val="20"/>
              </w:rPr>
              <w:t>,</w:t>
            </w:r>
            <w:r w:rsidRPr="00EC7144">
              <w:rPr>
                <w:b/>
                <w:bCs/>
                <w:sz w:val="20"/>
                <w:szCs w:val="20"/>
              </w:rPr>
              <w:t>01</w:t>
            </w:r>
          </w:p>
        </w:tc>
        <w:tc>
          <w:tcPr>
            <w:tcW w:w="511" w:type="pct"/>
            <w:tcMar>
              <w:left w:w="85" w:type="dxa"/>
              <w:right w:w="85" w:type="dxa"/>
            </w:tcMar>
          </w:tcPr>
          <w:p w14:paraId="436318DF" w14:textId="7A92758D" w:rsidR="00563060" w:rsidRPr="00EC7144" w:rsidRDefault="001151C7" w:rsidP="004F09A2">
            <w:pPr>
              <w:suppressAutoHyphens/>
              <w:spacing w:before="20" w:after="20"/>
              <w:jc w:val="right"/>
              <w:rPr>
                <w:b/>
                <w:bCs/>
                <w:sz w:val="20"/>
                <w:szCs w:val="20"/>
              </w:rPr>
            </w:pPr>
            <w:r w:rsidRPr="00EC7144">
              <w:rPr>
                <w:b/>
                <w:bCs/>
                <w:sz w:val="20"/>
                <w:szCs w:val="20"/>
              </w:rPr>
              <w:t>54,30</w:t>
            </w:r>
          </w:p>
        </w:tc>
        <w:tc>
          <w:tcPr>
            <w:tcW w:w="512" w:type="pct"/>
            <w:tcMar>
              <w:left w:w="85" w:type="dxa"/>
              <w:right w:w="85" w:type="dxa"/>
            </w:tcMar>
          </w:tcPr>
          <w:p w14:paraId="59DB2953" w14:textId="6966A3AB" w:rsidR="00563060" w:rsidRPr="00EC7144" w:rsidRDefault="00563060" w:rsidP="004F09A2">
            <w:pPr>
              <w:suppressAutoHyphens/>
              <w:spacing w:before="20" w:after="20"/>
              <w:jc w:val="right"/>
              <w:rPr>
                <w:b/>
                <w:bCs/>
                <w:sz w:val="20"/>
                <w:szCs w:val="20"/>
              </w:rPr>
            </w:pPr>
            <w:r w:rsidRPr="00EC7144">
              <w:rPr>
                <w:b/>
                <w:bCs/>
                <w:sz w:val="20"/>
                <w:szCs w:val="20"/>
              </w:rPr>
              <w:t>3</w:t>
            </w:r>
            <w:r w:rsidR="001930BF" w:rsidRPr="00EC7144">
              <w:rPr>
                <w:b/>
                <w:bCs/>
                <w:sz w:val="20"/>
                <w:szCs w:val="20"/>
              </w:rPr>
              <w:t>3</w:t>
            </w:r>
          </w:p>
        </w:tc>
        <w:tc>
          <w:tcPr>
            <w:tcW w:w="512" w:type="pct"/>
            <w:tcMar>
              <w:left w:w="85" w:type="dxa"/>
              <w:right w:w="85" w:type="dxa"/>
            </w:tcMar>
          </w:tcPr>
          <w:p w14:paraId="47CD4DDD" w14:textId="32CC7296" w:rsidR="00563060" w:rsidRPr="00EC7144" w:rsidRDefault="00563060" w:rsidP="004F09A2">
            <w:pPr>
              <w:suppressAutoHyphens/>
              <w:spacing w:before="20" w:after="20"/>
              <w:jc w:val="right"/>
              <w:rPr>
                <w:b/>
                <w:bCs/>
                <w:sz w:val="20"/>
                <w:szCs w:val="20"/>
                <w:lang w:eastAsia="en-CA"/>
              </w:rPr>
            </w:pPr>
            <w:r w:rsidRPr="00EC7144">
              <w:rPr>
                <w:b/>
                <w:bCs/>
                <w:sz w:val="20"/>
                <w:szCs w:val="20"/>
              </w:rPr>
              <w:t>5</w:t>
            </w:r>
            <w:r w:rsidR="00DF1273" w:rsidRPr="00EC7144">
              <w:rPr>
                <w:b/>
                <w:bCs/>
                <w:sz w:val="20"/>
                <w:szCs w:val="20"/>
              </w:rPr>
              <w:t>1</w:t>
            </w:r>
          </w:p>
        </w:tc>
        <w:tc>
          <w:tcPr>
            <w:tcW w:w="511" w:type="pct"/>
            <w:tcMar>
              <w:left w:w="85" w:type="dxa"/>
              <w:right w:w="85" w:type="dxa"/>
            </w:tcMar>
          </w:tcPr>
          <w:p w14:paraId="2A30E2AA" w14:textId="7B4DBE9C" w:rsidR="00563060" w:rsidRPr="00EC7144" w:rsidRDefault="00DF1273" w:rsidP="004F09A2">
            <w:pPr>
              <w:suppressAutoHyphens/>
              <w:spacing w:before="20" w:after="20"/>
              <w:jc w:val="right"/>
              <w:rPr>
                <w:b/>
                <w:bCs/>
                <w:sz w:val="20"/>
                <w:szCs w:val="20"/>
                <w:lang w:eastAsia="en-CA"/>
              </w:rPr>
            </w:pPr>
            <w:r w:rsidRPr="00EC7144">
              <w:rPr>
                <w:b/>
                <w:bCs/>
                <w:sz w:val="20"/>
                <w:szCs w:val="20"/>
              </w:rPr>
              <w:t>16</w:t>
            </w:r>
            <w:r w:rsidR="00563060" w:rsidRPr="00EC7144">
              <w:rPr>
                <w:b/>
                <w:bCs/>
                <w:sz w:val="20"/>
                <w:szCs w:val="20"/>
              </w:rPr>
              <w:t>,00</w:t>
            </w:r>
          </w:p>
        </w:tc>
        <w:tc>
          <w:tcPr>
            <w:tcW w:w="512" w:type="pct"/>
            <w:tcMar>
              <w:left w:w="85" w:type="dxa"/>
              <w:right w:w="85" w:type="dxa"/>
            </w:tcMar>
          </w:tcPr>
          <w:p w14:paraId="265A7A18" w14:textId="14EB1904" w:rsidR="00563060" w:rsidRPr="00EC7144" w:rsidRDefault="003147D8" w:rsidP="004F09A2">
            <w:pPr>
              <w:suppressAutoHyphens/>
              <w:spacing w:before="20" w:after="20"/>
              <w:jc w:val="right"/>
              <w:rPr>
                <w:b/>
                <w:bCs/>
                <w:sz w:val="20"/>
                <w:szCs w:val="20"/>
                <w:lang w:eastAsia="en-CA"/>
              </w:rPr>
            </w:pPr>
            <w:r w:rsidRPr="00EC7144">
              <w:rPr>
                <w:b/>
                <w:bCs/>
                <w:sz w:val="20"/>
                <w:szCs w:val="20"/>
              </w:rPr>
              <w:t>281,31</w:t>
            </w:r>
          </w:p>
        </w:tc>
        <w:tc>
          <w:tcPr>
            <w:tcW w:w="512" w:type="pct"/>
            <w:tcMar>
              <w:left w:w="85" w:type="dxa"/>
              <w:right w:w="85" w:type="dxa"/>
            </w:tcMar>
          </w:tcPr>
          <w:p w14:paraId="780AABAE" w14:textId="77777777" w:rsidR="00563060" w:rsidRPr="00EC7144" w:rsidRDefault="00563060" w:rsidP="004F09A2">
            <w:pPr>
              <w:suppressAutoHyphens/>
              <w:spacing w:before="20" w:after="20"/>
              <w:jc w:val="center"/>
              <w:rPr>
                <w:b/>
                <w:bCs/>
                <w:sz w:val="20"/>
                <w:szCs w:val="20"/>
                <w:lang w:eastAsia="en-CA"/>
              </w:rPr>
            </w:pPr>
            <w:r w:rsidRPr="00EC7144">
              <w:rPr>
                <w:b/>
                <w:bCs/>
                <w:sz w:val="20"/>
                <w:szCs w:val="20"/>
              </w:rPr>
              <w:t>100</w:t>
            </w:r>
          </w:p>
        </w:tc>
      </w:tr>
    </w:tbl>
    <w:p w14:paraId="77C62099" w14:textId="0546DAA7" w:rsidR="00CB0432" w:rsidRPr="00336A8E" w:rsidRDefault="00CB0432" w:rsidP="00CB0432">
      <w:pPr>
        <w:pStyle w:val="Heading1"/>
        <w:keepNext/>
        <w:numPr>
          <w:ilvl w:val="0"/>
          <w:numId w:val="0"/>
        </w:numPr>
        <w:spacing w:before="240" w:after="0"/>
        <w:rPr>
          <w:b/>
          <w:bCs/>
          <w:lang w:val="es-ES"/>
        </w:rPr>
      </w:pPr>
      <w:r w:rsidRPr="00336A8E">
        <w:rPr>
          <w:b/>
          <w:bCs/>
          <w:lang w:val="es-ES"/>
        </w:rPr>
        <w:lastRenderedPageBreak/>
        <w:t>Tabla 5. Consumo de HFC en</w:t>
      </w:r>
      <w:r w:rsidR="000D762C" w:rsidRPr="00336A8E">
        <w:rPr>
          <w:b/>
          <w:lang w:val="es-ES"/>
        </w:rPr>
        <w:t xml:space="preserve"> 2024 </w:t>
      </w:r>
      <w:r w:rsidRPr="00336A8E">
        <w:rPr>
          <w:b/>
          <w:bCs/>
          <w:lang w:val="es-ES"/>
        </w:rPr>
        <w:t xml:space="preserve">en </w:t>
      </w:r>
      <w:r w:rsidR="007128C0" w:rsidRPr="00336A8E">
        <w:rPr>
          <w:b/>
          <w:bCs/>
          <w:lang w:val="es-ES"/>
        </w:rPr>
        <w:t xml:space="preserve">Zambia </w:t>
      </w:r>
      <w:r w:rsidRPr="00336A8E">
        <w:rPr>
          <w:b/>
          <w:bCs/>
          <w:lang w:val="es-ES"/>
        </w:rPr>
        <w:t xml:space="preserve">en los subsectores de servicio y mantenimiento </w:t>
      </w:r>
      <w:r w:rsidR="00F40DC3" w:rsidRPr="00336A8E">
        <w:rPr>
          <w:b/>
          <w:bCs/>
          <w:lang w:val="es-ES"/>
        </w:rPr>
        <w:t xml:space="preserve">en </w:t>
      </w:r>
      <w:r w:rsidRPr="00336A8E">
        <w:rPr>
          <w:b/>
          <w:bCs/>
          <w:lang w:val="es-ES"/>
        </w:rPr>
        <w:t>toneladas</w:t>
      </w:r>
      <w:r w:rsidR="00156EE4">
        <w:rPr>
          <w:b/>
          <w:bCs/>
          <w:lang w:val="es-ES"/>
        </w:rPr>
        <w:t xml:space="preserve"> de </w:t>
      </w:r>
      <w:r w:rsidRPr="00336A8E">
        <w:rPr>
          <w:b/>
          <w:bCs/>
          <w:lang w:val="es-ES"/>
        </w:rPr>
        <w:t xml:space="preserve">CO₂ equivalente </w:t>
      </w:r>
      <w:r w:rsidR="00F40DC3" w:rsidRPr="00336A8E">
        <w:rPr>
          <w:b/>
          <w:bCs/>
          <w:lang w:val="es-ES"/>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814"/>
        <w:gridCol w:w="1073"/>
        <w:gridCol w:w="899"/>
        <w:gridCol w:w="770"/>
        <w:gridCol w:w="957"/>
        <w:gridCol w:w="957"/>
        <w:gridCol w:w="957"/>
        <w:gridCol w:w="944"/>
      </w:tblGrid>
      <w:tr w:rsidR="00F25A26" w:rsidRPr="00C63A0D" w14:paraId="3BF26F6D" w14:textId="77777777" w:rsidTr="002B5074">
        <w:trPr>
          <w:trHeight w:val="444"/>
          <w:tblHeader/>
        </w:trPr>
        <w:tc>
          <w:tcPr>
            <w:tcW w:w="1058" w:type="pct"/>
            <w:shd w:val="clear" w:color="auto" w:fill="FFFFFF" w:themeFill="background1"/>
            <w:tcMar>
              <w:left w:w="85" w:type="dxa"/>
              <w:right w:w="85" w:type="dxa"/>
            </w:tcMar>
            <w:vAlign w:val="center"/>
            <w:hideMark/>
          </w:tcPr>
          <w:p w14:paraId="10D9CBC6" w14:textId="77777777" w:rsidR="00F25A26" w:rsidRPr="00C63A0D" w:rsidRDefault="00F25A26" w:rsidP="00FE6A55">
            <w:pPr>
              <w:keepNext/>
              <w:keepLines/>
              <w:spacing w:before="20" w:after="20"/>
              <w:jc w:val="center"/>
              <w:rPr>
                <w:b/>
                <w:bCs/>
                <w:sz w:val="18"/>
                <w:szCs w:val="18"/>
                <w:lang w:eastAsia="en-CA"/>
              </w:rPr>
            </w:pPr>
            <w:r w:rsidRPr="00C63A0D">
              <w:rPr>
                <w:b/>
                <w:bCs/>
                <w:sz w:val="18"/>
                <w:szCs w:val="18"/>
                <w:lang w:eastAsia="en-CA"/>
              </w:rPr>
              <w:t>Sector</w:t>
            </w:r>
          </w:p>
        </w:tc>
        <w:tc>
          <w:tcPr>
            <w:tcW w:w="435" w:type="pct"/>
            <w:shd w:val="clear" w:color="auto" w:fill="FFFFFF" w:themeFill="background1"/>
            <w:tcMar>
              <w:left w:w="85" w:type="dxa"/>
              <w:right w:w="85" w:type="dxa"/>
            </w:tcMar>
            <w:vAlign w:val="center"/>
            <w:hideMark/>
          </w:tcPr>
          <w:p w14:paraId="0E6B1E8F" w14:textId="77777777" w:rsidR="00F25A26" w:rsidRPr="00C63A0D" w:rsidRDefault="00F25A26" w:rsidP="00FE6A55">
            <w:pPr>
              <w:keepNext/>
              <w:keepLines/>
              <w:spacing w:before="20" w:after="20"/>
              <w:ind w:left="-181" w:right="-136"/>
              <w:jc w:val="center"/>
              <w:rPr>
                <w:b/>
                <w:sz w:val="18"/>
                <w:szCs w:val="18"/>
                <w:lang w:eastAsia="en-CA"/>
              </w:rPr>
            </w:pPr>
            <w:r w:rsidRPr="00C63A0D">
              <w:rPr>
                <w:b/>
                <w:sz w:val="18"/>
                <w:szCs w:val="18"/>
                <w:lang w:eastAsia="en-CA"/>
              </w:rPr>
              <w:t>HFC-32</w:t>
            </w:r>
          </w:p>
        </w:tc>
        <w:tc>
          <w:tcPr>
            <w:tcW w:w="573" w:type="pct"/>
            <w:shd w:val="clear" w:color="auto" w:fill="FFFFFF" w:themeFill="background1"/>
            <w:tcMar>
              <w:left w:w="85" w:type="dxa"/>
              <w:right w:w="85" w:type="dxa"/>
            </w:tcMar>
            <w:vAlign w:val="center"/>
          </w:tcPr>
          <w:p w14:paraId="3E800D32" w14:textId="77777777" w:rsidR="00F25A26" w:rsidRPr="00C63A0D" w:rsidRDefault="00F25A26" w:rsidP="000F5472">
            <w:pPr>
              <w:keepNext/>
              <w:keepLines/>
              <w:spacing w:before="20" w:after="20"/>
              <w:ind w:left="-52" w:right="-152"/>
              <w:jc w:val="center"/>
              <w:rPr>
                <w:b/>
                <w:sz w:val="18"/>
                <w:szCs w:val="18"/>
                <w:lang w:eastAsia="en-CA"/>
              </w:rPr>
            </w:pPr>
            <w:r w:rsidRPr="00C63A0D">
              <w:rPr>
                <w:b/>
                <w:sz w:val="18"/>
                <w:szCs w:val="18"/>
                <w:lang w:eastAsia="en-CA"/>
              </w:rPr>
              <w:t>HFC-134a</w:t>
            </w:r>
          </w:p>
        </w:tc>
        <w:tc>
          <w:tcPr>
            <w:tcW w:w="481" w:type="pct"/>
            <w:tcMar>
              <w:left w:w="85" w:type="dxa"/>
              <w:right w:w="85" w:type="dxa"/>
            </w:tcMar>
            <w:vAlign w:val="center"/>
          </w:tcPr>
          <w:p w14:paraId="51870850" w14:textId="77777777" w:rsidR="00F25A26" w:rsidRPr="00C63A0D" w:rsidRDefault="00F25A26" w:rsidP="00FE6A55">
            <w:pPr>
              <w:keepNext/>
              <w:keepLines/>
              <w:spacing w:before="20" w:after="20"/>
              <w:ind w:left="-151" w:right="-170"/>
              <w:jc w:val="center"/>
              <w:rPr>
                <w:b/>
                <w:sz w:val="18"/>
                <w:szCs w:val="18"/>
                <w:lang w:eastAsia="en-CA"/>
              </w:rPr>
            </w:pPr>
            <w:r w:rsidRPr="00C63A0D">
              <w:rPr>
                <w:b/>
                <w:sz w:val="18"/>
                <w:szCs w:val="18"/>
                <w:lang w:eastAsia="en-CA"/>
              </w:rPr>
              <w:t>R-404A</w:t>
            </w:r>
          </w:p>
        </w:tc>
        <w:tc>
          <w:tcPr>
            <w:tcW w:w="412" w:type="pct"/>
            <w:tcMar>
              <w:left w:w="85" w:type="dxa"/>
              <w:right w:w="85" w:type="dxa"/>
            </w:tcMar>
            <w:vAlign w:val="center"/>
          </w:tcPr>
          <w:p w14:paraId="4456B409" w14:textId="77777777" w:rsidR="00F25A26" w:rsidRPr="00C63A0D" w:rsidRDefault="00F25A26" w:rsidP="00FE6A55">
            <w:pPr>
              <w:keepNext/>
              <w:keepLines/>
              <w:spacing w:before="20" w:after="20"/>
              <w:ind w:left="-151" w:right="-170"/>
              <w:jc w:val="center"/>
              <w:rPr>
                <w:b/>
                <w:sz w:val="18"/>
                <w:szCs w:val="18"/>
                <w:lang w:eastAsia="en-CA"/>
              </w:rPr>
            </w:pPr>
            <w:r w:rsidRPr="00C63A0D">
              <w:rPr>
                <w:b/>
                <w:sz w:val="18"/>
                <w:szCs w:val="18"/>
                <w:lang w:eastAsia="en-CA"/>
              </w:rPr>
              <w:t>R-410A</w:t>
            </w:r>
          </w:p>
        </w:tc>
        <w:tc>
          <w:tcPr>
            <w:tcW w:w="512" w:type="pct"/>
            <w:tcMar>
              <w:left w:w="85" w:type="dxa"/>
              <w:right w:w="85" w:type="dxa"/>
            </w:tcMar>
            <w:vAlign w:val="center"/>
            <w:hideMark/>
          </w:tcPr>
          <w:p w14:paraId="4D45A857" w14:textId="77777777" w:rsidR="00F25A26" w:rsidRPr="00C63A0D" w:rsidRDefault="00F25A26" w:rsidP="003821A9">
            <w:pPr>
              <w:keepNext/>
              <w:keepLines/>
              <w:spacing w:before="20" w:after="20"/>
              <w:ind w:left="-200" w:right="-202"/>
              <w:jc w:val="center"/>
              <w:rPr>
                <w:b/>
                <w:sz w:val="18"/>
                <w:szCs w:val="18"/>
                <w:lang w:eastAsia="en-CA"/>
              </w:rPr>
            </w:pPr>
            <w:r w:rsidRPr="00C63A0D">
              <w:rPr>
                <w:b/>
                <w:sz w:val="18"/>
                <w:szCs w:val="18"/>
                <w:lang w:eastAsia="en-CA"/>
              </w:rPr>
              <w:t>R-407C</w:t>
            </w:r>
          </w:p>
        </w:tc>
        <w:tc>
          <w:tcPr>
            <w:tcW w:w="512" w:type="pct"/>
            <w:tcMar>
              <w:left w:w="85" w:type="dxa"/>
              <w:right w:w="85" w:type="dxa"/>
            </w:tcMar>
            <w:vAlign w:val="center"/>
            <w:hideMark/>
          </w:tcPr>
          <w:p w14:paraId="0458011A" w14:textId="77777777" w:rsidR="00F25A26" w:rsidRPr="00C63A0D" w:rsidRDefault="00F25A26" w:rsidP="003821A9">
            <w:pPr>
              <w:keepNext/>
              <w:keepLines/>
              <w:spacing w:before="20" w:after="20"/>
              <w:ind w:left="-58" w:right="-38"/>
              <w:jc w:val="center"/>
              <w:rPr>
                <w:b/>
                <w:sz w:val="18"/>
                <w:szCs w:val="18"/>
                <w:lang w:eastAsia="en-CA"/>
              </w:rPr>
            </w:pPr>
            <w:r w:rsidRPr="00C63A0D">
              <w:rPr>
                <w:b/>
                <w:sz w:val="18"/>
                <w:szCs w:val="18"/>
                <w:lang w:eastAsia="en-CA"/>
              </w:rPr>
              <w:t>R-507A</w:t>
            </w:r>
          </w:p>
        </w:tc>
        <w:tc>
          <w:tcPr>
            <w:tcW w:w="512" w:type="pct"/>
            <w:tcMar>
              <w:left w:w="85" w:type="dxa"/>
              <w:right w:w="85" w:type="dxa"/>
            </w:tcMar>
            <w:vAlign w:val="center"/>
            <w:hideMark/>
          </w:tcPr>
          <w:p w14:paraId="3F2F00B6" w14:textId="77777777" w:rsidR="00F25A26" w:rsidRPr="00C63A0D" w:rsidRDefault="00F25A26" w:rsidP="00FE6A55">
            <w:pPr>
              <w:keepNext/>
              <w:keepLines/>
              <w:spacing w:before="20" w:after="20"/>
              <w:jc w:val="center"/>
              <w:rPr>
                <w:b/>
                <w:sz w:val="18"/>
                <w:szCs w:val="18"/>
                <w:lang w:eastAsia="en-CA"/>
              </w:rPr>
            </w:pPr>
            <w:r w:rsidRPr="00C63A0D">
              <w:rPr>
                <w:b/>
                <w:sz w:val="18"/>
                <w:szCs w:val="18"/>
                <w:lang w:eastAsia="en-CA"/>
              </w:rPr>
              <w:t>Total</w:t>
            </w:r>
          </w:p>
        </w:tc>
        <w:tc>
          <w:tcPr>
            <w:tcW w:w="505" w:type="pct"/>
            <w:tcMar>
              <w:left w:w="85" w:type="dxa"/>
              <w:right w:w="85" w:type="dxa"/>
            </w:tcMar>
            <w:vAlign w:val="center"/>
          </w:tcPr>
          <w:p w14:paraId="093B1DC9" w14:textId="5A9C60AF" w:rsidR="00F25A26" w:rsidRPr="00C63A0D" w:rsidRDefault="00F25A26" w:rsidP="00441CAF">
            <w:pPr>
              <w:keepNext/>
              <w:keepLines/>
              <w:spacing w:before="20" w:after="20"/>
              <w:ind w:left="-120" w:right="-84"/>
              <w:jc w:val="center"/>
              <w:rPr>
                <w:b/>
                <w:sz w:val="18"/>
                <w:szCs w:val="18"/>
                <w:lang w:eastAsia="en-CA"/>
              </w:rPr>
            </w:pPr>
            <w:r w:rsidRPr="00C63A0D">
              <w:rPr>
                <w:b/>
                <w:sz w:val="18"/>
                <w:szCs w:val="18"/>
                <w:lang w:eastAsia="en-CA"/>
              </w:rPr>
              <w:t xml:space="preserve">Parte del </w:t>
            </w:r>
            <w:r w:rsidR="00441CAF" w:rsidRPr="00C63A0D">
              <w:rPr>
                <w:b/>
                <w:sz w:val="18"/>
                <w:szCs w:val="18"/>
                <w:lang w:eastAsia="en-CA"/>
              </w:rPr>
              <w:t xml:space="preserve">total </w:t>
            </w:r>
            <w:r w:rsidRPr="00C63A0D">
              <w:rPr>
                <w:b/>
                <w:sz w:val="18"/>
                <w:szCs w:val="18"/>
                <w:lang w:eastAsia="en-CA"/>
              </w:rPr>
              <w:t>(%)</w:t>
            </w:r>
          </w:p>
        </w:tc>
      </w:tr>
      <w:tr w:rsidR="00F25A26" w:rsidRPr="00C63A0D" w14:paraId="28962D82" w14:textId="77777777" w:rsidTr="00645373">
        <w:trPr>
          <w:trHeight w:val="227"/>
        </w:trPr>
        <w:tc>
          <w:tcPr>
            <w:tcW w:w="5000" w:type="pct"/>
            <w:gridSpan w:val="9"/>
            <w:tcMar>
              <w:left w:w="85" w:type="dxa"/>
              <w:right w:w="85" w:type="dxa"/>
            </w:tcMar>
          </w:tcPr>
          <w:p w14:paraId="5EA98668" w14:textId="77777777" w:rsidR="00F25A26" w:rsidRPr="00C63A0D" w:rsidRDefault="00F25A26" w:rsidP="00FE6A55">
            <w:pPr>
              <w:keepNext/>
              <w:spacing w:before="20" w:after="20"/>
              <w:ind w:left="521"/>
              <w:jc w:val="left"/>
              <w:rPr>
                <w:sz w:val="18"/>
                <w:szCs w:val="18"/>
              </w:rPr>
            </w:pPr>
            <w:r w:rsidRPr="00C63A0D">
              <w:rPr>
                <w:b/>
                <w:bCs/>
                <w:sz w:val="18"/>
                <w:szCs w:val="18"/>
                <w:lang w:eastAsia="en-CA"/>
              </w:rPr>
              <w:t>Subsectores de refrigeración</w:t>
            </w:r>
          </w:p>
        </w:tc>
      </w:tr>
      <w:tr w:rsidR="00F25A26" w:rsidRPr="00C63A0D" w14:paraId="2FB68660" w14:textId="77777777" w:rsidTr="006F0100">
        <w:trPr>
          <w:trHeight w:val="227"/>
        </w:trPr>
        <w:tc>
          <w:tcPr>
            <w:tcW w:w="1058" w:type="pct"/>
            <w:tcMar>
              <w:left w:w="85" w:type="dxa"/>
              <w:right w:w="85" w:type="dxa"/>
            </w:tcMar>
            <w:vAlign w:val="center"/>
            <w:hideMark/>
          </w:tcPr>
          <w:p w14:paraId="245C9305" w14:textId="0E0336F3" w:rsidR="00F25A26" w:rsidRPr="00C63A0D" w:rsidRDefault="00F25A26" w:rsidP="00645373">
            <w:pPr>
              <w:spacing w:before="20" w:after="20"/>
              <w:ind w:left="76"/>
              <w:jc w:val="left"/>
              <w:rPr>
                <w:sz w:val="18"/>
                <w:szCs w:val="18"/>
                <w:lang w:eastAsia="en-CA"/>
              </w:rPr>
            </w:pPr>
            <w:r w:rsidRPr="00C63A0D">
              <w:rPr>
                <w:sz w:val="18"/>
                <w:szCs w:val="18"/>
                <w:lang w:eastAsia="en-CA"/>
              </w:rPr>
              <w:t>A nivel nacional</w:t>
            </w:r>
          </w:p>
        </w:tc>
        <w:tc>
          <w:tcPr>
            <w:tcW w:w="435" w:type="pct"/>
            <w:tcMar>
              <w:left w:w="85" w:type="dxa"/>
              <w:right w:w="85" w:type="dxa"/>
            </w:tcMar>
          </w:tcPr>
          <w:p w14:paraId="0E80E28A" w14:textId="77777777" w:rsidR="00F25A26" w:rsidRPr="00C63A0D" w:rsidRDefault="00F25A26" w:rsidP="00FE6A55">
            <w:pPr>
              <w:spacing w:before="20" w:after="20"/>
              <w:jc w:val="right"/>
              <w:rPr>
                <w:sz w:val="18"/>
                <w:szCs w:val="18"/>
                <w:lang w:eastAsia="en-CA"/>
              </w:rPr>
            </w:pPr>
          </w:p>
        </w:tc>
        <w:tc>
          <w:tcPr>
            <w:tcW w:w="573" w:type="pct"/>
            <w:tcMar>
              <w:left w:w="85" w:type="dxa"/>
              <w:right w:w="85" w:type="dxa"/>
            </w:tcMar>
          </w:tcPr>
          <w:p w14:paraId="017F72B2" w14:textId="3D66B6E3" w:rsidR="00F25A26" w:rsidRPr="00C63A0D" w:rsidRDefault="0098298C" w:rsidP="00FE6A55">
            <w:pPr>
              <w:spacing w:before="20" w:after="20"/>
              <w:jc w:val="right"/>
              <w:rPr>
                <w:sz w:val="18"/>
                <w:szCs w:val="18"/>
                <w:lang w:eastAsia="en-CA"/>
              </w:rPr>
            </w:pPr>
            <w:r w:rsidRPr="00C63A0D">
              <w:rPr>
                <w:sz w:val="18"/>
                <w:szCs w:val="18"/>
                <w:lang w:eastAsia="en-CA"/>
              </w:rPr>
              <w:t xml:space="preserve">5,354 </w:t>
            </w:r>
          </w:p>
        </w:tc>
        <w:tc>
          <w:tcPr>
            <w:tcW w:w="481" w:type="pct"/>
            <w:tcMar>
              <w:left w:w="85" w:type="dxa"/>
              <w:right w:w="85" w:type="dxa"/>
            </w:tcMar>
          </w:tcPr>
          <w:p w14:paraId="115FD0BD" w14:textId="77777777" w:rsidR="00F25A26" w:rsidRPr="00C63A0D" w:rsidRDefault="00F25A26" w:rsidP="00FE6A55">
            <w:pPr>
              <w:spacing w:before="20" w:after="20"/>
              <w:jc w:val="right"/>
              <w:rPr>
                <w:sz w:val="18"/>
                <w:szCs w:val="18"/>
                <w:lang w:eastAsia="en-CA"/>
              </w:rPr>
            </w:pPr>
          </w:p>
        </w:tc>
        <w:tc>
          <w:tcPr>
            <w:tcW w:w="412" w:type="pct"/>
            <w:tcMar>
              <w:left w:w="85" w:type="dxa"/>
              <w:right w:w="85" w:type="dxa"/>
            </w:tcMar>
          </w:tcPr>
          <w:p w14:paraId="23D78D5F" w14:textId="77777777" w:rsidR="00F25A26" w:rsidRPr="00C63A0D" w:rsidRDefault="00F25A26" w:rsidP="00FE6A55">
            <w:pPr>
              <w:spacing w:before="20" w:after="20"/>
              <w:jc w:val="right"/>
              <w:rPr>
                <w:sz w:val="18"/>
                <w:szCs w:val="18"/>
                <w:lang w:eastAsia="en-CA"/>
              </w:rPr>
            </w:pPr>
          </w:p>
        </w:tc>
        <w:tc>
          <w:tcPr>
            <w:tcW w:w="512" w:type="pct"/>
            <w:tcMar>
              <w:left w:w="85" w:type="dxa"/>
              <w:right w:w="85" w:type="dxa"/>
            </w:tcMar>
          </w:tcPr>
          <w:p w14:paraId="1F574906" w14:textId="77777777" w:rsidR="00F25A26" w:rsidRPr="00C63A0D" w:rsidRDefault="00F25A26" w:rsidP="00FE6A55">
            <w:pPr>
              <w:spacing w:before="20" w:after="20"/>
              <w:jc w:val="right"/>
              <w:rPr>
                <w:sz w:val="18"/>
                <w:szCs w:val="18"/>
                <w:lang w:eastAsia="en-CA"/>
              </w:rPr>
            </w:pPr>
          </w:p>
        </w:tc>
        <w:tc>
          <w:tcPr>
            <w:tcW w:w="512" w:type="pct"/>
            <w:tcMar>
              <w:left w:w="85" w:type="dxa"/>
              <w:right w:w="85" w:type="dxa"/>
            </w:tcMar>
          </w:tcPr>
          <w:p w14:paraId="72991C4B" w14:textId="77777777" w:rsidR="00F25A26" w:rsidRPr="00C63A0D" w:rsidRDefault="00F25A26" w:rsidP="00FE6A55">
            <w:pPr>
              <w:spacing w:before="20" w:after="20"/>
              <w:jc w:val="right"/>
              <w:rPr>
                <w:sz w:val="18"/>
                <w:szCs w:val="18"/>
                <w:lang w:eastAsia="en-CA"/>
              </w:rPr>
            </w:pPr>
          </w:p>
        </w:tc>
        <w:tc>
          <w:tcPr>
            <w:tcW w:w="512" w:type="pct"/>
            <w:tcMar>
              <w:left w:w="85" w:type="dxa"/>
              <w:right w:w="85" w:type="dxa"/>
            </w:tcMar>
          </w:tcPr>
          <w:p w14:paraId="76DF58C6" w14:textId="729F3083" w:rsidR="00F25A26" w:rsidRPr="00C63A0D" w:rsidRDefault="00E7294A" w:rsidP="00FE6A55">
            <w:pPr>
              <w:spacing w:before="20" w:after="20"/>
              <w:jc w:val="right"/>
              <w:rPr>
                <w:sz w:val="18"/>
                <w:szCs w:val="18"/>
                <w:lang w:eastAsia="en-CA"/>
              </w:rPr>
            </w:pPr>
            <w:r w:rsidRPr="00C63A0D">
              <w:rPr>
                <w:sz w:val="18"/>
                <w:szCs w:val="18"/>
                <w:lang w:eastAsia="en-CA"/>
              </w:rPr>
              <w:t>5.354</w:t>
            </w:r>
          </w:p>
        </w:tc>
        <w:tc>
          <w:tcPr>
            <w:tcW w:w="505" w:type="pct"/>
            <w:tcMar>
              <w:left w:w="85" w:type="dxa"/>
              <w:right w:w="85" w:type="dxa"/>
            </w:tcMar>
          </w:tcPr>
          <w:p w14:paraId="715D9F55" w14:textId="6E230E89" w:rsidR="00F25A26" w:rsidRPr="00C63A0D" w:rsidRDefault="00E7294A" w:rsidP="00FE6A55">
            <w:pPr>
              <w:spacing w:before="20" w:after="20"/>
              <w:jc w:val="center"/>
              <w:rPr>
                <w:sz w:val="18"/>
                <w:szCs w:val="18"/>
                <w:lang w:eastAsia="en-CA"/>
              </w:rPr>
            </w:pPr>
            <w:r w:rsidRPr="00C63A0D">
              <w:rPr>
                <w:sz w:val="18"/>
                <w:szCs w:val="18"/>
                <w:lang w:eastAsia="en-CA"/>
              </w:rPr>
              <w:t>0,87</w:t>
            </w:r>
          </w:p>
        </w:tc>
      </w:tr>
      <w:tr w:rsidR="00800721" w:rsidRPr="00C63A0D" w14:paraId="3A3EC371" w14:textId="77777777" w:rsidTr="006F0100">
        <w:trPr>
          <w:trHeight w:val="227"/>
        </w:trPr>
        <w:tc>
          <w:tcPr>
            <w:tcW w:w="1058" w:type="pct"/>
            <w:tcMar>
              <w:left w:w="85" w:type="dxa"/>
              <w:right w:w="85" w:type="dxa"/>
            </w:tcMar>
            <w:hideMark/>
          </w:tcPr>
          <w:p w14:paraId="084DEC84" w14:textId="3FBA2E05" w:rsidR="00800721" w:rsidRPr="00C63A0D" w:rsidRDefault="00800721" w:rsidP="00645373">
            <w:pPr>
              <w:spacing w:before="20" w:after="20"/>
              <w:ind w:left="76"/>
              <w:jc w:val="left"/>
              <w:rPr>
                <w:sz w:val="18"/>
                <w:szCs w:val="18"/>
                <w:lang w:eastAsia="en-CA"/>
              </w:rPr>
            </w:pPr>
            <w:r w:rsidRPr="00C63A0D">
              <w:rPr>
                <w:sz w:val="18"/>
                <w:szCs w:val="18"/>
                <w:lang w:eastAsia="en-CA"/>
              </w:rPr>
              <w:t>Comercial</w:t>
            </w:r>
          </w:p>
        </w:tc>
        <w:tc>
          <w:tcPr>
            <w:tcW w:w="435" w:type="pct"/>
            <w:tcMar>
              <w:left w:w="85" w:type="dxa"/>
              <w:right w:w="85" w:type="dxa"/>
            </w:tcMar>
            <w:vAlign w:val="bottom"/>
          </w:tcPr>
          <w:p w14:paraId="30773D0D" w14:textId="77777777" w:rsidR="00800721" w:rsidRPr="00C63A0D" w:rsidRDefault="00800721" w:rsidP="00800721">
            <w:pPr>
              <w:spacing w:before="20" w:after="20"/>
              <w:jc w:val="right"/>
              <w:rPr>
                <w:sz w:val="18"/>
                <w:szCs w:val="18"/>
                <w:lang w:eastAsia="en-CA"/>
              </w:rPr>
            </w:pPr>
          </w:p>
        </w:tc>
        <w:tc>
          <w:tcPr>
            <w:tcW w:w="573" w:type="pct"/>
            <w:tcMar>
              <w:left w:w="85" w:type="dxa"/>
              <w:right w:w="85" w:type="dxa"/>
            </w:tcMar>
          </w:tcPr>
          <w:p w14:paraId="696DDEEE" w14:textId="42A15021" w:rsidR="00800721" w:rsidRPr="00C63A0D" w:rsidRDefault="00800721" w:rsidP="00800721">
            <w:pPr>
              <w:spacing w:before="20" w:after="20"/>
              <w:jc w:val="right"/>
              <w:rPr>
                <w:sz w:val="18"/>
                <w:szCs w:val="18"/>
                <w:lang w:eastAsia="en-CA"/>
              </w:rPr>
            </w:pPr>
            <w:r w:rsidRPr="00C63A0D">
              <w:rPr>
                <w:sz w:val="18"/>
                <w:szCs w:val="18"/>
                <w:lang w:eastAsia="en-CA"/>
              </w:rPr>
              <w:t>5.910</w:t>
            </w:r>
          </w:p>
        </w:tc>
        <w:tc>
          <w:tcPr>
            <w:tcW w:w="481" w:type="pct"/>
            <w:tcMar>
              <w:left w:w="85" w:type="dxa"/>
              <w:right w:w="85" w:type="dxa"/>
            </w:tcMar>
          </w:tcPr>
          <w:p w14:paraId="370E4E0B" w14:textId="418BE412" w:rsidR="00800721" w:rsidRPr="00C63A0D" w:rsidRDefault="00800721" w:rsidP="00800721">
            <w:pPr>
              <w:spacing w:before="20" w:after="20"/>
              <w:jc w:val="right"/>
              <w:rPr>
                <w:sz w:val="18"/>
                <w:szCs w:val="18"/>
                <w:lang w:eastAsia="en-CA"/>
              </w:rPr>
            </w:pPr>
            <w:r w:rsidRPr="00C63A0D">
              <w:rPr>
                <w:color w:val="000000"/>
                <w:sz w:val="18"/>
                <w:szCs w:val="18"/>
              </w:rPr>
              <w:t>53.905</w:t>
            </w:r>
          </w:p>
        </w:tc>
        <w:tc>
          <w:tcPr>
            <w:tcW w:w="412" w:type="pct"/>
            <w:tcMar>
              <w:left w:w="85" w:type="dxa"/>
              <w:right w:w="85" w:type="dxa"/>
            </w:tcMar>
          </w:tcPr>
          <w:p w14:paraId="3AD4BFF5" w14:textId="77777777" w:rsidR="00800721" w:rsidRPr="00C63A0D" w:rsidRDefault="00800721" w:rsidP="00800721">
            <w:pPr>
              <w:spacing w:before="20" w:after="20"/>
              <w:jc w:val="right"/>
              <w:rPr>
                <w:sz w:val="18"/>
                <w:szCs w:val="18"/>
                <w:lang w:eastAsia="en-CA"/>
              </w:rPr>
            </w:pPr>
          </w:p>
        </w:tc>
        <w:tc>
          <w:tcPr>
            <w:tcW w:w="512" w:type="pct"/>
            <w:tcMar>
              <w:left w:w="85" w:type="dxa"/>
              <w:right w:w="85" w:type="dxa"/>
            </w:tcMar>
          </w:tcPr>
          <w:p w14:paraId="0ED4EA2E" w14:textId="2EB95777" w:rsidR="00800721" w:rsidRPr="00C63A0D" w:rsidRDefault="00800721" w:rsidP="00800721">
            <w:pPr>
              <w:spacing w:before="20" w:after="20"/>
              <w:jc w:val="right"/>
              <w:rPr>
                <w:sz w:val="18"/>
                <w:szCs w:val="18"/>
                <w:lang w:eastAsia="en-CA"/>
              </w:rPr>
            </w:pPr>
            <w:r w:rsidRPr="00C63A0D">
              <w:rPr>
                <w:color w:val="000000"/>
                <w:sz w:val="18"/>
                <w:szCs w:val="18"/>
              </w:rPr>
              <w:t>63.713</w:t>
            </w:r>
          </w:p>
        </w:tc>
        <w:tc>
          <w:tcPr>
            <w:tcW w:w="512" w:type="pct"/>
            <w:tcMar>
              <w:left w:w="85" w:type="dxa"/>
              <w:right w:w="85" w:type="dxa"/>
            </w:tcMar>
          </w:tcPr>
          <w:p w14:paraId="1928A7D4" w14:textId="175D2A4D" w:rsidR="00800721" w:rsidRPr="00C63A0D" w:rsidRDefault="00800721" w:rsidP="00800721">
            <w:pPr>
              <w:spacing w:before="20" w:after="20"/>
              <w:jc w:val="right"/>
              <w:rPr>
                <w:sz w:val="18"/>
                <w:szCs w:val="18"/>
                <w:lang w:eastAsia="en-CA"/>
              </w:rPr>
            </w:pPr>
            <w:r w:rsidRPr="00C63A0D">
              <w:rPr>
                <w:color w:val="000000"/>
                <w:sz w:val="18"/>
                <w:szCs w:val="18"/>
              </w:rPr>
              <w:t>28.579</w:t>
            </w:r>
          </w:p>
        </w:tc>
        <w:tc>
          <w:tcPr>
            <w:tcW w:w="512" w:type="pct"/>
            <w:tcMar>
              <w:left w:w="85" w:type="dxa"/>
              <w:right w:w="85" w:type="dxa"/>
            </w:tcMar>
          </w:tcPr>
          <w:p w14:paraId="47BB1D92" w14:textId="6C2C9D0B" w:rsidR="00800721" w:rsidRPr="00C63A0D" w:rsidRDefault="00800721" w:rsidP="00800721">
            <w:pPr>
              <w:spacing w:before="20" w:after="20"/>
              <w:jc w:val="right"/>
              <w:rPr>
                <w:sz w:val="18"/>
                <w:szCs w:val="18"/>
                <w:lang w:eastAsia="en-CA"/>
              </w:rPr>
            </w:pPr>
            <w:r w:rsidRPr="00C63A0D">
              <w:rPr>
                <w:color w:val="000000"/>
                <w:sz w:val="18"/>
                <w:szCs w:val="18"/>
              </w:rPr>
              <w:t>152.107</w:t>
            </w:r>
          </w:p>
        </w:tc>
        <w:tc>
          <w:tcPr>
            <w:tcW w:w="505" w:type="pct"/>
            <w:tcMar>
              <w:left w:w="85" w:type="dxa"/>
              <w:right w:w="85" w:type="dxa"/>
            </w:tcMar>
            <w:vAlign w:val="center"/>
          </w:tcPr>
          <w:p w14:paraId="706A54A9" w14:textId="06919D5F" w:rsidR="00800721" w:rsidRPr="00C63A0D" w:rsidRDefault="00800721" w:rsidP="00800721">
            <w:pPr>
              <w:spacing w:before="20" w:after="20"/>
              <w:jc w:val="center"/>
              <w:rPr>
                <w:sz w:val="18"/>
                <w:szCs w:val="18"/>
                <w:lang w:eastAsia="en-CA"/>
              </w:rPr>
            </w:pPr>
            <w:r w:rsidRPr="00C63A0D">
              <w:rPr>
                <w:color w:val="000000"/>
                <w:sz w:val="18"/>
                <w:szCs w:val="18"/>
              </w:rPr>
              <w:t>24,69</w:t>
            </w:r>
          </w:p>
        </w:tc>
      </w:tr>
      <w:tr w:rsidR="00800721" w:rsidRPr="00C63A0D" w14:paraId="4D0423E7" w14:textId="77777777" w:rsidTr="006F0100">
        <w:trPr>
          <w:trHeight w:val="227"/>
        </w:trPr>
        <w:tc>
          <w:tcPr>
            <w:tcW w:w="1058" w:type="pct"/>
            <w:tcMar>
              <w:left w:w="85" w:type="dxa"/>
              <w:right w:w="85" w:type="dxa"/>
            </w:tcMar>
            <w:hideMark/>
          </w:tcPr>
          <w:p w14:paraId="4A5B2EBB" w14:textId="32FA19BD" w:rsidR="00800721" w:rsidRPr="00C63A0D" w:rsidRDefault="00800721" w:rsidP="00645373">
            <w:pPr>
              <w:spacing w:before="20" w:after="20"/>
              <w:ind w:firstLine="76"/>
              <w:jc w:val="left"/>
              <w:rPr>
                <w:sz w:val="18"/>
                <w:szCs w:val="18"/>
                <w:lang w:eastAsia="en-CA"/>
              </w:rPr>
            </w:pPr>
            <w:r w:rsidRPr="00C63A0D">
              <w:rPr>
                <w:sz w:val="18"/>
                <w:szCs w:val="18"/>
                <w:lang w:eastAsia="en-CA"/>
              </w:rPr>
              <w:t>Industrial</w:t>
            </w:r>
          </w:p>
        </w:tc>
        <w:tc>
          <w:tcPr>
            <w:tcW w:w="435" w:type="pct"/>
            <w:tcMar>
              <w:left w:w="85" w:type="dxa"/>
              <w:right w:w="85" w:type="dxa"/>
            </w:tcMar>
            <w:vAlign w:val="bottom"/>
          </w:tcPr>
          <w:p w14:paraId="271C87B0" w14:textId="77777777" w:rsidR="00800721" w:rsidRPr="00C63A0D" w:rsidRDefault="00800721" w:rsidP="00800721">
            <w:pPr>
              <w:spacing w:before="20" w:after="20"/>
              <w:jc w:val="right"/>
              <w:rPr>
                <w:sz w:val="18"/>
                <w:szCs w:val="18"/>
                <w:lang w:eastAsia="en-CA"/>
              </w:rPr>
            </w:pPr>
          </w:p>
        </w:tc>
        <w:tc>
          <w:tcPr>
            <w:tcW w:w="573" w:type="pct"/>
            <w:tcMar>
              <w:left w:w="85" w:type="dxa"/>
              <w:right w:w="85" w:type="dxa"/>
            </w:tcMar>
          </w:tcPr>
          <w:p w14:paraId="0C8E36EB" w14:textId="58CBAD6F" w:rsidR="00800721" w:rsidRPr="00C63A0D" w:rsidRDefault="00800721" w:rsidP="00800721">
            <w:pPr>
              <w:spacing w:before="20" w:after="20"/>
              <w:jc w:val="right"/>
              <w:rPr>
                <w:sz w:val="18"/>
                <w:szCs w:val="18"/>
                <w:lang w:eastAsia="en-CA"/>
              </w:rPr>
            </w:pPr>
            <w:r w:rsidRPr="00C63A0D">
              <w:rPr>
                <w:sz w:val="18"/>
                <w:szCs w:val="18"/>
                <w:lang w:eastAsia="en-CA"/>
              </w:rPr>
              <w:t>8.730</w:t>
            </w:r>
          </w:p>
        </w:tc>
        <w:tc>
          <w:tcPr>
            <w:tcW w:w="481" w:type="pct"/>
            <w:shd w:val="clear" w:color="auto" w:fill="FFFFFF" w:themeFill="background1"/>
            <w:tcMar>
              <w:left w:w="85" w:type="dxa"/>
              <w:right w:w="85" w:type="dxa"/>
            </w:tcMar>
          </w:tcPr>
          <w:p w14:paraId="46DD8FE4" w14:textId="18C96713" w:rsidR="00800721" w:rsidRPr="00C63A0D" w:rsidRDefault="00800721" w:rsidP="00800721">
            <w:pPr>
              <w:spacing w:before="20" w:after="20"/>
              <w:jc w:val="right"/>
              <w:rPr>
                <w:sz w:val="18"/>
                <w:szCs w:val="18"/>
                <w:lang w:eastAsia="en-CA"/>
              </w:rPr>
            </w:pPr>
            <w:r w:rsidRPr="00C63A0D">
              <w:rPr>
                <w:sz w:val="18"/>
                <w:szCs w:val="18"/>
                <w:lang w:eastAsia="en-CA"/>
              </w:rPr>
              <w:t>121.820</w:t>
            </w:r>
          </w:p>
        </w:tc>
        <w:tc>
          <w:tcPr>
            <w:tcW w:w="412" w:type="pct"/>
            <w:shd w:val="clear" w:color="auto" w:fill="FFFFFF" w:themeFill="background1"/>
            <w:tcMar>
              <w:left w:w="85" w:type="dxa"/>
              <w:right w:w="85" w:type="dxa"/>
            </w:tcMar>
          </w:tcPr>
          <w:p w14:paraId="3CE5F259" w14:textId="77777777" w:rsidR="00800721" w:rsidRPr="00C63A0D" w:rsidRDefault="00800721" w:rsidP="00800721">
            <w:pPr>
              <w:spacing w:before="20" w:after="20"/>
              <w:jc w:val="right"/>
              <w:rPr>
                <w:sz w:val="18"/>
                <w:szCs w:val="18"/>
                <w:lang w:eastAsia="en-CA"/>
              </w:rPr>
            </w:pPr>
          </w:p>
        </w:tc>
        <w:tc>
          <w:tcPr>
            <w:tcW w:w="512" w:type="pct"/>
            <w:shd w:val="clear" w:color="auto" w:fill="FFFFFF" w:themeFill="background1"/>
            <w:tcMar>
              <w:left w:w="85" w:type="dxa"/>
              <w:right w:w="85" w:type="dxa"/>
            </w:tcMar>
          </w:tcPr>
          <w:p w14:paraId="5C8F15F9" w14:textId="0183FF06" w:rsidR="00800721" w:rsidRPr="00C63A0D" w:rsidRDefault="00800721" w:rsidP="00800721">
            <w:pPr>
              <w:spacing w:before="20" w:after="20"/>
              <w:jc w:val="right"/>
              <w:rPr>
                <w:sz w:val="18"/>
                <w:szCs w:val="18"/>
                <w:lang w:eastAsia="en-CA"/>
              </w:rPr>
            </w:pPr>
            <w:r w:rsidRPr="00C63A0D">
              <w:rPr>
                <w:sz w:val="18"/>
                <w:szCs w:val="18"/>
                <w:lang w:eastAsia="en-CA"/>
              </w:rPr>
              <w:t>21.218</w:t>
            </w:r>
          </w:p>
        </w:tc>
        <w:tc>
          <w:tcPr>
            <w:tcW w:w="512" w:type="pct"/>
            <w:shd w:val="clear" w:color="auto" w:fill="FFFFFF" w:themeFill="background1"/>
            <w:tcMar>
              <w:left w:w="85" w:type="dxa"/>
              <w:right w:w="85" w:type="dxa"/>
            </w:tcMar>
          </w:tcPr>
          <w:p w14:paraId="784AE2E5" w14:textId="3FDB48B8" w:rsidR="00800721" w:rsidRPr="00C63A0D" w:rsidRDefault="00800721" w:rsidP="00800721">
            <w:pPr>
              <w:spacing w:before="20" w:after="20"/>
              <w:jc w:val="right"/>
              <w:rPr>
                <w:sz w:val="18"/>
                <w:szCs w:val="18"/>
                <w:lang w:eastAsia="en-CA"/>
              </w:rPr>
            </w:pPr>
            <w:r w:rsidRPr="00C63A0D">
              <w:rPr>
                <w:sz w:val="18"/>
                <w:szCs w:val="18"/>
                <w:lang w:eastAsia="en-CA"/>
              </w:rPr>
              <w:t>35.186</w:t>
            </w:r>
          </w:p>
        </w:tc>
        <w:tc>
          <w:tcPr>
            <w:tcW w:w="512" w:type="pct"/>
            <w:shd w:val="clear" w:color="auto" w:fill="FFFFFF" w:themeFill="background1"/>
            <w:tcMar>
              <w:left w:w="85" w:type="dxa"/>
              <w:right w:w="85" w:type="dxa"/>
            </w:tcMar>
          </w:tcPr>
          <w:p w14:paraId="6BEF6B8B" w14:textId="5A8195E2" w:rsidR="00800721" w:rsidRPr="00C63A0D" w:rsidRDefault="00800721" w:rsidP="00800721">
            <w:pPr>
              <w:spacing w:before="20" w:after="20"/>
              <w:jc w:val="right"/>
              <w:rPr>
                <w:sz w:val="18"/>
                <w:szCs w:val="18"/>
                <w:lang w:eastAsia="en-CA"/>
              </w:rPr>
            </w:pPr>
            <w:r w:rsidRPr="00C63A0D">
              <w:rPr>
                <w:sz w:val="18"/>
                <w:szCs w:val="18"/>
                <w:lang w:eastAsia="en-CA"/>
              </w:rPr>
              <w:t>186.954</w:t>
            </w:r>
          </w:p>
        </w:tc>
        <w:tc>
          <w:tcPr>
            <w:tcW w:w="505" w:type="pct"/>
            <w:shd w:val="clear" w:color="auto" w:fill="FFFFFF" w:themeFill="background1"/>
            <w:tcMar>
              <w:left w:w="85" w:type="dxa"/>
              <w:right w:w="85" w:type="dxa"/>
            </w:tcMar>
            <w:vAlign w:val="center"/>
          </w:tcPr>
          <w:p w14:paraId="5AFD932E" w14:textId="385FD8A4" w:rsidR="00800721" w:rsidRPr="00C63A0D" w:rsidRDefault="00800721" w:rsidP="00800721">
            <w:pPr>
              <w:spacing w:before="20" w:after="20"/>
              <w:jc w:val="center"/>
              <w:rPr>
                <w:sz w:val="18"/>
                <w:szCs w:val="18"/>
                <w:lang w:eastAsia="en-CA"/>
              </w:rPr>
            </w:pPr>
            <w:r w:rsidRPr="00C63A0D">
              <w:rPr>
                <w:sz w:val="18"/>
                <w:szCs w:val="18"/>
                <w:lang w:eastAsia="en-CA"/>
              </w:rPr>
              <w:t>30,34</w:t>
            </w:r>
          </w:p>
        </w:tc>
      </w:tr>
      <w:tr w:rsidR="00F25A26" w:rsidRPr="00C63A0D" w14:paraId="6DF7A79E" w14:textId="77777777" w:rsidTr="006F0100">
        <w:trPr>
          <w:trHeight w:val="227"/>
        </w:trPr>
        <w:tc>
          <w:tcPr>
            <w:tcW w:w="1058" w:type="pct"/>
            <w:tcMar>
              <w:left w:w="85" w:type="dxa"/>
              <w:right w:w="85" w:type="dxa"/>
            </w:tcMar>
          </w:tcPr>
          <w:p w14:paraId="220DCC45" w14:textId="3E2E2C95" w:rsidR="00F25A26" w:rsidRPr="00C63A0D" w:rsidRDefault="00F25A26" w:rsidP="00645373">
            <w:pPr>
              <w:spacing w:before="20" w:after="20"/>
              <w:ind w:right="-73" w:firstLine="76"/>
              <w:jc w:val="left"/>
              <w:rPr>
                <w:sz w:val="18"/>
                <w:szCs w:val="18"/>
                <w:lang w:eastAsia="en-CA"/>
              </w:rPr>
            </w:pPr>
            <w:r w:rsidRPr="00C63A0D">
              <w:rPr>
                <w:sz w:val="18"/>
                <w:szCs w:val="18"/>
                <w:lang w:eastAsia="en-CA"/>
              </w:rPr>
              <w:t>Transporte</w:t>
            </w:r>
          </w:p>
        </w:tc>
        <w:tc>
          <w:tcPr>
            <w:tcW w:w="435" w:type="pct"/>
            <w:tcMar>
              <w:left w:w="85" w:type="dxa"/>
              <w:right w:w="85" w:type="dxa"/>
            </w:tcMar>
          </w:tcPr>
          <w:p w14:paraId="06622EB7" w14:textId="77777777" w:rsidR="00F25A26" w:rsidRPr="00C63A0D" w:rsidRDefault="00F25A26" w:rsidP="00FE6A55">
            <w:pPr>
              <w:spacing w:before="20" w:after="20"/>
              <w:jc w:val="right"/>
              <w:rPr>
                <w:sz w:val="18"/>
                <w:szCs w:val="18"/>
              </w:rPr>
            </w:pPr>
          </w:p>
        </w:tc>
        <w:tc>
          <w:tcPr>
            <w:tcW w:w="573" w:type="pct"/>
            <w:tcMar>
              <w:left w:w="85" w:type="dxa"/>
              <w:right w:w="85" w:type="dxa"/>
            </w:tcMar>
          </w:tcPr>
          <w:p w14:paraId="7FA6C611" w14:textId="23EA4A4B" w:rsidR="00F25A26" w:rsidRPr="00C63A0D" w:rsidRDefault="008A31F2" w:rsidP="00FE6A55">
            <w:pPr>
              <w:spacing w:before="20" w:after="20"/>
              <w:jc w:val="right"/>
              <w:rPr>
                <w:sz w:val="18"/>
                <w:szCs w:val="18"/>
              </w:rPr>
            </w:pPr>
            <w:r w:rsidRPr="00C63A0D">
              <w:rPr>
                <w:sz w:val="18"/>
                <w:szCs w:val="18"/>
              </w:rPr>
              <w:t>1.575</w:t>
            </w:r>
          </w:p>
        </w:tc>
        <w:tc>
          <w:tcPr>
            <w:tcW w:w="481" w:type="pct"/>
            <w:tcMar>
              <w:left w:w="85" w:type="dxa"/>
              <w:right w:w="85" w:type="dxa"/>
            </w:tcMar>
          </w:tcPr>
          <w:p w14:paraId="3C098518" w14:textId="79C99E15" w:rsidR="00F25A26" w:rsidRPr="00C63A0D" w:rsidRDefault="008A31F2" w:rsidP="00FE6A55">
            <w:pPr>
              <w:spacing w:before="20" w:after="20"/>
              <w:jc w:val="right"/>
              <w:rPr>
                <w:sz w:val="18"/>
                <w:szCs w:val="18"/>
              </w:rPr>
            </w:pPr>
            <w:r w:rsidRPr="00C63A0D">
              <w:rPr>
                <w:sz w:val="18"/>
                <w:szCs w:val="18"/>
              </w:rPr>
              <w:t>37.205</w:t>
            </w:r>
          </w:p>
        </w:tc>
        <w:tc>
          <w:tcPr>
            <w:tcW w:w="412" w:type="pct"/>
            <w:tcMar>
              <w:left w:w="85" w:type="dxa"/>
              <w:right w:w="85" w:type="dxa"/>
            </w:tcMar>
          </w:tcPr>
          <w:p w14:paraId="5443BA91" w14:textId="77777777" w:rsidR="00F25A26" w:rsidRPr="00C63A0D" w:rsidRDefault="00F25A26" w:rsidP="00FE6A55">
            <w:pPr>
              <w:spacing w:before="20" w:after="20"/>
              <w:jc w:val="right"/>
              <w:rPr>
                <w:sz w:val="18"/>
                <w:szCs w:val="18"/>
              </w:rPr>
            </w:pPr>
          </w:p>
        </w:tc>
        <w:tc>
          <w:tcPr>
            <w:tcW w:w="512" w:type="pct"/>
            <w:tcMar>
              <w:left w:w="85" w:type="dxa"/>
              <w:right w:w="85" w:type="dxa"/>
            </w:tcMar>
          </w:tcPr>
          <w:p w14:paraId="45592624" w14:textId="77777777" w:rsidR="00F25A26" w:rsidRPr="00C63A0D" w:rsidRDefault="00F25A26" w:rsidP="00FE6A55">
            <w:pPr>
              <w:spacing w:before="20" w:after="20"/>
              <w:jc w:val="right"/>
              <w:rPr>
                <w:sz w:val="18"/>
                <w:szCs w:val="18"/>
              </w:rPr>
            </w:pPr>
          </w:p>
        </w:tc>
        <w:tc>
          <w:tcPr>
            <w:tcW w:w="512" w:type="pct"/>
            <w:tcMar>
              <w:left w:w="85" w:type="dxa"/>
              <w:right w:w="85" w:type="dxa"/>
            </w:tcMar>
          </w:tcPr>
          <w:p w14:paraId="08190846" w14:textId="77777777" w:rsidR="00F25A26" w:rsidRPr="00C63A0D" w:rsidRDefault="00F25A26" w:rsidP="00FE6A55">
            <w:pPr>
              <w:spacing w:before="20" w:after="20"/>
              <w:jc w:val="right"/>
              <w:rPr>
                <w:sz w:val="18"/>
                <w:szCs w:val="18"/>
              </w:rPr>
            </w:pPr>
          </w:p>
        </w:tc>
        <w:tc>
          <w:tcPr>
            <w:tcW w:w="512" w:type="pct"/>
            <w:tcMar>
              <w:left w:w="85" w:type="dxa"/>
              <w:right w:w="85" w:type="dxa"/>
            </w:tcMar>
          </w:tcPr>
          <w:p w14:paraId="435F2D10" w14:textId="762D7755" w:rsidR="00F25A26" w:rsidRPr="00C63A0D" w:rsidRDefault="008A31F2" w:rsidP="00FE6A55">
            <w:pPr>
              <w:spacing w:before="20" w:after="20"/>
              <w:jc w:val="right"/>
              <w:rPr>
                <w:sz w:val="18"/>
                <w:szCs w:val="18"/>
              </w:rPr>
            </w:pPr>
            <w:r w:rsidRPr="00C63A0D">
              <w:rPr>
                <w:sz w:val="18"/>
                <w:szCs w:val="18"/>
              </w:rPr>
              <w:t>38.780</w:t>
            </w:r>
          </w:p>
        </w:tc>
        <w:tc>
          <w:tcPr>
            <w:tcW w:w="505" w:type="pct"/>
            <w:tcMar>
              <w:left w:w="85" w:type="dxa"/>
              <w:right w:w="85" w:type="dxa"/>
            </w:tcMar>
          </w:tcPr>
          <w:p w14:paraId="35508B2A" w14:textId="582F55D7" w:rsidR="00F25A26" w:rsidRPr="00C63A0D" w:rsidRDefault="008A31F2" w:rsidP="00FE6A55">
            <w:pPr>
              <w:spacing w:before="20" w:after="20"/>
              <w:jc w:val="center"/>
              <w:rPr>
                <w:sz w:val="18"/>
                <w:szCs w:val="18"/>
              </w:rPr>
            </w:pPr>
            <w:r w:rsidRPr="00C63A0D">
              <w:rPr>
                <w:sz w:val="18"/>
                <w:szCs w:val="18"/>
              </w:rPr>
              <w:t>6,29</w:t>
            </w:r>
          </w:p>
        </w:tc>
      </w:tr>
      <w:tr w:rsidR="00F25A26" w:rsidRPr="00C63A0D" w14:paraId="2BFF4A71" w14:textId="77777777" w:rsidTr="006F0100">
        <w:trPr>
          <w:trHeight w:val="227"/>
        </w:trPr>
        <w:tc>
          <w:tcPr>
            <w:tcW w:w="5000" w:type="pct"/>
            <w:gridSpan w:val="9"/>
            <w:tcMar>
              <w:left w:w="85" w:type="dxa"/>
              <w:right w:w="85" w:type="dxa"/>
            </w:tcMar>
          </w:tcPr>
          <w:p w14:paraId="50E63EAD" w14:textId="77777777" w:rsidR="00F25A26" w:rsidRPr="00C63A0D" w:rsidRDefault="00F25A26" w:rsidP="00FE6A55">
            <w:pPr>
              <w:keepNext/>
              <w:spacing w:before="20" w:after="20"/>
              <w:ind w:left="522"/>
              <w:jc w:val="left"/>
              <w:rPr>
                <w:b/>
                <w:bCs/>
                <w:sz w:val="18"/>
                <w:szCs w:val="18"/>
              </w:rPr>
            </w:pPr>
            <w:r w:rsidRPr="00C63A0D">
              <w:rPr>
                <w:b/>
                <w:bCs/>
                <w:sz w:val="18"/>
                <w:szCs w:val="18"/>
                <w:lang w:eastAsia="en-CA"/>
              </w:rPr>
              <w:t>Subsectores de climatización</w:t>
            </w:r>
          </w:p>
        </w:tc>
      </w:tr>
      <w:tr w:rsidR="00800721" w:rsidRPr="00C63A0D" w14:paraId="5050F098" w14:textId="77777777" w:rsidTr="006F0100">
        <w:trPr>
          <w:trHeight w:val="227"/>
        </w:trPr>
        <w:tc>
          <w:tcPr>
            <w:tcW w:w="1058" w:type="pct"/>
            <w:tcMar>
              <w:left w:w="85" w:type="dxa"/>
              <w:right w:w="85" w:type="dxa"/>
            </w:tcMar>
            <w:hideMark/>
          </w:tcPr>
          <w:p w14:paraId="7BD7917C" w14:textId="21C9B77C" w:rsidR="00800721" w:rsidRPr="00C63A0D" w:rsidRDefault="00800721" w:rsidP="00645373">
            <w:pPr>
              <w:spacing w:before="20" w:after="20"/>
              <w:ind w:left="76"/>
              <w:jc w:val="left"/>
              <w:rPr>
                <w:sz w:val="18"/>
                <w:szCs w:val="18"/>
                <w:lang w:eastAsia="en-CA"/>
              </w:rPr>
            </w:pPr>
            <w:r w:rsidRPr="00C63A0D">
              <w:rPr>
                <w:sz w:val="18"/>
                <w:szCs w:val="18"/>
                <w:lang w:eastAsia="en-CA"/>
              </w:rPr>
              <w:t>Residencial</w:t>
            </w:r>
          </w:p>
        </w:tc>
        <w:tc>
          <w:tcPr>
            <w:tcW w:w="435" w:type="pct"/>
            <w:tcMar>
              <w:left w:w="85" w:type="dxa"/>
              <w:right w:w="85" w:type="dxa"/>
            </w:tcMar>
          </w:tcPr>
          <w:p w14:paraId="17F54A58" w14:textId="30DE0A34" w:rsidR="00800721" w:rsidRPr="00C63A0D" w:rsidRDefault="00800721" w:rsidP="00800721">
            <w:pPr>
              <w:spacing w:before="20" w:after="20"/>
              <w:jc w:val="right"/>
              <w:rPr>
                <w:sz w:val="18"/>
                <w:szCs w:val="18"/>
                <w:lang w:eastAsia="en-CA"/>
              </w:rPr>
            </w:pPr>
            <w:r w:rsidRPr="00C63A0D">
              <w:rPr>
                <w:sz w:val="18"/>
                <w:szCs w:val="18"/>
                <w:lang w:eastAsia="en-CA"/>
              </w:rPr>
              <w:t>1.349</w:t>
            </w:r>
          </w:p>
        </w:tc>
        <w:tc>
          <w:tcPr>
            <w:tcW w:w="573" w:type="pct"/>
            <w:tcMar>
              <w:left w:w="85" w:type="dxa"/>
              <w:right w:w="85" w:type="dxa"/>
            </w:tcMar>
          </w:tcPr>
          <w:p w14:paraId="3831D508" w14:textId="77777777" w:rsidR="00800721" w:rsidRPr="00C63A0D" w:rsidRDefault="00800721" w:rsidP="00800721">
            <w:pPr>
              <w:spacing w:before="20" w:after="20"/>
              <w:jc w:val="right"/>
              <w:rPr>
                <w:sz w:val="18"/>
                <w:szCs w:val="18"/>
              </w:rPr>
            </w:pPr>
          </w:p>
        </w:tc>
        <w:tc>
          <w:tcPr>
            <w:tcW w:w="481" w:type="pct"/>
            <w:tcMar>
              <w:left w:w="85" w:type="dxa"/>
              <w:right w:w="85" w:type="dxa"/>
            </w:tcMar>
          </w:tcPr>
          <w:p w14:paraId="6AC65D2F" w14:textId="77777777" w:rsidR="00800721" w:rsidRPr="00C63A0D" w:rsidRDefault="00800721" w:rsidP="00800721">
            <w:pPr>
              <w:spacing w:before="20" w:after="20"/>
              <w:jc w:val="right"/>
              <w:rPr>
                <w:sz w:val="18"/>
                <w:szCs w:val="18"/>
                <w:lang w:eastAsia="en-CA"/>
              </w:rPr>
            </w:pPr>
          </w:p>
        </w:tc>
        <w:tc>
          <w:tcPr>
            <w:tcW w:w="412" w:type="pct"/>
            <w:tcMar>
              <w:left w:w="85" w:type="dxa"/>
              <w:right w:w="85" w:type="dxa"/>
            </w:tcMar>
          </w:tcPr>
          <w:p w14:paraId="56F1C6A3" w14:textId="513A30C6" w:rsidR="00800721" w:rsidRPr="00C63A0D" w:rsidRDefault="00800721" w:rsidP="00800721">
            <w:pPr>
              <w:spacing w:before="20" w:after="20"/>
              <w:jc w:val="right"/>
              <w:rPr>
                <w:sz w:val="18"/>
                <w:szCs w:val="18"/>
                <w:lang w:eastAsia="en-CA"/>
              </w:rPr>
            </w:pPr>
            <w:r w:rsidRPr="00C63A0D">
              <w:rPr>
                <w:sz w:val="18"/>
                <w:szCs w:val="18"/>
              </w:rPr>
              <w:t>38.957</w:t>
            </w:r>
          </w:p>
        </w:tc>
        <w:tc>
          <w:tcPr>
            <w:tcW w:w="512" w:type="pct"/>
            <w:tcMar>
              <w:left w:w="85" w:type="dxa"/>
              <w:right w:w="85" w:type="dxa"/>
            </w:tcMar>
          </w:tcPr>
          <w:p w14:paraId="145E5114" w14:textId="406E0B80" w:rsidR="00800721" w:rsidRPr="00C63A0D" w:rsidRDefault="00800721" w:rsidP="00800721">
            <w:pPr>
              <w:spacing w:before="20" w:after="20"/>
              <w:jc w:val="right"/>
              <w:rPr>
                <w:sz w:val="18"/>
                <w:szCs w:val="18"/>
                <w:lang w:eastAsia="en-CA"/>
              </w:rPr>
            </w:pPr>
            <w:r w:rsidRPr="00C63A0D">
              <w:rPr>
                <w:sz w:val="18"/>
                <w:szCs w:val="18"/>
              </w:rPr>
              <w:t>3.398</w:t>
            </w:r>
          </w:p>
        </w:tc>
        <w:tc>
          <w:tcPr>
            <w:tcW w:w="512" w:type="pct"/>
            <w:tcMar>
              <w:left w:w="85" w:type="dxa"/>
              <w:right w:w="85" w:type="dxa"/>
            </w:tcMar>
          </w:tcPr>
          <w:p w14:paraId="01593B65" w14:textId="77777777" w:rsidR="00800721" w:rsidRPr="00C63A0D" w:rsidRDefault="00800721" w:rsidP="00800721">
            <w:pPr>
              <w:spacing w:before="20" w:after="20"/>
              <w:jc w:val="right"/>
              <w:rPr>
                <w:sz w:val="18"/>
                <w:szCs w:val="18"/>
              </w:rPr>
            </w:pPr>
          </w:p>
        </w:tc>
        <w:tc>
          <w:tcPr>
            <w:tcW w:w="512" w:type="pct"/>
            <w:tcMar>
              <w:left w:w="85" w:type="dxa"/>
              <w:right w:w="85" w:type="dxa"/>
            </w:tcMar>
          </w:tcPr>
          <w:p w14:paraId="57483DF9" w14:textId="58BBF2BC" w:rsidR="00800721" w:rsidRPr="00C63A0D" w:rsidRDefault="00800721" w:rsidP="00800721">
            <w:pPr>
              <w:spacing w:before="20" w:after="20"/>
              <w:jc w:val="right"/>
              <w:rPr>
                <w:sz w:val="18"/>
                <w:szCs w:val="18"/>
                <w:lang w:eastAsia="en-CA"/>
              </w:rPr>
            </w:pPr>
            <w:r w:rsidRPr="00C63A0D">
              <w:rPr>
                <w:color w:val="000000"/>
                <w:sz w:val="18"/>
                <w:szCs w:val="18"/>
              </w:rPr>
              <w:t>43.704</w:t>
            </w:r>
          </w:p>
        </w:tc>
        <w:tc>
          <w:tcPr>
            <w:tcW w:w="505" w:type="pct"/>
            <w:tcMar>
              <w:left w:w="85" w:type="dxa"/>
              <w:right w:w="85" w:type="dxa"/>
            </w:tcMar>
            <w:vAlign w:val="center"/>
          </w:tcPr>
          <w:p w14:paraId="097E60B7" w14:textId="3D5BE9D8" w:rsidR="00800721" w:rsidRPr="00C63A0D" w:rsidRDefault="00800721" w:rsidP="00800721">
            <w:pPr>
              <w:spacing w:before="20" w:after="20"/>
              <w:jc w:val="center"/>
              <w:rPr>
                <w:sz w:val="18"/>
                <w:szCs w:val="18"/>
                <w:lang w:eastAsia="en-CA"/>
              </w:rPr>
            </w:pPr>
            <w:r w:rsidRPr="00C63A0D">
              <w:rPr>
                <w:color w:val="000000"/>
                <w:sz w:val="18"/>
                <w:szCs w:val="18"/>
              </w:rPr>
              <w:t>7,09</w:t>
            </w:r>
          </w:p>
        </w:tc>
      </w:tr>
      <w:tr w:rsidR="00800721" w:rsidRPr="00C63A0D" w14:paraId="53793F4F" w14:textId="77777777" w:rsidTr="006F0100">
        <w:trPr>
          <w:trHeight w:val="227"/>
        </w:trPr>
        <w:tc>
          <w:tcPr>
            <w:tcW w:w="1058" w:type="pct"/>
            <w:tcMar>
              <w:left w:w="85" w:type="dxa"/>
              <w:right w:w="85" w:type="dxa"/>
            </w:tcMar>
          </w:tcPr>
          <w:p w14:paraId="2F431A21" w14:textId="5290C399" w:rsidR="00800721" w:rsidRPr="00C63A0D" w:rsidRDefault="00800721" w:rsidP="00645373">
            <w:pPr>
              <w:spacing w:before="20" w:after="20"/>
              <w:ind w:left="76"/>
              <w:jc w:val="left"/>
              <w:rPr>
                <w:sz w:val="18"/>
                <w:szCs w:val="18"/>
                <w:lang w:eastAsia="en-CA"/>
              </w:rPr>
            </w:pPr>
            <w:r w:rsidRPr="00C63A0D">
              <w:rPr>
                <w:sz w:val="18"/>
                <w:szCs w:val="18"/>
                <w:lang w:eastAsia="en-CA"/>
              </w:rPr>
              <w:t>Comercial</w:t>
            </w:r>
          </w:p>
        </w:tc>
        <w:tc>
          <w:tcPr>
            <w:tcW w:w="435" w:type="pct"/>
            <w:tcMar>
              <w:left w:w="85" w:type="dxa"/>
              <w:right w:w="85" w:type="dxa"/>
            </w:tcMar>
          </w:tcPr>
          <w:p w14:paraId="3C4E23AE" w14:textId="77777777" w:rsidR="00800721" w:rsidRPr="00C63A0D" w:rsidRDefault="00800721" w:rsidP="00800721">
            <w:pPr>
              <w:spacing w:before="20" w:after="20"/>
              <w:jc w:val="right"/>
              <w:rPr>
                <w:sz w:val="18"/>
                <w:szCs w:val="18"/>
                <w:lang w:eastAsia="en-CA"/>
              </w:rPr>
            </w:pPr>
          </w:p>
        </w:tc>
        <w:tc>
          <w:tcPr>
            <w:tcW w:w="573" w:type="pct"/>
            <w:tcMar>
              <w:left w:w="85" w:type="dxa"/>
              <w:right w:w="85" w:type="dxa"/>
            </w:tcMar>
          </w:tcPr>
          <w:p w14:paraId="1CBB8CD3" w14:textId="498651B7" w:rsidR="00800721" w:rsidRPr="00C63A0D" w:rsidRDefault="00800721" w:rsidP="00800721">
            <w:pPr>
              <w:spacing w:before="20" w:after="20"/>
              <w:jc w:val="right"/>
              <w:rPr>
                <w:sz w:val="18"/>
                <w:szCs w:val="18"/>
              </w:rPr>
            </w:pPr>
            <w:r w:rsidRPr="00C63A0D">
              <w:rPr>
                <w:sz w:val="18"/>
                <w:szCs w:val="18"/>
              </w:rPr>
              <w:t>484</w:t>
            </w:r>
          </w:p>
        </w:tc>
        <w:tc>
          <w:tcPr>
            <w:tcW w:w="481" w:type="pct"/>
            <w:tcMar>
              <w:left w:w="85" w:type="dxa"/>
              <w:right w:w="85" w:type="dxa"/>
            </w:tcMar>
          </w:tcPr>
          <w:p w14:paraId="6216407C" w14:textId="77777777" w:rsidR="00800721" w:rsidRPr="00C63A0D" w:rsidRDefault="00800721" w:rsidP="00800721">
            <w:pPr>
              <w:spacing w:before="20" w:after="20"/>
              <w:jc w:val="right"/>
              <w:rPr>
                <w:sz w:val="18"/>
                <w:szCs w:val="18"/>
                <w:lang w:eastAsia="en-CA"/>
              </w:rPr>
            </w:pPr>
          </w:p>
        </w:tc>
        <w:tc>
          <w:tcPr>
            <w:tcW w:w="412" w:type="pct"/>
            <w:tcMar>
              <w:left w:w="85" w:type="dxa"/>
              <w:right w:w="85" w:type="dxa"/>
            </w:tcMar>
          </w:tcPr>
          <w:p w14:paraId="0AB4B9FB" w14:textId="40F9B38B" w:rsidR="00800721" w:rsidRPr="00C63A0D" w:rsidRDefault="00800721" w:rsidP="00800721">
            <w:pPr>
              <w:spacing w:before="20" w:after="20"/>
              <w:jc w:val="right"/>
              <w:rPr>
                <w:sz w:val="18"/>
                <w:szCs w:val="18"/>
                <w:lang w:eastAsia="en-CA"/>
              </w:rPr>
            </w:pPr>
            <w:r w:rsidRPr="00C63A0D">
              <w:rPr>
                <w:sz w:val="18"/>
                <w:szCs w:val="18"/>
              </w:rPr>
              <w:t>29.939</w:t>
            </w:r>
          </w:p>
        </w:tc>
        <w:tc>
          <w:tcPr>
            <w:tcW w:w="512" w:type="pct"/>
            <w:tcMar>
              <w:left w:w="85" w:type="dxa"/>
              <w:right w:w="85" w:type="dxa"/>
            </w:tcMar>
          </w:tcPr>
          <w:p w14:paraId="524F78FF" w14:textId="4669C213" w:rsidR="00800721" w:rsidRPr="00C63A0D" w:rsidRDefault="00800721" w:rsidP="00800721">
            <w:pPr>
              <w:spacing w:before="20" w:after="20"/>
              <w:jc w:val="right"/>
              <w:rPr>
                <w:sz w:val="18"/>
                <w:szCs w:val="18"/>
                <w:lang w:eastAsia="en-CA"/>
              </w:rPr>
            </w:pPr>
            <w:r w:rsidRPr="00C63A0D">
              <w:rPr>
                <w:sz w:val="18"/>
                <w:szCs w:val="18"/>
                <w:lang w:eastAsia="en-CA"/>
              </w:rPr>
              <w:t>2.134</w:t>
            </w:r>
          </w:p>
        </w:tc>
        <w:tc>
          <w:tcPr>
            <w:tcW w:w="512" w:type="pct"/>
            <w:tcMar>
              <w:left w:w="85" w:type="dxa"/>
              <w:right w:w="85" w:type="dxa"/>
            </w:tcMar>
          </w:tcPr>
          <w:p w14:paraId="4DE1ABEC" w14:textId="77777777" w:rsidR="00800721" w:rsidRPr="00C63A0D" w:rsidRDefault="00800721" w:rsidP="00800721">
            <w:pPr>
              <w:spacing w:before="20" w:after="20"/>
              <w:jc w:val="right"/>
              <w:rPr>
                <w:sz w:val="18"/>
                <w:szCs w:val="18"/>
              </w:rPr>
            </w:pPr>
          </w:p>
        </w:tc>
        <w:tc>
          <w:tcPr>
            <w:tcW w:w="512" w:type="pct"/>
            <w:tcMar>
              <w:left w:w="85" w:type="dxa"/>
              <w:right w:w="85" w:type="dxa"/>
            </w:tcMar>
          </w:tcPr>
          <w:p w14:paraId="658D5C0B" w14:textId="62471FED" w:rsidR="00800721" w:rsidRPr="00C63A0D" w:rsidRDefault="00800721" w:rsidP="00800721">
            <w:pPr>
              <w:spacing w:before="20" w:after="20"/>
              <w:jc w:val="right"/>
              <w:rPr>
                <w:sz w:val="18"/>
                <w:szCs w:val="18"/>
                <w:lang w:eastAsia="en-CA"/>
              </w:rPr>
            </w:pPr>
            <w:r w:rsidRPr="00C63A0D">
              <w:rPr>
                <w:sz w:val="18"/>
                <w:szCs w:val="18"/>
              </w:rPr>
              <w:t>32.557</w:t>
            </w:r>
          </w:p>
        </w:tc>
        <w:tc>
          <w:tcPr>
            <w:tcW w:w="505" w:type="pct"/>
            <w:tcMar>
              <w:left w:w="85" w:type="dxa"/>
              <w:right w:w="85" w:type="dxa"/>
            </w:tcMar>
          </w:tcPr>
          <w:p w14:paraId="7B10EDA1" w14:textId="5DA0BCCF" w:rsidR="00800721" w:rsidRPr="00C63A0D" w:rsidRDefault="00800721" w:rsidP="00800721">
            <w:pPr>
              <w:spacing w:before="20" w:after="20"/>
              <w:jc w:val="center"/>
              <w:rPr>
                <w:sz w:val="18"/>
                <w:szCs w:val="18"/>
                <w:lang w:eastAsia="en-CA"/>
              </w:rPr>
            </w:pPr>
            <w:r w:rsidRPr="00C63A0D">
              <w:rPr>
                <w:sz w:val="18"/>
                <w:szCs w:val="18"/>
              </w:rPr>
              <w:t>5,28</w:t>
            </w:r>
          </w:p>
        </w:tc>
      </w:tr>
      <w:tr w:rsidR="00800721" w:rsidRPr="00C63A0D" w14:paraId="36939DC5" w14:textId="77777777" w:rsidTr="006F0100">
        <w:trPr>
          <w:trHeight w:val="227"/>
        </w:trPr>
        <w:tc>
          <w:tcPr>
            <w:tcW w:w="1058" w:type="pct"/>
            <w:tcMar>
              <w:left w:w="85" w:type="dxa"/>
              <w:right w:w="85" w:type="dxa"/>
            </w:tcMar>
            <w:hideMark/>
          </w:tcPr>
          <w:p w14:paraId="05A6ECAD" w14:textId="16AC9D3A" w:rsidR="00800721" w:rsidRPr="00C63A0D" w:rsidRDefault="00800721" w:rsidP="00645373">
            <w:pPr>
              <w:keepNext/>
              <w:spacing w:before="20" w:after="20"/>
              <w:ind w:left="76"/>
              <w:jc w:val="left"/>
              <w:rPr>
                <w:sz w:val="18"/>
                <w:szCs w:val="18"/>
                <w:lang w:eastAsia="en-CA"/>
              </w:rPr>
            </w:pPr>
            <w:r w:rsidRPr="00C63A0D">
              <w:rPr>
                <w:sz w:val="18"/>
                <w:szCs w:val="18"/>
                <w:lang w:eastAsia="en-CA"/>
              </w:rPr>
              <w:t>Vehicular</w:t>
            </w:r>
          </w:p>
        </w:tc>
        <w:tc>
          <w:tcPr>
            <w:tcW w:w="435" w:type="pct"/>
            <w:shd w:val="clear" w:color="auto" w:fill="FFFFFF" w:themeFill="background1"/>
            <w:tcMar>
              <w:left w:w="85" w:type="dxa"/>
              <w:right w:w="85" w:type="dxa"/>
            </w:tcMar>
          </w:tcPr>
          <w:p w14:paraId="6FD26E14" w14:textId="77777777" w:rsidR="00800721" w:rsidRPr="00C63A0D" w:rsidRDefault="00800721" w:rsidP="00800721">
            <w:pPr>
              <w:keepNext/>
              <w:spacing w:before="20" w:after="20"/>
              <w:jc w:val="right"/>
              <w:rPr>
                <w:sz w:val="18"/>
                <w:szCs w:val="18"/>
                <w:lang w:eastAsia="en-CA"/>
              </w:rPr>
            </w:pPr>
          </w:p>
        </w:tc>
        <w:tc>
          <w:tcPr>
            <w:tcW w:w="573" w:type="pct"/>
            <w:shd w:val="clear" w:color="auto" w:fill="FFFFFF" w:themeFill="background1"/>
            <w:tcMar>
              <w:left w:w="85" w:type="dxa"/>
              <w:right w:w="85" w:type="dxa"/>
            </w:tcMar>
          </w:tcPr>
          <w:p w14:paraId="76D5EF2C" w14:textId="46F7B1A2" w:rsidR="00800721" w:rsidRPr="00C63A0D" w:rsidRDefault="00800721" w:rsidP="00800721">
            <w:pPr>
              <w:keepNext/>
              <w:spacing w:before="20" w:after="20"/>
              <w:jc w:val="right"/>
              <w:rPr>
                <w:sz w:val="18"/>
                <w:szCs w:val="18"/>
                <w:lang w:eastAsia="en-CA"/>
              </w:rPr>
            </w:pPr>
            <w:r w:rsidRPr="00C63A0D">
              <w:rPr>
                <w:color w:val="000000"/>
                <w:sz w:val="18"/>
                <w:szCs w:val="18"/>
              </w:rPr>
              <w:t>156.716</w:t>
            </w:r>
          </w:p>
        </w:tc>
        <w:tc>
          <w:tcPr>
            <w:tcW w:w="481" w:type="pct"/>
            <w:shd w:val="clear" w:color="auto" w:fill="FFFFFF" w:themeFill="background1"/>
            <w:tcMar>
              <w:left w:w="85" w:type="dxa"/>
              <w:right w:w="85" w:type="dxa"/>
            </w:tcMar>
          </w:tcPr>
          <w:p w14:paraId="08455935" w14:textId="77777777" w:rsidR="00800721" w:rsidRPr="00C63A0D" w:rsidRDefault="00800721" w:rsidP="00800721">
            <w:pPr>
              <w:keepNext/>
              <w:spacing w:before="20" w:after="20"/>
              <w:jc w:val="right"/>
              <w:rPr>
                <w:sz w:val="18"/>
                <w:szCs w:val="18"/>
                <w:lang w:eastAsia="en-CA"/>
              </w:rPr>
            </w:pPr>
          </w:p>
        </w:tc>
        <w:tc>
          <w:tcPr>
            <w:tcW w:w="412" w:type="pct"/>
            <w:shd w:val="clear" w:color="auto" w:fill="FFFFFF" w:themeFill="background1"/>
            <w:tcMar>
              <w:left w:w="85" w:type="dxa"/>
              <w:right w:w="85" w:type="dxa"/>
            </w:tcMar>
          </w:tcPr>
          <w:p w14:paraId="677C0138" w14:textId="77777777" w:rsidR="00800721" w:rsidRPr="00C63A0D" w:rsidRDefault="00800721" w:rsidP="00800721">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1B47BFAD" w14:textId="77777777" w:rsidR="00800721" w:rsidRPr="00C63A0D" w:rsidRDefault="00800721" w:rsidP="00800721">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2A910CC4" w14:textId="77777777" w:rsidR="00800721" w:rsidRPr="00C63A0D" w:rsidRDefault="00800721" w:rsidP="00800721">
            <w:pPr>
              <w:keepNext/>
              <w:spacing w:before="20" w:after="20"/>
              <w:jc w:val="right"/>
              <w:rPr>
                <w:sz w:val="18"/>
                <w:szCs w:val="18"/>
                <w:lang w:eastAsia="en-CA"/>
              </w:rPr>
            </w:pPr>
          </w:p>
        </w:tc>
        <w:tc>
          <w:tcPr>
            <w:tcW w:w="512" w:type="pct"/>
            <w:shd w:val="clear" w:color="auto" w:fill="FFFFFF" w:themeFill="background1"/>
            <w:tcMar>
              <w:left w:w="85" w:type="dxa"/>
              <w:right w:w="85" w:type="dxa"/>
            </w:tcMar>
          </w:tcPr>
          <w:p w14:paraId="19A38888" w14:textId="27665F28" w:rsidR="00800721" w:rsidRPr="00C63A0D" w:rsidRDefault="00800721" w:rsidP="00800721">
            <w:pPr>
              <w:keepNext/>
              <w:spacing w:before="20" w:after="20"/>
              <w:jc w:val="right"/>
              <w:rPr>
                <w:sz w:val="18"/>
                <w:szCs w:val="18"/>
                <w:lang w:eastAsia="en-CA"/>
              </w:rPr>
            </w:pPr>
            <w:r w:rsidRPr="00C63A0D">
              <w:rPr>
                <w:color w:val="000000"/>
                <w:sz w:val="18"/>
                <w:szCs w:val="18"/>
              </w:rPr>
              <w:t>156.716</w:t>
            </w:r>
          </w:p>
        </w:tc>
        <w:tc>
          <w:tcPr>
            <w:tcW w:w="505" w:type="pct"/>
            <w:tcMar>
              <w:left w:w="85" w:type="dxa"/>
              <w:right w:w="85" w:type="dxa"/>
            </w:tcMar>
            <w:vAlign w:val="center"/>
          </w:tcPr>
          <w:p w14:paraId="31B98E44" w14:textId="1D5D4A10" w:rsidR="00800721" w:rsidRPr="00C63A0D" w:rsidRDefault="00800721" w:rsidP="00800721">
            <w:pPr>
              <w:keepNext/>
              <w:spacing w:before="20" w:after="20"/>
              <w:jc w:val="center"/>
              <w:rPr>
                <w:sz w:val="18"/>
                <w:szCs w:val="18"/>
                <w:lang w:eastAsia="en-CA"/>
              </w:rPr>
            </w:pPr>
            <w:r w:rsidRPr="00C63A0D">
              <w:rPr>
                <w:color w:val="000000"/>
                <w:sz w:val="18"/>
                <w:szCs w:val="18"/>
              </w:rPr>
              <w:t>25,43</w:t>
            </w:r>
          </w:p>
        </w:tc>
      </w:tr>
      <w:tr w:rsidR="00F25A26" w:rsidRPr="00C63A0D" w14:paraId="2A5FE060" w14:textId="77777777" w:rsidTr="006F0100">
        <w:trPr>
          <w:trHeight w:val="227"/>
        </w:trPr>
        <w:tc>
          <w:tcPr>
            <w:tcW w:w="1058" w:type="pct"/>
            <w:tcMar>
              <w:left w:w="85" w:type="dxa"/>
              <w:right w:w="85" w:type="dxa"/>
            </w:tcMar>
          </w:tcPr>
          <w:p w14:paraId="3322ADE0" w14:textId="77777777" w:rsidR="00C63A0D" w:rsidRPr="00C63A0D" w:rsidRDefault="00F25A26" w:rsidP="006F2137">
            <w:pPr>
              <w:suppressAutoHyphens/>
              <w:spacing w:before="20" w:after="20"/>
              <w:ind w:left="76" w:right="-225" w:hanging="4"/>
              <w:jc w:val="left"/>
              <w:rPr>
                <w:b/>
                <w:bCs/>
                <w:sz w:val="18"/>
                <w:szCs w:val="18"/>
                <w:lang w:val="es-ES" w:eastAsia="en-CA"/>
              </w:rPr>
            </w:pPr>
            <w:r w:rsidRPr="00C63A0D">
              <w:rPr>
                <w:b/>
                <w:bCs/>
                <w:sz w:val="18"/>
                <w:szCs w:val="18"/>
                <w:lang w:val="es-ES" w:eastAsia="en-CA"/>
              </w:rPr>
              <w:t xml:space="preserve">Total </w:t>
            </w:r>
          </w:p>
          <w:p w14:paraId="68E2D644" w14:textId="1CF980E2" w:rsidR="00F25A26" w:rsidRPr="00C63A0D" w:rsidRDefault="00ED42A2" w:rsidP="006F2137">
            <w:pPr>
              <w:suppressAutoHyphens/>
              <w:spacing w:before="20" w:after="20"/>
              <w:ind w:left="76" w:right="-225" w:hanging="4"/>
              <w:jc w:val="left"/>
              <w:rPr>
                <w:b/>
                <w:bCs/>
                <w:sz w:val="18"/>
                <w:szCs w:val="18"/>
                <w:lang w:val="es-ES" w:eastAsia="en-CA"/>
              </w:rPr>
            </w:pPr>
            <w:r w:rsidRPr="00C63A0D">
              <w:rPr>
                <w:b/>
                <w:bCs/>
                <w:sz w:val="18"/>
                <w:szCs w:val="18"/>
                <w:lang w:val="es-ES" w:eastAsia="en-CA"/>
              </w:rPr>
              <w:t>(</w:t>
            </w:r>
            <w:r w:rsidR="00C63A0D" w:rsidRPr="00C63A0D">
              <w:rPr>
                <w:b/>
                <w:bCs/>
                <w:sz w:val="18"/>
                <w:szCs w:val="18"/>
                <w:lang w:val="es-ES" w:eastAsia="en-CA"/>
              </w:rPr>
              <w:t>CO₂ eq.</w:t>
            </w:r>
            <w:r w:rsidR="00156EE4">
              <w:rPr>
                <w:b/>
                <w:bCs/>
                <w:sz w:val="18"/>
                <w:szCs w:val="18"/>
                <w:lang w:val="es-ES" w:eastAsia="en-CA"/>
              </w:rPr>
              <w:t xml:space="preserve"> t</w:t>
            </w:r>
            <w:r w:rsidRPr="00C63A0D">
              <w:rPr>
                <w:b/>
                <w:bCs/>
                <w:sz w:val="18"/>
                <w:szCs w:val="18"/>
                <w:lang w:val="es-ES" w:eastAsia="en-CA"/>
              </w:rPr>
              <w:t>)</w:t>
            </w:r>
          </w:p>
        </w:tc>
        <w:tc>
          <w:tcPr>
            <w:tcW w:w="435" w:type="pct"/>
            <w:tcMar>
              <w:left w:w="85" w:type="dxa"/>
              <w:right w:w="85" w:type="dxa"/>
            </w:tcMar>
          </w:tcPr>
          <w:p w14:paraId="6142E5EA" w14:textId="304CC865" w:rsidR="00F25A26" w:rsidRPr="00C63A0D" w:rsidRDefault="006975E8" w:rsidP="00FE6A55">
            <w:pPr>
              <w:suppressAutoHyphens/>
              <w:spacing w:before="20" w:after="20"/>
              <w:jc w:val="right"/>
              <w:rPr>
                <w:b/>
                <w:bCs/>
                <w:sz w:val="18"/>
                <w:szCs w:val="18"/>
                <w:lang w:eastAsia="en-CA"/>
              </w:rPr>
            </w:pPr>
            <w:r w:rsidRPr="00C63A0D">
              <w:rPr>
                <w:b/>
                <w:bCs/>
                <w:sz w:val="18"/>
                <w:szCs w:val="18"/>
                <w:lang w:eastAsia="en-CA"/>
              </w:rPr>
              <w:t>1.349</w:t>
            </w:r>
          </w:p>
        </w:tc>
        <w:tc>
          <w:tcPr>
            <w:tcW w:w="573" w:type="pct"/>
            <w:tcMar>
              <w:left w:w="85" w:type="dxa"/>
              <w:right w:w="85" w:type="dxa"/>
            </w:tcMar>
          </w:tcPr>
          <w:p w14:paraId="5E7B1B78" w14:textId="62E8BB4F" w:rsidR="00F25A26" w:rsidRPr="00C63A0D" w:rsidRDefault="00C9106C" w:rsidP="00FE6A55">
            <w:pPr>
              <w:suppressAutoHyphens/>
              <w:spacing w:before="20" w:after="20"/>
              <w:jc w:val="right"/>
              <w:rPr>
                <w:b/>
                <w:bCs/>
                <w:sz w:val="18"/>
                <w:szCs w:val="18"/>
                <w:lang w:eastAsia="en-CA"/>
              </w:rPr>
            </w:pPr>
            <w:r w:rsidRPr="00C63A0D">
              <w:rPr>
                <w:b/>
                <w:bCs/>
                <w:sz w:val="18"/>
                <w:szCs w:val="18"/>
                <w:lang w:eastAsia="en-CA"/>
              </w:rPr>
              <w:t>178.769</w:t>
            </w:r>
          </w:p>
        </w:tc>
        <w:tc>
          <w:tcPr>
            <w:tcW w:w="481" w:type="pct"/>
            <w:tcMar>
              <w:left w:w="85" w:type="dxa"/>
              <w:right w:w="85" w:type="dxa"/>
            </w:tcMar>
          </w:tcPr>
          <w:p w14:paraId="33D9C627" w14:textId="6F2E19FA" w:rsidR="00F25A26" w:rsidRPr="00C63A0D" w:rsidRDefault="008A6BD0" w:rsidP="00FE6A55">
            <w:pPr>
              <w:suppressAutoHyphens/>
              <w:spacing w:before="20" w:after="20"/>
              <w:jc w:val="right"/>
              <w:rPr>
                <w:b/>
                <w:bCs/>
                <w:sz w:val="18"/>
                <w:szCs w:val="18"/>
              </w:rPr>
            </w:pPr>
            <w:r w:rsidRPr="00C63A0D">
              <w:rPr>
                <w:b/>
                <w:bCs/>
                <w:sz w:val="18"/>
                <w:szCs w:val="18"/>
              </w:rPr>
              <w:t>212.930</w:t>
            </w:r>
          </w:p>
        </w:tc>
        <w:tc>
          <w:tcPr>
            <w:tcW w:w="412" w:type="pct"/>
            <w:tcMar>
              <w:left w:w="85" w:type="dxa"/>
              <w:right w:w="85" w:type="dxa"/>
            </w:tcMar>
          </w:tcPr>
          <w:p w14:paraId="44938DCD" w14:textId="1A525752" w:rsidR="00F25A26" w:rsidRPr="00C63A0D" w:rsidRDefault="006975E8" w:rsidP="00FE6A55">
            <w:pPr>
              <w:suppressAutoHyphens/>
              <w:spacing w:before="20" w:after="20"/>
              <w:jc w:val="right"/>
              <w:rPr>
                <w:b/>
                <w:bCs/>
                <w:sz w:val="18"/>
                <w:szCs w:val="18"/>
              </w:rPr>
            </w:pPr>
            <w:r w:rsidRPr="00C63A0D">
              <w:rPr>
                <w:b/>
                <w:bCs/>
                <w:sz w:val="18"/>
                <w:szCs w:val="18"/>
                <w:lang w:eastAsia="en-CA"/>
              </w:rPr>
              <w:t>68.896</w:t>
            </w:r>
          </w:p>
        </w:tc>
        <w:tc>
          <w:tcPr>
            <w:tcW w:w="512" w:type="pct"/>
            <w:tcMar>
              <w:left w:w="85" w:type="dxa"/>
              <w:right w:w="85" w:type="dxa"/>
            </w:tcMar>
          </w:tcPr>
          <w:p w14:paraId="6BB3BDD2" w14:textId="76B3B7CF" w:rsidR="00F25A26" w:rsidRPr="00C63A0D" w:rsidRDefault="006249AD" w:rsidP="00FE6A55">
            <w:pPr>
              <w:suppressAutoHyphens/>
              <w:spacing w:before="20" w:after="20"/>
              <w:jc w:val="right"/>
              <w:rPr>
                <w:b/>
                <w:bCs/>
                <w:sz w:val="18"/>
                <w:szCs w:val="18"/>
                <w:lang w:eastAsia="en-CA"/>
              </w:rPr>
            </w:pPr>
            <w:r w:rsidRPr="00C63A0D">
              <w:rPr>
                <w:b/>
                <w:bCs/>
                <w:sz w:val="18"/>
                <w:szCs w:val="18"/>
                <w:lang w:eastAsia="en-CA"/>
              </w:rPr>
              <w:t>90.463</w:t>
            </w:r>
          </w:p>
        </w:tc>
        <w:tc>
          <w:tcPr>
            <w:tcW w:w="512" w:type="pct"/>
            <w:tcMar>
              <w:left w:w="85" w:type="dxa"/>
              <w:right w:w="85" w:type="dxa"/>
            </w:tcMar>
          </w:tcPr>
          <w:p w14:paraId="69862503" w14:textId="0B68B0E6" w:rsidR="00F25A26" w:rsidRPr="00C63A0D" w:rsidRDefault="001F0A75" w:rsidP="00FE6A55">
            <w:pPr>
              <w:suppressAutoHyphens/>
              <w:spacing w:before="20" w:after="20"/>
              <w:jc w:val="right"/>
              <w:rPr>
                <w:b/>
                <w:bCs/>
                <w:sz w:val="18"/>
                <w:szCs w:val="18"/>
                <w:lang w:eastAsia="en-CA"/>
              </w:rPr>
            </w:pPr>
            <w:r w:rsidRPr="00C63A0D">
              <w:rPr>
                <w:b/>
                <w:bCs/>
                <w:sz w:val="18"/>
                <w:szCs w:val="18"/>
                <w:lang w:eastAsia="en-CA"/>
              </w:rPr>
              <w:t>63.765</w:t>
            </w:r>
          </w:p>
        </w:tc>
        <w:tc>
          <w:tcPr>
            <w:tcW w:w="512" w:type="pct"/>
            <w:tcMar>
              <w:left w:w="85" w:type="dxa"/>
              <w:right w:w="85" w:type="dxa"/>
            </w:tcMar>
          </w:tcPr>
          <w:p w14:paraId="5A46CA84" w14:textId="357D645B" w:rsidR="00F25A26" w:rsidRPr="00C63A0D" w:rsidRDefault="00D20365" w:rsidP="00FE6A55">
            <w:pPr>
              <w:suppressAutoHyphens/>
              <w:spacing w:before="20" w:after="20"/>
              <w:jc w:val="right"/>
              <w:rPr>
                <w:b/>
                <w:bCs/>
                <w:sz w:val="18"/>
                <w:szCs w:val="18"/>
                <w:lang w:eastAsia="en-CA"/>
              </w:rPr>
            </w:pPr>
            <w:r w:rsidRPr="00C63A0D">
              <w:rPr>
                <w:b/>
                <w:bCs/>
                <w:sz w:val="18"/>
                <w:szCs w:val="18"/>
                <w:lang w:eastAsia="en-CA"/>
              </w:rPr>
              <w:t>616</w:t>
            </w:r>
            <w:r w:rsidR="007A580C">
              <w:rPr>
                <w:b/>
                <w:bCs/>
                <w:sz w:val="18"/>
                <w:szCs w:val="18"/>
                <w:lang w:eastAsia="en-CA"/>
              </w:rPr>
              <w:t>.</w:t>
            </w:r>
            <w:r w:rsidRPr="00C63A0D">
              <w:rPr>
                <w:b/>
                <w:bCs/>
                <w:sz w:val="18"/>
                <w:szCs w:val="18"/>
                <w:lang w:eastAsia="en-CA"/>
              </w:rPr>
              <w:t>171</w:t>
            </w:r>
          </w:p>
        </w:tc>
        <w:tc>
          <w:tcPr>
            <w:tcW w:w="505" w:type="pct"/>
            <w:tcMar>
              <w:left w:w="85" w:type="dxa"/>
              <w:right w:w="85" w:type="dxa"/>
            </w:tcMar>
          </w:tcPr>
          <w:p w14:paraId="68D40F67" w14:textId="6D0C8F4C" w:rsidR="00F25A26" w:rsidRPr="00C63A0D" w:rsidRDefault="00D20365" w:rsidP="00FE6A55">
            <w:pPr>
              <w:suppressAutoHyphens/>
              <w:spacing w:before="20" w:after="20"/>
              <w:jc w:val="center"/>
              <w:rPr>
                <w:b/>
                <w:bCs/>
                <w:sz w:val="18"/>
                <w:szCs w:val="18"/>
                <w:lang w:eastAsia="en-CA"/>
              </w:rPr>
            </w:pPr>
            <w:r w:rsidRPr="00C63A0D">
              <w:rPr>
                <w:b/>
                <w:bCs/>
                <w:sz w:val="18"/>
                <w:szCs w:val="18"/>
                <w:lang w:eastAsia="en-CA"/>
              </w:rPr>
              <w:t>100</w:t>
            </w:r>
          </w:p>
        </w:tc>
      </w:tr>
    </w:tbl>
    <w:p w14:paraId="453997DE" w14:textId="77777777" w:rsidR="00CB0432" w:rsidRPr="00336A8E" w:rsidRDefault="00CB0432" w:rsidP="00CB0432">
      <w:pPr>
        <w:pStyle w:val="Heading1"/>
        <w:keepNext/>
        <w:numPr>
          <w:ilvl w:val="0"/>
          <w:numId w:val="0"/>
        </w:numPr>
        <w:spacing w:before="240"/>
        <w:rPr>
          <w:i/>
          <w:iCs/>
          <w:lang w:val="es-ES"/>
        </w:rPr>
      </w:pPr>
      <w:r w:rsidRPr="00336A8E">
        <w:rPr>
          <w:i/>
          <w:iCs/>
          <w:lang w:val="es-ES"/>
        </w:rPr>
        <w:t>Sector de servicio técnico de equipos de refrigeración y climatización</w:t>
      </w:r>
    </w:p>
    <w:p w14:paraId="163C7343" w14:textId="77777777" w:rsidR="00F67549" w:rsidRPr="00F67549" w:rsidRDefault="00F67549" w:rsidP="00A41A1E">
      <w:pPr>
        <w:pStyle w:val="Heading1"/>
        <w:rPr>
          <w:lang w:val="es-ES"/>
        </w:rPr>
      </w:pPr>
      <w:r w:rsidRPr="009A3EA2">
        <w:rPr>
          <w:lang w:val="es-ES"/>
        </w:rPr>
        <w:t>En Zambia hay aproximadamente 685 técnicos (entre ellos 110 mujeres), 100 talleres registrados de MAC (aire acondicionado de vehículos de motor) y alrededor de 200 talleres de RAC (refrigeración y aire acondicionado) que consumen HFC (hidrofluorocarburos), y cerca del 65 por ciento de los técnicos cuentan con capacitación formal. Del total de técnicos, unos 390 se especializan en acondicionadores de aire de tipo unitario o en refrigeración doméstica, 165 trabajan en sistemas MAC, 70 trabajan en refrigeración en el sector del transporte y 60 trabajan en refrigeración comercial e industrial. Desde 2015 está en vigor un régimen obligatorio de certificación basado en competencias para las sustancias que agotan la capa de ozono (SAO), el cual se actualizó en 2021 para incluir los HFC. La recuperación y el reciclaje de HFC durante el mantenimiento de los equipos son obligatorios.</w:t>
      </w:r>
    </w:p>
    <w:p w14:paraId="41CFDFFD" w14:textId="34C34425" w:rsidR="00BB12BD" w:rsidRPr="00336A8E" w:rsidRDefault="00EC2A0D" w:rsidP="00A41A1E">
      <w:pPr>
        <w:pStyle w:val="Heading1"/>
        <w:rPr>
          <w:lang w:val="es-ES"/>
        </w:rPr>
      </w:pPr>
      <w:r w:rsidRPr="00336A8E">
        <w:rPr>
          <w:lang w:val="es-ES"/>
        </w:rPr>
        <w:t xml:space="preserve">La DNO mantiene un protocolo de acuerdo activo con el Northern Training College (NORTEC) para formar a personas técnicas en buenas </w:t>
      </w:r>
      <w:r w:rsidRPr="00336A8E">
        <w:rPr>
          <w:spacing w:val="-2"/>
          <w:lang w:val="es-ES"/>
        </w:rPr>
        <w:t>prácticas</w:t>
      </w:r>
      <w:r w:rsidRPr="00336A8E">
        <w:rPr>
          <w:lang w:val="es-ES"/>
        </w:rPr>
        <w:t xml:space="preserve"> de refrigeración</w:t>
      </w:r>
      <w:r w:rsidRPr="00336A8E">
        <w:rPr>
          <w:spacing w:val="-2"/>
          <w:lang w:val="es-ES"/>
        </w:rPr>
        <w:t xml:space="preserve">. NORTEC </w:t>
      </w:r>
      <w:r w:rsidRPr="00336A8E">
        <w:rPr>
          <w:lang w:val="es-ES"/>
        </w:rPr>
        <w:t xml:space="preserve">es la única institución </w:t>
      </w:r>
      <w:r w:rsidR="00B34472" w:rsidRPr="00336A8E">
        <w:rPr>
          <w:lang w:val="es-ES"/>
        </w:rPr>
        <w:t xml:space="preserve">del país </w:t>
      </w:r>
      <w:r w:rsidRPr="00336A8E">
        <w:rPr>
          <w:lang w:val="es-ES"/>
        </w:rPr>
        <w:t xml:space="preserve">que cuenta con un programa para personas técnicas en refrigeración. </w:t>
      </w:r>
      <w:r w:rsidR="00BB12BD" w:rsidRPr="00336A8E">
        <w:rPr>
          <w:lang w:val="es-ES"/>
        </w:rPr>
        <w:t xml:space="preserve">Se ha establecido el sistema de certificación </w:t>
      </w:r>
      <w:r w:rsidR="00EF4E2F" w:rsidRPr="00336A8E">
        <w:rPr>
          <w:lang w:val="es-ES"/>
        </w:rPr>
        <w:t>de reconocimiento del aprendizaje previo (</w:t>
      </w:r>
      <w:r w:rsidR="00BB12BD" w:rsidRPr="00336A8E">
        <w:rPr>
          <w:lang w:val="es-ES"/>
        </w:rPr>
        <w:t>RPL</w:t>
      </w:r>
      <w:r w:rsidR="00EF4E2F" w:rsidRPr="00336A8E">
        <w:rPr>
          <w:lang w:val="es-ES"/>
        </w:rPr>
        <w:t>)</w:t>
      </w:r>
      <w:r w:rsidR="00BB12BD" w:rsidRPr="00336A8E">
        <w:rPr>
          <w:lang w:val="es-ES"/>
        </w:rPr>
        <w:t xml:space="preserve">, que ya está plenamente operativo. El programa se ejecuta conjuntamente en una instalación </w:t>
      </w:r>
      <w:r w:rsidR="00E12D5B" w:rsidRPr="00336A8E">
        <w:rPr>
          <w:lang w:val="es-ES"/>
        </w:rPr>
        <w:t xml:space="preserve">de educación y formación técnica y profesional </w:t>
      </w:r>
      <w:r w:rsidR="00BB12BD" w:rsidRPr="00336A8E">
        <w:rPr>
          <w:lang w:val="es-ES"/>
        </w:rPr>
        <w:t>y se imparte en colaboración con una persona formadora acreditada a nivel nacional para garantizar el cumplimiento de las normas nacionales y los requisitos de garantía de calidad. En 2025, un total de 13</w:t>
      </w:r>
      <w:r w:rsidR="00F67549">
        <w:rPr>
          <w:lang w:val="es-ES"/>
        </w:rPr>
        <w:t> </w:t>
      </w:r>
      <w:r w:rsidR="00BB12BD" w:rsidRPr="00336A8E">
        <w:rPr>
          <w:lang w:val="es-ES"/>
        </w:rPr>
        <w:t xml:space="preserve">personas técnicas superaron con éxito el proceso de evaluación y certificación del RPL </w:t>
      </w:r>
      <w:r w:rsidR="00893730" w:rsidRPr="00336A8E">
        <w:rPr>
          <w:lang w:val="es-ES"/>
        </w:rPr>
        <w:t xml:space="preserve">en </w:t>
      </w:r>
      <w:r w:rsidR="00506588" w:rsidRPr="00336A8E">
        <w:rPr>
          <w:lang w:val="es-ES"/>
        </w:rPr>
        <w:t xml:space="preserve">relación con </w:t>
      </w:r>
      <w:r w:rsidR="00BB12BD" w:rsidRPr="00336A8E">
        <w:rPr>
          <w:lang w:val="es-ES"/>
        </w:rPr>
        <w:t xml:space="preserve">las normas profesionales y </w:t>
      </w:r>
      <w:r w:rsidR="00506588" w:rsidRPr="00336A8E">
        <w:rPr>
          <w:lang w:val="es-ES"/>
        </w:rPr>
        <w:t xml:space="preserve">obtuvieron </w:t>
      </w:r>
      <w:r w:rsidR="00BB12BD" w:rsidRPr="00336A8E">
        <w:rPr>
          <w:lang w:val="es-ES"/>
        </w:rPr>
        <w:t>la certificación oficial.</w:t>
      </w:r>
    </w:p>
    <w:p w14:paraId="5D966498" w14:textId="3465011C" w:rsidR="00CB0432" w:rsidRPr="00336A8E" w:rsidRDefault="00AA4CDE" w:rsidP="007A2280">
      <w:pPr>
        <w:pStyle w:val="Heading1"/>
        <w:rPr>
          <w:lang w:val="es-ES"/>
        </w:rPr>
      </w:pPr>
      <w:r w:rsidRPr="00336A8E">
        <w:rPr>
          <w:rFonts w:eastAsia="SimSun"/>
          <w:lang w:val="es-ES"/>
        </w:rPr>
        <w:t xml:space="preserve">Zambia depende de refrigerantes importados para el servicio y mantenimiento de la base de equipos instalados, ya que no existe montaje ni fabricación local de equipos de refrigeración y aire acondicionado. Las personas técnicas formadas identifican fugas, recuperan refrigerantes </w:t>
      </w:r>
      <w:r w:rsidR="00795EE0" w:rsidRPr="00336A8E">
        <w:rPr>
          <w:rFonts w:eastAsia="SimSun"/>
          <w:lang w:val="es-ES"/>
        </w:rPr>
        <w:t xml:space="preserve">de forma segura con el equipo adecuado </w:t>
      </w:r>
      <w:r w:rsidRPr="00336A8E">
        <w:rPr>
          <w:rFonts w:eastAsia="SimSun"/>
          <w:lang w:val="es-ES"/>
        </w:rPr>
        <w:t>y mantienen los sistemas para prevenir emisiones.</w:t>
      </w:r>
    </w:p>
    <w:p w14:paraId="6D9E0816" w14:textId="261ADB48" w:rsidR="00CB0432" w:rsidRPr="00336A8E" w:rsidRDefault="00CB0432" w:rsidP="00CB0432">
      <w:pPr>
        <w:pStyle w:val="Heading1"/>
        <w:numPr>
          <w:ilvl w:val="0"/>
          <w:numId w:val="0"/>
        </w:numPr>
        <w:spacing w:before="240"/>
        <w:rPr>
          <w:lang w:val="es-ES"/>
        </w:rPr>
      </w:pPr>
      <w:r w:rsidRPr="00336A8E">
        <w:rPr>
          <w:i/>
          <w:iCs/>
          <w:u w:val="single"/>
          <w:lang w:val="es-ES"/>
        </w:rPr>
        <w:t xml:space="preserve">Servicio y mantenimiento de equipos de refrigeración residenciales, comerciales, industriales y de transporte </w:t>
      </w:r>
    </w:p>
    <w:p w14:paraId="39C0A106" w14:textId="02250D07" w:rsidR="00714EC1" w:rsidRPr="00336A8E" w:rsidRDefault="00B419B7" w:rsidP="00B419B7">
      <w:pPr>
        <w:pStyle w:val="Heading1"/>
        <w:rPr>
          <w:lang w:val="es-ES"/>
        </w:rPr>
      </w:pPr>
      <w:r w:rsidRPr="00336A8E">
        <w:rPr>
          <w:lang w:val="es-ES"/>
        </w:rPr>
        <w:t xml:space="preserve">La refrigeración doméstica comprende refrigeradores domésticos y congeladores domésticos; la refrigeración comercial, </w:t>
      </w:r>
      <w:r w:rsidR="001051A2" w:rsidRPr="00336A8E">
        <w:rPr>
          <w:lang w:val="es-ES"/>
        </w:rPr>
        <w:t xml:space="preserve">aparatos autónomos </w:t>
      </w:r>
      <w:r w:rsidRPr="00336A8E">
        <w:rPr>
          <w:lang w:val="es-ES"/>
        </w:rPr>
        <w:t xml:space="preserve">y unidades de condensación; la refrigeración industrial, </w:t>
      </w:r>
      <w:r w:rsidR="00B93519" w:rsidRPr="00336A8E">
        <w:rPr>
          <w:lang w:val="es-ES"/>
        </w:rPr>
        <w:t xml:space="preserve">unidades centralizadas y refrigeradores comerciales; </w:t>
      </w:r>
      <w:r w:rsidRPr="00336A8E">
        <w:rPr>
          <w:lang w:val="es-ES"/>
        </w:rPr>
        <w:t xml:space="preserve">y el transporte </w:t>
      </w:r>
      <w:r w:rsidR="00B93519" w:rsidRPr="00336A8E">
        <w:rPr>
          <w:lang w:val="es-ES"/>
        </w:rPr>
        <w:t>refrigerado</w:t>
      </w:r>
      <w:r w:rsidRPr="00336A8E">
        <w:rPr>
          <w:lang w:val="es-ES"/>
        </w:rPr>
        <w:t>,</w:t>
      </w:r>
      <w:r w:rsidR="00B93519" w:rsidRPr="00336A8E">
        <w:rPr>
          <w:lang w:val="es-ES"/>
        </w:rPr>
        <w:t xml:space="preserve"> </w:t>
      </w:r>
      <w:r w:rsidRPr="00336A8E">
        <w:rPr>
          <w:lang w:val="es-ES"/>
        </w:rPr>
        <w:t xml:space="preserve">camiones frigoríficos. </w:t>
      </w:r>
      <w:r w:rsidR="0036455F" w:rsidRPr="00336A8E">
        <w:rPr>
          <w:lang w:val="es-ES"/>
        </w:rPr>
        <w:t xml:space="preserve">En </w:t>
      </w:r>
      <w:r w:rsidR="00325646" w:rsidRPr="00336A8E">
        <w:rPr>
          <w:lang w:val="es-ES"/>
        </w:rPr>
        <w:t>términos de tonelaje</w:t>
      </w:r>
      <w:r w:rsidR="0036455F" w:rsidRPr="00336A8E">
        <w:rPr>
          <w:lang w:val="es-ES"/>
        </w:rPr>
        <w:t xml:space="preserve"> métrico, </w:t>
      </w:r>
      <w:r w:rsidR="00B9599A" w:rsidRPr="00336A8E">
        <w:rPr>
          <w:lang w:val="es-ES"/>
        </w:rPr>
        <w:t xml:space="preserve">las unidades centralizadas </w:t>
      </w:r>
      <w:r w:rsidR="00A723ED" w:rsidRPr="00336A8E">
        <w:rPr>
          <w:lang w:val="es-ES"/>
        </w:rPr>
        <w:t xml:space="preserve">constituyen </w:t>
      </w:r>
      <w:r w:rsidR="00512BB7" w:rsidRPr="00336A8E">
        <w:rPr>
          <w:lang w:val="es-ES"/>
        </w:rPr>
        <w:t xml:space="preserve">el 92 % de </w:t>
      </w:r>
      <w:r w:rsidR="004701DD" w:rsidRPr="00336A8E">
        <w:rPr>
          <w:lang w:val="es-ES"/>
        </w:rPr>
        <w:t xml:space="preserve">la refrigeración industrial </w:t>
      </w:r>
      <w:r w:rsidR="00512BB7" w:rsidRPr="00336A8E">
        <w:rPr>
          <w:lang w:val="es-ES"/>
        </w:rPr>
        <w:t xml:space="preserve">y </w:t>
      </w:r>
      <w:r w:rsidR="00BC3954" w:rsidRPr="00336A8E">
        <w:rPr>
          <w:lang w:val="es-ES"/>
        </w:rPr>
        <w:t xml:space="preserve">las unidades </w:t>
      </w:r>
      <w:r w:rsidR="00890C09" w:rsidRPr="00336A8E">
        <w:rPr>
          <w:lang w:val="es-ES"/>
        </w:rPr>
        <w:t xml:space="preserve">de condensación </w:t>
      </w:r>
      <w:r w:rsidR="00666E8A" w:rsidRPr="00336A8E">
        <w:rPr>
          <w:lang w:val="es-ES"/>
        </w:rPr>
        <w:t xml:space="preserve">constituyen </w:t>
      </w:r>
      <w:r w:rsidR="0036455F" w:rsidRPr="00336A8E">
        <w:rPr>
          <w:lang w:val="es-ES"/>
        </w:rPr>
        <w:t xml:space="preserve">el 98 % de </w:t>
      </w:r>
      <w:r w:rsidR="00890C09" w:rsidRPr="00336A8E">
        <w:rPr>
          <w:lang w:val="es-ES"/>
        </w:rPr>
        <w:t xml:space="preserve">la refrigeración </w:t>
      </w:r>
      <w:r w:rsidR="0036455F" w:rsidRPr="00336A8E">
        <w:rPr>
          <w:lang w:val="es-ES"/>
        </w:rPr>
        <w:t>comercial</w:t>
      </w:r>
      <w:r w:rsidR="004D128D" w:rsidRPr="00336A8E">
        <w:rPr>
          <w:lang w:val="es-ES"/>
        </w:rPr>
        <w:t xml:space="preserve">. </w:t>
      </w:r>
      <w:r w:rsidRPr="00336A8E">
        <w:rPr>
          <w:lang w:val="es-ES"/>
        </w:rPr>
        <w:t xml:space="preserve">Los HFC se utilizan en el servicio y mantenimiento del 57 % del parque total de equipos de refrigeración domésticos, el 73 % de </w:t>
      </w:r>
      <w:r w:rsidRPr="00336A8E">
        <w:rPr>
          <w:lang w:val="es-ES"/>
        </w:rPr>
        <w:lastRenderedPageBreak/>
        <w:t>la refrigeración comercial, el 100 % de la refrigeración industrial y el 100 % de los equipos de refrigeración para el transporte refrigerado.</w:t>
      </w:r>
    </w:p>
    <w:p w14:paraId="3BB30153" w14:textId="77777777" w:rsidR="005A605D" w:rsidRPr="00336A8E" w:rsidRDefault="00CB0432" w:rsidP="00CB0432">
      <w:pPr>
        <w:suppressAutoHyphens/>
        <w:spacing w:after="240"/>
        <w:rPr>
          <w:i/>
          <w:iCs/>
          <w:lang w:val="es-ES"/>
        </w:rPr>
      </w:pPr>
      <w:r w:rsidRPr="00336A8E">
        <w:rPr>
          <w:i/>
          <w:iCs/>
          <w:u w:val="single"/>
          <w:lang w:val="es-ES"/>
        </w:rPr>
        <w:t xml:space="preserve">Mantenimiento de equipos de aire acondicionado residenciales y comerciales </w:t>
      </w:r>
    </w:p>
    <w:p w14:paraId="2235223F" w14:textId="0F7B4BB7" w:rsidR="004911B3" w:rsidRPr="00336A8E" w:rsidRDefault="00F107B1" w:rsidP="009A3EA2">
      <w:pPr>
        <w:pStyle w:val="Heading1"/>
        <w:rPr>
          <w:lang w:val="es-ES"/>
        </w:rPr>
      </w:pPr>
      <w:r w:rsidRPr="00336A8E">
        <w:rPr>
          <w:lang w:val="es-ES"/>
        </w:rPr>
        <w:t xml:space="preserve">El aire acondicionado residencial (AC) consiste en sistemas split </w:t>
      </w:r>
      <w:r w:rsidR="00E56ADB" w:rsidRPr="00336A8E">
        <w:rPr>
          <w:lang w:val="es-ES"/>
        </w:rPr>
        <w:t xml:space="preserve">sin conductos </w:t>
      </w:r>
      <w:r w:rsidR="007D1A01" w:rsidRPr="00336A8E">
        <w:rPr>
          <w:lang w:val="es-ES"/>
        </w:rPr>
        <w:t>y unidades split con conductos</w:t>
      </w:r>
      <w:r w:rsidR="00AD1C07" w:rsidRPr="00336A8E">
        <w:rPr>
          <w:lang w:val="es-ES"/>
        </w:rPr>
        <w:t xml:space="preserve">, y </w:t>
      </w:r>
      <w:r w:rsidRPr="00336A8E">
        <w:rPr>
          <w:lang w:val="es-ES"/>
        </w:rPr>
        <w:t xml:space="preserve">el aire acondicionado comercial consiste en unidades de techo </w:t>
      </w:r>
      <w:r w:rsidR="001C6661" w:rsidRPr="00336A8E">
        <w:rPr>
          <w:lang w:val="es-ES"/>
        </w:rPr>
        <w:t>con conductos, aparatos tipo multisplit y refrigeradores comerciales</w:t>
      </w:r>
      <w:r w:rsidRPr="00336A8E">
        <w:rPr>
          <w:lang w:val="es-ES"/>
        </w:rPr>
        <w:t xml:space="preserve">. </w:t>
      </w:r>
      <w:r w:rsidR="00EA0F84" w:rsidRPr="00336A8E">
        <w:rPr>
          <w:lang w:val="es-ES"/>
        </w:rPr>
        <w:t xml:space="preserve">Los HFC </w:t>
      </w:r>
      <w:r w:rsidR="004911B3" w:rsidRPr="00336A8E">
        <w:rPr>
          <w:lang w:val="es-ES"/>
        </w:rPr>
        <w:t xml:space="preserve">se utilizan para el servicio </w:t>
      </w:r>
      <w:r w:rsidR="007F05BD" w:rsidRPr="00336A8E">
        <w:rPr>
          <w:lang w:val="es-ES"/>
        </w:rPr>
        <w:t>del 86 % del parque total de equipos de aire acondicionado</w:t>
      </w:r>
      <w:r w:rsidR="005A605D" w:rsidRPr="00336A8E">
        <w:rPr>
          <w:lang w:val="es-ES"/>
        </w:rPr>
        <w:t xml:space="preserve"> residencial </w:t>
      </w:r>
      <w:r w:rsidR="009E1AF1" w:rsidRPr="00336A8E">
        <w:rPr>
          <w:lang w:val="es-ES"/>
        </w:rPr>
        <w:t xml:space="preserve">y </w:t>
      </w:r>
      <w:r w:rsidR="00047FCB" w:rsidRPr="00336A8E">
        <w:rPr>
          <w:lang w:val="es-ES"/>
        </w:rPr>
        <w:t xml:space="preserve">del 99 % de </w:t>
      </w:r>
      <w:r w:rsidR="004911B3" w:rsidRPr="00336A8E">
        <w:rPr>
          <w:lang w:val="es-ES"/>
        </w:rPr>
        <w:t xml:space="preserve">los equipos de aire acondicionado </w:t>
      </w:r>
      <w:r w:rsidR="00047FCB" w:rsidRPr="00336A8E">
        <w:rPr>
          <w:lang w:val="es-ES"/>
        </w:rPr>
        <w:t>comercial</w:t>
      </w:r>
      <w:r w:rsidR="009E1AF1" w:rsidRPr="00336A8E">
        <w:rPr>
          <w:lang w:val="es-ES"/>
        </w:rPr>
        <w:t>.</w:t>
      </w:r>
    </w:p>
    <w:p w14:paraId="4C5F00E7" w14:textId="69BED75C" w:rsidR="009E1AF1" w:rsidRPr="00336A8E" w:rsidRDefault="00CB0432" w:rsidP="00C41F82">
      <w:pPr>
        <w:keepNext/>
        <w:suppressAutoHyphens/>
        <w:spacing w:after="240"/>
        <w:rPr>
          <w:lang w:val="es-ES"/>
        </w:rPr>
      </w:pPr>
      <w:r w:rsidRPr="00336A8E">
        <w:rPr>
          <w:i/>
          <w:iCs/>
          <w:u w:val="single"/>
          <w:lang w:val="es-ES"/>
        </w:rPr>
        <w:t>Servicio y mantenimiento de equipos de aire acondicionado para vehículos</w:t>
      </w:r>
    </w:p>
    <w:p w14:paraId="0FD418E2" w14:textId="223EB912" w:rsidR="00CB0432" w:rsidRPr="00336A8E" w:rsidRDefault="00B90789" w:rsidP="004911B3">
      <w:pPr>
        <w:pStyle w:val="Heading1"/>
        <w:rPr>
          <w:lang w:val="es-ES"/>
        </w:rPr>
      </w:pPr>
      <w:r w:rsidRPr="00336A8E">
        <w:rPr>
          <w:lang w:val="es-ES"/>
        </w:rPr>
        <w:t xml:space="preserve">El aire acondicionado móvil (MAC) </w:t>
      </w:r>
      <w:r w:rsidR="00AD1C07" w:rsidRPr="00336A8E">
        <w:rPr>
          <w:lang w:val="es-ES"/>
        </w:rPr>
        <w:t xml:space="preserve">abarca </w:t>
      </w:r>
      <w:r w:rsidRPr="00336A8E">
        <w:rPr>
          <w:lang w:val="es-ES"/>
        </w:rPr>
        <w:t>vehículos</w:t>
      </w:r>
      <w:r w:rsidR="002A616D" w:rsidRPr="00336A8E">
        <w:rPr>
          <w:lang w:val="es-ES"/>
        </w:rPr>
        <w:t xml:space="preserve"> grandes y pequeños</w:t>
      </w:r>
      <w:r w:rsidRPr="00336A8E">
        <w:rPr>
          <w:lang w:val="es-ES"/>
        </w:rPr>
        <w:t xml:space="preserve">. </w:t>
      </w:r>
      <w:r w:rsidR="004911B3" w:rsidRPr="00336A8E">
        <w:rPr>
          <w:lang w:val="es-ES"/>
        </w:rPr>
        <w:t xml:space="preserve">Se utilizan HFC para el servicio y mantenimiento </w:t>
      </w:r>
      <w:r w:rsidR="00EE2A84" w:rsidRPr="00336A8E">
        <w:rPr>
          <w:lang w:val="es-ES"/>
        </w:rPr>
        <w:t xml:space="preserve">del 100 % del parque total de </w:t>
      </w:r>
      <w:r w:rsidR="004911B3" w:rsidRPr="00336A8E">
        <w:rPr>
          <w:lang w:val="es-ES"/>
        </w:rPr>
        <w:t>sistemas de aire acondicionado para vehículos</w:t>
      </w:r>
      <w:r w:rsidR="00EE2A84" w:rsidRPr="00336A8E">
        <w:rPr>
          <w:lang w:val="es-ES"/>
        </w:rPr>
        <w:t>.</w:t>
      </w:r>
    </w:p>
    <w:p w14:paraId="0D373A21" w14:textId="77777777" w:rsidR="00CB0432" w:rsidRPr="00336A8E" w:rsidRDefault="00CB0432" w:rsidP="00CB0432">
      <w:pPr>
        <w:pStyle w:val="Heading1"/>
        <w:keepNext/>
        <w:numPr>
          <w:ilvl w:val="0"/>
          <w:numId w:val="0"/>
        </w:numPr>
        <w:rPr>
          <w:b/>
          <w:bCs/>
          <w:lang w:val="es-ES"/>
        </w:rPr>
      </w:pPr>
      <w:r w:rsidRPr="00336A8E">
        <w:rPr>
          <w:b/>
          <w:bCs/>
          <w:lang w:val="es-ES"/>
        </w:rPr>
        <w:t>IV.</w:t>
      </w:r>
      <w:r w:rsidRPr="00336A8E">
        <w:rPr>
          <w:b/>
          <w:bCs/>
          <w:lang w:val="es-ES"/>
        </w:rPr>
        <w:tab/>
        <w:t>IV. Etapa I del plan de aplicación de la Enmienda de Kigali relativa a los HFC según lo presentado</w:t>
      </w:r>
    </w:p>
    <w:p w14:paraId="7E927B1A" w14:textId="75B1EB81" w:rsidR="00CB0432" w:rsidRPr="00336A8E" w:rsidRDefault="00CB0432" w:rsidP="004911B3">
      <w:pPr>
        <w:keepNext/>
        <w:spacing w:after="240"/>
        <w:rPr>
          <w:lang w:val="es-ES"/>
        </w:rPr>
      </w:pPr>
      <w:r w:rsidRPr="00336A8E">
        <w:rPr>
          <w:u w:val="single"/>
          <w:lang w:val="es-ES"/>
        </w:rPr>
        <w:t>Marco institucional, de políticas y regulatorio</w:t>
      </w:r>
    </w:p>
    <w:p w14:paraId="5F0B894B" w14:textId="38AEF649" w:rsidR="00364400" w:rsidRPr="00336A8E" w:rsidRDefault="00364400" w:rsidP="00D0381A">
      <w:pPr>
        <w:pStyle w:val="Heading1"/>
        <w:rPr>
          <w:lang w:val="es-ES"/>
        </w:rPr>
      </w:pPr>
      <w:r w:rsidRPr="00336A8E">
        <w:rPr>
          <w:lang w:val="es-ES"/>
        </w:rPr>
        <w:t xml:space="preserve">La Agencia de Gestión Ambiental de Zambia (ZEMA) es el centro de coordinación </w:t>
      </w:r>
      <w:r w:rsidR="008E317B" w:rsidRPr="00336A8E">
        <w:rPr>
          <w:lang w:val="es-ES"/>
        </w:rPr>
        <w:t xml:space="preserve">para </w:t>
      </w:r>
      <w:r w:rsidRPr="00336A8E">
        <w:rPr>
          <w:lang w:val="es-ES"/>
        </w:rPr>
        <w:t>todas las actividades en el marco del Protocolo</w:t>
      </w:r>
      <w:r w:rsidR="008E317B" w:rsidRPr="00336A8E">
        <w:rPr>
          <w:spacing w:val="10"/>
          <w:lang w:val="es-ES"/>
        </w:rPr>
        <w:t xml:space="preserve"> de Montreal</w:t>
      </w:r>
      <w:r w:rsidRPr="00336A8E">
        <w:rPr>
          <w:lang w:val="es-ES"/>
        </w:rPr>
        <w:t xml:space="preserve">. </w:t>
      </w:r>
      <w:r w:rsidR="001F394E" w:rsidRPr="00336A8E">
        <w:rPr>
          <w:lang w:val="es-ES"/>
        </w:rPr>
        <w:t xml:space="preserve">La DNO, </w:t>
      </w:r>
      <w:r w:rsidRPr="00336A8E">
        <w:rPr>
          <w:spacing w:val="-2"/>
          <w:lang w:val="es-ES"/>
        </w:rPr>
        <w:t xml:space="preserve">establecida </w:t>
      </w:r>
      <w:r w:rsidRPr="00336A8E">
        <w:rPr>
          <w:lang w:val="es-ES"/>
        </w:rPr>
        <w:t>en el seno de la ZEMA</w:t>
      </w:r>
      <w:r w:rsidR="001F394E" w:rsidRPr="00336A8E">
        <w:rPr>
          <w:lang w:val="es-ES"/>
        </w:rPr>
        <w:t xml:space="preserve">, </w:t>
      </w:r>
      <w:r w:rsidR="00960EA2" w:rsidRPr="00336A8E">
        <w:rPr>
          <w:lang w:val="es-ES"/>
        </w:rPr>
        <w:t xml:space="preserve">coordina la ejecución de </w:t>
      </w:r>
      <w:r w:rsidR="00FB1329" w:rsidRPr="00336A8E">
        <w:rPr>
          <w:lang w:val="es-ES"/>
        </w:rPr>
        <w:t xml:space="preserve">todas </w:t>
      </w:r>
      <w:r w:rsidR="00960EA2" w:rsidRPr="00336A8E">
        <w:rPr>
          <w:lang w:val="es-ES"/>
        </w:rPr>
        <w:t xml:space="preserve">las actividades </w:t>
      </w:r>
      <w:r w:rsidR="00FB1329" w:rsidRPr="00336A8E">
        <w:rPr>
          <w:lang w:val="es-ES"/>
        </w:rPr>
        <w:t>pertinentes</w:t>
      </w:r>
      <w:r w:rsidR="00960EA2" w:rsidRPr="00336A8E">
        <w:rPr>
          <w:lang w:val="es-ES"/>
        </w:rPr>
        <w:t xml:space="preserve">, incluida </w:t>
      </w:r>
      <w:r w:rsidR="00E26023" w:rsidRPr="00336A8E">
        <w:rPr>
          <w:lang w:val="es-ES"/>
        </w:rPr>
        <w:t xml:space="preserve">la presentación de informes </w:t>
      </w:r>
      <w:r w:rsidR="00960EA2" w:rsidRPr="00336A8E">
        <w:rPr>
          <w:lang w:val="es-ES"/>
        </w:rPr>
        <w:t xml:space="preserve">al Comité de Partes, </w:t>
      </w:r>
      <w:r w:rsidR="00E26023" w:rsidRPr="00336A8E">
        <w:rPr>
          <w:lang w:val="es-ES"/>
        </w:rPr>
        <w:t>proporciona mecanismos logísticos y de cumplimiento</w:t>
      </w:r>
      <w:r w:rsidR="001A6706" w:rsidRPr="00336A8E">
        <w:rPr>
          <w:lang w:val="es-ES"/>
        </w:rPr>
        <w:t xml:space="preserve">, </w:t>
      </w:r>
      <w:r w:rsidR="00E26023" w:rsidRPr="00336A8E">
        <w:rPr>
          <w:lang w:val="es-ES"/>
        </w:rPr>
        <w:t xml:space="preserve">y </w:t>
      </w:r>
      <w:r w:rsidR="001A6706" w:rsidRPr="00336A8E">
        <w:rPr>
          <w:lang w:val="es-ES"/>
        </w:rPr>
        <w:t xml:space="preserve">lleva a cabo </w:t>
      </w:r>
      <w:r w:rsidR="00E26023" w:rsidRPr="00336A8E">
        <w:rPr>
          <w:lang w:val="es-ES"/>
        </w:rPr>
        <w:t>actividades de sensibilización entre las personas importadoras, el personal técnico de refrigeración, el personal de aduanas y el público en general</w:t>
      </w:r>
      <w:r w:rsidR="001A6706" w:rsidRPr="00336A8E">
        <w:rPr>
          <w:lang w:val="es-ES"/>
        </w:rPr>
        <w:t xml:space="preserve">. </w:t>
      </w:r>
      <w:r w:rsidR="00960EA2" w:rsidRPr="00336A8E">
        <w:rPr>
          <w:lang w:val="es-ES"/>
        </w:rPr>
        <w:t>El Comité Nacional del Ozono (NOC)</w:t>
      </w:r>
      <w:r w:rsidR="001A6706" w:rsidRPr="00336A8E">
        <w:rPr>
          <w:lang w:val="es-ES"/>
        </w:rPr>
        <w:t xml:space="preserve">, integrado por personas representantes de las instituciones que se enumeran a continuación, es responsable de la gestión y la supervisión de los asuntos relacionados con la capa de ozono, incluidas las medidas adecuadas de mitigación y adaptación, y </w:t>
      </w:r>
      <w:r w:rsidR="00960EA2" w:rsidRPr="00336A8E">
        <w:rPr>
          <w:lang w:val="es-ES"/>
        </w:rPr>
        <w:t>orienta la ejecución de los programas del Protocolo de Montreal.</w:t>
      </w:r>
      <w:r w:rsidRPr="00336A8E">
        <w:rPr>
          <w:lang w:val="es-ES"/>
        </w:rPr>
        <w:t xml:space="preserve"> La DNO colabora con la Asociación de Refrigeración y Aire Acondicionado de Zambia (RAAZ) </w:t>
      </w:r>
      <w:r w:rsidR="00093ACD" w:rsidRPr="00336A8E">
        <w:rPr>
          <w:lang w:val="es-ES"/>
        </w:rPr>
        <w:t xml:space="preserve">en el establecimiento del </w:t>
      </w:r>
      <w:r w:rsidRPr="00336A8E">
        <w:rPr>
          <w:lang w:val="es-ES"/>
        </w:rPr>
        <w:t xml:space="preserve">código de conducta para las personas técnicas en refrigeración y aire acondicionado y </w:t>
      </w:r>
      <w:r w:rsidR="00093ACD" w:rsidRPr="00336A8E">
        <w:rPr>
          <w:lang w:val="es-ES"/>
        </w:rPr>
        <w:t xml:space="preserve">la supervisión </w:t>
      </w:r>
      <w:r w:rsidRPr="00336A8E">
        <w:rPr>
          <w:lang w:val="es-ES"/>
        </w:rPr>
        <w:t>de sus prácticas</w:t>
      </w:r>
      <w:r w:rsidR="00093ACD" w:rsidRPr="00336A8E">
        <w:rPr>
          <w:lang w:val="es-ES"/>
        </w:rPr>
        <w:t xml:space="preserve"> de servicio y mantenimiento</w:t>
      </w:r>
      <w:r w:rsidR="00960EA2" w:rsidRPr="00336A8E">
        <w:rPr>
          <w:lang w:val="es-ES"/>
        </w:rPr>
        <w:t xml:space="preserve">, </w:t>
      </w:r>
      <w:r w:rsidR="00A60FE2" w:rsidRPr="00336A8E">
        <w:rPr>
          <w:lang w:val="es-ES"/>
        </w:rPr>
        <w:t xml:space="preserve">con </w:t>
      </w:r>
      <w:r w:rsidR="00CB6896" w:rsidRPr="00336A8E">
        <w:rPr>
          <w:lang w:val="es-ES"/>
        </w:rPr>
        <w:t xml:space="preserve">NORTEC </w:t>
      </w:r>
      <w:r w:rsidR="00562CFE" w:rsidRPr="00336A8E">
        <w:rPr>
          <w:lang w:val="es-ES"/>
        </w:rPr>
        <w:t xml:space="preserve">en </w:t>
      </w:r>
      <w:r w:rsidRPr="00336A8E">
        <w:rPr>
          <w:lang w:val="es-ES"/>
        </w:rPr>
        <w:t xml:space="preserve">la capacitación </w:t>
      </w:r>
      <w:r w:rsidR="003417C2" w:rsidRPr="00336A8E">
        <w:rPr>
          <w:lang w:val="es-ES"/>
        </w:rPr>
        <w:t xml:space="preserve">de las </w:t>
      </w:r>
      <w:r w:rsidRPr="00336A8E">
        <w:rPr>
          <w:lang w:val="es-ES"/>
        </w:rPr>
        <w:t>personas técnicas en refrigeración y aire acondicionado</w:t>
      </w:r>
      <w:r w:rsidR="00960EA2" w:rsidRPr="00336A8E">
        <w:rPr>
          <w:lang w:val="es-ES"/>
        </w:rPr>
        <w:t>,</w:t>
      </w:r>
      <w:r w:rsidR="00562CFE" w:rsidRPr="00336A8E">
        <w:rPr>
          <w:lang w:val="es-ES"/>
        </w:rPr>
        <w:t xml:space="preserve"> </w:t>
      </w:r>
      <w:r w:rsidR="00960EA2" w:rsidRPr="00336A8E">
        <w:rPr>
          <w:lang w:val="es-ES"/>
        </w:rPr>
        <w:t xml:space="preserve">y </w:t>
      </w:r>
      <w:r w:rsidR="00A60FE2" w:rsidRPr="00336A8E">
        <w:rPr>
          <w:lang w:val="es-ES"/>
        </w:rPr>
        <w:t xml:space="preserve">con </w:t>
      </w:r>
      <w:r w:rsidR="00562CFE" w:rsidRPr="00336A8E">
        <w:rPr>
          <w:lang w:val="es-ES"/>
        </w:rPr>
        <w:t xml:space="preserve">la </w:t>
      </w:r>
      <w:r w:rsidRPr="00336A8E">
        <w:rPr>
          <w:lang w:val="es-ES"/>
        </w:rPr>
        <w:t xml:space="preserve">Autoridad </w:t>
      </w:r>
      <w:r w:rsidR="006C5AF7" w:rsidRPr="00336A8E">
        <w:rPr>
          <w:lang w:val="es-ES"/>
        </w:rPr>
        <w:t xml:space="preserve">Fiscal de Zambia </w:t>
      </w:r>
      <w:r w:rsidR="001E7FA0" w:rsidRPr="00336A8E">
        <w:rPr>
          <w:lang w:val="es-ES"/>
        </w:rPr>
        <w:t>(ZRA)</w:t>
      </w:r>
      <w:r w:rsidR="004B13DF" w:rsidRPr="00336A8E">
        <w:rPr>
          <w:lang w:val="es-ES"/>
        </w:rPr>
        <w:t xml:space="preserve">, incluidos los funcionarios de aduanas y las personas inspectoras ambientales, </w:t>
      </w:r>
      <w:r w:rsidR="006C5AF7" w:rsidRPr="00336A8E">
        <w:rPr>
          <w:lang w:val="es-ES"/>
        </w:rPr>
        <w:t xml:space="preserve">en </w:t>
      </w:r>
      <w:r w:rsidRPr="00336A8E">
        <w:rPr>
          <w:lang w:val="es-ES"/>
        </w:rPr>
        <w:t>el control de</w:t>
      </w:r>
      <w:r w:rsidR="006C5AF7" w:rsidRPr="00336A8E">
        <w:rPr>
          <w:lang w:val="es-ES"/>
        </w:rPr>
        <w:t xml:space="preserve"> la importación y exportación de refrigerantes </w:t>
      </w:r>
      <w:r w:rsidR="000E31F3" w:rsidRPr="00336A8E">
        <w:rPr>
          <w:lang w:val="es-ES"/>
        </w:rPr>
        <w:t xml:space="preserve">y en </w:t>
      </w:r>
      <w:r w:rsidR="007A2E67" w:rsidRPr="00336A8E">
        <w:rPr>
          <w:lang w:val="es-ES"/>
        </w:rPr>
        <w:t xml:space="preserve">la aplicación </w:t>
      </w:r>
      <w:r w:rsidR="000E31F3" w:rsidRPr="00336A8E">
        <w:rPr>
          <w:lang w:val="es-ES"/>
        </w:rPr>
        <w:t>y el cumplimiento de los códigos del Sistema Armonizado (SA) para sustancias controladas, incluidos los HFC, garantizando la clasificación adecuada, la declaración y el cumplimiento de los requisitos de licencia y cuota aplicables a los refrigerantes y a los equipos que utilizan refrigerantes que entran o salen del país</w:t>
      </w:r>
      <w:r w:rsidR="00960EA2" w:rsidRPr="00336A8E">
        <w:rPr>
          <w:lang w:val="es-ES"/>
        </w:rPr>
        <w:t xml:space="preserve">. Otras instituciones que participan en la ejecución del PAK son el </w:t>
      </w:r>
      <w:r w:rsidR="004B13DF" w:rsidRPr="00336A8E">
        <w:rPr>
          <w:lang w:val="es-ES"/>
        </w:rPr>
        <w:t xml:space="preserve">Servicio </w:t>
      </w:r>
      <w:r w:rsidRPr="00336A8E">
        <w:rPr>
          <w:lang w:val="es-ES"/>
        </w:rPr>
        <w:t xml:space="preserve">de Policía de Zambia, la Oficina de Normalización de Zambia, la Secretaría de Energía, </w:t>
      </w:r>
      <w:r w:rsidR="004B13DF" w:rsidRPr="00336A8E">
        <w:rPr>
          <w:lang w:val="es-ES"/>
        </w:rPr>
        <w:t xml:space="preserve">el Ministerio de Justicia, el Ministerio de Comercio e </w:t>
      </w:r>
      <w:r w:rsidR="004B13DF" w:rsidRPr="00336A8E">
        <w:rPr>
          <w:spacing w:val="-2"/>
          <w:lang w:val="es-ES"/>
        </w:rPr>
        <w:t xml:space="preserve">Industria, </w:t>
      </w:r>
      <w:r w:rsidR="004B13DF" w:rsidRPr="00336A8E">
        <w:rPr>
          <w:lang w:val="es-ES"/>
        </w:rPr>
        <w:t xml:space="preserve">el Ministerio de Tecnología y </w:t>
      </w:r>
      <w:r w:rsidR="004B13DF" w:rsidRPr="00336A8E">
        <w:rPr>
          <w:spacing w:val="-2"/>
          <w:lang w:val="es-ES"/>
        </w:rPr>
        <w:t xml:space="preserve">Ciencia, </w:t>
      </w:r>
      <w:r w:rsidR="004B13DF" w:rsidRPr="00336A8E">
        <w:rPr>
          <w:lang w:val="es-ES"/>
        </w:rPr>
        <w:t xml:space="preserve">la Asociación de Comercio y </w:t>
      </w:r>
      <w:r w:rsidR="004B13DF" w:rsidRPr="00336A8E">
        <w:rPr>
          <w:spacing w:val="-2"/>
          <w:lang w:val="es-ES"/>
        </w:rPr>
        <w:t xml:space="preserve">Fabricación </w:t>
      </w:r>
      <w:r w:rsidR="004B13DF" w:rsidRPr="00336A8E">
        <w:rPr>
          <w:lang w:val="es-ES"/>
        </w:rPr>
        <w:t xml:space="preserve">de Zambia </w:t>
      </w:r>
      <w:r w:rsidR="004B13DF" w:rsidRPr="00336A8E">
        <w:rPr>
          <w:spacing w:val="-2"/>
          <w:lang w:val="es-ES"/>
        </w:rPr>
        <w:t xml:space="preserve">y la </w:t>
      </w:r>
      <w:r w:rsidR="004B13DF" w:rsidRPr="00336A8E">
        <w:rPr>
          <w:spacing w:val="-4"/>
          <w:lang w:val="es-ES"/>
        </w:rPr>
        <w:t>Junta</w:t>
      </w:r>
      <w:r w:rsidR="004B13DF" w:rsidRPr="00336A8E">
        <w:rPr>
          <w:lang w:val="es-ES"/>
        </w:rPr>
        <w:t xml:space="preserve"> de Regulación Energética</w:t>
      </w:r>
      <w:r w:rsidR="004B13DF" w:rsidRPr="00336A8E">
        <w:rPr>
          <w:spacing w:val="-4"/>
          <w:lang w:val="es-ES"/>
        </w:rPr>
        <w:t>.</w:t>
      </w:r>
    </w:p>
    <w:p w14:paraId="359D16FD" w14:textId="7ABDCB67" w:rsidR="002A1859" w:rsidRPr="00336A8E" w:rsidRDefault="002A1859" w:rsidP="00C3667F">
      <w:pPr>
        <w:pStyle w:val="Heading1"/>
        <w:rPr>
          <w:lang w:val="es-ES"/>
        </w:rPr>
      </w:pPr>
      <w:r w:rsidRPr="00336A8E">
        <w:rPr>
          <w:lang w:val="es-ES"/>
        </w:rPr>
        <w:t>La Ley de Gestión Ambiental nº 12 de</w:t>
      </w:r>
      <w:r w:rsidR="00794A1D" w:rsidRPr="00336A8E">
        <w:rPr>
          <w:lang w:val="es-ES"/>
        </w:rPr>
        <w:t xml:space="preserve"> 2013 </w:t>
      </w:r>
      <w:r w:rsidRPr="00336A8E">
        <w:rPr>
          <w:lang w:val="es-ES"/>
        </w:rPr>
        <w:t xml:space="preserve">(“la Ley”) </w:t>
      </w:r>
      <w:r w:rsidR="00AF577C" w:rsidRPr="00336A8E">
        <w:rPr>
          <w:lang w:val="es-ES"/>
        </w:rPr>
        <w:t xml:space="preserve">recoge </w:t>
      </w:r>
      <w:r w:rsidR="009F2D4D" w:rsidRPr="00336A8E">
        <w:rPr>
          <w:lang w:val="es-ES"/>
        </w:rPr>
        <w:t>las principales normas</w:t>
      </w:r>
      <w:r w:rsidR="00AF577C" w:rsidRPr="00336A8E">
        <w:rPr>
          <w:lang w:val="es-ES"/>
        </w:rPr>
        <w:t xml:space="preserve"> de concesión de licencias </w:t>
      </w:r>
      <w:r w:rsidR="009F2D4D" w:rsidRPr="00336A8E">
        <w:rPr>
          <w:lang w:val="es-ES"/>
        </w:rPr>
        <w:t xml:space="preserve">relacionadas con el medio ambiente </w:t>
      </w:r>
      <w:r w:rsidR="00617579" w:rsidRPr="00336A8E">
        <w:rPr>
          <w:lang w:val="es-ES"/>
        </w:rPr>
        <w:t>en Zambia</w:t>
      </w:r>
      <w:r w:rsidRPr="00336A8E">
        <w:rPr>
          <w:lang w:val="es-ES"/>
        </w:rPr>
        <w:t xml:space="preserve">. </w:t>
      </w:r>
      <w:r w:rsidR="00875D03" w:rsidRPr="00336A8E">
        <w:rPr>
          <w:lang w:val="es-ES"/>
        </w:rPr>
        <w:t>El Reglamento</w:t>
      </w:r>
      <w:r w:rsidR="0079091D" w:rsidRPr="00336A8E">
        <w:rPr>
          <w:lang w:val="es-ES"/>
        </w:rPr>
        <w:t xml:space="preserve"> de Control</w:t>
      </w:r>
      <w:r w:rsidR="00875D03" w:rsidRPr="00336A8E">
        <w:rPr>
          <w:lang w:val="es-ES"/>
        </w:rPr>
        <w:t xml:space="preserve"> de Sustancias que Agotan la Capa de Ozono (SAO)</w:t>
      </w:r>
      <w:r w:rsidR="0079091D" w:rsidRPr="00336A8E">
        <w:rPr>
          <w:lang w:val="es-ES"/>
        </w:rPr>
        <w:t xml:space="preserve">, </w:t>
      </w:r>
      <w:r w:rsidR="00875D03" w:rsidRPr="00336A8E">
        <w:rPr>
          <w:lang w:val="es-ES"/>
        </w:rPr>
        <w:t xml:space="preserve">publicado en el Boletín Oficial en 2000 para regular la importación y exportación de SAO y de equipos que dependen de ellas, fue modificado en 2009 para incluir los HCFC </w:t>
      </w:r>
      <w:r w:rsidR="0079091D" w:rsidRPr="00336A8E">
        <w:rPr>
          <w:lang w:val="es-ES"/>
        </w:rPr>
        <w:t xml:space="preserve">y </w:t>
      </w:r>
      <w:r w:rsidR="001C418D" w:rsidRPr="00336A8E">
        <w:rPr>
          <w:lang w:val="es-ES"/>
        </w:rPr>
        <w:t xml:space="preserve">se integró en la </w:t>
      </w:r>
      <w:r w:rsidR="00F21CCC" w:rsidRPr="00336A8E">
        <w:rPr>
          <w:lang w:val="es-ES"/>
        </w:rPr>
        <w:t>Ley</w:t>
      </w:r>
      <w:r w:rsidR="002A3FAD" w:rsidRPr="00336A8E">
        <w:rPr>
          <w:lang w:val="es-ES"/>
        </w:rPr>
        <w:t xml:space="preserve">. </w:t>
      </w:r>
      <w:r w:rsidR="00F21CCC" w:rsidRPr="00336A8E">
        <w:rPr>
          <w:lang w:val="es-ES"/>
        </w:rPr>
        <w:t>En</w:t>
      </w:r>
      <w:r w:rsidR="00596978" w:rsidRPr="00336A8E">
        <w:rPr>
          <w:lang w:val="es-ES"/>
        </w:rPr>
        <w:t xml:space="preserve"> 2021</w:t>
      </w:r>
      <w:r w:rsidR="00F21CCC" w:rsidRPr="00336A8E">
        <w:rPr>
          <w:lang w:val="es-ES"/>
        </w:rPr>
        <w:t xml:space="preserve">, </w:t>
      </w:r>
      <w:r w:rsidR="0097474E" w:rsidRPr="00336A8E">
        <w:rPr>
          <w:lang w:val="es-ES"/>
        </w:rPr>
        <w:t>la Ley se revisó</w:t>
      </w:r>
      <w:r w:rsidR="00E70355" w:rsidRPr="00336A8E">
        <w:rPr>
          <w:lang w:val="es-ES"/>
        </w:rPr>
        <w:t xml:space="preserve"> nuevamente </w:t>
      </w:r>
      <w:r w:rsidR="00794A1D" w:rsidRPr="00336A8E">
        <w:rPr>
          <w:lang w:val="es-ES"/>
        </w:rPr>
        <w:t xml:space="preserve">para incluir el </w:t>
      </w:r>
      <w:r w:rsidR="00812C17" w:rsidRPr="00336A8E">
        <w:rPr>
          <w:lang w:val="es-ES"/>
        </w:rPr>
        <w:t xml:space="preserve">Reglamento de Control de HFC para la </w:t>
      </w:r>
      <w:r w:rsidR="00794A1D" w:rsidRPr="00336A8E">
        <w:rPr>
          <w:lang w:val="es-ES"/>
        </w:rPr>
        <w:t xml:space="preserve">importación y exportación de alternativas </w:t>
      </w:r>
      <w:r w:rsidR="002A3FAD" w:rsidRPr="00336A8E">
        <w:rPr>
          <w:lang w:val="es-ES"/>
        </w:rPr>
        <w:t>a las SAO</w:t>
      </w:r>
      <w:r w:rsidR="00794A1D" w:rsidRPr="00336A8E">
        <w:rPr>
          <w:lang w:val="es-ES"/>
        </w:rPr>
        <w:t>, tales como los HFC, el amoníaco (NH</w:t>
      </w:r>
      <w:r w:rsidR="00794A1D" w:rsidRPr="00336A8E">
        <w:rPr>
          <w:vertAlign w:val="subscript"/>
          <w:lang w:val="es-ES"/>
        </w:rPr>
        <w:t>3</w:t>
      </w:r>
      <w:r w:rsidR="00794A1D" w:rsidRPr="00336A8E">
        <w:rPr>
          <w:lang w:val="es-ES"/>
        </w:rPr>
        <w:t>), el dióxido de carbono (CO</w:t>
      </w:r>
      <w:r w:rsidR="00794A1D" w:rsidRPr="00336A8E">
        <w:rPr>
          <w:vertAlign w:val="subscript"/>
          <w:lang w:val="es-ES"/>
        </w:rPr>
        <w:t>2</w:t>
      </w:r>
      <w:r w:rsidR="00794A1D" w:rsidRPr="00336A8E">
        <w:rPr>
          <w:lang w:val="es-ES"/>
        </w:rPr>
        <w:t xml:space="preserve">) y los hidrocarburos (HC). </w:t>
      </w:r>
      <w:r w:rsidR="0021100E" w:rsidRPr="00336A8E">
        <w:rPr>
          <w:lang w:val="es-ES"/>
        </w:rPr>
        <w:t>El reglamento establece un sistema de licencias obligatorio para todas las personas importadoras de refrigerantes</w:t>
      </w:r>
      <w:r w:rsidR="00037561" w:rsidRPr="00336A8E">
        <w:rPr>
          <w:lang w:val="es-ES"/>
        </w:rPr>
        <w:t xml:space="preserve">, quienes </w:t>
      </w:r>
      <w:r w:rsidR="00030D5F" w:rsidRPr="00336A8E">
        <w:rPr>
          <w:lang w:val="es-ES"/>
        </w:rPr>
        <w:t xml:space="preserve">deben </w:t>
      </w:r>
      <w:r w:rsidR="0021100E" w:rsidRPr="00336A8E">
        <w:rPr>
          <w:lang w:val="es-ES"/>
        </w:rPr>
        <w:t xml:space="preserve">solicitar y obtener una licencia de importación anual válida y cumplir con todos los requisitos reglamentarios y de presentación de informes. Además del sistema de licencias, se ha establecido un sistema de cupos que ya está plenamente operativo, mediante el cual se asignan cupos de importación de HFC a las personas importadoras </w:t>
      </w:r>
      <w:r w:rsidR="0021100E" w:rsidRPr="00336A8E">
        <w:rPr>
          <w:lang w:val="es-ES"/>
        </w:rPr>
        <w:lastRenderedPageBreak/>
        <w:t>autorizadas de forma anual, de acuerdo con las obligaciones del país en virtud de la Enmienda de Kigali.</w:t>
      </w:r>
      <w:r w:rsidR="00037561" w:rsidRPr="00336A8E">
        <w:rPr>
          <w:lang w:val="es-ES"/>
        </w:rPr>
        <w:t xml:space="preserve"> </w:t>
      </w:r>
      <w:r w:rsidR="0021100E" w:rsidRPr="00336A8E">
        <w:rPr>
          <w:lang w:val="es-ES"/>
        </w:rPr>
        <w:t xml:space="preserve">La reglamentación también regula el servicio y el mantenimiento, la reparación, la instalación, la puesta en servicio y el desmantelamiento de aparatos de aire acondicionado y refrigeración, con una prohibición estricta de que personal sin formación ni certificación realice dichas actividades. </w:t>
      </w:r>
      <w:r w:rsidR="00794A1D" w:rsidRPr="00336A8E">
        <w:rPr>
          <w:lang w:val="es-ES"/>
        </w:rPr>
        <w:t xml:space="preserve">A los importadores autorizados </w:t>
      </w:r>
      <w:r w:rsidR="00CE688F" w:rsidRPr="00336A8E">
        <w:rPr>
          <w:lang w:val="es-ES"/>
        </w:rPr>
        <w:t xml:space="preserve">para la importación de SAO y HFC </w:t>
      </w:r>
      <w:r w:rsidR="002A3FAD" w:rsidRPr="00336A8E">
        <w:rPr>
          <w:lang w:val="es-ES"/>
        </w:rPr>
        <w:t>solo</w:t>
      </w:r>
      <w:r w:rsidR="00794A1D" w:rsidRPr="00336A8E">
        <w:rPr>
          <w:lang w:val="es-ES"/>
        </w:rPr>
        <w:t xml:space="preserve"> se les solicita que faciliten información </w:t>
      </w:r>
      <w:r w:rsidR="001F2D3D" w:rsidRPr="00336A8E">
        <w:rPr>
          <w:lang w:val="es-ES"/>
        </w:rPr>
        <w:t xml:space="preserve">sobre las importaciones de alternativas como </w:t>
      </w:r>
      <w:r w:rsidR="00030D5F" w:rsidRPr="00336A8E">
        <w:rPr>
          <w:lang w:val="es-ES"/>
        </w:rPr>
        <w:t>el NH</w:t>
      </w:r>
      <w:r w:rsidR="00030D5F" w:rsidRPr="00336A8E">
        <w:rPr>
          <w:vertAlign w:val="subscript"/>
          <w:lang w:val="es-ES"/>
        </w:rPr>
        <w:t>3</w:t>
      </w:r>
      <w:r w:rsidR="00030D5F" w:rsidRPr="00336A8E">
        <w:rPr>
          <w:lang w:val="es-ES"/>
        </w:rPr>
        <w:t xml:space="preserve">, </w:t>
      </w:r>
      <w:r w:rsidR="00AF5661">
        <w:rPr>
          <w:lang w:val="es-ES"/>
        </w:rPr>
        <w:t>el CO</w:t>
      </w:r>
      <w:r w:rsidR="00AF5661" w:rsidRPr="00AF5661">
        <w:rPr>
          <w:vertAlign w:val="subscript"/>
          <w:lang w:val="es-ES"/>
        </w:rPr>
        <w:t>2</w:t>
      </w:r>
      <w:r w:rsidR="00AF5661">
        <w:rPr>
          <w:lang w:val="es-ES"/>
        </w:rPr>
        <w:t xml:space="preserve"> </w:t>
      </w:r>
      <w:r w:rsidR="00030D5F" w:rsidRPr="00336A8E">
        <w:rPr>
          <w:lang w:val="es-ES"/>
        </w:rPr>
        <w:t xml:space="preserve">y los HC </w:t>
      </w:r>
      <w:r w:rsidR="00794A1D" w:rsidRPr="00336A8E">
        <w:rPr>
          <w:lang w:val="es-ES"/>
        </w:rPr>
        <w:t xml:space="preserve">a la </w:t>
      </w:r>
      <w:r w:rsidR="00CE688F" w:rsidRPr="00336A8E">
        <w:rPr>
          <w:lang w:val="es-ES"/>
        </w:rPr>
        <w:t xml:space="preserve">DNO </w:t>
      </w:r>
      <w:r w:rsidR="00794A1D" w:rsidRPr="00336A8E">
        <w:rPr>
          <w:lang w:val="es-ES"/>
        </w:rPr>
        <w:t>con carácter voluntario.</w:t>
      </w:r>
    </w:p>
    <w:p w14:paraId="54898B81" w14:textId="77777777" w:rsidR="00CB0432" w:rsidRPr="00336A8E" w:rsidRDefault="00CB0432" w:rsidP="00CB0432">
      <w:pPr>
        <w:keepNext/>
        <w:suppressAutoHyphens/>
        <w:spacing w:before="240" w:after="240"/>
        <w:rPr>
          <w:u w:val="single"/>
          <w:lang w:val="es-ES"/>
        </w:rPr>
      </w:pPr>
      <w:r w:rsidRPr="00336A8E">
        <w:rPr>
          <w:u w:val="single"/>
          <w:lang w:val="es-ES"/>
        </w:rPr>
        <w:t>Estrategia de reducción para la etapa I del plan de aplicación de la Enmienda de Kigali relativa a los HFC</w:t>
      </w:r>
    </w:p>
    <w:p w14:paraId="3BB9C5D4" w14:textId="77777777" w:rsidR="00CB0432" w:rsidRPr="00EC7144" w:rsidRDefault="00CB0432" w:rsidP="00CB0432">
      <w:pPr>
        <w:keepNext/>
        <w:shd w:val="clear" w:color="auto" w:fill="FFFFFF" w:themeFill="background1"/>
        <w:suppressAutoHyphens/>
        <w:spacing w:before="240" w:after="240"/>
        <w:outlineLvl w:val="0"/>
        <w:rPr>
          <w:i/>
          <w:iCs/>
        </w:rPr>
      </w:pPr>
      <w:r w:rsidRPr="00EC7144">
        <w:rPr>
          <w:i/>
          <w:iCs/>
        </w:rPr>
        <w:t>Estrategia general</w:t>
      </w:r>
    </w:p>
    <w:p w14:paraId="1A103551" w14:textId="421A0294" w:rsidR="00775005" w:rsidRPr="00336A8E" w:rsidRDefault="00775005" w:rsidP="000F52F6">
      <w:pPr>
        <w:pStyle w:val="Heading1"/>
        <w:rPr>
          <w:lang w:val="es-ES"/>
        </w:rPr>
      </w:pPr>
      <w:r w:rsidRPr="00336A8E">
        <w:rPr>
          <w:lang w:val="es-ES"/>
        </w:rPr>
        <w:t xml:space="preserve">La fase I del PAK para Zambia se centrará en </w:t>
      </w:r>
      <w:r w:rsidR="00B52B42" w:rsidRPr="00336A8E">
        <w:rPr>
          <w:lang w:val="es-ES"/>
        </w:rPr>
        <w:t xml:space="preserve">la creación </w:t>
      </w:r>
      <w:r w:rsidR="000F52F6" w:rsidRPr="00336A8E">
        <w:rPr>
          <w:lang w:val="es-ES"/>
        </w:rPr>
        <w:t xml:space="preserve">de capacidad </w:t>
      </w:r>
      <w:r w:rsidR="00E8433B" w:rsidRPr="00336A8E">
        <w:rPr>
          <w:lang w:val="es-ES"/>
        </w:rPr>
        <w:t xml:space="preserve">en los sectores </w:t>
      </w:r>
      <w:r w:rsidR="00E82B60" w:rsidRPr="00336A8E">
        <w:rPr>
          <w:lang w:val="es-ES"/>
        </w:rPr>
        <w:t xml:space="preserve">del aire acondicionado residencial, </w:t>
      </w:r>
      <w:r w:rsidR="00E8433B" w:rsidRPr="00336A8E">
        <w:rPr>
          <w:lang w:val="es-ES"/>
        </w:rPr>
        <w:t>la refrigeración comercial y el servicio y mantenimiento de equipos de aire acondicionado para vehículos (MAC</w:t>
      </w:r>
      <w:r w:rsidR="000F52F6" w:rsidRPr="00336A8E">
        <w:rPr>
          <w:lang w:val="es-ES"/>
        </w:rPr>
        <w:t xml:space="preserve">), así como en </w:t>
      </w:r>
      <w:r w:rsidR="00B52B42" w:rsidRPr="00336A8E">
        <w:rPr>
          <w:lang w:val="es-ES"/>
        </w:rPr>
        <w:t>la formación</w:t>
      </w:r>
      <w:r w:rsidR="000F52F6" w:rsidRPr="00336A8E">
        <w:rPr>
          <w:lang w:val="es-ES"/>
        </w:rPr>
        <w:t>, la sensibilización, los proyectos</w:t>
      </w:r>
      <w:r w:rsidR="00B52B42" w:rsidRPr="00336A8E">
        <w:rPr>
          <w:lang w:val="es-ES"/>
        </w:rPr>
        <w:t xml:space="preserve"> de demostración y el apoyo a las asociaciones locales. </w:t>
      </w:r>
      <w:r w:rsidR="00C10ED0" w:rsidRPr="00336A8E">
        <w:rPr>
          <w:lang w:val="es-ES"/>
        </w:rPr>
        <w:t xml:space="preserve">Se espera que las actividades reduzcan el consumo mediante el refuerzo de la prevención de fugas y la recuperación en el mantenimiento (especialmente en los MAC y la refrigeración comercial e industrial), la aplicación del sistema de licencias y cuotas para frenar las importaciones de sustancias con alto potencial de calentamiento atmosférico (PCA), y la puesta en marcha de sistemas piloto con bajo PCA. </w:t>
      </w:r>
      <w:r w:rsidR="00900B47" w:rsidRPr="00336A8E">
        <w:rPr>
          <w:lang w:val="es-ES"/>
        </w:rPr>
        <w:t xml:space="preserve">Partiendo de los </w:t>
      </w:r>
      <w:r w:rsidR="009E3528" w:rsidRPr="00336A8E">
        <w:rPr>
          <w:lang w:val="es-ES"/>
        </w:rPr>
        <w:t xml:space="preserve">logros de </w:t>
      </w:r>
      <w:r w:rsidR="00900B47" w:rsidRPr="00336A8E">
        <w:rPr>
          <w:lang w:val="es-ES"/>
        </w:rPr>
        <w:t xml:space="preserve">las fases I y II del PGEH, </w:t>
      </w:r>
      <w:r w:rsidR="00DD08CD" w:rsidRPr="00336A8E">
        <w:rPr>
          <w:lang w:val="es-ES"/>
        </w:rPr>
        <w:t xml:space="preserve">el PAK </w:t>
      </w:r>
      <w:r w:rsidR="00382D4A" w:rsidRPr="00336A8E">
        <w:rPr>
          <w:lang w:val="es-ES"/>
        </w:rPr>
        <w:t>actualizará</w:t>
      </w:r>
      <w:r w:rsidR="00884E6F" w:rsidRPr="00336A8E">
        <w:rPr>
          <w:lang w:val="es-ES"/>
        </w:rPr>
        <w:t xml:space="preserve"> aún más </w:t>
      </w:r>
      <w:r w:rsidR="00382D4A" w:rsidRPr="00336A8E">
        <w:rPr>
          <w:lang w:val="es-ES"/>
        </w:rPr>
        <w:t>los códigos de prácticas y los planes de formación para personas técnicas de refrigeración y aire acondicionado</w:t>
      </w:r>
      <w:r w:rsidR="00802663" w:rsidRPr="00336A8E">
        <w:rPr>
          <w:lang w:val="es-ES"/>
        </w:rPr>
        <w:t xml:space="preserve">, </w:t>
      </w:r>
      <w:r w:rsidR="009E3528" w:rsidRPr="00336A8E">
        <w:rPr>
          <w:lang w:val="es-ES"/>
        </w:rPr>
        <w:t>actualizará el programa de formación aduanera</w:t>
      </w:r>
      <w:r w:rsidR="00FD2E8C" w:rsidRPr="00336A8E">
        <w:rPr>
          <w:lang w:val="es-ES"/>
        </w:rPr>
        <w:t xml:space="preserve">, </w:t>
      </w:r>
      <w:r w:rsidR="00C61634" w:rsidRPr="00336A8E">
        <w:rPr>
          <w:lang w:val="es-ES"/>
        </w:rPr>
        <w:t xml:space="preserve">reforzará el sistema de licencias y cupos de HFC, </w:t>
      </w:r>
      <w:r w:rsidR="001159D0" w:rsidRPr="00336A8E">
        <w:rPr>
          <w:lang w:val="es-ES"/>
        </w:rPr>
        <w:t xml:space="preserve">proporcionará herramientas y equipos para </w:t>
      </w:r>
      <w:r w:rsidR="00802663" w:rsidRPr="00336A8E">
        <w:rPr>
          <w:lang w:val="es-ES"/>
        </w:rPr>
        <w:t xml:space="preserve">los programas de formación, sensibilizará </w:t>
      </w:r>
      <w:r w:rsidR="0042241D" w:rsidRPr="00336A8E">
        <w:rPr>
          <w:lang w:val="es-ES"/>
        </w:rPr>
        <w:t xml:space="preserve">sobre la eliminación de HFC </w:t>
      </w:r>
      <w:r w:rsidR="00802663" w:rsidRPr="00336A8E">
        <w:rPr>
          <w:lang w:val="es-ES"/>
        </w:rPr>
        <w:t xml:space="preserve">entre </w:t>
      </w:r>
      <w:r w:rsidR="0042241D" w:rsidRPr="00336A8E">
        <w:rPr>
          <w:lang w:val="es-ES"/>
        </w:rPr>
        <w:t xml:space="preserve">importadores, empresas de mantenimiento </w:t>
      </w:r>
      <w:r w:rsidR="00802663" w:rsidRPr="00336A8E">
        <w:rPr>
          <w:lang w:val="es-ES"/>
        </w:rPr>
        <w:t xml:space="preserve">y otras </w:t>
      </w:r>
      <w:r w:rsidR="0042241D" w:rsidRPr="00336A8E">
        <w:rPr>
          <w:lang w:val="es-ES"/>
        </w:rPr>
        <w:t>partes interesadas</w:t>
      </w:r>
      <w:r w:rsidR="00795490" w:rsidRPr="00336A8E">
        <w:rPr>
          <w:lang w:val="es-ES"/>
        </w:rPr>
        <w:t xml:space="preserve">, llevará a cabo </w:t>
      </w:r>
      <w:r w:rsidR="006A32A8" w:rsidRPr="00336A8E">
        <w:rPr>
          <w:lang w:val="es-ES"/>
        </w:rPr>
        <w:t xml:space="preserve">y realizará el seguimiento de los resultados de </w:t>
      </w:r>
      <w:r w:rsidR="00795490" w:rsidRPr="00336A8E">
        <w:rPr>
          <w:lang w:val="es-ES"/>
        </w:rPr>
        <w:t>proyectos piloto en supermercados</w:t>
      </w:r>
      <w:r w:rsidR="00F70C58" w:rsidRPr="00336A8E">
        <w:rPr>
          <w:lang w:val="es-ES"/>
        </w:rPr>
        <w:t xml:space="preserve">, </w:t>
      </w:r>
      <w:r w:rsidR="008E19A2" w:rsidRPr="00336A8E">
        <w:rPr>
          <w:lang w:val="es-ES"/>
        </w:rPr>
        <w:t xml:space="preserve">y </w:t>
      </w:r>
      <w:r w:rsidR="00E51846" w:rsidRPr="00336A8E">
        <w:rPr>
          <w:lang w:val="es-ES"/>
        </w:rPr>
        <w:t xml:space="preserve">mejorará </w:t>
      </w:r>
      <w:r w:rsidR="00F70C58" w:rsidRPr="00336A8E">
        <w:rPr>
          <w:lang w:val="es-ES"/>
        </w:rPr>
        <w:t xml:space="preserve">la recuperación de refrigerantes </w:t>
      </w:r>
      <w:r w:rsidR="00E51846" w:rsidRPr="00336A8E">
        <w:rPr>
          <w:lang w:val="es-ES"/>
        </w:rPr>
        <w:t xml:space="preserve">en </w:t>
      </w:r>
      <w:r w:rsidR="00F70C58" w:rsidRPr="00336A8E">
        <w:rPr>
          <w:lang w:val="es-ES"/>
        </w:rPr>
        <w:t xml:space="preserve">el </w:t>
      </w:r>
      <w:r w:rsidR="00E2166B" w:rsidRPr="00336A8E">
        <w:rPr>
          <w:lang w:val="es-ES"/>
        </w:rPr>
        <w:t>sector</w:t>
      </w:r>
      <w:r w:rsidR="00F70C58" w:rsidRPr="00336A8E">
        <w:rPr>
          <w:lang w:val="es-ES"/>
        </w:rPr>
        <w:t xml:space="preserve"> de aire acondicionado para vehículos</w:t>
      </w:r>
      <w:r w:rsidR="008E19A2" w:rsidRPr="00336A8E">
        <w:rPr>
          <w:lang w:val="es-ES"/>
        </w:rPr>
        <w:t>.</w:t>
      </w:r>
      <w:r w:rsidR="00CF4F14" w:rsidRPr="00336A8E">
        <w:rPr>
          <w:lang w:val="es-ES"/>
        </w:rPr>
        <w:t xml:space="preserve"> La reducción propuesta </w:t>
      </w:r>
      <w:r w:rsidR="009845A1" w:rsidRPr="00336A8E">
        <w:rPr>
          <w:lang w:val="es-ES"/>
        </w:rPr>
        <w:t xml:space="preserve">del consumo de HFC que se pretende alcanzar </w:t>
      </w:r>
      <w:r w:rsidR="006B6E69" w:rsidRPr="00336A8E">
        <w:rPr>
          <w:lang w:val="es-ES"/>
        </w:rPr>
        <w:t xml:space="preserve">para 2029 </w:t>
      </w:r>
      <w:r w:rsidR="009845A1" w:rsidRPr="00336A8E">
        <w:rPr>
          <w:lang w:val="es-ES"/>
        </w:rPr>
        <w:t>asciende al 10% del nivel básico de consumo de HFC, es decir</w:t>
      </w:r>
      <w:r w:rsidR="006B6E69" w:rsidRPr="00336A8E">
        <w:rPr>
          <w:lang w:val="es-ES"/>
        </w:rPr>
        <w:t>,</w:t>
      </w:r>
      <w:r w:rsidR="006E1C4F" w:rsidRPr="00336A8E">
        <w:rPr>
          <w:lang w:val="es-ES"/>
        </w:rPr>
        <w:t xml:space="preserve"> 26</w:t>
      </w:r>
      <w:r w:rsidR="0017783E" w:rsidRPr="00336A8E">
        <w:rPr>
          <w:lang w:val="es-ES"/>
        </w:rPr>
        <w:t>,</w:t>
      </w:r>
      <w:r w:rsidR="006E1C4F" w:rsidRPr="00336A8E">
        <w:rPr>
          <w:lang w:val="es-ES"/>
        </w:rPr>
        <w:t>15 t o</w:t>
      </w:r>
      <w:r w:rsidR="0074008C" w:rsidRPr="00336A8E">
        <w:rPr>
          <w:lang w:val="es-ES"/>
        </w:rPr>
        <w:t xml:space="preserve"> 69</w:t>
      </w:r>
      <w:r w:rsidR="0017783E" w:rsidRPr="00336A8E">
        <w:rPr>
          <w:lang w:val="es-ES"/>
        </w:rPr>
        <w:t xml:space="preserve">.951 </w:t>
      </w:r>
      <w:r w:rsidR="00B94D0A" w:rsidRPr="00B94D0A">
        <w:rPr>
          <w:lang w:val="es-ES"/>
        </w:rPr>
        <w:t>toneladas de CO₂ equivalente</w:t>
      </w:r>
      <w:r w:rsidR="0074008C" w:rsidRPr="00336A8E">
        <w:rPr>
          <w:lang w:val="es-ES"/>
        </w:rPr>
        <w:t>.</w:t>
      </w:r>
    </w:p>
    <w:p w14:paraId="21B903FF" w14:textId="22726818" w:rsidR="00CB0432" w:rsidRPr="00EC7144" w:rsidRDefault="00CB0432" w:rsidP="006E053E">
      <w:pPr>
        <w:pStyle w:val="Heading1"/>
        <w:keepNext/>
        <w:numPr>
          <w:ilvl w:val="0"/>
          <w:numId w:val="0"/>
        </w:numPr>
        <w:spacing w:before="240"/>
        <w:rPr>
          <w:i/>
          <w:iCs/>
        </w:rPr>
      </w:pPr>
      <w:r w:rsidRPr="00EC7144">
        <w:rPr>
          <w:i/>
          <w:iCs/>
        </w:rPr>
        <w:t>Reducciones propuestas</w:t>
      </w:r>
    </w:p>
    <w:p w14:paraId="51DB2168" w14:textId="6641C28E" w:rsidR="00CB0432" w:rsidRPr="00336A8E" w:rsidRDefault="00D10A6E" w:rsidP="007674B9">
      <w:pPr>
        <w:pStyle w:val="Heading1"/>
        <w:rPr>
          <w:lang w:val="es-ES" w:eastAsia="en-CA"/>
        </w:rPr>
      </w:pPr>
      <w:r w:rsidRPr="00336A8E">
        <w:rPr>
          <w:lang w:val="es-ES" w:eastAsia="en-CA"/>
        </w:rPr>
        <w:t>Se prevé que el consumo anual de HFC entre</w:t>
      </w:r>
      <w:r w:rsidR="00731D69" w:rsidRPr="00336A8E">
        <w:rPr>
          <w:lang w:val="es-ES" w:eastAsia="en-CA"/>
        </w:rPr>
        <w:t xml:space="preserve"> 2025</w:t>
      </w:r>
      <w:r w:rsidR="006B5CD8" w:rsidRPr="00336A8E">
        <w:rPr>
          <w:lang w:val="es-ES" w:eastAsia="en-CA"/>
        </w:rPr>
        <w:t xml:space="preserve">–2030 </w:t>
      </w:r>
      <w:r w:rsidRPr="00336A8E">
        <w:rPr>
          <w:lang w:val="es-ES" w:eastAsia="en-CA"/>
        </w:rPr>
        <w:t xml:space="preserve">crezca a una tasa anualizada del 4,0 %. A este ritmo, el consumo en 2027 superaría los objetivos del Protocolo de Montreal si no se interviene. La etapa I del PAK propone controlar el crecimiento del consumo de HFC para lograr una reducción del 10 % respecto al nivel básico de referencia </w:t>
      </w:r>
      <w:r w:rsidR="004C5508" w:rsidRPr="00336A8E">
        <w:rPr>
          <w:lang w:val="es-ES" w:eastAsia="en-CA"/>
        </w:rPr>
        <w:t>(es decir, una reducción de</w:t>
      </w:r>
      <w:r w:rsidR="007C3EED" w:rsidRPr="00336A8E">
        <w:rPr>
          <w:lang w:val="es-ES" w:eastAsia="en-CA"/>
        </w:rPr>
        <w:t xml:space="preserve"> 69.951 </w:t>
      </w:r>
      <w:r w:rsidR="006925C6">
        <w:rPr>
          <w:lang w:val="es-ES" w:eastAsia="en-CA"/>
        </w:rPr>
        <w:t>toneladas de CO₂ equivalente</w:t>
      </w:r>
      <w:r w:rsidRPr="00336A8E">
        <w:rPr>
          <w:lang w:val="es-ES" w:eastAsia="en-CA"/>
        </w:rPr>
        <w:t xml:space="preserve"> con respecto a los niveles de moratoria</w:t>
      </w:r>
      <w:r w:rsidR="007C3EED" w:rsidRPr="00336A8E">
        <w:rPr>
          <w:lang w:val="es-ES" w:eastAsia="en-CA"/>
        </w:rPr>
        <w:t>)</w:t>
      </w:r>
      <w:r w:rsidRPr="00336A8E">
        <w:rPr>
          <w:lang w:val="es-ES" w:eastAsia="en-CA"/>
        </w:rPr>
        <w:t>. El cuadro</w:t>
      </w:r>
      <w:r w:rsidR="00DD2E4F" w:rsidRPr="00336A8E">
        <w:rPr>
          <w:lang w:val="es-ES" w:eastAsia="en-CA"/>
        </w:rPr>
        <w:t xml:space="preserve"> 6 </w:t>
      </w:r>
      <w:r w:rsidRPr="00336A8E">
        <w:rPr>
          <w:lang w:val="es-ES" w:eastAsia="en-CA"/>
        </w:rPr>
        <w:t>presenta los límites del Protocolo de Montreal, la previsión de consumo de HFC y las reducciones propuestas para el período</w:t>
      </w:r>
      <w:r w:rsidR="006B526B" w:rsidRPr="00336A8E">
        <w:rPr>
          <w:lang w:val="es-ES" w:eastAsia="en-CA"/>
        </w:rPr>
        <w:t xml:space="preserve"> 2024–2030</w:t>
      </w:r>
      <w:r w:rsidRPr="00336A8E">
        <w:rPr>
          <w:lang w:val="es-ES" w:eastAsia="en-CA"/>
        </w:rPr>
        <w:t>.</w:t>
      </w:r>
    </w:p>
    <w:p w14:paraId="5E9D6F77" w14:textId="5CC359EA" w:rsidR="00CB0432" w:rsidRPr="00336A8E" w:rsidRDefault="00CB0432" w:rsidP="00CB0432">
      <w:pPr>
        <w:keepNext/>
        <w:rPr>
          <w:b/>
          <w:bCs/>
          <w:lang w:val="es-ES"/>
        </w:rPr>
      </w:pPr>
      <w:r w:rsidRPr="00336A8E">
        <w:rPr>
          <w:b/>
          <w:bCs/>
          <w:lang w:val="es-ES"/>
        </w:rPr>
        <w:t>Cuadro</w:t>
      </w:r>
      <w:r w:rsidR="00DD2E4F" w:rsidRPr="00336A8E">
        <w:rPr>
          <w:b/>
          <w:bCs/>
          <w:lang w:val="es-ES"/>
        </w:rPr>
        <w:t xml:space="preserve"> 6</w:t>
      </w:r>
      <w:r w:rsidRPr="00336A8E">
        <w:rPr>
          <w:b/>
          <w:bCs/>
          <w:lang w:val="es-ES"/>
        </w:rPr>
        <w:t>. Consumo de HFC previsto en la hipótesis sin restricciones, límites del Protocolo de Montreal y reducciones de HFC propuestas en la etapa I (</w:t>
      </w:r>
      <w:r w:rsidR="00B94D0A" w:rsidRPr="00B94D0A">
        <w:rPr>
          <w:b/>
          <w:bCs/>
          <w:lang w:val="es-ES"/>
        </w:rPr>
        <w:t>toneladas de CO₂ equivalente</w:t>
      </w:r>
      <w:r w:rsidR="00B94D0A">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3"/>
        <w:gridCol w:w="883"/>
        <w:gridCol w:w="883"/>
        <w:gridCol w:w="883"/>
        <w:gridCol w:w="883"/>
        <w:gridCol w:w="883"/>
        <w:gridCol w:w="883"/>
        <w:gridCol w:w="879"/>
      </w:tblGrid>
      <w:tr w:rsidR="00C42DA1" w:rsidRPr="00EC7144" w14:paraId="392359A5" w14:textId="0ACF99D7" w:rsidTr="00CE76F0">
        <w:trPr>
          <w:trHeight w:val="50"/>
          <w:tblHeader/>
        </w:trPr>
        <w:tc>
          <w:tcPr>
            <w:tcW w:w="1697" w:type="pct"/>
            <w:shd w:val="clear" w:color="000000" w:fill="FFFFFF"/>
            <w:tcMar>
              <w:left w:w="72" w:type="dxa"/>
              <w:right w:w="72" w:type="dxa"/>
            </w:tcMar>
            <w:hideMark/>
          </w:tcPr>
          <w:p w14:paraId="58CA1C85" w14:textId="77777777" w:rsidR="00C42DA1" w:rsidRPr="00336A8E" w:rsidRDefault="00C42DA1" w:rsidP="004F09A2">
            <w:pPr>
              <w:spacing w:before="20" w:after="20"/>
              <w:jc w:val="left"/>
              <w:rPr>
                <w:color w:val="000000"/>
                <w:sz w:val="20"/>
                <w:lang w:val="es-ES"/>
              </w:rPr>
            </w:pPr>
          </w:p>
        </w:tc>
        <w:tc>
          <w:tcPr>
            <w:tcW w:w="472" w:type="pct"/>
          </w:tcPr>
          <w:p w14:paraId="2E3C7779" w14:textId="0580D998" w:rsidR="00C42DA1" w:rsidRPr="00EC7144" w:rsidRDefault="00C42DA1" w:rsidP="004F09A2">
            <w:pPr>
              <w:spacing w:before="20" w:after="20"/>
              <w:jc w:val="center"/>
              <w:rPr>
                <w:b/>
                <w:sz w:val="20"/>
              </w:rPr>
            </w:pPr>
            <w:r w:rsidRPr="00EC7144">
              <w:rPr>
                <w:b/>
                <w:sz w:val="20"/>
              </w:rPr>
              <w:t>2024</w:t>
            </w:r>
          </w:p>
        </w:tc>
        <w:tc>
          <w:tcPr>
            <w:tcW w:w="472" w:type="pct"/>
          </w:tcPr>
          <w:p w14:paraId="1082AF6F" w14:textId="0EA36A94" w:rsidR="00C42DA1" w:rsidRPr="00EC7144" w:rsidRDefault="00C42DA1" w:rsidP="004F09A2">
            <w:pPr>
              <w:spacing w:before="20" w:after="20"/>
              <w:jc w:val="center"/>
              <w:rPr>
                <w:b/>
                <w:sz w:val="20"/>
              </w:rPr>
            </w:pPr>
            <w:r w:rsidRPr="00EC7144">
              <w:rPr>
                <w:b/>
                <w:sz w:val="20"/>
              </w:rPr>
              <w:t>2025</w:t>
            </w:r>
          </w:p>
        </w:tc>
        <w:tc>
          <w:tcPr>
            <w:tcW w:w="472" w:type="pct"/>
            <w:tcMar>
              <w:left w:w="72" w:type="dxa"/>
              <w:right w:w="72" w:type="dxa"/>
            </w:tcMar>
            <w:hideMark/>
          </w:tcPr>
          <w:p w14:paraId="5CB4F08F" w14:textId="088FD247" w:rsidR="00C42DA1" w:rsidRPr="00EC7144" w:rsidRDefault="00C42DA1" w:rsidP="004F09A2">
            <w:pPr>
              <w:spacing w:before="20" w:after="20"/>
              <w:jc w:val="center"/>
              <w:rPr>
                <w:b/>
                <w:color w:val="000000"/>
                <w:sz w:val="20"/>
              </w:rPr>
            </w:pPr>
            <w:r w:rsidRPr="00EC7144">
              <w:rPr>
                <w:b/>
                <w:sz w:val="20"/>
              </w:rPr>
              <w:t>2026</w:t>
            </w:r>
          </w:p>
        </w:tc>
        <w:tc>
          <w:tcPr>
            <w:tcW w:w="472" w:type="pct"/>
            <w:tcMar>
              <w:left w:w="72" w:type="dxa"/>
              <w:right w:w="72" w:type="dxa"/>
            </w:tcMar>
            <w:hideMark/>
          </w:tcPr>
          <w:p w14:paraId="247D7A6A" w14:textId="77777777" w:rsidR="00C42DA1" w:rsidRPr="00EC7144" w:rsidRDefault="00C42DA1" w:rsidP="004F09A2">
            <w:pPr>
              <w:spacing w:before="20" w:after="20"/>
              <w:jc w:val="center"/>
              <w:rPr>
                <w:b/>
                <w:color w:val="000000"/>
                <w:sz w:val="20"/>
              </w:rPr>
            </w:pPr>
            <w:r w:rsidRPr="00EC7144">
              <w:rPr>
                <w:b/>
                <w:sz w:val="20"/>
              </w:rPr>
              <w:t>2027</w:t>
            </w:r>
          </w:p>
        </w:tc>
        <w:tc>
          <w:tcPr>
            <w:tcW w:w="472" w:type="pct"/>
            <w:tcMar>
              <w:left w:w="72" w:type="dxa"/>
              <w:right w:w="72" w:type="dxa"/>
            </w:tcMar>
            <w:hideMark/>
          </w:tcPr>
          <w:p w14:paraId="7CCDED86" w14:textId="77777777" w:rsidR="00C42DA1" w:rsidRPr="00EC7144" w:rsidRDefault="00C42DA1" w:rsidP="004F09A2">
            <w:pPr>
              <w:spacing w:before="20" w:after="20"/>
              <w:jc w:val="center"/>
              <w:rPr>
                <w:b/>
                <w:color w:val="000000"/>
                <w:sz w:val="20"/>
              </w:rPr>
            </w:pPr>
            <w:r w:rsidRPr="00EC7144">
              <w:rPr>
                <w:b/>
                <w:sz w:val="20"/>
              </w:rPr>
              <w:t>2028</w:t>
            </w:r>
          </w:p>
        </w:tc>
        <w:tc>
          <w:tcPr>
            <w:tcW w:w="472" w:type="pct"/>
            <w:tcMar>
              <w:left w:w="72" w:type="dxa"/>
              <w:right w:w="72" w:type="dxa"/>
            </w:tcMar>
            <w:hideMark/>
          </w:tcPr>
          <w:p w14:paraId="031E36A7" w14:textId="77777777" w:rsidR="00C42DA1" w:rsidRPr="00EC7144" w:rsidRDefault="00C42DA1" w:rsidP="004F09A2">
            <w:pPr>
              <w:spacing w:before="20" w:after="20"/>
              <w:jc w:val="center"/>
              <w:rPr>
                <w:b/>
                <w:color w:val="000000"/>
                <w:sz w:val="20"/>
              </w:rPr>
            </w:pPr>
            <w:r w:rsidRPr="00EC7144">
              <w:rPr>
                <w:b/>
                <w:sz w:val="20"/>
              </w:rPr>
              <w:t>2029</w:t>
            </w:r>
          </w:p>
        </w:tc>
        <w:tc>
          <w:tcPr>
            <w:tcW w:w="470" w:type="pct"/>
          </w:tcPr>
          <w:p w14:paraId="594D7916" w14:textId="2B50C213" w:rsidR="00C42DA1" w:rsidRPr="00EC7144" w:rsidRDefault="00C42DA1" w:rsidP="004F09A2">
            <w:pPr>
              <w:spacing w:before="20" w:after="20"/>
              <w:jc w:val="center"/>
              <w:rPr>
                <w:b/>
                <w:sz w:val="20"/>
              </w:rPr>
            </w:pPr>
            <w:r w:rsidRPr="00EC7144">
              <w:rPr>
                <w:b/>
                <w:sz w:val="20"/>
              </w:rPr>
              <w:t>2030</w:t>
            </w:r>
          </w:p>
        </w:tc>
      </w:tr>
      <w:tr w:rsidR="00C42DA1" w:rsidRPr="00EC7144" w14:paraId="4F9EFD3B" w14:textId="2B6CAE53" w:rsidTr="00CE76F0">
        <w:trPr>
          <w:trHeight w:val="123"/>
        </w:trPr>
        <w:tc>
          <w:tcPr>
            <w:tcW w:w="1697" w:type="pct"/>
            <w:shd w:val="clear" w:color="000000" w:fill="FFFFFF"/>
            <w:tcMar>
              <w:left w:w="72" w:type="dxa"/>
              <w:right w:w="72" w:type="dxa"/>
            </w:tcMar>
            <w:hideMark/>
          </w:tcPr>
          <w:p w14:paraId="1C32D288" w14:textId="276B7FD4" w:rsidR="00C42DA1" w:rsidRPr="00336A8E" w:rsidRDefault="00C42DA1" w:rsidP="004F09A2">
            <w:pPr>
              <w:spacing w:before="20" w:after="20"/>
              <w:jc w:val="left"/>
              <w:rPr>
                <w:color w:val="000000"/>
                <w:sz w:val="20"/>
                <w:lang w:val="es-ES"/>
              </w:rPr>
            </w:pPr>
            <w:r w:rsidRPr="00336A8E">
              <w:rPr>
                <w:sz w:val="20"/>
                <w:lang w:val="es-ES"/>
              </w:rPr>
              <w:t xml:space="preserve">Consumo de HFC previsto </w:t>
            </w:r>
            <w:r w:rsidRPr="00336A8E">
              <w:rPr>
                <w:sz w:val="20"/>
                <w:szCs w:val="20"/>
                <w:lang w:val="es-ES" w:eastAsia="zh-CN"/>
              </w:rPr>
              <w:t xml:space="preserve">con una </w:t>
            </w:r>
            <w:r w:rsidRPr="00336A8E">
              <w:rPr>
                <w:sz w:val="20"/>
                <w:lang w:val="es-ES"/>
              </w:rPr>
              <w:t xml:space="preserve">tasa de crecimiento anual del 4 </w:t>
            </w:r>
            <w:r w:rsidRPr="00336A8E">
              <w:rPr>
                <w:sz w:val="20"/>
                <w:szCs w:val="20"/>
                <w:lang w:val="es-ES" w:eastAsia="zh-CN"/>
              </w:rPr>
              <w:t>%*</w:t>
            </w:r>
          </w:p>
        </w:tc>
        <w:tc>
          <w:tcPr>
            <w:tcW w:w="472" w:type="pct"/>
          </w:tcPr>
          <w:p w14:paraId="7FF26BF1" w14:textId="549F8E69" w:rsidR="00C42DA1" w:rsidRPr="00EC7144" w:rsidRDefault="00C42DA1" w:rsidP="004F09A2">
            <w:pPr>
              <w:spacing w:before="20" w:after="20"/>
              <w:jc w:val="right"/>
              <w:rPr>
                <w:sz w:val="20"/>
              </w:rPr>
            </w:pPr>
            <w:r w:rsidRPr="00EC7144">
              <w:rPr>
                <w:sz w:val="20"/>
              </w:rPr>
              <w:t>616.171</w:t>
            </w:r>
          </w:p>
        </w:tc>
        <w:tc>
          <w:tcPr>
            <w:tcW w:w="472" w:type="pct"/>
          </w:tcPr>
          <w:p w14:paraId="51BBC73C" w14:textId="197A3290" w:rsidR="00C42DA1" w:rsidRPr="00EC7144" w:rsidRDefault="00C42DA1" w:rsidP="004F09A2">
            <w:pPr>
              <w:spacing w:before="20" w:after="20"/>
              <w:jc w:val="right"/>
              <w:rPr>
                <w:sz w:val="20"/>
              </w:rPr>
            </w:pPr>
            <w:r w:rsidRPr="00EC7144">
              <w:rPr>
                <w:sz w:val="20"/>
              </w:rPr>
              <w:t>657.092</w:t>
            </w:r>
          </w:p>
        </w:tc>
        <w:tc>
          <w:tcPr>
            <w:tcW w:w="472" w:type="pct"/>
            <w:tcMar>
              <w:left w:w="72" w:type="dxa"/>
              <w:right w:w="72" w:type="dxa"/>
            </w:tcMar>
          </w:tcPr>
          <w:p w14:paraId="64C36FBD" w14:textId="4DEE8045" w:rsidR="00C42DA1" w:rsidRPr="00EC7144" w:rsidRDefault="00C42DA1" w:rsidP="004F09A2">
            <w:pPr>
              <w:spacing w:before="20" w:after="20"/>
              <w:jc w:val="right"/>
              <w:rPr>
                <w:color w:val="000000"/>
                <w:sz w:val="20"/>
              </w:rPr>
            </w:pPr>
            <w:r w:rsidRPr="00EC7144">
              <w:rPr>
                <w:sz w:val="20"/>
              </w:rPr>
              <w:t>682.725</w:t>
            </w:r>
          </w:p>
        </w:tc>
        <w:tc>
          <w:tcPr>
            <w:tcW w:w="472" w:type="pct"/>
            <w:tcMar>
              <w:left w:w="72" w:type="dxa"/>
              <w:right w:w="72" w:type="dxa"/>
            </w:tcMar>
          </w:tcPr>
          <w:p w14:paraId="38A298AD" w14:textId="2553E07B" w:rsidR="00C42DA1" w:rsidRPr="00EC7144" w:rsidRDefault="00C42DA1" w:rsidP="004F09A2">
            <w:pPr>
              <w:spacing w:before="20" w:after="20"/>
              <w:jc w:val="right"/>
              <w:rPr>
                <w:color w:val="000000"/>
                <w:sz w:val="20"/>
              </w:rPr>
            </w:pPr>
            <w:r w:rsidRPr="00EC7144">
              <w:rPr>
                <w:sz w:val="20"/>
              </w:rPr>
              <w:t>709.383</w:t>
            </w:r>
          </w:p>
        </w:tc>
        <w:tc>
          <w:tcPr>
            <w:tcW w:w="472" w:type="pct"/>
            <w:tcMar>
              <w:left w:w="72" w:type="dxa"/>
              <w:right w:w="72" w:type="dxa"/>
            </w:tcMar>
          </w:tcPr>
          <w:p w14:paraId="50C7F7B8" w14:textId="1DD79DF6" w:rsidR="00C42DA1" w:rsidRPr="00EC7144" w:rsidRDefault="00C42DA1" w:rsidP="004F09A2">
            <w:pPr>
              <w:spacing w:before="20" w:after="20"/>
              <w:jc w:val="right"/>
              <w:rPr>
                <w:color w:val="000000"/>
                <w:sz w:val="20"/>
              </w:rPr>
            </w:pPr>
            <w:r w:rsidRPr="00EC7144">
              <w:rPr>
                <w:sz w:val="20"/>
              </w:rPr>
              <w:t>737.107</w:t>
            </w:r>
          </w:p>
        </w:tc>
        <w:tc>
          <w:tcPr>
            <w:tcW w:w="472" w:type="pct"/>
            <w:tcMar>
              <w:left w:w="72" w:type="dxa"/>
              <w:right w:w="72" w:type="dxa"/>
            </w:tcMar>
          </w:tcPr>
          <w:p w14:paraId="227723A4" w14:textId="73D3A095" w:rsidR="00C42DA1" w:rsidRPr="00EC7144" w:rsidRDefault="00C42DA1" w:rsidP="004F09A2">
            <w:pPr>
              <w:spacing w:before="20" w:after="20"/>
              <w:jc w:val="right"/>
              <w:rPr>
                <w:color w:val="000000"/>
                <w:sz w:val="20"/>
              </w:rPr>
            </w:pPr>
            <w:r w:rsidRPr="00EC7144">
              <w:rPr>
                <w:sz w:val="20"/>
              </w:rPr>
              <w:t>765.940</w:t>
            </w:r>
          </w:p>
        </w:tc>
        <w:tc>
          <w:tcPr>
            <w:tcW w:w="470" w:type="pct"/>
          </w:tcPr>
          <w:p w14:paraId="036871D5" w14:textId="49973090" w:rsidR="00C42DA1" w:rsidRPr="00EC7144" w:rsidRDefault="00F86CCF" w:rsidP="004F09A2">
            <w:pPr>
              <w:spacing w:before="20" w:after="20"/>
              <w:jc w:val="right"/>
              <w:rPr>
                <w:sz w:val="20"/>
              </w:rPr>
            </w:pPr>
            <w:r w:rsidRPr="00EC7144">
              <w:rPr>
                <w:sz w:val="20"/>
              </w:rPr>
              <w:t>795</w:t>
            </w:r>
            <w:r w:rsidR="009607D3" w:rsidRPr="00EC7144">
              <w:rPr>
                <w:sz w:val="20"/>
              </w:rPr>
              <w:t>.927</w:t>
            </w:r>
          </w:p>
        </w:tc>
      </w:tr>
      <w:tr w:rsidR="00C42DA1" w:rsidRPr="00EC7144" w14:paraId="7C26F5E9" w14:textId="0238F53E" w:rsidTr="00CE76F0">
        <w:trPr>
          <w:trHeight w:val="191"/>
        </w:trPr>
        <w:tc>
          <w:tcPr>
            <w:tcW w:w="1697" w:type="pct"/>
            <w:shd w:val="clear" w:color="000000" w:fill="FFFFFF"/>
            <w:tcMar>
              <w:left w:w="72" w:type="dxa"/>
              <w:right w:w="72" w:type="dxa"/>
            </w:tcMar>
            <w:hideMark/>
          </w:tcPr>
          <w:p w14:paraId="2165922F" w14:textId="77777777" w:rsidR="00C42DA1" w:rsidRPr="00336A8E" w:rsidRDefault="00C42DA1" w:rsidP="004F09A2">
            <w:pPr>
              <w:spacing w:before="20" w:after="20"/>
              <w:jc w:val="left"/>
              <w:rPr>
                <w:color w:val="000000"/>
                <w:sz w:val="20"/>
                <w:lang w:val="es-ES"/>
              </w:rPr>
            </w:pPr>
            <w:r w:rsidRPr="00336A8E">
              <w:rPr>
                <w:sz w:val="20"/>
                <w:lang w:val="es-ES"/>
              </w:rPr>
              <w:t>Límites del consumo de HFC del Protocolo de Montreal</w:t>
            </w:r>
          </w:p>
        </w:tc>
        <w:tc>
          <w:tcPr>
            <w:tcW w:w="472" w:type="pct"/>
          </w:tcPr>
          <w:p w14:paraId="2A49DBD5" w14:textId="41FC8B72" w:rsidR="00C42DA1" w:rsidRPr="00EC7144" w:rsidRDefault="00C42DA1" w:rsidP="004F09A2">
            <w:pPr>
              <w:spacing w:before="20" w:after="20"/>
              <w:jc w:val="right"/>
              <w:rPr>
                <w:sz w:val="20"/>
              </w:rPr>
            </w:pPr>
            <w:r w:rsidRPr="00EC7144">
              <w:rPr>
                <w:sz w:val="20"/>
              </w:rPr>
              <w:t>699.513</w:t>
            </w:r>
          </w:p>
        </w:tc>
        <w:tc>
          <w:tcPr>
            <w:tcW w:w="472" w:type="pct"/>
          </w:tcPr>
          <w:p w14:paraId="66F7C836" w14:textId="7F0CD4BA"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50A5CF11" w14:textId="171A4C8F"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0405AFA6" w14:textId="447609A1"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69301911" w14:textId="7F5C2F10"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753E8FFE" w14:textId="0E868741" w:rsidR="00C42DA1" w:rsidRPr="00EC7144" w:rsidRDefault="00C42DA1" w:rsidP="004F09A2">
            <w:pPr>
              <w:spacing w:before="20" w:after="20"/>
              <w:jc w:val="right"/>
              <w:rPr>
                <w:color w:val="000000"/>
                <w:sz w:val="20"/>
              </w:rPr>
            </w:pPr>
            <w:r w:rsidRPr="00EC7144">
              <w:rPr>
                <w:sz w:val="20"/>
              </w:rPr>
              <w:t>629.562</w:t>
            </w:r>
          </w:p>
        </w:tc>
        <w:tc>
          <w:tcPr>
            <w:tcW w:w="470" w:type="pct"/>
          </w:tcPr>
          <w:p w14:paraId="5E24FE53" w14:textId="339C30AE" w:rsidR="00C42DA1" w:rsidRPr="00EC7144" w:rsidRDefault="009607D3" w:rsidP="004F09A2">
            <w:pPr>
              <w:spacing w:before="20" w:after="20"/>
              <w:jc w:val="right"/>
              <w:rPr>
                <w:sz w:val="20"/>
              </w:rPr>
            </w:pPr>
            <w:r w:rsidRPr="00EC7144">
              <w:rPr>
                <w:sz w:val="20"/>
              </w:rPr>
              <w:t>629.562</w:t>
            </w:r>
          </w:p>
        </w:tc>
      </w:tr>
      <w:tr w:rsidR="00C42DA1" w:rsidRPr="00EC7144" w14:paraId="19E55097" w14:textId="26E1DD13" w:rsidTr="00CE76F0">
        <w:trPr>
          <w:trHeight w:val="50"/>
        </w:trPr>
        <w:tc>
          <w:tcPr>
            <w:tcW w:w="1697" w:type="pct"/>
            <w:shd w:val="clear" w:color="000000" w:fill="FFFFFF"/>
            <w:tcMar>
              <w:left w:w="72" w:type="dxa"/>
              <w:right w:w="72" w:type="dxa"/>
            </w:tcMar>
          </w:tcPr>
          <w:p w14:paraId="7DB4E88C" w14:textId="77777777" w:rsidR="00C42DA1" w:rsidRPr="00336A8E" w:rsidRDefault="00C42DA1" w:rsidP="004F09A2">
            <w:pPr>
              <w:spacing w:before="20" w:after="20"/>
              <w:jc w:val="left"/>
              <w:rPr>
                <w:sz w:val="20"/>
                <w:lang w:val="es-ES"/>
              </w:rPr>
            </w:pPr>
            <w:r w:rsidRPr="00336A8E">
              <w:rPr>
                <w:sz w:val="20"/>
                <w:szCs w:val="20"/>
                <w:lang w:val="es-ES" w:eastAsia="zh-CN"/>
              </w:rPr>
              <w:t>Niveles</w:t>
            </w:r>
            <w:r w:rsidRPr="00336A8E">
              <w:rPr>
                <w:sz w:val="20"/>
                <w:lang w:val="es-ES"/>
              </w:rPr>
              <w:t xml:space="preserve"> de consumo de HFC </w:t>
            </w:r>
            <w:r w:rsidRPr="00336A8E">
              <w:rPr>
                <w:sz w:val="20"/>
                <w:szCs w:val="20"/>
                <w:lang w:val="es-ES" w:eastAsia="zh-CN"/>
              </w:rPr>
              <w:t xml:space="preserve">propuestos </w:t>
            </w:r>
            <w:r w:rsidRPr="00336A8E">
              <w:rPr>
                <w:sz w:val="20"/>
                <w:lang w:val="es-ES"/>
              </w:rPr>
              <w:t>en el PAK</w:t>
            </w:r>
          </w:p>
        </w:tc>
        <w:tc>
          <w:tcPr>
            <w:tcW w:w="472" w:type="pct"/>
          </w:tcPr>
          <w:p w14:paraId="11BF1070" w14:textId="5FB37318" w:rsidR="00C42DA1" w:rsidRPr="00EC7144" w:rsidRDefault="00C42DA1" w:rsidP="00812B2D">
            <w:pPr>
              <w:spacing w:before="20" w:after="20"/>
              <w:jc w:val="center"/>
              <w:rPr>
                <w:sz w:val="20"/>
              </w:rPr>
            </w:pPr>
            <w:r w:rsidRPr="00EC7144">
              <w:rPr>
                <w:sz w:val="20"/>
              </w:rPr>
              <w:t>n.a.</w:t>
            </w:r>
          </w:p>
        </w:tc>
        <w:tc>
          <w:tcPr>
            <w:tcW w:w="472" w:type="pct"/>
          </w:tcPr>
          <w:p w14:paraId="3465F4D3" w14:textId="442CB41D" w:rsidR="00C42DA1" w:rsidRPr="00EC7144" w:rsidRDefault="00C42DA1" w:rsidP="00812B2D">
            <w:pPr>
              <w:spacing w:before="20" w:after="20"/>
              <w:jc w:val="center"/>
              <w:rPr>
                <w:sz w:val="20"/>
              </w:rPr>
            </w:pPr>
            <w:r w:rsidRPr="00EC7144">
              <w:rPr>
                <w:sz w:val="20"/>
              </w:rPr>
              <w:t>n.a.</w:t>
            </w:r>
          </w:p>
        </w:tc>
        <w:tc>
          <w:tcPr>
            <w:tcW w:w="472" w:type="pct"/>
            <w:tcMar>
              <w:left w:w="72" w:type="dxa"/>
              <w:right w:w="72" w:type="dxa"/>
            </w:tcMar>
          </w:tcPr>
          <w:p w14:paraId="204A3B45" w14:textId="7CC533ED"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5AD09C02" w14:textId="3B02FC1D"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0FFDDFAE" w14:textId="7C8EA917"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197ADFB8" w14:textId="7B472D5E" w:rsidR="00C42DA1" w:rsidRPr="00EC7144" w:rsidRDefault="00C42DA1" w:rsidP="004F09A2">
            <w:pPr>
              <w:spacing w:before="20" w:after="20"/>
              <w:jc w:val="right"/>
              <w:rPr>
                <w:sz w:val="20"/>
              </w:rPr>
            </w:pPr>
            <w:r w:rsidRPr="00EC7144">
              <w:rPr>
                <w:sz w:val="20"/>
              </w:rPr>
              <w:t>629.562</w:t>
            </w:r>
          </w:p>
        </w:tc>
        <w:tc>
          <w:tcPr>
            <w:tcW w:w="470" w:type="pct"/>
          </w:tcPr>
          <w:p w14:paraId="41EAE7F6" w14:textId="64CFBA97" w:rsidR="00C42DA1" w:rsidRPr="00EC7144" w:rsidRDefault="009607D3" w:rsidP="004F09A2">
            <w:pPr>
              <w:spacing w:before="20" w:after="20"/>
              <w:jc w:val="right"/>
              <w:rPr>
                <w:sz w:val="20"/>
              </w:rPr>
            </w:pPr>
            <w:r w:rsidRPr="00EC7144">
              <w:rPr>
                <w:sz w:val="20"/>
              </w:rPr>
              <w:t>629.562</w:t>
            </w:r>
          </w:p>
        </w:tc>
      </w:tr>
      <w:tr w:rsidR="00C42DA1" w:rsidRPr="00EC7144" w14:paraId="1140A03D" w14:textId="3357E0DB" w:rsidTr="00CE76F0">
        <w:trPr>
          <w:trHeight w:val="88"/>
        </w:trPr>
        <w:tc>
          <w:tcPr>
            <w:tcW w:w="1697" w:type="pct"/>
            <w:shd w:val="clear" w:color="000000" w:fill="FFFFFF"/>
            <w:tcMar>
              <w:left w:w="72" w:type="dxa"/>
              <w:right w:w="72" w:type="dxa"/>
            </w:tcMar>
          </w:tcPr>
          <w:p w14:paraId="0D5173EB" w14:textId="77777777" w:rsidR="00C42DA1" w:rsidRPr="00336A8E" w:rsidRDefault="00C42DA1" w:rsidP="004F09A2">
            <w:pPr>
              <w:spacing w:before="20" w:after="20"/>
              <w:jc w:val="left"/>
              <w:rPr>
                <w:sz w:val="20"/>
                <w:lang w:val="es-ES"/>
              </w:rPr>
            </w:pPr>
            <w:r w:rsidRPr="00336A8E">
              <w:rPr>
                <w:sz w:val="20"/>
                <w:szCs w:val="20"/>
                <w:lang w:val="es-ES" w:eastAsia="zh-CN"/>
              </w:rPr>
              <w:t>Reducciones</w:t>
            </w:r>
            <w:r w:rsidRPr="00336A8E">
              <w:rPr>
                <w:sz w:val="20"/>
                <w:lang w:val="es-ES"/>
              </w:rPr>
              <w:t xml:space="preserve"> propuestas </w:t>
            </w:r>
            <w:r w:rsidRPr="00336A8E">
              <w:rPr>
                <w:sz w:val="20"/>
                <w:szCs w:val="20"/>
                <w:lang w:val="es-ES" w:eastAsia="zh-CN"/>
              </w:rPr>
              <w:t xml:space="preserve">con respecto a la </w:t>
            </w:r>
            <w:r w:rsidRPr="00336A8E">
              <w:rPr>
                <w:sz w:val="20"/>
                <w:lang w:val="es-ES"/>
              </w:rPr>
              <w:t>base de consumo de HFC (%)</w:t>
            </w:r>
          </w:p>
        </w:tc>
        <w:tc>
          <w:tcPr>
            <w:tcW w:w="472" w:type="pct"/>
          </w:tcPr>
          <w:p w14:paraId="43B93AB5" w14:textId="3E013734" w:rsidR="00C42DA1" w:rsidRPr="00EC7144" w:rsidRDefault="00C42DA1" w:rsidP="007036CB">
            <w:pPr>
              <w:spacing w:before="20" w:after="20"/>
              <w:jc w:val="center"/>
              <w:rPr>
                <w:sz w:val="20"/>
              </w:rPr>
            </w:pPr>
            <w:r w:rsidRPr="00EC7144">
              <w:rPr>
                <w:sz w:val="20"/>
              </w:rPr>
              <w:t>n.a.</w:t>
            </w:r>
          </w:p>
        </w:tc>
        <w:tc>
          <w:tcPr>
            <w:tcW w:w="472" w:type="pct"/>
          </w:tcPr>
          <w:p w14:paraId="7D1F7110" w14:textId="50BB484A" w:rsidR="00C42DA1" w:rsidRPr="00EC7144" w:rsidRDefault="00C42DA1" w:rsidP="007036CB">
            <w:pPr>
              <w:spacing w:before="20" w:after="20"/>
              <w:jc w:val="center"/>
              <w:rPr>
                <w:sz w:val="20"/>
              </w:rPr>
            </w:pPr>
            <w:r w:rsidRPr="00EC7144">
              <w:rPr>
                <w:sz w:val="20"/>
              </w:rPr>
              <w:t>n.a.</w:t>
            </w:r>
          </w:p>
        </w:tc>
        <w:tc>
          <w:tcPr>
            <w:tcW w:w="472" w:type="pct"/>
            <w:tcMar>
              <w:left w:w="72" w:type="dxa"/>
              <w:right w:w="72" w:type="dxa"/>
            </w:tcMar>
          </w:tcPr>
          <w:p w14:paraId="08D8C7A8" w14:textId="124F092B" w:rsidR="00C42DA1" w:rsidRPr="00EC7144" w:rsidRDefault="00C42DA1" w:rsidP="00B56555">
            <w:pPr>
              <w:spacing w:before="20" w:after="20"/>
              <w:jc w:val="center"/>
              <w:rPr>
                <w:sz w:val="20"/>
              </w:rPr>
            </w:pPr>
            <w:r w:rsidRPr="00EC7144">
              <w:rPr>
                <w:sz w:val="20"/>
              </w:rPr>
              <w:t>0,00</w:t>
            </w:r>
          </w:p>
        </w:tc>
        <w:tc>
          <w:tcPr>
            <w:tcW w:w="472" w:type="pct"/>
            <w:tcMar>
              <w:left w:w="72" w:type="dxa"/>
              <w:right w:w="72" w:type="dxa"/>
            </w:tcMar>
          </w:tcPr>
          <w:p w14:paraId="7F701DDE" w14:textId="54FDEFD0" w:rsidR="00C42DA1" w:rsidRPr="00EC7144" w:rsidRDefault="00C42DA1" w:rsidP="00B56555">
            <w:pPr>
              <w:spacing w:before="20" w:after="20"/>
              <w:jc w:val="center"/>
              <w:rPr>
                <w:sz w:val="20"/>
              </w:rPr>
            </w:pPr>
            <w:r w:rsidRPr="00EC7144">
              <w:rPr>
                <w:sz w:val="20"/>
              </w:rPr>
              <w:t>0,00</w:t>
            </w:r>
          </w:p>
        </w:tc>
        <w:tc>
          <w:tcPr>
            <w:tcW w:w="472" w:type="pct"/>
            <w:tcMar>
              <w:left w:w="72" w:type="dxa"/>
              <w:right w:w="72" w:type="dxa"/>
            </w:tcMar>
          </w:tcPr>
          <w:p w14:paraId="0B36C370" w14:textId="320E9D0A" w:rsidR="00C42DA1" w:rsidRPr="00EC7144" w:rsidRDefault="00C42DA1" w:rsidP="00B56555">
            <w:pPr>
              <w:spacing w:before="20" w:after="20"/>
              <w:jc w:val="center"/>
              <w:rPr>
                <w:sz w:val="20"/>
              </w:rPr>
            </w:pPr>
            <w:r w:rsidRPr="00EC7144">
              <w:rPr>
                <w:sz w:val="20"/>
              </w:rPr>
              <w:t>0,00</w:t>
            </w:r>
          </w:p>
        </w:tc>
        <w:tc>
          <w:tcPr>
            <w:tcW w:w="472" w:type="pct"/>
            <w:tcMar>
              <w:left w:w="72" w:type="dxa"/>
              <w:right w:w="72" w:type="dxa"/>
            </w:tcMar>
          </w:tcPr>
          <w:p w14:paraId="4EF467D8" w14:textId="5720EECF" w:rsidR="00C42DA1" w:rsidRPr="00EC7144" w:rsidRDefault="00C42DA1" w:rsidP="00B56555">
            <w:pPr>
              <w:spacing w:before="20" w:after="20"/>
              <w:jc w:val="center"/>
              <w:rPr>
                <w:sz w:val="20"/>
              </w:rPr>
            </w:pPr>
            <w:r w:rsidRPr="00EC7144">
              <w:rPr>
                <w:sz w:val="20"/>
              </w:rPr>
              <w:t>10,0</w:t>
            </w:r>
          </w:p>
        </w:tc>
        <w:tc>
          <w:tcPr>
            <w:tcW w:w="470" w:type="pct"/>
          </w:tcPr>
          <w:p w14:paraId="4D5A0D45" w14:textId="06639E0D" w:rsidR="00C42DA1" w:rsidRPr="00EC7144" w:rsidRDefault="009607D3" w:rsidP="00B56555">
            <w:pPr>
              <w:spacing w:before="20" w:after="20"/>
              <w:jc w:val="center"/>
              <w:rPr>
                <w:sz w:val="20"/>
              </w:rPr>
            </w:pPr>
            <w:r w:rsidRPr="00EC7144">
              <w:rPr>
                <w:sz w:val="20"/>
              </w:rPr>
              <w:t>10,0</w:t>
            </w:r>
          </w:p>
        </w:tc>
      </w:tr>
    </w:tbl>
    <w:p w14:paraId="775004AC" w14:textId="7AE1B803" w:rsidR="00CB0432" w:rsidRPr="00336A8E" w:rsidRDefault="00CB0432" w:rsidP="00CB0432">
      <w:pPr>
        <w:suppressAutoHyphens/>
        <w:spacing w:after="240"/>
        <w:rPr>
          <w:sz w:val="18"/>
          <w:lang w:val="es-ES"/>
        </w:rPr>
      </w:pPr>
      <w:r w:rsidRPr="00336A8E">
        <w:rPr>
          <w:sz w:val="18"/>
          <w:lang w:val="es-ES"/>
        </w:rPr>
        <w:t xml:space="preserve">* </w:t>
      </w:r>
      <w:r w:rsidRPr="00336A8E">
        <w:rPr>
          <w:sz w:val="18"/>
          <w:szCs w:val="18"/>
          <w:lang w:val="es-ES"/>
        </w:rPr>
        <w:t xml:space="preserve">Calculado </w:t>
      </w:r>
      <w:r w:rsidRPr="00336A8E">
        <w:rPr>
          <w:sz w:val="18"/>
          <w:lang w:val="es-ES"/>
        </w:rPr>
        <w:t xml:space="preserve">sobre </w:t>
      </w:r>
      <w:r w:rsidR="00BE7474" w:rsidRPr="00336A8E">
        <w:rPr>
          <w:sz w:val="18"/>
          <w:lang w:val="es-ES"/>
        </w:rPr>
        <w:t>la</w:t>
      </w:r>
      <w:r w:rsidRPr="00336A8E">
        <w:rPr>
          <w:sz w:val="18"/>
          <w:lang w:val="es-ES"/>
        </w:rPr>
        <w:t xml:space="preserve"> base de </w:t>
      </w:r>
      <w:r w:rsidR="00025F36" w:rsidRPr="00336A8E">
        <w:rPr>
          <w:sz w:val="18"/>
          <w:lang w:val="es-ES"/>
        </w:rPr>
        <w:t xml:space="preserve">una tasa media </w:t>
      </w:r>
      <w:r w:rsidR="008770A0" w:rsidRPr="00336A8E">
        <w:rPr>
          <w:sz w:val="18"/>
          <w:lang w:val="es-ES"/>
        </w:rPr>
        <w:t>de</w:t>
      </w:r>
      <w:r w:rsidR="00025F36" w:rsidRPr="00336A8E">
        <w:rPr>
          <w:sz w:val="18"/>
          <w:lang w:val="es-ES"/>
        </w:rPr>
        <w:t xml:space="preserve"> crecimiento económico anual </w:t>
      </w:r>
      <w:r w:rsidR="008770A0" w:rsidRPr="00336A8E">
        <w:rPr>
          <w:sz w:val="18"/>
          <w:lang w:val="es-ES"/>
        </w:rPr>
        <w:t xml:space="preserve">del 4 </w:t>
      </w:r>
      <w:r w:rsidR="00DF66F3" w:rsidRPr="00336A8E">
        <w:rPr>
          <w:sz w:val="18"/>
          <w:lang w:val="es-ES"/>
        </w:rPr>
        <w:t xml:space="preserve">% </w:t>
      </w:r>
      <w:r w:rsidR="001F5DDE" w:rsidRPr="00336A8E">
        <w:rPr>
          <w:sz w:val="18"/>
          <w:lang w:val="es-ES"/>
        </w:rPr>
        <w:t xml:space="preserve">entre 2025–2030, </w:t>
      </w:r>
      <w:r w:rsidR="00A377A5" w:rsidRPr="00336A8E">
        <w:rPr>
          <w:sz w:val="18"/>
          <w:lang w:val="es-ES"/>
        </w:rPr>
        <w:t xml:space="preserve">más </w:t>
      </w:r>
      <w:r w:rsidR="001F5DDE" w:rsidRPr="00336A8E">
        <w:rPr>
          <w:sz w:val="18"/>
          <w:lang w:val="es-ES"/>
        </w:rPr>
        <w:t xml:space="preserve">la transición </w:t>
      </w:r>
      <w:r w:rsidR="00A377A5" w:rsidRPr="00336A8E">
        <w:rPr>
          <w:sz w:val="18"/>
          <w:lang w:val="es-ES"/>
        </w:rPr>
        <w:t xml:space="preserve">estimada </w:t>
      </w:r>
      <w:r w:rsidR="002D72C8" w:rsidRPr="00336A8E">
        <w:rPr>
          <w:sz w:val="18"/>
          <w:lang w:val="es-ES"/>
        </w:rPr>
        <w:t xml:space="preserve">del HCFC-22 al R-404A y </w:t>
      </w:r>
      <w:r w:rsidR="00A377A5" w:rsidRPr="00336A8E">
        <w:rPr>
          <w:sz w:val="18"/>
          <w:lang w:val="es-ES"/>
        </w:rPr>
        <w:t>al</w:t>
      </w:r>
      <w:r w:rsidR="002D72C8" w:rsidRPr="00336A8E">
        <w:rPr>
          <w:sz w:val="18"/>
          <w:lang w:val="es-ES"/>
        </w:rPr>
        <w:t xml:space="preserve"> R-410A </w:t>
      </w:r>
      <w:r w:rsidR="00A377A5" w:rsidRPr="00336A8E">
        <w:rPr>
          <w:sz w:val="18"/>
          <w:lang w:val="es-ES"/>
        </w:rPr>
        <w:t xml:space="preserve">de 16.274 t </w:t>
      </w:r>
      <w:r w:rsidR="00A377A5" w:rsidRPr="00F67549">
        <w:rPr>
          <w:sz w:val="18"/>
          <w:lang w:val="es-ES"/>
        </w:rPr>
        <w:t>de CO₂</w:t>
      </w:r>
      <w:r w:rsidR="00F67549">
        <w:rPr>
          <w:sz w:val="18"/>
          <w:lang w:val="es-ES"/>
        </w:rPr>
        <w:t xml:space="preserve"> </w:t>
      </w:r>
      <w:r w:rsidR="00A377A5" w:rsidRPr="00336A8E">
        <w:rPr>
          <w:sz w:val="18"/>
          <w:lang w:val="es-ES"/>
        </w:rPr>
        <w:t>equivalente al año</w:t>
      </w:r>
      <w:r w:rsidR="006179ED" w:rsidRPr="00336A8E">
        <w:rPr>
          <w:sz w:val="18"/>
          <w:lang w:val="es-ES"/>
        </w:rPr>
        <w:t>.</w:t>
      </w:r>
    </w:p>
    <w:p w14:paraId="53D02362" w14:textId="44A26017" w:rsidR="00CB0432" w:rsidRPr="00EC7144" w:rsidRDefault="00336A8E" w:rsidP="00CB0432">
      <w:pPr>
        <w:pStyle w:val="Heading1"/>
        <w:keepNext/>
        <w:numPr>
          <w:ilvl w:val="0"/>
          <w:numId w:val="0"/>
        </w:numPr>
        <w:spacing w:before="240"/>
        <w:rPr>
          <w:i/>
          <w:iCs/>
        </w:rPr>
      </w:pPr>
      <w:r w:rsidRPr="009A3EA2">
        <w:rPr>
          <w:i/>
          <w:iCs/>
          <w:lang w:val="es-ES"/>
        </w:rPr>
        <w:lastRenderedPageBreak/>
        <w:t xml:space="preserve"> </w:t>
      </w:r>
      <w:r w:rsidR="00CB0432" w:rsidRPr="009A3EA2">
        <w:rPr>
          <w:i/>
          <w:iCs/>
          <w:lang w:val="es-ES"/>
        </w:rPr>
        <w:t xml:space="preserve"> </w:t>
      </w:r>
      <w:r w:rsidR="00CB0432" w:rsidRPr="00EC7144">
        <w:rPr>
          <w:i/>
          <w:iCs/>
        </w:rPr>
        <w:t>Actividades propuestas</w:t>
      </w:r>
    </w:p>
    <w:p w14:paraId="44727221" w14:textId="05D8AC81" w:rsidR="00CB0432" w:rsidRPr="00336A8E" w:rsidRDefault="00CB0432" w:rsidP="00ED1521">
      <w:pPr>
        <w:pStyle w:val="Heading1"/>
        <w:rPr>
          <w:lang w:val="es-ES"/>
        </w:rPr>
      </w:pPr>
      <w:r w:rsidRPr="00336A8E">
        <w:rPr>
          <w:lang w:val="es-ES"/>
        </w:rPr>
        <w:t>Las actividades propuestas para su ejecución en el sector de servicio y mantenimiento en la etapa I y en el primer tramo, así como el desglose de sus costos, se presentan en el cuadro</w:t>
      </w:r>
      <w:r w:rsidR="00DF66F3" w:rsidRPr="00336A8E">
        <w:rPr>
          <w:lang w:val="es-ES"/>
        </w:rPr>
        <w:t xml:space="preserve"> 7</w:t>
      </w:r>
      <w:r w:rsidRPr="00336A8E">
        <w:rPr>
          <w:lang w:val="es-ES"/>
        </w:rPr>
        <w:t>.</w:t>
      </w:r>
    </w:p>
    <w:p w14:paraId="7591245E" w14:textId="3D503EED" w:rsidR="00CB0432" w:rsidRPr="00336A8E" w:rsidRDefault="00CB0432" w:rsidP="00CB0432">
      <w:pPr>
        <w:keepNext/>
        <w:keepLines/>
        <w:shd w:val="clear" w:color="auto" w:fill="FFFFFF" w:themeFill="background1"/>
        <w:rPr>
          <w:b/>
          <w:bCs/>
          <w:lang w:val="es-ES"/>
        </w:rPr>
      </w:pPr>
      <w:r w:rsidRPr="00336A8E">
        <w:rPr>
          <w:b/>
          <w:bCs/>
          <w:lang w:val="es-ES"/>
        </w:rPr>
        <w:t>Cuadro</w:t>
      </w:r>
      <w:r w:rsidR="00DF66F3" w:rsidRPr="00336A8E">
        <w:rPr>
          <w:b/>
          <w:bCs/>
          <w:lang w:val="es-ES"/>
        </w:rPr>
        <w:t xml:space="preserve"> 7</w:t>
      </w:r>
      <w:r w:rsidRPr="00336A8E">
        <w:rPr>
          <w:b/>
          <w:bCs/>
          <w:lang w:val="es-ES"/>
        </w:rPr>
        <w:t xml:space="preserve">. Actividades del sector de mantenimiento y sus costos en la etapa I y en el primer tramo del PAK para </w:t>
      </w:r>
      <w:r w:rsidR="007128C0" w:rsidRPr="00336A8E">
        <w:rPr>
          <w:b/>
          <w:bCs/>
          <w:lang w:val="es-ES"/>
        </w:rPr>
        <w:t>Zambia</w:t>
      </w:r>
      <w:r w:rsidRPr="00336A8E">
        <w:rPr>
          <w:b/>
          <w:bCs/>
          <w:lang w:val="es-ES"/>
        </w:rPr>
        <w:t>, tal como se presentaron</w:t>
      </w:r>
    </w:p>
    <w:tbl>
      <w:tblPr>
        <w:tblStyle w:val="GridTable4-Accent1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2"/>
        <w:gridCol w:w="5080"/>
        <w:gridCol w:w="1473"/>
        <w:gridCol w:w="1066"/>
        <w:gridCol w:w="1029"/>
      </w:tblGrid>
      <w:tr w:rsidR="007A07F4" w:rsidRPr="00EC7144" w14:paraId="113C1A9D" w14:textId="77777777" w:rsidTr="00B94D0A">
        <w:trPr>
          <w:cnfStyle w:val="100000000000" w:firstRow="1" w:lastRow="0" w:firstColumn="0" w:lastColumn="0" w:oddVBand="0" w:evenVBand="0" w:oddHBand="0" w:evenHBand="0" w:firstRowFirstColumn="0" w:firstRowLastColumn="0" w:lastRowFirstColumn="0" w:lastRowLastColumn="0"/>
          <w:trHeight w:val="313"/>
          <w:tblHeader/>
          <w:jc w:val="center"/>
        </w:trPr>
        <w:tc>
          <w:tcPr>
            <w:cnfStyle w:val="001000000000" w:firstRow="0" w:lastRow="0" w:firstColumn="1" w:lastColumn="0" w:oddVBand="0" w:evenVBand="0" w:oddHBand="0" w:evenHBand="0" w:firstRowFirstColumn="0" w:firstRowLastColumn="0" w:lastRowFirstColumn="0" w:lastRowLastColumn="0"/>
            <w:tcW w:w="3122" w:type="pct"/>
            <w:gridSpan w:val="2"/>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1CDA87A1" w14:textId="77777777" w:rsidR="007A07F4" w:rsidRPr="00EC7144" w:rsidRDefault="007A07F4" w:rsidP="007A07F4">
            <w:pPr>
              <w:keepNext/>
              <w:jc w:val="center"/>
              <w:rPr>
                <w:color w:val="000000" w:themeColor="text1"/>
                <w:sz w:val="20"/>
                <w:szCs w:val="20"/>
                <w:lang w:val="en-GB"/>
              </w:rPr>
            </w:pPr>
            <w:r w:rsidRPr="00EC7144">
              <w:rPr>
                <w:color w:val="000000" w:themeColor="text1"/>
                <w:sz w:val="20"/>
                <w:szCs w:val="20"/>
                <w:lang w:val="en-GB"/>
              </w:rPr>
              <w:t>Actividad</w:t>
            </w:r>
          </w:p>
        </w:tc>
        <w:tc>
          <w:tcPr>
            <w:tcW w:w="782" w:type="pct"/>
            <w:tcBorders>
              <w:top w:val="none" w:sz="0" w:space="0" w:color="auto"/>
              <w:left w:val="none" w:sz="0" w:space="0" w:color="auto"/>
              <w:bottom w:val="none" w:sz="0" w:space="0" w:color="auto"/>
              <w:right w:val="none" w:sz="0" w:space="0" w:color="auto"/>
            </w:tcBorders>
            <w:shd w:val="clear" w:color="auto" w:fill="FFFFFF" w:themeFill="background1"/>
            <w:vAlign w:val="center"/>
          </w:tcPr>
          <w:p w14:paraId="2B47B960" w14:textId="5DE6DDA8"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Organismo</w:t>
            </w:r>
          </w:p>
        </w:tc>
        <w:tc>
          <w:tcPr>
            <w:tcW w:w="558" w:type="pct"/>
            <w:tcBorders>
              <w:top w:val="none" w:sz="0" w:space="0" w:color="auto"/>
              <w:left w:val="none" w:sz="0" w:space="0" w:color="auto"/>
              <w:bottom w:val="none" w:sz="0" w:space="0" w:color="auto"/>
              <w:right w:val="none" w:sz="0" w:space="0" w:color="auto"/>
            </w:tcBorders>
            <w:shd w:val="clear" w:color="auto" w:fill="FFFFFF" w:themeFill="background1"/>
            <w:noWrap/>
            <w:vAlign w:val="center"/>
            <w:hideMark/>
          </w:tcPr>
          <w:p w14:paraId="0691E962" w14:textId="6C30E82B"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Etapa I</w:t>
            </w:r>
          </w:p>
        </w:tc>
        <w:tc>
          <w:tcPr>
            <w:tcW w:w="538" w:type="pct"/>
            <w:tcBorders>
              <w:top w:val="none" w:sz="0" w:space="0" w:color="auto"/>
              <w:left w:val="none" w:sz="0" w:space="0" w:color="auto"/>
              <w:bottom w:val="none" w:sz="0" w:space="0" w:color="auto"/>
              <w:right w:val="none" w:sz="0" w:space="0" w:color="auto"/>
            </w:tcBorders>
            <w:shd w:val="clear" w:color="auto" w:fill="FFFFFF" w:themeFill="background1"/>
            <w:vAlign w:val="center"/>
            <w:hideMark/>
          </w:tcPr>
          <w:p w14:paraId="26B3096E" w14:textId="4F10D6F7"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Primer tramo</w:t>
            </w:r>
          </w:p>
        </w:tc>
      </w:tr>
      <w:tr w:rsidR="00341CEE" w:rsidRPr="009A3EA2" w14:paraId="248D17AB" w14:textId="77777777" w:rsidTr="00341CEE">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center"/>
          </w:tcPr>
          <w:p w14:paraId="2A58460F" w14:textId="05BB0AD2" w:rsidR="00341CEE" w:rsidRPr="00336A8E" w:rsidRDefault="00341CEE" w:rsidP="00341CEE">
            <w:pPr>
              <w:keepNext/>
              <w:spacing w:before="60" w:after="60"/>
              <w:rPr>
                <w:i/>
                <w:iCs/>
                <w:color w:val="000000" w:themeColor="text1"/>
                <w:sz w:val="20"/>
                <w:szCs w:val="20"/>
                <w:lang w:val="es-ES"/>
              </w:rPr>
            </w:pPr>
            <w:r w:rsidRPr="00336A8E">
              <w:rPr>
                <w:i/>
                <w:iCs/>
                <w:color w:val="000000" w:themeColor="text1"/>
                <w:sz w:val="20"/>
                <w:szCs w:val="20"/>
                <w:lang w:val="es-ES"/>
              </w:rPr>
              <w:t>Componente 1: Fortalecimiento del marco reglamentario y los mecanismos de control</w:t>
            </w:r>
          </w:p>
        </w:tc>
      </w:tr>
      <w:tr w:rsidR="00B075E8" w:rsidRPr="00EC7144" w14:paraId="4DEF71F4" w14:textId="77777777" w:rsidTr="00B94D0A">
        <w:trPr>
          <w:trHeight w:val="326"/>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53D1D3D6" w14:textId="788AE513" w:rsidR="00B075E8" w:rsidRPr="00EC7144" w:rsidRDefault="00C17616" w:rsidP="00B075E8">
            <w:pPr>
              <w:rPr>
                <w:color w:val="000000" w:themeColor="text1"/>
                <w:sz w:val="20"/>
                <w:szCs w:val="20"/>
                <w:lang w:val="en-GB"/>
              </w:rPr>
            </w:pPr>
            <w:r w:rsidRPr="00EC7144">
              <w:rPr>
                <w:color w:val="000000" w:themeColor="text1"/>
                <w:sz w:val="20"/>
                <w:szCs w:val="20"/>
                <w:lang w:val="en-GB"/>
              </w:rPr>
              <w:t>1.1</w:t>
            </w:r>
          </w:p>
        </w:tc>
        <w:tc>
          <w:tcPr>
            <w:tcW w:w="2765" w:type="pct"/>
            <w:shd w:val="clear" w:color="auto" w:fill="FFFFFF" w:themeFill="background1"/>
          </w:tcPr>
          <w:p w14:paraId="4B382BA9" w14:textId="4DB33DEF" w:rsidR="00B075E8" w:rsidRPr="00336A8E"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 xml:space="preserve">Campañas de sensibilización sobre las reglamentaciones </w:t>
            </w:r>
            <w:r w:rsidR="007E7F97" w:rsidRPr="00336A8E">
              <w:rPr>
                <w:color w:val="000000" w:themeColor="text1"/>
                <w:sz w:val="20"/>
                <w:szCs w:val="20"/>
                <w:lang w:val="es-ES"/>
              </w:rPr>
              <w:t xml:space="preserve">de importación dirigidas a </w:t>
            </w:r>
            <w:r w:rsidRPr="00336A8E">
              <w:rPr>
                <w:color w:val="000000" w:themeColor="text1"/>
                <w:sz w:val="20"/>
                <w:szCs w:val="20"/>
                <w:lang w:val="es-ES"/>
              </w:rPr>
              <w:t>las personas importadoras y otras partes interesadas</w:t>
            </w:r>
          </w:p>
        </w:tc>
        <w:tc>
          <w:tcPr>
            <w:tcW w:w="782" w:type="pct"/>
            <w:shd w:val="clear" w:color="auto" w:fill="FFFFFF" w:themeFill="background1"/>
          </w:tcPr>
          <w:p w14:paraId="11CECBA2" w14:textId="27141B7F" w:rsidR="00B075E8" w:rsidRPr="00EC7144" w:rsidRDefault="00B075E8" w:rsidP="003C515C">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44EFE15D" w14:textId="24E1128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sidR="00B94D0A">
              <w:rPr>
                <w:color w:val="000000" w:themeColor="text1"/>
                <w:sz w:val="20"/>
                <w:szCs w:val="20"/>
                <w:lang w:val="en-GB"/>
              </w:rPr>
              <w:t>.000</w:t>
            </w:r>
          </w:p>
        </w:tc>
        <w:tc>
          <w:tcPr>
            <w:tcW w:w="538" w:type="pct"/>
            <w:shd w:val="clear" w:color="auto" w:fill="FFFFFF" w:themeFill="background1"/>
            <w:noWrap/>
          </w:tcPr>
          <w:p w14:paraId="41A58700" w14:textId="113D775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B94D0A">
              <w:rPr>
                <w:color w:val="000000" w:themeColor="text1"/>
                <w:sz w:val="20"/>
                <w:szCs w:val="20"/>
                <w:lang w:val="en-GB"/>
              </w:rPr>
              <w:t>.000</w:t>
            </w:r>
          </w:p>
        </w:tc>
      </w:tr>
      <w:tr w:rsidR="00B075E8" w:rsidRPr="00EC7144" w14:paraId="739F6B20" w14:textId="77777777" w:rsidTr="00B94D0A">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7B902C24" w14:textId="6DA8688A" w:rsidR="00B075E8" w:rsidRPr="00EC7144" w:rsidRDefault="00C17616" w:rsidP="00B075E8">
            <w:pPr>
              <w:rPr>
                <w:color w:val="000000" w:themeColor="text1"/>
                <w:sz w:val="20"/>
                <w:szCs w:val="20"/>
                <w:lang w:val="en-GB"/>
              </w:rPr>
            </w:pPr>
            <w:r w:rsidRPr="00EC7144">
              <w:rPr>
                <w:color w:val="000000" w:themeColor="text1"/>
                <w:sz w:val="20"/>
                <w:szCs w:val="20"/>
                <w:lang w:val="en-GB"/>
              </w:rPr>
              <w:t>1.2</w:t>
            </w:r>
          </w:p>
        </w:tc>
        <w:tc>
          <w:tcPr>
            <w:tcW w:w="2765" w:type="pct"/>
            <w:shd w:val="clear" w:color="auto" w:fill="FFFFFF" w:themeFill="background1"/>
          </w:tcPr>
          <w:p w14:paraId="64FA501F" w14:textId="5B8B3F72" w:rsidR="00B075E8" w:rsidRPr="00336A8E"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 xml:space="preserve">Fortalecimiento </w:t>
            </w:r>
            <w:r w:rsidR="007E7F97" w:rsidRPr="00336A8E">
              <w:rPr>
                <w:color w:val="000000" w:themeColor="text1"/>
                <w:sz w:val="20"/>
                <w:szCs w:val="20"/>
                <w:lang w:val="es-ES"/>
              </w:rPr>
              <w:t xml:space="preserve">del </w:t>
            </w:r>
            <w:r w:rsidRPr="00336A8E">
              <w:rPr>
                <w:color w:val="000000" w:themeColor="text1"/>
                <w:sz w:val="20"/>
                <w:szCs w:val="20"/>
                <w:lang w:val="es-ES"/>
              </w:rPr>
              <w:t>sistema de concesión de licencias y cupos de HFC</w:t>
            </w:r>
          </w:p>
        </w:tc>
        <w:tc>
          <w:tcPr>
            <w:tcW w:w="782" w:type="pct"/>
            <w:shd w:val="clear" w:color="auto" w:fill="FFFFFF" w:themeFill="background1"/>
          </w:tcPr>
          <w:p w14:paraId="71E09697" w14:textId="7E1D86EE"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4FFE1D2F" w14:textId="3F3A17A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sidR="00B94D0A">
              <w:rPr>
                <w:color w:val="000000" w:themeColor="text1"/>
                <w:sz w:val="20"/>
                <w:szCs w:val="20"/>
                <w:lang w:val="en-GB"/>
              </w:rPr>
              <w:t>.000</w:t>
            </w:r>
          </w:p>
        </w:tc>
        <w:tc>
          <w:tcPr>
            <w:tcW w:w="538" w:type="pct"/>
            <w:shd w:val="clear" w:color="auto" w:fill="FFFFFF" w:themeFill="background1"/>
            <w:noWrap/>
          </w:tcPr>
          <w:p w14:paraId="62B27781" w14:textId="01517651"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3.000</w:t>
            </w:r>
          </w:p>
        </w:tc>
      </w:tr>
      <w:tr w:rsidR="00B075E8" w:rsidRPr="00EC7144" w14:paraId="6A4A5614" w14:textId="77777777" w:rsidTr="00B94D0A">
        <w:trPr>
          <w:trHeight w:val="15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7610C63A" w14:textId="3BC3DC95" w:rsidR="00B075E8" w:rsidRPr="00EC7144" w:rsidRDefault="00C17616" w:rsidP="00B075E8">
            <w:pPr>
              <w:rPr>
                <w:color w:val="000000" w:themeColor="text1"/>
                <w:sz w:val="20"/>
                <w:szCs w:val="20"/>
                <w:lang w:val="en-GB"/>
              </w:rPr>
            </w:pPr>
            <w:r w:rsidRPr="00EC7144">
              <w:rPr>
                <w:color w:val="000000" w:themeColor="text1"/>
                <w:sz w:val="20"/>
                <w:szCs w:val="20"/>
                <w:lang w:val="en-GB"/>
              </w:rPr>
              <w:t>1.3</w:t>
            </w:r>
          </w:p>
        </w:tc>
        <w:tc>
          <w:tcPr>
            <w:tcW w:w="2765" w:type="pct"/>
            <w:shd w:val="clear" w:color="auto" w:fill="FFFFFF" w:themeFill="background1"/>
          </w:tcPr>
          <w:p w14:paraId="7C919381" w14:textId="370ACBB4" w:rsidR="00B075E8" w:rsidRPr="00336A8E"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Formación de</w:t>
            </w:r>
            <w:r w:rsidR="00E31353" w:rsidRPr="00336A8E">
              <w:rPr>
                <w:color w:val="000000" w:themeColor="text1"/>
                <w:sz w:val="20"/>
                <w:szCs w:val="20"/>
                <w:lang w:val="es-ES"/>
              </w:rPr>
              <w:t xml:space="preserve"> 175 </w:t>
            </w:r>
            <w:r w:rsidRPr="00336A8E">
              <w:rPr>
                <w:color w:val="000000" w:themeColor="text1"/>
                <w:sz w:val="20"/>
                <w:szCs w:val="20"/>
                <w:lang w:val="es-ES"/>
              </w:rPr>
              <w:t xml:space="preserve">personas fiscalizadoras de aduanas y otras personas encargadas de hacer efectivo el cumplimiento de la ley </w:t>
            </w:r>
            <w:r w:rsidR="00303FD0" w:rsidRPr="00336A8E">
              <w:rPr>
                <w:color w:val="000000" w:themeColor="text1"/>
                <w:sz w:val="20"/>
                <w:szCs w:val="20"/>
                <w:lang w:val="es-ES"/>
              </w:rPr>
              <w:t xml:space="preserve">sobre </w:t>
            </w:r>
            <w:r w:rsidR="00547A6B" w:rsidRPr="00336A8E">
              <w:rPr>
                <w:color w:val="000000" w:themeColor="text1"/>
                <w:sz w:val="20"/>
                <w:szCs w:val="20"/>
                <w:lang w:val="es-ES"/>
              </w:rPr>
              <w:t xml:space="preserve">la </w:t>
            </w:r>
            <w:r w:rsidR="00517F58" w:rsidRPr="00336A8E">
              <w:rPr>
                <w:color w:val="000000" w:themeColor="text1"/>
                <w:sz w:val="20"/>
                <w:szCs w:val="20"/>
                <w:lang w:val="es-ES"/>
              </w:rPr>
              <w:t>identificación de refrigerantes y equipos</w:t>
            </w:r>
            <w:r w:rsidR="00547A6B" w:rsidRPr="00336A8E">
              <w:rPr>
                <w:color w:val="000000" w:themeColor="text1"/>
                <w:sz w:val="20"/>
                <w:szCs w:val="20"/>
                <w:lang w:val="es-ES"/>
              </w:rPr>
              <w:t xml:space="preserve">, </w:t>
            </w:r>
            <w:r w:rsidR="004B0976" w:rsidRPr="00336A8E">
              <w:rPr>
                <w:color w:val="000000" w:themeColor="text1"/>
                <w:sz w:val="20"/>
                <w:szCs w:val="20"/>
                <w:lang w:val="es-ES"/>
              </w:rPr>
              <w:t>incluidas las tecnologías con alta eficiencia energética en el sector de la refrigeración y el aire acondicionado</w:t>
            </w:r>
            <w:r w:rsidR="00517F58" w:rsidRPr="00336A8E">
              <w:rPr>
                <w:color w:val="000000" w:themeColor="text1"/>
                <w:sz w:val="20"/>
                <w:szCs w:val="20"/>
                <w:lang w:val="es-ES"/>
              </w:rPr>
              <w:t xml:space="preserve">, </w:t>
            </w:r>
            <w:r w:rsidR="00547A6B" w:rsidRPr="00336A8E">
              <w:rPr>
                <w:color w:val="000000" w:themeColor="text1"/>
                <w:sz w:val="20"/>
                <w:szCs w:val="20"/>
                <w:lang w:val="es-ES"/>
              </w:rPr>
              <w:t xml:space="preserve">el </w:t>
            </w:r>
            <w:r w:rsidR="00517F58" w:rsidRPr="00336A8E">
              <w:rPr>
                <w:color w:val="000000" w:themeColor="text1"/>
                <w:sz w:val="20"/>
                <w:szCs w:val="20"/>
                <w:lang w:val="es-ES"/>
              </w:rPr>
              <w:t xml:space="preserve">uso de identificadores de refrigerantes, los procedimientos para verificar los permisos de importación y la detección de clasificaciones erróneas o comercio ilícito </w:t>
            </w:r>
            <w:r w:rsidR="005153BD" w:rsidRPr="00336A8E">
              <w:rPr>
                <w:color w:val="000000" w:themeColor="text1"/>
                <w:sz w:val="20"/>
                <w:szCs w:val="20"/>
                <w:lang w:val="es-ES"/>
              </w:rPr>
              <w:t>(</w:t>
            </w:r>
            <w:r w:rsidRPr="00336A8E">
              <w:rPr>
                <w:color w:val="000000" w:themeColor="text1"/>
                <w:sz w:val="20"/>
                <w:szCs w:val="20"/>
                <w:lang w:val="es-ES"/>
              </w:rPr>
              <w:t>5 talleres</w:t>
            </w:r>
            <w:r w:rsidR="005153BD" w:rsidRPr="00336A8E">
              <w:rPr>
                <w:color w:val="000000" w:themeColor="text1"/>
                <w:sz w:val="20"/>
                <w:szCs w:val="20"/>
                <w:lang w:val="es-ES"/>
              </w:rPr>
              <w:t>)</w:t>
            </w:r>
          </w:p>
        </w:tc>
        <w:tc>
          <w:tcPr>
            <w:tcW w:w="782" w:type="pct"/>
            <w:shd w:val="clear" w:color="auto" w:fill="FFFFFF" w:themeFill="background1"/>
          </w:tcPr>
          <w:p w14:paraId="77D4C68D" w14:textId="5B46257E"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38D217D1" w14:textId="66469C08"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35</w:t>
            </w:r>
            <w:r w:rsidR="00B94D0A">
              <w:rPr>
                <w:color w:val="000000" w:themeColor="text1"/>
                <w:sz w:val="20"/>
                <w:szCs w:val="20"/>
                <w:lang w:val="en-GB"/>
              </w:rPr>
              <w:t>.000</w:t>
            </w:r>
          </w:p>
        </w:tc>
        <w:tc>
          <w:tcPr>
            <w:tcW w:w="538" w:type="pct"/>
            <w:shd w:val="clear" w:color="auto" w:fill="FFFFFF" w:themeFill="background1"/>
            <w:noWrap/>
          </w:tcPr>
          <w:p w14:paraId="6EE88BDB" w14:textId="3D259E5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17.500</w:t>
            </w:r>
          </w:p>
        </w:tc>
      </w:tr>
      <w:tr w:rsidR="00B94D0A" w:rsidRPr="00EC7144" w14:paraId="43292F50" w14:textId="77777777" w:rsidTr="00B94D0A">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555CF106" w14:textId="544F11F5" w:rsidR="00B94D0A" w:rsidRPr="00EC7144" w:rsidRDefault="00B94D0A" w:rsidP="00B94D0A">
            <w:pPr>
              <w:rPr>
                <w:color w:val="000000" w:themeColor="text1"/>
                <w:sz w:val="20"/>
                <w:szCs w:val="20"/>
                <w:lang w:val="en-GB"/>
              </w:rPr>
            </w:pPr>
            <w:r w:rsidRPr="00EC7144">
              <w:rPr>
                <w:color w:val="000000" w:themeColor="text1"/>
                <w:sz w:val="20"/>
                <w:szCs w:val="20"/>
                <w:lang w:val="en-GB"/>
              </w:rPr>
              <w:t>1.4</w:t>
            </w:r>
          </w:p>
        </w:tc>
        <w:tc>
          <w:tcPr>
            <w:tcW w:w="2765" w:type="pct"/>
            <w:shd w:val="clear" w:color="auto" w:fill="FFFFFF" w:themeFill="background1"/>
          </w:tcPr>
          <w:p w14:paraId="69975136" w14:textId="6CE16E05" w:rsidR="00B94D0A" w:rsidRPr="00336A8E" w:rsidRDefault="00B94D0A" w:rsidP="00B94D0A">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Fortalecimiento de las prácticas de mantenimiento de registros por parte de las aduanas y de la presentación de informes por parte de las empresas</w:t>
            </w:r>
          </w:p>
        </w:tc>
        <w:tc>
          <w:tcPr>
            <w:tcW w:w="782" w:type="pct"/>
            <w:shd w:val="clear" w:color="auto" w:fill="FFFFFF" w:themeFill="background1"/>
          </w:tcPr>
          <w:p w14:paraId="6D13833E" w14:textId="5EAC71D7" w:rsidR="00B94D0A" w:rsidRPr="00EC7144" w:rsidRDefault="00B94D0A" w:rsidP="00B94D0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209EE0AE" w14:textId="35227F52" w:rsidR="00B94D0A" w:rsidRPr="00EC7144" w:rsidRDefault="00B94D0A" w:rsidP="00B94D0A">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7D201C">
              <w:rPr>
                <w:color w:val="000000" w:themeColor="text1"/>
                <w:sz w:val="20"/>
                <w:szCs w:val="20"/>
                <w:lang w:val="en-GB"/>
              </w:rPr>
              <w:t>5.000</w:t>
            </w:r>
          </w:p>
        </w:tc>
        <w:tc>
          <w:tcPr>
            <w:tcW w:w="538" w:type="pct"/>
            <w:shd w:val="clear" w:color="auto" w:fill="FFFFFF" w:themeFill="background1"/>
            <w:noWrap/>
          </w:tcPr>
          <w:p w14:paraId="0A1E3022" w14:textId="2143A06E" w:rsidR="00B94D0A" w:rsidRPr="00EC7144" w:rsidRDefault="00B94D0A" w:rsidP="00B94D0A">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2.500</w:t>
            </w:r>
          </w:p>
        </w:tc>
      </w:tr>
      <w:tr w:rsidR="00B94D0A" w:rsidRPr="00EC7144" w14:paraId="57D780C7" w14:textId="77777777" w:rsidTr="00B94D0A">
        <w:trPr>
          <w:trHeight w:val="326"/>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0047FC42" w14:textId="31737D61" w:rsidR="00B94D0A" w:rsidRPr="00EC7144" w:rsidRDefault="00B94D0A" w:rsidP="00B94D0A">
            <w:pPr>
              <w:rPr>
                <w:color w:val="000000" w:themeColor="text1"/>
                <w:sz w:val="20"/>
                <w:szCs w:val="20"/>
                <w:lang w:val="en-GB"/>
              </w:rPr>
            </w:pPr>
            <w:r w:rsidRPr="00EC7144">
              <w:rPr>
                <w:color w:val="000000" w:themeColor="text1"/>
                <w:sz w:val="20"/>
                <w:szCs w:val="20"/>
                <w:lang w:val="en-GB"/>
              </w:rPr>
              <w:t>1,5</w:t>
            </w:r>
          </w:p>
        </w:tc>
        <w:tc>
          <w:tcPr>
            <w:tcW w:w="2765" w:type="pct"/>
            <w:shd w:val="clear" w:color="auto" w:fill="FFFFFF" w:themeFill="background1"/>
          </w:tcPr>
          <w:p w14:paraId="64A53189" w14:textId="573263F8" w:rsidR="00B94D0A" w:rsidRPr="00336A8E" w:rsidRDefault="00B94D0A" w:rsidP="00B94D0A">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Actualización y revisión del programa de capacitación aduanera para incorporar los nuevos códigos del Sistema Armonizado (SA) para los HFC y las alternativas de bajo PCA</w:t>
            </w:r>
          </w:p>
        </w:tc>
        <w:tc>
          <w:tcPr>
            <w:tcW w:w="782" w:type="pct"/>
            <w:shd w:val="clear" w:color="auto" w:fill="FFFFFF" w:themeFill="background1"/>
          </w:tcPr>
          <w:p w14:paraId="306A5280" w14:textId="3762B0E9" w:rsidR="00B94D0A" w:rsidRPr="00EC7144" w:rsidRDefault="00B94D0A" w:rsidP="00B94D0A">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79EBD8C8" w14:textId="1D8B3499" w:rsidR="00B94D0A" w:rsidRPr="00EC7144" w:rsidRDefault="00B94D0A" w:rsidP="00B94D0A">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7D201C">
              <w:rPr>
                <w:color w:val="000000" w:themeColor="text1"/>
                <w:sz w:val="20"/>
                <w:szCs w:val="20"/>
                <w:lang w:val="en-GB"/>
              </w:rPr>
              <w:t>5.000</w:t>
            </w:r>
          </w:p>
        </w:tc>
        <w:tc>
          <w:tcPr>
            <w:tcW w:w="538" w:type="pct"/>
            <w:shd w:val="clear" w:color="auto" w:fill="FFFFFF" w:themeFill="background1"/>
            <w:noWrap/>
          </w:tcPr>
          <w:p w14:paraId="67E85A27" w14:textId="0F5D60FA" w:rsidR="00B94D0A" w:rsidRPr="00EC7144" w:rsidRDefault="00B94D0A" w:rsidP="00B94D0A">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A01547">
              <w:rPr>
                <w:color w:val="000000" w:themeColor="text1"/>
                <w:sz w:val="20"/>
                <w:szCs w:val="20"/>
                <w:lang w:val="en-GB"/>
              </w:rPr>
              <w:t>5.000</w:t>
            </w:r>
          </w:p>
        </w:tc>
      </w:tr>
      <w:tr w:rsidR="00B94D0A" w:rsidRPr="00EC7144" w14:paraId="4E9EC2D3" w14:textId="77777777" w:rsidTr="00B94D0A">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175AD8AC" w14:textId="0D8A6881" w:rsidR="00B94D0A" w:rsidRPr="00EC7144" w:rsidRDefault="00B94D0A" w:rsidP="00B94D0A">
            <w:pPr>
              <w:rPr>
                <w:color w:val="000000" w:themeColor="text1"/>
                <w:sz w:val="20"/>
                <w:szCs w:val="20"/>
                <w:lang w:val="en-GB"/>
              </w:rPr>
            </w:pPr>
            <w:r w:rsidRPr="00EC7144">
              <w:rPr>
                <w:color w:val="000000" w:themeColor="text1"/>
                <w:sz w:val="20"/>
                <w:szCs w:val="20"/>
                <w:lang w:val="en-GB"/>
              </w:rPr>
              <w:t>1.6</w:t>
            </w:r>
          </w:p>
        </w:tc>
        <w:tc>
          <w:tcPr>
            <w:tcW w:w="2765" w:type="pct"/>
            <w:shd w:val="clear" w:color="auto" w:fill="FFFFFF" w:themeFill="background1"/>
          </w:tcPr>
          <w:p w14:paraId="1336FC61" w14:textId="352E693C" w:rsidR="00B94D0A" w:rsidRPr="00336A8E" w:rsidRDefault="00B94D0A" w:rsidP="00B94D0A">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Mejora de la supervisión continua del mercado, incluyendo encuestas</w:t>
            </w:r>
          </w:p>
        </w:tc>
        <w:tc>
          <w:tcPr>
            <w:tcW w:w="782" w:type="pct"/>
            <w:shd w:val="clear" w:color="auto" w:fill="FFFFFF" w:themeFill="background1"/>
          </w:tcPr>
          <w:p w14:paraId="3F7CCA10" w14:textId="1DD33F1D" w:rsidR="00B94D0A" w:rsidRPr="00EC7144" w:rsidRDefault="00B94D0A" w:rsidP="00B94D0A">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3160A3D3" w14:textId="23D744FB" w:rsidR="00B94D0A" w:rsidRPr="00EC7144" w:rsidRDefault="00B94D0A" w:rsidP="00B94D0A">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Pr>
                <w:color w:val="000000" w:themeColor="text1"/>
                <w:sz w:val="20"/>
                <w:szCs w:val="20"/>
                <w:lang w:val="en-GB"/>
              </w:rPr>
              <w:t>.000</w:t>
            </w:r>
          </w:p>
        </w:tc>
        <w:tc>
          <w:tcPr>
            <w:tcW w:w="538" w:type="pct"/>
            <w:shd w:val="clear" w:color="auto" w:fill="FFFFFF" w:themeFill="background1"/>
            <w:noWrap/>
          </w:tcPr>
          <w:p w14:paraId="6379B196" w14:textId="0DB28350" w:rsidR="00B94D0A" w:rsidRPr="00EC7144" w:rsidRDefault="00B94D0A" w:rsidP="00B94D0A">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A01547">
              <w:rPr>
                <w:color w:val="000000" w:themeColor="text1"/>
                <w:sz w:val="20"/>
                <w:szCs w:val="20"/>
                <w:lang w:val="en-GB"/>
              </w:rPr>
              <w:t>5.000</w:t>
            </w:r>
          </w:p>
        </w:tc>
      </w:tr>
      <w:tr w:rsidR="00C17616" w:rsidRPr="00EC7144" w14:paraId="1570319A" w14:textId="77777777" w:rsidTr="00B94D0A">
        <w:trPr>
          <w:trHeight w:val="48"/>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7A5E1583" w14:textId="77777777" w:rsidR="00C17616" w:rsidRPr="00EC7144" w:rsidRDefault="00C17616" w:rsidP="00C17616">
            <w:pPr>
              <w:rPr>
                <w:color w:val="000000" w:themeColor="text1"/>
                <w:sz w:val="20"/>
                <w:szCs w:val="20"/>
                <w:lang w:val="en-GB"/>
              </w:rPr>
            </w:pPr>
          </w:p>
        </w:tc>
        <w:tc>
          <w:tcPr>
            <w:tcW w:w="2765" w:type="pct"/>
            <w:shd w:val="clear" w:color="auto" w:fill="FFFFFF" w:themeFill="background1"/>
          </w:tcPr>
          <w:p w14:paraId="066C4C89" w14:textId="0D010BC1" w:rsidR="00C17616" w:rsidRPr="00EC7144" w:rsidRDefault="00C17616" w:rsidP="00C17616">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del componente</w:t>
            </w:r>
            <w:r w:rsidRPr="00EC7144">
              <w:rPr>
                <w:b/>
                <w:bCs/>
                <w:i/>
                <w:iCs/>
                <w:color w:val="000000" w:themeColor="text1"/>
                <w:sz w:val="20"/>
                <w:szCs w:val="20"/>
                <w:lang w:val="en-GB"/>
              </w:rPr>
              <w:t xml:space="preserve"> 1</w:t>
            </w:r>
          </w:p>
        </w:tc>
        <w:tc>
          <w:tcPr>
            <w:tcW w:w="782" w:type="pct"/>
            <w:shd w:val="clear" w:color="auto" w:fill="FFFFFF" w:themeFill="background1"/>
          </w:tcPr>
          <w:p w14:paraId="03C0E6AF" w14:textId="77777777" w:rsidR="00C17616" w:rsidRPr="00EC7144" w:rsidRDefault="00C17616" w:rsidP="00C1761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58" w:type="pct"/>
            <w:shd w:val="clear" w:color="auto" w:fill="FFFFFF" w:themeFill="background1"/>
            <w:noWrap/>
          </w:tcPr>
          <w:p w14:paraId="1A5E82EC" w14:textId="55E38913"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w:t>
            </w:r>
            <w:r w:rsidR="00B94D0A">
              <w:rPr>
                <w:b/>
                <w:bCs/>
                <w:i/>
                <w:iCs/>
                <w:color w:val="000000" w:themeColor="text1"/>
                <w:sz w:val="20"/>
                <w:szCs w:val="20"/>
              </w:rPr>
              <w:t>.000</w:t>
            </w:r>
          </w:p>
        </w:tc>
        <w:tc>
          <w:tcPr>
            <w:tcW w:w="538" w:type="pct"/>
            <w:shd w:val="clear" w:color="auto" w:fill="FFFFFF" w:themeFill="background1"/>
            <w:noWrap/>
          </w:tcPr>
          <w:p w14:paraId="36D145D1" w14:textId="5E4F7A5E"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38.000</w:t>
            </w:r>
          </w:p>
        </w:tc>
      </w:tr>
      <w:tr w:rsidR="00341CEE" w:rsidRPr="009A3EA2" w14:paraId="43F50790" w14:textId="77777777" w:rsidTr="00B94D0A">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A651C21" w14:textId="32940477" w:rsidR="00341CEE" w:rsidRPr="00336A8E" w:rsidRDefault="00341CEE" w:rsidP="00CB567A">
            <w:pPr>
              <w:keepNext/>
              <w:spacing w:before="60" w:after="60"/>
              <w:rPr>
                <w:color w:val="000000" w:themeColor="text1"/>
                <w:sz w:val="20"/>
                <w:szCs w:val="20"/>
                <w:lang w:val="es-ES"/>
              </w:rPr>
            </w:pPr>
            <w:r w:rsidRPr="00336A8E">
              <w:rPr>
                <w:i/>
                <w:iCs/>
                <w:color w:val="000000" w:themeColor="text1"/>
                <w:sz w:val="20"/>
                <w:szCs w:val="20"/>
                <w:lang w:val="es-ES"/>
              </w:rPr>
              <w:t>Componente 2: Creación de capacidad de las personas técnicas de refrigeración y aire acondicionado</w:t>
            </w:r>
          </w:p>
        </w:tc>
      </w:tr>
      <w:tr w:rsidR="00B075E8" w:rsidRPr="00EC7144" w14:paraId="5DCD0EC9" w14:textId="77777777" w:rsidTr="00B94D0A">
        <w:trPr>
          <w:trHeight w:val="326"/>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38F4BE0E" w14:textId="4D97A79B"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.1</w:t>
            </w:r>
          </w:p>
        </w:tc>
        <w:tc>
          <w:tcPr>
            <w:tcW w:w="2765" w:type="pct"/>
            <w:shd w:val="clear" w:color="auto" w:fill="FFFFFF" w:themeFill="background1"/>
          </w:tcPr>
          <w:p w14:paraId="202BF1BC" w14:textId="67D5A0C9" w:rsidR="00B075E8" w:rsidRPr="00336A8E"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Actualización del código de prácticas y del plan de capacitación para personas técnicas de refrigeración y aire acondicionado</w:t>
            </w:r>
          </w:p>
        </w:tc>
        <w:tc>
          <w:tcPr>
            <w:tcW w:w="782" w:type="pct"/>
            <w:shd w:val="clear" w:color="auto" w:fill="FFFFFF" w:themeFill="background1"/>
          </w:tcPr>
          <w:p w14:paraId="50E585A6" w14:textId="09863D21"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tcPr>
          <w:p w14:paraId="10450EAB" w14:textId="5E51C82C" w:rsidR="00B075E8" w:rsidRPr="00EC7144" w:rsidRDefault="00787F30"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 </w:t>
            </w:r>
            <w:r w:rsidR="00B075E8" w:rsidRPr="00EC7144">
              <w:rPr>
                <w:color w:val="000000" w:themeColor="text1"/>
                <w:sz w:val="20"/>
                <w:szCs w:val="20"/>
                <w:lang w:val="en-GB"/>
              </w:rPr>
              <w:t xml:space="preserve"> 17.500</w:t>
            </w:r>
          </w:p>
        </w:tc>
        <w:tc>
          <w:tcPr>
            <w:tcW w:w="538" w:type="pct"/>
            <w:shd w:val="clear" w:color="auto" w:fill="FFFFFF" w:themeFill="background1"/>
            <w:noWrap/>
          </w:tcPr>
          <w:p w14:paraId="44507609" w14:textId="25BCB0B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17.500</w:t>
            </w:r>
          </w:p>
        </w:tc>
      </w:tr>
      <w:tr w:rsidR="00B075E8" w:rsidRPr="00EC7144" w14:paraId="180DEF0D" w14:textId="77777777" w:rsidTr="00B94D0A">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75F36DBC" w14:textId="50B9017D"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.2</w:t>
            </w:r>
          </w:p>
        </w:tc>
        <w:tc>
          <w:tcPr>
            <w:tcW w:w="2765" w:type="pct"/>
            <w:shd w:val="clear" w:color="auto" w:fill="FFFFFF" w:themeFill="background1"/>
            <w:hideMark/>
          </w:tcPr>
          <w:p w14:paraId="3D3665AA" w14:textId="4C75C16A" w:rsidR="00B075E8" w:rsidRPr="00336A8E"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 xml:space="preserve">Formación </w:t>
            </w:r>
            <w:r w:rsidR="00287364" w:rsidRPr="00336A8E">
              <w:rPr>
                <w:color w:val="000000" w:themeColor="text1"/>
                <w:sz w:val="20"/>
                <w:szCs w:val="20"/>
                <w:lang w:val="es-ES"/>
              </w:rPr>
              <w:t xml:space="preserve">de 250 </w:t>
            </w:r>
            <w:r w:rsidRPr="00336A8E">
              <w:rPr>
                <w:color w:val="000000" w:themeColor="text1"/>
                <w:sz w:val="20"/>
                <w:szCs w:val="20"/>
                <w:lang w:val="es-ES"/>
              </w:rPr>
              <w:t xml:space="preserve">personas técnicas de refrigeración y </w:t>
            </w:r>
            <w:r w:rsidR="00ED25CA" w:rsidRPr="00336A8E">
              <w:rPr>
                <w:color w:val="000000" w:themeColor="text1"/>
                <w:sz w:val="20"/>
                <w:szCs w:val="20"/>
                <w:lang w:val="es-ES"/>
              </w:rPr>
              <w:t xml:space="preserve">aire acondicionado </w:t>
            </w:r>
            <w:r w:rsidR="00303FD0" w:rsidRPr="00336A8E">
              <w:rPr>
                <w:color w:val="000000" w:themeColor="text1"/>
                <w:sz w:val="20"/>
                <w:szCs w:val="20"/>
                <w:lang w:val="es-ES"/>
              </w:rPr>
              <w:t xml:space="preserve">sobre </w:t>
            </w:r>
            <w:r w:rsidR="00ED25CA" w:rsidRPr="00336A8E">
              <w:rPr>
                <w:color w:val="000000" w:themeColor="text1"/>
                <w:sz w:val="20"/>
                <w:szCs w:val="20"/>
                <w:lang w:val="es-ES"/>
              </w:rPr>
              <w:t xml:space="preserve">el servicio y mantenimiento adecuado de las tecnologías de refrigeración y aire acondicionado y la manipulación segura de refrigerantes de bajo PCA </w:t>
            </w:r>
            <w:r w:rsidR="00287364" w:rsidRPr="00336A8E">
              <w:rPr>
                <w:color w:val="000000" w:themeColor="text1"/>
                <w:sz w:val="20"/>
                <w:szCs w:val="20"/>
                <w:lang w:val="es-ES"/>
              </w:rPr>
              <w:t>(</w:t>
            </w:r>
            <w:r w:rsidRPr="00336A8E">
              <w:rPr>
                <w:color w:val="000000" w:themeColor="text1"/>
                <w:sz w:val="20"/>
                <w:szCs w:val="20"/>
                <w:lang w:val="es-ES"/>
              </w:rPr>
              <w:t>10</w:t>
            </w:r>
            <w:r w:rsidR="00F67549">
              <w:rPr>
                <w:color w:val="000000" w:themeColor="text1"/>
                <w:sz w:val="20"/>
                <w:szCs w:val="20"/>
                <w:lang w:val="es-ES"/>
              </w:rPr>
              <w:t> </w:t>
            </w:r>
            <w:r w:rsidRPr="00336A8E">
              <w:rPr>
                <w:color w:val="000000" w:themeColor="text1"/>
                <w:sz w:val="20"/>
                <w:szCs w:val="20"/>
                <w:lang w:val="es-ES"/>
              </w:rPr>
              <w:t>períodos de sesiones</w:t>
            </w:r>
            <w:r w:rsidR="00287364" w:rsidRPr="00336A8E">
              <w:rPr>
                <w:color w:val="000000" w:themeColor="text1"/>
                <w:sz w:val="20"/>
                <w:szCs w:val="20"/>
                <w:lang w:val="es-ES"/>
              </w:rPr>
              <w:t>)</w:t>
            </w:r>
          </w:p>
        </w:tc>
        <w:tc>
          <w:tcPr>
            <w:tcW w:w="782" w:type="pct"/>
            <w:shd w:val="clear" w:color="auto" w:fill="FFFFFF" w:themeFill="background1"/>
          </w:tcPr>
          <w:p w14:paraId="2B7932F1" w14:textId="6AEF2A04"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hideMark/>
          </w:tcPr>
          <w:p w14:paraId="6AE6EEA4" w14:textId="2DA9A1F6"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w:t>
            </w:r>
            <w:r w:rsidR="00B94D0A">
              <w:rPr>
                <w:color w:val="000000" w:themeColor="text1"/>
                <w:sz w:val="20"/>
                <w:szCs w:val="20"/>
                <w:lang w:val="en-GB"/>
              </w:rPr>
              <w:t>.000</w:t>
            </w:r>
          </w:p>
        </w:tc>
        <w:tc>
          <w:tcPr>
            <w:tcW w:w="538" w:type="pct"/>
            <w:shd w:val="clear" w:color="auto" w:fill="FFFFFF" w:themeFill="background1"/>
            <w:noWrap/>
            <w:hideMark/>
          </w:tcPr>
          <w:p w14:paraId="385DF926" w14:textId="3F775EEC"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w:t>
            </w:r>
            <w:r w:rsidR="00B94D0A">
              <w:rPr>
                <w:color w:val="000000" w:themeColor="text1"/>
                <w:sz w:val="20"/>
                <w:szCs w:val="20"/>
                <w:lang w:val="en-GB"/>
              </w:rPr>
              <w:t>.000</w:t>
            </w:r>
          </w:p>
        </w:tc>
      </w:tr>
      <w:tr w:rsidR="00B075E8" w:rsidRPr="00EC7144" w14:paraId="53316F97" w14:textId="77777777" w:rsidTr="00B94D0A">
        <w:trPr>
          <w:trHeight w:val="489"/>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69988961" w14:textId="5D334155"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.3</w:t>
            </w:r>
          </w:p>
        </w:tc>
        <w:tc>
          <w:tcPr>
            <w:tcW w:w="2765" w:type="pct"/>
            <w:shd w:val="clear" w:color="auto" w:fill="FFFFFF" w:themeFill="background1"/>
            <w:hideMark/>
          </w:tcPr>
          <w:p w14:paraId="477CB54D" w14:textId="55E98907" w:rsidR="00B075E8" w:rsidRPr="00336A8E"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Campañas de sensibilización para personas usuarias finales sobre las ventajas de las tecnologías de bajo PCA y con alta eficiencia energética</w:t>
            </w:r>
          </w:p>
        </w:tc>
        <w:tc>
          <w:tcPr>
            <w:tcW w:w="782" w:type="pct"/>
            <w:shd w:val="clear" w:color="auto" w:fill="FFFFFF" w:themeFill="background1"/>
          </w:tcPr>
          <w:p w14:paraId="4E59FC10" w14:textId="742BBA9C"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hideMark/>
          </w:tcPr>
          <w:p w14:paraId="16441D66" w14:textId="3C370D7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w:t>
            </w:r>
            <w:r w:rsidR="00B94D0A">
              <w:rPr>
                <w:color w:val="000000" w:themeColor="text1"/>
                <w:sz w:val="20"/>
                <w:szCs w:val="20"/>
                <w:lang w:val="en-GB"/>
              </w:rPr>
              <w:t>.000</w:t>
            </w:r>
          </w:p>
        </w:tc>
        <w:tc>
          <w:tcPr>
            <w:tcW w:w="538" w:type="pct"/>
            <w:shd w:val="clear" w:color="auto" w:fill="FFFFFF" w:themeFill="background1"/>
            <w:noWrap/>
            <w:hideMark/>
          </w:tcPr>
          <w:p w14:paraId="4E287E09" w14:textId="39B6502C" w:rsidR="00B075E8" w:rsidRPr="00EC7144" w:rsidRDefault="00B94D0A"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w:t>
            </w:r>
            <w:r>
              <w:rPr>
                <w:color w:val="000000" w:themeColor="text1"/>
                <w:sz w:val="20"/>
                <w:szCs w:val="20"/>
                <w:lang w:val="en-GB"/>
              </w:rPr>
              <w:t>.000</w:t>
            </w:r>
          </w:p>
        </w:tc>
      </w:tr>
      <w:tr w:rsidR="00B075E8" w:rsidRPr="00EC7144" w14:paraId="72DCBB80" w14:textId="77777777" w:rsidTr="00B94D0A">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200D9E85" w14:textId="79F761CD" w:rsidR="00B075E8" w:rsidRPr="00EC7144" w:rsidRDefault="00B075E8" w:rsidP="00B075E8">
            <w:pPr>
              <w:rPr>
                <w:b w:val="0"/>
                <w:bCs w:val="0"/>
                <w:color w:val="000000" w:themeColor="text1"/>
                <w:sz w:val="20"/>
                <w:szCs w:val="20"/>
                <w:lang w:val="en-GB"/>
              </w:rPr>
            </w:pPr>
          </w:p>
        </w:tc>
        <w:tc>
          <w:tcPr>
            <w:tcW w:w="2765" w:type="pct"/>
            <w:shd w:val="clear" w:color="auto" w:fill="FFFFFF" w:themeFill="background1"/>
          </w:tcPr>
          <w:p w14:paraId="2A92C2FC" w14:textId="11C7509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del componente</w:t>
            </w:r>
            <w:r w:rsidR="007B09E2" w:rsidRPr="00EC7144">
              <w:rPr>
                <w:b/>
                <w:bCs/>
                <w:i/>
                <w:iCs/>
                <w:color w:val="000000" w:themeColor="text1"/>
                <w:sz w:val="20"/>
                <w:szCs w:val="20"/>
                <w:lang w:val="en-GB"/>
              </w:rPr>
              <w:t xml:space="preserve"> 2</w:t>
            </w:r>
          </w:p>
        </w:tc>
        <w:tc>
          <w:tcPr>
            <w:tcW w:w="782" w:type="pct"/>
            <w:shd w:val="clear" w:color="auto" w:fill="FFFFFF" w:themeFill="background1"/>
          </w:tcPr>
          <w:p w14:paraId="00C4E8D1"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558" w:type="pct"/>
            <w:shd w:val="clear" w:color="auto" w:fill="FFFFFF" w:themeFill="background1"/>
            <w:noWrap/>
            <w:hideMark/>
          </w:tcPr>
          <w:p w14:paraId="5B4F00D5" w14:textId="6857863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77.500</w:t>
            </w:r>
          </w:p>
        </w:tc>
        <w:tc>
          <w:tcPr>
            <w:tcW w:w="538" w:type="pct"/>
            <w:shd w:val="clear" w:color="auto" w:fill="FFFFFF" w:themeFill="background1"/>
            <w:noWrap/>
            <w:hideMark/>
          </w:tcPr>
          <w:p w14:paraId="00DFC991"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47.500</w:t>
            </w:r>
          </w:p>
        </w:tc>
      </w:tr>
      <w:tr w:rsidR="00341CEE" w:rsidRPr="009A3EA2" w14:paraId="022DE750" w14:textId="77777777" w:rsidTr="00341CEE">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760A885" w14:textId="167E75C8" w:rsidR="00341CEE" w:rsidRPr="00336A8E" w:rsidRDefault="00341CEE" w:rsidP="00CB567A">
            <w:pPr>
              <w:keepNext/>
              <w:spacing w:before="60" w:after="60"/>
              <w:rPr>
                <w:i/>
                <w:iCs/>
                <w:color w:val="000000" w:themeColor="text1"/>
                <w:sz w:val="20"/>
                <w:szCs w:val="20"/>
                <w:lang w:val="es-ES"/>
              </w:rPr>
            </w:pPr>
            <w:r w:rsidRPr="00336A8E">
              <w:rPr>
                <w:i/>
                <w:iCs/>
                <w:color w:val="000000" w:themeColor="text1"/>
                <w:sz w:val="20"/>
                <w:szCs w:val="20"/>
                <w:lang w:val="es-ES"/>
              </w:rPr>
              <w:t>Componente 3: Creación de capacidad de las personas técnicas de refrigeración y aire acondicionado y fortalecimiento de los talleres del MAC</w:t>
            </w:r>
          </w:p>
        </w:tc>
      </w:tr>
      <w:tr w:rsidR="00341CEE" w:rsidRPr="00EC7144" w14:paraId="6388107C" w14:textId="77777777" w:rsidTr="00B94D0A">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78EEDECF" w14:textId="30808EDF" w:rsidR="00341CEE" w:rsidRPr="00EC7144" w:rsidRDefault="00341CEE" w:rsidP="00341CEE">
            <w:pPr>
              <w:rPr>
                <w:color w:val="000000" w:themeColor="text1"/>
                <w:sz w:val="20"/>
                <w:szCs w:val="20"/>
                <w:lang w:val="en-GB"/>
              </w:rPr>
            </w:pPr>
            <w:r w:rsidRPr="00EC7144">
              <w:rPr>
                <w:color w:val="000000" w:themeColor="text1"/>
                <w:sz w:val="20"/>
                <w:szCs w:val="20"/>
                <w:lang w:val="en-GB"/>
              </w:rPr>
              <w:t>3.</w:t>
            </w:r>
            <w:r w:rsidR="00F94627" w:rsidRPr="00EC7144">
              <w:rPr>
                <w:color w:val="000000" w:themeColor="text1"/>
                <w:sz w:val="20"/>
                <w:szCs w:val="20"/>
                <w:lang w:val="en-GB"/>
              </w:rPr>
              <w:t>1</w:t>
            </w:r>
          </w:p>
        </w:tc>
        <w:tc>
          <w:tcPr>
            <w:tcW w:w="2765" w:type="pct"/>
            <w:shd w:val="clear" w:color="auto" w:fill="FFFFFF" w:themeFill="background1"/>
          </w:tcPr>
          <w:p w14:paraId="7EE6B5E3" w14:textId="405D3989" w:rsidR="00341CEE" w:rsidRPr="00336A8E" w:rsidRDefault="00341CEE" w:rsidP="00341CEE">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Suministro de herramientas y equipos</w:t>
            </w:r>
            <w:r w:rsidRPr="00EC7144">
              <w:rPr>
                <w:rStyle w:val="FootnoteReference"/>
                <w:color w:val="000000" w:themeColor="text1"/>
                <w:sz w:val="20"/>
                <w:szCs w:val="20"/>
                <w:lang w:val="en-GB"/>
              </w:rPr>
              <w:footnoteReference w:id="3"/>
            </w:r>
            <w:r w:rsidRPr="00336A8E">
              <w:rPr>
                <w:color w:val="000000" w:themeColor="text1"/>
                <w:sz w:val="20"/>
                <w:szCs w:val="20"/>
                <w:lang w:val="es-ES"/>
              </w:rPr>
              <w:t xml:space="preserve"> a dos centros de capacitación sobre sistemas de refrigeración basados en </w:t>
            </w:r>
            <w:r w:rsidRPr="00F67549">
              <w:rPr>
                <w:color w:val="000000" w:themeColor="text1"/>
                <w:sz w:val="20"/>
                <w:szCs w:val="20"/>
                <w:lang w:val="es-ES"/>
              </w:rPr>
              <w:t>CO₂</w:t>
            </w:r>
            <w:r w:rsidR="00F67549">
              <w:rPr>
                <w:color w:val="000000" w:themeColor="text1"/>
                <w:sz w:val="20"/>
                <w:szCs w:val="20"/>
                <w:lang w:val="es-ES"/>
              </w:rPr>
              <w:t xml:space="preserve"> </w:t>
            </w:r>
            <w:r w:rsidRPr="00336A8E">
              <w:rPr>
                <w:color w:val="000000" w:themeColor="text1"/>
                <w:sz w:val="20"/>
                <w:szCs w:val="20"/>
                <w:lang w:val="es-ES"/>
              </w:rPr>
              <w:t xml:space="preserve">y </w:t>
            </w:r>
            <w:r w:rsidRPr="00F67549">
              <w:rPr>
                <w:color w:val="000000" w:themeColor="text1"/>
                <w:sz w:val="20"/>
                <w:szCs w:val="20"/>
                <w:lang w:val="es-ES"/>
              </w:rPr>
              <w:t>NH₃</w:t>
            </w:r>
          </w:p>
        </w:tc>
        <w:tc>
          <w:tcPr>
            <w:tcW w:w="782" w:type="pct"/>
            <w:shd w:val="clear" w:color="auto" w:fill="FFFFFF" w:themeFill="background1"/>
          </w:tcPr>
          <w:p w14:paraId="73DCCE0E" w14:textId="38054414" w:rsidR="00341CEE" w:rsidRPr="00EC7144" w:rsidRDefault="00341CEE" w:rsidP="00341CEE">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58" w:type="pct"/>
            <w:shd w:val="clear" w:color="auto" w:fill="FFFFFF" w:themeFill="background1"/>
            <w:noWrap/>
          </w:tcPr>
          <w:p w14:paraId="78D9F461" w14:textId="5114EC5F"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30</w:t>
            </w:r>
            <w:r w:rsidR="00B94D0A">
              <w:rPr>
                <w:color w:val="000000" w:themeColor="text1"/>
                <w:sz w:val="20"/>
                <w:szCs w:val="20"/>
              </w:rPr>
              <w:t>.000</w:t>
            </w:r>
          </w:p>
        </w:tc>
        <w:tc>
          <w:tcPr>
            <w:tcW w:w="538" w:type="pct"/>
            <w:shd w:val="clear" w:color="auto" w:fill="FFFFFF" w:themeFill="background1"/>
            <w:noWrap/>
          </w:tcPr>
          <w:p w14:paraId="5C8132D6" w14:textId="7E729C32" w:rsidR="00341CEE" w:rsidRPr="00EC7144" w:rsidRDefault="00787F30"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rPr>
              <w:t xml:space="preserve"> </w:t>
            </w:r>
            <w:r w:rsidR="00341CEE" w:rsidRPr="00EC7144">
              <w:rPr>
                <w:color w:val="000000" w:themeColor="text1"/>
                <w:sz w:val="20"/>
                <w:szCs w:val="20"/>
              </w:rPr>
              <w:t xml:space="preserve"> 15.000</w:t>
            </w:r>
          </w:p>
        </w:tc>
      </w:tr>
      <w:tr w:rsidR="00341CEE" w:rsidRPr="00EC7144" w14:paraId="5B2669A4" w14:textId="77777777" w:rsidTr="00B94D0A">
        <w:trPr>
          <w:trHeight w:val="18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3E348863" w14:textId="02700938" w:rsidR="00341CEE" w:rsidRPr="00EC7144" w:rsidRDefault="00F94627" w:rsidP="00341CEE">
            <w:pPr>
              <w:rPr>
                <w:color w:val="000000" w:themeColor="text1"/>
                <w:sz w:val="20"/>
                <w:szCs w:val="20"/>
                <w:lang w:val="en-GB"/>
              </w:rPr>
            </w:pPr>
            <w:r w:rsidRPr="00EC7144">
              <w:rPr>
                <w:color w:val="000000" w:themeColor="text1"/>
                <w:sz w:val="20"/>
                <w:szCs w:val="20"/>
                <w:lang w:val="en-GB"/>
              </w:rPr>
              <w:lastRenderedPageBreak/>
              <w:t>3.2</w:t>
            </w:r>
          </w:p>
        </w:tc>
        <w:tc>
          <w:tcPr>
            <w:tcW w:w="2765" w:type="pct"/>
            <w:shd w:val="clear" w:color="auto" w:fill="FFFFFF" w:themeFill="background1"/>
          </w:tcPr>
          <w:p w14:paraId="00610573" w14:textId="43F49736" w:rsidR="00341CEE" w:rsidRPr="00336A8E" w:rsidRDefault="00341CEE" w:rsidP="00341CEE">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Suministro de herramientas y equipos</w:t>
            </w:r>
            <w:r w:rsidRPr="00EC7144">
              <w:rPr>
                <w:rStyle w:val="FootnoteReference"/>
                <w:color w:val="000000" w:themeColor="text1"/>
                <w:sz w:val="20"/>
                <w:szCs w:val="20"/>
                <w:lang w:val="en-GB"/>
              </w:rPr>
              <w:footnoteReference w:id="4"/>
            </w:r>
            <w:r w:rsidRPr="00336A8E">
              <w:rPr>
                <w:color w:val="000000" w:themeColor="text1"/>
                <w:sz w:val="20"/>
                <w:szCs w:val="20"/>
                <w:lang w:val="es-ES"/>
              </w:rPr>
              <w:t xml:space="preserve"> a 20 talleres de MAC y capacitación de personas técnicas de sistemas de aire acondicionado para vehículos sobre HFO-1234yf y HFC-134a</w:t>
            </w:r>
          </w:p>
        </w:tc>
        <w:tc>
          <w:tcPr>
            <w:tcW w:w="782" w:type="pct"/>
            <w:shd w:val="clear" w:color="auto" w:fill="FFFFFF" w:themeFill="background1"/>
          </w:tcPr>
          <w:p w14:paraId="251ACB32" w14:textId="37E595C4" w:rsidR="00341CEE" w:rsidRPr="00EC7144" w:rsidRDefault="00341CEE" w:rsidP="00341CEE">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58" w:type="pct"/>
            <w:shd w:val="clear" w:color="auto" w:fill="FFFFFF" w:themeFill="background1"/>
            <w:noWrap/>
          </w:tcPr>
          <w:p w14:paraId="0FF1FC69" w14:textId="446C4C34" w:rsidR="00341CEE" w:rsidRPr="00EC7144" w:rsidRDefault="00787F30"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 </w:t>
            </w:r>
            <w:r w:rsidR="00341CEE" w:rsidRPr="00EC7144">
              <w:rPr>
                <w:color w:val="000000" w:themeColor="text1"/>
                <w:sz w:val="20"/>
                <w:szCs w:val="20"/>
                <w:lang w:val="en-GB"/>
              </w:rPr>
              <w:t xml:space="preserve"> 45.000</w:t>
            </w:r>
          </w:p>
        </w:tc>
        <w:tc>
          <w:tcPr>
            <w:tcW w:w="538" w:type="pct"/>
            <w:shd w:val="clear" w:color="auto" w:fill="FFFFFF" w:themeFill="background1"/>
            <w:noWrap/>
          </w:tcPr>
          <w:p w14:paraId="516CEF55" w14:textId="2B067F8A"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22.5</w:t>
            </w:r>
            <w:r w:rsidR="00B94D0A">
              <w:rPr>
                <w:color w:val="000000" w:themeColor="text1"/>
                <w:sz w:val="20"/>
                <w:szCs w:val="20"/>
                <w:lang w:val="en-GB"/>
              </w:rPr>
              <w:t>00</w:t>
            </w:r>
          </w:p>
        </w:tc>
      </w:tr>
      <w:tr w:rsidR="00B075E8" w:rsidRPr="00EC7144" w14:paraId="475C261D" w14:textId="77777777" w:rsidTr="00B94D0A">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6F3CFFCB" w14:textId="128F4C0E" w:rsidR="00B075E8" w:rsidRPr="00EC7144" w:rsidRDefault="00B075E8" w:rsidP="00B075E8">
            <w:pPr>
              <w:rPr>
                <w:b w:val="0"/>
                <w:bCs w:val="0"/>
                <w:color w:val="000000" w:themeColor="text1"/>
                <w:sz w:val="20"/>
                <w:szCs w:val="20"/>
                <w:lang w:val="en-GB"/>
              </w:rPr>
            </w:pPr>
          </w:p>
        </w:tc>
        <w:tc>
          <w:tcPr>
            <w:tcW w:w="2765" w:type="pct"/>
            <w:shd w:val="clear" w:color="auto" w:fill="FFFFFF" w:themeFill="background1"/>
          </w:tcPr>
          <w:p w14:paraId="44EF868D" w14:textId="5F02049F"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del componente</w:t>
            </w:r>
            <w:r w:rsidR="007B09E2" w:rsidRPr="00EC7144">
              <w:rPr>
                <w:b/>
                <w:bCs/>
                <w:i/>
                <w:iCs/>
                <w:color w:val="000000" w:themeColor="text1"/>
                <w:sz w:val="20"/>
                <w:szCs w:val="20"/>
                <w:lang w:val="en-GB"/>
              </w:rPr>
              <w:t xml:space="preserve"> 3</w:t>
            </w:r>
          </w:p>
        </w:tc>
        <w:tc>
          <w:tcPr>
            <w:tcW w:w="782" w:type="pct"/>
            <w:shd w:val="clear" w:color="auto" w:fill="FFFFFF" w:themeFill="background1"/>
          </w:tcPr>
          <w:p w14:paraId="0DE1EA57"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58" w:type="pct"/>
            <w:shd w:val="clear" w:color="auto" w:fill="FFFFFF" w:themeFill="background1"/>
            <w:noWrap/>
            <w:hideMark/>
          </w:tcPr>
          <w:p w14:paraId="34099C2D" w14:textId="6451EA06" w:rsidR="00B075E8" w:rsidRPr="00EC7144" w:rsidRDefault="00787F30"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Pr>
                <w:b/>
                <w:bCs/>
                <w:i/>
                <w:iCs/>
                <w:color w:val="000000" w:themeColor="text1"/>
                <w:sz w:val="20"/>
                <w:szCs w:val="20"/>
              </w:rPr>
              <w:t xml:space="preserve"> </w:t>
            </w:r>
            <w:r w:rsidR="00142C55" w:rsidRPr="00EC7144">
              <w:rPr>
                <w:b/>
                <w:bCs/>
                <w:i/>
                <w:iCs/>
                <w:color w:val="000000" w:themeColor="text1"/>
                <w:sz w:val="20"/>
                <w:szCs w:val="20"/>
              </w:rPr>
              <w:t xml:space="preserve"> 75.000</w:t>
            </w:r>
          </w:p>
        </w:tc>
        <w:tc>
          <w:tcPr>
            <w:tcW w:w="538" w:type="pct"/>
            <w:shd w:val="clear" w:color="auto" w:fill="FFFFFF" w:themeFill="background1"/>
            <w:noWrap/>
            <w:hideMark/>
          </w:tcPr>
          <w:p w14:paraId="6FB932BA" w14:textId="254DF310"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37.500</w:t>
            </w:r>
          </w:p>
        </w:tc>
      </w:tr>
      <w:tr w:rsidR="00142C55" w:rsidRPr="009A3EA2" w14:paraId="242C3155" w14:textId="77777777" w:rsidTr="00142C55">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3EDFA0E4" w14:textId="794D284D" w:rsidR="00142C55" w:rsidRPr="00336A8E" w:rsidRDefault="00142C55" w:rsidP="00CB567A">
            <w:pPr>
              <w:keepNext/>
              <w:spacing w:before="60" w:after="60"/>
              <w:rPr>
                <w:i/>
                <w:iCs/>
                <w:color w:val="000000" w:themeColor="text1"/>
                <w:sz w:val="20"/>
                <w:szCs w:val="20"/>
                <w:lang w:val="es-ES"/>
              </w:rPr>
            </w:pPr>
            <w:r w:rsidRPr="00336A8E">
              <w:rPr>
                <w:i/>
                <w:iCs/>
                <w:color w:val="000000" w:themeColor="text1"/>
                <w:sz w:val="20"/>
                <w:szCs w:val="20"/>
                <w:lang w:val="es-ES"/>
              </w:rPr>
              <w:t xml:space="preserve">Componente 4: Facilitar la introducción de tecnologías de bajo PCA en </w:t>
            </w:r>
            <w:r w:rsidR="00CB567A" w:rsidRPr="00336A8E">
              <w:rPr>
                <w:i/>
                <w:iCs/>
                <w:color w:val="000000" w:themeColor="text1"/>
                <w:sz w:val="20"/>
                <w:szCs w:val="20"/>
                <w:lang w:val="es-ES"/>
              </w:rPr>
              <w:t>el sector de la refrigeración, el aire acondicionado y la climatización</w:t>
            </w:r>
          </w:p>
        </w:tc>
      </w:tr>
      <w:tr w:rsidR="00B94D0A" w:rsidRPr="00EC7144" w14:paraId="713CB6DC" w14:textId="77777777" w:rsidTr="00B94D0A">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00CCC073" w14:textId="73AC94A6" w:rsidR="00B94D0A" w:rsidRPr="00EC7144" w:rsidRDefault="00B94D0A" w:rsidP="00B94D0A">
            <w:pPr>
              <w:rPr>
                <w:color w:val="000000" w:themeColor="text1"/>
                <w:sz w:val="20"/>
                <w:szCs w:val="20"/>
                <w:lang w:val="en-GB"/>
              </w:rPr>
            </w:pPr>
            <w:r w:rsidRPr="00EC7144">
              <w:rPr>
                <w:color w:val="000000" w:themeColor="text1"/>
                <w:sz w:val="20"/>
                <w:szCs w:val="20"/>
                <w:lang w:val="en-GB"/>
              </w:rPr>
              <w:t>4.1</w:t>
            </w:r>
          </w:p>
        </w:tc>
        <w:tc>
          <w:tcPr>
            <w:tcW w:w="2765" w:type="pct"/>
            <w:shd w:val="clear" w:color="auto" w:fill="FFFFFF" w:themeFill="background1"/>
            <w:hideMark/>
          </w:tcPr>
          <w:p w14:paraId="6F4F752A" w14:textId="3CBA2260" w:rsidR="00B94D0A" w:rsidRPr="00336A8E" w:rsidRDefault="00B94D0A" w:rsidP="00B94D0A">
            <w:pPr>
              <w:keepNex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Sensibilización sobre las tecnologías de bajo PCA entre las partes interesadas del sector de la refrigeración comercial e identificación de las personas beneficiarias</w:t>
            </w:r>
          </w:p>
        </w:tc>
        <w:tc>
          <w:tcPr>
            <w:tcW w:w="782" w:type="pct"/>
            <w:shd w:val="clear" w:color="auto" w:fill="FFFFFF" w:themeFill="background1"/>
          </w:tcPr>
          <w:p w14:paraId="046A0970" w14:textId="696DF3A7" w:rsidR="00B94D0A" w:rsidRPr="00EC7144" w:rsidRDefault="00B94D0A" w:rsidP="00B94D0A">
            <w:pPr>
              <w:keepNext/>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58" w:type="pct"/>
            <w:shd w:val="clear" w:color="auto" w:fill="FFFFFF" w:themeFill="background1"/>
            <w:noWrap/>
            <w:hideMark/>
          </w:tcPr>
          <w:p w14:paraId="564ECB56" w14:textId="437C41D6" w:rsidR="00B94D0A" w:rsidRPr="00EC7144" w:rsidRDefault="00B94D0A" w:rsidP="00B94D0A">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B32B72">
              <w:rPr>
                <w:color w:val="000000" w:themeColor="text1"/>
                <w:sz w:val="20"/>
                <w:szCs w:val="20"/>
                <w:lang w:val="en-GB"/>
              </w:rPr>
              <w:t>5.000</w:t>
            </w:r>
          </w:p>
        </w:tc>
        <w:tc>
          <w:tcPr>
            <w:tcW w:w="538" w:type="pct"/>
            <w:shd w:val="clear" w:color="auto" w:fill="FFFFFF" w:themeFill="background1"/>
            <w:noWrap/>
            <w:hideMark/>
          </w:tcPr>
          <w:p w14:paraId="27DB7E7B" w14:textId="5F04B53A" w:rsidR="00B94D0A" w:rsidRPr="00EC7144" w:rsidRDefault="00B94D0A" w:rsidP="00B94D0A">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B32B72">
              <w:rPr>
                <w:color w:val="000000" w:themeColor="text1"/>
                <w:sz w:val="20"/>
                <w:szCs w:val="20"/>
                <w:lang w:val="en-GB"/>
              </w:rPr>
              <w:t>5.000</w:t>
            </w:r>
          </w:p>
        </w:tc>
      </w:tr>
      <w:tr w:rsidR="00B075E8" w:rsidRPr="00EC7144" w14:paraId="0316F226" w14:textId="77777777" w:rsidTr="00B94D0A">
        <w:trPr>
          <w:trHeight w:val="70"/>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41401680" w14:textId="3C4BFEFA"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.2</w:t>
            </w:r>
          </w:p>
        </w:tc>
        <w:tc>
          <w:tcPr>
            <w:tcW w:w="2765" w:type="pct"/>
            <w:shd w:val="clear" w:color="auto" w:fill="FFFFFF" w:themeFill="background1"/>
            <w:hideMark/>
          </w:tcPr>
          <w:p w14:paraId="2ABB9D74" w14:textId="650A8239" w:rsidR="00B075E8" w:rsidRPr="00336A8E" w:rsidRDefault="00304567"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 xml:space="preserve">Proyecto piloto para demostrar prácticas de refrigeración </w:t>
            </w:r>
            <w:r w:rsidR="007715B7" w:rsidRPr="00336A8E">
              <w:rPr>
                <w:color w:val="000000" w:themeColor="text1"/>
                <w:sz w:val="20"/>
                <w:szCs w:val="20"/>
                <w:lang w:val="es-ES"/>
              </w:rPr>
              <w:t xml:space="preserve">mejoradas </w:t>
            </w:r>
            <w:r w:rsidRPr="00336A8E">
              <w:rPr>
                <w:color w:val="000000" w:themeColor="text1"/>
                <w:sz w:val="20"/>
                <w:szCs w:val="20"/>
                <w:lang w:val="es-ES"/>
              </w:rPr>
              <w:t xml:space="preserve">y tecnologías eficientes y medioambientalmente amigables mediante la conversión </w:t>
            </w:r>
            <w:r w:rsidR="007715B7" w:rsidRPr="00336A8E">
              <w:rPr>
                <w:color w:val="000000" w:themeColor="text1"/>
                <w:sz w:val="20"/>
                <w:szCs w:val="20"/>
                <w:lang w:val="es-ES"/>
              </w:rPr>
              <w:t xml:space="preserve">de un sistema de refrigeración comercial </w:t>
            </w:r>
            <w:r w:rsidRPr="00336A8E">
              <w:rPr>
                <w:color w:val="000000" w:themeColor="text1"/>
                <w:sz w:val="20"/>
                <w:szCs w:val="20"/>
                <w:lang w:val="es-ES"/>
              </w:rPr>
              <w:t xml:space="preserve">de R-404A a </w:t>
            </w:r>
            <w:r w:rsidRPr="00336A8E">
              <w:rPr>
                <w:color w:val="000000" w:themeColor="text1"/>
                <w:sz w:val="20"/>
                <w:szCs w:val="20"/>
                <w:vertAlign w:val="subscript"/>
                <w:lang w:val="es-ES"/>
              </w:rPr>
              <w:t>CO₂</w:t>
            </w:r>
            <w:r w:rsidR="007715B7" w:rsidRPr="00336A8E">
              <w:rPr>
                <w:color w:val="000000" w:themeColor="text1"/>
                <w:sz w:val="20"/>
                <w:szCs w:val="20"/>
                <w:lang w:val="es-ES"/>
              </w:rPr>
              <w:t xml:space="preserve">en </w:t>
            </w:r>
            <w:r w:rsidRPr="00336A8E">
              <w:rPr>
                <w:color w:val="000000" w:themeColor="text1"/>
                <w:sz w:val="20"/>
                <w:szCs w:val="20"/>
                <w:lang w:val="es-ES"/>
              </w:rPr>
              <w:t>un supermercado</w:t>
            </w:r>
          </w:p>
        </w:tc>
        <w:tc>
          <w:tcPr>
            <w:tcW w:w="782" w:type="pct"/>
            <w:shd w:val="clear" w:color="auto" w:fill="FFFFFF" w:themeFill="background1"/>
          </w:tcPr>
          <w:p w14:paraId="65991E9E" w14:textId="3A29475A"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ONUDI</w:t>
            </w:r>
          </w:p>
        </w:tc>
        <w:tc>
          <w:tcPr>
            <w:tcW w:w="558" w:type="pct"/>
            <w:shd w:val="clear" w:color="auto" w:fill="FFFFFF" w:themeFill="background1"/>
            <w:noWrap/>
            <w:hideMark/>
          </w:tcPr>
          <w:p w14:paraId="7A943B3C" w14:textId="090D7DA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45.000</w:t>
            </w:r>
          </w:p>
        </w:tc>
        <w:tc>
          <w:tcPr>
            <w:tcW w:w="538" w:type="pct"/>
            <w:shd w:val="clear" w:color="auto" w:fill="FFFFFF" w:themeFill="background1"/>
            <w:noWrap/>
            <w:hideMark/>
          </w:tcPr>
          <w:p w14:paraId="23B173AB" w14:textId="7777777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45.000</w:t>
            </w:r>
          </w:p>
        </w:tc>
      </w:tr>
      <w:tr w:rsidR="00B075E8" w:rsidRPr="00EC7144" w14:paraId="3C0B5429" w14:textId="77777777" w:rsidTr="00B94D0A">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22543EA6" w14:textId="6904BCFC"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,3</w:t>
            </w:r>
          </w:p>
        </w:tc>
        <w:tc>
          <w:tcPr>
            <w:tcW w:w="2765" w:type="pct"/>
            <w:shd w:val="clear" w:color="auto" w:fill="FFFFFF" w:themeFill="background1"/>
            <w:hideMark/>
          </w:tcPr>
          <w:p w14:paraId="763737AE" w14:textId="07675AAA" w:rsidR="00B075E8" w:rsidRPr="00336A8E"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 xml:space="preserve">Seguimiento y notificación sobre los sistemas de refrigeración comercial nuevos (con </w:t>
            </w:r>
            <w:r w:rsidR="00247727" w:rsidRPr="00336A8E">
              <w:rPr>
                <w:color w:val="000000" w:themeColor="text1"/>
                <w:sz w:val="20"/>
                <w:szCs w:val="20"/>
                <w:lang w:val="es-ES"/>
              </w:rPr>
              <w:t>CO₂</w:t>
            </w:r>
            <w:r w:rsidRPr="00336A8E">
              <w:rPr>
                <w:color w:val="000000" w:themeColor="text1"/>
                <w:sz w:val="20"/>
                <w:szCs w:val="20"/>
                <w:lang w:val="es-ES"/>
              </w:rPr>
              <w:t>) y antiguos (basados en R-404A)</w:t>
            </w:r>
          </w:p>
        </w:tc>
        <w:tc>
          <w:tcPr>
            <w:tcW w:w="782" w:type="pct"/>
            <w:shd w:val="clear" w:color="auto" w:fill="FFFFFF" w:themeFill="background1"/>
          </w:tcPr>
          <w:p w14:paraId="7FE1BCE7" w14:textId="0D8C6F69"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EC7144">
              <w:rPr>
                <w:color w:val="000000" w:themeColor="text1"/>
                <w:sz w:val="20"/>
                <w:szCs w:val="20"/>
                <w:lang w:val="en-GB"/>
              </w:rPr>
              <w:t>ONUDI</w:t>
            </w:r>
          </w:p>
        </w:tc>
        <w:tc>
          <w:tcPr>
            <w:tcW w:w="558" w:type="pct"/>
            <w:shd w:val="clear" w:color="auto" w:fill="FFFFFF" w:themeFill="background1"/>
            <w:noWrap/>
            <w:hideMark/>
          </w:tcPr>
          <w:p w14:paraId="3F5FF34A" w14:textId="25A6824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15.000</w:t>
            </w:r>
          </w:p>
        </w:tc>
        <w:tc>
          <w:tcPr>
            <w:tcW w:w="538" w:type="pct"/>
            <w:shd w:val="clear" w:color="auto" w:fill="FFFFFF" w:themeFill="background1"/>
            <w:noWrap/>
            <w:hideMark/>
          </w:tcPr>
          <w:p w14:paraId="5F053912"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0,00</w:t>
            </w:r>
          </w:p>
        </w:tc>
      </w:tr>
      <w:tr w:rsidR="00142C55" w:rsidRPr="00EC7144" w14:paraId="5509469E" w14:textId="77777777" w:rsidTr="00B94D0A">
        <w:trPr>
          <w:trHeight w:val="161"/>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690947A6" w14:textId="6FD95F1D" w:rsidR="00142C55" w:rsidRPr="00EC7144" w:rsidRDefault="00F94627" w:rsidP="00142C55">
            <w:pPr>
              <w:rPr>
                <w:color w:val="000000" w:themeColor="text1"/>
                <w:sz w:val="20"/>
                <w:szCs w:val="20"/>
                <w:lang w:val="en-GB"/>
              </w:rPr>
            </w:pPr>
            <w:r w:rsidRPr="00EC7144">
              <w:rPr>
                <w:color w:val="000000" w:themeColor="text1"/>
                <w:sz w:val="20"/>
                <w:szCs w:val="20"/>
                <w:lang w:val="en-GB"/>
              </w:rPr>
              <w:t>4,4</w:t>
            </w:r>
          </w:p>
        </w:tc>
        <w:tc>
          <w:tcPr>
            <w:tcW w:w="2765" w:type="pct"/>
            <w:shd w:val="clear" w:color="auto" w:fill="FFFFFF" w:themeFill="background1"/>
          </w:tcPr>
          <w:p w14:paraId="240E88BE" w14:textId="7CD7C15A" w:rsidR="00142C55" w:rsidRPr="00336A8E" w:rsidRDefault="00142C55" w:rsidP="00142C55">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Campañas de sensibilización dirigidas a personas usuarias finales y empresas</w:t>
            </w:r>
          </w:p>
        </w:tc>
        <w:tc>
          <w:tcPr>
            <w:tcW w:w="782" w:type="pct"/>
            <w:shd w:val="clear" w:color="auto" w:fill="FFFFFF" w:themeFill="background1"/>
          </w:tcPr>
          <w:p w14:paraId="5CA0A7E7" w14:textId="7C219E9D" w:rsidR="00142C55" w:rsidRPr="00EC7144" w:rsidRDefault="00142C55" w:rsidP="00142C55">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ONUDI</w:t>
            </w:r>
          </w:p>
        </w:tc>
        <w:tc>
          <w:tcPr>
            <w:tcW w:w="558" w:type="pct"/>
            <w:shd w:val="clear" w:color="auto" w:fill="FFFFFF" w:themeFill="background1"/>
            <w:noWrap/>
          </w:tcPr>
          <w:p w14:paraId="1A5642AE" w14:textId="581AE7BA" w:rsidR="00142C55" w:rsidRPr="00EC7144" w:rsidRDefault="00B94D0A"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5</w:t>
            </w:r>
            <w:r>
              <w:rPr>
                <w:color w:val="000000" w:themeColor="text1"/>
                <w:sz w:val="20"/>
                <w:szCs w:val="20"/>
                <w:lang w:val="en-GB"/>
              </w:rPr>
              <w:t>.000</w:t>
            </w:r>
          </w:p>
        </w:tc>
        <w:tc>
          <w:tcPr>
            <w:tcW w:w="538" w:type="pct"/>
            <w:shd w:val="clear" w:color="auto" w:fill="FFFFFF" w:themeFill="background1"/>
            <w:noWrap/>
          </w:tcPr>
          <w:p w14:paraId="7A48C70D" w14:textId="0EC8FF64"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2.500</w:t>
            </w:r>
          </w:p>
        </w:tc>
      </w:tr>
      <w:tr w:rsidR="00B075E8" w:rsidRPr="00EC7144" w14:paraId="0629FF34" w14:textId="77777777" w:rsidTr="00B94D0A">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243614BA" w14:textId="29A68152" w:rsidR="00B075E8" w:rsidRPr="00EC7144" w:rsidRDefault="00B075E8" w:rsidP="00B075E8">
            <w:pPr>
              <w:rPr>
                <w:b w:val="0"/>
                <w:bCs w:val="0"/>
                <w:color w:val="000000" w:themeColor="text1"/>
                <w:sz w:val="20"/>
                <w:szCs w:val="20"/>
                <w:lang w:val="en-GB"/>
              </w:rPr>
            </w:pPr>
          </w:p>
        </w:tc>
        <w:tc>
          <w:tcPr>
            <w:tcW w:w="2765" w:type="pct"/>
            <w:shd w:val="clear" w:color="auto" w:fill="FFFFFF" w:themeFill="background1"/>
          </w:tcPr>
          <w:p w14:paraId="19A87DDE" w14:textId="1AC138F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del componente</w:t>
            </w:r>
            <w:r w:rsidR="007B09E2" w:rsidRPr="00EC7144">
              <w:rPr>
                <w:b/>
                <w:bCs/>
                <w:i/>
                <w:iCs/>
                <w:color w:val="000000" w:themeColor="text1"/>
                <w:sz w:val="20"/>
                <w:szCs w:val="20"/>
                <w:lang w:val="en-GB"/>
              </w:rPr>
              <w:t xml:space="preserve"> 4</w:t>
            </w:r>
          </w:p>
        </w:tc>
        <w:tc>
          <w:tcPr>
            <w:tcW w:w="782" w:type="pct"/>
            <w:shd w:val="clear" w:color="auto" w:fill="FFFFFF" w:themeFill="background1"/>
          </w:tcPr>
          <w:p w14:paraId="1D086189" w14:textId="77777777" w:rsidR="00B075E8" w:rsidRPr="00EC7144" w:rsidRDefault="00B075E8" w:rsidP="0006559C">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58" w:type="pct"/>
            <w:shd w:val="clear" w:color="auto" w:fill="FFFFFF" w:themeFill="background1"/>
            <w:noWrap/>
            <w:hideMark/>
          </w:tcPr>
          <w:p w14:paraId="6FF1605F" w14:textId="0CEF086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w:t>
            </w:r>
            <w:r w:rsidR="00953E55" w:rsidRPr="00EC7144">
              <w:rPr>
                <w:b/>
                <w:bCs/>
                <w:i/>
                <w:iCs/>
                <w:color w:val="000000" w:themeColor="text1"/>
                <w:sz w:val="20"/>
                <w:szCs w:val="20"/>
              </w:rPr>
              <w:t>0</w:t>
            </w:r>
            <w:r w:rsidR="00B94D0A">
              <w:rPr>
                <w:b/>
                <w:bCs/>
                <w:i/>
                <w:iCs/>
                <w:color w:val="000000" w:themeColor="text1"/>
                <w:sz w:val="20"/>
                <w:szCs w:val="20"/>
              </w:rPr>
              <w:t>.000</w:t>
            </w:r>
          </w:p>
        </w:tc>
        <w:tc>
          <w:tcPr>
            <w:tcW w:w="538" w:type="pct"/>
            <w:shd w:val="clear" w:color="auto" w:fill="FFFFFF" w:themeFill="background1"/>
            <w:noWrap/>
            <w:hideMark/>
          </w:tcPr>
          <w:p w14:paraId="1A0B1B98" w14:textId="3DEC00AC" w:rsidR="00B075E8" w:rsidRPr="00EC7144" w:rsidRDefault="00953E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52</w:t>
            </w:r>
            <w:r w:rsidR="00B075E8" w:rsidRPr="00EC7144">
              <w:rPr>
                <w:b/>
                <w:bCs/>
                <w:i/>
                <w:iCs/>
                <w:color w:val="000000" w:themeColor="text1"/>
                <w:sz w:val="20"/>
                <w:szCs w:val="20"/>
              </w:rPr>
              <w:t>.500</w:t>
            </w:r>
          </w:p>
        </w:tc>
      </w:tr>
      <w:tr w:rsidR="002B0693" w:rsidRPr="00EC7144" w14:paraId="5AB061A7" w14:textId="77777777" w:rsidTr="00B94D0A">
        <w:trPr>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tcPr>
          <w:p w14:paraId="109A02D1" w14:textId="77777777" w:rsidR="002B0693" w:rsidRPr="00EC7144" w:rsidRDefault="002B0693" w:rsidP="002B0693">
            <w:pPr>
              <w:rPr>
                <w:b w:val="0"/>
                <w:bCs w:val="0"/>
                <w:color w:val="000000" w:themeColor="text1"/>
                <w:sz w:val="20"/>
                <w:szCs w:val="20"/>
                <w:lang w:val="en-GB"/>
              </w:rPr>
            </w:pPr>
          </w:p>
        </w:tc>
        <w:tc>
          <w:tcPr>
            <w:tcW w:w="2765" w:type="pct"/>
            <w:shd w:val="clear" w:color="auto" w:fill="FFFFFF" w:themeFill="background1"/>
          </w:tcPr>
          <w:p w14:paraId="7F6AD115" w14:textId="24096903" w:rsidR="002B0693" w:rsidRPr="00EC7144" w:rsidRDefault="002B0693" w:rsidP="00CB567A">
            <w:pPr>
              <w:keepNext/>
              <w:spacing w:before="60" w:after="60"/>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Componente</w:t>
            </w:r>
            <w:r w:rsidR="00953E55" w:rsidRPr="00EC7144">
              <w:rPr>
                <w:b/>
                <w:bCs/>
                <w:i/>
                <w:iCs/>
                <w:color w:val="000000" w:themeColor="text1"/>
                <w:sz w:val="20"/>
                <w:szCs w:val="20"/>
                <w:lang w:val="en-GB"/>
              </w:rPr>
              <w:t xml:space="preserve"> 5</w:t>
            </w:r>
            <w:r w:rsidRPr="00EC7144">
              <w:rPr>
                <w:b/>
                <w:bCs/>
                <w:i/>
                <w:iCs/>
                <w:color w:val="000000" w:themeColor="text1"/>
                <w:sz w:val="20"/>
                <w:szCs w:val="20"/>
                <w:lang w:val="en-GB"/>
              </w:rPr>
              <w:t>: Coordinación y gestión</w:t>
            </w:r>
          </w:p>
        </w:tc>
        <w:tc>
          <w:tcPr>
            <w:tcW w:w="782" w:type="pct"/>
            <w:shd w:val="clear" w:color="auto" w:fill="FFFFFF" w:themeFill="background1"/>
          </w:tcPr>
          <w:p w14:paraId="3FE40592"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58" w:type="pct"/>
            <w:shd w:val="clear" w:color="auto" w:fill="FFFFFF" w:themeFill="background1"/>
            <w:noWrap/>
          </w:tcPr>
          <w:p w14:paraId="29B67E18"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38" w:type="pct"/>
            <w:shd w:val="clear" w:color="auto" w:fill="FFFFFF" w:themeFill="background1"/>
            <w:noWrap/>
          </w:tcPr>
          <w:p w14:paraId="59102034"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r>
      <w:tr w:rsidR="002B0693" w:rsidRPr="00EC7144" w14:paraId="797FE468" w14:textId="77777777" w:rsidTr="00B94D0A">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0C11CA9C" w14:textId="16B12AE7" w:rsidR="002B0693" w:rsidRPr="00EC7144" w:rsidRDefault="00953E55" w:rsidP="002B0693">
            <w:pPr>
              <w:rPr>
                <w:color w:val="000000" w:themeColor="text1"/>
                <w:sz w:val="20"/>
                <w:szCs w:val="20"/>
                <w:lang w:val="en-GB"/>
              </w:rPr>
            </w:pPr>
            <w:r w:rsidRPr="00EC7144">
              <w:rPr>
                <w:color w:val="000000" w:themeColor="text1"/>
                <w:sz w:val="20"/>
                <w:szCs w:val="20"/>
                <w:lang w:val="en-GB"/>
              </w:rPr>
              <w:t>5</w:t>
            </w:r>
            <w:r w:rsidR="002B0693" w:rsidRPr="00EC7144">
              <w:rPr>
                <w:color w:val="000000" w:themeColor="text1"/>
                <w:sz w:val="20"/>
                <w:szCs w:val="20"/>
                <w:lang w:val="en-GB"/>
              </w:rPr>
              <w:t>.1</w:t>
            </w:r>
          </w:p>
        </w:tc>
        <w:tc>
          <w:tcPr>
            <w:tcW w:w="2765" w:type="pct"/>
            <w:shd w:val="clear" w:color="auto" w:fill="FFFFFF" w:themeFill="background1"/>
            <w:hideMark/>
          </w:tcPr>
          <w:p w14:paraId="23288E06" w14:textId="77777777" w:rsidR="002B0693" w:rsidRPr="00336A8E" w:rsidRDefault="002B0693"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s-ES"/>
              </w:rPr>
            </w:pPr>
            <w:r w:rsidRPr="00336A8E">
              <w:rPr>
                <w:color w:val="000000" w:themeColor="text1"/>
                <w:sz w:val="20"/>
                <w:szCs w:val="20"/>
                <w:lang w:val="es-ES"/>
              </w:rPr>
              <w:t>Coordinación y gestión de la ejecución del PAK</w:t>
            </w:r>
          </w:p>
        </w:tc>
        <w:tc>
          <w:tcPr>
            <w:tcW w:w="782" w:type="pct"/>
            <w:shd w:val="clear" w:color="auto" w:fill="FFFFFF" w:themeFill="background1"/>
          </w:tcPr>
          <w:p w14:paraId="0C550924" w14:textId="5ED6787C"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PNUMA</w:t>
            </w:r>
          </w:p>
        </w:tc>
        <w:tc>
          <w:tcPr>
            <w:tcW w:w="558" w:type="pct"/>
            <w:shd w:val="clear" w:color="auto" w:fill="FFFFFF" w:themeFill="background1"/>
            <w:noWrap/>
            <w:hideMark/>
          </w:tcPr>
          <w:p w14:paraId="65DD3F50" w14:textId="51B27C8B" w:rsidR="002B0693" w:rsidRPr="00EC7144" w:rsidRDefault="00787F30"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lang w:val="en-GB"/>
              </w:rPr>
              <w:t xml:space="preserve"> </w:t>
            </w:r>
            <w:r w:rsidR="002B0693" w:rsidRPr="00EC7144">
              <w:rPr>
                <w:color w:val="000000" w:themeColor="text1"/>
                <w:sz w:val="20"/>
                <w:szCs w:val="20"/>
                <w:lang w:val="en-GB"/>
              </w:rPr>
              <w:t xml:space="preserve"> 32.500</w:t>
            </w:r>
          </w:p>
        </w:tc>
        <w:tc>
          <w:tcPr>
            <w:tcW w:w="538" w:type="pct"/>
            <w:shd w:val="clear" w:color="auto" w:fill="FFFFFF" w:themeFill="background1"/>
            <w:noWrap/>
            <w:hideMark/>
          </w:tcPr>
          <w:p w14:paraId="73D2D6AC" w14:textId="77777777"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17.875</w:t>
            </w:r>
          </w:p>
        </w:tc>
      </w:tr>
      <w:tr w:rsidR="002B0693" w:rsidRPr="00EC7144" w14:paraId="0654C637" w14:textId="77777777" w:rsidTr="00B94D0A">
        <w:trPr>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13E6B4BF" w14:textId="48BD0749" w:rsidR="002B0693" w:rsidRPr="00EC7144" w:rsidRDefault="002B0693" w:rsidP="002B0693">
            <w:pPr>
              <w:rPr>
                <w:color w:val="000000" w:themeColor="text1"/>
                <w:sz w:val="20"/>
                <w:szCs w:val="20"/>
                <w:lang w:val="en-GB"/>
              </w:rPr>
            </w:pPr>
          </w:p>
        </w:tc>
        <w:tc>
          <w:tcPr>
            <w:tcW w:w="2765" w:type="pct"/>
            <w:shd w:val="clear" w:color="auto" w:fill="FFFFFF" w:themeFill="background1"/>
          </w:tcPr>
          <w:p w14:paraId="3A6A62CB" w14:textId="5F00BF39" w:rsidR="002B0693" w:rsidRPr="00EC7144" w:rsidRDefault="002B0693" w:rsidP="002B0693">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953E55" w:rsidRPr="00EC7144">
              <w:rPr>
                <w:b/>
                <w:bCs/>
                <w:i/>
                <w:iCs/>
                <w:color w:val="000000" w:themeColor="text1"/>
                <w:sz w:val="20"/>
                <w:szCs w:val="20"/>
                <w:lang w:val="en-GB"/>
              </w:rPr>
              <w:t>del componente 5</w:t>
            </w:r>
          </w:p>
        </w:tc>
        <w:tc>
          <w:tcPr>
            <w:tcW w:w="782" w:type="pct"/>
            <w:shd w:val="clear" w:color="auto" w:fill="FFFFFF" w:themeFill="background1"/>
          </w:tcPr>
          <w:p w14:paraId="5FB538DD"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58" w:type="pct"/>
            <w:shd w:val="clear" w:color="auto" w:fill="FFFFFF" w:themeFill="background1"/>
            <w:noWrap/>
            <w:hideMark/>
          </w:tcPr>
          <w:p w14:paraId="1E5CC6B6" w14:textId="64D0A74D" w:rsidR="002B0693" w:rsidRPr="00EC7144" w:rsidRDefault="00787F30"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Pr>
                <w:b/>
                <w:bCs/>
                <w:i/>
                <w:iCs/>
                <w:color w:val="000000" w:themeColor="text1"/>
                <w:sz w:val="20"/>
                <w:szCs w:val="20"/>
                <w:lang w:val="en-GB"/>
              </w:rPr>
              <w:t xml:space="preserve"> </w:t>
            </w:r>
            <w:r w:rsidR="002B0693" w:rsidRPr="00EC7144">
              <w:rPr>
                <w:b/>
                <w:bCs/>
                <w:i/>
                <w:iCs/>
                <w:color w:val="000000" w:themeColor="text1"/>
                <w:sz w:val="20"/>
                <w:szCs w:val="20"/>
                <w:lang w:val="en-GB"/>
              </w:rPr>
              <w:t xml:space="preserve"> 32.500</w:t>
            </w:r>
          </w:p>
        </w:tc>
        <w:tc>
          <w:tcPr>
            <w:tcW w:w="538" w:type="pct"/>
            <w:shd w:val="clear" w:color="auto" w:fill="FFFFFF" w:themeFill="background1"/>
            <w:noWrap/>
            <w:hideMark/>
          </w:tcPr>
          <w:p w14:paraId="683FFA19"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17.875</w:t>
            </w:r>
          </w:p>
        </w:tc>
      </w:tr>
      <w:tr w:rsidR="002B0693" w:rsidRPr="00EC7144" w14:paraId="2AB381EE" w14:textId="77777777" w:rsidTr="00B94D0A">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7D44E3A6" w14:textId="77777777" w:rsidR="002B0693" w:rsidRPr="00EC7144" w:rsidRDefault="002B0693" w:rsidP="002B0693">
            <w:pPr>
              <w:rPr>
                <w:color w:val="000000" w:themeColor="text1"/>
                <w:sz w:val="20"/>
                <w:szCs w:val="20"/>
                <w:lang w:val="en-GB"/>
              </w:rPr>
            </w:pPr>
          </w:p>
        </w:tc>
        <w:tc>
          <w:tcPr>
            <w:tcW w:w="2765" w:type="pct"/>
            <w:shd w:val="clear" w:color="auto" w:fill="FFFFFF" w:themeFill="background1"/>
            <w:noWrap/>
            <w:hideMark/>
          </w:tcPr>
          <w:p w14:paraId="2A938AC4" w14:textId="77777777" w:rsidR="002B0693" w:rsidRPr="00EC7144" w:rsidRDefault="002B0693" w:rsidP="007413A2">
            <w:pPr>
              <w:spacing w:before="60" w:after="60"/>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lang w:val="en-GB"/>
              </w:rPr>
              <w:t>Total</w:t>
            </w:r>
          </w:p>
        </w:tc>
        <w:tc>
          <w:tcPr>
            <w:tcW w:w="782" w:type="pct"/>
            <w:shd w:val="clear" w:color="auto" w:fill="FFFFFF" w:themeFill="background1"/>
          </w:tcPr>
          <w:p w14:paraId="4346B197"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c>
          <w:tcPr>
            <w:tcW w:w="558" w:type="pct"/>
            <w:shd w:val="clear" w:color="auto" w:fill="FFFFFF" w:themeFill="background1"/>
            <w:noWrap/>
            <w:hideMark/>
          </w:tcPr>
          <w:p w14:paraId="793F4BFA" w14:textId="6034FE8D"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325</w:t>
            </w:r>
            <w:r w:rsidR="00B94D0A">
              <w:rPr>
                <w:b/>
                <w:bCs/>
                <w:color w:val="000000" w:themeColor="text1"/>
                <w:sz w:val="20"/>
                <w:szCs w:val="20"/>
              </w:rPr>
              <w:t>.000</w:t>
            </w:r>
          </w:p>
        </w:tc>
        <w:tc>
          <w:tcPr>
            <w:tcW w:w="538" w:type="pct"/>
            <w:shd w:val="clear" w:color="auto" w:fill="FFFFFF" w:themeFill="background1"/>
            <w:noWrap/>
            <w:hideMark/>
          </w:tcPr>
          <w:p w14:paraId="0C52C0AA" w14:textId="77777777"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193.375</w:t>
            </w:r>
          </w:p>
        </w:tc>
      </w:tr>
      <w:tr w:rsidR="002B0693" w:rsidRPr="00EC7144" w14:paraId="6934B0F3" w14:textId="77777777" w:rsidTr="00B94D0A">
        <w:trPr>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438C6067" w14:textId="77777777" w:rsidR="002B0693" w:rsidRPr="00EC7144" w:rsidRDefault="002B0693" w:rsidP="002B0693">
            <w:pPr>
              <w:rPr>
                <w:color w:val="000000" w:themeColor="text1"/>
                <w:sz w:val="20"/>
                <w:szCs w:val="20"/>
                <w:lang w:val="en-GB"/>
              </w:rPr>
            </w:pPr>
          </w:p>
        </w:tc>
        <w:tc>
          <w:tcPr>
            <w:tcW w:w="2765" w:type="pct"/>
            <w:shd w:val="clear" w:color="auto" w:fill="FFFFFF" w:themeFill="background1"/>
            <w:noWrap/>
            <w:hideMark/>
          </w:tcPr>
          <w:p w14:paraId="7108D4A4" w14:textId="4F74658A" w:rsidR="002B0693" w:rsidRPr="00EC7144" w:rsidRDefault="002B0693" w:rsidP="002B0693">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Subtotal para el PNUMA</w:t>
            </w:r>
          </w:p>
        </w:tc>
        <w:tc>
          <w:tcPr>
            <w:tcW w:w="782" w:type="pct"/>
            <w:shd w:val="clear" w:color="auto" w:fill="FFFFFF" w:themeFill="background1"/>
          </w:tcPr>
          <w:p w14:paraId="754700A8"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558" w:type="pct"/>
            <w:shd w:val="clear" w:color="auto" w:fill="FFFFFF" w:themeFill="background1"/>
            <w:noWrap/>
            <w:hideMark/>
          </w:tcPr>
          <w:p w14:paraId="7AD287BE" w14:textId="5FA11EAB" w:rsidR="002B0693" w:rsidRPr="00EC7144" w:rsidRDefault="00787F30"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Pr>
                <w:color w:val="000000" w:themeColor="text1"/>
                <w:sz w:val="20"/>
                <w:szCs w:val="20"/>
              </w:rPr>
              <w:t xml:space="preserve"> </w:t>
            </w:r>
            <w:r w:rsidR="002B0693" w:rsidRPr="00EC7144">
              <w:rPr>
                <w:color w:val="000000" w:themeColor="text1"/>
                <w:sz w:val="20"/>
                <w:szCs w:val="20"/>
              </w:rPr>
              <w:t xml:space="preserve"> 180.000</w:t>
            </w:r>
          </w:p>
        </w:tc>
        <w:tc>
          <w:tcPr>
            <w:tcW w:w="538" w:type="pct"/>
            <w:shd w:val="clear" w:color="auto" w:fill="FFFFFF" w:themeFill="background1"/>
            <w:noWrap/>
            <w:hideMark/>
          </w:tcPr>
          <w:p w14:paraId="79AE8113"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103.375</w:t>
            </w:r>
          </w:p>
        </w:tc>
      </w:tr>
      <w:tr w:rsidR="002B0693" w:rsidRPr="00EC7144" w14:paraId="6A78C5A3" w14:textId="77777777" w:rsidTr="00B94D0A">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358" w:type="pct"/>
            <w:shd w:val="clear" w:color="auto" w:fill="FFFFFF" w:themeFill="background1"/>
            <w:noWrap/>
            <w:hideMark/>
          </w:tcPr>
          <w:p w14:paraId="257541FB" w14:textId="77777777" w:rsidR="002B0693" w:rsidRPr="00EC7144" w:rsidRDefault="002B0693" w:rsidP="002B0693">
            <w:pPr>
              <w:rPr>
                <w:color w:val="000000" w:themeColor="text1"/>
                <w:sz w:val="20"/>
                <w:szCs w:val="20"/>
                <w:lang w:val="en-GB"/>
              </w:rPr>
            </w:pPr>
          </w:p>
        </w:tc>
        <w:tc>
          <w:tcPr>
            <w:tcW w:w="2765" w:type="pct"/>
            <w:shd w:val="clear" w:color="auto" w:fill="FFFFFF" w:themeFill="background1"/>
            <w:noWrap/>
            <w:hideMark/>
          </w:tcPr>
          <w:p w14:paraId="6F992433" w14:textId="185553EF" w:rsidR="002B0693" w:rsidRPr="00EC7144" w:rsidRDefault="00D0510C"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 xml:space="preserve">Subtotal </w:t>
            </w:r>
            <w:r w:rsidR="002B0693" w:rsidRPr="00EC7144">
              <w:rPr>
                <w:color w:val="000000" w:themeColor="text1"/>
                <w:sz w:val="20"/>
                <w:szCs w:val="20"/>
                <w:lang w:val="en-GB"/>
              </w:rPr>
              <w:t>para la ONUDI</w:t>
            </w:r>
          </w:p>
        </w:tc>
        <w:tc>
          <w:tcPr>
            <w:tcW w:w="782" w:type="pct"/>
            <w:shd w:val="clear" w:color="auto" w:fill="FFFFFF" w:themeFill="background1"/>
          </w:tcPr>
          <w:p w14:paraId="5215C28B"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558" w:type="pct"/>
            <w:shd w:val="clear" w:color="auto" w:fill="FFFFFF" w:themeFill="background1"/>
            <w:noWrap/>
            <w:hideMark/>
          </w:tcPr>
          <w:p w14:paraId="610EA5B2" w14:textId="344EE78C"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145.000</w:t>
            </w:r>
          </w:p>
        </w:tc>
        <w:tc>
          <w:tcPr>
            <w:tcW w:w="538" w:type="pct"/>
            <w:shd w:val="clear" w:color="auto" w:fill="FFFFFF" w:themeFill="background1"/>
            <w:noWrap/>
            <w:hideMark/>
          </w:tcPr>
          <w:p w14:paraId="09F79088" w14:textId="1E00D5E8" w:rsidR="002B0693" w:rsidRPr="00EC7144" w:rsidRDefault="00787F30"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Pr>
                <w:color w:val="000000" w:themeColor="text1"/>
                <w:sz w:val="20"/>
                <w:szCs w:val="20"/>
              </w:rPr>
              <w:t xml:space="preserve"> </w:t>
            </w:r>
            <w:r w:rsidR="002B0693" w:rsidRPr="00EC7144">
              <w:rPr>
                <w:color w:val="000000" w:themeColor="text1"/>
                <w:sz w:val="20"/>
                <w:szCs w:val="20"/>
              </w:rPr>
              <w:t xml:space="preserve"> 90.000</w:t>
            </w:r>
          </w:p>
        </w:tc>
      </w:tr>
    </w:tbl>
    <w:p w14:paraId="0F1A62BE" w14:textId="77777777" w:rsidR="00CB0432" w:rsidRPr="00336A8E" w:rsidRDefault="00CB0432" w:rsidP="00CB0432">
      <w:pPr>
        <w:keepNext/>
        <w:shd w:val="clear" w:color="auto" w:fill="FFFFFF" w:themeFill="background1"/>
        <w:spacing w:before="240" w:after="240"/>
        <w:rPr>
          <w:i/>
          <w:iCs/>
          <w:lang w:val="es-ES"/>
        </w:rPr>
      </w:pPr>
      <w:r w:rsidRPr="00336A8E">
        <w:rPr>
          <w:i/>
          <w:iCs/>
          <w:lang w:val="es-ES"/>
        </w:rPr>
        <w:t>Ejecución, coordinación y supervisión del proyecto</w:t>
      </w:r>
    </w:p>
    <w:p w14:paraId="665D8647" w14:textId="64D47A47" w:rsidR="00501555" w:rsidRPr="00336A8E" w:rsidRDefault="001D3FBF" w:rsidP="00501555">
      <w:pPr>
        <w:pStyle w:val="Heading1"/>
        <w:rPr>
          <w:lang w:val="es-ES"/>
        </w:rPr>
      </w:pPr>
      <w:r w:rsidRPr="00336A8E">
        <w:rPr>
          <w:lang w:val="es-ES"/>
        </w:rPr>
        <w:t xml:space="preserve">La Oficina Nacional de la ONU (DNO), el Centro Nacional de Coordinación (NOC) y la Agencia Regional de Acción contra el Zika (RAAZ) </w:t>
      </w:r>
      <w:r w:rsidR="00200CE1" w:rsidRPr="00336A8E">
        <w:rPr>
          <w:lang w:val="es-ES"/>
        </w:rPr>
        <w:t xml:space="preserve">realizarán periódicamente el seguimiento </w:t>
      </w:r>
      <w:r w:rsidRPr="00336A8E">
        <w:rPr>
          <w:lang w:val="es-ES"/>
        </w:rPr>
        <w:t>de</w:t>
      </w:r>
      <w:r w:rsidR="00062EE6" w:rsidRPr="00336A8E">
        <w:rPr>
          <w:lang w:val="es-ES"/>
        </w:rPr>
        <w:t xml:space="preserve"> la ejecución de todas las actividades </w:t>
      </w:r>
      <w:r w:rsidR="00200CE1" w:rsidRPr="00336A8E">
        <w:rPr>
          <w:lang w:val="es-ES"/>
        </w:rPr>
        <w:t xml:space="preserve">del PAK </w:t>
      </w:r>
      <w:r w:rsidR="00062EE6" w:rsidRPr="00336A8E">
        <w:rPr>
          <w:lang w:val="es-ES"/>
        </w:rPr>
        <w:t xml:space="preserve">y </w:t>
      </w:r>
      <w:r w:rsidRPr="00336A8E">
        <w:rPr>
          <w:lang w:val="es-ES"/>
        </w:rPr>
        <w:t>recopilarán</w:t>
      </w:r>
      <w:r w:rsidR="00200CE1" w:rsidRPr="00336A8E">
        <w:rPr>
          <w:lang w:val="es-ES"/>
        </w:rPr>
        <w:t xml:space="preserve"> los datos pertinentes </w:t>
      </w:r>
      <w:r w:rsidR="00062EE6" w:rsidRPr="00336A8E">
        <w:rPr>
          <w:lang w:val="es-ES"/>
        </w:rPr>
        <w:t xml:space="preserve">para evaluar los avances en relación con los criterios de gestión. La DNO </w:t>
      </w:r>
      <w:r w:rsidR="00501555" w:rsidRPr="00336A8E">
        <w:rPr>
          <w:lang w:val="es-ES"/>
        </w:rPr>
        <w:t xml:space="preserve">elaborará </w:t>
      </w:r>
      <w:r w:rsidR="00062EE6" w:rsidRPr="00336A8E">
        <w:rPr>
          <w:lang w:val="es-ES"/>
        </w:rPr>
        <w:t xml:space="preserve">informes trimestrales sobre los avances </w:t>
      </w:r>
      <w:r w:rsidR="00501555" w:rsidRPr="00336A8E">
        <w:rPr>
          <w:lang w:val="es-ES"/>
        </w:rPr>
        <w:t xml:space="preserve">en </w:t>
      </w:r>
      <w:r w:rsidR="00062EE6" w:rsidRPr="00336A8E">
        <w:rPr>
          <w:lang w:val="es-ES"/>
        </w:rPr>
        <w:t>la ejecución.</w:t>
      </w:r>
      <w:r w:rsidR="00501555" w:rsidRPr="00336A8E">
        <w:rPr>
          <w:lang w:val="es-ES"/>
        </w:rPr>
        <w:t xml:space="preserve"> </w:t>
      </w:r>
      <w:r w:rsidR="0086041E" w:rsidRPr="00336A8E">
        <w:rPr>
          <w:lang w:val="es-ES"/>
        </w:rPr>
        <w:t>Se propone un presupuesto de USD</w:t>
      </w:r>
      <w:r w:rsidR="002F06CE" w:rsidRPr="00336A8E">
        <w:rPr>
          <w:lang w:val="es-ES"/>
        </w:rPr>
        <w:t xml:space="preserve"> 32.500 </w:t>
      </w:r>
      <w:r w:rsidR="0086041E" w:rsidRPr="00336A8E">
        <w:rPr>
          <w:lang w:val="es-ES"/>
        </w:rPr>
        <w:t>para una persona consultora contratada localmente (USD</w:t>
      </w:r>
      <w:r w:rsidR="00905665" w:rsidRPr="00336A8E">
        <w:rPr>
          <w:lang w:val="es-ES"/>
        </w:rPr>
        <w:t xml:space="preserve"> 15.000</w:t>
      </w:r>
      <w:r w:rsidR="0086041E" w:rsidRPr="00336A8E">
        <w:rPr>
          <w:lang w:val="es-ES"/>
        </w:rPr>
        <w:t>), viajes (USD</w:t>
      </w:r>
      <w:r w:rsidR="00905665" w:rsidRPr="00336A8E">
        <w:rPr>
          <w:lang w:val="es-ES"/>
        </w:rPr>
        <w:t xml:space="preserve"> 7.500</w:t>
      </w:r>
      <w:r w:rsidR="0086041E" w:rsidRPr="00336A8E">
        <w:rPr>
          <w:lang w:val="es-ES"/>
        </w:rPr>
        <w:t xml:space="preserve">) </w:t>
      </w:r>
      <w:r w:rsidR="00905665" w:rsidRPr="00336A8E">
        <w:rPr>
          <w:lang w:val="es-ES"/>
        </w:rPr>
        <w:t xml:space="preserve">y </w:t>
      </w:r>
      <w:r w:rsidR="0086041E" w:rsidRPr="00336A8E">
        <w:rPr>
          <w:lang w:val="es-ES"/>
        </w:rPr>
        <w:t>reuniones (USD</w:t>
      </w:r>
      <w:r w:rsidR="00905665" w:rsidRPr="00336A8E">
        <w:rPr>
          <w:lang w:val="es-ES"/>
        </w:rPr>
        <w:t xml:space="preserve"> 10</w:t>
      </w:r>
      <w:r w:rsidR="0086041E" w:rsidRPr="00336A8E">
        <w:rPr>
          <w:lang w:val="es-ES"/>
        </w:rPr>
        <w:t>.000).</w:t>
      </w:r>
    </w:p>
    <w:p w14:paraId="0A602628" w14:textId="78516A07" w:rsidR="00CB0432" w:rsidRPr="00336A8E" w:rsidRDefault="00CB0432" w:rsidP="006A45B9">
      <w:pPr>
        <w:pStyle w:val="Heading1"/>
        <w:numPr>
          <w:ilvl w:val="0"/>
          <w:numId w:val="0"/>
        </w:numPr>
        <w:spacing w:before="240"/>
        <w:rPr>
          <w:u w:val="single"/>
          <w:lang w:val="es-ES"/>
        </w:rPr>
      </w:pPr>
      <w:r w:rsidRPr="00336A8E">
        <w:rPr>
          <w:u w:val="single"/>
          <w:lang w:val="es-ES"/>
        </w:rPr>
        <w:t>Costo total de la etapa I del plan de aplicación de la Enmienda de Kigali relativa a los HFC</w:t>
      </w:r>
    </w:p>
    <w:p w14:paraId="0AC878E3" w14:textId="40E92606" w:rsidR="00CB0432" w:rsidRPr="00336A8E" w:rsidRDefault="00CB0432" w:rsidP="006A552D">
      <w:pPr>
        <w:pStyle w:val="Heading1"/>
        <w:rPr>
          <w:lang w:val="es-ES"/>
        </w:rPr>
      </w:pPr>
      <w:r w:rsidRPr="00336A8E">
        <w:rPr>
          <w:lang w:val="es-ES"/>
        </w:rPr>
        <w:t>Se propone un presupuesto para la etapa I de USD</w:t>
      </w:r>
      <w:r w:rsidR="00501555" w:rsidRPr="00336A8E">
        <w:rPr>
          <w:lang w:val="es-ES"/>
        </w:rPr>
        <w:t xml:space="preserve"> 325.000</w:t>
      </w:r>
      <w:r w:rsidRPr="00336A8E">
        <w:rPr>
          <w:lang w:val="es-ES"/>
        </w:rPr>
        <w:t xml:space="preserve">. El </w:t>
      </w:r>
      <w:r w:rsidR="00D2317F" w:rsidRPr="00336A8E">
        <w:rPr>
          <w:lang w:val="es-ES"/>
        </w:rPr>
        <w:t xml:space="preserve">costo </w:t>
      </w:r>
      <w:r w:rsidRPr="00336A8E">
        <w:rPr>
          <w:lang w:val="es-ES"/>
        </w:rPr>
        <w:t>de las actividades del sector de servicio y mantenimiento de equipos de refrigeración se ha propuesto de conformidad con la decisión 92/37.</w:t>
      </w:r>
    </w:p>
    <w:p w14:paraId="47D265BF" w14:textId="77777777" w:rsidR="00CB0432" w:rsidRPr="00336A8E" w:rsidRDefault="00CB0432" w:rsidP="00CB0432">
      <w:pPr>
        <w:keepNext/>
        <w:suppressAutoHyphens/>
        <w:spacing w:before="240" w:after="240"/>
        <w:outlineLvl w:val="0"/>
        <w:rPr>
          <w:u w:val="single"/>
          <w:lang w:val="es-ES"/>
        </w:rPr>
      </w:pPr>
      <w:r w:rsidRPr="00336A8E">
        <w:rPr>
          <w:u w:val="single"/>
          <w:lang w:val="es-ES"/>
        </w:rPr>
        <w:t>Plan de ejecución para el primer tramo</w:t>
      </w:r>
    </w:p>
    <w:p w14:paraId="069504EB" w14:textId="3B125C1E" w:rsidR="006A552D" w:rsidRPr="00336A8E" w:rsidRDefault="00CB0432" w:rsidP="006A552D">
      <w:pPr>
        <w:pStyle w:val="Heading1"/>
        <w:rPr>
          <w:b/>
          <w:lang w:val="es-ES"/>
        </w:rPr>
      </w:pPr>
      <w:r w:rsidRPr="00336A8E">
        <w:rPr>
          <w:lang w:val="es-ES"/>
        </w:rPr>
        <w:t xml:space="preserve">La </w:t>
      </w:r>
      <w:r w:rsidR="006A552D" w:rsidRPr="00336A8E">
        <w:rPr>
          <w:lang w:val="es-ES"/>
        </w:rPr>
        <w:t xml:space="preserve">solicitud para el </w:t>
      </w:r>
      <w:r w:rsidRPr="00336A8E">
        <w:rPr>
          <w:lang w:val="es-ES"/>
        </w:rPr>
        <w:t>primer tramo de financiamiento de la etapa I del PAK se presentó por un importe total de USD</w:t>
      </w:r>
      <w:r w:rsidR="006A552D" w:rsidRPr="00336A8E">
        <w:rPr>
          <w:lang w:val="es-ES"/>
        </w:rPr>
        <w:t xml:space="preserve"> 193.375</w:t>
      </w:r>
      <w:r w:rsidRPr="00336A8E">
        <w:rPr>
          <w:lang w:val="es-ES"/>
        </w:rPr>
        <w:t>, tal y como se muestra en la tabla</w:t>
      </w:r>
      <w:r w:rsidR="00C40B81" w:rsidRPr="00336A8E">
        <w:rPr>
          <w:lang w:val="es-ES"/>
        </w:rPr>
        <w:t xml:space="preserve"> 7 </w:t>
      </w:r>
      <w:r w:rsidRPr="00336A8E">
        <w:rPr>
          <w:lang w:val="es-ES"/>
        </w:rPr>
        <w:t xml:space="preserve">anterior, para su ejecución entre julio de 2026 y </w:t>
      </w:r>
      <w:r w:rsidR="006A552D" w:rsidRPr="00336A8E">
        <w:rPr>
          <w:lang w:val="es-ES"/>
        </w:rPr>
        <w:t>diciembre de 2027</w:t>
      </w:r>
      <w:r w:rsidRPr="00336A8E">
        <w:rPr>
          <w:lang w:val="es-ES"/>
        </w:rPr>
        <w:t xml:space="preserve">. La información detallada sobre las actividades que se llevarán a cabo en el marco del </w:t>
      </w:r>
      <w:r w:rsidRPr="00336A8E">
        <w:rPr>
          <w:lang w:val="es-ES"/>
        </w:rPr>
        <w:lastRenderedPageBreak/>
        <w:t>primer tramo, incluidos los ajustes y el nivel de fondos acordados, se presenta en el párrafo</w:t>
      </w:r>
      <w:r w:rsidR="008344AB" w:rsidRPr="00336A8E">
        <w:rPr>
          <w:lang w:val="es-ES"/>
        </w:rPr>
        <w:t xml:space="preserve"> 32 </w:t>
      </w:r>
      <w:r w:rsidRPr="00336A8E">
        <w:rPr>
          <w:lang w:val="es-ES"/>
        </w:rPr>
        <w:t>a continuación.</w:t>
      </w:r>
      <w:bookmarkStart w:id="0" w:name="_Hlk126916095"/>
    </w:p>
    <w:p w14:paraId="32D39C48" w14:textId="3071534A" w:rsidR="00CB0432" w:rsidRPr="00336A8E" w:rsidRDefault="00CB0432" w:rsidP="006A552D">
      <w:pPr>
        <w:pStyle w:val="Heading1"/>
        <w:keepNext/>
        <w:numPr>
          <w:ilvl w:val="0"/>
          <w:numId w:val="0"/>
        </w:numPr>
        <w:spacing w:before="360"/>
        <w:jc w:val="center"/>
        <w:rPr>
          <w:b/>
          <w:lang w:val="es-ES"/>
        </w:rPr>
      </w:pPr>
      <w:r w:rsidRPr="00336A8E">
        <w:rPr>
          <w:b/>
          <w:lang w:val="es-ES"/>
        </w:rPr>
        <w:t>OBSERVACIONES Y RECOMENDACIÓN DE LA SECRETARÍA</w:t>
      </w:r>
    </w:p>
    <w:p w14:paraId="7B1F3E4F" w14:textId="77777777" w:rsidR="00CB0432" w:rsidRPr="00EC7144" w:rsidRDefault="00CB0432" w:rsidP="00CB0432">
      <w:pPr>
        <w:pStyle w:val="Heading2"/>
        <w:keepNext/>
        <w:numPr>
          <w:ilvl w:val="0"/>
          <w:numId w:val="0"/>
        </w:numPr>
        <w:rPr>
          <w:b/>
          <w:bCs/>
        </w:rPr>
      </w:pPr>
      <w:r w:rsidRPr="00EC7144">
        <w:rPr>
          <w:b/>
          <w:bCs/>
        </w:rPr>
        <w:t>V.</w:t>
      </w:r>
      <w:r w:rsidRPr="00EC7144">
        <w:rPr>
          <w:b/>
          <w:bCs/>
        </w:rPr>
        <w:tab/>
        <w:t>OBSERVACIONES</w:t>
      </w:r>
    </w:p>
    <w:p w14:paraId="3B5B0567" w14:textId="1E017BCF" w:rsidR="00EC786F" w:rsidRPr="00EC7144" w:rsidRDefault="00A11910" w:rsidP="00CB0432">
      <w:pPr>
        <w:pStyle w:val="Heading1"/>
        <w:keepNext/>
        <w:numPr>
          <w:ilvl w:val="0"/>
          <w:numId w:val="0"/>
        </w:numPr>
        <w:rPr>
          <w:u w:val="single"/>
        </w:rPr>
      </w:pPr>
      <w:bookmarkStart w:id="1" w:name="_Hlk126916105"/>
      <w:bookmarkEnd w:id="0"/>
      <w:r w:rsidRPr="00EC7144">
        <w:rPr>
          <w:u w:val="single"/>
        </w:rPr>
        <w:t>consumo de HCFC</w:t>
      </w:r>
    </w:p>
    <w:p w14:paraId="3E8C9C14" w14:textId="0CF9E918" w:rsidR="00EC786F" w:rsidRPr="00336A8E" w:rsidRDefault="00EC786F" w:rsidP="00EC786F">
      <w:pPr>
        <w:pStyle w:val="Heading1"/>
        <w:spacing w:before="240"/>
        <w:rPr>
          <w:lang w:val="es-ES"/>
        </w:rPr>
      </w:pPr>
      <w:r w:rsidRPr="00336A8E">
        <w:rPr>
          <w:lang w:val="es-ES"/>
        </w:rPr>
        <w:t xml:space="preserve">La Secretaría </w:t>
      </w:r>
      <w:r w:rsidR="0094198C" w:rsidRPr="00336A8E">
        <w:rPr>
          <w:lang w:val="es-ES"/>
        </w:rPr>
        <w:t xml:space="preserve">señaló </w:t>
      </w:r>
      <w:r w:rsidRPr="00336A8E">
        <w:rPr>
          <w:lang w:val="es-ES"/>
        </w:rPr>
        <w:t>que el consumo de HCFC-22 en 2025 se había notificado en 32,56 t (1,79</w:t>
      </w:r>
      <w:r w:rsidR="00F67549">
        <w:rPr>
          <w:lang w:val="es-ES"/>
        </w:rPr>
        <w:t> </w:t>
      </w:r>
      <w:r w:rsidR="008A76C0">
        <w:rPr>
          <w:lang w:val="es-ES"/>
        </w:rPr>
        <w:t>toneladas PAO</w:t>
      </w:r>
      <w:r w:rsidRPr="00336A8E">
        <w:rPr>
          <w:lang w:val="es-ES"/>
        </w:rPr>
        <w:t>), lo que supone un</w:t>
      </w:r>
      <w:r w:rsidR="005E062C" w:rsidRPr="00336A8E">
        <w:rPr>
          <w:lang w:val="es-ES"/>
        </w:rPr>
        <w:t xml:space="preserve"> 10,2 </w:t>
      </w:r>
      <w:r w:rsidRPr="00336A8E">
        <w:rPr>
          <w:lang w:val="es-ES"/>
        </w:rPr>
        <w:t xml:space="preserve">% por encima de </w:t>
      </w:r>
      <w:r w:rsidR="00D22391" w:rsidRPr="00336A8E">
        <w:rPr>
          <w:lang w:val="es-ES"/>
        </w:rPr>
        <w:t>las metas de control</w:t>
      </w:r>
      <w:r w:rsidR="0046234C" w:rsidRPr="00336A8E">
        <w:rPr>
          <w:lang w:val="es-ES"/>
        </w:rPr>
        <w:t xml:space="preserve"> del Protocolo de Montreal </w:t>
      </w:r>
      <w:r w:rsidR="00803544" w:rsidRPr="00336A8E">
        <w:rPr>
          <w:lang w:val="es-ES"/>
        </w:rPr>
        <w:t xml:space="preserve">y del </w:t>
      </w:r>
      <w:r w:rsidRPr="00336A8E">
        <w:rPr>
          <w:lang w:val="es-ES"/>
        </w:rPr>
        <w:t>consumo total máximo permitido de sustancias del Anexo C, Grupo I (</w:t>
      </w:r>
      <w:r w:rsidR="005E062C" w:rsidRPr="00336A8E">
        <w:rPr>
          <w:lang w:val="es-ES"/>
        </w:rPr>
        <w:t xml:space="preserve">1,625 </w:t>
      </w:r>
      <w:r w:rsidR="008A76C0">
        <w:rPr>
          <w:lang w:val="es-ES"/>
        </w:rPr>
        <w:t>toneladas PAO</w:t>
      </w:r>
      <w:r w:rsidRPr="00336A8E">
        <w:rPr>
          <w:lang w:val="es-ES"/>
        </w:rPr>
        <w:t xml:space="preserve">). </w:t>
      </w:r>
      <w:r w:rsidR="00FC04BE" w:rsidRPr="00336A8E">
        <w:rPr>
          <w:lang w:val="es-ES"/>
        </w:rPr>
        <w:t xml:space="preserve">El país revisó los datos y </w:t>
      </w:r>
      <w:r w:rsidR="000C7D47" w:rsidRPr="00336A8E">
        <w:rPr>
          <w:lang w:val="es-ES"/>
        </w:rPr>
        <w:t xml:space="preserve">explicó que </w:t>
      </w:r>
      <w:r w:rsidR="002749C4" w:rsidRPr="00336A8E">
        <w:rPr>
          <w:lang w:val="es-ES"/>
        </w:rPr>
        <w:t>esto se debía a un error en la introducción de datos</w:t>
      </w:r>
      <w:r w:rsidR="00C3714A" w:rsidRPr="00336A8E">
        <w:rPr>
          <w:lang w:val="es-ES"/>
        </w:rPr>
        <w:t xml:space="preserve">, </w:t>
      </w:r>
      <w:r w:rsidR="000C7D47" w:rsidRPr="00336A8E">
        <w:rPr>
          <w:lang w:val="es-ES"/>
        </w:rPr>
        <w:t xml:space="preserve">en el que </w:t>
      </w:r>
      <w:r w:rsidR="002749C4" w:rsidRPr="00336A8E">
        <w:rPr>
          <w:lang w:val="es-ES"/>
        </w:rPr>
        <w:t xml:space="preserve">se </w:t>
      </w:r>
      <w:r w:rsidR="0094198C" w:rsidRPr="00336A8E">
        <w:rPr>
          <w:lang w:val="es-ES"/>
        </w:rPr>
        <w:t>introdujo</w:t>
      </w:r>
      <w:r w:rsidR="002749C4" w:rsidRPr="00336A8E">
        <w:rPr>
          <w:lang w:val="es-ES"/>
        </w:rPr>
        <w:t xml:space="preserve"> “32,56” </w:t>
      </w:r>
      <w:r w:rsidR="00FC04BE" w:rsidRPr="00336A8E">
        <w:rPr>
          <w:lang w:val="es-ES"/>
        </w:rPr>
        <w:t>en lugar de “23,56</w:t>
      </w:r>
      <w:r w:rsidR="0094198C" w:rsidRPr="00336A8E">
        <w:rPr>
          <w:lang w:val="es-ES"/>
        </w:rPr>
        <w:t xml:space="preserve">”. </w:t>
      </w:r>
      <w:r w:rsidR="00FC04BE" w:rsidRPr="00336A8E">
        <w:rPr>
          <w:lang w:val="es-ES"/>
        </w:rPr>
        <w:t xml:space="preserve">El </w:t>
      </w:r>
      <w:r w:rsidR="000C7D47" w:rsidRPr="00336A8E">
        <w:rPr>
          <w:lang w:val="es-ES"/>
        </w:rPr>
        <w:t xml:space="preserve">país se ha puesto en contacto </w:t>
      </w:r>
      <w:r w:rsidR="00565C8F" w:rsidRPr="00336A8E">
        <w:rPr>
          <w:lang w:val="es-ES"/>
        </w:rPr>
        <w:t xml:space="preserve">con la Secretaría del Ozono para corregir el error y </w:t>
      </w:r>
      <w:r w:rsidR="00425A82" w:rsidRPr="00336A8E">
        <w:rPr>
          <w:lang w:val="es-ES"/>
        </w:rPr>
        <w:t xml:space="preserve">presentará </w:t>
      </w:r>
      <w:r w:rsidR="00565C8F" w:rsidRPr="00336A8E">
        <w:rPr>
          <w:lang w:val="es-ES"/>
        </w:rPr>
        <w:t xml:space="preserve">la </w:t>
      </w:r>
      <w:r w:rsidR="00425A82" w:rsidRPr="00336A8E">
        <w:rPr>
          <w:lang w:val="es-ES"/>
        </w:rPr>
        <w:t xml:space="preserve">misma corrección al </w:t>
      </w:r>
      <w:r w:rsidR="000C7D47" w:rsidRPr="00336A8E">
        <w:rPr>
          <w:lang w:val="es-ES"/>
        </w:rPr>
        <w:t>centro</w:t>
      </w:r>
      <w:r w:rsidR="00425A82" w:rsidRPr="00336A8E">
        <w:rPr>
          <w:lang w:val="es-ES"/>
        </w:rPr>
        <w:t xml:space="preserve"> de datos </w:t>
      </w:r>
      <w:r w:rsidR="00FC04BE" w:rsidRPr="00336A8E">
        <w:rPr>
          <w:lang w:val="es-ES"/>
        </w:rPr>
        <w:t>del Protocolo de Montreal.</w:t>
      </w:r>
    </w:p>
    <w:p w14:paraId="78A659D4" w14:textId="5BA3F0D5" w:rsidR="00CB0432" w:rsidRPr="00EC7144" w:rsidRDefault="00CB0432" w:rsidP="00CB0432">
      <w:pPr>
        <w:pStyle w:val="Heading1"/>
        <w:keepNext/>
        <w:numPr>
          <w:ilvl w:val="0"/>
          <w:numId w:val="0"/>
        </w:numPr>
      </w:pPr>
      <w:r w:rsidRPr="00EC7144">
        <w:rPr>
          <w:u w:val="single"/>
        </w:rPr>
        <w:t>Estrategia general</w:t>
      </w:r>
    </w:p>
    <w:p w14:paraId="0D21D38C" w14:textId="35957B5A" w:rsidR="00CB0432" w:rsidRPr="00336A8E" w:rsidRDefault="00F93A0B" w:rsidP="00ED6F14">
      <w:pPr>
        <w:pStyle w:val="Heading1"/>
        <w:rPr>
          <w:lang w:val="es-ES"/>
        </w:rPr>
      </w:pPr>
      <w:r w:rsidRPr="00336A8E">
        <w:rPr>
          <w:lang w:val="es-ES"/>
        </w:rPr>
        <w:t>El consumo de HFC</w:t>
      </w:r>
      <w:r w:rsidR="0094198C" w:rsidRPr="00336A8E">
        <w:rPr>
          <w:lang w:val="es-ES"/>
        </w:rPr>
        <w:t xml:space="preserve"> del país en 2024 </w:t>
      </w:r>
      <w:r w:rsidRPr="00336A8E">
        <w:rPr>
          <w:lang w:val="es-ES"/>
        </w:rPr>
        <w:t xml:space="preserve">se notificó inicialmente </w:t>
      </w:r>
      <w:r w:rsidR="00C40B81" w:rsidRPr="00336A8E">
        <w:rPr>
          <w:lang w:val="es-ES"/>
        </w:rPr>
        <w:t>en</w:t>
      </w:r>
      <w:r w:rsidRPr="00336A8E">
        <w:rPr>
          <w:lang w:val="es-ES"/>
        </w:rPr>
        <w:t xml:space="preserve"> 381,68 </w:t>
      </w:r>
      <w:r w:rsidR="006220D6" w:rsidRPr="00336A8E">
        <w:rPr>
          <w:lang w:val="es-ES"/>
        </w:rPr>
        <w:t xml:space="preserve">t </w:t>
      </w:r>
      <w:r w:rsidRPr="00336A8E">
        <w:rPr>
          <w:lang w:val="es-ES"/>
        </w:rPr>
        <w:t xml:space="preserve">y </w:t>
      </w:r>
      <w:r w:rsidR="001E7FA0" w:rsidRPr="00336A8E">
        <w:rPr>
          <w:lang w:val="es-ES"/>
        </w:rPr>
        <w:t xml:space="preserve">posteriormente </w:t>
      </w:r>
      <w:r w:rsidRPr="00336A8E">
        <w:rPr>
          <w:lang w:val="es-ES"/>
        </w:rPr>
        <w:t xml:space="preserve">se revisó a la baja a 281,31 </w:t>
      </w:r>
      <w:r w:rsidR="006220D6" w:rsidRPr="00336A8E">
        <w:rPr>
          <w:lang w:val="es-ES"/>
        </w:rPr>
        <w:t xml:space="preserve">t </w:t>
      </w:r>
      <w:r w:rsidR="00471CE5" w:rsidRPr="00336A8E">
        <w:rPr>
          <w:lang w:val="es-ES"/>
        </w:rPr>
        <w:t xml:space="preserve">basándose en </w:t>
      </w:r>
      <w:r w:rsidR="0094198C" w:rsidRPr="00336A8E">
        <w:rPr>
          <w:lang w:val="es-ES"/>
        </w:rPr>
        <w:t xml:space="preserve">las </w:t>
      </w:r>
      <w:r w:rsidR="00471CE5" w:rsidRPr="00336A8E">
        <w:rPr>
          <w:lang w:val="es-ES"/>
        </w:rPr>
        <w:t xml:space="preserve">conclusiones </w:t>
      </w:r>
      <w:r w:rsidR="0094198C" w:rsidRPr="00336A8E">
        <w:rPr>
          <w:lang w:val="es-ES"/>
        </w:rPr>
        <w:t xml:space="preserve">de </w:t>
      </w:r>
      <w:r w:rsidR="00471CE5" w:rsidRPr="00336A8E">
        <w:rPr>
          <w:lang w:val="es-ES"/>
        </w:rPr>
        <w:t xml:space="preserve">un estudio nacional del KIP realizado </w:t>
      </w:r>
      <w:r w:rsidR="0094198C" w:rsidRPr="00336A8E">
        <w:rPr>
          <w:lang w:val="es-ES"/>
        </w:rPr>
        <w:t>en</w:t>
      </w:r>
      <w:r w:rsidR="00471CE5" w:rsidRPr="00336A8E">
        <w:rPr>
          <w:lang w:val="es-ES"/>
        </w:rPr>
        <w:t xml:space="preserve"> 2023–2024, </w:t>
      </w:r>
      <w:r w:rsidR="0094198C" w:rsidRPr="00336A8E">
        <w:rPr>
          <w:lang w:val="es-ES"/>
        </w:rPr>
        <w:t xml:space="preserve">que proporcionó </w:t>
      </w:r>
      <w:r w:rsidR="00471CE5" w:rsidRPr="00336A8E">
        <w:rPr>
          <w:lang w:val="es-ES"/>
        </w:rPr>
        <w:t xml:space="preserve">datos sobre el consumo sectorial actualizados y más </w:t>
      </w:r>
      <w:r w:rsidR="00F67549" w:rsidRPr="00336A8E">
        <w:rPr>
          <w:lang w:val="es-ES"/>
        </w:rPr>
        <w:t>precisos,</w:t>
      </w:r>
      <w:r w:rsidR="00BC59B6" w:rsidRPr="00336A8E">
        <w:rPr>
          <w:lang w:val="es-ES"/>
        </w:rPr>
        <w:t xml:space="preserve"> y validados con los registros oficiales de importación obtenidos de la ZRA a través del sistema SIDUNEA</w:t>
      </w:r>
      <w:r w:rsidR="00122202" w:rsidRPr="00EC7144">
        <w:rPr>
          <w:rStyle w:val="FootnoteReference"/>
        </w:rPr>
        <w:footnoteReference w:id="5"/>
      </w:r>
      <w:r w:rsidR="00BC59B6" w:rsidRPr="00336A8E">
        <w:rPr>
          <w:lang w:val="es-ES"/>
        </w:rPr>
        <w:t xml:space="preserve"> </w:t>
      </w:r>
      <w:r w:rsidR="0094198C" w:rsidRPr="00336A8E">
        <w:rPr>
          <w:lang w:val="es-ES"/>
        </w:rPr>
        <w:t xml:space="preserve">, así como </w:t>
      </w:r>
      <w:r w:rsidR="00BC59B6" w:rsidRPr="00336A8E">
        <w:rPr>
          <w:lang w:val="es-ES"/>
        </w:rPr>
        <w:t xml:space="preserve">con datos de la Agencia de Estadística de Zambia. Durante la revisión se identificaron discrepancias, en particular relacionadas con la doble notificación entre las mezclas de refrigerantes y sus componentes individuales. Estas inconsistencias se han resuelto mediante medidas de conciliación de datos, incluida la eliminación de entradas duplicadas y la mejora de la clasificación de las sustancias. </w:t>
      </w:r>
      <w:r w:rsidR="005670D5" w:rsidRPr="00336A8E">
        <w:rPr>
          <w:lang w:val="es-ES"/>
        </w:rPr>
        <w:t>En 2020, el país registró un consumo</w:t>
      </w:r>
      <w:r w:rsidR="00AA5E00" w:rsidRPr="00336A8E">
        <w:rPr>
          <w:lang w:val="es-ES"/>
        </w:rPr>
        <w:t xml:space="preserve"> global</w:t>
      </w:r>
      <w:r w:rsidR="005670D5" w:rsidRPr="00336A8E">
        <w:rPr>
          <w:lang w:val="es-ES"/>
        </w:rPr>
        <w:t xml:space="preserve"> bajo</w:t>
      </w:r>
      <w:r w:rsidR="00AA5E00" w:rsidRPr="00336A8E">
        <w:rPr>
          <w:lang w:val="es-ES"/>
        </w:rPr>
        <w:t xml:space="preserve">, </w:t>
      </w:r>
      <w:r w:rsidR="005670D5" w:rsidRPr="00336A8E">
        <w:rPr>
          <w:lang w:val="es-ES"/>
        </w:rPr>
        <w:t xml:space="preserve">lo que puede atribuirse a la pandemia del Covid-19, </w:t>
      </w:r>
      <w:r w:rsidR="00AA5E00" w:rsidRPr="00336A8E">
        <w:rPr>
          <w:lang w:val="es-ES"/>
        </w:rPr>
        <w:t xml:space="preserve">que afectó </w:t>
      </w:r>
      <w:r w:rsidR="005670D5" w:rsidRPr="00336A8E">
        <w:rPr>
          <w:lang w:val="es-ES"/>
        </w:rPr>
        <w:t xml:space="preserve">a la circulación de mercancías. </w:t>
      </w:r>
      <w:r w:rsidR="00AC67D2" w:rsidRPr="00336A8E">
        <w:rPr>
          <w:lang w:val="es-ES"/>
        </w:rPr>
        <w:t xml:space="preserve">El aumento del consumo de </w:t>
      </w:r>
      <w:r w:rsidR="00FE6E0E" w:rsidRPr="00336A8E">
        <w:rPr>
          <w:lang w:val="es-ES"/>
        </w:rPr>
        <w:t xml:space="preserve">R-404A y R-407C </w:t>
      </w:r>
      <w:r w:rsidR="00AC67D2" w:rsidRPr="00336A8E">
        <w:rPr>
          <w:lang w:val="es-ES"/>
        </w:rPr>
        <w:t xml:space="preserve">se </w:t>
      </w:r>
      <w:r w:rsidR="00FE6E0E" w:rsidRPr="00336A8E">
        <w:rPr>
          <w:lang w:val="es-ES"/>
        </w:rPr>
        <w:t xml:space="preserve">atribuye a la reconversión de equipos de HCFC-22 con </w:t>
      </w:r>
      <w:r w:rsidR="000F34BC" w:rsidRPr="00336A8E">
        <w:rPr>
          <w:lang w:val="es-ES"/>
        </w:rPr>
        <w:t xml:space="preserve">esas sustancias como parte de la </w:t>
      </w:r>
      <w:r w:rsidR="00AD2426" w:rsidRPr="00336A8E">
        <w:rPr>
          <w:lang w:val="es-ES"/>
        </w:rPr>
        <w:t xml:space="preserve">eliminación de los HCFC </w:t>
      </w:r>
      <w:r w:rsidR="00775C96" w:rsidRPr="00336A8E">
        <w:rPr>
          <w:lang w:val="es-ES"/>
        </w:rPr>
        <w:t xml:space="preserve">y a una </w:t>
      </w:r>
      <w:r w:rsidR="004F5CF6" w:rsidRPr="00336A8E">
        <w:rPr>
          <w:lang w:val="es-ES"/>
        </w:rPr>
        <w:t xml:space="preserve">mayor demanda de </w:t>
      </w:r>
      <w:r w:rsidR="00FE6E0E" w:rsidRPr="00336A8E">
        <w:rPr>
          <w:lang w:val="es-ES"/>
        </w:rPr>
        <w:t xml:space="preserve">cámaras frigoríficas </w:t>
      </w:r>
      <w:r w:rsidR="004F5CF6" w:rsidRPr="00336A8E">
        <w:rPr>
          <w:lang w:val="es-ES"/>
        </w:rPr>
        <w:t xml:space="preserve">en </w:t>
      </w:r>
      <w:r w:rsidR="00525BC4" w:rsidRPr="00336A8E">
        <w:rPr>
          <w:lang w:val="es-ES"/>
        </w:rPr>
        <w:t>la agricultura</w:t>
      </w:r>
      <w:r w:rsidR="00FE6E0E" w:rsidRPr="00336A8E">
        <w:rPr>
          <w:lang w:val="es-ES"/>
        </w:rPr>
        <w:t xml:space="preserve">. </w:t>
      </w:r>
      <w:r w:rsidR="0094198C" w:rsidRPr="00336A8E">
        <w:rPr>
          <w:lang w:val="es-ES"/>
        </w:rPr>
        <w:t xml:space="preserve">El </w:t>
      </w:r>
      <w:r w:rsidR="00FE6E0E" w:rsidRPr="00336A8E">
        <w:rPr>
          <w:lang w:val="es-ES"/>
        </w:rPr>
        <w:t xml:space="preserve">consumo de R-410A </w:t>
      </w:r>
      <w:r w:rsidR="0094198C" w:rsidRPr="00336A8E">
        <w:rPr>
          <w:lang w:val="es-ES"/>
        </w:rPr>
        <w:t xml:space="preserve">aumentó </w:t>
      </w:r>
      <w:r w:rsidR="00FE6E0E" w:rsidRPr="00336A8E">
        <w:rPr>
          <w:lang w:val="es-ES"/>
        </w:rPr>
        <w:t>posterior a 2015</w:t>
      </w:r>
      <w:r w:rsidR="0094198C" w:rsidRPr="00336A8E">
        <w:rPr>
          <w:lang w:val="es-ES"/>
        </w:rPr>
        <w:t xml:space="preserve">, cuando </w:t>
      </w:r>
      <w:r w:rsidR="00FE6E0E" w:rsidRPr="00336A8E">
        <w:rPr>
          <w:lang w:val="es-ES"/>
        </w:rPr>
        <w:t xml:space="preserve">la mayoría de </w:t>
      </w:r>
      <w:r w:rsidR="0094198C" w:rsidRPr="00336A8E">
        <w:rPr>
          <w:lang w:val="es-ES"/>
        </w:rPr>
        <w:t>los</w:t>
      </w:r>
      <w:r w:rsidR="00FE6E0E" w:rsidRPr="00336A8E">
        <w:rPr>
          <w:lang w:val="es-ES"/>
        </w:rPr>
        <w:t xml:space="preserve"> concesionarios </w:t>
      </w:r>
      <w:r w:rsidR="0094198C" w:rsidRPr="00336A8E">
        <w:rPr>
          <w:lang w:val="es-ES"/>
        </w:rPr>
        <w:t xml:space="preserve">del país </w:t>
      </w:r>
      <w:r w:rsidR="00FE6E0E" w:rsidRPr="00336A8E">
        <w:rPr>
          <w:lang w:val="es-ES"/>
        </w:rPr>
        <w:t xml:space="preserve">dejaron de vender equipos </w:t>
      </w:r>
      <w:r w:rsidR="000F34BC" w:rsidRPr="00336A8E">
        <w:rPr>
          <w:lang w:val="es-ES"/>
        </w:rPr>
        <w:t xml:space="preserve">que utilizaban </w:t>
      </w:r>
      <w:r w:rsidR="00FE6E0E" w:rsidRPr="00336A8E">
        <w:rPr>
          <w:lang w:val="es-ES"/>
        </w:rPr>
        <w:t>HCFC-22.</w:t>
      </w:r>
      <w:bookmarkStart w:id="2" w:name="_Hlk126916111"/>
      <w:bookmarkEnd w:id="1"/>
    </w:p>
    <w:p w14:paraId="65BD5F73" w14:textId="77777777" w:rsidR="00CB0432" w:rsidRPr="00336A8E" w:rsidRDefault="00CB0432" w:rsidP="00CB0432">
      <w:pPr>
        <w:widowControl w:val="0"/>
        <w:spacing w:after="240"/>
        <w:rPr>
          <w:u w:val="single"/>
          <w:lang w:val="es-ES"/>
        </w:rPr>
      </w:pPr>
      <w:r w:rsidRPr="00336A8E">
        <w:rPr>
          <w:u w:val="single"/>
          <w:lang w:val="es-ES"/>
        </w:rPr>
        <w:t>Marco institucional, de políticas y regulatorio</w:t>
      </w:r>
    </w:p>
    <w:bookmarkEnd w:id="2"/>
    <w:p w14:paraId="2D03A475" w14:textId="6ED7463D" w:rsidR="00CB0432" w:rsidRPr="00336A8E" w:rsidRDefault="00CB0432" w:rsidP="00CB0432">
      <w:pPr>
        <w:widowControl w:val="0"/>
        <w:suppressAutoHyphens/>
        <w:spacing w:after="240"/>
        <w:rPr>
          <w:i/>
          <w:iCs/>
          <w:lang w:val="es-ES"/>
        </w:rPr>
      </w:pPr>
      <w:r w:rsidRPr="00336A8E">
        <w:rPr>
          <w:i/>
          <w:iCs/>
          <w:lang w:val="es-ES"/>
        </w:rPr>
        <w:t>Sistema de concesión de licencias y cuotas para los HFC</w:t>
      </w:r>
    </w:p>
    <w:p w14:paraId="7FC8E2A2" w14:textId="5DBC5EAE" w:rsidR="00CB0432" w:rsidRPr="006925C6" w:rsidRDefault="00CB0432" w:rsidP="00CB0432">
      <w:pPr>
        <w:pStyle w:val="Heading1"/>
        <w:rPr>
          <w:lang w:val="es-ES"/>
        </w:rPr>
      </w:pPr>
      <w:r w:rsidRPr="00336A8E">
        <w:rPr>
          <w:lang w:val="es-ES"/>
        </w:rPr>
        <w:t>De acuerdo con lo dispuesto en la decisión 87/50</w:t>
      </w:r>
      <w:r w:rsidR="004C0C8B">
        <w:rPr>
          <w:lang w:val="es-ES"/>
        </w:rPr>
        <w:t xml:space="preserve"> </w:t>
      </w:r>
      <w:r w:rsidRPr="00336A8E">
        <w:rPr>
          <w:lang w:val="es-ES"/>
        </w:rPr>
        <w:t xml:space="preserve">g), </w:t>
      </w:r>
      <w:r w:rsidR="007128C0" w:rsidRPr="00336A8E">
        <w:rPr>
          <w:lang w:val="es-ES"/>
        </w:rPr>
        <w:t xml:space="preserve">el PNUMA </w:t>
      </w:r>
      <w:r w:rsidRPr="00336A8E">
        <w:rPr>
          <w:lang w:val="es-ES"/>
        </w:rPr>
        <w:t xml:space="preserve">confirmó que </w:t>
      </w:r>
      <w:r w:rsidR="007128C0" w:rsidRPr="00336A8E">
        <w:rPr>
          <w:lang w:val="es-ES"/>
        </w:rPr>
        <w:t xml:space="preserve">Zambia </w:t>
      </w:r>
      <w:r w:rsidR="00F10A51" w:rsidRPr="00336A8E">
        <w:rPr>
          <w:lang w:val="es-ES"/>
        </w:rPr>
        <w:t xml:space="preserve">contaba </w:t>
      </w:r>
      <w:r w:rsidRPr="00336A8E">
        <w:rPr>
          <w:lang w:val="es-ES"/>
        </w:rPr>
        <w:t xml:space="preserve">con un sistema establecido y exigible de licencias y cupos para la supervisión de las importaciones </w:t>
      </w:r>
      <w:r w:rsidR="007D1654" w:rsidRPr="00336A8E">
        <w:rPr>
          <w:lang w:val="es-ES"/>
        </w:rPr>
        <w:t xml:space="preserve">y </w:t>
      </w:r>
      <w:r w:rsidRPr="00336A8E">
        <w:rPr>
          <w:lang w:val="es-ES"/>
        </w:rPr>
        <w:t xml:space="preserve">exportaciones de HFC. </w:t>
      </w:r>
      <w:r w:rsidR="00A95C9D" w:rsidRPr="00336A8E">
        <w:rPr>
          <w:lang w:val="es-ES"/>
        </w:rPr>
        <w:t>El cupo global de importación de HFC para</w:t>
      </w:r>
      <w:r w:rsidR="004F7E10" w:rsidRPr="00336A8E">
        <w:rPr>
          <w:lang w:val="es-ES"/>
        </w:rPr>
        <w:t xml:space="preserve"> 2026 </w:t>
      </w:r>
      <w:r w:rsidR="00A95C9D" w:rsidRPr="00336A8E">
        <w:rPr>
          <w:lang w:val="es-ES"/>
        </w:rPr>
        <w:t>se fijó en</w:t>
      </w:r>
      <w:r w:rsidR="004F7E10" w:rsidRPr="00336A8E">
        <w:rPr>
          <w:lang w:val="es-ES"/>
        </w:rPr>
        <w:t xml:space="preserve"> 290 </w:t>
      </w:r>
      <w:r w:rsidR="00A95C9D" w:rsidRPr="00336A8E">
        <w:rPr>
          <w:lang w:val="es-ES"/>
        </w:rPr>
        <w:t>t o</w:t>
      </w:r>
      <w:r w:rsidR="004F7E10" w:rsidRPr="00336A8E">
        <w:rPr>
          <w:lang w:val="es-ES"/>
        </w:rPr>
        <w:t xml:space="preserve"> 631.</w:t>
      </w:r>
      <w:r w:rsidR="008D6667" w:rsidRPr="00336A8E">
        <w:rPr>
          <w:lang w:val="es-ES"/>
        </w:rPr>
        <w:t xml:space="preserve">690 </w:t>
      </w:r>
      <w:r w:rsidR="006925C6" w:rsidRPr="006925C6">
        <w:rPr>
          <w:lang w:val="es-ES"/>
        </w:rPr>
        <w:t>toneladas de CO₂ equivalente</w:t>
      </w:r>
      <w:r w:rsidR="00A95C9D" w:rsidRPr="00336A8E">
        <w:rPr>
          <w:lang w:val="es-ES"/>
        </w:rPr>
        <w:t xml:space="preserve"> (</w:t>
      </w:r>
      <w:r w:rsidR="00C7689D" w:rsidRPr="00336A8E">
        <w:rPr>
          <w:lang w:val="es-ES"/>
        </w:rPr>
        <w:t xml:space="preserve">el 90,3 </w:t>
      </w:r>
      <w:r w:rsidR="00A95C9D" w:rsidRPr="00336A8E">
        <w:rPr>
          <w:lang w:val="es-ES"/>
        </w:rPr>
        <w:t>% del nivel básico de referencia) y se distribuyó entre</w:t>
      </w:r>
      <w:r w:rsidR="00CC6E9C" w:rsidRPr="00336A8E">
        <w:rPr>
          <w:lang w:val="es-ES"/>
        </w:rPr>
        <w:t xml:space="preserve"> 10 </w:t>
      </w:r>
      <w:r w:rsidR="00A95C9D" w:rsidRPr="00336A8E">
        <w:rPr>
          <w:lang w:val="es-ES"/>
        </w:rPr>
        <w:t>importadores</w:t>
      </w:r>
      <w:r w:rsidR="007011B0" w:rsidRPr="00336A8E">
        <w:rPr>
          <w:lang w:val="es-ES"/>
        </w:rPr>
        <w:t xml:space="preserve"> registrados</w:t>
      </w:r>
      <w:r w:rsidR="0049735E" w:rsidRPr="00336A8E">
        <w:rPr>
          <w:lang w:val="es-ES"/>
        </w:rPr>
        <w:t xml:space="preserve">. </w:t>
      </w:r>
      <w:r w:rsidR="0049735E" w:rsidRPr="006925C6">
        <w:rPr>
          <w:lang w:val="es-ES"/>
        </w:rPr>
        <w:t>Las empresas</w:t>
      </w:r>
      <w:r w:rsidR="00AA7566" w:rsidRPr="006925C6">
        <w:rPr>
          <w:lang w:val="es-ES"/>
        </w:rPr>
        <w:t xml:space="preserve"> no registradas no pueden importar</w:t>
      </w:r>
      <w:r w:rsidR="00A95C9D" w:rsidRPr="006925C6">
        <w:rPr>
          <w:lang w:val="es-ES"/>
        </w:rPr>
        <w:t>.</w:t>
      </w:r>
    </w:p>
    <w:p w14:paraId="58AB61A7" w14:textId="1DEE8A54" w:rsidR="00CB0432" w:rsidRPr="00336A8E" w:rsidRDefault="00CB0432" w:rsidP="00CB0432">
      <w:pPr>
        <w:keepNext/>
        <w:spacing w:after="240"/>
        <w:rPr>
          <w:u w:val="single"/>
          <w:lang w:val="es-ES"/>
        </w:rPr>
      </w:pPr>
      <w:bookmarkStart w:id="3" w:name="_Hlk126916116"/>
      <w:r w:rsidRPr="00336A8E">
        <w:rPr>
          <w:u w:val="single"/>
          <w:lang w:val="es-ES"/>
        </w:rPr>
        <w:t>Cuestiones técnicas y relacionadas con los costos</w:t>
      </w:r>
    </w:p>
    <w:p w14:paraId="2FFAFADD" w14:textId="7F9A9849" w:rsidR="00EB27A9" w:rsidRPr="00336A8E" w:rsidRDefault="006362B0" w:rsidP="00EB27A9">
      <w:pPr>
        <w:pStyle w:val="Heading1"/>
        <w:rPr>
          <w:lang w:val="es-ES"/>
        </w:rPr>
      </w:pPr>
      <w:r w:rsidRPr="00336A8E">
        <w:rPr>
          <w:lang w:val="es-ES"/>
        </w:rPr>
        <w:t xml:space="preserve">La Secretaría solicitó más </w:t>
      </w:r>
      <w:r w:rsidR="00F163D5" w:rsidRPr="00336A8E">
        <w:rPr>
          <w:lang w:val="es-ES"/>
        </w:rPr>
        <w:t xml:space="preserve">información sobre la sostenibilidad del </w:t>
      </w:r>
      <w:r w:rsidR="007967A7" w:rsidRPr="00336A8E">
        <w:rPr>
          <w:lang w:val="es-ES"/>
        </w:rPr>
        <w:t>programa</w:t>
      </w:r>
      <w:r w:rsidR="00F163D5" w:rsidRPr="00336A8E">
        <w:rPr>
          <w:lang w:val="es-ES"/>
        </w:rPr>
        <w:t xml:space="preserve"> de capacitación para personas técnicas de refrigeración y aire acondicionado (RAC) y </w:t>
      </w:r>
      <w:r w:rsidR="007D6789" w:rsidRPr="00336A8E">
        <w:rPr>
          <w:lang w:val="es-ES"/>
        </w:rPr>
        <w:t>sobre si se</w:t>
      </w:r>
      <w:r w:rsidR="007967A7" w:rsidRPr="00336A8E">
        <w:rPr>
          <w:lang w:val="es-ES"/>
        </w:rPr>
        <w:t xml:space="preserve"> podían </w:t>
      </w:r>
      <w:r w:rsidR="007D6789" w:rsidRPr="00336A8E">
        <w:rPr>
          <w:lang w:val="es-ES"/>
        </w:rPr>
        <w:t xml:space="preserve">utilizar herramientas electrónicas para mejorar la capacitación; el PNUMA </w:t>
      </w:r>
      <w:r w:rsidR="00760307" w:rsidRPr="00336A8E">
        <w:rPr>
          <w:lang w:val="es-ES"/>
        </w:rPr>
        <w:t xml:space="preserve">explicó que </w:t>
      </w:r>
      <w:r w:rsidR="00A37B32" w:rsidRPr="00336A8E">
        <w:rPr>
          <w:lang w:val="es-ES"/>
        </w:rPr>
        <w:t>la sostenibilidad</w:t>
      </w:r>
      <w:r w:rsidR="007967A7" w:rsidRPr="00336A8E">
        <w:rPr>
          <w:lang w:val="es-ES"/>
        </w:rPr>
        <w:t xml:space="preserve"> de la capacitación </w:t>
      </w:r>
      <w:r w:rsidR="00A37B32" w:rsidRPr="00336A8E">
        <w:rPr>
          <w:lang w:val="es-ES"/>
        </w:rPr>
        <w:t xml:space="preserve">se garantizaría mediante un sistema de certificación, en el que la renovación requiere una capacitación de actualización periódica sobre las tecnologías emergentes de RAC. Existen plataformas de capacitación </w:t>
      </w:r>
      <w:r w:rsidR="00A37B32" w:rsidRPr="00336A8E">
        <w:rPr>
          <w:lang w:val="es-ES"/>
        </w:rPr>
        <w:lastRenderedPageBreak/>
        <w:t>electrónica (por ejemplo, el Kit de Formación Universal) que favorecen el aprendizaje continuo; sin embargo, el acceso limitado a Internet en algunas zonas sigue siendo una restricción.</w:t>
      </w:r>
    </w:p>
    <w:p w14:paraId="11B9E6D8" w14:textId="6A70025A" w:rsidR="004F5DA3" w:rsidRPr="00336A8E" w:rsidRDefault="00C94EFD" w:rsidP="00404DBF">
      <w:pPr>
        <w:pStyle w:val="Heading1"/>
        <w:rPr>
          <w:lang w:val="es-ES"/>
        </w:rPr>
      </w:pPr>
      <w:r w:rsidRPr="00336A8E">
        <w:rPr>
          <w:lang w:val="es-ES"/>
        </w:rPr>
        <w:t xml:space="preserve">La Secretaría solicitó información adicional sobre </w:t>
      </w:r>
      <w:r w:rsidR="00404DBF" w:rsidRPr="00336A8E">
        <w:rPr>
          <w:lang w:val="es-ES"/>
        </w:rPr>
        <w:t xml:space="preserve">el proyecto de demostración propuesto en el subsector de la refrigeración comercial, que </w:t>
      </w:r>
      <w:r w:rsidR="00221539" w:rsidRPr="00336A8E">
        <w:rPr>
          <w:lang w:val="es-ES"/>
        </w:rPr>
        <w:t xml:space="preserve">mostraría </w:t>
      </w:r>
      <w:r w:rsidR="007D1403" w:rsidRPr="00336A8E">
        <w:rPr>
          <w:lang w:val="es-ES"/>
        </w:rPr>
        <w:t xml:space="preserve">prácticas de refrigeración </w:t>
      </w:r>
      <w:r w:rsidR="005E38C4" w:rsidRPr="00336A8E">
        <w:rPr>
          <w:lang w:val="es-ES"/>
        </w:rPr>
        <w:t xml:space="preserve">mejoradas </w:t>
      </w:r>
      <w:r w:rsidR="007D1403" w:rsidRPr="00336A8E">
        <w:rPr>
          <w:lang w:val="es-ES"/>
        </w:rPr>
        <w:t xml:space="preserve">y </w:t>
      </w:r>
      <w:r w:rsidR="005E38C4" w:rsidRPr="00336A8E">
        <w:rPr>
          <w:lang w:val="es-ES"/>
        </w:rPr>
        <w:t xml:space="preserve">demostraría </w:t>
      </w:r>
      <w:r w:rsidR="007D1403" w:rsidRPr="00336A8E">
        <w:rPr>
          <w:lang w:val="es-ES"/>
        </w:rPr>
        <w:t xml:space="preserve">tecnologías eficientes y medioambientalmente amigables. </w:t>
      </w:r>
      <w:r w:rsidR="00404DBF" w:rsidRPr="00336A8E">
        <w:rPr>
          <w:lang w:val="es-ES"/>
        </w:rPr>
        <w:t xml:space="preserve">La ONUDI explicó que </w:t>
      </w:r>
      <w:r w:rsidR="004F5DA3" w:rsidRPr="00336A8E">
        <w:rPr>
          <w:lang w:val="es-ES"/>
        </w:rPr>
        <w:t>se llevaría a cabo un taller inicial para involucrar a las personas participantes, tras lo cual se evaluaría a</w:t>
      </w:r>
      <w:r w:rsidR="002A3BC8" w:rsidRPr="00336A8E">
        <w:rPr>
          <w:lang w:val="es-ES"/>
        </w:rPr>
        <w:t xml:space="preserve"> </w:t>
      </w:r>
      <w:r w:rsidR="004F5DA3" w:rsidRPr="00336A8E">
        <w:rPr>
          <w:lang w:val="es-ES"/>
        </w:rPr>
        <w:t xml:space="preserve">las instalaciones interesadas en función de criterios predefinidos, </w:t>
      </w:r>
      <w:r w:rsidR="002A3BC8" w:rsidRPr="00336A8E">
        <w:rPr>
          <w:lang w:val="es-ES"/>
        </w:rPr>
        <w:t xml:space="preserve">entre los que se incluyen </w:t>
      </w:r>
      <w:r w:rsidR="004F5DA3" w:rsidRPr="00336A8E">
        <w:rPr>
          <w:lang w:val="es-ES"/>
        </w:rPr>
        <w:t xml:space="preserve">las prácticas de mantenimiento y la capacidad de los equipos. La instalación seleccionada recibirá apoyo directo a través de </w:t>
      </w:r>
      <w:r w:rsidR="00794916" w:rsidRPr="00336A8E">
        <w:rPr>
          <w:lang w:val="es-ES"/>
        </w:rPr>
        <w:t xml:space="preserve">la </w:t>
      </w:r>
      <w:r w:rsidR="004F5DA3" w:rsidRPr="00336A8E">
        <w:rPr>
          <w:lang w:val="es-ES"/>
        </w:rPr>
        <w:t>ejecución del proyecto piloto, mientras que otras se beneficiarán indirectamente mediante el intercambio de conocimientos y la réplica de las mejores prácticas.</w:t>
      </w:r>
      <w:r w:rsidR="00CF6366" w:rsidRPr="00336A8E">
        <w:rPr>
          <w:lang w:val="es-ES"/>
        </w:rPr>
        <w:t xml:space="preserve"> El equipo </w:t>
      </w:r>
      <w:r w:rsidR="00924858" w:rsidRPr="00336A8E">
        <w:rPr>
          <w:lang w:val="es-ES"/>
        </w:rPr>
        <w:t xml:space="preserve">para un </w:t>
      </w:r>
      <w:r w:rsidR="00F209A2" w:rsidRPr="00336A8E">
        <w:rPr>
          <w:lang w:val="es-ES"/>
        </w:rPr>
        <w:t xml:space="preserve">sistema de refrigeración de CO₂ </w:t>
      </w:r>
      <w:r w:rsidR="00794916" w:rsidRPr="00336A8E">
        <w:rPr>
          <w:lang w:val="es-ES"/>
        </w:rPr>
        <w:t xml:space="preserve">en </w:t>
      </w:r>
      <w:r w:rsidR="00F209A2" w:rsidRPr="00336A8E">
        <w:rPr>
          <w:lang w:val="es-ES"/>
        </w:rPr>
        <w:t xml:space="preserve">un supermercado </w:t>
      </w:r>
      <w:r w:rsidR="00924858" w:rsidRPr="00336A8E">
        <w:rPr>
          <w:lang w:val="es-ES"/>
        </w:rPr>
        <w:t xml:space="preserve">que se adquirirá durante la fase piloto incluiría </w:t>
      </w:r>
      <w:r w:rsidR="00E9338A" w:rsidRPr="00336A8E">
        <w:rPr>
          <w:lang w:val="es-ES"/>
        </w:rPr>
        <w:t xml:space="preserve">una unidad de condensación con una capacidad de 5–10 kW, un evaporador, </w:t>
      </w:r>
      <w:r w:rsidR="007B70C6" w:rsidRPr="00336A8E">
        <w:rPr>
          <w:lang w:val="es-ES"/>
        </w:rPr>
        <w:t>tubos</w:t>
      </w:r>
      <w:r w:rsidR="00794916" w:rsidRPr="00336A8E">
        <w:rPr>
          <w:lang w:val="es-ES"/>
        </w:rPr>
        <w:t xml:space="preserve">, </w:t>
      </w:r>
      <w:r w:rsidR="007B70C6" w:rsidRPr="00336A8E">
        <w:rPr>
          <w:lang w:val="es-ES"/>
        </w:rPr>
        <w:t>válvulas y la primera carga de gas</w:t>
      </w:r>
      <w:r w:rsidR="00F67549">
        <w:rPr>
          <w:lang w:val="es-ES"/>
        </w:rPr>
        <w:t xml:space="preserve"> </w:t>
      </w:r>
      <w:r w:rsidR="007B70C6" w:rsidRPr="00F67549">
        <w:rPr>
          <w:lang w:val="es-ES"/>
        </w:rPr>
        <w:t>CO₂</w:t>
      </w:r>
      <w:r w:rsidR="007B70C6" w:rsidRPr="00336A8E">
        <w:rPr>
          <w:lang w:val="es-ES"/>
        </w:rPr>
        <w:t>. El beneficiario cubriría el coste de instalación</w:t>
      </w:r>
      <w:r w:rsidR="00CC4628" w:rsidRPr="00336A8E">
        <w:rPr>
          <w:lang w:val="es-ES"/>
        </w:rPr>
        <w:t xml:space="preserve">, es decir, </w:t>
      </w:r>
      <w:r w:rsidR="00761ACD" w:rsidRPr="00336A8E">
        <w:rPr>
          <w:lang w:val="es-ES"/>
        </w:rPr>
        <w:t xml:space="preserve">aproximadamente el 25 % del coste total de sustitución. </w:t>
      </w:r>
      <w:r w:rsidR="008B4D3E" w:rsidRPr="00336A8E">
        <w:rPr>
          <w:lang w:val="es-ES"/>
        </w:rPr>
        <w:t xml:space="preserve">El estudio de seguimiento se llevará a cabo en la instalación piloto seleccionada </w:t>
      </w:r>
      <w:r w:rsidR="0027451D" w:rsidRPr="00336A8E">
        <w:rPr>
          <w:lang w:val="es-ES"/>
        </w:rPr>
        <w:t xml:space="preserve">y </w:t>
      </w:r>
      <w:r w:rsidR="008B4D3E" w:rsidRPr="00336A8E">
        <w:rPr>
          <w:lang w:val="es-ES"/>
        </w:rPr>
        <w:t xml:space="preserve">se supervisarán y documentarán tanto el sistema existente (antes del desmantelamiento) como el nuevo sistema de CO₂ (tras su instalación). </w:t>
      </w:r>
      <w:r w:rsidR="00331831" w:rsidRPr="00336A8E">
        <w:rPr>
          <w:lang w:val="es-ES"/>
        </w:rPr>
        <w:t>De conformidad con la decisión</w:t>
      </w:r>
      <w:r w:rsidR="00F55D77" w:rsidRPr="00336A8E">
        <w:rPr>
          <w:lang w:val="es-ES"/>
        </w:rPr>
        <w:t xml:space="preserve"> 92/36 g), </w:t>
      </w:r>
      <w:r w:rsidR="00286323" w:rsidRPr="00336A8E">
        <w:rPr>
          <w:lang w:val="es-ES"/>
        </w:rPr>
        <w:t>la Secretaría solicitó a la ONUDI que</w:t>
      </w:r>
      <w:r w:rsidR="002762DA" w:rsidRPr="00336A8E">
        <w:rPr>
          <w:lang w:val="es-ES"/>
        </w:rPr>
        <w:t xml:space="preserve">, una vez finalizado el proyecto, </w:t>
      </w:r>
      <w:r w:rsidR="00286323" w:rsidRPr="00336A8E">
        <w:rPr>
          <w:lang w:val="es-ES"/>
        </w:rPr>
        <w:t xml:space="preserve">presentara un </w:t>
      </w:r>
      <w:r w:rsidR="00407798" w:rsidRPr="00336A8E">
        <w:rPr>
          <w:lang w:val="es-ES"/>
        </w:rPr>
        <w:t xml:space="preserve">informe final sobre </w:t>
      </w:r>
      <w:r w:rsidR="00987AA8" w:rsidRPr="00336A8E">
        <w:rPr>
          <w:lang w:val="es-ES"/>
        </w:rPr>
        <w:t xml:space="preserve">su </w:t>
      </w:r>
      <w:r w:rsidR="00407798" w:rsidRPr="00336A8E">
        <w:rPr>
          <w:lang w:val="es-ES"/>
        </w:rPr>
        <w:t>ejecución, incluyendo la eliminación de HFC y los logros alcanzados en materia de eficiencia energética</w:t>
      </w:r>
      <w:r w:rsidR="00987AA8" w:rsidRPr="00336A8E">
        <w:rPr>
          <w:lang w:val="es-ES"/>
        </w:rPr>
        <w:t>.</w:t>
      </w:r>
    </w:p>
    <w:p w14:paraId="1834173E" w14:textId="2AAC6B9F" w:rsidR="002F10C3" w:rsidRPr="00336A8E" w:rsidRDefault="00F45C65" w:rsidP="00F85B2A">
      <w:pPr>
        <w:pStyle w:val="Heading1"/>
        <w:rPr>
          <w:lang w:val="es-ES"/>
        </w:rPr>
      </w:pPr>
      <w:r w:rsidRPr="00336A8E">
        <w:rPr>
          <w:lang w:val="es-ES"/>
        </w:rPr>
        <w:t xml:space="preserve">En respuesta a la consulta de la Secretaría sobre </w:t>
      </w:r>
      <w:r w:rsidR="003100E9" w:rsidRPr="00336A8E">
        <w:rPr>
          <w:lang w:val="es-ES"/>
        </w:rPr>
        <w:t>la sostenibilidad de la capacitación aduanera</w:t>
      </w:r>
      <w:r w:rsidR="00DE3312" w:rsidRPr="00336A8E">
        <w:rPr>
          <w:lang w:val="es-ES"/>
        </w:rPr>
        <w:t xml:space="preserve">, </w:t>
      </w:r>
      <w:r w:rsidR="003100E9" w:rsidRPr="00336A8E">
        <w:rPr>
          <w:lang w:val="es-ES"/>
        </w:rPr>
        <w:t xml:space="preserve">el PNUMA confirmó que </w:t>
      </w:r>
      <w:r w:rsidRPr="00336A8E">
        <w:rPr>
          <w:lang w:val="es-ES"/>
        </w:rPr>
        <w:t xml:space="preserve">esta </w:t>
      </w:r>
      <w:r w:rsidR="00F54F13" w:rsidRPr="00336A8E">
        <w:rPr>
          <w:lang w:val="es-ES"/>
        </w:rPr>
        <w:t xml:space="preserve">se garantizaría </w:t>
      </w:r>
      <w:r w:rsidR="001D56EB" w:rsidRPr="00336A8E">
        <w:rPr>
          <w:lang w:val="es-ES"/>
        </w:rPr>
        <w:t xml:space="preserve">integrando </w:t>
      </w:r>
      <w:r w:rsidR="00A93A9E" w:rsidRPr="00336A8E">
        <w:rPr>
          <w:lang w:val="es-ES"/>
        </w:rPr>
        <w:t xml:space="preserve">la capacitación </w:t>
      </w:r>
      <w:r w:rsidR="00F54F13" w:rsidRPr="00336A8E">
        <w:rPr>
          <w:lang w:val="es-ES"/>
        </w:rPr>
        <w:t xml:space="preserve">en el programa interno de capacitación </w:t>
      </w:r>
      <w:r w:rsidR="00047692" w:rsidRPr="00336A8E">
        <w:rPr>
          <w:lang w:val="es-ES"/>
        </w:rPr>
        <w:t>de las aduanas</w:t>
      </w:r>
      <w:r w:rsidR="0021189A" w:rsidRPr="00336A8E">
        <w:rPr>
          <w:lang w:val="es-ES"/>
        </w:rPr>
        <w:t xml:space="preserve">, dirigido </w:t>
      </w:r>
      <w:r w:rsidR="003726FE" w:rsidRPr="00336A8E">
        <w:rPr>
          <w:lang w:val="es-ES"/>
        </w:rPr>
        <w:t xml:space="preserve">tanto a las personas funcionarias de aduanas como a las personas importadoras del RAC mediante períodos de sesiones conjuntas. El PNUMA </w:t>
      </w:r>
      <w:r w:rsidR="00721954" w:rsidRPr="00336A8E">
        <w:rPr>
          <w:lang w:val="es-ES"/>
        </w:rPr>
        <w:t xml:space="preserve">también </w:t>
      </w:r>
      <w:r w:rsidR="007A5964" w:rsidRPr="00336A8E">
        <w:rPr>
          <w:lang w:val="es-ES"/>
        </w:rPr>
        <w:t xml:space="preserve">explicó que </w:t>
      </w:r>
      <w:r w:rsidR="007B2CFB" w:rsidRPr="00336A8E">
        <w:rPr>
          <w:lang w:val="es-ES"/>
        </w:rPr>
        <w:t xml:space="preserve">el </w:t>
      </w:r>
      <w:r w:rsidR="00770C72" w:rsidRPr="00336A8E">
        <w:rPr>
          <w:lang w:val="es-ES"/>
        </w:rPr>
        <w:t xml:space="preserve">objetivo de reforzar </w:t>
      </w:r>
      <w:r w:rsidR="007B2CFB" w:rsidRPr="00336A8E">
        <w:rPr>
          <w:lang w:val="es-ES"/>
        </w:rPr>
        <w:t>las prácticas</w:t>
      </w:r>
      <w:r w:rsidR="00770C72" w:rsidRPr="00336A8E">
        <w:rPr>
          <w:lang w:val="es-ES"/>
        </w:rPr>
        <w:t xml:space="preserve"> de mantenimiento de registros por parte </w:t>
      </w:r>
      <w:r w:rsidR="007B2CFB" w:rsidRPr="00336A8E">
        <w:rPr>
          <w:lang w:val="es-ES"/>
        </w:rPr>
        <w:t xml:space="preserve">de </w:t>
      </w:r>
      <w:r w:rsidR="00770C72" w:rsidRPr="00336A8E">
        <w:rPr>
          <w:lang w:val="es-ES"/>
        </w:rPr>
        <w:t xml:space="preserve">las aduanas y la presentación de informes por parte de las empresas </w:t>
      </w:r>
      <w:r w:rsidR="003726FE" w:rsidRPr="00336A8E">
        <w:rPr>
          <w:lang w:val="es-ES"/>
        </w:rPr>
        <w:t>era fortalecer la coordinación y garantizar la coherencia en la presentación de datos entre ambos grupos</w:t>
      </w:r>
      <w:r w:rsidR="00085C1E" w:rsidRPr="00336A8E">
        <w:rPr>
          <w:lang w:val="es-ES"/>
        </w:rPr>
        <w:t xml:space="preserve">, </w:t>
      </w:r>
      <w:r w:rsidR="00770C72" w:rsidRPr="00336A8E">
        <w:rPr>
          <w:lang w:val="es-ES"/>
        </w:rPr>
        <w:t xml:space="preserve">ya que </w:t>
      </w:r>
      <w:r w:rsidR="003726FE" w:rsidRPr="00336A8E">
        <w:rPr>
          <w:lang w:val="es-ES"/>
        </w:rPr>
        <w:t xml:space="preserve">se había observado que a veces </w:t>
      </w:r>
      <w:r w:rsidR="00085C1E" w:rsidRPr="00336A8E">
        <w:rPr>
          <w:lang w:val="es-ES"/>
        </w:rPr>
        <w:t>existían</w:t>
      </w:r>
      <w:r w:rsidR="003726FE" w:rsidRPr="00336A8E">
        <w:rPr>
          <w:lang w:val="es-ES"/>
        </w:rPr>
        <w:t xml:space="preserve"> discrepancias entre los datos aduaneros y los registros de las personas importadoras; por lo tanto, la capacitación armonizaría su comprensión y sus prácticas de presentación de informes</w:t>
      </w:r>
      <w:r w:rsidR="001B7BFC" w:rsidRPr="00336A8E">
        <w:rPr>
          <w:lang w:val="es-ES"/>
        </w:rPr>
        <w:t xml:space="preserve">, además de orientar </w:t>
      </w:r>
      <w:r w:rsidR="003726FE" w:rsidRPr="00336A8E">
        <w:rPr>
          <w:lang w:val="es-ES"/>
        </w:rPr>
        <w:t>a las personas importadoras sobre cómo las aduanas captan los datos de importación para que puedan mantener registros</w:t>
      </w:r>
      <w:r w:rsidR="001B7BFC" w:rsidRPr="00336A8E">
        <w:rPr>
          <w:lang w:val="es-ES"/>
        </w:rPr>
        <w:t xml:space="preserve"> precisos</w:t>
      </w:r>
      <w:r w:rsidR="003726FE" w:rsidRPr="00336A8E">
        <w:rPr>
          <w:lang w:val="es-ES"/>
        </w:rPr>
        <w:t>.</w:t>
      </w:r>
    </w:p>
    <w:bookmarkEnd w:id="3"/>
    <w:p w14:paraId="0C53139B" w14:textId="6A23DFB9" w:rsidR="00E41AE4" w:rsidRPr="00EC7144" w:rsidRDefault="00E41AE4" w:rsidP="00E41AE4">
      <w:pPr>
        <w:keepNext/>
        <w:spacing w:before="240" w:after="240"/>
        <w:rPr>
          <w:u w:val="single"/>
        </w:rPr>
      </w:pPr>
      <w:r w:rsidRPr="00EC7144">
        <w:rPr>
          <w:u w:val="single"/>
        </w:rPr>
        <w:t>Costo</w:t>
      </w:r>
      <w:r w:rsidR="00CB0432" w:rsidRPr="00EC7144">
        <w:rPr>
          <w:u w:val="single"/>
        </w:rPr>
        <w:t xml:space="preserve"> total del proyecto</w:t>
      </w:r>
    </w:p>
    <w:p w14:paraId="223CBD74" w14:textId="29C83FA6" w:rsidR="00CB0432" w:rsidRPr="00336A8E" w:rsidRDefault="00CB0432" w:rsidP="004C5CB9">
      <w:pPr>
        <w:pStyle w:val="Heading1"/>
        <w:rPr>
          <w:lang w:val="es-ES"/>
        </w:rPr>
      </w:pPr>
      <w:r w:rsidRPr="00336A8E">
        <w:rPr>
          <w:lang w:val="es-ES"/>
        </w:rPr>
        <w:t>Con un costo total de USD</w:t>
      </w:r>
      <w:r w:rsidR="00F77F38" w:rsidRPr="00336A8E">
        <w:rPr>
          <w:lang w:val="es-ES"/>
        </w:rPr>
        <w:t xml:space="preserve"> 325.000</w:t>
      </w:r>
      <w:r w:rsidRPr="00336A8E">
        <w:rPr>
          <w:lang w:val="es-ES"/>
        </w:rPr>
        <w:t xml:space="preserve">, la etapa I del PAK </w:t>
      </w:r>
      <w:r w:rsidRPr="00336A8E">
        <w:rPr>
          <w:shd w:val="clear" w:color="auto" w:fill="FFFFFF" w:themeFill="background1"/>
          <w:lang w:val="es-ES"/>
        </w:rPr>
        <w:t xml:space="preserve">para </w:t>
      </w:r>
      <w:r w:rsidR="007128C0" w:rsidRPr="00336A8E">
        <w:rPr>
          <w:shd w:val="clear" w:color="auto" w:fill="FFFFFF" w:themeFill="background1"/>
          <w:lang w:val="es-ES"/>
        </w:rPr>
        <w:t xml:space="preserve">Zambia </w:t>
      </w:r>
      <w:r w:rsidRPr="00336A8E">
        <w:rPr>
          <w:shd w:val="clear" w:color="auto" w:fill="FFFFFF" w:themeFill="background1"/>
          <w:lang w:val="es-ES"/>
        </w:rPr>
        <w:t xml:space="preserve">dará </w:t>
      </w:r>
      <w:r w:rsidRPr="00336A8E">
        <w:rPr>
          <w:lang w:val="es-ES"/>
        </w:rPr>
        <w:t>lugar a una reducción de</w:t>
      </w:r>
      <w:r w:rsidR="00F365B7" w:rsidRPr="00336A8E">
        <w:rPr>
          <w:lang w:val="es-ES"/>
        </w:rPr>
        <w:t xml:space="preserve"> 69.951 </w:t>
      </w:r>
      <w:r w:rsidR="006925C6">
        <w:rPr>
          <w:lang w:val="es-ES"/>
        </w:rPr>
        <w:t>toneladas de CO₂ equivalente</w:t>
      </w:r>
      <w:r w:rsidRPr="00336A8E">
        <w:rPr>
          <w:lang w:val="es-ES"/>
        </w:rPr>
        <w:t xml:space="preserve"> con respecto al </w:t>
      </w:r>
      <w:r w:rsidR="007530B5" w:rsidRPr="00336A8E">
        <w:rPr>
          <w:lang w:val="es-ES"/>
        </w:rPr>
        <w:t>nivel básico de</w:t>
      </w:r>
      <w:r w:rsidRPr="00336A8E">
        <w:rPr>
          <w:lang w:val="es-ES"/>
        </w:rPr>
        <w:t xml:space="preserve"> HFC del país</w:t>
      </w:r>
      <w:r w:rsidR="004C5CB9" w:rsidRPr="00336A8E">
        <w:rPr>
          <w:lang w:val="es-ES"/>
        </w:rPr>
        <w:t>.</w:t>
      </w:r>
    </w:p>
    <w:p w14:paraId="0FF4EBAB" w14:textId="3E75C459" w:rsidR="00CB0432" w:rsidRPr="00336A8E" w:rsidRDefault="00CB0432" w:rsidP="0049735E">
      <w:pPr>
        <w:pStyle w:val="Heading1"/>
        <w:rPr>
          <w:lang w:val="es-ES"/>
        </w:rPr>
      </w:pPr>
      <w:r w:rsidRPr="00336A8E">
        <w:rPr>
          <w:lang w:val="es-ES"/>
        </w:rPr>
        <w:t xml:space="preserve">La etapa I del KIP se ejecutará en </w:t>
      </w:r>
      <w:r w:rsidR="008D4A1C" w:rsidRPr="00336A8E">
        <w:rPr>
          <w:lang w:val="es-ES"/>
        </w:rPr>
        <w:t xml:space="preserve">dos </w:t>
      </w:r>
      <w:r w:rsidRPr="00336A8E">
        <w:rPr>
          <w:lang w:val="es-ES"/>
        </w:rPr>
        <w:t>tramos.</w:t>
      </w:r>
    </w:p>
    <w:p w14:paraId="4201C7E0" w14:textId="77777777" w:rsidR="00CB0432" w:rsidRPr="00336A8E" w:rsidRDefault="00CB0432" w:rsidP="00CB0432">
      <w:pPr>
        <w:pStyle w:val="Heading1"/>
        <w:keepNext/>
        <w:numPr>
          <w:ilvl w:val="0"/>
          <w:numId w:val="0"/>
        </w:numPr>
        <w:suppressAutoHyphens/>
        <w:spacing w:before="240"/>
        <w:rPr>
          <w:lang w:val="es-ES"/>
        </w:rPr>
      </w:pPr>
      <w:r w:rsidRPr="00336A8E">
        <w:rPr>
          <w:u w:val="single"/>
          <w:lang w:val="es-ES"/>
        </w:rPr>
        <w:t>Plan de ejecución para el primer tramo del plan de aplicación de la Enmienda de Kigali relativa a los HFC</w:t>
      </w:r>
    </w:p>
    <w:p w14:paraId="7D4934F3" w14:textId="0FB14072" w:rsidR="00CB0432" w:rsidRPr="00336A8E" w:rsidRDefault="00CB0432" w:rsidP="0076616F">
      <w:pPr>
        <w:pStyle w:val="Heading1"/>
        <w:rPr>
          <w:lang w:val="es-ES"/>
        </w:rPr>
      </w:pPr>
      <w:r w:rsidRPr="00336A8E">
        <w:rPr>
          <w:lang w:val="es-ES"/>
        </w:rPr>
        <w:t xml:space="preserve">El plan de acción acordado, </w:t>
      </w:r>
      <w:r w:rsidR="008A22D8" w:rsidRPr="00336A8E">
        <w:rPr>
          <w:lang w:val="es-ES"/>
        </w:rPr>
        <w:t xml:space="preserve">que se ejecutará entre 1 de julio de 2026–31 de </w:t>
      </w:r>
      <w:r w:rsidR="003F4885" w:rsidRPr="00336A8E">
        <w:rPr>
          <w:lang w:val="es-ES"/>
        </w:rPr>
        <w:t xml:space="preserve">diciembre </w:t>
      </w:r>
      <w:r w:rsidR="008A22D8" w:rsidRPr="00336A8E">
        <w:rPr>
          <w:lang w:val="es-ES"/>
        </w:rPr>
        <w:t xml:space="preserve">de 2028, </w:t>
      </w:r>
      <w:r w:rsidRPr="00336A8E">
        <w:rPr>
          <w:lang w:val="es-ES"/>
        </w:rPr>
        <w:t xml:space="preserve">incluirá las siguientes actividades: </w:t>
      </w:r>
    </w:p>
    <w:p w14:paraId="7C813A2C" w14:textId="4C87C912" w:rsidR="00CB0432" w:rsidRPr="00336A8E" w:rsidRDefault="0055376F" w:rsidP="00CB4488">
      <w:pPr>
        <w:pStyle w:val="Heading2"/>
        <w:rPr>
          <w:lang w:val="es-ES"/>
        </w:rPr>
      </w:pPr>
      <w:r w:rsidRPr="00336A8E">
        <w:rPr>
          <w:i/>
          <w:iCs/>
          <w:lang w:val="es-ES"/>
        </w:rPr>
        <w:t xml:space="preserve">Fortalecimiento del </w:t>
      </w:r>
      <w:r w:rsidR="00DD5B92" w:rsidRPr="00336A8E">
        <w:rPr>
          <w:i/>
          <w:iCs/>
          <w:lang w:val="es-ES"/>
        </w:rPr>
        <w:t xml:space="preserve">marco reglamentario y los mecanismos de control </w:t>
      </w:r>
      <w:r w:rsidR="00CB0432" w:rsidRPr="00336A8E">
        <w:rPr>
          <w:lang w:val="es-ES"/>
        </w:rPr>
        <w:t>(</w:t>
      </w:r>
      <w:r w:rsidR="00D823B4" w:rsidRPr="00336A8E">
        <w:rPr>
          <w:lang w:val="es-ES"/>
        </w:rPr>
        <w:t>PNUMA</w:t>
      </w:r>
      <w:r w:rsidR="00CB0432" w:rsidRPr="00336A8E">
        <w:rPr>
          <w:lang w:val="es-ES"/>
        </w:rPr>
        <w:t>)</w:t>
      </w:r>
      <w:r w:rsidR="0076616F" w:rsidRPr="00336A8E">
        <w:rPr>
          <w:lang w:val="es-ES"/>
        </w:rPr>
        <w:t xml:space="preserve">: organización de un </w:t>
      </w:r>
      <w:r w:rsidR="00816D76" w:rsidRPr="00336A8E">
        <w:rPr>
          <w:lang w:val="es-ES"/>
        </w:rPr>
        <w:t>taller</w:t>
      </w:r>
      <w:r w:rsidR="00E170C4" w:rsidRPr="00336A8E">
        <w:rPr>
          <w:lang w:val="es-ES"/>
        </w:rPr>
        <w:t xml:space="preserve"> de sensibilización sobre las reglamentaciones </w:t>
      </w:r>
      <w:r w:rsidR="004E7691" w:rsidRPr="00336A8E">
        <w:rPr>
          <w:lang w:val="es-ES"/>
        </w:rPr>
        <w:t xml:space="preserve">de importación dirigido a al menos 94 </w:t>
      </w:r>
      <w:r w:rsidR="00E170C4" w:rsidRPr="00336A8E">
        <w:rPr>
          <w:lang w:val="es-ES"/>
        </w:rPr>
        <w:t>importadores y otras partes interesadas clave (USD 5.000)</w:t>
      </w:r>
      <w:r w:rsidR="009764E7" w:rsidRPr="00336A8E">
        <w:rPr>
          <w:lang w:val="es-ES"/>
        </w:rPr>
        <w:t xml:space="preserve">; </w:t>
      </w:r>
      <w:r w:rsidR="00E170C4" w:rsidRPr="00336A8E">
        <w:rPr>
          <w:lang w:val="es-ES"/>
        </w:rPr>
        <w:t xml:space="preserve">fortalecimiento del sistema de licencias y cupos de HFC </w:t>
      </w:r>
      <w:r w:rsidR="002C357D" w:rsidRPr="00336A8E">
        <w:rPr>
          <w:lang w:val="es-ES"/>
        </w:rPr>
        <w:t xml:space="preserve">mediante </w:t>
      </w:r>
      <w:r w:rsidR="00734C2A" w:rsidRPr="00336A8E">
        <w:rPr>
          <w:lang w:val="es-ES"/>
        </w:rPr>
        <w:t xml:space="preserve">la contratación de una persona especialista para </w:t>
      </w:r>
      <w:r w:rsidR="006B3D9F" w:rsidRPr="00336A8E">
        <w:rPr>
          <w:lang w:val="es-ES"/>
        </w:rPr>
        <w:t xml:space="preserve">desarrollar </w:t>
      </w:r>
      <w:r w:rsidR="005069FE" w:rsidRPr="00336A8E">
        <w:rPr>
          <w:lang w:val="es-ES"/>
        </w:rPr>
        <w:t>un sistema</w:t>
      </w:r>
      <w:r w:rsidR="0009437C" w:rsidRPr="00336A8E">
        <w:rPr>
          <w:lang w:val="es-ES"/>
        </w:rPr>
        <w:t xml:space="preserve"> de información</w:t>
      </w:r>
      <w:r w:rsidR="005069FE" w:rsidRPr="00336A8E">
        <w:rPr>
          <w:lang w:val="es-ES"/>
        </w:rPr>
        <w:t xml:space="preserve"> de ventanilla única </w:t>
      </w:r>
      <w:r w:rsidR="006B3D9F" w:rsidRPr="00336A8E">
        <w:rPr>
          <w:lang w:val="es-ES"/>
        </w:rPr>
        <w:t xml:space="preserve">para </w:t>
      </w:r>
      <w:r w:rsidR="006D5446" w:rsidRPr="00336A8E">
        <w:rPr>
          <w:lang w:val="es-ES"/>
        </w:rPr>
        <w:t xml:space="preserve">la DNO </w:t>
      </w:r>
      <w:r w:rsidR="009764E7" w:rsidRPr="00336A8E">
        <w:rPr>
          <w:lang w:val="es-ES"/>
        </w:rPr>
        <w:t xml:space="preserve">(USD 3.000); </w:t>
      </w:r>
      <w:r w:rsidR="00E170C4" w:rsidRPr="00336A8E">
        <w:rPr>
          <w:lang w:val="es-ES"/>
        </w:rPr>
        <w:t xml:space="preserve">formación de </w:t>
      </w:r>
      <w:r w:rsidR="008E14A4" w:rsidRPr="00336A8E">
        <w:rPr>
          <w:lang w:val="es-ES"/>
        </w:rPr>
        <w:t xml:space="preserve">al menos 87 </w:t>
      </w:r>
      <w:r w:rsidR="00E170C4" w:rsidRPr="00336A8E">
        <w:rPr>
          <w:lang w:val="es-ES"/>
        </w:rPr>
        <w:t xml:space="preserve">personas funcionarias de aduanas y fiscalizadoras </w:t>
      </w:r>
      <w:r w:rsidR="00694ABB" w:rsidRPr="00336A8E">
        <w:rPr>
          <w:lang w:val="es-ES"/>
        </w:rPr>
        <w:t xml:space="preserve">sobre </w:t>
      </w:r>
      <w:r w:rsidR="00DF5F0F" w:rsidRPr="00336A8E">
        <w:rPr>
          <w:lang w:val="es-ES"/>
        </w:rPr>
        <w:t xml:space="preserve">la </w:t>
      </w:r>
      <w:r w:rsidR="00DB30FF" w:rsidRPr="00336A8E">
        <w:rPr>
          <w:lang w:val="es-ES"/>
        </w:rPr>
        <w:t xml:space="preserve">identificación de refrigerantes y equipos (incluidas las nuevas tecnologías con alta eficiencia energética en el sector de la refrigeración y el aire acondicionado), el uso de identificadores de refrigerantes, los procedimientos para verificar </w:t>
      </w:r>
      <w:r w:rsidR="00DB30FF" w:rsidRPr="00336A8E">
        <w:rPr>
          <w:lang w:val="es-ES"/>
        </w:rPr>
        <w:lastRenderedPageBreak/>
        <w:t xml:space="preserve">los permisos de importación y la detección de clasificaciones erróneas o comercio ilícito </w:t>
      </w:r>
      <w:r w:rsidR="00E94A50" w:rsidRPr="00336A8E">
        <w:rPr>
          <w:lang w:val="es-ES"/>
        </w:rPr>
        <w:t xml:space="preserve">(USD 17.500); </w:t>
      </w:r>
      <w:r w:rsidR="00E170C4" w:rsidRPr="00336A8E">
        <w:rPr>
          <w:lang w:val="es-ES"/>
        </w:rPr>
        <w:t xml:space="preserve">fortalecimiento de </w:t>
      </w:r>
      <w:r w:rsidR="00D57AF8" w:rsidRPr="00336A8E">
        <w:rPr>
          <w:lang w:val="es-ES"/>
        </w:rPr>
        <w:t xml:space="preserve">las prácticas </w:t>
      </w:r>
      <w:r w:rsidR="00E170C4" w:rsidRPr="00336A8E">
        <w:rPr>
          <w:lang w:val="es-ES"/>
        </w:rPr>
        <w:t xml:space="preserve">de mantenimiento de registros por </w:t>
      </w:r>
      <w:r w:rsidR="00D57AF8" w:rsidRPr="00336A8E">
        <w:rPr>
          <w:lang w:val="es-ES"/>
        </w:rPr>
        <w:t xml:space="preserve">parte de </w:t>
      </w:r>
      <w:r w:rsidR="00E170C4" w:rsidRPr="00336A8E">
        <w:rPr>
          <w:lang w:val="es-ES"/>
        </w:rPr>
        <w:t>las aduanas y de la presentación de informes</w:t>
      </w:r>
      <w:r w:rsidR="009D2DD2" w:rsidRPr="00336A8E">
        <w:rPr>
          <w:lang w:val="es-ES"/>
        </w:rPr>
        <w:t xml:space="preserve"> trimestrales </w:t>
      </w:r>
      <w:r w:rsidR="00E170C4" w:rsidRPr="00336A8E">
        <w:rPr>
          <w:lang w:val="es-ES"/>
        </w:rPr>
        <w:t xml:space="preserve">por parte de las empresas </w:t>
      </w:r>
      <w:r w:rsidR="000F1803" w:rsidRPr="00336A8E">
        <w:rPr>
          <w:lang w:val="es-ES"/>
        </w:rPr>
        <w:t xml:space="preserve">mediante la capacitación de al menos 47 </w:t>
      </w:r>
      <w:r w:rsidR="00254046" w:rsidRPr="00336A8E">
        <w:rPr>
          <w:lang w:val="es-ES"/>
        </w:rPr>
        <w:t xml:space="preserve">importadores </w:t>
      </w:r>
      <w:r w:rsidR="006905AF" w:rsidRPr="00336A8E">
        <w:rPr>
          <w:lang w:val="es-ES"/>
        </w:rPr>
        <w:t xml:space="preserve">(USD 2.500); </w:t>
      </w:r>
      <w:r w:rsidR="00D57AF8" w:rsidRPr="00336A8E">
        <w:rPr>
          <w:lang w:val="es-ES"/>
        </w:rPr>
        <w:t xml:space="preserve">actualización </w:t>
      </w:r>
      <w:r w:rsidR="00E170C4" w:rsidRPr="00336A8E">
        <w:rPr>
          <w:lang w:val="es-ES"/>
        </w:rPr>
        <w:t xml:space="preserve">y </w:t>
      </w:r>
      <w:r w:rsidR="00D57AF8" w:rsidRPr="00336A8E">
        <w:rPr>
          <w:lang w:val="es-ES"/>
        </w:rPr>
        <w:t xml:space="preserve">revisión </w:t>
      </w:r>
      <w:r w:rsidR="00E170C4" w:rsidRPr="00336A8E">
        <w:rPr>
          <w:lang w:val="es-ES"/>
        </w:rPr>
        <w:t xml:space="preserve">del </w:t>
      </w:r>
      <w:r w:rsidR="00D57AF8" w:rsidRPr="00336A8E">
        <w:rPr>
          <w:lang w:val="es-ES"/>
        </w:rPr>
        <w:t>programa de formación</w:t>
      </w:r>
      <w:r w:rsidR="00E170C4" w:rsidRPr="00336A8E">
        <w:rPr>
          <w:lang w:val="es-ES"/>
        </w:rPr>
        <w:t xml:space="preserve"> aduanera para incorporar nuevos códigos del Sistema Armonizado, </w:t>
      </w:r>
      <w:r w:rsidR="00D57AF8" w:rsidRPr="00336A8E">
        <w:rPr>
          <w:lang w:val="es-ES"/>
        </w:rPr>
        <w:t xml:space="preserve">refrigerantes alternativos de bajo PCA </w:t>
      </w:r>
      <w:r w:rsidR="00E170C4" w:rsidRPr="00336A8E">
        <w:rPr>
          <w:lang w:val="es-ES"/>
        </w:rPr>
        <w:t xml:space="preserve">y HFC </w:t>
      </w:r>
      <w:r w:rsidR="006905AF" w:rsidRPr="00336A8E">
        <w:rPr>
          <w:lang w:val="es-ES"/>
        </w:rPr>
        <w:t xml:space="preserve">(USD 5.000); </w:t>
      </w:r>
      <w:r w:rsidR="002B03FC" w:rsidRPr="00336A8E">
        <w:rPr>
          <w:lang w:val="es-ES"/>
        </w:rPr>
        <w:t xml:space="preserve">y promoción de una </w:t>
      </w:r>
      <w:r w:rsidR="00356A50" w:rsidRPr="00336A8E">
        <w:rPr>
          <w:lang w:val="es-ES"/>
        </w:rPr>
        <w:t xml:space="preserve">mayor supervisión del consumo de HFC, un mejor conocimiento de las condiciones de mercado y las tendencias del mercado, </w:t>
      </w:r>
      <w:r w:rsidR="00A253CA" w:rsidRPr="00336A8E">
        <w:rPr>
          <w:lang w:val="es-ES"/>
        </w:rPr>
        <w:t xml:space="preserve">y </w:t>
      </w:r>
      <w:r w:rsidR="00356A50" w:rsidRPr="00336A8E">
        <w:rPr>
          <w:lang w:val="es-ES"/>
        </w:rPr>
        <w:t xml:space="preserve">un mayor conocimiento del comercio ilícito </w:t>
      </w:r>
      <w:r w:rsidR="00A253CA" w:rsidRPr="00336A8E">
        <w:rPr>
          <w:lang w:val="es-ES"/>
        </w:rPr>
        <w:t xml:space="preserve">de </w:t>
      </w:r>
      <w:r w:rsidR="00356A50" w:rsidRPr="00336A8E">
        <w:rPr>
          <w:lang w:val="es-ES"/>
        </w:rPr>
        <w:t>HFC, incluyendo encuestas (USD 5.000</w:t>
      </w:r>
      <w:r w:rsidR="0076616F" w:rsidRPr="00336A8E">
        <w:rPr>
          <w:lang w:val="es-ES"/>
        </w:rPr>
        <w:t>) (total de USD 38.000);</w:t>
      </w:r>
    </w:p>
    <w:p w14:paraId="5D8701EE" w14:textId="1F1E3A59" w:rsidR="00D80A20" w:rsidRPr="00336A8E" w:rsidRDefault="00C94E7D" w:rsidP="00D80A20">
      <w:pPr>
        <w:pStyle w:val="Heading2"/>
        <w:rPr>
          <w:lang w:val="es-ES"/>
        </w:rPr>
      </w:pPr>
      <w:r w:rsidRPr="00336A8E">
        <w:rPr>
          <w:i/>
          <w:iCs/>
          <w:lang w:val="es-ES"/>
        </w:rPr>
        <w:t xml:space="preserve">Creación </w:t>
      </w:r>
      <w:r w:rsidR="00A253CA" w:rsidRPr="00336A8E">
        <w:rPr>
          <w:i/>
          <w:iCs/>
          <w:lang w:val="es-ES"/>
        </w:rPr>
        <w:t>de</w:t>
      </w:r>
      <w:r w:rsidRPr="00336A8E">
        <w:rPr>
          <w:i/>
          <w:iCs/>
          <w:lang w:val="es-ES"/>
        </w:rPr>
        <w:t xml:space="preserve"> capacidad </w:t>
      </w:r>
      <w:r w:rsidR="00A253CA" w:rsidRPr="00336A8E">
        <w:rPr>
          <w:i/>
          <w:iCs/>
          <w:lang w:val="es-ES"/>
        </w:rPr>
        <w:t xml:space="preserve">de </w:t>
      </w:r>
      <w:r w:rsidR="0019144B" w:rsidRPr="00336A8E">
        <w:rPr>
          <w:i/>
          <w:iCs/>
          <w:lang w:val="es-ES"/>
        </w:rPr>
        <w:t xml:space="preserve">personas técnicas de refrigeración y aire acondicionado </w:t>
      </w:r>
      <w:r w:rsidR="00CB0432" w:rsidRPr="00336A8E">
        <w:rPr>
          <w:lang w:val="es-ES"/>
        </w:rPr>
        <w:t>(</w:t>
      </w:r>
      <w:r w:rsidRPr="00336A8E">
        <w:rPr>
          <w:lang w:val="es-ES"/>
        </w:rPr>
        <w:t>PNUMA</w:t>
      </w:r>
      <w:r w:rsidR="00CB0432" w:rsidRPr="00336A8E">
        <w:rPr>
          <w:lang w:val="es-ES"/>
        </w:rPr>
        <w:t>)</w:t>
      </w:r>
      <w:r w:rsidR="0076616F" w:rsidRPr="00336A8E">
        <w:rPr>
          <w:lang w:val="es-ES"/>
        </w:rPr>
        <w:t xml:space="preserve">: </w:t>
      </w:r>
      <w:r w:rsidR="00A253CA" w:rsidRPr="00336A8E">
        <w:rPr>
          <w:lang w:val="es-ES"/>
        </w:rPr>
        <w:t xml:space="preserve">Actualización </w:t>
      </w:r>
      <w:r w:rsidR="000A5083" w:rsidRPr="00336A8E">
        <w:rPr>
          <w:lang w:val="es-ES"/>
        </w:rPr>
        <w:t xml:space="preserve">del código de prácticas y del plan de estudios de formación </w:t>
      </w:r>
      <w:r w:rsidR="00A253CA" w:rsidRPr="00336A8E">
        <w:rPr>
          <w:lang w:val="es-ES"/>
        </w:rPr>
        <w:t xml:space="preserve">para </w:t>
      </w:r>
      <w:r w:rsidR="000A5083" w:rsidRPr="00336A8E">
        <w:rPr>
          <w:lang w:val="es-ES"/>
        </w:rPr>
        <w:t xml:space="preserve">personas técnicas de refrigeración y aire acondicionado, </w:t>
      </w:r>
      <w:r w:rsidR="004B4773" w:rsidRPr="00336A8E">
        <w:rPr>
          <w:lang w:val="es-ES"/>
        </w:rPr>
        <w:t xml:space="preserve">con el fin de incluir la recuperación de refrigerantes, la reducción de emisiones, la eficiencia energética, la seguridad en el uso de alternativas </w:t>
      </w:r>
      <w:r w:rsidR="00B7423E" w:rsidRPr="00336A8E">
        <w:rPr>
          <w:lang w:val="es-ES"/>
        </w:rPr>
        <w:t xml:space="preserve">y </w:t>
      </w:r>
      <w:r w:rsidR="004B4773" w:rsidRPr="00336A8E">
        <w:rPr>
          <w:lang w:val="es-ES"/>
        </w:rPr>
        <w:t xml:space="preserve">los procedimientos </w:t>
      </w:r>
      <w:r w:rsidR="00E03D7A" w:rsidRPr="00336A8E">
        <w:rPr>
          <w:lang w:val="es-ES"/>
        </w:rPr>
        <w:t>de mantenimiento</w:t>
      </w:r>
      <w:r w:rsidR="00B7423E" w:rsidRPr="00336A8E">
        <w:rPr>
          <w:lang w:val="es-ES"/>
        </w:rPr>
        <w:t xml:space="preserve">; </w:t>
      </w:r>
      <w:r w:rsidR="008E560A" w:rsidRPr="00336A8E">
        <w:rPr>
          <w:lang w:val="es-ES"/>
        </w:rPr>
        <w:t xml:space="preserve">e </w:t>
      </w:r>
      <w:r w:rsidR="00E03D7A" w:rsidRPr="00336A8E">
        <w:rPr>
          <w:lang w:val="es-ES"/>
        </w:rPr>
        <w:t xml:space="preserve">impresión </w:t>
      </w:r>
      <w:r w:rsidR="00D679B1" w:rsidRPr="00336A8E">
        <w:rPr>
          <w:lang w:val="es-ES"/>
        </w:rPr>
        <w:t xml:space="preserve">y </w:t>
      </w:r>
      <w:r w:rsidR="00E03D7A" w:rsidRPr="00336A8E">
        <w:rPr>
          <w:lang w:val="es-ES"/>
        </w:rPr>
        <w:t xml:space="preserve">difusión de </w:t>
      </w:r>
      <w:r w:rsidR="00D679B1" w:rsidRPr="00336A8E">
        <w:rPr>
          <w:lang w:val="es-ES"/>
        </w:rPr>
        <w:t>al menos 500 ejemplares del código (USD 17.500)</w:t>
      </w:r>
      <w:r w:rsidR="009A467B" w:rsidRPr="00336A8E">
        <w:rPr>
          <w:lang w:val="es-ES"/>
        </w:rPr>
        <w:t xml:space="preserve">; </w:t>
      </w:r>
      <w:r w:rsidR="00150A5F" w:rsidRPr="00336A8E">
        <w:rPr>
          <w:lang w:val="es-ES"/>
        </w:rPr>
        <w:t xml:space="preserve">formación </w:t>
      </w:r>
      <w:r w:rsidR="00414047" w:rsidRPr="00336A8E">
        <w:rPr>
          <w:lang w:val="es-ES"/>
        </w:rPr>
        <w:t>de</w:t>
      </w:r>
      <w:r w:rsidR="00AC0AFA" w:rsidRPr="00336A8E">
        <w:rPr>
          <w:lang w:val="es-ES"/>
        </w:rPr>
        <w:t xml:space="preserve"> 125 </w:t>
      </w:r>
      <w:r w:rsidR="000F1927" w:rsidRPr="00336A8E">
        <w:rPr>
          <w:lang w:val="es-ES"/>
        </w:rPr>
        <w:t xml:space="preserve">personas técnicas de refrigeración y aire acondicionado </w:t>
      </w:r>
      <w:r w:rsidR="005249A0" w:rsidRPr="00336A8E">
        <w:rPr>
          <w:lang w:val="es-ES"/>
        </w:rPr>
        <w:t xml:space="preserve">en </w:t>
      </w:r>
      <w:r w:rsidR="00E03D7A" w:rsidRPr="00336A8E">
        <w:rPr>
          <w:lang w:val="es-ES"/>
        </w:rPr>
        <w:t xml:space="preserve">el </w:t>
      </w:r>
      <w:r w:rsidR="005249A0" w:rsidRPr="00336A8E">
        <w:rPr>
          <w:lang w:val="es-ES"/>
        </w:rPr>
        <w:t xml:space="preserve">mantenimiento adecuado de las tecnologías de RAC y la manipulación segura de refrigerantes de bajo PCA </w:t>
      </w:r>
      <w:r w:rsidR="004D6DF4" w:rsidRPr="00336A8E">
        <w:rPr>
          <w:lang w:val="es-ES"/>
        </w:rPr>
        <w:t xml:space="preserve">(USD 25.000); </w:t>
      </w:r>
      <w:r w:rsidR="00E03D7A" w:rsidRPr="00336A8E">
        <w:rPr>
          <w:lang w:val="es-ES"/>
        </w:rPr>
        <w:t xml:space="preserve">y organización de una </w:t>
      </w:r>
      <w:r w:rsidR="00B1031D" w:rsidRPr="00336A8E">
        <w:rPr>
          <w:lang w:val="es-ES"/>
        </w:rPr>
        <w:t>campaña</w:t>
      </w:r>
      <w:r w:rsidR="00D80A20" w:rsidRPr="00336A8E">
        <w:rPr>
          <w:lang w:val="es-ES"/>
        </w:rPr>
        <w:t xml:space="preserve"> de sensibilización dirigida </w:t>
      </w:r>
      <w:r w:rsidR="00B1031D" w:rsidRPr="00336A8E">
        <w:rPr>
          <w:lang w:val="es-ES"/>
        </w:rPr>
        <w:t xml:space="preserve">al público en general </w:t>
      </w:r>
      <w:r w:rsidR="00D80A20" w:rsidRPr="00336A8E">
        <w:rPr>
          <w:lang w:val="es-ES"/>
        </w:rPr>
        <w:t xml:space="preserve">sobre los beneficios del uso de tecnologías de bajo PCA y </w:t>
      </w:r>
      <w:r w:rsidR="00E03D7A" w:rsidRPr="00336A8E">
        <w:rPr>
          <w:lang w:val="es-ES"/>
        </w:rPr>
        <w:t xml:space="preserve">con alta eficiencia energética </w:t>
      </w:r>
      <w:r w:rsidR="00D80A20" w:rsidRPr="00336A8E">
        <w:rPr>
          <w:lang w:val="es-ES"/>
        </w:rPr>
        <w:t xml:space="preserve">(USD 5.000) </w:t>
      </w:r>
      <w:r w:rsidR="0076616F" w:rsidRPr="00336A8E">
        <w:rPr>
          <w:lang w:val="es-ES"/>
        </w:rPr>
        <w:t>(total de USD 47.500);</w:t>
      </w:r>
    </w:p>
    <w:p w14:paraId="4B3C51FE" w14:textId="0194D1DF" w:rsidR="00B44E7A" w:rsidRPr="00336A8E" w:rsidRDefault="00B44E7A" w:rsidP="00C23264">
      <w:pPr>
        <w:pStyle w:val="Heading2"/>
        <w:rPr>
          <w:lang w:val="es-ES"/>
        </w:rPr>
      </w:pPr>
      <w:r w:rsidRPr="00336A8E">
        <w:rPr>
          <w:i/>
          <w:iCs/>
          <w:lang w:val="es-ES"/>
        </w:rPr>
        <w:t xml:space="preserve">Fomento </w:t>
      </w:r>
      <w:r w:rsidR="00B14B8E" w:rsidRPr="00336A8E">
        <w:rPr>
          <w:i/>
          <w:iCs/>
          <w:lang w:val="es-ES"/>
        </w:rPr>
        <w:t>de</w:t>
      </w:r>
      <w:r w:rsidRPr="00336A8E">
        <w:rPr>
          <w:i/>
          <w:iCs/>
          <w:lang w:val="es-ES"/>
        </w:rPr>
        <w:t xml:space="preserve"> la creación de capacidad de personas técnicas de refrigeración </w:t>
      </w:r>
      <w:r w:rsidR="004433EF" w:rsidRPr="00336A8E">
        <w:rPr>
          <w:i/>
          <w:iCs/>
          <w:lang w:val="es-ES"/>
        </w:rPr>
        <w:t>y aire</w:t>
      </w:r>
      <w:r w:rsidRPr="00336A8E">
        <w:rPr>
          <w:i/>
          <w:iCs/>
          <w:lang w:val="es-ES"/>
        </w:rPr>
        <w:t xml:space="preserve"> acondicionado </w:t>
      </w:r>
      <w:r w:rsidR="004433EF" w:rsidRPr="00336A8E">
        <w:rPr>
          <w:i/>
          <w:iCs/>
          <w:lang w:val="es-ES"/>
        </w:rPr>
        <w:t xml:space="preserve">y fortalecimiento </w:t>
      </w:r>
      <w:r w:rsidR="00B14B8E" w:rsidRPr="00336A8E">
        <w:rPr>
          <w:i/>
          <w:iCs/>
          <w:lang w:val="es-ES"/>
        </w:rPr>
        <w:t xml:space="preserve">de </w:t>
      </w:r>
      <w:r w:rsidR="004433EF" w:rsidRPr="00336A8E">
        <w:rPr>
          <w:i/>
          <w:iCs/>
          <w:lang w:val="es-ES"/>
        </w:rPr>
        <w:t>los talleres</w:t>
      </w:r>
      <w:r w:rsidR="00F55933" w:rsidRPr="00336A8E">
        <w:rPr>
          <w:i/>
          <w:iCs/>
          <w:lang w:val="es-ES"/>
        </w:rPr>
        <w:t xml:space="preserve"> de MAC </w:t>
      </w:r>
      <w:r w:rsidRPr="00336A8E">
        <w:rPr>
          <w:lang w:val="es-ES"/>
        </w:rPr>
        <w:t>(</w:t>
      </w:r>
      <w:r w:rsidR="00397B0F" w:rsidRPr="00336A8E">
        <w:rPr>
          <w:lang w:val="es-ES"/>
        </w:rPr>
        <w:t>ONUDI</w:t>
      </w:r>
      <w:r w:rsidRPr="00336A8E">
        <w:rPr>
          <w:lang w:val="es-ES"/>
        </w:rPr>
        <w:t xml:space="preserve">): </w:t>
      </w:r>
      <w:r w:rsidR="008B184B" w:rsidRPr="00336A8E">
        <w:rPr>
          <w:lang w:val="es-ES"/>
        </w:rPr>
        <w:t>Suministro de herramientas y equipos</w:t>
      </w:r>
      <w:r w:rsidR="0019346C" w:rsidRPr="00EC7144">
        <w:rPr>
          <w:rStyle w:val="FootnoteReference"/>
        </w:rPr>
        <w:footnoteReference w:id="6"/>
      </w:r>
      <w:r w:rsidR="008B184B" w:rsidRPr="00336A8E">
        <w:rPr>
          <w:lang w:val="es-ES"/>
        </w:rPr>
        <w:t xml:space="preserve"> para la capacitación en refrigeración con</w:t>
      </w:r>
      <w:r w:rsidR="00F67549">
        <w:rPr>
          <w:lang w:val="es-ES"/>
        </w:rPr>
        <w:t xml:space="preserve"> </w:t>
      </w:r>
      <w:r w:rsidR="008B184B" w:rsidRPr="00F67549">
        <w:rPr>
          <w:lang w:val="es-ES"/>
        </w:rPr>
        <w:t>CO₂</w:t>
      </w:r>
      <w:r w:rsidR="00F67549">
        <w:rPr>
          <w:lang w:val="es-ES"/>
        </w:rPr>
        <w:t xml:space="preserve"> </w:t>
      </w:r>
      <w:r w:rsidR="008B184B" w:rsidRPr="00336A8E">
        <w:rPr>
          <w:lang w:val="es-ES"/>
        </w:rPr>
        <w:t xml:space="preserve">y </w:t>
      </w:r>
      <w:r w:rsidR="008B184B" w:rsidRPr="00F67549">
        <w:rPr>
          <w:lang w:val="es-ES"/>
        </w:rPr>
        <w:t>NH₃</w:t>
      </w:r>
      <w:r w:rsidR="00F67549">
        <w:rPr>
          <w:lang w:val="es-ES"/>
        </w:rPr>
        <w:t xml:space="preserve"> </w:t>
      </w:r>
      <w:r w:rsidR="00FB4D53" w:rsidRPr="00336A8E">
        <w:rPr>
          <w:lang w:val="es-ES"/>
        </w:rPr>
        <w:t>(</w:t>
      </w:r>
      <w:r w:rsidR="00B14B8E" w:rsidRPr="00336A8E">
        <w:rPr>
          <w:lang w:val="es-ES"/>
        </w:rPr>
        <w:t>USD</w:t>
      </w:r>
      <w:r w:rsidR="00F67549">
        <w:rPr>
          <w:lang w:val="es-ES"/>
        </w:rPr>
        <w:t> </w:t>
      </w:r>
      <w:r w:rsidR="00861F33" w:rsidRPr="00336A8E">
        <w:rPr>
          <w:lang w:val="es-ES"/>
        </w:rPr>
        <w:t>15.000)</w:t>
      </w:r>
      <w:r w:rsidR="008B184B" w:rsidRPr="00336A8E">
        <w:rPr>
          <w:lang w:val="es-ES"/>
        </w:rPr>
        <w:t xml:space="preserve">; </w:t>
      </w:r>
      <w:r w:rsidR="003C47CB" w:rsidRPr="00336A8E">
        <w:rPr>
          <w:lang w:val="es-ES"/>
        </w:rPr>
        <w:t>Adquisición de</w:t>
      </w:r>
      <w:r w:rsidR="007A2B9E" w:rsidRPr="00336A8E">
        <w:rPr>
          <w:lang w:val="es-ES"/>
        </w:rPr>
        <w:t xml:space="preserve"> 10 </w:t>
      </w:r>
      <w:r w:rsidR="005F0FB4" w:rsidRPr="00336A8E">
        <w:rPr>
          <w:lang w:val="es-ES"/>
        </w:rPr>
        <w:t xml:space="preserve">juegos de </w:t>
      </w:r>
      <w:r w:rsidR="008F004B" w:rsidRPr="00336A8E">
        <w:rPr>
          <w:lang w:val="es-ES"/>
        </w:rPr>
        <w:t>herramientas y equipos</w:t>
      </w:r>
      <w:r w:rsidR="008F004B" w:rsidRPr="00EC7144">
        <w:rPr>
          <w:rStyle w:val="FootnoteReference"/>
        </w:rPr>
        <w:footnoteReference w:id="7"/>
      </w:r>
      <w:r w:rsidR="008B184B" w:rsidRPr="00336A8E">
        <w:rPr>
          <w:lang w:val="es-ES"/>
        </w:rPr>
        <w:t xml:space="preserve"> </w:t>
      </w:r>
      <w:r w:rsidR="00B14B8E" w:rsidRPr="00336A8E">
        <w:rPr>
          <w:lang w:val="es-ES"/>
        </w:rPr>
        <w:t>para</w:t>
      </w:r>
      <w:r w:rsidR="007A2B9E" w:rsidRPr="00336A8E">
        <w:rPr>
          <w:lang w:val="es-ES"/>
        </w:rPr>
        <w:t xml:space="preserve"> 10 </w:t>
      </w:r>
      <w:r w:rsidR="008B184B" w:rsidRPr="00336A8E">
        <w:rPr>
          <w:lang w:val="es-ES"/>
        </w:rPr>
        <w:t>talleres</w:t>
      </w:r>
      <w:r w:rsidR="003D08FB" w:rsidRPr="00336A8E">
        <w:rPr>
          <w:lang w:val="es-ES"/>
        </w:rPr>
        <w:t xml:space="preserve">; </w:t>
      </w:r>
      <w:r w:rsidR="008B184B" w:rsidRPr="00336A8E">
        <w:rPr>
          <w:lang w:val="es-ES"/>
        </w:rPr>
        <w:t xml:space="preserve">y capacitación de personas técnicas de sistemas de aire acondicionado para vehículos sobre HFO-1234yf y HFC-134a </w:t>
      </w:r>
      <w:r w:rsidR="00861F33" w:rsidRPr="00336A8E">
        <w:rPr>
          <w:lang w:val="es-ES"/>
        </w:rPr>
        <w:t xml:space="preserve">(USD 22.500) </w:t>
      </w:r>
      <w:r w:rsidR="0076616F" w:rsidRPr="00336A8E">
        <w:rPr>
          <w:lang w:val="es-ES"/>
        </w:rPr>
        <w:t>(total de USD 37.500);</w:t>
      </w:r>
    </w:p>
    <w:p w14:paraId="4FA1CF84" w14:textId="73B5A9ED" w:rsidR="00C23264" w:rsidRPr="00336A8E" w:rsidRDefault="00502141" w:rsidP="00A02CDE">
      <w:pPr>
        <w:pStyle w:val="Heading2"/>
        <w:spacing w:after="0"/>
        <w:rPr>
          <w:lang w:val="es-ES"/>
        </w:rPr>
      </w:pPr>
      <w:r w:rsidRPr="00336A8E">
        <w:rPr>
          <w:i/>
          <w:iCs/>
          <w:lang w:val="es-ES"/>
        </w:rPr>
        <w:t xml:space="preserve">Facilitar la introducción de tecnologías de bajo PCA en </w:t>
      </w:r>
      <w:r w:rsidR="0076616F" w:rsidRPr="00336A8E">
        <w:rPr>
          <w:i/>
          <w:iCs/>
          <w:lang w:val="es-ES"/>
        </w:rPr>
        <w:t xml:space="preserve">el sector de la refrigeración y el aire acondicionado </w:t>
      </w:r>
      <w:r w:rsidR="00C23264" w:rsidRPr="00336A8E">
        <w:rPr>
          <w:lang w:val="es-ES"/>
        </w:rPr>
        <w:t xml:space="preserve">(ONUDI): </w:t>
      </w:r>
      <w:r w:rsidR="00B14B8E" w:rsidRPr="00336A8E">
        <w:rPr>
          <w:lang w:val="es-ES"/>
        </w:rPr>
        <w:t xml:space="preserve">Organización de un </w:t>
      </w:r>
      <w:r w:rsidR="00BD3710" w:rsidRPr="00336A8E">
        <w:rPr>
          <w:lang w:val="es-ES"/>
        </w:rPr>
        <w:t xml:space="preserve">taller </w:t>
      </w:r>
      <w:r w:rsidR="002D3520" w:rsidRPr="00336A8E">
        <w:rPr>
          <w:lang w:val="es-ES"/>
        </w:rPr>
        <w:t xml:space="preserve">para </w:t>
      </w:r>
      <w:r w:rsidR="00E972D5" w:rsidRPr="00336A8E">
        <w:rPr>
          <w:lang w:val="es-ES"/>
        </w:rPr>
        <w:t xml:space="preserve">sensibilizar y </w:t>
      </w:r>
      <w:r w:rsidR="007A28FF" w:rsidRPr="00336A8E">
        <w:rPr>
          <w:lang w:val="es-ES"/>
        </w:rPr>
        <w:t xml:space="preserve">entablar </w:t>
      </w:r>
      <w:r w:rsidR="002D3520" w:rsidRPr="00336A8E">
        <w:rPr>
          <w:lang w:val="es-ES"/>
        </w:rPr>
        <w:t xml:space="preserve">un diálogo con las partes interesadas del sector de la refrigeración comercial sobre los sistemas de refrigeración de bajo PCA </w:t>
      </w:r>
      <w:r w:rsidR="002A4716" w:rsidRPr="00336A8E">
        <w:rPr>
          <w:lang w:val="es-ES"/>
        </w:rPr>
        <w:t>(USD 5.000)</w:t>
      </w:r>
      <w:r w:rsidR="002D3520" w:rsidRPr="00336A8E">
        <w:rPr>
          <w:lang w:val="es-ES"/>
        </w:rPr>
        <w:t xml:space="preserve">; </w:t>
      </w:r>
      <w:r w:rsidR="00192E81" w:rsidRPr="00336A8E">
        <w:rPr>
          <w:lang w:val="es-ES"/>
        </w:rPr>
        <w:t>proyecto</w:t>
      </w:r>
      <w:r w:rsidR="002D3520" w:rsidRPr="00336A8E">
        <w:rPr>
          <w:lang w:val="es-ES"/>
        </w:rPr>
        <w:t xml:space="preserve"> piloto </w:t>
      </w:r>
      <w:r w:rsidR="00192E81" w:rsidRPr="00336A8E">
        <w:rPr>
          <w:lang w:val="es-ES"/>
        </w:rPr>
        <w:t xml:space="preserve">para </w:t>
      </w:r>
      <w:r w:rsidR="00B57381" w:rsidRPr="00336A8E">
        <w:rPr>
          <w:lang w:val="es-ES"/>
        </w:rPr>
        <w:t xml:space="preserve">demostrar </w:t>
      </w:r>
      <w:r w:rsidR="007B1FC1" w:rsidRPr="00336A8E">
        <w:rPr>
          <w:lang w:val="es-ES"/>
        </w:rPr>
        <w:t xml:space="preserve">prácticas de refrigeración </w:t>
      </w:r>
      <w:r w:rsidR="00B14B8E" w:rsidRPr="00336A8E">
        <w:rPr>
          <w:lang w:val="es-ES"/>
        </w:rPr>
        <w:t xml:space="preserve">mejoradas </w:t>
      </w:r>
      <w:r w:rsidR="007B1FC1" w:rsidRPr="00336A8E">
        <w:rPr>
          <w:lang w:val="es-ES"/>
        </w:rPr>
        <w:t xml:space="preserve">y tecnologías eficientes y medioambientalmente amigables </w:t>
      </w:r>
      <w:r w:rsidR="00126F1E" w:rsidRPr="00336A8E">
        <w:rPr>
          <w:lang w:val="es-ES"/>
        </w:rPr>
        <w:t xml:space="preserve">mediante la conversión </w:t>
      </w:r>
      <w:r w:rsidR="00304567" w:rsidRPr="00336A8E">
        <w:rPr>
          <w:lang w:val="es-ES"/>
        </w:rPr>
        <w:t>de</w:t>
      </w:r>
      <w:r w:rsidR="00153BE1" w:rsidRPr="00336A8E">
        <w:rPr>
          <w:lang w:val="es-ES"/>
        </w:rPr>
        <w:t xml:space="preserve"> un sistema de refrigeración comercial </w:t>
      </w:r>
      <w:r w:rsidR="00304567" w:rsidRPr="00336A8E">
        <w:rPr>
          <w:lang w:val="es-ES"/>
        </w:rPr>
        <w:t xml:space="preserve">de R-404A a </w:t>
      </w:r>
      <w:r w:rsidR="00192E81" w:rsidRPr="00F67549">
        <w:rPr>
          <w:lang w:val="es-ES"/>
        </w:rPr>
        <w:t>CO₂</w:t>
      </w:r>
      <w:r w:rsidR="00F67549">
        <w:rPr>
          <w:lang w:val="es-ES"/>
        </w:rPr>
        <w:t xml:space="preserve"> </w:t>
      </w:r>
      <w:r w:rsidR="00153BE1" w:rsidRPr="00336A8E">
        <w:rPr>
          <w:lang w:val="es-ES"/>
        </w:rPr>
        <w:t xml:space="preserve">en </w:t>
      </w:r>
      <w:r w:rsidR="00604865" w:rsidRPr="00336A8E">
        <w:rPr>
          <w:lang w:val="es-ES"/>
        </w:rPr>
        <w:t xml:space="preserve">un supermercado </w:t>
      </w:r>
      <w:r w:rsidR="002A4716" w:rsidRPr="00336A8E">
        <w:rPr>
          <w:lang w:val="es-ES"/>
        </w:rPr>
        <w:t>(USD 45.000)</w:t>
      </w:r>
      <w:r w:rsidR="002D3520" w:rsidRPr="00336A8E">
        <w:rPr>
          <w:lang w:val="es-ES"/>
        </w:rPr>
        <w:t xml:space="preserve">; </w:t>
      </w:r>
      <w:r w:rsidR="00153BE1" w:rsidRPr="00336A8E">
        <w:rPr>
          <w:lang w:val="es-ES"/>
        </w:rPr>
        <w:t xml:space="preserve">y organización de una </w:t>
      </w:r>
      <w:r w:rsidR="006A0221" w:rsidRPr="00336A8E">
        <w:rPr>
          <w:lang w:val="es-ES"/>
        </w:rPr>
        <w:t xml:space="preserve">campaña de sensibilización </w:t>
      </w:r>
      <w:r w:rsidR="009420B1" w:rsidRPr="00336A8E">
        <w:rPr>
          <w:lang w:val="es-ES"/>
        </w:rPr>
        <w:t xml:space="preserve">dirigida a </w:t>
      </w:r>
      <w:r w:rsidR="00397357" w:rsidRPr="00336A8E">
        <w:rPr>
          <w:lang w:val="es-ES"/>
        </w:rPr>
        <w:t xml:space="preserve">personas usuarias finales, personas propietarias de negocios, personas ingenieras de instalaciones e importadores del sector </w:t>
      </w:r>
      <w:r w:rsidR="00153BE1" w:rsidRPr="00336A8E">
        <w:rPr>
          <w:lang w:val="es-ES"/>
        </w:rPr>
        <w:t>del aire acondicionado</w:t>
      </w:r>
      <w:r w:rsidR="00397357" w:rsidRPr="00336A8E">
        <w:rPr>
          <w:lang w:val="es-ES"/>
        </w:rPr>
        <w:t xml:space="preserve"> comercial e industrial </w:t>
      </w:r>
      <w:r w:rsidR="0024104E" w:rsidRPr="00336A8E">
        <w:rPr>
          <w:lang w:val="es-ES"/>
        </w:rPr>
        <w:t>(USD</w:t>
      </w:r>
      <w:r w:rsidR="00F67549">
        <w:rPr>
          <w:lang w:val="es-ES"/>
        </w:rPr>
        <w:t> </w:t>
      </w:r>
      <w:r w:rsidR="0024104E" w:rsidRPr="00336A8E">
        <w:rPr>
          <w:lang w:val="es-ES"/>
        </w:rPr>
        <w:t xml:space="preserve">2.500) </w:t>
      </w:r>
      <w:r w:rsidR="0076616F" w:rsidRPr="00336A8E">
        <w:rPr>
          <w:lang w:val="es-ES"/>
        </w:rPr>
        <w:t>(total de USD 52.500)</w:t>
      </w:r>
      <w:r w:rsidR="006A0221" w:rsidRPr="00336A8E">
        <w:rPr>
          <w:lang w:val="es-ES"/>
        </w:rPr>
        <w:t xml:space="preserve">; </w:t>
      </w:r>
      <w:r w:rsidR="00016CE2" w:rsidRPr="00336A8E">
        <w:rPr>
          <w:lang w:val="es-ES"/>
        </w:rPr>
        <w:t>y</w:t>
      </w:r>
    </w:p>
    <w:p w14:paraId="366BE9FC" w14:textId="39D46D78" w:rsidR="00016CE2" w:rsidRPr="00336A8E" w:rsidRDefault="00CB0432" w:rsidP="00A02CDE">
      <w:pPr>
        <w:pStyle w:val="Heading2"/>
        <w:spacing w:before="240"/>
        <w:rPr>
          <w:lang w:val="es-ES"/>
        </w:rPr>
      </w:pPr>
      <w:r w:rsidRPr="00336A8E">
        <w:rPr>
          <w:i/>
          <w:iCs/>
          <w:lang w:val="es-ES"/>
        </w:rPr>
        <w:t xml:space="preserve">Supervisión del proyecto </w:t>
      </w:r>
      <w:r w:rsidRPr="00336A8E">
        <w:rPr>
          <w:lang w:val="es-ES"/>
        </w:rPr>
        <w:t>(</w:t>
      </w:r>
      <w:r w:rsidR="006A0221" w:rsidRPr="00336A8E">
        <w:rPr>
          <w:lang w:val="es-ES"/>
        </w:rPr>
        <w:t>PNUMA</w:t>
      </w:r>
      <w:r w:rsidRPr="00336A8E">
        <w:rPr>
          <w:lang w:val="es-ES"/>
        </w:rPr>
        <w:t xml:space="preserve">): </w:t>
      </w:r>
      <w:r w:rsidR="00016CE2" w:rsidRPr="00336A8E">
        <w:rPr>
          <w:lang w:val="es-ES"/>
        </w:rPr>
        <w:t>personas expertas contratadas localmente (USD</w:t>
      </w:r>
      <w:r w:rsidR="00F67549">
        <w:rPr>
          <w:lang w:val="es-ES"/>
        </w:rPr>
        <w:t> </w:t>
      </w:r>
      <w:r w:rsidR="00016CE2" w:rsidRPr="00336A8E">
        <w:rPr>
          <w:lang w:val="es-ES"/>
        </w:rPr>
        <w:t>9.500), viajes (USD</w:t>
      </w:r>
      <w:r w:rsidR="00B6700D" w:rsidRPr="00336A8E">
        <w:rPr>
          <w:lang w:val="es-ES"/>
        </w:rPr>
        <w:t xml:space="preserve"> 1.375</w:t>
      </w:r>
      <w:r w:rsidR="00016CE2" w:rsidRPr="00336A8E">
        <w:rPr>
          <w:lang w:val="es-ES"/>
        </w:rPr>
        <w:t xml:space="preserve">) </w:t>
      </w:r>
      <w:r w:rsidR="00153BE1" w:rsidRPr="00336A8E">
        <w:rPr>
          <w:lang w:val="es-ES"/>
        </w:rPr>
        <w:t xml:space="preserve">y </w:t>
      </w:r>
      <w:r w:rsidR="00016CE2" w:rsidRPr="00336A8E">
        <w:rPr>
          <w:lang w:val="es-ES"/>
        </w:rPr>
        <w:t xml:space="preserve">reuniones (USD 7.000) </w:t>
      </w:r>
      <w:r w:rsidR="0076616F" w:rsidRPr="00336A8E">
        <w:rPr>
          <w:lang w:val="es-ES"/>
        </w:rPr>
        <w:t>(total de USD 17.875).</w:t>
      </w:r>
    </w:p>
    <w:p w14:paraId="69C80FC4" w14:textId="77777777" w:rsidR="00CB0432" w:rsidRPr="00EC7144" w:rsidRDefault="00CB0432" w:rsidP="00CB0432">
      <w:pPr>
        <w:keepNext/>
        <w:spacing w:after="240"/>
        <w:outlineLvl w:val="0"/>
        <w:rPr>
          <w:bCs/>
        </w:rPr>
      </w:pPr>
      <w:bookmarkStart w:id="4" w:name="_Hlk126916207"/>
      <w:bookmarkStart w:id="5" w:name="_Hlk126916178"/>
      <w:r w:rsidRPr="00EC7144">
        <w:rPr>
          <w:bCs/>
          <w:u w:val="single"/>
        </w:rPr>
        <w:t>Cofinanciación</w:t>
      </w:r>
    </w:p>
    <w:p w14:paraId="03EE98CF" w14:textId="15AADE6E" w:rsidR="00682535" w:rsidRPr="00336A8E" w:rsidRDefault="00682535" w:rsidP="00682535">
      <w:pPr>
        <w:pStyle w:val="Heading1"/>
        <w:rPr>
          <w:lang w:val="es-ES"/>
        </w:rPr>
      </w:pPr>
      <w:bookmarkStart w:id="6" w:name="_Hlk126916238"/>
      <w:r w:rsidRPr="00336A8E">
        <w:rPr>
          <w:lang w:val="es-ES"/>
        </w:rPr>
        <w:t>El proyecto piloto en el subsector de la refrigeración comercial prevé que la persona usuaria final proporcione la infraestructura y las obras de ingeniería civil necesarias, lo que representa el 25 % del coste total de sustitución.</w:t>
      </w:r>
    </w:p>
    <w:p w14:paraId="341564B9" w14:textId="287AA3E7" w:rsidR="00CB0432" w:rsidRPr="00336A8E" w:rsidRDefault="00CB0432" w:rsidP="00CB0432">
      <w:pPr>
        <w:keepNext/>
        <w:spacing w:before="240" w:after="240"/>
        <w:outlineLvl w:val="0"/>
        <w:rPr>
          <w:bCs/>
          <w:u w:val="single"/>
          <w:lang w:val="es-ES"/>
        </w:rPr>
      </w:pPr>
      <w:r w:rsidRPr="00336A8E">
        <w:rPr>
          <w:bCs/>
          <w:u w:val="single"/>
          <w:lang w:val="es-ES"/>
        </w:rPr>
        <w:lastRenderedPageBreak/>
        <w:t>Plan administrativo del Fondo Multilateral para 2026-2028</w:t>
      </w:r>
    </w:p>
    <w:bookmarkEnd w:id="6"/>
    <w:p w14:paraId="33C5E6D3" w14:textId="0323513C" w:rsidR="00CB0432" w:rsidRPr="00336A8E" w:rsidRDefault="007128C0" w:rsidP="006C23BB">
      <w:pPr>
        <w:pStyle w:val="Heading1"/>
        <w:rPr>
          <w:lang w:val="es-ES" w:eastAsia="en-CA"/>
        </w:rPr>
      </w:pPr>
      <w:r w:rsidRPr="00336A8E">
        <w:rPr>
          <w:lang w:val="es-ES"/>
        </w:rPr>
        <w:t xml:space="preserve">El PNUMA </w:t>
      </w:r>
      <w:r w:rsidR="00CB0432" w:rsidRPr="00336A8E">
        <w:rPr>
          <w:lang w:val="es-ES"/>
        </w:rPr>
        <w:t xml:space="preserve">y </w:t>
      </w:r>
      <w:r w:rsidRPr="00336A8E">
        <w:rPr>
          <w:lang w:val="es-ES"/>
        </w:rPr>
        <w:t xml:space="preserve">la ONUDI </w:t>
      </w:r>
      <w:r w:rsidR="00CB0432" w:rsidRPr="00336A8E">
        <w:rPr>
          <w:lang w:val="es-ES"/>
        </w:rPr>
        <w:t>solicitan USD</w:t>
      </w:r>
      <w:r w:rsidR="009E0A11" w:rsidRPr="00336A8E">
        <w:rPr>
          <w:lang w:val="es-ES"/>
        </w:rPr>
        <w:t xml:space="preserve"> 325.000</w:t>
      </w:r>
      <w:r w:rsidR="00CB0432" w:rsidRPr="00336A8E">
        <w:rPr>
          <w:lang w:val="es-ES"/>
        </w:rPr>
        <w:t xml:space="preserve">, más los gastos de apoyo del organismo, para la ejecución de la etapa I del PAK para </w:t>
      </w:r>
      <w:r w:rsidRPr="00336A8E">
        <w:rPr>
          <w:lang w:val="es-ES"/>
        </w:rPr>
        <w:t>Zambia</w:t>
      </w:r>
      <w:r w:rsidR="00CB0432" w:rsidRPr="00336A8E">
        <w:rPr>
          <w:lang w:val="es-ES"/>
        </w:rPr>
        <w:t>. El valor total de USD</w:t>
      </w:r>
      <w:r w:rsidR="00BB5D6E" w:rsidRPr="00336A8E">
        <w:rPr>
          <w:lang w:val="es-ES"/>
        </w:rPr>
        <w:t xml:space="preserve"> 367.250</w:t>
      </w:r>
      <w:r w:rsidR="00CB0432" w:rsidRPr="00336A8E">
        <w:rPr>
          <w:lang w:val="es-ES"/>
        </w:rPr>
        <w:t>, incluidos los gastos de apoyo del organismo, solicitado para el período 2026–2028, supera en USD</w:t>
      </w:r>
      <w:r w:rsidR="00DF3670" w:rsidRPr="00336A8E">
        <w:rPr>
          <w:lang w:val="es-ES"/>
        </w:rPr>
        <w:t xml:space="preserve"> 144.972 </w:t>
      </w:r>
      <w:r w:rsidR="00CB0432" w:rsidRPr="00336A8E">
        <w:rPr>
          <w:lang w:val="es-ES"/>
        </w:rPr>
        <w:t>la cantidad prevista en el plan administrativo</w:t>
      </w:r>
      <w:r w:rsidR="006C23BB" w:rsidRPr="00336A8E">
        <w:rPr>
          <w:lang w:val="es-ES"/>
        </w:rPr>
        <w:t>.</w:t>
      </w:r>
    </w:p>
    <w:p w14:paraId="4A34E96B" w14:textId="77777777" w:rsidR="00CB0432" w:rsidRPr="00336A8E" w:rsidRDefault="00CB0432" w:rsidP="00CB0432">
      <w:pPr>
        <w:keepNext/>
        <w:spacing w:after="240"/>
        <w:rPr>
          <w:iCs/>
          <w:u w:val="single"/>
          <w:lang w:val="es-ES"/>
        </w:rPr>
      </w:pPr>
      <w:r w:rsidRPr="00336A8E">
        <w:rPr>
          <w:iCs/>
          <w:u w:val="single"/>
          <w:lang w:val="es-ES"/>
        </w:rPr>
        <w:t>Aplicación de la política de género</w:t>
      </w:r>
    </w:p>
    <w:p w14:paraId="40EF4E68" w14:textId="58735508" w:rsidR="003B7BB9" w:rsidRPr="00336A8E" w:rsidRDefault="003B7BB9" w:rsidP="00413879">
      <w:pPr>
        <w:pStyle w:val="Heading1"/>
        <w:rPr>
          <w:lang w:val="es-ES"/>
        </w:rPr>
      </w:pPr>
      <w:r w:rsidRPr="00336A8E">
        <w:rPr>
          <w:lang w:val="es-ES"/>
        </w:rPr>
        <w:t>De acuerdo con las decisiones 84/92</w:t>
      </w:r>
      <w:r w:rsidR="004C0C8B">
        <w:rPr>
          <w:lang w:val="es-ES"/>
        </w:rPr>
        <w:t xml:space="preserve"> </w:t>
      </w:r>
      <w:r w:rsidRPr="00336A8E">
        <w:rPr>
          <w:lang w:val="es-ES"/>
        </w:rPr>
        <w:t>d), 90/48</w:t>
      </w:r>
      <w:r w:rsidR="004C0C8B">
        <w:rPr>
          <w:lang w:val="es-ES"/>
        </w:rPr>
        <w:t xml:space="preserve"> </w:t>
      </w:r>
      <w:r w:rsidRPr="00336A8E">
        <w:rPr>
          <w:lang w:val="es-ES"/>
        </w:rPr>
        <w:t>c) y 92/40</w:t>
      </w:r>
      <w:r w:rsidR="004C0C8B">
        <w:rPr>
          <w:lang w:val="es-ES"/>
        </w:rPr>
        <w:t xml:space="preserve"> </w:t>
      </w:r>
      <w:r w:rsidRPr="00336A8E">
        <w:rPr>
          <w:lang w:val="es-ES"/>
        </w:rPr>
        <w:t xml:space="preserve">b), el Gobierno de Zambia ha incorporado la política de integración de la perspectiva de género del Fondo Multilateral en la preparación y formulación de la etapa I del PAK. Partiendo de los logros del PGEH, se realizarán esfuerzos en el marco del PAK para </w:t>
      </w:r>
      <w:r w:rsidR="00CB3EDA" w:rsidRPr="00336A8E">
        <w:rPr>
          <w:lang w:val="es-ES"/>
        </w:rPr>
        <w:t xml:space="preserve">integrar indicadores específicos </w:t>
      </w:r>
      <w:r w:rsidR="00CA5DA2" w:rsidRPr="00336A8E">
        <w:rPr>
          <w:lang w:val="es-ES"/>
        </w:rPr>
        <w:t>en los procesos</w:t>
      </w:r>
      <w:r w:rsidR="00CB3EDA" w:rsidRPr="00336A8E">
        <w:rPr>
          <w:lang w:val="es-ES"/>
        </w:rPr>
        <w:t xml:space="preserve"> de planificación, ejecución y presentación de informes de cada componente</w:t>
      </w:r>
      <w:r w:rsidR="00497466" w:rsidRPr="00336A8E">
        <w:rPr>
          <w:lang w:val="es-ES"/>
        </w:rPr>
        <w:t xml:space="preserve">, centrándose en apoyar </w:t>
      </w:r>
      <w:r w:rsidR="00CB3EDA" w:rsidRPr="00336A8E">
        <w:rPr>
          <w:lang w:val="es-ES"/>
        </w:rPr>
        <w:t xml:space="preserve">una participación equilibrada de las personas en </w:t>
      </w:r>
      <w:r w:rsidR="00497466" w:rsidRPr="00336A8E">
        <w:rPr>
          <w:lang w:val="es-ES"/>
        </w:rPr>
        <w:t xml:space="preserve">las </w:t>
      </w:r>
      <w:r w:rsidR="00CB3EDA" w:rsidRPr="00336A8E">
        <w:rPr>
          <w:lang w:val="es-ES"/>
        </w:rPr>
        <w:t>actividades de capacitación y creación de capacidad</w:t>
      </w:r>
      <w:r w:rsidR="00195FE7" w:rsidRPr="00336A8E">
        <w:rPr>
          <w:lang w:val="es-ES"/>
        </w:rPr>
        <w:t xml:space="preserve">. </w:t>
      </w:r>
      <w:r w:rsidR="009B495A" w:rsidRPr="00336A8E">
        <w:rPr>
          <w:lang w:val="es-ES"/>
        </w:rPr>
        <w:t xml:space="preserve">Las actividades de extensión, incluidos los foros públicos y las sesiones informativas, </w:t>
      </w:r>
      <w:r w:rsidR="00195FE7" w:rsidRPr="00336A8E">
        <w:rPr>
          <w:lang w:val="es-ES"/>
        </w:rPr>
        <w:t>también</w:t>
      </w:r>
      <w:r w:rsidR="009B495A" w:rsidRPr="00336A8E">
        <w:rPr>
          <w:lang w:val="es-ES"/>
        </w:rPr>
        <w:t xml:space="preserve"> tendrán como objetivo </w:t>
      </w:r>
      <w:r w:rsidR="00195FE7" w:rsidRPr="00336A8E">
        <w:rPr>
          <w:lang w:val="es-ES"/>
        </w:rPr>
        <w:t>una participación</w:t>
      </w:r>
      <w:r w:rsidR="009B495A" w:rsidRPr="00336A8E">
        <w:rPr>
          <w:lang w:val="es-ES"/>
        </w:rPr>
        <w:t xml:space="preserve"> equilibrada</w:t>
      </w:r>
      <w:r w:rsidR="00195FE7" w:rsidRPr="00336A8E">
        <w:rPr>
          <w:lang w:val="es-ES"/>
        </w:rPr>
        <w:t>.</w:t>
      </w:r>
      <w:r w:rsidR="009B495A" w:rsidRPr="00336A8E">
        <w:rPr>
          <w:lang w:val="es-ES"/>
        </w:rPr>
        <w:t xml:space="preserve"> </w:t>
      </w:r>
      <w:r w:rsidRPr="00336A8E">
        <w:rPr>
          <w:lang w:val="es-ES"/>
        </w:rPr>
        <w:t xml:space="preserve">Se ejecutarán actividades no presupuestadas </w:t>
      </w:r>
      <w:r w:rsidR="00195FE7" w:rsidRPr="00336A8E">
        <w:rPr>
          <w:lang w:val="es-ES"/>
        </w:rPr>
        <w:t xml:space="preserve">para garantizar, </w:t>
      </w:r>
      <w:r w:rsidRPr="00336A8E">
        <w:rPr>
          <w:lang w:val="es-ES"/>
        </w:rPr>
        <w:t xml:space="preserve">entre otras cosas, que todos los materiales de capacitación e información se dirijan tanto a hombres como a mujeres, </w:t>
      </w:r>
      <w:r w:rsidR="007C27BA" w:rsidRPr="00336A8E">
        <w:rPr>
          <w:lang w:val="es-ES"/>
        </w:rPr>
        <w:t xml:space="preserve">y que </w:t>
      </w:r>
      <w:r w:rsidR="00195FE7" w:rsidRPr="00336A8E">
        <w:rPr>
          <w:lang w:val="es-ES"/>
        </w:rPr>
        <w:t xml:space="preserve">se </w:t>
      </w:r>
      <w:r w:rsidR="00BA31B6" w:rsidRPr="00336A8E">
        <w:rPr>
          <w:lang w:val="es-ES"/>
        </w:rPr>
        <w:t xml:space="preserve">realicen esfuerzos para </w:t>
      </w:r>
      <w:r w:rsidR="006A035E" w:rsidRPr="00336A8E">
        <w:rPr>
          <w:lang w:val="es-ES"/>
        </w:rPr>
        <w:t xml:space="preserve">asegurar el equilibrio en la </w:t>
      </w:r>
      <w:r w:rsidR="007C27BA" w:rsidRPr="00336A8E">
        <w:rPr>
          <w:lang w:val="es-ES"/>
        </w:rPr>
        <w:t xml:space="preserve">junta del proyecto </w:t>
      </w:r>
      <w:r w:rsidR="00610B91" w:rsidRPr="00336A8E">
        <w:rPr>
          <w:lang w:val="es-ES"/>
        </w:rPr>
        <w:t xml:space="preserve">y </w:t>
      </w:r>
      <w:r w:rsidR="007C27BA" w:rsidRPr="00336A8E">
        <w:rPr>
          <w:lang w:val="es-ES"/>
        </w:rPr>
        <w:t xml:space="preserve">el equipo de gestión, </w:t>
      </w:r>
      <w:r w:rsidR="00610B91" w:rsidRPr="00336A8E">
        <w:rPr>
          <w:lang w:val="es-ES"/>
        </w:rPr>
        <w:t xml:space="preserve">así como </w:t>
      </w:r>
      <w:r w:rsidR="00195FE7" w:rsidRPr="00336A8E">
        <w:rPr>
          <w:lang w:val="es-ES"/>
        </w:rPr>
        <w:t xml:space="preserve">entre </w:t>
      </w:r>
      <w:r w:rsidR="007C27BA" w:rsidRPr="00336A8E">
        <w:rPr>
          <w:lang w:val="es-ES"/>
        </w:rPr>
        <w:t xml:space="preserve">las personas consultoras, </w:t>
      </w:r>
      <w:r w:rsidR="00B26FE7" w:rsidRPr="00336A8E">
        <w:rPr>
          <w:lang w:val="es-ES"/>
        </w:rPr>
        <w:t xml:space="preserve">y para incentivar </w:t>
      </w:r>
      <w:r w:rsidR="00610B91" w:rsidRPr="00336A8E">
        <w:rPr>
          <w:lang w:val="es-ES"/>
        </w:rPr>
        <w:t xml:space="preserve">la participación activa en </w:t>
      </w:r>
      <w:r w:rsidR="007C27BA" w:rsidRPr="00336A8E">
        <w:rPr>
          <w:lang w:val="es-ES"/>
        </w:rPr>
        <w:t xml:space="preserve">los talleres de capacitación </w:t>
      </w:r>
      <w:r w:rsidR="00610B91" w:rsidRPr="00336A8E">
        <w:rPr>
          <w:lang w:val="es-ES"/>
        </w:rPr>
        <w:t xml:space="preserve">y </w:t>
      </w:r>
      <w:r w:rsidR="007C27BA" w:rsidRPr="00336A8E">
        <w:rPr>
          <w:lang w:val="es-ES"/>
        </w:rPr>
        <w:t>consulta</w:t>
      </w:r>
      <w:r w:rsidR="00413879" w:rsidRPr="00336A8E">
        <w:rPr>
          <w:lang w:val="es-ES"/>
        </w:rPr>
        <w:t>.</w:t>
      </w:r>
    </w:p>
    <w:p w14:paraId="6A8B2E39" w14:textId="77777777" w:rsidR="00CB0432" w:rsidRPr="00336A8E" w:rsidRDefault="00CB0432" w:rsidP="00CB0432">
      <w:pPr>
        <w:pStyle w:val="Heading1"/>
        <w:keepNext/>
        <w:numPr>
          <w:ilvl w:val="0"/>
          <w:numId w:val="0"/>
        </w:numPr>
        <w:rPr>
          <w:u w:val="single"/>
          <w:lang w:val="es-ES"/>
        </w:rPr>
      </w:pPr>
      <w:bookmarkStart w:id="7" w:name="_Hlk126916186"/>
      <w:bookmarkEnd w:id="4"/>
      <w:bookmarkEnd w:id="5"/>
      <w:r w:rsidRPr="00336A8E">
        <w:rPr>
          <w:u w:val="single"/>
          <w:lang w:val="es-ES"/>
        </w:rPr>
        <w:t>Sostenibilidad de la reducción de los HFC y evaluación de riesgos</w:t>
      </w:r>
    </w:p>
    <w:bookmarkEnd w:id="7"/>
    <w:p w14:paraId="2B9A6162" w14:textId="6F827DAB" w:rsidR="0083700A" w:rsidRPr="00336A8E" w:rsidRDefault="00C8210E" w:rsidP="0083700A">
      <w:pPr>
        <w:pStyle w:val="Heading1"/>
        <w:rPr>
          <w:lang w:val="es-ES"/>
        </w:rPr>
      </w:pPr>
      <w:r w:rsidRPr="00336A8E">
        <w:rPr>
          <w:lang w:val="es-ES"/>
        </w:rPr>
        <w:t xml:space="preserve">Zambia cuenta con un sólido marco normativo </w:t>
      </w:r>
      <w:r w:rsidR="007B0C88" w:rsidRPr="00336A8E">
        <w:rPr>
          <w:lang w:val="es-ES"/>
        </w:rPr>
        <w:t xml:space="preserve">y de aplicación </w:t>
      </w:r>
      <w:r w:rsidR="009725C1" w:rsidRPr="00336A8E">
        <w:rPr>
          <w:lang w:val="es-ES"/>
        </w:rPr>
        <w:t xml:space="preserve">para el cumplimiento </w:t>
      </w:r>
      <w:r w:rsidRPr="00336A8E">
        <w:rPr>
          <w:lang w:val="es-ES"/>
        </w:rPr>
        <w:t>de los objetivos de reducción gradual de</w:t>
      </w:r>
      <w:r w:rsidR="00117BE4" w:rsidRPr="00336A8E">
        <w:rPr>
          <w:lang w:val="es-ES"/>
        </w:rPr>
        <w:t xml:space="preserve"> los HFC. </w:t>
      </w:r>
      <w:r w:rsidRPr="00336A8E">
        <w:rPr>
          <w:lang w:val="es-ES"/>
        </w:rPr>
        <w:t xml:space="preserve">Para reducir las emisiones directas e indirectas de los equipos de refrigeración y aire acondicionado obsoletos e ineficientes, </w:t>
      </w:r>
      <w:r w:rsidR="00D43D70" w:rsidRPr="00336A8E">
        <w:rPr>
          <w:lang w:val="es-ES"/>
        </w:rPr>
        <w:t xml:space="preserve">y </w:t>
      </w:r>
      <w:r w:rsidRPr="00336A8E">
        <w:rPr>
          <w:lang w:val="es-ES"/>
        </w:rPr>
        <w:t xml:space="preserve">para que la industria de la refrigeración adopte refrigerantes más medioambientalmente amigables </w:t>
      </w:r>
      <w:r w:rsidR="00D43D70" w:rsidRPr="00336A8E">
        <w:rPr>
          <w:lang w:val="es-ES"/>
        </w:rPr>
        <w:t xml:space="preserve">y </w:t>
      </w:r>
      <w:r w:rsidRPr="00336A8E">
        <w:rPr>
          <w:lang w:val="es-ES"/>
        </w:rPr>
        <w:t xml:space="preserve">garantice una disminución constante a largo plazo de las emisiones de gases de efecto invernadero, Zambia ha implementado </w:t>
      </w:r>
      <w:r w:rsidR="003C7334" w:rsidRPr="00336A8E">
        <w:rPr>
          <w:lang w:val="es-ES"/>
        </w:rPr>
        <w:t xml:space="preserve">las </w:t>
      </w:r>
      <w:r w:rsidR="00B6700D" w:rsidRPr="00336A8E">
        <w:rPr>
          <w:lang w:val="es-ES"/>
        </w:rPr>
        <w:t xml:space="preserve">normas de eficiencia energética </w:t>
      </w:r>
      <w:r w:rsidRPr="00336A8E">
        <w:rPr>
          <w:lang w:val="es-ES"/>
        </w:rPr>
        <w:t xml:space="preserve">y restricciones sobre los equipos usados que contienen </w:t>
      </w:r>
      <w:r w:rsidR="00D43D70" w:rsidRPr="00336A8E">
        <w:rPr>
          <w:lang w:val="es-ES"/>
        </w:rPr>
        <w:t>HCFC</w:t>
      </w:r>
      <w:r w:rsidR="0010159E" w:rsidRPr="00336A8E">
        <w:rPr>
          <w:lang w:val="es-ES"/>
        </w:rPr>
        <w:t xml:space="preserve">, y tiene la intención de introducir </w:t>
      </w:r>
      <w:r w:rsidRPr="00336A8E">
        <w:rPr>
          <w:lang w:val="es-ES"/>
        </w:rPr>
        <w:t xml:space="preserve">regulaciones más estrictas sobre los equipos que utilizan refrigerantes </w:t>
      </w:r>
      <w:r w:rsidR="004B296B" w:rsidRPr="00336A8E">
        <w:rPr>
          <w:lang w:val="es-ES"/>
        </w:rPr>
        <w:t>de alto PCA</w:t>
      </w:r>
      <w:r w:rsidRPr="00336A8E">
        <w:rPr>
          <w:lang w:val="es-ES"/>
        </w:rPr>
        <w:t>.</w:t>
      </w:r>
      <w:r w:rsidR="00EB344C" w:rsidRPr="00336A8E">
        <w:rPr>
          <w:lang w:val="es-ES"/>
        </w:rPr>
        <w:t xml:space="preserve"> </w:t>
      </w:r>
      <w:r w:rsidRPr="00336A8E">
        <w:rPr>
          <w:lang w:val="es-ES"/>
        </w:rPr>
        <w:t xml:space="preserve">El PAK </w:t>
      </w:r>
      <w:r w:rsidR="00EB344C" w:rsidRPr="00336A8E">
        <w:rPr>
          <w:lang w:val="es-ES"/>
        </w:rPr>
        <w:t xml:space="preserve">se centra </w:t>
      </w:r>
      <w:r w:rsidRPr="00336A8E">
        <w:rPr>
          <w:lang w:val="es-ES"/>
        </w:rPr>
        <w:t xml:space="preserve">en aumentar </w:t>
      </w:r>
      <w:r w:rsidR="00EB344C" w:rsidRPr="00336A8E">
        <w:rPr>
          <w:lang w:val="es-ES"/>
        </w:rPr>
        <w:t xml:space="preserve">la </w:t>
      </w:r>
      <w:r w:rsidRPr="00336A8E">
        <w:rPr>
          <w:lang w:val="es-ES"/>
        </w:rPr>
        <w:t xml:space="preserve">capacidad </w:t>
      </w:r>
      <w:r w:rsidR="00EB344C" w:rsidRPr="00336A8E">
        <w:rPr>
          <w:lang w:val="es-ES"/>
        </w:rPr>
        <w:t xml:space="preserve">de los </w:t>
      </w:r>
      <w:r w:rsidRPr="00336A8E">
        <w:rPr>
          <w:lang w:val="es-ES"/>
        </w:rPr>
        <w:t xml:space="preserve">sectores de aire acondicionado para vehículos (MAC) y refrigeración comercial </w:t>
      </w:r>
      <w:r w:rsidR="00EB344C" w:rsidRPr="00336A8E">
        <w:rPr>
          <w:lang w:val="es-ES"/>
        </w:rPr>
        <w:t xml:space="preserve">mediante la sensibilización, </w:t>
      </w:r>
      <w:r w:rsidRPr="00336A8E">
        <w:rPr>
          <w:lang w:val="es-ES"/>
        </w:rPr>
        <w:t xml:space="preserve">proyectos piloto </w:t>
      </w:r>
      <w:r w:rsidR="00EB344C" w:rsidRPr="00336A8E">
        <w:rPr>
          <w:lang w:val="es-ES"/>
        </w:rPr>
        <w:t xml:space="preserve">y </w:t>
      </w:r>
      <w:r w:rsidRPr="00336A8E">
        <w:rPr>
          <w:lang w:val="es-ES"/>
        </w:rPr>
        <w:t xml:space="preserve">formación. Esta transferencia de conocimientos contribuirá a la adopción de </w:t>
      </w:r>
      <w:r w:rsidR="0083700A" w:rsidRPr="00336A8E">
        <w:rPr>
          <w:lang w:val="es-ES"/>
        </w:rPr>
        <w:t xml:space="preserve">nuevas </w:t>
      </w:r>
      <w:r w:rsidRPr="00336A8E">
        <w:rPr>
          <w:lang w:val="es-ES"/>
        </w:rPr>
        <w:t xml:space="preserve">tecnologías y garantizará la sostenibilidad de largo plazo de las competencias técnicas y los conocimientos especializados. </w:t>
      </w:r>
      <w:r w:rsidR="001B28A9" w:rsidRPr="00336A8E">
        <w:rPr>
          <w:lang w:val="es-ES"/>
        </w:rPr>
        <w:t>La sostenibilidad de la capacitación del personal aduanero se garantizará integrándola en el programa de formación interna de las aduanas.</w:t>
      </w:r>
    </w:p>
    <w:p w14:paraId="09F4E23A" w14:textId="47FBC61E" w:rsidR="00C8210E" w:rsidRPr="00336A8E" w:rsidRDefault="00B85E16" w:rsidP="008E7291">
      <w:pPr>
        <w:pStyle w:val="Heading1"/>
        <w:rPr>
          <w:lang w:val="es-ES"/>
        </w:rPr>
      </w:pPr>
      <w:r w:rsidRPr="00336A8E">
        <w:rPr>
          <w:lang w:val="es-ES"/>
        </w:rPr>
        <w:t>Entre los principales riesgos para la sostenibilidad del KIP identificados en Zambia se incluyen posibles restricciones en la cadena de abastecimiento que podrían restringir la disponibilidad</w:t>
      </w:r>
      <w:r w:rsidR="00FD01EA" w:rsidRPr="00336A8E">
        <w:rPr>
          <w:lang w:val="es-ES"/>
        </w:rPr>
        <w:t xml:space="preserve"> local </w:t>
      </w:r>
      <w:r w:rsidRPr="00336A8E">
        <w:rPr>
          <w:lang w:val="es-ES"/>
        </w:rPr>
        <w:t>de tecnologías de bajo PCA</w:t>
      </w:r>
      <w:r w:rsidR="00FD01EA" w:rsidRPr="00336A8E">
        <w:rPr>
          <w:lang w:val="es-ES"/>
        </w:rPr>
        <w:t xml:space="preserve">; </w:t>
      </w:r>
      <w:r w:rsidRPr="00336A8E">
        <w:rPr>
          <w:lang w:val="es-ES"/>
        </w:rPr>
        <w:t>la llegada masiva de equipos de refrigeración y aire acondicionado (RAC) que utilizan HFC</w:t>
      </w:r>
      <w:r w:rsidR="00FD01EA" w:rsidRPr="00336A8E">
        <w:rPr>
          <w:lang w:val="es-ES"/>
        </w:rPr>
        <w:t xml:space="preserve">; y </w:t>
      </w:r>
      <w:r w:rsidRPr="00336A8E">
        <w:rPr>
          <w:lang w:val="es-ES"/>
        </w:rPr>
        <w:t>el aumento de la demanda de aire acondicionado doméstico</w:t>
      </w:r>
      <w:r w:rsidR="00FD01EA" w:rsidRPr="00336A8E">
        <w:rPr>
          <w:lang w:val="es-ES"/>
        </w:rPr>
        <w:t>.</w:t>
      </w:r>
      <w:r w:rsidR="003B60FD" w:rsidRPr="00336A8E">
        <w:rPr>
          <w:lang w:val="es-ES"/>
        </w:rPr>
        <w:t xml:space="preserve"> La disponibilidad de refrigerantes alternativos depende de varios factores, entre ellos el precio. </w:t>
      </w:r>
      <w:r w:rsidR="00FD01EA" w:rsidRPr="00336A8E">
        <w:rPr>
          <w:lang w:val="es-ES"/>
        </w:rPr>
        <w:t xml:space="preserve">Para mitigar estos riesgos, </w:t>
      </w:r>
      <w:r w:rsidR="00E31532" w:rsidRPr="00336A8E">
        <w:rPr>
          <w:lang w:val="es-ES"/>
        </w:rPr>
        <w:t>las personas importadoras se comprometerán a resolver las dificultades relacionadas con la importación</w:t>
      </w:r>
      <w:r w:rsidR="00CF224C" w:rsidRPr="00336A8E">
        <w:rPr>
          <w:lang w:val="es-ES"/>
        </w:rPr>
        <w:t xml:space="preserve">; se concederán </w:t>
      </w:r>
      <w:r w:rsidR="00E31532" w:rsidRPr="00336A8E">
        <w:rPr>
          <w:lang w:val="es-ES"/>
        </w:rPr>
        <w:t xml:space="preserve">subvenciones a las personas importadoras </w:t>
      </w:r>
      <w:r w:rsidR="004A3A48" w:rsidRPr="00336A8E">
        <w:rPr>
          <w:lang w:val="es-ES"/>
        </w:rPr>
        <w:t xml:space="preserve">de </w:t>
      </w:r>
      <w:r w:rsidR="00E31532" w:rsidRPr="00336A8E">
        <w:rPr>
          <w:lang w:val="es-ES"/>
        </w:rPr>
        <w:t xml:space="preserve">refrigerantes alternativos de alta eficiencia energética </w:t>
      </w:r>
      <w:r w:rsidR="004A3A48" w:rsidRPr="00336A8E">
        <w:rPr>
          <w:lang w:val="es-ES"/>
        </w:rPr>
        <w:t xml:space="preserve">y </w:t>
      </w:r>
      <w:r w:rsidR="00E31532" w:rsidRPr="00336A8E">
        <w:rPr>
          <w:lang w:val="es-ES"/>
        </w:rPr>
        <w:t>de bajo PCA</w:t>
      </w:r>
      <w:r w:rsidR="00CF224C" w:rsidRPr="00336A8E">
        <w:rPr>
          <w:lang w:val="es-ES"/>
        </w:rPr>
        <w:t xml:space="preserve">; </w:t>
      </w:r>
      <w:r w:rsidR="004A3A48" w:rsidRPr="00336A8E">
        <w:rPr>
          <w:lang w:val="es-ES"/>
        </w:rPr>
        <w:t xml:space="preserve">y </w:t>
      </w:r>
      <w:r w:rsidR="00616D94" w:rsidRPr="00336A8E">
        <w:rPr>
          <w:lang w:val="es-ES"/>
        </w:rPr>
        <w:t xml:space="preserve">la prevención de fugas </w:t>
      </w:r>
      <w:r w:rsidR="00CF224C" w:rsidRPr="00336A8E">
        <w:rPr>
          <w:lang w:val="es-ES"/>
        </w:rPr>
        <w:t xml:space="preserve">se </w:t>
      </w:r>
      <w:r w:rsidR="00616D94" w:rsidRPr="00336A8E">
        <w:rPr>
          <w:lang w:val="es-ES"/>
        </w:rPr>
        <w:t xml:space="preserve">convertirá en un </w:t>
      </w:r>
      <w:r w:rsidR="00E31532" w:rsidRPr="00336A8E">
        <w:rPr>
          <w:lang w:val="es-ES"/>
        </w:rPr>
        <w:t xml:space="preserve">componente clave de </w:t>
      </w:r>
      <w:r w:rsidR="002037B5" w:rsidRPr="00336A8E">
        <w:rPr>
          <w:lang w:val="es-ES"/>
        </w:rPr>
        <w:t xml:space="preserve">las actividades </w:t>
      </w:r>
      <w:r w:rsidR="00E31532" w:rsidRPr="00336A8E">
        <w:rPr>
          <w:lang w:val="es-ES"/>
        </w:rPr>
        <w:t xml:space="preserve">de capacitación </w:t>
      </w:r>
      <w:r w:rsidR="002037B5" w:rsidRPr="00336A8E">
        <w:rPr>
          <w:lang w:val="es-ES"/>
        </w:rPr>
        <w:t xml:space="preserve">tanto </w:t>
      </w:r>
      <w:r w:rsidR="00E31532" w:rsidRPr="00336A8E">
        <w:rPr>
          <w:lang w:val="es-ES"/>
        </w:rPr>
        <w:t xml:space="preserve">del PGEH </w:t>
      </w:r>
      <w:r w:rsidR="002037B5" w:rsidRPr="00336A8E">
        <w:rPr>
          <w:lang w:val="es-ES"/>
        </w:rPr>
        <w:t xml:space="preserve">como </w:t>
      </w:r>
      <w:r w:rsidR="00E31532" w:rsidRPr="00336A8E">
        <w:rPr>
          <w:lang w:val="es-ES"/>
        </w:rPr>
        <w:t>del PAK.</w:t>
      </w:r>
    </w:p>
    <w:p w14:paraId="7D2958F1" w14:textId="6C4A898F" w:rsidR="00CB0432" w:rsidRPr="00EC7144" w:rsidRDefault="00CB0432" w:rsidP="00CB0432">
      <w:pPr>
        <w:keepNext/>
        <w:spacing w:before="240" w:after="240"/>
      </w:pPr>
      <w:bookmarkStart w:id="8" w:name="_Hlk126916245"/>
      <w:r w:rsidRPr="00EC7144">
        <w:rPr>
          <w:u w:val="single"/>
        </w:rPr>
        <w:t>Impacto climático</w:t>
      </w:r>
    </w:p>
    <w:p w14:paraId="3BBA27E5" w14:textId="34CF40C1" w:rsidR="00CB0432" w:rsidRPr="00336A8E" w:rsidRDefault="00CB0432" w:rsidP="00CB0432">
      <w:pPr>
        <w:pStyle w:val="Heading1"/>
        <w:rPr>
          <w:bCs/>
          <w:u w:val="single"/>
          <w:lang w:val="es-ES"/>
        </w:rPr>
      </w:pPr>
      <w:r w:rsidRPr="00336A8E">
        <w:rPr>
          <w:lang w:val="es-ES"/>
        </w:rPr>
        <w:t xml:space="preserve">Las actividades propuestas, que incluyen </w:t>
      </w:r>
      <w:r w:rsidRPr="00336A8E">
        <w:rPr>
          <w:shd w:val="clear" w:color="auto" w:fill="FFFFFF" w:themeFill="background1"/>
          <w:lang w:val="es-ES"/>
        </w:rPr>
        <w:t>iniciativas para promover alternativas</w:t>
      </w:r>
      <w:r w:rsidR="00610B91" w:rsidRPr="00336A8E">
        <w:rPr>
          <w:shd w:val="clear" w:color="auto" w:fill="FFFFFF" w:themeFill="background1"/>
          <w:lang w:val="es-ES"/>
        </w:rPr>
        <w:t xml:space="preserve"> de bajo PCA </w:t>
      </w:r>
      <w:r w:rsidR="001A375A" w:rsidRPr="00336A8E">
        <w:rPr>
          <w:shd w:val="clear" w:color="auto" w:fill="FFFFFF" w:themeFill="background1"/>
          <w:lang w:val="es-ES"/>
        </w:rPr>
        <w:t>y la recuperación y reutilización de refrigerantes</w:t>
      </w:r>
      <w:r w:rsidRPr="00336A8E">
        <w:rPr>
          <w:shd w:val="clear" w:color="auto" w:fill="FFFFFF" w:themeFill="background1"/>
          <w:lang w:val="es-ES"/>
        </w:rPr>
        <w:t xml:space="preserve">, </w:t>
      </w:r>
      <w:r w:rsidR="00414FDC" w:rsidRPr="00336A8E">
        <w:rPr>
          <w:shd w:val="clear" w:color="auto" w:fill="FFFFFF" w:themeFill="background1"/>
          <w:lang w:val="es-ES"/>
        </w:rPr>
        <w:t xml:space="preserve">minimizar el uso y las fugas de HFC-134a en el sector de servicio y mantenimiento de equipos de aire acondicionado para vehículos, </w:t>
      </w:r>
      <w:r w:rsidR="006D066F" w:rsidRPr="00336A8E">
        <w:rPr>
          <w:shd w:val="clear" w:color="auto" w:fill="FFFFFF" w:themeFill="background1"/>
          <w:lang w:val="es-ES"/>
        </w:rPr>
        <w:t>revisiones de la normativa pertinente y formación para las personas técnicas y las personas importadoras</w:t>
      </w:r>
      <w:r w:rsidR="009A4FCE" w:rsidRPr="00336A8E">
        <w:rPr>
          <w:shd w:val="clear" w:color="auto" w:fill="FFFFFF" w:themeFill="background1"/>
          <w:lang w:val="es-ES"/>
        </w:rPr>
        <w:t xml:space="preserve">, </w:t>
      </w:r>
      <w:r w:rsidR="006D066F" w:rsidRPr="00336A8E">
        <w:rPr>
          <w:shd w:val="clear" w:color="auto" w:fill="FFFFFF" w:themeFill="background1"/>
          <w:lang w:val="es-ES"/>
        </w:rPr>
        <w:t xml:space="preserve">indican </w:t>
      </w:r>
      <w:r w:rsidRPr="00336A8E">
        <w:rPr>
          <w:lang w:val="es-ES"/>
        </w:rPr>
        <w:t xml:space="preserve">que la ejecución de la fase I del PAK reducirá las emisiones de refrigerantes a la atmósfera, lo que reportará beneficios </w:t>
      </w:r>
      <w:r w:rsidRPr="00336A8E">
        <w:rPr>
          <w:lang w:val="es-ES"/>
        </w:rPr>
        <w:lastRenderedPageBreak/>
        <w:t xml:space="preserve">climáticos. Un cálculo de los efectos sobre el clima de las actividades del PAK indica que, para 2029, </w:t>
      </w:r>
      <w:r w:rsidR="007128C0" w:rsidRPr="00336A8E">
        <w:rPr>
          <w:lang w:val="es-ES"/>
        </w:rPr>
        <w:t xml:space="preserve">Zambia </w:t>
      </w:r>
      <w:r w:rsidRPr="00336A8E">
        <w:rPr>
          <w:lang w:val="es-ES"/>
        </w:rPr>
        <w:t>habrá reducido sus emisiones de HFC en aproximadamente</w:t>
      </w:r>
      <w:r w:rsidR="00564A3A" w:rsidRPr="00336A8E">
        <w:rPr>
          <w:lang w:val="es-ES"/>
        </w:rPr>
        <w:t xml:space="preserve"> 69.951 </w:t>
      </w:r>
      <w:r w:rsidR="006925C6">
        <w:rPr>
          <w:lang w:val="es-ES"/>
        </w:rPr>
        <w:t>toneladas de CO₂ equivalente</w:t>
      </w:r>
      <w:r w:rsidRPr="00336A8E">
        <w:rPr>
          <w:lang w:val="es-ES"/>
        </w:rPr>
        <w:t>, calculadas como la diferencia entre el nivel básico de HFC para el cumplimiento y la meta de 2029, suponiendo que todos los HFC consumidos se hubieran emitido finalmente.</w:t>
      </w:r>
    </w:p>
    <w:p w14:paraId="6F99550E" w14:textId="77777777" w:rsidR="00CB0432" w:rsidRPr="00EC7144" w:rsidRDefault="00CB0432" w:rsidP="00CB0432">
      <w:pPr>
        <w:pStyle w:val="Heading1"/>
        <w:keepNext/>
        <w:numPr>
          <w:ilvl w:val="0"/>
          <w:numId w:val="0"/>
        </w:numPr>
        <w:spacing w:before="240"/>
        <w:rPr>
          <w:bCs/>
          <w:u w:val="single"/>
        </w:rPr>
      </w:pPr>
      <w:r w:rsidRPr="00EC7144">
        <w:rPr>
          <w:bCs/>
          <w:u w:val="single"/>
        </w:rPr>
        <w:t>Proyecto de Acuerdo</w:t>
      </w:r>
    </w:p>
    <w:bookmarkEnd w:id="8"/>
    <w:p w14:paraId="6860E442" w14:textId="00A75CB8" w:rsidR="00CB0432" w:rsidRPr="00336A8E" w:rsidRDefault="00CB0432" w:rsidP="00CB0432">
      <w:pPr>
        <w:pStyle w:val="Heading1"/>
        <w:rPr>
          <w:lang w:val="es-ES"/>
        </w:rPr>
      </w:pPr>
      <w:r w:rsidRPr="00336A8E">
        <w:rPr>
          <w:lang w:val="es-ES"/>
        </w:rPr>
        <w:t xml:space="preserve">En el anexo I del presente documento figura un proyecto de Acuerdo entre el Gobierno de </w:t>
      </w:r>
      <w:r w:rsidR="007128C0" w:rsidRPr="00336A8E">
        <w:rPr>
          <w:lang w:val="es-ES"/>
        </w:rPr>
        <w:t xml:space="preserve">Zambia </w:t>
      </w:r>
      <w:r w:rsidRPr="00336A8E">
        <w:rPr>
          <w:lang w:val="es-ES"/>
        </w:rPr>
        <w:t xml:space="preserve">y el Comité Ejecutivo para la etapa I del </w:t>
      </w:r>
      <w:bookmarkStart w:id="9" w:name="_Hlk126916251"/>
      <w:r w:rsidR="00F67549" w:rsidRPr="00336A8E">
        <w:rPr>
          <w:lang w:val="es-ES"/>
        </w:rPr>
        <w:t>PAK.</w:t>
      </w:r>
    </w:p>
    <w:p w14:paraId="6821A0A6" w14:textId="77777777" w:rsidR="00CB0432" w:rsidRPr="00336A8E" w:rsidRDefault="00CB0432" w:rsidP="00CB0432">
      <w:pPr>
        <w:keepNext/>
        <w:suppressAutoHyphens/>
        <w:spacing w:before="240" w:after="240"/>
        <w:rPr>
          <w:iCs/>
          <w:u w:val="single"/>
          <w:lang w:val="es-ES"/>
        </w:rPr>
      </w:pPr>
      <w:r w:rsidRPr="00336A8E">
        <w:rPr>
          <w:iCs/>
          <w:u w:val="single"/>
          <w:lang w:val="es-ES"/>
        </w:rPr>
        <w:t>Coordinación de las actividades del sector de servicio técnico en el marco de los planes de eliminación de HCFC y reducción de HFC</w:t>
      </w:r>
    </w:p>
    <w:p w14:paraId="6D1CF6FD" w14:textId="300A2C6B" w:rsidR="00CB0432" w:rsidRPr="00336A8E" w:rsidRDefault="000750D0" w:rsidP="00CB0432">
      <w:pPr>
        <w:pStyle w:val="Heading1"/>
        <w:rPr>
          <w:lang w:val="es-ES"/>
        </w:rPr>
      </w:pPr>
      <w:r w:rsidRPr="00336A8E">
        <w:rPr>
          <w:lang w:val="es-ES"/>
        </w:rPr>
        <w:t xml:space="preserve">La ejecución de la etapa II del PGEH de Zambia supondrá la eliminación total de los HCFC en el país para 2030. </w:t>
      </w:r>
      <w:r w:rsidR="002058FA" w:rsidRPr="00336A8E">
        <w:rPr>
          <w:lang w:val="es-ES"/>
        </w:rPr>
        <w:t xml:space="preserve">La fase II del PGEH </w:t>
      </w:r>
      <w:r w:rsidR="00A32DBA" w:rsidRPr="00336A8E">
        <w:rPr>
          <w:lang w:val="es-ES"/>
        </w:rPr>
        <w:t xml:space="preserve">da prioridad </w:t>
      </w:r>
      <w:r w:rsidR="002058FA" w:rsidRPr="00336A8E">
        <w:rPr>
          <w:lang w:val="es-ES"/>
        </w:rPr>
        <w:t>al fortalecimiento de la capacidad nacional mediante la formación y certificación de las personas técnicas de servicio y mantenimiento de equipos de refrigeración en la manipulación de refrigerantes</w:t>
      </w:r>
      <w:r w:rsidR="00E358A4" w:rsidRPr="00336A8E">
        <w:rPr>
          <w:lang w:val="es-ES"/>
        </w:rPr>
        <w:t xml:space="preserve"> de bajo PCA</w:t>
      </w:r>
      <w:r w:rsidR="002058FA" w:rsidRPr="00336A8E">
        <w:rPr>
          <w:lang w:val="es-ES"/>
        </w:rPr>
        <w:t xml:space="preserve">, el desarrollo y la ejecución de normas nacionales de seguridad y técnicas para tecnologías inflamables, la sensibilización, la adquisición de equipos de refrigeración y aire acondicionado (RAC), </w:t>
      </w:r>
      <w:r w:rsidR="00A32DBA" w:rsidRPr="00336A8E">
        <w:rPr>
          <w:lang w:val="es-ES"/>
        </w:rPr>
        <w:t xml:space="preserve">y </w:t>
      </w:r>
      <w:r w:rsidR="002058FA" w:rsidRPr="00336A8E">
        <w:rPr>
          <w:lang w:val="es-ES"/>
        </w:rPr>
        <w:t xml:space="preserve">el fortalecimiento de la RAAZ y de los institutos de formación técnica. </w:t>
      </w:r>
      <w:r w:rsidR="00B566C5" w:rsidRPr="00336A8E">
        <w:rPr>
          <w:lang w:val="es-ES"/>
        </w:rPr>
        <w:t xml:space="preserve">Tanto </w:t>
      </w:r>
      <w:r w:rsidRPr="00336A8E">
        <w:rPr>
          <w:lang w:val="es-ES"/>
        </w:rPr>
        <w:t xml:space="preserve">el PNUMA como la ONUDI participan </w:t>
      </w:r>
      <w:r w:rsidR="00B566C5" w:rsidRPr="00336A8E">
        <w:rPr>
          <w:lang w:val="es-ES"/>
        </w:rPr>
        <w:t xml:space="preserve">en </w:t>
      </w:r>
      <w:r w:rsidRPr="00336A8E">
        <w:rPr>
          <w:lang w:val="es-ES"/>
        </w:rPr>
        <w:t xml:space="preserve">la ejecución del </w:t>
      </w:r>
      <w:r w:rsidR="00B566C5" w:rsidRPr="00336A8E">
        <w:rPr>
          <w:lang w:val="es-ES"/>
        </w:rPr>
        <w:t xml:space="preserve">PGEH y </w:t>
      </w:r>
      <w:r w:rsidRPr="00336A8E">
        <w:rPr>
          <w:lang w:val="es-ES"/>
        </w:rPr>
        <w:t>el PAK de Zambia</w:t>
      </w:r>
      <w:r w:rsidR="00B566C5" w:rsidRPr="00336A8E">
        <w:rPr>
          <w:lang w:val="es-ES"/>
        </w:rPr>
        <w:t xml:space="preserve">, lo que ayuda a </w:t>
      </w:r>
      <w:r w:rsidRPr="00336A8E">
        <w:rPr>
          <w:lang w:val="es-ES"/>
        </w:rPr>
        <w:t xml:space="preserve">evitar </w:t>
      </w:r>
      <w:r w:rsidR="00B566C5" w:rsidRPr="00336A8E">
        <w:rPr>
          <w:lang w:val="es-ES"/>
        </w:rPr>
        <w:t xml:space="preserve">la </w:t>
      </w:r>
      <w:r w:rsidRPr="00336A8E">
        <w:rPr>
          <w:lang w:val="es-ES"/>
        </w:rPr>
        <w:t xml:space="preserve">duplicación de funciones. En </w:t>
      </w:r>
      <w:r w:rsidR="00CB0432" w:rsidRPr="00336A8E">
        <w:rPr>
          <w:lang w:val="es-ES"/>
        </w:rPr>
        <w:t xml:space="preserve">el anexo II se resume la ejecución simultánea de las actividades en el marco de </w:t>
      </w:r>
      <w:r w:rsidR="00EA4304" w:rsidRPr="00336A8E">
        <w:rPr>
          <w:lang w:val="es-ES"/>
        </w:rPr>
        <w:t>ambos planes</w:t>
      </w:r>
      <w:r w:rsidR="00CB0432" w:rsidRPr="00336A8E">
        <w:rPr>
          <w:lang w:val="es-ES"/>
        </w:rPr>
        <w:t>.</w:t>
      </w:r>
    </w:p>
    <w:p w14:paraId="0B3C3D54" w14:textId="2F9CA3DC" w:rsidR="00CB0432" w:rsidRPr="00EC7144"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EC7144">
        <w:rPr>
          <w:b/>
        </w:rPr>
        <w:t>VI.</w:t>
      </w:r>
      <w:r w:rsidRPr="00EC7144">
        <w:rPr>
          <w:b/>
        </w:rPr>
        <w:tab/>
        <w:t>R</w:t>
      </w:r>
      <w:bookmarkEnd w:id="9"/>
      <w:r w:rsidRPr="00EC7144">
        <w:rPr>
          <w:b/>
        </w:rPr>
        <w:t>ecomendación</w:t>
      </w:r>
    </w:p>
    <w:p w14:paraId="4F35E5CD" w14:textId="77777777" w:rsidR="00C40440" w:rsidRPr="00336A8E" w:rsidRDefault="00CB0432" w:rsidP="000F12F6">
      <w:pPr>
        <w:pStyle w:val="Heading1"/>
        <w:rPr>
          <w:u w:val="single"/>
          <w:lang w:val="es-ES"/>
        </w:rPr>
      </w:pPr>
      <w:r w:rsidRPr="00336A8E">
        <w:rPr>
          <w:lang w:val="es-ES"/>
        </w:rPr>
        <w:t>El Comité Ejecutivo podría decidir contemplar lo siguiente</w:t>
      </w:r>
      <w:r w:rsidR="00C40440" w:rsidRPr="00336A8E">
        <w:rPr>
          <w:lang w:val="es-ES"/>
        </w:rPr>
        <w:t>:</w:t>
      </w:r>
    </w:p>
    <w:p w14:paraId="0367EF3A" w14:textId="250193B7" w:rsidR="00CB0432" w:rsidRPr="00336A8E" w:rsidRDefault="004A6219" w:rsidP="00C6462F">
      <w:pPr>
        <w:pStyle w:val="Heading2"/>
        <w:rPr>
          <w:lang w:val="es-ES"/>
        </w:rPr>
      </w:pPr>
      <w:r w:rsidRPr="00336A8E">
        <w:rPr>
          <w:lang w:val="es-ES"/>
        </w:rPr>
        <w:t>Aprobar</w:t>
      </w:r>
      <w:r w:rsidR="00C31CF0" w:rsidRPr="00336A8E">
        <w:rPr>
          <w:lang w:val="es-ES"/>
        </w:rPr>
        <w:t xml:space="preserve">, </w:t>
      </w:r>
      <w:r w:rsidR="00CB0432" w:rsidRPr="00336A8E">
        <w:rPr>
          <w:lang w:val="es-ES"/>
        </w:rPr>
        <w:t xml:space="preserve">en principio, la etapa I del plan de aplicación de la Enmienda de Kigali relativa a los HFC (PAK) para </w:t>
      </w:r>
      <w:r w:rsidR="007128C0" w:rsidRPr="00336A8E">
        <w:rPr>
          <w:lang w:val="es-ES"/>
        </w:rPr>
        <w:t xml:space="preserve">Zambia </w:t>
      </w:r>
      <w:r w:rsidR="00CB0432" w:rsidRPr="00336A8E">
        <w:rPr>
          <w:lang w:val="es-ES"/>
        </w:rPr>
        <w:t xml:space="preserve">correspondiente al período 2026-2029, con el fin de reducir el consumo de HFC en </w:t>
      </w:r>
      <w:r w:rsidR="00166CD8" w:rsidRPr="00336A8E">
        <w:rPr>
          <w:lang w:val="es-ES"/>
        </w:rPr>
        <w:t xml:space="preserve">un 10 </w:t>
      </w:r>
      <w:r w:rsidR="00CB0432" w:rsidRPr="00336A8E">
        <w:rPr>
          <w:lang w:val="es-ES"/>
        </w:rPr>
        <w:t>% respecto al nivel básico de referencia del país, por un importe de USD</w:t>
      </w:r>
      <w:r w:rsidR="00231A2D" w:rsidRPr="00336A8E">
        <w:rPr>
          <w:lang w:val="es-ES"/>
        </w:rPr>
        <w:t xml:space="preserve"> 367.250</w:t>
      </w:r>
      <w:r w:rsidR="00CB0432" w:rsidRPr="00336A8E">
        <w:rPr>
          <w:lang w:val="es-ES"/>
        </w:rPr>
        <w:t>, que comprende USD</w:t>
      </w:r>
      <w:r w:rsidR="0060765F" w:rsidRPr="00336A8E">
        <w:rPr>
          <w:lang w:val="es-ES"/>
        </w:rPr>
        <w:t xml:space="preserve"> 180.000</w:t>
      </w:r>
      <w:r w:rsidR="00CB0432" w:rsidRPr="00336A8E">
        <w:rPr>
          <w:lang w:val="es-ES"/>
        </w:rPr>
        <w:t xml:space="preserve">, más los gastos de apoyo del organismo por valor de </w:t>
      </w:r>
      <w:r w:rsidR="00231A2D" w:rsidRPr="00336A8E">
        <w:rPr>
          <w:lang w:val="es-ES"/>
        </w:rPr>
        <w:t>USD 23.400</w:t>
      </w:r>
      <w:r w:rsidR="00CB0432" w:rsidRPr="00336A8E">
        <w:rPr>
          <w:lang w:val="es-ES"/>
        </w:rPr>
        <w:t xml:space="preserve">, para </w:t>
      </w:r>
      <w:r w:rsidR="007128C0" w:rsidRPr="00336A8E">
        <w:rPr>
          <w:lang w:val="es-ES"/>
        </w:rPr>
        <w:t>el PNUMA</w:t>
      </w:r>
      <w:r w:rsidR="00CB0432" w:rsidRPr="00336A8E">
        <w:rPr>
          <w:lang w:val="es-ES"/>
        </w:rPr>
        <w:t>, y USD</w:t>
      </w:r>
      <w:r w:rsidR="00231A2D" w:rsidRPr="00336A8E">
        <w:rPr>
          <w:lang w:val="es-ES"/>
        </w:rPr>
        <w:t xml:space="preserve"> 145.000</w:t>
      </w:r>
      <w:r w:rsidR="00CB0432" w:rsidRPr="00336A8E">
        <w:rPr>
          <w:lang w:val="es-ES"/>
        </w:rPr>
        <w:t>, más gastos de apoyo del organismo por valor de USD</w:t>
      </w:r>
      <w:r w:rsidR="00231A2D" w:rsidRPr="00336A8E">
        <w:rPr>
          <w:lang w:val="es-ES"/>
        </w:rPr>
        <w:t xml:space="preserve"> 18.850</w:t>
      </w:r>
      <w:r w:rsidR="00CB0432" w:rsidRPr="00336A8E">
        <w:rPr>
          <w:lang w:val="es-ES"/>
        </w:rPr>
        <w:t xml:space="preserve">, para </w:t>
      </w:r>
      <w:r w:rsidR="007128C0" w:rsidRPr="00336A8E">
        <w:rPr>
          <w:lang w:val="es-ES"/>
        </w:rPr>
        <w:t>la ONUDI</w:t>
      </w:r>
      <w:r w:rsidR="00CB0432" w:rsidRPr="00336A8E">
        <w:rPr>
          <w:lang w:val="es-ES"/>
        </w:rPr>
        <w:t>;</w:t>
      </w:r>
    </w:p>
    <w:p w14:paraId="6A15AB17" w14:textId="77777777" w:rsidR="00497FFA" w:rsidRPr="00EC7144" w:rsidRDefault="00CB0432" w:rsidP="00C31CF0">
      <w:pPr>
        <w:pStyle w:val="Heading2"/>
      </w:pPr>
      <w:r w:rsidRPr="00EC7144">
        <w:t>Tomar nota de que</w:t>
      </w:r>
      <w:r w:rsidR="00497FFA" w:rsidRPr="00EC7144">
        <w:t>:</w:t>
      </w:r>
    </w:p>
    <w:p w14:paraId="08E22BEE" w14:textId="3ACC516A" w:rsidR="000B26C5" w:rsidRPr="00336A8E" w:rsidRDefault="00CB0432" w:rsidP="00CB4488">
      <w:pPr>
        <w:pStyle w:val="Heading3"/>
        <w:rPr>
          <w:lang w:val="es-ES"/>
        </w:rPr>
      </w:pPr>
      <w:r w:rsidRPr="00336A8E">
        <w:rPr>
          <w:lang w:val="es-ES"/>
        </w:rPr>
        <w:t xml:space="preserve">Una vez completado el proyecto para usuarios finales incluido en la etapa I del PAK, </w:t>
      </w:r>
      <w:r w:rsidR="000C1E83" w:rsidRPr="00336A8E">
        <w:rPr>
          <w:lang w:val="es-ES"/>
        </w:rPr>
        <w:t xml:space="preserve">la ONUDI </w:t>
      </w:r>
      <w:r w:rsidRPr="00336A8E">
        <w:rPr>
          <w:lang w:val="es-ES"/>
        </w:rPr>
        <w:t>presentará un informe final de ejecución que detalle la eliminación de HFC y los logros alcanzados en materia de eficiencia energética, de conformidad con la decisión 92/36 g)</w:t>
      </w:r>
      <w:r w:rsidR="00C31CF0" w:rsidRPr="00336A8E">
        <w:rPr>
          <w:lang w:val="es-ES"/>
        </w:rPr>
        <w:t>;</w:t>
      </w:r>
    </w:p>
    <w:p w14:paraId="62FBBF9B" w14:textId="2A7994F6" w:rsidR="000B26C5" w:rsidRPr="00336A8E" w:rsidRDefault="000B26C5" w:rsidP="00497FFA">
      <w:pPr>
        <w:pStyle w:val="Heading3"/>
        <w:autoSpaceDE w:val="0"/>
        <w:autoSpaceDN w:val="0"/>
        <w:adjustRightInd w:val="0"/>
        <w:rPr>
          <w:rFonts w:ascii="TimesNewRomanPSMT" w:eastAsiaTheme="minorEastAsia" w:hAnsi="TimesNewRomanPSMT" w:cs="TimesNewRomanPSMT"/>
          <w:lang w:val="es-ES" w:eastAsia="zh-CN"/>
        </w:rPr>
      </w:pPr>
      <w:r w:rsidRPr="00336A8E">
        <w:rPr>
          <w:rFonts w:eastAsiaTheme="minorEastAsia"/>
          <w:lang w:val="es-ES" w:eastAsia="zh-CN"/>
        </w:rPr>
        <w:t xml:space="preserve">Que el Gobierno de Zambia seguirá supervisando su consumo de HFC para </w:t>
      </w:r>
      <w:r w:rsidRPr="00336A8E">
        <w:rPr>
          <w:rFonts w:ascii="TimesNewRomanPSMT" w:eastAsiaTheme="minorEastAsia" w:hAnsi="TimesNewRomanPSMT" w:cs="TimesNewRomanPSMT"/>
          <w:lang w:val="es-ES" w:eastAsia="zh-CN"/>
        </w:rPr>
        <w:t>comprender en qué medida el consumo informado en los años de referencia era representativo de las necesidades del mercado interno y para evaluar cuál sería la demanda futura de HFC, y que proporcionará ese análisis al presentar el segundo tramo de su PAK;</w:t>
      </w:r>
    </w:p>
    <w:p w14:paraId="1881A9ED" w14:textId="5811575E" w:rsidR="000B26C5" w:rsidRPr="00336A8E" w:rsidRDefault="000B26C5" w:rsidP="0009535C">
      <w:pPr>
        <w:pStyle w:val="Heading3"/>
        <w:rPr>
          <w:lang w:val="es-ES"/>
        </w:rPr>
      </w:pPr>
      <w:r w:rsidRPr="00336A8E">
        <w:rPr>
          <w:rFonts w:eastAsiaTheme="minorEastAsia"/>
          <w:lang w:val="es-ES" w:eastAsia="zh-CN"/>
        </w:rPr>
        <w:t xml:space="preserve">Que, sobre la base de la información facilitada en el inciso </w:t>
      </w:r>
      <w:r w:rsidR="00D102F0" w:rsidRPr="00336A8E">
        <w:rPr>
          <w:rFonts w:eastAsiaTheme="minorEastAsia"/>
          <w:lang w:val="es-ES" w:eastAsia="zh-CN"/>
        </w:rPr>
        <w:t>b</w:t>
      </w:r>
      <w:r w:rsidRPr="00336A8E">
        <w:rPr>
          <w:rFonts w:eastAsiaTheme="minorEastAsia"/>
          <w:lang w:val="es-ES" w:eastAsia="zh-CN"/>
        </w:rPr>
        <w:t xml:space="preserve">) ii) anterior, los límites máximos permitidos de consumo para los años restantes de la etapa I del PAK, tal y como figuran en el apéndice 2-A del Acuerdo entre el Gobierno de </w:t>
      </w:r>
      <w:r w:rsidR="005E77B0" w:rsidRPr="00336A8E">
        <w:rPr>
          <w:rFonts w:eastAsiaTheme="minorEastAsia"/>
          <w:lang w:val="es-ES" w:eastAsia="zh-CN"/>
        </w:rPr>
        <w:t xml:space="preserve">Zambia </w:t>
      </w:r>
      <w:r w:rsidRPr="00336A8E">
        <w:rPr>
          <w:rFonts w:eastAsiaTheme="minorEastAsia"/>
          <w:lang w:val="es-ES" w:eastAsia="zh-CN"/>
        </w:rPr>
        <w:t>y el Comité Ejecutivo, se revisarían cuando el Comité considerara el segundo tramo del PAK;</w:t>
      </w:r>
    </w:p>
    <w:p w14:paraId="4A0FF920" w14:textId="3C976EC7" w:rsidR="005B3535" w:rsidRPr="00EC7144" w:rsidRDefault="00C31CF0" w:rsidP="00C31CF0">
      <w:pPr>
        <w:pStyle w:val="Heading2"/>
      </w:pPr>
      <w:r w:rsidRPr="00EC7144">
        <w:lastRenderedPageBreak/>
        <w:t>Aprobación</w:t>
      </w:r>
      <w:r w:rsidR="005B3535" w:rsidRPr="00EC7144">
        <w:t>:</w:t>
      </w:r>
    </w:p>
    <w:p w14:paraId="3C9DB603" w14:textId="3584BA4C" w:rsidR="00C31CF0" w:rsidRPr="00336A8E" w:rsidRDefault="00C31CF0" w:rsidP="005B3535">
      <w:pPr>
        <w:pStyle w:val="Heading3"/>
        <w:rPr>
          <w:lang w:val="es-ES"/>
        </w:rPr>
      </w:pPr>
      <w:r w:rsidRPr="00336A8E">
        <w:rPr>
          <w:lang w:val="es-ES"/>
        </w:rPr>
        <w:t xml:space="preserve">Aprobar el proyecto de Acuerdo entre el Gobierno de Zambia y el Comité Ejecutivo para la reducción del consumo de HFC de conformidad con la etapa I del PAK, que figura en </w:t>
      </w:r>
      <w:r w:rsidRPr="00336A8E">
        <w:rPr>
          <w:shd w:val="clear" w:color="auto" w:fill="FFFFFF" w:themeFill="background1"/>
          <w:lang w:val="es-ES"/>
        </w:rPr>
        <w:t xml:space="preserve">el anexo I del </w:t>
      </w:r>
      <w:r w:rsidRPr="00336A8E">
        <w:rPr>
          <w:lang w:val="es-ES"/>
        </w:rPr>
        <w:t xml:space="preserve">presente documento; </w:t>
      </w:r>
      <w:r w:rsidR="005B3535" w:rsidRPr="00336A8E">
        <w:rPr>
          <w:lang w:val="es-ES"/>
        </w:rPr>
        <w:t>y</w:t>
      </w:r>
    </w:p>
    <w:p w14:paraId="30B8E903" w14:textId="6F369EFF" w:rsidR="00CB0432" w:rsidRPr="00336A8E" w:rsidRDefault="00C31CF0" w:rsidP="005B3535">
      <w:pPr>
        <w:pStyle w:val="Heading3"/>
        <w:rPr>
          <w:b/>
          <w:lang w:val="es-ES"/>
        </w:rPr>
      </w:pPr>
      <w:r w:rsidRPr="00336A8E">
        <w:rPr>
          <w:lang w:val="es-ES"/>
        </w:rPr>
        <w:t>El primer tramo de la etapa I del PAK para Zambia y el correspondiente plan de ejecución del tramo, por un importe de USD 218.514, que comprende USD</w:t>
      </w:r>
      <w:r w:rsidR="005D26DD">
        <w:rPr>
          <w:lang w:val="es-ES"/>
        </w:rPr>
        <w:t> </w:t>
      </w:r>
      <w:r w:rsidRPr="00336A8E">
        <w:rPr>
          <w:lang w:val="es-ES"/>
        </w:rPr>
        <w:t>103.375, más gastos de apoyo del organismo de USD 13.439, para el PNUMA, y USD 90.000, más gastos de apoyo del organismo de USD 11.700, para la ONUDI</w:t>
      </w:r>
      <w:r w:rsidR="005B3535" w:rsidRPr="00336A8E">
        <w:rPr>
          <w:lang w:val="es-ES"/>
        </w:rPr>
        <w:t>.</w:t>
      </w:r>
    </w:p>
    <w:p w14:paraId="313403FC" w14:textId="77777777" w:rsidR="007F0958" w:rsidRPr="00336A8E" w:rsidRDefault="007F0958" w:rsidP="007F0958">
      <w:pPr>
        <w:rPr>
          <w:lang w:val="es-ES"/>
        </w:rPr>
      </w:pPr>
    </w:p>
    <w:p w14:paraId="07557834" w14:textId="77777777" w:rsidR="00CB0432" w:rsidRPr="00336A8E" w:rsidRDefault="00CB0432" w:rsidP="00CB0432">
      <w:pPr>
        <w:rPr>
          <w:lang w:val="es-ES"/>
        </w:rPr>
        <w:sectPr w:rsidR="00CB0432" w:rsidRPr="00336A8E"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60C86E8" w14:textId="77777777" w:rsidR="00CB0432" w:rsidRPr="00336A8E" w:rsidRDefault="00CB0432" w:rsidP="001A3276">
      <w:pPr>
        <w:spacing w:after="240"/>
        <w:jc w:val="center"/>
        <w:rPr>
          <w:b/>
          <w:bCs/>
          <w:lang w:val="es-ES"/>
        </w:rPr>
      </w:pPr>
      <w:r w:rsidRPr="00336A8E">
        <w:rPr>
          <w:b/>
          <w:bCs/>
          <w:lang w:val="es-ES"/>
        </w:rPr>
        <w:lastRenderedPageBreak/>
        <w:t xml:space="preserve">Anexo </w:t>
      </w:r>
      <w:r w:rsidRPr="00336A8E">
        <w:rPr>
          <w:b/>
          <w:lang w:val="es-ES"/>
        </w:rPr>
        <w:t>I</w:t>
      </w:r>
    </w:p>
    <w:p w14:paraId="29A01653" w14:textId="653DC17B" w:rsidR="00CB0432" w:rsidRPr="00336A8E" w:rsidRDefault="00CB0432" w:rsidP="00A753D5">
      <w:pPr>
        <w:shd w:val="clear" w:color="auto" w:fill="FFFFFF" w:themeFill="background1"/>
        <w:jc w:val="center"/>
        <w:rPr>
          <w:b/>
          <w:bCs/>
          <w:lang w:val="es-ES"/>
        </w:rPr>
      </w:pPr>
      <w:r w:rsidRPr="00336A8E">
        <w:rPr>
          <w:b/>
          <w:bCs/>
          <w:shd w:val="clear" w:color="auto" w:fill="FFFFFF" w:themeFill="background1"/>
          <w:lang w:val="es-ES"/>
        </w:rPr>
        <w:t xml:space="preserve">PROYECTO </w:t>
      </w:r>
      <w:r w:rsidRPr="00336A8E">
        <w:rPr>
          <w:b/>
          <w:bCs/>
          <w:lang w:val="es-ES"/>
        </w:rPr>
        <w:t xml:space="preserve">DE ACUERDO ENTRE EL GOBIERNO DE </w:t>
      </w:r>
      <w:r w:rsidR="00A753D5" w:rsidRPr="00336A8E">
        <w:rPr>
          <w:b/>
          <w:bCs/>
          <w:shd w:val="clear" w:color="auto" w:fill="FFFFFF" w:themeFill="background1"/>
          <w:lang w:val="es-ES"/>
        </w:rPr>
        <w:t>ZAMBIA</w:t>
      </w:r>
    </w:p>
    <w:p w14:paraId="7D852FC9" w14:textId="77777777" w:rsidR="00CB0432" w:rsidRPr="00336A8E" w:rsidRDefault="00CB0432" w:rsidP="00CB0432">
      <w:pPr>
        <w:jc w:val="center"/>
        <w:rPr>
          <w:b/>
          <w:bCs/>
          <w:lang w:val="es-ES"/>
        </w:rPr>
      </w:pPr>
      <w:r w:rsidRPr="00336A8E">
        <w:rPr>
          <w:b/>
          <w:bCs/>
          <w:lang w:val="es-ES"/>
        </w:rPr>
        <w:t>Y EL COMITÉ EJECUTIVO DEL FONDO MULTILATERAL</w:t>
      </w:r>
    </w:p>
    <w:p w14:paraId="798736B7" w14:textId="77777777" w:rsidR="00CB0432" w:rsidRPr="00336A8E" w:rsidRDefault="00CB0432" w:rsidP="00CB0432">
      <w:pPr>
        <w:jc w:val="center"/>
        <w:rPr>
          <w:b/>
          <w:bCs/>
          <w:lang w:val="es-ES"/>
        </w:rPr>
      </w:pPr>
      <w:r w:rsidRPr="00336A8E">
        <w:rPr>
          <w:b/>
          <w:bCs/>
          <w:lang w:val="es-ES"/>
        </w:rPr>
        <w:t>PARA LA REDUCCIÓN DEL CONSUMO DE HIDROFLUOROCARBONOS</w:t>
      </w:r>
    </w:p>
    <w:p w14:paraId="534AFEB2" w14:textId="77777777" w:rsidR="00CB0432" w:rsidRPr="00336A8E" w:rsidRDefault="00CB0432" w:rsidP="00CB0432">
      <w:pPr>
        <w:spacing w:after="120"/>
        <w:jc w:val="center"/>
        <w:rPr>
          <w:b/>
          <w:bCs/>
          <w:lang w:val="es-ES"/>
        </w:rPr>
      </w:pPr>
      <w:r w:rsidRPr="00336A8E">
        <w:rPr>
          <w:b/>
          <w:bCs/>
          <w:lang w:val="es-ES"/>
        </w:rPr>
        <w:t>EN EL MARCO DE LA ETAPA I DEL PLAN DE APLICACIÓN DE LA ENMIENDA DE KIGALI RELATIVA A LOS HFC</w:t>
      </w:r>
    </w:p>
    <w:p w14:paraId="7F19C202" w14:textId="77777777" w:rsidR="00CB0432" w:rsidRPr="00EC7144" w:rsidRDefault="00CB0432" w:rsidP="007A6C13">
      <w:pPr>
        <w:spacing w:after="240"/>
        <w:jc w:val="center"/>
        <w:rPr>
          <w:b/>
          <w:bCs/>
        </w:rPr>
      </w:pPr>
      <w:r w:rsidRPr="00EC7144">
        <w:rPr>
          <w:b/>
          <w:bCs/>
        </w:rPr>
        <w:t>(Período: 2026-2029)</w:t>
      </w:r>
    </w:p>
    <w:p w14:paraId="1A34D4A5" w14:textId="77777777" w:rsidR="00CB0432" w:rsidRPr="00EC7144" w:rsidRDefault="00CB0432" w:rsidP="007A6C13">
      <w:pPr>
        <w:spacing w:after="240"/>
        <w:rPr>
          <w:b/>
          <w:bCs/>
        </w:rPr>
      </w:pPr>
      <w:r w:rsidRPr="00EC7144">
        <w:rPr>
          <w:b/>
          <w:bCs/>
        </w:rPr>
        <w:t>Objetivo</w:t>
      </w:r>
    </w:p>
    <w:p w14:paraId="77CE729D" w14:textId="5441DE33" w:rsidR="00CB0432" w:rsidRPr="00336A8E" w:rsidRDefault="00CB0432" w:rsidP="007A6C13">
      <w:pPr>
        <w:pStyle w:val="Heading1"/>
        <w:numPr>
          <w:ilvl w:val="0"/>
          <w:numId w:val="10"/>
        </w:numPr>
        <w:rPr>
          <w:lang w:val="es-ES"/>
        </w:rPr>
      </w:pPr>
      <w:r w:rsidRPr="00336A8E">
        <w:rPr>
          <w:lang w:val="es-ES"/>
        </w:rPr>
        <w:t xml:space="preserve">El presente Acuerdo constituye el entendimiento entre el Gobierno de </w:t>
      </w:r>
      <w:r w:rsidR="007128C0" w:rsidRPr="00336A8E">
        <w:rPr>
          <w:lang w:val="es-ES"/>
        </w:rPr>
        <w:t xml:space="preserve">Zambia </w:t>
      </w:r>
      <w:r w:rsidRPr="00336A8E">
        <w:rPr>
          <w:lang w:val="es-ES"/>
        </w:rPr>
        <w:t>(“el País”) y el Comité Ejecutivo con respecto a la reducción del uso controlado de las sustancias del Anexo F que figuran en el Apéndice 1-A (“las Sustancias”) hasta un nivel sostenido de</w:t>
      </w:r>
      <w:r w:rsidR="000D1B95" w:rsidRPr="00336A8E">
        <w:rPr>
          <w:lang w:val="es-ES"/>
        </w:rPr>
        <w:t xml:space="preserve"> 629.562 </w:t>
      </w:r>
      <w:r w:rsidR="005D6419" w:rsidRPr="005D6419">
        <w:rPr>
          <w:lang w:val="es-ES"/>
        </w:rPr>
        <w:t>toneladas</w:t>
      </w:r>
      <w:r w:rsidR="005D6419">
        <w:rPr>
          <w:lang w:val="es-ES"/>
        </w:rPr>
        <w:t xml:space="preserve"> </w:t>
      </w:r>
      <w:r w:rsidRPr="00336A8E">
        <w:rPr>
          <w:lang w:val="es-ES"/>
        </w:rPr>
        <w:t>de CO</w:t>
      </w:r>
      <w:r w:rsidRPr="00336A8E">
        <w:rPr>
          <w:vertAlign w:val="subscript"/>
          <w:lang w:val="es-ES"/>
        </w:rPr>
        <w:t>2</w:t>
      </w:r>
      <w:r w:rsidRPr="00336A8E">
        <w:rPr>
          <w:lang w:val="es-ES"/>
        </w:rPr>
        <w:t>-equivalentes (</w:t>
      </w:r>
      <w:r w:rsidR="00974BDF" w:rsidRPr="00974BDF">
        <w:rPr>
          <w:lang w:val="es-ES"/>
        </w:rPr>
        <w:t>CO₂</w:t>
      </w:r>
      <w:r w:rsidR="00974BDF">
        <w:rPr>
          <w:vertAlign w:val="subscript"/>
          <w:lang w:val="es-ES"/>
        </w:rPr>
        <w:t xml:space="preserve"> </w:t>
      </w:r>
      <w:r w:rsidRPr="00336A8E">
        <w:rPr>
          <w:lang w:val="es-ES"/>
        </w:rPr>
        <w:t>equivalente) para el 1 de enero de 2029, en cumplimiento del calendario del Protocolo de Montreal y los términos del presente Acuerdo.</w:t>
      </w:r>
    </w:p>
    <w:p w14:paraId="460FE579" w14:textId="6AEE455C" w:rsidR="00CB0432" w:rsidRPr="00336A8E" w:rsidRDefault="00CB0432" w:rsidP="00CB0432">
      <w:pPr>
        <w:pStyle w:val="Heading1"/>
        <w:rPr>
          <w:lang w:val="es-ES"/>
        </w:rPr>
      </w:pPr>
      <w:r w:rsidRPr="00336A8E">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6AE33749" w14:textId="26AF9053" w:rsidR="00CB0432" w:rsidRPr="00336A8E" w:rsidRDefault="00CB0432" w:rsidP="00CB0432">
      <w:pPr>
        <w:pStyle w:val="Heading1"/>
        <w:rPr>
          <w:lang w:val="es-ES"/>
        </w:rPr>
      </w:pPr>
      <w:r w:rsidRPr="00336A8E">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9CCCDAD" w14:textId="7A086D1F" w:rsidR="00CB0432" w:rsidRPr="00336A8E" w:rsidRDefault="00CB0432" w:rsidP="00CB0432">
      <w:pPr>
        <w:pStyle w:val="Heading1"/>
        <w:rPr>
          <w:lang w:val="es-ES"/>
        </w:rPr>
      </w:pPr>
      <w:r w:rsidRPr="00336A8E">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30FB3DE4" w14:textId="77777777" w:rsidR="00CB0432" w:rsidRPr="00336A8E" w:rsidRDefault="00CB0432" w:rsidP="00CB0432">
      <w:pPr>
        <w:spacing w:before="240" w:after="240"/>
        <w:rPr>
          <w:b/>
          <w:bCs/>
          <w:lang w:val="es-ES"/>
        </w:rPr>
      </w:pPr>
      <w:r w:rsidRPr="00336A8E">
        <w:rPr>
          <w:b/>
          <w:bCs/>
          <w:lang w:val="es-ES"/>
        </w:rPr>
        <w:t>Condiciones para la liberación de la financiación</w:t>
      </w:r>
    </w:p>
    <w:p w14:paraId="318217B7" w14:textId="248F9836" w:rsidR="00CB0432" w:rsidRPr="00336A8E" w:rsidRDefault="00CB0432" w:rsidP="00CB0432">
      <w:pPr>
        <w:pStyle w:val="Heading1"/>
        <w:rPr>
          <w:lang w:val="es-ES"/>
        </w:rPr>
      </w:pPr>
      <w:r w:rsidRPr="00336A8E">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66D490AF" w14:textId="77777777" w:rsidR="00CB0432" w:rsidRPr="00336A8E" w:rsidRDefault="00CB0432" w:rsidP="00CB0432">
      <w:pPr>
        <w:pStyle w:val="Heading2"/>
        <w:rPr>
          <w:lang w:val="es-ES"/>
        </w:rPr>
      </w:pPr>
      <w:r w:rsidRPr="00336A8E">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03BF752D" w14:textId="77777777" w:rsidR="00CB0432" w:rsidRPr="00336A8E" w:rsidRDefault="00CB0432" w:rsidP="00CB0432">
      <w:pPr>
        <w:pStyle w:val="Heading2"/>
        <w:rPr>
          <w:lang w:val="es-ES"/>
        </w:rPr>
      </w:pPr>
      <w:r w:rsidRPr="00336A8E">
        <w:rPr>
          <w:lang w:val="es-ES"/>
        </w:rPr>
        <w:t>Que salvo que el Comité Ejecutivo indique que no es necesario, una entidad independiente haya verificado el cumplimiento de los Objetivos para todos los años pertinentes;</w:t>
      </w:r>
    </w:p>
    <w:p w14:paraId="62FEEC87" w14:textId="77777777" w:rsidR="00CB0432" w:rsidRPr="00336A8E" w:rsidRDefault="00CB0432" w:rsidP="00CB0432">
      <w:pPr>
        <w:pStyle w:val="Heading2"/>
        <w:rPr>
          <w:lang w:val="es-ES"/>
        </w:rPr>
      </w:pPr>
      <w:r w:rsidRPr="00336A8E">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68C4E52F" w14:textId="77777777" w:rsidR="00CB0432" w:rsidRPr="00336A8E" w:rsidRDefault="00CB0432" w:rsidP="00CB0432">
      <w:pPr>
        <w:pStyle w:val="Heading2"/>
        <w:rPr>
          <w:lang w:val="es-ES"/>
        </w:rPr>
      </w:pPr>
      <w:r w:rsidRPr="00336A8E">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64993CB9" w14:textId="77777777" w:rsidR="00CB0432" w:rsidRPr="00EC7144" w:rsidRDefault="00CB0432" w:rsidP="00CB0432">
      <w:pPr>
        <w:spacing w:before="240" w:after="240"/>
        <w:rPr>
          <w:b/>
          <w:bCs/>
        </w:rPr>
      </w:pPr>
      <w:r w:rsidRPr="00EC7144">
        <w:rPr>
          <w:b/>
          <w:bCs/>
        </w:rPr>
        <w:t>Supervisión</w:t>
      </w:r>
    </w:p>
    <w:p w14:paraId="65BB80B0" w14:textId="77777777" w:rsidR="00CB0432" w:rsidRPr="00336A8E" w:rsidRDefault="00CB0432" w:rsidP="00CB0432">
      <w:pPr>
        <w:pStyle w:val="Heading1"/>
        <w:rPr>
          <w:lang w:val="es-ES"/>
        </w:rPr>
      </w:pPr>
      <w:r w:rsidRPr="00336A8E">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544C6F6" w14:textId="77777777" w:rsidR="00CB0432" w:rsidRPr="00336A8E" w:rsidRDefault="00CB0432" w:rsidP="00CB0432">
      <w:pPr>
        <w:spacing w:before="240" w:after="240"/>
        <w:rPr>
          <w:b/>
          <w:bCs/>
          <w:lang w:val="es-ES"/>
        </w:rPr>
      </w:pPr>
      <w:r w:rsidRPr="00336A8E">
        <w:rPr>
          <w:b/>
          <w:bCs/>
          <w:lang w:val="es-ES"/>
        </w:rPr>
        <w:t>Flexibilidad en la reasignación de fondos</w:t>
      </w:r>
    </w:p>
    <w:p w14:paraId="1A91C235" w14:textId="77777777" w:rsidR="00CB0432" w:rsidRPr="00336A8E" w:rsidRDefault="00CB0432" w:rsidP="00CB0432">
      <w:pPr>
        <w:pStyle w:val="Heading1"/>
        <w:rPr>
          <w:lang w:val="es-ES"/>
        </w:rPr>
      </w:pPr>
      <w:r w:rsidRPr="00336A8E">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64D421E0" w14:textId="2C5F2395" w:rsidR="00CB0432" w:rsidRPr="00EC7144" w:rsidRDefault="00CB0432" w:rsidP="00CB0432">
      <w:pPr>
        <w:pStyle w:val="Heading2"/>
      </w:pPr>
      <w:r w:rsidRPr="00336A8E">
        <w:rPr>
          <w:lang w:val="es-ES"/>
        </w:rPr>
        <w:t xml:space="preserve">Las reasignaciones que supongan cambios significativos deberán documentarse por anticipado en el Plan de Ejecución del Tramo previsto en el párrafo 5 d), o bien como revisión de un Plan de Ejecución de Tramo existente que deberá presentarse a aprobación 10 semanas antes de la sesión correspondiente del Comité Ejecutivo. </w:t>
      </w:r>
      <w:r w:rsidRPr="00EC7144">
        <w:t>Los cambios importantes estarían relacionados con:</w:t>
      </w:r>
    </w:p>
    <w:p w14:paraId="3924782D" w14:textId="3D32A808" w:rsidR="00CB0432" w:rsidRPr="00336A8E" w:rsidRDefault="00336A8E" w:rsidP="00CB0432">
      <w:pPr>
        <w:pStyle w:val="Heading3"/>
        <w:rPr>
          <w:lang w:val="es-ES"/>
        </w:rPr>
      </w:pPr>
      <w:r>
        <w:rPr>
          <w:lang w:val="es-ES"/>
        </w:rPr>
        <w:t xml:space="preserve"> </w:t>
      </w:r>
      <w:r w:rsidR="00CB0432" w:rsidRPr="00336A8E">
        <w:rPr>
          <w:lang w:val="es-ES"/>
        </w:rPr>
        <w:t xml:space="preserve"> Materias que pudieran afectar el reglamento y las políticas del Fondo Multilateral; </w:t>
      </w:r>
    </w:p>
    <w:p w14:paraId="47231C1B" w14:textId="77777777" w:rsidR="00CB0432" w:rsidRPr="00336A8E" w:rsidRDefault="00CB0432" w:rsidP="00CB0432">
      <w:pPr>
        <w:pStyle w:val="Heading3"/>
        <w:rPr>
          <w:lang w:val="es-ES"/>
        </w:rPr>
      </w:pPr>
      <w:r w:rsidRPr="00336A8E">
        <w:rPr>
          <w:lang w:val="es-ES"/>
        </w:rPr>
        <w:t xml:space="preserve">Cambios que modifiquen cualquier cláusula de este Acuerdo; </w:t>
      </w:r>
    </w:p>
    <w:p w14:paraId="28FA15C5" w14:textId="77777777" w:rsidR="00CB0432" w:rsidRPr="00336A8E" w:rsidRDefault="00CB0432" w:rsidP="00CB0432">
      <w:pPr>
        <w:pStyle w:val="Heading3"/>
        <w:rPr>
          <w:lang w:val="es-ES"/>
        </w:rPr>
      </w:pPr>
      <w:r w:rsidRPr="00336A8E">
        <w:rPr>
          <w:lang w:val="es-ES"/>
        </w:rPr>
        <w:t>Cambios en los niveles anuales de financiación asignados a organismos bilaterales o de ejecución individuales para los diferentes tramos;</w:t>
      </w:r>
    </w:p>
    <w:p w14:paraId="1D21F7DE" w14:textId="77777777" w:rsidR="00CB0432" w:rsidRPr="00336A8E" w:rsidRDefault="00CB0432" w:rsidP="00CB0432">
      <w:pPr>
        <w:pStyle w:val="Heading3"/>
        <w:rPr>
          <w:lang w:val="es-ES"/>
        </w:rPr>
      </w:pPr>
      <w:r w:rsidRPr="00336A8E">
        <w:rPr>
          <w:lang w:val="es-ES"/>
        </w:rPr>
        <w:t>La entrega de financiación a actividades no contempladas en el Plan de Ejecución de Tramo actualmente aprobado, o la eliminación de una actividad del Plan de Ejecución de Tramo, con un costo mayor al 30 por ciento del costo total del último tramo aprobado;</w:t>
      </w:r>
    </w:p>
    <w:p w14:paraId="3B2EB632" w14:textId="0F254B36" w:rsidR="00CB0432" w:rsidRPr="00336A8E" w:rsidRDefault="00CB0432" w:rsidP="00CB0432">
      <w:pPr>
        <w:pStyle w:val="Heading3"/>
        <w:rPr>
          <w:lang w:val="es-ES"/>
        </w:rPr>
      </w:pPr>
      <w:r w:rsidRPr="00336A8E">
        <w:rPr>
          <w:lang w:val="es-ES"/>
        </w:rPr>
        <w:t>Cambios en las tecnologías alternativas, en el entendido de que cualquier presentación de una solicitud de ese tipo deberá precisar los sobrecostos asociados, impacto climático potencial y diferencia en toneladas</w:t>
      </w:r>
      <w:r w:rsidR="0013170A">
        <w:rPr>
          <w:lang w:val="es-ES"/>
        </w:rPr>
        <w:t xml:space="preserve"> de CO</w:t>
      </w:r>
      <w:r w:rsidR="0013170A" w:rsidRPr="0013170A">
        <w:rPr>
          <w:vertAlign w:val="subscript"/>
          <w:lang w:val="es-ES"/>
        </w:rPr>
        <w:t>2</w:t>
      </w:r>
      <w:r w:rsidR="0013170A">
        <w:rPr>
          <w:lang w:val="es-ES"/>
        </w:rPr>
        <w:t xml:space="preserve"> </w:t>
      </w:r>
      <w:r w:rsidRPr="00336A8E">
        <w:rPr>
          <w:lang w:val="es-ES"/>
        </w:rPr>
        <w:t>equivalente a reducir, si procede, y confirmar que el País conviene en que el menor costo de la tecnología redundará en una disminución equivalente en el nivel general de financiamiento previsto en este Acuerdo;</w:t>
      </w:r>
    </w:p>
    <w:p w14:paraId="0A107F00" w14:textId="58E35612" w:rsidR="00CB0432" w:rsidRPr="00336A8E" w:rsidRDefault="00CB0432" w:rsidP="00CB0432">
      <w:pPr>
        <w:pStyle w:val="Heading2"/>
        <w:rPr>
          <w:lang w:val="es-ES"/>
        </w:rPr>
      </w:pPr>
      <w:r w:rsidRPr="00336A8E">
        <w:rPr>
          <w:lang w:val="es-ES"/>
        </w:rPr>
        <w:lastRenderedPageBreak/>
        <w:t xml:space="preserve">Las reasignaciones que no supongan cambios significativos podrán incorporarse al plan de ejecución del tramo aprobado en curso y notificarse al Comité Ejecutivo en el siguiente informe de ejecución del tramo; </w:t>
      </w:r>
      <w:r w:rsidR="007472B7" w:rsidRPr="00336A8E">
        <w:rPr>
          <w:lang w:val="es-ES"/>
        </w:rPr>
        <w:t>y</w:t>
      </w:r>
    </w:p>
    <w:p w14:paraId="24A0938A" w14:textId="77777777" w:rsidR="00CB0432" w:rsidRPr="00336A8E" w:rsidRDefault="00CB0432" w:rsidP="00CB0432">
      <w:pPr>
        <w:pStyle w:val="Heading2"/>
        <w:rPr>
          <w:lang w:val="es-ES"/>
        </w:rPr>
      </w:pPr>
      <w:r w:rsidRPr="00336A8E">
        <w:rPr>
          <w:lang w:val="es-ES"/>
        </w:rPr>
        <w:t>Los fondos remanentes que conserven los organismos bilaterales o de ejecución o el país en virtud del Plan serán devueltos al Fondo Multilateral al concluirse el último tramo previsto conforme a este Acuerdo.</w:t>
      </w:r>
    </w:p>
    <w:p w14:paraId="3F48E9F4" w14:textId="77777777" w:rsidR="00CB0432" w:rsidRPr="00336A8E" w:rsidRDefault="00CB0432" w:rsidP="00CB0432">
      <w:pPr>
        <w:pStyle w:val="Heading1"/>
        <w:rPr>
          <w:lang w:val="es-ES"/>
        </w:rPr>
      </w:pPr>
      <w:r w:rsidRPr="00336A8E">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6B4400CB" w14:textId="77777777" w:rsidR="00CB0432" w:rsidRPr="00EC7144" w:rsidRDefault="00CB0432" w:rsidP="00CB0432">
      <w:pPr>
        <w:spacing w:before="240" w:after="240"/>
        <w:rPr>
          <w:b/>
          <w:bCs/>
        </w:rPr>
      </w:pPr>
      <w:r w:rsidRPr="00EC7144">
        <w:rPr>
          <w:b/>
          <w:bCs/>
        </w:rPr>
        <w:t>Organismos bilaterales y de ejecución</w:t>
      </w:r>
    </w:p>
    <w:p w14:paraId="2ADF4CB4" w14:textId="0FB9B107" w:rsidR="00CB0432" w:rsidRPr="00336A8E" w:rsidRDefault="00CB0432" w:rsidP="00CB0432">
      <w:pPr>
        <w:pStyle w:val="Heading1"/>
        <w:rPr>
          <w:lang w:val="es-ES"/>
        </w:rPr>
      </w:pPr>
      <w:r w:rsidRPr="00336A8E">
        <w:rPr>
          <w:lang w:val="es-ES"/>
        </w:rPr>
        <w:t xml:space="preserve">El País se compromete a asumir la responsabilidad general de la gestión y la ejecución del presente Acuerdo y de todas las actividades emprendidas por él o en su nombre para cumplir las obligaciones derivadas del presente Acuerdo. </w:t>
      </w:r>
      <w:r w:rsidR="007128C0" w:rsidRPr="00336A8E">
        <w:rPr>
          <w:lang w:val="es-ES"/>
        </w:rPr>
        <w:t xml:space="preserve">El PNUMA </w:t>
      </w:r>
      <w:r w:rsidRPr="00336A8E">
        <w:rPr>
          <w:lang w:val="es-ES"/>
        </w:rPr>
        <w:t>ha aceptado ser el principal organismo de ejecución (el</w:t>
      </w:r>
      <w:r w:rsidR="00F67549">
        <w:rPr>
          <w:lang w:val="es-ES"/>
        </w:rPr>
        <w:t> </w:t>
      </w:r>
      <w:r w:rsidRPr="00336A8E">
        <w:rPr>
          <w:lang w:val="es-ES"/>
        </w:rPr>
        <w:t xml:space="preserve">“Principal organismo de ejecución”) </w:t>
      </w:r>
      <w:r w:rsidRPr="00336A8E">
        <w:rPr>
          <w:shd w:val="clear" w:color="auto" w:fill="FFFFFF" w:themeFill="background1"/>
          <w:lang w:val="es-ES"/>
        </w:rPr>
        <w:t xml:space="preserve">y </w:t>
      </w:r>
      <w:r w:rsidR="007128C0" w:rsidRPr="00336A8E">
        <w:rPr>
          <w:lang w:val="es-ES"/>
        </w:rPr>
        <w:t xml:space="preserve">la ONUDI </w:t>
      </w:r>
      <w:r w:rsidRPr="00336A8E">
        <w:rPr>
          <w:shd w:val="clear" w:color="auto" w:fill="FFFFFF" w:themeFill="background1"/>
          <w:lang w:val="es-ES"/>
        </w:rPr>
        <w:t xml:space="preserve">ha aceptado ser el organismo de ejecución cooperante (el “Organismo de Ejecución Cooperante”) bajo la dirección del Principal organismo de ejecución </w:t>
      </w:r>
      <w:r w:rsidRPr="00336A8E">
        <w:rPr>
          <w:lang w:val="es-ES"/>
        </w:rPr>
        <w:t xml:space="preserve">en lo que respecta a las actividades del País en el marco del presente Acuerdo. El País acepta las evaluaciones que puedan llevarse a cabo en el marco del programa de trabajo de evaluación del Fondo Multilateral o del programa de evaluación del principal organismo de ejecución </w:t>
      </w:r>
      <w:r w:rsidRPr="00336A8E">
        <w:rPr>
          <w:shd w:val="clear" w:color="auto" w:fill="FFFFFF" w:themeFill="background1"/>
          <w:lang w:val="es-ES"/>
        </w:rPr>
        <w:t xml:space="preserve">y/o del organismo cooperante </w:t>
      </w:r>
      <w:r w:rsidRPr="00336A8E">
        <w:rPr>
          <w:lang w:val="es-ES"/>
        </w:rPr>
        <w:t>que participen en el presente Acuerdo.</w:t>
      </w:r>
    </w:p>
    <w:p w14:paraId="538E7107" w14:textId="337292A8" w:rsidR="00CB0432" w:rsidRPr="00336A8E" w:rsidRDefault="00CB0432" w:rsidP="00CB0432">
      <w:pPr>
        <w:pStyle w:val="Heading1"/>
        <w:rPr>
          <w:lang w:val="es-ES"/>
        </w:rPr>
      </w:pPr>
      <w:r w:rsidRPr="00336A8E">
        <w:rPr>
          <w:lang w:val="es-ES"/>
        </w:rPr>
        <w:t xml:space="preserve">El principal organismo de ejecución será responsable de garantizar la planificación, la ejecución y la presentación de informes coordinadas de todas las actividades en el marco del presente Acuerdo, incluyendo, entre otras cosas, la verificación independiente conforme al </w:t>
      </w:r>
      <w:r w:rsidRPr="00336A8E">
        <w:rPr>
          <w:shd w:val="clear" w:color="auto" w:fill="FFFFFF" w:themeFill="background1"/>
          <w:lang w:val="es-ES"/>
        </w:rPr>
        <w:t>inciso 5 b). El principal organismo de ejecución prestará apoyo al principal organismo de ejecución mediante la ejecución del Plan bajo la coordinación general del principal organismo de ejecución. Las funciones del principal organismo de ejecución y de la AI colaboradora figuran en el apéndice 6-A y el apéndice 6-B, respectivamente. El Comité Ejecutivo acuerda, en principio, abonar a la AI principal y a la AI colaboradora los honorarios establecidos en los renglones 2.2 y 2.4 del apéndice 2-A.</w:t>
      </w:r>
    </w:p>
    <w:p w14:paraId="1A92F901" w14:textId="77777777" w:rsidR="00CB0432" w:rsidRPr="00336A8E" w:rsidRDefault="00CB0432" w:rsidP="00CB0432">
      <w:pPr>
        <w:spacing w:before="240" w:after="240"/>
        <w:rPr>
          <w:b/>
          <w:bCs/>
          <w:lang w:val="es-ES"/>
        </w:rPr>
      </w:pPr>
      <w:r w:rsidRPr="00336A8E">
        <w:rPr>
          <w:b/>
          <w:bCs/>
          <w:lang w:val="es-ES"/>
        </w:rPr>
        <w:t>Incumplimiento de los Objetivos del Acuerdo</w:t>
      </w:r>
    </w:p>
    <w:p w14:paraId="13675E94" w14:textId="77777777" w:rsidR="00CB0432" w:rsidRPr="00336A8E" w:rsidRDefault="00CB0432" w:rsidP="00CB0432">
      <w:pPr>
        <w:pStyle w:val="Heading1"/>
        <w:rPr>
          <w:lang w:val="es-ES"/>
        </w:rPr>
      </w:pPr>
      <w:r w:rsidRPr="00336A8E">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de aprobación de la financiación revisado, determinado por el Comité Ejecutivo, una vez que el País haya demostrado que ha cumplido todas las obligaciones que debía cumplir antes de recibir el siguiente tramo de financiamiento previsto en el cronograma de aprobación de la financiación. El País reconoce que el Comité Ejecutivo podrá reducir el importe del financiamiento en la cuantía establecida en el Apéndice 7-A (“Reducción del financiamiento por incumplimiento”) por cada kg de</w:t>
      </w:r>
      <w:r w:rsidRPr="00336A8E">
        <w:rPr>
          <w:vertAlign w:val="subscript"/>
          <w:lang w:val="es-ES"/>
        </w:rPr>
        <w:t>CO₂</w:t>
      </w:r>
      <w:r w:rsidRPr="00336A8E">
        <w:rPr>
          <w:lang w:val="es-ES"/>
        </w:rPr>
        <w:t>equivalente de reducciones en el consumo no alcanzadas en cualquier año. El Comité Ejecutivo examinará cada caso específico en el que el País no haya cumplido el presente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7FA4049E" w14:textId="77777777" w:rsidR="00CB0432" w:rsidRPr="00336A8E" w:rsidRDefault="00CB0432" w:rsidP="00CB0432">
      <w:pPr>
        <w:pStyle w:val="Heading1"/>
        <w:rPr>
          <w:lang w:val="es-ES"/>
        </w:rPr>
      </w:pPr>
      <w:r w:rsidRPr="00336A8E">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52520BB9" w14:textId="5CDCDF98" w:rsidR="00CB0432" w:rsidRPr="00336A8E" w:rsidRDefault="00CB0432" w:rsidP="00AF254B">
      <w:pPr>
        <w:pStyle w:val="Heading1"/>
        <w:shd w:val="clear" w:color="auto" w:fill="FFFFFF" w:themeFill="background1"/>
        <w:rPr>
          <w:lang w:val="es-ES"/>
        </w:rPr>
      </w:pPr>
      <w:r w:rsidRPr="00336A8E">
        <w:rPr>
          <w:lang w:val="es-ES"/>
        </w:rPr>
        <w:lastRenderedPageBreak/>
        <w:t xml:space="preserve">El País acatará cualquier solicitud razonable del Comité Ejecutivo, el OE Principal </w:t>
      </w:r>
      <w:r w:rsidRPr="00336A8E">
        <w:rPr>
          <w:shd w:val="clear" w:color="auto" w:fill="FFFFFF" w:themeFill="background1"/>
          <w:lang w:val="es-ES"/>
        </w:rPr>
        <w:t xml:space="preserve">y el OE Cooperante </w:t>
      </w:r>
      <w:r w:rsidRPr="00336A8E">
        <w:rPr>
          <w:lang w:val="es-ES"/>
        </w:rPr>
        <w:t xml:space="preserve">para facilitar la aplicación del presente Acuerdo. En particular, proporcionará al OE Principal </w:t>
      </w:r>
      <w:r w:rsidRPr="00336A8E">
        <w:rPr>
          <w:shd w:val="clear" w:color="auto" w:fill="FFFFFF" w:themeFill="background1"/>
          <w:lang w:val="es-ES"/>
        </w:rPr>
        <w:t xml:space="preserve">y al OE Cooperante </w:t>
      </w:r>
      <w:r w:rsidRPr="00336A8E">
        <w:rPr>
          <w:lang w:val="es-ES"/>
        </w:rPr>
        <w:t>acceso a la información necesaria para verificar el cumplimiento del presente Acuerdo.</w:t>
      </w:r>
    </w:p>
    <w:p w14:paraId="30988875" w14:textId="77777777" w:rsidR="00CB0432" w:rsidRPr="00EC7144" w:rsidRDefault="00CB0432" w:rsidP="007F0958">
      <w:pPr>
        <w:spacing w:before="240" w:after="240"/>
        <w:rPr>
          <w:b/>
          <w:bCs/>
        </w:rPr>
      </w:pPr>
      <w:r w:rsidRPr="00EC7144">
        <w:rPr>
          <w:b/>
          <w:bCs/>
        </w:rPr>
        <w:t>Fecha de finalización</w:t>
      </w:r>
    </w:p>
    <w:p w14:paraId="66B7B895" w14:textId="69480003" w:rsidR="00CB0432" w:rsidRPr="00336A8E" w:rsidRDefault="00CB0432" w:rsidP="007F0958">
      <w:pPr>
        <w:pStyle w:val="Heading1"/>
        <w:rPr>
          <w:lang w:val="es-ES"/>
        </w:rPr>
      </w:pPr>
      <w:r w:rsidRPr="00336A8E">
        <w:rPr>
          <w:lang w:val="es-ES"/>
        </w:rPr>
        <w:t>La finalización del Plan y del Acuerdo correspondiente tendrá lugar al final del año siguiente al último año para el que se haya especificado un consumo total máximo permitido en el Apéndice 2-A. Si en ese momento aún quedaran actividades pendientes, que se hubieran previsto en el último plan de ejecución del tramo y sus revisiones posteriores de conformidad con el inciso 5</w:t>
      </w:r>
      <w:r w:rsidR="005D6419">
        <w:rPr>
          <w:lang w:val="es-ES"/>
        </w:rPr>
        <w:t xml:space="preserve"> </w:t>
      </w:r>
      <w:r w:rsidRPr="00336A8E">
        <w:rPr>
          <w:lang w:val="es-ES"/>
        </w:rPr>
        <w:t>d) y el párrafo 7, la finalización del Plan se aplazará hasta el final del año siguiente a la ejecución de las actividades restantes. Los requisitos de presentación de informes según los incisos 1 a), 1 b) y 1 d) del apéndice 4-A continuarán hasta el momento de la finalización del Plan, salvo que el Comité Ejecutivo especifique lo contrario.</w:t>
      </w:r>
    </w:p>
    <w:p w14:paraId="3131224B" w14:textId="77777777" w:rsidR="00CB0432" w:rsidRPr="00EC7144" w:rsidRDefault="00CB0432" w:rsidP="00CB0432">
      <w:pPr>
        <w:spacing w:before="240" w:after="240"/>
        <w:rPr>
          <w:b/>
          <w:bCs/>
        </w:rPr>
      </w:pPr>
      <w:r w:rsidRPr="00EC7144">
        <w:rPr>
          <w:b/>
          <w:bCs/>
        </w:rPr>
        <w:t>Validez</w:t>
      </w:r>
    </w:p>
    <w:p w14:paraId="44FD5BE1" w14:textId="77777777" w:rsidR="00CB0432" w:rsidRPr="00336A8E" w:rsidRDefault="00CB0432" w:rsidP="00CB0432">
      <w:pPr>
        <w:pStyle w:val="Heading1"/>
        <w:rPr>
          <w:lang w:val="es-ES"/>
        </w:rPr>
      </w:pPr>
      <w:r w:rsidRPr="00336A8E">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46BAAF43" w14:textId="77777777" w:rsidR="00CB0432" w:rsidRPr="00336A8E" w:rsidRDefault="00CB0432" w:rsidP="00CB0432">
      <w:pPr>
        <w:pStyle w:val="Heading1"/>
        <w:rPr>
          <w:lang w:val="es-ES"/>
        </w:rPr>
      </w:pPr>
      <w:r w:rsidRPr="00336A8E">
        <w:rPr>
          <w:lang w:val="es-ES"/>
        </w:rPr>
        <w:t>El presente Acuerdo solo podrá modificarse o extinguirse por la voluntad escrita del País y del Comité Ejecutivo del Fondo Multilateral.</w:t>
      </w:r>
    </w:p>
    <w:p w14:paraId="02E28618" w14:textId="77777777" w:rsidR="00CB0432" w:rsidRPr="00EC7144" w:rsidRDefault="00CB0432" w:rsidP="00CB0432">
      <w:pPr>
        <w:keepNext/>
        <w:spacing w:before="360" w:after="240"/>
        <w:rPr>
          <w:b/>
          <w:bCs/>
        </w:rPr>
      </w:pPr>
      <w:r w:rsidRPr="00EC7144">
        <w:rPr>
          <w:b/>
          <w:bCs/>
        </w:rPr>
        <w:t>APÉNDICES</w:t>
      </w:r>
    </w:p>
    <w:p w14:paraId="473EF7A6" w14:textId="77777777" w:rsidR="00CB0432" w:rsidRPr="00EC7144" w:rsidRDefault="00CB0432" w:rsidP="00CB0432">
      <w:pPr>
        <w:keepNext/>
        <w:spacing w:before="360" w:after="120"/>
        <w:rPr>
          <w:b/>
          <w:bCs/>
        </w:rPr>
      </w:pPr>
      <w:r w:rsidRPr="00EC7144">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6294"/>
      </w:tblGrid>
      <w:tr w:rsidR="00CB0432" w:rsidRPr="009A3EA2" w14:paraId="1064FFFC" w14:textId="77777777" w:rsidTr="005D6419">
        <w:trPr>
          <w:trHeight w:val="413"/>
        </w:trPr>
        <w:tc>
          <w:tcPr>
            <w:tcW w:w="1634" w:type="pct"/>
            <w:vAlign w:val="center"/>
          </w:tcPr>
          <w:p w14:paraId="55AF663C" w14:textId="77777777" w:rsidR="00CB0432" w:rsidRPr="00EC7144" w:rsidRDefault="00CB0432" w:rsidP="004F09A2">
            <w:pPr>
              <w:spacing w:before="40" w:after="40"/>
              <w:jc w:val="center"/>
              <w:rPr>
                <w:b/>
                <w:bCs/>
                <w:sz w:val="20"/>
                <w:szCs w:val="20"/>
              </w:rPr>
            </w:pPr>
            <w:bookmarkStart w:id="10" w:name="_Hlk131268561"/>
            <w:r w:rsidRPr="00EC7144">
              <w:rPr>
                <w:b/>
                <w:bCs/>
                <w:sz w:val="20"/>
                <w:szCs w:val="20"/>
              </w:rPr>
              <w:t>Sustancias</w:t>
            </w:r>
          </w:p>
        </w:tc>
        <w:tc>
          <w:tcPr>
            <w:tcW w:w="3366" w:type="pct"/>
            <w:vAlign w:val="center"/>
          </w:tcPr>
          <w:p w14:paraId="44F1EEDA" w14:textId="2185BD3B" w:rsidR="00CB0432" w:rsidRPr="00336A8E" w:rsidRDefault="00CB0432" w:rsidP="004F09A2">
            <w:pPr>
              <w:spacing w:before="40" w:after="40"/>
              <w:ind w:left="-112"/>
              <w:jc w:val="center"/>
              <w:rPr>
                <w:b/>
                <w:bCs/>
                <w:sz w:val="20"/>
                <w:szCs w:val="20"/>
                <w:lang w:val="es-ES"/>
              </w:rPr>
            </w:pPr>
            <w:r w:rsidRPr="00336A8E">
              <w:rPr>
                <w:b/>
                <w:bCs/>
                <w:sz w:val="20"/>
                <w:szCs w:val="20"/>
                <w:lang w:val="es-ES"/>
              </w:rPr>
              <w:t>Punto de partida para reducciones acumulativas del consumo</w:t>
            </w:r>
            <w:r w:rsidRPr="00336A8E">
              <w:rPr>
                <w:b/>
                <w:bCs/>
                <w:sz w:val="20"/>
                <w:szCs w:val="20"/>
                <w:lang w:val="es-ES"/>
              </w:rPr>
              <w:br/>
              <w:t>(</w:t>
            </w:r>
            <w:r w:rsidR="009569CD">
              <w:rPr>
                <w:b/>
                <w:bCs/>
                <w:sz w:val="20"/>
                <w:szCs w:val="20"/>
                <w:lang w:val="es-ES"/>
              </w:rPr>
              <w:t xml:space="preserve">toneladas de CO₂ </w:t>
            </w:r>
            <w:r w:rsidR="00F67549">
              <w:rPr>
                <w:b/>
                <w:bCs/>
                <w:sz w:val="20"/>
                <w:szCs w:val="20"/>
                <w:lang w:val="es-ES"/>
              </w:rPr>
              <w:t>eq</w:t>
            </w:r>
            <w:r w:rsidR="008B15F5">
              <w:rPr>
                <w:b/>
                <w:bCs/>
                <w:sz w:val="20"/>
                <w:szCs w:val="20"/>
                <w:lang w:val="es-ES"/>
              </w:rPr>
              <w:t>.</w:t>
            </w:r>
            <w:r w:rsidR="00F67549">
              <w:rPr>
                <w:b/>
                <w:bCs/>
                <w:sz w:val="20"/>
                <w:szCs w:val="20"/>
                <w:lang w:val="es-ES"/>
              </w:rPr>
              <w:t>)</w:t>
            </w:r>
          </w:p>
        </w:tc>
      </w:tr>
      <w:bookmarkEnd w:id="10"/>
      <w:tr w:rsidR="00CB0432" w:rsidRPr="00EC7144" w14:paraId="3A5CD829" w14:textId="77777777" w:rsidTr="005D6419">
        <w:trPr>
          <w:trHeight w:val="206"/>
        </w:trPr>
        <w:tc>
          <w:tcPr>
            <w:tcW w:w="1634" w:type="pct"/>
            <w:shd w:val="clear" w:color="auto" w:fill="FFFFFF" w:themeFill="background1"/>
            <w:vAlign w:val="center"/>
          </w:tcPr>
          <w:p w14:paraId="0DBD1169" w14:textId="77777777" w:rsidR="00CB0432" w:rsidRPr="00EC7144" w:rsidRDefault="00CB0432" w:rsidP="00E2197C">
            <w:pPr>
              <w:spacing w:before="40" w:after="40"/>
              <w:jc w:val="center"/>
              <w:rPr>
                <w:sz w:val="20"/>
                <w:szCs w:val="20"/>
              </w:rPr>
            </w:pPr>
            <w:r w:rsidRPr="00EC7144">
              <w:rPr>
                <w:sz w:val="20"/>
                <w:szCs w:val="20"/>
              </w:rPr>
              <w:t>HFC</w:t>
            </w:r>
          </w:p>
        </w:tc>
        <w:tc>
          <w:tcPr>
            <w:tcW w:w="3366" w:type="pct"/>
            <w:vAlign w:val="center"/>
          </w:tcPr>
          <w:p w14:paraId="295198BA" w14:textId="1D842D40" w:rsidR="00CB0432" w:rsidRPr="00EC7144" w:rsidRDefault="00CB0432" w:rsidP="004F09A2">
            <w:pPr>
              <w:spacing w:before="40" w:after="40"/>
              <w:jc w:val="center"/>
              <w:rPr>
                <w:sz w:val="20"/>
                <w:szCs w:val="20"/>
              </w:rPr>
            </w:pPr>
            <w:r w:rsidRPr="00EC7144">
              <w:rPr>
                <w:sz w:val="20"/>
                <w:szCs w:val="20"/>
              </w:rPr>
              <w:t>n.a.</w:t>
            </w:r>
          </w:p>
        </w:tc>
      </w:tr>
    </w:tbl>
    <w:p w14:paraId="2B3B2112" w14:textId="77777777" w:rsidR="00CB0432" w:rsidRPr="005D6419" w:rsidRDefault="00CB0432" w:rsidP="00CB0432">
      <w:pPr>
        <w:spacing w:before="360" w:after="120"/>
        <w:rPr>
          <w:b/>
          <w:bCs/>
          <w:lang w:val="es-ES"/>
        </w:rPr>
      </w:pPr>
      <w:r w:rsidRPr="005D6419">
        <w:rPr>
          <w:b/>
          <w:bCs/>
          <w:lang w:val="es-ES"/>
        </w:rPr>
        <w:t>APÉNDICE 2-A: OBJETIVOS Y FINANCIACIÓN</w:t>
      </w:r>
    </w:p>
    <w:tbl>
      <w:tblPr>
        <w:tblW w:w="5000" w:type="pct"/>
        <w:jc w:val="center"/>
        <w:shd w:val="clear" w:color="auto" w:fill="FFFFFF" w:themeFill="background1"/>
        <w:tblCellMar>
          <w:left w:w="85" w:type="dxa"/>
          <w:right w:w="85" w:type="dxa"/>
        </w:tblCellMar>
        <w:tblLook w:val="04A0" w:firstRow="1" w:lastRow="0" w:firstColumn="1" w:lastColumn="0" w:noHBand="0" w:noVBand="1"/>
      </w:tblPr>
      <w:tblGrid>
        <w:gridCol w:w="535"/>
        <w:gridCol w:w="2539"/>
        <w:gridCol w:w="1541"/>
        <w:gridCol w:w="991"/>
        <w:gridCol w:w="991"/>
        <w:gridCol w:w="952"/>
        <w:gridCol w:w="847"/>
        <w:gridCol w:w="954"/>
      </w:tblGrid>
      <w:tr w:rsidR="00D21731" w:rsidRPr="00EC7144" w14:paraId="3EF9F3CC" w14:textId="77777777" w:rsidTr="003F419B">
        <w:trPr>
          <w:cantSplit/>
          <w:trHeight w:val="50"/>
          <w:tblHeader/>
          <w:jc w:val="center"/>
        </w:trPr>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CBEF0" w14:textId="77777777" w:rsidR="00D21731" w:rsidRPr="00EC7144" w:rsidRDefault="00D21731" w:rsidP="004F09A2">
            <w:pPr>
              <w:keepNext/>
              <w:keepLines/>
              <w:ind w:left="-85" w:right="-86"/>
              <w:jc w:val="center"/>
              <w:rPr>
                <w:b/>
                <w:color w:val="000000"/>
                <w:sz w:val="20"/>
              </w:rPr>
            </w:pPr>
            <w:r w:rsidRPr="00EC7144">
              <w:rPr>
                <w:b/>
                <w:color w:val="000000"/>
                <w:sz w:val="20"/>
              </w:rPr>
              <w:t>Fila</w:t>
            </w:r>
          </w:p>
        </w:tc>
        <w:tc>
          <w:tcPr>
            <w:tcW w:w="2182"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065ADAB" w14:textId="77777777" w:rsidR="00D21731" w:rsidRPr="00EC7144" w:rsidRDefault="00D21731" w:rsidP="004F09A2">
            <w:pPr>
              <w:keepNext/>
              <w:keepLines/>
              <w:jc w:val="center"/>
              <w:rPr>
                <w:b/>
                <w:color w:val="000000"/>
                <w:sz w:val="20"/>
              </w:rPr>
            </w:pPr>
            <w:r w:rsidRPr="00EC7144">
              <w:rPr>
                <w:b/>
                <w:color w:val="000000"/>
                <w:sz w:val="20"/>
              </w:rPr>
              <w:t>Detalles</w:t>
            </w:r>
          </w:p>
        </w:tc>
        <w:tc>
          <w:tcPr>
            <w:tcW w:w="530" w:type="pct"/>
            <w:tcBorders>
              <w:top w:val="single" w:sz="4" w:space="0" w:color="auto"/>
              <w:bottom w:val="single" w:sz="4" w:space="0" w:color="auto"/>
              <w:right w:val="single" w:sz="4" w:space="0" w:color="auto"/>
            </w:tcBorders>
            <w:shd w:val="clear" w:color="auto" w:fill="FFFFFF" w:themeFill="background1"/>
            <w:vAlign w:val="center"/>
          </w:tcPr>
          <w:p w14:paraId="3EEF38B9" w14:textId="4C314D7A" w:rsidR="00D21731" w:rsidRPr="00EC7144" w:rsidRDefault="00D21731" w:rsidP="004F09A2">
            <w:pPr>
              <w:keepNext/>
              <w:keepLines/>
              <w:jc w:val="center"/>
              <w:rPr>
                <w:b/>
                <w:color w:val="000000"/>
                <w:sz w:val="20"/>
              </w:rPr>
            </w:pPr>
            <w:r w:rsidRPr="00EC7144">
              <w:rPr>
                <w:b/>
                <w:color w:val="000000"/>
                <w:sz w:val="20"/>
              </w:rPr>
              <w:t>2026</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7A5FF6E2" w14:textId="77777777" w:rsidR="00D21731" w:rsidRPr="00EC7144" w:rsidRDefault="00D21731" w:rsidP="004F09A2">
            <w:pPr>
              <w:keepNext/>
              <w:keepLines/>
              <w:jc w:val="center"/>
              <w:rPr>
                <w:b/>
                <w:color w:val="000000"/>
                <w:sz w:val="20"/>
              </w:rPr>
            </w:pPr>
            <w:r w:rsidRPr="00EC7144">
              <w:rPr>
                <w:b/>
                <w:color w:val="000000"/>
                <w:sz w:val="20"/>
              </w:rPr>
              <w:t>2027</w:t>
            </w:r>
          </w:p>
        </w:tc>
        <w:tc>
          <w:tcPr>
            <w:tcW w:w="509" w:type="pct"/>
            <w:tcBorders>
              <w:top w:val="single" w:sz="4" w:space="0" w:color="auto"/>
              <w:left w:val="nil"/>
              <w:bottom w:val="single" w:sz="4" w:space="0" w:color="auto"/>
              <w:right w:val="single" w:sz="4" w:space="0" w:color="auto"/>
            </w:tcBorders>
            <w:shd w:val="clear" w:color="auto" w:fill="FFFFFF" w:themeFill="background1"/>
            <w:vAlign w:val="center"/>
          </w:tcPr>
          <w:p w14:paraId="4E8F2899" w14:textId="77777777" w:rsidR="00D21731" w:rsidRPr="00EC7144" w:rsidRDefault="00D21731" w:rsidP="004F09A2">
            <w:pPr>
              <w:keepNext/>
              <w:keepLines/>
              <w:jc w:val="center"/>
              <w:rPr>
                <w:b/>
                <w:color w:val="000000"/>
                <w:sz w:val="20"/>
              </w:rPr>
            </w:pPr>
            <w:r w:rsidRPr="00EC7144">
              <w:rPr>
                <w:b/>
                <w:color w:val="000000"/>
                <w:sz w:val="20"/>
              </w:rPr>
              <w:t>2028</w:t>
            </w:r>
          </w:p>
        </w:tc>
        <w:tc>
          <w:tcPr>
            <w:tcW w:w="453" w:type="pct"/>
            <w:tcBorders>
              <w:top w:val="single" w:sz="4" w:space="0" w:color="auto"/>
              <w:left w:val="nil"/>
              <w:bottom w:val="single" w:sz="4" w:space="0" w:color="auto"/>
              <w:right w:val="single" w:sz="4" w:space="0" w:color="auto"/>
            </w:tcBorders>
            <w:shd w:val="clear" w:color="auto" w:fill="FFFFFF" w:themeFill="background1"/>
            <w:vAlign w:val="center"/>
          </w:tcPr>
          <w:p w14:paraId="65155005" w14:textId="77777777" w:rsidR="00D21731" w:rsidRPr="00EC7144" w:rsidRDefault="00D21731" w:rsidP="004F09A2">
            <w:pPr>
              <w:keepNext/>
              <w:keepLines/>
              <w:jc w:val="center"/>
              <w:rPr>
                <w:b/>
                <w:color w:val="000000"/>
                <w:sz w:val="20"/>
              </w:rPr>
            </w:pPr>
            <w:r w:rsidRPr="00EC7144">
              <w:rPr>
                <w:b/>
                <w:color w:val="000000"/>
                <w:sz w:val="20"/>
              </w:rPr>
              <w:t>2029</w:t>
            </w:r>
          </w:p>
        </w:tc>
        <w:tc>
          <w:tcPr>
            <w:tcW w:w="510" w:type="pct"/>
            <w:tcBorders>
              <w:top w:val="single" w:sz="4" w:space="0" w:color="auto"/>
              <w:left w:val="nil"/>
              <w:bottom w:val="single" w:sz="4" w:space="0" w:color="auto"/>
              <w:right w:val="single" w:sz="4" w:space="0" w:color="auto"/>
            </w:tcBorders>
            <w:shd w:val="clear" w:color="auto" w:fill="FFFFFF" w:themeFill="background1"/>
            <w:vAlign w:val="center"/>
          </w:tcPr>
          <w:p w14:paraId="7DABB2DE" w14:textId="77777777" w:rsidR="00D21731" w:rsidRPr="00EC7144" w:rsidRDefault="00D21731" w:rsidP="004F09A2">
            <w:pPr>
              <w:keepNext/>
              <w:keepLines/>
              <w:jc w:val="center"/>
              <w:rPr>
                <w:b/>
                <w:color w:val="000000"/>
                <w:sz w:val="20"/>
              </w:rPr>
            </w:pPr>
            <w:r w:rsidRPr="00EC7144">
              <w:rPr>
                <w:b/>
                <w:color w:val="000000"/>
                <w:sz w:val="20"/>
              </w:rPr>
              <w:t>Total</w:t>
            </w:r>
          </w:p>
        </w:tc>
      </w:tr>
      <w:tr w:rsidR="003F419B" w:rsidRPr="00EC7144" w14:paraId="5567EF35" w14:textId="77777777" w:rsidTr="003F419B">
        <w:trPr>
          <w:trHeight w:val="331"/>
          <w:jc w:val="center"/>
        </w:trPr>
        <w:tc>
          <w:tcPr>
            <w:tcW w:w="286" w:type="pct"/>
            <w:vMerge w:val="restart"/>
            <w:tcBorders>
              <w:top w:val="nil"/>
              <w:left w:val="single" w:sz="4" w:space="0" w:color="auto"/>
              <w:right w:val="single" w:sz="4" w:space="0" w:color="auto"/>
            </w:tcBorders>
            <w:shd w:val="clear" w:color="auto" w:fill="FFFFFF" w:themeFill="background1"/>
            <w:hideMark/>
          </w:tcPr>
          <w:p w14:paraId="160AAA69" w14:textId="77777777" w:rsidR="003F419B" w:rsidRPr="00EC7144" w:rsidRDefault="003F419B" w:rsidP="003F419B">
            <w:pPr>
              <w:widowControl w:val="0"/>
              <w:jc w:val="left"/>
              <w:rPr>
                <w:color w:val="000000"/>
                <w:sz w:val="20"/>
                <w:szCs w:val="20"/>
                <w:lang w:eastAsia="en-CA"/>
              </w:rPr>
            </w:pPr>
            <w:r w:rsidRPr="00EC7144">
              <w:rPr>
                <w:color w:val="000000"/>
                <w:sz w:val="20"/>
                <w:szCs w:val="20"/>
                <w:lang w:eastAsia="en-CA"/>
              </w:rPr>
              <w:t>1.1</w:t>
            </w:r>
          </w:p>
        </w:tc>
        <w:tc>
          <w:tcPr>
            <w:tcW w:w="1358" w:type="pct"/>
            <w:vMerge w:val="restart"/>
            <w:tcBorders>
              <w:top w:val="nil"/>
              <w:left w:val="nil"/>
              <w:right w:val="single" w:sz="4" w:space="0" w:color="auto"/>
            </w:tcBorders>
            <w:shd w:val="clear" w:color="auto" w:fill="FFFFFF" w:themeFill="background1"/>
            <w:hideMark/>
          </w:tcPr>
          <w:p w14:paraId="323834B2" w14:textId="77777777" w:rsidR="003F419B" w:rsidRPr="00336A8E" w:rsidRDefault="003F419B" w:rsidP="003F419B">
            <w:pPr>
              <w:widowControl w:val="0"/>
              <w:jc w:val="left"/>
              <w:rPr>
                <w:color w:val="000000"/>
                <w:sz w:val="20"/>
                <w:szCs w:val="20"/>
                <w:lang w:val="es-ES" w:eastAsia="en-CA"/>
              </w:rPr>
            </w:pPr>
            <w:r w:rsidRPr="00336A8E">
              <w:rPr>
                <w:color w:val="000000"/>
                <w:sz w:val="20"/>
                <w:szCs w:val="20"/>
                <w:lang w:val="es-ES" w:eastAsia="en-CA"/>
              </w:rPr>
              <w:t>Calendario del Protocolo de Montreal para la reducción de las sustancias del Anexo F</w:t>
            </w:r>
          </w:p>
        </w:tc>
        <w:tc>
          <w:tcPr>
            <w:tcW w:w="82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14A4D22" w14:textId="77777777" w:rsidR="003F419B" w:rsidRPr="00EC7144" w:rsidRDefault="003F419B" w:rsidP="003F419B">
            <w:pPr>
              <w:widowControl w:val="0"/>
              <w:ind w:right="-203"/>
              <w:jc w:val="left"/>
              <w:rPr>
                <w:color w:val="000000"/>
                <w:sz w:val="20"/>
                <w:szCs w:val="20"/>
                <w:lang w:eastAsia="en-CA"/>
              </w:rPr>
            </w:pPr>
            <w:r w:rsidRPr="00EC7144">
              <w:rPr>
                <w:sz w:val="20"/>
                <w:szCs w:val="20"/>
              </w:rPr>
              <w:t>%</w:t>
            </w:r>
          </w:p>
        </w:tc>
        <w:tc>
          <w:tcPr>
            <w:tcW w:w="530" w:type="pct"/>
            <w:tcBorders>
              <w:top w:val="single" w:sz="4" w:space="0" w:color="auto"/>
              <w:bottom w:val="single" w:sz="4" w:space="0" w:color="auto"/>
              <w:right w:val="single" w:sz="4" w:space="0" w:color="auto"/>
            </w:tcBorders>
            <w:shd w:val="clear" w:color="auto" w:fill="FFFFFF" w:themeFill="background1"/>
            <w:vAlign w:val="center"/>
          </w:tcPr>
          <w:p w14:paraId="19504406" w14:textId="4AA186C4" w:rsidR="003F419B" w:rsidRPr="00EC7144" w:rsidRDefault="003F419B" w:rsidP="003F419B">
            <w:pPr>
              <w:widowControl w:val="0"/>
              <w:jc w:val="center"/>
              <w:rPr>
                <w:color w:val="000000"/>
                <w:sz w:val="20"/>
                <w:szCs w:val="20"/>
                <w:lang w:eastAsia="en-CA"/>
              </w:rPr>
            </w:pPr>
            <w:r w:rsidRPr="00897FE8">
              <w:rPr>
                <w:color w:val="000000"/>
                <w:sz w:val="20"/>
                <w:szCs w:val="20"/>
                <w:lang w:eastAsia="en-CA"/>
              </w:rPr>
              <w:t>moratoria</w:t>
            </w:r>
          </w:p>
        </w:tc>
        <w:tc>
          <w:tcPr>
            <w:tcW w:w="530" w:type="pct"/>
            <w:tcBorders>
              <w:top w:val="nil"/>
              <w:left w:val="nil"/>
              <w:bottom w:val="single" w:sz="4" w:space="0" w:color="auto"/>
              <w:right w:val="single" w:sz="4" w:space="0" w:color="auto"/>
            </w:tcBorders>
            <w:shd w:val="clear" w:color="auto" w:fill="FFFFFF" w:themeFill="background1"/>
            <w:vAlign w:val="center"/>
          </w:tcPr>
          <w:p w14:paraId="374E48A3" w14:textId="11D1D4B4" w:rsidR="003F419B" w:rsidRPr="00EC7144" w:rsidRDefault="003F419B" w:rsidP="003F419B">
            <w:pPr>
              <w:widowControl w:val="0"/>
              <w:jc w:val="center"/>
              <w:rPr>
                <w:color w:val="000000"/>
                <w:sz w:val="20"/>
                <w:szCs w:val="20"/>
                <w:lang w:eastAsia="en-CA"/>
              </w:rPr>
            </w:pPr>
            <w:r w:rsidRPr="00897FE8">
              <w:rPr>
                <w:color w:val="000000"/>
                <w:sz w:val="20"/>
                <w:szCs w:val="20"/>
                <w:lang w:eastAsia="en-CA"/>
              </w:rPr>
              <w:t>moratoria</w:t>
            </w:r>
          </w:p>
        </w:tc>
        <w:tc>
          <w:tcPr>
            <w:tcW w:w="509" w:type="pct"/>
            <w:tcBorders>
              <w:top w:val="nil"/>
              <w:left w:val="nil"/>
              <w:bottom w:val="single" w:sz="4" w:space="0" w:color="auto"/>
              <w:right w:val="single" w:sz="4" w:space="0" w:color="auto"/>
            </w:tcBorders>
            <w:shd w:val="clear" w:color="auto" w:fill="FFFFFF" w:themeFill="background1"/>
            <w:vAlign w:val="center"/>
          </w:tcPr>
          <w:p w14:paraId="5145605E" w14:textId="77777777" w:rsidR="003F419B" w:rsidRPr="00EC7144" w:rsidRDefault="003F419B" w:rsidP="003F419B">
            <w:pPr>
              <w:widowControl w:val="0"/>
              <w:jc w:val="center"/>
              <w:rPr>
                <w:color w:val="000000"/>
                <w:sz w:val="20"/>
                <w:szCs w:val="20"/>
                <w:lang w:eastAsia="en-CA"/>
              </w:rPr>
            </w:pPr>
            <w:r w:rsidRPr="00EC7144">
              <w:rPr>
                <w:color w:val="000000"/>
                <w:sz w:val="20"/>
                <w:szCs w:val="20"/>
                <w:lang w:eastAsia="en-CA"/>
              </w:rPr>
              <w:t>moratoria</w:t>
            </w:r>
          </w:p>
        </w:tc>
        <w:tc>
          <w:tcPr>
            <w:tcW w:w="453" w:type="pct"/>
            <w:tcBorders>
              <w:top w:val="nil"/>
              <w:left w:val="nil"/>
              <w:bottom w:val="single" w:sz="4" w:space="0" w:color="auto"/>
              <w:right w:val="single" w:sz="4" w:space="0" w:color="auto"/>
            </w:tcBorders>
            <w:shd w:val="clear" w:color="auto" w:fill="FFFFFF" w:themeFill="background1"/>
            <w:vAlign w:val="center"/>
          </w:tcPr>
          <w:p w14:paraId="6D8ED71A" w14:textId="77777777" w:rsidR="003F419B" w:rsidRPr="00EC7144" w:rsidRDefault="003F419B" w:rsidP="003F419B">
            <w:pPr>
              <w:widowControl w:val="0"/>
              <w:jc w:val="center"/>
              <w:rPr>
                <w:color w:val="000000"/>
                <w:sz w:val="20"/>
                <w:szCs w:val="20"/>
                <w:lang w:eastAsia="en-CA"/>
              </w:rPr>
            </w:pPr>
            <w:r w:rsidRPr="00EC7144">
              <w:rPr>
                <w:color w:val="000000"/>
                <w:sz w:val="20"/>
                <w:szCs w:val="20"/>
                <w:lang w:eastAsia="en-CA"/>
              </w:rPr>
              <w:t>10</w:t>
            </w:r>
          </w:p>
        </w:tc>
        <w:tc>
          <w:tcPr>
            <w:tcW w:w="510" w:type="pct"/>
            <w:tcBorders>
              <w:top w:val="nil"/>
              <w:left w:val="nil"/>
              <w:bottom w:val="single" w:sz="4" w:space="0" w:color="auto"/>
              <w:right w:val="single" w:sz="4" w:space="0" w:color="auto"/>
            </w:tcBorders>
            <w:shd w:val="clear" w:color="auto" w:fill="FFFFFF" w:themeFill="background1"/>
            <w:vAlign w:val="center"/>
          </w:tcPr>
          <w:p w14:paraId="1BDF024C" w14:textId="77777777" w:rsidR="003F419B" w:rsidRPr="00EC7144" w:rsidRDefault="003F419B" w:rsidP="003F419B">
            <w:pPr>
              <w:widowControl w:val="0"/>
              <w:jc w:val="center"/>
              <w:rPr>
                <w:color w:val="000000"/>
                <w:sz w:val="20"/>
                <w:szCs w:val="20"/>
                <w:lang w:eastAsia="en-CA"/>
              </w:rPr>
            </w:pPr>
            <w:r w:rsidRPr="00EC7144">
              <w:rPr>
                <w:color w:val="000000"/>
                <w:sz w:val="20"/>
                <w:szCs w:val="20"/>
                <w:lang w:eastAsia="en-CA"/>
              </w:rPr>
              <w:t>n.a.</w:t>
            </w:r>
          </w:p>
        </w:tc>
      </w:tr>
      <w:tr w:rsidR="00D21731" w:rsidRPr="00EC7144" w14:paraId="5D61B354" w14:textId="77777777" w:rsidTr="003F419B">
        <w:trPr>
          <w:trHeight w:val="59"/>
          <w:jc w:val="center"/>
        </w:trPr>
        <w:tc>
          <w:tcPr>
            <w:tcW w:w="286" w:type="pct"/>
            <w:vMerge/>
            <w:tcBorders>
              <w:left w:val="single" w:sz="4" w:space="0" w:color="auto"/>
              <w:bottom w:val="single" w:sz="4" w:space="0" w:color="auto"/>
              <w:right w:val="single" w:sz="4" w:space="0" w:color="auto"/>
            </w:tcBorders>
            <w:shd w:val="clear" w:color="auto" w:fill="FFFFFF" w:themeFill="background1"/>
          </w:tcPr>
          <w:p w14:paraId="0F5096AE" w14:textId="77777777" w:rsidR="00D21731" w:rsidRPr="00EC7144" w:rsidRDefault="00D21731" w:rsidP="004F09A2">
            <w:pPr>
              <w:widowControl w:val="0"/>
              <w:jc w:val="left"/>
              <w:rPr>
                <w:color w:val="000000"/>
                <w:sz w:val="20"/>
              </w:rPr>
            </w:pPr>
          </w:p>
        </w:tc>
        <w:tc>
          <w:tcPr>
            <w:tcW w:w="1358" w:type="pct"/>
            <w:vMerge/>
            <w:tcBorders>
              <w:left w:val="nil"/>
              <w:bottom w:val="single" w:sz="4" w:space="0" w:color="auto"/>
              <w:right w:val="single" w:sz="4" w:space="0" w:color="auto"/>
            </w:tcBorders>
            <w:shd w:val="clear" w:color="auto" w:fill="FFFFFF" w:themeFill="background1"/>
          </w:tcPr>
          <w:p w14:paraId="21B13D32" w14:textId="77777777" w:rsidR="00D21731" w:rsidRPr="00EC7144" w:rsidRDefault="00D21731" w:rsidP="004F09A2">
            <w:pPr>
              <w:widowControl w:val="0"/>
              <w:jc w:val="left"/>
              <w:rPr>
                <w:color w:val="000000"/>
                <w:sz w:val="20"/>
                <w:szCs w:val="20"/>
                <w:lang w:eastAsia="en-CA"/>
              </w:rPr>
            </w:pPr>
          </w:p>
        </w:tc>
        <w:tc>
          <w:tcPr>
            <w:tcW w:w="82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2785728B" w14:textId="17910A70" w:rsidR="00D21731" w:rsidRPr="00EC7144" w:rsidRDefault="00D21731" w:rsidP="004F09A2">
            <w:pPr>
              <w:widowControl w:val="0"/>
              <w:jc w:val="left"/>
              <w:rPr>
                <w:color w:val="000000"/>
                <w:sz w:val="20"/>
              </w:rPr>
            </w:pPr>
            <w:r w:rsidRPr="00EC7144">
              <w:rPr>
                <w:color w:val="000000"/>
                <w:sz w:val="20"/>
                <w:szCs w:val="20"/>
                <w:lang w:eastAsia="en-CA"/>
              </w:rPr>
              <w:t>Toneladas</w:t>
            </w:r>
            <w:r w:rsidR="005D6419">
              <w:rPr>
                <w:color w:val="000000"/>
                <w:sz w:val="20"/>
                <w:szCs w:val="20"/>
                <w:lang w:eastAsia="en-CA"/>
              </w:rPr>
              <w:t xml:space="preserve"> de </w:t>
            </w:r>
            <w:r w:rsidRPr="00EC7144">
              <w:rPr>
                <w:sz w:val="20"/>
                <w:szCs w:val="20"/>
              </w:rPr>
              <w:t>CO₂ eq</w:t>
            </w:r>
            <w:r w:rsidR="008B15F5">
              <w:rPr>
                <w:sz w:val="20"/>
                <w:szCs w:val="20"/>
              </w:rPr>
              <w:t>.</w:t>
            </w:r>
          </w:p>
        </w:tc>
        <w:tc>
          <w:tcPr>
            <w:tcW w:w="530" w:type="pct"/>
            <w:tcBorders>
              <w:top w:val="single" w:sz="4" w:space="0" w:color="auto"/>
              <w:bottom w:val="single" w:sz="4" w:space="0" w:color="auto"/>
              <w:right w:val="single" w:sz="4" w:space="0" w:color="auto"/>
            </w:tcBorders>
            <w:shd w:val="clear" w:color="auto" w:fill="FFFFFF" w:themeFill="background1"/>
            <w:vAlign w:val="center"/>
          </w:tcPr>
          <w:p w14:paraId="0F8DBEC4" w14:textId="1C733B20" w:rsidR="00D21731" w:rsidRPr="00EC7144" w:rsidRDefault="003E77B9" w:rsidP="004F09A2">
            <w:pPr>
              <w:widowControl w:val="0"/>
              <w:jc w:val="right"/>
              <w:rPr>
                <w:color w:val="000000"/>
                <w:sz w:val="20"/>
              </w:rPr>
            </w:pPr>
            <w:r w:rsidRPr="00EC7144">
              <w:rPr>
                <w:color w:val="000000"/>
                <w:sz w:val="20"/>
              </w:rPr>
              <w:t>699.513</w:t>
            </w:r>
          </w:p>
        </w:tc>
        <w:tc>
          <w:tcPr>
            <w:tcW w:w="530" w:type="pct"/>
            <w:tcBorders>
              <w:top w:val="nil"/>
              <w:left w:val="nil"/>
              <w:bottom w:val="single" w:sz="4" w:space="0" w:color="auto"/>
              <w:right w:val="single" w:sz="4" w:space="0" w:color="auto"/>
            </w:tcBorders>
            <w:shd w:val="clear" w:color="auto" w:fill="FFFFFF" w:themeFill="background1"/>
            <w:vAlign w:val="center"/>
          </w:tcPr>
          <w:p w14:paraId="4BDC117C" w14:textId="3CBF8629" w:rsidR="00D21731" w:rsidRPr="00EC7144" w:rsidRDefault="00AF1AB0" w:rsidP="004F09A2">
            <w:pPr>
              <w:widowControl w:val="0"/>
              <w:jc w:val="right"/>
              <w:rPr>
                <w:color w:val="000000"/>
                <w:sz w:val="20"/>
              </w:rPr>
            </w:pPr>
            <w:r w:rsidRPr="00EC7144">
              <w:rPr>
                <w:color w:val="000000"/>
                <w:sz w:val="20"/>
              </w:rPr>
              <w:t>699.513</w:t>
            </w:r>
          </w:p>
        </w:tc>
        <w:tc>
          <w:tcPr>
            <w:tcW w:w="509" w:type="pct"/>
            <w:tcBorders>
              <w:top w:val="nil"/>
              <w:left w:val="nil"/>
              <w:bottom w:val="single" w:sz="4" w:space="0" w:color="auto"/>
              <w:right w:val="single" w:sz="4" w:space="0" w:color="auto"/>
            </w:tcBorders>
            <w:shd w:val="clear" w:color="auto" w:fill="FFFFFF" w:themeFill="background1"/>
            <w:vAlign w:val="center"/>
          </w:tcPr>
          <w:p w14:paraId="5497A94C" w14:textId="7338BF12" w:rsidR="00D21731" w:rsidRPr="00EC7144" w:rsidRDefault="00AF1AB0" w:rsidP="004F09A2">
            <w:pPr>
              <w:widowControl w:val="0"/>
              <w:jc w:val="right"/>
              <w:rPr>
                <w:color w:val="000000"/>
                <w:sz w:val="20"/>
              </w:rPr>
            </w:pPr>
            <w:r w:rsidRPr="00EC7144">
              <w:rPr>
                <w:color w:val="000000"/>
                <w:sz w:val="20"/>
              </w:rPr>
              <w:t>699.513</w:t>
            </w:r>
          </w:p>
        </w:tc>
        <w:tc>
          <w:tcPr>
            <w:tcW w:w="453" w:type="pct"/>
            <w:tcBorders>
              <w:top w:val="nil"/>
              <w:left w:val="nil"/>
              <w:bottom w:val="single" w:sz="4" w:space="0" w:color="auto"/>
              <w:right w:val="single" w:sz="4" w:space="0" w:color="auto"/>
            </w:tcBorders>
            <w:shd w:val="clear" w:color="auto" w:fill="FFFFFF" w:themeFill="background1"/>
            <w:vAlign w:val="center"/>
          </w:tcPr>
          <w:p w14:paraId="5946ADFC" w14:textId="28D62542" w:rsidR="00D21731" w:rsidRPr="00EC7144" w:rsidRDefault="00AF1AB0" w:rsidP="004F09A2">
            <w:pPr>
              <w:widowControl w:val="0"/>
              <w:jc w:val="right"/>
              <w:rPr>
                <w:color w:val="000000"/>
                <w:sz w:val="20"/>
              </w:rPr>
            </w:pPr>
            <w:r w:rsidRPr="00EC7144">
              <w:rPr>
                <w:color w:val="000000"/>
                <w:sz w:val="20"/>
              </w:rPr>
              <w:t>629.562</w:t>
            </w:r>
          </w:p>
        </w:tc>
        <w:tc>
          <w:tcPr>
            <w:tcW w:w="510" w:type="pct"/>
            <w:tcBorders>
              <w:top w:val="nil"/>
              <w:left w:val="nil"/>
              <w:bottom w:val="single" w:sz="4" w:space="0" w:color="auto"/>
              <w:right w:val="single" w:sz="4" w:space="0" w:color="auto"/>
            </w:tcBorders>
            <w:shd w:val="clear" w:color="auto" w:fill="FFFFFF" w:themeFill="background1"/>
            <w:vAlign w:val="center"/>
          </w:tcPr>
          <w:p w14:paraId="078D9389" w14:textId="77777777" w:rsidR="00D21731" w:rsidRPr="00EC7144" w:rsidRDefault="00D21731" w:rsidP="004F09A2">
            <w:pPr>
              <w:widowControl w:val="0"/>
              <w:jc w:val="center"/>
              <w:rPr>
                <w:color w:val="000000"/>
                <w:sz w:val="20"/>
              </w:rPr>
            </w:pPr>
            <w:r w:rsidRPr="00EC7144">
              <w:rPr>
                <w:color w:val="000000"/>
                <w:sz w:val="20"/>
              </w:rPr>
              <w:t>n.a.</w:t>
            </w:r>
          </w:p>
        </w:tc>
      </w:tr>
      <w:tr w:rsidR="00D21731" w:rsidRPr="00EC7144" w14:paraId="1ED3E914" w14:textId="77777777" w:rsidTr="003F419B">
        <w:trPr>
          <w:trHeight w:val="342"/>
          <w:jc w:val="center"/>
        </w:trPr>
        <w:tc>
          <w:tcPr>
            <w:tcW w:w="286" w:type="pct"/>
            <w:vMerge w:val="restart"/>
            <w:tcBorders>
              <w:top w:val="nil"/>
              <w:left w:val="single" w:sz="4" w:space="0" w:color="auto"/>
              <w:right w:val="single" w:sz="4" w:space="0" w:color="auto"/>
            </w:tcBorders>
            <w:shd w:val="clear" w:color="auto" w:fill="FFFFFF" w:themeFill="background1"/>
            <w:hideMark/>
          </w:tcPr>
          <w:p w14:paraId="08297F13"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1.2</w:t>
            </w:r>
          </w:p>
        </w:tc>
        <w:tc>
          <w:tcPr>
            <w:tcW w:w="1358" w:type="pct"/>
            <w:vMerge w:val="restart"/>
            <w:tcBorders>
              <w:top w:val="nil"/>
              <w:left w:val="nil"/>
              <w:right w:val="single" w:sz="4" w:space="0" w:color="auto"/>
            </w:tcBorders>
            <w:shd w:val="clear" w:color="auto" w:fill="FFFFFF" w:themeFill="background1"/>
            <w:hideMark/>
          </w:tcPr>
          <w:p w14:paraId="3AFCC269" w14:textId="77777777" w:rsidR="00D21731" w:rsidRPr="00336A8E" w:rsidRDefault="00D21731" w:rsidP="004F09A2">
            <w:pPr>
              <w:widowControl w:val="0"/>
              <w:jc w:val="left"/>
              <w:rPr>
                <w:color w:val="000000"/>
                <w:sz w:val="20"/>
                <w:szCs w:val="20"/>
                <w:lang w:val="es-ES" w:eastAsia="en-CA"/>
              </w:rPr>
            </w:pPr>
            <w:r w:rsidRPr="00336A8E">
              <w:rPr>
                <w:color w:val="000000"/>
                <w:sz w:val="20"/>
                <w:szCs w:val="20"/>
                <w:lang w:val="es-ES" w:eastAsia="en-CA"/>
              </w:rPr>
              <w:t>Consumo total máximo permitido para sustancias del Anexo F</w:t>
            </w:r>
          </w:p>
        </w:tc>
        <w:tc>
          <w:tcPr>
            <w:tcW w:w="82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0DBB0D11" w14:textId="77777777" w:rsidR="00D21731" w:rsidRPr="00EC7144" w:rsidRDefault="00D21731" w:rsidP="004F09A2">
            <w:pPr>
              <w:widowControl w:val="0"/>
              <w:jc w:val="left"/>
              <w:rPr>
                <w:color w:val="000000"/>
                <w:sz w:val="20"/>
                <w:szCs w:val="20"/>
                <w:lang w:eastAsia="en-CA"/>
              </w:rPr>
            </w:pPr>
            <w:r w:rsidRPr="00EC7144">
              <w:rPr>
                <w:sz w:val="20"/>
                <w:szCs w:val="20"/>
              </w:rPr>
              <w:t>Reducción en %</w:t>
            </w:r>
          </w:p>
        </w:tc>
        <w:tc>
          <w:tcPr>
            <w:tcW w:w="530" w:type="pct"/>
            <w:tcBorders>
              <w:top w:val="single" w:sz="4" w:space="0" w:color="auto"/>
              <w:bottom w:val="single" w:sz="4" w:space="0" w:color="auto"/>
              <w:right w:val="single" w:sz="4" w:space="0" w:color="auto"/>
            </w:tcBorders>
            <w:shd w:val="clear" w:color="auto" w:fill="FFFFFF" w:themeFill="background1"/>
            <w:vAlign w:val="center"/>
          </w:tcPr>
          <w:p w14:paraId="44CB03FF" w14:textId="52D8794A"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FFFFFF" w:themeFill="background1"/>
            <w:vAlign w:val="center"/>
          </w:tcPr>
          <w:p w14:paraId="3B65339D"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0,00</w:t>
            </w:r>
          </w:p>
        </w:tc>
        <w:tc>
          <w:tcPr>
            <w:tcW w:w="509" w:type="pct"/>
            <w:tcBorders>
              <w:top w:val="nil"/>
              <w:left w:val="nil"/>
              <w:bottom w:val="single" w:sz="4" w:space="0" w:color="auto"/>
              <w:right w:val="single" w:sz="4" w:space="0" w:color="auto"/>
            </w:tcBorders>
            <w:shd w:val="clear" w:color="auto" w:fill="FFFFFF" w:themeFill="background1"/>
            <w:vAlign w:val="center"/>
          </w:tcPr>
          <w:p w14:paraId="3479F00B"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0,00</w:t>
            </w:r>
          </w:p>
        </w:tc>
        <w:tc>
          <w:tcPr>
            <w:tcW w:w="453" w:type="pct"/>
            <w:tcBorders>
              <w:top w:val="nil"/>
              <w:left w:val="nil"/>
              <w:bottom w:val="single" w:sz="4" w:space="0" w:color="auto"/>
              <w:right w:val="single" w:sz="4" w:space="0" w:color="auto"/>
            </w:tcBorders>
            <w:shd w:val="clear" w:color="auto" w:fill="FFFFFF" w:themeFill="background1"/>
            <w:vAlign w:val="center"/>
          </w:tcPr>
          <w:p w14:paraId="44FA9FF3"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10,0 %</w:t>
            </w:r>
          </w:p>
        </w:tc>
        <w:tc>
          <w:tcPr>
            <w:tcW w:w="510" w:type="pct"/>
            <w:tcBorders>
              <w:top w:val="nil"/>
              <w:left w:val="nil"/>
              <w:bottom w:val="single" w:sz="4" w:space="0" w:color="auto"/>
              <w:right w:val="single" w:sz="4" w:space="0" w:color="auto"/>
            </w:tcBorders>
            <w:shd w:val="clear" w:color="auto" w:fill="FFFFFF" w:themeFill="background1"/>
            <w:vAlign w:val="center"/>
          </w:tcPr>
          <w:p w14:paraId="5DD711D4"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n.a.</w:t>
            </w:r>
          </w:p>
        </w:tc>
      </w:tr>
      <w:tr w:rsidR="00D21731" w:rsidRPr="00EC7144" w14:paraId="5B44610E" w14:textId="77777777" w:rsidTr="003F419B">
        <w:trPr>
          <w:trHeight w:val="59"/>
          <w:jc w:val="center"/>
        </w:trPr>
        <w:tc>
          <w:tcPr>
            <w:tcW w:w="286" w:type="pct"/>
            <w:vMerge/>
            <w:tcBorders>
              <w:left w:val="single" w:sz="4" w:space="0" w:color="auto"/>
              <w:bottom w:val="single" w:sz="4" w:space="0" w:color="auto"/>
              <w:right w:val="single" w:sz="4" w:space="0" w:color="auto"/>
            </w:tcBorders>
            <w:shd w:val="clear" w:color="auto" w:fill="FFFFFF" w:themeFill="background1"/>
          </w:tcPr>
          <w:p w14:paraId="42A16FCB" w14:textId="77777777" w:rsidR="00D21731" w:rsidRPr="00EC7144" w:rsidRDefault="00D21731" w:rsidP="004F09A2">
            <w:pPr>
              <w:widowControl w:val="0"/>
              <w:jc w:val="left"/>
              <w:rPr>
                <w:color w:val="000000"/>
                <w:sz w:val="20"/>
              </w:rPr>
            </w:pPr>
          </w:p>
        </w:tc>
        <w:tc>
          <w:tcPr>
            <w:tcW w:w="1358" w:type="pct"/>
            <w:vMerge/>
            <w:tcBorders>
              <w:left w:val="nil"/>
              <w:bottom w:val="single" w:sz="4" w:space="0" w:color="auto"/>
              <w:right w:val="single" w:sz="4" w:space="0" w:color="auto"/>
            </w:tcBorders>
            <w:shd w:val="clear" w:color="auto" w:fill="FFFFFF" w:themeFill="background1"/>
            <w:vAlign w:val="center"/>
          </w:tcPr>
          <w:p w14:paraId="464A9C2E" w14:textId="77777777" w:rsidR="00D21731" w:rsidRPr="00EC7144" w:rsidRDefault="00D21731" w:rsidP="004F09A2">
            <w:pPr>
              <w:widowControl w:val="0"/>
              <w:jc w:val="left"/>
              <w:rPr>
                <w:color w:val="000000"/>
                <w:sz w:val="20"/>
                <w:szCs w:val="20"/>
                <w:lang w:eastAsia="en-CA"/>
              </w:rPr>
            </w:pPr>
          </w:p>
        </w:tc>
        <w:tc>
          <w:tcPr>
            <w:tcW w:w="82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7567DF5" w14:textId="423C3F91" w:rsidR="00D21731" w:rsidRPr="00EC7144" w:rsidRDefault="00D21731" w:rsidP="004F09A2">
            <w:pPr>
              <w:widowControl w:val="0"/>
              <w:jc w:val="left"/>
              <w:rPr>
                <w:color w:val="000000"/>
                <w:sz w:val="20"/>
              </w:rPr>
            </w:pPr>
            <w:r w:rsidRPr="00EC7144">
              <w:rPr>
                <w:color w:val="000000"/>
                <w:sz w:val="20"/>
                <w:szCs w:val="20"/>
                <w:lang w:eastAsia="en-CA"/>
              </w:rPr>
              <w:t>Toneladas</w:t>
            </w:r>
            <w:r w:rsidR="005D6419">
              <w:rPr>
                <w:color w:val="000000"/>
                <w:sz w:val="20"/>
                <w:szCs w:val="20"/>
                <w:lang w:eastAsia="en-CA"/>
              </w:rPr>
              <w:t xml:space="preserve"> de </w:t>
            </w:r>
            <w:r w:rsidRPr="00EC7144">
              <w:rPr>
                <w:sz w:val="20"/>
                <w:szCs w:val="20"/>
              </w:rPr>
              <w:t>CO₂ eq</w:t>
            </w:r>
            <w:r w:rsidR="008B15F5">
              <w:rPr>
                <w:sz w:val="20"/>
                <w:szCs w:val="20"/>
              </w:rPr>
              <w:t>.</w:t>
            </w:r>
          </w:p>
        </w:tc>
        <w:tc>
          <w:tcPr>
            <w:tcW w:w="530" w:type="pct"/>
            <w:tcBorders>
              <w:top w:val="single" w:sz="4" w:space="0" w:color="auto"/>
              <w:bottom w:val="single" w:sz="4" w:space="0" w:color="auto"/>
              <w:right w:val="single" w:sz="4" w:space="0" w:color="auto"/>
            </w:tcBorders>
            <w:shd w:val="clear" w:color="auto" w:fill="FFFFFF" w:themeFill="background1"/>
            <w:vAlign w:val="center"/>
          </w:tcPr>
          <w:p w14:paraId="66C87043" w14:textId="7E9A39ED" w:rsidR="00D21731" w:rsidRPr="00EC7144" w:rsidRDefault="00AF1AB0" w:rsidP="004F09A2">
            <w:pPr>
              <w:widowControl w:val="0"/>
              <w:jc w:val="right"/>
              <w:rPr>
                <w:color w:val="000000"/>
                <w:sz w:val="20"/>
              </w:rPr>
            </w:pPr>
            <w:r w:rsidRPr="00EC7144">
              <w:rPr>
                <w:color w:val="000000"/>
                <w:sz w:val="20"/>
              </w:rPr>
              <w:t>699.513</w:t>
            </w:r>
          </w:p>
        </w:tc>
        <w:tc>
          <w:tcPr>
            <w:tcW w:w="530" w:type="pct"/>
            <w:tcBorders>
              <w:top w:val="nil"/>
              <w:left w:val="nil"/>
              <w:bottom w:val="single" w:sz="4" w:space="0" w:color="auto"/>
              <w:right w:val="single" w:sz="4" w:space="0" w:color="auto"/>
            </w:tcBorders>
            <w:shd w:val="clear" w:color="auto" w:fill="FFFFFF" w:themeFill="background1"/>
            <w:vAlign w:val="center"/>
          </w:tcPr>
          <w:p w14:paraId="32879CDF" w14:textId="4D66B336" w:rsidR="00D21731" w:rsidRPr="00EC7144" w:rsidRDefault="00AF1AB0" w:rsidP="004F09A2">
            <w:pPr>
              <w:widowControl w:val="0"/>
              <w:jc w:val="right"/>
              <w:rPr>
                <w:color w:val="000000"/>
                <w:sz w:val="20"/>
              </w:rPr>
            </w:pPr>
            <w:r w:rsidRPr="00EC7144">
              <w:rPr>
                <w:color w:val="000000"/>
                <w:sz w:val="20"/>
              </w:rPr>
              <w:t>699.513</w:t>
            </w:r>
          </w:p>
        </w:tc>
        <w:tc>
          <w:tcPr>
            <w:tcW w:w="509" w:type="pct"/>
            <w:tcBorders>
              <w:top w:val="nil"/>
              <w:left w:val="nil"/>
              <w:bottom w:val="single" w:sz="4" w:space="0" w:color="auto"/>
              <w:right w:val="single" w:sz="4" w:space="0" w:color="auto"/>
            </w:tcBorders>
            <w:shd w:val="clear" w:color="auto" w:fill="FFFFFF" w:themeFill="background1"/>
            <w:vAlign w:val="center"/>
          </w:tcPr>
          <w:p w14:paraId="1799EB62" w14:textId="7AC4AEE1" w:rsidR="00D21731" w:rsidRPr="00EC7144" w:rsidRDefault="00AF1AB0" w:rsidP="004F09A2">
            <w:pPr>
              <w:widowControl w:val="0"/>
              <w:jc w:val="right"/>
              <w:rPr>
                <w:color w:val="000000"/>
                <w:sz w:val="20"/>
              </w:rPr>
            </w:pPr>
            <w:r w:rsidRPr="00EC7144">
              <w:rPr>
                <w:color w:val="000000"/>
                <w:sz w:val="20"/>
              </w:rPr>
              <w:t>699.513</w:t>
            </w:r>
          </w:p>
        </w:tc>
        <w:tc>
          <w:tcPr>
            <w:tcW w:w="453" w:type="pct"/>
            <w:tcBorders>
              <w:top w:val="nil"/>
              <w:left w:val="nil"/>
              <w:bottom w:val="single" w:sz="4" w:space="0" w:color="auto"/>
              <w:right w:val="single" w:sz="4" w:space="0" w:color="auto"/>
            </w:tcBorders>
            <w:shd w:val="clear" w:color="auto" w:fill="FFFFFF" w:themeFill="background1"/>
            <w:vAlign w:val="center"/>
          </w:tcPr>
          <w:p w14:paraId="06E7D650" w14:textId="6AFE71A2" w:rsidR="00D21731" w:rsidRPr="00EC7144" w:rsidRDefault="00AF1AB0" w:rsidP="004F09A2">
            <w:pPr>
              <w:widowControl w:val="0"/>
              <w:jc w:val="right"/>
              <w:rPr>
                <w:color w:val="000000"/>
                <w:sz w:val="20"/>
              </w:rPr>
            </w:pPr>
            <w:r w:rsidRPr="00EC7144">
              <w:rPr>
                <w:color w:val="000000"/>
                <w:sz w:val="20"/>
              </w:rPr>
              <w:t>629.562</w:t>
            </w:r>
          </w:p>
        </w:tc>
        <w:tc>
          <w:tcPr>
            <w:tcW w:w="510" w:type="pct"/>
            <w:tcBorders>
              <w:top w:val="nil"/>
              <w:left w:val="nil"/>
              <w:bottom w:val="single" w:sz="4" w:space="0" w:color="auto"/>
              <w:right w:val="single" w:sz="4" w:space="0" w:color="auto"/>
            </w:tcBorders>
            <w:shd w:val="clear" w:color="auto" w:fill="FFFFFF" w:themeFill="background1"/>
            <w:vAlign w:val="center"/>
          </w:tcPr>
          <w:p w14:paraId="07156806" w14:textId="77777777" w:rsidR="00D21731" w:rsidRPr="00EC7144" w:rsidRDefault="00D21731" w:rsidP="004F09A2">
            <w:pPr>
              <w:widowControl w:val="0"/>
              <w:jc w:val="center"/>
              <w:rPr>
                <w:color w:val="000000"/>
                <w:sz w:val="20"/>
              </w:rPr>
            </w:pPr>
            <w:r w:rsidRPr="00EC7144">
              <w:rPr>
                <w:color w:val="000000"/>
                <w:sz w:val="20"/>
              </w:rPr>
              <w:t>n.a.</w:t>
            </w:r>
          </w:p>
        </w:tc>
      </w:tr>
      <w:tr w:rsidR="003F419B" w:rsidRPr="00EC7144" w14:paraId="11D75FE8" w14:textId="77777777" w:rsidTr="003F419B">
        <w:trPr>
          <w:trHeight w:val="116"/>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694C3CBC" w14:textId="77777777" w:rsidR="003F419B" w:rsidRPr="00EC7144" w:rsidRDefault="003F419B" w:rsidP="003F419B">
            <w:pPr>
              <w:keepNext/>
              <w:jc w:val="left"/>
              <w:rPr>
                <w:color w:val="000000"/>
                <w:sz w:val="20"/>
              </w:rPr>
            </w:pPr>
            <w:r w:rsidRPr="00EC7144">
              <w:rPr>
                <w:color w:val="000000"/>
                <w:sz w:val="20"/>
              </w:rPr>
              <w:t>2.1</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2CC2F2A8" w14:textId="750FF5ED" w:rsidR="003F419B" w:rsidRPr="00336A8E" w:rsidRDefault="003F419B" w:rsidP="003F419B">
            <w:pPr>
              <w:ind w:right="-229"/>
              <w:jc w:val="left"/>
              <w:rPr>
                <w:color w:val="000000"/>
                <w:sz w:val="20"/>
                <w:lang w:val="es-ES"/>
              </w:rPr>
            </w:pPr>
            <w:r w:rsidRPr="00336A8E">
              <w:rPr>
                <w:color w:val="000000"/>
                <w:sz w:val="20"/>
                <w:lang w:val="es-ES"/>
              </w:rPr>
              <w:t xml:space="preserve">Financiación convenida para el OE Principal </w:t>
            </w:r>
            <w:r w:rsidRPr="00336A8E">
              <w:rPr>
                <w:color w:val="000000"/>
                <w:sz w:val="20"/>
                <w:szCs w:val="20"/>
                <w:lang w:val="es-ES" w:eastAsia="en-CA"/>
              </w:rPr>
              <w:t xml:space="preserve">(PNUMA) </w:t>
            </w:r>
            <w:r w:rsidRPr="00336A8E">
              <w:rPr>
                <w:color w:val="000000"/>
                <w:sz w:val="20"/>
                <w:lang w:val="es-ES"/>
              </w:rPr>
              <w:t>(USD)</w:t>
            </w:r>
          </w:p>
        </w:tc>
        <w:tc>
          <w:tcPr>
            <w:tcW w:w="530" w:type="pct"/>
            <w:tcBorders>
              <w:top w:val="single" w:sz="4" w:space="0" w:color="auto"/>
              <w:bottom w:val="single" w:sz="4" w:space="0" w:color="auto"/>
              <w:right w:val="single" w:sz="4" w:space="0" w:color="auto"/>
            </w:tcBorders>
            <w:shd w:val="clear" w:color="auto" w:fill="FFFFFF" w:themeFill="background1"/>
          </w:tcPr>
          <w:p w14:paraId="3A6BE5E7" w14:textId="35554462" w:rsidR="003F419B" w:rsidRPr="00EC7144" w:rsidRDefault="003F419B" w:rsidP="003F419B">
            <w:pPr>
              <w:jc w:val="right"/>
              <w:rPr>
                <w:color w:val="000000"/>
                <w:sz w:val="20"/>
                <w:szCs w:val="20"/>
              </w:rPr>
            </w:pPr>
            <w:r w:rsidRPr="00EC7144">
              <w:rPr>
                <w:sz w:val="20"/>
                <w:szCs w:val="20"/>
              </w:rPr>
              <w:t>103.375</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585FA648" w14:textId="573CC4CF" w:rsidR="003F419B" w:rsidRPr="00EC7144" w:rsidRDefault="003F419B" w:rsidP="003F419B">
            <w:pPr>
              <w:jc w:val="right"/>
              <w:rPr>
                <w:color w:val="000000"/>
                <w:sz w:val="20"/>
                <w:szCs w:val="20"/>
              </w:rPr>
            </w:pPr>
            <w:r>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687B106A" w14:textId="3FBC9F99" w:rsidR="003F419B" w:rsidRPr="00EC7144" w:rsidRDefault="003F419B" w:rsidP="003F419B">
            <w:pPr>
              <w:jc w:val="right"/>
              <w:rPr>
                <w:color w:val="000000"/>
                <w:sz w:val="20"/>
                <w:szCs w:val="20"/>
              </w:rPr>
            </w:pPr>
            <w:r w:rsidRPr="00EC7144">
              <w:rPr>
                <w:sz w:val="20"/>
                <w:szCs w:val="20"/>
              </w:rPr>
              <w:t>76.625</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431A0CD" w14:textId="05CEBC97" w:rsidR="003F419B" w:rsidRPr="00EC7144" w:rsidRDefault="003F419B" w:rsidP="003F419B">
            <w:pPr>
              <w:jc w:val="right"/>
              <w:rPr>
                <w:color w:val="000000"/>
                <w:sz w:val="20"/>
                <w:szCs w:val="20"/>
              </w:rPr>
            </w:pPr>
            <w:r w:rsidRPr="00227B82">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0EF2C0B4" w14:textId="132FDA30" w:rsidR="003F419B" w:rsidRPr="00EC7144" w:rsidRDefault="003F419B" w:rsidP="003F419B">
            <w:pPr>
              <w:jc w:val="right"/>
              <w:rPr>
                <w:color w:val="000000"/>
                <w:sz w:val="20"/>
                <w:szCs w:val="20"/>
              </w:rPr>
            </w:pPr>
            <w:r w:rsidRPr="00EC7144">
              <w:rPr>
                <w:sz w:val="20"/>
                <w:szCs w:val="20"/>
              </w:rPr>
              <w:t>180.000</w:t>
            </w:r>
          </w:p>
        </w:tc>
      </w:tr>
      <w:tr w:rsidR="003F419B" w:rsidRPr="00EC7144" w14:paraId="1BD961BD" w14:textId="77777777" w:rsidTr="003F419B">
        <w:trPr>
          <w:trHeight w:val="56"/>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0E8708B2" w14:textId="77777777" w:rsidR="003F419B" w:rsidRPr="00EC7144" w:rsidRDefault="003F419B" w:rsidP="003F419B">
            <w:pPr>
              <w:jc w:val="left"/>
              <w:rPr>
                <w:color w:val="000000"/>
                <w:sz w:val="20"/>
              </w:rPr>
            </w:pPr>
            <w:r w:rsidRPr="00EC7144">
              <w:rPr>
                <w:color w:val="000000"/>
                <w:sz w:val="20"/>
              </w:rPr>
              <w:t>2.2</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6D655E17" w14:textId="77777777" w:rsidR="003F419B" w:rsidRPr="00336A8E" w:rsidRDefault="003F419B" w:rsidP="003F419B">
            <w:pPr>
              <w:ind w:right="-88"/>
              <w:jc w:val="left"/>
              <w:rPr>
                <w:color w:val="000000"/>
                <w:sz w:val="20"/>
                <w:lang w:val="es-ES"/>
              </w:rPr>
            </w:pPr>
            <w:r w:rsidRPr="00336A8E">
              <w:rPr>
                <w:color w:val="000000"/>
                <w:sz w:val="20"/>
                <w:lang w:val="es-ES"/>
              </w:rPr>
              <w:t>Gastos de apoyo para el OE Principal (USD)</w:t>
            </w:r>
          </w:p>
        </w:tc>
        <w:tc>
          <w:tcPr>
            <w:tcW w:w="530" w:type="pct"/>
            <w:tcBorders>
              <w:top w:val="single" w:sz="4" w:space="0" w:color="auto"/>
              <w:bottom w:val="single" w:sz="4" w:space="0" w:color="auto"/>
              <w:right w:val="single" w:sz="4" w:space="0" w:color="auto"/>
            </w:tcBorders>
            <w:shd w:val="clear" w:color="auto" w:fill="FFFFFF" w:themeFill="background1"/>
          </w:tcPr>
          <w:p w14:paraId="3E0FF72E" w14:textId="710CB735" w:rsidR="003F419B" w:rsidRPr="00EC7144" w:rsidRDefault="003F419B" w:rsidP="003F419B">
            <w:pPr>
              <w:jc w:val="right"/>
              <w:rPr>
                <w:color w:val="000000"/>
                <w:sz w:val="20"/>
                <w:szCs w:val="20"/>
              </w:rPr>
            </w:pPr>
            <w:r w:rsidRPr="00EC7144">
              <w:rPr>
                <w:sz w:val="20"/>
                <w:szCs w:val="20"/>
              </w:rPr>
              <w:t>13.439</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058A6F97" w14:textId="184D2EDD" w:rsidR="003F419B" w:rsidRPr="00EC7144" w:rsidRDefault="003F419B" w:rsidP="003F419B">
            <w:pPr>
              <w:jc w:val="right"/>
              <w:rPr>
                <w:color w:val="000000"/>
                <w:sz w:val="20"/>
                <w:szCs w:val="20"/>
              </w:rPr>
            </w:pPr>
            <w:r w:rsidRPr="00BC0015">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2AE79919" w14:textId="2A17FD05" w:rsidR="003F419B" w:rsidRPr="00EC7144" w:rsidRDefault="003F419B" w:rsidP="003F419B">
            <w:pPr>
              <w:jc w:val="right"/>
              <w:rPr>
                <w:color w:val="000000"/>
                <w:sz w:val="20"/>
                <w:szCs w:val="20"/>
              </w:rPr>
            </w:pPr>
            <w:r w:rsidRPr="00EC7144">
              <w:rPr>
                <w:sz w:val="20"/>
                <w:szCs w:val="20"/>
              </w:rPr>
              <w:t>9.961</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11E91220" w14:textId="29D52AEE" w:rsidR="003F419B" w:rsidRPr="00EC7144" w:rsidRDefault="003F419B" w:rsidP="003F419B">
            <w:pPr>
              <w:jc w:val="right"/>
              <w:rPr>
                <w:color w:val="000000"/>
                <w:sz w:val="20"/>
                <w:szCs w:val="20"/>
              </w:rPr>
            </w:pPr>
            <w:r w:rsidRPr="00227B82">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35691863" w14:textId="07881F7F" w:rsidR="003F419B" w:rsidRPr="00EC7144" w:rsidRDefault="003F419B" w:rsidP="003F419B">
            <w:pPr>
              <w:jc w:val="right"/>
              <w:rPr>
                <w:color w:val="000000"/>
                <w:sz w:val="20"/>
                <w:szCs w:val="20"/>
              </w:rPr>
            </w:pPr>
            <w:r w:rsidRPr="00EC7144">
              <w:rPr>
                <w:sz w:val="20"/>
                <w:szCs w:val="20"/>
              </w:rPr>
              <w:t>23.400</w:t>
            </w:r>
          </w:p>
        </w:tc>
      </w:tr>
      <w:tr w:rsidR="003F419B" w:rsidRPr="00EC7144" w14:paraId="3602F1F5" w14:textId="77777777" w:rsidTr="003F419B">
        <w:trPr>
          <w:trHeight w:val="161"/>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7D8745FB" w14:textId="77777777" w:rsidR="003F419B" w:rsidRPr="00EC7144" w:rsidRDefault="003F419B" w:rsidP="003F419B">
            <w:pPr>
              <w:jc w:val="left"/>
              <w:rPr>
                <w:color w:val="000000"/>
                <w:sz w:val="20"/>
              </w:rPr>
            </w:pPr>
            <w:r w:rsidRPr="00EC7144">
              <w:rPr>
                <w:color w:val="000000"/>
                <w:sz w:val="20"/>
              </w:rPr>
              <w:t>2.3</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4994A279" w14:textId="03BBE78D" w:rsidR="003F419B" w:rsidRPr="00336A8E" w:rsidRDefault="003F419B" w:rsidP="003F419B">
            <w:pPr>
              <w:jc w:val="left"/>
              <w:rPr>
                <w:color w:val="000000"/>
                <w:sz w:val="20"/>
                <w:lang w:val="es-ES"/>
              </w:rPr>
            </w:pPr>
            <w:r w:rsidRPr="00336A8E">
              <w:rPr>
                <w:color w:val="000000"/>
                <w:sz w:val="20"/>
                <w:lang w:val="es-ES"/>
              </w:rPr>
              <w:t xml:space="preserve">Financiación convenida para el OE Cooperante </w:t>
            </w:r>
            <w:r w:rsidRPr="00336A8E">
              <w:rPr>
                <w:color w:val="000000"/>
                <w:sz w:val="20"/>
                <w:szCs w:val="20"/>
                <w:lang w:val="es-ES" w:eastAsia="en-CA"/>
              </w:rPr>
              <w:t xml:space="preserve">(ONUDI) </w:t>
            </w:r>
            <w:r w:rsidRPr="00336A8E">
              <w:rPr>
                <w:color w:val="000000"/>
                <w:sz w:val="20"/>
                <w:lang w:val="es-ES"/>
              </w:rPr>
              <w:t>(USD)</w:t>
            </w:r>
          </w:p>
        </w:tc>
        <w:tc>
          <w:tcPr>
            <w:tcW w:w="530" w:type="pct"/>
            <w:tcBorders>
              <w:top w:val="single" w:sz="4" w:space="0" w:color="auto"/>
              <w:bottom w:val="single" w:sz="4" w:space="0" w:color="auto"/>
              <w:right w:val="single" w:sz="4" w:space="0" w:color="auto"/>
            </w:tcBorders>
            <w:shd w:val="clear" w:color="auto" w:fill="FFFFFF" w:themeFill="background1"/>
          </w:tcPr>
          <w:p w14:paraId="6D71CAFD" w14:textId="2DD23170" w:rsidR="003F419B" w:rsidRPr="00EC7144" w:rsidRDefault="003F419B" w:rsidP="003F419B">
            <w:pPr>
              <w:jc w:val="right"/>
              <w:rPr>
                <w:color w:val="000000"/>
                <w:sz w:val="20"/>
                <w:szCs w:val="20"/>
              </w:rPr>
            </w:pPr>
            <w:r w:rsidRPr="00EC7144">
              <w:rPr>
                <w:sz w:val="20"/>
                <w:szCs w:val="20"/>
              </w:rPr>
              <w:t>90.000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41852B4B" w14:textId="2BBFBA5B" w:rsidR="003F419B" w:rsidRPr="00EC7144" w:rsidRDefault="003F419B" w:rsidP="003F419B">
            <w:pPr>
              <w:jc w:val="right"/>
              <w:rPr>
                <w:color w:val="000000"/>
                <w:sz w:val="20"/>
                <w:szCs w:val="20"/>
              </w:rPr>
            </w:pPr>
            <w:r w:rsidRPr="00BC0015">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2CDABEEE" w14:textId="205E81E2" w:rsidR="003F419B" w:rsidRPr="00EC7144" w:rsidRDefault="003F419B" w:rsidP="003F419B">
            <w:pPr>
              <w:jc w:val="right"/>
              <w:rPr>
                <w:color w:val="000000"/>
                <w:sz w:val="20"/>
                <w:szCs w:val="20"/>
              </w:rPr>
            </w:pPr>
            <w:r w:rsidRPr="00EC7144">
              <w:rPr>
                <w:sz w:val="20"/>
                <w:szCs w:val="20"/>
              </w:rPr>
              <w:t>55</w:t>
            </w:r>
            <w:r>
              <w:rPr>
                <w:sz w:val="20"/>
                <w:szCs w:val="20"/>
              </w:rPr>
              <w:t>.000</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EDB6C67" w14:textId="3D938AF0" w:rsidR="003F419B" w:rsidRPr="00EC7144" w:rsidRDefault="003F419B" w:rsidP="003F419B">
            <w:pPr>
              <w:jc w:val="right"/>
              <w:rPr>
                <w:color w:val="000000"/>
                <w:sz w:val="20"/>
                <w:szCs w:val="20"/>
              </w:rPr>
            </w:pPr>
            <w:r w:rsidRPr="00227B82">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22DA913F" w14:textId="05F0616F" w:rsidR="003F419B" w:rsidRPr="00EC7144" w:rsidRDefault="003F419B" w:rsidP="003F419B">
            <w:pPr>
              <w:jc w:val="right"/>
              <w:rPr>
                <w:color w:val="000000"/>
                <w:sz w:val="20"/>
                <w:szCs w:val="20"/>
              </w:rPr>
            </w:pPr>
            <w:r w:rsidRPr="00EC7144">
              <w:rPr>
                <w:sz w:val="20"/>
                <w:szCs w:val="20"/>
              </w:rPr>
              <w:t>145.000</w:t>
            </w:r>
          </w:p>
        </w:tc>
      </w:tr>
      <w:tr w:rsidR="003F419B" w:rsidRPr="00EC7144" w14:paraId="620939E3" w14:textId="77777777" w:rsidTr="003F419B">
        <w:trPr>
          <w:trHeight w:val="60"/>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2A091634" w14:textId="77777777" w:rsidR="003F419B" w:rsidRPr="00EC7144" w:rsidRDefault="003F419B" w:rsidP="003F419B">
            <w:pPr>
              <w:jc w:val="left"/>
              <w:rPr>
                <w:color w:val="000000"/>
                <w:sz w:val="20"/>
              </w:rPr>
            </w:pPr>
            <w:r w:rsidRPr="00EC7144">
              <w:rPr>
                <w:color w:val="000000"/>
                <w:sz w:val="20"/>
              </w:rPr>
              <w:t>2.4</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39A58655" w14:textId="77777777" w:rsidR="003F419B" w:rsidRPr="00336A8E" w:rsidRDefault="003F419B" w:rsidP="003F419B">
            <w:pPr>
              <w:ind w:right="-88"/>
              <w:jc w:val="left"/>
              <w:rPr>
                <w:color w:val="000000"/>
                <w:sz w:val="20"/>
                <w:lang w:val="es-ES"/>
              </w:rPr>
            </w:pPr>
            <w:r w:rsidRPr="00336A8E">
              <w:rPr>
                <w:color w:val="000000"/>
                <w:sz w:val="20"/>
                <w:lang w:val="es-ES"/>
              </w:rPr>
              <w:t>Gastos de apoyo para el OE Cooperante (USD)</w:t>
            </w:r>
          </w:p>
        </w:tc>
        <w:tc>
          <w:tcPr>
            <w:tcW w:w="530" w:type="pct"/>
            <w:tcBorders>
              <w:top w:val="single" w:sz="4" w:space="0" w:color="auto"/>
              <w:bottom w:val="single" w:sz="4" w:space="0" w:color="auto"/>
              <w:right w:val="single" w:sz="4" w:space="0" w:color="auto"/>
            </w:tcBorders>
            <w:shd w:val="clear" w:color="auto" w:fill="FFFFFF" w:themeFill="background1"/>
          </w:tcPr>
          <w:p w14:paraId="304B9C23" w14:textId="1502DE10" w:rsidR="003F419B" w:rsidRPr="00EC7144" w:rsidRDefault="003F419B" w:rsidP="003F419B">
            <w:pPr>
              <w:jc w:val="right"/>
              <w:rPr>
                <w:color w:val="000000"/>
                <w:sz w:val="20"/>
                <w:szCs w:val="20"/>
              </w:rPr>
            </w:pPr>
            <w:r w:rsidRPr="00EC7144">
              <w:rPr>
                <w:sz w:val="20"/>
                <w:szCs w:val="20"/>
              </w:rPr>
              <w:t>11.700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5FB1C467" w14:textId="064D5D28" w:rsidR="003F419B" w:rsidRPr="00EC7144" w:rsidRDefault="003F419B" w:rsidP="003F419B">
            <w:pPr>
              <w:jc w:val="right"/>
              <w:rPr>
                <w:color w:val="000000"/>
                <w:sz w:val="20"/>
                <w:szCs w:val="20"/>
              </w:rPr>
            </w:pPr>
            <w:r w:rsidRPr="00F0156D">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41C88D84" w14:textId="26A27FB8" w:rsidR="003F419B" w:rsidRPr="00EC7144" w:rsidRDefault="003F419B" w:rsidP="003F419B">
            <w:pPr>
              <w:jc w:val="right"/>
              <w:rPr>
                <w:color w:val="000000"/>
                <w:sz w:val="20"/>
                <w:szCs w:val="20"/>
              </w:rPr>
            </w:pPr>
            <w:r w:rsidRPr="00EC7144">
              <w:rPr>
                <w:sz w:val="20"/>
                <w:szCs w:val="20"/>
              </w:rPr>
              <w:t>7.150</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45E9E296" w14:textId="5D6BC202" w:rsidR="003F419B" w:rsidRPr="00EC7144" w:rsidRDefault="003F419B" w:rsidP="003F419B">
            <w:pPr>
              <w:jc w:val="right"/>
              <w:rPr>
                <w:color w:val="000000"/>
                <w:sz w:val="20"/>
                <w:szCs w:val="20"/>
              </w:rPr>
            </w:pPr>
            <w:r w:rsidRPr="00933BBD">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38A661F8" w14:textId="14FCFAF4" w:rsidR="003F419B" w:rsidRPr="00EC7144" w:rsidRDefault="003F419B" w:rsidP="003F419B">
            <w:pPr>
              <w:jc w:val="right"/>
              <w:rPr>
                <w:color w:val="000000"/>
                <w:sz w:val="20"/>
                <w:szCs w:val="20"/>
              </w:rPr>
            </w:pPr>
            <w:r w:rsidRPr="00EC7144">
              <w:rPr>
                <w:sz w:val="20"/>
                <w:szCs w:val="20"/>
              </w:rPr>
              <w:t>18.850</w:t>
            </w:r>
          </w:p>
        </w:tc>
      </w:tr>
      <w:tr w:rsidR="003F419B" w:rsidRPr="00EC7144" w14:paraId="1EEE0443" w14:textId="77777777" w:rsidTr="003F419B">
        <w:trPr>
          <w:trHeight w:val="62"/>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16FEAEA8" w14:textId="77777777" w:rsidR="003F419B" w:rsidRPr="00EC7144" w:rsidRDefault="003F419B" w:rsidP="003F419B">
            <w:pPr>
              <w:jc w:val="left"/>
              <w:rPr>
                <w:color w:val="000000"/>
                <w:sz w:val="20"/>
              </w:rPr>
            </w:pPr>
            <w:r w:rsidRPr="00EC7144">
              <w:rPr>
                <w:color w:val="000000"/>
                <w:sz w:val="20"/>
              </w:rPr>
              <w:t>3.1</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437F19CE" w14:textId="77777777" w:rsidR="003F419B" w:rsidRPr="00EC7144" w:rsidRDefault="003F419B" w:rsidP="003F419B">
            <w:pPr>
              <w:jc w:val="left"/>
              <w:rPr>
                <w:color w:val="000000"/>
                <w:sz w:val="20"/>
              </w:rPr>
            </w:pPr>
            <w:r w:rsidRPr="00EC7144">
              <w:rPr>
                <w:color w:val="000000"/>
                <w:sz w:val="20"/>
              </w:rPr>
              <w:t>Financiación convenida total (USD)</w:t>
            </w:r>
          </w:p>
        </w:tc>
        <w:tc>
          <w:tcPr>
            <w:tcW w:w="530" w:type="pct"/>
            <w:tcBorders>
              <w:top w:val="single" w:sz="4" w:space="0" w:color="auto"/>
              <w:bottom w:val="single" w:sz="4" w:space="0" w:color="auto"/>
              <w:right w:val="single" w:sz="4" w:space="0" w:color="auto"/>
            </w:tcBorders>
            <w:shd w:val="clear" w:color="auto" w:fill="FFFFFF" w:themeFill="background1"/>
          </w:tcPr>
          <w:p w14:paraId="71536621" w14:textId="6840E153" w:rsidR="003F419B" w:rsidRPr="00EC7144" w:rsidRDefault="003F419B" w:rsidP="003F419B">
            <w:pPr>
              <w:jc w:val="right"/>
              <w:rPr>
                <w:color w:val="000000"/>
                <w:sz w:val="20"/>
                <w:szCs w:val="20"/>
              </w:rPr>
            </w:pPr>
            <w:r w:rsidRPr="00EC7144">
              <w:rPr>
                <w:sz w:val="20"/>
                <w:szCs w:val="20"/>
              </w:rPr>
              <w:t>193.375</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27820523" w14:textId="2A742FDB" w:rsidR="003F419B" w:rsidRPr="00EC7144" w:rsidRDefault="003F419B" w:rsidP="003F419B">
            <w:pPr>
              <w:jc w:val="right"/>
              <w:rPr>
                <w:color w:val="000000"/>
                <w:sz w:val="20"/>
                <w:szCs w:val="20"/>
              </w:rPr>
            </w:pPr>
            <w:r w:rsidRPr="00F0156D">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420BE103" w14:textId="20024F04" w:rsidR="003F419B" w:rsidRPr="00EC7144" w:rsidRDefault="003F419B" w:rsidP="003F419B">
            <w:pPr>
              <w:jc w:val="right"/>
              <w:rPr>
                <w:color w:val="000000"/>
                <w:sz w:val="20"/>
                <w:szCs w:val="20"/>
              </w:rPr>
            </w:pPr>
            <w:r w:rsidRPr="00EC7144">
              <w:rPr>
                <w:sz w:val="20"/>
                <w:szCs w:val="20"/>
              </w:rPr>
              <w:t>131.625</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CC40D00" w14:textId="098ABF08" w:rsidR="003F419B" w:rsidRPr="00EC7144" w:rsidRDefault="003F419B" w:rsidP="003F419B">
            <w:pPr>
              <w:jc w:val="right"/>
              <w:rPr>
                <w:color w:val="000000"/>
                <w:sz w:val="20"/>
                <w:szCs w:val="20"/>
              </w:rPr>
            </w:pPr>
            <w:r w:rsidRPr="00933BBD">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68339BD4" w14:textId="77F50531" w:rsidR="003F419B" w:rsidRPr="00EC7144" w:rsidRDefault="003F419B" w:rsidP="003F419B">
            <w:pPr>
              <w:jc w:val="right"/>
              <w:rPr>
                <w:color w:val="000000"/>
                <w:sz w:val="20"/>
                <w:szCs w:val="20"/>
              </w:rPr>
            </w:pPr>
            <w:r w:rsidRPr="00EC7144">
              <w:rPr>
                <w:sz w:val="20"/>
                <w:szCs w:val="20"/>
              </w:rPr>
              <w:t>325</w:t>
            </w:r>
            <w:r>
              <w:rPr>
                <w:sz w:val="20"/>
                <w:szCs w:val="20"/>
              </w:rPr>
              <w:t>.000</w:t>
            </w:r>
          </w:p>
        </w:tc>
      </w:tr>
      <w:tr w:rsidR="003F419B" w:rsidRPr="00EC7144" w14:paraId="5C28017E" w14:textId="77777777" w:rsidTr="003F419B">
        <w:trPr>
          <w:trHeight w:val="62"/>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2C263590" w14:textId="77777777" w:rsidR="003F419B" w:rsidRPr="00EC7144" w:rsidRDefault="003F419B" w:rsidP="003F419B">
            <w:pPr>
              <w:jc w:val="left"/>
              <w:rPr>
                <w:color w:val="000000"/>
                <w:sz w:val="20"/>
              </w:rPr>
            </w:pPr>
            <w:r w:rsidRPr="00EC7144">
              <w:rPr>
                <w:color w:val="000000"/>
                <w:sz w:val="20"/>
              </w:rPr>
              <w:t>3.2</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50E1AA21" w14:textId="77777777" w:rsidR="003F419B" w:rsidRPr="00336A8E" w:rsidRDefault="003F419B" w:rsidP="003F419B">
            <w:pPr>
              <w:jc w:val="left"/>
              <w:rPr>
                <w:color w:val="000000"/>
                <w:sz w:val="20"/>
                <w:lang w:val="es-ES"/>
              </w:rPr>
            </w:pPr>
            <w:r w:rsidRPr="00336A8E">
              <w:rPr>
                <w:color w:val="000000"/>
                <w:sz w:val="20"/>
                <w:lang w:val="es-ES"/>
              </w:rPr>
              <w:t>Total gastos de apoyo (USD)</w:t>
            </w:r>
          </w:p>
        </w:tc>
        <w:tc>
          <w:tcPr>
            <w:tcW w:w="530" w:type="pct"/>
            <w:tcBorders>
              <w:top w:val="single" w:sz="4" w:space="0" w:color="auto"/>
              <w:bottom w:val="single" w:sz="4" w:space="0" w:color="auto"/>
              <w:right w:val="single" w:sz="4" w:space="0" w:color="auto"/>
            </w:tcBorders>
            <w:shd w:val="clear" w:color="auto" w:fill="FFFFFF" w:themeFill="background1"/>
          </w:tcPr>
          <w:p w14:paraId="0A0226D3" w14:textId="004161C6" w:rsidR="003F419B" w:rsidRPr="00EC7144" w:rsidRDefault="003F419B" w:rsidP="003F419B">
            <w:pPr>
              <w:jc w:val="right"/>
              <w:rPr>
                <w:color w:val="000000"/>
                <w:sz w:val="20"/>
                <w:szCs w:val="20"/>
              </w:rPr>
            </w:pPr>
            <w:r w:rsidRPr="00EC7144">
              <w:rPr>
                <w:sz w:val="20"/>
                <w:szCs w:val="20"/>
              </w:rPr>
              <w:t>25.139</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0F9821EE" w14:textId="6F2C3EC9" w:rsidR="003F419B" w:rsidRPr="00EC7144" w:rsidRDefault="003F419B" w:rsidP="003F419B">
            <w:pPr>
              <w:jc w:val="right"/>
              <w:rPr>
                <w:color w:val="000000"/>
                <w:sz w:val="20"/>
                <w:szCs w:val="20"/>
              </w:rPr>
            </w:pPr>
            <w:r w:rsidRPr="00F0156D">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5A5A608E" w14:textId="5F2DD198" w:rsidR="003F419B" w:rsidRPr="00EC7144" w:rsidRDefault="003F419B" w:rsidP="003F419B">
            <w:pPr>
              <w:jc w:val="right"/>
              <w:rPr>
                <w:color w:val="000000"/>
                <w:sz w:val="20"/>
                <w:szCs w:val="20"/>
              </w:rPr>
            </w:pPr>
            <w:r w:rsidRPr="00EC7144">
              <w:rPr>
                <w:sz w:val="20"/>
                <w:szCs w:val="20"/>
              </w:rPr>
              <w:t>17.111</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58371129" w14:textId="6CCEEB51" w:rsidR="003F419B" w:rsidRPr="00EC7144" w:rsidRDefault="003F419B" w:rsidP="003F419B">
            <w:pPr>
              <w:jc w:val="right"/>
              <w:rPr>
                <w:color w:val="000000"/>
                <w:sz w:val="20"/>
                <w:szCs w:val="20"/>
              </w:rPr>
            </w:pPr>
            <w:r w:rsidRPr="00933BBD">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539A291C" w14:textId="53F4712D" w:rsidR="003F419B" w:rsidRPr="00EC7144" w:rsidRDefault="003F419B" w:rsidP="003F419B">
            <w:pPr>
              <w:jc w:val="right"/>
              <w:rPr>
                <w:color w:val="000000"/>
                <w:sz w:val="20"/>
                <w:szCs w:val="20"/>
              </w:rPr>
            </w:pPr>
            <w:r w:rsidRPr="00EC7144">
              <w:rPr>
                <w:sz w:val="20"/>
                <w:szCs w:val="20"/>
              </w:rPr>
              <w:t>42.25</w:t>
            </w:r>
            <w:r w:rsidR="00BF2EA6">
              <w:rPr>
                <w:sz w:val="20"/>
                <w:szCs w:val="20"/>
              </w:rPr>
              <w:t>0</w:t>
            </w:r>
          </w:p>
        </w:tc>
      </w:tr>
      <w:tr w:rsidR="003F419B" w:rsidRPr="00EC7144" w14:paraId="04A13AF9" w14:textId="77777777" w:rsidTr="003F419B">
        <w:trPr>
          <w:trHeight w:val="54"/>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05CE3550" w14:textId="77777777" w:rsidR="003F419B" w:rsidRPr="00EC7144" w:rsidRDefault="003F419B" w:rsidP="003F419B">
            <w:pPr>
              <w:jc w:val="left"/>
              <w:rPr>
                <w:color w:val="000000"/>
                <w:sz w:val="20"/>
              </w:rPr>
            </w:pPr>
            <w:r w:rsidRPr="00EC7144">
              <w:rPr>
                <w:color w:val="000000"/>
                <w:sz w:val="20"/>
              </w:rPr>
              <w:t>3.3</w:t>
            </w:r>
          </w:p>
        </w:tc>
        <w:tc>
          <w:tcPr>
            <w:tcW w:w="2182" w:type="pct"/>
            <w:gridSpan w:val="2"/>
            <w:tcBorders>
              <w:top w:val="nil"/>
              <w:left w:val="nil"/>
              <w:bottom w:val="single" w:sz="4" w:space="0" w:color="auto"/>
              <w:right w:val="single" w:sz="4" w:space="0" w:color="auto"/>
            </w:tcBorders>
            <w:shd w:val="clear" w:color="auto" w:fill="FFFFFF" w:themeFill="background1"/>
            <w:hideMark/>
          </w:tcPr>
          <w:p w14:paraId="52DFFF2D" w14:textId="77777777" w:rsidR="003F419B" w:rsidRPr="00EC7144" w:rsidRDefault="003F419B" w:rsidP="003F419B">
            <w:pPr>
              <w:jc w:val="left"/>
              <w:rPr>
                <w:color w:val="000000"/>
                <w:sz w:val="20"/>
              </w:rPr>
            </w:pPr>
            <w:r w:rsidRPr="00EC7144">
              <w:rPr>
                <w:color w:val="000000"/>
                <w:sz w:val="20"/>
              </w:rPr>
              <w:t>Gastos convenidos totales (USD)</w:t>
            </w:r>
          </w:p>
        </w:tc>
        <w:tc>
          <w:tcPr>
            <w:tcW w:w="530" w:type="pct"/>
            <w:tcBorders>
              <w:top w:val="single" w:sz="4" w:space="0" w:color="auto"/>
              <w:bottom w:val="single" w:sz="4" w:space="0" w:color="auto"/>
              <w:right w:val="single" w:sz="4" w:space="0" w:color="auto"/>
            </w:tcBorders>
            <w:shd w:val="clear" w:color="auto" w:fill="FFFFFF" w:themeFill="background1"/>
          </w:tcPr>
          <w:p w14:paraId="0B015C54" w14:textId="55FEDC30" w:rsidR="003F419B" w:rsidRPr="00EC7144" w:rsidRDefault="003F419B" w:rsidP="003F419B">
            <w:pPr>
              <w:jc w:val="right"/>
              <w:rPr>
                <w:color w:val="000000"/>
                <w:sz w:val="20"/>
                <w:szCs w:val="20"/>
              </w:rPr>
            </w:pPr>
            <w:r w:rsidRPr="00EC7144">
              <w:rPr>
                <w:sz w:val="20"/>
                <w:szCs w:val="20"/>
              </w:rPr>
              <w:t>218.514</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4E3FC846" w14:textId="124756A3" w:rsidR="003F419B" w:rsidRPr="00EC7144" w:rsidRDefault="003F419B" w:rsidP="003F419B">
            <w:pPr>
              <w:jc w:val="right"/>
              <w:rPr>
                <w:color w:val="000000"/>
                <w:sz w:val="20"/>
                <w:szCs w:val="20"/>
              </w:rPr>
            </w:pPr>
            <w:r w:rsidRPr="00F0156D">
              <w:rPr>
                <w:color w:val="000000"/>
                <w:sz w:val="20"/>
                <w:szCs w:val="20"/>
              </w:rPr>
              <w:t>0</w:t>
            </w:r>
          </w:p>
        </w:tc>
        <w:tc>
          <w:tcPr>
            <w:tcW w:w="509" w:type="pct"/>
            <w:tcBorders>
              <w:top w:val="single" w:sz="4" w:space="0" w:color="auto"/>
              <w:left w:val="nil"/>
              <w:bottom w:val="single" w:sz="4" w:space="0" w:color="auto"/>
              <w:right w:val="single" w:sz="4" w:space="0" w:color="auto"/>
            </w:tcBorders>
            <w:shd w:val="clear" w:color="auto" w:fill="FFFFFF" w:themeFill="background1"/>
          </w:tcPr>
          <w:p w14:paraId="7FF30363" w14:textId="60517CBD" w:rsidR="003F419B" w:rsidRPr="00EC7144" w:rsidRDefault="003F419B" w:rsidP="003F419B">
            <w:pPr>
              <w:jc w:val="right"/>
              <w:rPr>
                <w:color w:val="000000"/>
                <w:sz w:val="20"/>
                <w:szCs w:val="20"/>
              </w:rPr>
            </w:pPr>
            <w:r w:rsidRPr="00EC7144">
              <w:rPr>
                <w:sz w:val="20"/>
                <w:szCs w:val="20"/>
              </w:rPr>
              <w:t>148.736</w:t>
            </w:r>
          </w:p>
        </w:tc>
        <w:tc>
          <w:tcPr>
            <w:tcW w:w="453" w:type="pct"/>
            <w:tcBorders>
              <w:top w:val="single" w:sz="4" w:space="0" w:color="auto"/>
              <w:left w:val="nil"/>
              <w:bottom w:val="single" w:sz="4" w:space="0" w:color="auto"/>
              <w:right w:val="single" w:sz="4" w:space="0" w:color="auto"/>
            </w:tcBorders>
            <w:shd w:val="clear" w:color="auto" w:fill="FFFFFF" w:themeFill="background1"/>
          </w:tcPr>
          <w:p w14:paraId="28D5E4A1" w14:textId="30B402C2" w:rsidR="003F419B" w:rsidRPr="00EC7144" w:rsidRDefault="003F419B" w:rsidP="003F419B">
            <w:pPr>
              <w:jc w:val="right"/>
              <w:rPr>
                <w:color w:val="000000"/>
                <w:sz w:val="20"/>
                <w:szCs w:val="20"/>
              </w:rPr>
            </w:pPr>
            <w:r w:rsidRPr="00933BBD">
              <w:rPr>
                <w:color w:val="000000"/>
                <w:sz w:val="20"/>
                <w:szCs w:val="20"/>
              </w:rPr>
              <w:t>0</w:t>
            </w:r>
          </w:p>
        </w:tc>
        <w:tc>
          <w:tcPr>
            <w:tcW w:w="510" w:type="pct"/>
            <w:tcBorders>
              <w:top w:val="single" w:sz="4" w:space="0" w:color="auto"/>
              <w:left w:val="nil"/>
              <w:bottom w:val="single" w:sz="4" w:space="0" w:color="auto"/>
              <w:right w:val="single" w:sz="4" w:space="0" w:color="auto"/>
            </w:tcBorders>
            <w:shd w:val="clear" w:color="auto" w:fill="FFFFFF" w:themeFill="background1"/>
          </w:tcPr>
          <w:p w14:paraId="30B0AB1D" w14:textId="63A6AC9A" w:rsidR="003F419B" w:rsidRPr="00EC7144" w:rsidRDefault="003F419B" w:rsidP="003F419B">
            <w:pPr>
              <w:jc w:val="right"/>
              <w:rPr>
                <w:color w:val="000000"/>
                <w:sz w:val="20"/>
                <w:szCs w:val="20"/>
              </w:rPr>
            </w:pPr>
            <w:r w:rsidRPr="00EC7144">
              <w:rPr>
                <w:sz w:val="20"/>
                <w:szCs w:val="20"/>
              </w:rPr>
              <w:t>367.25</w:t>
            </w:r>
            <w:r w:rsidR="00BF2EA6">
              <w:rPr>
                <w:sz w:val="20"/>
                <w:szCs w:val="20"/>
              </w:rPr>
              <w:t>0</w:t>
            </w:r>
          </w:p>
        </w:tc>
      </w:tr>
    </w:tbl>
    <w:p w14:paraId="61E82D6E" w14:textId="77777777" w:rsidR="00CB0432" w:rsidRPr="00336A8E" w:rsidRDefault="00CB0432" w:rsidP="00CB0432">
      <w:pPr>
        <w:keepNext/>
        <w:spacing w:before="360" w:after="240"/>
        <w:rPr>
          <w:b/>
          <w:bCs/>
          <w:lang w:val="es-ES"/>
        </w:rPr>
      </w:pPr>
      <w:r w:rsidRPr="00336A8E">
        <w:rPr>
          <w:b/>
          <w:bCs/>
          <w:lang w:val="es-ES"/>
        </w:rPr>
        <w:lastRenderedPageBreak/>
        <w:t>APÉNDICE 3-A: CALENDARIO DE APROBACIÓN DE LA FINANCIACIÓN</w:t>
      </w:r>
    </w:p>
    <w:p w14:paraId="2323CB03" w14:textId="3FE00297" w:rsidR="00CB0432" w:rsidRPr="00336A8E" w:rsidRDefault="00CB0432" w:rsidP="00907E17">
      <w:pPr>
        <w:pStyle w:val="Heading1"/>
        <w:numPr>
          <w:ilvl w:val="0"/>
          <w:numId w:val="22"/>
        </w:numPr>
        <w:rPr>
          <w:lang w:val="es-ES"/>
        </w:rPr>
      </w:pPr>
      <w:r w:rsidRPr="00336A8E">
        <w:rPr>
          <w:lang w:val="es-ES"/>
        </w:rPr>
        <w:t>La financiación para los tramos futuros se examinará para su aprobación en la primera reunión del año especificado en el Apéndice 2-A.</w:t>
      </w:r>
    </w:p>
    <w:p w14:paraId="2F2FFF6B" w14:textId="77777777" w:rsidR="00CB0432" w:rsidRPr="00336A8E" w:rsidRDefault="00CB0432" w:rsidP="00CB0432">
      <w:pPr>
        <w:keepNext/>
        <w:spacing w:before="360" w:after="240"/>
        <w:rPr>
          <w:b/>
          <w:bCs/>
          <w:lang w:val="es-ES"/>
        </w:rPr>
      </w:pPr>
      <w:r w:rsidRPr="00336A8E">
        <w:rPr>
          <w:b/>
          <w:bCs/>
          <w:lang w:val="es-ES"/>
        </w:rPr>
        <w:t>APÉNDICE 4-A: FORMATO DE LOS PLANES E INFORMES DE EJECUCIÓN DE TRAMOS</w:t>
      </w:r>
    </w:p>
    <w:p w14:paraId="5F6670BB" w14:textId="77777777" w:rsidR="00CB0432" w:rsidRPr="00336A8E" w:rsidRDefault="00CB0432" w:rsidP="00907E17">
      <w:pPr>
        <w:pStyle w:val="Heading1"/>
        <w:numPr>
          <w:ilvl w:val="0"/>
          <w:numId w:val="23"/>
        </w:numPr>
        <w:rPr>
          <w:lang w:val="es-ES"/>
        </w:rPr>
      </w:pPr>
      <w:r w:rsidRPr="00336A8E">
        <w:rPr>
          <w:lang w:val="es-ES"/>
        </w:rPr>
        <w:t>La presentación del Informe de Ejecución de Tramo y de los Planes para cada tramo solicitado constará de cuatro partes:</w:t>
      </w:r>
    </w:p>
    <w:p w14:paraId="77FF8CFF" w14:textId="77777777" w:rsidR="00CB0432" w:rsidRPr="00336A8E" w:rsidRDefault="00CB0432" w:rsidP="00CB0432">
      <w:pPr>
        <w:pStyle w:val="Heading2"/>
        <w:rPr>
          <w:lang w:val="es-ES"/>
        </w:rPr>
      </w:pPr>
      <w:r w:rsidRPr="00336A8E">
        <w:rPr>
          <w:lang w:val="es-ES"/>
        </w:rPr>
        <w:t>Un informe descriptivo, con datos proporcionados por tramo, en el que se describan los avances logrados desde el informe anterior, reflejando la situación del país en lo que respecta a la reducción gradual de las sustancias del Anexo F, cómo contribuyen a ello las diferentes actividades y cómo se relacionan entre sí, incluyendo, cuando proceda, las actividades relativas a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21D11564" w14:textId="77777777" w:rsidR="00CB0432" w:rsidRPr="00336A8E" w:rsidRDefault="00CB0432" w:rsidP="00CB0432">
      <w:pPr>
        <w:pStyle w:val="Heading2"/>
        <w:rPr>
          <w:lang w:val="es-ES"/>
        </w:rPr>
      </w:pPr>
      <w:r w:rsidRPr="00336A8E">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D2E4F74" w14:textId="77777777" w:rsidR="00CB0432" w:rsidRPr="00336A8E" w:rsidRDefault="00CB0432" w:rsidP="00CB0432">
      <w:pPr>
        <w:pStyle w:val="Heading2"/>
        <w:rPr>
          <w:lang w:val="es-ES"/>
        </w:rPr>
      </w:pPr>
      <w:r w:rsidRPr="00336A8E">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letra a), anterior; y</w:t>
      </w:r>
    </w:p>
    <w:p w14:paraId="24AB02D6" w14:textId="77777777" w:rsidR="00CB0432" w:rsidRPr="00336A8E" w:rsidRDefault="00CB0432" w:rsidP="00CB0432">
      <w:pPr>
        <w:pStyle w:val="Heading2"/>
        <w:rPr>
          <w:lang w:val="es-ES"/>
        </w:rPr>
      </w:pPr>
      <w:r w:rsidRPr="00336A8E">
        <w:rPr>
          <w:lang w:val="es-ES"/>
        </w:rPr>
        <w:t>Un Resumen Ejecutivo de unos cinco párrafos con una síntesis de la información de los subpárrafos 1 a) a 1 c) anteriores.</w:t>
      </w:r>
    </w:p>
    <w:p w14:paraId="4F98A295" w14:textId="77777777" w:rsidR="00CB0432" w:rsidRPr="00336A8E" w:rsidRDefault="00CB0432" w:rsidP="00CB0432">
      <w:pPr>
        <w:keepNext/>
        <w:shd w:val="clear" w:color="auto" w:fill="FFFFFF" w:themeFill="background1"/>
        <w:spacing w:before="360" w:after="240"/>
        <w:rPr>
          <w:b/>
          <w:bCs/>
          <w:lang w:val="es-ES"/>
        </w:rPr>
      </w:pPr>
      <w:r w:rsidRPr="00336A8E">
        <w:rPr>
          <w:b/>
          <w:bCs/>
          <w:lang w:val="es-ES"/>
        </w:rPr>
        <w:lastRenderedPageBreak/>
        <w:t>APÉNDICE 5-A: INSTITUCIONES DE SUPERVISIÓN Y FUNCIONES</w:t>
      </w:r>
    </w:p>
    <w:p w14:paraId="6487F975" w14:textId="5C2ACA3F" w:rsidR="00A32EE6" w:rsidRPr="00336A8E" w:rsidRDefault="00A32EE6" w:rsidP="00A32EE6">
      <w:pPr>
        <w:pStyle w:val="Heading1"/>
        <w:numPr>
          <w:ilvl w:val="0"/>
          <w:numId w:val="30"/>
        </w:numPr>
        <w:rPr>
          <w:lang w:val="es-ES"/>
        </w:rPr>
      </w:pPr>
      <w:r w:rsidRPr="00336A8E">
        <w:rPr>
          <w:lang w:val="es-ES"/>
        </w:rPr>
        <w:t xml:space="preserve">La Oficina Nacional del Ozono, dependiente de la Agencia de Gestión Ambiental de Zambia </w:t>
      </w:r>
      <w:r w:rsidR="00AA0908" w:rsidRPr="00336A8E">
        <w:rPr>
          <w:lang w:val="es-ES"/>
        </w:rPr>
        <w:t xml:space="preserve">(ZEMA), </w:t>
      </w:r>
      <w:r w:rsidRPr="00336A8E">
        <w:rPr>
          <w:lang w:val="es-ES"/>
        </w:rPr>
        <w:t xml:space="preserve">es responsable del seguimiento del avance de la ejecución de las actividades del Plan. La supervisión se llevará a cabo para asegurar una ejecución eficiente y eficaz </w:t>
      </w:r>
      <w:r w:rsidR="00F04615" w:rsidRPr="00336A8E">
        <w:rPr>
          <w:lang w:val="es-ES"/>
        </w:rPr>
        <w:t>de las actividades previstas en todos los tramos</w:t>
      </w:r>
      <w:r w:rsidR="000567E6" w:rsidRPr="00336A8E">
        <w:rPr>
          <w:lang w:val="es-ES"/>
        </w:rPr>
        <w:t xml:space="preserve">, </w:t>
      </w:r>
      <w:r w:rsidRPr="00336A8E">
        <w:rPr>
          <w:lang w:val="es-ES"/>
        </w:rPr>
        <w:t>la coordinación general del proyecto</w:t>
      </w:r>
      <w:r w:rsidR="00F04615" w:rsidRPr="00336A8E">
        <w:rPr>
          <w:lang w:val="es-ES"/>
        </w:rPr>
        <w:t xml:space="preserve">, </w:t>
      </w:r>
      <w:r w:rsidRPr="00336A8E">
        <w:rPr>
          <w:lang w:val="es-ES"/>
        </w:rPr>
        <w:t>la participación de las partes interesadas</w:t>
      </w:r>
      <w:r w:rsidR="00F04615" w:rsidRPr="00336A8E">
        <w:rPr>
          <w:lang w:val="es-ES"/>
        </w:rPr>
        <w:t xml:space="preserve">, </w:t>
      </w:r>
      <w:r w:rsidRPr="00336A8E">
        <w:rPr>
          <w:lang w:val="es-ES"/>
        </w:rPr>
        <w:t>la impartición de la formación y otros resultados previstos</w:t>
      </w:r>
      <w:r w:rsidR="00F04615" w:rsidRPr="00336A8E">
        <w:rPr>
          <w:lang w:val="es-ES"/>
        </w:rPr>
        <w:t xml:space="preserve">, </w:t>
      </w:r>
      <w:r w:rsidRPr="00336A8E">
        <w:rPr>
          <w:lang w:val="es-ES"/>
        </w:rPr>
        <w:t xml:space="preserve">así como la facilitación de la verificación del consumo de HFC realizada por el Organismo de Ejecución Principal. </w:t>
      </w:r>
      <w:r w:rsidR="00F04615" w:rsidRPr="00336A8E">
        <w:rPr>
          <w:lang w:val="es-ES"/>
        </w:rPr>
        <w:t xml:space="preserve">La ZEMA </w:t>
      </w:r>
      <w:r w:rsidRPr="00336A8E">
        <w:rPr>
          <w:lang w:val="es-ES"/>
        </w:rPr>
        <w:t xml:space="preserve">será responsable de la sostenibilidad de los objetivos de reducción del consumo alcanzados mediante </w:t>
      </w:r>
      <w:r w:rsidR="008507F0" w:rsidRPr="00336A8E">
        <w:rPr>
          <w:lang w:val="es-ES"/>
        </w:rPr>
        <w:t xml:space="preserve">el presente </w:t>
      </w:r>
      <w:r w:rsidRPr="00336A8E">
        <w:rPr>
          <w:lang w:val="es-ES"/>
        </w:rPr>
        <w:t>Acuerdo.</w:t>
      </w:r>
    </w:p>
    <w:p w14:paraId="17675767" w14:textId="77777777" w:rsidR="00CB0432" w:rsidRPr="00336A8E" w:rsidRDefault="00CB0432" w:rsidP="00CB0432">
      <w:pPr>
        <w:keepNext/>
        <w:spacing w:before="360" w:after="240"/>
        <w:rPr>
          <w:b/>
          <w:bCs/>
          <w:lang w:val="es-ES"/>
        </w:rPr>
      </w:pPr>
      <w:r w:rsidRPr="00336A8E">
        <w:rPr>
          <w:b/>
          <w:bCs/>
          <w:lang w:val="es-ES"/>
        </w:rPr>
        <w:t>APÉNDICE 6-A: FUNCIÓN DEL ORGANISMO DE EJECUCIÓN PRINCIPAL</w:t>
      </w:r>
    </w:p>
    <w:p w14:paraId="7290C994" w14:textId="77777777" w:rsidR="00CB0432" w:rsidRPr="00336A8E" w:rsidRDefault="00CB0432" w:rsidP="00907E17">
      <w:pPr>
        <w:pStyle w:val="Heading1"/>
        <w:numPr>
          <w:ilvl w:val="0"/>
          <w:numId w:val="24"/>
        </w:numPr>
        <w:rPr>
          <w:lang w:val="es-ES"/>
        </w:rPr>
      </w:pPr>
      <w:r w:rsidRPr="00336A8E">
        <w:rPr>
          <w:lang w:val="es-ES"/>
        </w:rPr>
        <w:t>El OE Principal tendrá, como mínimo, las siguientes responsabilidades:</w:t>
      </w:r>
    </w:p>
    <w:p w14:paraId="379237B0" w14:textId="77777777" w:rsidR="00CB0432" w:rsidRPr="00336A8E" w:rsidRDefault="00CB0432" w:rsidP="00CB0432">
      <w:pPr>
        <w:pStyle w:val="Heading2"/>
        <w:rPr>
          <w:lang w:val="es-ES"/>
        </w:rPr>
      </w:pPr>
      <w:r w:rsidRPr="00336A8E">
        <w:rPr>
          <w:lang w:val="es-ES"/>
        </w:rPr>
        <w:t>Velar por la verificación financiera y el desempeño según lo previsto en el presente Acuerdo y en los procedimientos y requisitos internos específicos establecidos en el Plan del País;</w:t>
      </w:r>
    </w:p>
    <w:p w14:paraId="7F6F3DC4" w14:textId="77777777" w:rsidR="00CB0432" w:rsidRPr="00336A8E" w:rsidRDefault="00CB0432" w:rsidP="00CB0432">
      <w:pPr>
        <w:pStyle w:val="Heading2"/>
        <w:rPr>
          <w:lang w:val="es-ES"/>
        </w:rPr>
      </w:pPr>
      <w:r w:rsidRPr="00336A8E">
        <w:rPr>
          <w:lang w:val="es-ES"/>
        </w:rPr>
        <w:t>Colaborar con el País en la confección de los Informes y Planes de Ejecución de Tramos previstos en el Apéndice 4-A;</w:t>
      </w:r>
    </w:p>
    <w:p w14:paraId="69A17872" w14:textId="77777777" w:rsidR="00CB0432" w:rsidRPr="00336A8E" w:rsidRDefault="00CB0432" w:rsidP="00CB0432">
      <w:pPr>
        <w:pStyle w:val="Heading2"/>
        <w:rPr>
          <w:lang w:val="es-ES"/>
        </w:rPr>
      </w:pPr>
      <w:r w:rsidRPr="00336A8E">
        <w:rPr>
          <w:lang w:val="es-ES"/>
        </w:rPr>
        <w:t>Proporcionar al Comité Ejecutivo verificación independiente de haberse alcanzado los Objetivos y completado las actividades asociadas del tramo, tal y como se indica en el Plan de Ejecución del Tramo, de conformidad con el Apéndice 4-A;</w:t>
      </w:r>
    </w:p>
    <w:p w14:paraId="72968B26" w14:textId="77777777" w:rsidR="00CB0432" w:rsidRPr="00336A8E" w:rsidRDefault="00CB0432" w:rsidP="00CB0432">
      <w:pPr>
        <w:pStyle w:val="Heading2"/>
        <w:rPr>
          <w:lang w:val="es-ES"/>
        </w:rPr>
      </w:pPr>
      <w:r w:rsidRPr="00336A8E">
        <w:rPr>
          <w:lang w:val="es-ES"/>
        </w:rPr>
        <w:t>Asegurar que las experiencias y avances se reflejen en las actualizaciones del Plan general y en los futuros Planes de Ejecución de Tramos, de conformidad con el subpárrafo 1 c) del Apéndice 4-A;</w:t>
      </w:r>
    </w:p>
    <w:p w14:paraId="14651390" w14:textId="493C6D70" w:rsidR="00CB0432" w:rsidRPr="00336A8E" w:rsidRDefault="00CB0432" w:rsidP="000061D7">
      <w:pPr>
        <w:pStyle w:val="Heading2"/>
        <w:shd w:val="clear" w:color="auto" w:fill="FFFFFF" w:themeFill="background1"/>
        <w:rPr>
          <w:lang w:val="es-ES"/>
        </w:rPr>
      </w:pPr>
      <w:r w:rsidRPr="00336A8E">
        <w:rPr>
          <w:lang w:val="es-ES"/>
        </w:rPr>
        <w:t xml:space="preserve">Cumplir los requisitos de información respecto de los Informes y Planes de Ejecución de Tramos y el Plan general especificados en el Apéndice 4-A que se deben presentar al Comité Ejecutivo, </w:t>
      </w:r>
      <w:r w:rsidRPr="00336A8E">
        <w:rPr>
          <w:shd w:val="clear" w:color="auto" w:fill="FFFFFF" w:themeFill="background1"/>
          <w:lang w:val="es-ES"/>
        </w:rPr>
        <w:t>incluidas las actividades que cumpla el OE Cooperante</w:t>
      </w:r>
      <w:r w:rsidRPr="00336A8E">
        <w:rPr>
          <w:lang w:val="es-ES"/>
        </w:rPr>
        <w:t>;</w:t>
      </w:r>
    </w:p>
    <w:p w14:paraId="04AC3E61" w14:textId="77777777" w:rsidR="00CB0432" w:rsidRPr="00336A8E" w:rsidRDefault="00CB0432" w:rsidP="00CB0432">
      <w:pPr>
        <w:pStyle w:val="Heading2"/>
        <w:rPr>
          <w:lang w:val="es-ES"/>
        </w:rPr>
      </w:pPr>
      <w:r w:rsidRPr="00336A8E">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5EE1B227" w14:textId="77777777" w:rsidR="00CB0432" w:rsidRPr="00336A8E" w:rsidRDefault="00CB0432" w:rsidP="00CB0432">
      <w:pPr>
        <w:pStyle w:val="Heading2"/>
        <w:rPr>
          <w:lang w:val="es-ES"/>
        </w:rPr>
      </w:pPr>
      <w:r w:rsidRPr="00336A8E">
        <w:rPr>
          <w:lang w:val="es-ES"/>
        </w:rPr>
        <w:t>Velando por que las evaluaciones técnicas las realicen expertos independientes calificados;</w:t>
      </w:r>
    </w:p>
    <w:p w14:paraId="137C74BD" w14:textId="77777777" w:rsidR="00CB0432" w:rsidRPr="00336A8E" w:rsidRDefault="00CB0432" w:rsidP="00CB0432">
      <w:pPr>
        <w:pStyle w:val="Heading2"/>
        <w:rPr>
          <w:lang w:val="es-ES"/>
        </w:rPr>
      </w:pPr>
      <w:r w:rsidRPr="00336A8E">
        <w:rPr>
          <w:lang w:val="es-ES"/>
        </w:rPr>
        <w:t>Llevar a cabo las misiones de supervisión requeridas;</w:t>
      </w:r>
    </w:p>
    <w:p w14:paraId="28971FB9" w14:textId="77777777" w:rsidR="00CB0432" w:rsidRPr="00336A8E" w:rsidRDefault="00CB0432" w:rsidP="00CB0432">
      <w:pPr>
        <w:pStyle w:val="Heading2"/>
        <w:rPr>
          <w:lang w:val="es-ES"/>
        </w:rPr>
      </w:pPr>
      <w:r w:rsidRPr="00336A8E">
        <w:rPr>
          <w:lang w:val="es-ES"/>
        </w:rPr>
        <w:t>Asegurar la presencia de un mecanismo de funcionamiento que permita la ejecución eficaz y transparente del Plan de Ejecución del Tramo y la presentación de datos precisos;</w:t>
      </w:r>
    </w:p>
    <w:p w14:paraId="48A8C45D" w14:textId="6F93CC83" w:rsidR="00CB0432" w:rsidRPr="00336A8E" w:rsidRDefault="00CB0432" w:rsidP="00CB0432">
      <w:pPr>
        <w:pStyle w:val="Heading2"/>
        <w:rPr>
          <w:lang w:val="es-ES"/>
        </w:rPr>
      </w:pPr>
      <w:r w:rsidRPr="00336A8E">
        <w:rPr>
          <w:shd w:val="clear" w:color="auto" w:fill="FFFFFF" w:themeFill="background1"/>
          <w:lang w:val="es-ES"/>
        </w:rPr>
        <w:t>Coordinar las actividades del OE Cooperante y velar por la secuencia adecuada de las actividades;</w:t>
      </w:r>
    </w:p>
    <w:p w14:paraId="0D81FA8E" w14:textId="589CF31E" w:rsidR="00CB0432" w:rsidRPr="00336A8E" w:rsidRDefault="00CB0432" w:rsidP="000061D7">
      <w:pPr>
        <w:pStyle w:val="Heading2"/>
        <w:shd w:val="clear" w:color="auto" w:fill="FFFFFF" w:themeFill="background1"/>
        <w:rPr>
          <w:lang w:val="es-ES"/>
        </w:rPr>
      </w:pPr>
      <w:r w:rsidRPr="00336A8E">
        <w:rPr>
          <w:lang w:val="es-ES"/>
        </w:rPr>
        <w:t xml:space="preserve">En caso de que se reduzca la financiación por falta de cumplimiento conforme al párrafo 11 del Acuerdo, determinar, en consulta con el País </w:t>
      </w:r>
      <w:r w:rsidRPr="00336A8E">
        <w:rPr>
          <w:shd w:val="clear" w:color="auto" w:fill="FFFFFF" w:themeFill="background1"/>
          <w:lang w:val="es-ES"/>
        </w:rPr>
        <w:t xml:space="preserve">y el OE Cooperante, </w:t>
      </w:r>
      <w:r w:rsidRPr="00336A8E">
        <w:rPr>
          <w:lang w:val="es-ES"/>
        </w:rPr>
        <w:t xml:space="preserve">la asignación de las reducciones a las diferentes partidas presupuestarias y a la financiación del OE Principal </w:t>
      </w:r>
      <w:r w:rsidRPr="00336A8E">
        <w:rPr>
          <w:shd w:val="clear" w:color="auto" w:fill="FFFFFF" w:themeFill="background1"/>
          <w:lang w:val="es-ES"/>
        </w:rPr>
        <w:t>y de cada OE Cooperante</w:t>
      </w:r>
      <w:r w:rsidRPr="00336A8E">
        <w:rPr>
          <w:lang w:val="es-ES"/>
        </w:rPr>
        <w:t>;</w:t>
      </w:r>
    </w:p>
    <w:p w14:paraId="4E75DA19" w14:textId="77777777" w:rsidR="00CB0432" w:rsidRPr="00336A8E" w:rsidRDefault="00CB0432" w:rsidP="00CB0432">
      <w:pPr>
        <w:pStyle w:val="Heading2"/>
        <w:rPr>
          <w:lang w:val="es-ES"/>
        </w:rPr>
      </w:pPr>
      <w:r w:rsidRPr="00336A8E">
        <w:rPr>
          <w:lang w:val="es-ES"/>
        </w:rPr>
        <w:lastRenderedPageBreak/>
        <w:t>Asegurar que los desembolsos hechos al País se basen en el uso de los indicadores;</w:t>
      </w:r>
    </w:p>
    <w:p w14:paraId="1A3CD9FC" w14:textId="77777777" w:rsidR="00CB0432" w:rsidRPr="00336A8E" w:rsidRDefault="00CB0432" w:rsidP="00CB0432">
      <w:pPr>
        <w:pStyle w:val="Heading2"/>
        <w:rPr>
          <w:lang w:val="es-ES"/>
        </w:rPr>
      </w:pPr>
      <w:r w:rsidRPr="00336A8E">
        <w:rPr>
          <w:lang w:val="es-ES"/>
        </w:rPr>
        <w:t>Brindar asistencia respecto de políticas, gestión y apoyo técnico, cuando sea necesario;</w:t>
      </w:r>
    </w:p>
    <w:p w14:paraId="2B83576A" w14:textId="7258F33E" w:rsidR="00CB0432" w:rsidRPr="00336A8E" w:rsidRDefault="00CB0432" w:rsidP="00CB0432">
      <w:pPr>
        <w:pStyle w:val="Heading2"/>
        <w:rPr>
          <w:lang w:val="es-ES"/>
        </w:rPr>
      </w:pPr>
      <w:r w:rsidRPr="00336A8E">
        <w:rPr>
          <w:shd w:val="clear" w:color="auto" w:fill="FFFFFF" w:themeFill="background1"/>
          <w:lang w:val="es-ES"/>
        </w:rPr>
        <w:t>Alc</w:t>
      </w:r>
      <w:r w:rsidRPr="00336A8E">
        <w:rPr>
          <w:lang w:val="es-ES"/>
        </w:rPr>
        <w:t>anz</w:t>
      </w:r>
      <w:r w:rsidRPr="00336A8E">
        <w:rPr>
          <w:shd w:val="clear" w:color="auto" w:fill="FFFFFF" w:themeFill="background1"/>
          <w:lang w:val="es-ES"/>
        </w:rPr>
        <w:t>ar un consenso con el OE Cooperante sobre cualquier acuerdo de planificación, coordinación y presentación de informes necesario para facilitar la ejecución del Plan;</w:t>
      </w:r>
    </w:p>
    <w:p w14:paraId="68BD4031" w14:textId="77777777" w:rsidR="00CB0432" w:rsidRPr="00336A8E" w:rsidRDefault="00CB0432" w:rsidP="00CB0432">
      <w:pPr>
        <w:pStyle w:val="Heading2"/>
        <w:rPr>
          <w:lang w:val="es-ES"/>
        </w:rPr>
      </w:pPr>
      <w:r w:rsidRPr="00336A8E">
        <w:rPr>
          <w:lang w:val="es-ES"/>
        </w:rPr>
        <w:t>Liberación oportuna de fondos al País/empresas participantes para terminar las actividades relacionadas con el proyecto.</w:t>
      </w:r>
    </w:p>
    <w:p w14:paraId="3F548AF7" w14:textId="77777777" w:rsidR="00CB0432" w:rsidRPr="00336A8E" w:rsidRDefault="00CB0432" w:rsidP="00CB0432">
      <w:pPr>
        <w:pStyle w:val="Heading1"/>
        <w:rPr>
          <w:lang w:val="es-ES"/>
        </w:rPr>
      </w:pPr>
      <w:r w:rsidRPr="00336A8E">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 b) del Acuerdo y el subpárrafo 1 b) del Apéndice 4-A.</w:t>
      </w:r>
    </w:p>
    <w:p w14:paraId="2964068A" w14:textId="31E79674" w:rsidR="00CB0432" w:rsidRPr="00336A8E" w:rsidRDefault="00CB0432" w:rsidP="000061D7">
      <w:pPr>
        <w:shd w:val="clear" w:color="auto" w:fill="FFFFFF" w:themeFill="background1"/>
        <w:spacing w:before="360" w:after="240"/>
        <w:rPr>
          <w:lang w:val="es-ES"/>
        </w:rPr>
      </w:pPr>
      <w:r w:rsidRPr="00336A8E">
        <w:rPr>
          <w:b/>
          <w:bCs/>
          <w:lang w:val="es-ES"/>
        </w:rPr>
        <w:t>APÉNDICE 6-B: FUNCIÓN DE LOS ORGANISMOS DE EJECUCIÓN COOPERANTES</w:t>
      </w:r>
    </w:p>
    <w:p w14:paraId="7D5BA9AE" w14:textId="2ECB410F" w:rsidR="00CB0432" w:rsidRPr="00336A8E" w:rsidRDefault="00CB0432" w:rsidP="000061D7">
      <w:pPr>
        <w:pStyle w:val="Heading1"/>
        <w:numPr>
          <w:ilvl w:val="0"/>
          <w:numId w:val="25"/>
        </w:numPr>
        <w:shd w:val="clear" w:color="auto" w:fill="FFFFFF" w:themeFill="background1"/>
        <w:rPr>
          <w:lang w:val="es-ES"/>
        </w:rPr>
      </w:pPr>
      <w:r w:rsidRPr="00336A8E">
        <w:rPr>
          <w:lang w:val="es-ES"/>
        </w:rPr>
        <w:t>El OE Cooperante tendrá a su cargo diversas actividades. Estas actividades se especifican en el Plan e incluyen, como mínimo, las siguientes:</w:t>
      </w:r>
    </w:p>
    <w:p w14:paraId="40897857" w14:textId="77777777" w:rsidR="00CB0432" w:rsidRPr="00336A8E" w:rsidRDefault="00CB0432" w:rsidP="000061D7">
      <w:pPr>
        <w:pStyle w:val="Heading2"/>
        <w:shd w:val="clear" w:color="auto" w:fill="FFFFFF" w:themeFill="background1"/>
        <w:rPr>
          <w:lang w:val="es-ES"/>
        </w:rPr>
      </w:pPr>
      <w:r w:rsidRPr="00336A8E">
        <w:rPr>
          <w:lang w:val="es-ES"/>
        </w:rPr>
        <w:t>Proporcionar asistencia para la elaboración de políticas cuando se requiera;</w:t>
      </w:r>
    </w:p>
    <w:p w14:paraId="74DA6C75" w14:textId="3C7E2F6D" w:rsidR="00CB0432" w:rsidRPr="00336A8E" w:rsidRDefault="00CB0432" w:rsidP="000061D7">
      <w:pPr>
        <w:pStyle w:val="Heading2"/>
        <w:shd w:val="clear" w:color="auto" w:fill="FFFFFF" w:themeFill="background1"/>
        <w:rPr>
          <w:lang w:val="es-ES"/>
        </w:rPr>
      </w:pPr>
      <w:r w:rsidRPr="00336A8E">
        <w:rPr>
          <w:lang w:val="es-ES"/>
        </w:rPr>
        <w:t>Brindar asistencia al País en la ejecución y evaluación de las actividades que financie el OE Cooperante, remitiéndose al OE Principal para asegurar que las actividades se ejecuten en una secuencia coordinada;</w:t>
      </w:r>
    </w:p>
    <w:p w14:paraId="7A7FAFF3" w14:textId="77777777" w:rsidR="00CB0432" w:rsidRPr="00336A8E" w:rsidRDefault="00CB0432" w:rsidP="000061D7">
      <w:pPr>
        <w:pStyle w:val="Heading2"/>
        <w:shd w:val="clear" w:color="auto" w:fill="FFFFFF" w:themeFill="background1"/>
        <w:rPr>
          <w:lang w:val="es-ES"/>
        </w:rPr>
      </w:pPr>
      <w:r w:rsidRPr="00336A8E">
        <w:rPr>
          <w:lang w:val="es-ES"/>
        </w:rPr>
        <w:t>Proporcionar informes al Organismo de Ejecución Principal sobre estas actividades para su inclusión en los informes refundidos con arreglo al Apéndice 4-A; y</w:t>
      </w:r>
    </w:p>
    <w:p w14:paraId="0F8DE967" w14:textId="77777777" w:rsidR="00CB0432" w:rsidRPr="00336A8E" w:rsidRDefault="00CB0432" w:rsidP="000061D7">
      <w:pPr>
        <w:pStyle w:val="Heading2"/>
        <w:shd w:val="clear" w:color="auto" w:fill="FFFFFF" w:themeFill="background1"/>
        <w:rPr>
          <w:lang w:val="es-ES"/>
        </w:rPr>
      </w:pPr>
      <w:r w:rsidRPr="00336A8E">
        <w:rPr>
          <w:lang w:val="es-ES"/>
        </w:rPr>
        <w:t>Lograr un consenso con el Organismo de Ejecución Principal sobre toda planificación, coordinación y presentación de informes requeridas para facilitar la ejecución del Plan.</w:t>
      </w:r>
    </w:p>
    <w:p w14:paraId="523FCC17" w14:textId="77777777" w:rsidR="00CB0432" w:rsidRPr="00336A8E" w:rsidRDefault="00CB0432" w:rsidP="00CB0432">
      <w:pPr>
        <w:spacing w:before="360" w:after="240"/>
        <w:rPr>
          <w:b/>
          <w:bCs/>
          <w:lang w:val="es-ES"/>
        </w:rPr>
      </w:pPr>
      <w:r w:rsidRPr="00336A8E">
        <w:rPr>
          <w:b/>
          <w:bCs/>
          <w:lang w:val="es-ES"/>
        </w:rPr>
        <w:t>APÉNDICE 7-A: REDUCCIONES DE FINANCIACIÓN POR INCUMPLIMIENTO DE LOS OBJETIVOS DEL ACUERDO</w:t>
      </w:r>
    </w:p>
    <w:p w14:paraId="7485669E" w14:textId="07212CEC" w:rsidR="00CB0432" w:rsidRPr="00336A8E" w:rsidRDefault="00CB0432" w:rsidP="00907E17">
      <w:pPr>
        <w:pStyle w:val="Heading1"/>
        <w:numPr>
          <w:ilvl w:val="0"/>
          <w:numId w:val="26"/>
        </w:numPr>
        <w:rPr>
          <w:lang w:val="es-ES"/>
        </w:rPr>
      </w:pPr>
      <w:r w:rsidRPr="00336A8E">
        <w:rPr>
          <w:lang w:val="es-ES"/>
        </w:rPr>
        <w:t>De conformidad con el párrafo 11 del Acuerdo, el importe del financiamiento proporcionado podrá reducirse en USD</w:t>
      </w:r>
      <w:r w:rsidR="000061D7" w:rsidRPr="00336A8E">
        <w:rPr>
          <w:lang w:val="es-ES"/>
        </w:rPr>
        <w:t xml:space="preserve"> 7,00 </w:t>
      </w:r>
      <w:r w:rsidRPr="00336A8E">
        <w:rPr>
          <w:lang w:val="es-ES"/>
        </w:rPr>
        <w:t>por tonelada de CO₂</w:t>
      </w:r>
      <w:r w:rsidRPr="00336A8E">
        <w:rPr>
          <w:vertAlign w:val="subscript"/>
          <w:lang w:val="es-ES"/>
        </w:rPr>
        <w:t>2</w:t>
      </w:r>
      <w:r w:rsidRPr="00336A8E">
        <w:rPr>
          <w:lang w:val="es-ES"/>
        </w:rPr>
        <w:t>-CO₂ de consumo que exceda el nivel definido en el renglón 1.2 del Apéndice 2-A por cada año en que no se haya cumplido el objetivo especificado en el renglón 1.2 del Apéndice 2-A, en el entendimiento de que la reducción máxima del financiamiento no superaría el nivel de financiamiento del tramo de financiamiento solicitado. Podrán considerarse medidas adicionales en los casos en que el incumplimiento se prolongue durante dos años consecutivos. Cuando el país no haya cumplido el Acuerdo debido al comercio ilícito, no se aplicará la reducción del financiamiento si las sustancias controladas objeto de comercio ilícito son incautadas y posteriormente confiscadas, destruidas, exportadas o devueltas al país de origen.</w:t>
      </w:r>
    </w:p>
    <w:p w14:paraId="207F3CAA" w14:textId="77777777" w:rsidR="00CB0432" w:rsidRPr="00336A8E" w:rsidRDefault="00CB0432" w:rsidP="00CB0432">
      <w:pPr>
        <w:suppressAutoHyphens/>
        <w:rPr>
          <w:b/>
          <w:bCs/>
          <w:lang w:val="es-ES"/>
        </w:rPr>
        <w:sectPr w:rsidR="00CB0432" w:rsidRPr="00336A8E" w:rsidSect="00CB0432">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7AD3676D" w14:textId="77777777" w:rsidR="00FB0B0A" w:rsidRPr="00EC7144" w:rsidRDefault="00FB0B0A" w:rsidP="00FB0B0A">
      <w:pPr>
        <w:suppressAutoHyphens/>
        <w:spacing w:after="240"/>
        <w:jc w:val="center"/>
        <w:rPr>
          <w:b/>
          <w:bCs/>
        </w:rPr>
      </w:pPr>
      <w:r w:rsidRPr="00EC7144">
        <w:rPr>
          <w:b/>
          <w:bCs/>
        </w:rPr>
        <w:lastRenderedPageBreak/>
        <w:t xml:space="preserve">Annex </w:t>
      </w:r>
      <w:r w:rsidRPr="00EC7144">
        <w:rPr>
          <w:b/>
        </w:rPr>
        <w:t>II</w:t>
      </w:r>
    </w:p>
    <w:p w14:paraId="1B33C107" w14:textId="77777777" w:rsidR="00FB0B0A" w:rsidRPr="00EC7144" w:rsidRDefault="00FB0B0A" w:rsidP="00FB0B0A">
      <w:pPr>
        <w:suppressAutoHyphens/>
        <w:jc w:val="center"/>
        <w:rPr>
          <w:b/>
          <w:bCs/>
        </w:rPr>
      </w:pPr>
      <w:r w:rsidRPr="00EC7144">
        <w:rPr>
          <w:b/>
          <w:bCs/>
        </w:rPr>
        <w:t>SIMULTANEOUS IMPLEMENTATION OF THE HCFC PHASE-OUT MANAGEMENT PLAN</w:t>
      </w:r>
    </w:p>
    <w:p w14:paraId="2B80E9E8" w14:textId="77777777" w:rsidR="00FB0B0A" w:rsidRPr="00EC7144" w:rsidRDefault="00FB0B0A" w:rsidP="00FB0B0A">
      <w:pPr>
        <w:suppressAutoHyphens/>
        <w:spacing w:after="360"/>
        <w:jc w:val="center"/>
        <w:rPr>
          <w:b/>
          <w:bCs/>
        </w:rPr>
      </w:pPr>
      <w:r w:rsidRPr="00EC7144">
        <w:rPr>
          <w:b/>
          <w:bCs/>
        </w:rPr>
        <w:t>AND THE KIGALI HFC IMPLEMENTATION PLAN IN ZAMBIA</w:t>
      </w:r>
    </w:p>
    <w:tbl>
      <w:tblPr>
        <w:tblStyle w:val="TableGrid"/>
        <w:tblW w:w="0" w:type="auto"/>
        <w:tblLook w:val="04A0" w:firstRow="1" w:lastRow="0" w:firstColumn="1" w:lastColumn="0" w:noHBand="0" w:noVBand="1"/>
      </w:tblPr>
      <w:tblGrid>
        <w:gridCol w:w="5868"/>
        <w:gridCol w:w="902"/>
        <w:gridCol w:w="5429"/>
        <w:gridCol w:w="902"/>
        <w:gridCol w:w="1145"/>
      </w:tblGrid>
      <w:tr w:rsidR="00FB0B0A" w:rsidRPr="00EC7144" w14:paraId="2089A82C" w14:textId="77777777" w:rsidTr="00633C40">
        <w:trPr>
          <w:trHeight w:val="300"/>
          <w:tblHeader/>
        </w:trPr>
        <w:tc>
          <w:tcPr>
            <w:tcW w:w="0" w:type="auto"/>
            <w:vAlign w:val="center"/>
            <w:hideMark/>
          </w:tcPr>
          <w:p w14:paraId="0B9A443F"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HPMP – Stage II</w:t>
            </w:r>
          </w:p>
        </w:tc>
        <w:tc>
          <w:tcPr>
            <w:tcW w:w="0" w:type="auto"/>
            <w:vMerge w:val="restart"/>
            <w:vAlign w:val="center"/>
            <w:hideMark/>
          </w:tcPr>
          <w:p w14:paraId="3838EBFF"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Cost (US$)</w:t>
            </w:r>
          </w:p>
        </w:tc>
        <w:tc>
          <w:tcPr>
            <w:tcW w:w="0" w:type="auto"/>
            <w:vAlign w:val="center"/>
            <w:hideMark/>
          </w:tcPr>
          <w:p w14:paraId="7AC25792"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KIP – Stage I</w:t>
            </w:r>
          </w:p>
        </w:tc>
        <w:tc>
          <w:tcPr>
            <w:tcW w:w="0" w:type="auto"/>
            <w:vMerge w:val="restart"/>
            <w:vAlign w:val="center"/>
            <w:hideMark/>
          </w:tcPr>
          <w:p w14:paraId="0CA67640"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Cost (US$)</w:t>
            </w:r>
          </w:p>
        </w:tc>
        <w:tc>
          <w:tcPr>
            <w:tcW w:w="0" w:type="auto"/>
            <w:vMerge w:val="restart"/>
            <w:vAlign w:val="center"/>
            <w:hideMark/>
          </w:tcPr>
          <w:p w14:paraId="6913329D" w14:textId="77777777" w:rsidR="00FB0B0A" w:rsidRPr="00EC7144" w:rsidRDefault="00FB0B0A" w:rsidP="00633C40">
            <w:pPr>
              <w:ind w:left="-104" w:right="-29"/>
              <w:jc w:val="center"/>
              <w:rPr>
                <w:b/>
                <w:bCs/>
                <w:color w:val="000000"/>
                <w:sz w:val="20"/>
                <w:szCs w:val="20"/>
                <w:lang w:eastAsia="en-CA"/>
              </w:rPr>
            </w:pPr>
            <w:r w:rsidRPr="00EC7144">
              <w:rPr>
                <w:b/>
                <w:bCs/>
                <w:color w:val="000000"/>
                <w:sz w:val="20"/>
                <w:szCs w:val="20"/>
                <w:lang w:eastAsia="en-CA"/>
              </w:rPr>
              <w:t>Combined cost (US$)</w:t>
            </w:r>
          </w:p>
        </w:tc>
      </w:tr>
      <w:tr w:rsidR="00FB0B0A" w:rsidRPr="00EC7144" w14:paraId="3D2ED454" w14:textId="77777777" w:rsidTr="00633C40">
        <w:trPr>
          <w:trHeight w:val="290"/>
          <w:tblHeader/>
        </w:trPr>
        <w:tc>
          <w:tcPr>
            <w:tcW w:w="0" w:type="auto"/>
            <w:vAlign w:val="center"/>
            <w:hideMark/>
          </w:tcPr>
          <w:p w14:paraId="5C05727B"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Activity</w:t>
            </w:r>
          </w:p>
        </w:tc>
        <w:tc>
          <w:tcPr>
            <w:tcW w:w="0" w:type="auto"/>
            <w:vMerge/>
            <w:noWrap/>
            <w:vAlign w:val="center"/>
            <w:hideMark/>
          </w:tcPr>
          <w:p w14:paraId="5805B1FF" w14:textId="77777777" w:rsidR="00FB0B0A" w:rsidRPr="00EC7144" w:rsidRDefault="00FB0B0A" w:rsidP="00633C40">
            <w:pPr>
              <w:jc w:val="center"/>
              <w:rPr>
                <w:b/>
                <w:bCs/>
                <w:color w:val="000000"/>
                <w:sz w:val="20"/>
                <w:szCs w:val="20"/>
                <w:lang w:eastAsia="en-CA"/>
              </w:rPr>
            </w:pPr>
          </w:p>
        </w:tc>
        <w:tc>
          <w:tcPr>
            <w:tcW w:w="0" w:type="auto"/>
            <w:vAlign w:val="center"/>
            <w:hideMark/>
          </w:tcPr>
          <w:p w14:paraId="6D8A7141" w14:textId="77777777" w:rsidR="00FB0B0A" w:rsidRPr="00EC7144" w:rsidRDefault="00FB0B0A" w:rsidP="00633C40">
            <w:pPr>
              <w:jc w:val="center"/>
              <w:rPr>
                <w:b/>
                <w:bCs/>
                <w:color w:val="000000"/>
                <w:sz w:val="20"/>
                <w:szCs w:val="20"/>
                <w:lang w:eastAsia="en-CA"/>
              </w:rPr>
            </w:pPr>
            <w:r w:rsidRPr="00EC7144">
              <w:rPr>
                <w:b/>
                <w:bCs/>
                <w:color w:val="000000"/>
                <w:sz w:val="20"/>
                <w:szCs w:val="20"/>
                <w:lang w:eastAsia="en-CA"/>
              </w:rPr>
              <w:t>Activity</w:t>
            </w:r>
          </w:p>
        </w:tc>
        <w:tc>
          <w:tcPr>
            <w:tcW w:w="0" w:type="auto"/>
            <w:vMerge/>
            <w:noWrap/>
            <w:hideMark/>
          </w:tcPr>
          <w:p w14:paraId="7327C0D9" w14:textId="77777777" w:rsidR="00FB0B0A" w:rsidRPr="00EC7144" w:rsidRDefault="00FB0B0A" w:rsidP="00633C40">
            <w:pPr>
              <w:jc w:val="center"/>
              <w:rPr>
                <w:b/>
                <w:bCs/>
                <w:color w:val="000000"/>
                <w:sz w:val="20"/>
                <w:szCs w:val="20"/>
                <w:lang w:eastAsia="en-CA"/>
              </w:rPr>
            </w:pPr>
          </w:p>
        </w:tc>
        <w:tc>
          <w:tcPr>
            <w:tcW w:w="0" w:type="auto"/>
            <w:vMerge/>
            <w:hideMark/>
          </w:tcPr>
          <w:p w14:paraId="571E36F2" w14:textId="77777777" w:rsidR="00FB0B0A" w:rsidRPr="00EC7144" w:rsidRDefault="00FB0B0A" w:rsidP="00633C40">
            <w:pPr>
              <w:jc w:val="left"/>
              <w:rPr>
                <w:b/>
                <w:bCs/>
                <w:color w:val="000000"/>
                <w:sz w:val="20"/>
                <w:szCs w:val="20"/>
                <w:lang w:eastAsia="en-CA"/>
              </w:rPr>
            </w:pPr>
          </w:p>
        </w:tc>
      </w:tr>
      <w:tr w:rsidR="00FB0B0A" w:rsidRPr="00EC7144" w14:paraId="27CB60C2" w14:textId="77777777" w:rsidTr="00633C40">
        <w:trPr>
          <w:trHeight w:val="3093"/>
        </w:trPr>
        <w:tc>
          <w:tcPr>
            <w:tcW w:w="0" w:type="auto"/>
            <w:vAlign w:val="center"/>
            <w:hideMark/>
          </w:tcPr>
          <w:p w14:paraId="4894825E" w14:textId="77777777" w:rsidR="00FB0B0A" w:rsidRPr="00EC7144" w:rsidRDefault="00FB0B0A" w:rsidP="00633C40">
            <w:pPr>
              <w:jc w:val="left"/>
              <w:rPr>
                <w:color w:val="000000"/>
                <w:sz w:val="20"/>
                <w:szCs w:val="20"/>
                <w:lang w:eastAsia="en-CA"/>
              </w:rPr>
            </w:pPr>
            <w:r w:rsidRPr="00EC7144">
              <w:rPr>
                <w:b/>
                <w:bCs/>
                <w:i/>
                <w:iCs/>
                <w:color w:val="000000"/>
                <w:sz w:val="20"/>
                <w:szCs w:val="20"/>
                <w:lang w:val="en-GB" w:eastAsia="en-CA"/>
              </w:rPr>
              <w:t xml:space="preserve">Strengthening the enforcement of ODS regulations: </w:t>
            </w:r>
            <w:r w:rsidRPr="00EC7144">
              <w:rPr>
                <w:color w:val="000000"/>
                <w:sz w:val="20"/>
                <w:szCs w:val="20"/>
                <w:lang w:val="en-GB" w:eastAsia="en-CA"/>
              </w:rPr>
              <w:t xml:space="preserve">Development of an online ODS database to assist in the tracking of HCFC quota allocations, mandatory reports from ODS importers, and registration of certified servicing technicians; reinforcement of customs training schools through capacity-building for 20 customs trainers and provision of training materials; organization of 5 training workshops on Montreal Protocol matters, national legal framework on ODSs and prevention of illegal HCFC trade for 150 customs and enforcement officers; dissemination of printed information on the regulations and alternative technologies among customs and enforcement officers, importers and end users; and procurement of 5 portable ODS identifiers </w:t>
            </w:r>
          </w:p>
        </w:tc>
        <w:tc>
          <w:tcPr>
            <w:tcW w:w="0" w:type="auto"/>
            <w:noWrap/>
            <w:vAlign w:val="center"/>
            <w:hideMark/>
          </w:tcPr>
          <w:p w14:paraId="045A208D" w14:textId="77777777" w:rsidR="00FB0B0A" w:rsidRPr="00EC7144" w:rsidRDefault="00FB0B0A" w:rsidP="00633C40">
            <w:pPr>
              <w:jc w:val="right"/>
              <w:rPr>
                <w:color w:val="000000"/>
                <w:sz w:val="20"/>
                <w:szCs w:val="20"/>
                <w:lang w:eastAsia="en-CA"/>
              </w:rPr>
            </w:pPr>
            <w:r w:rsidRPr="00EC7144">
              <w:rPr>
                <w:color w:val="000000"/>
                <w:sz w:val="20"/>
                <w:szCs w:val="20"/>
                <w:lang w:val="en-GB" w:eastAsia="en-CA"/>
              </w:rPr>
              <w:t>121,000</w:t>
            </w:r>
          </w:p>
        </w:tc>
        <w:tc>
          <w:tcPr>
            <w:tcW w:w="0" w:type="auto"/>
            <w:vAlign w:val="center"/>
            <w:hideMark/>
          </w:tcPr>
          <w:p w14:paraId="109F70E1" w14:textId="77777777" w:rsidR="00FB0B0A" w:rsidRPr="00EC7144" w:rsidRDefault="00FB0B0A" w:rsidP="00633C40">
            <w:pPr>
              <w:jc w:val="left"/>
              <w:rPr>
                <w:color w:val="000000"/>
                <w:sz w:val="20"/>
                <w:szCs w:val="20"/>
                <w:lang w:eastAsia="en-CA"/>
              </w:rPr>
            </w:pPr>
            <w:r w:rsidRPr="00EC7144">
              <w:rPr>
                <w:b/>
                <w:bCs/>
                <w:i/>
                <w:iCs/>
                <w:color w:val="000000"/>
                <w:sz w:val="20"/>
                <w:szCs w:val="20"/>
                <w:lang w:eastAsia="en-CA"/>
              </w:rPr>
              <w:t xml:space="preserve">Strengthening the regulatory framework and control mechanisms: </w:t>
            </w:r>
            <w:r w:rsidRPr="00EC7144">
              <w:rPr>
                <w:color w:val="000000"/>
                <w:sz w:val="20"/>
                <w:szCs w:val="20"/>
                <w:lang w:eastAsia="en-CA"/>
              </w:rPr>
              <w:t>Organization of awareness-raising campaigns on relevant regulations for importers and other stakeholders; strengthening of the HFC licensing and quota system; training of 175 customs and enforcement officers on the identification of refrigerants and equipment, including new energy-efficient technologies in the RAC sector, the use of refrigerant identifiers, procedures for verifying import permits, and detecting misclassification or illegal trade (5 workshops); strengthening of record-keeping practices by the customs and reporting by enterprises; updating and revision of the customs training programme to incorporate new HS codes for HFCs and low</w:t>
            </w:r>
            <w:r w:rsidRPr="00EC7144">
              <w:rPr>
                <w:color w:val="000000"/>
                <w:sz w:val="20"/>
                <w:szCs w:val="20"/>
                <w:lang w:eastAsia="en-CA"/>
              </w:rPr>
              <w:noBreakHyphen/>
              <w:t>GWP alternatives; and improved market monitoring</w:t>
            </w:r>
          </w:p>
        </w:tc>
        <w:tc>
          <w:tcPr>
            <w:tcW w:w="0" w:type="auto"/>
            <w:noWrap/>
            <w:vAlign w:val="center"/>
            <w:hideMark/>
          </w:tcPr>
          <w:p w14:paraId="4FBA2F4B" w14:textId="77777777" w:rsidR="00FB0B0A" w:rsidRPr="00EC7144" w:rsidRDefault="00FB0B0A" w:rsidP="00633C40">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34B53BFE" w14:textId="77777777" w:rsidR="00FB0B0A" w:rsidRPr="00EC7144" w:rsidRDefault="00FB0B0A" w:rsidP="00633C40">
            <w:pPr>
              <w:jc w:val="right"/>
              <w:rPr>
                <w:color w:val="000000"/>
                <w:sz w:val="20"/>
                <w:szCs w:val="20"/>
                <w:lang w:eastAsia="en-CA"/>
              </w:rPr>
            </w:pPr>
            <w:r w:rsidRPr="00EC7144">
              <w:rPr>
                <w:color w:val="000000"/>
                <w:sz w:val="20"/>
                <w:szCs w:val="20"/>
                <w:lang w:eastAsia="en-CA"/>
              </w:rPr>
              <w:t>191,000</w:t>
            </w:r>
          </w:p>
        </w:tc>
      </w:tr>
      <w:tr w:rsidR="00FB0B0A" w:rsidRPr="00EC7144" w14:paraId="396BDBD5" w14:textId="77777777" w:rsidTr="00633C40">
        <w:trPr>
          <w:trHeight w:val="226"/>
        </w:trPr>
        <w:tc>
          <w:tcPr>
            <w:tcW w:w="0" w:type="auto"/>
            <w:vAlign w:val="center"/>
            <w:hideMark/>
          </w:tcPr>
          <w:p w14:paraId="404BB204" w14:textId="77777777" w:rsidR="00FB0B0A" w:rsidRPr="00EC7144" w:rsidRDefault="00FB0B0A" w:rsidP="00633C40">
            <w:pPr>
              <w:ind w:right="-43"/>
              <w:jc w:val="left"/>
              <w:rPr>
                <w:color w:val="000000"/>
                <w:sz w:val="20"/>
                <w:szCs w:val="20"/>
                <w:lang w:eastAsia="en-CA"/>
              </w:rPr>
            </w:pPr>
            <w:r w:rsidRPr="00EC7144">
              <w:rPr>
                <w:b/>
                <w:bCs/>
                <w:i/>
                <w:iCs/>
                <w:color w:val="000000"/>
                <w:sz w:val="20"/>
                <w:szCs w:val="20"/>
                <w:lang w:val="en-GB" w:eastAsia="en-CA"/>
              </w:rPr>
              <w:t>Development and implementation of technical standards and sustainable public procurement for RAC systems:</w:t>
            </w:r>
            <w:r w:rsidRPr="00EC7144">
              <w:rPr>
                <w:color w:val="000000"/>
                <w:sz w:val="20"/>
                <w:szCs w:val="20"/>
                <w:lang w:val="en-GB" w:eastAsia="en-CA"/>
              </w:rPr>
              <w:t xml:space="preserve"> Development of technical standards to minimize the risks of using low-GWP technologies for RAC equipment; printing and dissemination of new RAC standards and organization of 5 training workshops for 100 environmental inspectors and other stakeholders; annual monitoring inspections of imported equipment and refrigerants; development of policies for sustainable procurement of RAC systems; and organization of 2 outreach sessions for 20 public procurement officers and 3 sensitization workshops for 90 importers and end users to promote procurement of low-GWP technologies and new standards</w:t>
            </w:r>
          </w:p>
        </w:tc>
        <w:tc>
          <w:tcPr>
            <w:tcW w:w="0" w:type="auto"/>
            <w:noWrap/>
            <w:vAlign w:val="center"/>
            <w:hideMark/>
          </w:tcPr>
          <w:p w14:paraId="32F91E7E" w14:textId="77777777" w:rsidR="00FB0B0A" w:rsidRPr="00EC7144" w:rsidRDefault="00FB0B0A" w:rsidP="00633C40">
            <w:pPr>
              <w:jc w:val="right"/>
              <w:rPr>
                <w:color w:val="000000"/>
                <w:sz w:val="20"/>
                <w:szCs w:val="20"/>
                <w:lang w:eastAsia="en-CA"/>
              </w:rPr>
            </w:pPr>
            <w:r w:rsidRPr="00EC7144">
              <w:rPr>
                <w:color w:val="000000"/>
                <w:sz w:val="20"/>
                <w:szCs w:val="20"/>
                <w:lang w:val="en-GB" w:eastAsia="en-CA"/>
              </w:rPr>
              <w:t>120,000</w:t>
            </w:r>
          </w:p>
        </w:tc>
        <w:tc>
          <w:tcPr>
            <w:tcW w:w="0" w:type="auto"/>
            <w:shd w:val="clear" w:color="auto" w:fill="D9D9D9" w:themeFill="background1" w:themeFillShade="D9"/>
            <w:vAlign w:val="center"/>
            <w:hideMark/>
          </w:tcPr>
          <w:p w14:paraId="1A1395DA" w14:textId="77777777" w:rsidR="00FB0B0A" w:rsidRPr="00EC7144" w:rsidRDefault="00FB0B0A" w:rsidP="00633C40">
            <w:pPr>
              <w:jc w:val="left"/>
              <w:rPr>
                <w:color w:val="000000"/>
                <w:sz w:val="20"/>
                <w:szCs w:val="20"/>
                <w:lang w:eastAsia="en-CA"/>
              </w:rPr>
            </w:pPr>
          </w:p>
        </w:tc>
        <w:tc>
          <w:tcPr>
            <w:tcW w:w="0" w:type="auto"/>
            <w:shd w:val="clear" w:color="auto" w:fill="D9D9D9" w:themeFill="background1" w:themeFillShade="D9"/>
            <w:noWrap/>
            <w:vAlign w:val="center"/>
            <w:hideMark/>
          </w:tcPr>
          <w:p w14:paraId="7C688A02" w14:textId="77777777" w:rsidR="00FB0B0A" w:rsidRPr="00EC7144" w:rsidRDefault="00FB0B0A" w:rsidP="00633C40">
            <w:pPr>
              <w:jc w:val="right"/>
              <w:rPr>
                <w:color w:val="000000"/>
                <w:sz w:val="20"/>
                <w:szCs w:val="20"/>
                <w:lang w:eastAsia="en-CA"/>
              </w:rPr>
            </w:pPr>
            <w:r w:rsidRPr="00EC7144">
              <w:rPr>
                <w:color w:val="000000"/>
                <w:sz w:val="20"/>
                <w:szCs w:val="20"/>
                <w:lang w:eastAsia="en-CA"/>
              </w:rPr>
              <w:t>-</w:t>
            </w:r>
          </w:p>
        </w:tc>
        <w:tc>
          <w:tcPr>
            <w:tcW w:w="0" w:type="auto"/>
            <w:noWrap/>
            <w:vAlign w:val="center"/>
            <w:hideMark/>
          </w:tcPr>
          <w:p w14:paraId="5183694F" w14:textId="77777777" w:rsidR="00FB0B0A" w:rsidRPr="00EC7144" w:rsidRDefault="00FB0B0A" w:rsidP="00633C40">
            <w:pPr>
              <w:jc w:val="right"/>
              <w:rPr>
                <w:color w:val="000000"/>
                <w:sz w:val="20"/>
                <w:szCs w:val="20"/>
                <w:lang w:eastAsia="en-CA"/>
              </w:rPr>
            </w:pPr>
            <w:r w:rsidRPr="00EC7144">
              <w:rPr>
                <w:color w:val="000000"/>
                <w:sz w:val="20"/>
                <w:szCs w:val="20"/>
                <w:lang w:eastAsia="en-CA"/>
              </w:rPr>
              <w:t>120,000</w:t>
            </w:r>
          </w:p>
        </w:tc>
      </w:tr>
      <w:tr w:rsidR="00FB0B0A" w:rsidRPr="00EC7144" w14:paraId="33A85FFA" w14:textId="77777777" w:rsidTr="00633C40">
        <w:trPr>
          <w:trHeight w:val="1720"/>
        </w:trPr>
        <w:tc>
          <w:tcPr>
            <w:tcW w:w="0" w:type="auto"/>
            <w:vMerge w:val="restart"/>
            <w:vAlign w:val="center"/>
            <w:hideMark/>
          </w:tcPr>
          <w:p w14:paraId="79DD55F0" w14:textId="77777777" w:rsidR="00FB0B0A" w:rsidRPr="00EC7144" w:rsidRDefault="00FB0B0A" w:rsidP="00633C40">
            <w:pPr>
              <w:jc w:val="left"/>
              <w:rPr>
                <w:color w:val="000000"/>
                <w:sz w:val="20"/>
                <w:szCs w:val="20"/>
                <w:lang w:eastAsia="en-CA"/>
              </w:rPr>
            </w:pPr>
            <w:r w:rsidRPr="00EC7144">
              <w:rPr>
                <w:b/>
                <w:bCs/>
                <w:i/>
                <w:iCs/>
                <w:color w:val="000000"/>
                <w:sz w:val="20"/>
                <w:szCs w:val="20"/>
                <w:lang w:eastAsia="en-CA"/>
              </w:rPr>
              <w:t>Strengthening the certification scheme for RAC technicians:</w:t>
            </w:r>
            <w:r w:rsidRPr="00EC7144">
              <w:rPr>
                <w:color w:val="000000"/>
                <w:sz w:val="20"/>
                <w:szCs w:val="20"/>
                <w:lang w:eastAsia="en-CA"/>
              </w:rPr>
              <w:t xml:space="preserve"> Revision of the certification scheme for RAC servicing technicians; upgrades to the national codes of conduct and training curriculum for servicing technicians; organization of a stakeholder workshop to finalize the norms, rules, processes, and codes of conduct for the revised certification scheme; organization of 2 training workshops on the revised certification system for 40 trainers and evaluators; training </w:t>
            </w:r>
            <w:r w:rsidRPr="00EC7144">
              <w:rPr>
                <w:color w:val="000000"/>
                <w:sz w:val="20"/>
                <w:szCs w:val="20"/>
                <w:lang w:eastAsia="en-CA"/>
              </w:rPr>
              <w:lastRenderedPageBreak/>
              <w:t xml:space="preserve">and certification of 600 refrigeration technicians on best practices in the handling of flammable/toxic refrigerants and preventing refrigerant leakage; promotion of hiring of certified technicians through mass media and meetings with end users from </w:t>
            </w:r>
            <w:r w:rsidRPr="00EC7144">
              <w:rPr>
                <w:i/>
                <w:iCs/>
                <w:color w:val="000000"/>
                <w:sz w:val="20"/>
                <w:szCs w:val="20"/>
                <w:lang w:eastAsia="en-CA"/>
              </w:rPr>
              <w:t xml:space="preserve">inter alia </w:t>
            </w:r>
            <w:r w:rsidRPr="00EC7144">
              <w:rPr>
                <w:color w:val="000000"/>
                <w:sz w:val="20"/>
                <w:szCs w:val="20"/>
                <w:lang w:eastAsia="en-CA"/>
              </w:rPr>
              <w:t>hotels, restaurants, and supermarkets; and technical support provided to the Refrigeration and Air-conditioning Association to monitor the application of revised codes of conduct</w:t>
            </w:r>
          </w:p>
        </w:tc>
        <w:tc>
          <w:tcPr>
            <w:tcW w:w="0" w:type="auto"/>
            <w:vMerge w:val="restart"/>
            <w:noWrap/>
            <w:vAlign w:val="center"/>
            <w:hideMark/>
          </w:tcPr>
          <w:p w14:paraId="3B36D70B" w14:textId="77777777" w:rsidR="00FB0B0A" w:rsidRPr="00EC7144" w:rsidRDefault="00FB0B0A" w:rsidP="00633C40">
            <w:pPr>
              <w:jc w:val="right"/>
              <w:rPr>
                <w:color w:val="000000"/>
                <w:sz w:val="20"/>
                <w:szCs w:val="20"/>
                <w:lang w:eastAsia="en-CA"/>
              </w:rPr>
            </w:pPr>
            <w:r w:rsidRPr="00EC7144">
              <w:rPr>
                <w:color w:val="000000"/>
                <w:sz w:val="20"/>
                <w:szCs w:val="20"/>
                <w:lang w:val="en-GB" w:eastAsia="en-CA"/>
              </w:rPr>
              <w:lastRenderedPageBreak/>
              <w:t>125,000</w:t>
            </w:r>
          </w:p>
        </w:tc>
        <w:tc>
          <w:tcPr>
            <w:tcW w:w="0" w:type="auto"/>
            <w:vAlign w:val="center"/>
            <w:hideMark/>
          </w:tcPr>
          <w:p w14:paraId="41E48867" w14:textId="77777777" w:rsidR="00FB0B0A" w:rsidRPr="00EC7144" w:rsidRDefault="00FB0B0A" w:rsidP="00633C40">
            <w:pPr>
              <w:jc w:val="left"/>
              <w:rPr>
                <w:b/>
                <w:bCs/>
                <w:i/>
                <w:iCs/>
                <w:color w:val="000000"/>
                <w:sz w:val="20"/>
                <w:szCs w:val="20"/>
                <w:lang w:eastAsia="en-CA"/>
              </w:rPr>
            </w:pPr>
            <w:r w:rsidRPr="00EC7144">
              <w:rPr>
                <w:b/>
                <w:bCs/>
                <w:i/>
                <w:iCs/>
                <w:color w:val="000000"/>
                <w:sz w:val="20"/>
                <w:szCs w:val="20"/>
                <w:lang w:eastAsia="en-CA"/>
              </w:rPr>
              <w:t xml:space="preserve">Capacity building of RAC technicians: </w:t>
            </w:r>
            <w:r w:rsidRPr="00EC7144">
              <w:rPr>
                <w:color w:val="000000"/>
                <w:sz w:val="20"/>
                <w:szCs w:val="20"/>
                <w:lang w:eastAsia="en-CA"/>
              </w:rPr>
              <w:t>Updates to the code of practice and training curriculum for RAC technicians; training of 250 technicians on sound servicing of RAC technologies and safe handling of low-GWP refrigerants (10 sessions); and organization of awareness-raising campaigns for end users on the benefits of low-GWP, energy-efficient technologies</w:t>
            </w:r>
          </w:p>
        </w:tc>
        <w:tc>
          <w:tcPr>
            <w:tcW w:w="0" w:type="auto"/>
            <w:noWrap/>
            <w:vAlign w:val="center"/>
            <w:hideMark/>
          </w:tcPr>
          <w:p w14:paraId="7751B53A" w14:textId="77777777" w:rsidR="00FB0B0A" w:rsidRPr="00EC7144" w:rsidRDefault="00FB0B0A" w:rsidP="00633C40">
            <w:pPr>
              <w:jc w:val="right"/>
              <w:rPr>
                <w:color w:val="000000"/>
                <w:sz w:val="20"/>
                <w:szCs w:val="20"/>
                <w:lang w:eastAsia="en-CA"/>
              </w:rPr>
            </w:pPr>
            <w:r w:rsidRPr="00EC7144">
              <w:rPr>
                <w:color w:val="000000"/>
                <w:sz w:val="20"/>
                <w:szCs w:val="20"/>
                <w:lang w:eastAsia="en-CA"/>
              </w:rPr>
              <w:t>77,500</w:t>
            </w:r>
          </w:p>
        </w:tc>
        <w:tc>
          <w:tcPr>
            <w:tcW w:w="0" w:type="auto"/>
            <w:vMerge w:val="restart"/>
            <w:noWrap/>
            <w:vAlign w:val="center"/>
            <w:hideMark/>
          </w:tcPr>
          <w:p w14:paraId="14A25BCC" w14:textId="77777777" w:rsidR="00FB0B0A" w:rsidRPr="00EC7144" w:rsidRDefault="00FB0B0A" w:rsidP="00633C40">
            <w:pPr>
              <w:jc w:val="right"/>
              <w:rPr>
                <w:color w:val="000000"/>
                <w:sz w:val="20"/>
                <w:szCs w:val="20"/>
                <w:lang w:eastAsia="en-CA"/>
              </w:rPr>
            </w:pPr>
            <w:r w:rsidRPr="00EC7144">
              <w:rPr>
                <w:color w:val="000000"/>
                <w:sz w:val="20"/>
                <w:szCs w:val="20"/>
                <w:lang w:eastAsia="en-CA"/>
              </w:rPr>
              <w:t>277,500</w:t>
            </w:r>
          </w:p>
        </w:tc>
      </w:tr>
      <w:tr w:rsidR="00FB0B0A" w:rsidRPr="00EC7144" w14:paraId="0A3D4260" w14:textId="77777777" w:rsidTr="00633C40">
        <w:trPr>
          <w:trHeight w:val="1469"/>
        </w:trPr>
        <w:tc>
          <w:tcPr>
            <w:tcW w:w="0" w:type="auto"/>
            <w:vMerge/>
            <w:vAlign w:val="center"/>
            <w:hideMark/>
          </w:tcPr>
          <w:p w14:paraId="5D76BC81" w14:textId="77777777" w:rsidR="00FB0B0A" w:rsidRPr="00EC7144" w:rsidRDefault="00FB0B0A" w:rsidP="00633C40">
            <w:pPr>
              <w:jc w:val="left"/>
              <w:rPr>
                <w:color w:val="000000"/>
                <w:sz w:val="20"/>
                <w:szCs w:val="20"/>
                <w:lang w:eastAsia="en-CA"/>
              </w:rPr>
            </w:pPr>
          </w:p>
        </w:tc>
        <w:tc>
          <w:tcPr>
            <w:tcW w:w="0" w:type="auto"/>
            <w:vMerge/>
            <w:noWrap/>
            <w:vAlign w:val="center"/>
            <w:hideMark/>
          </w:tcPr>
          <w:p w14:paraId="2F2A9408" w14:textId="77777777" w:rsidR="00FB0B0A" w:rsidRPr="00EC7144" w:rsidRDefault="00FB0B0A" w:rsidP="00633C40">
            <w:pPr>
              <w:jc w:val="right"/>
              <w:rPr>
                <w:color w:val="000000"/>
                <w:sz w:val="20"/>
                <w:szCs w:val="20"/>
                <w:lang w:eastAsia="en-CA"/>
              </w:rPr>
            </w:pPr>
          </w:p>
        </w:tc>
        <w:tc>
          <w:tcPr>
            <w:tcW w:w="0" w:type="auto"/>
            <w:vAlign w:val="center"/>
            <w:hideMark/>
          </w:tcPr>
          <w:p w14:paraId="0F7DB15B" w14:textId="77777777" w:rsidR="00FB0B0A" w:rsidRPr="00EC7144" w:rsidRDefault="00FB0B0A" w:rsidP="00633C40">
            <w:pPr>
              <w:jc w:val="left"/>
              <w:rPr>
                <w:b/>
                <w:bCs/>
                <w:i/>
                <w:iCs/>
                <w:color w:val="000000"/>
                <w:sz w:val="20"/>
                <w:szCs w:val="20"/>
                <w:lang w:eastAsia="en-CA"/>
              </w:rPr>
            </w:pPr>
            <w:r w:rsidRPr="00EC7144">
              <w:rPr>
                <w:b/>
                <w:bCs/>
                <w:i/>
                <w:iCs/>
                <w:color w:val="000000"/>
                <w:sz w:val="20"/>
                <w:szCs w:val="20"/>
                <w:lang w:eastAsia="en-CA"/>
              </w:rPr>
              <w:t xml:space="preserve">Capacity building of RAC/MAC technicians and strengthening of MAC workshops: </w:t>
            </w:r>
            <w:r w:rsidRPr="00EC7144">
              <w:rPr>
                <w:color w:val="000000"/>
                <w:sz w:val="20"/>
                <w:szCs w:val="20"/>
                <w:lang w:eastAsia="en-CA"/>
              </w:rPr>
              <w:t>Provision of tools and equipment to 2 training centres for cooling systems based on CO</w:t>
            </w:r>
            <w:r w:rsidRPr="00EC7144">
              <w:rPr>
                <w:color w:val="000000"/>
                <w:sz w:val="20"/>
                <w:szCs w:val="20"/>
                <w:vertAlign w:val="subscript"/>
                <w:lang w:eastAsia="en-CA"/>
              </w:rPr>
              <w:t>2</w:t>
            </w:r>
            <w:r w:rsidRPr="00EC7144">
              <w:rPr>
                <w:color w:val="000000"/>
                <w:sz w:val="20"/>
                <w:szCs w:val="20"/>
                <w:lang w:eastAsia="en-CA"/>
              </w:rPr>
              <w:t xml:space="preserve"> and NH</w:t>
            </w:r>
            <w:r w:rsidRPr="00EC7144">
              <w:rPr>
                <w:color w:val="000000"/>
                <w:sz w:val="20"/>
                <w:szCs w:val="20"/>
                <w:vertAlign w:val="subscript"/>
                <w:lang w:eastAsia="en-CA"/>
              </w:rPr>
              <w:t>3</w:t>
            </w:r>
            <w:r w:rsidRPr="00EC7144">
              <w:rPr>
                <w:color w:val="000000"/>
                <w:sz w:val="20"/>
                <w:szCs w:val="20"/>
                <w:lang w:eastAsia="en-CA"/>
              </w:rPr>
              <w:t>; and provision of tools and equipment to 20 MAC workshops and training of MAC technicians on HFO-1234yf and HFC-134a</w:t>
            </w:r>
          </w:p>
        </w:tc>
        <w:tc>
          <w:tcPr>
            <w:tcW w:w="0" w:type="auto"/>
            <w:noWrap/>
            <w:vAlign w:val="center"/>
            <w:hideMark/>
          </w:tcPr>
          <w:p w14:paraId="6409973F" w14:textId="77777777" w:rsidR="00FB0B0A" w:rsidRPr="00EC7144" w:rsidRDefault="00FB0B0A" w:rsidP="00633C40">
            <w:pPr>
              <w:jc w:val="right"/>
              <w:rPr>
                <w:color w:val="000000"/>
                <w:sz w:val="20"/>
                <w:szCs w:val="20"/>
                <w:lang w:eastAsia="en-CA"/>
              </w:rPr>
            </w:pPr>
            <w:r w:rsidRPr="00EC7144">
              <w:rPr>
                <w:color w:val="000000"/>
                <w:sz w:val="20"/>
                <w:szCs w:val="20"/>
                <w:lang w:eastAsia="en-CA"/>
              </w:rPr>
              <w:t>75,000</w:t>
            </w:r>
          </w:p>
        </w:tc>
        <w:tc>
          <w:tcPr>
            <w:tcW w:w="0" w:type="auto"/>
            <w:vMerge/>
            <w:noWrap/>
            <w:vAlign w:val="center"/>
            <w:hideMark/>
          </w:tcPr>
          <w:p w14:paraId="5EFC25A6" w14:textId="77777777" w:rsidR="00FB0B0A" w:rsidRPr="00EC7144" w:rsidRDefault="00FB0B0A" w:rsidP="00633C40">
            <w:pPr>
              <w:jc w:val="right"/>
              <w:rPr>
                <w:color w:val="000000"/>
                <w:sz w:val="20"/>
                <w:szCs w:val="20"/>
                <w:lang w:eastAsia="en-CA"/>
              </w:rPr>
            </w:pPr>
          </w:p>
        </w:tc>
      </w:tr>
      <w:tr w:rsidR="00FB0B0A" w:rsidRPr="00EC7144" w14:paraId="41C6B8D6" w14:textId="77777777" w:rsidTr="00633C40">
        <w:trPr>
          <w:trHeight w:val="467"/>
        </w:trPr>
        <w:tc>
          <w:tcPr>
            <w:tcW w:w="0" w:type="auto"/>
            <w:vAlign w:val="center"/>
            <w:hideMark/>
          </w:tcPr>
          <w:p w14:paraId="6B281405" w14:textId="77777777" w:rsidR="00FB0B0A" w:rsidRPr="00EC7144" w:rsidRDefault="00FB0B0A" w:rsidP="00633C40">
            <w:pPr>
              <w:jc w:val="left"/>
              <w:rPr>
                <w:color w:val="000000"/>
                <w:sz w:val="20"/>
                <w:szCs w:val="20"/>
                <w:lang w:eastAsia="en-CA"/>
              </w:rPr>
            </w:pPr>
            <w:r w:rsidRPr="00EC7144">
              <w:rPr>
                <w:b/>
                <w:bCs/>
                <w:i/>
                <w:iCs/>
                <w:color w:val="000000"/>
                <w:sz w:val="20"/>
                <w:szCs w:val="20"/>
                <w:lang w:val="en-GB" w:eastAsia="en-CA"/>
              </w:rPr>
              <w:t xml:space="preserve">Strengthening of the 3 existing centres of excellence and creation of 2 new centres: </w:t>
            </w:r>
            <w:r w:rsidRPr="00EC7144">
              <w:rPr>
                <w:color w:val="000000"/>
                <w:sz w:val="20"/>
                <w:szCs w:val="20"/>
                <w:lang w:val="en-GB" w:eastAsia="en-CA"/>
              </w:rPr>
              <w:t>Delivery of 2 sets of equipment for good practices to the new centres, and 5 sets of equipment and tools for the handling of HCs to all centres; knowledge update for 5 engineers or trainers on the latest RAC sector developments; establishment of a refrigerant recovery and reuse scheme, including development of a business model for the operation of a reclaim centre and procurement of equipment for 1 such centre; and organization of trials and comparisons of the coefficient of performance for alternative technologies and sharing results with end users</w:t>
            </w:r>
          </w:p>
        </w:tc>
        <w:tc>
          <w:tcPr>
            <w:tcW w:w="0" w:type="auto"/>
            <w:noWrap/>
            <w:vAlign w:val="center"/>
            <w:hideMark/>
          </w:tcPr>
          <w:p w14:paraId="7B94F807" w14:textId="77777777" w:rsidR="00FB0B0A" w:rsidRPr="00EC7144" w:rsidRDefault="00FB0B0A" w:rsidP="00633C40">
            <w:pPr>
              <w:jc w:val="right"/>
              <w:rPr>
                <w:color w:val="000000"/>
                <w:sz w:val="20"/>
                <w:szCs w:val="20"/>
                <w:lang w:eastAsia="en-CA"/>
              </w:rPr>
            </w:pPr>
            <w:r w:rsidRPr="00EC7144">
              <w:rPr>
                <w:color w:val="000000"/>
                <w:sz w:val="20"/>
                <w:szCs w:val="20"/>
                <w:lang w:val="en-GB" w:eastAsia="en-CA"/>
              </w:rPr>
              <w:t>169,000</w:t>
            </w:r>
          </w:p>
        </w:tc>
        <w:tc>
          <w:tcPr>
            <w:tcW w:w="0" w:type="auto"/>
            <w:shd w:val="clear" w:color="auto" w:fill="D9D9D9" w:themeFill="background1" w:themeFillShade="D9"/>
            <w:vAlign w:val="center"/>
            <w:hideMark/>
          </w:tcPr>
          <w:p w14:paraId="1CFC1A42" w14:textId="77777777" w:rsidR="00FB0B0A" w:rsidRPr="00EC7144" w:rsidRDefault="00FB0B0A" w:rsidP="00633C40">
            <w:pPr>
              <w:jc w:val="left"/>
              <w:rPr>
                <w:color w:val="000000"/>
                <w:sz w:val="20"/>
                <w:szCs w:val="20"/>
                <w:lang w:eastAsia="en-CA"/>
              </w:rPr>
            </w:pPr>
          </w:p>
        </w:tc>
        <w:tc>
          <w:tcPr>
            <w:tcW w:w="0" w:type="auto"/>
            <w:shd w:val="clear" w:color="auto" w:fill="D9D9D9" w:themeFill="background1" w:themeFillShade="D9"/>
            <w:noWrap/>
            <w:vAlign w:val="center"/>
            <w:hideMark/>
          </w:tcPr>
          <w:p w14:paraId="0E88173E" w14:textId="77777777" w:rsidR="00FB0B0A" w:rsidRPr="00EC7144" w:rsidRDefault="00FB0B0A" w:rsidP="00633C40">
            <w:pPr>
              <w:jc w:val="right"/>
              <w:rPr>
                <w:color w:val="000000"/>
                <w:sz w:val="20"/>
                <w:szCs w:val="20"/>
                <w:lang w:eastAsia="en-CA"/>
              </w:rPr>
            </w:pPr>
          </w:p>
        </w:tc>
        <w:tc>
          <w:tcPr>
            <w:tcW w:w="0" w:type="auto"/>
            <w:noWrap/>
            <w:vAlign w:val="center"/>
            <w:hideMark/>
          </w:tcPr>
          <w:p w14:paraId="15F06105" w14:textId="77777777" w:rsidR="00FB0B0A" w:rsidRPr="00EC7144" w:rsidRDefault="00FB0B0A" w:rsidP="00633C40">
            <w:pPr>
              <w:jc w:val="right"/>
              <w:rPr>
                <w:color w:val="000000"/>
                <w:sz w:val="20"/>
                <w:szCs w:val="20"/>
                <w:lang w:eastAsia="en-CA"/>
              </w:rPr>
            </w:pPr>
            <w:r w:rsidRPr="00EC7144">
              <w:rPr>
                <w:color w:val="000000"/>
                <w:sz w:val="20"/>
                <w:szCs w:val="20"/>
                <w:lang w:eastAsia="en-CA"/>
              </w:rPr>
              <w:t>169,000</w:t>
            </w:r>
          </w:p>
        </w:tc>
      </w:tr>
      <w:tr w:rsidR="00FB0B0A" w:rsidRPr="00EC7144" w14:paraId="34F81175" w14:textId="77777777" w:rsidTr="00633C40">
        <w:trPr>
          <w:trHeight w:val="482"/>
        </w:trPr>
        <w:tc>
          <w:tcPr>
            <w:tcW w:w="0" w:type="auto"/>
            <w:vAlign w:val="center"/>
            <w:hideMark/>
          </w:tcPr>
          <w:p w14:paraId="7FADB02C" w14:textId="77777777" w:rsidR="00FB0B0A" w:rsidRPr="00EC7144" w:rsidRDefault="00FB0B0A" w:rsidP="00633C40">
            <w:pPr>
              <w:jc w:val="left"/>
              <w:rPr>
                <w:b/>
                <w:bCs/>
                <w:i/>
                <w:iCs/>
                <w:color w:val="000000"/>
                <w:sz w:val="20"/>
                <w:szCs w:val="20"/>
                <w:lang w:eastAsia="en-CA"/>
              </w:rPr>
            </w:pPr>
            <w:r w:rsidRPr="00EC7144">
              <w:rPr>
                <w:b/>
                <w:bCs/>
                <w:i/>
                <w:iCs/>
                <w:color w:val="000000"/>
                <w:sz w:val="20"/>
                <w:szCs w:val="20"/>
                <w:lang w:eastAsia="en-CA"/>
              </w:rPr>
              <w:t xml:space="preserve">Additional activities to maintain energy efficiency in the servicing sector (decision 89/6): </w:t>
            </w:r>
            <w:r w:rsidRPr="00EC7144">
              <w:rPr>
                <w:color w:val="000000"/>
                <w:sz w:val="20"/>
                <w:szCs w:val="20"/>
                <w:lang w:eastAsia="en-CA"/>
              </w:rPr>
              <w:t>Support for inter-institutional collaboration for policy enhancement and the introduction of MEPS, including development of analyses, reports, and information notes; organization of a study tour to China to learn about labelling systems and of coordination meetings and workshops; development of awareness and outreach programmes, including printed infographics and other materials; and organization of workshops and awareness campaigns</w:t>
            </w:r>
          </w:p>
        </w:tc>
        <w:tc>
          <w:tcPr>
            <w:tcW w:w="0" w:type="auto"/>
            <w:noWrap/>
            <w:vAlign w:val="center"/>
            <w:hideMark/>
          </w:tcPr>
          <w:p w14:paraId="454C7E4C" w14:textId="77777777" w:rsidR="00FB0B0A" w:rsidRPr="00EC7144" w:rsidRDefault="00FB0B0A" w:rsidP="00633C40">
            <w:pPr>
              <w:jc w:val="right"/>
              <w:rPr>
                <w:color w:val="000000"/>
                <w:sz w:val="20"/>
                <w:szCs w:val="20"/>
                <w:lang w:eastAsia="en-CA"/>
              </w:rPr>
            </w:pPr>
            <w:r w:rsidRPr="00EC7144">
              <w:rPr>
                <w:color w:val="000000"/>
                <w:sz w:val="20"/>
                <w:szCs w:val="20"/>
                <w:lang w:eastAsia="en-CA"/>
              </w:rPr>
              <w:t>100,000</w:t>
            </w:r>
          </w:p>
        </w:tc>
        <w:tc>
          <w:tcPr>
            <w:tcW w:w="0" w:type="auto"/>
            <w:shd w:val="clear" w:color="auto" w:fill="FFFFFF" w:themeFill="background1"/>
            <w:vAlign w:val="center"/>
            <w:hideMark/>
          </w:tcPr>
          <w:p w14:paraId="2295FC42" w14:textId="77777777" w:rsidR="00FB0B0A" w:rsidRPr="00EC7144" w:rsidRDefault="00FB0B0A" w:rsidP="00633C40">
            <w:pPr>
              <w:jc w:val="left"/>
              <w:rPr>
                <w:color w:val="000000"/>
                <w:sz w:val="20"/>
                <w:szCs w:val="20"/>
                <w:lang w:eastAsia="en-CA"/>
              </w:rPr>
            </w:pPr>
            <w:r w:rsidRPr="00EC7144">
              <w:rPr>
                <w:b/>
                <w:bCs/>
                <w:i/>
                <w:iCs/>
                <w:color w:val="000000"/>
                <w:sz w:val="20"/>
                <w:szCs w:val="20"/>
                <w:lang w:eastAsia="en-CA"/>
              </w:rPr>
              <w:t xml:space="preserve">Facilitating the introduction of low-GWP RAC technologies: </w:t>
            </w:r>
            <w:r w:rsidRPr="00EC7144">
              <w:rPr>
                <w:color w:val="000000"/>
                <w:sz w:val="20"/>
                <w:szCs w:val="20"/>
                <w:lang w:eastAsia="en-CA"/>
              </w:rPr>
              <w:t>Raising awareness on low-GWP technologies among commercial refrigeration stakeholders and identification of beneficiaries; pilot project to demonstrate the improved refrigeration practices and new technologies by converting a commercial refrigeration system from R-404A to CO</w:t>
            </w:r>
            <w:r w:rsidRPr="00EC7144">
              <w:rPr>
                <w:color w:val="000000"/>
                <w:sz w:val="20"/>
                <w:szCs w:val="20"/>
                <w:vertAlign w:val="subscript"/>
                <w:lang w:eastAsia="en-CA"/>
              </w:rPr>
              <w:t>2</w:t>
            </w:r>
            <w:r w:rsidRPr="00EC7144">
              <w:rPr>
                <w:color w:val="000000"/>
                <w:sz w:val="20"/>
                <w:szCs w:val="20"/>
                <w:lang w:eastAsia="en-CA"/>
              </w:rPr>
              <w:t xml:space="preserve"> at a supermarket; monitoring of and reporting on the new and old commercial refrigeration systems; and organization of awareness-raising campaigns for end users and enterprises</w:t>
            </w:r>
          </w:p>
        </w:tc>
        <w:tc>
          <w:tcPr>
            <w:tcW w:w="0" w:type="auto"/>
            <w:shd w:val="clear" w:color="auto" w:fill="FFFFFF" w:themeFill="background1"/>
            <w:noWrap/>
            <w:vAlign w:val="center"/>
            <w:hideMark/>
          </w:tcPr>
          <w:p w14:paraId="6EFB30DD" w14:textId="77777777" w:rsidR="00FB0B0A" w:rsidRPr="00EC7144" w:rsidRDefault="00FB0B0A" w:rsidP="00633C40">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358E73AA" w14:textId="77777777" w:rsidR="00FB0B0A" w:rsidRPr="00EC7144" w:rsidRDefault="00FB0B0A" w:rsidP="00633C40">
            <w:pPr>
              <w:jc w:val="right"/>
              <w:rPr>
                <w:color w:val="000000"/>
                <w:sz w:val="20"/>
                <w:szCs w:val="20"/>
                <w:lang w:eastAsia="en-CA"/>
              </w:rPr>
            </w:pPr>
            <w:r w:rsidRPr="00EC7144">
              <w:rPr>
                <w:color w:val="000000"/>
                <w:sz w:val="20"/>
                <w:szCs w:val="20"/>
                <w:lang w:eastAsia="en-CA"/>
              </w:rPr>
              <w:t>170,000</w:t>
            </w:r>
          </w:p>
        </w:tc>
      </w:tr>
      <w:tr w:rsidR="00FB0B0A" w:rsidRPr="00EC7144" w14:paraId="03435E59" w14:textId="77777777" w:rsidTr="00633C40">
        <w:trPr>
          <w:trHeight w:val="580"/>
        </w:trPr>
        <w:tc>
          <w:tcPr>
            <w:tcW w:w="0" w:type="auto"/>
            <w:vAlign w:val="center"/>
            <w:hideMark/>
          </w:tcPr>
          <w:p w14:paraId="2BC28108" w14:textId="77777777" w:rsidR="00FB0B0A" w:rsidRPr="00EC7144" w:rsidRDefault="00FB0B0A" w:rsidP="00633C40">
            <w:pPr>
              <w:jc w:val="left"/>
              <w:rPr>
                <w:color w:val="000000"/>
                <w:sz w:val="20"/>
                <w:szCs w:val="20"/>
                <w:lang w:eastAsia="en-CA"/>
              </w:rPr>
            </w:pPr>
            <w:r w:rsidRPr="00EC7144">
              <w:rPr>
                <w:b/>
                <w:bCs/>
                <w:i/>
                <w:iCs/>
                <w:color w:val="000000"/>
                <w:sz w:val="20"/>
                <w:szCs w:val="20"/>
                <w:lang w:eastAsia="en-CA"/>
              </w:rPr>
              <w:t xml:space="preserve">Project implementation and monitoring: </w:t>
            </w:r>
            <w:r w:rsidRPr="00EC7144">
              <w:rPr>
                <w:color w:val="000000"/>
                <w:sz w:val="20"/>
                <w:szCs w:val="20"/>
                <w:lang w:eastAsia="en-CA"/>
              </w:rPr>
              <w:t>Staff support, monitoring</w:t>
            </w:r>
            <w:r>
              <w:rPr>
                <w:color w:val="000000"/>
                <w:sz w:val="20"/>
                <w:szCs w:val="20"/>
                <w:lang w:eastAsia="en-CA"/>
              </w:rPr>
              <w:noBreakHyphen/>
            </w:r>
            <w:r w:rsidRPr="00EC7144">
              <w:rPr>
                <w:color w:val="000000"/>
                <w:sz w:val="20"/>
                <w:szCs w:val="20"/>
                <w:lang w:eastAsia="en-CA"/>
              </w:rPr>
              <w:t>related travel, meetings and miscellaneous expenses</w:t>
            </w:r>
          </w:p>
        </w:tc>
        <w:tc>
          <w:tcPr>
            <w:tcW w:w="0" w:type="auto"/>
            <w:noWrap/>
            <w:vAlign w:val="center"/>
            <w:hideMark/>
          </w:tcPr>
          <w:p w14:paraId="5FDCED57" w14:textId="77777777" w:rsidR="00FB0B0A" w:rsidRPr="00EC7144" w:rsidRDefault="00FB0B0A" w:rsidP="00633C40">
            <w:pPr>
              <w:jc w:val="right"/>
              <w:rPr>
                <w:color w:val="000000"/>
                <w:sz w:val="20"/>
                <w:szCs w:val="20"/>
                <w:lang w:eastAsia="en-CA"/>
              </w:rPr>
            </w:pPr>
            <w:r w:rsidRPr="00EC7144">
              <w:rPr>
                <w:color w:val="000000"/>
                <w:sz w:val="20"/>
                <w:szCs w:val="20"/>
                <w:lang w:eastAsia="en-CA"/>
              </w:rPr>
              <w:t>50,000</w:t>
            </w:r>
          </w:p>
        </w:tc>
        <w:tc>
          <w:tcPr>
            <w:tcW w:w="0" w:type="auto"/>
            <w:vAlign w:val="center"/>
            <w:hideMark/>
          </w:tcPr>
          <w:p w14:paraId="398A0FDA" w14:textId="77777777" w:rsidR="00FB0B0A" w:rsidRPr="00EC7144" w:rsidRDefault="00FB0B0A" w:rsidP="00633C40">
            <w:pPr>
              <w:jc w:val="left"/>
              <w:rPr>
                <w:b/>
                <w:bCs/>
                <w:i/>
                <w:iCs/>
                <w:color w:val="000000"/>
                <w:sz w:val="20"/>
                <w:szCs w:val="20"/>
                <w:lang w:eastAsia="en-CA"/>
              </w:rPr>
            </w:pPr>
            <w:r w:rsidRPr="00EC7144">
              <w:rPr>
                <w:b/>
                <w:bCs/>
                <w:i/>
                <w:iCs/>
                <w:color w:val="000000"/>
                <w:sz w:val="20"/>
                <w:szCs w:val="20"/>
                <w:lang w:eastAsia="en-CA"/>
              </w:rPr>
              <w:t xml:space="preserve">Project coordination and management: </w:t>
            </w:r>
            <w:r w:rsidRPr="00EC7144">
              <w:rPr>
                <w:color w:val="000000"/>
                <w:sz w:val="20"/>
                <w:szCs w:val="20"/>
                <w:lang w:eastAsia="en-CA"/>
              </w:rPr>
              <w:t>Hiring of local consultants, travel, meeting, and preparation of quarterly progress reports</w:t>
            </w:r>
          </w:p>
        </w:tc>
        <w:tc>
          <w:tcPr>
            <w:tcW w:w="0" w:type="auto"/>
            <w:noWrap/>
            <w:vAlign w:val="center"/>
            <w:hideMark/>
          </w:tcPr>
          <w:p w14:paraId="008EF198" w14:textId="77777777" w:rsidR="00FB0B0A" w:rsidRPr="00EC7144" w:rsidRDefault="00FB0B0A" w:rsidP="00633C40">
            <w:pPr>
              <w:jc w:val="right"/>
              <w:rPr>
                <w:color w:val="000000"/>
                <w:sz w:val="20"/>
                <w:szCs w:val="20"/>
                <w:lang w:eastAsia="en-CA"/>
              </w:rPr>
            </w:pPr>
            <w:r w:rsidRPr="00EC7144">
              <w:rPr>
                <w:color w:val="000000"/>
                <w:sz w:val="20"/>
                <w:szCs w:val="20"/>
                <w:lang w:eastAsia="en-CA"/>
              </w:rPr>
              <w:t>32,500</w:t>
            </w:r>
          </w:p>
        </w:tc>
        <w:tc>
          <w:tcPr>
            <w:tcW w:w="0" w:type="auto"/>
            <w:noWrap/>
            <w:vAlign w:val="center"/>
            <w:hideMark/>
          </w:tcPr>
          <w:p w14:paraId="06D70E11" w14:textId="77777777" w:rsidR="00FB0B0A" w:rsidRPr="00EC7144" w:rsidRDefault="00FB0B0A" w:rsidP="00633C40">
            <w:pPr>
              <w:jc w:val="right"/>
              <w:rPr>
                <w:color w:val="000000"/>
                <w:sz w:val="20"/>
                <w:szCs w:val="20"/>
                <w:lang w:eastAsia="en-CA"/>
              </w:rPr>
            </w:pPr>
            <w:r w:rsidRPr="00EC7144">
              <w:rPr>
                <w:color w:val="000000"/>
                <w:sz w:val="20"/>
                <w:szCs w:val="20"/>
                <w:lang w:eastAsia="en-CA"/>
              </w:rPr>
              <w:t>82,500</w:t>
            </w:r>
          </w:p>
        </w:tc>
      </w:tr>
      <w:tr w:rsidR="00FB0B0A" w:rsidRPr="00EC7144" w14:paraId="28574BC2" w14:textId="77777777" w:rsidTr="00633C40">
        <w:trPr>
          <w:trHeight w:val="363"/>
        </w:trPr>
        <w:tc>
          <w:tcPr>
            <w:tcW w:w="0" w:type="auto"/>
            <w:vAlign w:val="center"/>
            <w:hideMark/>
          </w:tcPr>
          <w:p w14:paraId="4A8735D7" w14:textId="77777777" w:rsidR="00FB0B0A" w:rsidRPr="00EC7144" w:rsidRDefault="00FB0B0A" w:rsidP="00633C40">
            <w:pPr>
              <w:jc w:val="left"/>
              <w:rPr>
                <w:b/>
                <w:bCs/>
                <w:color w:val="000000"/>
                <w:sz w:val="20"/>
                <w:szCs w:val="20"/>
                <w:lang w:eastAsia="en-CA"/>
              </w:rPr>
            </w:pPr>
            <w:r w:rsidRPr="00EC7144">
              <w:rPr>
                <w:b/>
                <w:bCs/>
                <w:color w:val="000000"/>
                <w:sz w:val="20"/>
                <w:szCs w:val="20"/>
                <w:lang w:eastAsia="en-CA"/>
              </w:rPr>
              <w:t>Total</w:t>
            </w:r>
          </w:p>
        </w:tc>
        <w:tc>
          <w:tcPr>
            <w:tcW w:w="0" w:type="auto"/>
            <w:vAlign w:val="center"/>
            <w:hideMark/>
          </w:tcPr>
          <w:p w14:paraId="40294F77" w14:textId="77777777" w:rsidR="00FB0B0A" w:rsidRPr="00EC7144" w:rsidRDefault="00FB0B0A" w:rsidP="00633C40">
            <w:pPr>
              <w:jc w:val="right"/>
              <w:rPr>
                <w:b/>
                <w:bCs/>
                <w:color w:val="000000"/>
                <w:sz w:val="20"/>
                <w:szCs w:val="20"/>
                <w:lang w:eastAsia="en-CA"/>
              </w:rPr>
            </w:pPr>
            <w:r w:rsidRPr="00EC7144">
              <w:rPr>
                <w:b/>
                <w:bCs/>
                <w:color w:val="000000"/>
                <w:sz w:val="20"/>
                <w:szCs w:val="20"/>
                <w:lang w:eastAsia="en-CA"/>
              </w:rPr>
              <w:t>685,000</w:t>
            </w:r>
          </w:p>
        </w:tc>
        <w:tc>
          <w:tcPr>
            <w:tcW w:w="0" w:type="auto"/>
            <w:vAlign w:val="center"/>
            <w:hideMark/>
          </w:tcPr>
          <w:p w14:paraId="0BDA4C92" w14:textId="77777777" w:rsidR="00FB0B0A" w:rsidRPr="00EC7144" w:rsidRDefault="00FB0B0A" w:rsidP="00633C40">
            <w:pPr>
              <w:jc w:val="left"/>
              <w:rPr>
                <w:b/>
                <w:bCs/>
                <w:i/>
                <w:iCs/>
                <w:color w:val="000000"/>
                <w:sz w:val="20"/>
                <w:szCs w:val="20"/>
                <w:lang w:eastAsia="en-CA"/>
              </w:rPr>
            </w:pPr>
          </w:p>
        </w:tc>
        <w:tc>
          <w:tcPr>
            <w:tcW w:w="0" w:type="auto"/>
            <w:vAlign w:val="center"/>
            <w:hideMark/>
          </w:tcPr>
          <w:p w14:paraId="50B82354" w14:textId="77777777" w:rsidR="00FB0B0A" w:rsidRPr="00EC7144" w:rsidRDefault="00FB0B0A" w:rsidP="00633C40">
            <w:pPr>
              <w:jc w:val="right"/>
              <w:rPr>
                <w:b/>
                <w:bCs/>
                <w:color w:val="000000"/>
                <w:sz w:val="20"/>
                <w:szCs w:val="20"/>
                <w:lang w:eastAsia="en-CA"/>
              </w:rPr>
            </w:pPr>
            <w:r w:rsidRPr="00EC7144">
              <w:rPr>
                <w:b/>
                <w:bCs/>
                <w:color w:val="000000"/>
                <w:sz w:val="20"/>
                <w:szCs w:val="20"/>
                <w:lang w:eastAsia="en-CA"/>
              </w:rPr>
              <w:t>325,000</w:t>
            </w:r>
          </w:p>
        </w:tc>
        <w:tc>
          <w:tcPr>
            <w:tcW w:w="0" w:type="auto"/>
            <w:vAlign w:val="center"/>
            <w:hideMark/>
          </w:tcPr>
          <w:p w14:paraId="43302063" w14:textId="77777777" w:rsidR="00FB0B0A" w:rsidRPr="00EC7144" w:rsidRDefault="00FB0B0A" w:rsidP="00633C40">
            <w:pPr>
              <w:jc w:val="right"/>
              <w:rPr>
                <w:b/>
                <w:bCs/>
                <w:color w:val="000000"/>
                <w:sz w:val="20"/>
                <w:szCs w:val="20"/>
                <w:lang w:eastAsia="en-CA"/>
              </w:rPr>
            </w:pPr>
            <w:r w:rsidRPr="00EC7144">
              <w:rPr>
                <w:b/>
                <w:bCs/>
                <w:color w:val="000000"/>
                <w:sz w:val="20"/>
                <w:szCs w:val="20"/>
                <w:lang w:eastAsia="en-CA"/>
              </w:rPr>
              <w:t>1,010,000</w:t>
            </w:r>
          </w:p>
        </w:tc>
      </w:tr>
      <w:tr w:rsidR="00FB0B0A" w:rsidRPr="006B3FDD" w14:paraId="34D6AB06" w14:textId="77777777" w:rsidTr="00633C40">
        <w:trPr>
          <w:trHeight w:val="380"/>
        </w:trPr>
        <w:tc>
          <w:tcPr>
            <w:tcW w:w="0" w:type="auto"/>
            <w:noWrap/>
            <w:vAlign w:val="center"/>
            <w:hideMark/>
          </w:tcPr>
          <w:p w14:paraId="38022A7E" w14:textId="77777777" w:rsidR="00FB0B0A" w:rsidRPr="00EC7144" w:rsidRDefault="00FB0B0A" w:rsidP="00633C40">
            <w:pPr>
              <w:jc w:val="left"/>
              <w:rPr>
                <w:color w:val="000000"/>
                <w:sz w:val="20"/>
                <w:szCs w:val="20"/>
                <w:lang w:eastAsia="en-CA"/>
              </w:rPr>
            </w:pPr>
            <w:r w:rsidRPr="00EC7144">
              <w:rPr>
                <w:color w:val="000000"/>
                <w:sz w:val="20"/>
                <w:szCs w:val="20"/>
                <w:lang w:eastAsia="en-CA"/>
              </w:rPr>
              <w:t>Percentage of total (%)</w:t>
            </w:r>
          </w:p>
        </w:tc>
        <w:tc>
          <w:tcPr>
            <w:tcW w:w="0" w:type="auto"/>
            <w:noWrap/>
            <w:vAlign w:val="center"/>
            <w:hideMark/>
          </w:tcPr>
          <w:p w14:paraId="4624F585" w14:textId="77777777" w:rsidR="00FB0B0A" w:rsidRPr="00EC7144" w:rsidRDefault="00FB0B0A" w:rsidP="00633C40">
            <w:pPr>
              <w:jc w:val="center"/>
              <w:rPr>
                <w:color w:val="000000"/>
                <w:sz w:val="20"/>
                <w:szCs w:val="20"/>
                <w:lang w:eastAsia="en-CA"/>
              </w:rPr>
            </w:pPr>
            <w:r w:rsidRPr="00EC7144">
              <w:rPr>
                <w:color w:val="000000"/>
                <w:sz w:val="20"/>
                <w:szCs w:val="20"/>
                <w:lang w:eastAsia="en-CA"/>
              </w:rPr>
              <w:t>67.8</w:t>
            </w:r>
          </w:p>
        </w:tc>
        <w:tc>
          <w:tcPr>
            <w:tcW w:w="0" w:type="auto"/>
            <w:vAlign w:val="center"/>
            <w:hideMark/>
          </w:tcPr>
          <w:p w14:paraId="12EBCFAD" w14:textId="77777777" w:rsidR="00FB0B0A" w:rsidRPr="00EC7144" w:rsidRDefault="00FB0B0A" w:rsidP="00633C40">
            <w:pPr>
              <w:jc w:val="left"/>
              <w:rPr>
                <w:color w:val="000000"/>
                <w:sz w:val="20"/>
                <w:szCs w:val="20"/>
                <w:lang w:eastAsia="en-CA"/>
              </w:rPr>
            </w:pPr>
          </w:p>
        </w:tc>
        <w:tc>
          <w:tcPr>
            <w:tcW w:w="0" w:type="auto"/>
            <w:noWrap/>
            <w:vAlign w:val="center"/>
            <w:hideMark/>
          </w:tcPr>
          <w:p w14:paraId="7B8AE9F3" w14:textId="77777777" w:rsidR="00FB0B0A" w:rsidRPr="00EC7144" w:rsidRDefault="00FB0B0A" w:rsidP="00633C40">
            <w:pPr>
              <w:jc w:val="center"/>
              <w:rPr>
                <w:color w:val="000000"/>
                <w:sz w:val="20"/>
                <w:szCs w:val="20"/>
                <w:lang w:eastAsia="en-CA"/>
              </w:rPr>
            </w:pPr>
            <w:r w:rsidRPr="00EC7144">
              <w:rPr>
                <w:color w:val="000000"/>
                <w:sz w:val="20"/>
                <w:szCs w:val="20"/>
                <w:lang w:eastAsia="en-CA"/>
              </w:rPr>
              <w:t>32.2</w:t>
            </w:r>
          </w:p>
        </w:tc>
        <w:tc>
          <w:tcPr>
            <w:tcW w:w="0" w:type="auto"/>
            <w:noWrap/>
            <w:vAlign w:val="center"/>
            <w:hideMark/>
          </w:tcPr>
          <w:p w14:paraId="1B3E01C5" w14:textId="77777777" w:rsidR="00FB0B0A" w:rsidRPr="006B3FDD" w:rsidRDefault="00FB0B0A" w:rsidP="00633C40">
            <w:pPr>
              <w:jc w:val="center"/>
              <w:rPr>
                <w:color w:val="000000"/>
                <w:sz w:val="20"/>
                <w:szCs w:val="20"/>
                <w:lang w:eastAsia="en-CA"/>
              </w:rPr>
            </w:pPr>
            <w:r w:rsidRPr="00EC7144">
              <w:rPr>
                <w:color w:val="000000"/>
                <w:sz w:val="20"/>
                <w:szCs w:val="20"/>
                <w:lang w:eastAsia="en-CA"/>
              </w:rPr>
              <w:t>100</w:t>
            </w:r>
          </w:p>
        </w:tc>
      </w:tr>
    </w:tbl>
    <w:p w14:paraId="2A6BD175" w14:textId="77777777" w:rsidR="00FB0B0A" w:rsidRDefault="00FB0B0A" w:rsidP="00FB0B0A">
      <w:pPr>
        <w:jc w:val="center"/>
      </w:pPr>
    </w:p>
    <w:p w14:paraId="054F4BE6" w14:textId="77777777" w:rsidR="00FB0B0A" w:rsidRPr="00CC6E10" w:rsidRDefault="00FB0B0A" w:rsidP="00FB0B0A">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B0B0A" w:rsidRPr="009B0D30" w14:paraId="5C06C0BC" w14:textId="77777777" w:rsidTr="00633C40">
        <w:trPr>
          <w:jc w:val="center"/>
        </w:trPr>
        <w:tc>
          <w:tcPr>
            <w:tcW w:w="1871" w:type="dxa"/>
          </w:tcPr>
          <w:p w14:paraId="4E1F7A97" w14:textId="77777777" w:rsidR="00FB0B0A" w:rsidRPr="009B0D30" w:rsidRDefault="00FB0B0A" w:rsidP="00633C40"/>
        </w:tc>
        <w:tc>
          <w:tcPr>
            <w:tcW w:w="1872" w:type="dxa"/>
          </w:tcPr>
          <w:p w14:paraId="28AECA00" w14:textId="77777777" w:rsidR="00FB0B0A" w:rsidRPr="009B0D30" w:rsidRDefault="00FB0B0A" w:rsidP="00633C40"/>
        </w:tc>
        <w:tc>
          <w:tcPr>
            <w:tcW w:w="1872" w:type="dxa"/>
            <w:tcBorders>
              <w:bottom w:val="single" w:sz="4" w:space="0" w:color="auto"/>
            </w:tcBorders>
          </w:tcPr>
          <w:p w14:paraId="54881EFE" w14:textId="77777777" w:rsidR="00FB0B0A" w:rsidRPr="009B0D30" w:rsidRDefault="00FB0B0A" w:rsidP="00633C40"/>
        </w:tc>
        <w:tc>
          <w:tcPr>
            <w:tcW w:w="1872" w:type="dxa"/>
          </w:tcPr>
          <w:p w14:paraId="0519CA92" w14:textId="77777777" w:rsidR="00FB0B0A" w:rsidRPr="009B0D30" w:rsidRDefault="00FB0B0A" w:rsidP="00633C40"/>
        </w:tc>
        <w:tc>
          <w:tcPr>
            <w:tcW w:w="1873" w:type="dxa"/>
          </w:tcPr>
          <w:p w14:paraId="497D03C7" w14:textId="77777777" w:rsidR="00FB0B0A" w:rsidRPr="009B0D30" w:rsidRDefault="00FB0B0A" w:rsidP="00633C40"/>
        </w:tc>
      </w:tr>
    </w:tbl>
    <w:p w14:paraId="0A1CC52A" w14:textId="77777777" w:rsidR="00FB0B0A" w:rsidRPr="009B0D30" w:rsidRDefault="00FB0B0A" w:rsidP="00FB0B0A">
      <w:pPr>
        <w:jc w:val="center"/>
      </w:pPr>
    </w:p>
    <w:p w14:paraId="3BB9C4D1" w14:textId="77777777" w:rsidR="00BA1B71" w:rsidRPr="00982BE9" w:rsidRDefault="00BA1B71" w:rsidP="00BA1B71">
      <w:pPr>
        <w:jc w:val="center"/>
      </w:pPr>
    </w:p>
    <w:sectPr w:rsidR="00BA1B71" w:rsidRPr="00982BE9" w:rsidSect="00B7146B">
      <w:headerReference w:type="even" r:id="rId23"/>
      <w:headerReference w:type="default" r:id="rId24"/>
      <w:footerReference w:type="even" r:id="rId25"/>
      <w:footerReference w:type="default" r:id="rId26"/>
      <w:footerReference w:type="firs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4A3FE" w14:textId="77777777" w:rsidR="00355A6C" w:rsidRDefault="00355A6C" w:rsidP="004A504B">
      <w:r>
        <w:separator/>
      </w:r>
    </w:p>
  </w:endnote>
  <w:endnote w:type="continuationSeparator" w:id="0">
    <w:p w14:paraId="035F2516" w14:textId="77777777" w:rsidR="00355A6C" w:rsidRDefault="00355A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310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1C6E"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D402" w14:textId="77777777" w:rsidR="00CB0432" w:rsidRPr="004E6573" w:rsidRDefault="00CB0432" w:rsidP="003C0B50">
    <w:pPr>
      <w:pBdr>
        <w:top w:val="single" w:sz="4" w:space="1" w:color="auto"/>
        <w:left w:val="single" w:sz="4" w:space="4" w:color="auto"/>
        <w:bottom w:val="single" w:sz="4" w:space="1" w:color="auto"/>
        <w:right w:val="single" w:sz="4" w:space="4" w:color="auto"/>
      </w:pBdr>
      <w:jc w:val="center"/>
      <w:rPr>
        <w:sz w:val="8"/>
        <w:szCs w:val="8"/>
      </w:rPr>
    </w:pPr>
  </w:p>
  <w:p w14:paraId="356E07A6" w14:textId="77777777" w:rsidR="00CB0432" w:rsidRPr="00336A8E" w:rsidRDefault="00CB0432" w:rsidP="00BD666E">
    <w:pPr>
      <w:pBdr>
        <w:top w:val="single" w:sz="4" w:space="1" w:color="auto"/>
        <w:left w:val="single" w:sz="4" w:space="4" w:color="auto"/>
        <w:bottom w:val="single" w:sz="4" w:space="1" w:color="auto"/>
        <w:right w:val="single" w:sz="4" w:space="4" w:color="auto"/>
      </w:pBdr>
      <w:jc w:val="center"/>
      <w:rPr>
        <w:sz w:val="18"/>
        <w:szCs w:val="18"/>
        <w:lang w:val="es-ES"/>
      </w:rPr>
    </w:pPr>
    <w:r w:rsidRPr="00336A8E">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59284A9D" w14:textId="77777777" w:rsidR="00CB0432" w:rsidRPr="00336A8E" w:rsidRDefault="00CB0432" w:rsidP="00BD666E">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743B" w14:textId="35A98CED" w:rsidR="00CB0432" w:rsidRPr="0033525D" w:rsidRDefault="00CB0432" w:rsidP="00426886">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A596"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612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BE6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C2D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FE51EC6" w14:textId="77777777" w:rsidR="004E7F9C" w:rsidRPr="00336A8E"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336A8E">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3DA7105" w14:textId="77777777" w:rsidR="004E7F9C" w:rsidRPr="00336A8E"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C210" w14:textId="77777777" w:rsidR="00355A6C" w:rsidRDefault="00355A6C" w:rsidP="004A504B">
      <w:r>
        <w:separator/>
      </w:r>
    </w:p>
  </w:footnote>
  <w:footnote w:type="continuationSeparator" w:id="0">
    <w:p w14:paraId="62389613" w14:textId="77777777" w:rsidR="00355A6C" w:rsidRDefault="00355A6C" w:rsidP="004A504B">
      <w:r>
        <w:continuationSeparator/>
      </w:r>
    </w:p>
  </w:footnote>
  <w:footnote w:id="1">
    <w:p w14:paraId="0E73B0EC" w14:textId="77777777" w:rsidR="00336A8E" w:rsidRPr="002D14A8" w:rsidRDefault="00336A8E" w:rsidP="00336A8E">
      <w:pPr>
        <w:pStyle w:val="FootnoteText"/>
        <w:spacing w:after="120"/>
        <w:rPr>
          <w:lang w:val="es-ES"/>
        </w:rPr>
      </w:pPr>
      <w:r>
        <w:rPr>
          <w:rStyle w:val="FootnoteReference"/>
        </w:rPr>
        <w:footnoteRef/>
      </w:r>
      <w:r w:rsidRPr="002D14A8">
        <w:rPr>
          <w:lang w:val="es-ES"/>
        </w:rPr>
        <w:t xml:space="preserve"> UNEP/OzL.Pro/ExCom/98/1</w:t>
      </w:r>
    </w:p>
  </w:footnote>
  <w:footnote w:id="2">
    <w:p w14:paraId="4A20513B" w14:textId="07E66D2B" w:rsidR="00CB0432" w:rsidRPr="00336A8E" w:rsidRDefault="00CB0432" w:rsidP="00CB0432">
      <w:pPr>
        <w:pStyle w:val="FootnoteText"/>
        <w:rPr>
          <w:lang w:val="es-ES"/>
        </w:rPr>
      </w:pPr>
      <w:r w:rsidRPr="00FE3307">
        <w:rPr>
          <w:rStyle w:val="FootnoteReference"/>
        </w:rPr>
        <w:footnoteRef/>
      </w:r>
      <w:r w:rsidRPr="00336A8E">
        <w:rPr>
          <w:lang w:val="es-ES"/>
        </w:rPr>
        <w:t xml:space="preserve"> De conformidad con la carta de fecha</w:t>
      </w:r>
      <w:r w:rsidR="00BA51B3" w:rsidRPr="00336A8E">
        <w:rPr>
          <w:lang w:val="es-ES"/>
        </w:rPr>
        <w:t xml:space="preserve"> 2 de marzo </w:t>
      </w:r>
      <w:r w:rsidRPr="00336A8E">
        <w:rPr>
          <w:lang w:val="es-ES"/>
        </w:rPr>
        <w:t xml:space="preserve">de 2026 dirigida a la Secretaría por el </w:t>
      </w:r>
      <w:r w:rsidR="00E6416B" w:rsidRPr="00336A8E">
        <w:rPr>
          <w:lang w:val="es-ES"/>
        </w:rPr>
        <w:t xml:space="preserve">Ministerio de Economía Verde y </w:t>
      </w:r>
      <w:r w:rsidR="00AB6BB2" w:rsidRPr="00336A8E">
        <w:rPr>
          <w:lang w:val="es-ES"/>
        </w:rPr>
        <w:t xml:space="preserve">Medio Ambiente de </w:t>
      </w:r>
      <w:r w:rsidR="007128C0" w:rsidRPr="00336A8E">
        <w:rPr>
          <w:lang w:val="es-ES"/>
        </w:rPr>
        <w:t>Zambia</w:t>
      </w:r>
    </w:p>
  </w:footnote>
  <w:footnote w:id="3">
    <w:p w14:paraId="1C064802" w14:textId="1BE60CFA" w:rsidR="00341CEE" w:rsidRPr="00336A8E" w:rsidRDefault="00341CEE">
      <w:pPr>
        <w:pStyle w:val="FootnoteText"/>
        <w:rPr>
          <w:lang w:val="es-ES"/>
        </w:rPr>
      </w:pPr>
      <w:r>
        <w:rPr>
          <w:rStyle w:val="FootnoteReference"/>
        </w:rPr>
        <w:footnoteRef/>
      </w:r>
      <w:r w:rsidRPr="00336A8E">
        <w:rPr>
          <w:lang w:val="es-ES"/>
        </w:rPr>
        <w:t xml:space="preserve"> </w:t>
      </w:r>
      <w:r w:rsidR="00FA068B" w:rsidRPr="00336A8E">
        <w:rPr>
          <w:lang w:val="es-ES"/>
        </w:rPr>
        <w:t>Incluidos, entre otros</w:t>
      </w:r>
      <w:r w:rsidRPr="00336A8E">
        <w:rPr>
          <w:lang w:val="es-ES"/>
        </w:rPr>
        <w:t xml:space="preserve">, </w:t>
      </w:r>
      <w:r w:rsidR="005143E8" w:rsidRPr="00336A8E">
        <w:rPr>
          <w:lang w:val="es-ES"/>
        </w:rPr>
        <w:t>equipos</w:t>
      </w:r>
      <w:r w:rsidRPr="00336A8E">
        <w:rPr>
          <w:lang w:val="es-ES"/>
        </w:rPr>
        <w:t xml:space="preserve"> de carga, bombas de vacío, manómetros, mangueras, cilindros, unidades de carga, multímetros, </w:t>
      </w:r>
      <w:r w:rsidR="005143E8" w:rsidRPr="00336A8E">
        <w:rPr>
          <w:lang w:val="es-ES"/>
        </w:rPr>
        <w:t>detectores</w:t>
      </w:r>
      <w:r w:rsidRPr="00336A8E">
        <w:rPr>
          <w:lang w:val="es-ES"/>
        </w:rPr>
        <w:t xml:space="preserve"> de fugas, </w:t>
      </w:r>
      <w:r w:rsidR="005143E8" w:rsidRPr="00336A8E">
        <w:rPr>
          <w:lang w:val="es-ES"/>
        </w:rPr>
        <w:t>estaciones</w:t>
      </w:r>
      <w:r w:rsidRPr="00336A8E">
        <w:rPr>
          <w:lang w:val="es-ES"/>
        </w:rPr>
        <w:t xml:space="preserve"> de recuperación </w:t>
      </w:r>
      <w:r w:rsidR="00FA068B" w:rsidRPr="00336A8E">
        <w:rPr>
          <w:lang w:val="es-ES"/>
        </w:rPr>
        <w:t xml:space="preserve">y </w:t>
      </w:r>
      <w:r w:rsidRPr="00336A8E">
        <w:rPr>
          <w:lang w:val="es-ES"/>
        </w:rPr>
        <w:t>equipos de soldadura fuerte.</w:t>
      </w:r>
    </w:p>
  </w:footnote>
  <w:footnote w:id="4">
    <w:p w14:paraId="5851097B" w14:textId="37B0BEA7" w:rsidR="00341CEE" w:rsidRPr="00336A8E" w:rsidRDefault="00341CEE">
      <w:pPr>
        <w:pStyle w:val="FootnoteText"/>
        <w:rPr>
          <w:lang w:val="es-ES"/>
        </w:rPr>
      </w:pPr>
      <w:r>
        <w:rPr>
          <w:rStyle w:val="FootnoteReference"/>
        </w:rPr>
        <w:footnoteRef/>
      </w:r>
      <w:r w:rsidRPr="00336A8E">
        <w:rPr>
          <w:lang w:val="es-ES"/>
        </w:rPr>
        <w:t xml:space="preserve"> </w:t>
      </w:r>
      <w:r w:rsidR="00FA068B" w:rsidRPr="00336A8E">
        <w:rPr>
          <w:lang w:val="es-ES"/>
        </w:rPr>
        <w:t>Incluidas</w:t>
      </w:r>
      <w:r w:rsidRPr="00336A8E">
        <w:rPr>
          <w:lang w:val="es-ES"/>
        </w:rPr>
        <w:t xml:space="preserve">, </w:t>
      </w:r>
      <w:r w:rsidR="00FA068B" w:rsidRPr="00336A8E">
        <w:rPr>
          <w:lang w:val="es-ES"/>
        </w:rPr>
        <w:t>entre otras cosas</w:t>
      </w:r>
      <w:r w:rsidRPr="00336A8E">
        <w:rPr>
          <w:lang w:val="es-ES"/>
        </w:rPr>
        <w:t xml:space="preserve">, máquinas de recuperación, manómetros, contratuercas, bombas de vacío, cilindros, </w:t>
      </w:r>
      <w:r w:rsidR="005143E8" w:rsidRPr="00336A8E">
        <w:rPr>
          <w:lang w:val="es-ES"/>
        </w:rPr>
        <w:t>unidades</w:t>
      </w:r>
      <w:r w:rsidRPr="00336A8E">
        <w:rPr>
          <w:lang w:val="es-ES"/>
        </w:rPr>
        <w:t xml:space="preserve"> de carga </w:t>
      </w:r>
      <w:r w:rsidR="00FA068B" w:rsidRPr="00336A8E">
        <w:rPr>
          <w:lang w:val="es-ES"/>
        </w:rPr>
        <w:t xml:space="preserve">y </w:t>
      </w:r>
      <w:r w:rsidRPr="00336A8E">
        <w:rPr>
          <w:lang w:val="es-ES"/>
        </w:rPr>
        <w:t>herramientas manuales.</w:t>
      </w:r>
    </w:p>
  </w:footnote>
  <w:footnote w:id="5">
    <w:p w14:paraId="790AFAE9" w14:textId="336EAEDA" w:rsidR="00122202" w:rsidRPr="00336A8E" w:rsidRDefault="00122202">
      <w:pPr>
        <w:pStyle w:val="FootnoteText"/>
        <w:rPr>
          <w:lang w:val="es-ES"/>
        </w:rPr>
      </w:pPr>
      <w:r>
        <w:rPr>
          <w:rStyle w:val="FootnoteReference"/>
        </w:rPr>
        <w:footnoteRef/>
      </w:r>
      <w:r w:rsidRPr="00336A8E">
        <w:rPr>
          <w:lang w:val="es-ES"/>
        </w:rPr>
        <w:t xml:space="preserve"> SIDUNEA (Sistema Aduanero Automatizado) es un sistema informatizado de gestión aduanera desarrollado por la </w:t>
      </w:r>
      <w:r w:rsidR="005668B7" w:rsidRPr="00336A8E">
        <w:rPr>
          <w:lang w:val="es-ES"/>
        </w:rPr>
        <w:t xml:space="preserve">Conferencia </w:t>
      </w:r>
      <w:r w:rsidRPr="00336A8E">
        <w:rPr>
          <w:lang w:val="es-ES"/>
        </w:rPr>
        <w:t xml:space="preserve">de las Naciones Unidas </w:t>
      </w:r>
      <w:r w:rsidR="005668B7" w:rsidRPr="00336A8E">
        <w:rPr>
          <w:lang w:val="es-ES"/>
        </w:rPr>
        <w:t xml:space="preserve">sobre </w:t>
      </w:r>
      <w:r w:rsidRPr="00336A8E">
        <w:rPr>
          <w:lang w:val="es-ES"/>
        </w:rPr>
        <w:t>Comercio y Desarrollo.</w:t>
      </w:r>
    </w:p>
  </w:footnote>
  <w:footnote w:id="6">
    <w:p w14:paraId="683D9687" w14:textId="316F2F76" w:rsidR="0019346C" w:rsidRPr="00336A8E" w:rsidRDefault="0019346C">
      <w:pPr>
        <w:pStyle w:val="FootnoteText"/>
        <w:rPr>
          <w:lang w:val="es-ES"/>
        </w:rPr>
      </w:pPr>
      <w:r>
        <w:rPr>
          <w:rStyle w:val="FootnoteReference"/>
        </w:rPr>
        <w:footnoteRef/>
      </w:r>
      <w:r w:rsidRPr="00336A8E">
        <w:rPr>
          <w:lang w:val="es-ES"/>
        </w:rPr>
        <w:t xml:space="preserve"> </w:t>
      </w:r>
      <w:r w:rsidR="00B14B8E" w:rsidRPr="00336A8E">
        <w:rPr>
          <w:lang w:val="es-ES"/>
        </w:rPr>
        <w:t>Incluye, entre otros</w:t>
      </w:r>
      <w:r w:rsidR="00242CCC" w:rsidRPr="00336A8E">
        <w:rPr>
          <w:lang w:val="es-ES"/>
        </w:rPr>
        <w:t xml:space="preserve">, equipos de recarga, bombas de vacío, manómetros, mangueras, cilindros, unidades de recarga, </w:t>
      </w:r>
      <w:r w:rsidR="00620BFE" w:rsidRPr="00336A8E">
        <w:rPr>
          <w:lang w:val="es-ES"/>
        </w:rPr>
        <w:t xml:space="preserve">multímetros, detectores de fugas, estaciones de recuperación </w:t>
      </w:r>
      <w:r w:rsidR="00B14B8E" w:rsidRPr="00336A8E">
        <w:rPr>
          <w:lang w:val="es-ES"/>
        </w:rPr>
        <w:t xml:space="preserve">y </w:t>
      </w:r>
      <w:r w:rsidR="00620BFE" w:rsidRPr="00336A8E">
        <w:rPr>
          <w:lang w:val="es-ES"/>
        </w:rPr>
        <w:t>equipos de soldadura fuerte.</w:t>
      </w:r>
    </w:p>
  </w:footnote>
  <w:footnote w:id="7">
    <w:p w14:paraId="2000B5C6" w14:textId="714BB4FF" w:rsidR="008F004B" w:rsidRPr="00336A8E" w:rsidRDefault="008F004B">
      <w:pPr>
        <w:pStyle w:val="FootnoteText"/>
        <w:rPr>
          <w:lang w:val="es-ES"/>
        </w:rPr>
      </w:pPr>
      <w:r>
        <w:rPr>
          <w:rStyle w:val="FootnoteReference"/>
        </w:rPr>
        <w:footnoteRef/>
      </w:r>
      <w:r w:rsidRPr="00336A8E">
        <w:rPr>
          <w:lang w:val="es-ES"/>
        </w:rPr>
        <w:t xml:space="preserve"> </w:t>
      </w:r>
      <w:r w:rsidR="00B14B8E" w:rsidRPr="00336A8E">
        <w:rPr>
          <w:lang w:val="es-ES"/>
        </w:rPr>
        <w:t>Incluye, entre otros</w:t>
      </w:r>
      <w:r w:rsidRPr="00336A8E">
        <w:rPr>
          <w:lang w:val="es-ES"/>
        </w:rPr>
        <w:t xml:space="preserve">, manómetros múltiples, </w:t>
      </w:r>
      <w:r w:rsidR="00A02E54" w:rsidRPr="00336A8E">
        <w:rPr>
          <w:lang w:val="es-ES"/>
        </w:rPr>
        <w:t xml:space="preserve">contratuercas, bombas de vacío, cilindros, unidades de carga </w:t>
      </w:r>
      <w:r w:rsidR="00B14B8E" w:rsidRPr="00336A8E">
        <w:rPr>
          <w:lang w:val="es-ES"/>
        </w:rPr>
        <w:t xml:space="preserve">y </w:t>
      </w:r>
      <w:r w:rsidR="00970586" w:rsidRPr="00336A8E">
        <w:rPr>
          <w:lang w:val="es-ES"/>
        </w:rPr>
        <w:t>herramientas manuales</w:t>
      </w:r>
      <w:r w:rsidR="00B14B8E" w:rsidRPr="00336A8E">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6540" w14:textId="25776541" w:rsidR="00CB0432" w:rsidRPr="009B0D30" w:rsidRDefault="0072159D" w:rsidP="00A15FEA">
    <w:fldSimple w:instr="DOCPROPERTY &quot;Document number&quot;  \* MERGEFORMAT">
      <w:r w:rsidR="004E682D">
        <w:t>UNEP/OzL.Pro/ExCom/98/54</w:t>
      </w:r>
    </w:fldSimple>
  </w:p>
  <w:p w14:paraId="732A1D71" w14:textId="77777777" w:rsidR="00CB0432" w:rsidRDefault="00CB0432"/>
  <w:p w14:paraId="31B8660C"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717A" w14:textId="41CCF507" w:rsidR="00CB0432" w:rsidRPr="009B0D30" w:rsidRDefault="0072159D" w:rsidP="00A15FEA">
    <w:pPr>
      <w:jc w:val="right"/>
    </w:pPr>
    <w:fldSimple w:instr="DOCPROPERTY &quot;Document number&quot;  \* MERGEFORMAT">
      <w:r w:rsidR="004E682D">
        <w:t>UNEP/OzL.Pro/ExCom/98/54</w:t>
      </w:r>
    </w:fldSimple>
  </w:p>
  <w:p w14:paraId="74DD3B98" w14:textId="77777777" w:rsidR="00CB0432" w:rsidRPr="0033525D" w:rsidRDefault="00CB0432" w:rsidP="009774CB">
    <w:pPr>
      <w:jc w:val="right"/>
    </w:pPr>
  </w:p>
  <w:p w14:paraId="66443419" w14:textId="77777777" w:rsidR="00CB0432" w:rsidRPr="0033525D" w:rsidRDefault="00CB0432"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D23D" w14:textId="4734EA76" w:rsidR="00CB0432" w:rsidRPr="009B0D30" w:rsidRDefault="001A3276" w:rsidP="00A15FEA">
    <w:fldSimple w:instr="DOCPROPERTY &quot;Document number&quot;  \* MERGEFORMAT">
      <w:r w:rsidR="00F67549">
        <w:t>UNEP/OzL.Pro/ExCom/98/54</w:t>
      </w:r>
    </w:fldSimple>
  </w:p>
  <w:p w14:paraId="72AE58A1" w14:textId="77777777" w:rsidR="00CB0432" w:rsidRPr="0033525D" w:rsidRDefault="00CB0432">
    <w:r>
      <w:t>Anexo I</w:t>
    </w:r>
  </w:p>
  <w:p w14:paraId="258B1CF7"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309D" w14:textId="6E7C0C8B" w:rsidR="00CB0432" w:rsidRPr="009B0D30" w:rsidRDefault="001A3276" w:rsidP="00A15FEA">
    <w:pPr>
      <w:jc w:val="right"/>
    </w:pPr>
    <w:fldSimple w:instr="DOCPROPERTY &quot;Document number&quot;  \* MERGEFORMAT">
      <w:r w:rsidR="00F67549">
        <w:t>UNEP/OzL.Pro/ExCom/98/54</w:t>
      </w:r>
    </w:fldSimple>
  </w:p>
  <w:p w14:paraId="1F0FDA9E" w14:textId="77777777" w:rsidR="00CB0432" w:rsidRPr="0033525D" w:rsidRDefault="00CB0432" w:rsidP="009774CB">
    <w:pPr>
      <w:jc w:val="right"/>
    </w:pPr>
    <w:r>
      <w:t>Anexo I</w:t>
    </w:r>
  </w:p>
  <w:p w14:paraId="3E42A24F" w14:textId="77777777" w:rsidR="00CB0432" w:rsidRPr="0033525D" w:rsidRDefault="00CB043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FFF1" w14:textId="77777777" w:rsidR="00CB0432" w:rsidRPr="009B0D30" w:rsidRDefault="00037755" w:rsidP="00DF18F4">
    <w:pPr>
      <w:jc w:val="right"/>
    </w:pPr>
    <w:fldSimple w:instr="DOCPROPERTY &quot;Document number&quot;  \* MERGEFORMAT">
      <w:r>
        <w:t>UNEP/OzL.Pro/ExCom/98/1</w:t>
      </w:r>
    </w:fldSimple>
  </w:p>
  <w:p w14:paraId="37567FF1" w14:textId="77777777" w:rsidR="00CB0432" w:rsidRDefault="00CB0432" w:rsidP="009774CB">
    <w:pPr>
      <w:pStyle w:val="Header"/>
      <w:jc w:val="right"/>
    </w:pPr>
    <w:r>
      <w:t>Anexo I</w:t>
    </w:r>
  </w:p>
  <w:p w14:paraId="0C770DA8" w14:textId="77777777" w:rsidR="00CB0432" w:rsidRDefault="00CB043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FC2A" w14:textId="77777777" w:rsidR="00836E05" w:rsidRPr="0033525D" w:rsidRDefault="00836E05" w:rsidP="00836E05">
    <w:pPr>
      <w:jc w:val="left"/>
    </w:pPr>
    <w:fldSimple w:instr="DOCPROPERTY &quot;Document number&quot;  \* MERGEFORMAT">
      <w:r>
        <w:t>UNEP/OzL.Pro/ExCom/98/54</w:t>
      </w:r>
    </w:fldSimple>
  </w:p>
  <w:p w14:paraId="4F13B298" w14:textId="77777777" w:rsidR="00836E05" w:rsidRPr="0033525D" w:rsidRDefault="00836E05" w:rsidP="00836E05">
    <w:pPr>
      <w:jc w:val="left"/>
    </w:pPr>
    <w:r>
      <w:t>Anexo II</w:t>
    </w:r>
  </w:p>
  <w:p w14:paraId="4843311B" w14:textId="77777777" w:rsidR="00DC6A10" w:rsidRPr="00871A67" w:rsidRDefault="00DC6A10" w:rsidP="00836E05">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D429" w14:textId="42BD80A6" w:rsidR="00DC6A10" w:rsidRPr="0033525D" w:rsidRDefault="00871A67" w:rsidP="00871A67">
    <w:pPr>
      <w:jc w:val="right"/>
    </w:pPr>
    <w:fldSimple w:instr="DOCPROPERTY &quot;Document number&quot;  \* MERGEFORMAT">
      <w:r>
        <w:t>UNEP/OzL.Pro/ExCom/98/54</w:t>
      </w:r>
    </w:fldSimple>
  </w:p>
  <w:p w14:paraId="61A705A7" w14:textId="6AF2C1FF" w:rsidR="00DC6A10" w:rsidRPr="0033525D" w:rsidRDefault="00CC013B" w:rsidP="00871A67">
    <w:pPr>
      <w:jc w:val="right"/>
    </w:pPr>
    <w:r>
      <w:t>Anexo II</w:t>
    </w:r>
  </w:p>
  <w:p w14:paraId="5F90D2EC" w14:textId="77777777" w:rsidR="00DC6A10" w:rsidRPr="0033525D" w:rsidRDefault="00DC6A10" w:rsidP="00871A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A0A46C4"/>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CCA0B74"/>
    <w:multiLevelType w:val="hybridMultilevel"/>
    <w:tmpl w:val="1ACA1664"/>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5313623"/>
    <w:multiLevelType w:val="hybridMultilevel"/>
    <w:tmpl w:val="862CBA9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94B4A09"/>
    <w:multiLevelType w:val="hybridMultilevel"/>
    <w:tmpl w:val="04F68F68"/>
    <w:lvl w:ilvl="0" w:tplc="FCCCEC6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F968B14">
      <w:numFmt w:val="bullet"/>
      <w:lvlText w:val="•"/>
      <w:lvlJc w:val="left"/>
      <w:pPr>
        <w:ind w:left="1332" w:hanging="360"/>
      </w:pPr>
      <w:rPr>
        <w:rFonts w:hint="default"/>
        <w:lang w:val="en-US" w:eastAsia="en-US" w:bidi="ar-SA"/>
      </w:rPr>
    </w:lvl>
    <w:lvl w:ilvl="2" w:tplc="2738F362">
      <w:numFmt w:val="bullet"/>
      <w:lvlText w:val="•"/>
      <w:lvlJc w:val="left"/>
      <w:pPr>
        <w:ind w:left="2304" w:hanging="360"/>
      </w:pPr>
      <w:rPr>
        <w:rFonts w:hint="default"/>
        <w:lang w:val="en-US" w:eastAsia="en-US" w:bidi="ar-SA"/>
      </w:rPr>
    </w:lvl>
    <w:lvl w:ilvl="3" w:tplc="80E0B054">
      <w:numFmt w:val="bullet"/>
      <w:lvlText w:val="•"/>
      <w:lvlJc w:val="left"/>
      <w:pPr>
        <w:ind w:left="3276" w:hanging="360"/>
      </w:pPr>
      <w:rPr>
        <w:rFonts w:hint="default"/>
        <w:lang w:val="en-US" w:eastAsia="en-US" w:bidi="ar-SA"/>
      </w:rPr>
    </w:lvl>
    <w:lvl w:ilvl="4" w:tplc="302A1260">
      <w:numFmt w:val="bullet"/>
      <w:lvlText w:val="•"/>
      <w:lvlJc w:val="left"/>
      <w:pPr>
        <w:ind w:left="4248" w:hanging="360"/>
      </w:pPr>
      <w:rPr>
        <w:rFonts w:hint="default"/>
        <w:lang w:val="en-US" w:eastAsia="en-US" w:bidi="ar-SA"/>
      </w:rPr>
    </w:lvl>
    <w:lvl w:ilvl="5" w:tplc="719000C0">
      <w:numFmt w:val="bullet"/>
      <w:lvlText w:val="•"/>
      <w:lvlJc w:val="left"/>
      <w:pPr>
        <w:ind w:left="5220" w:hanging="360"/>
      </w:pPr>
      <w:rPr>
        <w:rFonts w:hint="default"/>
        <w:lang w:val="en-US" w:eastAsia="en-US" w:bidi="ar-SA"/>
      </w:rPr>
    </w:lvl>
    <w:lvl w:ilvl="6" w:tplc="10A60562">
      <w:numFmt w:val="bullet"/>
      <w:lvlText w:val="•"/>
      <w:lvlJc w:val="left"/>
      <w:pPr>
        <w:ind w:left="6192" w:hanging="360"/>
      </w:pPr>
      <w:rPr>
        <w:rFonts w:hint="default"/>
        <w:lang w:val="en-US" w:eastAsia="en-US" w:bidi="ar-SA"/>
      </w:rPr>
    </w:lvl>
    <w:lvl w:ilvl="7" w:tplc="D890BC12">
      <w:numFmt w:val="bullet"/>
      <w:lvlText w:val="•"/>
      <w:lvlJc w:val="left"/>
      <w:pPr>
        <w:ind w:left="7164" w:hanging="360"/>
      </w:pPr>
      <w:rPr>
        <w:rFonts w:hint="default"/>
        <w:lang w:val="en-US" w:eastAsia="en-US" w:bidi="ar-SA"/>
      </w:rPr>
    </w:lvl>
    <w:lvl w:ilvl="8" w:tplc="7BD41BB4">
      <w:numFmt w:val="bullet"/>
      <w:lvlText w:val="•"/>
      <w:lvlJc w:val="left"/>
      <w:pPr>
        <w:ind w:left="8136" w:hanging="360"/>
      </w:pPr>
      <w:rPr>
        <w:rFonts w:hint="default"/>
        <w:lang w:val="en-US" w:eastAsia="en-US" w:bidi="ar-SA"/>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3DE5A9D"/>
    <w:multiLevelType w:val="hybridMultilevel"/>
    <w:tmpl w:val="03B472B4"/>
    <w:lvl w:ilvl="0" w:tplc="DB3E7748">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30A739E">
      <w:numFmt w:val="bullet"/>
      <w:lvlText w:val="•"/>
      <w:lvlJc w:val="left"/>
      <w:pPr>
        <w:ind w:left="1332" w:hanging="360"/>
      </w:pPr>
      <w:rPr>
        <w:rFonts w:hint="default"/>
        <w:lang w:val="en-US" w:eastAsia="en-US" w:bidi="ar-SA"/>
      </w:rPr>
    </w:lvl>
    <w:lvl w:ilvl="2" w:tplc="ED9E6A82">
      <w:numFmt w:val="bullet"/>
      <w:lvlText w:val="•"/>
      <w:lvlJc w:val="left"/>
      <w:pPr>
        <w:ind w:left="2304" w:hanging="360"/>
      </w:pPr>
      <w:rPr>
        <w:rFonts w:hint="default"/>
        <w:lang w:val="en-US" w:eastAsia="en-US" w:bidi="ar-SA"/>
      </w:rPr>
    </w:lvl>
    <w:lvl w:ilvl="3" w:tplc="9BD60200">
      <w:numFmt w:val="bullet"/>
      <w:lvlText w:val="•"/>
      <w:lvlJc w:val="left"/>
      <w:pPr>
        <w:ind w:left="3276" w:hanging="360"/>
      </w:pPr>
      <w:rPr>
        <w:rFonts w:hint="default"/>
        <w:lang w:val="en-US" w:eastAsia="en-US" w:bidi="ar-SA"/>
      </w:rPr>
    </w:lvl>
    <w:lvl w:ilvl="4" w:tplc="1B4A4374">
      <w:numFmt w:val="bullet"/>
      <w:lvlText w:val="•"/>
      <w:lvlJc w:val="left"/>
      <w:pPr>
        <w:ind w:left="4248" w:hanging="360"/>
      </w:pPr>
      <w:rPr>
        <w:rFonts w:hint="default"/>
        <w:lang w:val="en-US" w:eastAsia="en-US" w:bidi="ar-SA"/>
      </w:rPr>
    </w:lvl>
    <w:lvl w:ilvl="5" w:tplc="493634F4">
      <w:numFmt w:val="bullet"/>
      <w:lvlText w:val="•"/>
      <w:lvlJc w:val="left"/>
      <w:pPr>
        <w:ind w:left="5220" w:hanging="360"/>
      </w:pPr>
      <w:rPr>
        <w:rFonts w:hint="default"/>
        <w:lang w:val="en-US" w:eastAsia="en-US" w:bidi="ar-SA"/>
      </w:rPr>
    </w:lvl>
    <w:lvl w:ilvl="6" w:tplc="DCDEB40C">
      <w:numFmt w:val="bullet"/>
      <w:lvlText w:val="•"/>
      <w:lvlJc w:val="left"/>
      <w:pPr>
        <w:ind w:left="6192" w:hanging="360"/>
      </w:pPr>
      <w:rPr>
        <w:rFonts w:hint="default"/>
        <w:lang w:val="en-US" w:eastAsia="en-US" w:bidi="ar-SA"/>
      </w:rPr>
    </w:lvl>
    <w:lvl w:ilvl="7" w:tplc="AF609856">
      <w:numFmt w:val="bullet"/>
      <w:lvlText w:val="•"/>
      <w:lvlJc w:val="left"/>
      <w:pPr>
        <w:ind w:left="7164" w:hanging="360"/>
      </w:pPr>
      <w:rPr>
        <w:rFonts w:hint="default"/>
        <w:lang w:val="en-US" w:eastAsia="en-US" w:bidi="ar-SA"/>
      </w:rPr>
    </w:lvl>
    <w:lvl w:ilvl="8" w:tplc="AE3CD0EE">
      <w:numFmt w:val="bullet"/>
      <w:lvlText w:val="•"/>
      <w:lvlJc w:val="left"/>
      <w:pPr>
        <w:ind w:left="8136" w:hanging="360"/>
      </w:pPr>
      <w:rPr>
        <w:rFonts w:hint="default"/>
        <w:lang w:val="en-US" w:eastAsia="en-US" w:bidi="ar-SA"/>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6"/>
  </w:num>
  <w:num w:numId="4" w16cid:durableId="671107749">
    <w:abstractNumId w:val="7"/>
  </w:num>
  <w:num w:numId="5" w16cid:durableId="1526870837">
    <w:abstractNumId w:val="11"/>
  </w:num>
  <w:num w:numId="6" w16cid:durableId="1051735893">
    <w:abstractNumId w:val="9"/>
  </w:num>
  <w:num w:numId="7" w16cid:durableId="1395083166">
    <w:abstractNumId w:val="1"/>
  </w:num>
  <w:num w:numId="8" w16cid:durableId="1932548665">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760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5545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32727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8654016">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240544">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473441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8480324">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63133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9007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18555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9635110">
    <w:abstractNumId w:val="8"/>
  </w:num>
  <w:num w:numId="28" w16cid:durableId="1491941679">
    <w:abstractNumId w:val="5"/>
  </w:num>
  <w:num w:numId="29" w16cid:durableId="1409887663">
    <w:abstractNumId w:val="10"/>
  </w:num>
  <w:num w:numId="30" w16cid:durableId="1766993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766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2447608">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37755"/>
    <w:rsid w:val="00000FED"/>
    <w:rsid w:val="00003481"/>
    <w:rsid w:val="0000434E"/>
    <w:rsid w:val="000061D7"/>
    <w:rsid w:val="00007324"/>
    <w:rsid w:val="0001097B"/>
    <w:rsid w:val="00012396"/>
    <w:rsid w:val="000126EC"/>
    <w:rsid w:val="0001695A"/>
    <w:rsid w:val="00016CE2"/>
    <w:rsid w:val="00017069"/>
    <w:rsid w:val="000178E2"/>
    <w:rsid w:val="000215A1"/>
    <w:rsid w:val="000219FC"/>
    <w:rsid w:val="000222CB"/>
    <w:rsid w:val="00023BB5"/>
    <w:rsid w:val="00025B0B"/>
    <w:rsid w:val="00025F36"/>
    <w:rsid w:val="00026057"/>
    <w:rsid w:val="00027178"/>
    <w:rsid w:val="000277AB"/>
    <w:rsid w:val="000304CA"/>
    <w:rsid w:val="00030689"/>
    <w:rsid w:val="00030D5F"/>
    <w:rsid w:val="00031260"/>
    <w:rsid w:val="0003239A"/>
    <w:rsid w:val="00032DF6"/>
    <w:rsid w:val="000345F2"/>
    <w:rsid w:val="00034D59"/>
    <w:rsid w:val="00034F20"/>
    <w:rsid w:val="0003681A"/>
    <w:rsid w:val="00037561"/>
    <w:rsid w:val="00037755"/>
    <w:rsid w:val="00041975"/>
    <w:rsid w:val="000436C5"/>
    <w:rsid w:val="000437E2"/>
    <w:rsid w:val="00047692"/>
    <w:rsid w:val="00047FCB"/>
    <w:rsid w:val="00052B2C"/>
    <w:rsid w:val="00052DC3"/>
    <w:rsid w:val="000554FD"/>
    <w:rsid w:val="000565EB"/>
    <w:rsid w:val="000567E6"/>
    <w:rsid w:val="000569FE"/>
    <w:rsid w:val="00056D6E"/>
    <w:rsid w:val="00056EC9"/>
    <w:rsid w:val="0005766B"/>
    <w:rsid w:val="00062DA6"/>
    <w:rsid w:val="00062EE6"/>
    <w:rsid w:val="00064C0C"/>
    <w:rsid w:val="00064C95"/>
    <w:rsid w:val="0006559C"/>
    <w:rsid w:val="00065D34"/>
    <w:rsid w:val="00072B13"/>
    <w:rsid w:val="000750D0"/>
    <w:rsid w:val="00075429"/>
    <w:rsid w:val="00076B60"/>
    <w:rsid w:val="00076CEE"/>
    <w:rsid w:val="000773D7"/>
    <w:rsid w:val="00077AD8"/>
    <w:rsid w:val="00077DBA"/>
    <w:rsid w:val="00080ED0"/>
    <w:rsid w:val="00081265"/>
    <w:rsid w:val="0008207B"/>
    <w:rsid w:val="00085881"/>
    <w:rsid w:val="00085B8F"/>
    <w:rsid w:val="00085C1E"/>
    <w:rsid w:val="00087AFC"/>
    <w:rsid w:val="00090481"/>
    <w:rsid w:val="00091A22"/>
    <w:rsid w:val="00092D12"/>
    <w:rsid w:val="00092DFB"/>
    <w:rsid w:val="00093ACD"/>
    <w:rsid w:val="0009437C"/>
    <w:rsid w:val="0009535C"/>
    <w:rsid w:val="000953B8"/>
    <w:rsid w:val="00096909"/>
    <w:rsid w:val="00096E29"/>
    <w:rsid w:val="000979F5"/>
    <w:rsid w:val="000A37DA"/>
    <w:rsid w:val="000A5083"/>
    <w:rsid w:val="000A698E"/>
    <w:rsid w:val="000B24FF"/>
    <w:rsid w:val="000B26C5"/>
    <w:rsid w:val="000B324E"/>
    <w:rsid w:val="000C1E83"/>
    <w:rsid w:val="000C4D2F"/>
    <w:rsid w:val="000C7D47"/>
    <w:rsid w:val="000C7EDE"/>
    <w:rsid w:val="000C7EF8"/>
    <w:rsid w:val="000D1B95"/>
    <w:rsid w:val="000D1F2C"/>
    <w:rsid w:val="000D6A5F"/>
    <w:rsid w:val="000D762C"/>
    <w:rsid w:val="000D7F0D"/>
    <w:rsid w:val="000E07BC"/>
    <w:rsid w:val="000E0DC4"/>
    <w:rsid w:val="000E0F99"/>
    <w:rsid w:val="000E1C86"/>
    <w:rsid w:val="000E2313"/>
    <w:rsid w:val="000E3086"/>
    <w:rsid w:val="000E31F3"/>
    <w:rsid w:val="000E3477"/>
    <w:rsid w:val="000E45E1"/>
    <w:rsid w:val="000E4A09"/>
    <w:rsid w:val="000E78BF"/>
    <w:rsid w:val="000F12F6"/>
    <w:rsid w:val="000F1803"/>
    <w:rsid w:val="000F1927"/>
    <w:rsid w:val="000F1CD4"/>
    <w:rsid w:val="000F34BC"/>
    <w:rsid w:val="000F4103"/>
    <w:rsid w:val="000F52F6"/>
    <w:rsid w:val="000F52F8"/>
    <w:rsid w:val="000F5472"/>
    <w:rsid w:val="000F560E"/>
    <w:rsid w:val="000F659A"/>
    <w:rsid w:val="000F70A7"/>
    <w:rsid w:val="00100E51"/>
    <w:rsid w:val="0010159E"/>
    <w:rsid w:val="00104568"/>
    <w:rsid w:val="001049B8"/>
    <w:rsid w:val="001051A2"/>
    <w:rsid w:val="00105249"/>
    <w:rsid w:val="00105A72"/>
    <w:rsid w:val="001067A2"/>
    <w:rsid w:val="00110BD4"/>
    <w:rsid w:val="00110BFF"/>
    <w:rsid w:val="0011180E"/>
    <w:rsid w:val="00111EBE"/>
    <w:rsid w:val="001139D2"/>
    <w:rsid w:val="001151C7"/>
    <w:rsid w:val="001159D0"/>
    <w:rsid w:val="00115F18"/>
    <w:rsid w:val="00116086"/>
    <w:rsid w:val="00117BE4"/>
    <w:rsid w:val="00117D7A"/>
    <w:rsid w:val="001215E9"/>
    <w:rsid w:val="00121A51"/>
    <w:rsid w:val="00122202"/>
    <w:rsid w:val="001222B4"/>
    <w:rsid w:val="00123EA2"/>
    <w:rsid w:val="00123EC7"/>
    <w:rsid w:val="00125578"/>
    <w:rsid w:val="00126000"/>
    <w:rsid w:val="001266F5"/>
    <w:rsid w:val="00126F1E"/>
    <w:rsid w:val="0012729D"/>
    <w:rsid w:val="00127CF8"/>
    <w:rsid w:val="00127FAA"/>
    <w:rsid w:val="00130F4D"/>
    <w:rsid w:val="0013170A"/>
    <w:rsid w:val="00131C03"/>
    <w:rsid w:val="0013421B"/>
    <w:rsid w:val="00135980"/>
    <w:rsid w:val="00137755"/>
    <w:rsid w:val="0014000F"/>
    <w:rsid w:val="0014102F"/>
    <w:rsid w:val="001413D2"/>
    <w:rsid w:val="00142C55"/>
    <w:rsid w:val="00146C24"/>
    <w:rsid w:val="00147AFA"/>
    <w:rsid w:val="00147B56"/>
    <w:rsid w:val="00150A5F"/>
    <w:rsid w:val="00153220"/>
    <w:rsid w:val="00153BE1"/>
    <w:rsid w:val="001542F7"/>
    <w:rsid w:val="00154357"/>
    <w:rsid w:val="00156487"/>
    <w:rsid w:val="001568D6"/>
    <w:rsid w:val="00156EE4"/>
    <w:rsid w:val="00157EE7"/>
    <w:rsid w:val="001622F6"/>
    <w:rsid w:val="00163EAD"/>
    <w:rsid w:val="00164719"/>
    <w:rsid w:val="00166632"/>
    <w:rsid w:val="00166CD8"/>
    <w:rsid w:val="00166FC4"/>
    <w:rsid w:val="001677AC"/>
    <w:rsid w:val="00171477"/>
    <w:rsid w:val="00173525"/>
    <w:rsid w:val="00173FF3"/>
    <w:rsid w:val="00174B36"/>
    <w:rsid w:val="00177589"/>
    <w:rsid w:val="00177716"/>
    <w:rsid w:val="0017783E"/>
    <w:rsid w:val="00186996"/>
    <w:rsid w:val="00186BA0"/>
    <w:rsid w:val="00190A61"/>
    <w:rsid w:val="0019144B"/>
    <w:rsid w:val="0019266B"/>
    <w:rsid w:val="00192AA0"/>
    <w:rsid w:val="00192E81"/>
    <w:rsid w:val="001930BF"/>
    <w:rsid w:val="0019346C"/>
    <w:rsid w:val="00193E0B"/>
    <w:rsid w:val="00195FE7"/>
    <w:rsid w:val="001A0A90"/>
    <w:rsid w:val="001A113A"/>
    <w:rsid w:val="001A13FA"/>
    <w:rsid w:val="001A24D2"/>
    <w:rsid w:val="001A2D6A"/>
    <w:rsid w:val="001A3276"/>
    <w:rsid w:val="001A3342"/>
    <w:rsid w:val="001A375A"/>
    <w:rsid w:val="001A3E3D"/>
    <w:rsid w:val="001A45FD"/>
    <w:rsid w:val="001A6706"/>
    <w:rsid w:val="001B1243"/>
    <w:rsid w:val="001B1A43"/>
    <w:rsid w:val="001B1B36"/>
    <w:rsid w:val="001B1E40"/>
    <w:rsid w:val="001B28A9"/>
    <w:rsid w:val="001B32CB"/>
    <w:rsid w:val="001B3CCE"/>
    <w:rsid w:val="001B3EFA"/>
    <w:rsid w:val="001B3FAA"/>
    <w:rsid w:val="001B7BFC"/>
    <w:rsid w:val="001C04BC"/>
    <w:rsid w:val="001C3EE2"/>
    <w:rsid w:val="001C418D"/>
    <w:rsid w:val="001C6661"/>
    <w:rsid w:val="001C6C2D"/>
    <w:rsid w:val="001C764E"/>
    <w:rsid w:val="001C7B9B"/>
    <w:rsid w:val="001D3FBF"/>
    <w:rsid w:val="001D4805"/>
    <w:rsid w:val="001D4ADA"/>
    <w:rsid w:val="001D56EB"/>
    <w:rsid w:val="001D6C62"/>
    <w:rsid w:val="001D7280"/>
    <w:rsid w:val="001D79E8"/>
    <w:rsid w:val="001D7E02"/>
    <w:rsid w:val="001E0E40"/>
    <w:rsid w:val="001E1052"/>
    <w:rsid w:val="001E21B1"/>
    <w:rsid w:val="001E2CEB"/>
    <w:rsid w:val="001E2F93"/>
    <w:rsid w:val="001E4666"/>
    <w:rsid w:val="001E61E5"/>
    <w:rsid w:val="001E7FA0"/>
    <w:rsid w:val="001F0A75"/>
    <w:rsid w:val="001F1703"/>
    <w:rsid w:val="001F2159"/>
    <w:rsid w:val="001F2D3D"/>
    <w:rsid w:val="001F394E"/>
    <w:rsid w:val="001F3AD9"/>
    <w:rsid w:val="001F44C3"/>
    <w:rsid w:val="001F5DDE"/>
    <w:rsid w:val="001F6E05"/>
    <w:rsid w:val="00200CE1"/>
    <w:rsid w:val="002037B5"/>
    <w:rsid w:val="00203CA8"/>
    <w:rsid w:val="00204DE7"/>
    <w:rsid w:val="002058FA"/>
    <w:rsid w:val="002079BA"/>
    <w:rsid w:val="00210993"/>
    <w:rsid w:val="0021100E"/>
    <w:rsid w:val="0021189A"/>
    <w:rsid w:val="002118BD"/>
    <w:rsid w:val="00214331"/>
    <w:rsid w:val="00215848"/>
    <w:rsid w:val="00221539"/>
    <w:rsid w:val="00221D2A"/>
    <w:rsid w:val="00222102"/>
    <w:rsid w:val="00223845"/>
    <w:rsid w:val="00227F4F"/>
    <w:rsid w:val="00231A2D"/>
    <w:rsid w:val="00240D45"/>
    <w:rsid w:val="0024104E"/>
    <w:rsid w:val="0024191C"/>
    <w:rsid w:val="00241CD0"/>
    <w:rsid w:val="00242CCC"/>
    <w:rsid w:val="002438EB"/>
    <w:rsid w:val="00247727"/>
    <w:rsid w:val="00251DFF"/>
    <w:rsid w:val="00253222"/>
    <w:rsid w:val="002533E7"/>
    <w:rsid w:val="00253F41"/>
    <w:rsid w:val="00254046"/>
    <w:rsid w:val="00256C52"/>
    <w:rsid w:val="0025773B"/>
    <w:rsid w:val="00261E30"/>
    <w:rsid w:val="0026227F"/>
    <w:rsid w:val="00262E06"/>
    <w:rsid w:val="002661C5"/>
    <w:rsid w:val="00266FE2"/>
    <w:rsid w:val="00267584"/>
    <w:rsid w:val="002677D8"/>
    <w:rsid w:val="0027317E"/>
    <w:rsid w:val="00273370"/>
    <w:rsid w:val="0027451D"/>
    <w:rsid w:val="002749C4"/>
    <w:rsid w:val="0027567B"/>
    <w:rsid w:val="002762DA"/>
    <w:rsid w:val="00276591"/>
    <w:rsid w:val="00280662"/>
    <w:rsid w:val="00282CA3"/>
    <w:rsid w:val="00283A1A"/>
    <w:rsid w:val="002844B7"/>
    <w:rsid w:val="00286323"/>
    <w:rsid w:val="00287364"/>
    <w:rsid w:val="00287AD2"/>
    <w:rsid w:val="00291880"/>
    <w:rsid w:val="002919B4"/>
    <w:rsid w:val="00292F84"/>
    <w:rsid w:val="0029311F"/>
    <w:rsid w:val="00295FD3"/>
    <w:rsid w:val="00296DD3"/>
    <w:rsid w:val="00297BC1"/>
    <w:rsid w:val="002A0011"/>
    <w:rsid w:val="002A127C"/>
    <w:rsid w:val="002A1859"/>
    <w:rsid w:val="002A2001"/>
    <w:rsid w:val="002A2719"/>
    <w:rsid w:val="002A3BC8"/>
    <w:rsid w:val="002A3FAD"/>
    <w:rsid w:val="002A4716"/>
    <w:rsid w:val="002A58C6"/>
    <w:rsid w:val="002A5C99"/>
    <w:rsid w:val="002A616D"/>
    <w:rsid w:val="002B03FC"/>
    <w:rsid w:val="002B0693"/>
    <w:rsid w:val="002B17F7"/>
    <w:rsid w:val="002B35B9"/>
    <w:rsid w:val="002B4173"/>
    <w:rsid w:val="002B5074"/>
    <w:rsid w:val="002B65F6"/>
    <w:rsid w:val="002B7274"/>
    <w:rsid w:val="002B72E9"/>
    <w:rsid w:val="002C34DD"/>
    <w:rsid w:val="002C357D"/>
    <w:rsid w:val="002C3E65"/>
    <w:rsid w:val="002C6DF5"/>
    <w:rsid w:val="002D0BF9"/>
    <w:rsid w:val="002D0CE9"/>
    <w:rsid w:val="002D1DB4"/>
    <w:rsid w:val="002D2619"/>
    <w:rsid w:val="002D3520"/>
    <w:rsid w:val="002D46EE"/>
    <w:rsid w:val="002D58C9"/>
    <w:rsid w:val="002D5FBE"/>
    <w:rsid w:val="002D72C8"/>
    <w:rsid w:val="002E1D44"/>
    <w:rsid w:val="002E30F7"/>
    <w:rsid w:val="002E36BE"/>
    <w:rsid w:val="002E3935"/>
    <w:rsid w:val="002E46E3"/>
    <w:rsid w:val="002E5B06"/>
    <w:rsid w:val="002F06CE"/>
    <w:rsid w:val="002F10C3"/>
    <w:rsid w:val="002F1F52"/>
    <w:rsid w:val="002F4992"/>
    <w:rsid w:val="002F6E3D"/>
    <w:rsid w:val="0030065C"/>
    <w:rsid w:val="00300F8E"/>
    <w:rsid w:val="0030315A"/>
    <w:rsid w:val="00303FD0"/>
    <w:rsid w:val="00304567"/>
    <w:rsid w:val="003100E9"/>
    <w:rsid w:val="00311465"/>
    <w:rsid w:val="00311A06"/>
    <w:rsid w:val="003147D8"/>
    <w:rsid w:val="00316554"/>
    <w:rsid w:val="003167C2"/>
    <w:rsid w:val="00320A0C"/>
    <w:rsid w:val="003225E6"/>
    <w:rsid w:val="003228DB"/>
    <w:rsid w:val="00325646"/>
    <w:rsid w:val="00325694"/>
    <w:rsid w:val="00326C8D"/>
    <w:rsid w:val="00327553"/>
    <w:rsid w:val="00327625"/>
    <w:rsid w:val="003306A9"/>
    <w:rsid w:val="003306E1"/>
    <w:rsid w:val="00330955"/>
    <w:rsid w:val="003313CE"/>
    <w:rsid w:val="00331831"/>
    <w:rsid w:val="003320E4"/>
    <w:rsid w:val="0033525D"/>
    <w:rsid w:val="00336A8E"/>
    <w:rsid w:val="00337EAE"/>
    <w:rsid w:val="003414F3"/>
    <w:rsid w:val="003417C2"/>
    <w:rsid w:val="00341999"/>
    <w:rsid w:val="00341CEE"/>
    <w:rsid w:val="00344B52"/>
    <w:rsid w:val="00352521"/>
    <w:rsid w:val="003553D8"/>
    <w:rsid w:val="00355A6C"/>
    <w:rsid w:val="00355C98"/>
    <w:rsid w:val="0035613E"/>
    <w:rsid w:val="00356284"/>
    <w:rsid w:val="003568C1"/>
    <w:rsid w:val="00356A50"/>
    <w:rsid w:val="003605D7"/>
    <w:rsid w:val="00360D5C"/>
    <w:rsid w:val="00363B4E"/>
    <w:rsid w:val="00363EE9"/>
    <w:rsid w:val="00364400"/>
    <w:rsid w:val="0036455F"/>
    <w:rsid w:val="00364D56"/>
    <w:rsid w:val="00367EE4"/>
    <w:rsid w:val="003703B4"/>
    <w:rsid w:val="003726FE"/>
    <w:rsid w:val="0037330C"/>
    <w:rsid w:val="0037447E"/>
    <w:rsid w:val="003759E4"/>
    <w:rsid w:val="00376128"/>
    <w:rsid w:val="0037742E"/>
    <w:rsid w:val="003818D0"/>
    <w:rsid w:val="003821A9"/>
    <w:rsid w:val="0038245A"/>
    <w:rsid w:val="00382591"/>
    <w:rsid w:val="003825A2"/>
    <w:rsid w:val="00382D4A"/>
    <w:rsid w:val="00383345"/>
    <w:rsid w:val="003837FE"/>
    <w:rsid w:val="00383A7D"/>
    <w:rsid w:val="00385263"/>
    <w:rsid w:val="0039337A"/>
    <w:rsid w:val="00395F5B"/>
    <w:rsid w:val="00396605"/>
    <w:rsid w:val="00397357"/>
    <w:rsid w:val="00397760"/>
    <w:rsid w:val="00397B0F"/>
    <w:rsid w:val="003A2435"/>
    <w:rsid w:val="003A2519"/>
    <w:rsid w:val="003A3189"/>
    <w:rsid w:val="003A516A"/>
    <w:rsid w:val="003A6F73"/>
    <w:rsid w:val="003A7BF1"/>
    <w:rsid w:val="003B015F"/>
    <w:rsid w:val="003B02EF"/>
    <w:rsid w:val="003B0603"/>
    <w:rsid w:val="003B3973"/>
    <w:rsid w:val="003B3AB8"/>
    <w:rsid w:val="003B47D5"/>
    <w:rsid w:val="003B540A"/>
    <w:rsid w:val="003B569D"/>
    <w:rsid w:val="003B58D9"/>
    <w:rsid w:val="003B5911"/>
    <w:rsid w:val="003B60FD"/>
    <w:rsid w:val="003B7BB9"/>
    <w:rsid w:val="003C02BC"/>
    <w:rsid w:val="003C2E76"/>
    <w:rsid w:val="003C325D"/>
    <w:rsid w:val="003C3C0E"/>
    <w:rsid w:val="003C47CB"/>
    <w:rsid w:val="003C4E02"/>
    <w:rsid w:val="003C515C"/>
    <w:rsid w:val="003C6389"/>
    <w:rsid w:val="003C7334"/>
    <w:rsid w:val="003D08FB"/>
    <w:rsid w:val="003D0C07"/>
    <w:rsid w:val="003D4F47"/>
    <w:rsid w:val="003D4FAC"/>
    <w:rsid w:val="003D6739"/>
    <w:rsid w:val="003D6F6F"/>
    <w:rsid w:val="003E1717"/>
    <w:rsid w:val="003E1D67"/>
    <w:rsid w:val="003E3538"/>
    <w:rsid w:val="003E7120"/>
    <w:rsid w:val="003E756F"/>
    <w:rsid w:val="003E77B9"/>
    <w:rsid w:val="003E7906"/>
    <w:rsid w:val="003E7B89"/>
    <w:rsid w:val="003F1629"/>
    <w:rsid w:val="003F3C50"/>
    <w:rsid w:val="003F419B"/>
    <w:rsid w:val="003F4885"/>
    <w:rsid w:val="003F5BDD"/>
    <w:rsid w:val="003F5E39"/>
    <w:rsid w:val="003F6645"/>
    <w:rsid w:val="003F6AAB"/>
    <w:rsid w:val="0040042A"/>
    <w:rsid w:val="004030E8"/>
    <w:rsid w:val="00404DBF"/>
    <w:rsid w:val="00406181"/>
    <w:rsid w:val="00406A6A"/>
    <w:rsid w:val="00406B22"/>
    <w:rsid w:val="00407597"/>
    <w:rsid w:val="00407798"/>
    <w:rsid w:val="00407D90"/>
    <w:rsid w:val="00410393"/>
    <w:rsid w:val="0041295F"/>
    <w:rsid w:val="00413879"/>
    <w:rsid w:val="00414047"/>
    <w:rsid w:val="00414E5B"/>
    <w:rsid w:val="00414FDC"/>
    <w:rsid w:val="00415480"/>
    <w:rsid w:val="004154F4"/>
    <w:rsid w:val="00416E69"/>
    <w:rsid w:val="00420195"/>
    <w:rsid w:val="0042241D"/>
    <w:rsid w:val="0042285F"/>
    <w:rsid w:val="00422C21"/>
    <w:rsid w:val="00425A82"/>
    <w:rsid w:val="00426886"/>
    <w:rsid w:val="00427693"/>
    <w:rsid w:val="00427839"/>
    <w:rsid w:val="00430412"/>
    <w:rsid w:val="00431C69"/>
    <w:rsid w:val="00431D49"/>
    <w:rsid w:val="00432279"/>
    <w:rsid w:val="004326AF"/>
    <w:rsid w:val="004328A7"/>
    <w:rsid w:val="00432EBD"/>
    <w:rsid w:val="00433FAD"/>
    <w:rsid w:val="0043453B"/>
    <w:rsid w:val="00434A68"/>
    <w:rsid w:val="00434C74"/>
    <w:rsid w:val="00435D71"/>
    <w:rsid w:val="00441CAF"/>
    <w:rsid w:val="004433EF"/>
    <w:rsid w:val="00443D45"/>
    <w:rsid w:val="00445134"/>
    <w:rsid w:val="00446870"/>
    <w:rsid w:val="00450AA6"/>
    <w:rsid w:val="0045230C"/>
    <w:rsid w:val="00452503"/>
    <w:rsid w:val="0045473B"/>
    <w:rsid w:val="004553F8"/>
    <w:rsid w:val="00455DDD"/>
    <w:rsid w:val="0045623A"/>
    <w:rsid w:val="00456915"/>
    <w:rsid w:val="00456CD3"/>
    <w:rsid w:val="00456EB4"/>
    <w:rsid w:val="00461DF5"/>
    <w:rsid w:val="0046234C"/>
    <w:rsid w:val="00462B7D"/>
    <w:rsid w:val="00463BFA"/>
    <w:rsid w:val="00463E3F"/>
    <w:rsid w:val="004650C1"/>
    <w:rsid w:val="004669D1"/>
    <w:rsid w:val="004701DD"/>
    <w:rsid w:val="00470584"/>
    <w:rsid w:val="004712F1"/>
    <w:rsid w:val="0047153F"/>
    <w:rsid w:val="004718F3"/>
    <w:rsid w:val="00471CE5"/>
    <w:rsid w:val="00471F01"/>
    <w:rsid w:val="004731A1"/>
    <w:rsid w:val="0047326A"/>
    <w:rsid w:val="00475040"/>
    <w:rsid w:val="00476FAA"/>
    <w:rsid w:val="004777CC"/>
    <w:rsid w:val="00481334"/>
    <w:rsid w:val="0048686F"/>
    <w:rsid w:val="00486DD8"/>
    <w:rsid w:val="004874D3"/>
    <w:rsid w:val="004878DB"/>
    <w:rsid w:val="00487B6D"/>
    <w:rsid w:val="004911B3"/>
    <w:rsid w:val="004920CC"/>
    <w:rsid w:val="0049395D"/>
    <w:rsid w:val="00493D40"/>
    <w:rsid w:val="00494391"/>
    <w:rsid w:val="00497217"/>
    <w:rsid w:val="0049735E"/>
    <w:rsid w:val="00497466"/>
    <w:rsid w:val="00497D5B"/>
    <w:rsid w:val="00497FFA"/>
    <w:rsid w:val="004A3A48"/>
    <w:rsid w:val="004A504B"/>
    <w:rsid w:val="004A6219"/>
    <w:rsid w:val="004A637C"/>
    <w:rsid w:val="004A6911"/>
    <w:rsid w:val="004A6CF2"/>
    <w:rsid w:val="004B0976"/>
    <w:rsid w:val="004B0BEC"/>
    <w:rsid w:val="004B13DF"/>
    <w:rsid w:val="004B25BD"/>
    <w:rsid w:val="004B296B"/>
    <w:rsid w:val="004B4356"/>
    <w:rsid w:val="004B4773"/>
    <w:rsid w:val="004B54E0"/>
    <w:rsid w:val="004B6E80"/>
    <w:rsid w:val="004B7384"/>
    <w:rsid w:val="004C0C05"/>
    <w:rsid w:val="004C0C8B"/>
    <w:rsid w:val="004C1806"/>
    <w:rsid w:val="004C3376"/>
    <w:rsid w:val="004C4269"/>
    <w:rsid w:val="004C548F"/>
    <w:rsid w:val="004C5508"/>
    <w:rsid w:val="004C5CB9"/>
    <w:rsid w:val="004D128D"/>
    <w:rsid w:val="004D4D70"/>
    <w:rsid w:val="004D55B7"/>
    <w:rsid w:val="004D6236"/>
    <w:rsid w:val="004D6DF4"/>
    <w:rsid w:val="004D7C74"/>
    <w:rsid w:val="004D7D47"/>
    <w:rsid w:val="004E2F62"/>
    <w:rsid w:val="004E471A"/>
    <w:rsid w:val="004E4C07"/>
    <w:rsid w:val="004E4DBB"/>
    <w:rsid w:val="004E602B"/>
    <w:rsid w:val="004E6262"/>
    <w:rsid w:val="004E682D"/>
    <w:rsid w:val="004E748B"/>
    <w:rsid w:val="004E7691"/>
    <w:rsid w:val="004E7F9C"/>
    <w:rsid w:val="004F1B3A"/>
    <w:rsid w:val="004F2493"/>
    <w:rsid w:val="004F3493"/>
    <w:rsid w:val="004F5CF6"/>
    <w:rsid w:val="004F5DA3"/>
    <w:rsid w:val="004F6862"/>
    <w:rsid w:val="004F6AEA"/>
    <w:rsid w:val="004F7471"/>
    <w:rsid w:val="004F7E10"/>
    <w:rsid w:val="00501283"/>
    <w:rsid w:val="00501555"/>
    <w:rsid w:val="00502141"/>
    <w:rsid w:val="005040E2"/>
    <w:rsid w:val="00504518"/>
    <w:rsid w:val="00504602"/>
    <w:rsid w:val="005050E1"/>
    <w:rsid w:val="00506588"/>
    <w:rsid w:val="005069FE"/>
    <w:rsid w:val="00506B0B"/>
    <w:rsid w:val="0051199F"/>
    <w:rsid w:val="00512B09"/>
    <w:rsid w:val="00512BB7"/>
    <w:rsid w:val="00513FD5"/>
    <w:rsid w:val="005143E8"/>
    <w:rsid w:val="005153BD"/>
    <w:rsid w:val="00517F58"/>
    <w:rsid w:val="00520DC2"/>
    <w:rsid w:val="00521A49"/>
    <w:rsid w:val="00522B24"/>
    <w:rsid w:val="00522C75"/>
    <w:rsid w:val="005244F1"/>
    <w:rsid w:val="005249A0"/>
    <w:rsid w:val="005250D0"/>
    <w:rsid w:val="00525BC4"/>
    <w:rsid w:val="00527D4D"/>
    <w:rsid w:val="00531080"/>
    <w:rsid w:val="00534ED4"/>
    <w:rsid w:val="005467FC"/>
    <w:rsid w:val="00547A6B"/>
    <w:rsid w:val="0055147D"/>
    <w:rsid w:val="00553498"/>
    <w:rsid w:val="0055376F"/>
    <w:rsid w:val="00555D75"/>
    <w:rsid w:val="00560414"/>
    <w:rsid w:val="00560DF0"/>
    <w:rsid w:val="00562ADA"/>
    <w:rsid w:val="00562CFE"/>
    <w:rsid w:val="00562D60"/>
    <w:rsid w:val="00563060"/>
    <w:rsid w:val="005646C0"/>
    <w:rsid w:val="00564A3A"/>
    <w:rsid w:val="00565C8F"/>
    <w:rsid w:val="005663EF"/>
    <w:rsid w:val="005668B7"/>
    <w:rsid w:val="005670D5"/>
    <w:rsid w:val="005718E3"/>
    <w:rsid w:val="00572EB4"/>
    <w:rsid w:val="00574427"/>
    <w:rsid w:val="005764CE"/>
    <w:rsid w:val="005814EB"/>
    <w:rsid w:val="00582C8B"/>
    <w:rsid w:val="00582E02"/>
    <w:rsid w:val="005830D3"/>
    <w:rsid w:val="00586F7E"/>
    <w:rsid w:val="00592EE2"/>
    <w:rsid w:val="005947FE"/>
    <w:rsid w:val="005962FF"/>
    <w:rsid w:val="00596978"/>
    <w:rsid w:val="00596CED"/>
    <w:rsid w:val="00597523"/>
    <w:rsid w:val="005A502A"/>
    <w:rsid w:val="005A605D"/>
    <w:rsid w:val="005A68C5"/>
    <w:rsid w:val="005B3535"/>
    <w:rsid w:val="005B48FF"/>
    <w:rsid w:val="005B63C9"/>
    <w:rsid w:val="005B7969"/>
    <w:rsid w:val="005C01D6"/>
    <w:rsid w:val="005C10BE"/>
    <w:rsid w:val="005C6A09"/>
    <w:rsid w:val="005C7764"/>
    <w:rsid w:val="005C7A40"/>
    <w:rsid w:val="005D1A3F"/>
    <w:rsid w:val="005D1E4E"/>
    <w:rsid w:val="005D26DD"/>
    <w:rsid w:val="005D5146"/>
    <w:rsid w:val="005D52EE"/>
    <w:rsid w:val="005D6419"/>
    <w:rsid w:val="005D7600"/>
    <w:rsid w:val="005E062C"/>
    <w:rsid w:val="005E068D"/>
    <w:rsid w:val="005E248C"/>
    <w:rsid w:val="005E38C4"/>
    <w:rsid w:val="005E3FC9"/>
    <w:rsid w:val="005E77B0"/>
    <w:rsid w:val="005F0CC0"/>
    <w:rsid w:val="005F0CC7"/>
    <w:rsid w:val="005F0FB4"/>
    <w:rsid w:val="005F1749"/>
    <w:rsid w:val="005F325E"/>
    <w:rsid w:val="005F4B4B"/>
    <w:rsid w:val="00600509"/>
    <w:rsid w:val="00600A67"/>
    <w:rsid w:val="006012A7"/>
    <w:rsid w:val="00601BFD"/>
    <w:rsid w:val="00603944"/>
    <w:rsid w:val="00604865"/>
    <w:rsid w:val="006066BD"/>
    <w:rsid w:val="00606886"/>
    <w:rsid w:val="0060765F"/>
    <w:rsid w:val="00610988"/>
    <w:rsid w:val="00610B91"/>
    <w:rsid w:val="006128BC"/>
    <w:rsid w:val="00613916"/>
    <w:rsid w:val="006141C1"/>
    <w:rsid w:val="006158D5"/>
    <w:rsid w:val="00616D94"/>
    <w:rsid w:val="00617579"/>
    <w:rsid w:val="006177A4"/>
    <w:rsid w:val="006179B0"/>
    <w:rsid w:val="006179ED"/>
    <w:rsid w:val="00620BFE"/>
    <w:rsid w:val="006220D6"/>
    <w:rsid w:val="006234A5"/>
    <w:rsid w:val="00623747"/>
    <w:rsid w:val="006249AD"/>
    <w:rsid w:val="00624B37"/>
    <w:rsid w:val="006256F1"/>
    <w:rsid w:val="00625D83"/>
    <w:rsid w:val="00626B72"/>
    <w:rsid w:val="006278C3"/>
    <w:rsid w:val="0063097E"/>
    <w:rsid w:val="00630ABB"/>
    <w:rsid w:val="00631461"/>
    <w:rsid w:val="00632DC3"/>
    <w:rsid w:val="00633919"/>
    <w:rsid w:val="00634297"/>
    <w:rsid w:val="006362B0"/>
    <w:rsid w:val="00640DB8"/>
    <w:rsid w:val="00641A21"/>
    <w:rsid w:val="00642059"/>
    <w:rsid w:val="00643292"/>
    <w:rsid w:val="00644184"/>
    <w:rsid w:val="00645373"/>
    <w:rsid w:val="00645785"/>
    <w:rsid w:val="00645D3D"/>
    <w:rsid w:val="006465CE"/>
    <w:rsid w:val="00647CDD"/>
    <w:rsid w:val="00647F22"/>
    <w:rsid w:val="00653A3B"/>
    <w:rsid w:val="0065420B"/>
    <w:rsid w:val="006556DE"/>
    <w:rsid w:val="006567E9"/>
    <w:rsid w:val="00656B18"/>
    <w:rsid w:val="00661588"/>
    <w:rsid w:val="006623E7"/>
    <w:rsid w:val="006623FC"/>
    <w:rsid w:val="00662B80"/>
    <w:rsid w:val="0066331E"/>
    <w:rsid w:val="00663646"/>
    <w:rsid w:val="0066560A"/>
    <w:rsid w:val="00666E8A"/>
    <w:rsid w:val="00667A2F"/>
    <w:rsid w:val="006708B4"/>
    <w:rsid w:val="006733E2"/>
    <w:rsid w:val="00675FD5"/>
    <w:rsid w:val="00676C40"/>
    <w:rsid w:val="0067735B"/>
    <w:rsid w:val="00681345"/>
    <w:rsid w:val="00682535"/>
    <w:rsid w:val="00682720"/>
    <w:rsid w:val="006833F6"/>
    <w:rsid w:val="00683400"/>
    <w:rsid w:val="006846A9"/>
    <w:rsid w:val="00684B68"/>
    <w:rsid w:val="006852C7"/>
    <w:rsid w:val="00686076"/>
    <w:rsid w:val="00687328"/>
    <w:rsid w:val="006905AF"/>
    <w:rsid w:val="006910D0"/>
    <w:rsid w:val="006925C6"/>
    <w:rsid w:val="00692E88"/>
    <w:rsid w:val="006933CB"/>
    <w:rsid w:val="00693FB3"/>
    <w:rsid w:val="00694ABB"/>
    <w:rsid w:val="006975E8"/>
    <w:rsid w:val="006A0221"/>
    <w:rsid w:val="006A035E"/>
    <w:rsid w:val="006A1D3F"/>
    <w:rsid w:val="006A32A8"/>
    <w:rsid w:val="006A552D"/>
    <w:rsid w:val="006A65F7"/>
    <w:rsid w:val="006A7948"/>
    <w:rsid w:val="006A7C2A"/>
    <w:rsid w:val="006B126B"/>
    <w:rsid w:val="006B3D9F"/>
    <w:rsid w:val="006B3FDD"/>
    <w:rsid w:val="006B526B"/>
    <w:rsid w:val="006B5CD8"/>
    <w:rsid w:val="006B68CC"/>
    <w:rsid w:val="006B6E69"/>
    <w:rsid w:val="006B758F"/>
    <w:rsid w:val="006C1727"/>
    <w:rsid w:val="006C1D47"/>
    <w:rsid w:val="006C22D3"/>
    <w:rsid w:val="006C23BB"/>
    <w:rsid w:val="006C32FD"/>
    <w:rsid w:val="006C4E50"/>
    <w:rsid w:val="006C56BA"/>
    <w:rsid w:val="006C5AF7"/>
    <w:rsid w:val="006D066F"/>
    <w:rsid w:val="006D0B5F"/>
    <w:rsid w:val="006D0ED5"/>
    <w:rsid w:val="006D0FCC"/>
    <w:rsid w:val="006D1574"/>
    <w:rsid w:val="006D1D8E"/>
    <w:rsid w:val="006D1E04"/>
    <w:rsid w:val="006D5446"/>
    <w:rsid w:val="006E0D57"/>
    <w:rsid w:val="006E1C4F"/>
    <w:rsid w:val="006E1F84"/>
    <w:rsid w:val="006E3005"/>
    <w:rsid w:val="006E3699"/>
    <w:rsid w:val="006E7A73"/>
    <w:rsid w:val="006F0100"/>
    <w:rsid w:val="006F0C1D"/>
    <w:rsid w:val="006F103F"/>
    <w:rsid w:val="006F2137"/>
    <w:rsid w:val="006F4E64"/>
    <w:rsid w:val="006F5515"/>
    <w:rsid w:val="006F5BF4"/>
    <w:rsid w:val="006F6061"/>
    <w:rsid w:val="006F7E21"/>
    <w:rsid w:val="00700343"/>
    <w:rsid w:val="007011B0"/>
    <w:rsid w:val="00702F8C"/>
    <w:rsid w:val="007033DB"/>
    <w:rsid w:val="007036CB"/>
    <w:rsid w:val="007048E2"/>
    <w:rsid w:val="00704FA1"/>
    <w:rsid w:val="0070616B"/>
    <w:rsid w:val="00706FDA"/>
    <w:rsid w:val="0070765E"/>
    <w:rsid w:val="00711F9A"/>
    <w:rsid w:val="0071271A"/>
    <w:rsid w:val="007128C0"/>
    <w:rsid w:val="00713810"/>
    <w:rsid w:val="007143EF"/>
    <w:rsid w:val="00714EC1"/>
    <w:rsid w:val="00716A17"/>
    <w:rsid w:val="007200F9"/>
    <w:rsid w:val="00720EE7"/>
    <w:rsid w:val="007211FF"/>
    <w:rsid w:val="0072159D"/>
    <w:rsid w:val="00721954"/>
    <w:rsid w:val="00724D28"/>
    <w:rsid w:val="00725431"/>
    <w:rsid w:val="007259CC"/>
    <w:rsid w:val="00725E8B"/>
    <w:rsid w:val="00726CA7"/>
    <w:rsid w:val="00726D18"/>
    <w:rsid w:val="007303A5"/>
    <w:rsid w:val="00730571"/>
    <w:rsid w:val="00730B3E"/>
    <w:rsid w:val="00730FC8"/>
    <w:rsid w:val="00731D69"/>
    <w:rsid w:val="007328BA"/>
    <w:rsid w:val="007336A9"/>
    <w:rsid w:val="0073420B"/>
    <w:rsid w:val="007345F3"/>
    <w:rsid w:val="00734C2A"/>
    <w:rsid w:val="00734D11"/>
    <w:rsid w:val="007357BE"/>
    <w:rsid w:val="00737295"/>
    <w:rsid w:val="00737C8B"/>
    <w:rsid w:val="0074008C"/>
    <w:rsid w:val="007413A2"/>
    <w:rsid w:val="00741B70"/>
    <w:rsid w:val="00742E68"/>
    <w:rsid w:val="0074402F"/>
    <w:rsid w:val="00745554"/>
    <w:rsid w:val="00745AB3"/>
    <w:rsid w:val="007472B7"/>
    <w:rsid w:val="0074760E"/>
    <w:rsid w:val="00747B06"/>
    <w:rsid w:val="00747B83"/>
    <w:rsid w:val="0075172D"/>
    <w:rsid w:val="00751BC1"/>
    <w:rsid w:val="007528AA"/>
    <w:rsid w:val="007530B5"/>
    <w:rsid w:val="00754ABA"/>
    <w:rsid w:val="00755137"/>
    <w:rsid w:val="00760307"/>
    <w:rsid w:val="00760680"/>
    <w:rsid w:val="00760F9F"/>
    <w:rsid w:val="00761ACD"/>
    <w:rsid w:val="007638F2"/>
    <w:rsid w:val="007648EA"/>
    <w:rsid w:val="0076616F"/>
    <w:rsid w:val="007674B9"/>
    <w:rsid w:val="00770B71"/>
    <w:rsid w:val="00770C72"/>
    <w:rsid w:val="007715B7"/>
    <w:rsid w:val="007715DA"/>
    <w:rsid w:val="00771F37"/>
    <w:rsid w:val="00772373"/>
    <w:rsid w:val="00772C82"/>
    <w:rsid w:val="007734A1"/>
    <w:rsid w:val="00775005"/>
    <w:rsid w:val="00775359"/>
    <w:rsid w:val="00775848"/>
    <w:rsid w:val="00775C96"/>
    <w:rsid w:val="007765D8"/>
    <w:rsid w:val="0078040D"/>
    <w:rsid w:val="00785114"/>
    <w:rsid w:val="00787F30"/>
    <w:rsid w:val="0079091D"/>
    <w:rsid w:val="00794916"/>
    <w:rsid w:val="00794A1D"/>
    <w:rsid w:val="00795490"/>
    <w:rsid w:val="007957F4"/>
    <w:rsid w:val="00795EE0"/>
    <w:rsid w:val="007967A7"/>
    <w:rsid w:val="00797941"/>
    <w:rsid w:val="007A0768"/>
    <w:rsid w:val="007A07F4"/>
    <w:rsid w:val="007A1546"/>
    <w:rsid w:val="007A2280"/>
    <w:rsid w:val="007A228C"/>
    <w:rsid w:val="007A28FF"/>
    <w:rsid w:val="007A2B9E"/>
    <w:rsid w:val="007A2E67"/>
    <w:rsid w:val="007A368E"/>
    <w:rsid w:val="007A580C"/>
    <w:rsid w:val="007A5868"/>
    <w:rsid w:val="007A5964"/>
    <w:rsid w:val="007A60F4"/>
    <w:rsid w:val="007A6B5E"/>
    <w:rsid w:val="007A6C13"/>
    <w:rsid w:val="007A7D34"/>
    <w:rsid w:val="007B04CE"/>
    <w:rsid w:val="007B09E2"/>
    <w:rsid w:val="007B0C88"/>
    <w:rsid w:val="007B14FC"/>
    <w:rsid w:val="007B1CF3"/>
    <w:rsid w:val="007B1FC1"/>
    <w:rsid w:val="007B2581"/>
    <w:rsid w:val="007B2CFB"/>
    <w:rsid w:val="007B3D87"/>
    <w:rsid w:val="007B598C"/>
    <w:rsid w:val="007B6871"/>
    <w:rsid w:val="007B6D54"/>
    <w:rsid w:val="007B70C6"/>
    <w:rsid w:val="007C0133"/>
    <w:rsid w:val="007C1BB9"/>
    <w:rsid w:val="007C1C13"/>
    <w:rsid w:val="007C27BA"/>
    <w:rsid w:val="007C3B4B"/>
    <w:rsid w:val="007C3D33"/>
    <w:rsid w:val="007C3EED"/>
    <w:rsid w:val="007C4332"/>
    <w:rsid w:val="007C592D"/>
    <w:rsid w:val="007C6154"/>
    <w:rsid w:val="007D1329"/>
    <w:rsid w:val="007D1403"/>
    <w:rsid w:val="007D1654"/>
    <w:rsid w:val="007D1A01"/>
    <w:rsid w:val="007D294A"/>
    <w:rsid w:val="007D36B1"/>
    <w:rsid w:val="007D47D2"/>
    <w:rsid w:val="007D4810"/>
    <w:rsid w:val="007D53DC"/>
    <w:rsid w:val="007D584E"/>
    <w:rsid w:val="007D6789"/>
    <w:rsid w:val="007D6EC0"/>
    <w:rsid w:val="007D76F1"/>
    <w:rsid w:val="007D781F"/>
    <w:rsid w:val="007D7E1D"/>
    <w:rsid w:val="007E177B"/>
    <w:rsid w:val="007E3DD7"/>
    <w:rsid w:val="007E47B3"/>
    <w:rsid w:val="007E4AD1"/>
    <w:rsid w:val="007E4AF2"/>
    <w:rsid w:val="007E7F97"/>
    <w:rsid w:val="007F05BD"/>
    <w:rsid w:val="007F0958"/>
    <w:rsid w:val="007F0DB8"/>
    <w:rsid w:val="007F2069"/>
    <w:rsid w:val="007F25B1"/>
    <w:rsid w:val="007F41E0"/>
    <w:rsid w:val="007F616E"/>
    <w:rsid w:val="007F64CA"/>
    <w:rsid w:val="007F7540"/>
    <w:rsid w:val="00800247"/>
    <w:rsid w:val="00800721"/>
    <w:rsid w:val="00802663"/>
    <w:rsid w:val="00802681"/>
    <w:rsid w:val="0080308E"/>
    <w:rsid w:val="00803165"/>
    <w:rsid w:val="00803544"/>
    <w:rsid w:val="0080451E"/>
    <w:rsid w:val="00804C0A"/>
    <w:rsid w:val="008063BA"/>
    <w:rsid w:val="0080698F"/>
    <w:rsid w:val="00810ACA"/>
    <w:rsid w:val="00810CEC"/>
    <w:rsid w:val="0081133E"/>
    <w:rsid w:val="00812B2D"/>
    <w:rsid w:val="00812C17"/>
    <w:rsid w:val="008131DE"/>
    <w:rsid w:val="00813551"/>
    <w:rsid w:val="00813B1D"/>
    <w:rsid w:val="00815C3F"/>
    <w:rsid w:val="00816D76"/>
    <w:rsid w:val="00817941"/>
    <w:rsid w:val="00821DFA"/>
    <w:rsid w:val="00822AD8"/>
    <w:rsid w:val="00823AA7"/>
    <w:rsid w:val="00823CD6"/>
    <w:rsid w:val="00823D59"/>
    <w:rsid w:val="00824FD8"/>
    <w:rsid w:val="008260B5"/>
    <w:rsid w:val="00827821"/>
    <w:rsid w:val="0083021D"/>
    <w:rsid w:val="0083252F"/>
    <w:rsid w:val="008344AB"/>
    <w:rsid w:val="008356D5"/>
    <w:rsid w:val="00835A35"/>
    <w:rsid w:val="00836E05"/>
    <w:rsid w:val="0083700A"/>
    <w:rsid w:val="00837672"/>
    <w:rsid w:val="00843664"/>
    <w:rsid w:val="00846DD2"/>
    <w:rsid w:val="008507F0"/>
    <w:rsid w:val="008521F3"/>
    <w:rsid w:val="00857E89"/>
    <w:rsid w:val="0086041E"/>
    <w:rsid w:val="008617D1"/>
    <w:rsid w:val="008618AA"/>
    <w:rsid w:val="00861F33"/>
    <w:rsid w:val="0086222B"/>
    <w:rsid w:val="0086273C"/>
    <w:rsid w:val="00863230"/>
    <w:rsid w:val="00865F07"/>
    <w:rsid w:val="00867F4D"/>
    <w:rsid w:val="008717D8"/>
    <w:rsid w:val="00871A67"/>
    <w:rsid w:val="0087215C"/>
    <w:rsid w:val="00872F72"/>
    <w:rsid w:val="008732C8"/>
    <w:rsid w:val="0087351E"/>
    <w:rsid w:val="008735B4"/>
    <w:rsid w:val="00873DF2"/>
    <w:rsid w:val="00875368"/>
    <w:rsid w:val="00875D03"/>
    <w:rsid w:val="008770A0"/>
    <w:rsid w:val="0088481D"/>
    <w:rsid w:val="00884E6F"/>
    <w:rsid w:val="00885563"/>
    <w:rsid w:val="008875FE"/>
    <w:rsid w:val="008878F9"/>
    <w:rsid w:val="00887F8E"/>
    <w:rsid w:val="00890195"/>
    <w:rsid w:val="00890C09"/>
    <w:rsid w:val="0089179C"/>
    <w:rsid w:val="00893730"/>
    <w:rsid w:val="00896234"/>
    <w:rsid w:val="00897E43"/>
    <w:rsid w:val="008A075C"/>
    <w:rsid w:val="008A099B"/>
    <w:rsid w:val="008A0B56"/>
    <w:rsid w:val="008A22D8"/>
    <w:rsid w:val="008A31F2"/>
    <w:rsid w:val="008A4A28"/>
    <w:rsid w:val="008A6BD0"/>
    <w:rsid w:val="008A7192"/>
    <w:rsid w:val="008A76C0"/>
    <w:rsid w:val="008B053B"/>
    <w:rsid w:val="008B13EE"/>
    <w:rsid w:val="008B15F5"/>
    <w:rsid w:val="008B184B"/>
    <w:rsid w:val="008B2371"/>
    <w:rsid w:val="008B25FC"/>
    <w:rsid w:val="008B2ED4"/>
    <w:rsid w:val="008B2F7D"/>
    <w:rsid w:val="008B4D3E"/>
    <w:rsid w:val="008C196A"/>
    <w:rsid w:val="008C212D"/>
    <w:rsid w:val="008C2559"/>
    <w:rsid w:val="008C3586"/>
    <w:rsid w:val="008C4731"/>
    <w:rsid w:val="008C543C"/>
    <w:rsid w:val="008C5738"/>
    <w:rsid w:val="008C736A"/>
    <w:rsid w:val="008C7EAD"/>
    <w:rsid w:val="008D0FA9"/>
    <w:rsid w:val="008D43E1"/>
    <w:rsid w:val="008D4A1C"/>
    <w:rsid w:val="008D5206"/>
    <w:rsid w:val="008D56BD"/>
    <w:rsid w:val="008D6152"/>
    <w:rsid w:val="008D6667"/>
    <w:rsid w:val="008E1189"/>
    <w:rsid w:val="008E14A4"/>
    <w:rsid w:val="008E191C"/>
    <w:rsid w:val="008E19A2"/>
    <w:rsid w:val="008E1CD5"/>
    <w:rsid w:val="008E20BF"/>
    <w:rsid w:val="008E2E97"/>
    <w:rsid w:val="008E317B"/>
    <w:rsid w:val="008E560A"/>
    <w:rsid w:val="008E66BF"/>
    <w:rsid w:val="008E7291"/>
    <w:rsid w:val="008F004B"/>
    <w:rsid w:val="008F0179"/>
    <w:rsid w:val="008F0F81"/>
    <w:rsid w:val="008F1B8E"/>
    <w:rsid w:val="008F331F"/>
    <w:rsid w:val="008F3C2B"/>
    <w:rsid w:val="00900B47"/>
    <w:rsid w:val="009019C3"/>
    <w:rsid w:val="00903822"/>
    <w:rsid w:val="00903EA8"/>
    <w:rsid w:val="00904164"/>
    <w:rsid w:val="0090443D"/>
    <w:rsid w:val="0090448E"/>
    <w:rsid w:val="00905665"/>
    <w:rsid w:val="009063E3"/>
    <w:rsid w:val="00906416"/>
    <w:rsid w:val="009067F2"/>
    <w:rsid w:val="00907E17"/>
    <w:rsid w:val="009109E4"/>
    <w:rsid w:val="009120F7"/>
    <w:rsid w:val="00912AA5"/>
    <w:rsid w:val="009144FC"/>
    <w:rsid w:val="009153F1"/>
    <w:rsid w:val="00915677"/>
    <w:rsid w:val="00920A20"/>
    <w:rsid w:val="0092273B"/>
    <w:rsid w:val="00923540"/>
    <w:rsid w:val="00924221"/>
    <w:rsid w:val="00924858"/>
    <w:rsid w:val="00924A5A"/>
    <w:rsid w:val="00926767"/>
    <w:rsid w:val="00927DDD"/>
    <w:rsid w:val="00927F18"/>
    <w:rsid w:val="009309DA"/>
    <w:rsid w:val="00931030"/>
    <w:rsid w:val="00931D86"/>
    <w:rsid w:val="00933609"/>
    <w:rsid w:val="00934BE5"/>
    <w:rsid w:val="009361D5"/>
    <w:rsid w:val="0094198C"/>
    <w:rsid w:val="009420B1"/>
    <w:rsid w:val="00942D7A"/>
    <w:rsid w:val="00943014"/>
    <w:rsid w:val="0094377F"/>
    <w:rsid w:val="00944263"/>
    <w:rsid w:val="009448AA"/>
    <w:rsid w:val="00945A86"/>
    <w:rsid w:val="00946D28"/>
    <w:rsid w:val="009513B7"/>
    <w:rsid w:val="00952A41"/>
    <w:rsid w:val="00953E21"/>
    <w:rsid w:val="00953E55"/>
    <w:rsid w:val="009569CD"/>
    <w:rsid w:val="009607D3"/>
    <w:rsid w:val="00960EA2"/>
    <w:rsid w:val="00963668"/>
    <w:rsid w:val="009659F4"/>
    <w:rsid w:val="00967174"/>
    <w:rsid w:val="00967514"/>
    <w:rsid w:val="00970586"/>
    <w:rsid w:val="00970D60"/>
    <w:rsid w:val="0097146C"/>
    <w:rsid w:val="00971CD4"/>
    <w:rsid w:val="009725C1"/>
    <w:rsid w:val="0097474E"/>
    <w:rsid w:val="00974BDF"/>
    <w:rsid w:val="00974D62"/>
    <w:rsid w:val="009764E7"/>
    <w:rsid w:val="009769A0"/>
    <w:rsid w:val="009805A4"/>
    <w:rsid w:val="0098298C"/>
    <w:rsid w:val="00982BE9"/>
    <w:rsid w:val="00982D31"/>
    <w:rsid w:val="009845A1"/>
    <w:rsid w:val="00985F2D"/>
    <w:rsid w:val="0098608C"/>
    <w:rsid w:val="00986359"/>
    <w:rsid w:val="00987AA8"/>
    <w:rsid w:val="00990E44"/>
    <w:rsid w:val="00991408"/>
    <w:rsid w:val="00991AF2"/>
    <w:rsid w:val="00995362"/>
    <w:rsid w:val="00995C28"/>
    <w:rsid w:val="009960A9"/>
    <w:rsid w:val="009A003F"/>
    <w:rsid w:val="009A0378"/>
    <w:rsid w:val="009A0510"/>
    <w:rsid w:val="009A05C3"/>
    <w:rsid w:val="009A216A"/>
    <w:rsid w:val="009A3EA2"/>
    <w:rsid w:val="009A467B"/>
    <w:rsid w:val="009A4FCE"/>
    <w:rsid w:val="009A57A1"/>
    <w:rsid w:val="009A5CFA"/>
    <w:rsid w:val="009A7792"/>
    <w:rsid w:val="009A7ADC"/>
    <w:rsid w:val="009B1CB9"/>
    <w:rsid w:val="009B25E2"/>
    <w:rsid w:val="009B2F3D"/>
    <w:rsid w:val="009B3739"/>
    <w:rsid w:val="009B441C"/>
    <w:rsid w:val="009B495A"/>
    <w:rsid w:val="009B597B"/>
    <w:rsid w:val="009B7B56"/>
    <w:rsid w:val="009C19B7"/>
    <w:rsid w:val="009C401F"/>
    <w:rsid w:val="009D2504"/>
    <w:rsid w:val="009D2DD2"/>
    <w:rsid w:val="009D33E9"/>
    <w:rsid w:val="009D4F72"/>
    <w:rsid w:val="009D53F2"/>
    <w:rsid w:val="009D7C51"/>
    <w:rsid w:val="009E0A11"/>
    <w:rsid w:val="009E1482"/>
    <w:rsid w:val="009E1AF1"/>
    <w:rsid w:val="009E2EB0"/>
    <w:rsid w:val="009E3528"/>
    <w:rsid w:val="009E4865"/>
    <w:rsid w:val="009E5025"/>
    <w:rsid w:val="009E78BB"/>
    <w:rsid w:val="009E7B37"/>
    <w:rsid w:val="009E7F75"/>
    <w:rsid w:val="009F12DA"/>
    <w:rsid w:val="009F2D4D"/>
    <w:rsid w:val="009F3392"/>
    <w:rsid w:val="009F36BF"/>
    <w:rsid w:val="009F3980"/>
    <w:rsid w:val="009F6C2F"/>
    <w:rsid w:val="00A00B31"/>
    <w:rsid w:val="00A02602"/>
    <w:rsid w:val="00A0279F"/>
    <w:rsid w:val="00A02CDE"/>
    <w:rsid w:val="00A02E54"/>
    <w:rsid w:val="00A0320A"/>
    <w:rsid w:val="00A108E9"/>
    <w:rsid w:val="00A111AE"/>
    <w:rsid w:val="00A111B6"/>
    <w:rsid w:val="00A11910"/>
    <w:rsid w:val="00A1760B"/>
    <w:rsid w:val="00A20F7A"/>
    <w:rsid w:val="00A21F55"/>
    <w:rsid w:val="00A253CA"/>
    <w:rsid w:val="00A26921"/>
    <w:rsid w:val="00A276EE"/>
    <w:rsid w:val="00A32DBA"/>
    <w:rsid w:val="00A32EE6"/>
    <w:rsid w:val="00A3357A"/>
    <w:rsid w:val="00A33DA0"/>
    <w:rsid w:val="00A3539D"/>
    <w:rsid w:val="00A377A5"/>
    <w:rsid w:val="00A37B32"/>
    <w:rsid w:val="00A40F43"/>
    <w:rsid w:val="00A41A1E"/>
    <w:rsid w:val="00A42A99"/>
    <w:rsid w:val="00A43824"/>
    <w:rsid w:val="00A4489A"/>
    <w:rsid w:val="00A46F9A"/>
    <w:rsid w:val="00A47530"/>
    <w:rsid w:val="00A514C3"/>
    <w:rsid w:val="00A5151A"/>
    <w:rsid w:val="00A51CB9"/>
    <w:rsid w:val="00A52AA4"/>
    <w:rsid w:val="00A55525"/>
    <w:rsid w:val="00A56990"/>
    <w:rsid w:val="00A60FE2"/>
    <w:rsid w:val="00A64033"/>
    <w:rsid w:val="00A64C03"/>
    <w:rsid w:val="00A658FF"/>
    <w:rsid w:val="00A661BB"/>
    <w:rsid w:val="00A6632B"/>
    <w:rsid w:val="00A67DA0"/>
    <w:rsid w:val="00A71664"/>
    <w:rsid w:val="00A71A89"/>
    <w:rsid w:val="00A71DFA"/>
    <w:rsid w:val="00A723ED"/>
    <w:rsid w:val="00A72D4F"/>
    <w:rsid w:val="00A73A67"/>
    <w:rsid w:val="00A753D5"/>
    <w:rsid w:val="00A75AE8"/>
    <w:rsid w:val="00A7672A"/>
    <w:rsid w:val="00A7739A"/>
    <w:rsid w:val="00A80DF0"/>
    <w:rsid w:val="00A818D1"/>
    <w:rsid w:val="00A823F6"/>
    <w:rsid w:val="00A830FA"/>
    <w:rsid w:val="00A852F9"/>
    <w:rsid w:val="00A868C3"/>
    <w:rsid w:val="00A90A28"/>
    <w:rsid w:val="00A916C1"/>
    <w:rsid w:val="00A91A3E"/>
    <w:rsid w:val="00A924D8"/>
    <w:rsid w:val="00A92663"/>
    <w:rsid w:val="00A93A9E"/>
    <w:rsid w:val="00A948F3"/>
    <w:rsid w:val="00A95206"/>
    <w:rsid w:val="00A95C6E"/>
    <w:rsid w:val="00A95C9D"/>
    <w:rsid w:val="00AA0908"/>
    <w:rsid w:val="00AA0A89"/>
    <w:rsid w:val="00AA281C"/>
    <w:rsid w:val="00AA387C"/>
    <w:rsid w:val="00AA4CDE"/>
    <w:rsid w:val="00AA5ACC"/>
    <w:rsid w:val="00AA5E00"/>
    <w:rsid w:val="00AA5E24"/>
    <w:rsid w:val="00AA7566"/>
    <w:rsid w:val="00AB1D2B"/>
    <w:rsid w:val="00AB4D14"/>
    <w:rsid w:val="00AB4FEC"/>
    <w:rsid w:val="00AB6BB2"/>
    <w:rsid w:val="00AB6F05"/>
    <w:rsid w:val="00AB7364"/>
    <w:rsid w:val="00AC01AA"/>
    <w:rsid w:val="00AC07AA"/>
    <w:rsid w:val="00AC0AFA"/>
    <w:rsid w:val="00AC122A"/>
    <w:rsid w:val="00AC3935"/>
    <w:rsid w:val="00AC4F72"/>
    <w:rsid w:val="00AC67D2"/>
    <w:rsid w:val="00AC6962"/>
    <w:rsid w:val="00AD1C07"/>
    <w:rsid w:val="00AD2426"/>
    <w:rsid w:val="00AD3033"/>
    <w:rsid w:val="00AD36E8"/>
    <w:rsid w:val="00AD50AA"/>
    <w:rsid w:val="00AD56BF"/>
    <w:rsid w:val="00AD74D4"/>
    <w:rsid w:val="00AE08F1"/>
    <w:rsid w:val="00AE12FE"/>
    <w:rsid w:val="00AE34B4"/>
    <w:rsid w:val="00AE4831"/>
    <w:rsid w:val="00AE655C"/>
    <w:rsid w:val="00AE719B"/>
    <w:rsid w:val="00AE7FE6"/>
    <w:rsid w:val="00AF17DD"/>
    <w:rsid w:val="00AF1AB0"/>
    <w:rsid w:val="00AF254B"/>
    <w:rsid w:val="00AF5661"/>
    <w:rsid w:val="00AF577C"/>
    <w:rsid w:val="00AF5905"/>
    <w:rsid w:val="00AF741A"/>
    <w:rsid w:val="00B03603"/>
    <w:rsid w:val="00B04161"/>
    <w:rsid w:val="00B0569C"/>
    <w:rsid w:val="00B056F9"/>
    <w:rsid w:val="00B05E49"/>
    <w:rsid w:val="00B075E8"/>
    <w:rsid w:val="00B07707"/>
    <w:rsid w:val="00B07F41"/>
    <w:rsid w:val="00B1031D"/>
    <w:rsid w:val="00B10BA2"/>
    <w:rsid w:val="00B11E3D"/>
    <w:rsid w:val="00B1209E"/>
    <w:rsid w:val="00B12A3C"/>
    <w:rsid w:val="00B13355"/>
    <w:rsid w:val="00B13641"/>
    <w:rsid w:val="00B13A62"/>
    <w:rsid w:val="00B13D67"/>
    <w:rsid w:val="00B13DB8"/>
    <w:rsid w:val="00B14B8E"/>
    <w:rsid w:val="00B1647A"/>
    <w:rsid w:val="00B17E82"/>
    <w:rsid w:val="00B20519"/>
    <w:rsid w:val="00B2094A"/>
    <w:rsid w:val="00B23B25"/>
    <w:rsid w:val="00B2462E"/>
    <w:rsid w:val="00B26FE7"/>
    <w:rsid w:val="00B30482"/>
    <w:rsid w:val="00B317A2"/>
    <w:rsid w:val="00B324C6"/>
    <w:rsid w:val="00B32DC9"/>
    <w:rsid w:val="00B34472"/>
    <w:rsid w:val="00B36CF8"/>
    <w:rsid w:val="00B37A25"/>
    <w:rsid w:val="00B40021"/>
    <w:rsid w:val="00B419B7"/>
    <w:rsid w:val="00B422F4"/>
    <w:rsid w:val="00B44BAE"/>
    <w:rsid w:val="00B44E7A"/>
    <w:rsid w:val="00B454C4"/>
    <w:rsid w:val="00B47CD3"/>
    <w:rsid w:val="00B50BB1"/>
    <w:rsid w:val="00B526B0"/>
    <w:rsid w:val="00B52817"/>
    <w:rsid w:val="00B52B42"/>
    <w:rsid w:val="00B536DE"/>
    <w:rsid w:val="00B53DF9"/>
    <w:rsid w:val="00B54AAA"/>
    <w:rsid w:val="00B55263"/>
    <w:rsid w:val="00B5563F"/>
    <w:rsid w:val="00B56555"/>
    <w:rsid w:val="00B566C5"/>
    <w:rsid w:val="00B57127"/>
    <w:rsid w:val="00B57381"/>
    <w:rsid w:val="00B575BA"/>
    <w:rsid w:val="00B60689"/>
    <w:rsid w:val="00B62291"/>
    <w:rsid w:val="00B6700D"/>
    <w:rsid w:val="00B6765A"/>
    <w:rsid w:val="00B67711"/>
    <w:rsid w:val="00B7146B"/>
    <w:rsid w:val="00B71E48"/>
    <w:rsid w:val="00B7423E"/>
    <w:rsid w:val="00B74DFC"/>
    <w:rsid w:val="00B74E2A"/>
    <w:rsid w:val="00B758AB"/>
    <w:rsid w:val="00B76429"/>
    <w:rsid w:val="00B810FC"/>
    <w:rsid w:val="00B84E8E"/>
    <w:rsid w:val="00B85E16"/>
    <w:rsid w:val="00B86702"/>
    <w:rsid w:val="00B8732C"/>
    <w:rsid w:val="00B877DE"/>
    <w:rsid w:val="00B87F83"/>
    <w:rsid w:val="00B87FD8"/>
    <w:rsid w:val="00B90789"/>
    <w:rsid w:val="00B91989"/>
    <w:rsid w:val="00B92A2C"/>
    <w:rsid w:val="00B9325F"/>
    <w:rsid w:val="00B93519"/>
    <w:rsid w:val="00B93F2D"/>
    <w:rsid w:val="00B942BF"/>
    <w:rsid w:val="00B94D0A"/>
    <w:rsid w:val="00B956D4"/>
    <w:rsid w:val="00B9599A"/>
    <w:rsid w:val="00B972F9"/>
    <w:rsid w:val="00B97E5C"/>
    <w:rsid w:val="00BA0D38"/>
    <w:rsid w:val="00BA1406"/>
    <w:rsid w:val="00BA1B71"/>
    <w:rsid w:val="00BA24E6"/>
    <w:rsid w:val="00BA31B6"/>
    <w:rsid w:val="00BA3BAF"/>
    <w:rsid w:val="00BA51B3"/>
    <w:rsid w:val="00BA5505"/>
    <w:rsid w:val="00BA5D00"/>
    <w:rsid w:val="00BA7432"/>
    <w:rsid w:val="00BA7544"/>
    <w:rsid w:val="00BA7A9A"/>
    <w:rsid w:val="00BA7BEF"/>
    <w:rsid w:val="00BB12BD"/>
    <w:rsid w:val="00BB3308"/>
    <w:rsid w:val="00BB5D6E"/>
    <w:rsid w:val="00BB7C1F"/>
    <w:rsid w:val="00BB7EF9"/>
    <w:rsid w:val="00BC0476"/>
    <w:rsid w:val="00BC16D6"/>
    <w:rsid w:val="00BC1AA0"/>
    <w:rsid w:val="00BC2163"/>
    <w:rsid w:val="00BC24AC"/>
    <w:rsid w:val="00BC30E8"/>
    <w:rsid w:val="00BC3835"/>
    <w:rsid w:val="00BC3954"/>
    <w:rsid w:val="00BC395E"/>
    <w:rsid w:val="00BC3CF5"/>
    <w:rsid w:val="00BC55AE"/>
    <w:rsid w:val="00BC59B6"/>
    <w:rsid w:val="00BC7EB9"/>
    <w:rsid w:val="00BD0444"/>
    <w:rsid w:val="00BD2292"/>
    <w:rsid w:val="00BD2643"/>
    <w:rsid w:val="00BD3710"/>
    <w:rsid w:val="00BD3D25"/>
    <w:rsid w:val="00BD42C2"/>
    <w:rsid w:val="00BD4CCF"/>
    <w:rsid w:val="00BD6464"/>
    <w:rsid w:val="00BD6558"/>
    <w:rsid w:val="00BE08BF"/>
    <w:rsid w:val="00BE112F"/>
    <w:rsid w:val="00BE3C0E"/>
    <w:rsid w:val="00BE7474"/>
    <w:rsid w:val="00BF2EA6"/>
    <w:rsid w:val="00BF3214"/>
    <w:rsid w:val="00BF6ADB"/>
    <w:rsid w:val="00BF71DE"/>
    <w:rsid w:val="00BF7E5F"/>
    <w:rsid w:val="00C00DB1"/>
    <w:rsid w:val="00C01A07"/>
    <w:rsid w:val="00C04C65"/>
    <w:rsid w:val="00C04E59"/>
    <w:rsid w:val="00C05FCD"/>
    <w:rsid w:val="00C0799B"/>
    <w:rsid w:val="00C10ED0"/>
    <w:rsid w:val="00C126A5"/>
    <w:rsid w:val="00C14D85"/>
    <w:rsid w:val="00C15867"/>
    <w:rsid w:val="00C17616"/>
    <w:rsid w:val="00C2046D"/>
    <w:rsid w:val="00C2296D"/>
    <w:rsid w:val="00C23155"/>
    <w:rsid w:val="00C23264"/>
    <w:rsid w:val="00C2435F"/>
    <w:rsid w:val="00C24BF0"/>
    <w:rsid w:val="00C255A5"/>
    <w:rsid w:val="00C264D5"/>
    <w:rsid w:val="00C3071A"/>
    <w:rsid w:val="00C30DC8"/>
    <w:rsid w:val="00C31033"/>
    <w:rsid w:val="00C316A2"/>
    <w:rsid w:val="00C31CF0"/>
    <w:rsid w:val="00C3377A"/>
    <w:rsid w:val="00C34441"/>
    <w:rsid w:val="00C3714A"/>
    <w:rsid w:val="00C37428"/>
    <w:rsid w:val="00C37C93"/>
    <w:rsid w:val="00C40440"/>
    <w:rsid w:val="00C40963"/>
    <w:rsid w:val="00C40ACD"/>
    <w:rsid w:val="00C40B81"/>
    <w:rsid w:val="00C40C41"/>
    <w:rsid w:val="00C40E4A"/>
    <w:rsid w:val="00C41F82"/>
    <w:rsid w:val="00C42DA1"/>
    <w:rsid w:val="00C43175"/>
    <w:rsid w:val="00C45885"/>
    <w:rsid w:val="00C4641F"/>
    <w:rsid w:val="00C46AEC"/>
    <w:rsid w:val="00C50F22"/>
    <w:rsid w:val="00C51F78"/>
    <w:rsid w:val="00C53D4A"/>
    <w:rsid w:val="00C55FB6"/>
    <w:rsid w:val="00C57971"/>
    <w:rsid w:val="00C61634"/>
    <w:rsid w:val="00C63845"/>
    <w:rsid w:val="00C63A0D"/>
    <w:rsid w:val="00C64DED"/>
    <w:rsid w:val="00C664D7"/>
    <w:rsid w:val="00C66772"/>
    <w:rsid w:val="00C66CE2"/>
    <w:rsid w:val="00C6716D"/>
    <w:rsid w:val="00C67A87"/>
    <w:rsid w:val="00C730F9"/>
    <w:rsid w:val="00C7342C"/>
    <w:rsid w:val="00C73EFF"/>
    <w:rsid w:val="00C7429E"/>
    <w:rsid w:val="00C7541B"/>
    <w:rsid w:val="00C7689D"/>
    <w:rsid w:val="00C76B3A"/>
    <w:rsid w:val="00C76BA4"/>
    <w:rsid w:val="00C76BD7"/>
    <w:rsid w:val="00C81244"/>
    <w:rsid w:val="00C81388"/>
    <w:rsid w:val="00C8210E"/>
    <w:rsid w:val="00C825F0"/>
    <w:rsid w:val="00C83A48"/>
    <w:rsid w:val="00C83DE7"/>
    <w:rsid w:val="00C84197"/>
    <w:rsid w:val="00C85865"/>
    <w:rsid w:val="00C85E85"/>
    <w:rsid w:val="00C860AA"/>
    <w:rsid w:val="00C8690F"/>
    <w:rsid w:val="00C9106C"/>
    <w:rsid w:val="00C93649"/>
    <w:rsid w:val="00C9385C"/>
    <w:rsid w:val="00C94E7D"/>
    <w:rsid w:val="00C94EFD"/>
    <w:rsid w:val="00CA10D0"/>
    <w:rsid w:val="00CA2C92"/>
    <w:rsid w:val="00CA2EAE"/>
    <w:rsid w:val="00CA3411"/>
    <w:rsid w:val="00CA4AC1"/>
    <w:rsid w:val="00CA5DA2"/>
    <w:rsid w:val="00CB0316"/>
    <w:rsid w:val="00CB0317"/>
    <w:rsid w:val="00CB0432"/>
    <w:rsid w:val="00CB0B11"/>
    <w:rsid w:val="00CB3245"/>
    <w:rsid w:val="00CB3EDA"/>
    <w:rsid w:val="00CB4488"/>
    <w:rsid w:val="00CB5354"/>
    <w:rsid w:val="00CB567A"/>
    <w:rsid w:val="00CB6896"/>
    <w:rsid w:val="00CC013B"/>
    <w:rsid w:val="00CC14A1"/>
    <w:rsid w:val="00CC4628"/>
    <w:rsid w:val="00CC4AE5"/>
    <w:rsid w:val="00CC6A14"/>
    <w:rsid w:val="00CC6E10"/>
    <w:rsid w:val="00CC6E9C"/>
    <w:rsid w:val="00CC70A3"/>
    <w:rsid w:val="00CC7F83"/>
    <w:rsid w:val="00CD0F3B"/>
    <w:rsid w:val="00CD37E4"/>
    <w:rsid w:val="00CD53C3"/>
    <w:rsid w:val="00CD55DA"/>
    <w:rsid w:val="00CD574E"/>
    <w:rsid w:val="00CD6ECD"/>
    <w:rsid w:val="00CD7AE3"/>
    <w:rsid w:val="00CE049E"/>
    <w:rsid w:val="00CE3A1F"/>
    <w:rsid w:val="00CE4C22"/>
    <w:rsid w:val="00CE63CC"/>
    <w:rsid w:val="00CE688F"/>
    <w:rsid w:val="00CE76F0"/>
    <w:rsid w:val="00CE7F65"/>
    <w:rsid w:val="00CF0E81"/>
    <w:rsid w:val="00CF224C"/>
    <w:rsid w:val="00CF2563"/>
    <w:rsid w:val="00CF32CA"/>
    <w:rsid w:val="00CF41EC"/>
    <w:rsid w:val="00CF4F14"/>
    <w:rsid w:val="00CF5924"/>
    <w:rsid w:val="00CF5D04"/>
    <w:rsid w:val="00CF613E"/>
    <w:rsid w:val="00CF6366"/>
    <w:rsid w:val="00CF6F1B"/>
    <w:rsid w:val="00CF7C78"/>
    <w:rsid w:val="00D00242"/>
    <w:rsid w:val="00D039B1"/>
    <w:rsid w:val="00D04DE4"/>
    <w:rsid w:val="00D0510C"/>
    <w:rsid w:val="00D063F1"/>
    <w:rsid w:val="00D07832"/>
    <w:rsid w:val="00D102F0"/>
    <w:rsid w:val="00D10A6E"/>
    <w:rsid w:val="00D12446"/>
    <w:rsid w:val="00D12865"/>
    <w:rsid w:val="00D12897"/>
    <w:rsid w:val="00D12C4A"/>
    <w:rsid w:val="00D14F22"/>
    <w:rsid w:val="00D16156"/>
    <w:rsid w:val="00D165C3"/>
    <w:rsid w:val="00D17794"/>
    <w:rsid w:val="00D20365"/>
    <w:rsid w:val="00D21731"/>
    <w:rsid w:val="00D22391"/>
    <w:rsid w:val="00D2317F"/>
    <w:rsid w:val="00D24723"/>
    <w:rsid w:val="00D249C4"/>
    <w:rsid w:val="00D255EB"/>
    <w:rsid w:val="00D308D8"/>
    <w:rsid w:val="00D31EB8"/>
    <w:rsid w:val="00D325A3"/>
    <w:rsid w:val="00D3577D"/>
    <w:rsid w:val="00D3578B"/>
    <w:rsid w:val="00D3695E"/>
    <w:rsid w:val="00D42237"/>
    <w:rsid w:val="00D4319C"/>
    <w:rsid w:val="00D43D70"/>
    <w:rsid w:val="00D44CEA"/>
    <w:rsid w:val="00D44ED0"/>
    <w:rsid w:val="00D47028"/>
    <w:rsid w:val="00D4718A"/>
    <w:rsid w:val="00D50D20"/>
    <w:rsid w:val="00D513E5"/>
    <w:rsid w:val="00D54846"/>
    <w:rsid w:val="00D5651D"/>
    <w:rsid w:val="00D5677D"/>
    <w:rsid w:val="00D57918"/>
    <w:rsid w:val="00D57AF8"/>
    <w:rsid w:val="00D620FF"/>
    <w:rsid w:val="00D64B41"/>
    <w:rsid w:val="00D679B1"/>
    <w:rsid w:val="00D70A3D"/>
    <w:rsid w:val="00D70E9A"/>
    <w:rsid w:val="00D731B5"/>
    <w:rsid w:val="00D73210"/>
    <w:rsid w:val="00D73DC6"/>
    <w:rsid w:val="00D740BC"/>
    <w:rsid w:val="00D74655"/>
    <w:rsid w:val="00D74C1A"/>
    <w:rsid w:val="00D75205"/>
    <w:rsid w:val="00D754C1"/>
    <w:rsid w:val="00D75E92"/>
    <w:rsid w:val="00D77A35"/>
    <w:rsid w:val="00D80A20"/>
    <w:rsid w:val="00D81B3E"/>
    <w:rsid w:val="00D81CAC"/>
    <w:rsid w:val="00D823B4"/>
    <w:rsid w:val="00D82809"/>
    <w:rsid w:val="00D835D6"/>
    <w:rsid w:val="00D85680"/>
    <w:rsid w:val="00D90C70"/>
    <w:rsid w:val="00D90E49"/>
    <w:rsid w:val="00D91135"/>
    <w:rsid w:val="00D91C47"/>
    <w:rsid w:val="00D947BA"/>
    <w:rsid w:val="00DA096D"/>
    <w:rsid w:val="00DA166F"/>
    <w:rsid w:val="00DA719A"/>
    <w:rsid w:val="00DB1002"/>
    <w:rsid w:val="00DB30FF"/>
    <w:rsid w:val="00DB7F86"/>
    <w:rsid w:val="00DC1CD4"/>
    <w:rsid w:val="00DC2A72"/>
    <w:rsid w:val="00DC47DC"/>
    <w:rsid w:val="00DC692A"/>
    <w:rsid w:val="00DC6A10"/>
    <w:rsid w:val="00DC6D65"/>
    <w:rsid w:val="00DD04F6"/>
    <w:rsid w:val="00DD08CD"/>
    <w:rsid w:val="00DD0C93"/>
    <w:rsid w:val="00DD1C9F"/>
    <w:rsid w:val="00DD21CF"/>
    <w:rsid w:val="00DD2E4F"/>
    <w:rsid w:val="00DD41EA"/>
    <w:rsid w:val="00DD502B"/>
    <w:rsid w:val="00DD5B92"/>
    <w:rsid w:val="00DD6213"/>
    <w:rsid w:val="00DD700A"/>
    <w:rsid w:val="00DE13F5"/>
    <w:rsid w:val="00DE1D5E"/>
    <w:rsid w:val="00DE3312"/>
    <w:rsid w:val="00DE3F39"/>
    <w:rsid w:val="00DE4387"/>
    <w:rsid w:val="00DE5131"/>
    <w:rsid w:val="00DE5BF2"/>
    <w:rsid w:val="00DE657E"/>
    <w:rsid w:val="00DE7207"/>
    <w:rsid w:val="00DF1273"/>
    <w:rsid w:val="00DF1860"/>
    <w:rsid w:val="00DF1D98"/>
    <w:rsid w:val="00DF3670"/>
    <w:rsid w:val="00DF4704"/>
    <w:rsid w:val="00DF59EE"/>
    <w:rsid w:val="00DF5F0F"/>
    <w:rsid w:val="00DF6528"/>
    <w:rsid w:val="00DF66F3"/>
    <w:rsid w:val="00DF6E1B"/>
    <w:rsid w:val="00E013D5"/>
    <w:rsid w:val="00E024AA"/>
    <w:rsid w:val="00E02EB4"/>
    <w:rsid w:val="00E03D7A"/>
    <w:rsid w:val="00E06673"/>
    <w:rsid w:val="00E067A0"/>
    <w:rsid w:val="00E125FB"/>
    <w:rsid w:val="00E12D5B"/>
    <w:rsid w:val="00E1693E"/>
    <w:rsid w:val="00E16D12"/>
    <w:rsid w:val="00E170C4"/>
    <w:rsid w:val="00E20584"/>
    <w:rsid w:val="00E2166B"/>
    <w:rsid w:val="00E2197C"/>
    <w:rsid w:val="00E21D52"/>
    <w:rsid w:val="00E22F4C"/>
    <w:rsid w:val="00E23BD5"/>
    <w:rsid w:val="00E2464D"/>
    <w:rsid w:val="00E24EF5"/>
    <w:rsid w:val="00E250F1"/>
    <w:rsid w:val="00E25408"/>
    <w:rsid w:val="00E26023"/>
    <w:rsid w:val="00E26B1A"/>
    <w:rsid w:val="00E308E5"/>
    <w:rsid w:val="00E31353"/>
    <w:rsid w:val="00E31532"/>
    <w:rsid w:val="00E32E6B"/>
    <w:rsid w:val="00E33106"/>
    <w:rsid w:val="00E3550D"/>
    <w:rsid w:val="00E358A4"/>
    <w:rsid w:val="00E3699B"/>
    <w:rsid w:val="00E37171"/>
    <w:rsid w:val="00E41AE4"/>
    <w:rsid w:val="00E4317A"/>
    <w:rsid w:val="00E446C6"/>
    <w:rsid w:val="00E50035"/>
    <w:rsid w:val="00E51846"/>
    <w:rsid w:val="00E5246F"/>
    <w:rsid w:val="00E550EB"/>
    <w:rsid w:val="00E56ADB"/>
    <w:rsid w:val="00E606C0"/>
    <w:rsid w:val="00E614E0"/>
    <w:rsid w:val="00E6416B"/>
    <w:rsid w:val="00E64355"/>
    <w:rsid w:val="00E652FE"/>
    <w:rsid w:val="00E66A3E"/>
    <w:rsid w:val="00E70355"/>
    <w:rsid w:val="00E7215A"/>
    <w:rsid w:val="00E7294A"/>
    <w:rsid w:val="00E72E93"/>
    <w:rsid w:val="00E738E5"/>
    <w:rsid w:val="00E73E37"/>
    <w:rsid w:val="00E73F7F"/>
    <w:rsid w:val="00E745F4"/>
    <w:rsid w:val="00E746D5"/>
    <w:rsid w:val="00E81B19"/>
    <w:rsid w:val="00E82B60"/>
    <w:rsid w:val="00E8433B"/>
    <w:rsid w:val="00E86382"/>
    <w:rsid w:val="00E87004"/>
    <w:rsid w:val="00E872C9"/>
    <w:rsid w:val="00E87AD1"/>
    <w:rsid w:val="00E9338A"/>
    <w:rsid w:val="00E944AF"/>
    <w:rsid w:val="00E94A50"/>
    <w:rsid w:val="00E972D5"/>
    <w:rsid w:val="00EA0E5A"/>
    <w:rsid w:val="00EA0F84"/>
    <w:rsid w:val="00EA1C87"/>
    <w:rsid w:val="00EA2887"/>
    <w:rsid w:val="00EA32B8"/>
    <w:rsid w:val="00EA429F"/>
    <w:rsid w:val="00EA4304"/>
    <w:rsid w:val="00EA4636"/>
    <w:rsid w:val="00EA4F9E"/>
    <w:rsid w:val="00EA5389"/>
    <w:rsid w:val="00EA618B"/>
    <w:rsid w:val="00EA6D3B"/>
    <w:rsid w:val="00EB00AD"/>
    <w:rsid w:val="00EB03E7"/>
    <w:rsid w:val="00EB136C"/>
    <w:rsid w:val="00EB27A9"/>
    <w:rsid w:val="00EB344C"/>
    <w:rsid w:val="00EB4029"/>
    <w:rsid w:val="00EB480E"/>
    <w:rsid w:val="00EB5EC6"/>
    <w:rsid w:val="00EB7E10"/>
    <w:rsid w:val="00EB7FC9"/>
    <w:rsid w:val="00EC145E"/>
    <w:rsid w:val="00EC2A0D"/>
    <w:rsid w:val="00EC7144"/>
    <w:rsid w:val="00EC732A"/>
    <w:rsid w:val="00EC786F"/>
    <w:rsid w:val="00ED1521"/>
    <w:rsid w:val="00ED25CA"/>
    <w:rsid w:val="00ED408D"/>
    <w:rsid w:val="00ED42A2"/>
    <w:rsid w:val="00ED5CB4"/>
    <w:rsid w:val="00ED683B"/>
    <w:rsid w:val="00ED6F14"/>
    <w:rsid w:val="00ED7137"/>
    <w:rsid w:val="00EE191C"/>
    <w:rsid w:val="00EE23CB"/>
    <w:rsid w:val="00EE2A79"/>
    <w:rsid w:val="00EE2A84"/>
    <w:rsid w:val="00EE359E"/>
    <w:rsid w:val="00EE500D"/>
    <w:rsid w:val="00EE5022"/>
    <w:rsid w:val="00EE71AF"/>
    <w:rsid w:val="00EF3016"/>
    <w:rsid w:val="00EF4E2F"/>
    <w:rsid w:val="00EF5D13"/>
    <w:rsid w:val="00EF5D2E"/>
    <w:rsid w:val="00EF65CE"/>
    <w:rsid w:val="00EF7F21"/>
    <w:rsid w:val="00F0355E"/>
    <w:rsid w:val="00F036EB"/>
    <w:rsid w:val="00F036FF"/>
    <w:rsid w:val="00F04615"/>
    <w:rsid w:val="00F04828"/>
    <w:rsid w:val="00F04EEC"/>
    <w:rsid w:val="00F04F7D"/>
    <w:rsid w:val="00F0596F"/>
    <w:rsid w:val="00F0640F"/>
    <w:rsid w:val="00F07250"/>
    <w:rsid w:val="00F10239"/>
    <w:rsid w:val="00F107B1"/>
    <w:rsid w:val="00F10A51"/>
    <w:rsid w:val="00F11584"/>
    <w:rsid w:val="00F1248E"/>
    <w:rsid w:val="00F14041"/>
    <w:rsid w:val="00F163D5"/>
    <w:rsid w:val="00F200E9"/>
    <w:rsid w:val="00F209A2"/>
    <w:rsid w:val="00F21088"/>
    <w:rsid w:val="00F215AD"/>
    <w:rsid w:val="00F21CCC"/>
    <w:rsid w:val="00F233B5"/>
    <w:rsid w:val="00F2351E"/>
    <w:rsid w:val="00F24CA2"/>
    <w:rsid w:val="00F25A26"/>
    <w:rsid w:val="00F2779B"/>
    <w:rsid w:val="00F30925"/>
    <w:rsid w:val="00F31DCC"/>
    <w:rsid w:val="00F327E7"/>
    <w:rsid w:val="00F32A5F"/>
    <w:rsid w:val="00F32AE9"/>
    <w:rsid w:val="00F34966"/>
    <w:rsid w:val="00F35284"/>
    <w:rsid w:val="00F35746"/>
    <w:rsid w:val="00F36371"/>
    <w:rsid w:val="00F365B7"/>
    <w:rsid w:val="00F40761"/>
    <w:rsid w:val="00F40D5C"/>
    <w:rsid w:val="00F40DC3"/>
    <w:rsid w:val="00F415B1"/>
    <w:rsid w:val="00F427B0"/>
    <w:rsid w:val="00F4328F"/>
    <w:rsid w:val="00F435B3"/>
    <w:rsid w:val="00F447C7"/>
    <w:rsid w:val="00F45C65"/>
    <w:rsid w:val="00F45E81"/>
    <w:rsid w:val="00F45FE8"/>
    <w:rsid w:val="00F46807"/>
    <w:rsid w:val="00F5084F"/>
    <w:rsid w:val="00F52049"/>
    <w:rsid w:val="00F52A50"/>
    <w:rsid w:val="00F54F13"/>
    <w:rsid w:val="00F550C1"/>
    <w:rsid w:val="00F554A9"/>
    <w:rsid w:val="00F55933"/>
    <w:rsid w:val="00F55D77"/>
    <w:rsid w:val="00F57761"/>
    <w:rsid w:val="00F60CC4"/>
    <w:rsid w:val="00F640BE"/>
    <w:rsid w:val="00F66183"/>
    <w:rsid w:val="00F66C50"/>
    <w:rsid w:val="00F67549"/>
    <w:rsid w:val="00F67C51"/>
    <w:rsid w:val="00F70C58"/>
    <w:rsid w:val="00F716FD"/>
    <w:rsid w:val="00F721B6"/>
    <w:rsid w:val="00F72A0B"/>
    <w:rsid w:val="00F732F4"/>
    <w:rsid w:val="00F73F7D"/>
    <w:rsid w:val="00F757AE"/>
    <w:rsid w:val="00F75C5F"/>
    <w:rsid w:val="00F77F38"/>
    <w:rsid w:val="00F80355"/>
    <w:rsid w:val="00F80496"/>
    <w:rsid w:val="00F82794"/>
    <w:rsid w:val="00F82AA7"/>
    <w:rsid w:val="00F85B2A"/>
    <w:rsid w:val="00F86CAE"/>
    <w:rsid w:val="00F86CCF"/>
    <w:rsid w:val="00F87321"/>
    <w:rsid w:val="00F924A5"/>
    <w:rsid w:val="00F9314E"/>
    <w:rsid w:val="00F93A0B"/>
    <w:rsid w:val="00F944A9"/>
    <w:rsid w:val="00F94627"/>
    <w:rsid w:val="00FA068B"/>
    <w:rsid w:val="00FA10B9"/>
    <w:rsid w:val="00FA2652"/>
    <w:rsid w:val="00FA31C1"/>
    <w:rsid w:val="00FA3C50"/>
    <w:rsid w:val="00FA5859"/>
    <w:rsid w:val="00FA6349"/>
    <w:rsid w:val="00FB09AF"/>
    <w:rsid w:val="00FB0B0A"/>
    <w:rsid w:val="00FB0C81"/>
    <w:rsid w:val="00FB1329"/>
    <w:rsid w:val="00FB1A30"/>
    <w:rsid w:val="00FB236C"/>
    <w:rsid w:val="00FB459B"/>
    <w:rsid w:val="00FB4CF2"/>
    <w:rsid w:val="00FB4D53"/>
    <w:rsid w:val="00FB59E8"/>
    <w:rsid w:val="00FB664C"/>
    <w:rsid w:val="00FB7280"/>
    <w:rsid w:val="00FB7C3C"/>
    <w:rsid w:val="00FC04BE"/>
    <w:rsid w:val="00FC2200"/>
    <w:rsid w:val="00FC2540"/>
    <w:rsid w:val="00FC4077"/>
    <w:rsid w:val="00FC5D35"/>
    <w:rsid w:val="00FD01EA"/>
    <w:rsid w:val="00FD0306"/>
    <w:rsid w:val="00FD1BF9"/>
    <w:rsid w:val="00FD2E8C"/>
    <w:rsid w:val="00FD3A32"/>
    <w:rsid w:val="00FD3DCC"/>
    <w:rsid w:val="00FD3DD6"/>
    <w:rsid w:val="00FD49FB"/>
    <w:rsid w:val="00FD7342"/>
    <w:rsid w:val="00FE07DA"/>
    <w:rsid w:val="00FE172C"/>
    <w:rsid w:val="00FE1F82"/>
    <w:rsid w:val="00FE3015"/>
    <w:rsid w:val="00FE3364"/>
    <w:rsid w:val="00FE6E0E"/>
    <w:rsid w:val="00FF0204"/>
    <w:rsid w:val="00FF0B73"/>
    <w:rsid w:val="00FF1B8E"/>
    <w:rsid w:val="00FF2490"/>
    <w:rsid w:val="00FF2936"/>
    <w:rsid w:val="00FF3AED"/>
    <w:rsid w:val="00FF5867"/>
    <w:rsid w:val="012CB7D1"/>
    <w:rsid w:val="48EDB9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C57D5"/>
  <w15:chartTrackingRefBased/>
  <w15:docId w15:val="{BAE1913F-D0CA-4CF8-A067-9A186426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paragraph" w:styleId="BodyText">
    <w:name w:val="Body Text"/>
    <w:basedOn w:val="Normal"/>
    <w:link w:val="BodyTextChar"/>
    <w:uiPriority w:val="99"/>
    <w:semiHidden/>
    <w:unhideWhenUsed/>
    <w:rsid w:val="003D6739"/>
    <w:pPr>
      <w:spacing w:after="120"/>
    </w:pPr>
  </w:style>
  <w:style w:type="character" w:customStyle="1" w:styleId="BodyTextChar">
    <w:name w:val="Body Text Char"/>
    <w:basedOn w:val="DefaultParagraphFont"/>
    <w:link w:val="BodyText"/>
    <w:uiPriority w:val="99"/>
    <w:semiHidden/>
    <w:rsid w:val="003D6739"/>
    <w:rPr>
      <w:rFonts w:eastAsia="Times New Roman"/>
      <w:sz w:val="22"/>
      <w:szCs w:val="22"/>
      <w:lang w:val="en-CA" w:eastAsia="en-US"/>
    </w:rPr>
  </w:style>
  <w:style w:type="table" w:customStyle="1" w:styleId="GridTable4-Accent12">
    <w:name w:val="Grid Table 4 - Accent 12"/>
    <w:basedOn w:val="TableNormal"/>
    <w:next w:val="GridTable4-Accent1"/>
    <w:uiPriority w:val="49"/>
    <w:rsid w:val="00FF2936"/>
    <w:pPr>
      <w:jc w:val="left"/>
    </w:pPr>
    <w:rPr>
      <w:rFonts w:eastAsia="Times New Roman"/>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FF29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f1">
    <w:name w:val="pf1"/>
    <w:basedOn w:val="Normal"/>
    <w:rsid w:val="00A32EE6"/>
    <w:pPr>
      <w:spacing w:before="100" w:beforeAutospacing="1" w:after="100" w:afterAutospacing="1"/>
      <w:jc w:val="left"/>
    </w:pPr>
    <w:rPr>
      <w:sz w:val="24"/>
      <w:szCs w:val="24"/>
      <w:lang w:val="en-GB" w:eastAsia="en-GB"/>
    </w:rPr>
  </w:style>
  <w:style w:type="paragraph" w:customStyle="1" w:styleId="pf0">
    <w:name w:val="pf0"/>
    <w:basedOn w:val="Normal"/>
    <w:rsid w:val="00A32EE6"/>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5331B484-3673-48AD-B6A8-2CA4C3EF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template</Template>
  <TotalTime>5</TotalTime>
  <Pages>26</Pages>
  <Words>11097</Words>
  <Characters>63253</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Propuesta de proyecto: Zambia</vt:lpstr>
    </vt:vector>
  </TitlesOfParts>
  <Company>UNMFS</Company>
  <LinksUpToDate>false</LinksUpToDate>
  <CharactersWithSpaces>74202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Zambia</dc:title>
  <dc:creator>Elisa Giyeon Rim;Dominika Suwik</dc:creator>
  <cp:keywords>98th ExCom, docId:B015D475FC78F4827FB3241C3C4B7C8A</cp:keywords>
  <dc:description>KIP stage request</dc:description>
  <cp:lastModifiedBy>Angela Xue He Yan</cp:lastModifiedBy>
  <cp:revision>8</cp:revision>
  <cp:lastPrinted>2001-05-26T16:40:00Z</cp:lastPrinted>
  <dcterms:created xsi:type="dcterms:W3CDTF">2026-06-05T16:39:00Z</dcterms:created>
  <dcterms:modified xsi:type="dcterms:W3CDTF">2026-06-06T14:02:00Z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UNEP/OzL.Pro/ExCom/98/54</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Zambia</vt:lpwstr>
  </property>
</Properties>
</file>