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360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650B49" w:rsidRPr="00060D90" w14:paraId="186A8B20" w14:textId="77777777" w:rsidTr="00D20D2C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7CA2404" w14:textId="27B9E6C6" w:rsidR="00650B49" w:rsidRPr="00060D90" w:rsidRDefault="00650B49" w:rsidP="00D20D2C">
            <w:pPr>
              <w:ind w:hanging="110"/>
              <w:jc w:val="left"/>
              <w:rPr>
                <w:rFonts w:ascii="Arial Body" w:hAnsi="Arial Body"/>
                <w:b/>
                <w:bCs/>
                <w:lang w:val="en-US" w:bidi="ar-LB"/>
              </w:rPr>
            </w:pPr>
            <w:r w:rsidRPr="00060D90">
              <w:rPr>
                <w:rFonts w:ascii="Arial Body" w:hAnsi="Arial Body"/>
                <w:b/>
                <w:bCs/>
                <w:sz w:val="72"/>
                <w:szCs w:val="72"/>
                <w:lang w:val="en-US" w:bidi="ar-LB"/>
              </w:rPr>
              <w:t>EP</w:t>
            </w:r>
            <w:r w:rsidR="00BB62B0">
              <w:rPr>
                <w:rFonts w:ascii="Arial Body" w:hAnsi="Arial Body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0D4A27E" w14:textId="4F444A99" w:rsidR="00650B49" w:rsidRPr="00060D90" w:rsidRDefault="00650B49" w:rsidP="00CE0BAB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="Arial Body" w:hAnsi="Arial Body"/>
                <w:b/>
                <w:bCs/>
                <w:sz w:val="48"/>
                <w:szCs w:val="48"/>
                <w:lang w:bidi="ar-LB"/>
              </w:rPr>
            </w:pPr>
            <w:r w:rsidRPr="00060D90">
              <w:rPr>
                <w:rFonts w:ascii="Arial Body" w:hAnsi="Arial Body"/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BB62B0">
              <w:rPr>
                <w:rFonts w:ascii="Arial Body" w:hAnsi="Arial Body"/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 w:rsidRPr="00060D90">
              <w:rPr>
                <w:rFonts w:ascii="Arial Body" w:hAnsi="Arial Body"/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650B49" w:rsidRPr="00092497" w14:paraId="4F65686E" w14:textId="77777777" w:rsidTr="00D20D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680BD0" w14:textId="77777777" w:rsidR="00650B49" w:rsidRPr="00092497" w:rsidRDefault="00650B49" w:rsidP="00CE0BAB">
            <w:pPr>
              <w:jc w:val="left"/>
              <w:rPr>
                <w:rFonts w:asciiTheme="majorBidi" w:hAnsiTheme="majorBidi" w:cstheme="majorBidi"/>
                <w:lang w:val="en-US" w:bidi="ar-LB"/>
              </w:rPr>
            </w:pPr>
            <w:r w:rsidRPr="00092497">
              <w:rPr>
                <w:rFonts w:asciiTheme="majorBidi" w:hAnsiTheme="majorBidi" w:cstheme="majorBidi"/>
                <w:lang w:val="en-US" w:bidi="ar-LB"/>
              </w:rPr>
              <w:t>Distr.</w:t>
            </w:r>
          </w:p>
          <w:p w14:paraId="149A0574" w14:textId="77777777" w:rsidR="00650B49" w:rsidRPr="00092497" w:rsidRDefault="00650B49" w:rsidP="00CE0BAB">
            <w:pPr>
              <w:jc w:val="left"/>
              <w:rPr>
                <w:rFonts w:asciiTheme="majorBidi" w:hAnsiTheme="majorBidi" w:cstheme="majorBidi"/>
                <w:lang w:val="en-US" w:bidi="ar-LB"/>
              </w:rPr>
            </w:pPr>
            <w:r w:rsidRPr="00092497">
              <w:rPr>
                <w:rFonts w:asciiTheme="majorBidi" w:hAnsiTheme="majorBidi" w:cstheme="majorBidi"/>
                <w:lang w:val="en-US" w:bidi="ar-LB"/>
              </w:rPr>
              <w:t>GENERAL</w:t>
            </w:r>
          </w:p>
          <w:p w14:paraId="73CFF347" w14:textId="77777777" w:rsidR="00650B49" w:rsidRPr="00092497" w:rsidRDefault="00650B49" w:rsidP="00CE0BAB">
            <w:pPr>
              <w:jc w:val="left"/>
              <w:rPr>
                <w:rFonts w:asciiTheme="majorBidi" w:hAnsiTheme="majorBidi" w:cstheme="majorBidi"/>
                <w:lang w:val="en-US" w:bidi="ar-LB"/>
              </w:rPr>
            </w:pPr>
          </w:p>
          <w:p w14:paraId="0BB4D738" w14:textId="566B9891" w:rsidR="00650B49" w:rsidRPr="00092497" w:rsidRDefault="00650B49" w:rsidP="00CE0BAB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092497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092497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092497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Pr="00092497"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 w:rsidRPr="00092497"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 w:rsidRPr="00092497">
              <w:rPr>
                <w:rFonts w:asciiTheme="majorBidi" w:hAnsiTheme="majorBidi" w:cstheme="majorBidi"/>
                <w:szCs w:val="24"/>
                <w:lang w:bidi="ar-LB"/>
              </w:rPr>
              <w:t>/ExCom/95/54</w:t>
            </w:r>
            <w:r w:rsidRPr="00092497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38107F60" w14:textId="17E0497A" w:rsidR="00697AB9" w:rsidRPr="00092497" w:rsidRDefault="00697AB9" w:rsidP="00697AB9">
            <w:pPr>
              <w:rPr>
                <w:rFonts w:asciiTheme="majorBidi" w:hAnsiTheme="majorBidi" w:cstheme="majorBidi"/>
                <w:lang w:bidi="ar-LB"/>
              </w:rPr>
            </w:pPr>
            <w:r w:rsidRPr="00092497">
              <w:rPr>
                <w:rFonts w:asciiTheme="majorBidi" w:hAnsiTheme="majorBidi" w:cstheme="majorBidi"/>
                <w:lang w:bidi="ar-LB"/>
              </w:rPr>
              <w:fldChar w:fldCharType="begin"/>
            </w:r>
            <w:r w:rsidRPr="00092497">
              <w:rPr>
                <w:rFonts w:asciiTheme="majorBidi" w:hAnsiTheme="majorBidi" w:cstheme="majorBidi"/>
                <w:lang w:bidi="ar-LB"/>
              </w:rPr>
              <w:instrText xml:space="preserve"> DOCPROPERTY "Revision date" \@ "d MMMM YYYY"  \* MERGEFORMAT </w:instrText>
            </w:r>
            <w:r w:rsidRPr="00092497">
              <w:rPr>
                <w:rFonts w:asciiTheme="majorBidi" w:hAnsiTheme="majorBidi" w:cstheme="majorBidi"/>
                <w:lang w:bidi="ar-LB"/>
              </w:rPr>
              <w:fldChar w:fldCharType="separate"/>
            </w:r>
            <w:r w:rsidRPr="00092497">
              <w:rPr>
                <w:rFonts w:asciiTheme="majorBidi" w:hAnsiTheme="majorBidi" w:cstheme="majorBidi"/>
                <w:lang w:bidi="ar-LB"/>
              </w:rPr>
              <w:t>12</w:t>
            </w:r>
            <w:r w:rsidR="00BB62B0">
              <w:rPr>
                <w:rFonts w:asciiTheme="majorBidi" w:hAnsiTheme="majorBidi" w:cstheme="majorBidi"/>
                <w:lang w:bidi="ar-LB"/>
              </w:rPr>
              <w:t xml:space="preserve"> </w:t>
            </w:r>
            <w:r w:rsidRPr="00092497">
              <w:rPr>
                <w:rFonts w:asciiTheme="majorBidi" w:hAnsiTheme="majorBidi" w:cstheme="majorBidi"/>
                <w:lang w:bidi="ar-LB"/>
              </w:rPr>
              <w:t>November</w:t>
            </w:r>
            <w:r w:rsidR="00BB62B0">
              <w:rPr>
                <w:rFonts w:asciiTheme="majorBidi" w:hAnsiTheme="majorBidi" w:cstheme="majorBidi"/>
                <w:lang w:bidi="ar-LB"/>
              </w:rPr>
              <w:t xml:space="preserve"> </w:t>
            </w:r>
            <w:r w:rsidRPr="00092497">
              <w:rPr>
                <w:rFonts w:asciiTheme="majorBidi" w:hAnsiTheme="majorBidi" w:cstheme="majorBidi"/>
                <w:lang w:bidi="ar-LB"/>
              </w:rPr>
              <w:t>2024</w:t>
            </w:r>
            <w:r w:rsidRPr="00092497">
              <w:rPr>
                <w:rFonts w:asciiTheme="majorBidi" w:hAnsiTheme="majorBidi" w:cstheme="majorBidi"/>
                <w:lang w:bidi="ar-LB"/>
              </w:rPr>
              <w:fldChar w:fldCharType="end"/>
            </w:r>
          </w:p>
          <w:p w14:paraId="2F05FED3" w14:textId="77777777" w:rsidR="00650B49" w:rsidRPr="00092497" w:rsidRDefault="00650B49" w:rsidP="00CE0BAB">
            <w:pPr>
              <w:jc w:val="left"/>
              <w:rPr>
                <w:rFonts w:asciiTheme="majorBidi" w:hAnsiTheme="majorBidi" w:cstheme="majorBidi"/>
                <w:rtl/>
                <w:lang w:bidi="ar-LB"/>
              </w:rPr>
            </w:pPr>
          </w:p>
          <w:p w14:paraId="140DBEF2" w14:textId="77777777" w:rsidR="00650B49" w:rsidRPr="00092497" w:rsidRDefault="00650B49" w:rsidP="00CE0BAB">
            <w:pPr>
              <w:jc w:val="left"/>
              <w:rPr>
                <w:rFonts w:asciiTheme="majorBidi" w:hAnsiTheme="majorBidi" w:cstheme="majorBidi"/>
                <w:lang w:val="en-US" w:bidi="ar-LB"/>
              </w:rPr>
            </w:pPr>
            <w:r w:rsidRPr="00092497">
              <w:rPr>
                <w:rFonts w:asciiTheme="majorBidi" w:hAnsiTheme="majorBidi" w:cstheme="majorBidi"/>
                <w:lang w:val="en-US" w:bidi="ar-LB"/>
              </w:rPr>
              <w:t>ARABIC</w:t>
            </w:r>
          </w:p>
          <w:p w14:paraId="6E62F8AB" w14:textId="5D2DE6F1" w:rsidR="00650B49" w:rsidRPr="00092497" w:rsidRDefault="00650B49" w:rsidP="00CE0BAB">
            <w:pPr>
              <w:jc w:val="left"/>
              <w:rPr>
                <w:rFonts w:asciiTheme="majorBidi" w:hAnsiTheme="majorBidi" w:cstheme="majorBidi"/>
                <w:lang w:val="en-US" w:bidi="ar-LB"/>
              </w:rPr>
            </w:pPr>
            <w:r w:rsidRPr="00092497">
              <w:rPr>
                <w:rFonts w:asciiTheme="majorBidi" w:hAnsiTheme="majorBidi" w:cstheme="majorBidi"/>
                <w:lang w:val="en-US" w:bidi="ar-LB"/>
              </w:rPr>
              <w:t>ORIGINAL</w:t>
            </w:r>
            <w:r w:rsidR="00A24902" w:rsidRPr="00092497">
              <w:rPr>
                <w:rFonts w:asciiTheme="majorBidi" w:hAnsiTheme="majorBidi" w:cstheme="majorBidi"/>
                <w:lang w:val="en-US" w:bidi="ar-LB"/>
              </w:rPr>
              <w:t>:</w:t>
            </w:r>
            <w:r w:rsidR="00BB62B0">
              <w:rPr>
                <w:rFonts w:asciiTheme="majorBidi" w:hAnsiTheme="majorBidi" w:cstheme="majorBidi"/>
                <w:lang w:val="en-US" w:bidi="ar-LB"/>
              </w:rPr>
              <w:t xml:space="preserve"> </w:t>
            </w:r>
            <w:r w:rsidRPr="00092497">
              <w:rPr>
                <w:rFonts w:asciiTheme="majorBidi" w:hAnsiTheme="majorBidi" w:cstheme="majorBidi"/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EA9F25" w14:textId="77777777" w:rsidR="00650B49" w:rsidRPr="00092497" w:rsidRDefault="00650B49" w:rsidP="00CE0BAB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092497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74E8455A" w14:textId="6697FCCD" w:rsidR="00650B49" w:rsidRPr="00092497" w:rsidRDefault="00650B49" w:rsidP="00CE0BAB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092497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الأمم</w:t>
            </w:r>
            <w:r w:rsidR="00BB62B0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 xml:space="preserve"> </w:t>
            </w:r>
            <w:r w:rsidRPr="00092497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0DB971A7" w14:textId="77777777" w:rsidR="00650B49" w:rsidRPr="00092497" w:rsidRDefault="00650B49" w:rsidP="00CE0BAB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 w:bidi="ar-LB"/>
              </w:rPr>
            </w:pPr>
            <w:r w:rsidRPr="00092497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49D322" w14:textId="77777777" w:rsidR="00650B49" w:rsidRPr="00092497" w:rsidRDefault="00650B49" w:rsidP="00CE0BAB">
            <w:pPr>
              <w:rPr>
                <w:rFonts w:asciiTheme="majorBidi" w:hAnsiTheme="majorBidi" w:cstheme="majorBidi"/>
                <w:caps/>
                <w:lang w:val="en-US" w:bidi="ar-LB"/>
              </w:rPr>
            </w:pPr>
            <w:r w:rsidRPr="00092497">
              <w:rPr>
                <w:rFonts w:asciiTheme="majorBidi" w:hAnsiTheme="majorBidi" w:cstheme="majorBidi"/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1" locked="0" layoutInCell="0" allowOverlap="1" wp14:anchorId="6034455A" wp14:editId="02B689A3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35936D" w14:textId="77777777" w:rsidR="00650B49" w:rsidRPr="00092497" w:rsidRDefault="00650B49" w:rsidP="00CE0BAB">
            <w:pPr>
              <w:rPr>
                <w:rFonts w:asciiTheme="majorBidi" w:hAnsiTheme="majorBidi" w:cstheme="majorBidi"/>
                <w:lang w:val="en-US" w:bidi="ar-LB"/>
              </w:rPr>
            </w:pPr>
            <w:r w:rsidRPr="00092497">
              <w:rPr>
                <w:rFonts w:asciiTheme="majorBidi" w:hAnsiTheme="majorBidi" w:cstheme="majorBidi"/>
                <w:noProof/>
                <w:lang w:val="en-CA" w:eastAsia="en-CA" w:bidi="ar-LB"/>
              </w:rPr>
              <w:drawing>
                <wp:anchor distT="0" distB="0" distL="114300" distR="114300" simplePos="0" relativeHeight="251660288" behindDoc="0" locked="0" layoutInCell="0" allowOverlap="1" wp14:anchorId="7A9F3FD7" wp14:editId="4A610B7F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06427C5" w14:textId="77777777" w:rsidR="00650B49" w:rsidRPr="00092497" w:rsidRDefault="00650B49" w:rsidP="00650B49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</w:p>
    <w:p w14:paraId="1D5661F2" w14:textId="7B5AAD7D" w:rsidR="00650B49" w:rsidRPr="00092497" w:rsidRDefault="00650B49" w:rsidP="00650B49">
      <w:pPr>
        <w:pStyle w:val="Caption"/>
        <w:ind w:right="180"/>
        <w:jc w:val="both"/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</w:pPr>
      <w:r w:rsidRPr="00092497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اللجنــة</w:t>
      </w:r>
      <w:r w:rsidR="00BB62B0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092497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التنفيـذيــــة</w:t>
      </w:r>
      <w:r w:rsidR="00BB62B0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092497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للصنــدوق</w:t>
      </w:r>
      <w:r w:rsidR="00BB62B0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092497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المــتعــدد</w:t>
      </w:r>
      <w:r w:rsidR="00BB62B0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092497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الأطـــراف</w:t>
      </w:r>
    </w:p>
    <w:p w14:paraId="15F84F4B" w14:textId="7142E7D9" w:rsidR="00650B49" w:rsidRPr="00092497" w:rsidRDefault="00650B49" w:rsidP="00650B49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092497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لتنفيـــذ</w:t>
      </w:r>
      <w:r w:rsidR="00BB62B0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بروتوكـول</w:t>
      </w:r>
      <w:r w:rsidR="00BB62B0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مونتريــال</w:t>
      </w:r>
      <w:r w:rsidR="00BB62B0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</w:p>
    <w:p w14:paraId="7206B1F5" w14:textId="3804B6BC" w:rsidR="00650B49" w:rsidRPr="00092497" w:rsidRDefault="00650B49" w:rsidP="00650B49">
      <w:pPr>
        <w:bidi/>
        <w:jc w:val="left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الاجتماع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lang w:bidi="ar-LB"/>
        </w:rPr>
        <w:t>الخامس</w:t>
      </w:r>
      <w:r w:rsidR="00BB62B0">
        <w:rPr>
          <w:rFonts w:asciiTheme="majorBidi" w:hAnsiTheme="majorBidi" w:cstheme="majorBidi"/>
          <w:sz w:val="28"/>
          <w:szCs w:val="28"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lang w:bidi="ar-LB"/>
        </w:rPr>
        <w:t>والتسعون</w:t>
      </w:r>
    </w:p>
    <w:p w14:paraId="05E5E950" w14:textId="375A8DA5" w:rsidR="00650B49" w:rsidRPr="00092497" w:rsidRDefault="00650B49" w:rsidP="00650B49">
      <w:pPr>
        <w:jc w:val="right"/>
        <w:rPr>
          <w:rFonts w:asciiTheme="majorBidi" w:hAnsiTheme="majorBidi" w:cstheme="majorBidi"/>
          <w:sz w:val="28"/>
          <w:szCs w:val="28"/>
          <w:lang w:bidi="ar-LB"/>
        </w:rPr>
      </w:pP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مونتريال،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4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-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8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ديسمبر/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كانون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الاول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2024</w:t>
      </w:r>
    </w:p>
    <w:p w14:paraId="292B62E1" w14:textId="73C6C154" w:rsidR="00E324A0" w:rsidRPr="00092497" w:rsidRDefault="00E324A0" w:rsidP="002E5157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البند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9(</w:t>
      </w:r>
      <w:r w:rsidR="00BD082B" w:rsidRPr="00092497">
        <w:rPr>
          <w:rFonts w:asciiTheme="majorBidi" w:hAnsiTheme="majorBidi" w:cstheme="majorBidi"/>
          <w:sz w:val="28"/>
          <w:szCs w:val="28"/>
          <w:rtl/>
          <w:lang w:bidi="ar-LB"/>
        </w:rPr>
        <w:t>د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)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من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جدول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الأعمال</w:t>
      </w:r>
      <w:r w:rsidR="00BB62B0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092497">
        <w:rPr>
          <w:rFonts w:asciiTheme="majorBidi" w:hAnsiTheme="majorBidi" w:cstheme="majorBidi"/>
          <w:sz w:val="28"/>
          <w:szCs w:val="28"/>
          <w:rtl/>
          <w:lang w:bidi="ar-LB"/>
        </w:rPr>
        <w:t>المؤقت</w:t>
      </w:r>
      <w:r w:rsidRPr="00092497">
        <w:rPr>
          <w:rStyle w:val="FootnoteReference"/>
          <w:rFonts w:asciiTheme="majorBidi" w:hAnsiTheme="majorBidi" w:cstheme="majorBidi"/>
          <w:sz w:val="28"/>
          <w:szCs w:val="28"/>
          <w:rtl/>
          <w:lang w:bidi="ar-LB"/>
        </w:rPr>
        <w:footnoteReference w:id="2"/>
      </w:r>
    </w:p>
    <w:p w14:paraId="25F8536A" w14:textId="77777777" w:rsidR="00E324A0" w:rsidRPr="00092497" w:rsidRDefault="00E324A0" w:rsidP="002E5157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</w:p>
    <w:p w14:paraId="740F3C95" w14:textId="77777777" w:rsidR="000A5038" w:rsidRPr="00317FAA" w:rsidRDefault="000A5038" w:rsidP="000A5038">
      <w:pPr>
        <w:pStyle w:val="0Heading0"/>
        <w:bidi/>
        <w:ind w:left="4"/>
        <w:jc w:val="center"/>
        <w:rPr>
          <w:sz w:val="28"/>
          <w:szCs w:val="28"/>
          <w:rtl/>
          <w:lang w:bidi="ar-LB"/>
        </w:rPr>
      </w:pPr>
    </w:p>
    <w:p w14:paraId="3956D0E3" w14:textId="6E724AEC" w:rsidR="00702662" w:rsidRPr="00317FAA" w:rsidRDefault="00E324A0" w:rsidP="00BB62B0">
      <w:pPr>
        <w:pStyle w:val="0Heading0"/>
        <w:bidi/>
        <w:spacing w:before="240" w:line="400" w:lineRule="exact"/>
        <w:jc w:val="center"/>
        <w:rPr>
          <w:b/>
          <w:bCs/>
          <w:sz w:val="32"/>
          <w:szCs w:val="32"/>
          <w:rtl/>
          <w:lang w:bidi="ar-LB"/>
        </w:rPr>
      </w:pPr>
      <w:r w:rsidRPr="00317FAA">
        <w:rPr>
          <w:b/>
          <w:bCs/>
          <w:sz w:val="32"/>
          <w:szCs w:val="32"/>
          <w:rtl/>
          <w:lang w:bidi="ar-LB"/>
        </w:rPr>
        <w:t>مقترح</w:t>
      </w:r>
      <w:r w:rsidR="00BB62B0">
        <w:rPr>
          <w:b/>
          <w:bCs/>
          <w:sz w:val="32"/>
          <w:szCs w:val="32"/>
          <w:rtl/>
          <w:lang w:bidi="ar-LB"/>
        </w:rPr>
        <w:t xml:space="preserve"> </w:t>
      </w:r>
      <w:r w:rsidRPr="00317FAA">
        <w:rPr>
          <w:b/>
          <w:bCs/>
          <w:sz w:val="32"/>
          <w:szCs w:val="32"/>
          <w:rtl/>
          <w:lang w:bidi="ar-LB"/>
        </w:rPr>
        <w:t>مشروع</w:t>
      </w:r>
      <w:r w:rsidR="00A24902" w:rsidRPr="00317FAA">
        <w:rPr>
          <w:b/>
          <w:bCs/>
          <w:sz w:val="32"/>
          <w:szCs w:val="32"/>
          <w:rtl/>
          <w:lang w:bidi="ar-LB"/>
        </w:rPr>
        <w:t>:</w:t>
      </w:r>
      <w:r w:rsidR="00BB62B0">
        <w:rPr>
          <w:b/>
          <w:bCs/>
          <w:sz w:val="32"/>
          <w:szCs w:val="32"/>
          <w:rtl/>
          <w:lang w:bidi="ar-LB"/>
        </w:rPr>
        <w:t xml:space="preserve"> </w:t>
      </w:r>
      <w:r w:rsidR="00AD0DAC" w:rsidRPr="00317FAA">
        <w:rPr>
          <w:b/>
          <w:bCs/>
          <w:sz w:val="32"/>
          <w:szCs w:val="32"/>
          <w:rtl/>
          <w:lang w:bidi="ar-LB"/>
        </w:rPr>
        <w:t>غانا</w:t>
      </w:r>
    </w:p>
    <w:p w14:paraId="48238863" w14:textId="44E20854" w:rsidR="00E324A0" w:rsidRPr="00317FAA" w:rsidRDefault="00E324A0" w:rsidP="002E5157">
      <w:pPr>
        <w:pStyle w:val="0Heading0"/>
        <w:bidi/>
        <w:spacing w:before="240" w:after="240" w:line="400" w:lineRule="exact"/>
        <w:ind w:firstLine="571"/>
        <w:jc w:val="both"/>
        <w:rPr>
          <w:sz w:val="26"/>
          <w:szCs w:val="26"/>
          <w:rtl/>
          <w:lang w:bidi="ar-LB"/>
        </w:rPr>
      </w:pPr>
      <w:r w:rsidRPr="00317FAA">
        <w:rPr>
          <w:sz w:val="26"/>
          <w:szCs w:val="26"/>
          <w:rtl/>
          <w:lang w:bidi="ar-LB"/>
        </w:rPr>
        <w:t>تتكون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الوثيقة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تعليقات</w:t>
      </w:r>
      <w:r w:rsidR="00BB62B0">
        <w:rPr>
          <w:sz w:val="26"/>
          <w:szCs w:val="26"/>
          <w:rtl/>
          <w:lang w:bidi="ar-LB"/>
        </w:rPr>
        <w:t xml:space="preserve"> </w:t>
      </w:r>
      <w:r w:rsidR="00A24902"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وتوصيات</w:t>
      </w:r>
      <w:r w:rsidR="00A24902" w:rsidRPr="00317FAA">
        <w:rPr>
          <w:sz w:val="26"/>
          <w:szCs w:val="26"/>
          <w:rtl/>
          <w:lang w:bidi="ar-LB"/>
        </w:rPr>
        <w:t>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مقترح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التالي</w:t>
      </w:r>
      <w:r w:rsidR="00A24902" w:rsidRPr="00317FAA">
        <w:rPr>
          <w:sz w:val="26"/>
          <w:szCs w:val="26"/>
          <w:rtl/>
          <w:lang w:bidi="ar-LB"/>
        </w:rPr>
        <w:t>:</w:t>
      </w:r>
    </w:p>
    <w:p w14:paraId="296D0FD6" w14:textId="35E1C261" w:rsidR="00BA7869" w:rsidRPr="00317FAA" w:rsidRDefault="00021FC2" w:rsidP="002E5157">
      <w:pPr>
        <w:pStyle w:val="0Heading0"/>
        <w:bidi/>
        <w:spacing w:before="240" w:after="240" w:line="400" w:lineRule="exact"/>
        <w:jc w:val="both"/>
        <w:rPr>
          <w:sz w:val="26"/>
          <w:szCs w:val="26"/>
          <w:u w:val="single"/>
          <w:rtl/>
          <w:lang w:bidi="ar-LB"/>
        </w:rPr>
      </w:pPr>
      <w:r w:rsidRPr="00317FAA">
        <w:rPr>
          <w:sz w:val="26"/>
          <w:szCs w:val="26"/>
          <w:u w:val="single"/>
          <w:rtl/>
          <w:lang w:bidi="ar-LB"/>
        </w:rPr>
        <w:t>الإزالة</w:t>
      </w:r>
    </w:p>
    <w:tbl>
      <w:tblPr>
        <w:tblStyle w:val="TableGrid"/>
        <w:bidiVisual/>
        <w:tblW w:w="5092" w:type="pct"/>
        <w:tblLook w:val="04A0" w:firstRow="1" w:lastRow="0" w:firstColumn="1" w:lastColumn="0" w:noHBand="0" w:noVBand="1"/>
      </w:tblPr>
      <w:tblGrid>
        <w:gridCol w:w="4770"/>
        <w:gridCol w:w="3150"/>
        <w:gridCol w:w="1612"/>
      </w:tblGrid>
      <w:tr w:rsidR="00FB3901" w:rsidRPr="00317FAA" w14:paraId="1031428F" w14:textId="77777777" w:rsidTr="00021FC2">
        <w:trPr>
          <w:trHeight w:val="1323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6F0D0C1B" w14:textId="4F93D53E" w:rsidR="00CF24D1" w:rsidRPr="00317FAA" w:rsidRDefault="00FB3901" w:rsidP="002E5157">
            <w:pPr>
              <w:pStyle w:val="0Heading0"/>
              <w:bidi/>
              <w:spacing w:before="240" w:after="240" w:line="400" w:lineRule="exact"/>
              <w:ind w:right="372"/>
              <w:rPr>
                <w:sz w:val="26"/>
                <w:szCs w:val="26"/>
                <w:rtl/>
                <w:lang w:val="en-CA" w:bidi="ar-LB"/>
              </w:rPr>
            </w:pPr>
            <w:r w:rsidRPr="00317FAA">
              <w:rPr>
                <w:sz w:val="26"/>
                <w:szCs w:val="26"/>
                <w:rtl/>
                <w:lang w:val="en-CA" w:bidi="ar-LB"/>
              </w:rPr>
              <w:t>خطة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إدارة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7C13BC" w:rsidRPr="00317FAA">
              <w:rPr>
                <w:sz w:val="26"/>
                <w:szCs w:val="26"/>
                <w:rtl/>
                <w:lang w:val="en-CA" w:bidi="ar-LB"/>
              </w:rPr>
              <w:t>إزالة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7C13BC" w:rsidRPr="00317FAA">
              <w:rPr>
                <w:sz w:val="26"/>
                <w:szCs w:val="26"/>
                <w:rtl/>
                <w:lang w:val="en-CA" w:bidi="ar-LB"/>
              </w:rPr>
              <w:t>المواد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21FC2" w:rsidRPr="00317FAA">
              <w:rPr>
                <w:sz w:val="26"/>
                <w:szCs w:val="26"/>
                <w:rtl/>
                <w:lang w:val="en-CA" w:bidi="ar-LB"/>
              </w:rPr>
              <w:t>ال</w:t>
            </w:r>
            <w:r w:rsidR="00E4131D" w:rsidRPr="00317FAA">
              <w:rPr>
                <w:sz w:val="26"/>
                <w:szCs w:val="26"/>
                <w:rtl/>
                <w:lang w:val="en-CA" w:bidi="ar-LB"/>
              </w:rPr>
              <w:t>هيدروكلوروفلوروكربون</w:t>
            </w:r>
            <w:r w:rsidR="00021FC2" w:rsidRPr="00317FAA">
              <w:rPr>
                <w:sz w:val="26"/>
                <w:szCs w:val="26"/>
                <w:rtl/>
                <w:lang w:val="en-CA" w:bidi="ar-LB"/>
              </w:rPr>
              <w:t>ية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(المرحلة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81119C" w:rsidRPr="00317FAA">
              <w:rPr>
                <w:sz w:val="26"/>
                <w:szCs w:val="26"/>
                <w:rtl/>
                <w:lang w:val="en-CA" w:bidi="ar-LB"/>
              </w:rPr>
              <w:t>الثانية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،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21FC2" w:rsidRPr="00317FAA">
              <w:rPr>
                <w:sz w:val="26"/>
                <w:szCs w:val="26"/>
                <w:rtl/>
                <w:lang w:val="en-CA" w:bidi="ar-LB"/>
              </w:rPr>
              <w:t>الثانية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62964C49" w14:textId="46DB8A1F" w:rsidR="00FB3901" w:rsidRPr="00317FAA" w:rsidRDefault="00A24902" w:rsidP="002E5157">
            <w:pPr>
              <w:pStyle w:val="0Heading0"/>
              <w:bidi/>
              <w:spacing w:before="240" w:after="240" w:line="400" w:lineRule="exact"/>
              <w:ind w:right="126"/>
              <w:rPr>
                <w:sz w:val="26"/>
                <w:szCs w:val="26"/>
                <w:rtl/>
                <w:lang w:val="en-CA" w:bidi="ar-LB"/>
              </w:rPr>
            </w:pPr>
            <w:r w:rsidRPr="00317FAA">
              <w:rPr>
                <w:sz w:val="26"/>
                <w:szCs w:val="26"/>
                <w:rtl/>
                <w:lang w:val="en-CA" w:bidi="ar-LB"/>
              </w:rPr>
              <w:t>برنامج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الإنمائي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(اليوئنديبي)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وبرنامج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FB3901" w:rsidRPr="00317FAA">
              <w:rPr>
                <w:sz w:val="26"/>
                <w:szCs w:val="26"/>
                <w:rtl/>
                <w:lang w:val="en-CA" w:bidi="ar-LB"/>
              </w:rPr>
              <w:t>للبيئة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21FC2" w:rsidRPr="00317FAA">
              <w:rPr>
                <w:sz w:val="26"/>
                <w:szCs w:val="26"/>
                <w:rtl/>
                <w:lang w:val="en-CA" w:bidi="ar-LB"/>
              </w:rPr>
              <w:t>(اليونيب)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AF97CB0" w14:textId="74F2F8F5" w:rsidR="00FB3901" w:rsidRPr="00317FAA" w:rsidRDefault="00021FC2" w:rsidP="002E5157">
            <w:pPr>
              <w:pStyle w:val="0Heading0"/>
              <w:bidi/>
              <w:spacing w:before="240" w:after="240" w:line="400" w:lineRule="exact"/>
              <w:ind w:left="233"/>
              <w:rPr>
                <w:sz w:val="26"/>
                <w:szCs w:val="26"/>
                <w:rtl/>
                <w:lang w:val="en-CA" w:bidi="ar-LB"/>
              </w:rPr>
            </w:pPr>
            <w:r w:rsidRPr="00317FAA">
              <w:rPr>
                <w:sz w:val="26"/>
                <w:szCs w:val="26"/>
                <w:rtl/>
                <w:lang w:val="en-CA" w:bidi="ar-LB"/>
              </w:rPr>
              <w:t>ل</w:t>
            </w:r>
            <w:r w:rsidR="00B92C00" w:rsidRPr="00317FAA">
              <w:rPr>
                <w:sz w:val="26"/>
                <w:szCs w:val="26"/>
                <w:rtl/>
                <w:lang w:val="en-CA" w:bidi="ar-LB"/>
              </w:rPr>
              <w:t>لنظر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92C00" w:rsidRPr="00317FAA">
              <w:rPr>
                <w:sz w:val="26"/>
                <w:szCs w:val="26"/>
                <w:rtl/>
                <w:lang w:val="en-CA" w:bidi="ar-LB"/>
              </w:rPr>
              <w:t>بصورة</w:t>
            </w:r>
            <w:r w:rsidR="00BB62B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92C00" w:rsidRPr="00317FAA">
              <w:rPr>
                <w:sz w:val="26"/>
                <w:szCs w:val="26"/>
                <w:rtl/>
                <w:lang w:val="en-CA" w:bidi="ar-LB"/>
              </w:rPr>
              <w:t>فردية</w:t>
            </w:r>
          </w:p>
        </w:tc>
      </w:tr>
    </w:tbl>
    <w:p w14:paraId="680EE937" w14:textId="77777777" w:rsidR="007E5D09" w:rsidRPr="00317FAA" w:rsidRDefault="00E1360E" w:rsidP="002E5157">
      <w:pPr>
        <w:pStyle w:val="StyleHeader4Para4Left0Firstline0"/>
        <w:numPr>
          <w:ilvl w:val="0"/>
          <w:numId w:val="0"/>
        </w:numPr>
        <w:rPr>
          <w:lang w:bidi="ar-LB"/>
        </w:rPr>
      </w:pPr>
      <w:r w:rsidRPr="00317FAA">
        <w:rPr>
          <w:lang w:bidi="ar-LB"/>
        </w:rPr>
        <w:br w:type="page"/>
      </w:r>
    </w:p>
    <w:p w14:paraId="448FDF56" w14:textId="55D542F9" w:rsidR="00BA7869" w:rsidRPr="00317FAA" w:rsidRDefault="00BA7869" w:rsidP="002E5157">
      <w:pPr>
        <w:suppressAutoHyphens/>
        <w:autoSpaceDN w:val="0"/>
        <w:bidi/>
        <w:spacing w:after="80"/>
        <w:jc w:val="center"/>
        <w:rPr>
          <w:bCs/>
          <w:sz w:val="28"/>
          <w:szCs w:val="28"/>
          <w:lang w:val="en-CA" w:bidi="ar-LB"/>
        </w:rPr>
      </w:pPr>
      <w:r w:rsidRPr="00317FAA">
        <w:rPr>
          <w:bCs/>
          <w:sz w:val="28"/>
          <w:szCs w:val="28"/>
          <w:rtl/>
          <w:lang w:val="en-CA" w:bidi="ar-LB"/>
        </w:rPr>
        <w:lastRenderedPageBreak/>
        <w:t>ورقة</w:t>
      </w:r>
      <w:r w:rsidR="00BB62B0">
        <w:rPr>
          <w:bCs/>
          <w:sz w:val="28"/>
          <w:szCs w:val="28"/>
          <w:rtl/>
          <w:lang w:val="en-CA" w:bidi="ar-LB"/>
        </w:rPr>
        <w:t xml:space="preserve"> </w:t>
      </w:r>
      <w:r w:rsidRPr="00317FAA">
        <w:rPr>
          <w:bCs/>
          <w:sz w:val="28"/>
          <w:szCs w:val="28"/>
          <w:rtl/>
          <w:lang w:val="en-CA" w:bidi="ar-LB"/>
        </w:rPr>
        <w:t>تقييم</w:t>
      </w:r>
      <w:r w:rsidR="00BB62B0">
        <w:rPr>
          <w:bCs/>
          <w:sz w:val="28"/>
          <w:szCs w:val="28"/>
          <w:rtl/>
          <w:lang w:val="en-CA" w:bidi="ar-LB"/>
        </w:rPr>
        <w:t xml:space="preserve"> </w:t>
      </w:r>
      <w:r w:rsidRPr="00317FAA">
        <w:rPr>
          <w:bCs/>
          <w:sz w:val="28"/>
          <w:szCs w:val="28"/>
          <w:rtl/>
          <w:lang w:val="en-CA" w:bidi="ar-LB"/>
        </w:rPr>
        <w:t>المشروع</w:t>
      </w:r>
      <w:r w:rsidR="00BB62B0">
        <w:rPr>
          <w:bCs/>
          <w:sz w:val="28"/>
          <w:szCs w:val="28"/>
          <w:rtl/>
          <w:lang w:val="en-CA" w:bidi="ar-LB"/>
        </w:rPr>
        <w:t xml:space="preserve"> </w:t>
      </w:r>
      <w:r w:rsidRPr="00317FAA">
        <w:rPr>
          <w:bCs/>
          <w:sz w:val="28"/>
          <w:szCs w:val="28"/>
          <w:rtl/>
          <w:lang w:val="en-CA" w:bidi="ar-LB"/>
        </w:rPr>
        <w:t>–</w:t>
      </w:r>
      <w:r w:rsidR="00BB62B0">
        <w:rPr>
          <w:bCs/>
          <w:sz w:val="28"/>
          <w:szCs w:val="28"/>
          <w:rtl/>
          <w:lang w:val="en-CA" w:bidi="ar-LB"/>
        </w:rPr>
        <w:t xml:space="preserve"> </w:t>
      </w:r>
      <w:r w:rsidR="00BD082B" w:rsidRPr="00317FAA">
        <w:rPr>
          <w:bCs/>
          <w:sz w:val="28"/>
          <w:szCs w:val="28"/>
          <w:rtl/>
          <w:lang w:val="en-CA" w:bidi="ar-LB"/>
        </w:rPr>
        <w:t>ال</w:t>
      </w:r>
      <w:r w:rsidR="000D21D1" w:rsidRPr="00317FAA">
        <w:rPr>
          <w:bCs/>
          <w:sz w:val="28"/>
          <w:szCs w:val="28"/>
          <w:rtl/>
          <w:lang w:val="en-CA" w:bidi="ar-LB"/>
        </w:rPr>
        <w:t>مشاريع</w:t>
      </w:r>
      <w:r w:rsidR="00BB62B0">
        <w:rPr>
          <w:bCs/>
          <w:sz w:val="28"/>
          <w:szCs w:val="28"/>
          <w:rtl/>
          <w:lang w:val="en-CA" w:bidi="ar-LB"/>
        </w:rPr>
        <w:t xml:space="preserve"> </w:t>
      </w:r>
      <w:r w:rsidR="00BD082B" w:rsidRPr="00317FAA">
        <w:rPr>
          <w:bCs/>
          <w:sz w:val="28"/>
          <w:szCs w:val="28"/>
          <w:rtl/>
          <w:lang w:val="en-CA" w:bidi="ar-LB"/>
        </w:rPr>
        <w:t>ال</w:t>
      </w:r>
      <w:r w:rsidRPr="00317FAA">
        <w:rPr>
          <w:bCs/>
          <w:sz w:val="28"/>
          <w:szCs w:val="28"/>
          <w:rtl/>
          <w:lang w:val="en-CA" w:bidi="ar-LB"/>
        </w:rPr>
        <w:t>متعددة</w:t>
      </w:r>
      <w:r w:rsidR="00BB62B0">
        <w:rPr>
          <w:bCs/>
          <w:sz w:val="28"/>
          <w:szCs w:val="28"/>
          <w:rtl/>
          <w:lang w:val="en-CA" w:bidi="ar-LB"/>
        </w:rPr>
        <w:t xml:space="preserve"> </w:t>
      </w:r>
      <w:r w:rsidRPr="00317FAA">
        <w:rPr>
          <w:bCs/>
          <w:sz w:val="28"/>
          <w:szCs w:val="28"/>
          <w:rtl/>
          <w:lang w:val="en-CA" w:bidi="ar-LB"/>
        </w:rPr>
        <w:t>السنوات</w:t>
      </w:r>
    </w:p>
    <w:p w14:paraId="5E77AC60" w14:textId="358A1259" w:rsidR="00BA7869" w:rsidRPr="00317FAA" w:rsidRDefault="00AD0DAC" w:rsidP="002E5157">
      <w:pPr>
        <w:suppressAutoHyphens/>
        <w:autoSpaceDN w:val="0"/>
        <w:bidi/>
        <w:spacing w:after="80"/>
        <w:jc w:val="center"/>
        <w:rPr>
          <w:bCs/>
          <w:sz w:val="28"/>
          <w:szCs w:val="28"/>
          <w:rtl/>
          <w:lang w:val="en-CA" w:bidi="ar-LB"/>
        </w:rPr>
      </w:pPr>
      <w:r w:rsidRPr="00317FAA">
        <w:rPr>
          <w:bCs/>
          <w:sz w:val="28"/>
          <w:szCs w:val="28"/>
          <w:rtl/>
          <w:lang w:val="en-CA" w:bidi="ar-LB"/>
        </w:rPr>
        <w:t>غانا</w:t>
      </w:r>
    </w:p>
    <w:tbl>
      <w:tblPr>
        <w:tblStyle w:val="TableGrid"/>
        <w:bidiVisual/>
        <w:tblW w:w="10698" w:type="dxa"/>
        <w:tblInd w:w="-684" w:type="dxa"/>
        <w:tblLook w:val="04A0" w:firstRow="1" w:lastRow="0" w:firstColumn="1" w:lastColumn="0" w:noHBand="0" w:noVBand="1"/>
      </w:tblPr>
      <w:tblGrid>
        <w:gridCol w:w="3514"/>
        <w:gridCol w:w="2268"/>
        <w:gridCol w:w="2268"/>
        <w:gridCol w:w="2648"/>
      </w:tblGrid>
      <w:tr w:rsidR="007C13BC" w:rsidRPr="003A5985" w14:paraId="27A93EFA" w14:textId="77777777" w:rsidTr="00B4197C">
        <w:tc>
          <w:tcPr>
            <w:tcW w:w="3514" w:type="dxa"/>
          </w:tcPr>
          <w:p w14:paraId="696B5063" w14:textId="52604B39" w:rsidR="007C13BC" w:rsidRPr="003A5985" w:rsidRDefault="007C13BC" w:rsidP="002E5157">
            <w:pPr>
              <w:pStyle w:val="ListParagraph"/>
              <w:suppressAutoHyphens/>
              <w:autoSpaceDN w:val="0"/>
              <w:bidi/>
              <w:spacing w:after="80"/>
              <w:ind w:left="14"/>
              <w:rPr>
                <w:bCs/>
                <w:sz w:val="20"/>
                <w:rtl/>
                <w:lang w:val="en-CA" w:bidi="ar-LB"/>
              </w:rPr>
            </w:pPr>
            <w:r w:rsidRPr="003A5985">
              <w:rPr>
                <w:b/>
                <w:bCs/>
                <w:sz w:val="20"/>
                <w:rtl/>
                <w:lang w:val="en-US" w:bidi="ar-LB"/>
              </w:rPr>
              <w:t>(1)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عنوان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2268" w:type="dxa"/>
          </w:tcPr>
          <w:p w14:paraId="54F7DEF9" w14:textId="7BC391CE" w:rsidR="007C13BC" w:rsidRPr="003A5985" w:rsidRDefault="007C13BC" w:rsidP="002E5157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0"/>
                <w:rtl/>
                <w:lang w:val="en-CA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الوكالة</w:t>
            </w:r>
          </w:p>
        </w:tc>
        <w:tc>
          <w:tcPr>
            <w:tcW w:w="2268" w:type="dxa"/>
          </w:tcPr>
          <w:p w14:paraId="4431DDB5" w14:textId="01340D1D" w:rsidR="007C13BC" w:rsidRPr="003A5985" w:rsidRDefault="007C13BC" w:rsidP="002E5157">
            <w:pPr>
              <w:suppressAutoHyphens/>
              <w:autoSpaceDN w:val="0"/>
              <w:bidi/>
              <w:spacing w:after="80"/>
              <w:jc w:val="center"/>
              <w:rPr>
                <w:b/>
                <w:bCs/>
                <w:sz w:val="20"/>
                <w:rtl/>
                <w:lang w:val="en-US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الاجتماع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الذي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تمت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فيه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الموافقة</w:t>
            </w:r>
          </w:p>
        </w:tc>
        <w:tc>
          <w:tcPr>
            <w:tcW w:w="2648" w:type="dxa"/>
          </w:tcPr>
          <w:p w14:paraId="48134E22" w14:textId="0BD6C63F" w:rsidR="007C13BC" w:rsidRPr="003A5985" w:rsidRDefault="007C13BC" w:rsidP="002E5157">
            <w:pPr>
              <w:suppressAutoHyphens/>
              <w:autoSpaceDN w:val="0"/>
              <w:bidi/>
              <w:spacing w:after="80"/>
              <w:jc w:val="center"/>
              <w:rPr>
                <w:b/>
                <w:bCs/>
                <w:sz w:val="20"/>
                <w:rtl/>
                <w:lang w:val="en-US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تدبير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الرقابة</w:t>
            </w:r>
          </w:p>
        </w:tc>
      </w:tr>
      <w:tr w:rsidR="007820FF" w:rsidRPr="003A5985" w14:paraId="1F43A0E1" w14:textId="77777777" w:rsidTr="00B4197C">
        <w:tc>
          <w:tcPr>
            <w:tcW w:w="3514" w:type="dxa"/>
          </w:tcPr>
          <w:p w14:paraId="22E1C162" w14:textId="3A672B1D" w:rsidR="007820FF" w:rsidRPr="003A5985" w:rsidRDefault="00B06B1C" w:rsidP="00951210">
            <w:pPr>
              <w:suppressAutoHyphens/>
              <w:autoSpaceDN w:val="0"/>
              <w:bidi/>
              <w:spacing w:after="80"/>
              <w:jc w:val="left"/>
              <w:rPr>
                <w:bCs/>
                <w:sz w:val="20"/>
                <w:rtl/>
                <w:lang w:val="en-CA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خطة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7C13BC" w:rsidRPr="003A5985">
              <w:rPr>
                <w:sz w:val="20"/>
                <w:rtl/>
                <w:lang w:val="en-US" w:bidi="ar-LB"/>
              </w:rPr>
              <w:t>إزالة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7C13BC" w:rsidRPr="003A5985">
              <w:rPr>
                <w:sz w:val="20"/>
                <w:rtl/>
                <w:lang w:val="en-US" w:bidi="ar-LB"/>
              </w:rPr>
              <w:t>المواد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</w:t>
            </w:r>
            <w:r w:rsidR="00E4131D" w:rsidRPr="003A5985">
              <w:rPr>
                <w:sz w:val="20"/>
                <w:rtl/>
                <w:lang w:val="en-US" w:bidi="ar-LB"/>
              </w:rPr>
              <w:t>هيدروكلوروفلوروكربون</w:t>
            </w:r>
            <w:r w:rsidR="00CF24D1" w:rsidRPr="003A5985">
              <w:rPr>
                <w:sz w:val="20"/>
                <w:rtl/>
                <w:lang w:val="en-US" w:bidi="ar-LB"/>
              </w:rPr>
              <w:t>ية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(المرحلة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A24902" w:rsidRPr="003A5985">
              <w:rPr>
                <w:sz w:val="20"/>
                <w:rtl/>
                <w:lang w:val="en-US" w:bidi="ar-LB"/>
              </w:rPr>
              <w:t>الثانية</w:t>
            </w:r>
            <w:r w:rsidRPr="003A5985">
              <w:rPr>
                <w:sz w:val="20"/>
                <w:rtl/>
                <w:lang w:val="en-US" w:bidi="ar-LB"/>
              </w:rPr>
              <w:t>)</w:t>
            </w:r>
          </w:p>
        </w:tc>
        <w:tc>
          <w:tcPr>
            <w:tcW w:w="2268" w:type="dxa"/>
          </w:tcPr>
          <w:p w14:paraId="49C487CB" w14:textId="20EA020C" w:rsidR="007820FF" w:rsidRPr="003A5985" w:rsidRDefault="00A24902" w:rsidP="00951210">
            <w:pPr>
              <w:suppressAutoHyphens/>
              <w:autoSpaceDN w:val="0"/>
              <w:bidi/>
              <w:spacing w:after="80"/>
              <w:jc w:val="left"/>
              <w:rPr>
                <w:bCs/>
                <w:sz w:val="20"/>
                <w:lang w:val="en-CA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اليوئنديبي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B06B1C" w:rsidRPr="003A5985">
              <w:rPr>
                <w:sz w:val="20"/>
                <w:rtl/>
                <w:lang w:val="en-US" w:bidi="ar-LB"/>
              </w:rPr>
              <w:t>(الوكالة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B06B1C" w:rsidRPr="003A5985">
              <w:rPr>
                <w:sz w:val="20"/>
                <w:rtl/>
                <w:lang w:val="en-US" w:bidi="ar-LB"/>
              </w:rPr>
              <w:t>الرئيسية)،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B06B1C" w:rsidRPr="003A5985">
              <w:rPr>
                <w:sz w:val="20"/>
                <w:rtl/>
                <w:lang w:val="en-US" w:bidi="ar-LB"/>
              </w:rPr>
              <w:t>اليونيب</w:t>
            </w:r>
          </w:p>
        </w:tc>
        <w:tc>
          <w:tcPr>
            <w:tcW w:w="2268" w:type="dxa"/>
          </w:tcPr>
          <w:p w14:paraId="139A639F" w14:textId="3091AC21" w:rsidR="007820FF" w:rsidRPr="003A5985" w:rsidRDefault="00AD0DAC" w:rsidP="002E5157">
            <w:pPr>
              <w:suppressAutoHyphens/>
              <w:autoSpaceDN w:val="0"/>
              <w:bidi/>
              <w:spacing w:after="80"/>
              <w:jc w:val="center"/>
              <w:rPr>
                <w:b/>
                <w:sz w:val="20"/>
                <w:rtl/>
                <w:lang w:val="en-CA" w:bidi="ar-LB"/>
              </w:rPr>
            </w:pPr>
            <w:r w:rsidRPr="003A5985">
              <w:rPr>
                <w:b/>
                <w:sz w:val="20"/>
                <w:rtl/>
                <w:lang w:val="en-CA" w:bidi="ar-LB"/>
              </w:rPr>
              <w:t>السابع</w:t>
            </w:r>
            <w:r w:rsidR="00BB62B0">
              <w:rPr>
                <w:b/>
                <w:sz w:val="20"/>
                <w:rtl/>
                <w:lang w:val="en-CA" w:bidi="ar-LB"/>
              </w:rPr>
              <w:t xml:space="preserve"> </w:t>
            </w:r>
            <w:r w:rsidRPr="003A5985">
              <w:rPr>
                <w:b/>
                <w:sz w:val="20"/>
                <w:rtl/>
                <w:lang w:val="en-CA" w:bidi="ar-LB"/>
              </w:rPr>
              <w:t>والثمانون</w:t>
            </w:r>
          </w:p>
        </w:tc>
        <w:tc>
          <w:tcPr>
            <w:tcW w:w="2648" w:type="dxa"/>
          </w:tcPr>
          <w:p w14:paraId="24EC7B51" w14:textId="102D5D84" w:rsidR="007820FF" w:rsidRPr="003A5985" w:rsidRDefault="00021FC2" w:rsidP="002E5157">
            <w:pPr>
              <w:suppressAutoHyphens/>
              <w:autoSpaceDN w:val="0"/>
              <w:bidi/>
              <w:spacing w:after="80"/>
              <w:jc w:val="center"/>
              <w:rPr>
                <w:b/>
                <w:sz w:val="20"/>
                <w:rtl/>
                <w:lang w:val="en-CA" w:bidi="ar-LB"/>
              </w:rPr>
            </w:pPr>
            <w:r w:rsidRPr="003A5985">
              <w:rPr>
                <w:b/>
                <w:sz w:val="20"/>
                <w:rtl/>
                <w:lang w:val="en-CA" w:bidi="ar-LB"/>
              </w:rPr>
              <w:t>إزالة</w:t>
            </w:r>
            <w:r w:rsidR="00BB62B0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B06B1C" w:rsidRPr="003A5985">
              <w:rPr>
                <w:b/>
                <w:sz w:val="20"/>
                <w:rtl/>
                <w:lang w:val="en-CA" w:bidi="ar-LB"/>
              </w:rPr>
              <w:t>100</w:t>
            </w:r>
            <w:r w:rsidR="00BB62B0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571E99" w:rsidRPr="003A5985">
              <w:rPr>
                <w:b/>
                <w:sz w:val="20"/>
                <w:rtl/>
                <w:lang w:val="en-CA" w:bidi="ar-LB"/>
              </w:rPr>
              <w:t>في</w:t>
            </w:r>
            <w:r w:rsidR="00BB62B0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571E99" w:rsidRPr="003A5985">
              <w:rPr>
                <w:b/>
                <w:sz w:val="20"/>
                <w:rtl/>
                <w:lang w:val="en-CA" w:bidi="ar-LB"/>
              </w:rPr>
              <w:t>المائة</w:t>
            </w:r>
            <w:r w:rsidR="00BB62B0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B06B1C" w:rsidRPr="003A5985">
              <w:rPr>
                <w:b/>
                <w:sz w:val="20"/>
                <w:rtl/>
                <w:lang w:val="en-CA" w:bidi="ar-LB"/>
              </w:rPr>
              <w:t>بحلول</w:t>
            </w:r>
            <w:r w:rsidR="00BB62B0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B06B1C" w:rsidRPr="003A5985">
              <w:rPr>
                <w:b/>
                <w:sz w:val="20"/>
                <w:rtl/>
                <w:lang w:val="en-CA" w:bidi="ar-LB"/>
              </w:rPr>
              <w:t>عام</w:t>
            </w:r>
            <w:r w:rsidR="00BB62B0">
              <w:rPr>
                <w:b/>
                <w:sz w:val="20"/>
                <w:rtl/>
                <w:lang w:val="en-CA" w:bidi="ar-LB"/>
              </w:rPr>
              <w:t xml:space="preserve"> </w:t>
            </w:r>
            <w:r w:rsidR="00B06B1C" w:rsidRPr="003A5985">
              <w:rPr>
                <w:b/>
                <w:sz w:val="20"/>
                <w:rtl/>
                <w:lang w:val="en-CA" w:bidi="ar-LB"/>
              </w:rPr>
              <w:t>2030</w:t>
            </w:r>
          </w:p>
        </w:tc>
      </w:tr>
    </w:tbl>
    <w:p w14:paraId="589B2103" w14:textId="77777777" w:rsidR="00BA7869" w:rsidRPr="003A5985" w:rsidRDefault="00BA7869" w:rsidP="002E5157">
      <w:pPr>
        <w:bidi/>
        <w:jc w:val="center"/>
        <w:rPr>
          <w:sz w:val="20"/>
          <w:lang w:val="en-CA" w:bidi="ar-LB"/>
        </w:rPr>
      </w:pPr>
    </w:p>
    <w:tbl>
      <w:tblPr>
        <w:tblStyle w:val="TableGrid"/>
        <w:bidiVisual/>
        <w:tblW w:w="10617" w:type="dxa"/>
        <w:jc w:val="center"/>
        <w:tblLook w:val="04A0" w:firstRow="1" w:lastRow="0" w:firstColumn="1" w:lastColumn="0" w:noHBand="0" w:noVBand="1"/>
      </w:tblPr>
      <w:tblGrid>
        <w:gridCol w:w="4085"/>
        <w:gridCol w:w="1433"/>
        <w:gridCol w:w="5099"/>
      </w:tblGrid>
      <w:tr w:rsidR="007C13BC" w:rsidRPr="003A5985" w14:paraId="3CFA8D1A" w14:textId="77777777" w:rsidTr="00B4197C">
        <w:trPr>
          <w:trHeight w:val="43"/>
          <w:jc w:val="center"/>
        </w:trPr>
        <w:tc>
          <w:tcPr>
            <w:tcW w:w="4085" w:type="dxa"/>
            <w:hideMark/>
          </w:tcPr>
          <w:p w14:paraId="524E5B9C" w14:textId="039AD777" w:rsidR="007C13BC" w:rsidRPr="003A5985" w:rsidRDefault="007C13BC" w:rsidP="00B4197C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3A5985">
              <w:rPr>
                <w:b/>
                <w:bCs/>
                <w:sz w:val="20"/>
                <w:rtl/>
                <w:lang w:val="en-US" w:bidi="ar-LB"/>
              </w:rPr>
              <w:t>(</w:t>
            </w:r>
            <w:r w:rsidR="00951210" w:rsidRPr="003A5985">
              <w:rPr>
                <w:b/>
                <w:bCs/>
                <w:sz w:val="20"/>
                <w:rtl/>
                <w:lang w:val="en-US" w:bidi="ar-LB"/>
              </w:rPr>
              <w:t>2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)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أحدث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بيانات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المادة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7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(المرفق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جيم،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المجموعة</w:t>
            </w:r>
            <w:r w:rsidR="00BB62B0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/>
                <w:bCs/>
                <w:sz w:val="20"/>
                <w:rtl/>
                <w:lang w:val="en-US" w:bidi="ar-LB"/>
              </w:rPr>
              <w:t>الأولى)</w:t>
            </w:r>
          </w:p>
        </w:tc>
        <w:tc>
          <w:tcPr>
            <w:tcW w:w="1433" w:type="dxa"/>
            <w:hideMark/>
          </w:tcPr>
          <w:p w14:paraId="22A40078" w14:textId="35B3CADC" w:rsidR="007C13BC" w:rsidRPr="003A5985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السنة</w:t>
            </w:r>
            <w:r w:rsidR="00A24902" w:rsidRPr="003A5985">
              <w:rPr>
                <w:sz w:val="20"/>
                <w:rtl/>
                <w:lang w:val="en-US" w:bidi="ar-LB"/>
              </w:rPr>
              <w:t>:</w:t>
            </w:r>
            <w:r w:rsidRPr="003A5985">
              <w:rPr>
                <w:sz w:val="20"/>
                <w:rtl/>
                <w:lang w:val="en-US" w:bidi="ar-LB"/>
              </w:rPr>
              <w:t>2023</w:t>
            </w:r>
          </w:p>
        </w:tc>
        <w:tc>
          <w:tcPr>
            <w:tcW w:w="5099" w:type="dxa"/>
            <w:hideMark/>
          </w:tcPr>
          <w:p w14:paraId="395CECF0" w14:textId="31680E28" w:rsidR="007C13BC" w:rsidRPr="003A5985" w:rsidRDefault="00AD0DA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14.81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7C13BC" w:rsidRPr="003A5985">
              <w:rPr>
                <w:sz w:val="20"/>
                <w:rtl/>
                <w:lang w:val="en-US" w:bidi="ar-LB"/>
              </w:rPr>
              <w:t>طن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7C13BC" w:rsidRPr="003A5985">
              <w:rPr>
                <w:sz w:val="20"/>
                <w:rtl/>
                <w:lang w:val="en-US" w:bidi="ar-LB"/>
              </w:rPr>
              <w:t>من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951210" w:rsidRPr="003A5985">
              <w:rPr>
                <w:sz w:val="20"/>
                <w:rtl/>
                <w:lang w:val="en-US" w:bidi="ar-LB"/>
              </w:rPr>
              <w:t>قدرات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951210" w:rsidRPr="003A5985">
              <w:rPr>
                <w:sz w:val="20"/>
                <w:rtl/>
                <w:lang w:val="en-US" w:bidi="ar-LB"/>
              </w:rPr>
              <w:t>استنفاد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="00951210" w:rsidRPr="003A5985">
              <w:rPr>
                <w:sz w:val="20"/>
                <w:rtl/>
                <w:lang w:val="en-US" w:bidi="ar-LB"/>
              </w:rPr>
              <w:t>الأوزون</w:t>
            </w:r>
          </w:p>
        </w:tc>
      </w:tr>
    </w:tbl>
    <w:p w14:paraId="7303F715" w14:textId="77777777" w:rsidR="00BA7869" w:rsidRPr="003A5985" w:rsidRDefault="00BA7869" w:rsidP="002E5157">
      <w:pPr>
        <w:bidi/>
        <w:jc w:val="center"/>
        <w:rPr>
          <w:sz w:val="20"/>
          <w:rtl/>
          <w:lang w:val="en-CA" w:bidi="ar-LB"/>
        </w:rPr>
      </w:pPr>
    </w:p>
    <w:tbl>
      <w:tblPr>
        <w:tblStyle w:val="TableGrid"/>
        <w:bidiVisual/>
        <w:tblW w:w="10615" w:type="dxa"/>
        <w:tblInd w:w="-631" w:type="dxa"/>
        <w:tblLayout w:type="fixed"/>
        <w:tblLook w:val="04A0" w:firstRow="1" w:lastRow="0" w:firstColumn="1" w:lastColumn="0" w:noHBand="0" w:noVBand="1"/>
      </w:tblPr>
      <w:tblGrid>
        <w:gridCol w:w="2772"/>
        <w:gridCol w:w="1049"/>
        <w:gridCol w:w="851"/>
        <w:gridCol w:w="850"/>
        <w:gridCol w:w="709"/>
        <w:gridCol w:w="793"/>
        <w:gridCol w:w="771"/>
        <w:gridCol w:w="709"/>
        <w:gridCol w:w="950"/>
        <w:gridCol w:w="1161"/>
      </w:tblGrid>
      <w:tr w:rsidR="007C13BC" w:rsidRPr="003A5985" w14:paraId="1328B2A7" w14:textId="77777777" w:rsidTr="00B4197C">
        <w:trPr>
          <w:trHeight w:val="249"/>
        </w:trPr>
        <w:tc>
          <w:tcPr>
            <w:tcW w:w="8504" w:type="dxa"/>
            <w:gridSpan w:val="8"/>
            <w:hideMark/>
          </w:tcPr>
          <w:p w14:paraId="6B1810F2" w14:textId="5F1438C2" w:rsidR="007C13BC" w:rsidRPr="003A5985" w:rsidRDefault="007C13BC" w:rsidP="002E5157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(3)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أحدث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البيانات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القطاعية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للبرنامج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القطري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(طن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من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قدرات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استنفاد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2111" w:type="dxa"/>
            <w:gridSpan w:val="2"/>
            <w:hideMark/>
          </w:tcPr>
          <w:p w14:paraId="154F02BC" w14:textId="104A10E1" w:rsidR="007C13BC" w:rsidRPr="003A5985" w:rsidRDefault="007C13BC" w:rsidP="002E5157">
            <w:pPr>
              <w:bidi/>
              <w:jc w:val="right"/>
              <w:rPr>
                <w:b/>
                <w:sz w:val="20"/>
                <w:lang w:val="en-US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السنة</w:t>
            </w:r>
            <w:r w:rsidR="00A24902" w:rsidRPr="003A5985">
              <w:rPr>
                <w:bCs/>
                <w:sz w:val="20"/>
                <w:rtl/>
                <w:lang w:val="en-US" w:bidi="ar-LB"/>
              </w:rPr>
              <w:t>: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2023</w:t>
            </w:r>
          </w:p>
        </w:tc>
      </w:tr>
      <w:tr w:rsidR="007C13BC" w:rsidRPr="003A5985" w14:paraId="7068BD15" w14:textId="77777777" w:rsidTr="00B4197C">
        <w:trPr>
          <w:trHeight w:val="249"/>
        </w:trPr>
        <w:tc>
          <w:tcPr>
            <w:tcW w:w="2772" w:type="dxa"/>
            <w:vAlign w:val="center"/>
            <w:hideMark/>
          </w:tcPr>
          <w:p w14:paraId="1B5A67AB" w14:textId="49991E52" w:rsidR="007C13BC" w:rsidRPr="003A5985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المادة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الكيميائية</w:t>
            </w:r>
          </w:p>
        </w:tc>
        <w:tc>
          <w:tcPr>
            <w:tcW w:w="1049" w:type="dxa"/>
            <w:vAlign w:val="center"/>
            <w:hideMark/>
          </w:tcPr>
          <w:p w14:paraId="7647CB08" w14:textId="52724D7F" w:rsidR="007C13BC" w:rsidRPr="003A5985" w:rsidRDefault="00A24902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</w:t>
            </w:r>
            <w:r w:rsidR="00EB375F" w:rsidRPr="003A5985">
              <w:rPr>
                <w:sz w:val="20"/>
                <w:rtl/>
                <w:lang w:val="en-US" w:bidi="ar-LB"/>
              </w:rPr>
              <w:t>أيروسول</w:t>
            </w:r>
          </w:p>
        </w:tc>
        <w:tc>
          <w:tcPr>
            <w:tcW w:w="851" w:type="dxa"/>
            <w:vAlign w:val="center"/>
            <w:hideMark/>
          </w:tcPr>
          <w:p w14:paraId="3B44EFC9" w14:textId="23BB1680" w:rsidR="007C13BC" w:rsidRPr="003A5985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الرغاوى</w:t>
            </w:r>
          </w:p>
        </w:tc>
        <w:tc>
          <w:tcPr>
            <w:tcW w:w="850" w:type="dxa"/>
            <w:vAlign w:val="center"/>
            <w:hideMark/>
          </w:tcPr>
          <w:p w14:paraId="5EAFD1DA" w14:textId="659AAE5D" w:rsidR="007C13BC" w:rsidRPr="003A5985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مكافحة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الحرائق</w:t>
            </w:r>
          </w:p>
        </w:tc>
        <w:tc>
          <w:tcPr>
            <w:tcW w:w="1502" w:type="dxa"/>
            <w:gridSpan w:val="2"/>
            <w:vAlign w:val="center"/>
            <w:hideMark/>
          </w:tcPr>
          <w:p w14:paraId="1A127E40" w14:textId="7E77F2DF" w:rsidR="007C13BC" w:rsidRPr="003A5985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التبريد</w:t>
            </w:r>
          </w:p>
        </w:tc>
        <w:tc>
          <w:tcPr>
            <w:tcW w:w="771" w:type="dxa"/>
            <w:vAlign w:val="center"/>
            <w:hideMark/>
          </w:tcPr>
          <w:p w14:paraId="52821FDC" w14:textId="470F8C47" w:rsidR="007C13BC" w:rsidRPr="003A5985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المذيبات</w:t>
            </w:r>
          </w:p>
        </w:tc>
        <w:tc>
          <w:tcPr>
            <w:tcW w:w="709" w:type="dxa"/>
            <w:vAlign w:val="center"/>
            <w:hideMark/>
          </w:tcPr>
          <w:p w14:paraId="650D271E" w14:textId="3C8C8189" w:rsidR="007C13BC" w:rsidRPr="003A5985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عوامل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التصنيع</w:t>
            </w:r>
          </w:p>
        </w:tc>
        <w:tc>
          <w:tcPr>
            <w:tcW w:w="950" w:type="dxa"/>
            <w:vAlign w:val="center"/>
            <w:hideMark/>
          </w:tcPr>
          <w:p w14:paraId="44A28ED4" w14:textId="6BB7E0B1" w:rsidR="007C13BC" w:rsidRPr="003A5985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الاستخدامات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المختبرية</w:t>
            </w:r>
          </w:p>
        </w:tc>
        <w:tc>
          <w:tcPr>
            <w:tcW w:w="1161" w:type="dxa"/>
            <w:vAlign w:val="center"/>
            <w:hideMark/>
          </w:tcPr>
          <w:p w14:paraId="2B4E2831" w14:textId="42BFFAEA" w:rsidR="007C13BC" w:rsidRPr="003A5985" w:rsidRDefault="007C13BC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مجموع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استهلاك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القطاع</w:t>
            </w:r>
          </w:p>
        </w:tc>
      </w:tr>
      <w:tr w:rsidR="00FA7937" w:rsidRPr="003A5985" w14:paraId="18C5914B" w14:textId="77777777" w:rsidTr="00B4197C">
        <w:trPr>
          <w:trHeight w:val="249"/>
        </w:trPr>
        <w:tc>
          <w:tcPr>
            <w:tcW w:w="5522" w:type="dxa"/>
            <w:gridSpan w:val="4"/>
            <w:hideMark/>
          </w:tcPr>
          <w:p w14:paraId="7D2AD44C" w14:textId="77777777" w:rsidR="00FA7937" w:rsidRPr="003A5985" w:rsidRDefault="00FA7937" w:rsidP="002E5157">
            <w:pPr>
              <w:bidi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  <w:vAlign w:val="center"/>
            <w:hideMark/>
          </w:tcPr>
          <w:p w14:paraId="6F1F699B" w14:textId="6AD45B29" w:rsidR="00FA7937" w:rsidRPr="003A5985" w:rsidRDefault="00FA7937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bidi="ar-LB"/>
              </w:rPr>
              <w:t>التصنيع</w:t>
            </w:r>
          </w:p>
        </w:tc>
        <w:tc>
          <w:tcPr>
            <w:tcW w:w="793" w:type="dxa"/>
            <w:vAlign w:val="center"/>
            <w:hideMark/>
          </w:tcPr>
          <w:p w14:paraId="23236535" w14:textId="5173F0FF" w:rsidR="00FA7937" w:rsidRPr="003A5985" w:rsidRDefault="00FA7937" w:rsidP="002E5157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bidi="ar-LB"/>
              </w:rPr>
              <w:t>الخدمة</w:t>
            </w:r>
          </w:p>
        </w:tc>
        <w:tc>
          <w:tcPr>
            <w:tcW w:w="3591" w:type="dxa"/>
            <w:gridSpan w:val="4"/>
          </w:tcPr>
          <w:p w14:paraId="1FEE6C83" w14:textId="77777777" w:rsidR="00FA7937" w:rsidRPr="003A5985" w:rsidRDefault="00FA7937" w:rsidP="002E5157">
            <w:pPr>
              <w:bidi/>
              <w:jc w:val="center"/>
              <w:rPr>
                <w:sz w:val="20"/>
                <w:lang w:val="en-US" w:bidi="ar-LB"/>
              </w:rPr>
            </w:pPr>
          </w:p>
        </w:tc>
      </w:tr>
      <w:tr w:rsidR="00041D3F" w:rsidRPr="003A5985" w14:paraId="310A61C6" w14:textId="77777777" w:rsidTr="00B4197C">
        <w:trPr>
          <w:trHeight w:val="249"/>
        </w:trPr>
        <w:tc>
          <w:tcPr>
            <w:tcW w:w="2772" w:type="dxa"/>
            <w:hideMark/>
          </w:tcPr>
          <w:p w14:paraId="6E63AA75" w14:textId="2D7665F0" w:rsidR="00041D3F" w:rsidRPr="003A5985" w:rsidRDefault="00041D3F" w:rsidP="0081119C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</w:t>
            </w:r>
            <w:r w:rsidR="00E4131D" w:rsidRPr="003A5985">
              <w:rPr>
                <w:sz w:val="20"/>
                <w:rtl/>
                <w:lang w:val="en-US" w:bidi="ar-LB"/>
              </w:rPr>
              <w:t>هيدروكلوروفلوروكربون</w:t>
            </w:r>
            <w:r w:rsidRPr="003A5985">
              <w:rPr>
                <w:sz w:val="20"/>
                <w:rtl/>
                <w:lang w:val="en-US" w:bidi="ar-LB"/>
              </w:rPr>
              <w:t>-22</w:t>
            </w:r>
          </w:p>
        </w:tc>
        <w:tc>
          <w:tcPr>
            <w:tcW w:w="1049" w:type="dxa"/>
          </w:tcPr>
          <w:p w14:paraId="008F3DE6" w14:textId="77777777" w:rsidR="00041D3F" w:rsidRPr="003A5985" w:rsidRDefault="00041D3F" w:rsidP="0081119C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1246498B" w14:textId="77777777" w:rsidR="00041D3F" w:rsidRPr="003A5985" w:rsidRDefault="00041D3F" w:rsidP="0081119C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850" w:type="dxa"/>
          </w:tcPr>
          <w:p w14:paraId="2D801AB0" w14:textId="77777777" w:rsidR="00041D3F" w:rsidRPr="003A5985" w:rsidRDefault="00041D3F" w:rsidP="0081119C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268C91F7" w14:textId="3624535E" w:rsidR="00041D3F" w:rsidRPr="003A5985" w:rsidRDefault="00041D3F" w:rsidP="0081119C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793" w:type="dxa"/>
          </w:tcPr>
          <w:p w14:paraId="79C87F84" w14:textId="13517B5A" w:rsidR="00041D3F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14.41</w:t>
            </w:r>
          </w:p>
        </w:tc>
        <w:tc>
          <w:tcPr>
            <w:tcW w:w="771" w:type="dxa"/>
          </w:tcPr>
          <w:p w14:paraId="1BD0D7CA" w14:textId="77777777" w:rsidR="00041D3F" w:rsidRPr="003A5985" w:rsidRDefault="00041D3F" w:rsidP="0081119C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35F320BF" w14:textId="77777777" w:rsidR="00041D3F" w:rsidRPr="003A5985" w:rsidRDefault="00041D3F" w:rsidP="0081119C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950" w:type="dxa"/>
          </w:tcPr>
          <w:p w14:paraId="4B3C1A59" w14:textId="77777777" w:rsidR="00041D3F" w:rsidRPr="003A5985" w:rsidRDefault="00041D3F" w:rsidP="0081119C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1161" w:type="dxa"/>
          </w:tcPr>
          <w:p w14:paraId="5BCBB5CD" w14:textId="69CACD6E" w:rsidR="00041D3F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14.41</w:t>
            </w:r>
          </w:p>
        </w:tc>
      </w:tr>
      <w:tr w:rsidR="00A24902" w:rsidRPr="003A5985" w14:paraId="365727BE" w14:textId="77777777" w:rsidTr="00B4197C">
        <w:trPr>
          <w:trHeight w:val="249"/>
        </w:trPr>
        <w:tc>
          <w:tcPr>
            <w:tcW w:w="2772" w:type="dxa"/>
            <w:hideMark/>
          </w:tcPr>
          <w:p w14:paraId="7655BCC5" w14:textId="2C9043AB" w:rsidR="00A24902" w:rsidRPr="003A5985" w:rsidRDefault="00A24902" w:rsidP="00A24902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</w:t>
            </w:r>
            <w:r w:rsidR="00E4131D" w:rsidRPr="003A5985">
              <w:rPr>
                <w:sz w:val="20"/>
                <w:rtl/>
                <w:lang w:val="en-US" w:bidi="ar-LB"/>
              </w:rPr>
              <w:t>هيدروكلوروفلوروكربون</w:t>
            </w:r>
            <w:r w:rsidRPr="003A5985">
              <w:rPr>
                <w:sz w:val="20"/>
                <w:rtl/>
                <w:lang w:val="en-US" w:bidi="ar-LB"/>
              </w:rPr>
              <w:t>-142ب</w:t>
            </w:r>
          </w:p>
        </w:tc>
        <w:tc>
          <w:tcPr>
            <w:tcW w:w="1049" w:type="dxa"/>
          </w:tcPr>
          <w:p w14:paraId="5237DB95" w14:textId="77777777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43EFD372" w14:textId="77777777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850" w:type="dxa"/>
          </w:tcPr>
          <w:p w14:paraId="628FA0F7" w14:textId="091891C9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3B1F1ACB" w14:textId="77777777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793" w:type="dxa"/>
          </w:tcPr>
          <w:p w14:paraId="3353A946" w14:textId="70EA15EC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0.39</w:t>
            </w:r>
          </w:p>
        </w:tc>
        <w:tc>
          <w:tcPr>
            <w:tcW w:w="771" w:type="dxa"/>
          </w:tcPr>
          <w:p w14:paraId="2B91BFDE" w14:textId="77777777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117A6E89" w14:textId="77777777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950" w:type="dxa"/>
          </w:tcPr>
          <w:p w14:paraId="20EF2ACE" w14:textId="77777777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1161" w:type="dxa"/>
          </w:tcPr>
          <w:p w14:paraId="1249DAAF" w14:textId="34891DE2" w:rsidR="00A24902" w:rsidRPr="003A5985" w:rsidRDefault="00A24902" w:rsidP="00A24902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0.39</w:t>
            </w:r>
          </w:p>
        </w:tc>
      </w:tr>
    </w:tbl>
    <w:p w14:paraId="67C426F9" w14:textId="77777777" w:rsidR="00697F8C" w:rsidRPr="003A5985" w:rsidRDefault="00697F8C" w:rsidP="0081119C">
      <w:pPr>
        <w:bidi/>
        <w:jc w:val="left"/>
        <w:rPr>
          <w:sz w:val="20"/>
          <w:rtl/>
          <w:lang w:val="en-CA" w:bidi="ar-LB"/>
        </w:rPr>
      </w:pPr>
    </w:p>
    <w:tbl>
      <w:tblPr>
        <w:tblStyle w:val="TableGrid"/>
        <w:bidiVisual/>
        <w:tblW w:w="10614" w:type="dxa"/>
        <w:tblInd w:w="-618" w:type="dxa"/>
        <w:tblLook w:val="04A0" w:firstRow="1" w:lastRow="0" w:firstColumn="1" w:lastColumn="0" w:noHBand="0" w:noVBand="1"/>
      </w:tblPr>
      <w:tblGrid>
        <w:gridCol w:w="3023"/>
        <w:gridCol w:w="1701"/>
        <w:gridCol w:w="4394"/>
        <w:gridCol w:w="1496"/>
      </w:tblGrid>
      <w:tr w:rsidR="007C13BC" w:rsidRPr="003A5985" w14:paraId="15112DC3" w14:textId="77777777" w:rsidTr="00B4197C">
        <w:trPr>
          <w:trHeight w:val="276"/>
        </w:trPr>
        <w:tc>
          <w:tcPr>
            <w:tcW w:w="10614" w:type="dxa"/>
            <w:gridSpan w:val="4"/>
            <w:hideMark/>
          </w:tcPr>
          <w:p w14:paraId="37355BD8" w14:textId="6EC24351" w:rsidR="007C13BC" w:rsidRPr="003A5985" w:rsidRDefault="007C13BC" w:rsidP="002E5157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(4)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بيانات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الاستهلاك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(طن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من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قدرات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استنفاد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الأوزون)</w:t>
            </w:r>
          </w:p>
        </w:tc>
      </w:tr>
      <w:tr w:rsidR="007C13BC" w:rsidRPr="003A5985" w14:paraId="2536BDEB" w14:textId="77777777" w:rsidTr="00B4197C">
        <w:trPr>
          <w:trHeight w:val="276"/>
        </w:trPr>
        <w:tc>
          <w:tcPr>
            <w:tcW w:w="3023" w:type="dxa"/>
            <w:hideMark/>
          </w:tcPr>
          <w:p w14:paraId="4F153F78" w14:textId="6AAA5833" w:rsidR="007C13BC" w:rsidRPr="003A5985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خط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أساس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الفترة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2009-2010</w:t>
            </w:r>
            <w:r w:rsidR="00A24902" w:rsidRPr="003A5985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1701" w:type="dxa"/>
            <w:hideMark/>
          </w:tcPr>
          <w:p w14:paraId="7D30D02E" w14:textId="67D3E148" w:rsidR="007C13BC" w:rsidRPr="003A5985" w:rsidRDefault="0081119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57.30</w:t>
            </w:r>
          </w:p>
        </w:tc>
        <w:tc>
          <w:tcPr>
            <w:tcW w:w="4394" w:type="dxa"/>
            <w:hideMark/>
          </w:tcPr>
          <w:p w14:paraId="54AF8300" w14:textId="4E9C2482" w:rsidR="007C13BC" w:rsidRPr="003A5985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نقطة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البداية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للتخفيضات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المجمعة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المستدامة</w:t>
            </w:r>
            <w:r w:rsidR="00A24902" w:rsidRPr="003A5985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1496" w:type="dxa"/>
            <w:hideMark/>
          </w:tcPr>
          <w:p w14:paraId="6C416E70" w14:textId="74CA1E41" w:rsidR="007C13BC" w:rsidRPr="003A5985" w:rsidRDefault="0081119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57.30</w:t>
            </w:r>
          </w:p>
        </w:tc>
      </w:tr>
      <w:tr w:rsidR="007C13BC" w:rsidRPr="003A5985" w14:paraId="3F4D210D" w14:textId="77777777" w:rsidTr="00B4197C">
        <w:trPr>
          <w:trHeight w:val="276"/>
        </w:trPr>
        <w:tc>
          <w:tcPr>
            <w:tcW w:w="10614" w:type="dxa"/>
            <w:gridSpan w:val="4"/>
            <w:hideMark/>
          </w:tcPr>
          <w:p w14:paraId="4020A455" w14:textId="0D29190C" w:rsidR="007C13BC" w:rsidRPr="003A5985" w:rsidRDefault="007C13BC" w:rsidP="002E5157">
            <w:pPr>
              <w:bidi/>
              <w:jc w:val="left"/>
              <w:rPr>
                <w:bCs/>
                <w:sz w:val="20"/>
                <w:lang w:val="en-US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الاستهلاك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المؤهل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للتمويل</w:t>
            </w:r>
          </w:p>
        </w:tc>
      </w:tr>
      <w:tr w:rsidR="007C13BC" w:rsidRPr="003A5985" w14:paraId="68B3EA6A" w14:textId="77777777" w:rsidTr="00B4197C">
        <w:trPr>
          <w:trHeight w:val="276"/>
        </w:trPr>
        <w:tc>
          <w:tcPr>
            <w:tcW w:w="3023" w:type="dxa"/>
            <w:hideMark/>
          </w:tcPr>
          <w:p w14:paraId="0CF9D734" w14:textId="3C62CF77" w:rsidR="007C13BC" w:rsidRPr="003A5985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الموافق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عليه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بالفعل</w:t>
            </w:r>
            <w:r w:rsidR="00A24902" w:rsidRPr="003A5985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1701" w:type="dxa"/>
            <w:hideMark/>
          </w:tcPr>
          <w:p w14:paraId="67C19372" w14:textId="1FB05689" w:rsidR="007C13BC" w:rsidRPr="003A5985" w:rsidRDefault="0081119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57.30</w:t>
            </w:r>
          </w:p>
        </w:tc>
        <w:tc>
          <w:tcPr>
            <w:tcW w:w="4394" w:type="dxa"/>
            <w:hideMark/>
          </w:tcPr>
          <w:p w14:paraId="0842670A" w14:textId="18C20B9B" w:rsidR="007C13BC" w:rsidRPr="003A5985" w:rsidRDefault="007C13BC" w:rsidP="002E5157">
            <w:pPr>
              <w:bidi/>
              <w:jc w:val="left"/>
              <w:rPr>
                <w:i/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المتبقي</w:t>
            </w:r>
            <w:r w:rsidR="00A24902" w:rsidRPr="003A5985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1496" w:type="dxa"/>
            <w:hideMark/>
          </w:tcPr>
          <w:p w14:paraId="7677B050" w14:textId="77777777" w:rsidR="007C13BC" w:rsidRPr="003A5985" w:rsidRDefault="007C13BC" w:rsidP="002E5157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0.00</w:t>
            </w:r>
          </w:p>
        </w:tc>
      </w:tr>
    </w:tbl>
    <w:p w14:paraId="26E58907" w14:textId="77777777" w:rsidR="00D30E52" w:rsidRPr="003A5985" w:rsidRDefault="00D30E52" w:rsidP="002E5157">
      <w:pPr>
        <w:bidi/>
        <w:jc w:val="center"/>
        <w:rPr>
          <w:sz w:val="20"/>
          <w:rtl/>
          <w:lang w:val="en-CA" w:bidi="ar-LB"/>
        </w:rPr>
      </w:pPr>
    </w:p>
    <w:tbl>
      <w:tblPr>
        <w:tblStyle w:val="TableGrid"/>
        <w:bidiVisual/>
        <w:tblW w:w="5676" w:type="pct"/>
        <w:tblInd w:w="-602" w:type="dxa"/>
        <w:tblLook w:val="04A0" w:firstRow="1" w:lastRow="0" w:firstColumn="1" w:lastColumn="0" w:noHBand="0" w:noVBand="1"/>
      </w:tblPr>
      <w:tblGrid>
        <w:gridCol w:w="2017"/>
        <w:gridCol w:w="2658"/>
        <w:gridCol w:w="1458"/>
        <w:gridCol w:w="1458"/>
        <w:gridCol w:w="1458"/>
        <w:gridCol w:w="1565"/>
      </w:tblGrid>
      <w:tr w:rsidR="007C13BC" w:rsidRPr="003A5985" w14:paraId="22DE360B" w14:textId="77777777" w:rsidTr="00B4197C">
        <w:trPr>
          <w:trHeight w:val="264"/>
        </w:trPr>
        <w:tc>
          <w:tcPr>
            <w:tcW w:w="2202" w:type="pct"/>
            <w:gridSpan w:val="2"/>
            <w:hideMark/>
          </w:tcPr>
          <w:p w14:paraId="72FACF5D" w14:textId="0E557182" w:rsidR="007C13BC" w:rsidRPr="003A5985" w:rsidRDefault="007C13BC" w:rsidP="002E5157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(5)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خطة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الأعمال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bCs/>
                <w:sz w:val="20"/>
                <w:rtl/>
                <w:lang w:val="en-US" w:bidi="ar-LB"/>
              </w:rPr>
              <w:t>المعتمدة</w:t>
            </w:r>
          </w:p>
        </w:tc>
        <w:tc>
          <w:tcPr>
            <w:tcW w:w="687" w:type="pct"/>
            <w:vAlign w:val="center"/>
            <w:hideMark/>
          </w:tcPr>
          <w:p w14:paraId="1AF208EA" w14:textId="77777777" w:rsidR="007C13BC" w:rsidRPr="003A5985" w:rsidRDefault="007C13BC" w:rsidP="002E5157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3A5985">
              <w:rPr>
                <w:b/>
                <w:sz w:val="20"/>
                <w:lang w:val="en-US" w:bidi="ar-LB"/>
              </w:rPr>
              <w:t>2024</w:t>
            </w:r>
          </w:p>
        </w:tc>
        <w:tc>
          <w:tcPr>
            <w:tcW w:w="687" w:type="pct"/>
            <w:vAlign w:val="center"/>
            <w:hideMark/>
          </w:tcPr>
          <w:p w14:paraId="524CC2A9" w14:textId="77777777" w:rsidR="007C13BC" w:rsidRPr="003A5985" w:rsidRDefault="007C13BC" w:rsidP="002E5157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3A5985">
              <w:rPr>
                <w:b/>
                <w:sz w:val="20"/>
                <w:lang w:val="en-US" w:bidi="ar-LB"/>
              </w:rPr>
              <w:t>2025</w:t>
            </w:r>
          </w:p>
        </w:tc>
        <w:tc>
          <w:tcPr>
            <w:tcW w:w="687" w:type="pct"/>
            <w:vAlign w:val="center"/>
            <w:hideMark/>
          </w:tcPr>
          <w:p w14:paraId="65D4BC70" w14:textId="77777777" w:rsidR="007C13BC" w:rsidRPr="003A5985" w:rsidRDefault="007C13BC" w:rsidP="002E5157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3A5985">
              <w:rPr>
                <w:b/>
                <w:sz w:val="20"/>
                <w:lang w:val="en-US" w:bidi="ar-LB"/>
              </w:rPr>
              <w:t>2026</w:t>
            </w:r>
          </w:p>
        </w:tc>
        <w:tc>
          <w:tcPr>
            <w:tcW w:w="737" w:type="pct"/>
            <w:vAlign w:val="center"/>
            <w:hideMark/>
          </w:tcPr>
          <w:p w14:paraId="2D4DF5DF" w14:textId="11AC795D" w:rsidR="007C13BC" w:rsidRPr="003A5985" w:rsidRDefault="007C13BC" w:rsidP="002E5157">
            <w:pPr>
              <w:bidi/>
              <w:jc w:val="center"/>
              <w:rPr>
                <w:bCs/>
                <w:sz w:val="20"/>
                <w:lang w:val="en-US" w:bidi="ar-LB"/>
              </w:rPr>
            </w:pPr>
            <w:r w:rsidRPr="003A5985">
              <w:rPr>
                <w:bCs/>
                <w:sz w:val="20"/>
                <w:rtl/>
                <w:lang w:val="en-US" w:bidi="ar-LB"/>
              </w:rPr>
              <w:t>المجموع</w:t>
            </w:r>
          </w:p>
        </w:tc>
      </w:tr>
      <w:tr w:rsidR="0081119C" w:rsidRPr="003A5985" w14:paraId="46CEA784" w14:textId="77777777" w:rsidTr="00B4197C">
        <w:trPr>
          <w:trHeight w:val="187"/>
        </w:trPr>
        <w:tc>
          <w:tcPr>
            <w:tcW w:w="950" w:type="pct"/>
            <w:vMerge w:val="restart"/>
            <w:vAlign w:val="center"/>
            <w:hideMark/>
          </w:tcPr>
          <w:p w14:paraId="3755D75C" w14:textId="77777777" w:rsidR="00A24902" w:rsidRPr="003A5985" w:rsidRDefault="00A24902" w:rsidP="00A24902">
            <w:pPr>
              <w:bidi/>
              <w:jc w:val="center"/>
              <w:rPr>
                <w:color w:val="000000" w:themeColor="text1"/>
                <w:sz w:val="20"/>
                <w:rtl/>
                <w:lang w:bidi="ar-LB"/>
              </w:rPr>
            </w:pPr>
            <w:r w:rsidRPr="003A5985">
              <w:rPr>
                <w:color w:val="000000" w:themeColor="text1"/>
                <w:sz w:val="20"/>
                <w:rtl/>
                <w:lang w:bidi="ar-LB"/>
              </w:rPr>
              <w:t>اليوئنديبي</w:t>
            </w:r>
          </w:p>
          <w:p w14:paraId="30709504" w14:textId="77777777" w:rsidR="00A24902" w:rsidRPr="003A5985" w:rsidRDefault="00A24902" w:rsidP="00A24902">
            <w:pPr>
              <w:bidi/>
              <w:rPr>
                <w:color w:val="000000" w:themeColor="text1"/>
                <w:sz w:val="20"/>
                <w:rtl/>
                <w:lang w:bidi="ar-LB"/>
              </w:rPr>
            </w:pPr>
          </w:p>
          <w:p w14:paraId="41CC0928" w14:textId="21DF8AFB" w:rsidR="00A24902" w:rsidRPr="003A5985" w:rsidRDefault="00A24902" w:rsidP="00A24902">
            <w:pPr>
              <w:bidi/>
              <w:rPr>
                <w:sz w:val="20"/>
                <w:lang w:val="en-US" w:bidi="ar-LB"/>
              </w:rPr>
            </w:pPr>
          </w:p>
        </w:tc>
        <w:tc>
          <w:tcPr>
            <w:tcW w:w="1252" w:type="pct"/>
            <w:hideMark/>
          </w:tcPr>
          <w:p w14:paraId="4B88101C" w14:textId="77322E44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إزالة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المواد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المستنفدة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للأوزون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(طن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من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قدرات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استنفاد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687" w:type="pct"/>
          </w:tcPr>
          <w:p w14:paraId="3DDECE13" w14:textId="7ADE8FF1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4.53</w:t>
            </w:r>
          </w:p>
        </w:tc>
        <w:tc>
          <w:tcPr>
            <w:tcW w:w="687" w:type="pct"/>
          </w:tcPr>
          <w:p w14:paraId="279488D1" w14:textId="09832103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0.00</w:t>
            </w:r>
          </w:p>
        </w:tc>
        <w:tc>
          <w:tcPr>
            <w:tcW w:w="687" w:type="pct"/>
          </w:tcPr>
          <w:p w14:paraId="08519292" w14:textId="301931E9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0.00</w:t>
            </w:r>
          </w:p>
        </w:tc>
        <w:tc>
          <w:tcPr>
            <w:tcW w:w="737" w:type="pct"/>
          </w:tcPr>
          <w:p w14:paraId="3C7099F2" w14:textId="40155A3F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4.53</w:t>
            </w:r>
          </w:p>
        </w:tc>
      </w:tr>
      <w:tr w:rsidR="0081119C" w:rsidRPr="003A5985" w14:paraId="7AA12AEE" w14:textId="77777777" w:rsidTr="00B4197C">
        <w:trPr>
          <w:trHeight w:val="55"/>
        </w:trPr>
        <w:tc>
          <w:tcPr>
            <w:tcW w:w="950" w:type="pct"/>
            <w:vMerge/>
            <w:vAlign w:val="center"/>
            <w:hideMark/>
          </w:tcPr>
          <w:p w14:paraId="00FD3B30" w14:textId="77777777" w:rsidR="0081119C" w:rsidRPr="003A5985" w:rsidRDefault="0081119C" w:rsidP="0081119C">
            <w:pPr>
              <w:bidi/>
              <w:rPr>
                <w:sz w:val="20"/>
                <w:lang w:val="en-US" w:bidi="ar-LB"/>
              </w:rPr>
            </w:pPr>
          </w:p>
        </w:tc>
        <w:tc>
          <w:tcPr>
            <w:tcW w:w="1252" w:type="pct"/>
            <w:hideMark/>
          </w:tcPr>
          <w:p w14:paraId="0DD457D0" w14:textId="09667358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التمويل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(دولار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687" w:type="pct"/>
          </w:tcPr>
          <w:p w14:paraId="263982F5" w14:textId="411BFCCA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253,103</w:t>
            </w:r>
          </w:p>
        </w:tc>
        <w:tc>
          <w:tcPr>
            <w:tcW w:w="687" w:type="pct"/>
          </w:tcPr>
          <w:p w14:paraId="0761BF6C" w14:textId="3EE250BB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</w:t>
            </w:r>
          </w:p>
        </w:tc>
        <w:tc>
          <w:tcPr>
            <w:tcW w:w="687" w:type="pct"/>
          </w:tcPr>
          <w:p w14:paraId="4BF935DD" w14:textId="7CE82657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</w:t>
            </w:r>
          </w:p>
        </w:tc>
        <w:tc>
          <w:tcPr>
            <w:tcW w:w="737" w:type="pct"/>
          </w:tcPr>
          <w:p w14:paraId="32943425" w14:textId="7C7E9136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253,103</w:t>
            </w:r>
          </w:p>
        </w:tc>
      </w:tr>
      <w:tr w:rsidR="0081119C" w:rsidRPr="003A5985" w14:paraId="6362195C" w14:textId="77777777" w:rsidTr="00B4197C">
        <w:trPr>
          <w:trHeight w:val="264"/>
        </w:trPr>
        <w:tc>
          <w:tcPr>
            <w:tcW w:w="950" w:type="pct"/>
            <w:vMerge w:val="restart"/>
            <w:vAlign w:val="center"/>
            <w:hideMark/>
          </w:tcPr>
          <w:p w14:paraId="13F8F535" w14:textId="0B08594F" w:rsidR="0081119C" w:rsidRPr="003A5985" w:rsidRDefault="0081119C" w:rsidP="0081119C">
            <w:pPr>
              <w:bidi/>
              <w:jc w:val="center"/>
              <w:rPr>
                <w:sz w:val="20"/>
                <w:lang w:val="en-US" w:bidi="ar-LB"/>
              </w:rPr>
            </w:pPr>
            <w:r w:rsidRPr="003A5985"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1252" w:type="pct"/>
            <w:hideMark/>
          </w:tcPr>
          <w:p w14:paraId="50E3B8C3" w14:textId="17BFAFB1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إزالة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المواد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المستنفدة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للأوزون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(طن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من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قدرات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استنفاد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687" w:type="pct"/>
          </w:tcPr>
          <w:p w14:paraId="4B33E7C2" w14:textId="2C501C07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3.08</w:t>
            </w:r>
          </w:p>
        </w:tc>
        <w:tc>
          <w:tcPr>
            <w:tcW w:w="687" w:type="pct"/>
          </w:tcPr>
          <w:p w14:paraId="214ECBEE" w14:textId="1570D793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0.00</w:t>
            </w:r>
          </w:p>
        </w:tc>
        <w:tc>
          <w:tcPr>
            <w:tcW w:w="687" w:type="pct"/>
          </w:tcPr>
          <w:p w14:paraId="66F223C1" w14:textId="1E2BD5E7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0.00</w:t>
            </w:r>
          </w:p>
        </w:tc>
        <w:tc>
          <w:tcPr>
            <w:tcW w:w="737" w:type="pct"/>
          </w:tcPr>
          <w:p w14:paraId="72528917" w14:textId="72A99E3D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3.08</w:t>
            </w:r>
          </w:p>
        </w:tc>
      </w:tr>
      <w:tr w:rsidR="0081119C" w:rsidRPr="003A5985" w14:paraId="54F984FF" w14:textId="77777777" w:rsidTr="00B4197C">
        <w:trPr>
          <w:trHeight w:val="264"/>
        </w:trPr>
        <w:tc>
          <w:tcPr>
            <w:tcW w:w="950" w:type="pct"/>
            <w:vMerge/>
            <w:vAlign w:val="center"/>
            <w:hideMark/>
          </w:tcPr>
          <w:p w14:paraId="4573CEBD" w14:textId="77777777" w:rsidR="0081119C" w:rsidRPr="003A5985" w:rsidRDefault="0081119C" w:rsidP="0081119C">
            <w:pPr>
              <w:bidi/>
              <w:rPr>
                <w:sz w:val="20"/>
                <w:lang w:val="en-US" w:bidi="ar-LB"/>
              </w:rPr>
            </w:pPr>
          </w:p>
        </w:tc>
        <w:tc>
          <w:tcPr>
            <w:tcW w:w="1252" w:type="pct"/>
            <w:hideMark/>
          </w:tcPr>
          <w:p w14:paraId="06CF0D38" w14:textId="6FEBAC3E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التمويل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(دولار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687" w:type="pct"/>
          </w:tcPr>
          <w:p w14:paraId="503AC7AD" w14:textId="50238AB3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181,443</w:t>
            </w:r>
          </w:p>
        </w:tc>
        <w:tc>
          <w:tcPr>
            <w:tcW w:w="687" w:type="pct"/>
          </w:tcPr>
          <w:p w14:paraId="7A0B29BC" w14:textId="4D00AF40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</w:t>
            </w:r>
          </w:p>
        </w:tc>
        <w:tc>
          <w:tcPr>
            <w:tcW w:w="687" w:type="pct"/>
          </w:tcPr>
          <w:p w14:paraId="194D1519" w14:textId="79315C08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val="en-US" w:bidi="ar-LB"/>
              </w:rPr>
              <w:t>0</w:t>
            </w:r>
          </w:p>
        </w:tc>
        <w:tc>
          <w:tcPr>
            <w:tcW w:w="737" w:type="pct"/>
          </w:tcPr>
          <w:p w14:paraId="3D2F270A" w14:textId="5B34A76E" w:rsidR="0081119C" w:rsidRPr="003A5985" w:rsidRDefault="0081119C" w:rsidP="0081119C">
            <w:pPr>
              <w:bidi/>
              <w:jc w:val="left"/>
              <w:rPr>
                <w:sz w:val="20"/>
                <w:lang w:val="en-US" w:bidi="ar-LB"/>
              </w:rPr>
            </w:pPr>
            <w:r w:rsidRPr="003A5985">
              <w:rPr>
                <w:sz w:val="20"/>
                <w:lang w:bidi="ar-LB"/>
              </w:rPr>
              <w:t>181,443</w:t>
            </w:r>
          </w:p>
        </w:tc>
      </w:tr>
    </w:tbl>
    <w:p w14:paraId="31B31970" w14:textId="77777777" w:rsidR="00D30E52" w:rsidRPr="003A5985" w:rsidRDefault="00D30E52" w:rsidP="002E5157">
      <w:pPr>
        <w:bidi/>
        <w:jc w:val="center"/>
        <w:rPr>
          <w:sz w:val="20"/>
          <w:rtl/>
          <w:lang w:val="en-CA" w:bidi="ar-LB"/>
        </w:rPr>
      </w:pPr>
    </w:p>
    <w:tbl>
      <w:tblPr>
        <w:tblStyle w:val="TableGrid"/>
        <w:bidiVisual/>
        <w:tblW w:w="5678" w:type="pct"/>
        <w:tblInd w:w="-630" w:type="dxa"/>
        <w:tblLayout w:type="fixed"/>
        <w:tblLook w:val="04A0" w:firstRow="1" w:lastRow="0" w:firstColumn="1" w:lastColumn="0" w:noHBand="0" w:noVBand="1"/>
      </w:tblPr>
      <w:tblGrid>
        <w:gridCol w:w="1480"/>
        <w:gridCol w:w="856"/>
        <w:gridCol w:w="911"/>
        <w:gridCol w:w="809"/>
        <w:gridCol w:w="629"/>
        <w:gridCol w:w="629"/>
        <w:gridCol w:w="707"/>
        <w:gridCol w:w="567"/>
        <w:gridCol w:w="567"/>
        <w:gridCol w:w="709"/>
        <w:gridCol w:w="567"/>
        <w:gridCol w:w="567"/>
        <w:gridCol w:w="726"/>
        <w:gridCol w:w="894"/>
      </w:tblGrid>
      <w:tr w:rsidR="00390128" w:rsidRPr="003A5985" w14:paraId="04872287" w14:textId="77777777" w:rsidTr="00195C9B">
        <w:tc>
          <w:tcPr>
            <w:tcW w:w="1529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14:paraId="11F9C502" w14:textId="6300286C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bCs/>
                <w:sz w:val="20"/>
                <w:rtl/>
                <w:lang w:val="en-CA" w:bidi="ar-LB"/>
              </w:rPr>
              <w:br w:type="page"/>
            </w:r>
            <w:r w:rsidR="0038671E" w:rsidRPr="003A5985">
              <w:rPr>
                <w:bCs/>
                <w:sz w:val="20"/>
                <w:rtl/>
                <w:lang w:val="en-US" w:bidi="ar-LB"/>
              </w:rPr>
              <w:t>(6)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="0038671E" w:rsidRPr="003A5985">
              <w:rPr>
                <w:bCs/>
                <w:sz w:val="20"/>
                <w:rtl/>
                <w:lang w:val="en-US" w:bidi="ar-LB"/>
              </w:rPr>
              <w:t>بيانات</w:t>
            </w:r>
            <w:r w:rsidR="00BB62B0">
              <w:rPr>
                <w:bCs/>
                <w:sz w:val="20"/>
                <w:rtl/>
                <w:lang w:val="en-US" w:bidi="ar-LB"/>
              </w:rPr>
              <w:t xml:space="preserve"> </w:t>
            </w:r>
            <w:r w:rsidR="0038671E" w:rsidRPr="003A5985">
              <w:rPr>
                <w:bCs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36079BC5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2021</w:t>
            </w: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5CEF9753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2022</w:t>
            </w: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6E8D4548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2023</w:t>
            </w:r>
          </w:p>
        </w:tc>
        <w:tc>
          <w:tcPr>
            <w:tcW w:w="333" w:type="pct"/>
            <w:tcMar>
              <w:left w:w="57" w:type="dxa"/>
              <w:right w:w="57" w:type="dxa"/>
            </w:tcMar>
          </w:tcPr>
          <w:p w14:paraId="3CA7DE35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2024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0F046542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2025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36AD4BD3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2026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14:paraId="3142B5FE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2027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674CB108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2028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04305EFF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2029</w:t>
            </w:r>
          </w:p>
        </w:tc>
        <w:tc>
          <w:tcPr>
            <w:tcW w:w="342" w:type="pct"/>
            <w:tcMar>
              <w:left w:w="57" w:type="dxa"/>
              <w:right w:w="57" w:type="dxa"/>
            </w:tcMar>
          </w:tcPr>
          <w:p w14:paraId="4EB8FD01" w14:textId="77777777" w:rsidR="000F3E4C" w:rsidRPr="003A5985" w:rsidRDefault="000F3E4C" w:rsidP="000F3E4C">
            <w:pPr>
              <w:bidi/>
              <w:jc w:val="left"/>
              <w:rPr>
                <w:b/>
                <w:sz w:val="20"/>
                <w:lang w:bidi="ar-LB"/>
              </w:rPr>
            </w:pPr>
            <w:r w:rsidRPr="003A5985">
              <w:rPr>
                <w:b/>
                <w:sz w:val="20"/>
                <w:lang w:bidi="ar-LB"/>
              </w:rPr>
              <w:t>2030</w:t>
            </w:r>
          </w:p>
        </w:tc>
        <w:tc>
          <w:tcPr>
            <w:tcW w:w="421" w:type="pct"/>
            <w:shd w:val="clear" w:color="auto" w:fill="auto"/>
            <w:tcMar>
              <w:left w:w="57" w:type="dxa"/>
              <w:right w:w="57" w:type="dxa"/>
            </w:tcMar>
          </w:tcPr>
          <w:p w14:paraId="29CEFB30" w14:textId="5CFD1175" w:rsidR="000F3E4C" w:rsidRPr="003A5985" w:rsidRDefault="0096270C" w:rsidP="000F3E4C">
            <w:pPr>
              <w:bidi/>
              <w:jc w:val="left"/>
              <w:rPr>
                <w:bCs/>
                <w:sz w:val="20"/>
                <w:lang w:bidi="ar-LB"/>
              </w:rPr>
            </w:pPr>
            <w:r w:rsidRPr="003A5985">
              <w:rPr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390128" w:rsidRPr="003A5985" w14:paraId="30B33315" w14:textId="77777777" w:rsidTr="00195C9B">
        <w:tc>
          <w:tcPr>
            <w:tcW w:w="1529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14:paraId="4F445076" w14:textId="2274D662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حدود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الاستهلاك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بموجب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بروتوكول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مونتريال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(طن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من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قدرات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استنفاد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0ACF9A49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37.21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595E86B5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37.21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1A62C3B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37.21</w:t>
            </w:r>
          </w:p>
        </w:tc>
        <w:tc>
          <w:tcPr>
            <w:tcW w:w="333" w:type="pct"/>
            <w:tcMar>
              <w:left w:w="57" w:type="dxa"/>
              <w:right w:w="57" w:type="dxa"/>
            </w:tcMar>
          </w:tcPr>
          <w:p w14:paraId="59FA3364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37.21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6E92783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18.61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041ABD9C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18.61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14:paraId="10E8C53E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18.61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4CE39E8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18.61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5344C9E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18.61</w:t>
            </w:r>
          </w:p>
        </w:tc>
        <w:tc>
          <w:tcPr>
            <w:tcW w:w="342" w:type="pct"/>
            <w:tcMar>
              <w:left w:w="57" w:type="dxa"/>
              <w:right w:w="57" w:type="dxa"/>
            </w:tcMar>
          </w:tcPr>
          <w:p w14:paraId="1102733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0.00</w:t>
            </w:r>
          </w:p>
        </w:tc>
        <w:tc>
          <w:tcPr>
            <w:tcW w:w="421" w:type="pct"/>
            <w:tcMar>
              <w:left w:w="57" w:type="dxa"/>
              <w:right w:w="57" w:type="dxa"/>
            </w:tcMar>
          </w:tcPr>
          <w:p w14:paraId="260BE093" w14:textId="0109AFF0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rtl/>
                <w:lang w:val="en-US" w:bidi="ar-LB"/>
              </w:rPr>
              <w:t>غير</w:t>
            </w:r>
            <w:r w:rsidR="00BB62B0" w:rsidRPr="001E2B2F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1E2B2F">
              <w:rPr>
                <w:sz w:val="18"/>
                <w:szCs w:val="18"/>
                <w:rtl/>
                <w:lang w:val="en-US" w:bidi="ar-LB"/>
              </w:rPr>
              <w:t>متوفر</w:t>
            </w:r>
          </w:p>
        </w:tc>
      </w:tr>
      <w:tr w:rsidR="00390128" w:rsidRPr="003A5985" w14:paraId="20356B8A" w14:textId="77777777" w:rsidTr="00195C9B">
        <w:tc>
          <w:tcPr>
            <w:tcW w:w="1529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14:paraId="65BB71A3" w14:textId="10725636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الحد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الأقصى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المسموح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به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للاستهلاك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(طن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من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قدرات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استنفاد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الأوزون)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63035F3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20.00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1368BB7E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16.98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33ED8393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15.00</w:t>
            </w:r>
          </w:p>
        </w:tc>
        <w:tc>
          <w:tcPr>
            <w:tcW w:w="333" w:type="pct"/>
            <w:tcMar>
              <w:left w:w="57" w:type="dxa"/>
              <w:right w:w="57" w:type="dxa"/>
            </w:tcMar>
          </w:tcPr>
          <w:p w14:paraId="39DD7E16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15.00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013AEA1D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12.00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4C33FF06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8.50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14:paraId="01CB74A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8.50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7546158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8.50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1CB5FD53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5.00</w:t>
            </w:r>
          </w:p>
        </w:tc>
        <w:tc>
          <w:tcPr>
            <w:tcW w:w="342" w:type="pct"/>
            <w:tcMar>
              <w:left w:w="57" w:type="dxa"/>
              <w:right w:w="57" w:type="dxa"/>
            </w:tcMar>
          </w:tcPr>
          <w:p w14:paraId="0CC412A0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0.00</w:t>
            </w:r>
          </w:p>
        </w:tc>
        <w:tc>
          <w:tcPr>
            <w:tcW w:w="421" w:type="pct"/>
            <w:tcMar>
              <w:left w:w="57" w:type="dxa"/>
              <w:right w:w="57" w:type="dxa"/>
            </w:tcMar>
          </w:tcPr>
          <w:p w14:paraId="590B43D0" w14:textId="0684DE11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rtl/>
                <w:lang w:val="en-US" w:bidi="ar-LB"/>
              </w:rPr>
              <w:t>غير</w:t>
            </w:r>
            <w:r w:rsidR="00BB62B0" w:rsidRPr="001E2B2F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1E2B2F">
              <w:rPr>
                <w:sz w:val="18"/>
                <w:szCs w:val="18"/>
                <w:rtl/>
                <w:lang w:val="en-US" w:bidi="ar-LB"/>
              </w:rPr>
              <w:t>متوفر</w:t>
            </w:r>
          </w:p>
        </w:tc>
      </w:tr>
      <w:tr w:rsidR="00390128" w:rsidRPr="003A5985" w14:paraId="607BC7E5" w14:textId="77777777" w:rsidTr="00195C9B">
        <w:tc>
          <w:tcPr>
            <w:tcW w:w="697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3C6B52F7" w14:textId="3572234A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التمويل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الموافق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عليه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من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حيث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المبدأ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(دولار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40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5AB2A8" w14:textId="75327A1B" w:rsidR="0038671E" w:rsidRPr="003A5985" w:rsidRDefault="0096270C" w:rsidP="0096270C">
            <w:pPr>
              <w:bidi/>
              <w:rPr>
                <w:color w:val="000000" w:themeColor="text1"/>
                <w:sz w:val="20"/>
                <w:lang w:bidi="ar-LB"/>
              </w:rPr>
            </w:pPr>
            <w:r w:rsidRPr="003A5985">
              <w:rPr>
                <w:color w:val="000000" w:themeColor="text1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3E84CA92" w14:textId="54BEE612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تكاليف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075C207A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459,820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7456AF33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3C8C3149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33" w:type="pct"/>
            <w:tcMar>
              <w:left w:w="57" w:type="dxa"/>
              <w:right w:w="57" w:type="dxa"/>
            </w:tcMar>
          </w:tcPr>
          <w:p w14:paraId="694B9DCD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236,545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14F1AAFA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1638E2B5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14:paraId="1F5E01D6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350,580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74793E8A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6A611F21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42" w:type="pct"/>
            <w:tcMar>
              <w:left w:w="57" w:type="dxa"/>
              <w:right w:w="57" w:type="dxa"/>
            </w:tcMar>
          </w:tcPr>
          <w:p w14:paraId="2AF41D84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113,025</w:t>
            </w:r>
          </w:p>
        </w:tc>
        <w:tc>
          <w:tcPr>
            <w:tcW w:w="421" w:type="pct"/>
            <w:tcMar>
              <w:left w:w="57" w:type="dxa"/>
              <w:right w:w="57" w:type="dxa"/>
            </w:tcMar>
          </w:tcPr>
          <w:p w14:paraId="721D1356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1,159,970</w:t>
            </w:r>
          </w:p>
        </w:tc>
      </w:tr>
      <w:tr w:rsidR="00390128" w:rsidRPr="003A5985" w14:paraId="5B4D6A7B" w14:textId="77777777" w:rsidTr="00195C9B">
        <w:tc>
          <w:tcPr>
            <w:tcW w:w="697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7B08D90" w14:textId="77777777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403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3379F9" w14:textId="77777777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20DB02D3" w14:textId="53E339C5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تكاليف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الدعم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0D08296E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32,187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0D2A0D19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21452B09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33" w:type="pct"/>
            <w:tcMar>
              <w:left w:w="57" w:type="dxa"/>
              <w:right w:w="57" w:type="dxa"/>
            </w:tcMar>
          </w:tcPr>
          <w:p w14:paraId="7590BF86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16,558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4D106DEB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0A559C21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14:paraId="1153439B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24,541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42554BD4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5D4AD889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42" w:type="pct"/>
            <w:tcMar>
              <w:left w:w="57" w:type="dxa"/>
              <w:right w:w="57" w:type="dxa"/>
            </w:tcMar>
          </w:tcPr>
          <w:p w14:paraId="1B61D56A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7,912</w:t>
            </w:r>
          </w:p>
        </w:tc>
        <w:tc>
          <w:tcPr>
            <w:tcW w:w="421" w:type="pct"/>
            <w:tcMar>
              <w:left w:w="57" w:type="dxa"/>
              <w:right w:w="57" w:type="dxa"/>
            </w:tcMar>
          </w:tcPr>
          <w:p w14:paraId="13450E9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81,198</w:t>
            </w:r>
          </w:p>
        </w:tc>
      </w:tr>
      <w:tr w:rsidR="00390128" w:rsidRPr="003A5985" w14:paraId="4295C306" w14:textId="77777777" w:rsidTr="00195C9B">
        <w:tc>
          <w:tcPr>
            <w:tcW w:w="697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43FAD04B" w14:textId="77777777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40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59E66" w14:textId="11EEECC6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406A57AB" w14:textId="699BE580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تكاليف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4AB1FFD4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112,569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29B05783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6D19FADA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33" w:type="pct"/>
            <w:tcMar>
              <w:left w:w="57" w:type="dxa"/>
              <w:right w:w="57" w:type="dxa"/>
            </w:tcMar>
          </w:tcPr>
          <w:p w14:paraId="18B97B3A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160,569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1EB927A1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403210D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14:paraId="5BBE1C7E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135,569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2757F3AE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742C0EE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42" w:type="pct"/>
            <w:tcMar>
              <w:left w:w="57" w:type="dxa"/>
              <w:right w:w="57" w:type="dxa"/>
            </w:tcMar>
          </w:tcPr>
          <w:p w14:paraId="5943E88A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50,000</w:t>
            </w:r>
          </w:p>
        </w:tc>
        <w:tc>
          <w:tcPr>
            <w:tcW w:w="421" w:type="pct"/>
            <w:tcMar>
              <w:left w:w="57" w:type="dxa"/>
              <w:right w:w="57" w:type="dxa"/>
            </w:tcMar>
          </w:tcPr>
          <w:p w14:paraId="1D3CDA7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458,707</w:t>
            </w:r>
          </w:p>
        </w:tc>
      </w:tr>
      <w:tr w:rsidR="00390128" w:rsidRPr="003A5985" w14:paraId="46783355" w14:textId="77777777" w:rsidTr="00195C9B">
        <w:tc>
          <w:tcPr>
            <w:tcW w:w="697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6679513" w14:textId="77777777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403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4ECEAFDA" w14:textId="77777777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6A3D0FA4" w14:textId="1B694AF6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تكاليف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الدعم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438DF16D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14,634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3773BD30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96" w:type="pct"/>
            <w:tcMar>
              <w:left w:w="57" w:type="dxa"/>
              <w:right w:w="57" w:type="dxa"/>
            </w:tcMar>
          </w:tcPr>
          <w:p w14:paraId="6E2DA510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33" w:type="pct"/>
            <w:tcMar>
              <w:left w:w="57" w:type="dxa"/>
              <w:right w:w="57" w:type="dxa"/>
            </w:tcMar>
          </w:tcPr>
          <w:p w14:paraId="682253B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20,874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07F28BE5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7EED7FB1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34" w:type="pct"/>
            <w:tcMar>
              <w:left w:w="57" w:type="dxa"/>
              <w:right w:w="57" w:type="dxa"/>
            </w:tcMar>
          </w:tcPr>
          <w:p w14:paraId="7848AFA5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17,624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1787410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267" w:type="pct"/>
            <w:tcMar>
              <w:left w:w="57" w:type="dxa"/>
              <w:right w:w="57" w:type="dxa"/>
            </w:tcMar>
          </w:tcPr>
          <w:p w14:paraId="3AD5AB24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342" w:type="pct"/>
            <w:tcMar>
              <w:left w:w="57" w:type="dxa"/>
              <w:right w:w="57" w:type="dxa"/>
            </w:tcMar>
          </w:tcPr>
          <w:p w14:paraId="32134D8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6,500</w:t>
            </w:r>
          </w:p>
        </w:tc>
        <w:tc>
          <w:tcPr>
            <w:tcW w:w="421" w:type="pct"/>
            <w:tcMar>
              <w:left w:w="57" w:type="dxa"/>
              <w:right w:w="57" w:type="dxa"/>
            </w:tcMar>
          </w:tcPr>
          <w:p w14:paraId="29914E5E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59,632</w:t>
            </w:r>
          </w:p>
        </w:tc>
      </w:tr>
      <w:tr w:rsidR="00390128" w:rsidRPr="003A5985" w14:paraId="23616860" w14:textId="77777777" w:rsidTr="00195C9B">
        <w:trPr>
          <w:trHeight w:val="225"/>
        </w:trPr>
        <w:tc>
          <w:tcPr>
            <w:tcW w:w="1100" w:type="pct"/>
            <w:gridSpan w:val="2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0C560CCA" w14:textId="045E5905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الأموال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التي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وافقت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عليها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اللجنة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التنفيذية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(دولار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5C354ABE" w14:textId="6CB8A130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تكاليف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03813F0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572,389</w:t>
            </w: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105CC25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51997886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33" w:type="pct"/>
            <w:shd w:val="clear" w:color="auto" w:fill="auto"/>
            <w:tcMar>
              <w:left w:w="57" w:type="dxa"/>
              <w:right w:w="57" w:type="dxa"/>
            </w:tcMar>
          </w:tcPr>
          <w:p w14:paraId="07B1877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40A7CC4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0055BCE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34" w:type="pct"/>
            <w:shd w:val="clear" w:color="auto" w:fill="auto"/>
            <w:tcMar>
              <w:left w:w="57" w:type="dxa"/>
              <w:right w:w="57" w:type="dxa"/>
            </w:tcMar>
          </w:tcPr>
          <w:p w14:paraId="743BD6D5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36AD9414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3C169E4E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42" w:type="pct"/>
            <w:shd w:val="clear" w:color="auto" w:fill="auto"/>
            <w:tcMar>
              <w:left w:w="57" w:type="dxa"/>
              <w:right w:w="57" w:type="dxa"/>
            </w:tcMar>
          </w:tcPr>
          <w:p w14:paraId="4AC3E469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421" w:type="pct"/>
            <w:shd w:val="clear" w:color="auto" w:fill="auto"/>
            <w:tcMar>
              <w:left w:w="57" w:type="dxa"/>
              <w:right w:w="57" w:type="dxa"/>
            </w:tcMar>
          </w:tcPr>
          <w:p w14:paraId="581E7453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572,389</w:t>
            </w:r>
          </w:p>
        </w:tc>
      </w:tr>
      <w:tr w:rsidR="00390128" w:rsidRPr="003A5985" w14:paraId="16FBB31C" w14:textId="77777777" w:rsidTr="00195C9B">
        <w:trPr>
          <w:trHeight w:val="142"/>
        </w:trPr>
        <w:tc>
          <w:tcPr>
            <w:tcW w:w="1100" w:type="pct"/>
            <w:gridSpan w:val="2"/>
            <w:vMerge/>
            <w:shd w:val="clear" w:color="auto" w:fill="auto"/>
            <w:tcMar>
              <w:left w:w="57" w:type="dxa"/>
              <w:right w:w="57" w:type="dxa"/>
            </w:tcMar>
          </w:tcPr>
          <w:p w14:paraId="6AEDE4A4" w14:textId="77777777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43696981" w14:textId="3B3E5F35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تكاليف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الدعم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3E015281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46,821</w:t>
            </w: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53C6F421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12908AF4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33" w:type="pct"/>
            <w:shd w:val="clear" w:color="auto" w:fill="auto"/>
            <w:tcMar>
              <w:left w:w="57" w:type="dxa"/>
              <w:right w:w="57" w:type="dxa"/>
            </w:tcMar>
          </w:tcPr>
          <w:p w14:paraId="4E2F7AD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0E899AC0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50027424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34" w:type="pct"/>
            <w:shd w:val="clear" w:color="auto" w:fill="auto"/>
            <w:tcMar>
              <w:left w:w="57" w:type="dxa"/>
              <w:right w:w="57" w:type="dxa"/>
            </w:tcMar>
          </w:tcPr>
          <w:p w14:paraId="092E725B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55E5C86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6B45EBDC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42" w:type="pct"/>
            <w:shd w:val="clear" w:color="auto" w:fill="auto"/>
            <w:tcMar>
              <w:left w:w="57" w:type="dxa"/>
              <w:right w:w="57" w:type="dxa"/>
            </w:tcMar>
          </w:tcPr>
          <w:p w14:paraId="74764BF5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421" w:type="pct"/>
            <w:shd w:val="clear" w:color="auto" w:fill="auto"/>
            <w:tcMar>
              <w:left w:w="57" w:type="dxa"/>
              <w:right w:w="57" w:type="dxa"/>
            </w:tcMar>
          </w:tcPr>
          <w:p w14:paraId="794CEBB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46,821</w:t>
            </w:r>
          </w:p>
        </w:tc>
      </w:tr>
      <w:tr w:rsidR="00390128" w:rsidRPr="003A5985" w14:paraId="531843ED" w14:textId="77777777" w:rsidTr="00195C9B">
        <w:trPr>
          <w:trHeight w:val="305"/>
        </w:trPr>
        <w:tc>
          <w:tcPr>
            <w:tcW w:w="1100" w:type="pct"/>
            <w:gridSpan w:val="2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5112F4BD" w14:textId="01BA4036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مجموع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الأموال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التي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تمت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التوصية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بالموافقة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عليها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في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هذا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الاجتماع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(دولار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أمريكي)</w:t>
            </w: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5F43E002" w14:textId="24228A8F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تكاليف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49F5956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6D7160BD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31992813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33" w:type="pct"/>
            <w:shd w:val="clear" w:color="auto" w:fill="auto"/>
            <w:tcMar>
              <w:left w:w="57" w:type="dxa"/>
              <w:right w:w="57" w:type="dxa"/>
            </w:tcMar>
          </w:tcPr>
          <w:p w14:paraId="5BA32CA7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397,114</w:t>
            </w: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1DF4F503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59682E9C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34" w:type="pct"/>
            <w:shd w:val="clear" w:color="auto" w:fill="auto"/>
            <w:tcMar>
              <w:left w:w="57" w:type="dxa"/>
              <w:right w:w="57" w:type="dxa"/>
            </w:tcMar>
          </w:tcPr>
          <w:p w14:paraId="0CD0EB3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45DB8C7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12A7BC7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42" w:type="pct"/>
            <w:shd w:val="clear" w:color="auto" w:fill="auto"/>
            <w:tcMar>
              <w:left w:w="57" w:type="dxa"/>
              <w:right w:w="57" w:type="dxa"/>
            </w:tcMar>
          </w:tcPr>
          <w:p w14:paraId="47F707C3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421" w:type="pct"/>
            <w:shd w:val="clear" w:color="auto" w:fill="auto"/>
            <w:tcMar>
              <w:left w:w="57" w:type="dxa"/>
              <w:right w:w="57" w:type="dxa"/>
            </w:tcMar>
          </w:tcPr>
          <w:p w14:paraId="6AF1A372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397,114</w:t>
            </w:r>
          </w:p>
        </w:tc>
      </w:tr>
      <w:tr w:rsidR="00390128" w:rsidRPr="003A5985" w14:paraId="0A45B9F6" w14:textId="77777777" w:rsidTr="00195C9B">
        <w:trPr>
          <w:trHeight w:val="306"/>
        </w:trPr>
        <w:tc>
          <w:tcPr>
            <w:tcW w:w="1100" w:type="pct"/>
            <w:gridSpan w:val="2"/>
            <w:vMerge/>
            <w:shd w:val="clear" w:color="auto" w:fill="auto"/>
            <w:tcMar>
              <w:left w:w="57" w:type="dxa"/>
              <w:right w:w="57" w:type="dxa"/>
            </w:tcMar>
          </w:tcPr>
          <w:p w14:paraId="64F2AA25" w14:textId="77777777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429" w:type="pct"/>
            <w:shd w:val="clear" w:color="auto" w:fill="auto"/>
            <w:tcMar>
              <w:left w:w="57" w:type="dxa"/>
              <w:right w:w="57" w:type="dxa"/>
            </w:tcMar>
          </w:tcPr>
          <w:p w14:paraId="4C763F7B" w14:textId="5F99D98A" w:rsidR="0038671E" w:rsidRPr="003A5985" w:rsidRDefault="0038671E" w:rsidP="0038671E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val="en-US" w:bidi="ar-LB"/>
              </w:rPr>
              <w:t>تكاليف</w:t>
            </w:r>
            <w:r w:rsidR="00BB62B0">
              <w:rPr>
                <w:sz w:val="20"/>
                <w:rtl/>
                <w:lang w:val="en-US" w:bidi="ar-LB"/>
              </w:rPr>
              <w:t xml:space="preserve"> </w:t>
            </w:r>
            <w:r w:rsidRPr="003A5985">
              <w:rPr>
                <w:sz w:val="20"/>
                <w:rtl/>
                <w:lang w:val="en-US" w:bidi="ar-LB"/>
              </w:rPr>
              <w:t>الدعم</w:t>
            </w:r>
          </w:p>
        </w:tc>
        <w:tc>
          <w:tcPr>
            <w:tcW w:w="381" w:type="pct"/>
            <w:shd w:val="clear" w:color="auto" w:fill="auto"/>
            <w:tcMar>
              <w:left w:w="57" w:type="dxa"/>
              <w:right w:w="57" w:type="dxa"/>
            </w:tcMar>
          </w:tcPr>
          <w:p w14:paraId="6F6E3D0E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73292716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96" w:type="pct"/>
            <w:shd w:val="clear" w:color="auto" w:fill="auto"/>
            <w:tcMar>
              <w:left w:w="57" w:type="dxa"/>
              <w:right w:w="57" w:type="dxa"/>
            </w:tcMar>
          </w:tcPr>
          <w:p w14:paraId="0CCD7181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33" w:type="pct"/>
            <w:shd w:val="clear" w:color="auto" w:fill="auto"/>
            <w:tcMar>
              <w:left w:w="57" w:type="dxa"/>
              <w:right w:w="57" w:type="dxa"/>
            </w:tcMar>
          </w:tcPr>
          <w:p w14:paraId="408814BD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37,432</w:t>
            </w: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3F907D50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25243A0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34" w:type="pct"/>
            <w:shd w:val="clear" w:color="auto" w:fill="auto"/>
            <w:tcMar>
              <w:left w:w="57" w:type="dxa"/>
              <w:right w:w="57" w:type="dxa"/>
            </w:tcMar>
          </w:tcPr>
          <w:p w14:paraId="79D41CAD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595D00C6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267" w:type="pct"/>
            <w:shd w:val="clear" w:color="auto" w:fill="auto"/>
            <w:tcMar>
              <w:left w:w="57" w:type="dxa"/>
              <w:right w:w="57" w:type="dxa"/>
            </w:tcMar>
          </w:tcPr>
          <w:p w14:paraId="5FF3835F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342" w:type="pct"/>
            <w:shd w:val="clear" w:color="auto" w:fill="auto"/>
            <w:tcMar>
              <w:left w:w="57" w:type="dxa"/>
              <w:right w:w="57" w:type="dxa"/>
            </w:tcMar>
          </w:tcPr>
          <w:p w14:paraId="1C03AC61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</w:p>
        </w:tc>
        <w:tc>
          <w:tcPr>
            <w:tcW w:w="421" w:type="pct"/>
            <w:shd w:val="clear" w:color="auto" w:fill="auto"/>
            <w:tcMar>
              <w:left w:w="57" w:type="dxa"/>
              <w:right w:w="57" w:type="dxa"/>
            </w:tcMar>
          </w:tcPr>
          <w:p w14:paraId="53F8C90C" w14:textId="77777777" w:rsidR="0038671E" w:rsidRPr="001E2B2F" w:rsidRDefault="0038671E" w:rsidP="0038671E">
            <w:pPr>
              <w:tabs>
                <w:tab w:val="left" w:pos="8280"/>
              </w:tabs>
              <w:bidi/>
              <w:jc w:val="left"/>
              <w:rPr>
                <w:sz w:val="18"/>
                <w:szCs w:val="18"/>
                <w:lang w:bidi="ar-LB"/>
              </w:rPr>
            </w:pPr>
            <w:r w:rsidRPr="001E2B2F">
              <w:rPr>
                <w:sz w:val="18"/>
                <w:szCs w:val="18"/>
                <w:lang w:bidi="ar-LB"/>
              </w:rPr>
              <w:t>37,432</w:t>
            </w:r>
          </w:p>
        </w:tc>
      </w:tr>
    </w:tbl>
    <w:p w14:paraId="19B705FB" w14:textId="00216BA2" w:rsidR="000F3E4C" w:rsidRPr="003A5985" w:rsidRDefault="000F3E4C" w:rsidP="000F3E4C">
      <w:pPr>
        <w:bidi/>
        <w:jc w:val="left"/>
        <w:rPr>
          <w:b/>
          <w:bCs/>
          <w:sz w:val="20"/>
          <w:lang w:val="en-CA" w:bidi="ar-LB"/>
        </w:rPr>
      </w:pPr>
    </w:p>
    <w:p w14:paraId="345BBF7F" w14:textId="77777777" w:rsidR="003A5985" w:rsidRPr="003A5985" w:rsidRDefault="003A5985" w:rsidP="003A5985">
      <w:pPr>
        <w:bidi/>
        <w:jc w:val="left"/>
        <w:rPr>
          <w:b/>
          <w:bCs/>
          <w:sz w:val="20"/>
          <w:rtl/>
          <w:lang w:val="en-CA" w:bidi="ar-LB"/>
        </w:rPr>
      </w:pPr>
    </w:p>
    <w:tbl>
      <w:tblPr>
        <w:tblStyle w:val="TableGrid"/>
        <w:bidiVisual/>
        <w:tblW w:w="1060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434"/>
        <w:gridCol w:w="6175"/>
      </w:tblGrid>
      <w:tr w:rsidR="009D2937" w:rsidRPr="003A5985" w14:paraId="5633E520" w14:textId="77777777" w:rsidTr="00B4197C">
        <w:trPr>
          <w:trHeight w:val="42"/>
          <w:jc w:val="center"/>
        </w:trPr>
        <w:tc>
          <w:tcPr>
            <w:tcW w:w="4434" w:type="dxa"/>
            <w:hideMark/>
          </w:tcPr>
          <w:p w14:paraId="20321868" w14:textId="0C88A66C" w:rsidR="009D2937" w:rsidRPr="003A5985" w:rsidRDefault="0038671E" w:rsidP="009D2937">
            <w:pPr>
              <w:bidi/>
              <w:spacing w:after="60"/>
              <w:jc w:val="left"/>
              <w:rPr>
                <w:bCs/>
                <w:sz w:val="20"/>
                <w:lang w:bidi="ar-LB"/>
              </w:rPr>
            </w:pPr>
            <w:r w:rsidRPr="003A5985">
              <w:rPr>
                <w:b/>
                <w:bCs/>
                <w:sz w:val="20"/>
                <w:rtl/>
                <w:lang w:val="en-CA" w:bidi="ar-LB"/>
              </w:rPr>
              <w:br w:type="page"/>
            </w:r>
            <w:r w:rsidR="009D2937" w:rsidRPr="003A5985">
              <w:rPr>
                <w:bCs/>
                <w:sz w:val="20"/>
                <w:rtl/>
                <w:lang w:bidi="ar-LB"/>
              </w:rPr>
              <w:t>توصية</w:t>
            </w:r>
            <w:r w:rsidR="00BB62B0">
              <w:rPr>
                <w:bCs/>
                <w:sz w:val="20"/>
                <w:rtl/>
                <w:lang w:bidi="ar-LB"/>
              </w:rPr>
              <w:t xml:space="preserve"> </w:t>
            </w:r>
            <w:r w:rsidR="009D2937" w:rsidRPr="003A5985">
              <w:rPr>
                <w:bCs/>
                <w:sz w:val="20"/>
                <w:rtl/>
                <w:lang w:bidi="ar-LB"/>
              </w:rPr>
              <w:t>الأمانة</w:t>
            </w:r>
            <w:r w:rsidR="00BB62B0">
              <w:rPr>
                <w:bCs/>
                <w:sz w:val="20"/>
                <w:rtl/>
                <w:lang w:bidi="ar-LB"/>
              </w:rPr>
              <w:t xml:space="preserve"> </w:t>
            </w:r>
            <w:r w:rsidR="009D2937" w:rsidRPr="003A5985">
              <w:rPr>
                <w:bCs/>
                <w:sz w:val="20"/>
                <w:rtl/>
                <w:lang w:bidi="ar-LB"/>
              </w:rPr>
              <w:t>العامة</w:t>
            </w:r>
            <w:r w:rsidR="00A24902" w:rsidRPr="003A5985">
              <w:rPr>
                <w:bCs/>
                <w:sz w:val="20"/>
                <w:rtl/>
                <w:lang w:bidi="ar-LB"/>
              </w:rPr>
              <w:t>:</w:t>
            </w:r>
          </w:p>
        </w:tc>
        <w:tc>
          <w:tcPr>
            <w:tcW w:w="6175" w:type="dxa"/>
            <w:hideMark/>
          </w:tcPr>
          <w:p w14:paraId="3CDF1BA2" w14:textId="51B38727" w:rsidR="009D2937" w:rsidRPr="003A5985" w:rsidRDefault="0096270C" w:rsidP="0096270C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3A5985">
              <w:rPr>
                <w:sz w:val="20"/>
                <w:rtl/>
                <w:lang w:bidi="ar-LB"/>
              </w:rPr>
              <w:t>النظر</w:t>
            </w:r>
            <w:r w:rsidR="00BB62B0">
              <w:rPr>
                <w:sz w:val="20"/>
                <w:rtl/>
                <w:lang w:bidi="ar-LB"/>
              </w:rPr>
              <w:t xml:space="preserve"> </w:t>
            </w:r>
            <w:r w:rsidRPr="003A5985">
              <w:rPr>
                <w:sz w:val="20"/>
                <w:rtl/>
                <w:lang w:bidi="ar-LB"/>
              </w:rPr>
              <w:t>بشكل</w:t>
            </w:r>
            <w:r w:rsidR="00BB62B0">
              <w:rPr>
                <w:sz w:val="20"/>
                <w:rtl/>
                <w:lang w:bidi="ar-LB"/>
              </w:rPr>
              <w:t xml:space="preserve"> </w:t>
            </w:r>
            <w:r w:rsidRPr="003A5985">
              <w:rPr>
                <w:sz w:val="20"/>
                <w:rtl/>
                <w:lang w:bidi="ar-LB"/>
              </w:rPr>
              <w:t>فردي</w:t>
            </w:r>
          </w:p>
        </w:tc>
      </w:tr>
    </w:tbl>
    <w:p w14:paraId="20BE3EAA" w14:textId="4CB68FF8" w:rsidR="0038671E" w:rsidRPr="003A5985" w:rsidRDefault="0038671E" w:rsidP="0038671E">
      <w:pPr>
        <w:bidi/>
        <w:jc w:val="left"/>
        <w:rPr>
          <w:b/>
          <w:bCs/>
          <w:sz w:val="20"/>
          <w:rtl/>
          <w:lang w:val="en-CA" w:bidi="ar-LB"/>
        </w:rPr>
      </w:pPr>
    </w:p>
    <w:p w14:paraId="107B88E9" w14:textId="77777777" w:rsidR="009D2937" w:rsidRPr="00317FAA" w:rsidRDefault="009D2937">
      <w:pPr>
        <w:jc w:val="left"/>
        <w:rPr>
          <w:b/>
          <w:bCs/>
          <w:sz w:val="36"/>
          <w:szCs w:val="28"/>
          <w:rtl/>
          <w:lang w:val="en-CA" w:bidi="ar-LB"/>
        </w:rPr>
      </w:pPr>
      <w:r w:rsidRPr="00317FAA">
        <w:rPr>
          <w:b/>
          <w:bCs/>
          <w:sz w:val="36"/>
          <w:szCs w:val="28"/>
          <w:rtl/>
          <w:lang w:val="en-CA" w:bidi="ar-LB"/>
        </w:rPr>
        <w:br w:type="page"/>
      </w:r>
    </w:p>
    <w:p w14:paraId="5C73EA8E" w14:textId="24591F91" w:rsidR="009D2937" w:rsidRPr="00317FAA" w:rsidRDefault="009D2937" w:rsidP="009D2937">
      <w:pPr>
        <w:spacing w:after="240"/>
        <w:jc w:val="center"/>
        <w:rPr>
          <w:b/>
          <w:bCs/>
          <w:sz w:val="36"/>
          <w:szCs w:val="28"/>
          <w:rtl/>
          <w:lang w:val="en-CA" w:bidi="ar-LB"/>
        </w:rPr>
      </w:pPr>
      <w:r w:rsidRPr="00317FAA">
        <w:rPr>
          <w:b/>
          <w:bCs/>
          <w:sz w:val="36"/>
          <w:szCs w:val="28"/>
          <w:rtl/>
          <w:lang w:val="en-CA" w:bidi="ar-LB"/>
        </w:rPr>
        <w:lastRenderedPageBreak/>
        <w:t>وصف</w:t>
      </w:r>
      <w:r w:rsidR="00BB62B0">
        <w:rPr>
          <w:b/>
          <w:bCs/>
          <w:sz w:val="36"/>
          <w:szCs w:val="28"/>
          <w:rtl/>
          <w:lang w:val="en-CA" w:bidi="ar-LB"/>
        </w:rPr>
        <w:t xml:space="preserve"> </w:t>
      </w:r>
      <w:r w:rsidRPr="00317FAA">
        <w:rPr>
          <w:b/>
          <w:bCs/>
          <w:sz w:val="36"/>
          <w:szCs w:val="28"/>
          <w:rtl/>
          <w:lang w:val="en-CA" w:bidi="ar-LB"/>
        </w:rPr>
        <w:t>المشروع</w:t>
      </w:r>
    </w:p>
    <w:p w14:paraId="5256C5AF" w14:textId="4CB5E0EB" w:rsidR="00E8103C" w:rsidRPr="00317FAA" w:rsidRDefault="00E8103C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بالنيابة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برنامج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الإنمائي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(اليوئنديبي)</w:t>
      </w:r>
      <w:r w:rsidR="00BB62B0">
        <w:rPr>
          <w:sz w:val="26"/>
          <w:szCs w:val="26"/>
          <w:rtl/>
          <w:lang w:bidi="ar-LB"/>
        </w:rPr>
        <w:t xml:space="preserve"> </w:t>
      </w:r>
      <w:r w:rsidR="0096270C" w:rsidRPr="00317FAA">
        <w:rPr>
          <w:sz w:val="26"/>
          <w:szCs w:val="26"/>
          <w:rtl/>
          <w:lang w:bidi="ar-LB"/>
        </w:rPr>
        <w:t>بوصفه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المنفذة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الرئيسية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طلبا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للحصول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تمويل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بتكلفة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إجمالية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546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434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تتألف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545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236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زائد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تكاليف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البالغة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558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لبرنامج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الإنمائي،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و569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160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زائد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تكاليف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البالغة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874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20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لبرنامج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(اليونيب).</w:t>
      </w:r>
      <w:r w:rsidRPr="00317FAA">
        <w:rPr>
          <w:rStyle w:val="FootnoteReference"/>
          <w:sz w:val="26"/>
          <w:szCs w:val="26"/>
          <w:rtl/>
          <w:lang w:val="en-CA" w:bidi="ar-LB"/>
        </w:rPr>
        <w:footnoteReference w:id="3"/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ويتضمن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الطلب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تقريرا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التقدم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المحرز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وتقرير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التحقق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للفترة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2023،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للفترة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2027.</w:t>
      </w:r>
    </w:p>
    <w:p w14:paraId="310696DA" w14:textId="645F66FF" w:rsidR="00316F6B" w:rsidRPr="00317FAA" w:rsidRDefault="00316F6B" w:rsidP="00E8103C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val="en-CA" w:bidi="ar-LB"/>
        </w:rPr>
        <w:t>تقرير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عن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استهلاك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المواد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</w:t>
      </w:r>
      <w:r w:rsidR="00E4131D" w:rsidRPr="00317FAA">
        <w:rPr>
          <w:sz w:val="26"/>
          <w:szCs w:val="26"/>
          <w:u w:val="single"/>
          <w:rtl/>
          <w:lang w:val="en-CA" w:bidi="ar-LB"/>
        </w:rPr>
        <w:t>هيدروكلوروفلوروكربون</w:t>
      </w:r>
      <w:r w:rsidRPr="00317FAA">
        <w:rPr>
          <w:sz w:val="26"/>
          <w:szCs w:val="26"/>
          <w:u w:val="single"/>
          <w:rtl/>
          <w:lang w:val="en-CA" w:bidi="ar-LB"/>
        </w:rPr>
        <w:t>ية</w:t>
      </w:r>
    </w:p>
    <w:p w14:paraId="0370EC45" w14:textId="39425213" w:rsidR="004B1789" w:rsidRPr="00317FAA" w:rsidRDefault="00E8103C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أبلغت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14.81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طن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2023،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وهو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أقل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74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الأساس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للامتثال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الخاص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البلد.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ويوضح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الجدول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الفترة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2019-2023.</w:t>
      </w:r>
    </w:p>
    <w:p w14:paraId="5EE768E4" w14:textId="7E081535" w:rsidR="006855C3" w:rsidRPr="00317FAA" w:rsidRDefault="006855C3" w:rsidP="002E5157">
      <w:pPr>
        <w:pStyle w:val="ListParagraph"/>
        <w:bidi/>
        <w:spacing w:before="240" w:after="120" w:line="360" w:lineRule="exact"/>
        <w:ind w:left="4"/>
        <w:contextualSpacing w:val="0"/>
        <w:rPr>
          <w:b/>
          <w:bCs/>
          <w:sz w:val="26"/>
          <w:szCs w:val="26"/>
          <w:lang w:val="en-CA" w:bidi="ar-LB"/>
        </w:rPr>
      </w:pPr>
      <w:r w:rsidRPr="00317FAA">
        <w:rPr>
          <w:b/>
          <w:bCs/>
          <w:sz w:val="26"/>
          <w:szCs w:val="26"/>
          <w:rtl/>
          <w:lang w:val="en-CA" w:bidi="ar-LB"/>
        </w:rPr>
        <w:t>الجدول</w:t>
      </w:r>
      <w:r w:rsidR="00BB62B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317FAA">
        <w:rPr>
          <w:b/>
          <w:bCs/>
          <w:sz w:val="26"/>
          <w:szCs w:val="26"/>
          <w:rtl/>
          <w:lang w:val="en-CA" w:bidi="ar-LB"/>
        </w:rPr>
        <w:t>1-</w:t>
      </w:r>
      <w:r w:rsidR="00BB62B0">
        <w:rPr>
          <w:b/>
          <w:bCs/>
          <w:sz w:val="26"/>
          <w:szCs w:val="26"/>
          <w:rtl/>
          <w:lang w:val="en-CA"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استهلاك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المواد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ال</w:t>
      </w:r>
      <w:r w:rsidR="00E4131D" w:rsidRPr="00317FAA">
        <w:rPr>
          <w:b/>
          <w:bCs/>
          <w:sz w:val="26"/>
          <w:szCs w:val="26"/>
          <w:rtl/>
          <w:lang w:bidi="ar-LB"/>
        </w:rPr>
        <w:t>هيدروكلوروفلوروكربون</w:t>
      </w:r>
      <w:r w:rsidR="00E8103C" w:rsidRPr="00317FAA">
        <w:rPr>
          <w:b/>
          <w:bCs/>
          <w:sz w:val="26"/>
          <w:szCs w:val="26"/>
          <w:rtl/>
          <w:lang w:bidi="ar-LB"/>
        </w:rPr>
        <w:t>ية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في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غانا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(بيانات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المادة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7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للفترة</w:t>
      </w:r>
      <w:r w:rsidR="00BB62B0">
        <w:rPr>
          <w:b/>
          <w:bCs/>
          <w:sz w:val="26"/>
          <w:szCs w:val="26"/>
          <w:rtl/>
          <w:lang w:bidi="ar-LB"/>
        </w:rPr>
        <w:t xml:space="preserve"> </w:t>
      </w:r>
      <w:r w:rsidR="00E8103C" w:rsidRPr="00317FAA">
        <w:rPr>
          <w:b/>
          <w:bCs/>
          <w:sz w:val="26"/>
          <w:szCs w:val="26"/>
          <w:rtl/>
          <w:lang w:bidi="ar-LB"/>
        </w:rPr>
        <w:t>2019-2023)</w:t>
      </w:r>
    </w:p>
    <w:tbl>
      <w:tblPr>
        <w:bidiVisual/>
        <w:tblW w:w="9340" w:type="dxa"/>
        <w:tblLayout w:type="fixed"/>
        <w:tblLook w:val="04A0" w:firstRow="1" w:lastRow="0" w:firstColumn="1" w:lastColumn="0" w:noHBand="0" w:noVBand="1"/>
      </w:tblPr>
      <w:tblGrid>
        <w:gridCol w:w="2513"/>
        <w:gridCol w:w="1018"/>
        <w:gridCol w:w="1162"/>
        <w:gridCol w:w="1162"/>
        <w:gridCol w:w="1161"/>
        <w:gridCol w:w="1162"/>
        <w:gridCol w:w="1162"/>
      </w:tblGrid>
      <w:tr w:rsidR="006855C3" w:rsidRPr="00317FAA" w14:paraId="15B529AB" w14:textId="77777777" w:rsidTr="00E157F3">
        <w:trPr>
          <w:trHeight w:val="31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4C7E" w14:textId="20F54B4F" w:rsidR="006855C3" w:rsidRPr="00317FAA" w:rsidRDefault="00571E99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المادة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sz w:val="20"/>
                <w:rtl/>
                <w:lang w:val="en-US" w:bidi="ar-LB"/>
              </w:rPr>
              <w:t>ال</w:t>
            </w:r>
            <w:r w:rsidR="00E4131D" w:rsidRPr="00317FAA">
              <w:rPr>
                <w:b/>
                <w:bCs/>
                <w:sz w:val="20"/>
                <w:rtl/>
                <w:lang w:val="en-US" w:bidi="ar-LB"/>
              </w:rPr>
              <w:t>هيدروكلوروفلوروكربون</w:t>
            </w:r>
            <w:r w:rsidRPr="00317FAA">
              <w:rPr>
                <w:b/>
                <w:bCs/>
                <w:sz w:val="20"/>
                <w:rtl/>
                <w:lang w:val="en-US" w:bidi="ar-LB"/>
              </w:rPr>
              <w:t>ية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591C" w14:textId="77777777" w:rsidR="006855C3" w:rsidRPr="00317FAA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lang w:eastAsia="en-CA" w:bidi="ar-LB"/>
              </w:rPr>
              <w:t>2019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7120" w14:textId="77777777" w:rsidR="006855C3" w:rsidRPr="00317FAA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lang w:eastAsia="en-CA" w:bidi="ar-LB"/>
              </w:rPr>
              <w:t>2020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85F4" w14:textId="77777777" w:rsidR="006855C3" w:rsidRPr="00317FAA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lang w:eastAsia="en-CA" w:bidi="ar-LB"/>
              </w:rPr>
              <w:t>2021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DDB9" w14:textId="77777777" w:rsidR="006855C3" w:rsidRPr="00317FAA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lang w:eastAsia="en-CA" w:bidi="ar-LB"/>
              </w:rPr>
              <w:t>2022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D441" w14:textId="77777777" w:rsidR="006855C3" w:rsidRPr="00317FAA" w:rsidRDefault="006855C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lang w:eastAsia="en-CA" w:bidi="ar-LB"/>
              </w:rPr>
              <w:t>2023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977C" w14:textId="08F44C8B" w:rsidR="006855C3" w:rsidRPr="00317FAA" w:rsidRDefault="00E157F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خط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الأساس</w:t>
            </w:r>
          </w:p>
        </w:tc>
      </w:tr>
      <w:tr w:rsidR="006855C3" w:rsidRPr="00317FAA" w14:paraId="4C46C71F" w14:textId="77777777" w:rsidTr="00E157F3">
        <w:trPr>
          <w:trHeight w:val="31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52BF" w14:textId="0A7240D2" w:rsidR="006855C3" w:rsidRPr="00317FAA" w:rsidRDefault="00E157F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أطنان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مترية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F4A1F" w14:textId="545B5D95" w:rsidR="006855C3" w:rsidRPr="00317FAA" w:rsidRDefault="00BB62B0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4DD8" w14:textId="443440EF" w:rsidR="006855C3" w:rsidRPr="00317FAA" w:rsidRDefault="00BB62B0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355B" w14:textId="176CF561" w:rsidR="006855C3" w:rsidRPr="00317FAA" w:rsidRDefault="00BB62B0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AE63" w14:textId="1F6DE6A3" w:rsidR="006855C3" w:rsidRPr="00317FAA" w:rsidRDefault="00BB62B0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ED00" w14:textId="67B1A8FC" w:rsidR="006855C3" w:rsidRPr="00317FAA" w:rsidRDefault="00BB62B0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D518" w14:textId="6CD8870C" w:rsidR="006855C3" w:rsidRPr="00317FAA" w:rsidRDefault="00BB62B0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6C5978" w:rsidRPr="00317FAA" w14:paraId="3A9076EB" w14:textId="77777777" w:rsidTr="00213860">
        <w:trPr>
          <w:trHeight w:val="220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1BC17" w14:textId="3DFF20F8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rtl/>
                <w:lang w:val="en-US" w:bidi="ar-LB"/>
              </w:rPr>
              <w:t>ال</w:t>
            </w:r>
            <w:r w:rsidR="00E4131D" w:rsidRPr="00317FAA">
              <w:rPr>
                <w:sz w:val="20"/>
                <w:rtl/>
                <w:lang w:val="en-US" w:bidi="ar-LB"/>
              </w:rPr>
              <w:t>هيدروكلوروفلوروكربون</w:t>
            </w:r>
            <w:r w:rsidRPr="00317FAA">
              <w:rPr>
                <w:sz w:val="20"/>
                <w:rtl/>
                <w:lang w:val="en-US" w:bidi="ar-LB"/>
              </w:rPr>
              <w:t>-22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9914E" w14:textId="2E435AC8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298.18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813BD" w14:textId="1C0A904E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276.41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9E831" w14:textId="157A1018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color w:val="000000"/>
                <w:sz w:val="20"/>
                <w:lang w:bidi="ar-LB"/>
              </w:rPr>
              <w:t>292.5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D71ED" w14:textId="0F1B408E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284.36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4792" w14:textId="4F42F2D6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262.07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87E6" w14:textId="7B802FEA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774.90</w:t>
            </w:r>
          </w:p>
        </w:tc>
      </w:tr>
      <w:tr w:rsidR="006C5978" w:rsidRPr="00317FAA" w14:paraId="666C894C" w14:textId="77777777" w:rsidTr="00213860">
        <w:trPr>
          <w:trHeight w:val="252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F2A8" w14:textId="51BACE1D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rtl/>
                <w:lang w:val="en-US" w:bidi="ar-LB"/>
              </w:rPr>
              <w:t>ال</w:t>
            </w:r>
            <w:r w:rsidR="00E4131D" w:rsidRPr="00317FAA">
              <w:rPr>
                <w:sz w:val="20"/>
                <w:rtl/>
                <w:lang w:val="en-US" w:bidi="ar-LB"/>
              </w:rPr>
              <w:t>هيدروكلوروفلوروكربون</w:t>
            </w:r>
            <w:r w:rsidRPr="00317FAA">
              <w:rPr>
                <w:sz w:val="20"/>
                <w:rtl/>
                <w:lang w:val="en-US" w:bidi="ar-LB"/>
              </w:rPr>
              <w:t>-142ب*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FF657" w14:textId="043F8F91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11.45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A433F" w14:textId="55B07D91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11.86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80FB" w14:textId="465BB6EC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color w:val="000000" w:themeColor="text1"/>
                <w:lang w:bidi="ar-LB"/>
              </w:rPr>
              <w:t>7.54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B06C2" w14:textId="3FE95CF9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7.00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F17B2" w14:textId="5CB5B99C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6.03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CB9F" w14:textId="49DBF831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225.05</w:t>
            </w:r>
          </w:p>
        </w:tc>
      </w:tr>
      <w:tr w:rsidR="006C5978" w:rsidRPr="00317FAA" w14:paraId="05B81CD7" w14:textId="77777777" w:rsidTr="00E157F3">
        <w:trPr>
          <w:trHeight w:val="26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AD95E" w14:textId="7889BAD2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(طن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متري)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1BF25" w14:textId="0688452A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309.63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EB9AC" w14:textId="6EC2EB4A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288.27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5BD0B" w14:textId="60A6C048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color w:val="000000"/>
                <w:sz w:val="20"/>
                <w:lang w:bidi="ar-LB"/>
              </w:rPr>
              <w:t>300.04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24CBA" w14:textId="06DB7401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291.36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4D9D" w14:textId="5356C431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268.10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C7C45" w14:textId="5BD6F287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999.95</w:t>
            </w:r>
          </w:p>
        </w:tc>
      </w:tr>
      <w:tr w:rsidR="006855C3" w:rsidRPr="00317FAA" w14:paraId="236558C8" w14:textId="77777777" w:rsidTr="00E157F3">
        <w:trPr>
          <w:trHeight w:val="204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54D08" w14:textId="1181EFBE" w:rsidR="006855C3" w:rsidRPr="00317FAA" w:rsidRDefault="00E157F3" w:rsidP="002E5157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طن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من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قدرات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استنفاد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الأوزون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921D8" w14:textId="142B76A1" w:rsidR="006855C3" w:rsidRPr="00317FAA" w:rsidRDefault="00BB62B0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43D1A" w14:textId="68669CC4" w:rsidR="006855C3" w:rsidRPr="00317FAA" w:rsidRDefault="00BB62B0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DBFF" w14:textId="5FC7D86E" w:rsidR="006855C3" w:rsidRPr="00317FAA" w:rsidRDefault="00BB62B0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C9F66" w14:textId="355C2873" w:rsidR="006855C3" w:rsidRPr="00317FAA" w:rsidRDefault="00BB62B0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BFD20" w14:textId="2F95904B" w:rsidR="006855C3" w:rsidRPr="00317FAA" w:rsidRDefault="00BB62B0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A6BC6" w14:textId="3A8050A0" w:rsidR="006855C3" w:rsidRPr="00317FAA" w:rsidRDefault="00BB62B0" w:rsidP="002E5157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6C5978" w:rsidRPr="00317FAA" w14:paraId="60BDA35A" w14:textId="77777777" w:rsidTr="0028791D">
        <w:trPr>
          <w:trHeight w:val="315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BBFEF" w14:textId="48A178DA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rtl/>
                <w:lang w:val="en-US" w:bidi="ar-LB"/>
              </w:rPr>
              <w:t>ال</w:t>
            </w:r>
            <w:r w:rsidR="00E4131D" w:rsidRPr="00317FAA">
              <w:rPr>
                <w:sz w:val="20"/>
                <w:rtl/>
                <w:lang w:val="en-US" w:bidi="ar-LB"/>
              </w:rPr>
              <w:t>هيدروكلوروفلوروكربون</w:t>
            </w:r>
            <w:r w:rsidRPr="00317FAA">
              <w:rPr>
                <w:sz w:val="20"/>
                <w:rtl/>
                <w:lang w:val="en-US" w:bidi="ar-LB"/>
              </w:rPr>
              <w:t>-22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EEE0C" w14:textId="6007A905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16.40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EFB01" w14:textId="4501ADDC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15.20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0527F" w14:textId="304A5FFB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color w:val="000000"/>
                <w:sz w:val="20"/>
                <w:lang w:bidi="ar-LB"/>
              </w:rPr>
              <w:t>16.09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992CC" w14:textId="3C655D93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15.64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92F3" w14:textId="0E859175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14.41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2AE6" w14:textId="43383FDA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42.62</w:t>
            </w:r>
          </w:p>
        </w:tc>
      </w:tr>
      <w:tr w:rsidR="006C5978" w:rsidRPr="00317FAA" w14:paraId="7EAAB93F" w14:textId="77777777" w:rsidTr="0028791D">
        <w:trPr>
          <w:trHeight w:val="184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09FD1" w14:textId="02A8DD71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rtl/>
                <w:lang w:val="en-US" w:bidi="ar-LB"/>
              </w:rPr>
              <w:t>ال</w:t>
            </w:r>
            <w:r w:rsidR="00E4131D" w:rsidRPr="00317FAA">
              <w:rPr>
                <w:sz w:val="20"/>
                <w:rtl/>
                <w:lang w:val="en-US" w:bidi="ar-LB"/>
              </w:rPr>
              <w:t>هيدروكلوروفلوروكربون</w:t>
            </w:r>
            <w:r w:rsidRPr="00317FAA">
              <w:rPr>
                <w:sz w:val="20"/>
                <w:rtl/>
                <w:lang w:val="en-US" w:bidi="ar-LB"/>
              </w:rPr>
              <w:t>-142ب*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FF2E2" w14:textId="1AF0E98C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0.74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BFC3" w14:textId="43638918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0.77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A78D3" w14:textId="28F71F02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color w:val="000000"/>
                <w:sz w:val="20"/>
                <w:lang w:bidi="ar-LB"/>
              </w:rPr>
              <w:t>0.49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A2074" w14:textId="49F0AC7A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0.46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BC7E7" w14:textId="239F5993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0.39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A084" w14:textId="0BEAC878" w:rsidR="006C5978" w:rsidRPr="00317FAA" w:rsidRDefault="006C5978" w:rsidP="006C5978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17FAA">
              <w:rPr>
                <w:sz w:val="20"/>
                <w:lang w:bidi="ar-LB"/>
              </w:rPr>
              <w:t>14.63</w:t>
            </w:r>
          </w:p>
        </w:tc>
      </w:tr>
      <w:tr w:rsidR="006C5978" w:rsidRPr="00317FAA" w14:paraId="4AA4F1C3" w14:textId="77777777" w:rsidTr="00351C52">
        <w:trPr>
          <w:trHeight w:val="266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E4ED6" w14:textId="26BFC2BF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(طن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من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قدرات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استنفاد</w:t>
            </w:r>
            <w:r w:rsidR="00BB62B0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17FAA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59C8" w14:textId="52CE3F76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17.14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83908" w14:textId="7BC68C77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15.97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0A68C" w14:textId="1A840A62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color w:val="000000"/>
                <w:sz w:val="20"/>
                <w:lang w:bidi="ar-LB"/>
              </w:rPr>
              <w:t>16.58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1D01" w14:textId="26F0EA98" w:rsidR="006C5978" w:rsidRPr="00317FAA" w:rsidRDefault="006C5978" w:rsidP="006C597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16.09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F8886" w14:textId="701C3FD0" w:rsidR="0010509A" w:rsidRPr="00317FAA" w:rsidRDefault="006C5978" w:rsidP="00351C52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317FAA">
              <w:rPr>
                <w:b/>
                <w:sz w:val="20"/>
                <w:lang w:bidi="ar-LB"/>
              </w:rPr>
              <w:t>14.81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582BA" w14:textId="6DD4AC33" w:rsidR="006C5978" w:rsidRPr="00317FAA" w:rsidRDefault="006C5978" w:rsidP="00351C52">
            <w:pPr>
              <w:bidi/>
              <w:jc w:val="left"/>
              <w:rPr>
                <w:b/>
                <w:sz w:val="20"/>
                <w:lang w:bidi="ar-LB"/>
              </w:rPr>
            </w:pPr>
            <w:r w:rsidRPr="00317FAA">
              <w:rPr>
                <w:b/>
                <w:sz w:val="20"/>
                <w:lang w:bidi="ar-LB"/>
              </w:rPr>
              <w:t>57.30</w:t>
            </w:r>
          </w:p>
        </w:tc>
      </w:tr>
    </w:tbl>
    <w:p w14:paraId="78A287F4" w14:textId="1C354E2A" w:rsidR="001F32BA" w:rsidRPr="00317FAA" w:rsidRDefault="00316F6B" w:rsidP="000C0F22">
      <w:pPr>
        <w:bidi/>
        <w:spacing w:after="240" w:line="360" w:lineRule="exact"/>
        <w:ind w:left="-24" w:hanging="33"/>
        <w:rPr>
          <w:sz w:val="20"/>
          <w:lang w:val="en-CA" w:bidi="ar-LB"/>
        </w:rPr>
      </w:pPr>
      <w:r w:rsidRPr="00317FAA">
        <w:rPr>
          <w:sz w:val="20"/>
          <w:rtl/>
          <w:lang w:val="en-CA" w:bidi="ar-LB"/>
        </w:rPr>
        <w:t>*</w:t>
      </w:r>
      <w:r w:rsidR="00BB62B0">
        <w:rPr>
          <w:sz w:val="20"/>
          <w:rtl/>
          <w:lang w:val="en-CA" w:bidi="ar-LB"/>
        </w:rPr>
        <w:t xml:space="preserve"> </w:t>
      </w:r>
      <w:r w:rsidR="006C5978" w:rsidRPr="00317FAA">
        <w:rPr>
          <w:sz w:val="20"/>
          <w:rtl/>
          <w:lang w:val="en-CA" w:bidi="ar-LB"/>
        </w:rPr>
        <w:t>يحتوي</w:t>
      </w:r>
      <w:r w:rsidR="00BB62B0">
        <w:rPr>
          <w:sz w:val="20"/>
          <w:rtl/>
          <w:lang w:val="en-CA" w:bidi="ar-LB"/>
        </w:rPr>
        <w:t xml:space="preserve"> </w:t>
      </w:r>
      <w:r w:rsidR="006A096D" w:rsidRPr="00317FAA">
        <w:rPr>
          <w:sz w:val="20"/>
          <w:rtl/>
          <w:lang w:val="en-CA" w:bidi="ar-LB"/>
        </w:rPr>
        <w:t>ال</w:t>
      </w:r>
      <w:r w:rsidR="006C5978" w:rsidRPr="00317FAA">
        <w:rPr>
          <w:sz w:val="20"/>
          <w:rtl/>
          <w:lang w:val="en-CA" w:bidi="ar-LB"/>
        </w:rPr>
        <w:t>مزيج</w:t>
      </w:r>
      <w:r w:rsidR="00BB62B0">
        <w:rPr>
          <w:sz w:val="20"/>
          <w:rtl/>
          <w:lang w:val="en-CA" w:bidi="ar-LB"/>
        </w:rPr>
        <w:t xml:space="preserve"> </w:t>
      </w:r>
      <w:r w:rsidR="006A096D" w:rsidRPr="00317FAA">
        <w:rPr>
          <w:sz w:val="20"/>
          <w:rtl/>
          <w:lang w:val="en-CA" w:bidi="ar-LB"/>
        </w:rPr>
        <w:t>على</w:t>
      </w:r>
      <w:r w:rsidR="00BB62B0">
        <w:rPr>
          <w:sz w:val="20"/>
          <w:rtl/>
          <w:lang w:val="en-CA" w:bidi="ar-LB"/>
        </w:rPr>
        <w:t xml:space="preserve"> </w:t>
      </w:r>
      <w:r w:rsidR="006C5978" w:rsidRPr="00317FAA">
        <w:rPr>
          <w:sz w:val="20"/>
          <w:lang w:val="en-CA" w:bidi="ar-LB"/>
        </w:rPr>
        <w:t>R-406A</w:t>
      </w:r>
      <w:r w:rsidR="006C5978" w:rsidRPr="00317FAA">
        <w:rPr>
          <w:sz w:val="20"/>
          <w:rtl/>
          <w:lang w:val="en-CA" w:bidi="ar-LB"/>
        </w:rPr>
        <w:t>،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الذي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يتكون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من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55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في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المائة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من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ال</w:t>
      </w:r>
      <w:r w:rsidR="00351C52" w:rsidRPr="00317FAA">
        <w:rPr>
          <w:sz w:val="20"/>
          <w:rtl/>
          <w:lang w:val="en-CA" w:bidi="ar-LB"/>
        </w:rPr>
        <w:t>هيدركلوروفلوروكربون</w:t>
      </w:r>
      <w:r w:rsidR="00E8103C" w:rsidRPr="00317FAA">
        <w:rPr>
          <w:sz w:val="20"/>
          <w:rtl/>
          <w:lang w:val="en-CA" w:bidi="ar-LB"/>
        </w:rPr>
        <w:t>-22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و41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في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المائة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من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ال</w:t>
      </w:r>
      <w:r w:rsidR="00351C52" w:rsidRPr="00317FAA">
        <w:rPr>
          <w:sz w:val="20"/>
          <w:rtl/>
          <w:lang w:val="en-CA" w:bidi="ar-LB"/>
        </w:rPr>
        <w:t>هيدركلوروفلوروكربون</w:t>
      </w:r>
      <w:r w:rsidR="00E8103C" w:rsidRPr="00317FAA">
        <w:rPr>
          <w:sz w:val="20"/>
          <w:rtl/>
          <w:lang w:val="en-CA" w:bidi="ar-LB"/>
        </w:rPr>
        <w:t>-142ب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و4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في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المائة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rtl/>
          <w:lang w:val="en-CA" w:bidi="ar-LB"/>
        </w:rPr>
        <w:t>من</w:t>
      </w:r>
      <w:r w:rsidR="00BB62B0">
        <w:rPr>
          <w:sz w:val="20"/>
          <w:rtl/>
          <w:lang w:val="en-CA" w:bidi="ar-LB"/>
        </w:rPr>
        <w:t xml:space="preserve"> </w:t>
      </w:r>
      <w:r w:rsidR="00E8103C" w:rsidRPr="00317FAA">
        <w:rPr>
          <w:sz w:val="20"/>
          <w:lang w:val="en-CA" w:bidi="ar-LB"/>
        </w:rPr>
        <w:t>R-600a</w:t>
      </w:r>
      <w:r w:rsidR="006C5978" w:rsidRPr="00317FAA">
        <w:rPr>
          <w:sz w:val="20"/>
          <w:rtl/>
          <w:lang w:val="en-CA" w:bidi="ar-LB"/>
        </w:rPr>
        <w:t>.</w:t>
      </w:r>
    </w:p>
    <w:p w14:paraId="5BB38D3F" w14:textId="26569B45" w:rsidR="00162BE5" w:rsidRPr="00317FAA" w:rsidRDefault="00E8103C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انخفض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بسبب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وإدخال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بديلة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السوق،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وخاصة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والهيدروكربونات.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هناك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انخفاض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تلاه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زيادة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2021،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ويرجع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جزئيا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تأثيرات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جائحة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كوفيد-19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أحجام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التجارة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2023،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شكلت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السوق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(تتألف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هيدرفلوروكربون</w:t>
      </w:r>
      <w:r w:rsidRPr="00317FAA">
        <w:rPr>
          <w:sz w:val="26"/>
          <w:szCs w:val="26"/>
          <w:rtl/>
          <w:lang w:bidi="ar-LB"/>
        </w:rPr>
        <w:t>-134أ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28.5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</w:t>
      </w:r>
      <w:r w:rsidRPr="00317FAA">
        <w:rPr>
          <w:sz w:val="26"/>
          <w:szCs w:val="26"/>
          <w:lang w:bidi="ar-LB"/>
        </w:rPr>
        <w:t>R-410A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8.3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</w:t>
      </w:r>
      <w:r w:rsidRPr="00317FAA">
        <w:rPr>
          <w:sz w:val="26"/>
          <w:szCs w:val="26"/>
          <w:lang w:bidi="ar-LB"/>
        </w:rPr>
        <w:t>R-404A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6.1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</w:t>
      </w:r>
      <w:r w:rsidRPr="00317FAA">
        <w:rPr>
          <w:sz w:val="26"/>
          <w:szCs w:val="26"/>
          <w:lang w:bidi="ar-LB"/>
        </w:rPr>
        <w:t>R-407C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5.1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</w:t>
      </w:r>
      <w:r w:rsidR="00E4131D" w:rsidRPr="00317FAA">
        <w:rPr>
          <w:sz w:val="26"/>
          <w:szCs w:val="26"/>
          <w:rtl/>
          <w:lang w:bidi="ar-LB"/>
        </w:rPr>
        <w:t>الهيدرفلوروكربون-32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4.4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</w:t>
      </w:r>
      <w:r w:rsidRPr="00317FAA">
        <w:rPr>
          <w:sz w:val="26"/>
          <w:szCs w:val="26"/>
          <w:lang w:bidi="ar-LB"/>
        </w:rPr>
        <w:t>R-507A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2.2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تليها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شكلت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39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إجمالي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واردات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والهيدروكربونات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(7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المائة).</w:t>
      </w:r>
    </w:p>
    <w:p w14:paraId="5B324BCC" w14:textId="314B5663" w:rsidR="00014A07" w:rsidRPr="00317FAA" w:rsidRDefault="00014A07" w:rsidP="007256DB">
      <w:pPr>
        <w:keepNext/>
        <w:keepLines/>
        <w:bidi/>
        <w:spacing w:after="240" w:line="360" w:lineRule="exact"/>
        <w:rPr>
          <w:i/>
          <w:iCs/>
          <w:sz w:val="26"/>
          <w:szCs w:val="26"/>
          <w:lang w:val="en-CA" w:bidi="ar-LB"/>
        </w:rPr>
      </w:pPr>
      <w:r w:rsidRPr="00317FAA">
        <w:rPr>
          <w:i/>
          <w:iCs/>
          <w:sz w:val="26"/>
          <w:szCs w:val="26"/>
          <w:rtl/>
          <w:lang w:val="en-CA" w:bidi="ar-LB"/>
        </w:rPr>
        <w:lastRenderedPageBreak/>
        <w:t>تقرير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تنفيذ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البرنامج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القطري</w:t>
      </w:r>
    </w:p>
    <w:p w14:paraId="303DBABD" w14:textId="536B5BD9" w:rsidR="001F32BA" w:rsidRPr="00317FAA" w:rsidRDefault="00014A07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bookmarkStart w:id="0" w:name="_Hlk182624196"/>
      <w:r w:rsidRPr="00317FAA">
        <w:rPr>
          <w:sz w:val="26"/>
          <w:szCs w:val="26"/>
          <w:rtl/>
          <w:lang w:val="en-CA" w:bidi="ar-LB"/>
        </w:rPr>
        <w:t>قدمت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حكومة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36250F" w:rsidRPr="00317FAA">
        <w:rPr>
          <w:sz w:val="26"/>
          <w:szCs w:val="26"/>
          <w:rtl/>
          <w:lang w:val="en-CA" w:bidi="ar-LB"/>
        </w:rPr>
        <w:t>غانا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36250F" w:rsidRPr="00317FAA">
        <w:rPr>
          <w:sz w:val="26"/>
          <w:szCs w:val="26"/>
          <w:rtl/>
          <w:lang w:val="en-CA" w:bidi="ar-LB"/>
        </w:rPr>
        <w:t>بيانات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استهلاك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قطاع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المواد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</w:t>
      </w:r>
      <w:r w:rsidR="00E4131D" w:rsidRPr="00317FAA">
        <w:rPr>
          <w:sz w:val="26"/>
          <w:szCs w:val="26"/>
          <w:rtl/>
          <w:lang w:val="en-CA" w:bidi="ar-LB"/>
        </w:rPr>
        <w:t>هيدروكلوروفلوروكربون</w:t>
      </w:r>
      <w:r w:rsidRPr="00317FAA">
        <w:rPr>
          <w:sz w:val="26"/>
          <w:szCs w:val="26"/>
          <w:rtl/>
          <w:lang w:val="en-CA" w:bidi="ar-LB"/>
        </w:rPr>
        <w:t>ية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بموجب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تقرير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تنفيذ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sz w:val="26"/>
          <w:szCs w:val="26"/>
          <w:rtl/>
          <w:lang w:val="en-CA" w:bidi="ar-LB"/>
        </w:rPr>
        <w:t>ال</w:t>
      </w:r>
      <w:r w:rsidRPr="00317FAA">
        <w:rPr>
          <w:sz w:val="26"/>
          <w:szCs w:val="26"/>
          <w:rtl/>
          <w:lang w:val="en-CA" w:bidi="ar-LB"/>
        </w:rPr>
        <w:t>برنامج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sz w:val="26"/>
          <w:szCs w:val="26"/>
          <w:rtl/>
          <w:lang w:val="en-CA" w:bidi="ar-LB"/>
        </w:rPr>
        <w:t>القطري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لعام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2023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وال</w:t>
      </w:r>
      <w:r w:rsidR="004769D2" w:rsidRPr="00317FAA">
        <w:rPr>
          <w:sz w:val="26"/>
          <w:szCs w:val="26"/>
          <w:rtl/>
          <w:lang w:val="en-CA" w:bidi="ar-LB"/>
        </w:rPr>
        <w:t>ت</w:t>
      </w:r>
      <w:r w:rsidRPr="00317FAA">
        <w:rPr>
          <w:sz w:val="26"/>
          <w:szCs w:val="26"/>
          <w:rtl/>
          <w:lang w:val="en-CA" w:bidi="ar-LB"/>
        </w:rPr>
        <w:t>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sz w:val="26"/>
          <w:szCs w:val="26"/>
          <w:rtl/>
          <w:lang w:val="en-CA" w:bidi="ar-LB"/>
        </w:rPr>
        <w:t>تتسق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مع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البيانات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sz w:val="26"/>
          <w:szCs w:val="26"/>
          <w:rtl/>
          <w:lang w:val="en-CA" w:bidi="ar-LB"/>
        </w:rPr>
        <w:t>المبلغ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sz w:val="26"/>
          <w:szCs w:val="26"/>
          <w:rtl/>
          <w:lang w:val="en-CA" w:bidi="ar-LB"/>
        </w:rPr>
        <w:t>عنها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بموجب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المادة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7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بروتوكول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مونتريال</w:t>
      </w:r>
      <w:bookmarkEnd w:id="0"/>
      <w:r w:rsidRPr="00317FAA">
        <w:rPr>
          <w:sz w:val="26"/>
          <w:szCs w:val="26"/>
          <w:rtl/>
          <w:lang w:val="en-CA" w:bidi="ar-LB"/>
        </w:rPr>
        <w:t>.</w:t>
      </w:r>
    </w:p>
    <w:p w14:paraId="789F6AD4" w14:textId="60B56720" w:rsidR="00014A07" w:rsidRPr="00317FAA" w:rsidRDefault="00014A07" w:rsidP="007256DB">
      <w:pPr>
        <w:keepNext/>
        <w:keepLines/>
        <w:bidi/>
        <w:spacing w:after="240" w:line="360" w:lineRule="exact"/>
        <w:rPr>
          <w:i/>
          <w:iCs/>
          <w:sz w:val="26"/>
          <w:szCs w:val="26"/>
          <w:lang w:val="en-CA" w:bidi="ar-LB"/>
        </w:rPr>
      </w:pPr>
      <w:r w:rsidRPr="00317FAA">
        <w:rPr>
          <w:i/>
          <w:iCs/>
          <w:sz w:val="26"/>
          <w:szCs w:val="26"/>
          <w:rtl/>
          <w:lang w:val="en-CA" w:bidi="ar-LB"/>
        </w:rPr>
        <w:t>تقرير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i/>
          <w:iCs/>
          <w:sz w:val="26"/>
          <w:szCs w:val="26"/>
          <w:rtl/>
          <w:lang w:val="en-CA" w:bidi="ar-LB"/>
        </w:rPr>
        <w:t>التحقق</w:t>
      </w:r>
    </w:p>
    <w:p w14:paraId="384C4AB0" w14:textId="400296B5" w:rsidR="005D3B63" w:rsidRPr="00317FAA" w:rsidRDefault="00014A07" w:rsidP="009C1653">
      <w:pPr>
        <w:pStyle w:val="ListParagraph"/>
        <w:keepNext/>
        <w:keepLines/>
        <w:numPr>
          <w:ilvl w:val="0"/>
          <w:numId w:val="10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u w:val="single"/>
          <w:lang w:val="en-CA" w:bidi="ar-LB"/>
        </w:rPr>
      </w:pPr>
      <w:bookmarkStart w:id="1" w:name="_Hlk182624209"/>
      <w:r w:rsidRPr="00317FAA">
        <w:rPr>
          <w:sz w:val="26"/>
          <w:szCs w:val="26"/>
          <w:rtl/>
          <w:lang w:val="en-CA" w:bidi="ar-LB"/>
        </w:rPr>
        <w:t>أكد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تقرير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التحقق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أن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الحكومة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تنفذ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نظام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sz w:val="26"/>
          <w:szCs w:val="26"/>
          <w:rtl/>
          <w:lang w:val="en-CA" w:bidi="ar-LB"/>
        </w:rPr>
        <w:t>لإصدار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sz w:val="26"/>
          <w:szCs w:val="26"/>
          <w:rtl/>
          <w:lang w:val="en-CA" w:bidi="ar-LB"/>
        </w:rPr>
        <w:t>ال</w:t>
      </w:r>
      <w:r w:rsidRPr="00317FAA">
        <w:rPr>
          <w:sz w:val="26"/>
          <w:szCs w:val="26"/>
          <w:rtl/>
          <w:lang w:val="en-CA" w:bidi="ar-LB"/>
        </w:rPr>
        <w:t>تراخيص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و</w:t>
      </w:r>
      <w:r w:rsidR="004769D2" w:rsidRPr="00317FAA">
        <w:rPr>
          <w:sz w:val="26"/>
          <w:szCs w:val="26"/>
          <w:rtl/>
          <w:lang w:val="en-CA" w:bidi="ar-LB"/>
        </w:rPr>
        <w:t>ال</w:t>
      </w:r>
      <w:r w:rsidRPr="00317FAA">
        <w:rPr>
          <w:sz w:val="26"/>
          <w:szCs w:val="26"/>
          <w:rtl/>
          <w:lang w:val="en-CA" w:bidi="ar-LB"/>
        </w:rPr>
        <w:t>حصص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ل</w:t>
      </w:r>
      <w:r w:rsidR="004769D2" w:rsidRPr="00317FAA">
        <w:rPr>
          <w:sz w:val="26"/>
          <w:szCs w:val="26"/>
          <w:rtl/>
          <w:lang w:val="en-CA" w:bidi="ar-LB"/>
        </w:rPr>
        <w:t>ل</w:t>
      </w:r>
      <w:r w:rsidRPr="00317FAA">
        <w:rPr>
          <w:sz w:val="26"/>
          <w:szCs w:val="26"/>
          <w:rtl/>
          <w:lang w:val="en-CA" w:bidi="ar-LB"/>
        </w:rPr>
        <w:t>واردات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و</w:t>
      </w:r>
      <w:r w:rsidR="004769D2" w:rsidRPr="00317FAA">
        <w:rPr>
          <w:sz w:val="26"/>
          <w:szCs w:val="26"/>
          <w:rtl/>
          <w:lang w:val="en-CA" w:bidi="ar-LB"/>
        </w:rPr>
        <w:t>ال</w:t>
      </w:r>
      <w:r w:rsidRPr="00317FAA">
        <w:rPr>
          <w:sz w:val="26"/>
          <w:szCs w:val="26"/>
          <w:rtl/>
          <w:lang w:val="en-CA" w:bidi="ar-LB"/>
        </w:rPr>
        <w:t>صادرات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4769D2" w:rsidRPr="00317FAA">
        <w:rPr>
          <w:sz w:val="26"/>
          <w:szCs w:val="26"/>
          <w:rtl/>
          <w:lang w:val="en-CA" w:bidi="ar-LB"/>
        </w:rPr>
        <w:t>من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المواد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</w:t>
      </w:r>
      <w:r w:rsidR="00E4131D" w:rsidRPr="00317FAA">
        <w:rPr>
          <w:sz w:val="26"/>
          <w:szCs w:val="26"/>
          <w:rtl/>
          <w:lang w:val="en-CA" w:bidi="ar-LB"/>
        </w:rPr>
        <w:t>هيدروكلوروفلوروكربون</w:t>
      </w:r>
      <w:r w:rsidRPr="00317FAA">
        <w:rPr>
          <w:sz w:val="26"/>
          <w:szCs w:val="26"/>
          <w:rtl/>
          <w:lang w:val="en-CA" w:bidi="ar-LB"/>
        </w:rPr>
        <w:t>ية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وأن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إجمالي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استهلاك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المواد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</w:t>
      </w:r>
      <w:r w:rsidR="00E4131D" w:rsidRPr="00317FAA">
        <w:rPr>
          <w:sz w:val="26"/>
          <w:szCs w:val="26"/>
          <w:rtl/>
          <w:lang w:val="en-CA" w:bidi="ar-LB"/>
        </w:rPr>
        <w:t>هيدروكلوروفلوروكربون</w:t>
      </w:r>
      <w:r w:rsidRPr="00317FAA">
        <w:rPr>
          <w:sz w:val="26"/>
          <w:szCs w:val="26"/>
          <w:rtl/>
          <w:lang w:val="en-CA" w:bidi="ar-LB"/>
        </w:rPr>
        <w:t>ية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المبلغ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عنه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بموجب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المادة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7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بروتوكول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مونتريال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للفترة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E4131D" w:rsidRPr="00317FAA">
        <w:rPr>
          <w:sz w:val="26"/>
          <w:szCs w:val="26"/>
          <w:rtl/>
          <w:lang w:val="en-CA" w:bidi="ar-LB"/>
        </w:rPr>
        <w:t>عام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2021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إلى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E4131D" w:rsidRPr="00317FAA">
        <w:rPr>
          <w:sz w:val="26"/>
          <w:szCs w:val="26"/>
          <w:rtl/>
          <w:lang w:val="en-CA" w:bidi="ar-LB"/>
        </w:rPr>
        <w:t>عام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2023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كان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صحيحا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(كما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هو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موضح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في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الجدول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1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أعلاه).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وخلص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تقرير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التحقق،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من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بين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أمور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أخرى،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إلى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أن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غانا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كانت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ملتزمة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بالأهداف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المحددة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في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الاتفاق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بين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حكومة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غانا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واللجنة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التنفيذية،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وأنها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في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طريقها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لتحقيق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خفض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استهلاك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المواد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ال</w:t>
      </w:r>
      <w:r w:rsidR="00E4131D" w:rsidRPr="00317FAA">
        <w:rPr>
          <w:sz w:val="26"/>
          <w:szCs w:val="26"/>
          <w:rtl/>
          <w:lang w:val="en-CA" w:bidi="ar-LB"/>
        </w:rPr>
        <w:t>هيدروكلوروفلوروكربون</w:t>
      </w:r>
      <w:r w:rsidR="005D3B63" w:rsidRPr="00317FAA">
        <w:rPr>
          <w:sz w:val="26"/>
          <w:szCs w:val="26"/>
          <w:rtl/>
          <w:lang w:val="en-CA" w:bidi="ar-LB"/>
        </w:rPr>
        <w:t>ية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بنسبة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79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في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المائة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المطلوب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بحلول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عام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="005D3B63" w:rsidRPr="00317FAA">
        <w:rPr>
          <w:sz w:val="26"/>
          <w:szCs w:val="26"/>
          <w:rtl/>
          <w:lang w:val="en-CA" w:bidi="ar-LB"/>
        </w:rPr>
        <w:t>2025</w:t>
      </w:r>
      <w:bookmarkEnd w:id="1"/>
      <w:r w:rsidR="005D3B63" w:rsidRPr="00317FAA">
        <w:rPr>
          <w:sz w:val="26"/>
          <w:szCs w:val="26"/>
          <w:rtl/>
          <w:lang w:val="en-CA" w:bidi="ar-LB"/>
        </w:rPr>
        <w:t>.</w:t>
      </w:r>
    </w:p>
    <w:p w14:paraId="31B437A1" w14:textId="5B3058BD" w:rsidR="00A02574" w:rsidRPr="00317FAA" w:rsidRDefault="00E8103C" w:rsidP="005D3B63">
      <w:pPr>
        <w:pStyle w:val="ListParagraph"/>
        <w:keepNext/>
        <w:keepLines/>
        <w:bidi/>
        <w:spacing w:after="240" w:line="360" w:lineRule="exact"/>
        <w:ind w:left="4"/>
        <w:contextualSpacing w:val="0"/>
        <w:rPr>
          <w:sz w:val="26"/>
          <w:szCs w:val="26"/>
          <w:u w:val="single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bidi="ar-LB"/>
        </w:rPr>
        <w:t>حالة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تنفيذ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المرحلة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الأولى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من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خطة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إدارة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إزالة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المواد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</w:t>
      </w:r>
      <w:r w:rsidR="00E4131D" w:rsidRPr="00317FAA">
        <w:rPr>
          <w:sz w:val="26"/>
          <w:szCs w:val="26"/>
          <w:u w:val="single"/>
          <w:rtl/>
          <w:lang w:bidi="ar-LB"/>
        </w:rPr>
        <w:t>هيدروكلوروفلوروكربون</w:t>
      </w:r>
      <w:r w:rsidRPr="00317FAA">
        <w:rPr>
          <w:sz w:val="26"/>
          <w:szCs w:val="26"/>
          <w:u w:val="single"/>
          <w:rtl/>
          <w:lang w:bidi="ar-LB"/>
        </w:rPr>
        <w:t>ية</w:t>
      </w:r>
    </w:p>
    <w:p w14:paraId="32079DE5" w14:textId="19AC1E82" w:rsidR="00E62529" w:rsidRPr="00317FAA" w:rsidRDefault="00E8103C" w:rsidP="009C1653">
      <w:pPr>
        <w:pStyle w:val="ListParagraph"/>
        <w:keepNext/>
        <w:keepLines/>
        <w:numPr>
          <w:ilvl w:val="0"/>
          <w:numId w:val="10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u w:val="single"/>
          <w:lang w:val="en-CA" w:bidi="ar-LB"/>
        </w:rPr>
      </w:pPr>
      <w:r w:rsidRPr="00317FAA">
        <w:rPr>
          <w:sz w:val="26"/>
          <w:szCs w:val="26"/>
          <w:rtl/>
          <w:lang w:val="en-CA" w:bidi="ar-LB"/>
        </w:rPr>
        <w:t>تم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الانتهاء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المرحلة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الأولى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من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خطة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إدارة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إزالة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المواد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</w:t>
      </w:r>
      <w:r w:rsidR="00E4131D" w:rsidRPr="00317FAA">
        <w:rPr>
          <w:sz w:val="26"/>
          <w:szCs w:val="26"/>
          <w:rtl/>
          <w:lang w:val="en-CA" w:bidi="ar-LB"/>
        </w:rPr>
        <w:t>هيدروكلوروفلوروكربون</w:t>
      </w:r>
      <w:r w:rsidRPr="00317FAA">
        <w:rPr>
          <w:sz w:val="26"/>
          <w:szCs w:val="26"/>
          <w:rtl/>
          <w:lang w:val="en-CA" w:bidi="ar-LB"/>
        </w:rPr>
        <w:t>ية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في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30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يونيو/حزيران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2022،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وفقًا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للتمديد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الذي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وافقت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عليه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اللجنة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التنفيذية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في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</w:t>
      </w:r>
      <w:r w:rsidR="00E4131D" w:rsidRPr="00317FAA">
        <w:rPr>
          <w:sz w:val="26"/>
          <w:szCs w:val="26"/>
          <w:rtl/>
          <w:lang w:val="en-CA" w:bidi="ar-LB"/>
        </w:rPr>
        <w:t>مقرر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87/39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(أ)،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وتم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تقديم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تقرير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إنجاز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المشروع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في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14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أكتوبر/تشرين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الأول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2022</w:t>
      </w:r>
      <w:r w:rsidR="00E62529" w:rsidRPr="00317FAA">
        <w:rPr>
          <w:sz w:val="26"/>
          <w:szCs w:val="26"/>
          <w:rtl/>
          <w:lang w:val="en-CA" w:bidi="ar-LB"/>
        </w:rPr>
        <w:t>.</w:t>
      </w:r>
    </w:p>
    <w:p w14:paraId="3C3CEACD" w14:textId="02BB33F0" w:rsidR="00E8103C" w:rsidRPr="00317FAA" w:rsidRDefault="00E8103C" w:rsidP="00E8103C">
      <w:pPr>
        <w:pStyle w:val="ListParagraph"/>
        <w:keepNext/>
        <w:keepLines/>
        <w:bidi/>
        <w:spacing w:after="240" w:line="360" w:lineRule="exact"/>
        <w:ind w:left="4"/>
        <w:contextualSpacing w:val="0"/>
        <w:rPr>
          <w:sz w:val="26"/>
          <w:szCs w:val="26"/>
          <w:u w:val="single"/>
          <w:lang w:bidi="ar-LB"/>
        </w:rPr>
      </w:pPr>
      <w:r w:rsidRPr="00317FAA">
        <w:rPr>
          <w:sz w:val="26"/>
          <w:szCs w:val="26"/>
          <w:u w:val="single"/>
          <w:rtl/>
          <w:lang w:bidi="ar-LB"/>
        </w:rPr>
        <w:t>التقرير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المرحلي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عن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تنفيذ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الشريحة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الأولى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من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المرحلة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الثانية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من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خطة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إدارة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إزالة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المواد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</w:t>
      </w:r>
      <w:r w:rsidR="00E4131D" w:rsidRPr="00317FAA">
        <w:rPr>
          <w:sz w:val="26"/>
          <w:szCs w:val="26"/>
          <w:u w:val="single"/>
          <w:rtl/>
          <w:lang w:bidi="ar-LB"/>
        </w:rPr>
        <w:t>هيدروكلوروفلوروكربون</w:t>
      </w:r>
      <w:r w:rsidRPr="00317FAA">
        <w:rPr>
          <w:sz w:val="26"/>
          <w:szCs w:val="26"/>
          <w:u w:val="single"/>
          <w:rtl/>
          <w:lang w:bidi="ar-LB"/>
        </w:rPr>
        <w:t>ية</w:t>
      </w:r>
    </w:p>
    <w:p w14:paraId="170F3EF2" w14:textId="1CBA8C89" w:rsidR="00260936" w:rsidRPr="00317FAA" w:rsidRDefault="00E8103C" w:rsidP="00E8103C">
      <w:pPr>
        <w:pStyle w:val="ListParagraph"/>
        <w:keepNext/>
        <w:keepLines/>
        <w:bidi/>
        <w:spacing w:after="240" w:line="360" w:lineRule="exact"/>
        <w:ind w:left="4"/>
        <w:contextualSpacing w:val="0"/>
        <w:rPr>
          <w:i/>
          <w:iCs/>
          <w:sz w:val="26"/>
          <w:szCs w:val="26"/>
          <w:rtl/>
          <w:lang w:bidi="ar-LB"/>
        </w:rPr>
      </w:pPr>
      <w:r w:rsidRPr="00317FAA">
        <w:rPr>
          <w:i/>
          <w:iCs/>
          <w:sz w:val="26"/>
          <w:szCs w:val="26"/>
          <w:rtl/>
          <w:lang w:bidi="ar-LB"/>
        </w:rPr>
        <w:t>الإطار</w:t>
      </w:r>
      <w:r w:rsidR="00BB62B0">
        <w:rPr>
          <w:i/>
          <w:iCs/>
          <w:sz w:val="26"/>
          <w:szCs w:val="26"/>
          <w:rtl/>
          <w:lang w:bidi="ar-LB"/>
        </w:rPr>
        <w:t xml:space="preserve"> </w:t>
      </w:r>
      <w:r w:rsidRPr="00317FAA">
        <w:rPr>
          <w:i/>
          <w:iCs/>
          <w:sz w:val="26"/>
          <w:szCs w:val="26"/>
          <w:rtl/>
          <w:lang w:bidi="ar-LB"/>
        </w:rPr>
        <w:t>القانوني</w:t>
      </w:r>
    </w:p>
    <w:p w14:paraId="5D835385" w14:textId="45F81A90" w:rsidR="00260936" w:rsidRPr="00317FAA" w:rsidRDefault="00E8103C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فرضت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حصص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للرقابة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أحجام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المستوردة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البلد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اعتبارا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يناير/كانون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المستوردين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المسجلين.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وانخفضت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واردات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كبير،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ولم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الإبلاغ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واردات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2024.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وستتوقف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إصدار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التراخيص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لاستيراد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اعتبارا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يناير/كانون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2025.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ودخل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معيار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كفاءة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استخدام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المنقح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(لائحة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2022،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L.I.</w:t>
      </w:r>
      <w:r w:rsidR="00BB62B0">
        <w:rPr>
          <w:sz w:val="26"/>
          <w:szCs w:val="26"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2441</w:t>
      </w:r>
      <w:r w:rsidRPr="00317FAA">
        <w:rPr>
          <w:sz w:val="26"/>
          <w:szCs w:val="26"/>
          <w:rtl/>
          <w:lang w:bidi="ar-LB"/>
        </w:rPr>
        <w:t>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يونيو/حزيران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2022،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والذي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يحظر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تصنيع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أجهزة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تلبي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المعايير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الدنيا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لأداء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المنقح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واستيرادها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وبيعها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وتخزينها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والتبرع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والتخلص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وتركيبها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واستخدامها</w:t>
      </w:r>
      <w:r w:rsidR="005B7D86" w:rsidRPr="00317FAA">
        <w:rPr>
          <w:sz w:val="26"/>
          <w:szCs w:val="26"/>
          <w:rtl/>
          <w:lang w:val="en-CA" w:bidi="ar-LB"/>
        </w:rPr>
        <w:t>.</w:t>
      </w:r>
    </w:p>
    <w:p w14:paraId="2FD4013E" w14:textId="69C31DDE" w:rsidR="00413BF4" w:rsidRPr="00317FAA" w:rsidRDefault="00E8103C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0" w:firstLine="0"/>
        <w:contextualSpacing w:val="0"/>
        <w:rPr>
          <w:b/>
          <w:bCs/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تحديث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دليل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وطباعة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نسخة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استعدادا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مدربي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ثمانية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أجهزة</w:t>
      </w:r>
      <w:r w:rsidR="00BB62B0">
        <w:rPr>
          <w:sz w:val="26"/>
          <w:szCs w:val="26"/>
          <w:rtl/>
          <w:lang w:bidi="ar-LB"/>
        </w:rPr>
        <w:t xml:space="preserve"> </w:t>
      </w:r>
      <w:r w:rsidR="00407367" w:rsidRPr="00317FAA">
        <w:rPr>
          <w:sz w:val="26"/>
          <w:szCs w:val="26"/>
          <w:rtl/>
          <w:lang w:bidi="ar-LB"/>
        </w:rPr>
        <w:t>التعرف</w:t>
      </w:r>
      <w:r w:rsidR="00BB62B0">
        <w:rPr>
          <w:sz w:val="26"/>
          <w:szCs w:val="26"/>
          <w:rtl/>
          <w:lang w:bidi="ar-LB"/>
        </w:rPr>
        <w:t xml:space="preserve"> </w:t>
      </w:r>
      <w:r w:rsidR="00407367"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لمراكز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الحدود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الجمركية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بتكلفة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700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35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تقديم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موعد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شرائها،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الذي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مقررا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حيث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كانت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أجهزة</w:t>
      </w:r>
      <w:r w:rsidR="00BB62B0">
        <w:rPr>
          <w:sz w:val="26"/>
          <w:szCs w:val="26"/>
          <w:rtl/>
          <w:lang w:bidi="ar-LB"/>
        </w:rPr>
        <w:t xml:space="preserve"> </w:t>
      </w:r>
      <w:r w:rsidR="00407367" w:rsidRPr="00317FAA">
        <w:rPr>
          <w:sz w:val="26"/>
          <w:szCs w:val="26"/>
          <w:rtl/>
          <w:lang w:bidi="ar-LB"/>
        </w:rPr>
        <w:t>التعرف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يستخدمها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أصحاب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المصلحة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سيئة</w:t>
      </w:r>
      <w:r w:rsidR="002C2447" w:rsidRPr="00317FAA">
        <w:rPr>
          <w:sz w:val="26"/>
          <w:szCs w:val="26"/>
          <w:rtl/>
          <w:lang w:val="en-CA" w:bidi="ar-LB"/>
        </w:rPr>
        <w:t>.</w:t>
      </w:r>
      <w:r w:rsidR="00BB62B0">
        <w:rPr>
          <w:sz w:val="26"/>
          <w:szCs w:val="26"/>
          <w:rtl/>
          <w:lang w:val="en-CA" w:bidi="ar-LB"/>
        </w:rPr>
        <w:t xml:space="preserve"> </w:t>
      </w:r>
    </w:p>
    <w:p w14:paraId="60EEE490" w14:textId="3924ED35" w:rsidR="00DB5E7E" w:rsidRPr="00317FAA" w:rsidRDefault="00DB5E7E" w:rsidP="00E8103C">
      <w:pPr>
        <w:pStyle w:val="ListParagraph"/>
        <w:keepNext/>
        <w:keepLines/>
        <w:bidi/>
        <w:spacing w:after="240" w:line="360" w:lineRule="exact"/>
        <w:ind w:left="4"/>
        <w:contextualSpacing w:val="0"/>
        <w:rPr>
          <w:i/>
          <w:iCs/>
          <w:sz w:val="26"/>
          <w:szCs w:val="26"/>
          <w:rtl/>
          <w:lang w:bidi="ar-LB"/>
        </w:rPr>
      </w:pPr>
      <w:r w:rsidRPr="00317FAA">
        <w:rPr>
          <w:i/>
          <w:iCs/>
          <w:sz w:val="26"/>
          <w:szCs w:val="26"/>
          <w:rtl/>
          <w:lang w:bidi="ar-LB"/>
        </w:rPr>
        <w:t>قطاع</w:t>
      </w:r>
      <w:r w:rsidR="00BB62B0">
        <w:rPr>
          <w:i/>
          <w:iCs/>
          <w:sz w:val="26"/>
          <w:szCs w:val="26"/>
          <w:rtl/>
          <w:lang w:bidi="ar-LB"/>
        </w:rPr>
        <w:t xml:space="preserve"> </w:t>
      </w:r>
      <w:r w:rsidRPr="00317FAA">
        <w:rPr>
          <w:i/>
          <w:iCs/>
          <w:sz w:val="26"/>
          <w:szCs w:val="26"/>
          <w:rtl/>
          <w:lang w:bidi="ar-LB"/>
        </w:rPr>
        <w:t>خدمة</w:t>
      </w:r>
      <w:r w:rsidR="00BB62B0">
        <w:rPr>
          <w:i/>
          <w:iCs/>
          <w:sz w:val="26"/>
          <w:szCs w:val="26"/>
          <w:rtl/>
          <w:lang w:bidi="ar-LB"/>
        </w:rPr>
        <w:t xml:space="preserve"> </w:t>
      </w:r>
      <w:r w:rsidRPr="00317FAA">
        <w:rPr>
          <w:i/>
          <w:iCs/>
          <w:sz w:val="26"/>
          <w:szCs w:val="26"/>
          <w:rtl/>
          <w:lang w:bidi="ar-LB"/>
        </w:rPr>
        <w:t>التبريد</w:t>
      </w:r>
    </w:p>
    <w:p w14:paraId="47197D41" w14:textId="0E90B8D0" w:rsidR="00DB5E7E" w:rsidRPr="00317FAA" w:rsidRDefault="00E8103C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0" w:firstLine="0"/>
        <w:contextualSpacing w:val="0"/>
        <w:rPr>
          <w:b/>
          <w:bCs/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</w:t>
      </w:r>
      <w:r w:rsidR="00A24902" w:rsidRPr="00317FAA">
        <w:rPr>
          <w:sz w:val="26"/>
          <w:szCs w:val="26"/>
          <w:rtl/>
          <w:lang w:val="en-CA" w:bidi="ar-LB"/>
        </w:rPr>
        <w:t>:</w:t>
      </w:r>
    </w:p>
    <w:p w14:paraId="12EE5F82" w14:textId="0E3376E3" w:rsidR="00E8103C" w:rsidRPr="00317FAA" w:rsidRDefault="00E8103C" w:rsidP="00E4131D">
      <w:pPr>
        <w:pStyle w:val="ListParagraph"/>
        <w:numPr>
          <w:ilvl w:val="0"/>
          <w:numId w:val="15"/>
        </w:numPr>
        <w:bidi/>
        <w:spacing w:after="240"/>
        <w:ind w:left="1280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lastRenderedPageBreak/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إعداد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مبادئ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توجيهية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للسلامة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لاستخدام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الهيدروكربونية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لتحسين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السلامة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مناولة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القابلة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للاشتعال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توزيع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نسخ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مطبوعة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أعضاء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الممارسين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(NARWOA)</w:t>
      </w:r>
      <w:r w:rsidRPr="00317FAA">
        <w:rPr>
          <w:sz w:val="26"/>
          <w:szCs w:val="26"/>
          <w:rtl/>
          <w:lang w:bidi="ar-LB"/>
        </w:rPr>
        <w:t>؛</w:t>
      </w:r>
    </w:p>
    <w:p w14:paraId="5DD2C93A" w14:textId="76CC1690" w:rsidR="00E8103C" w:rsidRPr="00317FAA" w:rsidRDefault="00E8103C" w:rsidP="00E4131D">
      <w:pPr>
        <w:pStyle w:val="ListParagraph"/>
        <w:numPr>
          <w:ilvl w:val="0"/>
          <w:numId w:val="15"/>
        </w:numPr>
        <w:bidi/>
        <w:spacing w:after="240"/>
        <w:ind w:left="1280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دراسية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للتطوير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المهني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28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عضوا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الممارسين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(جميعهم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الذكور)؛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إعداد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مرجعية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ودليل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تفتيش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لحلقات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(100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نسخة)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للأعضاء؛</w:t>
      </w:r>
    </w:p>
    <w:p w14:paraId="7A7EAF73" w14:textId="6B2F819A" w:rsidR="00E8103C" w:rsidRPr="00317FAA" w:rsidRDefault="00E8103C" w:rsidP="00E4131D">
      <w:pPr>
        <w:pStyle w:val="ListParagraph"/>
        <w:numPr>
          <w:ilvl w:val="0"/>
          <w:numId w:val="15"/>
        </w:numPr>
        <w:bidi/>
        <w:spacing w:after="240"/>
        <w:ind w:left="1280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للتوعية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لكبار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مستوردي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وموزعي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تدابير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السياسات،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حصص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الاستيراد،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126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شخصا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(43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واجتماعات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توعية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موزع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وتاجر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تجزئة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امرأة)؛</w:t>
      </w:r>
    </w:p>
    <w:p w14:paraId="691DD8DE" w14:textId="4949ABF7" w:rsidR="00E8103C" w:rsidRPr="00317FAA" w:rsidRDefault="00E8103C" w:rsidP="00E4131D">
      <w:pPr>
        <w:pStyle w:val="ListParagraph"/>
        <w:numPr>
          <w:ilvl w:val="0"/>
          <w:numId w:val="15"/>
        </w:numPr>
        <w:bidi/>
        <w:spacing w:after="240"/>
        <w:ind w:left="1280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توفير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أجهزة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مراكز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التميز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الثلاثة؛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أربعة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مراكز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التميز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تمويل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مدرب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واحد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وتوفير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مركز؛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توفير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كاملة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ومعدات</w:t>
      </w:r>
      <w:r w:rsidR="00CB4810" w:rsidRPr="00317FAA">
        <w:rPr>
          <w:rStyle w:val="FootnoteReference"/>
          <w:sz w:val="26"/>
          <w:szCs w:val="26"/>
          <w:rtl/>
          <w:lang w:val="en-CA" w:bidi="ar-LB"/>
        </w:rPr>
        <w:footnoteReference w:id="4"/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الجامعات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الثلاث؛</w:t>
      </w:r>
    </w:p>
    <w:p w14:paraId="3915B3DC" w14:textId="48E46BF8" w:rsidR="00E8103C" w:rsidRPr="00317FAA" w:rsidRDefault="00E8103C" w:rsidP="00690888">
      <w:pPr>
        <w:pStyle w:val="ListParagraph"/>
        <w:numPr>
          <w:ilvl w:val="0"/>
          <w:numId w:val="15"/>
        </w:numPr>
        <w:bidi/>
        <w:spacing w:after="240"/>
        <w:ind w:left="1280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تقديم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137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طالبا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(12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طالبة)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ممارسات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الجيدة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الهيدروكربونات،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و213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(17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طالبة)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ثلاثة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معاهد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ممارسات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الجيدة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Pr="00317FAA">
        <w:rPr>
          <w:sz w:val="26"/>
          <w:szCs w:val="26"/>
          <w:rtl/>
          <w:lang w:bidi="ar-LB"/>
        </w:rPr>
        <w:t>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و15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مدربا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معهدين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ممارسات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الجيدة؛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أصحاب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المصلحة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لاستعراض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برنامج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إصدار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الشهادات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وطلب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المدخلات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بشأنه؛</w:t>
      </w:r>
    </w:p>
    <w:p w14:paraId="10A1D864" w14:textId="7A7BA47B" w:rsidR="00E8103C" w:rsidRPr="00317FAA" w:rsidRDefault="00E8103C" w:rsidP="00690888">
      <w:pPr>
        <w:pStyle w:val="ListParagraph"/>
        <w:numPr>
          <w:ilvl w:val="0"/>
          <w:numId w:val="15"/>
        </w:numPr>
        <w:bidi/>
        <w:spacing w:after="240"/>
        <w:ind w:left="1280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توفير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أربعين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CB4810" w:rsidRPr="00317FAA">
        <w:rPr>
          <w:rStyle w:val="FootnoteReference"/>
          <w:sz w:val="26"/>
          <w:szCs w:val="26"/>
          <w:rtl/>
          <w:lang w:val="en-CA" w:bidi="ar-LB"/>
        </w:rPr>
        <w:footnoteReference w:id="5"/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الممارسين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لحلقات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المهني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الاسترداد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وإعادة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التدوير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داخل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Pr="00317FAA">
        <w:rPr>
          <w:sz w:val="26"/>
          <w:szCs w:val="26"/>
          <w:rtl/>
          <w:lang w:bidi="ar-LB"/>
        </w:rPr>
        <w:t>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إعداد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دليل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تلمذة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لأغراض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التدريب؛</w:t>
      </w:r>
    </w:p>
    <w:p w14:paraId="6B09B797" w14:textId="566251AD" w:rsidR="000F16A5" w:rsidRPr="00317FAA" w:rsidRDefault="00E8103C" w:rsidP="00690888">
      <w:pPr>
        <w:pStyle w:val="ListParagraph"/>
        <w:numPr>
          <w:ilvl w:val="0"/>
          <w:numId w:val="15"/>
        </w:numPr>
        <w:bidi/>
        <w:spacing w:after="240"/>
        <w:ind w:left="1280" w:hanging="567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وتركيب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واحد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وسبعين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العرض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حماية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(EPA)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لإظهار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مستوى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كفاءة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استخدام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وخفض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الانبعاثات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المستنفدة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يتعين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تحقيقها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تبني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السليمة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بيئيا،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وزيادة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الوعي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بهذه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الأمور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ونشر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النتائج.</w:t>
      </w:r>
    </w:p>
    <w:p w14:paraId="5E3DAEEF" w14:textId="1ADA808C" w:rsidR="000F16A5" w:rsidRPr="00317FAA" w:rsidRDefault="000F16A5" w:rsidP="000F16A5">
      <w:pPr>
        <w:pStyle w:val="ListParagraph"/>
        <w:keepNext/>
        <w:keepLines/>
        <w:bidi/>
        <w:spacing w:before="240" w:after="240" w:line="360" w:lineRule="exact"/>
        <w:ind w:left="0"/>
        <w:rPr>
          <w:i/>
          <w:iCs/>
          <w:sz w:val="26"/>
          <w:szCs w:val="26"/>
          <w:rtl/>
          <w:lang w:val="en-CA" w:bidi="ar-LB"/>
        </w:rPr>
      </w:pPr>
      <w:r w:rsidRPr="00317FAA">
        <w:rPr>
          <w:i/>
          <w:iCs/>
          <w:sz w:val="26"/>
          <w:szCs w:val="26"/>
          <w:rtl/>
          <w:lang w:val="en-CA" w:bidi="ar-LB"/>
        </w:rPr>
        <w:t>تنفيذ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المشروع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ورصده</w:t>
      </w:r>
    </w:p>
    <w:p w14:paraId="772F5A9A" w14:textId="547AF78E" w:rsidR="000F16A5" w:rsidRPr="00317FAA" w:rsidRDefault="00E8103C" w:rsidP="003A5985">
      <w:pPr>
        <w:pStyle w:val="ListParagraph"/>
        <w:numPr>
          <w:ilvl w:val="0"/>
          <w:numId w:val="10"/>
        </w:numPr>
        <w:bidi/>
        <w:spacing w:before="36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مبلغ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812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الموافقة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عليه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لرصد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جانب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صرف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812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الرصد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والتنفيذ،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الموظفون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والاستشاريون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(000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43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والسفر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المحلي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(549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والاجتماعات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وحلقات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(263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أمريكيا).</w:t>
      </w:r>
    </w:p>
    <w:p w14:paraId="7D87617D" w14:textId="313213D0" w:rsidR="00785058" w:rsidRPr="00317FAA" w:rsidRDefault="002743CD" w:rsidP="00785058">
      <w:pPr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val="en-CA" w:bidi="ar-LB"/>
        </w:rPr>
        <w:t>مستوى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صرف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الأموال</w:t>
      </w:r>
    </w:p>
    <w:p w14:paraId="402CC829" w14:textId="23D9025D" w:rsidR="002743CD" w:rsidRPr="00317FAA" w:rsidRDefault="00E8103C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lastRenderedPageBreak/>
        <w:t>اعتبارا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أغسطس/آب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2024،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صرف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100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مبلغ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389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572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الموافقة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عليه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حتى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الآن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(820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459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و569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112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لليونيب).</w:t>
      </w:r>
    </w:p>
    <w:p w14:paraId="6A3F17DE" w14:textId="402AE4AF" w:rsidR="002743CD" w:rsidRPr="00317FAA" w:rsidRDefault="00E8103C" w:rsidP="002743CD">
      <w:pPr>
        <w:pStyle w:val="ListParagraph"/>
        <w:keepNext/>
        <w:keepLines/>
        <w:bidi/>
        <w:spacing w:before="240" w:after="240" w:line="360" w:lineRule="exact"/>
        <w:ind w:left="0"/>
        <w:rPr>
          <w:sz w:val="26"/>
          <w:szCs w:val="26"/>
          <w:u w:val="single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val="en-CA" w:bidi="ar-LB"/>
        </w:rPr>
        <w:t>خطة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تنفيذ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الشريحة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الثانية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من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المرحلة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الثانية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من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خطة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إدارة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إزالة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المواد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</w:t>
      </w:r>
      <w:r w:rsidR="00E4131D" w:rsidRPr="00317FAA">
        <w:rPr>
          <w:sz w:val="26"/>
          <w:szCs w:val="26"/>
          <w:u w:val="single"/>
          <w:rtl/>
          <w:lang w:val="en-CA" w:bidi="ar-LB"/>
        </w:rPr>
        <w:t>هيدروكلوروفلوروكربون</w:t>
      </w:r>
      <w:r w:rsidRPr="00317FAA">
        <w:rPr>
          <w:sz w:val="26"/>
          <w:szCs w:val="26"/>
          <w:u w:val="single"/>
          <w:rtl/>
          <w:lang w:val="en-CA" w:bidi="ar-LB"/>
        </w:rPr>
        <w:t>ية</w:t>
      </w:r>
    </w:p>
    <w:p w14:paraId="664A1153" w14:textId="77777777" w:rsidR="002743CD" w:rsidRPr="00317FAA" w:rsidRDefault="002743CD" w:rsidP="002743CD">
      <w:pPr>
        <w:pStyle w:val="ListParagraph"/>
        <w:keepNext/>
        <w:keepLines/>
        <w:bidi/>
        <w:spacing w:before="240" w:after="240" w:line="360" w:lineRule="exact"/>
        <w:ind w:left="0"/>
        <w:rPr>
          <w:sz w:val="26"/>
          <w:szCs w:val="26"/>
          <w:u w:val="single"/>
          <w:rtl/>
          <w:lang w:val="en-CA" w:bidi="ar-LB"/>
        </w:rPr>
      </w:pPr>
    </w:p>
    <w:p w14:paraId="29128E43" w14:textId="73B44ADC" w:rsidR="002743CD" w:rsidRPr="00317FAA" w:rsidRDefault="00E8103C" w:rsidP="009C1653">
      <w:pPr>
        <w:pStyle w:val="ListParagraph"/>
        <w:numPr>
          <w:ilvl w:val="0"/>
          <w:numId w:val="10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val="en-CA" w:bidi="ar-LB"/>
        </w:rPr>
        <w:t>سيتم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تنفيذ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الأنشطة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التالية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بين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يناير/كانون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الثاني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2025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وديسمبر/كانون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الأول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2027</w:t>
      </w:r>
      <w:r w:rsidR="00A24902" w:rsidRPr="00317FAA">
        <w:rPr>
          <w:sz w:val="26"/>
          <w:szCs w:val="26"/>
          <w:rtl/>
          <w:lang w:val="en-CA" w:bidi="ar-LB"/>
        </w:rPr>
        <w:t>:</w:t>
      </w:r>
    </w:p>
    <w:p w14:paraId="00D0CE30" w14:textId="2A57C3C4" w:rsidR="00E8103C" w:rsidRPr="00317FAA" w:rsidRDefault="00E8103C" w:rsidP="009C1653">
      <w:pPr>
        <w:pStyle w:val="ListParagraph"/>
        <w:numPr>
          <w:ilvl w:val="0"/>
          <w:numId w:val="16"/>
        </w:numPr>
        <w:bidi/>
        <w:spacing w:after="240"/>
        <w:ind w:left="1287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مدربي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موظفي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خمسة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موانئ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دخول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أجهزة</w:t>
      </w:r>
      <w:r w:rsidR="00BB62B0">
        <w:rPr>
          <w:sz w:val="26"/>
          <w:szCs w:val="26"/>
          <w:rtl/>
          <w:lang w:bidi="ar-LB"/>
        </w:rPr>
        <w:t xml:space="preserve"> </w:t>
      </w:r>
      <w:r w:rsidR="00407367" w:rsidRPr="00317FAA">
        <w:rPr>
          <w:sz w:val="26"/>
          <w:szCs w:val="26"/>
          <w:rtl/>
          <w:lang w:bidi="ar-LB"/>
        </w:rPr>
        <w:t>التعرف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أربع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نساء)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900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900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أمريكي)؛</w:t>
      </w:r>
    </w:p>
    <w:p w14:paraId="6582B464" w14:textId="7DCA105F" w:rsidR="00E8103C" w:rsidRPr="00317FAA" w:rsidRDefault="00E8103C" w:rsidP="009C1653">
      <w:pPr>
        <w:pStyle w:val="ListParagraph"/>
        <w:numPr>
          <w:ilvl w:val="0"/>
          <w:numId w:val="16"/>
        </w:numPr>
        <w:bidi/>
        <w:spacing w:after="240"/>
        <w:ind w:left="1287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تعزيز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الممارسين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حلقتين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دراسيتين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القيادة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والتطوير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100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عضو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(باستهداف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وتوزيع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الدعائية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والترويجية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بروتوكول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مونتريال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681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13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200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أمريكي)؛</w:t>
      </w:r>
    </w:p>
    <w:p w14:paraId="624F5FEE" w14:textId="4704E18D" w:rsidR="00E8103C" w:rsidRPr="00317FAA" w:rsidRDefault="00E8103C" w:rsidP="009C1653">
      <w:pPr>
        <w:pStyle w:val="ListParagraph"/>
        <w:numPr>
          <w:ilvl w:val="0"/>
          <w:numId w:val="16"/>
        </w:numPr>
        <w:bidi/>
        <w:spacing w:after="240"/>
        <w:ind w:left="1287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أربعة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مراكز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للتميز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وجامعتين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تقنيتين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توفير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إضافية</w:t>
      </w:r>
      <w:r w:rsidR="00CB4810" w:rsidRPr="00317FAA">
        <w:rPr>
          <w:rStyle w:val="FootnoteReference"/>
          <w:sz w:val="26"/>
          <w:szCs w:val="26"/>
          <w:rtl/>
          <w:lang w:val="en-US" w:bidi="ar-LB"/>
        </w:rPr>
        <w:footnoteReference w:id="6"/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التقنيين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استخدام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الرسميين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مجال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(50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سنويا،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وباستهداف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069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35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569</w:t>
      </w:r>
      <w:r w:rsidR="003A5985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أمريكيا)؛</w:t>
      </w:r>
    </w:p>
    <w:p w14:paraId="1A201F94" w14:textId="64D842F8" w:rsidR="00E8103C" w:rsidRPr="00317FAA" w:rsidRDefault="00E8103C" w:rsidP="009C1653">
      <w:pPr>
        <w:pStyle w:val="ListParagraph"/>
        <w:numPr>
          <w:ilvl w:val="0"/>
          <w:numId w:val="16"/>
        </w:numPr>
        <w:bidi/>
        <w:spacing w:after="240"/>
        <w:ind w:left="1287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أربع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كاملة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بالهيدروكربونات،</w:t>
      </w:r>
      <w:r w:rsidR="00CB4810" w:rsidRPr="00317FAA">
        <w:rPr>
          <w:rStyle w:val="FootnoteReference"/>
          <w:sz w:val="26"/>
          <w:szCs w:val="26"/>
          <w:rtl/>
          <w:lang w:val="en-US" w:bidi="ar-LB"/>
        </w:rPr>
        <w:footnoteReference w:id="7"/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وخمس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جزئية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بالهيدروكربونات،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وتقديم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المناسب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للتقنيين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تسع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ورش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(45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باستهداف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استخدام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ومجموعات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30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900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أمريكي)؛</w:t>
      </w:r>
    </w:p>
    <w:p w14:paraId="5D683CBE" w14:textId="0866BF86" w:rsidR="00E8103C" w:rsidRPr="00317FAA" w:rsidRDefault="00E8103C" w:rsidP="009C1653">
      <w:pPr>
        <w:pStyle w:val="ListParagraph"/>
        <w:numPr>
          <w:ilvl w:val="0"/>
          <w:numId w:val="16"/>
        </w:numPr>
        <w:bidi/>
        <w:spacing w:after="240"/>
        <w:ind w:left="1287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بناء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مهندسي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(RAAG)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وجمعيات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تدريبيتين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الصديقة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(50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باستهداف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الاجتماعات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الدولية،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والاشتراك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الأدبيات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التقنية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والتواصل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أعضاء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الجمعيات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(اليوئنديبي،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000</w:t>
      </w:r>
      <w:r w:rsidR="00BB62B0">
        <w:rPr>
          <w:sz w:val="26"/>
          <w:szCs w:val="26"/>
          <w:lang w:bidi="ar-LB"/>
        </w:rPr>
        <w:t>,</w:t>
      </w:r>
      <w:r w:rsidR="00C20133" w:rsidRPr="00317FAA">
        <w:rPr>
          <w:sz w:val="26"/>
          <w:szCs w:val="26"/>
          <w:rtl/>
          <w:lang w:bidi="ar-LB"/>
        </w:rPr>
        <w:t>6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أمريكي)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(اليونيب،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000</w:t>
      </w:r>
      <w:r w:rsidR="00BB62B0">
        <w:rPr>
          <w:sz w:val="26"/>
          <w:szCs w:val="26"/>
          <w:lang w:bidi="ar-LB"/>
        </w:rPr>
        <w:t>,</w:t>
      </w:r>
      <w:r w:rsidR="00C20133" w:rsidRPr="00317FAA">
        <w:rPr>
          <w:sz w:val="26"/>
          <w:szCs w:val="26"/>
          <w:rtl/>
          <w:lang w:bidi="ar-LB"/>
        </w:rPr>
        <w:t>5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أمريكي)</w:t>
      </w:r>
      <w:r w:rsidRPr="00317FAA">
        <w:rPr>
          <w:sz w:val="26"/>
          <w:szCs w:val="26"/>
          <w:rtl/>
          <w:lang w:bidi="ar-LB"/>
        </w:rPr>
        <w:t>؛</w:t>
      </w:r>
      <w:r w:rsidR="00BB62B0">
        <w:rPr>
          <w:sz w:val="26"/>
          <w:szCs w:val="26"/>
          <w:rtl/>
          <w:lang w:bidi="ar-LB"/>
        </w:rPr>
        <w:t xml:space="preserve"> </w:t>
      </w:r>
    </w:p>
    <w:p w14:paraId="02EF25E9" w14:textId="03EE93D2" w:rsidR="00E8103C" w:rsidRPr="00317FAA" w:rsidRDefault="00E8103C" w:rsidP="009C1653">
      <w:pPr>
        <w:pStyle w:val="ListParagraph"/>
        <w:numPr>
          <w:ilvl w:val="0"/>
          <w:numId w:val="16"/>
        </w:numPr>
        <w:bidi/>
        <w:spacing w:after="240"/>
        <w:ind w:left="1287" w:hanging="567"/>
        <w:contextualSpacing w:val="0"/>
        <w:rPr>
          <w:sz w:val="26"/>
          <w:szCs w:val="26"/>
          <w:rtl/>
          <w:lang w:bidi="ar-LB"/>
        </w:rPr>
      </w:pPr>
      <w:r w:rsidRPr="00317FAA">
        <w:rPr>
          <w:sz w:val="26"/>
          <w:szCs w:val="26"/>
          <w:rtl/>
          <w:lang w:bidi="ar-LB"/>
        </w:rPr>
        <w:t>إنشاء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لاستعادة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أساس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نتائج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التقييم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الذي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ستقوم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حماية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التنسيق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الشامل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المستنفدة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(اليوئنديبي)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70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أمريكي)؛</w:t>
      </w:r>
    </w:p>
    <w:p w14:paraId="2B8E09CD" w14:textId="435401A9" w:rsidR="00E8103C" w:rsidRPr="00317FAA" w:rsidRDefault="00E8103C" w:rsidP="009C1653">
      <w:pPr>
        <w:pStyle w:val="ListParagraph"/>
        <w:numPr>
          <w:ilvl w:val="0"/>
          <w:numId w:val="16"/>
        </w:numPr>
        <w:bidi/>
        <w:spacing w:after="240"/>
        <w:ind w:left="1287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رصد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جانب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تكنولوجيا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المثبتة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حماية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لإثبات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إمكانية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استخدام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الموفرة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للطاقة؛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المثبتة؛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وإجراء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مراجعة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إيقاف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تشغيل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الوحدات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-22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وإعداد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التقرير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الصلة؛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264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خمس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نساء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الأقل)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التكنولوجيا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lastRenderedPageBreak/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القطاعات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الفرعية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التجارية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والصناعية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720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28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أمريكي</w:t>
      </w:r>
      <w:r w:rsidRPr="00317FAA">
        <w:rPr>
          <w:sz w:val="26"/>
          <w:szCs w:val="26"/>
          <w:rtl/>
          <w:lang w:bidi="ar-LB"/>
        </w:rPr>
        <w:t>ا)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أمريكي</w:t>
      </w:r>
      <w:r w:rsidRPr="00317FAA">
        <w:rPr>
          <w:sz w:val="26"/>
          <w:szCs w:val="26"/>
          <w:rtl/>
          <w:lang w:bidi="ar-LB"/>
        </w:rPr>
        <w:t>)؛</w:t>
      </w:r>
    </w:p>
    <w:p w14:paraId="031AD31F" w14:textId="44CB67A6" w:rsidR="00E8103C" w:rsidRPr="00317FAA" w:rsidRDefault="00E8103C" w:rsidP="009C1653">
      <w:pPr>
        <w:pStyle w:val="ListParagraph"/>
        <w:numPr>
          <w:ilvl w:val="0"/>
          <w:numId w:val="16"/>
        </w:numPr>
        <w:bidi/>
        <w:spacing w:after="240"/>
        <w:ind w:left="1287" w:hanging="567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توعية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أصحاب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المصلحة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المستهدفين</w:t>
      </w:r>
      <w:r w:rsidR="00A24902" w:rsidRPr="00317FAA">
        <w:rPr>
          <w:sz w:val="26"/>
          <w:szCs w:val="26"/>
          <w:rtl/>
          <w:lang w:bidi="ar-LB"/>
        </w:rPr>
        <w:t>:</w:t>
      </w:r>
    </w:p>
    <w:p w14:paraId="372207FB" w14:textId="6FF1D83E" w:rsidR="00E8103C" w:rsidRPr="00317FAA" w:rsidRDefault="00E8103C" w:rsidP="009C1653">
      <w:pPr>
        <w:pStyle w:val="ListParagraph"/>
        <w:numPr>
          <w:ilvl w:val="0"/>
          <w:numId w:val="17"/>
        </w:numPr>
        <w:bidi/>
        <w:spacing w:after="240"/>
        <w:ind w:left="1989" w:hanging="709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للتوعية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المجموعات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الثلاث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أصحاب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المصلحة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الذين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يروجون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للمباني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الخضراء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الموفرة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وهم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المتخصصون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البيئة؛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والمسؤولون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الحكوميون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والمشرعون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وكبار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الموظفين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المدنيين؛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وقادة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المجتمعات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CB4810" w:rsidRPr="00317FAA">
        <w:rPr>
          <w:sz w:val="26"/>
          <w:szCs w:val="26"/>
          <w:rtl/>
          <w:lang w:bidi="ar-LB"/>
        </w:rPr>
        <w:t>م</w:t>
      </w:r>
      <w:r w:rsidRPr="00317FAA">
        <w:rPr>
          <w:sz w:val="26"/>
          <w:szCs w:val="26"/>
          <w:rtl/>
          <w:lang w:bidi="ar-LB"/>
        </w:rPr>
        <w:t>حلية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ومسؤولو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المشتريات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(660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باستهداف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30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</w:t>
      </w:r>
      <w:r w:rsidR="00CB4810" w:rsidRPr="00317FAA">
        <w:rPr>
          <w:sz w:val="26"/>
          <w:szCs w:val="26"/>
          <w:rtl/>
          <w:lang w:bidi="ar-LB"/>
        </w:rPr>
        <w:t>000</w:t>
      </w:r>
      <w:r w:rsidR="00BB62B0">
        <w:rPr>
          <w:sz w:val="26"/>
          <w:szCs w:val="26"/>
          <w:lang w:bidi="ar-LB"/>
        </w:rPr>
        <w:t>,</w:t>
      </w:r>
      <w:r w:rsidR="00CB4810" w:rsidRPr="00317FAA">
        <w:rPr>
          <w:sz w:val="26"/>
          <w:szCs w:val="26"/>
          <w:rtl/>
          <w:lang w:bidi="ar-LB"/>
        </w:rPr>
        <w:t>36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أمريكي</w:t>
      </w:r>
      <w:r w:rsidRPr="00317FAA">
        <w:rPr>
          <w:sz w:val="26"/>
          <w:szCs w:val="26"/>
          <w:rtl/>
          <w:lang w:bidi="ar-LB"/>
        </w:rPr>
        <w:t>)؛</w:t>
      </w:r>
    </w:p>
    <w:p w14:paraId="2F98F91C" w14:textId="2F12CA79" w:rsidR="00E8103C" w:rsidRPr="00317FAA" w:rsidRDefault="00E8103C" w:rsidP="009C1653">
      <w:pPr>
        <w:pStyle w:val="ListParagraph"/>
        <w:numPr>
          <w:ilvl w:val="0"/>
          <w:numId w:val="17"/>
        </w:numPr>
        <w:bidi/>
        <w:spacing w:after="240"/>
        <w:ind w:left="1989" w:hanging="709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أربع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للتوعية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وسائل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الإعلام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الجماهيرية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الموفرة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تستهدف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المستوردين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والموزعين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وتجار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التجزئة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وعامة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الجمهور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20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أمريكي)؛</w:t>
      </w:r>
    </w:p>
    <w:p w14:paraId="1A99783F" w14:textId="4BC277F4" w:rsidR="00E8103C" w:rsidRPr="00317FAA" w:rsidRDefault="00E8103C" w:rsidP="009C1653">
      <w:pPr>
        <w:pStyle w:val="ListParagraph"/>
        <w:numPr>
          <w:ilvl w:val="0"/>
          <w:numId w:val="17"/>
        </w:numPr>
        <w:bidi/>
        <w:spacing w:after="240"/>
        <w:ind w:left="1989" w:hanging="709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ثلاثة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مراكز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للتميز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لتقنيي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الصديقة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التجاري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والصناعي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(80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باستهداف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27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أمريكي)؛</w:t>
      </w:r>
    </w:p>
    <w:p w14:paraId="0CA6D0E5" w14:textId="012DCC52" w:rsidR="00E8103C" w:rsidRPr="00317FAA" w:rsidRDefault="00E8103C" w:rsidP="009C1653">
      <w:pPr>
        <w:pStyle w:val="ListParagraph"/>
        <w:numPr>
          <w:ilvl w:val="0"/>
          <w:numId w:val="17"/>
        </w:numPr>
        <w:bidi/>
        <w:spacing w:after="240"/>
        <w:ind w:left="1989" w:hanging="709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ثلاث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تدريبية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سنوية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المؤسسات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الصلة،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مفتشية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المصانع،</w:t>
      </w:r>
      <w:r w:rsidR="00C70850" w:rsidRPr="00317FAA">
        <w:rPr>
          <w:rStyle w:val="FootnoteReference"/>
          <w:sz w:val="26"/>
          <w:szCs w:val="26"/>
          <w:rtl/>
          <w:lang w:val="en-CA" w:bidi="ar-LB"/>
        </w:rPr>
        <w:footnoteReference w:id="8"/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إخماد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الحرائق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الصديقة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(300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باستهداف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الإناث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30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(اليونيب)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أمريكي)؛</w:t>
      </w:r>
    </w:p>
    <w:p w14:paraId="5D6B84C1" w14:textId="1FBC7ACF" w:rsidR="00E8103C" w:rsidRPr="00317FAA" w:rsidRDefault="00E8103C" w:rsidP="00CB4810">
      <w:pPr>
        <w:pStyle w:val="ListParagraph"/>
        <w:numPr>
          <w:ilvl w:val="0"/>
          <w:numId w:val="17"/>
        </w:numPr>
        <w:bidi/>
        <w:spacing w:after="240"/>
        <w:ind w:left="1989" w:hanging="709"/>
        <w:contextualSpacing w:val="0"/>
        <w:rPr>
          <w:sz w:val="26"/>
          <w:szCs w:val="26"/>
          <w:rtl/>
          <w:lang w:bidi="ar-LB"/>
        </w:rPr>
      </w:pP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ورصده</w:t>
      </w:r>
      <w:r w:rsidR="00A24902" w:rsidRPr="00317FAA">
        <w:rPr>
          <w:sz w:val="26"/>
          <w:szCs w:val="26"/>
          <w:rtl/>
          <w:lang w:bidi="ar-LB"/>
        </w:rPr>
        <w:t>: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تنسيق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ورصدها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والإبلاغ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عنها،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والتواصل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أصحاب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المصلحة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والوكالات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المنفذة</w:t>
      </w:r>
      <w:r w:rsidR="00A24902" w:rsidRPr="00317FAA">
        <w:rPr>
          <w:sz w:val="26"/>
          <w:szCs w:val="26"/>
          <w:rtl/>
          <w:lang w:bidi="ar-LB"/>
        </w:rPr>
        <w:t>: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الموظفون</w:t>
      </w:r>
      <w:r w:rsidR="00BB62B0">
        <w:rPr>
          <w:sz w:val="26"/>
          <w:szCs w:val="26"/>
          <w:rtl/>
          <w:lang w:bidi="ar-LB"/>
        </w:rPr>
        <w:t xml:space="preserve"> </w:t>
      </w:r>
      <w:r w:rsidR="00BB62B0" w:rsidRPr="00317FAA">
        <w:rPr>
          <w:rFonts w:hint="cs"/>
          <w:sz w:val="26"/>
          <w:szCs w:val="26"/>
          <w:rtl/>
          <w:lang w:bidi="ar-LB"/>
        </w:rPr>
        <w:t>والاستشاريون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(263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30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والسفر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المحلي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(812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3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الخاصة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بمنظمة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الممارسين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الخاصة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بمنظمة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مهندسي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(اليوئنديبي)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(075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52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أمريكيا).</w:t>
      </w:r>
    </w:p>
    <w:p w14:paraId="02D7BF26" w14:textId="7C01F777" w:rsidR="009B6A0E" w:rsidRPr="00317FAA" w:rsidRDefault="009B6A0E" w:rsidP="007B421F">
      <w:pPr>
        <w:keepNext/>
        <w:keepLines/>
        <w:bidi/>
        <w:spacing w:before="240" w:after="240" w:line="360" w:lineRule="exact"/>
        <w:jc w:val="center"/>
        <w:rPr>
          <w:b/>
          <w:bCs/>
          <w:sz w:val="26"/>
          <w:szCs w:val="26"/>
          <w:rtl/>
          <w:lang w:val="en-CA" w:bidi="ar-LB"/>
        </w:rPr>
      </w:pPr>
      <w:r w:rsidRPr="00317FAA">
        <w:rPr>
          <w:b/>
          <w:bCs/>
          <w:sz w:val="26"/>
          <w:szCs w:val="26"/>
          <w:rtl/>
          <w:lang w:val="en-CA" w:bidi="ar-LB"/>
        </w:rPr>
        <w:t>تعليقات</w:t>
      </w:r>
      <w:r w:rsidR="00BB62B0">
        <w:rPr>
          <w:b/>
          <w:bCs/>
          <w:sz w:val="26"/>
          <w:szCs w:val="26"/>
          <w:rtl/>
          <w:lang w:val="en-CA" w:bidi="ar-LB"/>
        </w:rPr>
        <w:t xml:space="preserve"> </w:t>
      </w:r>
      <w:r w:rsidR="00EB54CD" w:rsidRPr="00317FAA">
        <w:rPr>
          <w:b/>
          <w:bCs/>
          <w:sz w:val="26"/>
          <w:szCs w:val="26"/>
          <w:rtl/>
          <w:lang w:val="en-CA" w:bidi="ar-LB"/>
        </w:rPr>
        <w:t>الأمانة</w:t>
      </w:r>
      <w:r w:rsidR="00BB62B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317FAA">
        <w:rPr>
          <w:b/>
          <w:bCs/>
          <w:sz w:val="26"/>
          <w:szCs w:val="26"/>
          <w:rtl/>
          <w:lang w:val="en-CA" w:bidi="ar-LB"/>
        </w:rPr>
        <w:t>وتوصيا</w:t>
      </w:r>
      <w:r w:rsidR="00EB54CD" w:rsidRPr="00317FAA">
        <w:rPr>
          <w:b/>
          <w:bCs/>
          <w:sz w:val="26"/>
          <w:szCs w:val="26"/>
          <w:rtl/>
          <w:lang w:val="en-CA" w:bidi="ar-LB"/>
        </w:rPr>
        <w:t>تها</w:t>
      </w:r>
      <w:r w:rsidR="00BB62B0">
        <w:rPr>
          <w:b/>
          <w:bCs/>
          <w:sz w:val="26"/>
          <w:szCs w:val="26"/>
          <w:rtl/>
          <w:lang w:val="en-CA" w:bidi="ar-LB"/>
        </w:rPr>
        <w:t xml:space="preserve"> </w:t>
      </w:r>
    </w:p>
    <w:p w14:paraId="4249817B" w14:textId="68DD0682" w:rsidR="00E543A2" w:rsidRPr="00317FAA" w:rsidRDefault="009B6A0E" w:rsidP="000124D9">
      <w:pPr>
        <w:keepNext/>
        <w:keepLines/>
        <w:bidi/>
        <w:spacing w:after="240" w:line="360" w:lineRule="exact"/>
        <w:rPr>
          <w:b/>
          <w:bCs/>
          <w:sz w:val="26"/>
          <w:szCs w:val="26"/>
          <w:rtl/>
          <w:lang w:val="en-CA" w:bidi="ar-LB"/>
        </w:rPr>
      </w:pPr>
      <w:r w:rsidRPr="00317FAA">
        <w:rPr>
          <w:b/>
          <w:bCs/>
          <w:sz w:val="26"/>
          <w:szCs w:val="26"/>
          <w:rtl/>
          <w:lang w:val="en-CA" w:bidi="ar-LB"/>
        </w:rPr>
        <w:t>التعليقات</w:t>
      </w:r>
    </w:p>
    <w:p w14:paraId="4B503EE7" w14:textId="21CC4FF9" w:rsidR="001C0355" w:rsidRPr="00317FAA" w:rsidRDefault="001C0355" w:rsidP="001C0355">
      <w:pPr>
        <w:keepNext/>
        <w:keepLines/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val="en-CA" w:bidi="ar-LB"/>
        </w:rPr>
        <w:t>تقرير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التحقق</w:t>
      </w:r>
    </w:p>
    <w:p w14:paraId="0DFD00C4" w14:textId="6474A9EE" w:rsidR="00800651" w:rsidRPr="00317FAA" w:rsidRDefault="009C1653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أوصى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تقرير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التحقق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ببذل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جهود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لمواصلة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الرقابة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R-406a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لإرساء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نمط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تخفيض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ثابت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يتماشى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-22؛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ورصد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ارتفاع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R-410a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بسبب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قدرته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والرقابة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وفقا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لتعديل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كيغالي.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شجع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التحقق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استمرار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موظفي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ودمج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دليل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الذي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إعداده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منهج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أكد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تناوله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lastRenderedPageBreak/>
        <w:t>هذه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التوصيات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المتعلقة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بموجب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تعديل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كيغالي</w:t>
      </w:r>
      <w:r w:rsidR="001C0355" w:rsidRPr="00317FAA">
        <w:rPr>
          <w:sz w:val="26"/>
          <w:szCs w:val="26"/>
          <w:rtl/>
          <w:lang w:val="en-CA" w:bidi="ar-LB"/>
        </w:rPr>
        <w:t>.</w:t>
      </w:r>
    </w:p>
    <w:p w14:paraId="5A91CF9E" w14:textId="296C6F06" w:rsidR="00C6146E" w:rsidRPr="00317FAA" w:rsidRDefault="009C1653" w:rsidP="000124D9">
      <w:pPr>
        <w:keepNext/>
        <w:keepLines/>
        <w:bidi/>
        <w:spacing w:before="120"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val="en-CA" w:bidi="ar-LB"/>
        </w:rPr>
        <w:t>التقرير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المرحلي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عن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تنفيذ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الشريحة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الأولى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من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المرحلة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الثانية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من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خطة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إدارة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إزالة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المواد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</w:t>
      </w:r>
      <w:r w:rsidR="00E4131D" w:rsidRPr="00317FAA">
        <w:rPr>
          <w:sz w:val="26"/>
          <w:szCs w:val="26"/>
          <w:u w:val="single"/>
          <w:rtl/>
          <w:lang w:val="en-CA" w:bidi="ar-LB"/>
        </w:rPr>
        <w:t>هيدروكلوروفلوروكربون</w:t>
      </w:r>
      <w:r w:rsidRPr="00317FAA">
        <w:rPr>
          <w:sz w:val="26"/>
          <w:szCs w:val="26"/>
          <w:u w:val="single"/>
          <w:rtl/>
          <w:lang w:val="en-CA" w:bidi="ar-LB"/>
        </w:rPr>
        <w:t>ية</w:t>
      </w:r>
    </w:p>
    <w:p w14:paraId="7BDC5E78" w14:textId="5D71C632" w:rsidR="00C057BA" w:rsidRPr="00317FAA" w:rsidRDefault="00C057BA" w:rsidP="00CA66CF">
      <w:pPr>
        <w:pStyle w:val="ListParagraph"/>
        <w:keepNext/>
        <w:widowControl w:val="0"/>
        <w:bidi/>
        <w:spacing w:after="240"/>
        <w:ind w:left="0"/>
        <w:contextualSpacing w:val="0"/>
        <w:rPr>
          <w:i/>
          <w:iCs/>
          <w:sz w:val="26"/>
          <w:szCs w:val="26"/>
          <w:rtl/>
          <w:lang w:val="en-CA" w:bidi="ar-LB"/>
        </w:rPr>
      </w:pPr>
      <w:r w:rsidRPr="00317FAA">
        <w:rPr>
          <w:i/>
          <w:iCs/>
          <w:sz w:val="26"/>
          <w:szCs w:val="26"/>
          <w:rtl/>
          <w:lang w:val="en-CA" w:bidi="ar-LB"/>
        </w:rPr>
        <w:t>الإطار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القانوني</w:t>
      </w:r>
    </w:p>
    <w:p w14:paraId="73342580" w14:textId="0BAADE1E" w:rsidR="00413BF4" w:rsidRPr="00317FAA" w:rsidRDefault="009C1653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أصدرت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حصص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استيراد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2.8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طن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استنفاد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(51.68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طن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متري)،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وهو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أقل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الرقابة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بروتوكول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مونتريال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والهدف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الوارد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اتفاق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المبرم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التنفيذية</w:t>
      </w:r>
      <w:r w:rsidR="00C057BA" w:rsidRPr="00317FAA">
        <w:rPr>
          <w:sz w:val="26"/>
          <w:szCs w:val="26"/>
          <w:rtl/>
          <w:lang w:val="en-CA" w:bidi="ar-LB"/>
        </w:rPr>
        <w:t>.</w:t>
      </w:r>
    </w:p>
    <w:p w14:paraId="2ECD5F20" w14:textId="59B528DA" w:rsidR="00C057BA" w:rsidRPr="00317FAA" w:rsidRDefault="009C1653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وقامت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حماية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بتنقيح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التشريعي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والمنتجات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المستنفدة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(L.I.</w:t>
      </w:r>
      <w:r w:rsidR="00BB62B0">
        <w:rPr>
          <w:sz w:val="26"/>
          <w:szCs w:val="26"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1812)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وهو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معروض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برلمان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للنظر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فيه.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ويتضمن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التشريعي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حوافز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ومثبطات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ضريبية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تؤيد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إدخال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والمنعدمة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ومتطلبات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ل</w:t>
      </w:r>
      <w:r w:rsidRPr="00317FAA">
        <w:rPr>
          <w:sz w:val="26"/>
          <w:szCs w:val="26"/>
          <w:rtl/>
          <w:lang w:bidi="ar-LB"/>
        </w:rPr>
        <w:t>لمناولة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الآمنة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القابلة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للاشتعال.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هذا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الأم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ول</w:t>
      </w:r>
      <w:r w:rsidRPr="00317FAA">
        <w:rPr>
          <w:sz w:val="26"/>
          <w:szCs w:val="26"/>
          <w:rtl/>
          <w:lang w:bidi="ar-LB"/>
        </w:rPr>
        <w:t>تسهيل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الموافقة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يقره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البرلمان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2025</w:t>
      </w:r>
      <w:r w:rsidR="00C057BA" w:rsidRPr="00317FAA">
        <w:rPr>
          <w:sz w:val="26"/>
          <w:szCs w:val="26"/>
          <w:rtl/>
          <w:lang w:val="en-CA" w:bidi="ar-LB"/>
        </w:rPr>
        <w:t>.</w:t>
      </w:r>
    </w:p>
    <w:p w14:paraId="6595CF55" w14:textId="2660ED47" w:rsidR="00CA66CF" w:rsidRPr="00317FAA" w:rsidRDefault="00CA66CF" w:rsidP="00CA66CF">
      <w:pPr>
        <w:pStyle w:val="ListParagraph"/>
        <w:keepNext/>
        <w:widowControl w:val="0"/>
        <w:bidi/>
        <w:spacing w:after="240"/>
        <w:ind w:left="0"/>
        <w:contextualSpacing w:val="0"/>
        <w:rPr>
          <w:i/>
          <w:iCs/>
          <w:sz w:val="26"/>
          <w:szCs w:val="26"/>
          <w:rtl/>
          <w:lang w:val="en-CA" w:bidi="ar-LB"/>
        </w:rPr>
      </w:pPr>
      <w:r w:rsidRPr="00317FAA">
        <w:rPr>
          <w:i/>
          <w:iCs/>
          <w:sz w:val="26"/>
          <w:szCs w:val="26"/>
          <w:rtl/>
          <w:lang w:val="en-CA" w:bidi="ar-LB"/>
        </w:rPr>
        <w:t>قطاع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خدمة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التبريد</w:t>
      </w:r>
    </w:p>
    <w:p w14:paraId="1232FDA8" w14:textId="59B5D0BF" w:rsidR="00CA66CF" w:rsidRPr="00317FAA" w:rsidRDefault="009C1653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تمت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إعادة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برمجة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المنفذة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الخدمة،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كانت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مقررة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(بتكلفة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595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149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ونقلها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وأوضح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التغيير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تسلسل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ضروريا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ضوء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الأسباب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البرامجية،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للاستفادة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وجود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استراتيجية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فعالة،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تهدف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تخفيف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أوجه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عدم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اليقين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الإمدادات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وتسهيل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الأسرع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لتكنولوجيا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A24902" w:rsidRPr="00317FAA">
        <w:rPr>
          <w:sz w:val="26"/>
          <w:szCs w:val="26"/>
          <w:rtl/>
          <w:lang w:bidi="ar-LB"/>
        </w:rPr>
        <w:t>:</w:t>
      </w:r>
    </w:p>
    <w:p w14:paraId="001108D8" w14:textId="6801BE1F" w:rsidR="009C1653" w:rsidRPr="00317FAA" w:rsidRDefault="009C1653" w:rsidP="00AA4B9B">
      <w:pPr>
        <w:pStyle w:val="ListParagraph"/>
        <w:numPr>
          <w:ilvl w:val="0"/>
          <w:numId w:val="18"/>
        </w:numPr>
        <w:bidi/>
        <w:spacing w:after="240"/>
        <w:ind w:left="1422" w:hanging="709"/>
        <w:contextualSpacing w:val="0"/>
        <w:rPr>
          <w:sz w:val="26"/>
          <w:szCs w:val="26"/>
          <w:lang w:bidi="ar-LB"/>
        </w:rPr>
      </w:pPr>
      <w:r w:rsidRPr="00317FAA">
        <w:rPr>
          <w:sz w:val="26"/>
          <w:szCs w:val="26"/>
          <w:rtl/>
          <w:lang w:bidi="ar-LB"/>
        </w:rPr>
        <w:t>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ثمانية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أجهزة</w:t>
      </w:r>
      <w:r w:rsidR="00BB62B0">
        <w:rPr>
          <w:sz w:val="26"/>
          <w:szCs w:val="26"/>
          <w:rtl/>
          <w:lang w:bidi="ar-LB"/>
        </w:rPr>
        <w:t xml:space="preserve"> </w:t>
      </w:r>
      <w:r w:rsidR="00407367" w:rsidRPr="00317FAA">
        <w:rPr>
          <w:sz w:val="26"/>
          <w:szCs w:val="26"/>
          <w:rtl/>
          <w:lang w:bidi="ar-LB"/>
        </w:rPr>
        <w:t>التعرف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للجمارك،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الضرورية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بسبب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لأجهزة</w:t>
      </w:r>
      <w:r w:rsidR="00BB62B0">
        <w:rPr>
          <w:sz w:val="26"/>
          <w:szCs w:val="26"/>
          <w:rtl/>
          <w:lang w:bidi="ar-LB"/>
        </w:rPr>
        <w:t xml:space="preserve"> </w:t>
      </w:r>
      <w:r w:rsidR="00407367" w:rsidRPr="00317FAA">
        <w:rPr>
          <w:sz w:val="26"/>
          <w:szCs w:val="26"/>
          <w:rtl/>
          <w:lang w:bidi="ar-LB"/>
        </w:rPr>
        <w:t>التعرف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الموجودة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الجمارك؛</w:t>
      </w:r>
    </w:p>
    <w:p w14:paraId="288CE950" w14:textId="7EA1197F" w:rsidR="009C1653" w:rsidRPr="00317FAA" w:rsidRDefault="009C1653" w:rsidP="00AA4B9B">
      <w:pPr>
        <w:pStyle w:val="ListParagraph"/>
        <w:numPr>
          <w:ilvl w:val="0"/>
          <w:numId w:val="18"/>
        </w:numPr>
        <w:bidi/>
        <w:spacing w:after="240"/>
        <w:ind w:left="1422" w:hanging="709"/>
        <w:contextualSpacing w:val="0"/>
        <w:rPr>
          <w:sz w:val="26"/>
          <w:szCs w:val="26"/>
          <w:rtl/>
          <w:lang w:bidi="ar-LB"/>
        </w:rPr>
      </w:pPr>
      <w:r w:rsidRPr="00317FAA">
        <w:rPr>
          <w:sz w:val="26"/>
          <w:szCs w:val="26"/>
          <w:rtl/>
          <w:lang w:bidi="ar-LB"/>
        </w:rPr>
        <w:t>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30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إضافية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الخدمة،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الضرورية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للسماح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لبرنامج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التلمذة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ا</w:t>
      </w:r>
      <w:r w:rsidRPr="00317FAA">
        <w:rPr>
          <w:sz w:val="26"/>
          <w:szCs w:val="26"/>
          <w:rtl/>
          <w:lang w:bidi="ar-LB"/>
        </w:rPr>
        <w:t>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بتوفير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مستوى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البلد؛</w:t>
      </w:r>
    </w:p>
    <w:p w14:paraId="2876DE6E" w14:textId="0B8254B7" w:rsidR="00CA66CF" w:rsidRPr="00317FAA" w:rsidRDefault="009C1653" w:rsidP="00AA4B9B">
      <w:pPr>
        <w:pStyle w:val="ListParagraph"/>
        <w:numPr>
          <w:ilvl w:val="0"/>
          <w:numId w:val="18"/>
        </w:numPr>
        <w:bidi/>
        <w:spacing w:after="240"/>
        <w:ind w:left="1422" w:hanging="709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71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الوقت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المناسب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لإثبات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فعالية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التكنولوجيا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="00AA4B9B"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والموفرة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تجنب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التأخيرات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الناجمة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تحديات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الشراء.</w:t>
      </w:r>
    </w:p>
    <w:p w14:paraId="2E074835" w14:textId="6AD98A2B" w:rsidR="00CA66CF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ولتوفير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التمويل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اللازم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للمشتريات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المسبقة،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تأجيل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(بتكلفة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595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139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أمريكيا)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A24902" w:rsidRPr="00317FAA">
        <w:rPr>
          <w:sz w:val="26"/>
          <w:szCs w:val="26"/>
          <w:rtl/>
          <w:lang w:bidi="ar-LB"/>
        </w:rPr>
        <w:t>: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اللازمة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نظم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جامعتين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تقنيتين؛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مهندسي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C20133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ورابطة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وشراء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خمس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نظم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Pr="00317FAA">
        <w:rPr>
          <w:sz w:val="26"/>
          <w:szCs w:val="26"/>
          <w:rtl/>
          <w:lang w:bidi="ar-LB"/>
        </w:rPr>
        <w:t>؛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وإنشاء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لاستعادة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وبالإضافة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نفذ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اليونيب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المرجعية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ودليل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فحص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روش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العمل،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الذي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ينفذه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بتكلفة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الميزانية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الحالية،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يجعل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إجمالي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الأموال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المتاحة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للمشتريات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المسبقة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595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149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lastRenderedPageBreak/>
        <w:t>أمريكيا.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الصدد،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سيخصص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000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التقنيين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وبناء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الشرائح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اللاحقة.</w:t>
      </w:r>
      <w:r w:rsidR="00B83B4C" w:rsidRPr="00317FAA">
        <w:rPr>
          <w:rStyle w:val="FootnoteReference"/>
          <w:sz w:val="26"/>
          <w:szCs w:val="26"/>
          <w:rtl/>
          <w:lang w:bidi="ar-LB"/>
        </w:rPr>
        <w:footnoteReference w:id="9"/>
      </w:r>
    </w:p>
    <w:p w14:paraId="63537FD9" w14:textId="03437762" w:rsidR="0058103F" w:rsidRPr="00317FAA" w:rsidRDefault="0058103F" w:rsidP="00AA4B9B">
      <w:pPr>
        <w:pStyle w:val="ListParagraph"/>
        <w:keepNext/>
        <w:keepLines/>
        <w:bidi/>
        <w:spacing w:after="240"/>
        <w:ind w:left="0"/>
        <w:contextualSpacing w:val="0"/>
        <w:rPr>
          <w:i/>
          <w:iCs/>
          <w:sz w:val="26"/>
          <w:szCs w:val="26"/>
          <w:rtl/>
          <w:lang w:val="en-CA" w:bidi="ar-LB"/>
        </w:rPr>
      </w:pPr>
      <w:r w:rsidRPr="00317FAA">
        <w:rPr>
          <w:i/>
          <w:iCs/>
          <w:sz w:val="26"/>
          <w:szCs w:val="26"/>
          <w:rtl/>
          <w:lang w:val="en-CA" w:bidi="ar-LB"/>
        </w:rPr>
        <w:t>النشاط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="00650B49" w:rsidRPr="00317FAA">
        <w:rPr>
          <w:i/>
          <w:iCs/>
          <w:sz w:val="26"/>
          <w:szCs w:val="26"/>
          <w:rtl/>
          <w:lang w:val="en-CA" w:bidi="ar-LB"/>
        </w:rPr>
        <w:t>التدليلي</w:t>
      </w:r>
    </w:p>
    <w:p w14:paraId="546ED600" w14:textId="4143E20A" w:rsidR="0058103F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تقديم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تحفيزي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</w:t>
      </w:r>
      <w:r w:rsidR="00AA4B9B" w:rsidRPr="00317FAA">
        <w:rPr>
          <w:sz w:val="26"/>
          <w:szCs w:val="26"/>
          <w:rtl/>
          <w:lang w:bidi="ar-LB"/>
        </w:rPr>
        <w:t>ُ</w:t>
      </w:r>
      <w:r w:rsidRPr="00317FAA">
        <w:rPr>
          <w:sz w:val="26"/>
          <w:szCs w:val="26"/>
          <w:rtl/>
          <w:lang w:bidi="ar-LB"/>
        </w:rPr>
        <w:t>درج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الفقرة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33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الوثيقة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UNEP/OzL.Pro/ExCom/87/28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التفصيلية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تحفيز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سوف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تُقدم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عندما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تتحقق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الشروط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المنصوص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عليها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28/44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و84/84(ب).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واستفسرت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تقديم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التفصيلية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المطلوبة.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وأوضح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نفذت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مسترشدة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بالفقرة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32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نفس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الوثيقة،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بموجبها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استبدال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تحفيز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تدليلي.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فهم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الحكومة،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يُوص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تحفيز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الشروط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المنصوص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عليها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84/84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مستوفاة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الوقت،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ولكن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ينطبق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وأوضح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سعت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الحصول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مالي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تحفيز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خارج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الصندوق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المتعدد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الأطراف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وهي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منخرطة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حاليا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ترتيبين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لمشروعين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ثنائيين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لتحقيق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الغاية</w:t>
      </w:r>
      <w:r w:rsidR="0058103F" w:rsidRPr="00317FAA">
        <w:rPr>
          <w:sz w:val="26"/>
          <w:szCs w:val="26"/>
          <w:rtl/>
          <w:lang w:val="en-CA" w:bidi="ar-LB"/>
        </w:rPr>
        <w:t>.</w:t>
      </w:r>
      <w:r w:rsidR="004923C0" w:rsidRPr="00317FAA">
        <w:rPr>
          <w:rStyle w:val="FootnoteReference"/>
          <w:sz w:val="26"/>
          <w:szCs w:val="26"/>
          <w:rtl/>
          <w:lang w:val="en-CA" w:bidi="ar-LB"/>
        </w:rPr>
        <w:footnoteReference w:id="10"/>
      </w:r>
    </w:p>
    <w:p w14:paraId="4B648BA1" w14:textId="771E8E50" w:rsidR="0058103F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نفذت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الحكومة،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كجزء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جهودها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الرامية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تسهيل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السريع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لتكنولوجيا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Pr="00317FAA">
        <w:rPr>
          <w:sz w:val="26"/>
          <w:szCs w:val="26"/>
          <w:rtl/>
          <w:lang w:bidi="ar-LB"/>
        </w:rPr>
        <w:t>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بهدف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الحصول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نتائج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لنشرها،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البقاء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حدود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ميزانية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الموافق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عليها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اشترت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71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بتكنولوجيا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لتحل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محل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الوحدات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-22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المنشأة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السكنية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حماية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البيئة،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وقامت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بتركيبها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وهي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ترصد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حاليا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أدائها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وتستخدمها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لأغراض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العرض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والتدريب</w:t>
      </w:r>
      <w:r w:rsidR="0058103F" w:rsidRPr="00317FAA">
        <w:rPr>
          <w:sz w:val="26"/>
          <w:szCs w:val="26"/>
          <w:rtl/>
          <w:lang w:val="en-CA" w:bidi="ar-LB"/>
        </w:rPr>
        <w:t>.</w:t>
      </w:r>
    </w:p>
    <w:p w14:paraId="768B5ECC" w14:textId="4E600D87" w:rsidR="0058103F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وأبلغ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تتخذ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أيضا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إجراءات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وتعتمد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تدابير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تتماشى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التزامها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بموجب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لتحفيز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السوق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وتهيئة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مواتية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للتبني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السريع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لنظم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المستنفدة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وسيدخل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استيراد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النفاذ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يناير/كانون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2025،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لتسريع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وحتى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الآن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هناك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واردات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-22،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حيث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المستوردون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أجهزة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R-410A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</w:t>
      </w:r>
      <w:r w:rsidR="005D5299" w:rsidRPr="00317FAA">
        <w:rPr>
          <w:sz w:val="26"/>
          <w:szCs w:val="26"/>
          <w:rtl/>
          <w:lang w:bidi="ar-LB"/>
        </w:rPr>
        <w:t>ال</w:t>
      </w:r>
      <w:r w:rsidR="00085A53" w:rsidRPr="00317FAA">
        <w:rPr>
          <w:sz w:val="26"/>
          <w:szCs w:val="26"/>
          <w:rtl/>
          <w:lang w:bidi="ar-LB"/>
        </w:rPr>
        <w:t>ه</w:t>
      </w:r>
      <w:r w:rsidR="005D5299" w:rsidRPr="00317FAA">
        <w:rPr>
          <w:sz w:val="26"/>
          <w:szCs w:val="26"/>
          <w:rtl/>
          <w:lang w:bidi="ar-LB"/>
        </w:rPr>
        <w:t>يدروفلوروكربون-32</w:t>
      </w:r>
      <w:r w:rsidRPr="00317FAA">
        <w:rPr>
          <w:sz w:val="26"/>
          <w:szCs w:val="26"/>
          <w:rtl/>
          <w:lang w:bidi="ar-LB"/>
        </w:rPr>
        <w:t>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تعديل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التشريعي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والمنتجات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المستنفدة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لتشمل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حوافز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ومثبطات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ضريبية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لتأييد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إدخال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والمنعدمة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وهي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البرلمان.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ويهدف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عرض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التكنولوجيا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كبديل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قابل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للتطبيق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الناحية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وكفء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استخدام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ومجد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اقتصاديا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للحد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التحول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2C3D57" w:rsidRPr="00317FAA">
        <w:rPr>
          <w:sz w:val="26"/>
          <w:szCs w:val="26"/>
          <w:rtl/>
          <w:lang w:val="en-CA" w:bidi="ar-LB"/>
        </w:rPr>
        <w:t>.</w:t>
      </w:r>
    </w:p>
    <w:p w14:paraId="281C096F" w14:textId="5CA7F6F2" w:rsidR="004923C0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lastRenderedPageBreak/>
        <w:t>واستفسرت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أيضا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أسعار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السوق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الحالية.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فأشار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السوق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الغانية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تشمل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حاليا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محدودة،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فليس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السهل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تحديد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سعر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سوق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موثوق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به.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ويرجع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أيضا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مواصلة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الترويج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لتبنيه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كامل.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يتطور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الوضع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الحالي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(يقدر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سعر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-22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بنحو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115.6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أسطوانة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(8.5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كيلوغرام)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ويقدر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سعر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بنحو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157.76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أسطوانة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(11.6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أمريكي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كيلوغرام)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بسرعة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بعد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دخول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المفروض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استيراد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النفاذ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ونشر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المعلومات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المنبثقة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="008B4A50" w:rsidRPr="00317FAA">
        <w:rPr>
          <w:sz w:val="26"/>
          <w:szCs w:val="26"/>
          <w:rtl/>
          <w:lang w:bidi="ar-LB"/>
        </w:rPr>
        <w:t>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AGORA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</w:t>
      </w:r>
      <w:r w:rsidR="008B4A50" w:rsidRPr="00317FAA">
        <w:rPr>
          <w:sz w:val="26"/>
          <w:szCs w:val="26"/>
          <w:rtl/>
          <w:lang w:bidi="ar-LB"/>
        </w:rPr>
        <w:t>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="008B4A50" w:rsidRPr="00317FAA">
        <w:rPr>
          <w:sz w:val="26"/>
          <w:szCs w:val="26"/>
          <w:rtl/>
          <w:lang w:bidi="ar-LB"/>
        </w:rPr>
        <w:t>مؤسسة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Klik</w:t>
      </w:r>
      <w:r w:rsidR="004923C0" w:rsidRPr="00317FAA">
        <w:rPr>
          <w:sz w:val="26"/>
          <w:szCs w:val="26"/>
          <w:rtl/>
          <w:lang w:val="en-CA" w:bidi="ar-LB"/>
        </w:rPr>
        <w:t>.</w:t>
      </w:r>
    </w:p>
    <w:p w14:paraId="736281E9" w14:textId="6B7A940A" w:rsidR="004923C0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وأشارت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84/84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ينطبق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مخططات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تحفيز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والمشاريع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وبالتالي،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يكن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ينبغي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وذكّرت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بضرورة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المعتمدة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والأحكام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وافقت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عليها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التنفيذية.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وأشارت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أيضا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التنفيذية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تميز،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مقررها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اللاحق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92/36،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ومخططات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الحوافز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بسبب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صغر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حجمها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وضمها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لعدد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محدود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وفوائدها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إظهار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الناشئة،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عدم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تطبيق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84/84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المشاريع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للتكنولوجيا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تنطوي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عدد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محدود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برامج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التسرب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للمستخدمين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النهائيين.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فإن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البلد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يتجه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توافر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الظروف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المواتية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لتبني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والموفرة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للطاقة،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حيث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اعتبارا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يناير/كانون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2025،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ترتفع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أسعار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-22.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وعلاوة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ونظرا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لتوافر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فإن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سيكون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فائدة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إضافية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تتمثل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التحول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وسيقدم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تقريرا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مفصلا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بمجرد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اكتمال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النشاط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يتماشى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92/36(ز).</w:t>
      </w:r>
    </w:p>
    <w:p w14:paraId="3773937E" w14:textId="075A1B6E" w:rsidR="004923C0" w:rsidRPr="00317FAA" w:rsidRDefault="002D5CE4" w:rsidP="004923C0">
      <w:pPr>
        <w:bidi/>
        <w:spacing w:before="240"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317FAA">
        <w:rPr>
          <w:i/>
          <w:iCs/>
          <w:sz w:val="26"/>
          <w:szCs w:val="26"/>
          <w:rtl/>
          <w:lang w:val="en-CA" w:bidi="ar-LB"/>
        </w:rPr>
        <w:t>برنامج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إصدار</w:t>
      </w:r>
      <w:r w:rsidR="00BB62B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317FAA">
        <w:rPr>
          <w:i/>
          <w:iCs/>
          <w:sz w:val="26"/>
          <w:szCs w:val="26"/>
          <w:rtl/>
          <w:lang w:val="en-CA" w:bidi="ar-LB"/>
        </w:rPr>
        <w:t>الشهادات</w:t>
      </w:r>
    </w:p>
    <w:p w14:paraId="4B3BD7A5" w14:textId="2C3C48F5" w:rsidR="00CA66CF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إن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عملية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تنظيم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نظام</w:t>
      </w:r>
      <w:r w:rsidR="00BB62B0">
        <w:rPr>
          <w:sz w:val="26"/>
          <w:szCs w:val="26"/>
          <w:rtl/>
          <w:lang w:bidi="ar-LB"/>
        </w:rPr>
        <w:t xml:space="preserve"> </w:t>
      </w:r>
      <w:r w:rsidR="00487510" w:rsidRPr="00317FAA">
        <w:rPr>
          <w:sz w:val="26"/>
          <w:szCs w:val="26"/>
          <w:rtl/>
          <w:lang w:bidi="ar-LB"/>
        </w:rPr>
        <w:t>إصدار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الشهادات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جارية،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ظل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التعاون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الوثيق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والتشاور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وجمعيات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ومؤسسات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التعليم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التقني.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وضع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مدونة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قواعد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الممارسة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لتقنيي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قيادة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وضع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المعايير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نشرها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الجريدة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الرسمية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يناير/كانون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2024.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وأبلغ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487510" w:rsidRPr="00317FAA">
        <w:rPr>
          <w:sz w:val="26"/>
          <w:szCs w:val="26"/>
          <w:rtl/>
          <w:lang w:bidi="ar-LB"/>
        </w:rPr>
        <w:t>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يجري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الانتهاء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وضع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المناهج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الدراسية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التقنيين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الذين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اعتمادهم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التحقق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صحتها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بعد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المشاورات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المستنفدة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للأوزون،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التشريعي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لنظام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اعتماد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تقنيي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معلق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انتظار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اعتماده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البرلمان،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اعتماده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بحلول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الفصل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2025.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تصدر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حماية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الشهادات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وستجري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مراكز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التميز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الامتحانات</w:t>
      </w:r>
      <w:r w:rsidR="002D5CE4" w:rsidRPr="00317FAA">
        <w:rPr>
          <w:sz w:val="26"/>
          <w:szCs w:val="26"/>
          <w:rtl/>
          <w:lang w:val="en-CA" w:bidi="ar-LB"/>
        </w:rPr>
        <w:t>.</w:t>
      </w:r>
    </w:p>
    <w:p w14:paraId="2443FD60" w14:textId="4547EEA8" w:rsidR="002D5CE4" w:rsidRPr="00317FAA" w:rsidRDefault="00650B49" w:rsidP="002D5CE4">
      <w:pPr>
        <w:bidi/>
        <w:spacing w:before="240"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bidi="ar-LB"/>
        </w:rPr>
        <w:t>تنفيذ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سياسة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المساواة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بين</w:t>
      </w:r>
      <w:r w:rsidR="00BB62B0">
        <w:rPr>
          <w:sz w:val="26"/>
          <w:szCs w:val="26"/>
          <w:u w:val="single"/>
          <w:rtl/>
          <w:lang w:bidi="ar-LB"/>
        </w:rPr>
        <w:t xml:space="preserve"> </w:t>
      </w:r>
      <w:r w:rsidRPr="00317FAA">
        <w:rPr>
          <w:sz w:val="26"/>
          <w:szCs w:val="26"/>
          <w:u w:val="single"/>
          <w:rtl/>
          <w:lang w:bidi="ar-LB"/>
        </w:rPr>
        <w:t>الجنسين</w:t>
      </w:r>
    </w:p>
    <w:p w14:paraId="6F57561C" w14:textId="163E8B2B" w:rsidR="002D5CE4" w:rsidRPr="00317FAA" w:rsidRDefault="00862F31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استهدف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نشاط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مشترك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="00650B49"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ومشروع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="00487510" w:rsidRPr="00317FAA">
        <w:rPr>
          <w:sz w:val="26"/>
          <w:szCs w:val="26"/>
          <w:rtl/>
          <w:lang w:bidi="ar-LB"/>
        </w:rPr>
        <w:t>ال</w:t>
      </w:r>
      <w:r w:rsidR="00650B49" w:rsidRPr="00317FAA">
        <w:rPr>
          <w:sz w:val="26"/>
          <w:szCs w:val="26"/>
          <w:rtl/>
          <w:lang w:bidi="ar-LB"/>
        </w:rPr>
        <w:t>تعزيز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المؤسس</w:t>
      </w:r>
      <w:r w:rsidR="00487510" w:rsidRPr="00317FAA">
        <w:rPr>
          <w:sz w:val="26"/>
          <w:szCs w:val="26"/>
          <w:rtl/>
          <w:lang w:bidi="ar-LB"/>
        </w:rPr>
        <w:t>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تلميذات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المدارس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للانضمام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مستويات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تعليمية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أعلى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لتعزيز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مسيرتهن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المهنية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650B49" w:rsidRPr="00317FAA">
        <w:rPr>
          <w:sz w:val="26"/>
          <w:szCs w:val="26"/>
          <w:rtl/>
          <w:lang w:bidi="ar-LB"/>
        </w:rPr>
        <w:t>.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وقد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سجل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الذي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تنظيم</w:t>
      </w:r>
      <w:r w:rsidRPr="00317FAA">
        <w:rPr>
          <w:sz w:val="26"/>
          <w:szCs w:val="26"/>
          <w:rtl/>
          <w:lang w:bidi="ar-LB"/>
        </w:rPr>
        <w:t>ه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الأولى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مركزي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التميز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أعلى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نسبة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للإناث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حيث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بلغت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9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المائة.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وبناء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هذه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النجاحات،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وبما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يتماشى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سياسات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الصندوق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lastRenderedPageBreak/>
        <w:t>المتعدد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الأطراف،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تلتزم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واليوئنديبي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واليونيب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بضمان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دمج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المنظور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الجنساني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جميع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مراحل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="00650B49" w:rsidRPr="00317FAA">
        <w:rPr>
          <w:sz w:val="26"/>
          <w:szCs w:val="26"/>
          <w:rtl/>
          <w:lang w:bidi="ar-LB"/>
        </w:rPr>
        <w:t>الثانية</w:t>
      </w:r>
      <w:r w:rsidR="002D5CE4" w:rsidRPr="00317FAA">
        <w:rPr>
          <w:sz w:val="26"/>
          <w:szCs w:val="26"/>
          <w:rtl/>
          <w:lang w:val="en-CA" w:bidi="ar-LB"/>
        </w:rPr>
        <w:t>.</w:t>
      </w:r>
    </w:p>
    <w:p w14:paraId="25770192" w14:textId="3DEB8471" w:rsidR="002D5CE4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ضوء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الموافقة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اعتماد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92/40،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ناقشت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الملموسة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يمكن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دمجها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واستخدم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مرجعية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لتعميم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المنظور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الجنساني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لاستعراض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المتطلبات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الإرشادية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لدمج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المنظور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الجنساني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وأكد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جميع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تستجيب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للمنظور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الجنساني.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وعلاوة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ستضمن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تأخذ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المصممة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والمعتمدة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المستنفدة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بعين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الاعتبار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احتياجات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المرأة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الفرص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المتاحة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لتمكين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المرأة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بهدف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تحقيق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عالية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Pr="00317FAA">
        <w:rPr>
          <w:sz w:val="26"/>
          <w:szCs w:val="26"/>
          <w:rtl/>
          <w:lang w:bidi="ar-LB"/>
        </w:rPr>
        <w:t>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وأشار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سيتم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بذل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الجهود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لاستهداف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النساء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مثل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حلقات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للمستوردين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والموزعين.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ونظرا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لانخفاض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عدد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النساء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قطاع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Pr="00317FAA">
        <w:rPr>
          <w:sz w:val="26"/>
          <w:szCs w:val="26"/>
          <w:rtl/>
          <w:lang w:bidi="ar-LB"/>
        </w:rPr>
        <w:t>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فستتم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دعوة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أكبر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عدد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متاح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النساء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ممكنة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للنساء.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الصدد،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نظرت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الحوافز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وتوفير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الأساسية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والمنح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الدراسية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2D5CE4" w:rsidRPr="00317FAA">
        <w:rPr>
          <w:sz w:val="26"/>
          <w:szCs w:val="26"/>
          <w:rtl/>
          <w:lang w:val="en-CA" w:bidi="ar-LB"/>
        </w:rPr>
        <w:t>.</w:t>
      </w:r>
    </w:p>
    <w:p w14:paraId="5AD1345B" w14:textId="3FA0A0E8" w:rsidR="002D5CE4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وتدعو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والمستوردين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وحلقات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العمل</w:t>
      </w:r>
      <w:r w:rsidR="00BB62B0">
        <w:rPr>
          <w:sz w:val="26"/>
          <w:szCs w:val="26"/>
          <w:rtl/>
          <w:lang w:bidi="ar-LB"/>
        </w:rPr>
        <w:t xml:space="preserve"> </w:t>
      </w:r>
      <w:r w:rsidR="00862F31" w:rsidRPr="00317FAA">
        <w:rPr>
          <w:sz w:val="26"/>
          <w:szCs w:val="26"/>
          <w:rtl/>
          <w:lang w:bidi="ar-LB"/>
        </w:rPr>
        <w:t>المتعلقة</w:t>
      </w:r>
      <w:r w:rsidR="00BB62B0">
        <w:rPr>
          <w:sz w:val="26"/>
          <w:szCs w:val="26"/>
          <w:rtl/>
          <w:lang w:bidi="ar-LB"/>
        </w:rPr>
        <w:t xml:space="preserve"> </w:t>
      </w:r>
      <w:r w:rsidR="00862F31" w:rsidRPr="00317FAA">
        <w:rPr>
          <w:sz w:val="26"/>
          <w:szCs w:val="26"/>
          <w:rtl/>
          <w:lang w:bidi="ar-LB"/>
        </w:rPr>
        <w:t>ب</w:t>
      </w:r>
      <w:r w:rsidRPr="00317FAA">
        <w:rPr>
          <w:sz w:val="26"/>
          <w:szCs w:val="26"/>
          <w:rtl/>
          <w:lang w:bidi="ar-LB"/>
        </w:rPr>
        <w:t>الخدمة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النساء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فرص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وتحديد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النساء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للمشاركة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المستقبل.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وهناك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ثلاث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محاضرات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النساء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مجال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يعملن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ثلاثة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المعاهد/الجامعات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التقنية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شكلن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مهنية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للربط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بممارسات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الأخريات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تحديد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المدربات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المحتملات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مجال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Pr="00317FAA">
        <w:rPr>
          <w:sz w:val="26"/>
          <w:szCs w:val="26"/>
          <w:rtl/>
          <w:lang w:bidi="ar-LB"/>
        </w:rPr>
        <w:t>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وعلاوة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تسجيل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جمعية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نسائية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ناشئة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مجال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2D5CE4" w:rsidRPr="00317FAA">
        <w:rPr>
          <w:sz w:val="26"/>
          <w:szCs w:val="26"/>
          <w:rtl/>
          <w:lang w:val="en-CA" w:bidi="ar-LB"/>
        </w:rPr>
        <w:t>.</w:t>
      </w:r>
    </w:p>
    <w:p w14:paraId="4FC5D0AC" w14:textId="192418CD" w:rsidR="002D5CE4" w:rsidRPr="00317FAA" w:rsidRDefault="00650B49" w:rsidP="002D5CE4">
      <w:pPr>
        <w:bidi/>
        <w:spacing w:before="240"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val="en-CA" w:bidi="ar-LB"/>
        </w:rPr>
        <w:t>استدامة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إزالة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المواد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</w:t>
      </w:r>
      <w:r w:rsidR="00E4131D" w:rsidRPr="00317FAA">
        <w:rPr>
          <w:sz w:val="26"/>
          <w:szCs w:val="26"/>
          <w:u w:val="single"/>
          <w:rtl/>
          <w:lang w:val="en-CA" w:bidi="ar-LB"/>
        </w:rPr>
        <w:t>هيدروكلوروفلوروكربون</w:t>
      </w:r>
      <w:r w:rsidRPr="00317FAA">
        <w:rPr>
          <w:sz w:val="26"/>
          <w:szCs w:val="26"/>
          <w:u w:val="single"/>
          <w:rtl/>
          <w:lang w:val="en-CA" w:bidi="ar-LB"/>
        </w:rPr>
        <w:t>ية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وتقييم</w:t>
      </w:r>
      <w:r w:rsidR="00BB62B0">
        <w:rPr>
          <w:sz w:val="26"/>
          <w:szCs w:val="26"/>
          <w:u w:val="single"/>
          <w:rtl/>
          <w:lang w:val="en-CA" w:bidi="ar-LB"/>
        </w:rPr>
        <w:t xml:space="preserve"> </w:t>
      </w:r>
      <w:r w:rsidRPr="00317FAA">
        <w:rPr>
          <w:sz w:val="26"/>
          <w:szCs w:val="26"/>
          <w:u w:val="single"/>
          <w:rtl/>
          <w:lang w:val="en-CA" w:bidi="ar-LB"/>
        </w:rPr>
        <w:t>المخاطر</w:t>
      </w:r>
    </w:p>
    <w:p w14:paraId="187FB7B1" w14:textId="197B0639" w:rsidR="00C057BA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قطعت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كبيرة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تبني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إطار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تنظيمي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قوي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لإنفاذ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الضوابط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والامتثال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لأهداف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بموجب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وستواصل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الجارية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الفعال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للحظر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المفروض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استيراد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الكاملة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بحلول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2030،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رفع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مستوى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الوعي،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المستمر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لهيئة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الجمارك،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والالتزام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بنظام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الحصص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لتحقيق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التخفيضات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التدريجية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وتتعاون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السلطات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المستمر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للتقنيين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مراكز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التميز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الهيدروكربونات،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السياسات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لتحويل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السوق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خلال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تكنولوجيات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جديدة.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وكجزء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التدابير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الرامية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الاستدامة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الطويلة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الأجل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إشراك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مجموعات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أصحاب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المصلحة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الرئيسيين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تحت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إشراف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اللجنة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التوجيهية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لتعميم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وتصميمها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وتنفيذها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مشترك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أجل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تعزيز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ملكية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ونتائجها</w:t>
      </w:r>
      <w:r w:rsidR="00F27688" w:rsidRPr="00317FAA">
        <w:rPr>
          <w:sz w:val="26"/>
          <w:szCs w:val="26"/>
          <w:rtl/>
          <w:lang w:val="en-CA" w:bidi="ar-LB"/>
        </w:rPr>
        <w:t>.</w:t>
      </w:r>
    </w:p>
    <w:p w14:paraId="52BE624C" w14:textId="61E82E35" w:rsidR="00F27688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وناقشت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المخاطر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تهدد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الكاملة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الناجحة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واستدامة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إنجازات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ويؤدي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حاسما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جوانب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مختلفة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مجتمع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وبالتالي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فإن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بروتوكول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مونتريال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يكتسي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أهمية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كبيرة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للبلد.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وأفاد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لتخفيف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المخاطر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البحث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الجاري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مناسب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مركز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استعادة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الأوزون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الوطنية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بشكل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وثيق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أصحاب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lastRenderedPageBreak/>
        <w:t>المصلحة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الرئيسيين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الآخرين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للانتهاء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اختيار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بدء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التشغيل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السلس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الوقت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المناسب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للنشاط.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وتجرى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دراسة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جدوى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إنشائه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المتوقع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تكتمل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قبل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نهاية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2024</w:t>
      </w:r>
      <w:r w:rsidR="008679CE" w:rsidRPr="00317FAA">
        <w:rPr>
          <w:sz w:val="26"/>
          <w:szCs w:val="26"/>
          <w:rtl/>
          <w:lang w:val="en-CA" w:bidi="ar-LB"/>
        </w:rPr>
        <w:t>.</w:t>
      </w:r>
    </w:p>
    <w:p w14:paraId="7E120014" w14:textId="77777777" w:rsidR="001F08F1" w:rsidRPr="00317FAA" w:rsidRDefault="001F08F1" w:rsidP="000124D9">
      <w:pPr>
        <w:keepNext/>
        <w:keepLines/>
        <w:bidi/>
        <w:spacing w:before="240"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317FAA">
        <w:rPr>
          <w:sz w:val="26"/>
          <w:szCs w:val="26"/>
          <w:u w:val="single"/>
          <w:rtl/>
          <w:lang w:val="en-CA" w:bidi="ar-LB"/>
        </w:rPr>
        <w:t>الخلاصة</w:t>
      </w:r>
    </w:p>
    <w:p w14:paraId="5E2E77D2" w14:textId="3BB90C14" w:rsidR="008679CE" w:rsidRPr="00317FAA" w:rsidRDefault="00650B4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b/>
          <w:bCs/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تعمل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إنفاذ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نظام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إصدار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التراخيص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والحصص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لاستيراد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وتصدير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وتظل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امتثال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لبروتوكول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مونتريال.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أقل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74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الأساس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للامتثال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وأقل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بنسبة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60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المائة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الأقصى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المسموح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للاستهلاك،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وسوف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يسري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حظر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استيراد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اعتبارا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1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يناير/كانون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2025.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وسوف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تساعد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المعدات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والأدوات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شراؤها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لقطاع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مجال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وتكييف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="00690888"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والجمارك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إجراء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التدريب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وتوضح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R-290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والتي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شراؤها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مزايا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الانتقال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وحدات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تكييف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الهواء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القائمة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351C52" w:rsidRPr="00317FAA">
        <w:rPr>
          <w:sz w:val="26"/>
          <w:szCs w:val="26"/>
          <w:rtl/>
          <w:lang w:bidi="ar-LB"/>
        </w:rPr>
        <w:t>هيدركلوروفلوروكربون</w:t>
      </w:r>
      <w:r w:rsidRPr="00317FAA">
        <w:rPr>
          <w:sz w:val="26"/>
          <w:szCs w:val="26"/>
          <w:rtl/>
          <w:lang w:bidi="ar-LB"/>
        </w:rPr>
        <w:t>-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lang w:bidi="ar-LB"/>
        </w:rPr>
        <w:t>22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بدائل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موفرة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وقد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التزمت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الحكومة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بضمان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تعميم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المنظور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الجنساني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طوال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صرف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التمويل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بالكامل.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وبالتالي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فإن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أنشطة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شأنه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يسهل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اعتماد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القدرة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المنخفضة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أو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205E34" w:rsidRPr="00317FAA">
        <w:rPr>
          <w:sz w:val="26"/>
          <w:szCs w:val="26"/>
          <w:rtl/>
          <w:lang w:bidi="ar-LB"/>
        </w:rPr>
        <w:t>منعدمة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إحداث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الاحترار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العالمي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للحد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استهلاك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وتسرب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غازات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التبريد</w:t>
      </w:r>
      <w:r w:rsidR="008679CE" w:rsidRPr="00317FAA">
        <w:rPr>
          <w:sz w:val="26"/>
          <w:szCs w:val="26"/>
          <w:rtl/>
          <w:lang w:val="en-CA" w:bidi="ar-LB"/>
        </w:rPr>
        <w:t>.</w:t>
      </w:r>
    </w:p>
    <w:p w14:paraId="59BD2435" w14:textId="6564917E" w:rsidR="002B1089" w:rsidRPr="00317FAA" w:rsidRDefault="002B1089" w:rsidP="008679CE">
      <w:pPr>
        <w:pStyle w:val="ListParagraph"/>
        <w:bidi/>
        <w:spacing w:before="240" w:after="240" w:line="360" w:lineRule="exact"/>
        <w:ind w:left="0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317FAA">
        <w:rPr>
          <w:b/>
          <w:bCs/>
          <w:sz w:val="26"/>
          <w:szCs w:val="26"/>
          <w:rtl/>
          <w:lang w:val="en-CA" w:bidi="ar-LB"/>
        </w:rPr>
        <w:t>التوصية</w:t>
      </w:r>
    </w:p>
    <w:p w14:paraId="19875B98" w14:textId="09F50C40" w:rsidR="002B1089" w:rsidRPr="00317FAA" w:rsidRDefault="002B1089" w:rsidP="009C1653">
      <w:pPr>
        <w:pStyle w:val="ListParagraph"/>
        <w:numPr>
          <w:ilvl w:val="0"/>
          <w:numId w:val="10"/>
        </w:numPr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val="en-CA" w:bidi="ar-LB"/>
        </w:rPr>
        <w:t>قد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ترغب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اللجنة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التنفيذية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في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النظر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فيما</w:t>
      </w:r>
      <w:r w:rsidR="00BB62B0">
        <w:rPr>
          <w:sz w:val="26"/>
          <w:szCs w:val="26"/>
          <w:rtl/>
          <w:lang w:val="en-CA" w:bidi="ar-LB"/>
        </w:rPr>
        <w:t xml:space="preserve"> </w:t>
      </w:r>
      <w:r w:rsidRPr="00317FAA">
        <w:rPr>
          <w:sz w:val="26"/>
          <w:szCs w:val="26"/>
          <w:rtl/>
          <w:lang w:val="en-CA" w:bidi="ar-LB"/>
        </w:rPr>
        <w:t>يلي</w:t>
      </w:r>
      <w:r w:rsidR="00A24902" w:rsidRPr="00317FAA">
        <w:rPr>
          <w:sz w:val="26"/>
          <w:szCs w:val="26"/>
          <w:rtl/>
          <w:lang w:val="en-CA" w:bidi="ar-LB"/>
        </w:rPr>
        <w:t>:</w:t>
      </w:r>
    </w:p>
    <w:p w14:paraId="7C6E7956" w14:textId="4F0627D1" w:rsidR="0067139D" w:rsidRPr="00317FAA" w:rsidRDefault="00650B49" w:rsidP="009C1653">
      <w:pPr>
        <w:pStyle w:val="ListParagraph"/>
        <w:widowControl w:val="0"/>
        <w:numPr>
          <w:ilvl w:val="0"/>
          <w:numId w:val="11"/>
        </w:numPr>
        <w:bidi/>
        <w:spacing w:before="240" w:after="240" w:line="360" w:lineRule="exact"/>
        <w:ind w:left="1440" w:hanging="72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الإحاطة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بالتقرير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الأولى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ل</w:t>
      </w:r>
      <w:r w:rsidRPr="00317FAA">
        <w:rPr>
          <w:sz w:val="26"/>
          <w:szCs w:val="26"/>
          <w:rtl/>
          <w:lang w:bidi="ar-LB"/>
        </w:rPr>
        <w:t>غانا</w:t>
      </w:r>
      <w:r w:rsidR="0067139D" w:rsidRPr="00317FAA">
        <w:rPr>
          <w:sz w:val="26"/>
          <w:szCs w:val="26"/>
          <w:rtl/>
          <w:lang w:val="en-CA" w:bidi="ar-LB"/>
        </w:rPr>
        <w:t>؛</w:t>
      </w:r>
    </w:p>
    <w:p w14:paraId="4D5C63A7" w14:textId="61917951" w:rsidR="0067139D" w:rsidRPr="00317FAA" w:rsidRDefault="00650B49" w:rsidP="009C1653">
      <w:pPr>
        <w:pStyle w:val="ListParagraph"/>
        <w:widowControl w:val="0"/>
        <w:numPr>
          <w:ilvl w:val="0"/>
          <w:numId w:val="11"/>
        </w:numPr>
        <w:bidi/>
        <w:spacing w:before="240" w:after="240" w:line="360" w:lineRule="exact"/>
        <w:ind w:left="1440" w:hanging="72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طلب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أن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يقدم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الانتهاء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التدليلي،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تقريرا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نهائيا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في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ذلك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ومكاسب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كفاءة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استخدام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الطاقة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المحققة،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يتماشى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مع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المقرر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92/36(ز)</w:t>
      </w:r>
      <w:r w:rsidR="00616D47" w:rsidRPr="00317FAA">
        <w:rPr>
          <w:sz w:val="26"/>
          <w:szCs w:val="26"/>
          <w:rtl/>
          <w:lang w:val="en-CA" w:bidi="ar-LB"/>
        </w:rPr>
        <w:t>؛</w:t>
      </w:r>
    </w:p>
    <w:p w14:paraId="7664A3A7" w14:textId="5FBC9444" w:rsidR="00616D47" w:rsidRPr="00317FAA" w:rsidRDefault="00650B49" w:rsidP="009C1653">
      <w:pPr>
        <w:pStyle w:val="ListParagraph"/>
        <w:widowControl w:val="0"/>
        <w:numPr>
          <w:ilvl w:val="0"/>
          <w:numId w:val="11"/>
        </w:numPr>
        <w:bidi/>
        <w:spacing w:before="240" w:after="240" w:line="360" w:lineRule="exact"/>
        <w:ind w:left="1440" w:hanging="720"/>
        <w:contextualSpacing w:val="0"/>
        <w:rPr>
          <w:sz w:val="26"/>
          <w:szCs w:val="26"/>
          <w:lang w:val="en-CA" w:bidi="ar-LB"/>
        </w:rPr>
      </w:pPr>
      <w:r w:rsidRPr="00317FAA">
        <w:rPr>
          <w:sz w:val="26"/>
          <w:szCs w:val="26"/>
          <w:rtl/>
          <w:lang w:bidi="ar-LB"/>
        </w:rPr>
        <w:t>الموافقة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على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المرحلة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الثانية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إدارة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إزالة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المواد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</w:t>
      </w:r>
      <w:r w:rsidR="00E4131D" w:rsidRPr="00317FAA">
        <w:rPr>
          <w:sz w:val="26"/>
          <w:szCs w:val="26"/>
          <w:rtl/>
          <w:lang w:bidi="ar-LB"/>
        </w:rPr>
        <w:t>هيدروكلوروفلوروكربون</w:t>
      </w:r>
      <w:r w:rsidRPr="00317FAA">
        <w:rPr>
          <w:sz w:val="26"/>
          <w:szCs w:val="26"/>
          <w:rtl/>
          <w:lang w:bidi="ar-LB"/>
        </w:rPr>
        <w:t>ية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وخطة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تنفيذ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الشريحة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المقابلة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للفترة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2025-2027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ل</w:t>
      </w:r>
      <w:r w:rsidRPr="00317FAA">
        <w:rPr>
          <w:sz w:val="26"/>
          <w:szCs w:val="26"/>
          <w:rtl/>
          <w:lang w:bidi="ar-LB"/>
        </w:rPr>
        <w:t>غانا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بمبلغ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546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434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أمريكي</w:t>
      </w:r>
      <w:r w:rsidRPr="00317FAA">
        <w:rPr>
          <w:sz w:val="26"/>
          <w:szCs w:val="26"/>
          <w:rtl/>
          <w:lang w:bidi="ar-LB"/>
        </w:rPr>
        <w:t>ا</w:t>
      </w:r>
      <w:r w:rsidR="009F6B2B" w:rsidRPr="00317FAA">
        <w:rPr>
          <w:sz w:val="26"/>
          <w:szCs w:val="26"/>
          <w:rtl/>
          <w:lang w:bidi="ar-LB"/>
        </w:rPr>
        <w:t>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يتألف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545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236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أمريكي</w:t>
      </w:r>
      <w:r w:rsidRPr="00317FAA">
        <w:rPr>
          <w:sz w:val="26"/>
          <w:szCs w:val="26"/>
          <w:rtl/>
          <w:lang w:bidi="ar-LB"/>
        </w:rPr>
        <w:t>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زائد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تكاليف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البالغة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558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16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أمريكي</w:t>
      </w:r>
      <w:r w:rsidRPr="00317FAA">
        <w:rPr>
          <w:sz w:val="26"/>
          <w:szCs w:val="26"/>
          <w:rtl/>
          <w:lang w:bidi="ar-LB"/>
        </w:rPr>
        <w:t>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لليوئنديبي،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و569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160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أمريكي</w:t>
      </w:r>
      <w:r w:rsidRPr="00317FAA">
        <w:rPr>
          <w:sz w:val="26"/>
          <w:szCs w:val="26"/>
          <w:rtl/>
          <w:lang w:bidi="ar-LB"/>
        </w:rPr>
        <w:t>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زائد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تكاليف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دعم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الوكالة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البالغة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874</w:t>
      </w:r>
      <w:r w:rsidR="00BB62B0">
        <w:rPr>
          <w:sz w:val="26"/>
          <w:szCs w:val="26"/>
          <w:lang w:bidi="ar-LB"/>
        </w:rPr>
        <w:t>,</w:t>
      </w:r>
      <w:r w:rsidRPr="00317FAA">
        <w:rPr>
          <w:sz w:val="26"/>
          <w:szCs w:val="26"/>
          <w:rtl/>
          <w:lang w:bidi="ar-LB"/>
        </w:rPr>
        <w:t>20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دولارا</w:t>
      </w:r>
      <w:r w:rsidR="00BB62B0">
        <w:rPr>
          <w:sz w:val="26"/>
          <w:szCs w:val="26"/>
          <w:rtl/>
          <w:lang w:bidi="ar-LB"/>
        </w:rPr>
        <w:t xml:space="preserve"> </w:t>
      </w:r>
      <w:r w:rsidR="009F6B2B" w:rsidRPr="00317FAA">
        <w:rPr>
          <w:sz w:val="26"/>
          <w:szCs w:val="26"/>
          <w:rtl/>
          <w:lang w:bidi="ar-LB"/>
        </w:rPr>
        <w:t>أمريكي</w:t>
      </w:r>
      <w:r w:rsidRPr="00317FAA">
        <w:rPr>
          <w:sz w:val="26"/>
          <w:szCs w:val="26"/>
          <w:rtl/>
          <w:lang w:bidi="ar-LB"/>
        </w:rPr>
        <w:t>ا،</w:t>
      </w:r>
      <w:r w:rsidR="00BB62B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لليونيب</w:t>
      </w:r>
      <w:r w:rsidR="00616D47" w:rsidRPr="00317FAA">
        <w:rPr>
          <w:sz w:val="26"/>
          <w:szCs w:val="26"/>
          <w:rtl/>
          <w:lang w:val="en-CA"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10CFD" w:rsidRPr="00317FAA" w14:paraId="6B4C83D0" w14:textId="77777777" w:rsidTr="00FB0FC9">
        <w:tc>
          <w:tcPr>
            <w:tcW w:w="1871" w:type="dxa"/>
          </w:tcPr>
          <w:p w14:paraId="6DDD1893" w14:textId="77777777" w:rsidR="00010CFD" w:rsidRPr="00317FAA" w:rsidRDefault="00010CFD" w:rsidP="002E5157">
            <w:pPr>
              <w:bidi/>
              <w:rPr>
                <w:lang w:bidi="ar-LB"/>
              </w:rPr>
            </w:pPr>
          </w:p>
        </w:tc>
        <w:tc>
          <w:tcPr>
            <w:tcW w:w="1872" w:type="dxa"/>
          </w:tcPr>
          <w:p w14:paraId="5604AC59" w14:textId="77777777" w:rsidR="00010CFD" w:rsidRPr="00317FAA" w:rsidRDefault="00010CFD" w:rsidP="002E5157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C54B05F" w14:textId="77777777" w:rsidR="00010CFD" w:rsidRPr="00317FAA" w:rsidRDefault="00010CFD" w:rsidP="002E5157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27FEDE6A" w14:textId="77777777" w:rsidR="00010CFD" w:rsidRPr="00317FAA" w:rsidRDefault="00010CFD" w:rsidP="002E5157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77A7614B" w14:textId="77777777" w:rsidR="00010CFD" w:rsidRPr="00317FAA" w:rsidRDefault="00010CFD" w:rsidP="002E5157">
            <w:pPr>
              <w:rPr>
                <w:lang w:bidi="ar-LB"/>
              </w:rPr>
            </w:pPr>
          </w:p>
        </w:tc>
      </w:tr>
    </w:tbl>
    <w:p w14:paraId="7169AF48" w14:textId="77777777" w:rsidR="00010CFD" w:rsidRPr="00317FAA" w:rsidRDefault="00010CFD" w:rsidP="00BB62B0">
      <w:pPr>
        <w:jc w:val="left"/>
        <w:rPr>
          <w:lang w:bidi="ar-LB"/>
        </w:rPr>
      </w:pPr>
    </w:p>
    <w:sectPr w:rsidR="00010CFD" w:rsidRPr="00317FAA" w:rsidSect="00064AE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2" w:left="1440" w:header="720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4E879" w14:textId="77777777" w:rsidR="0088419A" w:rsidRDefault="0088419A">
      <w:r>
        <w:separator/>
      </w:r>
    </w:p>
  </w:endnote>
  <w:endnote w:type="continuationSeparator" w:id="0">
    <w:p w14:paraId="3F41AF4A" w14:textId="77777777" w:rsidR="0088419A" w:rsidRDefault="0088419A">
      <w:r>
        <w:continuationSeparator/>
      </w:r>
    </w:p>
  </w:endnote>
  <w:endnote w:type="continuationNotice" w:id="1">
    <w:p w14:paraId="37F5BC43" w14:textId="77777777" w:rsidR="0088419A" w:rsidRDefault="008841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dy">
    <w:altName w:val="Arial"/>
    <w:panose1 w:val="00000000000000000000"/>
    <w:charset w:val="00"/>
    <w:family w:val="roman"/>
    <w:notTrueType/>
    <w:pitch w:val="default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90A99" w14:textId="4E428FB2" w:rsidR="00064AE2" w:rsidRPr="007256DB" w:rsidRDefault="00064AE2" w:rsidP="00064AE2">
    <w:pPr>
      <w:jc w:val="center"/>
    </w:pPr>
    <w:r w:rsidRPr="007256DB">
      <w:fldChar w:fldCharType="begin"/>
    </w:r>
    <w:r w:rsidRPr="007256DB">
      <w:instrText xml:space="preserve"> PAGE </w:instrText>
    </w:r>
    <w:r w:rsidRPr="007256DB">
      <w:fldChar w:fldCharType="separate"/>
    </w:r>
    <w:r w:rsidRPr="007256DB">
      <w:t>5</w:t>
    </w:r>
    <w:r w:rsidRPr="007256D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A1223" w14:textId="1DE4F914" w:rsidR="00064AE2" w:rsidRDefault="00064AE2" w:rsidP="00064AE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034FF6" w14:textId="300BE668" w:rsidR="00021FC2" w:rsidRDefault="00021FC2" w:rsidP="00021FC2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وثائق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ما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قبل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دورات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اللجنة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التنفيذية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للصندوق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المتعدد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الأطراف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لتنفيذ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بروتوكول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مونتريال</w:t>
        </w:r>
        <w:r w:rsidR="00BB62B0">
          <w:rPr>
            <w:rFonts w:cs="Arabic Transparent"/>
            <w:rtl/>
          </w:rPr>
          <w:t xml:space="preserve"> </w:t>
        </w:r>
      </w:p>
      <w:p w14:paraId="381F6CC1" w14:textId="53E07378" w:rsidR="00021FC2" w:rsidRPr="00B34B69" w:rsidRDefault="00021FC2" w:rsidP="00021FC2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تصدر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دون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إخلال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بأي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قرار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تتخذه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اللجنة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التنفيذية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بعد</w:t>
        </w:r>
        <w:r w:rsidR="00BB62B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صدورها.</w:t>
        </w:r>
        <w:r w:rsidR="00BB62B0">
          <w:rPr>
            <w:rFonts w:cs="Arabic Transparent"/>
            <w:rtl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4729A" w14:textId="77777777" w:rsidR="0088419A" w:rsidRDefault="0088419A" w:rsidP="00E324A0">
      <w:pPr>
        <w:bidi/>
      </w:pPr>
      <w:r>
        <w:separator/>
      </w:r>
    </w:p>
  </w:footnote>
  <w:footnote w:type="continuationSeparator" w:id="0">
    <w:p w14:paraId="7102C2D3" w14:textId="77777777" w:rsidR="0088419A" w:rsidRDefault="0088419A">
      <w:r>
        <w:continuationSeparator/>
      </w:r>
    </w:p>
  </w:footnote>
  <w:footnote w:type="continuationNotice" w:id="1">
    <w:p w14:paraId="19D716EE" w14:textId="77777777" w:rsidR="0088419A" w:rsidRDefault="0088419A"/>
  </w:footnote>
  <w:footnote w:id="2">
    <w:p w14:paraId="2D61DB48" w14:textId="6166373B" w:rsidR="002C26DF" w:rsidRPr="00317FAA" w:rsidRDefault="00E324A0" w:rsidP="00A24902">
      <w:pPr>
        <w:pStyle w:val="FootnoteText"/>
        <w:bidi/>
        <w:rPr>
          <w:szCs w:val="22"/>
          <w:rtl/>
          <w:lang w:bidi="ar-SY"/>
        </w:rPr>
      </w:pPr>
      <w:r w:rsidRPr="00317FAA">
        <w:rPr>
          <w:rStyle w:val="FootnoteReference"/>
          <w:szCs w:val="22"/>
        </w:rPr>
        <w:footnoteRef/>
      </w:r>
      <w:r w:rsidR="00BB62B0">
        <w:rPr>
          <w:szCs w:val="22"/>
        </w:rPr>
        <w:t xml:space="preserve"> </w:t>
      </w:r>
      <w:r w:rsidRPr="00317FAA">
        <w:rPr>
          <w:szCs w:val="22"/>
          <w:lang w:val="en-CA"/>
        </w:rPr>
        <w:t>UNEP/OzL.Pro/ExCom/</w:t>
      </w:r>
      <w:r w:rsidR="00BD082B" w:rsidRPr="00317FAA">
        <w:rPr>
          <w:szCs w:val="22"/>
          <w:lang w:val="en-CA"/>
        </w:rPr>
        <w:t>9</w:t>
      </w:r>
      <w:r w:rsidR="002C26DF" w:rsidRPr="00317FAA">
        <w:rPr>
          <w:szCs w:val="22"/>
          <w:lang w:val="en-CA"/>
        </w:rPr>
        <w:t>5</w:t>
      </w:r>
      <w:r w:rsidRPr="00317FAA">
        <w:rPr>
          <w:szCs w:val="22"/>
          <w:lang w:val="en-CA"/>
        </w:rPr>
        <w:t>/1</w:t>
      </w:r>
      <w:r w:rsidR="0011352E" w:rsidRPr="00317FAA">
        <w:rPr>
          <w:szCs w:val="22"/>
          <w:rtl/>
          <w:lang w:val="en-CA"/>
        </w:rPr>
        <w:t>.</w:t>
      </w:r>
    </w:p>
  </w:footnote>
  <w:footnote w:id="3">
    <w:p w14:paraId="7EC6BA60" w14:textId="56B2A25D" w:rsidR="00E8103C" w:rsidRPr="00317FAA" w:rsidRDefault="00E8103C" w:rsidP="00E8103C">
      <w:pPr>
        <w:pStyle w:val="FootnoteText"/>
        <w:bidi/>
        <w:rPr>
          <w:rtl/>
          <w:lang w:bidi="ar-EG"/>
        </w:rPr>
      </w:pPr>
      <w:r w:rsidRPr="00317FAA">
        <w:rPr>
          <w:rStyle w:val="FootnoteReference"/>
        </w:rPr>
        <w:footnoteRef/>
      </w:r>
      <w:r w:rsidR="00BB62B0">
        <w:rPr>
          <w:rtl/>
        </w:rPr>
        <w:t xml:space="preserve"> </w:t>
      </w:r>
      <w:r w:rsidRPr="00317FAA">
        <w:rPr>
          <w:rtl/>
        </w:rPr>
        <w:t>وفقا</w:t>
      </w:r>
      <w:r w:rsidR="00BB62B0">
        <w:rPr>
          <w:rtl/>
        </w:rPr>
        <w:t xml:space="preserve"> </w:t>
      </w:r>
      <w:r w:rsidRPr="00317FAA">
        <w:rPr>
          <w:rtl/>
        </w:rPr>
        <w:t>للرسالة</w:t>
      </w:r>
      <w:r w:rsidR="00BB62B0">
        <w:rPr>
          <w:rtl/>
        </w:rPr>
        <w:t xml:space="preserve"> </w:t>
      </w:r>
      <w:r w:rsidRPr="00317FAA">
        <w:rPr>
          <w:rtl/>
        </w:rPr>
        <w:t>المؤرخة</w:t>
      </w:r>
      <w:r w:rsidR="00BB62B0">
        <w:rPr>
          <w:rtl/>
        </w:rPr>
        <w:t xml:space="preserve"> </w:t>
      </w:r>
      <w:r w:rsidRPr="00317FAA">
        <w:rPr>
          <w:rtl/>
        </w:rPr>
        <w:t>24</w:t>
      </w:r>
      <w:r w:rsidR="00BB62B0">
        <w:rPr>
          <w:rtl/>
        </w:rPr>
        <w:t xml:space="preserve"> </w:t>
      </w:r>
      <w:r w:rsidRPr="00317FAA">
        <w:rPr>
          <w:rtl/>
        </w:rPr>
        <w:t>سبتمبر</w:t>
      </w:r>
      <w:r w:rsidRPr="00317FAA">
        <w:rPr>
          <w:rtl/>
          <w:lang w:bidi="ar-EG"/>
        </w:rPr>
        <w:t>/أيلول</w:t>
      </w:r>
      <w:r w:rsidR="00BB62B0">
        <w:rPr>
          <w:rtl/>
        </w:rPr>
        <w:t xml:space="preserve"> </w:t>
      </w:r>
      <w:r w:rsidRPr="00317FAA">
        <w:rPr>
          <w:rtl/>
        </w:rPr>
        <w:t>2024</w:t>
      </w:r>
      <w:r w:rsidR="00BB62B0">
        <w:rPr>
          <w:rtl/>
        </w:rPr>
        <w:t xml:space="preserve"> </w:t>
      </w:r>
      <w:r w:rsidRPr="00317FAA">
        <w:rPr>
          <w:rtl/>
        </w:rPr>
        <w:t>من</w:t>
      </w:r>
      <w:r w:rsidR="00BB62B0">
        <w:rPr>
          <w:rtl/>
        </w:rPr>
        <w:t xml:space="preserve"> </w:t>
      </w:r>
      <w:r w:rsidRPr="00317FAA">
        <w:rPr>
          <w:rtl/>
        </w:rPr>
        <w:t>وكالة</w:t>
      </w:r>
      <w:r w:rsidR="00BB62B0">
        <w:rPr>
          <w:rtl/>
        </w:rPr>
        <w:t xml:space="preserve"> </w:t>
      </w:r>
      <w:r w:rsidRPr="00317FAA">
        <w:rPr>
          <w:rtl/>
        </w:rPr>
        <w:t>حماية</w:t>
      </w:r>
      <w:r w:rsidR="00BB62B0">
        <w:rPr>
          <w:rtl/>
        </w:rPr>
        <w:t xml:space="preserve"> </w:t>
      </w:r>
      <w:r w:rsidRPr="00317FAA">
        <w:rPr>
          <w:rtl/>
        </w:rPr>
        <w:t>البيئة</w:t>
      </w:r>
      <w:r w:rsidR="00BB62B0">
        <w:rPr>
          <w:rtl/>
        </w:rPr>
        <w:t xml:space="preserve"> </w:t>
      </w:r>
      <w:r w:rsidRPr="00317FAA">
        <w:rPr>
          <w:rtl/>
        </w:rPr>
        <w:t>في</w:t>
      </w:r>
      <w:r w:rsidR="00BB62B0">
        <w:rPr>
          <w:rtl/>
        </w:rPr>
        <w:t xml:space="preserve"> </w:t>
      </w:r>
      <w:r w:rsidRPr="00317FAA">
        <w:rPr>
          <w:rtl/>
        </w:rPr>
        <w:t>غانا</w:t>
      </w:r>
      <w:r w:rsidR="00BB62B0">
        <w:rPr>
          <w:rtl/>
        </w:rPr>
        <w:t xml:space="preserve"> </w:t>
      </w:r>
      <w:r w:rsidRPr="00317FAA">
        <w:rPr>
          <w:rtl/>
        </w:rPr>
        <w:t>إلى</w:t>
      </w:r>
      <w:r w:rsidR="00BB62B0">
        <w:rPr>
          <w:rtl/>
        </w:rPr>
        <w:t xml:space="preserve"> </w:t>
      </w:r>
      <w:r w:rsidRPr="00317FAA">
        <w:rPr>
          <w:rtl/>
        </w:rPr>
        <w:t>الأمانة.</w:t>
      </w:r>
    </w:p>
  </w:footnote>
  <w:footnote w:id="4">
    <w:p w14:paraId="2CB7F007" w14:textId="6CC2EA94" w:rsidR="00CB4810" w:rsidRPr="00317FAA" w:rsidRDefault="00CB4810" w:rsidP="00CB4810">
      <w:pPr>
        <w:pStyle w:val="FootnoteText"/>
        <w:bidi/>
        <w:rPr>
          <w:rtl/>
          <w:lang w:bidi="ar-EG"/>
        </w:rPr>
      </w:pPr>
      <w:r w:rsidRPr="00317FAA">
        <w:rPr>
          <w:rStyle w:val="FootnoteReference"/>
        </w:rPr>
        <w:footnoteRef/>
      </w:r>
      <w:r w:rsidR="00BB62B0">
        <w:rPr>
          <w:rtl/>
        </w:rPr>
        <w:t xml:space="preserve"> </w:t>
      </w:r>
      <w:r w:rsidR="0096766B" w:rsidRPr="00317FAA">
        <w:rPr>
          <w:rtl/>
        </w:rPr>
        <w:t>بما</w:t>
      </w:r>
      <w:r w:rsidR="00BB62B0">
        <w:rPr>
          <w:rtl/>
        </w:rPr>
        <w:t xml:space="preserve"> </w:t>
      </w:r>
      <w:r w:rsidR="0096766B" w:rsidRPr="00317FAA">
        <w:rPr>
          <w:rtl/>
        </w:rPr>
        <w:t>في</w:t>
      </w:r>
      <w:r w:rsidR="00BB62B0">
        <w:rPr>
          <w:rtl/>
        </w:rPr>
        <w:t xml:space="preserve"> </w:t>
      </w:r>
      <w:r w:rsidR="0096766B" w:rsidRPr="00317FAA">
        <w:rPr>
          <w:rtl/>
        </w:rPr>
        <w:t>ذلك</w:t>
      </w:r>
      <w:r w:rsidR="00BB62B0">
        <w:rPr>
          <w:rtl/>
        </w:rPr>
        <w:t xml:space="preserve"> </w:t>
      </w:r>
      <w:r w:rsidR="0096766B" w:rsidRPr="00317FAA">
        <w:rPr>
          <w:rtl/>
        </w:rPr>
        <w:t>مجموعة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الخدمة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الكاملة</w:t>
      </w:r>
      <w:r w:rsidR="00BB62B0">
        <w:rPr>
          <w:rtl/>
        </w:rPr>
        <w:t xml:space="preserve"> </w:t>
      </w:r>
      <w:r w:rsidR="0096766B" w:rsidRPr="00317FAA">
        <w:rPr>
          <w:rtl/>
        </w:rPr>
        <w:t>(مع</w:t>
      </w:r>
      <w:r w:rsidR="00BB62B0">
        <w:rPr>
          <w:rtl/>
        </w:rPr>
        <w:t xml:space="preserve"> </w:t>
      </w:r>
      <w:r w:rsidR="0096766B" w:rsidRPr="00317FAA">
        <w:rPr>
          <w:rtl/>
        </w:rPr>
        <w:t>أدوات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الهيدروكربونات)،</w:t>
      </w:r>
      <w:r w:rsidR="00BB62B0">
        <w:rPr>
          <w:rtl/>
        </w:rPr>
        <w:t xml:space="preserve"> </w:t>
      </w:r>
      <w:r w:rsidR="0096766B" w:rsidRPr="00317FAA">
        <w:rPr>
          <w:rtl/>
        </w:rPr>
        <w:t>وأجهزة</w:t>
      </w:r>
      <w:r w:rsidR="00BB62B0">
        <w:rPr>
          <w:rtl/>
        </w:rPr>
        <w:t xml:space="preserve"> </w:t>
      </w:r>
      <w:r w:rsidR="00407367" w:rsidRPr="00317FAA">
        <w:rPr>
          <w:rtl/>
        </w:rPr>
        <w:t>التعرف</w:t>
      </w:r>
      <w:r w:rsidR="00BB62B0">
        <w:rPr>
          <w:rtl/>
        </w:rPr>
        <w:t xml:space="preserve"> </w:t>
      </w:r>
      <w:r w:rsidR="00407367" w:rsidRPr="00317FAA">
        <w:rPr>
          <w:rtl/>
        </w:rPr>
        <w:t>على</w:t>
      </w:r>
      <w:r w:rsidR="00BB62B0">
        <w:rPr>
          <w:rtl/>
        </w:rPr>
        <w:t xml:space="preserve"> </w:t>
      </w:r>
      <w:r w:rsidR="0096766B" w:rsidRPr="00317FAA">
        <w:rPr>
          <w:rtl/>
        </w:rPr>
        <w:t>غازات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التبريد،</w:t>
      </w:r>
      <w:r w:rsidR="00BB62B0">
        <w:rPr>
          <w:rtl/>
        </w:rPr>
        <w:t xml:space="preserve"> </w:t>
      </w:r>
      <w:r w:rsidR="0096766B" w:rsidRPr="00317FAA">
        <w:rPr>
          <w:rtl/>
        </w:rPr>
        <w:t>وآلات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إعادة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التدوير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المحمولة،</w:t>
      </w:r>
      <w:r w:rsidR="00BB62B0">
        <w:rPr>
          <w:rtl/>
        </w:rPr>
        <w:t xml:space="preserve"> </w:t>
      </w:r>
      <w:r w:rsidR="0096766B" w:rsidRPr="00317FAA">
        <w:rPr>
          <w:rtl/>
        </w:rPr>
        <w:t>ووحدة</w:t>
      </w:r>
      <w:r w:rsidR="00BB62B0">
        <w:rPr>
          <w:rtl/>
        </w:rPr>
        <w:t xml:space="preserve"> </w:t>
      </w:r>
      <w:r w:rsidR="0096766B" w:rsidRPr="00317FAA">
        <w:rPr>
          <w:rtl/>
        </w:rPr>
        <w:t>تكييف</w:t>
      </w:r>
      <w:r w:rsidR="00BB62B0">
        <w:rPr>
          <w:rtl/>
        </w:rPr>
        <w:t xml:space="preserve"> </w:t>
      </w:r>
      <w:r w:rsidR="0096766B" w:rsidRPr="00317FAA">
        <w:rPr>
          <w:rtl/>
        </w:rPr>
        <w:t>هواء</w:t>
      </w:r>
      <w:r w:rsidR="00BB62B0">
        <w:rPr>
          <w:rtl/>
        </w:rPr>
        <w:t xml:space="preserve"> </w:t>
      </w:r>
      <w:r w:rsidR="0096766B" w:rsidRPr="00317FAA">
        <w:rPr>
          <w:rtl/>
        </w:rPr>
        <w:t>قائمة</w:t>
      </w:r>
      <w:r w:rsidR="00BB62B0">
        <w:rPr>
          <w:rtl/>
        </w:rPr>
        <w:t xml:space="preserve"> </w:t>
      </w:r>
      <w:r w:rsidR="0096766B" w:rsidRPr="00317FAA">
        <w:rPr>
          <w:rtl/>
        </w:rPr>
        <w:t>على</w:t>
      </w:r>
      <w:r w:rsidR="00BB62B0">
        <w:rPr>
          <w:rtl/>
        </w:rPr>
        <w:t xml:space="preserve"> </w:t>
      </w:r>
      <w:r w:rsidR="0096766B" w:rsidRPr="00317FAA">
        <w:t>R-290</w:t>
      </w:r>
      <w:r w:rsidR="00BB62B0">
        <w:rPr>
          <w:rtl/>
        </w:rPr>
        <w:t xml:space="preserve"> </w:t>
      </w:r>
      <w:r w:rsidR="0096766B" w:rsidRPr="00317FAA">
        <w:rPr>
          <w:rtl/>
        </w:rPr>
        <w:t>للتدريب</w:t>
      </w:r>
      <w:r w:rsidR="00BB62B0">
        <w:rPr>
          <w:rtl/>
        </w:rPr>
        <w:t xml:space="preserve"> </w:t>
      </w:r>
      <w:r w:rsidR="0096766B" w:rsidRPr="00317FAA">
        <w:rPr>
          <w:rtl/>
        </w:rPr>
        <w:t>والمستلزمات</w:t>
      </w:r>
      <w:r w:rsidRPr="00317FAA">
        <w:rPr>
          <w:rtl/>
        </w:rPr>
        <w:t>.</w:t>
      </w:r>
    </w:p>
  </w:footnote>
  <w:footnote w:id="5">
    <w:p w14:paraId="13B7FD4D" w14:textId="7C11F619" w:rsidR="00CB4810" w:rsidRPr="00317FAA" w:rsidRDefault="00CB4810" w:rsidP="00CB4810">
      <w:pPr>
        <w:pStyle w:val="FootnoteText"/>
        <w:bidi/>
        <w:rPr>
          <w:rtl/>
          <w:lang w:bidi="ar-EG"/>
        </w:rPr>
      </w:pPr>
      <w:r w:rsidRPr="00317FAA">
        <w:rPr>
          <w:rStyle w:val="FootnoteReference"/>
        </w:rPr>
        <w:footnoteRef/>
      </w:r>
      <w:r w:rsidR="00BB62B0">
        <w:rPr>
          <w:rtl/>
        </w:rPr>
        <w:t xml:space="preserve"> </w:t>
      </w:r>
      <w:r w:rsidR="0096766B" w:rsidRPr="00317FAA">
        <w:rPr>
          <w:rtl/>
        </w:rPr>
        <w:t>بما</w:t>
      </w:r>
      <w:r w:rsidR="00BB62B0">
        <w:rPr>
          <w:rtl/>
        </w:rPr>
        <w:t xml:space="preserve"> </w:t>
      </w:r>
      <w:r w:rsidR="0096766B" w:rsidRPr="00317FAA">
        <w:rPr>
          <w:rtl/>
        </w:rPr>
        <w:t>في</w:t>
      </w:r>
      <w:r w:rsidR="00BB62B0">
        <w:rPr>
          <w:rtl/>
        </w:rPr>
        <w:t xml:space="preserve"> </w:t>
      </w:r>
      <w:r w:rsidR="0096766B" w:rsidRPr="00317FAA">
        <w:rPr>
          <w:rtl/>
        </w:rPr>
        <w:t>ذلك</w:t>
      </w:r>
      <w:r w:rsidR="00BB62B0">
        <w:rPr>
          <w:rtl/>
        </w:rPr>
        <w:t xml:space="preserve"> </w:t>
      </w:r>
      <w:r w:rsidR="0096766B" w:rsidRPr="00317FAA">
        <w:rPr>
          <w:rtl/>
        </w:rPr>
        <w:t>أجهزة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الكشف</w:t>
      </w:r>
      <w:r w:rsidR="00BB62B0">
        <w:rPr>
          <w:rtl/>
        </w:rPr>
        <w:t xml:space="preserve"> </w:t>
      </w:r>
      <w:r w:rsidR="0096766B" w:rsidRPr="00317FAA">
        <w:rPr>
          <w:rtl/>
        </w:rPr>
        <w:t>عن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التسرب</w:t>
      </w:r>
      <w:r w:rsidR="00BB62B0">
        <w:rPr>
          <w:rtl/>
        </w:rPr>
        <w:t xml:space="preserve"> </w:t>
      </w:r>
      <w:r w:rsidR="0096766B" w:rsidRPr="00317FAA">
        <w:rPr>
          <w:rtl/>
        </w:rPr>
        <w:t>وأجهزة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الكشف</w:t>
      </w:r>
      <w:r w:rsidR="00BB62B0">
        <w:rPr>
          <w:rtl/>
        </w:rPr>
        <w:t xml:space="preserve"> </w:t>
      </w:r>
      <w:r w:rsidR="0096766B" w:rsidRPr="00317FAA">
        <w:rPr>
          <w:rtl/>
        </w:rPr>
        <w:t>عن</w:t>
      </w:r>
      <w:r w:rsidR="00BB62B0">
        <w:rPr>
          <w:rtl/>
        </w:rPr>
        <w:t xml:space="preserve"> </w:t>
      </w:r>
      <w:r w:rsidR="0096766B" w:rsidRPr="00317FAA">
        <w:rPr>
          <w:rtl/>
        </w:rPr>
        <w:t>تسرب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الهيدروكربونات</w:t>
      </w:r>
      <w:r w:rsidR="00BB62B0">
        <w:rPr>
          <w:rtl/>
        </w:rPr>
        <w:t xml:space="preserve"> </w:t>
      </w:r>
      <w:r w:rsidR="0096766B" w:rsidRPr="00317FAA">
        <w:rPr>
          <w:rtl/>
        </w:rPr>
        <w:t>وخزانات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التخزين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ومضخات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التفريغ</w:t>
      </w:r>
      <w:r w:rsidR="00BB62B0">
        <w:rPr>
          <w:rtl/>
        </w:rPr>
        <w:t xml:space="preserve"> </w:t>
      </w:r>
      <w:r w:rsidR="0096766B" w:rsidRPr="00317FAA">
        <w:rPr>
          <w:rtl/>
        </w:rPr>
        <w:t>ووحدات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الاسترداد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ومجموعات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ترشيح</w:t>
      </w:r>
      <w:r w:rsidR="00BB62B0">
        <w:rPr>
          <w:rtl/>
        </w:rPr>
        <w:t xml:space="preserve"> </w:t>
      </w:r>
      <w:r w:rsidR="0096766B" w:rsidRPr="00317FAA">
        <w:rPr>
          <w:rtl/>
        </w:rPr>
        <w:t>إعادة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التدوير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ومشعبات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القياس</w:t>
      </w:r>
      <w:r w:rsidR="00BB62B0">
        <w:rPr>
          <w:rtl/>
        </w:rPr>
        <w:t xml:space="preserve"> </w:t>
      </w:r>
      <w:r w:rsidR="0096766B" w:rsidRPr="00317FAA">
        <w:rPr>
          <w:rtl/>
        </w:rPr>
        <w:t>وأداة</w:t>
      </w:r>
      <w:r w:rsidR="00BB62B0">
        <w:rPr>
          <w:rtl/>
        </w:rPr>
        <w:t xml:space="preserve"> </w:t>
      </w:r>
      <w:r w:rsidR="0096766B" w:rsidRPr="00317FAA">
        <w:rPr>
          <w:rtl/>
        </w:rPr>
        <w:t>إزالة</w:t>
      </w:r>
      <w:r w:rsidR="00BB62B0">
        <w:rPr>
          <w:rtl/>
        </w:rPr>
        <w:t xml:space="preserve"> </w:t>
      </w:r>
      <w:r w:rsidR="0096766B" w:rsidRPr="00317FAA">
        <w:rPr>
          <w:rtl/>
        </w:rPr>
        <w:t>قلب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الصمام</w:t>
      </w:r>
      <w:r w:rsidR="00BB62B0">
        <w:rPr>
          <w:rtl/>
        </w:rPr>
        <w:t xml:space="preserve"> </w:t>
      </w:r>
      <w:r w:rsidR="0096766B" w:rsidRPr="00317FAA">
        <w:rPr>
          <w:rtl/>
        </w:rPr>
        <w:t>وجهاز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التثقيب</w:t>
      </w:r>
      <w:r w:rsidR="00BB62B0">
        <w:rPr>
          <w:rtl/>
        </w:rPr>
        <w:t xml:space="preserve"> </w:t>
      </w:r>
      <w:r w:rsidR="0096766B" w:rsidRPr="00317FAA">
        <w:rPr>
          <w:rtl/>
        </w:rPr>
        <w:t>وجهاز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الضغط</w:t>
      </w:r>
      <w:r w:rsidR="00BB62B0">
        <w:rPr>
          <w:rtl/>
        </w:rPr>
        <w:t xml:space="preserve"> </w:t>
      </w:r>
      <w:r w:rsidR="0096766B" w:rsidRPr="00317FAA">
        <w:rPr>
          <w:rtl/>
        </w:rPr>
        <w:t>وقاطع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الأنابيب</w:t>
      </w:r>
      <w:r w:rsidR="00BB62B0">
        <w:rPr>
          <w:rtl/>
        </w:rPr>
        <w:t xml:space="preserve"> </w:t>
      </w:r>
      <w:r w:rsidR="0096766B" w:rsidRPr="00317FAA">
        <w:rPr>
          <w:rtl/>
        </w:rPr>
        <w:t>وقاطع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الأدوات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الشعرية</w:t>
      </w:r>
      <w:r w:rsidR="00BB62B0">
        <w:rPr>
          <w:rtl/>
        </w:rPr>
        <w:t xml:space="preserve"> </w:t>
      </w:r>
      <w:r w:rsidR="0096766B" w:rsidRPr="00317FAA">
        <w:rPr>
          <w:rtl/>
        </w:rPr>
        <w:t>وأداة</w:t>
      </w:r>
      <w:r w:rsidR="00BB62B0">
        <w:rPr>
          <w:rtl/>
        </w:rPr>
        <w:t xml:space="preserve"> </w:t>
      </w:r>
      <w:r w:rsidR="0096766B" w:rsidRPr="00317FAA">
        <w:rPr>
          <w:rtl/>
        </w:rPr>
        <w:t>توسيع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الأنابيب</w:t>
      </w:r>
      <w:r w:rsidR="00BB62B0">
        <w:rPr>
          <w:rtl/>
        </w:rPr>
        <w:t xml:space="preserve"> </w:t>
      </w:r>
      <w:r w:rsidR="0096766B" w:rsidRPr="00317FAA">
        <w:rPr>
          <w:rtl/>
        </w:rPr>
        <w:t>وأداة</w:t>
      </w:r>
      <w:r w:rsidR="00BB62B0">
        <w:rPr>
          <w:rtl/>
        </w:rPr>
        <w:t xml:space="preserve"> </w:t>
      </w:r>
      <w:r w:rsidR="0096766B" w:rsidRPr="00317FAA">
        <w:rPr>
          <w:rtl/>
        </w:rPr>
        <w:t>ثني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الأنابيب</w:t>
      </w:r>
      <w:r w:rsidR="00BB62B0">
        <w:rPr>
          <w:rtl/>
        </w:rPr>
        <w:t xml:space="preserve"> </w:t>
      </w:r>
      <w:r w:rsidR="0096766B" w:rsidRPr="00317FAA">
        <w:rPr>
          <w:rtl/>
        </w:rPr>
        <w:t>وموسع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الأنابيب</w:t>
      </w:r>
      <w:r w:rsidR="00BB62B0">
        <w:rPr>
          <w:rtl/>
        </w:rPr>
        <w:t xml:space="preserve"> </w:t>
      </w:r>
      <w:r w:rsidR="0096766B" w:rsidRPr="00317FAA">
        <w:rPr>
          <w:rtl/>
        </w:rPr>
        <w:t>والموسع</w:t>
      </w:r>
      <w:r w:rsidR="00BB62B0">
        <w:rPr>
          <w:rtl/>
        </w:rPr>
        <w:t xml:space="preserve"> </w:t>
      </w:r>
      <w:r w:rsidR="0096766B" w:rsidRPr="00317FAA">
        <w:rPr>
          <w:rtl/>
        </w:rPr>
        <w:t>وأداة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ومجموعة</w:t>
      </w:r>
      <w:r w:rsidR="00BB62B0">
        <w:rPr>
          <w:rtl/>
        </w:rPr>
        <w:t xml:space="preserve"> </w:t>
      </w:r>
      <w:r w:rsidR="0096766B" w:rsidRPr="00317FAA">
        <w:rPr>
          <w:rtl/>
        </w:rPr>
        <w:t>أدوات</w:t>
      </w:r>
      <w:r w:rsidR="00BB62B0">
        <w:rPr>
          <w:rtl/>
        </w:rPr>
        <w:t xml:space="preserve"> </w:t>
      </w:r>
      <w:r w:rsidR="0096766B" w:rsidRPr="00317FAA">
        <w:t>Vulkan</w:t>
      </w:r>
      <w:r w:rsidR="00BB62B0">
        <w:t xml:space="preserve"> </w:t>
      </w:r>
      <w:r w:rsidR="0096766B" w:rsidRPr="00317FAA">
        <w:t>Lokring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ومرآة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التفتيش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ومجموعة</w:t>
      </w:r>
      <w:r w:rsidR="00BB62B0">
        <w:rPr>
          <w:rtl/>
        </w:rPr>
        <w:t xml:space="preserve"> </w:t>
      </w:r>
      <w:r w:rsidR="0096766B" w:rsidRPr="00317FAA">
        <w:rPr>
          <w:rtl/>
        </w:rPr>
        <w:t>مفاتيح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الربط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ومعدات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اللحام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ومعدات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النيتروجين</w:t>
      </w:r>
      <w:r w:rsidR="00BB62B0">
        <w:rPr>
          <w:rtl/>
        </w:rPr>
        <w:t xml:space="preserve"> </w:t>
      </w:r>
      <w:r w:rsidR="0096766B" w:rsidRPr="00317FAA">
        <w:rPr>
          <w:rtl/>
        </w:rPr>
        <w:t>ومقاييس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الشحن</w:t>
      </w:r>
      <w:r w:rsidR="00BB62B0">
        <w:rPr>
          <w:rtl/>
        </w:rPr>
        <w:t xml:space="preserve"> </w:t>
      </w:r>
      <w:r w:rsidR="0096766B" w:rsidRPr="00317FAA">
        <w:rPr>
          <w:rtl/>
        </w:rPr>
        <w:t>وأجهزة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القياس</w:t>
      </w:r>
      <w:r w:rsidR="00BB62B0">
        <w:rPr>
          <w:rtl/>
        </w:rPr>
        <w:t xml:space="preserve"> </w:t>
      </w:r>
      <w:r w:rsidR="0096766B" w:rsidRPr="00317FAA">
        <w:rPr>
          <w:rtl/>
        </w:rPr>
        <w:t>المتعددة</w:t>
      </w:r>
      <w:r w:rsidR="00BB62B0">
        <w:rPr>
          <w:rtl/>
        </w:rPr>
        <w:t xml:space="preserve"> </w:t>
      </w:r>
      <w:r w:rsidR="0096766B" w:rsidRPr="00317FAA">
        <w:rPr>
          <w:rtl/>
        </w:rPr>
        <w:t>ومقاييس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الجليد</w:t>
      </w:r>
      <w:r w:rsidR="00BB62B0">
        <w:rPr>
          <w:rtl/>
        </w:rPr>
        <w:t xml:space="preserve"> </w:t>
      </w:r>
      <w:r w:rsidR="0096766B" w:rsidRPr="00317FAA">
        <w:rPr>
          <w:rtl/>
        </w:rPr>
        <w:t>ومعدات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الحماية</w:t>
      </w:r>
      <w:r w:rsidR="00BB62B0">
        <w:rPr>
          <w:rtl/>
        </w:rPr>
        <w:t xml:space="preserve"> </w:t>
      </w:r>
      <w:r w:rsidR="0096766B" w:rsidRPr="00317FAA">
        <w:rPr>
          <w:rtl/>
        </w:rPr>
        <w:t>الأمنية.</w:t>
      </w:r>
    </w:p>
  </w:footnote>
  <w:footnote w:id="6">
    <w:p w14:paraId="55E50F17" w14:textId="363B6937" w:rsidR="00CB4810" w:rsidRPr="00317FAA" w:rsidRDefault="00CB4810" w:rsidP="00CB4810">
      <w:pPr>
        <w:pStyle w:val="FootnoteText"/>
        <w:bidi/>
        <w:rPr>
          <w:rtl/>
          <w:lang w:bidi="ar-EG"/>
        </w:rPr>
      </w:pPr>
      <w:r w:rsidRPr="00317FAA">
        <w:rPr>
          <w:rStyle w:val="FootnoteReference"/>
        </w:rPr>
        <w:footnoteRef/>
      </w:r>
      <w:r w:rsidR="00BB62B0">
        <w:rPr>
          <w:rtl/>
        </w:rPr>
        <w:t xml:space="preserve"> </w:t>
      </w:r>
      <w:r w:rsidR="00DF33A1" w:rsidRPr="00317FAA">
        <w:rPr>
          <w:rtl/>
        </w:rPr>
        <w:t>ستحصل</w:t>
      </w:r>
      <w:r w:rsidR="00BB62B0">
        <w:rPr>
          <w:rtl/>
        </w:rPr>
        <w:t xml:space="preserve"> </w:t>
      </w:r>
      <w:r w:rsidR="00DF33A1" w:rsidRPr="00317FAA">
        <w:rPr>
          <w:rtl/>
        </w:rPr>
        <w:t>مراكز</w:t>
      </w:r>
      <w:r w:rsidR="00BB62B0">
        <w:rPr>
          <w:rtl/>
        </w:rPr>
        <w:t xml:space="preserve"> </w:t>
      </w:r>
      <w:r w:rsidR="00DF33A1" w:rsidRPr="00317FAA">
        <w:rPr>
          <w:rtl/>
        </w:rPr>
        <w:t>التميز</w:t>
      </w:r>
      <w:r w:rsidR="00BB62B0">
        <w:rPr>
          <w:rtl/>
        </w:rPr>
        <w:t xml:space="preserve"> </w:t>
      </w:r>
      <w:r w:rsidR="00DF33A1" w:rsidRPr="00317FAA">
        <w:rPr>
          <w:rtl/>
        </w:rPr>
        <w:t>على</w:t>
      </w:r>
      <w:r w:rsidR="00BB62B0">
        <w:rPr>
          <w:rtl/>
        </w:rPr>
        <w:t xml:space="preserve"> </w:t>
      </w:r>
      <w:r w:rsidR="00DF33A1" w:rsidRPr="00317FAA">
        <w:rPr>
          <w:rtl/>
        </w:rPr>
        <w:t>وحدة</w:t>
      </w:r>
      <w:r w:rsidR="00BB62B0">
        <w:rPr>
          <w:rtl/>
        </w:rPr>
        <w:t xml:space="preserve"> </w:t>
      </w:r>
      <w:r w:rsidR="00DF33A1" w:rsidRPr="00317FAA">
        <w:rPr>
          <w:rtl/>
        </w:rPr>
        <w:t>تكييف</w:t>
      </w:r>
      <w:r w:rsidR="00BB62B0">
        <w:rPr>
          <w:rtl/>
        </w:rPr>
        <w:t xml:space="preserve"> </w:t>
      </w:r>
      <w:r w:rsidR="00DF33A1" w:rsidRPr="00317FAA">
        <w:rPr>
          <w:rtl/>
        </w:rPr>
        <w:t>قائمة</w:t>
      </w:r>
      <w:r w:rsidR="00BB62B0">
        <w:rPr>
          <w:rtl/>
        </w:rPr>
        <w:t xml:space="preserve"> </w:t>
      </w:r>
      <w:r w:rsidR="00DF33A1" w:rsidRPr="00317FAA">
        <w:rPr>
          <w:rtl/>
        </w:rPr>
        <w:t>على</w:t>
      </w:r>
      <w:r w:rsidR="00BB62B0">
        <w:rPr>
          <w:rtl/>
        </w:rPr>
        <w:t xml:space="preserve"> </w:t>
      </w:r>
      <w:r w:rsidR="00DF33A1" w:rsidRPr="00317FAA">
        <w:t>R-290</w:t>
      </w:r>
      <w:r w:rsidR="00BB62B0">
        <w:rPr>
          <w:rtl/>
        </w:rPr>
        <w:t xml:space="preserve"> </w:t>
      </w:r>
      <w:r w:rsidR="00DF33A1" w:rsidRPr="00317FAA">
        <w:rPr>
          <w:rtl/>
        </w:rPr>
        <w:t>بالإضافة</w:t>
      </w:r>
      <w:r w:rsidR="00BB62B0">
        <w:rPr>
          <w:rtl/>
        </w:rPr>
        <w:t xml:space="preserve"> </w:t>
      </w:r>
      <w:r w:rsidR="00DF33A1" w:rsidRPr="00317FAA">
        <w:rPr>
          <w:rtl/>
        </w:rPr>
        <w:t>إلى</w:t>
      </w:r>
      <w:r w:rsidR="00BB62B0">
        <w:rPr>
          <w:rtl/>
        </w:rPr>
        <w:t xml:space="preserve"> </w:t>
      </w:r>
      <w:r w:rsidR="00DF33A1" w:rsidRPr="00317FAA">
        <w:rPr>
          <w:rtl/>
        </w:rPr>
        <w:t>المواد</w:t>
      </w:r>
      <w:r w:rsidR="00BB62B0">
        <w:rPr>
          <w:rtl/>
        </w:rPr>
        <w:t xml:space="preserve"> </w:t>
      </w:r>
      <w:r w:rsidR="00DF33A1" w:rsidRPr="00317FAA">
        <w:rPr>
          <w:rtl/>
        </w:rPr>
        <w:t>الاستهلاكية</w:t>
      </w:r>
      <w:r w:rsidR="00BB62B0">
        <w:rPr>
          <w:rtl/>
        </w:rPr>
        <w:t xml:space="preserve"> </w:t>
      </w:r>
      <w:r w:rsidR="00DF33A1" w:rsidRPr="00317FAA">
        <w:rPr>
          <w:rtl/>
        </w:rPr>
        <w:t>ومجموعة</w:t>
      </w:r>
      <w:r w:rsidR="00BB62B0">
        <w:rPr>
          <w:rtl/>
        </w:rPr>
        <w:t xml:space="preserve"> </w:t>
      </w:r>
      <w:r w:rsidR="00DF33A1" w:rsidRPr="00317FAA">
        <w:rPr>
          <w:rtl/>
        </w:rPr>
        <w:t>من</w:t>
      </w:r>
      <w:r w:rsidR="00BB62B0">
        <w:rPr>
          <w:rtl/>
        </w:rPr>
        <w:t xml:space="preserve"> </w:t>
      </w:r>
      <w:r w:rsidR="00DF33A1" w:rsidRPr="00317FAA">
        <w:rPr>
          <w:rtl/>
        </w:rPr>
        <w:t>الأدوات</w:t>
      </w:r>
      <w:r w:rsidR="00BB62B0">
        <w:rPr>
          <w:rtl/>
        </w:rPr>
        <w:t xml:space="preserve"> </w:t>
      </w:r>
      <w:r w:rsidR="00DF33A1" w:rsidRPr="00317FAA">
        <w:rPr>
          <w:rtl/>
        </w:rPr>
        <w:t>(قواطع</w:t>
      </w:r>
      <w:r w:rsidR="00BB62B0">
        <w:rPr>
          <w:rtl/>
        </w:rPr>
        <w:t xml:space="preserve"> </w:t>
      </w:r>
      <w:r w:rsidR="00DF33A1" w:rsidRPr="00317FAA">
        <w:rPr>
          <w:rtl/>
        </w:rPr>
        <w:t>النحاس،</w:t>
      </w:r>
      <w:r w:rsidR="00BB62B0">
        <w:rPr>
          <w:rtl/>
        </w:rPr>
        <w:t xml:space="preserve"> </w:t>
      </w:r>
      <w:r w:rsidR="00DF33A1" w:rsidRPr="00317FAA">
        <w:rPr>
          <w:rtl/>
        </w:rPr>
        <w:t>وأنابيب</w:t>
      </w:r>
      <w:r w:rsidR="00BB62B0">
        <w:rPr>
          <w:rtl/>
        </w:rPr>
        <w:t xml:space="preserve"> </w:t>
      </w:r>
      <w:r w:rsidR="00DF33A1" w:rsidRPr="00317FAA">
        <w:rPr>
          <w:rtl/>
        </w:rPr>
        <w:t>النحاس،</w:t>
      </w:r>
      <w:r w:rsidR="00BB62B0">
        <w:rPr>
          <w:rtl/>
        </w:rPr>
        <w:t xml:space="preserve"> </w:t>
      </w:r>
      <w:r w:rsidR="00DF33A1" w:rsidRPr="00317FAA">
        <w:rPr>
          <w:rtl/>
        </w:rPr>
        <w:t>ومكواة</w:t>
      </w:r>
      <w:r w:rsidR="00BB62B0">
        <w:rPr>
          <w:rtl/>
        </w:rPr>
        <w:t xml:space="preserve"> </w:t>
      </w:r>
      <w:r w:rsidR="00DF33A1" w:rsidRPr="00317FAA">
        <w:rPr>
          <w:rtl/>
        </w:rPr>
        <w:t>اللحام،</w:t>
      </w:r>
      <w:r w:rsidR="00BB62B0">
        <w:rPr>
          <w:rtl/>
        </w:rPr>
        <w:t xml:space="preserve"> </w:t>
      </w:r>
      <w:r w:rsidR="00DF33A1" w:rsidRPr="00317FAA">
        <w:rPr>
          <w:rtl/>
        </w:rPr>
        <w:t>وغازات</w:t>
      </w:r>
      <w:r w:rsidR="00BB62B0">
        <w:rPr>
          <w:rtl/>
        </w:rPr>
        <w:t xml:space="preserve"> </w:t>
      </w:r>
      <w:r w:rsidR="00DF33A1" w:rsidRPr="00317FAA">
        <w:rPr>
          <w:rtl/>
        </w:rPr>
        <w:t>التبريد،</w:t>
      </w:r>
      <w:r w:rsidR="00BB62B0">
        <w:rPr>
          <w:rtl/>
        </w:rPr>
        <w:t xml:space="preserve"> </w:t>
      </w:r>
      <w:r w:rsidR="00DF33A1" w:rsidRPr="00317FAA">
        <w:rPr>
          <w:rtl/>
        </w:rPr>
        <w:t>وما</w:t>
      </w:r>
      <w:r w:rsidR="00BB62B0">
        <w:rPr>
          <w:rtl/>
        </w:rPr>
        <w:t xml:space="preserve"> </w:t>
      </w:r>
      <w:r w:rsidR="00DF33A1" w:rsidRPr="00317FAA">
        <w:rPr>
          <w:rtl/>
        </w:rPr>
        <w:t>إلى</w:t>
      </w:r>
      <w:r w:rsidR="00BB62B0">
        <w:rPr>
          <w:rtl/>
        </w:rPr>
        <w:t xml:space="preserve"> </w:t>
      </w:r>
      <w:r w:rsidR="00DF33A1" w:rsidRPr="00317FAA">
        <w:rPr>
          <w:rtl/>
        </w:rPr>
        <w:t>ذلك).</w:t>
      </w:r>
      <w:r w:rsidR="00BB62B0">
        <w:rPr>
          <w:rtl/>
        </w:rPr>
        <w:t xml:space="preserve"> </w:t>
      </w:r>
      <w:r w:rsidR="00407367" w:rsidRPr="00317FAA">
        <w:rPr>
          <w:rtl/>
        </w:rPr>
        <w:t>وتتضمن</w:t>
      </w:r>
      <w:r w:rsidR="00BB62B0">
        <w:rPr>
          <w:rtl/>
        </w:rPr>
        <w:t xml:space="preserve"> </w:t>
      </w:r>
      <w:r w:rsidR="00407367" w:rsidRPr="00317FAA">
        <w:rPr>
          <w:rtl/>
        </w:rPr>
        <w:t>مجموعات</w:t>
      </w:r>
      <w:r w:rsidR="00BB62B0">
        <w:rPr>
          <w:rtl/>
        </w:rPr>
        <w:t xml:space="preserve"> </w:t>
      </w:r>
      <w:r w:rsidR="00407367" w:rsidRPr="00317FAA">
        <w:rPr>
          <w:rtl/>
        </w:rPr>
        <w:t>الأدوات</w:t>
      </w:r>
      <w:r w:rsidR="00BB62B0">
        <w:rPr>
          <w:rtl/>
        </w:rPr>
        <w:t xml:space="preserve"> </w:t>
      </w:r>
      <w:r w:rsidR="00407367" w:rsidRPr="00317FAA">
        <w:rPr>
          <w:rtl/>
        </w:rPr>
        <w:t>للجامعتين</w:t>
      </w:r>
      <w:r w:rsidR="00BB62B0">
        <w:rPr>
          <w:rtl/>
        </w:rPr>
        <w:t xml:space="preserve"> </w:t>
      </w:r>
      <w:r w:rsidR="00407367" w:rsidRPr="00317FAA">
        <w:rPr>
          <w:rtl/>
        </w:rPr>
        <w:t>والمعهدين</w:t>
      </w:r>
      <w:r w:rsidR="00BB62B0">
        <w:rPr>
          <w:rtl/>
        </w:rPr>
        <w:t xml:space="preserve"> </w:t>
      </w:r>
      <w:r w:rsidR="00407367" w:rsidRPr="00317FAA">
        <w:rPr>
          <w:rtl/>
        </w:rPr>
        <w:t>التقنيين</w:t>
      </w:r>
      <w:r w:rsidR="00BB62B0">
        <w:rPr>
          <w:rtl/>
        </w:rPr>
        <w:t xml:space="preserve"> </w:t>
      </w:r>
      <w:r w:rsidR="00407367" w:rsidRPr="00317FAA">
        <w:rPr>
          <w:rtl/>
        </w:rPr>
        <w:t>المتبقيين</w:t>
      </w:r>
      <w:r w:rsidR="00BB62B0">
        <w:rPr>
          <w:rtl/>
        </w:rPr>
        <w:t xml:space="preserve"> </w:t>
      </w:r>
      <w:r w:rsidR="00407367" w:rsidRPr="00317FAA">
        <w:rPr>
          <w:rtl/>
        </w:rPr>
        <w:t>جهاز</w:t>
      </w:r>
      <w:r w:rsidR="00BB62B0">
        <w:rPr>
          <w:rtl/>
        </w:rPr>
        <w:t xml:space="preserve"> </w:t>
      </w:r>
      <w:r w:rsidR="00407367" w:rsidRPr="00317FAA">
        <w:rPr>
          <w:rtl/>
        </w:rPr>
        <w:t>للتعرف</w:t>
      </w:r>
      <w:r w:rsidR="00BB62B0">
        <w:rPr>
          <w:rtl/>
        </w:rPr>
        <w:t xml:space="preserve"> </w:t>
      </w:r>
      <w:r w:rsidR="00407367" w:rsidRPr="00317FAA">
        <w:rPr>
          <w:rtl/>
        </w:rPr>
        <w:t>على</w:t>
      </w:r>
      <w:r w:rsidR="00BB62B0">
        <w:rPr>
          <w:rtl/>
        </w:rPr>
        <w:t xml:space="preserve"> </w:t>
      </w:r>
      <w:r w:rsidR="00407367" w:rsidRPr="00317FAA">
        <w:rPr>
          <w:rtl/>
        </w:rPr>
        <w:t>غازات</w:t>
      </w:r>
      <w:r w:rsidR="00BB62B0">
        <w:rPr>
          <w:rtl/>
        </w:rPr>
        <w:t xml:space="preserve"> </w:t>
      </w:r>
      <w:r w:rsidR="00407367" w:rsidRPr="00317FAA">
        <w:rPr>
          <w:rtl/>
        </w:rPr>
        <w:t>التبريد،</w:t>
      </w:r>
      <w:r w:rsidR="00BB62B0">
        <w:rPr>
          <w:rtl/>
        </w:rPr>
        <w:t xml:space="preserve"> </w:t>
      </w:r>
      <w:r w:rsidR="00407367" w:rsidRPr="00317FAA">
        <w:rPr>
          <w:rtl/>
        </w:rPr>
        <w:t>وآلة</w:t>
      </w:r>
      <w:r w:rsidR="00BB62B0">
        <w:rPr>
          <w:rtl/>
        </w:rPr>
        <w:t xml:space="preserve"> </w:t>
      </w:r>
      <w:r w:rsidR="00407367" w:rsidRPr="00317FAA">
        <w:rPr>
          <w:rtl/>
        </w:rPr>
        <w:t>إعادة</w:t>
      </w:r>
      <w:r w:rsidR="00BB62B0">
        <w:rPr>
          <w:rtl/>
        </w:rPr>
        <w:t xml:space="preserve"> </w:t>
      </w:r>
      <w:r w:rsidR="00407367" w:rsidRPr="00317FAA">
        <w:rPr>
          <w:rtl/>
        </w:rPr>
        <w:t>تدوير</w:t>
      </w:r>
      <w:r w:rsidR="00BB62B0">
        <w:rPr>
          <w:rtl/>
        </w:rPr>
        <w:t xml:space="preserve"> </w:t>
      </w:r>
      <w:r w:rsidR="00407367" w:rsidRPr="00317FAA">
        <w:rPr>
          <w:rtl/>
        </w:rPr>
        <w:t>محمولة،</w:t>
      </w:r>
      <w:r w:rsidR="00BB62B0">
        <w:rPr>
          <w:rtl/>
        </w:rPr>
        <w:t xml:space="preserve"> </w:t>
      </w:r>
      <w:r w:rsidR="00407367" w:rsidRPr="00317FAA">
        <w:rPr>
          <w:rtl/>
        </w:rPr>
        <w:t>ووحدة</w:t>
      </w:r>
      <w:r w:rsidR="00BB62B0">
        <w:rPr>
          <w:rtl/>
        </w:rPr>
        <w:t xml:space="preserve"> </w:t>
      </w:r>
      <w:r w:rsidR="00407367" w:rsidRPr="00317FAA">
        <w:rPr>
          <w:rtl/>
        </w:rPr>
        <w:t>تكييف</w:t>
      </w:r>
      <w:r w:rsidR="00BB62B0">
        <w:rPr>
          <w:rtl/>
        </w:rPr>
        <w:t xml:space="preserve"> </w:t>
      </w:r>
      <w:r w:rsidR="00407367" w:rsidRPr="00317FAA">
        <w:rPr>
          <w:rtl/>
        </w:rPr>
        <w:t>قائمة</w:t>
      </w:r>
      <w:r w:rsidR="00BB62B0">
        <w:rPr>
          <w:rtl/>
        </w:rPr>
        <w:t xml:space="preserve"> </w:t>
      </w:r>
      <w:r w:rsidR="00407367" w:rsidRPr="00317FAA">
        <w:rPr>
          <w:rtl/>
        </w:rPr>
        <w:t>على</w:t>
      </w:r>
      <w:r w:rsidR="00BB62B0">
        <w:rPr>
          <w:rtl/>
        </w:rPr>
        <w:t xml:space="preserve"> </w:t>
      </w:r>
      <w:r w:rsidR="00407367" w:rsidRPr="00317FAA">
        <w:t>R-290</w:t>
      </w:r>
      <w:r w:rsidR="00407367" w:rsidRPr="00317FAA">
        <w:rPr>
          <w:rtl/>
        </w:rPr>
        <w:t>،</w:t>
      </w:r>
      <w:r w:rsidR="00BB62B0">
        <w:rPr>
          <w:rtl/>
        </w:rPr>
        <w:t xml:space="preserve"> </w:t>
      </w:r>
      <w:r w:rsidR="00407367" w:rsidRPr="00317FAA">
        <w:rPr>
          <w:rtl/>
        </w:rPr>
        <w:t>ومجموعة</w:t>
      </w:r>
      <w:r w:rsidR="00BB62B0">
        <w:rPr>
          <w:rtl/>
        </w:rPr>
        <w:t xml:space="preserve"> </w:t>
      </w:r>
      <w:r w:rsidR="00407367" w:rsidRPr="00317FAA">
        <w:rPr>
          <w:rtl/>
        </w:rPr>
        <w:t>خدمة</w:t>
      </w:r>
      <w:r w:rsidR="00BB62B0">
        <w:rPr>
          <w:rtl/>
        </w:rPr>
        <w:t xml:space="preserve"> </w:t>
      </w:r>
      <w:r w:rsidR="00407367" w:rsidRPr="00317FAA">
        <w:rPr>
          <w:rtl/>
        </w:rPr>
        <w:t>بأدوات</w:t>
      </w:r>
      <w:r w:rsidR="00BB62B0">
        <w:rPr>
          <w:rtl/>
        </w:rPr>
        <w:t xml:space="preserve"> </w:t>
      </w:r>
      <w:r w:rsidR="00407367" w:rsidRPr="00317FAA">
        <w:rPr>
          <w:rtl/>
        </w:rPr>
        <w:t>الهيدروكربونات.</w:t>
      </w:r>
    </w:p>
  </w:footnote>
  <w:footnote w:id="7">
    <w:p w14:paraId="07EAA7CF" w14:textId="6B5D2013" w:rsidR="00CB4810" w:rsidRPr="00317FAA" w:rsidRDefault="00CB4810" w:rsidP="00CB4810">
      <w:pPr>
        <w:pStyle w:val="FootnoteText"/>
        <w:bidi/>
        <w:rPr>
          <w:rtl/>
          <w:lang w:bidi="ar-EG"/>
        </w:rPr>
      </w:pPr>
      <w:r w:rsidRPr="00317FAA">
        <w:rPr>
          <w:rStyle w:val="FootnoteReference"/>
        </w:rPr>
        <w:footnoteRef/>
      </w:r>
      <w:r w:rsidR="00BB62B0">
        <w:rPr>
          <w:rtl/>
        </w:rPr>
        <w:t xml:space="preserve"> </w:t>
      </w:r>
      <w:r w:rsidR="00DF33A1" w:rsidRPr="00317FAA">
        <w:rPr>
          <w:rtl/>
        </w:rPr>
        <w:t>ستتضمن</w:t>
      </w:r>
      <w:r w:rsidR="00BB62B0">
        <w:rPr>
          <w:rtl/>
        </w:rPr>
        <w:t xml:space="preserve"> </w:t>
      </w:r>
      <w:r w:rsidR="00DF33A1" w:rsidRPr="00317FAA">
        <w:rPr>
          <w:rtl/>
        </w:rPr>
        <w:t>مجموعة</w:t>
      </w:r>
      <w:r w:rsidR="00BB62B0">
        <w:rPr>
          <w:rtl/>
        </w:rPr>
        <w:t xml:space="preserve"> </w:t>
      </w:r>
      <w:r w:rsidR="00DF33A1" w:rsidRPr="00317FAA">
        <w:rPr>
          <w:rtl/>
        </w:rPr>
        <w:t>الأدوات</w:t>
      </w:r>
      <w:r w:rsidR="00BB62B0">
        <w:rPr>
          <w:rtl/>
        </w:rPr>
        <w:t xml:space="preserve"> </w:t>
      </w:r>
      <w:r w:rsidR="00DF33A1" w:rsidRPr="00317FAA">
        <w:rPr>
          <w:rtl/>
        </w:rPr>
        <w:t>اتي</w:t>
      </w:r>
      <w:r w:rsidR="00BB62B0">
        <w:rPr>
          <w:rtl/>
        </w:rPr>
        <w:t xml:space="preserve"> </w:t>
      </w:r>
      <w:r w:rsidR="00DF33A1" w:rsidRPr="00317FAA">
        <w:rPr>
          <w:rtl/>
        </w:rPr>
        <w:t>تعمل</w:t>
      </w:r>
      <w:r w:rsidR="00BB62B0">
        <w:rPr>
          <w:rtl/>
        </w:rPr>
        <w:t xml:space="preserve"> </w:t>
      </w:r>
      <w:r w:rsidR="00DF33A1" w:rsidRPr="00317FAA">
        <w:rPr>
          <w:rtl/>
        </w:rPr>
        <w:t>بالهيدروكربونات</w:t>
      </w:r>
      <w:r w:rsidR="00BB62B0">
        <w:rPr>
          <w:rtl/>
        </w:rPr>
        <w:t xml:space="preserve"> </w:t>
      </w:r>
      <w:r w:rsidR="00DF33A1" w:rsidRPr="00317FAA">
        <w:rPr>
          <w:rtl/>
        </w:rPr>
        <w:t>جهاز</w:t>
      </w:r>
      <w:r w:rsidR="00BB62B0">
        <w:rPr>
          <w:rtl/>
        </w:rPr>
        <w:t xml:space="preserve"> </w:t>
      </w:r>
      <w:r w:rsidR="00DF33A1" w:rsidRPr="00317FAA">
        <w:rPr>
          <w:rtl/>
        </w:rPr>
        <w:t>للكشف</w:t>
      </w:r>
      <w:r w:rsidR="00BB62B0">
        <w:rPr>
          <w:rtl/>
        </w:rPr>
        <w:t xml:space="preserve"> </w:t>
      </w:r>
      <w:r w:rsidR="00DF33A1" w:rsidRPr="00317FAA">
        <w:rPr>
          <w:rtl/>
        </w:rPr>
        <w:t>عن</w:t>
      </w:r>
      <w:r w:rsidR="00BB62B0">
        <w:rPr>
          <w:rtl/>
        </w:rPr>
        <w:t xml:space="preserve"> </w:t>
      </w:r>
      <w:r w:rsidR="00DF33A1" w:rsidRPr="00317FAA">
        <w:rPr>
          <w:rtl/>
        </w:rPr>
        <w:t>تسرب</w:t>
      </w:r>
      <w:r w:rsidR="00BB62B0">
        <w:rPr>
          <w:rtl/>
        </w:rPr>
        <w:t xml:space="preserve"> </w:t>
      </w:r>
      <w:r w:rsidR="00DF33A1" w:rsidRPr="00317FAA">
        <w:rPr>
          <w:rtl/>
        </w:rPr>
        <w:t>الهيدروكربونات</w:t>
      </w:r>
      <w:r w:rsidR="00BB62B0">
        <w:rPr>
          <w:rtl/>
        </w:rPr>
        <w:t xml:space="preserve"> </w:t>
      </w:r>
      <w:r w:rsidR="00DF33A1" w:rsidRPr="00317FAA">
        <w:rPr>
          <w:rtl/>
        </w:rPr>
        <w:t>وأدوات</w:t>
      </w:r>
      <w:r w:rsidR="00BB62B0">
        <w:rPr>
          <w:rtl/>
        </w:rPr>
        <w:t xml:space="preserve"> </w:t>
      </w:r>
      <w:r w:rsidR="00DF33A1" w:rsidRPr="00317FAA">
        <w:rPr>
          <w:rtl/>
        </w:rPr>
        <w:t>الهيدروكربونات</w:t>
      </w:r>
      <w:r w:rsidR="00BB62B0">
        <w:rPr>
          <w:rtl/>
        </w:rPr>
        <w:t xml:space="preserve"> </w:t>
      </w:r>
      <w:r w:rsidR="00DF33A1" w:rsidRPr="00317FAA">
        <w:rPr>
          <w:rtl/>
        </w:rPr>
        <w:t>ومعدات</w:t>
      </w:r>
      <w:r w:rsidR="00BB62B0">
        <w:rPr>
          <w:rtl/>
        </w:rPr>
        <w:t xml:space="preserve"> </w:t>
      </w:r>
      <w:r w:rsidR="00DF33A1" w:rsidRPr="00317FAA">
        <w:rPr>
          <w:rtl/>
        </w:rPr>
        <w:t>الشحن</w:t>
      </w:r>
      <w:r w:rsidR="00BB62B0">
        <w:rPr>
          <w:rtl/>
        </w:rPr>
        <w:t xml:space="preserve"> </w:t>
      </w:r>
      <w:r w:rsidR="00DF33A1" w:rsidRPr="00317FAA">
        <w:rPr>
          <w:rtl/>
        </w:rPr>
        <w:t>ومعدات</w:t>
      </w:r>
      <w:r w:rsidR="00BB62B0">
        <w:rPr>
          <w:rtl/>
        </w:rPr>
        <w:t xml:space="preserve"> </w:t>
      </w:r>
      <w:r w:rsidR="00DF33A1" w:rsidRPr="00317FAA">
        <w:rPr>
          <w:rtl/>
        </w:rPr>
        <w:t>التنظيف</w:t>
      </w:r>
      <w:r w:rsidR="00BB62B0">
        <w:rPr>
          <w:rtl/>
        </w:rPr>
        <w:t xml:space="preserve"> </w:t>
      </w:r>
      <w:r w:rsidR="00DF33A1" w:rsidRPr="00317FAA">
        <w:rPr>
          <w:rtl/>
        </w:rPr>
        <w:t>بالنيتروجين</w:t>
      </w:r>
      <w:r w:rsidRPr="00317FAA">
        <w:rPr>
          <w:rtl/>
        </w:rPr>
        <w:t>.</w:t>
      </w:r>
    </w:p>
  </w:footnote>
  <w:footnote w:id="8">
    <w:p w14:paraId="682D090E" w14:textId="303B34D8" w:rsidR="00C70850" w:rsidRPr="00317FAA" w:rsidRDefault="00C70850" w:rsidP="00C70850">
      <w:pPr>
        <w:pStyle w:val="FootnoteText"/>
        <w:bidi/>
        <w:rPr>
          <w:rtl/>
          <w:lang w:bidi="ar-EG"/>
        </w:rPr>
      </w:pPr>
      <w:r w:rsidRPr="00317FAA">
        <w:rPr>
          <w:rStyle w:val="FootnoteReference"/>
        </w:rPr>
        <w:footnoteRef/>
      </w:r>
      <w:r w:rsidR="00BB62B0">
        <w:rPr>
          <w:rtl/>
        </w:rPr>
        <w:t xml:space="preserve"> </w:t>
      </w:r>
      <w:r w:rsidR="00B83B4C" w:rsidRPr="00317FAA">
        <w:rPr>
          <w:rtl/>
        </w:rPr>
        <w:t>توفر</w:t>
      </w:r>
      <w:r w:rsidR="00BB62B0">
        <w:rPr>
          <w:rtl/>
        </w:rPr>
        <w:t xml:space="preserve"> </w:t>
      </w:r>
      <w:r w:rsidR="00407367" w:rsidRPr="00317FAA">
        <w:rPr>
          <w:rtl/>
        </w:rPr>
        <w:t>مفتشية</w:t>
      </w:r>
      <w:r w:rsidR="00BB62B0">
        <w:rPr>
          <w:rtl/>
        </w:rPr>
        <w:t xml:space="preserve"> </w:t>
      </w:r>
      <w:r w:rsidR="00B83B4C" w:rsidRPr="00317FAA">
        <w:rPr>
          <w:rtl/>
        </w:rPr>
        <w:t>المصانع</w:t>
      </w:r>
      <w:r w:rsidR="00BB62B0">
        <w:rPr>
          <w:rtl/>
        </w:rPr>
        <w:t xml:space="preserve"> </w:t>
      </w:r>
      <w:r w:rsidR="00B83B4C" w:rsidRPr="00317FAA">
        <w:rPr>
          <w:rtl/>
        </w:rPr>
        <w:t>في</w:t>
      </w:r>
      <w:r w:rsidR="00BB62B0">
        <w:rPr>
          <w:rtl/>
        </w:rPr>
        <w:t xml:space="preserve"> </w:t>
      </w:r>
      <w:r w:rsidR="00B83B4C" w:rsidRPr="00317FAA">
        <w:rPr>
          <w:rtl/>
        </w:rPr>
        <w:t>غانا</w:t>
      </w:r>
      <w:r w:rsidR="00BB62B0">
        <w:rPr>
          <w:rtl/>
        </w:rPr>
        <w:t xml:space="preserve"> </w:t>
      </w:r>
      <w:r w:rsidR="00B83B4C" w:rsidRPr="00317FAA">
        <w:rPr>
          <w:rtl/>
        </w:rPr>
        <w:t>قيادة</w:t>
      </w:r>
      <w:r w:rsidR="00BB62B0">
        <w:rPr>
          <w:rtl/>
        </w:rPr>
        <w:t xml:space="preserve"> </w:t>
      </w:r>
      <w:r w:rsidR="00B83B4C" w:rsidRPr="00317FAA">
        <w:rPr>
          <w:rtl/>
        </w:rPr>
        <w:t>وطنية</w:t>
      </w:r>
      <w:r w:rsidR="00BB62B0">
        <w:rPr>
          <w:rtl/>
        </w:rPr>
        <w:t xml:space="preserve"> </w:t>
      </w:r>
      <w:r w:rsidR="00B83B4C" w:rsidRPr="00317FAA">
        <w:rPr>
          <w:rtl/>
        </w:rPr>
        <w:t>في</w:t>
      </w:r>
      <w:r w:rsidR="00BB62B0">
        <w:rPr>
          <w:rtl/>
        </w:rPr>
        <w:t xml:space="preserve"> </w:t>
      </w:r>
      <w:r w:rsidR="00B83B4C" w:rsidRPr="00317FAA">
        <w:rPr>
          <w:rtl/>
        </w:rPr>
        <w:t>مجال</w:t>
      </w:r>
      <w:r w:rsidR="00BB62B0">
        <w:rPr>
          <w:rtl/>
        </w:rPr>
        <w:t xml:space="preserve"> </w:t>
      </w:r>
      <w:r w:rsidR="00B83B4C" w:rsidRPr="00317FAA">
        <w:rPr>
          <w:rtl/>
        </w:rPr>
        <w:t>السلامة</w:t>
      </w:r>
      <w:r w:rsidR="00BB62B0">
        <w:rPr>
          <w:rtl/>
        </w:rPr>
        <w:t xml:space="preserve"> </w:t>
      </w:r>
      <w:r w:rsidR="00B83B4C" w:rsidRPr="00317FAA">
        <w:rPr>
          <w:rtl/>
        </w:rPr>
        <w:t>والصحة</w:t>
      </w:r>
      <w:r w:rsidR="00BB62B0">
        <w:rPr>
          <w:rtl/>
        </w:rPr>
        <w:t xml:space="preserve"> </w:t>
      </w:r>
      <w:r w:rsidR="00B83B4C" w:rsidRPr="00317FAA">
        <w:rPr>
          <w:rtl/>
        </w:rPr>
        <w:t>المهنيتين.</w:t>
      </w:r>
    </w:p>
  </w:footnote>
  <w:footnote w:id="9">
    <w:p w14:paraId="67E58CB4" w14:textId="47928FEB" w:rsidR="00B83B4C" w:rsidRPr="00317FAA" w:rsidRDefault="00B83B4C" w:rsidP="00B83B4C">
      <w:pPr>
        <w:pStyle w:val="FootnoteText"/>
        <w:bidi/>
        <w:rPr>
          <w:rtl/>
          <w:lang w:bidi="ar-EG"/>
        </w:rPr>
      </w:pPr>
      <w:r w:rsidRPr="00317FAA">
        <w:rPr>
          <w:rStyle w:val="FootnoteReference"/>
        </w:rPr>
        <w:footnoteRef/>
      </w:r>
      <w:r w:rsidR="00BB62B0">
        <w:rPr>
          <w:rtl/>
        </w:rPr>
        <w:t xml:space="preserve"> </w:t>
      </w:r>
      <w:r w:rsidRPr="00317FAA">
        <w:rPr>
          <w:rtl/>
        </w:rPr>
        <w:t>تقع</w:t>
      </w:r>
      <w:r w:rsidR="00BB62B0">
        <w:rPr>
          <w:rtl/>
        </w:rPr>
        <w:t xml:space="preserve"> </w:t>
      </w:r>
      <w:r w:rsidRPr="00317FAA">
        <w:rPr>
          <w:rtl/>
        </w:rPr>
        <w:t>الأموال</w:t>
      </w:r>
      <w:r w:rsidR="00BB62B0">
        <w:rPr>
          <w:rtl/>
        </w:rPr>
        <w:t xml:space="preserve"> </w:t>
      </w:r>
      <w:r w:rsidRPr="00317FAA">
        <w:rPr>
          <w:rtl/>
        </w:rPr>
        <w:t>الإجمالية</w:t>
      </w:r>
      <w:r w:rsidR="00BB62B0">
        <w:rPr>
          <w:rtl/>
        </w:rPr>
        <w:t xml:space="preserve"> </w:t>
      </w:r>
      <w:r w:rsidRPr="00317FAA">
        <w:rPr>
          <w:rtl/>
        </w:rPr>
        <w:t>البالغة</w:t>
      </w:r>
      <w:r w:rsidR="00BB62B0">
        <w:rPr>
          <w:rtl/>
        </w:rPr>
        <w:t xml:space="preserve"> </w:t>
      </w:r>
      <w:r w:rsidRPr="00317FAA">
        <w:rPr>
          <w:rtl/>
        </w:rPr>
        <w:t>595</w:t>
      </w:r>
      <w:r w:rsidR="00BB62B0">
        <w:t>,</w:t>
      </w:r>
      <w:r w:rsidRPr="00317FAA">
        <w:rPr>
          <w:rtl/>
        </w:rPr>
        <w:t>149</w:t>
      </w:r>
      <w:r w:rsidR="00BB62B0">
        <w:rPr>
          <w:rtl/>
        </w:rPr>
        <w:t xml:space="preserve"> </w:t>
      </w:r>
      <w:r w:rsidRPr="00317FAA">
        <w:rPr>
          <w:rtl/>
        </w:rPr>
        <w:t>دولارا</w:t>
      </w:r>
      <w:r w:rsidR="00BB62B0">
        <w:rPr>
          <w:rtl/>
        </w:rPr>
        <w:t xml:space="preserve"> </w:t>
      </w:r>
      <w:r w:rsidR="008B4A50" w:rsidRPr="00317FAA">
        <w:rPr>
          <w:rtl/>
        </w:rPr>
        <w:t>أمريكي</w:t>
      </w:r>
      <w:r w:rsidRPr="00317FAA">
        <w:rPr>
          <w:rtl/>
        </w:rPr>
        <w:t>ا</w:t>
      </w:r>
      <w:r w:rsidR="00BB62B0">
        <w:rPr>
          <w:rtl/>
        </w:rPr>
        <w:t xml:space="preserve"> </w:t>
      </w:r>
      <w:r w:rsidRPr="00317FAA">
        <w:rPr>
          <w:rtl/>
        </w:rPr>
        <w:t>المخصصة</w:t>
      </w:r>
      <w:r w:rsidR="00BB62B0">
        <w:rPr>
          <w:rtl/>
        </w:rPr>
        <w:t xml:space="preserve"> </w:t>
      </w:r>
      <w:r w:rsidRPr="00317FAA">
        <w:rPr>
          <w:rtl/>
        </w:rPr>
        <w:t>للأنشطة</w:t>
      </w:r>
      <w:r w:rsidR="00BB62B0">
        <w:rPr>
          <w:rtl/>
        </w:rPr>
        <w:t xml:space="preserve"> </w:t>
      </w:r>
      <w:r w:rsidRPr="00317FAA">
        <w:rPr>
          <w:rtl/>
        </w:rPr>
        <w:t>المعاد</w:t>
      </w:r>
      <w:r w:rsidR="00BB62B0">
        <w:rPr>
          <w:rtl/>
        </w:rPr>
        <w:t xml:space="preserve"> </w:t>
      </w:r>
      <w:r w:rsidRPr="00317FAA">
        <w:rPr>
          <w:rtl/>
        </w:rPr>
        <w:t>برمجتها،</w:t>
      </w:r>
      <w:r w:rsidR="00BB62B0">
        <w:rPr>
          <w:rtl/>
        </w:rPr>
        <w:t xml:space="preserve"> </w:t>
      </w:r>
      <w:r w:rsidRPr="00317FAA">
        <w:rPr>
          <w:rtl/>
        </w:rPr>
        <w:t>والتي</w:t>
      </w:r>
      <w:r w:rsidR="00BB62B0">
        <w:rPr>
          <w:rtl/>
        </w:rPr>
        <w:t xml:space="preserve"> </w:t>
      </w:r>
      <w:r w:rsidRPr="00317FAA">
        <w:rPr>
          <w:rtl/>
        </w:rPr>
        <w:t>تمثل</w:t>
      </w:r>
      <w:r w:rsidR="00BB62B0">
        <w:rPr>
          <w:rtl/>
        </w:rPr>
        <w:t xml:space="preserve"> </w:t>
      </w:r>
      <w:r w:rsidRPr="00317FAA">
        <w:rPr>
          <w:rtl/>
        </w:rPr>
        <w:t>26</w:t>
      </w:r>
      <w:r w:rsidR="00BB62B0">
        <w:rPr>
          <w:rtl/>
        </w:rPr>
        <w:t xml:space="preserve"> </w:t>
      </w:r>
      <w:r w:rsidRPr="00317FAA">
        <w:rPr>
          <w:rtl/>
        </w:rPr>
        <w:t>في</w:t>
      </w:r>
      <w:r w:rsidR="00BB62B0">
        <w:rPr>
          <w:rtl/>
        </w:rPr>
        <w:t xml:space="preserve"> </w:t>
      </w:r>
      <w:r w:rsidRPr="00317FAA">
        <w:rPr>
          <w:rtl/>
        </w:rPr>
        <w:t>المائة</w:t>
      </w:r>
      <w:r w:rsidR="00BB62B0">
        <w:rPr>
          <w:rtl/>
        </w:rPr>
        <w:t xml:space="preserve"> </w:t>
      </w:r>
      <w:r w:rsidRPr="00317FAA">
        <w:rPr>
          <w:rtl/>
        </w:rPr>
        <w:t>من</w:t>
      </w:r>
      <w:r w:rsidR="00BB62B0">
        <w:rPr>
          <w:rtl/>
        </w:rPr>
        <w:t xml:space="preserve"> </w:t>
      </w:r>
      <w:r w:rsidRPr="00317FAA">
        <w:rPr>
          <w:rtl/>
        </w:rPr>
        <w:t>إجمالي</w:t>
      </w:r>
      <w:r w:rsidR="00BB62B0">
        <w:rPr>
          <w:rtl/>
        </w:rPr>
        <w:t xml:space="preserve"> </w:t>
      </w:r>
      <w:r w:rsidRPr="00317FAA">
        <w:rPr>
          <w:rtl/>
        </w:rPr>
        <w:t>تمويل</w:t>
      </w:r>
      <w:r w:rsidR="00BB62B0">
        <w:rPr>
          <w:rtl/>
        </w:rPr>
        <w:t xml:space="preserve"> </w:t>
      </w:r>
      <w:r w:rsidRPr="00317FAA">
        <w:rPr>
          <w:rtl/>
        </w:rPr>
        <w:t>الشريحة</w:t>
      </w:r>
      <w:r w:rsidR="00BB62B0">
        <w:rPr>
          <w:rtl/>
        </w:rPr>
        <w:t xml:space="preserve"> </w:t>
      </w:r>
      <w:r w:rsidRPr="00317FAA">
        <w:rPr>
          <w:rtl/>
        </w:rPr>
        <w:t>الأولى،</w:t>
      </w:r>
      <w:r w:rsidR="00BB62B0">
        <w:rPr>
          <w:rtl/>
        </w:rPr>
        <w:t xml:space="preserve"> </w:t>
      </w:r>
      <w:r w:rsidRPr="00317FAA">
        <w:rPr>
          <w:rtl/>
        </w:rPr>
        <w:t>تحت</w:t>
      </w:r>
      <w:r w:rsidR="00BB62B0">
        <w:rPr>
          <w:rtl/>
        </w:rPr>
        <w:t xml:space="preserve"> </w:t>
      </w:r>
      <w:r w:rsidRPr="00317FAA">
        <w:rPr>
          <w:rtl/>
        </w:rPr>
        <w:t>الفقرة</w:t>
      </w:r>
      <w:r w:rsidR="00BB62B0">
        <w:rPr>
          <w:rtl/>
        </w:rPr>
        <w:t xml:space="preserve"> </w:t>
      </w:r>
      <w:r w:rsidRPr="00317FAA">
        <w:rPr>
          <w:rtl/>
        </w:rPr>
        <w:t>7(أ)</w:t>
      </w:r>
      <w:r w:rsidR="00BB62B0">
        <w:rPr>
          <w:rtl/>
        </w:rPr>
        <w:t xml:space="preserve"> </w:t>
      </w:r>
      <w:r w:rsidRPr="00317FAA">
        <w:rPr>
          <w:rtl/>
        </w:rPr>
        <w:t>من</w:t>
      </w:r>
      <w:r w:rsidR="00BB62B0">
        <w:rPr>
          <w:rtl/>
        </w:rPr>
        <w:t xml:space="preserve"> </w:t>
      </w:r>
      <w:r w:rsidRPr="00317FAA">
        <w:rPr>
          <w:rtl/>
        </w:rPr>
        <w:t>الاتفاق،</w:t>
      </w:r>
      <w:r w:rsidR="00BB62B0">
        <w:rPr>
          <w:rtl/>
        </w:rPr>
        <w:t xml:space="preserve"> </w:t>
      </w:r>
      <w:r w:rsidRPr="00317FAA">
        <w:rPr>
          <w:rtl/>
        </w:rPr>
        <w:t>بشأن</w:t>
      </w:r>
      <w:r w:rsidR="00BB62B0">
        <w:rPr>
          <w:rtl/>
        </w:rPr>
        <w:t xml:space="preserve"> </w:t>
      </w:r>
      <w:r w:rsidRPr="00317FAA">
        <w:rPr>
          <w:rtl/>
        </w:rPr>
        <w:t>إعادة</w:t>
      </w:r>
      <w:r w:rsidR="00BB62B0">
        <w:rPr>
          <w:rtl/>
        </w:rPr>
        <w:t xml:space="preserve"> </w:t>
      </w:r>
      <w:r w:rsidRPr="00317FAA">
        <w:rPr>
          <w:rtl/>
        </w:rPr>
        <w:t>تخصيص</w:t>
      </w:r>
      <w:r w:rsidR="00BB62B0">
        <w:rPr>
          <w:rtl/>
        </w:rPr>
        <w:t xml:space="preserve"> </w:t>
      </w:r>
      <w:r w:rsidRPr="00317FAA">
        <w:rPr>
          <w:rtl/>
        </w:rPr>
        <w:t>الأموال،</w:t>
      </w:r>
      <w:r w:rsidR="00BB62B0">
        <w:rPr>
          <w:rtl/>
        </w:rPr>
        <w:t xml:space="preserve"> </w:t>
      </w:r>
      <w:r w:rsidRPr="00317FAA">
        <w:rPr>
          <w:rtl/>
        </w:rPr>
        <w:t>والفقرة</w:t>
      </w:r>
      <w:r w:rsidR="00BB62B0">
        <w:rPr>
          <w:rtl/>
        </w:rPr>
        <w:t xml:space="preserve"> </w:t>
      </w:r>
      <w:r w:rsidRPr="00317FAA">
        <w:rPr>
          <w:rtl/>
        </w:rPr>
        <w:t>8(أ)</w:t>
      </w:r>
      <w:r w:rsidR="00BB62B0">
        <w:rPr>
          <w:rtl/>
        </w:rPr>
        <w:t xml:space="preserve"> </w:t>
      </w:r>
      <w:r w:rsidRPr="00317FAA">
        <w:rPr>
          <w:rtl/>
        </w:rPr>
        <w:t>بشأن</w:t>
      </w:r>
      <w:r w:rsidR="00BB62B0">
        <w:rPr>
          <w:rtl/>
        </w:rPr>
        <w:t xml:space="preserve"> </w:t>
      </w:r>
      <w:r w:rsidRPr="00317FAA">
        <w:rPr>
          <w:rtl/>
        </w:rPr>
        <w:t>الاعتبارات</w:t>
      </w:r>
      <w:r w:rsidR="00BB62B0">
        <w:rPr>
          <w:rtl/>
        </w:rPr>
        <w:t xml:space="preserve"> </w:t>
      </w:r>
      <w:r w:rsidRPr="00317FAA">
        <w:rPr>
          <w:rtl/>
        </w:rPr>
        <w:t>المتعلقة</w:t>
      </w:r>
      <w:r w:rsidR="00BB62B0">
        <w:rPr>
          <w:rtl/>
        </w:rPr>
        <w:t xml:space="preserve"> </w:t>
      </w:r>
      <w:r w:rsidRPr="00317FAA">
        <w:rPr>
          <w:rtl/>
        </w:rPr>
        <w:t>بقطاع</w:t>
      </w:r>
      <w:r w:rsidR="00BB62B0">
        <w:rPr>
          <w:rtl/>
        </w:rPr>
        <w:t xml:space="preserve"> </w:t>
      </w:r>
      <w:r w:rsidRPr="00317FAA">
        <w:rPr>
          <w:rtl/>
        </w:rPr>
        <w:t>خدمة</w:t>
      </w:r>
      <w:r w:rsidR="00BB62B0">
        <w:rPr>
          <w:rtl/>
        </w:rPr>
        <w:t xml:space="preserve"> </w:t>
      </w:r>
      <w:r w:rsidRPr="00317FAA">
        <w:rPr>
          <w:rtl/>
        </w:rPr>
        <w:t>التبريد</w:t>
      </w:r>
    </w:p>
  </w:footnote>
  <w:footnote w:id="10">
    <w:p w14:paraId="442A918A" w14:textId="63799C05" w:rsidR="004923C0" w:rsidRPr="00317FAA" w:rsidRDefault="004923C0" w:rsidP="004923C0">
      <w:pPr>
        <w:pStyle w:val="FootnoteText"/>
        <w:bidi/>
        <w:rPr>
          <w:rtl/>
          <w:lang w:bidi="ar-EG"/>
        </w:rPr>
      </w:pPr>
      <w:r w:rsidRPr="00317FAA">
        <w:rPr>
          <w:rStyle w:val="FootnoteReference"/>
        </w:rPr>
        <w:footnoteRef/>
      </w:r>
      <w:r w:rsidR="00BB62B0">
        <w:rPr>
          <w:rtl/>
        </w:rPr>
        <w:t xml:space="preserve"> </w:t>
      </w:r>
      <w:r w:rsidRPr="00317FAA">
        <w:rPr>
          <w:rtl/>
        </w:rPr>
        <w:t>على</w:t>
      </w:r>
      <w:r w:rsidR="00BB62B0">
        <w:rPr>
          <w:rtl/>
        </w:rPr>
        <w:t xml:space="preserve"> </w:t>
      </w:r>
      <w:r w:rsidRPr="00317FAA">
        <w:rPr>
          <w:rtl/>
        </w:rPr>
        <w:t>سبيل</w:t>
      </w:r>
      <w:r w:rsidR="00BB62B0">
        <w:rPr>
          <w:rtl/>
        </w:rPr>
        <w:t xml:space="preserve"> </w:t>
      </w:r>
      <w:r w:rsidRPr="00317FAA">
        <w:rPr>
          <w:rtl/>
        </w:rPr>
        <w:t>المثال،</w:t>
      </w:r>
      <w:r w:rsidR="00BB62B0">
        <w:rPr>
          <w:rtl/>
        </w:rPr>
        <w:t xml:space="preserve"> </w:t>
      </w:r>
      <w:r w:rsidRPr="00317FAA">
        <w:rPr>
          <w:rtl/>
        </w:rPr>
        <w:t>مشروع</w:t>
      </w:r>
      <w:r w:rsidR="00BB62B0">
        <w:rPr>
          <w:rtl/>
        </w:rPr>
        <w:t xml:space="preserve"> </w:t>
      </w:r>
      <w:r w:rsidRPr="00317FAA">
        <w:t>AGORA</w:t>
      </w:r>
      <w:r w:rsidR="00BB62B0">
        <w:rPr>
          <w:rtl/>
        </w:rPr>
        <w:t xml:space="preserve"> </w:t>
      </w:r>
      <w:r w:rsidRPr="00317FAA">
        <w:rPr>
          <w:rtl/>
        </w:rPr>
        <w:t>(تقليل</w:t>
      </w:r>
      <w:r w:rsidR="00BB62B0">
        <w:rPr>
          <w:rtl/>
        </w:rPr>
        <w:t xml:space="preserve"> </w:t>
      </w:r>
      <w:r w:rsidRPr="00317FAA">
        <w:rPr>
          <w:rtl/>
        </w:rPr>
        <w:t>انبعاثات</w:t>
      </w:r>
      <w:r w:rsidR="00BB62B0">
        <w:rPr>
          <w:rtl/>
        </w:rPr>
        <w:t xml:space="preserve"> </w:t>
      </w:r>
      <w:r w:rsidRPr="00317FAA">
        <w:rPr>
          <w:rtl/>
        </w:rPr>
        <w:t>الغازات</w:t>
      </w:r>
      <w:r w:rsidR="00BB62B0">
        <w:rPr>
          <w:rtl/>
        </w:rPr>
        <w:t xml:space="preserve"> </w:t>
      </w:r>
      <w:r w:rsidRPr="00317FAA">
        <w:rPr>
          <w:rtl/>
        </w:rPr>
        <w:t>المسببة</w:t>
      </w:r>
      <w:r w:rsidR="00BB62B0">
        <w:rPr>
          <w:rtl/>
        </w:rPr>
        <w:t xml:space="preserve"> </w:t>
      </w:r>
      <w:r w:rsidR="00B83B4C" w:rsidRPr="00317FAA">
        <w:rPr>
          <w:rtl/>
        </w:rPr>
        <w:t>للاحترار</w:t>
      </w:r>
      <w:r w:rsidR="00BB62B0">
        <w:rPr>
          <w:rtl/>
        </w:rPr>
        <w:t xml:space="preserve"> </w:t>
      </w:r>
      <w:r w:rsidR="00B83B4C" w:rsidRPr="00317FAA">
        <w:rPr>
          <w:rtl/>
        </w:rPr>
        <w:t>الدفيئي</w:t>
      </w:r>
      <w:r w:rsidR="00BB62B0">
        <w:rPr>
          <w:rtl/>
        </w:rPr>
        <w:t xml:space="preserve"> </w:t>
      </w:r>
      <w:r w:rsidRPr="00317FAA">
        <w:rPr>
          <w:rtl/>
        </w:rPr>
        <w:t>من</w:t>
      </w:r>
      <w:r w:rsidR="00BB62B0">
        <w:rPr>
          <w:rtl/>
        </w:rPr>
        <w:t xml:space="preserve"> </w:t>
      </w:r>
      <w:r w:rsidRPr="00317FAA">
        <w:rPr>
          <w:rtl/>
        </w:rPr>
        <w:t>معدات</w:t>
      </w:r>
      <w:r w:rsidR="00BB62B0">
        <w:rPr>
          <w:rtl/>
        </w:rPr>
        <w:t xml:space="preserve"> </w:t>
      </w:r>
      <w:r w:rsidR="00B83B4C" w:rsidRPr="00317FAA">
        <w:rPr>
          <w:rtl/>
        </w:rPr>
        <w:t>التبريد</w:t>
      </w:r>
      <w:r w:rsidR="00BB62B0">
        <w:rPr>
          <w:rtl/>
        </w:rPr>
        <w:t xml:space="preserve"> </w:t>
      </w:r>
      <w:r w:rsidR="00B83B4C" w:rsidRPr="00317FAA">
        <w:rPr>
          <w:rtl/>
        </w:rPr>
        <w:t>و</w:t>
      </w:r>
      <w:r w:rsidRPr="00317FAA">
        <w:rPr>
          <w:rtl/>
        </w:rPr>
        <w:t>تكييف</w:t>
      </w:r>
      <w:r w:rsidR="00BB62B0">
        <w:rPr>
          <w:rtl/>
        </w:rPr>
        <w:t xml:space="preserve"> </w:t>
      </w:r>
      <w:r w:rsidRPr="00317FAA">
        <w:rPr>
          <w:rtl/>
        </w:rPr>
        <w:t>الهواء</w:t>
      </w:r>
      <w:r w:rsidR="00BB62B0">
        <w:rPr>
          <w:rtl/>
        </w:rPr>
        <w:t xml:space="preserve"> </w:t>
      </w:r>
      <w:r w:rsidRPr="00317FAA">
        <w:rPr>
          <w:rtl/>
        </w:rPr>
        <w:t>القديمة</w:t>
      </w:r>
      <w:r w:rsidR="00BB62B0">
        <w:rPr>
          <w:rtl/>
        </w:rPr>
        <w:t xml:space="preserve"> </w:t>
      </w:r>
      <w:r w:rsidRPr="00317FAA">
        <w:rPr>
          <w:rtl/>
        </w:rPr>
        <w:t>في</w:t>
      </w:r>
      <w:r w:rsidR="00BB62B0">
        <w:rPr>
          <w:rtl/>
        </w:rPr>
        <w:t xml:space="preserve"> </w:t>
      </w:r>
      <w:r w:rsidRPr="00317FAA">
        <w:rPr>
          <w:rtl/>
        </w:rPr>
        <w:t>غانا</w:t>
      </w:r>
      <w:r w:rsidR="00BB62B0">
        <w:rPr>
          <w:rtl/>
        </w:rPr>
        <w:t xml:space="preserve"> </w:t>
      </w:r>
      <w:r w:rsidRPr="00317FAA">
        <w:rPr>
          <w:rtl/>
        </w:rPr>
        <w:t>ونيجيريا)</w:t>
      </w:r>
      <w:r w:rsidR="00BB62B0">
        <w:rPr>
          <w:rtl/>
        </w:rPr>
        <w:t xml:space="preserve"> </w:t>
      </w:r>
      <w:r w:rsidRPr="00317FAA">
        <w:rPr>
          <w:rtl/>
        </w:rPr>
        <w:t>الممول</w:t>
      </w:r>
      <w:r w:rsidR="00BB62B0">
        <w:rPr>
          <w:rtl/>
        </w:rPr>
        <w:t xml:space="preserve"> </w:t>
      </w:r>
      <w:r w:rsidRPr="00317FAA">
        <w:rPr>
          <w:rtl/>
        </w:rPr>
        <w:t>من</w:t>
      </w:r>
      <w:r w:rsidR="00BB62B0">
        <w:rPr>
          <w:rtl/>
        </w:rPr>
        <w:t xml:space="preserve"> </w:t>
      </w:r>
      <w:r w:rsidRPr="00317FAA">
        <w:rPr>
          <w:rtl/>
        </w:rPr>
        <w:t>المرفق</w:t>
      </w:r>
      <w:r w:rsidR="00BB62B0">
        <w:rPr>
          <w:rtl/>
        </w:rPr>
        <w:t xml:space="preserve"> </w:t>
      </w:r>
      <w:r w:rsidRPr="00317FAA">
        <w:rPr>
          <w:rtl/>
        </w:rPr>
        <w:t>الفرنسي</w:t>
      </w:r>
      <w:r w:rsidR="00BB62B0">
        <w:rPr>
          <w:rtl/>
        </w:rPr>
        <w:t xml:space="preserve"> </w:t>
      </w:r>
      <w:r w:rsidRPr="00317FAA">
        <w:rPr>
          <w:rtl/>
        </w:rPr>
        <w:t>للبيئة</w:t>
      </w:r>
      <w:r w:rsidR="00BB62B0">
        <w:rPr>
          <w:rtl/>
        </w:rPr>
        <w:t xml:space="preserve"> </w:t>
      </w:r>
      <w:r w:rsidRPr="00317FAA">
        <w:rPr>
          <w:rtl/>
        </w:rPr>
        <w:t>العالمية</w:t>
      </w:r>
      <w:r w:rsidR="00BB62B0">
        <w:rPr>
          <w:rtl/>
        </w:rPr>
        <w:t xml:space="preserve"> </w:t>
      </w:r>
      <w:r w:rsidRPr="00317FAA">
        <w:rPr>
          <w:rtl/>
        </w:rPr>
        <w:t>من</w:t>
      </w:r>
      <w:r w:rsidR="00BB62B0">
        <w:rPr>
          <w:rtl/>
        </w:rPr>
        <w:t xml:space="preserve"> </w:t>
      </w:r>
      <w:r w:rsidRPr="00317FAA">
        <w:rPr>
          <w:rtl/>
        </w:rPr>
        <w:t>خلال</w:t>
      </w:r>
      <w:r w:rsidR="00BB62B0">
        <w:rPr>
          <w:rtl/>
        </w:rPr>
        <w:t xml:space="preserve"> </w:t>
      </w:r>
      <w:r w:rsidR="00B83B4C" w:rsidRPr="00317FAA">
        <w:rPr>
          <w:rtl/>
        </w:rPr>
        <w:t>اليوئنديبي</w:t>
      </w:r>
      <w:r w:rsidR="00BB62B0">
        <w:rPr>
          <w:rtl/>
        </w:rPr>
        <w:t xml:space="preserve"> </w:t>
      </w:r>
      <w:r w:rsidRPr="00317FAA">
        <w:rPr>
          <w:rtl/>
        </w:rPr>
        <w:t>والذي</w:t>
      </w:r>
      <w:r w:rsidR="00BB62B0">
        <w:rPr>
          <w:rtl/>
        </w:rPr>
        <w:t xml:space="preserve"> </w:t>
      </w:r>
      <w:r w:rsidRPr="00317FAA">
        <w:rPr>
          <w:rtl/>
        </w:rPr>
        <w:t>سيتم</w:t>
      </w:r>
      <w:r w:rsidR="00BB62B0">
        <w:rPr>
          <w:rtl/>
        </w:rPr>
        <w:t xml:space="preserve"> </w:t>
      </w:r>
      <w:r w:rsidRPr="00317FAA">
        <w:rPr>
          <w:rtl/>
        </w:rPr>
        <w:t>تنفيذه</w:t>
      </w:r>
      <w:r w:rsidR="00BB62B0">
        <w:rPr>
          <w:rtl/>
        </w:rPr>
        <w:t xml:space="preserve"> </w:t>
      </w:r>
      <w:r w:rsidRPr="00317FAA">
        <w:rPr>
          <w:rtl/>
        </w:rPr>
        <w:t>حتى</w:t>
      </w:r>
      <w:r w:rsidR="00BB62B0">
        <w:rPr>
          <w:rtl/>
        </w:rPr>
        <w:t xml:space="preserve"> </w:t>
      </w:r>
      <w:r w:rsidRPr="00317FAA">
        <w:rPr>
          <w:rtl/>
        </w:rPr>
        <w:t>عام</w:t>
      </w:r>
      <w:r w:rsidR="00BB62B0">
        <w:rPr>
          <w:rtl/>
        </w:rPr>
        <w:t xml:space="preserve"> </w:t>
      </w:r>
      <w:r w:rsidRPr="00317FAA">
        <w:rPr>
          <w:rtl/>
        </w:rPr>
        <w:t>2027،</w:t>
      </w:r>
      <w:r w:rsidR="00BB62B0">
        <w:rPr>
          <w:rtl/>
        </w:rPr>
        <w:t xml:space="preserve"> </w:t>
      </w:r>
      <w:r w:rsidRPr="00317FAA">
        <w:rPr>
          <w:rtl/>
        </w:rPr>
        <w:t>بالتعاون</w:t>
      </w:r>
      <w:r w:rsidR="00BB62B0">
        <w:rPr>
          <w:rtl/>
        </w:rPr>
        <w:t xml:space="preserve"> </w:t>
      </w:r>
      <w:r w:rsidRPr="00317FAA">
        <w:rPr>
          <w:rtl/>
        </w:rPr>
        <w:t>مع</w:t>
      </w:r>
      <w:r w:rsidR="00BB62B0">
        <w:rPr>
          <w:rtl/>
        </w:rPr>
        <w:t xml:space="preserve"> </w:t>
      </w:r>
      <w:r w:rsidR="00B83B4C" w:rsidRPr="00317FAA">
        <w:rPr>
          <w:rtl/>
        </w:rPr>
        <w:t>اليونيب</w:t>
      </w:r>
      <w:r w:rsidRPr="00317FAA">
        <w:rPr>
          <w:rtl/>
        </w:rPr>
        <w:t>؛</w:t>
      </w:r>
      <w:r w:rsidR="00BB62B0">
        <w:rPr>
          <w:rtl/>
        </w:rPr>
        <w:t xml:space="preserve"> </w:t>
      </w:r>
      <w:r w:rsidRPr="00317FAA">
        <w:rPr>
          <w:rtl/>
        </w:rPr>
        <w:t>ومشروع</w:t>
      </w:r>
      <w:r w:rsidR="00BB62B0">
        <w:rPr>
          <w:rtl/>
        </w:rPr>
        <w:t xml:space="preserve"> </w:t>
      </w:r>
      <w:r w:rsidRPr="00317FAA">
        <w:rPr>
          <w:rtl/>
        </w:rPr>
        <w:t>مؤسسة</w:t>
      </w:r>
      <w:r w:rsidR="00BB62B0">
        <w:rPr>
          <w:rtl/>
        </w:rPr>
        <w:t xml:space="preserve"> </w:t>
      </w:r>
      <w:r w:rsidR="00B83B4C" w:rsidRPr="00317FAA">
        <w:t>Klik</w:t>
      </w:r>
      <w:r w:rsidR="00BB62B0">
        <w:rPr>
          <w:rtl/>
        </w:rPr>
        <w:t xml:space="preserve"> </w:t>
      </w:r>
      <w:r w:rsidRPr="00317FAA">
        <w:rPr>
          <w:rtl/>
        </w:rPr>
        <w:t>مع</w:t>
      </w:r>
      <w:r w:rsidR="00BB62B0">
        <w:rPr>
          <w:rtl/>
        </w:rPr>
        <w:t xml:space="preserve"> </w:t>
      </w:r>
      <w:r w:rsidRPr="00317FAA">
        <w:rPr>
          <w:rtl/>
        </w:rPr>
        <w:t>الوكالة</w:t>
      </w:r>
      <w:r w:rsidR="00BB62B0">
        <w:rPr>
          <w:rtl/>
        </w:rPr>
        <w:t xml:space="preserve"> </w:t>
      </w:r>
      <w:r w:rsidRPr="00317FAA">
        <w:rPr>
          <w:rtl/>
        </w:rPr>
        <w:t>الألمانية</w:t>
      </w:r>
      <w:r w:rsidR="00BB62B0">
        <w:rPr>
          <w:rtl/>
        </w:rPr>
        <w:t xml:space="preserve"> </w:t>
      </w:r>
      <w:r w:rsidRPr="00317FAA">
        <w:rPr>
          <w:rtl/>
        </w:rPr>
        <w:t>للتعاون</w:t>
      </w:r>
      <w:r w:rsidR="00BB62B0">
        <w:rPr>
          <w:rtl/>
        </w:rPr>
        <w:t xml:space="preserve"> </w:t>
      </w:r>
      <w:r w:rsidRPr="00317FAA">
        <w:rPr>
          <w:rtl/>
        </w:rPr>
        <w:t>الدولي</w:t>
      </w:r>
      <w:r w:rsidR="00BB62B0">
        <w:rPr>
          <w:rtl/>
        </w:rPr>
        <w:t xml:space="preserve"> </w:t>
      </w:r>
      <w:r w:rsidRPr="00317FAA">
        <w:rPr>
          <w:rtl/>
        </w:rPr>
        <w:t>والذي</w:t>
      </w:r>
      <w:r w:rsidR="00BB62B0">
        <w:rPr>
          <w:rtl/>
        </w:rPr>
        <w:t xml:space="preserve"> </w:t>
      </w:r>
      <w:r w:rsidRPr="00317FAA">
        <w:rPr>
          <w:rtl/>
        </w:rPr>
        <w:t>سيتم</w:t>
      </w:r>
      <w:r w:rsidR="00BB62B0">
        <w:rPr>
          <w:rtl/>
        </w:rPr>
        <w:t xml:space="preserve"> </w:t>
      </w:r>
      <w:r w:rsidRPr="00317FAA">
        <w:rPr>
          <w:rtl/>
        </w:rPr>
        <w:t>تنفيذه</w:t>
      </w:r>
      <w:r w:rsidR="00BB62B0">
        <w:rPr>
          <w:rtl/>
        </w:rPr>
        <w:t xml:space="preserve"> </w:t>
      </w:r>
      <w:r w:rsidRPr="00317FAA">
        <w:rPr>
          <w:rtl/>
        </w:rPr>
        <w:t>من</w:t>
      </w:r>
      <w:r w:rsidR="00BB62B0">
        <w:rPr>
          <w:rtl/>
        </w:rPr>
        <w:t xml:space="preserve"> </w:t>
      </w:r>
      <w:r w:rsidRPr="00317FAA">
        <w:rPr>
          <w:rtl/>
        </w:rPr>
        <w:t>عام</w:t>
      </w:r>
      <w:r w:rsidR="00BB62B0">
        <w:rPr>
          <w:rtl/>
        </w:rPr>
        <w:t xml:space="preserve"> </w:t>
      </w:r>
      <w:r w:rsidRPr="00317FAA">
        <w:rPr>
          <w:rtl/>
        </w:rPr>
        <w:t>2024</w:t>
      </w:r>
      <w:r w:rsidR="00BB62B0">
        <w:rPr>
          <w:rtl/>
        </w:rPr>
        <w:t xml:space="preserve"> </w:t>
      </w:r>
      <w:r w:rsidRPr="00317FAA">
        <w:rPr>
          <w:rtl/>
        </w:rPr>
        <w:t>إلى</w:t>
      </w:r>
      <w:r w:rsidR="00BB62B0">
        <w:rPr>
          <w:rtl/>
        </w:rPr>
        <w:t xml:space="preserve"> </w:t>
      </w:r>
      <w:r w:rsidRPr="00317FAA">
        <w:rPr>
          <w:rtl/>
        </w:rPr>
        <w:t>عام</w:t>
      </w:r>
      <w:r w:rsidR="00BB62B0">
        <w:rPr>
          <w:rtl/>
        </w:rPr>
        <w:t xml:space="preserve"> </w:t>
      </w:r>
      <w:r w:rsidRPr="00317FAA">
        <w:rPr>
          <w:rtl/>
        </w:rPr>
        <w:t>2030</w:t>
      </w:r>
      <w:r w:rsidR="00BB62B0">
        <w:rPr>
          <w:rtl/>
        </w:rPr>
        <w:t xml:space="preserve"> </w:t>
      </w:r>
      <w:r w:rsidRPr="00317FAA">
        <w:rPr>
          <w:rtl/>
        </w:rPr>
        <w:t>بهدف</w:t>
      </w:r>
      <w:r w:rsidR="00BB62B0">
        <w:rPr>
          <w:rtl/>
        </w:rPr>
        <w:t xml:space="preserve"> </w:t>
      </w:r>
      <w:r w:rsidRPr="00317FAA">
        <w:rPr>
          <w:rtl/>
        </w:rPr>
        <w:t>تحويل</w:t>
      </w:r>
      <w:r w:rsidR="00BB62B0">
        <w:rPr>
          <w:rtl/>
        </w:rPr>
        <w:t xml:space="preserve"> </w:t>
      </w:r>
      <w:r w:rsidRPr="00317FAA">
        <w:rPr>
          <w:rtl/>
        </w:rPr>
        <w:t>قطاع</w:t>
      </w:r>
      <w:r w:rsidR="00BB62B0">
        <w:rPr>
          <w:rtl/>
        </w:rPr>
        <w:t xml:space="preserve"> </w:t>
      </w:r>
      <w:r w:rsidRPr="00317FAA">
        <w:rPr>
          <w:rtl/>
        </w:rPr>
        <w:t>تكييف</w:t>
      </w:r>
      <w:r w:rsidR="00BB62B0">
        <w:rPr>
          <w:rtl/>
        </w:rPr>
        <w:t xml:space="preserve"> </w:t>
      </w:r>
      <w:r w:rsidRPr="00317FAA">
        <w:rPr>
          <w:rtl/>
        </w:rPr>
        <w:t>الهواء</w:t>
      </w:r>
      <w:r w:rsidR="00BB62B0">
        <w:rPr>
          <w:rtl/>
        </w:rPr>
        <w:t xml:space="preserve"> </w:t>
      </w:r>
      <w:r w:rsidRPr="00317FAA">
        <w:rPr>
          <w:rtl/>
        </w:rPr>
        <w:t>في</w:t>
      </w:r>
      <w:r w:rsidR="00BB62B0">
        <w:rPr>
          <w:rtl/>
        </w:rPr>
        <w:t xml:space="preserve"> </w:t>
      </w:r>
      <w:r w:rsidRPr="00317FAA">
        <w:rPr>
          <w:rtl/>
        </w:rPr>
        <w:t>غانا</w:t>
      </w:r>
      <w:r w:rsidR="00BB62B0">
        <w:rPr>
          <w:rtl/>
        </w:rPr>
        <w:t xml:space="preserve"> </w:t>
      </w:r>
      <w:r w:rsidRPr="00317FAA">
        <w:rPr>
          <w:rtl/>
        </w:rPr>
        <w:t>نحو</w:t>
      </w:r>
      <w:r w:rsidR="00BB62B0">
        <w:rPr>
          <w:rtl/>
        </w:rPr>
        <w:t xml:space="preserve"> </w:t>
      </w:r>
      <w:r w:rsidRPr="00317FAA">
        <w:rPr>
          <w:rtl/>
        </w:rPr>
        <w:t>التبريد</w:t>
      </w:r>
      <w:r w:rsidR="00BB62B0">
        <w:rPr>
          <w:rtl/>
        </w:rPr>
        <w:t xml:space="preserve"> </w:t>
      </w:r>
      <w:r w:rsidRPr="00317FAA">
        <w:rPr>
          <w:rtl/>
        </w:rPr>
        <w:t>الأخضر</w:t>
      </w:r>
      <w:r w:rsidR="00BB62B0">
        <w:rPr>
          <w:rtl/>
        </w:rPr>
        <w:t xml:space="preserve"> </w:t>
      </w:r>
      <w:r w:rsidRPr="00317FAA">
        <w:rPr>
          <w:rtl/>
        </w:rPr>
        <w:t>من</w:t>
      </w:r>
      <w:r w:rsidR="00BB62B0">
        <w:rPr>
          <w:rtl/>
        </w:rPr>
        <w:t xml:space="preserve"> </w:t>
      </w:r>
      <w:r w:rsidRPr="00317FAA">
        <w:rPr>
          <w:rtl/>
        </w:rPr>
        <w:t>خلال</w:t>
      </w:r>
      <w:r w:rsidR="00BB62B0">
        <w:rPr>
          <w:rtl/>
        </w:rPr>
        <w:t xml:space="preserve"> </w:t>
      </w:r>
      <w:r w:rsidRPr="00317FAA">
        <w:rPr>
          <w:rtl/>
        </w:rPr>
        <w:t>تسريع</w:t>
      </w:r>
      <w:r w:rsidR="00BB62B0">
        <w:rPr>
          <w:rtl/>
        </w:rPr>
        <w:t xml:space="preserve"> </w:t>
      </w:r>
      <w:r w:rsidR="00B83B4C" w:rsidRPr="00317FAA">
        <w:rPr>
          <w:rtl/>
        </w:rPr>
        <w:t>تبني</w:t>
      </w:r>
      <w:r w:rsidR="00BB62B0">
        <w:rPr>
          <w:rtl/>
        </w:rPr>
        <w:t xml:space="preserve"> </w:t>
      </w:r>
      <w:r w:rsidRPr="00317FAA">
        <w:rPr>
          <w:rtl/>
        </w:rPr>
        <w:t>وحدات</w:t>
      </w:r>
      <w:r w:rsidR="00BB62B0">
        <w:rPr>
          <w:rtl/>
        </w:rPr>
        <w:t xml:space="preserve"> </w:t>
      </w:r>
      <w:r w:rsidRPr="00317FAA">
        <w:rPr>
          <w:rtl/>
        </w:rPr>
        <w:t>تكييف</w:t>
      </w:r>
      <w:r w:rsidR="00BB62B0">
        <w:rPr>
          <w:rtl/>
        </w:rPr>
        <w:t xml:space="preserve"> </w:t>
      </w:r>
      <w:r w:rsidRPr="00317FAA">
        <w:rPr>
          <w:rtl/>
        </w:rPr>
        <w:t>الهواء</w:t>
      </w:r>
      <w:r w:rsidR="00BB62B0">
        <w:rPr>
          <w:rtl/>
        </w:rPr>
        <w:t xml:space="preserve"> </w:t>
      </w:r>
      <w:r w:rsidRPr="00317FAA">
        <w:rPr>
          <w:rtl/>
        </w:rPr>
        <w:t>عالية</w:t>
      </w:r>
      <w:r w:rsidR="00BB62B0">
        <w:rPr>
          <w:rtl/>
        </w:rPr>
        <w:t xml:space="preserve"> </w:t>
      </w:r>
      <w:r w:rsidRPr="00317FAA">
        <w:rPr>
          <w:rtl/>
        </w:rPr>
        <w:t>الكفاءة</w:t>
      </w:r>
      <w:r w:rsidR="00BB62B0">
        <w:rPr>
          <w:rtl/>
        </w:rPr>
        <w:t xml:space="preserve"> </w:t>
      </w:r>
      <w:r w:rsidR="00B83B4C" w:rsidRPr="00317FAA">
        <w:rPr>
          <w:rtl/>
        </w:rPr>
        <w:t>من</w:t>
      </w:r>
      <w:r w:rsidR="00BB62B0">
        <w:rPr>
          <w:rtl/>
        </w:rPr>
        <w:t xml:space="preserve"> </w:t>
      </w:r>
      <w:r w:rsidR="00B83B4C" w:rsidRPr="00317FAA">
        <w:rPr>
          <w:rtl/>
        </w:rPr>
        <w:t>حيث</w:t>
      </w:r>
      <w:r w:rsidR="00BB62B0">
        <w:rPr>
          <w:rtl/>
        </w:rPr>
        <w:t xml:space="preserve"> </w:t>
      </w:r>
      <w:r w:rsidRPr="00317FAA">
        <w:rPr>
          <w:rtl/>
        </w:rPr>
        <w:t>استخدام</w:t>
      </w:r>
      <w:r w:rsidR="00BB62B0">
        <w:rPr>
          <w:rtl/>
        </w:rPr>
        <w:t xml:space="preserve"> </w:t>
      </w:r>
      <w:r w:rsidRPr="00317FAA">
        <w:rPr>
          <w:rtl/>
        </w:rPr>
        <w:t>الطاقة</w:t>
      </w:r>
      <w:r w:rsidR="00BB62B0">
        <w:rPr>
          <w:rtl/>
        </w:rPr>
        <w:t xml:space="preserve"> </w:t>
      </w:r>
      <w:r w:rsidRPr="00317FAA">
        <w:rPr>
          <w:rtl/>
        </w:rPr>
        <w:t>والصديقة</w:t>
      </w:r>
      <w:r w:rsidR="00BB62B0">
        <w:rPr>
          <w:rtl/>
        </w:rPr>
        <w:t xml:space="preserve"> </w:t>
      </w:r>
      <w:r w:rsidRPr="00317FAA">
        <w:rPr>
          <w:rtl/>
        </w:rPr>
        <w:t>للمناخ.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C994F" w14:textId="18E73D22" w:rsidR="007256DB" w:rsidRPr="004E181B" w:rsidRDefault="007256DB" w:rsidP="007256DB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 w:rsidR="00D20D2C">
      <w:rPr>
        <w:rFonts w:asciiTheme="majorBidi" w:hAnsiTheme="majorBidi" w:cstheme="majorBidi"/>
        <w:szCs w:val="24"/>
      </w:rPr>
      <w:t>UNEP/</w:t>
    </w:r>
    <w:proofErr w:type="spellStart"/>
    <w:r w:rsidR="00D20D2C">
      <w:rPr>
        <w:rFonts w:asciiTheme="majorBidi" w:hAnsiTheme="majorBidi" w:cstheme="majorBidi"/>
        <w:szCs w:val="24"/>
      </w:rPr>
      <w:t>OzL.Pro</w:t>
    </w:r>
    <w:proofErr w:type="spellEnd"/>
    <w:r w:rsidR="00D20D2C">
      <w:rPr>
        <w:rFonts w:asciiTheme="majorBidi" w:hAnsiTheme="majorBidi" w:cstheme="majorBidi"/>
        <w:szCs w:val="24"/>
      </w:rPr>
      <w:t>/ExCom/95/54</w:t>
    </w:r>
    <w:r w:rsidRPr="004E181B">
      <w:rPr>
        <w:rFonts w:asciiTheme="majorBidi" w:hAnsiTheme="majorBidi" w:cstheme="majorBidi"/>
        <w:szCs w:val="24"/>
      </w:rPr>
      <w:fldChar w:fldCharType="end"/>
    </w:r>
  </w:p>
  <w:p w14:paraId="2A4E5EB3" w14:textId="77777777" w:rsidR="00064AE2" w:rsidRDefault="00064AE2" w:rsidP="00064AE2">
    <w:pPr>
      <w:pStyle w:val="Header"/>
      <w:rPr>
        <w:rtl/>
      </w:rPr>
    </w:pPr>
  </w:p>
  <w:p w14:paraId="3F91AE51" w14:textId="77777777" w:rsidR="007256DB" w:rsidRPr="00064AE2" w:rsidRDefault="007256DB" w:rsidP="00064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92B06" w14:textId="61178FC0" w:rsidR="007256DB" w:rsidRPr="004E181B" w:rsidRDefault="007256DB" w:rsidP="007256DB">
    <w:pPr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 w:rsidR="00D20D2C">
      <w:rPr>
        <w:rFonts w:asciiTheme="majorBidi" w:hAnsiTheme="majorBidi" w:cstheme="majorBidi"/>
        <w:szCs w:val="24"/>
      </w:rPr>
      <w:t>UNEP/</w:t>
    </w:r>
    <w:proofErr w:type="spellStart"/>
    <w:r w:rsidR="00D20D2C">
      <w:rPr>
        <w:rFonts w:asciiTheme="majorBidi" w:hAnsiTheme="majorBidi" w:cstheme="majorBidi"/>
        <w:szCs w:val="24"/>
      </w:rPr>
      <w:t>OzL.Pro</w:t>
    </w:r>
    <w:proofErr w:type="spellEnd"/>
    <w:r w:rsidR="00D20D2C">
      <w:rPr>
        <w:rFonts w:asciiTheme="majorBidi" w:hAnsiTheme="majorBidi" w:cstheme="majorBidi"/>
        <w:szCs w:val="24"/>
      </w:rPr>
      <w:t>/ExCom/95/54</w:t>
    </w:r>
    <w:r w:rsidRPr="004E181B">
      <w:rPr>
        <w:rFonts w:asciiTheme="majorBidi" w:hAnsiTheme="majorBidi" w:cstheme="majorBidi"/>
        <w:szCs w:val="24"/>
      </w:rPr>
      <w:fldChar w:fldCharType="end"/>
    </w:r>
  </w:p>
  <w:p w14:paraId="62DD5048" w14:textId="77777777" w:rsidR="00064AE2" w:rsidRDefault="00064AE2">
    <w:pPr>
      <w:pStyle w:val="Header"/>
      <w:rPr>
        <w:rtl/>
      </w:rPr>
    </w:pPr>
  </w:p>
  <w:p w14:paraId="73046A4E" w14:textId="77777777" w:rsidR="007256DB" w:rsidRDefault="007256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46500BB"/>
    <w:multiLevelType w:val="hybridMultilevel"/>
    <w:tmpl w:val="6FBCD8BC"/>
    <w:lvl w:ilvl="0" w:tplc="B7524D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33EA5AEF"/>
    <w:multiLevelType w:val="hybridMultilevel"/>
    <w:tmpl w:val="37E8287E"/>
    <w:lvl w:ilvl="0" w:tplc="788C27E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75C070B"/>
    <w:multiLevelType w:val="hybridMultilevel"/>
    <w:tmpl w:val="A5F4034A"/>
    <w:lvl w:ilvl="0" w:tplc="18C6C0CA">
      <w:start w:val="1"/>
      <w:numFmt w:val="arabicAbjad"/>
      <w:lvlText w:val="(%1)"/>
      <w:lvlJc w:val="left"/>
      <w:pPr>
        <w:ind w:left="726" w:hanging="360"/>
      </w:pPr>
      <w:rPr>
        <w:rFonts w:hint="default"/>
        <w:sz w:val="24"/>
      </w:rPr>
    </w:lvl>
    <w:lvl w:ilvl="1" w:tplc="846E19C4">
      <w:start w:val="1"/>
      <w:numFmt w:val="arabicAlpha"/>
      <w:lvlText w:val="(%2)"/>
      <w:lvlJc w:val="left"/>
      <w:pPr>
        <w:ind w:left="1446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6" w:hanging="180"/>
      </w:pPr>
    </w:lvl>
    <w:lvl w:ilvl="3" w:tplc="1009000F" w:tentative="1">
      <w:start w:val="1"/>
      <w:numFmt w:val="decimal"/>
      <w:lvlText w:val="%4."/>
      <w:lvlJc w:val="left"/>
      <w:pPr>
        <w:ind w:left="2886" w:hanging="360"/>
      </w:pPr>
    </w:lvl>
    <w:lvl w:ilvl="4" w:tplc="10090019" w:tentative="1">
      <w:start w:val="1"/>
      <w:numFmt w:val="lowerLetter"/>
      <w:lvlText w:val="%5."/>
      <w:lvlJc w:val="left"/>
      <w:pPr>
        <w:ind w:left="3606" w:hanging="360"/>
      </w:pPr>
    </w:lvl>
    <w:lvl w:ilvl="5" w:tplc="1009001B" w:tentative="1">
      <w:start w:val="1"/>
      <w:numFmt w:val="lowerRoman"/>
      <w:lvlText w:val="%6."/>
      <w:lvlJc w:val="right"/>
      <w:pPr>
        <w:ind w:left="4326" w:hanging="180"/>
      </w:pPr>
    </w:lvl>
    <w:lvl w:ilvl="6" w:tplc="1009000F" w:tentative="1">
      <w:start w:val="1"/>
      <w:numFmt w:val="decimal"/>
      <w:lvlText w:val="%7."/>
      <w:lvlJc w:val="left"/>
      <w:pPr>
        <w:ind w:left="5046" w:hanging="360"/>
      </w:pPr>
    </w:lvl>
    <w:lvl w:ilvl="7" w:tplc="10090019" w:tentative="1">
      <w:start w:val="1"/>
      <w:numFmt w:val="lowerLetter"/>
      <w:lvlText w:val="%8."/>
      <w:lvlJc w:val="left"/>
      <w:pPr>
        <w:ind w:left="5766" w:hanging="360"/>
      </w:pPr>
    </w:lvl>
    <w:lvl w:ilvl="8" w:tplc="10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5F296FD7"/>
    <w:multiLevelType w:val="hybridMultilevel"/>
    <w:tmpl w:val="FFB2D3E2"/>
    <w:lvl w:ilvl="0" w:tplc="18C6C0CA">
      <w:start w:val="1"/>
      <w:numFmt w:val="arabicAbjad"/>
      <w:lvlText w:val="(%1)"/>
      <w:lvlJc w:val="left"/>
      <w:pPr>
        <w:ind w:left="724" w:hanging="360"/>
      </w:pPr>
      <w:rPr>
        <w:rFonts w:hint="default"/>
        <w:b w:val="0"/>
        <w:bCs w:val="0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 w15:restartNumberingAfterBreak="0">
    <w:nsid w:val="66581430"/>
    <w:multiLevelType w:val="hybridMultilevel"/>
    <w:tmpl w:val="E6BC7560"/>
    <w:lvl w:ilvl="0" w:tplc="BC2421BE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BED3559"/>
    <w:multiLevelType w:val="hybridMultilevel"/>
    <w:tmpl w:val="222EC014"/>
    <w:lvl w:ilvl="0" w:tplc="9C04B90E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D10332"/>
    <w:multiLevelType w:val="hybridMultilevel"/>
    <w:tmpl w:val="8690D6D2"/>
    <w:lvl w:ilvl="0" w:tplc="18C6C0CA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B0F5D"/>
    <w:multiLevelType w:val="hybridMultilevel"/>
    <w:tmpl w:val="48067FF6"/>
    <w:lvl w:ilvl="0" w:tplc="13A2A8B4">
      <w:start w:val="1"/>
      <w:numFmt w:val="decimal"/>
      <w:lvlText w:val="%1."/>
      <w:lvlJc w:val="center"/>
      <w:pPr>
        <w:ind w:left="724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3" w15:restartNumberingAfterBreak="0">
    <w:nsid w:val="7D9939FC"/>
    <w:multiLevelType w:val="hybridMultilevel"/>
    <w:tmpl w:val="6A5CB886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2"/>
  </w:num>
  <w:num w:numId="6" w16cid:durableId="1667854031">
    <w:abstractNumId w:val="6"/>
  </w:num>
  <w:num w:numId="7" w16cid:durableId="1318270324">
    <w:abstractNumId w:val="7"/>
  </w:num>
  <w:num w:numId="8" w16cid:durableId="2133593865">
    <w:abstractNumId w:val="14"/>
  </w:num>
  <w:num w:numId="9" w16cid:durableId="1935045211">
    <w:abstractNumId w:val="3"/>
  </w:num>
  <w:num w:numId="10" w16cid:durableId="2119831705">
    <w:abstractNumId w:val="12"/>
  </w:num>
  <w:num w:numId="11" w16cid:durableId="986664898">
    <w:abstractNumId w:val="13"/>
  </w:num>
  <w:num w:numId="12" w16cid:durableId="1926987186">
    <w:abstractNumId w:val="9"/>
  </w:num>
  <w:num w:numId="13" w16cid:durableId="2124222011">
    <w:abstractNumId w:val="10"/>
  </w:num>
  <w:num w:numId="14" w16cid:durableId="1009332214">
    <w:abstractNumId w:val="4"/>
  </w:num>
  <w:num w:numId="15" w16cid:durableId="1471049831">
    <w:abstractNumId w:val="8"/>
  </w:num>
  <w:num w:numId="16" w16cid:durableId="1631594012">
    <w:abstractNumId w:val="5"/>
  </w:num>
  <w:num w:numId="17" w16cid:durableId="106509229">
    <w:abstractNumId w:val="1"/>
  </w:num>
  <w:num w:numId="18" w16cid:durableId="1670330597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10CFD"/>
    <w:rsid w:val="000124D9"/>
    <w:rsid w:val="00013011"/>
    <w:rsid w:val="00013372"/>
    <w:rsid w:val="00014250"/>
    <w:rsid w:val="000147A9"/>
    <w:rsid w:val="00014A07"/>
    <w:rsid w:val="00016740"/>
    <w:rsid w:val="00016CE3"/>
    <w:rsid w:val="00017133"/>
    <w:rsid w:val="000176DB"/>
    <w:rsid w:val="00021FC2"/>
    <w:rsid w:val="00033DAB"/>
    <w:rsid w:val="00035516"/>
    <w:rsid w:val="00040073"/>
    <w:rsid w:val="00041069"/>
    <w:rsid w:val="00041D3F"/>
    <w:rsid w:val="0004254A"/>
    <w:rsid w:val="00043A73"/>
    <w:rsid w:val="00045ECC"/>
    <w:rsid w:val="0005471B"/>
    <w:rsid w:val="00054F85"/>
    <w:rsid w:val="000564B2"/>
    <w:rsid w:val="0005773A"/>
    <w:rsid w:val="0006027C"/>
    <w:rsid w:val="00060D90"/>
    <w:rsid w:val="00064AE2"/>
    <w:rsid w:val="00071C0A"/>
    <w:rsid w:val="00072FA8"/>
    <w:rsid w:val="00081D07"/>
    <w:rsid w:val="00085A53"/>
    <w:rsid w:val="000861FE"/>
    <w:rsid w:val="00086957"/>
    <w:rsid w:val="00092497"/>
    <w:rsid w:val="000A3051"/>
    <w:rsid w:val="000A5038"/>
    <w:rsid w:val="000A78FD"/>
    <w:rsid w:val="000B66FC"/>
    <w:rsid w:val="000C0F22"/>
    <w:rsid w:val="000C2FE8"/>
    <w:rsid w:val="000C3A63"/>
    <w:rsid w:val="000D05FE"/>
    <w:rsid w:val="000D21D1"/>
    <w:rsid w:val="000D2DDB"/>
    <w:rsid w:val="000F16A5"/>
    <w:rsid w:val="000F3E4C"/>
    <w:rsid w:val="000F7BAB"/>
    <w:rsid w:val="0010509A"/>
    <w:rsid w:val="00105E74"/>
    <w:rsid w:val="00110710"/>
    <w:rsid w:val="00110BCC"/>
    <w:rsid w:val="0011352E"/>
    <w:rsid w:val="001178C7"/>
    <w:rsid w:val="0012169F"/>
    <w:rsid w:val="00121ACA"/>
    <w:rsid w:val="00125D17"/>
    <w:rsid w:val="00126349"/>
    <w:rsid w:val="001356CB"/>
    <w:rsid w:val="0014403E"/>
    <w:rsid w:val="0014629D"/>
    <w:rsid w:val="001474EF"/>
    <w:rsid w:val="00153EDE"/>
    <w:rsid w:val="00162BE5"/>
    <w:rsid w:val="00163D9F"/>
    <w:rsid w:val="00166240"/>
    <w:rsid w:val="001670D0"/>
    <w:rsid w:val="00171A33"/>
    <w:rsid w:val="0018166A"/>
    <w:rsid w:val="0018484C"/>
    <w:rsid w:val="00195C9B"/>
    <w:rsid w:val="001A584B"/>
    <w:rsid w:val="001A6020"/>
    <w:rsid w:val="001A7A91"/>
    <w:rsid w:val="001B439E"/>
    <w:rsid w:val="001C0355"/>
    <w:rsid w:val="001C2777"/>
    <w:rsid w:val="001C39E9"/>
    <w:rsid w:val="001C7155"/>
    <w:rsid w:val="001D2B45"/>
    <w:rsid w:val="001D6695"/>
    <w:rsid w:val="001E2B2F"/>
    <w:rsid w:val="001F08F1"/>
    <w:rsid w:val="001F32BA"/>
    <w:rsid w:val="002012CC"/>
    <w:rsid w:val="00205E34"/>
    <w:rsid w:val="0020657D"/>
    <w:rsid w:val="00211CF7"/>
    <w:rsid w:val="00213353"/>
    <w:rsid w:val="00220C89"/>
    <w:rsid w:val="00233490"/>
    <w:rsid w:val="00233561"/>
    <w:rsid w:val="00242C0F"/>
    <w:rsid w:val="002445E7"/>
    <w:rsid w:val="0024671C"/>
    <w:rsid w:val="0025241C"/>
    <w:rsid w:val="00260936"/>
    <w:rsid w:val="002743CD"/>
    <w:rsid w:val="00283001"/>
    <w:rsid w:val="00284381"/>
    <w:rsid w:val="002859FD"/>
    <w:rsid w:val="00290D95"/>
    <w:rsid w:val="002A1F0B"/>
    <w:rsid w:val="002A2681"/>
    <w:rsid w:val="002A6065"/>
    <w:rsid w:val="002A6EB1"/>
    <w:rsid w:val="002A7034"/>
    <w:rsid w:val="002B1089"/>
    <w:rsid w:val="002B1DA8"/>
    <w:rsid w:val="002B3D37"/>
    <w:rsid w:val="002B4A7A"/>
    <w:rsid w:val="002B535E"/>
    <w:rsid w:val="002B6C7E"/>
    <w:rsid w:val="002C2447"/>
    <w:rsid w:val="002C26DF"/>
    <w:rsid w:val="002C3D57"/>
    <w:rsid w:val="002D5CE4"/>
    <w:rsid w:val="002E070E"/>
    <w:rsid w:val="002E424C"/>
    <w:rsid w:val="002E5157"/>
    <w:rsid w:val="002E6A6F"/>
    <w:rsid w:val="002E7EF7"/>
    <w:rsid w:val="002F468D"/>
    <w:rsid w:val="002F505F"/>
    <w:rsid w:val="00301BBD"/>
    <w:rsid w:val="00310C72"/>
    <w:rsid w:val="00313D8F"/>
    <w:rsid w:val="00316F6B"/>
    <w:rsid w:val="00317FAA"/>
    <w:rsid w:val="00323D45"/>
    <w:rsid w:val="00324820"/>
    <w:rsid w:val="00324DB2"/>
    <w:rsid w:val="0034604D"/>
    <w:rsid w:val="00347F41"/>
    <w:rsid w:val="00347FE7"/>
    <w:rsid w:val="0035158B"/>
    <w:rsid w:val="00351C52"/>
    <w:rsid w:val="0035441C"/>
    <w:rsid w:val="003555FE"/>
    <w:rsid w:val="003578A0"/>
    <w:rsid w:val="00357E7B"/>
    <w:rsid w:val="0036250F"/>
    <w:rsid w:val="00366D58"/>
    <w:rsid w:val="00371BBC"/>
    <w:rsid w:val="00373CD5"/>
    <w:rsid w:val="003744A0"/>
    <w:rsid w:val="00376F0F"/>
    <w:rsid w:val="00377624"/>
    <w:rsid w:val="00386543"/>
    <w:rsid w:val="0038671E"/>
    <w:rsid w:val="00390128"/>
    <w:rsid w:val="003A0079"/>
    <w:rsid w:val="003A5985"/>
    <w:rsid w:val="003B6790"/>
    <w:rsid w:val="003C2739"/>
    <w:rsid w:val="003C7EAB"/>
    <w:rsid w:val="003D68B2"/>
    <w:rsid w:val="003D7778"/>
    <w:rsid w:val="003E66EB"/>
    <w:rsid w:val="003F2852"/>
    <w:rsid w:val="003F388A"/>
    <w:rsid w:val="003F451E"/>
    <w:rsid w:val="003F7DEC"/>
    <w:rsid w:val="00400058"/>
    <w:rsid w:val="00403F12"/>
    <w:rsid w:val="00407367"/>
    <w:rsid w:val="00407924"/>
    <w:rsid w:val="0041175A"/>
    <w:rsid w:val="00413BF4"/>
    <w:rsid w:val="00413EBF"/>
    <w:rsid w:val="00416089"/>
    <w:rsid w:val="00416AD7"/>
    <w:rsid w:val="0042551D"/>
    <w:rsid w:val="00426082"/>
    <w:rsid w:val="00432532"/>
    <w:rsid w:val="004339E1"/>
    <w:rsid w:val="0044153F"/>
    <w:rsid w:val="00447760"/>
    <w:rsid w:val="00453225"/>
    <w:rsid w:val="00456EA8"/>
    <w:rsid w:val="00461033"/>
    <w:rsid w:val="00465A01"/>
    <w:rsid w:val="004725BC"/>
    <w:rsid w:val="0047330A"/>
    <w:rsid w:val="00474960"/>
    <w:rsid w:val="004769D2"/>
    <w:rsid w:val="00481F4D"/>
    <w:rsid w:val="00482432"/>
    <w:rsid w:val="004833FB"/>
    <w:rsid w:val="00486F3C"/>
    <w:rsid w:val="00487510"/>
    <w:rsid w:val="004923C0"/>
    <w:rsid w:val="004933B5"/>
    <w:rsid w:val="004B0A90"/>
    <w:rsid w:val="004B1789"/>
    <w:rsid w:val="004B4CD9"/>
    <w:rsid w:val="004B6BE6"/>
    <w:rsid w:val="004C2399"/>
    <w:rsid w:val="004C5B74"/>
    <w:rsid w:val="004D09C4"/>
    <w:rsid w:val="004D58A5"/>
    <w:rsid w:val="004D73A5"/>
    <w:rsid w:val="00501BD2"/>
    <w:rsid w:val="005053F0"/>
    <w:rsid w:val="00507457"/>
    <w:rsid w:val="0051012D"/>
    <w:rsid w:val="0051194C"/>
    <w:rsid w:val="00513335"/>
    <w:rsid w:val="0053096E"/>
    <w:rsid w:val="005604B5"/>
    <w:rsid w:val="005615E6"/>
    <w:rsid w:val="005623EA"/>
    <w:rsid w:val="005652C6"/>
    <w:rsid w:val="00566B3E"/>
    <w:rsid w:val="005674FB"/>
    <w:rsid w:val="00570F18"/>
    <w:rsid w:val="00571E99"/>
    <w:rsid w:val="005722B8"/>
    <w:rsid w:val="0058103F"/>
    <w:rsid w:val="0058789E"/>
    <w:rsid w:val="0059630F"/>
    <w:rsid w:val="00596650"/>
    <w:rsid w:val="005A4980"/>
    <w:rsid w:val="005A5F04"/>
    <w:rsid w:val="005B65DF"/>
    <w:rsid w:val="005B7D86"/>
    <w:rsid w:val="005C0E7C"/>
    <w:rsid w:val="005C2D28"/>
    <w:rsid w:val="005C6D6B"/>
    <w:rsid w:val="005C7D4A"/>
    <w:rsid w:val="005D2C7C"/>
    <w:rsid w:val="005D39A6"/>
    <w:rsid w:val="005D3B63"/>
    <w:rsid w:val="005D4147"/>
    <w:rsid w:val="005D5299"/>
    <w:rsid w:val="005E0F48"/>
    <w:rsid w:val="005E23A3"/>
    <w:rsid w:val="005E5495"/>
    <w:rsid w:val="005F0946"/>
    <w:rsid w:val="005F40B9"/>
    <w:rsid w:val="00602451"/>
    <w:rsid w:val="006161A0"/>
    <w:rsid w:val="00616D47"/>
    <w:rsid w:val="00624AEF"/>
    <w:rsid w:val="006409D8"/>
    <w:rsid w:val="00640F44"/>
    <w:rsid w:val="00642AAA"/>
    <w:rsid w:val="00643C86"/>
    <w:rsid w:val="00645FA4"/>
    <w:rsid w:val="00650B49"/>
    <w:rsid w:val="006626EC"/>
    <w:rsid w:val="00662A73"/>
    <w:rsid w:val="00663F19"/>
    <w:rsid w:val="006648D2"/>
    <w:rsid w:val="0067034D"/>
    <w:rsid w:val="00671048"/>
    <w:rsid w:val="0067139D"/>
    <w:rsid w:val="00682906"/>
    <w:rsid w:val="006855C3"/>
    <w:rsid w:val="00690888"/>
    <w:rsid w:val="00697AB9"/>
    <w:rsid w:val="00697F8C"/>
    <w:rsid w:val="006A096D"/>
    <w:rsid w:val="006B14B1"/>
    <w:rsid w:val="006B24FC"/>
    <w:rsid w:val="006B6080"/>
    <w:rsid w:val="006C5978"/>
    <w:rsid w:val="006C70A1"/>
    <w:rsid w:val="006D2022"/>
    <w:rsid w:val="006E14F0"/>
    <w:rsid w:val="006E3940"/>
    <w:rsid w:val="006F2A2C"/>
    <w:rsid w:val="00702662"/>
    <w:rsid w:val="00711B94"/>
    <w:rsid w:val="007256DB"/>
    <w:rsid w:val="007319A3"/>
    <w:rsid w:val="00735957"/>
    <w:rsid w:val="00737DB9"/>
    <w:rsid w:val="0074748F"/>
    <w:rsid w:val="00756659"/>
    <w:rsid w:val="007646D4"/>
    <w:rsid w:val="00774F4B"/>
    <w:rsid w:val="007753CD"/>
    <w:rsid w:val="0077787C"/>
    <w:rsid w:val="007820FF"/>
    <w:rsid w:val="00785058"/>
    <w:rsid w:val="00786303"/>
    <w:rsid w:val="00786775"/>
    <w:rsid w:val="00787187"/>
    <w:rsid w:val="00791A1A"/>
    <w:rsid w:val="0079275E"/>
    <w:rsid w:val="007974BE"/>
    <w:rsid w:val="00797E4E"/>
    <w:rsid w:val="007A1FFA"/>
    <w:rsid w:val="007B0A34"/>
    <w:rsid w:val="007B0A68"/>
    <w:rsid w:val="007B421F"/>
    <w:rsid w:val="007C13BC"/>
    <w:rsid w:val="007C16D9"/>
    <w:rsid w:val="007C6EF9"/>
    <w:rsid w:val="007D141D"/>
    <w:rsid w:val="007D4178"/>
    <w:rsid w:val="007D42E7"/>
    <w:rsid w:val="007D567C"/>
    <w:rsid w:val="007E26F8"/>
    <w:rsid w:val="007E591F"/>
    <w:rsid w:val="007E5D09"/>
    <w:rsid w:val="007F1041"/>
    <w:rsid w:val="007F37C7"/>
    <w:rsid w:val="007F4065"/>
    <w:rsid w:val="007F7D4F"/>
    <w:rsid w:val="008000E0"/>
    <w:rsid w:val="00800651"/>
    <w:rsid w:val="00803975"/>
    <w:rsid w:val="0080568E"/>
    <w:rsid w:val="00807ECF"/>
    <w:rsid w:val="0081119C"/>
    <w:rsid w:val="00821AEE"/>
    <w:rsid w:val="0083438E"/>
    <w:rsid w:val="008413AB"/>
    <w:rsid w:val="00841E75"/>
    <w:rsid w:val="00847DAC"/>
    <w:rsid w:val="008510F6"/>
    <w:rsid w:val="00854A36"/>
    <w:rsid w:val="00862F31"/>
    <w:rsid w:val="008641F8"/>
    <w:rsid w:val="008679CE"/>
    <w:rsid w:val="00871BD3"/>
    <w:rsid w:val="00872F83"/>
    <w:rsid w:val="00876A2C"/>
    <w:rsid w:val="0088419A"/>
    <w:rsid w:val="00885865"/>
    <w:rsid w:val="008860FF"/>
    <w:rsid w:val="008A1ED5"/>
    <w:rsid w:val="008A54D4"/>
    <w:rsid w:val="008A74C6"/>
    <w:rsid w:val="008B4A50"/>
    <w:rsid w:val="008E0BF8"/>
    <w:rsid w:val="008E2901"/>
    <w:rsid w:val="008E2DA4"/>
    <w:rsid w:val="008E3649"/>
    <w:rsid w:val="008E376C"/>
    <w:rsid w:val="008E3DF3"/>
    <w:rsid w:val="008E3F78"/>
    <w:rsid w:val="008E7A0C"/>
    <w:rsid w:val="008F2549"/>
    <w:rsid w:val="008F7145"/>
    <w:rsid w:val="0090319B"/>
    <w:rsid w:val="00914C27"/>
    <w:rsid w:val="00926A21"/>
    <w:rsid w:val="0093161F"/>
    <w:rsid w:val="00943A1C"/>
    <w:rsid w:val="009470A9"/>
    <w:rsid w:val="00951028"/>
    <w:rsid w:val="00951210"/>
    <w:rsid w:val="0095278D"/>
    <w:rsid w:val="0096270C"/>
    <w:rsid w:val="00963846"/>
    <w:rsid w:val="0096766B"/>
    <w:rsid w:val="00976E8A"/>
    <w:rsid w:val="00983FD1"/>
    <w:rsid w:val="00992514"/>
    <w:rsid w:val="0099756E"/>
    <w:rsid w:val="009A0F84"/>
    <w:rsid w:val="009A3259"/>
    <w:rsid w:val="009A53EF"/>
    <w:rsid w:val="009B04E2"/>
    <w:rsid w:val="009B6A0E"/>
    <w:rsid w:val="009C1653"/>
    <w:rsid w:val="009C46B2"/>
    <w:rsid w:val="009C78CC"/>
    <w:rsid w:val="009D0774"/>
    <w:rsid w:val="009D0F40"/>
    <w:rsid w:val="009D2937"/>
    <w:rsid w:val="009D6034"/>
    <w:rsid w:val="009E4971"/>
    <w:rsid w:val="009E5139"/>
    <w:rsid w:val="009F6B2B"/>
    <w:rsid w:val="009F7C1D"/>
    <w:rsid w:val="00A02574"/>
    <w:rsid w:val="00A02C1A"/>
    <w:rsid w:val="00A03620"/>
    <w:rsid w:val="00A052E0"/>
    <w:rsid w:val="00A167BE"/>
    <w:rsid w:val="00A203AD"/>
    <w:rsid w:val="00A204E7"/>
    <w:rsid w:val="00A244F8"/>
    <w:rsid w:val="00A24902"/>
    <w:rsid w:val="00A310B6"/>
    <w:rsid w:val="00A40C1A"/>
    <w:rsid w:val="00A43DE8"/>
    <w:rsid w:val="00A44778"/>
    <w:rsid w:val="00A511C0"/>
    <w:rsid w:val="00A54BCA"/>
    <w:rsid w:val="00A5757F"/>
    <w:rsid w:val="00A64BF9"/>
    <w:rsid w:val="00A707AD"/>
    <w:rsid w:val="00A71CE8"/>
    <w:rsid w:val="00A72EBB"/>
    <w:rsid w:val="00A755B6"/>
    <w:rsid w:val="00A76C1D"/>
    <w:rsid w:val="00A94668"/>
    <w:rsid w:val="00A9798D"/>
    <w:rsid w:val="00AA1611"/>
    <w:rsid w:val="00AA4B9B"/>
    <w:rsid w:val="00AA583B"/>
    <w:rsid w:val="00AB1011"/>
    <w:rsid w:val="00AB4886"/>
    <w:rsid w:val="00AC54AC"/>
    <w:rsid w:val="00AC56FC"/>
    <w:rsid w:val="00AC72CC"/>
    <w:rsid w:val="00AD0DAC"/>
    <w:rsid w:val="00AE3EDA"/>
    <w:rsid w:val="00AE6394"/>
    <w:rsid w:val="00AF6FAE"/>
    <w:rsid w:val="00B05871"/>
    <w:rsid w:val="00B06B1C"/>
    <w:rsid w:val="00B10496"/>
    <w:rsid w:val="00B10663"/>
    <w:rsid w:val="00B11DB6"/>
    <w:rsid w:val="00B1731E"/>
    <w:rsid w:val="00B34B69"/>
    <w:rsid w:val="00B355B2"/>
    <w:rsid w:val="00B36BFA"/>
    <w:rsid w:val="00B40E87"/>
    <w:rsid w:val="00B4197C"/>
    <w:rsid w:val="00B42342"/>
    <w:rsid w:val="00B61192"/>
    <w:rsid w:val="00B65107"/>
    <w:rsid w:val="00B67FDC"/>
    <w:rsid w:val="00B72BD5"/>
    <w:rsid w:val="00B7731B"/>
    <w:rsid w:val="00B81E83"/>
    <w:rsid w:val="00B820F6"/>
    <w:rsid w:val="00B83063"/>
    <w:rsid w:val="00B83B4C"/>
    <w:rsid w:val="00B86ACE"/>
    <w:rsid w:val="00B92C00"/>
    <w:rsid w:val="00B96E8A"/>
    <w:rsid w:val="00B975EE"/>
    <w:rsid w:val="00BA2488"/>
    <w:rsid w:val="00BA2762"/>
    <w:rsid w:val="00BA7869"/>
    <w:rsid w:val="00BB2660"/>
    <w:rsid w:val="00BB62B0"/>
    <w:rsid w:val="00BC5245"/>
    <w:rsid w:val="00BD082B"/>
    <w:rsid w:val="00BD3F36"/>
    <w:rsid w:val="00BD4574"/>
    <w:rsid w:val="00BE2B96"/>
    <w:rsid w:val="00BE4CD8"/>
    <w:rsid w:val="00BF16AB"/>
    <w:rsid w:val="00BF4520"/>
    <w:rsid w:val="00C02247"/>
    <w:rsid w:val="00C0337B"/>
    <w:rsid w:val="00C057BA"/>
    <w:rsid w:val="00C20133"/>
    <w:rsid w:val="00C2023A"/>
    <w:rsid w:val="00C26EE6"/>
    <w:rsid w:val="00C2785C"/>
    <w:rsid w:val="00C27B58"/>
    <w:rsid w:val="00C3549A"/>
    <w:rsid w:val="00C372EF"/>
    <w:rsid w:val="00C51AED"/>
    <w:rsid w:val="00C55EF2"/>
    <w:rsid w:val="00C6146E"/>
    <w:rsid w:val="00C668F4"/>
    <w:rsid w:val="00C70850"/>
    <w:rsid w:val="00C7160A"/>
    <w:rsid w:val="00C74F5D"/>
    <w:rsid w:val="00C87F9A"/>
    <w:rsid w:val="00CA66CF"/>
    <w:rsid w:val="00CB0C51"/>
    <w:rsid w:val="00CB4810"/>
    <w:rsid w:val="00CB493A"/>
    <w:rsid w:val="00CB66FA"/>
    <w:rsid w:val="00CC5D90"/>
    <w:rsid w:val="00CC65EC"/>
    <w:rsid w:val="00CD0047"/>
    <w:rsid w:val="00CE5F71"/>
    <w:rsid w:val="00CF1475"/>
    <w:rsid w:val="00CF24D1"/>
    <w:rsid w:val="00D006A9"/>
    <w:rsid w:val="00D054BF"/>
    <w:rsid w:val="00D06429"/>
    <w:rsid w:val="00D13F41"/>
    <w:rsid w:val="00D14BE5"/>
    <w:rsid w:val="00D16903"/>
    <w:rsid w:val="00D20D2C"/>
    <w:rsid w:val="00D24F61"/>
    <w:rsid w:val="00D25D0C"/>
    <w:rsid w:val="00D30E52"/>
    <w:rsid w:val="00D33A61"/>
    <w:rsid w:val="00D34F4B"/>
    <w:rsid w:val="00D45C4D"/>
    <w:rsid w:val="00D500DB"/>
    <w:rsid w:val="00D521FA"/>
    <w:rsid w:val="00D57F45"/>
    <w:rsid w:val="00D61608"/>
    <w:rsid w:val="00D66A5C"/>
    <w:rsid w:val="00D73028"/>
    <w:rsid w:val="00D80C86"/>
    <w:rsid w:val="00D81EEA"/>
    <w:rsid w:val="00D82832"/>
    <w:rsid w:val="00D92082"/>
    <w:rsid w:val="00DA1161"/>
    <w:rsid w:val="00DA1204"/>
    <w:rsid w:val="00DA275E"/>
    <w:rsid w:val="00DA3BE1"/>
    <w:rsid w:val="00DA443E"/>
    <w:rsid w:val="00DA4868"/>
    <w:rsid w:val="00DA7402"/>
    <w:rsid w:val="00DB09DC"/>
    <w:rsid w:val="00DB1CCA"/>
    <w:rsid w:val="00DB5E7E"/>
    <w:rsid w:val="00DC3551"/>
    <w:rsid w:val="00DC359A"/>
    <w:rsid w:val="00DC4E76"/>
    <w:rsid w:val="00DD013B"/>
    <w:rsid w:val="00DE2AB9"/>
    <w:rsid w:val="00DF33A1"/>
    <w:rsid w:val="00DF6981"/>
    <w:rsid w:val="00E04CF7"/>
    <w:rsid w:val="00E07E9A"/>
    <w:rsid w:val="00E1360E"/>
    <w:rsid w:val="00E157F3"/>
    <w:rsid w:val="00E15A9E"/>
    <w:rsid w:val="00E22A4E"/>
    <w:rsid w:val="00E238E9"/>
    <w:rsid w:val="00E324A0"/>
    <w:rsid w:val="00E4131D"/>
    <w:rsid w:val="00E46E81"/>
    <w:rsid w:val="00E543A2"/>
    <w:rsid w:val="00E62529"/>
    <w:rsid w:val="00E64144"/>
    <w:rsid w:val="00E672A1"/>
    <w:rsid w:val="00E7174A"/>
    <w:rsid w:val="00E74C77"/>
    <w:rsid w:val="00E76FA1"/>
    <w:rsid w:val="00E8103C"/>
    <w:rsid w:val="00E86EBE"/>
    <w:rsid w:val="00E910B7"/>
    <w:rsid w:val="00EA507E"/>
    <w:rsid w:val="00EB375F"/>
    <w:rsid w:val="00EB54CD"/>
    <w:rsid w:val="00EC095C"/>
    <w:rsid w:val="00EC108E"/>
    <w:rsid w:val="00ED7BA8"/>
    <w:rsid w:val="00EE1398"/>
    <w:rsid w:val="00EE3E82"/>
    <w:rsid w:val="00EF566C"/>
    <w:rsid w:val="00F03690"/>
    <w:rsid w:val="00F24DC2"/>
    <w:rsid w:val="00F2535A"/>
    <w:rsid w:val="00F27688"/>
    <w:rsid w:val="00F31E5A"/>
    <w:rsid w:val="00F47EE6"/>
    <w:rsid w:val="00F5124D"/>
    <w:rsid w:val="00F5150A"/>
    <w:rsid w:val="00F61CB2"/>
    <w:rsid w:val="00F67F6F"/>
    <w:rsid w:val="00F70830"/>
    <w:rsid w:val="00F74E1F"/>
    <w:rsid w:val="00F80E03"/>
    <w:rsid w:val="00F821E3"/>
    <w:rsid w:val="00F86372"/>
    <w:rsid w:val="00FA29DA"/>
    <w:rsid w:val="00FA7937"/>
    <w:rsid w:val="00FB3901"/>
    <w:rsid w:val="00FC3C5B"/>
    <w:rsid w:val="00FD7141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1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6CDBCA4A-1A2F-4861-A4BE-4F12893DB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115</TotalTime>
  <Pages>12</Pages>
  <Words>4182</Words>
  <Characters>23851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منغوليا                                                                                  .</vt:lpstr>
    </vt:vector>
  </TitlesOfParts>
  <Company>UNMFS</Company>
  <LinksUpToDate>false</LinksUpToDate>
  <CharactersWithSpaces>27978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غانا</dc:title>
  <dc:creator>Sanaa Al SIOUFI</dc:creator>
  <cp:lastModifiedBy>Angela Xue He Yan</cp:lastModifiedBy>
  <cp:revision>34</cp:revision>
  <cp:lastPrinted>2024-11-18T20:57:00Z</cp:lastPrinted>
  <dcterms:created xsi:type="dcterms:W3CDTF">2024-11-16T09:33:00Z</dcterms:created>
  <dcterms:modified xsi:type="dcterms:W3CDTF">2024-11-18T21:05:00Z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UNEP/OzL.Pro/ExCom/95/54</vt:lpwstr>
  </property>
  <property fmtid="{D5CDD505-2E9C-101B-9397-08002B2CF9AE}" pid="3" name="Revision date">
    <vt:lpwstr>12 November 2024</vt:lpwstr>
  </property>
  <property fmtid="{D5CDD505-2E9C-101B-9397-08002B2CF9AE}" pid="4" name="Order">
    <vt:r8>147400</vt:r8>
  </property>
  <property fmtid="{D5CDD505-2E9C-101B-9397-08002B2CF9AE}" pid="5" name="lcf76f155ced4ddcb4097134ff3c332f">
    <vt:lpwstr/>
  </property>
  <property fmtid="{D5CDD505-2E9C-101B-9397-08002B2CF9AE}" pid="6" name="ContentTypeId">
    <vt:lpwstr>0x010100C5F60F8E60516143877F7AC30EFBB2F3</vt:lpwstr>
  </property>
  <property fmtid="{D5CDD505-2E9C-101B-9397-08002B2CF9AE}" pid="7" name="MediaServiceImageTags">
    <vt:lpwstr/>
  </property>
</Properties>
</file>