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8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4590"/>
      </w:tblGrid>
      <w:tr w:rsidR="0087455A" w:rsidRPr="001E3641" w14:paraId="5B079352" w14:textId="77777777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519F10FC" w14:textId="77777777" w:rsidR="0087455A" w:rsidRPr="001E3641" w:rsidRDefault="0024162E">
            <w:pPr>
              <w:rPr>
                <w:rFonts w:ascii="Univers" w:hAnsi="Univers"/>
                <w:b/>
                <w:sz w:val="28"/>
                <w:szCs w:val="28"/>
              </w:rPr>
            </w:pPr>
            <w:r w:rsidRPr="001E3641">
              <w:rPr>
                <w:rFonts w:ascii="Univers" w:hAnsi="Univers"/>
                <w:b/>
                <w:sz w:val="28"/>
                <w:szCs w:val="28"/>
              </w:rPr>
              <w:t>NACIONES</w:t>
            </w:r>
          </w:p>
          <w:p w14:paraId="5E5B86EF" w14:textId="77777777" w:rsidR="0087455A" w:rsidRPr="001E3641" w:rsidRDefault="0024162E">
            <w:pPr>
              <w:rPr>
                <w:rFonts w:ascii="Univers" w:hAnsi="Univers"/>
                <w:b/>
                <w:sz w:val="28"/>
                <w:szCs w:val="28"/>
              </w:rPr>
            </w:pPr>
            <w:r w:rsidRPr="001E3641">
              <w:rPr>
                <w:rFonts w:ascii="Univers" w:hAnsi="Univers"/>
                <w:b/>
                <w:sz w:val="28"/>
                <w:szCs w:val="28"/>
              </w:rPr>
              <w:t>UNIDAS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78547489" w14:textId="77777777" w:rsidR="0087455A" w:rsidRPr="001E3641" w:rsidRDefault="0024162E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 w:rsidRPr="001E3641">
              <w:rPr>
                <w:rFonts w:asciiTheme="minorBidi" w:hAnsiTheme="minorBidi"/>
                <w:b/>
                <w:sz w:val="72"/>
              </w:rPr>
              <w:t>EP</w:t>
            </w:r>
          </w:p>
        </w:tc>
      </w:tr>
      <w:tr w:rsidR="0087455A" w:rsidRPr="001E3641" w14:paraId="637EC35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CAB8BD4" w14:textId="77777777" w:rsidR="0087455A" w:rsidRPr="001E3641" w:rsidRDefault="0024162E">
            <w:pPr>
              <w:spacing w:before="120"/>
            </w:pPr>
            <w:r w:rsidRPr="001E3641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F5351B8" wp14:editId="3A730059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961813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E3641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68E11D96" wp14:editId="1F38F9B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201217" w14:textId="77777777" w:rsidR="0087455A" w:rsidRPr="001E3641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2562E089" w14:textId="77777777" w:rsidR="0087455A" w:rsidRPr="001E3641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1E3641">
              <w:rPr>
                <w:rFonts w:ascii="Univers" w:hAnsi="Univers"/>
                <w:b/>
                <w:sz w:val="32"/>
              </w:rPr>
              <w:t>Programa de las</w:t>
            </w:r>
          </w:p>
          <w:p w14:paraId="5D4CBC10" w14:textId="77777777" w:rsidR="0087455A" w:rsidRPr="001E3641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1E3641">
              <w:rPr>
                <w:rFonts w:ascii="Univers" w:hAnsi="Univers"/>
                <w:b/>
                <w:sz w:val="32"/>
              </w:rPr>
              <w:t>Naciones Unidas</w:t>
            </w:r>
          </w:p>
          <w:p w14:paraId="63D798E9" w14:textId="77777777" w:rsidR="0087455A" w:rsidRPr="001E3641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1E3641">
              <w:rPr>
                <w:rFonts w:ascii="Univers" w:hAnsi="Univers"/>
                <w:b/>
                <w:sz w:val="32"/>
              </w:rPr>
              <w:t>para el Medio Ambiente</w:t>
            </w:r>
          </w:p>
          <w:p w14:paraId="61122073" w14:textId="77777777" w:rsidR="0087455A" w:rsidRPr="001E3641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s-MX"/>
              </w:rPr>
            </w:pPr>
          </w:p>
          <w:p w14:paraId="0F73B4A5" w14:textId="77777777" w:rsidR="0087455A" w:rsidRPr="001E3641" w:rsidRDefault="0087455A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E5E1C0" w14:textId="77777777" w:rsidR="0087455A" w:rsidRPr="001E3641" w:rsidRDefault="0087455A"/>
          <w:p w14:paraId="62126B59" w14:textId="77777777" w:rsidR="0087455A" w:rsidRPr="001E3641" w:rsidRDefault="0024162E">
            <w:r w:rsidRPr="001E3641">
              <w:t>Distr.</w:t>
            </w:r>
          </w:p>
          <w:p w14:paraId="77AD250C" w14:textId="77777777" w:rsidR="0087455A" w:rsidRPr="001E3641" w:rsidRDefault="0024162E">
            <w:r w:rsidRPr="001E3641">
              <w:t>GENERAL</w:t>
            </w:r>
          </w:p>
          <w:p w14:paraId="487336E5" w14:textId="77777777" w:rsidR="0087455A" w:rsidRPr="001E3641" w:rsidRDefault="0087455A"/>
          <w:p w14:paraId="070DBAA6" w14:textId="77777777" w:rsidR="00FB645A" w:rsidRPr="00C12276" w:rsidRDefault="00FB645A" w:rsidP="00FB645A">
            <w:pPr>
              <w:rPr>
                <w:lang w:val="es-AR"/>
              </w:rPr>
            </w:pPr>
            <w:r w:rsidRPr="001E3641">
              <w:fldChar w:fldCharType="begin"/>
            </w:r>
            <w:r w:rsidRPr="00C12276">
              <w:rPr>
                <w:lang w:val="es-AR"/>
              </w:rPr>
              <w:instrText xml:space="preserve"> DOCPROPERTY "Document number"  \* MERGEFORMAT </w:instrText>
            </w:r>
            <w:r w:rsidRPr="001E3641">
              <w:fldChar w:fldCharType="separate"/>
            </w:r>
            <w:r w:rsidR="00754F1E" w:rsidRPr="00C12276">
              <w:rPr>
                <w:lang w:val="es-AR"/>
              </w:rPr>
              <w:t>UNEP/OzL.Pro/ExCom/86/41/Corr.1</w:t>
            </w:r>
            <w:r w:rsidRPr="001E3641">
              <w:fldChar w:fldCharType="end"/>
            </w:r>
          </w:p>
          <w:p w14:paraId="34BE2269" w14:textId="77777777" w:rsidR="00FB645A" w:rsidRPr="001E3641" w:rsidRDefault="00FB645A" w:rsidP="00FB645A">
            <w:r w:rsidRPr="001E3641">
              <w:fldChar w:fldCharType="begin"/>
            </w:r>
            <w:r w:rsidRPr="001E3641">
              <w:instrText xml:space="preserve"> DOCPROPERTY "Revision date" \@ "d MMMM YYYY"  \* MERGEFORMAT </w:instrText>
            </w:r>
            <w:r w:rsidRPr="001E3641">
              <w:fldChar w:fldCharType="separate"/>
            </w:r>
            <w:r w:rsidR="00C12276">
              <w:t>10 de noviembre de 2020</w:t>
            </w:r>
            <w:r w:rsidRPr="001E3641">
              <w:fldChar w:fldCharType="end"/>
            </w:r>
          </w:p>
          <w:p w14:paraId="7D3AE125" w14:textId="77777777" w:rsidR="00114CAA" w:rsidRPr="001E3641" w:rsidRDefault="00114CAA">
            <w:pPr>
              <w:rPr>
                <w:caps/>
              </w:rPr>
            </w:pPr>
          </w:p>
          <w:p w14:paraId="56DC41D3" w14:textId="77777777" w:rsidR="0087455A" w:rsidRPr="001E3641" w:rsidRDefault="0024162E">
            <w:r w:rsidRPr="001E3641">
              <w:t xml:space="preserve">ESPAÑOL </w:t>
            </w:r>
          </w:p>
          <w:p w14:paraId="5AD61F61" w14:textId="77777777" w:rsidR="0087455A" w:rsidRPr="001E3641" w:rsidRDefault="0024162E">
            <w:r w:rsidRPr="001E3641">
              <w:t>ORIGINAL: INGLÉS</w:t>
            </w:r>
          </w:p>
        </w:tc>
      </w:tr>
    </w:tbl>
    <w:p w14:paraId="111A0C60" w14:textId="77777777" w:rsidR="0087455A" w:rsidRPr="001E3641" w:rsidRDefault="0087455A">
      <w:pPr>
        <w:jc w:val="left"/>
        <w:rPr>
          <w:lang w:val="es-MX"/>
        </w:rPr>
      </w:pPr>
    </w:p>
    <w:p w14:paraId="2F5971D4" w14:textId="77777777" w:rsidR="0087455A" w:rsidRPr="001E3641" w:rsidRDefault="0024162E">
      <w:pPr>
        <w:jc w:val="left"/>
      </w:pPr>
      <w:r w:rsidRPr="001E3641">
        <w:t>COMITÉ EJECUTIVO DEL FONDO MULTILATERAL</w:t>
      </w:r>
      <w:r w:rsidRPr="001E3641">
        <w:br/>
        <w:t xml:space="preserve">  PARA LA APLICACIÓN DEL</w:t>
      </w:r>
      <w:r w:rsidRPr="001E3641">
        <w:br/>
        <w:t xml:space="preserve">  PROTOCOLO DE MONTREAL</w:t>
      </w:r>
    </w:p>
    <w:p w14:paraId="15709946" w14:textId="77777777" w:rsidR="00106F6E" w:rsidRPr="001E3641" w:rsidRDefault="00106F6E" w:rsidP="001F4047">
      <w:pPr>
        <w:jc w:val="left"/>
      </w:pPr>
      <w:r w:rsidRPr="001E3641">
        <w:t>Octogésima sexta Reunión</w:t>
      </w:r>
      <w:r w:rsidRPr="001E3641">
        <w:br/>
        <w:t>Montreal, 2 – 6 de noviembre de 2020</w:t>
      </w:r>
    </w:p>
    <w:p w14:paraId="1BB4E24E" w14:textId="77777777" w:rsidR="0092685B" w:rsidRPr="001E3641" w:rsidRDefault="00C40E04" w:rsidP="0011310D">
      <w:pPr>
        <w:jc w:val="left"/>
      </w:pPr>
      <w:r w:rsidRPr="001E3641">
        <w:t>Pospuesta: 8 – 12 de marzo de 2021</w:t>
      </w:r>
      <w:r w:rsidR="007B1740" w:rsidRPr="001E3641">
        <w:rPr>
          <w:rStyle w:val="FootnoteReference"/>
        </w:rPr>
        <w:footnoteReference w:id="1"/>
      </w:r>
    </w:p>
    <w:p w14:paraId="055A95F1" w14:textId="77777777" w:rsidR="00106F6E" w:rsidRPr="001E3641" w:rsidRDefault="00106F6E" w:rsidP="00106F6E">
      <w:pPr>
        <w:jc w:val="left"/>
      </w:pPr>
    </w:p>
    <w:p w14:paraId="7F36FC96" w14:textId="77777777" w:rsidR="007B1740" w:rsidRPr="001E3641" w:rsidRDefault="007B1740" w:rsidP="007B1740">
      <w:pPr>
        <w:pStyle w:val="Title1"/>
      </w:pPr>
      <w:r w:rsidRPr="001E3641">
        <w:rPr>
          <w:caps w:val="0"/>
        </w:rPr>
        <w:t>Corrigendum</w:t>
      </w:r>
    </w:p>
    <w:p w14:paraId="7B8515FA" w14:textId="77777777" w:rsidR="007B1740" w:rsidRPr="001E3641" w:rsidRDefault="007B1740" w:rsidP="007B1740">
      <w:pPr>
        <w:pStyle w:val="Title1"/>
        <w:rPr>
          <w:lang w:val="es-AR"/>
        </w:rPr>
      </w:pPr>
    </w:p>
    <w:p w14:paraId="3BA91207" w14:textId="77777777" w:rsidR="007B1740" w:rsidRPr="001E3641" w:rsidRDefault="0011310D" w:rsidP="0011310D">
      <w:pPr>
        <w:pStyle w:val="StyleHeader4Para4Left0Firstline0"/>
        <w:numPr>
          <w:ilvl w:val="0"/>
          <w:numId w:val="0"/>
        </w:numPr>
        <w:jc w:val="center"/>
        <w:rPr>
          <w:sz w:val="24"/>
          <w:szCs w:val="24"/>
        </w:rPr>
      </w:pPr>
      <w:r w:rsidRPr="001E3641">
        <w:rPr>
          <w:b/>
          <w:sz w:val="22"/>
          <w:szCs w:val="24"/>
        </w:rPr>
        <w:t>PROPUESTA DE PROYECTO:</w:t>
      </w:r>
      <w:r w:rsidRPr="001E3641">
        <w:rPr>
          <w:sz w:val="22"/>
          <w:szCs w:val="24"/>
        </w:rPr>
        <w:t xml:space="preserve"> </w:t>
      </w:r>
      <w:r w:rsidRPr="003C39C7">
        <w:rPr>
          <w:b/>
          <w:bCs/>
          <w:sz w:val="22"/>
          <w:szCs w:val="24"/>
        </w:rPr>
        <w:t>BRASIL</w:t>
      </w:r>
    </w:p>
    <w:p w14:paraId="60257A45" w14:textId="77777777" w:rsidR="007B1740" w:rsidRPr="001E3641" w:rsidRDefault="007B1740" w:rsidP="004664CE">
      <w:r w:rsidRPr="001E3641">
        <w:tab/>
        <w:t>Este documento se emite para:</w:t>
      </w:r>
    </w:p>
    <w:p w14:paraId="18D0A035" w14:textId="77777777" w:rsidR="007B1740" w:rsidRPr="001E3641" w:rsidRDefault="007B1740" w:rsidP="007B1740">
      <w:pPr>
        <w:rPr>
          <w:lang w:val="es-AR"/>
        </w:rPr>
      </w:pPr>
    </w:p>
    <w:p w14:paraId="169EBD64" w14:textId="77777777" w:rsidR="007B1740" w:rsidRPr="001E3641" w:rsidRDefault="007B1740" w:rsidP="004664CE">
      <w:pPr>
        <w:pStyle w:val="ListParagraph"/>
        <w:numPr>
          <w:ilvl w:val="0"/>
          <w:numId w:val="21"/>
        </w:numPr>
      </w:pPr>
      <w:r w:rsidRPr="001E3641">
        <w:rPr>
          <w:b/>
        </w:rPr>
        <w:t xml:space="preserve">Reemplazar el cuadro </w:t>
      </w:r>
      <w:r w:rsidRPr="001E3641">
        <w:t xml:space="preserve">4 </w:t>
      </w:r>
      <w:r w:rsidRPr="001E3641">
        <w:rPr>
          <w:b/>
        </w:rPr>
        <w:t xml:space="preserve">por </w:t>
      </w:r>
      <w:r w:rsidRPr="001E3641">
        <w:t>el siguiente:</w:t>
      </w:r>
    </w:p>
    <w:p w14:paraId="62D45847" w14:textId="77777777" w:rsidR="004664CE" w:rsidRPr="001E3641" w:rsidRDefault="004664CE" w:rsidP="004664CE">
      <w:pPr>
        <w:pStyle w:val="ListParagraph"/>
        <w:rPr>
          <w:lang w:val="es-AR"/>
        </w:rPr>
      </w:pPr>
    </w:p>
    <w:p w14:paraId="074B896B" w14:textId="77777777" w:rsidR="007B1740" w:rsidRPr="001E3641" w:rsidRDefault="004664CE" w:rsidP="007B1740">
      <w:pPr>
        <w:rPr>
          <w:b/>
        </w:rPr>
      </w:pPr>
      <w:r w:rsidRPr="001E3641">
        <w:rPr>
          <w:b/>
        </w:rPr>
        <w:t>Cuadro 4. Gastos de la oficina de gestión del proyecto bajo los tres primeros tramos de la etapa I del plan de gestión de eliminación de los HCFC, a agosto de 2020 ($EUA)</w:t>
      </w:r>
      <w:r w:rsidRPr="001E3641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6"/>
        <w:gridCol w:w="1801"/>
        <w:gridCol w:w="1793"/>
      </w:tblGrid>
      <w:tr w:rsidR="004664CE" w:rsidRPr="001E3641" w14:paraId="7C647F50" w14:textId="77777777" w:rsidTr="004664CE">
        <w:trPr>
          <w:trHeight w:val="278"/>
        </w:trPr>
        <w:tc>
          <w:tcPr>
            <w:tcW w:w="3078" w:type="pct"/>
            <w:noWrap/>
            <w:vAlign w:val="center"/>
            <w:hideMark/>
          </w:tcPr>
          <w:p w14:paraId="77E37761" w14:textId="77777777" w:rsidR="004664CE" w:rsidRPr="001E3641" w:rsidRDefault="004664CE" w:rsidP="004664CE">
            <w:pPr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Actividad</w:t>
            </w:r>
          </w:p>
        </w:tc>
        <w:tc>
          <w:tcPr>
            <w:tcW w:w="963" w:type="pct"/>
            <w:noWrap/>
            <w:vAlign w:val="center"/>
            <w:hideMark/>
          </w:tcPr>
          <w:p w14:paraId="6C67B634" w14:textId="77777777" w:rsidR="004664CE" w:rsidRPr="001E3641" w:rsidRDefault="004664CE" w:rsidP="004664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Aprobado</w:t>
            </w:r>
          </w:p>
        </w:tc>
        <w:tc>
          <w:tcPr>
            <w:tcW w:w="959" w:type="pct"/>
            <w:vAlign w:val="center"/>
          </w:tcPr>
          <w:p w14:paraId="61C5CD5E" w14:textId="77777777" w:rsidR="004664CE" w:rsidRPr="001E3641" w:rsidRDefault="004664CE" w:rsidP="004664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Desembolsado</w:t>
            </w:r>
          </w:p>
        </w:tc>
      </w:tr>
      <w:tr w:rsidR="007B1740" w:rsidRPr="001E3641" w14:paraId="45E807F0" w14:textId="77777777" w:rsidTr="005A3F1C">
        <w:trPr>
          <w:trHeight w:val="141"/>
        </w:trPr>
        <w:tc>
          <w:tcPr>
            <w:tcW w:w="5000" w:type="pct"/>
            <w:gridSpan w:val="3"/>
            <w:vAlign w:val="center"/>
          </w:tcPr>
          <w:p w14:paraId="36751D0B" w14:textId="77777777" w:rsidR="007B1740" w:rsidRPr="001E3641" w:rsidRDefault="004664CE" w:rsidP="005A3F1C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PNUD</w:t>
            </w:r>
          </w:p>
        </w:tc>
      </w:tr>
      <w:tr w:rsidR="004664CE" w:rsidRPr="001E3641" w14:paraId="548A66DA" w14:textId="77777777" w:rsidTr="004664CE">
        <w:trPr>
          <w:trHeight w:val="186"/>
        </w:trPr>
        <w:tc>
          <w:tcPr>
            <w:tcW w:w="3078" w:type="pct"/>
            <w:noWrap/>
            <w:vAlign w:val="center"/>
            <w:hideMark/>
          </w:tcPr>
          <w:p w14:paraId="71854CF7" w14:textId="77777777" w:rsidR="004664CE" w:rsidRPr="001E3641" w:rsidRDefault="004664CE" w:rsidP="004664CE">
            <w:pPr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Personal (empleados y consultores internacionales/nacionales)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  <w:hideMark/>
          </w:tcPr>
          <w:p w14:paraId="21E68436" w14:textId="77777777" w:rsidR="004664CE" w:rsidRPr="001E3641" w:rsidRDefault="004664CE" w:rsidP="004664CE">
            <w:pPr>
              <w:jc w:val="righ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604.500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  <w:hideMark/>
          </w:tcPr>
          <w:p w14:paraId="236AD56C" w14:textId="77777777" w:rsidR="004664CE" w:rsidRPr="001E3641" w:rsidRDefault="004664CE" w:rsidP="004664CE">
            <w:pPr>
              <w:jc w:val="righ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442.591</w:t>
            </w:r>
          </w:p>
        </w:tc>
      </w:tr>
      <w:tr w:rsidR="004664CE" w:rsidRPr="001E3641" w14:paraId="4CDE6058" w14:textId="77777777" w:rsidTr="004664CE">
        <w:trPr>
          <w:trHeight w:val="60"/>
        </w:trPr>
        <w:tc>
          <w:tcPr>
            <w:tcW w:w="3078" w:type="pct"/>
            <w:noWrap/>
            <w:vAlign w:val="center"/>
            <w:hideMark/>
          </w:tcPr>
          <w:p w14:paraId="5C989222" w14:textId="77777777" w:rsidR="004664CE" w:rsidRPr="001E3641" w:rsidRDefault="004664CE" w:rsidP="004664CE">
            <w:pPr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Viajes (inclusive supervisión de costos)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  <w:hideMark/>
          </w:tcPr>
          <w:p w14:paraId="642B137E" w14:textId="77777777" w:rsidR="004664CE" w:rsidRPr="001E3641" w:rsidRDefault="004664CE" w:rsidP="004664CE">
            <w:pPr>
              <w:jc w:val="righ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185.250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  <w:hideMark/>
          </w:tcPr>
          <w:p w14:paraId="6397AD40" w14:textId="77777777" w:rsidR="004664CE" w:rsidRPr="001E3641" w:rsidRDefault="004664CE" w:rsidP="004664CE">
            <w:pPr>
              <w:jc w:val="righ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133.412</w:t>
            </w:r>
          </w:p>
        </w:tc>
      </w:tr>
      <w:tr w:rsidR="004664CE" w:rsidRPr="001E3641" w14:paraId="7897E924" w14:textId="77777777" w:rsidTr="004664CE">
        <w:trPr>
          <w:trHeight w:val="60"/>
        </w:trPr>
        <w:tc>
          <w:tcPr>
            <w:tcW w:w="3078" w:type="pct"/>
            <w:noWrap/>
            <w:vAlign w:val="center"/>
            <w:hideMark/>
          </w:tcPr>
          <w:p w14:paraId="0A22DF9F" w14:textId="77777777" w:rsidR="004664CE" w:rsidRPr="001E3641" w:rsidRDefault="004664CE" w:rsidP="004664CE">
            <w:pPr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Sensibilización (talleres/reuniones/comunicación)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  <w:hideMark/>
          </w:tcPr>
          <w:p w14:paraId="76E98D75" w14:textId="77777777" w:rsidR="004664CE" w:rsidRPr="001E3641" w:rsidRDefault="004664CE" w:rsidP="004664CE">
            <w:pPr>
              <w:jc w:val="righ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39.000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  <w:hideMark/>
          </w:tcPr>
          <w:p w14:paraId="78E4B245" w14:textId="77777777" w:rsidR="004664CE" w:rsidRPr="001E3641" w:rsidRDefault="004664CE" w:rsidP="004664CE">
            <w:pPr>
              <w:jc w:val="righ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24.818</w:t>
            </w:r>
          </w:p>
        </w:tc>
      </w:tr>
      <w:tr w:rsidR="004664CE" w:rsidRPr="001E3641" w14:paraId="1B56D02E" w14:textId="77777777" w:rsidTr="004664CE">
        <w:trPr>
          <w:trHeight w:val="60"/>
        </w:trPr>
        <w:tc>
          <w:tcPr>
            <w:tcW w:w="3078" w:type="pct"/>
            <w:noWrap/>
            <w:vAlign w:val="center"/>
          </w:tcPr>
          <w:p w14:paraId="76D7EF74" w14:textId="77777777" w:rsidR="004664CE" w:rsidRPr="001E3641" w:rsidRDefault="004664CE" w:rsidP="004664CE">
            <w:pPr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Costos de explotación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</w:tcPr>
          <w:p w14:paraId="550A2C33" w14:textId="77777777" w:rsidR="004664CE" w:rsidRPr="001E3641" w:rsidRDefault="004664CE" w:rsidP="004664CE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146.250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</w:tcPr>
          <w:p w14:paraId="024E927F" w14:textId="77777777" w:rsidR="004664CE" w:rsidRPr="001E3641" w:rsidRDefault="004664CE" w:rsidP="004664CE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108.093</w:t>
            </w:r>
          </w:p>
        </w:tc>
      </w:tr>
      <w:tr w:rsidR="007B1740" w:rsidRPr="001E3641" w14:paraId="7AD84A34" w14:textId="77777777" w:rsidTr="004664CE">
        <w:trPr>
          <w:trHeight w:val="60"/>
        </w:trPr>
        <w:tc>
          <w:tcPr>
            <w:tcW w:w="3078" w:type="pct"/>
            <w:noWrap/>
            <w:vAlign w:val="center"/>
            <w:hideMark/>
          </w:tcPr>
          <w:p w14:paraId="6C7D3779" w14:textId="77777777" w:rsidR="007B1740" w:rsidRPr="001E3641" w:rsidRDefault="007B1740" w:rsidP="004664CE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Total PNUD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  <w:hideMark/>
          </w:tcPr>
          <w:p w14:paraId="1AC607BC" w14:textId="77777777" w:rsidR="007B1740" w:rsidRPr="001E3641" w:rsidRDefault="007B1740" w:rsidP="005A3F1C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975.000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  <w:hideMark/>
          </w:tcPr>
          <w:p w14:paraId="3A2364A1" w14:textId="77777777" w:rsidR="007B1740" w:rsidRPr="001E3641" w:rsidRDefault="007B1740" w:rsidP="005A3F1C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708.914</w:t>
            </w:r>
          </w:p>
        </w:tc>
      </w:tr>
      <w:tr w:rsidR="007B1740" w:rsidRPr="001E3641" w14:paraId="5F0950EA" w14:textId="77777777" w:rsidTr="005A3F1C">
        <w:trPr>
          <w:trHeight w:val="118"/>
        </w:trPr>
        <w:tc>
          <w:tcPr>
            <w:tcW w:w="5000" w:type="pct"/>
            <w:gridSpan w:val="3"/>
            <w:noWrap/>
            <w:tcMar>
              <w:right w:w="187" w:type="dxa"/>
            </w:tcMar>
            <w:vAlign w:val="center"/>
          </w:tcPr>
          <w:p w14:paraId="56A3A54D" w14:textId="77777777" w:rsidR="007B1740" w:rsidRPr="001E3641" w:rsidRDefault="004664CE" w:rsidP="005A3F1C">
            <w:pPr>
              <w:jc w:val="lef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ONUDI</w:t>
            </w:r>
          </w:p>
        </w:tc>
      </w:tr>
      <w:tr w:rsidR="004664CE" w:rsidRPr="001E3641" w14:paraId="21667D53" w14:textId="77777777" w:rsidTr="004664CE">
        <w:trPr>
          <w:trHeight w:val="60"/>
        </w:trPr>
        <w:tc>
          <w:tcPr>
            <w:tcW w:w="3078" w:type="pct"/>
            <w:noWrap/>
            <w:vAlign w:val="center"/>
          </w:tcPr>
          <w:p w14:paraId="037207F7" w14:textId="77777777" w:rsidR="004664CE" w:rsidRPr="001E3641" w:rsidRDefault="004664CE" w:rsidP="004664CE">
            <w:pPr>
              <w:rPr>
                <w:bCs/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Personales (empleados y consultores internacionales/nacionales)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</w:tcPr>
          <w:p w14:paraId="48A831DF" w14:textId="77777777" w:rsidR="004664CE" w:rsidRPr="001E3641" w:rsidRDefault="004664CE" w:rsidP="004664CE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bCs/>
                <w:iCs/>
                <w:sz w:val="20"/>
                <w:szCs w:val="20"/>
              </w:rPr>
              <w:t>412.000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</w:tcPr>
          <w:p w14:paraId="778E191E" w14:textId="77777777" w:rsidR="004664CE" w:rsidRPr="001E3641" w:rsidRDefault="004664CE" w:rsidP="004664CE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bCs/>
                <w:iCs/>
                <w:sz w:val="20"/>
                <w:szCs w:val="20"/>
              </w:rPr>
              <w:t>297.187</w:t>
            </w:r>
          </w:p>
        </w:tc>
      </w:tr>
      <w:tr w:rsidR="007B1740" w:rsidRPr="001E3641" w14:paraId="4F3BFDB1" w14:textId="77777777" w:rsidTr="004664CE">
        <w:trPr>
          <w:trHeight w:val="60"/>
        </w:trPr>
        <w:tc>
          <w:tcPr>
            <w:tcW w:w="3078" w:type="pct"/>
            <w:noWrap/>
            <w:vAlign w:val="center"/>
          </w:tcPr>
          <w:p w14:paraId="73E2A281" w14:textId="77777777" w:rsidR="007B1740" w:rsidRPr="001E3641" w:rsidRDefault="007B1740" w:rsidP="005A3F1C">
            <w:pPr>
              <w:jc w:val="lef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>Viajes (relacionados con reuniones con empresas beneficiarias, partes interesadas, asociaciones sectoriales, capacitación y campaña de sensibilización)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</w:tcPr>
          <w:p w14:paraId="58812865" w14:textId="77777777" w:rsidR="007B1740" w:rsidRPr="001E3641" w:rsidRDefault="007B1740" w:rsidP="005A3F1C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bCs/>
                <w:iCs/>
                <w:sz w:val="20"/>
                <w:szCs w:val="20"/>
              </w:rPr>
              <w:t>70.000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</w:tcPr>
          <w:p w14:paraId="6DF79C81" w14:textId="77777777" w:rsidR="007B1740" w:rsidRPr="001E3641" w:rsidRDefault="007B1740" w:rsidP="005A3F1C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bCs/>
                <w:iCs/>
                <w:sz w:val="20"/>
                <w:szCs w:val="20"/>
              </w:rPr>
              <w:t>60.927</w:t>
            </w:r>
          </w:p>
        </w:tc>
      </w:tr>
      <w:tr w:rsidR="007B1740" w:rsidRPr="001E3641" w14:paraId="13B1C961" w14:textId="77777777" w:rsidTr="004664CE">
        <w:trPr>
          <w:trHeight w:val="60"/>
        </w:trPr>
        <w:tc>
          <w:tcPr>
            <w:tcW w:w="3078" w:type="pct"/>
            <w:noWrap/>
            <w:vAlign w:val="center"/>
          </w:tcPr>
          <w:p w14:paraId="4B8060D1" w14:textId="77777777" w:rsidR="007B1740" w:rsidRPr="001E3641" w:rsidRDefault="007B1740" w:rsidP="005A3F1C">
            <w:pPr>
              <w:jc w:val="left"/>
              <w:rPr>
                <w:iCs/>
                <w:sz w:val="20"/>
                <w:szCs w:val="20"/>
              </w:rPr>
            </w:pPr>
            <w:r w:rsidRPr="001E3641">
              <w:rPr>
                <w:iCs/>
                <w:sz w:val="20"/>
                <w:szCs w:val="20"/>
              </w:rPr>
              <w:t xml:space="preserve">Costos operacionales (incluyendo </w:t>
            </w:r>
            <w:r w:rsidRPr="001E3641">
              <w:rPr>
                <w:sz w:val="20"/>
                <w:szCs w:val="20"/>
              </w:rPr>
              <w:t>costos de alquiler de oficinas, computadoras, artículos de mobiliario de oficina, traducciones oficiales, campañas de sensibilización)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</w:tcPr>
          <w:p w14:paraId="170F12E3" w14:textId="77777777" w:rsidR="007B1740" w:rsidRPr="001E3641" w:rsidRDefault="007B1740" w:rsidP="005A3F1C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bCs/>
                <w:iCs/>
                <w:sz w:val="20"/>
                <w:szCs w:val="20"/>
              </w:rPr>
              <w:t>70.000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</w:tcPr>
          <w:p w14:paraId="38544397" w14:textId="77777777" w:rsidR="007B1740" w:rsidRPr="001E3641" w:rsidRDefault="007B1740" w:rsidP="005A3F1C">
            <w:pPr>
              <w:jc w:val="right"/>
              <w:rPr>
                <w:bCs/>
                <w:iCs/>
                <w:sz w:val="20"/>
                <w:szCs w:val="20"/>
              </w:rPr>
            </w:pPr>
            <w:r w:rsidRPr="001E3641">
              <w:rPr>
                <w:bCs/>
                <w:iCs/>
                <w:sz w:val="20"/>
                <w:szCs w:val="20"/>
              </w:rPr>
              <w:t>58.181</w:t>
            </w:r>
          </w:p>
        </w:tc>
      </w:tr>
      <w:tr w:rsidR="007B1740" w:rsidRPr="001E3641" w14:paraId="1F61BD10" w14:textId="77777777" w:rsidTr="004664CE">
        <w:trPr>
          <w:trHeight w:val="60"/>
        </w:trPr>
        <w:tc>
          <w:tcPr>
            <w:tcW w:w="3078" w:type="pct"/>
            <w:noWrap/>
            <w:vAlign w:val="center"/>
          </w:tcPr>
          <w:p w14:paraId="268759B1" w14:textId="77777777" w:rsidR="007B1740" w:rsidRPr="001E3641" w:rsidRDefault="007B1740" w:rsidP="004664CE">
            <w:pPr>
              <w:jc w:val="left"/>
              <w:rPr>
                <w:b/>
                <w:iCs/>
                <w:sz w:val="20"/>
                <w:szCs w:val="20"/>
              </w:rPr>
            </w:pPr>
            <w:r w:rsidRPr="001E3641">
              <w:rPr>
                <w:b/>
                <w:iCs/>
                <w:sz w:val="20"/>
                <w:szCs w:val="20"/>
              </w:rPr>
              <w:t>Total ONUDI</w:t>
            </w:r>
          </w:p>
        </w:tc>
        <w:tc>
          <w:tcPr>
            <w:tcW w:w="963" w:type="pct"/>
            <w:noWrap/>
            <w:tcMar>
              <w:right w:w="187" w:type="dxa"/>
            </w:tcMar>
            <w:vAlign w:val="center"/>
          </w:tcPr>
          <w:p w14:paraId="3188B1C5" w14:textId="77777777" w:rsidR="007B1740" w:rsidRPr="001E3641" w:rsidRDefault="007B1740" w:rsidP="005A3F1C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552.000</w:t>
            </w:r>
          </w:p>
        </w:tc>
        <w:tc>
          <w:tcPr>
            <w:tcW w:w="959" w:type="pct"/>
            <w:noWrap/>
            <w:tcMar>
              <w:right w:w="187" w:type="dxa"/>
            </w:tcMar>
            <w:vAlign w:val="center"/>
          </w:tcPr>
          <w:p w14:paraId="64189D91" w14:textId="77777777" w:rsidR="007B1740" w:rsidRPr="001E3641" w:rsidRDefault="007B1740" w:rsidP="005A3F1C">
            <w:pPr>
              <w:jc w:val="right"/>
              <w:rPr>
                <w:b/>
                <w:bCs/>
                <w:iCs/>
                <w:sz w:val="20"/>
                <w:szCs w:val="20"/>
              </w:rPr>
            </w:pPr>
            <w:r w:rsidRPr="001E3641">
              <w:rPr>
                <w:b/>
                <w:bCs/>
                <w:iCs/>
                <w:sz w:val="20"/>
                <w:szCs w:val="20"/>
              </w:rPr>
              <w:t>416.295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B1740" w:rsidRPr="001E3641" w14:paraId="66A18610" w14:textId="77777777" w:rsidTr="00521676">
        <w:tc>
          <w:tcPr>
            <w:tcW w:w="1871" w:type="dxa"/>
          </w:tcPr>
          <w:p w14:paraId="7E0BD17B" w14:textId="77777777" w:rsidR="007B1740" w:rsidRPr="001E3641" w:rsidRDefault="007B1740" w:rsidP="005A3F1C"/>
        </w:tc>
        <w:tc>
          <w:tcPr>
            <w:tcW w:w="1872" w:type="dxa"/>
          </w:tcPr>
          <w:p w14:paraId="2670548B" w14:textId="77777777" w:rsidR="007B1740" w:rsidRPr="001E3641" w:rsidRDefault="007B1740" w:rsidP="005A3F1C"/>
        </w:tc>
        <w:tc>
          <w:tcPr>
            <w:tcW w:w="1872" w:type="dxa"/>
            <w:tcBorders>
              <w:bottom w:val="single" w:sz="4" w:space="0" w:color="auto"/>
            </w:tcBorders>
          </w:tcPr>
          <w:p w14:paraId="3E6831E3" w14:textId="77777777" w:rsidR="007B1740" w:rsidRPr="001E3641" w:rsidRDefault="007B1740" w:rsidP="005A3F1C"/>
        </w:tc>
        <w:tc>
          <w:tcPr>
            <w:tcW w:w="1872" w:type="dxa"/>
          </w:tcPr>
          <w:p w14:paraId="3E4E9FB1" w14:textId="77777777" w:rsidR="007B1740" w:rsidRPr="001E3641" w:rsidRDefault="007B1740" w:rsidP="005A3F1C"/>
        </w:tc>
        <w:tc>
          <w:tcPr>
            <w:tcW w:w="1873" w:type="dxa"/>
          </w:tcPr>
          <w:p w14:paraId="6951150D" w14:textId="77777777" w:rsidR="007B1740" w:rsidRPr="001E3641" w:rsidRDefault="007B1740" w:rsidP="005A3F1C"/>
        </w:tc>
      </w:tr>
    </w:tbl>
    <w:p w14:paraId="76142EC6" w14:textId="77777777" w:rsidR="0087455A" w:rsidRDefault="0087455A" w:rsidP="00521676">
      <w:pPr>
        <w:rPr>
          <w:b/>
          <w:bCs/>
        </w:rPr>
      </w:pPr>
    </w:p>
    <w:sectPr w:rsidR="0087455A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6563D" w14:textId="77777777" w:rsidR="008554F8" w:rsidRDefault="008554F8">
      <w:r>
        <w:separator/>
      </w:r>
    </w:p>
  </w:endnote>
  <w:endnote w:type="continuationSeparator" w:id="0">
    <w:p w14:paraId="5D9C923C" w14:textId="77777777" w:rsidR="008554F8" w:rsidRDefault="0085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1909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6173A" w14:textId="77777777" w:rsidR="0087455A" w:rsidRDefault="002416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276">
          <w:rPr>
            <w:noProof/>
          </w:rPr>
          <w:t>1</w:t>
        </w:r>
        <w:r>
          <w:fldChar w:fldCharType="end"/>
        </w:r>
      </w:p>
    </w:sdtContent>
  </w:sdt>
  <w:p w14:paraId="2295F8CB" w14:textId="77777777" w:rsidR="0087455A" w:rsidRDefault="00874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14689" w14:textId="77777777" w:rsidR="008554F8" w:rsidRDefault="008554F8">
      <w:r>
        <w:separator/>
      </w:r>
    </w:p>
  </w:footnote>
  <w:footnote w:type="continuationSeparator" w:id="0">
    <w:p w14:paraId="2A3DB31C" w14:textId="77777777" w:rsidR="008554F8" w:rsidRDefault="008554F8">
      <w:r>
        <w:continuationSeparator/>
      </w:r>
    </w:p>
  </w:footnote>
  <w:footnote w:id="1">
    <w:p w14:paraId="37291E4A" w14:textId="77777777" w:rsidR="007B1740" w:rsidRDefault="007B1740">
      <w:pPr>
        <w:pStyle w:val="FootnoteText"/>
      </w:pPr>
      <w:r>
        <w:rPr>
          <w:rStyle w:val="FootnoteReference"/>
        </w:rPr>
        <w:footnoteRef/>
      </w:r>
      <w:r>
        <w:t xml:space="preserve"> Debido al coronavirus (COVID-19)</w:t>
      </w:r>
    </w:p>
    <w:p w14:paraId="3F7BD1DA" w14:textId="77777777" w:rsidR="007B1740" w:rsidRDefault="007B1740">
      <w:pPr>
        <w:pStyle w:val="FootnoteText"/>
      </w:pPr>
    </w:p>
    <w:p w14:paraId="0C2E714A" w14:textId="77777777" w:rsidR="007B1740" w:rsidRPr="007B1740" w:rsidRDefault="007B1740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F4384" w14:textId="77777777" w:rsidR="0087455A" w:rsidRPr="00C12276" w:rsidRDefault="0087455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D5E54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10C2C9F"/>
    <w:multiLevelType w:val="hybridMultilevel"/>
    <w:tmpl w:val="BD6C792A"/>
    <w:lvl w:ilvl="0" w:tplc="0688EA4A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2BD"/>
    <w:rsid w:val="00031CDB"/>
    <w:rsid w:val="000F2620"/>
    <w:rsid w:val="00106F6E"/>
    <w:rsid w:val="0011310D"/>
    <w:rsid w:val="00114CAA"/>
    <w:rsid w:val="001C2D22"/>
    <w:rsid w:val="001E3641"/>
    <w:rsid w:val="001F4047"/>
    <w:rsid w:val="00235D4C"/>
    <w:rsid w:val="0024162E"/>
    <w:rsid w:val="00246FC6"/>
    <w:rsid w:val="002E57FA"/>
    <w:rsid w:val="0031353D"/>
    <w:rsid w:val="003863A4"/>
    <w:rsid w:val="003B7115"/>
    <w:rsid w:val="003C39C7"/>
    <w:rsid w:val="003D2612"/>
    <w:rsid w:val="00416F88"/>
    <w:rsid w:val="00455352"/>
    <w:rsid w:val="004664CE"/>
    <w:rsid w:val="00476E28"/>
    <w:rsid w:val="00521676"/>
    <w:rsid w:val="005A6CB8"/>
    <w:rsid w:val="005E21F9"/>
    <w:rsid w:val="00664C4D"/>
    <w:rsid w:val="006915A5"/>
    <w:rsid w:val="007064E4"/>
    <w:rsid w:val="00754F1E"/>
    <w:rsid w:val="007B1740"/>
    <w:rsid w:val="00831BC5"/>
    <w:rsid w:val="008554F8"/>
    <w:rsid w:val="0087455A"/>
    <w:rsid w:val="0092685B"/>
    <w:rsid w:val="00AB56E5"/>
    <w:rsid w:val="00AC4195"/>
    <w:rsid w:val="00B83FFA"/>
    <w:rsid w:val="00C12276"/>
    <w:rsid w:val="00C14E67"/>
    <w:rsid w:val="00C40E04"/>
    <w:rsid w:val="00CF22BD"/>
    <w:rsid w:val="00DB795B"/>
    <w:rsid w:val="00E17F97"/>
    <w:rsid w:val="00F10CD9"/>
    <w:rsid w:val="00F25F7C"/>
    <w:rsid w:val="00F448A9"/>
    <w:rsid w:val="00FB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C5BD3"/>
  <w15:docId w15:val="{80016748-5759-4F7F-A2BF-B1C1B1DD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s-ES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s-ES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s-ES"/>
    </w:rPr>
  </w:style>
  <w:style w:type="paragraph" w:styleId="ListParagraph">
    <w:name w:val="List Paragraph"/>
    <w:basedOn w:val="Normal"/>
    <w:uiPriority w:val="34"/>
    <w:qFormat/>
    <w:rsid w:val="007B174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74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740"/>
    <w:rPr>
      <w:lang w:val="es-ES"/>
    </w:rPr>
  </w:style>
  <w:style w:type="character" w:styleId="FootnoteReference">
    <w:name w:val="footnote reference"/>
    <w:basedOn w:val="DefaultParagraphFont"/>
    <w:uiPriority w:val="99"/>
    <w:semiHidden/>
    <w:unhideWhenUsed/>
    <w:rsid w:val="007B17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Arabic\0_CORRs\8641\to%20delete\S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1D9FFF1782646B282AA80F917E68F" ma:contentTypeVersion="2" ma:contentTypeDescription="Create a new document." ma:contentTypeScope="" ma:versionID="73e2836fba3984591bfc1c5ece2a15e6">
  <xsd:schema xmlns:xsd="http://www.w3.org/2001/XMLSchema" xmlns:p="http://schemas.microsoft.com/office/2006/metadata/properties" xmlns:ns2="e6e1f9e0-8f48-4721-871b-80b3d7694360" xmlns:ns3="4aeb65a0-cd8f-45aa-a04d-ad1384b86dfc" targetNamespace="http://schemas.microsoft.com/office/2006/metadata/properties" ma:root="true" ma:fieldsID="30d109d6ea97c92d85c847e665efde67" ns2:_="" ns3:_="">
    <xsd:import namespace="e6e1f9e0-8f48-4721-871b-80b3d7694360"/>
    <xsd:import namespace="4aeb65a0-cd8f-45aa-a04d-ad1384b86dfc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aeb65a0-cd8f-45aa-a04d-ad1384b86dfc" elementFormDefault="qualified">
    <xsd:import namespace="http://schemas.microsoft.com/office/2006/documentManagement/types"/>
    <xsd:element name="Posted_x0020_after_x0020_IAP" ma:index="9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UNEP/OzL.Pro/ExCom/86/41/Corr.1</Document_x0020_Number>
    <Posted_x0020_after_x0020_IAP xmlns="4aeb65a0-cd8f-45aa-a04d-ad1384b86dfc">false</Posted_x0020_after_x0020_IAP>
  </documentManagement>
</p:properties>
</file>

<file path=customXml/itemProps1.xml><?xml version="1.0" encoding="utf-8"?>
<ds:datastoreItem xmlns:ds="http://schemas.openxmlformats.org/officeDocument/2006/customXml" ds:itemID="{A8123E08-E5ED-4D60-B23A-DF9A0EEE3DB8}"/>
</file>

<file path=customXml/itemProps2.xml><?xml version="1.0" encoding="utf-8"?>
<ds:datastoreItem xmlns:ds="http://schemas.openxmlformats.org/officeDocument/2006/customXml" ds:itemID="{D6EE9920-68E0-45CF-8CBF-83AE95DB6BDB}"/>
</file>

<file path=customXml/itemProps3.xml><?xml version="1.0" encoding="utf-8"?>
<ds:datastoreItem xmlns:ds="http://schemas.openxmlformats.org/officeDocument/2006/customXml" ds:itemID="{711A19D7-BE0A-4FC9-952D-D464B1F1DBF1}"/>
</file>

<file path=customXml/itemProps4.xml><?xml version="1.0" encoding="utf-8"?>
<ds:datastoreItem xmlns:ds="http://schemas.openxmlformats.org/officeDocument/2006/customXml" ds:itemID="{70027E93-57B1-489B-89D2-B7DF65932C96}"/>
</file>

<file path=docProps/app.xml><?xml version="1.0" encoding="utf-8"?>
<Properties xmlns="http://schemas.openxmlformats.org/officeDocument/2006/extended-properties" xmlns:vt="http://schemas.openxmlformats.org/officeDocument/2006/docPropsVTypes">
  <Template>S86-template</Template>
  <TotalTime>45</TotalTime>
  <Pages>1</Pages>
  <Words>184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proyecto: Brasil - Corrigendum</vt:lpstr>
    </vt:vector>
  </TitlesOfParts>
  <Company>UNMFS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proyecto: Brasil - Corrigendum</dc:title>
  <dc:creator>HB</dc:creator>
  <cp:lastModifiedBy>Kata Koppel</cp:lastModifiedBy>
  <cp:revision>23</cp:revision>
  <cp:lastPrinted>2021-03-26T19:01:00Z</cp:lastPrinted>
  <dcterms:created xsi:type="dcterms:W3CDTF">2021-03-18T20:14:00Z</dcterms:created>
  <dcterms:modified xsi:type="dcterms:W3CDTF">2021-03-26T19:50:00Z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UNEP/OzL.Pro/ExCom/86/41/Corr.1</vt:lpwstr>
  </property>
  <property fmtid="{D5CDD505-2E9C-101B-9397-08002B2CF9AE}" pid="3" name="Revision date">
    <vt:lpwstr>11/10/2020</vt:lpwstr>
  </property>
  <property fmtid="{D5CDD505-2E9C-101B-9397-08002B2CF9AE}" pid="4" name="ContentTypeId">
    <vt:lpwstr>0x0101009701D9FFF1782646B282AA80F917E68F</vt:lpwstr>
  </property>
</Properties>
</file>