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14C11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82DE2BB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35FE7CA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697B8C3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4D919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2AD6234" wp14:editId="709D37D5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5A73E981" wp14:editId="2BD1CE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0D69BC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423FAC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358DFC4" w14:textId="1BEDB306" w:rsidR="007E5D09" w:rsidRDefault="007A1EC2" w:rsidP="007A1EC2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41373E">
              <w:t>UNEP/</w:t>
            </w:r>
            <w:proofErr w:type="spellStart"/>
            <w:r w:rsidR="0041373E">
              <w:t>OzL.Pro</w:t>
            </w:r>
            <w:proofErr w:type="spellEnd"/>
            <w:r w:rsidR="0041373E">
              <w:t>/ExCom/90/32</w:t>
            </w:r>
            <w:r>
              <w:fldChar w:fldCharType="end"/>
            </w:r>
          </w:p>
          <w:p w14:paraId="738D32F9" w14:textId="42E3519F" w:rsidR="00662A73" w:rsidRPr="003F73BA" w:rsidRDefault="00662A73" w:rsidP="007A1EC2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41373E">
              <w:rPr>
                <w:lang w:val="en-US"/>
              </w:rPr>
              <w:t>24</w:t>
            </w:r>
            <w:r w:rsidR="0041373E" w:rsidRPr="0041373E">
              <w:t xml:space="preserve"> </w:t>
            </w:r>
            <w:r w:rsidR="0041373E">
              <w:rPr>
                <w:lang w:val="en-US"/>
              </w:rPr>
              <w:t>May</w:t>
            </w:r>
            <w:r w:rsidR="0041373E" w:rsidRPr="0041373E">
              <w:t xml:space="preserve"> 2022</w:t>
            </w:r>
            <w:r>
              <w:fldChar w:fldCharType="end"/>
            </w:r>
          </w:p>
          <w:p w14:paraId="0AE97352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8F9C3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0D9F72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EB5EE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4A54FB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4EFDA0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08B069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88D1D4" w14:textId="77777777" w:rsidR="007E5D09" w:rsidRDefault="007E5D09">
            <w:pPr>
              <w:rPr>
                <w:caps/>
                <w:lang w:val="en-US"/>
              </w:rPr>
            </w:pPr>
          </w:p>
          <w:p w14:paraId="4BE69F56" w14:textId="77777777" w:rsidR="007E5D09" w:rsidRDefault="007E5D09">
            <w:pPr>
              <w:rPr>
                <w:lang w:val="en-US"/>
              </w:rPr>
            </w:pPr>
          </w:p>
        </w:tc>
      </w:tr>
    </w:tbl>
    <w:p w14:paraId="43BF225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695A0A7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540E4DD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5989C9F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6ABD4B4A" w14:textId="77777777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</w:t>
      </w:r>
      <w:r w:rsidR="007C6EF9">
        <w:rPr>
          <w:rFonts w:hint="cs"/>
          <w:sz w:val="28"/>
          <w:szCs w:val="28"/>
          <w:rtl/>
        </w:rPr>
        <w:t xml:space="preserve"> 20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7C6EF9">
        <w:rPr>
          <w:rFonts w:hint="cs"/>
          <w:sz w:val="28"/>
          <w:szCs w:val="28"/>
          <w:rtl/>
        </w:rPr>
        <w:t>23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r w:rsidR="00416AD7">
        <w:rPr>
          <w:sz w:val="28"/>
          <w:szCs w:val="28"/>
          <w:lang w:val="en-CA"/>
        </w:rPr>
        <w:t>/</w:t>
      </w:r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2022</w:t>
      </w:r>
    </w:p>
    <w:p w14:paraId="7AFE3351" w14:textId="77777777" w:rsidR="00702662" w:rsidRPr="00F058E7" w:rsidRDefault="000331E0" w:rsidP="00702662">
      <w:pPr>
        <w:bidi/>
        <w:jc w:val="left"/>
        <w:rPr>
          <w:sz w:val="28"/>
          <w:szCs w:val="28"/>
          <w:rtl/>
          <w:lang w:val="en-US" w:eastAsia="zh-CN" w:bidi="ar-SA"/>
        </w:rPr>
      </w:pPr>
      <w:r w:rsidRPr="00F058E7">
        <w:rPr>
          <w:rFonts w:hint="cs"/>
          <w:sz w:val="28"/>
          <w:szCs w:val="28"/>
          <w:rtl/>
          <w:lang w:val="en-US" w:eastAsia="zh-CN" w:bidi="ar-SA"/>
        </w:rPr>
        <w:t xml:space="preserve">البندان 9 </w:t>
      </w:r>
      <w:r w:rsidR="006F73CA">
        <w:rPr>
          <w:rFonts w:hint="cs"/>
          <w:sz w:val="28"/>
          <w:szCs w:val="28"/>
          <w:rtl/>
          <w:lang w:val="en-US" w:eastAsia="zh-CN" w:bidi="ar-SA"/>
        </w:rPr>
        <w:t xml:space="preserve">(أ) </w:t>
      </w:r>
      <w:r w:rsidRPr="00F058E7">
        <w:rPr>
          <w:rFonts w:hint="cs"/>
          <w:sz w:val="28"/>
          <w:szCs w:val="28"/>
          <w:rtl/>
          <w:lang w:val="en-US" w:eastAsia="zh-CN" w:bidi="ar-SA"/>
        </w:rPr>
        <w:t>و 9 (د) من جدول الأعمال المؤقت</w:t>
      </w:r>
      <w:r w:rsidRPr="00F058E7">
        <w:rPr>
          <w:rStyle w:val="FootnoteReference"/>
          <w:sz w:val="28"/>
          <w:szCs w:val="28"/>
          <w:rtl/>
          <w:lang w:val="en-US" w:eastAsia="zh-CN" w:bidi="ar-SA"/>
        </w:rPr>
        <w:footnoteReference w:id="1"/>
      </w:r>
    </w:p>
    <w:p w14:paraId="050397AD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6523D14C" w14:textId="77777777" w:rsidR="0041373E" w:rsidRPr="00630469" w:rsidRDefault="0041373E" w:rsidP="001976A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val="en-US" w:bidi="ar-SA"/>
        </w:rPr>
      </w:pPr>
    </w:p>
    <w:p w14:paraId="723C7BAF" w14:textId="7104EDCD" w:rsidR="0062679C" w:rsidRPr="00630469" w:rsidRDefault="007A1EC2" w:rsidP="0041373E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val="en-US" w:bidi="ar-SA"/>
        </w:rPr>
      </w:pPr>
      <w:r w:rsidRPr="00630469">
        <w:rPr>
          <w:b/>
          <w:bCs/>
          <w:sz w:val="32"/>
          <w:szCs w:val="32"/>
          <w:rtl/>
          <w:lang w:val="en-US" w:bidi="ar-SA"/>
        </w:rPr>
        <w:t xml:space="preserve">مقترح </w:t>
      </w:r>
      <w:r w:rsidR="0062679C" w:rsidRPr="00630469">
        <w:rPr>
          <w:b/>
          <w:bCs/>
          <w:sz w:val="32"/>
          <w:szCs w:val="32"/>
          <w:rtl/>
          <w:lang w:val="en-US" w:bidi="ar-SA"/>
        </w:rPr>
        <w:t>مشروع: المكسيك</w:t>
      </w:r>
    </w:p>
    <w:p w14:paraId="1561E961" w14:textId="77777777" w:rsidR="0062679C" w:rsidRPr="0041373E" w:rsidRDefault="0062679C" w:rsidP="0062679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</w:p>
    <w:p w14:paraId="6842EB01" w14:textId="53E5A4FD" w:rsidR="0062679C" w:rsidRPr="0041373E" w:rsidRDefault="00630469" w:rsidP="00630469">
      <w:pPr>
        <w:pStyle w:val="StyleHeader4Para4Left0Firstline0"/>
        <w:numPr>
          <w:ilvl w:val="0"/>
          <w:numId w:val="0"/>
        </w:numPr>
        <w:tabs>
          <w:tab w:val="clear" w:pos="2880"/>
          <w:tab w:val="left" w:pos="571"/>
        </w:tabs>
        <w:bidi/>
        <w:rPr>
          <w:sz w:val="26"/>
          <w:szCs w:val="26"/>
          <w:lang w:val="en-US" w:bidi="ar-SA"/>
        </w:rPr>
      </w:pPr>
      <w:r>
        <w:rPr>
          <w:sz w:val="26"/>
          <w:szCs w:val="26"/>
          <w:lang w:val="en-US" w:bidi="ar-SA"/>
        </w:rPr>
        <w:tab/>
      </w:r>
      <w:r w:rsidR="0062679C" w:rsidRPr="0041373E">
        <w:rPr>
          <w:sz w:val="26"/>
          <w:szCs w:val="26"/>
          <w:rtl/>
          <w:lang w:val="en-US" w:bidi="ar-SA"/>
        </w:rPr>
        <w:t xml:space="preserve">تتكون هذه الوثيقة من تعليقات وتوصيات الأمانة </w:t>
      </w:r>
      <w:r w:rsidR="004E7AD8" w:rsidRPr="0041373E">
        <w:rPr>
          <w:rFonts w:hint="cs"/>
          <w:sz w:val="26"/>
          <w:szCs w:val="26"/>
          <w:rtl/>
          <w:lang w:val="en-US" w:bidi="ar-SA"/>
        </w:rPr>
        <w:t>بشأن</w:t>
      </w:r>
      <w:r w:rsidR="0062679C" w:rsidRPr="0041373E">
        <w:rPr>
          <w:sz w:val="26"/>
          <w:szCs w:val="26"/>
          <w:rtl/>
          <w:lang w:val="en-US" w:bidi="ar-SA"/>
        </w:rPr>
        <w:t xml:space="preserve"> مقترح المشروع التالي:</w:t>
      </w:r>
    </w:p>
    <w:p w14:paraId="6A3E6B1D" w14:textId="77777777" w:rsidR="0062679C" w:rsidRPr="0041373E" w:rsidRDefault="004E7AD8" w:rsidP="0062679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41373E">
        <w:rPr>
          <w:rFonts w:hint="cs"/>
          <w:sz w:val="26"/>
          <w:szCs w:val="26"/>
          <w:u w:val="single"/>
          <w:rtl/>
          <w:lang w:val="en-US" w:bidi="ar-SA"/>
        </w:rPr>
        <w:t>الإزالة:</w:t>
      </w:r>
    </w:p>
    <w:p w14:paraId="77A02AFF" w14:textId="77777777" w:rsidR="007E5D09" w:rsidRPr="0041373E" w:rsidRDefault="0062679C" w:rsidP="0027385D">
      <w:pPr>
        <w:pStyle w:val="StyleHeader4Para4Left0Firstline0"/>
        <w:numPr>
          <w:ilvl w:val="0"/>
          <w:numId w:val="27"/>
        </w:numPr>
        <w:tabs>
          <w:tab w:val="clear" w:pos="2880"/>
          <w:tab w:val="clear" w:pos="5760"/>
          <w:tab w:val="left" w:pos="0"/>
          <w:tab w:val="right" w:pos="540"/>
        </w:tabs>
        <w:bidi/>
        <w:ind w:left="0" w:firstLine="0"/>
        <w:jc w:val="right"/>
        <w:rPr>
          <w:sz w:val="26"/>
          <w:szCs w:val="26"/>
          <w:rtl/>
          <w:lang w:val="en-US" w:bidi="ar-SA"/>
        </w:rPr>
      </w:pPr>
      <w:r w:rsidRPr="0041373E">
        <w:rPr>
          <w:sz w:val="26"/>
          <w:szCs w:val="26"/>
          <w:rtl/>
          <w:lang w:val="en-US" w:bidi="ar-SA"/>
        </w:rPr>
        <w:t xml:space="preserve">خطة إدارة </w:t>
      </w:r>
      <w:r w:rsidR="004E7AD8" w:rsidRPr="0041373E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الهيدروكلوروفلوروكربونية</w:t>
      </w:r>
      <w:r w:rsidR="004E7AD8" w:rsidRPr="0041373E">
        <w:rPr>
          <w:sz w:val="26"/>
          <w:szCs w:val="26"/>
          <w:rtl/>
          <w:lang w:val="en-US" w:bidi="ar-SA"/>
        </w:rPr>
        <w:t xml:space="preserve"> (المرحلة الثانية</w:t>
      </w:r>
      <w:r w:rsidRPr="0041373E">
        <w:rPr>
          <w:sz w:val="26"/>
          <w:szCs w:val="26"/>
          <w:rtl/>
          <w:lang w:val="en-US" w:bidi="ar-SA"/>
        </w:rPr>
        <w:t xml:space="preserve">، الشريحة الرابعة) </w:t>
      </w:r>
      <w:r w:rsidR="00E2270D" w:rsidRPr="0041373E">
        <w:rPr>
          <w:rFonts w:hint="cs"/>
          <w:sz w:val="26"/>
          <w:szCs w:val="26"/>
          <w:rtl/>
          <w:lang w:val="en-US" w:bidi="ar-SA"/>
        </w:rPr>
        <w:tab/>
      </w:r>
      <w:r w:rsidR="004E7AD8" w:rsidRPr="0041373E">
        <w:rPr>
          <w:rFonts w:hint="cs"/>
          <w:sz w:val="26"/>
          <w:szCs w:val="26"/>
          <w:rtl/>
          <w:lang w:val="en-US" w:bidi="ar-SA"/>
        </w:rPr>
        <w:t>اليونيدو واليونيب و</w:t>
      </w:r>
      <w:r w:rsidR="004E7AD8" w:rsidRPr="0041373E">
        <w:rPr>
          <w:sz w:val="26"/>
          <w:szCs w:val="26"/>
          <w:rtl/>
          <w:lang w:val="en-US" w:bidi="ar-SA"/>
        </w:rPr>
        <w:t>ألمانيا</w:t>
      </w:r>
      <w:r w:rsidRPr="0041373E">
        <w:rPr>
          <w:sz w:val="26"/>
          <w:szCs w:val="26"/>
          <w:rtl/>
          <w:lang w:val="en-US" w:bidi="ar-SA"/>
        </w:rPr>
        <w:t xml:space="preserve"> </w:t>
      </w:r>
      <w:r w:rsidR="004E7AD8" w:rsidRPr="0041373E">
        <w:rPr>
          <w:rFonts w:hint="cs"/>
          <w:sz w:val="26"/>
          <w:szCs w:val="26"/>
          <w:rtl/>
          <w:lang w:val="en-US" w:bidi="ar-SA"/>
        </w:rPr>
        <w:t>و</w:t>
      </w:r>
      <w:r w:rsidRPr="0041373E">
        <w:rPr>
          <w:sz w:val="26"/>
          <w:szCs w:val="26"/>
          <w:rtl/>
          <w:lang w:val="en-US" w:bidi="ar-SA"/>
        </w:rPr>
        <w:t>إيطاليا وإسبانيا</w:t>
      </w:r>
    </w:p>
    <w:p w14:paraId="569E7551" w14:textId="77777777" w:rsidR="0062679C" w:rsidRPr="0041373E" w:rsidRDefault="0062679C" w:rsidP="0062679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</w:p>
    <w:p w14:paraId="180787DC" w14:textId="77777777"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14:paraId="73F3B7D2" w14:textId="77777777" w:rsidR="00B465ED" w:rsidRPr="00630469" w:rsidRDefault="00B465ED" w:rsidP="00780404">
      <w:pPr>
        <w:tabs>
          <w:tab w:val="left" w:pos="2625"/>
          <w:tab w:val="center" w:pos="4680"/>
        </w:tabs>
        <w:bidi/>
        <w:jc w:val="center"/>
        <w:rPr>
          <w:bCs/>
          <w:sz w:val="28"/>
          <w:szCs w:val="28"/>
          <w:lang w:val="en-US"/>
        </w:rPr>
      </w:pPr>
      <w:r w:rsidRPr="00630469">
        <w:rPr>
          <w:rFonts w:hint="cs"/>
          <w:bCs/>
          <w:sz w:val="28"/>
          <w:szCs w:val="28"/>
          <w:rtl/>
          <w:lang w:val="en-US"/>
        </w:rPr>
        <w:lastRenderedPageBreak/>
        <w:t>ورقة تقييم المشروع – مشروعات متعددة السنوات</w:t>
      </w:r>
    </w:p>
    <w:p w14:paraId="67DFD644" w14:textId="77777777" w:rsidR="00B465ED" w:rsidRPr="00630469" w:rsidRDefault="00B465ED" w:rsidP="00780404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rtl/>
          <w:lang w:val="en-US" w:bidi="ar-SA"/>
        </w:rPr>
      </w:pPr>
      <w:r w:rsidRPr="00630469">
        <w:rPr>
          <w:rFonts w:hint="cs"/>
          <w:b/>
          <w:bCs/>
          <w:sz w:val="28"/>
          <w:szCs w:val="28"/>
          <w:rtl/>
          <w:lang w:val="en-US" w:bidi="ar-SA"/>
        </w:rPr>
        <w:t>المكسيك</w:t>
      </w:r>
    </w:p>
    <w:tbl>
      <w:tblPr>
        <w:tblStyle w:val="TableGrid"/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953"/>
        <w:gridCol w:w="1877"/>
        <w:gridCol w:w="1873"/>
        <w:gridCol w:w="2305"/>
      </w:tblGrid>
      <w:tr w:rsidR="00B465ED" w:rsidRPr="00AF1866" w14:paraId="36FBD283" w14:textId="77777777" w:rsidTr="005A4DF4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12BECF6" w14:textId="77777777" w:rsidR="00B465ED" w:rsidRPr="00AF1866" w:rsidRDefault="00B465ED" w:rsidP="005A4DF4">
            <w:pPr>
              <w:bidi/>
              <w:spacing w:after="80"/>
              <w:jc w:val="left"/>
              <w:rPr>
                <w:bCs/>
                <w:sz w:val="16"/>
                <w:szCs w:val="16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</w:rPr>
              <w:t>(1)  عنوان المشروع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D2E4F50" w14:textId="77777777" w:rsidR="00B465ED" w:rsidRPr="00AF1866" w:rsidRDefault="00B465ED" w:rsidP="005A4DF4">
            <w:pPr>
              <w:bidi/>
              <w:spacing w:after="80"/>
              <w:jc w:val="center"/>
              <w:rPr>
                <w:b/>
                <w:sz w:val="16"/>
                <w:szCs w:val="16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</w:rPr>
              <w:t>الوكالة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4A5A7DF" w14:textId="77777777" w:rsidR="00B465ED" w:rsidRPr="00AF1866" w:rsidRDefault="00B465ED" w:rsidP="005A4DF4">
            <w:pPr>
              <w:bidi/>
              <w:spacing w:after="80"/>
              <w:jc w:val="center"/>
              <w:rPr>
                <w:bCs/>
                <w:sz w:val="16"/>
                <w:szCs w:val="16"/>
                <w:lang w:bidi="ar-SA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  <w:lang w:bidi="ar-SA"/>
              </w:rPr>
              <w:t>الاجتماع الذي تمت فيه الموافقة عليه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22600DB" w14:textId="77777777" w:rsidR="00B465ED" w:rsidRPr="00AF1866" w:rsidRDefault="00B465ED" w:rsidP="005A4DF4">
            <w:pPr>
              <w:bidi/>
              <w:spacing w:after="80"/>
              <w:jc w:val="center"/>
              <w:rPr>
                <w:bCs/>
                <w:sz w:val="16"/>
                <w:szCs w:val="16"/>
                <w:lang w:bidi="ar-SA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</w:rPr>
              <w:t>معيار الرقابة</w:t>
            </w:r>
          </w:p>
        </w:tc>
      </w:tr>
      <w:tr w:rsidR="00B465ED" w:rsidRPr="00AF1866" w14:paraId="22B1CEF8" w14:textId="77777777" w:rsidTr="005A4DF4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C7B64A" w14:textId="77777777" w:rsidR="00B465ED" w:rsidRPr="00AF1866" w:rsidRDefault="00B465ED" w:rsidP="001F4168">
            <w:pPr>
              <w:bidi/>
              <w:spacing w:after="80"/>
              <w:rPr>
                <w:sz w:val="16"/>
                <w:szCs w:val="16"/>
              </w:rPr>
            </w:pPr>
            <w:r w:rsidRPr="00AF1866">
              <w:rPr>
                <w:rFonts w:ascii="Simplified Arabic" w:hAnsi="Simplified Arabic" w:cs="Simplified Arabic"/>
                <w:sz w:val="16"/>
                <w:szCs w:val="16"/>
                <w:rtl/>
              </w:rPr>
              <w:t>خطة إدارة إزالة المواد الهيدروكلوروفلوروكربونية</w:t>
            </w:r>
            <w:r w:rsidRPr="00AF1866">
              <w:rPr>
                <w:rFonts w:hint="cs"/>
                <w:sz w:val="16"/>
                <w:szCs w:val="16"/>
                <w:rtl/>
              </w:rPr>
              <w:t xml:space="preserve"> (المرحلة </w:t>
            </w:r>
            <w:r w:rsidR="001F4168" w:rsidRPr="00AF1866">
              <w:rPr>
                <w:rFonts w:hint="cs"/>
                <w:sz w:val="16"/>
                <w:szCs w:val="16"/>
                <w:rtl/>
              </w:rPr>
              <w:t>الثانية</w:t>
            </w:r>
            <w:r w:rsidRPr="00AF1866">
              <w:rPr>
                <w:rFonts w:hint="cs"/>
                <w:sz w:val="16"/>
                <w:szCs w:val="16"/>
                <w:rtl/>
              </w:rPr>
              <w:t>)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9A938C3" w14:textId="77777777" w:rsidR="00B465ED" w:rsidRPr="00AF1866" w:rsidRDefault="001F4168" w:rsidP="001F4168">
            <w:pPr>
              <w:bidi/>
              <w:spacing w:after="80"/>
              <w:jc w:val="left"/>
              <w:rPr>
                <w:sz w:val="16"/>
                <w:szCs w:val="16"/>
                <w:lang w:val="en-US" w:bidi="ar-SA"/>
              </w:rPr>
            </w:pPr>
            <w:r w:rsidRPr="00AF1866">
              <w:rPr>
                <w:rFonts w:hint="cs"/>
                <w:sz w:val="16"/>
                <w:szCs w:val="16"/>
                <w:rtl/>
              </w:rPr>
              <w:t>ألمانيا وإيطاليا إسبانيا و</w:t>
            </w:r>
            <w:r w:rsidR="00B465ED" w:rsidRPr="00AF1866">
              <w:rPr>
                <w:rFonts w:hint="cs"/>
                <w:sz w:val="16"/>
                <w:szCs w:val="16"/>
                <w:rtl/>
              </w:rPr>
              <w:t xml:space="preserve">اليونيب </w:t>
            </w:r>
            <w:r w:rsidRPr="00AF1866">
              <w:rPr>
                <w:rFonts w:hint="cs"/>
                <w:sz w:val="16"/>
                <w:szCs w:val="16"/>
                <w:rtl/>
              </w:rPr>
              <w:t>و</w:t>
            </w:r>
            <w:r w:rsidR="00B465ED" w:rsidRPr="00AF1866">
              <w:rPr>
                <w:rFonts w:hint="cs"/>
                <w:sz w:val="16"/>
                <w:szCs w:val="16"/>
                <w:rtl/>
              </w:rPr>
              <w:t>اليونيدو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BF33854" w14:textId="77777777" w:rsidR="00B465ED" w:rsidRPr="00AF1866" w:rsidRDefault="00BA7BA1" w:rsidP="005A4DF4">
            <w:pPr>
              <w:bidi/>
              <w:spacing w:after="80"/>
              <w:jc w:val="center"/>
              <w:rPr>
                <w:sz w:val="16"/>
                <w:szCs w:val="16"/>
                <w:lang w:bidi="ar-SA"/>
              </w:rPr>
            </w:pPr>
            <w:r w:rsidRPr="00AF1866">
              <w:rPr>
                <w:rFonts w:hint="cs"/>
                <w:sz w:val="16"/>
                <w:szCs w:val="16"/>
                <w:rtl/>
              </w:rPr>
              <w:t>الثالث والسبعين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C4BDC9" w14:textId="77777777" w:rsidR="00B465ED" w:rsidRPr="00AF1866" w:rsidRDefault="00BA7BA1" w:rsidP="00BA7BA1">
            <w:pPr>
              <w:bidi/>
              <w:spacing w:after="80"/>
              <w:jc w:val="center"/>
              <w:rPr>
                <w:sz w:val="16"/>
                <w:szCs w:val="16"/>
                <w:lang w:bidi="ar-SA"/>
              </w:rPr>
            </w:pPr>
            <w:r w:rsidRPr="00AF1866">
              <w:rPr>
                <w:rFonts w:hint="cs"/>
                <w:sz w:val="16"/>
                <w:szCs w:val="16"/>
                <w:rtl/>
              </w:rPr>
              <w:t>67,5</w:t>
            </w:r>
            <w:r w:rsidR="00B465ED" w:rsidRPr="00AF1866">
              <w:rPr>
                <w:rFonts w:hint="cs"/>
                <w:sz w:val="16"/>
                <w:szCs w:val="16"/>
                <w:rtl/>
              </w:rPr>
              <w:t xml:space="preserve">% </w:t>
            </w:r>
            <w:r w:rsidRPr="00AF1866">
              <w:rPr>
                <w:rFonts w:hint="cs"/>
                <w:sz w:val="16"/>
                <w:szCs w:val="16"/>
                <w:rtl/>
              </w:rPr>
              <w:t>في</w:t>
            </w:r>
            <w:r w:rsidR="00B465ED" w:rsidRPr="00AF1866">
              <w:rPr>
                <w:rFonts w:hint="cs"/>
                <w:sz w:val="16"/>
                <w:szCs w:val="16"/>
                <w:rtl/>
              </w:rPr>
              <w:t xml:space="preserve"> عام 2020</w:t>
            </w:r>
          </w:p>
        </w:tc>
      </w:tr>
    </w:tbl>
    <w:p w14:paraId="1A5DB8D1" w14:textId="77777777" w:rsidR="00B465ED" w:rsidRDefault="00B465ED" w:rsidP="00B465ED">
      <w:pPr>
        <w:jc w:val="center"/>
        <w:rPr>
          <w:rtl/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200"/>
        <w:gridCol w:w="1838"/>
        <w:gridCol w:w="2962"/>
      </w:tblGrid>
      <w:tr w:rsidR="00B465ED" w:rsidRPr="00AF1866" w14:paraId="154E8ABA" w14:textId="77777777" w:rsidTr="00D147BE">
        <w:trPr>
          <w:trHeight w:val="240"/>
        </w:trPr>
        <w:tc>
          <w:tcPr>
            <w:tcW w:w="52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887F0A9" w14:textId="77777777" w:rsidR="00B465ED" w:rsidRPr="00AF1866" w:rsidRDefault="00B465ED" w:rsidP="005A4DF4">
            <w:pPr>
              <w:bidi/>
              <w:spacing w:after="60"/>
              <w:jc w:val="left"/>
              <w:rPr>
                <w:bCs/>
                <w:sz w:val="16"/>
                <w:szCs w:val="16"/>
                <w:lang w:val="en-US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  <w:lang w:val="en-US"/>
              </w:rPr>
              <w:t>(2)  أحدث بيانات المادة 7 (المرفق ج الفئة 1)</w:t>
            </w:r>
          </w:p>
        </w:tc>
        <w:tc>
          <w:tcPr>
            <w:tcW w:w="18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2848DB" w14:textId="77777777" w:rsidR="00B465ED" w:rsidRPr="00AF1866" w:rsidRDefault="00B465ED" w:rsidP="00D147BE">
            <w:pPr>
              <w:bidi/>
              <w:spacing w:after="60"/>
              <w:jc w:val="center"/>
              <w:rPr>
                <w:sz w:val="16"/>
                <w:szCs w:val="16"/>
                <w:rtl/>
                <w:lang w:val="en-US" w:bidi="ar-SA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السنة: 20</w:t>
            </w:r>
            <w:r w:rsidR="00D147BE" w:rsidRPr="00AF1866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29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E7FBBA5" w14:textId="77777777" w:rsidR="00B465ED" w:rsidRPr="00AF1866" w:rsidRDefault="00B465ED" w:rsidP="005A4DF4">
            <w:pPr>
              <w:bidi/>
              <w:spacing w:after="60"/>
              <w:jc w:val="left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</w:rPr>
              <w:t xml:space="preserve"> </w:t>
            </w:r>
            <w:r w:rsidRPr="00AF1866">
              <w:rPr>
                <w:rFonts w:hint="cs"/>
                <w:sz w:val="16"/>
                <w:szCs w:val="16"/>
                <w:rtl/>
              </w:rPr>
              <w:t xml:space="preserve"> </w:t>
            </w:r>
            <w:proofErr w:type="gramStart"/>
            <w:r w:rsidR="00D147BE" w:rsidRPr="00AF1866">
              <w:rPr>
                <w:sz w:val="16"/>
                <w:szCs w:val="16"/>
              </w:rPr>
              <w:t xml:space="preserve">119.96 </w:t>
            </w:r>
            <w:r w:rsidR="00D147BE" w:rsidRPr="00AF1866">
              <w:rPr>
                <w:rFonts w:hint="cs"/>
                <w:sz w:val="16"/>
                <w:szCs w:val="16"/>
                <w:rtl/>
                <w:lang w:val="en-US"/>
              </w:rPr>
              <w:t xml:space="preserve"> </w:t>
            </w: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طن</w:t>
            </w:r>
            <w:proofErr w:type="gramEnd"/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 xml:space="preserve"> من قدرات استنفاذ الأوزون</w:t>
            </w:r>
          </w:p>
        </w:tc>
      </w:tr>
    </w:tbl>
    <w:p w14:paraId="012CB6A0" w14:textId="77777777" w:rsidR="00B465ED" w:rsidRPr="0099774B" w:rsidRDefault="00B465ED" w:rsidP="00B465ED">
      <w:pPr>
        <w:jc w:val="right"/>
        <w:rPr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511"/>
        <w:gridCol w:w="785"/>
        <w:gridCol w:w="782"/>
        <w:gridCol w:w="1043"/>
        <w:gridCol w:w="607"/>
        <w:gridCol w:w="656"/>
        <w:gridCol w:w="487"/>
        <w:gridCol w:w="919"/>
        <w:gridCol w:w="945"/>
        <w:gridCol w:w="1265"/>
      </w:tblGrid>
      <w:tr w:rsidR="00B465ED" w:rsidRPr="00AF1866" w14:paraId="57A4C498" w14:textId="77777777" w:rsidTr="005A4DF4">
        <w:trPr>
          <w:trHeight w:val="240"/>
        </w:trPr>
        <w:tc>
          <w:tcPr>
            <w:tcW w:w="0" w:type="auto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66BC51" w14:textId="77777777" w:rsidR="00B465ED" w:rsidRPr="00AF1866" w:rsidRDefault="00B465ED" w:rsidP="005A4DF4">
            <w:pPr>
              <w:bidi/>
              <w:spacing w:after="60"/>
              <w:jc w:val="left"/>
              <w:rPr>
                <w:bCs/>
                <w:sz w:val="16"/>
                <w:szCs w:val="16"/>
                <w:lang w:val="en-US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  <w:lang w:val="en-US"/>
              </w:rPr>
              <w:t>(3)  أحدث البيانات القطاعية للبرنامج القطري (طن من قدرات استنفاذ الأوزون)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F533F01" w14:textId="77777777" w:rsidR="00B465ED" w:rsidRPr="00AF1866" w:rsidRDefault="00B465ED" w:rsidP="005A4DF4">
            <w:pPr>
              <w:bidi/>
              <w:spacing w:after="60"/>
              <w:jc w:val="left"/>
              <w:rPr>
                <w:bCs/>
                <w:sz w:val="16"/>
                <w:szCs w:val="16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</w:rPr>
              <w:t>السنة: 2017</w:t>
            </w:r>
          </w:p>
        </w:tc>
      </w:tr>
      <w:tr w:rsidR="00B465ED" w:rsidRPr="00AF1866" w14:paraId="4A91ED9D" w14:textId="77777777" w:rsidTr="005A4DF4">
        <w:trPr>
          <w:trHeight w:val="240"/>
        </w:trPr>
        <w:tc>
          <w:tcPr>
            <w:tcW w:w="251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16D864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كيميائي</w:t>
            </w:r>
          </w:p>
        </w:tc>
        <w:tc>
          <w:tcPr>
            <w:tcW w:w="7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2785C53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إيروسول</w:t>
            </w: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7AE0DB" w14:textId="77777777" w:rsidR="00B465ED" w:rsidRPr="00AF1866" w:rsidRDefault="00A10D7A" w:rsidP="005A4DF4">
            <w:pPr>
              <w:spacing w:after="60"/>
              <w:jc w:val="center"/>
              <w:rPr>
                <w:sz w:val="16"/>
                <w:szCs w:val="16"/>
                <w:lang w:val="en-US" w:bidi="ar-SA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</w:t>
            </w:r>
            <w:r w:rsidR="00B465ED" w:rsidRPr="00AF1866">
              <w:rPr>
                <w:rFonts w:hint="cs"/>
                <w:sz w:val="16"/>
                <w:szCs w:val="16"/>
                <w:rtl/>
                <w:lang w:val="en-US"/>
              </w:rPr>
              <w:t>رغوة</w:t>
            </w: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B10D90C" w14:textId="77777777" w:rsidR="00B465ED" w:rsidRPr="00AF1866" w:rsidRDefault="00B465ED" w:rsidP="005A4DF4">
            <w:pPr>
              <w:bidi/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مكافحة الحرائق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6370A2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التبريد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1E4D76F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مذيب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3299C69" w14:textId="77777777" w:rsidR="00B465ED" w:rsidRPr="00AF1866" w:rsidRDefault="00B465ED" w:rsidP="005A4DF4">
            <w:pPr>
              <w:bidi/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عوامل 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622EE0" w14:textId="77777777" w:rsidR="00B465ED" w:rsidRPr="00AF1866" w:rsidRDefault="00B465ED" w:rsidP="005A4DF4">
            <w:pPr>
              <w:bidi/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استخدام المختبر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7AD3332" w14:textId="77777777" w:rsidR="00B465ED" w:rsidRPr="00AF1866" w:rsidRDefault="00B465ED" w:rsidP="005A4DF4">
            <w:pPr>
              <w:bidi/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إجمالي استهلاك القطاع</w:t>
            </w:r>
          </w:p>
        </w:tc>
      </w:tr>
      <w:tr w:rsidR="00B465ED" w:rsidRPr="00AF1866" w14:paraId="0D03AA60" w14:textId="77777777" w:rsidTr="005A4DF4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B5581F7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A67CA14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AC049F0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</w:rPr>
              <w:t>الخدمة</w:t>
            </w:r>
          </w:p>
        </w:tc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E172F3" w14:textId="77777777" w:rsidR="00B465ED" w:rsidRPr="00AF1866" w:rsidRDefault="00B465ED" w:rsidP="005A4DF4">
            <w:pPr>
              <w:spacing w:after="60"/>
              <w:jc w:val="center"/>
              <w:rPr>
                <w:sz w:val="16"/>
                <w:szCs w:val="16"/>
              </w:rPr>
            </w:pPr>
          </w:p>
        </w:tc>
      </w:tr>
      <w:tr w:rsidR="003C3488" w:rsidRPr="00AF1866" w14:paraId="5443CD31" w14:textId="77777777" w:rsidTr="005A4DF4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0ABCD09" w14:textId="77777777" w:rsidR="003C3488" w:rsidRPr="00AF1866" w:rsidRDefault="003C3488" w:rsidP="005A4DF4">
            <w:pPr>
              <w:bidi/>
              <w:spacing w:after="60"/>
              <w:jc w:val="left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 xml:space="preserve">الهيدروكلوروفلوروكربون- 22 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9E5B9E5" w14:textId="77777777" w:rsidR="003C3488" w:rsidRPr="00AF1866" w:rsidRDefault="003C3488" w:rsidP="005A4DF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19680C" w14:textId="77777777" w:rsidR="003C3488" w:rsidRPr="00AF1866" w:rsidRDefault="003C3488" w:rsidP="005A4DF4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2B976BE" w14:textId="77777777" w:rsidR="003C3488" w:rsidRPr="00AF1866" w:rsidRDefault="003C3488" w:rsidP="005A4DF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0D1D74" w14:textId="77777777" w:rsidR="003C3488" w:rsidRPr="00AF1866" w:rsidRDefault="003C3488" w:rsidP="005A4DF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22FE174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125.57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E8F1C9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909346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6EA371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0811D09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125.57</w:t>
            </w:r>
          </w:p>
        </w:tc>
      </w:tr>
      <w:tr w:rsidR="003C3488" w:rsidRPr="00AF1866" w14:paraId="2146C3BD" w14:textId="77777777" w:rsidTr="005A4DF4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823B25B" w14:textId="77777777" w:rsidR="003C3488" w:rsidRPr="00AF1866" w:rsidRDefault="003C3488" w:rsidP="005A4DF4">
            <w:pPr>
              <w:bidi/>
              <w:spacing w:after="60"/>
              <w:jc w:val="left"/>
              <w:rPr>
                <w:sz w:val="16"/>
                <w:szCs w:val="16"/>
                <w:rtl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الهيدروكلوروفلوروكربون- 123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C7E39EF" w14:textId="77777777" w:rsidR="003C3488" w:rsidRPr="00AF1866" w:rsidRDefault="003C3488" w:rsidP="005A4DF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813661" w14:textId="77777777" w:rsidR="003C3488" w:rsidRPr="00AF1866" w:rsidRDefault="003C3488" w:rsidP="005A4DF4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0FF5B0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0.28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514199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84E4A33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E81422C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FD45BF1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D7EABD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554BB8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0.28</w:t>
            </w:r>
          </w:p>
        </w:tc>
      </w:tr>
      <w:tr w:rsidR="003C3488" w:rsidRPr="00AF1866" w14:paraId="7FE94BA5" w14:textId="77777777" w:rsidTr="005A4DF4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CFE0BC" w14:textId="77777777" w:rsidR="003C3488" w:rsidRPr="00AF1866" w:rsidRDefault="003C3488" w:rsidP="005A4DF4">
            <w:pPr>
              <w:bidi/>
              <w:spacing w:after="60"/>
              <w:jc w:val="left"/>
              <w:rPr>
                <w:sz w:val="16"/>
                <w:szCs w:val="16"/>
                <w:rtl/>
                <w:lang w:val="en-US" w:bidi="ar-SA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الهيدروكلوروفلوروكربون-</w:t>
            </w:r>
            <w:r w:rsidRPr="00AF1866">
              <w:rPr>
                <w:rFonts w:hint="cs"/>
                <w:sz w:val="16"/>
                <w:szCs w:val="16"/>
                <w:rtl/>
                <w:lang w:val="en-US" w:bidi="ar-SA"/>
              </w:rPr>
              <w:t xml:space="preserve"> 141ب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BED532D" w14:textId="77777777" w:rsidR="003C3488" w:rsidRPr="00AF1866" w:rsidRDefault="003C3488" w:rsidP="005A4DF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9CDF1C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4.52</w:t>
            </w: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F27EF18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A0C2EDA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06E57CF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42B685A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4F41D3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B9D2288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427E04" w14:textId="77777777" w:rsidR="003C3488" w:rsidRPr="00AF1866" w:rsidRDefault="003C3488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4.52</w:t>
            </w:r>
          </w:p>
        </w:tc>
      </w:tr>
    </w:tbl>
    <w:p w14:paraId="3408043C" w14:textId="77777777" w:rsidR="00B465ED" w:rsidRDefault="00B465ED" w:rsidP="00B465ED">
      <w:pPr>
        <w:pStyle w:val="StyleHeader4Para4Left0Firstline0"/>
        <w:numPr>
          <w:ilvl w:val="0"/>
          <w:numId w:val="0"/>
        </w:numPr>
        <w:bidi/>
        <w:spacing w:after="0"/>
        <w:rPr>
          <w:sz w:val="16"/>
          <w:szCs w:val="16"/>
          <w:lang w:val="en-US" w:bidi="ar-SA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420"/>
        <w:gridCol w:w="1233"/>
        <w:gridCol w:w="4114"/>
        <w:gridCol w:w="1233"/>
      </w:tblGrid>
      <w:tr w:rsidR="00B465ED" w:rsidRPr="00AF1866" w14:paraId="6F5A939C" w14:textId="77777777" w:rsidTr="005A4DF4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973F0D" w14:textId="77777777" w:rsidR="00B465ED" w:rsidRPr="00AF1866" w:rsidRDefault="00B465ED" w:rsidP="005A4DF4">
            <w:pPr>
              <w:bidi/>
              <w:spacing w:after="60"/>
              <w:jc w:val="left"/>
              <w:rPr>
                <w:bCs/>
                <w:sz w:val="16"/>
                <w:szCs w:val="16"/>
                <w:lang w:val="en-US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  <w:lang w:val="en-US"/>
              </w:rPr>
              <w:t>(4)  بيانات الاستهلاك (طن من قدرات استنفاذ الأوزون)</w:t>
            </w:r>
          </w:p>
        </w:tc>
      </w:tr>
      <w:tr w:rsidR="00B465ED" w:rsidRPr="00AF1866" w14:paraId="7922DDA1" w14:textId="77777777" w:rsidTr="005A4DF4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0DDC93A" w14:textId="77777777" w:rsidR="00B465ED" w:rsidRPr="00AF1866" w:rsidRDefault="00B465ED" w:rsidP="005A4DF4">
            <w:pPr>
              <w:bidi/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خط الأساس</w:t>
            </w:r>
            <w:r w:rsidRPr="00AF1866">
              <w:rPr>
                <w:rFonts w:hint="cs"/>
                <w:sz w:val="16"/>
                <w:szCs w:val="16"/>
                <w:rtl/>
                <w:lang w:val="en-US" w:bidi="ar-SA"/>
              </w:rPr>
              <w:t xml:space="preserve"> للفترة</w:t>
            </w: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 xml:space="preserve"> 2009 - 2010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77D6BCB" w14:textId="77777777" w:rsidR="00B465ED" w:rsidRPr="00AF1866" w:rsidRDefault="00DD75EC" w:rsidP="005A4DF4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AF1866">
              <w:rPr>
                <w:sz w:val="16"/>
                <w:szCs w:val="16"/>
              </w:rPr>
              <w:t>1,148.8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19D2DA8" w14:textId="77777777" w:rsidR="00B465ED" w:rsidRPr="00AF1866" w:rsidRDefault="00B465ED" w:rsidP="005A4DF4">
            <w:pPr>
              <w:bidi/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bidi="ar-AE"/>
              </w:rPr>
              <w:t>نقطة البداية للتخفيضات المجمعة المستدامة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5ED3BFC" w14:textId="77777777" w:rsidR="00B465ED" w:rsidRPr="00AF1866" w:rsidRDefault="00DD75EC" w:rsidP="005A4DF4">
            <w:pPr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AF1866">
              <w:rPr>
                <w:sz w:val="16"/>
                <w:szCs w:val="16"/>
              </w:rPr>
              <w:t>1,214.8</w:t>
            </w:r>
          </w:p>
        </w:tc>
      </w:tr>
      <w:tr w:rsidR="00B465ED" w:rsidRPr="00AF1866" w14:paraId="35725003" w14:textId="77777777" w:rsidTr="005A4DF4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99D5FD5" w14:textId="77777777" w:rsidR="00B465ED" w:rsidRPr="00AF1866" w:rsidRDefault="00B465ED" w:rsidP="005A4DF4">
            <w:pPr>
              <w:bidi/>
              <w:spacing w:after="60"/>
              <w:jc w:val="center"/>
              <w:rPr>
                <w:bCs/>
                <w:sz w:val="16"/>
                <w:szCs w:val="16"/>
                <w:lang w:val="en-US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  <w:lang w:val="en-US"/>
              </w:rPr>
              <w:t>الاستهلاك المؤهل للتمويل (طن من قدرات استنفاذ الأوزون)</w:t>
            </w:r>
          </w:p>
        </w:tc>
      </w:tr>
      <w:tr w:rsidR="00B465ED" w:rsidRPr="00AF1866" w14:paraId="6B1668E1" w14:textId="77777777" w:rsidTr="005A4DF4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D745090" w14:textId="77777777" w:rsidR="00B465ED" w:rsidRPr="00AF1866" w:rsidRDefault="00B465ED" w:rsidP="005A4DF4">
            <w:pPr>
              <w:bidi/>
              <w:spacing w:after="60"/>
              <w:jc w:val="center"/>
              <w:rPr>
                <w:sz w:val="16"/>
                <w:szCs w:val="16"/>
                <w:rtl/>
                <w:lang w:val="en-US" w:bidi="ar-SA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المعتمد بالفعل</w:t>
            </w:r>
            <w:r w:rsidR="00521F30" w:rsidRPr="00AF1866">
              <w:rPr>
                <w:rFonts w:hint="cs"/>
                <w:sz w:val="16"/>
                <w:szCs w:val="16"/>
                <w:rtl/>
                <w:lang w:val="en-US"/>
              </w:rPr>
              <w:t>: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2439D78" w14:textId="77777777" w:rsidR="00B465ED" w:rsidRPr="00AF1866" w:rsidRDefault="00D9538A" w:rsidP="005A4DF4">
            <w:pPr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AF1866">
              <w:rPr>
                <w:sz w:val="16"/>
                <w:szCs w:val="16"/>
              </w:rPr>
              <w:t>950.9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6FCF9DC" w14:textId="77777777" w:rsidR="00B465ED" w:rsidRPr="00AF1866" w:rsidRDefault="00B465ED" w:rsidP="00D9538A">
            <w:pPr>
              <w:spacing w:after="60"/>
              <w:jc w:val="center"/>
              <w:rPr>
                <w:sz w:val="16"/>
                <w:szCs w:val="16"/>
                <w:lang w:val="en-US" w:bidi="ar-SA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المتبقي</w:t>
            </w:r>
            <w:r w:rsidR="00521F30" w:rsidRPr="00AF1866">
              <w:rPr>
                <w:rFonts w:hint="cs"/>
                <w:sz w:val="16"/>
                <w:szCs w:val="16"/>
                <w:rtl/>
                <w:lang w:val="en-US" w:bidi="ar-SA"/>
              </w:rPr>
              <w:t>: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20A2ABD" w14:textId="77777777" w:rsidR="00B465ED" w:rsidRPr="00AF1866" w:rsidRDefault="00D9538A" w:rsidP="005A4DF4">
            <w:pPr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AF1866">
              <w:rPr>
                <w:sz w:val="16"/>
                <w:szCs w:val="16"/>
              </w:rPr>
              <w:t>263.9</w:t>
            </w:r>
          </w:p>
        </w:tc>
      </w:tr>
    </w:tbl>
    <w:p w14:paraId="55C25FDF" w14:textId="77777777" w:rsidR="00B465ED" w:rsidRDefault="00B465ED" w:rsidP="00B465ED">
      <w:pPr>
        <w:pStyle w:val="StyleHeader4Para4Left0Firstline0"/>
        <w:numPr>
          <w:ilvl w:val="0"/>
          <w:numId w:val="0"/>
        </w:numPr>
        <w:bidi/>
        <w:spacing w:after="0"/>
        <w:rPr>
          <w:sz w:val="16"/>
          <w:szCs w:val="16"/>
          <w:lang w:val="en-US" w:bidi="ar-SA"/>
        </w:rPr>
      </w:pPr>
    </w:p>
    <w:tbl>
      <w:tblPr>
        <w:tblStyle w:val="TableGrid"/>
        <w:bidiVisual/>
        <w:tblW w:w="522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708"/>
        <w:gridCol w:w="5251"/>
        <w:gridCol w:w="901"/>
        <w:gridCol w:w="899"/>
        <w:gridCol w:w="991"/>
        <w:gridCol w:w="1259"/>
      </w:tblGrid>
      <w:tr w:rsidR="00BB1DBD" w:rsidRPr="00AF1866" w14:paraId="19AF5795" w14:textId="77777777" w:rsidTr="00BB1DBD">
        <w:trPr>
          <w:trHeight w:val="346"/>
        </w:trPr>
        <w:tc>
          <w:tcPr>
            <w:tcW w:w="2977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CE4C9A7" w14:textId="77777777" w:rsidR="00BB1DBD" w:rsidRPr="00AF1866" w:rsidRDefault="00BB1DBD" w:rsidP="005A4DF4">
            <w:pPr>
              <w:bidi/>
              <w:spacing w:after="60"/>
              <w:jc w:val="left"/>
              <w:rPr>
                <w:bCs/>
                <w:sz w:val="16"/>
                <w:szCs w:val="16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</w:rPr>
              <w:t>(5)  خطة الأعمال</w:t>
            </w:r>
          </w:p>
        </w:tc>
        <w:tc>
          <w:tcPr>
            <w:tcW w:w="4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18C4C4" w14:textId="77777777" w:rsidR="00BB1DBD" w:rsidRPr="00AF1866" w:rsidRDefault="00BB1DBD" w:rsidP="00BB1DBD">
            <w:pPr>
              <w:spacing w:after="60"/>
              <w:jc w:val="center"/>
              <w:rPr>
                <w:b/>
                <w:sz w:val="16"/>
                <w:szCs w:val="16"/>
                <w:lang w:bidi="ar-SA"/>
              </w:rPr>
            </w:pPr>
            <w:r w:rsidRPr="00AF1866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4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141566A" w14:textId="77777777" w:rsidR="00BB1DBD" w:rsidRPr="00AF1866" w:rsidRDefault="00BB1DBD" w:rsidP="005A4DF4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AF1866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4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9CF7B9" w14:textId="77777777" w:rsidR="00BB1DBD" w:rsidRPr="00AF1866" w:rsidRDefault="00BB1DBD" w:rsidP="005A4DF4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AF1866"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62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D85E88" w14:textId="77777777" w:rsidR="00BB1DBD" w:rsidRPr="00AF1866" w:rsidRDefault="00BB1DBD" w:rsidP="00BB1DBD">
            <w:pPr>
              <w:bidi/>
              <w:spacing w:after="60"/>
              <w:jc w:val="center"/>
              <w:rPr>
                <w:bCs/>
                <w:sz w:val="16"/>
                <w:szCs w:val="16"/>
                <w:lang w:val="en-US"/>
              </w:rPr>
            </w:pPr>
            <w:r w:rsidRPr="00AF1866">
              <w:rPr>
                <w:rFonts w:hint="cs"/>
                <w:bCs/>
                <w:sz w:val="16"/>
                <w:szCs w:val="16"/>
                <w:rtl/>
              </w:rPr>
              <w:t>المجموع</w:t>
            </w:r>
          </w:p>
        </w:tc>
      </w:tr>
      <w:tr w:rsidR="00BB1DBD" w:rsidRPr="00AF1866" w14:paraId="77EF80FE" w14:textId="77777777" w:rsidTr="00BB1DBD">
        <w:trPr>
          <w:trHeight w:val="256"/>
        </w:trPr>
        <w:tc>
          <w:tcPr>
            <w:tcW w:w="354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BFB03D" w14:textId="77777777" w:rsidR="00BB1DBD" w:rsidRPr="00AF1866" w:rsidRDefault="00BB1DBD" w:rsidP="005A4DF4">
            <w:pPr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  <w:r w:rsidRPr="00AF1866">
              <w:rPr>
                <w:rFonts w:hint="cs"/>
                <w:sz w:val="16"/>
                <w:szCs w:val="16"/>
                <w:rtl/>
              </w:rPr>
              <w:t>اليونيدو</w:t>
            </w:r>
          </w:p>
        </w:tc>
        <w:tc>
          <w:tcPr>
            <w:tcW w:w="262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D90E72" w14:textId="77777777" w:rsidR="00BB1DBD" w:rsidRPr="00AF1866" w:rsidRDefault="00BB1DBD" w:rsidP="005A4DF4">
            <w:pPr>
              <w:bidi/>
              <w:spacing w:after="60"/>
              <w:jc w:val="left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إزالة المواد المستنفذة للأوزون (طن من قدرات استنفاذ الأوزون)</w:t>
            </w:r>
          </w:p>
        </w:tc>
        <w:tc>
          <w:tcPr>
            <w:tcW w:w="4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C0BEFAC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75.2</w:t>
            </w:r>
          </w:p>
        </w:tc>
        <w:tc>
          <w:tcPr>
            <w:tcW w:w="4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0F68589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21.0</w:t>
            </w:r>
          </w:p>
        </w:tc>
        <w:tc>
          <w:tcPr>
            <w:tcW w:w="4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6D8967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0.0</w:t>
            </w:r>
          </w:p>
        </w:tc>
        <w:tc>
          <w:tcPr>
            <w:tcW w:w="62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3CE379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96.2</w:t>
            </w:r>
          </w:p>
        </w:tc>
      </w:tr>
      <w:tr w:rsidR="00BB1DBD" w:rsidRPr="00AF1866" w14:paraId="4572F2F5" w14:textId="77777777" w:rsidTr="00BB1DBD">
        <w:trPr>
          <w:trHeight w:val="240"/>
        </w:trPr>
        <w:tc>
          <w:tcPr>
            <w:tcW w:w="0" w:type="auto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3A348550" w14:textId="77777777" w:rsidR="00BB1DBD" w:rsidRPr="00AF1866" w:rsidRDefault="00BB1DBD" w:rsidP="005A4DF4">
            <w:pPr>
              <w:jc w:val="left"/>
              <w:rPr>
                <w:sz w:val="16"/>
                <w:szCs w:val="16"/>
                <w:lang w:bidi="ar-SA"/>
              </w:rPr>
            </w:pPr>
          </w:p>
        </w:tc>
        <w:tc>
          <w:tcPr>
            <w:tcW w:w="262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BEB1D6A" w14:textId="77777777" w:rsidR="00BB1DBD" w:rsidRPr="00AF1866" w:rsidRDefault="00BB1DBD" w:rsidP="005A4DF4">
            <w:pPr>
              <w:bidi/>
              <w:spacing w:after="60"/>
              <w:jc w:val="left"/>
              <w:rPr>
                <w:sz w:val="16"/>
                <w:szCs w:val="16"/>
              </w:rPr>
            </w:pPr>
            <w:r w:rsidRPr="00AF1866">
              <w:rPr>
                <w:rFonts w:hint="cs"/>
                <w:sz w:val="16"/>
                <w:szCs w:val="16"/>
                <w:rtl/>
              </w:rPr>
              <w:t>التمويل (دولار أمريكي)</w:t>
            </w:r>
          </w:p>
        </w:tc>
        <w:tc>
          <w:tcPr>
            <w:tcW w:w="4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D42CB2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1,725,000</w:t>
            </w:r>
          </w:p>
        </w:tc>
        <w:tc>
          <w:tcPr>
            <w:tcW w:w="4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7C3838D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482,000</w:t>
            </w:r>
          </w:p>
        </w:tc>
        <w:tc>
          <w:tcPr>
            <w:tcW w:w="4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9A9EBA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C80BA0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2,207,000</w:t>
            </w:r>
          </w:p>
        </w:tc>
      </w:tr>
      <w:tr w:rsidR="00BB1DBD" w:rsidRPr="00AF1866" w14:paraId="2F44A325" w14:textId="77777777" w:rsidTr="00BB1DBD">
        <w:trPr>
          <w:trHeight w:val="143"/>
        </w:trPr>
        <w:tc>
          <w:tcPr>
            <w:tcW w:w="0" w:type="auto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65DF8854" w14:textId="77777777" w:rsidR="00BB1DBD" w:rsidRPr="00AF1866" w:rsidRDefault="00BB1DBD" w:rsidP="002511D0">
            <w:pPr>
              <w:bidi/>
              <w:jc w:val="left"/>
              <w:rPr>
                <w:sz w:val="16"/>
                <w:szCs w:val="16"/>
                <w:rtl/>
                <w:lang w:val="en-US" w:bidi="ar-SA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 w:bidi="ar-SA"/>
              </w:rPr>
              <w:t>اليونيب</w:t>
            </w:r>
          </w:p>
        </w:tc>
        <w:tc>
          <w:tcPr>
            <w:tcW w:w="262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7DEADD" w14:textId="77777777" w:rsidR="00BB1DBD" w:rsidRPr="00AF1866" w:rsidRDefault="00BB1DBD" w:rsidP="005A4DF4">
            <w:pPr>
              <w:bidi/>
              <w:spacing w:after="60"/>
              <w:jc w:val="left"/>
              <w:rPr>
                <w:sz w:val="16"/>
                <w:szCs w:val="16"/>
                <w:lang w:val="en-US"/>
              </w:rPr>
            </w:pPr>
            <w:r w:rsidRPr="00AF1866">
              <w:rPr>
                <w:rFonts w:hint="cs"/>
                <w:sz w:val="16"/>
                <w:szCs w:val="16"/>
                <w:rtl/>
                <w:lang w:val="en-US"/>
              </w:rPr>
              <w:t>إزالة المواد المستنفذة للأوزون (طن من قدرات استنفاذ الأوزون)</w:t>
            </w:r>
          </w:p>
        </w:tc>
        <w:tc>
          <w:tcPr>
            <w:tcW w:w="4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38A7ECCA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1.9</w:t>
            </w:r>
          </w:p>
        </w:tc>
        <w:tc>
          <w:tcPr>
            <w:tcW w:w="44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1D33C652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0.0</w:t>
            </w:r>
          </w:p>
        </w:tc>
        <w:tc>
          <w:tcPr>
            <w:tcW w:w="495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664BEF75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0.0</w:t>
            </w:r>
          </w:p>
        </w:tc>
        <w:tc>
          <w:tcPr>
            <w:tcW w:w="62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0A2E5A23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1.9</w:t>
            </w:r>
          </w:p>
        </w:tc>
      </w:tr>
      <w:tr w:rsidR="00BB1DBD" w:rsidRPr="00AF1866" w14:paraId="468226DF" w14:textId="77777777" w:rsidTr="00BB1DBD">
        <w:trPr>
          <w:trHeight w:val="142"/>
        </w:trPr>
        <w:tc>
          <w:tcPr>
            <w:tcW w:w="0" w:type="auto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7337F48" w14:textId="77777777" w:rsidR="00BB1DBD" w:rsidRPr="00AF1866" w:rsidRDefault="00BB1DBD" w:rsidP="002511D0">
            <w:pPr>
              <w:bidi/>
              <w:jc w:val="left"/>
              <w:rPr>
                <w:sz w:val="16"/>
                <w:szCs w:val="16"/>
                <w:rtl/>
                <w:lang w:val="en-US" w:bidi="ar-SA"/>
              </w:rPr>
            </w:pPr>
          </w:p>
        </w:tc>
        <w:tc>
          <w:tcPr>
            <w:tcW w:w="262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DA6D9E1" w14:textId="77777777" w:rsidR="00BB1DBD" w:rsidRPr="00AF1866" w:rsidRDefault="00BB1DBD" w:rsidP="005A4DF4">
            <w:pPr>
              <w:bidi/>
              <w:spacing w:after="60"/>
              <w:jc w:val="left"/>
              <w:rPr>
                <w:sz w:val="16"/>
                <w:szCs w:val="16"/>
              </w:rPr>
            </w:pPr>
            <w:r w:rsidRPr="00AF1866">
              <w:rPr>
                <w:rFonts w:hint="cs"/>
                <w:sz w:val="16"/>
                <w:szCs w:val="16"/>
                <w:rtl/>
              </w:rPr>
              <w:t>التمويل (دولار أمريكي)</w:t>
            </w:r>
          </w:p>
        </w:tc>
        <w:tc>
          <w:tcPr>
            <w:tcW w:w="4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0155CB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45,000</w:t>
            </w:r>
          </w:p>
        </w:tc>
        <w:tc>
          <w:tcPr>
            <w:tcW w:w="44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F452A68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</w:t>
            </w:r>
          </w:p>
        </w:tc>
        <w:tc>
          <w:tcPr>
            <w:tcW w:w="495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78B392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8DAF13" w14:textId="77777777" w:rsidR="00BB1DBD" w:rsidRPr="00AF1866" w:rsidRDefault="00BB1DBD" w:rsidP="005A4DF4">
            <w:pPr>
              <w:jc w:val="right"/>
              <w:rPr>
                <w:sz w:val="16"/>
                <w:szCs w:val="16"/>
              </w:rPr>
            </w:pPr>
            <w:r w:rsidRPr="00AF1866">
              <w:rPr>
                <w:sz w:val="16"/>
                <w:szCs w:val="16"/>
              </w:rPr>
              <w:t>45,000</w:t>
            </w:r>
          </w:p>
        </w:tc>
      </w:tr>
    </w:tbl>
    <w:p w14:paraId="0A1A10FB" w14:textId="77777777" w:rsidR="00B465ED" w:rsidRDefault="00B465ED" w:rsidP="00B465ED">
      <w:pPr>
        <w:pStyle w:val="StyleHeader4Para4Left0Firstline0"/>
        <w:numPr>
          <w:ilvl w:val="0"/>
          <w:numId w:val="0"/>
        </w:numPr>
        <w:bidi/>
        <w:spacing w:after="0"/>
        <w:rPr>
          <w:sz w:val="16"/>
          <w:szCs w:val="16"/>
          <w:rtl/>
          <w:lang w:val="en-US" w:bidi="ar-SA"/>
        </w:rPr>
      </w:pPr>
    </w:p>
    <w:tbl>
      <w:tblPr>
        <w:tblStyle w:val="TableGrid"/>
        <w:bidiVisual/>
        <w:tblW w:w="5310" w:type="pct"/>
        <w:tblInd w:w="-16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730"/>
        <w:gridCol w:w="1253"/>
        <w:gridCol w:w="1082"/>
        <w:gridCol w:w="897"/>
        <w:gridCol w:w="1080"/>
        <w:gridCol w:w="8"/>
        <w:gridCol w:w="1074"/>
        <w:gridCol w:w="995"/>
        <w:gridCol w:w="899"/>
        <w:gridCol w:w="16"/>
        <w:gridCol w:w="159"/>
        <w:gridCol w:w="1080"/>
      </w:tblGrid>
      <w:tr w:rsidR="00CB6E50" w:rsidRPr="00E270FE" w14:paraId="0604BB55" w14:textId="77777777" w:rsidTr="00AF0AD2">
        <w:tc>
          <w:tcPr>
            <w:tcW w:w="1416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50A2A1A" w14:textId="77777777" w:rsidR="00A2433F" w:rsidRPr="00E270FE" w:rsidRDefault="00A2433F" w:rsidP="005A4DF4">
            <w:pPr>
              <w:bidi/>
              <w:spacing w:after="60"/>
              <w:jc w:val="left"/>
              <w:rPr>
                <w:bCs/>
                <w:sz w:val="18"/>
                <w:szCs w:val="18"/>
                <w:rtl/>
                <w:lang w:bidi="ar-SA"/>
              </w:rPr>
            </w:pPr>
            <w:r w:rsidRPr="00E270FE">
              <w:rPr>
                <w:rFonts w:hint="cs"/>
                <w:bCs/>
                <w:sz w:val="18"/>
                <w:szCs w:val="18"/>
                <w:rtl/>
              </w:rPr>
              <w:t>(6)  بيانات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FDF4C6" w14:textId="77777777" w:rsidR="00A2433F" w:rsidRPr="00E270FE" w:rsidRDefault="00A2433F" w:rsidP="005A4DF4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E270FE">
              <w:rPr>
                <w:b/>
                <w:sz w:val="18"/>
                <w:szCs w:val="18"/>
              </w:rPr>
              <w:t>2014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A414CA" w14:textId="77777777" w:rsidR="00A2433F" w:rsidRPr="00E270FE" w:rsidRDefault="00A2433F" w:rsidP="005A4DF4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E270FE">
              <w:rPr>
                <w:b/>
                <w:sz w:val="18"/>
                <w:szCs w:val="18"/>
              </w:rPr>
              <w:t>2015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BE6072" w14:textId="77777777" w:rsidR="00A2433F" w:rsidRPr="00E270FE" w:rsidRDefault="00A2433F" w:rsidP="005A4DF4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E270FE">
              <w:rPr>
                <w:b/>
                <w:sz w:val="18"/>
                <w:szCs w:val="18"/>
              </w:rPr>
              <w:t>2016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86F829" w14:textId="77777777" w:rsidR="00A2433F" w:rsidRPr="00E270FE" w:rsidRDefault="00A2433F" w:rsidP="005A4DF4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E270FE">
              <w:rPr>
                <w:b/>
                <w:sz w:val="18"/>
                <w:szCs w:val="18"/>
              </w:rPr>
              <w:t>2018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EB3BBF" w14:textId="77777777" w:rsidR="00A2433F" w:rsidRPr="00E270FE" w:rsidRDefault="00A2433F" w:rsidP="00A2433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E270FE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450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C5FFC28" w14:textId="77777777" w:rsidR="00A2433F" w:rsidRPr="00E270FE" w:rsidRDefault="00A2433F" w:rsidP="00A2433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E270FE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60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9596857" w14:textId="77777777" w:rsidR="00A2433F" w:rsidRPr="00E270FE" w:rsidRDefault="00A2433F" w:rsidP="005A4DF4">
            <w:pPr>
              <w:bidi/>
              <w:spacing w:after="60"/>
              <w:jc w:val="center"/>
              <w:rPr>
                <w:b/>
                <w:sz w:val="18"/>
                <w:szCs w:val="18"/>
              </w:rPr>
            </w:pPr>
            <w:r w:rsidRPr="00E270FE">
              <w:rPr>
                <w:rFonts w:hint="cs"/>
                <w:b/>
                <w:sz w:val="18"/>
                <w:szCs w:val="18"/>
                <w:rtl/>
              </w:rPr>
              <w:t>المجموع</w:t>
            </w:r>
          </w:p>
        </w:tc>
      </w:tr>
      <w:tr w:rsidR="00CB6E50" w:rsidRPr="00E270FE" w14:paraId="35B8EA8F" w14:textId="77777777" w:rsidTr="00AF0AD2">
        <w:tc>
          <w:tcPr>
            <w:tcW w:w="1416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E936AAA" w14:textId="77777777" w:rsidR="00875FFA" w:rsidRPr="00E270FE" w:rsidRDefault="00875FFA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حدود الاستهلاك في بروتوكول مونتريال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700433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1,148.80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C5E0FE2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1,033.92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F945EF1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1,033.92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0B178C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1,033.92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6932116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746.72</w:t>
            </w:r>
          </w:p>
        </w:tc>
        <w:tc>
          <w:tcPr>
            <w:tcW w:w="450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56930EA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746.72</w:t>
            </w:r>
          </w:p>
        </w:tc>
        <w:tc>
          <w:tcPr>
            <w:tcW w:w="60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F867EBE" w14:textId="77777777" w:rsidR="00875FFA" w:rsidRPr="00E270FE" w:rsidRDefault="00875FFA" w:rsidP="005A4DF4">
            <w:pPr>
              <w:spacing w:after="60"/>
              <w:jc w:val="center"/>
              <w:rPr>
                <w:sz w:val="18"/>
                <w:szCs w:val="18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غير متاح</w:t>
            </w:r>
          </w:p>
        </w:tc>
      </w:tr>
      <w:tr w:rsidR="00CB6E50" w:rsidRPr="00E270FE" w14:paraId="2BE612C9" w14:textId="77777777" w:rsidTr="00AF0AD2">
        <w:tc>
          <w:tcPr>
            <w:tcW w:w="1416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0B37E2" w14:textId="77777777" w:rsidR="00875FFA" w:rsidRPr="00E270FE" w:rsidRDefault="00875FFA" w:rsidP="005A4DF4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 xml:space="preserve">أقصي استهلاك مسموح به </w:t>
            </w: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طن من قدرات استنفاذ الأوزون)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6B9AF6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1,148.80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24C29B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1,033.92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74A9C16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1,033.92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452C16C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746.72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5D32660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574.40</w:t>
            </w:r>
          </w:p>
        </w:tc>
        <w:tc>
          <w:tcPr>
            <w:tcW w:w="450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073F810" w14:textId="77777777" w:rsidR="00875FFA" w:rsidRPr="00E270FE" w:rsidRDefault="00875FFA" w:rsidP="005A4DF4">
            <w:pPr>
              <w:spacing w:afterLines="20" w:after="48"/>
              <w:jc w:val="right"/>
              <w:rPr>
                <w:sz w:val="18"/>
                <w:szCs w:val="18"/>
              </w:rPr>
            </w:pPr>
            <w:r w:rsidRPr="00E270FE">
              <w:rPr>
                <w:sz w:val="18"/>
                <w:szCs w:val="18"/>
              </w:rPr>
              <w:t>373.36</w:t>
            </w:r>
          </w:p>
        </w:tc>
        <w:tc>
          <w:tcPr>
            <w:tcW w:w="60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0205A" w14:textId="77777777" w:rsidR="00875FFA" w:rsidRPr="00E270FE" w:rsidRDefault="00875FFA" w:rsidP="005A4DF4">
            <w:pPr>
              <w:spacing w:after="60"/>
              <w:jc w:val="center"/>
              <w:rPr>
                <w:sz w:val="18"/>
                <w:szCs w:val="18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غير متاح</w:t>
            </w:r>
          </w:p>
        </w:tc>
      </w:tr>
      <w:tr w:rsidR="00CB6E50" w:rsidRPr="00E270FE" w14:paraId="620B9BB5" w14:textId="77777777" w:rsidTr="00AF0AD2">
        <w:trPr>
          <w:trHeight w:val="263"/>
        </w:trPr>
        <w:tc>
          <w:tcPr>
            <w:tcW w:w="441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346B723A" w14:textId="77777777" w:rsidR="00CB6E50" w:rsidRPr="00E270FE" w:rsidRDefault="00CB6E50" w:rsidP="00B36A7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التمويل المعتمد (دولار أمريكي)</w:t>
            </w:r>
          </w:p>
        </w:tc>
        <w:tc>
          <w:tcPr>
            <w:tcW w:w="359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1909E04F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 w:bidi="ar-SA"/>
              </w:rPr>
              <w:t>اليونيدو</w:t>
            </w: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EEE3E2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تكاليف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29A91CE2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2,404,412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57C5E464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5DD7A572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1,165,509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34F2ED71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2,139,719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668BD886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1,612,350</w:t>
            </w:r>
          </w:p>
        </w:tc>
        <w:tc>
          <w:tcPr>
            <w:tcW w:w="450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1DFE69AB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450,600</w:t>
            </w:r>
          </w:p>
        </w:tc>
        <w:tc>
          <w:tcPr>
            <w:tcW w:w="609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4428888E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7,772,590</w:t>
            </w:r>
          </w:p>
        </w:tc>
      </w:tr>
      <w:tr w:rsidR="00CB6E50" w:rsidRPr="00E270FE" w14:paraId="65175E50" w14:textId="77777777" w:rsidTr="00AF0AD2">
        <w:trPr>
          <w:trHeight w:val="262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</w:tcPr>
          <w:p w14:paraId="72614CB6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/>
              </w:rPr>
            </w:pPr>
          </w:p>
        </w:tc>
        <w:tc>
          <w:tcPr>
            <w:tcW w:w="359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C8D9C8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578447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532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D7A8198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168,309</w:t>
            </w:r>
          </w:p>
        </w:tc>
        <w:tc>
          <w:tcPr>
            <w:tcW w:w="44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FCA69FB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35079C8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81,586</w:t>
            </w:r>
          </w:p>
        </w:tc>
        <w:tc>
          <w:tcPr>
            <w:tcW w:w="528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15CBEF4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149,780</w:t>
            </w:r>
          </w:p>
        </w:tc>
        <w:tc>
          <w:tcPr>
            <w:tcW w:w="48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E16738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112,865</w:t>
            </w:r>
          </w:p>
        </w:tc>
        <w:tc>
          <w:tcPr>
            <w:tcW w:w="450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E5BCB0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31,542</w:t>
            </w:r>
          </w:p>
        </w:tc>
        <w:tc>
          <w:tcPr>
            <w:tcW w:w="609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289A1F7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544,082</w:t>
            </w:r>
          </w:p>
        </w:tc>
      </w:tr>
      <w:tr w:rsidR="00CB6E50" w:rsidRPr="00E270FE" w14:paraId="314DA2B9" w14:textId="77777777" w:rsidTr="00AF0AD2">
        <w:trPr>
          <w:trHeight w:val="240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4C8A1E3F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69B7220A" w14:textId="77777777" w:rsidR="00CB6E50" w:rsidRPr="00E270FE" w:rsidRDefault="00CB6E50" w:rsidP="005A4DF4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 w:bidi="ar-SA"/>
              </w:rPr>
              <w:t>ألمانيا</w:t>
            </w: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1A1BA97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تكاليف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24800E58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325,000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5FB3177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4990839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325,000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2DDD6F8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230CCC4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50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3D05ED7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27743CCF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650,000</w:t>
            </w:r>
          </w:p>
        </w:tc>
      </w:tr>
      <w:tr w:rsidR="00CB6E50" w:rsidRPr="00E270FE" w14:paraId="17662A1A" w14:textId="77777777" w:rsidTr="00AF0AD2">
        <w:trPr>
          <w:trHeight w:val="240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0A685EAA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1044FDC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789C49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532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71095E8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40,750</w:t>
            </w:r>
          </w:p>
        </w:tc>
        <w:tc>
          <w:tcPr>
            <w:tcW w:w="44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253A2A5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D938B15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40,750</w:t>
            </w:r>
          </w:p>
        </w:tc>
        <w:tc>
          <w:tcPr>
            <w:tcW w:w="528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04B50E9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8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46BE1E6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50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9C5F3B9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A23B868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81,500</w:t>
            </w:r>
          </w:p>
        </w:tc>
      </w:tr>
      <w:tr w:rsidR="00CB6E50" w:rsidRPr="00E270FE" w14:paraId="4DA66354" w14:textId="77777777" w:rsidTr="00AF0AD2">
        <w:trPr>
          <w:trHeight w:val="120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4569E363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 w:val="restart"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0A4532CC" w14:textId="77777777" w:rsidR="00CB6E50" w:rsidRPr="00E270FE" w:rsidRDefault="00CB6E50" w:rsidP="00D93643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 w:bidi="ar-SA"/>
              </w:rPr>
              <w:t>إيطاليا</w:t>
            </w: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BA69D1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تكاليف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97A491F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458,191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3540E11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AAC79EC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5CDFAC0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A194B14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50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7620200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5F39BA1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458,191</w:t>
            </w:r>
          </w:p>
        </w:tc>
      </w:tr>
      <w:tr w:rsidR="00CB6E50" w:rsidRPr="00E270FE" w14:paraId="0A806163" w14:textId="77777777" w:rsidTr="00AF0AD2">
        <w:trPr>
          <w:trHeight w:val="120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033D6051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4A4ABE3" w14:textId="77777777" w:rsidR="00CB6E50" w:rsidRPr="00E270FE" w:rsidRDefault="00CB6E50" w:rsidP="00D93643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C63009B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D1AFC53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59,565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F4EB09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8D9E37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9F8AFD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47F8488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50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B0C27AE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C5B029F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59,565</w:t>
            </w:r>
          </w:p>
        </w:tc>
      </w:tr>
      <w:tr w:rsidR="00CB6E50" w:rsidRPr="00E270FE" w14:paraId="4A47F5CB" w14:textId="77777777" w:rsidTr="00AF0AD2">
        <w:trPr>
          <w:trHeight w:val="120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7A24BB59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 w:val="restart"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6E3441DC" w14:textId="77777777" w:rsidR="00CB6E50" w:rsidRPr="00E270FE" w:rsidRDefault="00CB6E50" w:rsidP="00D93643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 w:bidi="ar-SA"/>
              </w:rPr>
              <w:t>إسبانيا</w:t>
            </w: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CF90ED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تكاليف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6F7C59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A64F8FE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EB103C3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1,056,991</w:t>
            </w:r>
          </w:p>
        </w:tc>
        <w:tc>
          <w:tcPr>
            <w:tcW w:w="53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7EA215E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1,070,000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C0EB83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BBED2A1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17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2A3357F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2,126,991</w:t>
            </w:r>
          </w:p>
        </w:tc>
      </w:tr>
      <w:tr w:rsidR="00CB6E50" w:rsidRPr="00E270FE" w14:paraId="4336CB7B" w14:textId="77777777" w:rsidTr="00AF0AD2">
        <w:trPr>
          <w:trHeight w:val="120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45AD507A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4F54019" w14:textId="77777777" w:rsidR="00CB6E50" w:rsidRPr="00E270FE" w:rsidRDefault="00CB6E50" w:rsidP="00D93643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A8C882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92123BB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7648431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6301BAC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121,238</w:t>
            </w:r>
          </w:p>
        </w:tc>
        <w:tc>
          <w:tcPr>
            <w:tcW w:w="53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EA28774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122,731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C332B42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20F4CB5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17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FFE8B67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243,969</w:t>
            </w:r>
          </w:p>
        </w:tc>
      </w:tr>
      <w:tr w:rsidR="00CB6E50" w:rsidRPr="00E270FE" w14:paraId="73FAAB10" w14:textId="77777777" w:rsidTr="00AF0AD2">
        <w:trPr>
          <w:trHeight w:val="120"/>
        </w:trPr>
        <w:tc>
          <w:tcPr>
            <w:tcW w:w="441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2828F817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 w:val="restart"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46C24BFE" w14:textId="77777777" w:rsidR="00CB6E50" w:rsidRPr="00E270FE" w:rsidRDefault="00CB6E50" w:rsidP="00D93643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 w:bidi="ar-SA"/>
              </w:rPr>
              <w:t>اليونيب</w:t>
            </w: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EA2D9C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تكاليف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0E48774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A2D0F15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DA87D56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40,000</w:t>
            </w:r>
          </w:p>
        </w:tc>
        <w:tc>
          <w:tcPr>
            <w:tcW w:w="53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3DD0FFB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2BACB74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40,000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31BEE9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17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19DF633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80,000</w:t>
            </w:r>
          </w:p>
        </w:tc>
      </w:tr>
      <w:tr w:rsidR="00CB6E50" w:rsidRPr="00E270FE" w14:paraId="478B29F9" w14:textId="77777777" w:rsidTr="00AF0AD2">
        <w:trPr>
          <w:trHeight w:val="120"/>
        </w:trPr>
        <w:tc>
          <w:tcPr>
            <w:tcW w:w="441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28168EA" w14:textId="77777777" w:rsidR="00CB6E50" w:rsidRPr="00E270FE" w:rsidRDefault="00CB6E50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9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9A2CC9F" w14:textId="77777777" w:rsidR="00CB6E50" w:rsidRPr="00E270FE" w:rsidRDefault="00CB6E50" w:rsidP="00D93643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590D418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0255883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3C1717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F2B57FE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5,200</w:t>
            </w:r>
          </w:p>
        </w:tc>
        <w:tc>
          <w:tcPr>
            <w:tcW w:w="53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CDBA316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10C477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5,200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F1EEDE9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17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099CE46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10,400</w:t>
            </w:r>
          </w:p>
        </w:tc>
      </w:tr>
      <w:tr w:rsidR="00CB6E50" w:rsidRPr="00E270FE" w14:paraId="103C51C7" w14:textId="77777777" w:rsidTr="00AF0AD2">
        <w:tc>
          <w:tcPr>
            <w:tcW w:w="800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0D6076E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الأموال التي اعتمدتها اللجنة التنفيذية (دولار أمريكي)</w:t>
            </w: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DE7D5DC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تكاليف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2043D06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3,187,603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7A602CC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6C60A14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2,587,500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67D5D10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3,209,719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267E057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8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461645EB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F8519D1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 xml:space="preserve">8,984,822 </w:t>
            </w:r>
          </w:p>
        </w:tc>
      </w:tr>
      <w:tr w:rsidR="00CB6E50" w:rsidRPr="00E270FE" w14:paraId="04D093C8" w14:textId="77777777" w:rsidTr="00630469">
        <w:tc>
          <w:tcPr>
            <w:tcW w:w="800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519F384" w14:textId="77777777" w:rsidR="00CB6E50" w:rsidRPr="00E270FE" w:rsidRDefault="00CB6E50" w:rsidP="005A4DF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9FFFF1" w14:textId="77777777" w:rsidR="00CB6E50" w:rsidRPr="00E270FE" w:rsidRDefault="00CB6E50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82ABD75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268,624</w:t>
            </w: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AB3038D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09C0E18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248,774</w:t>
            </w: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DD56857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272,511</w:t>
            </w: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F109F3C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8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BB97B2A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5B6E733" w14:textId="77777777" w:rsidR="00CB6E50" w:rsidRPr="00E270FE" w:rsidRDefault="00CB6E50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789,909</w:t>
            </w:r>
          </w:p>
        </w:tc>
      </w:tr>
      <w:tr w:rsidR="00AF0AD2" w:rsidRPr="00E270FE" w14:paraId="3B55526B" w14:textId="77777777" w:rsidTr="00AF0AD2">
        <w:tc>
          <w:tcPr>
            <w:tcW w:w="800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0C203B2" w14:textId="77777777" w:rsidR="00AF0AD2" w:rsidRPr="00E270FE" w:rsidRDefault="00AF0AD2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إجمالي الأموال المطلوب الموافقة عليها في هذا الاجتماع (دولار أمريكي)</w:t>
            </w: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E14ABAA" w14:textId="77777777" w:rsidR="00AF0AD2" w:rsidRPr="00E270FE" w:rsidRDefault="00AF0AD2" w:rsidP="005A4D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70FE">
              <w:rPr>
                <w:rFonts w:hint="cs"/>
                <w:sz w:val="18"/>
                <w:szCs w:val="18"/>
                <w:rtl/>
                <w:lang w:val="en-US"/>
              </w:rPr>
              <w:t>تكاليف المشروع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0A7718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87A17F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4B4D71" w14:textId="77777777" w:rsidR="00AF0AD2" w:rsidRPr="00E270FE" w:rsidRDefault="00AF0AD2" w:rsidP="005A4DF4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7E6CCC2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49E6C0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A261708" w14:textId="77777777" w:rsidR="00AF0AD2" w:rsidRPr="00E270FE" w:rsidRDefault="00AF0AD2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1,652,350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24E9275" w14:textId="77777777" w:rsidR="00AF0AD2" w:rsidRPr="00E270FE" w:rsidRDefault="00AF0AD2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1,652,350</w:t>
            </w:r>
          </w:p>
        </w:tc>
      </w:tr>
      <w:tr w:rsidR="00AF0AD2" w:rsidRPr="00E270FE" w14:paraId="0CCC05BA" w14:textId="77777777" w:rsidTr="00630469">
        <w:tc>
          <w:tcPr>
            <w:tcW w:w="800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  <w:vAlign w:val="center"/>
            <w:hideMark/>
          </w:tcPr>
          <w:p w14:paraId="5347AA63" w14:textId="77777777" w:rsidR="00AF0AD2" w:rsidRPr="00E270FE" w:rsidRDefault="00AF0AD2" w:rsidP="005A4DF4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616" w:type="pct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  <w:hideMark/>
          </w:tcPr>
          <w:p w14:paraId="7F6077CB" w14:textId="77777777" w:rsidR="00AF0AD2" w:rsidRPr="00E270FE" w:rsidRDefault="00AF0AD2" w:rsidP="005A4D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 w:bidi="ar-SA"/>
              </w:rPr>
            </w:pPr>
            <w:r w:rsidRPr="00E270FE">
              <w:rPr>
                <w:rFonts w:hint="cs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532" w:type="pct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</w:tcPr>
          <w:p w14:paraId="32E0B32A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441" w:type="pct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</w:tcPr>
          <w:p w14:paraId="71461504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</w:tcPr>
          <w:p w14:paraId="28A13497" w14:textId="77777777" w:rsidR="00AF0AD2" w:rsidRPr="00E270FE" w:rsidRDefault="00AF0AD2" w:rsidP="005A4DF4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28" w:type="pct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</w:tcPr>
          <w:p w14:paraId="4B6B3B54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489" w:type="pct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</w:tcPr>
          <w:p w14:paraId="6BCFE160" w14:textId="77777777" w:rsidR="00AF0AD2" w:rsidRPr="00E270FE" w:rsidRDefault="00AF0AD2" w:rsidP="005A4DF4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  <w:vAlign w:val="center"/>
            <w:hideMark/>
          </w:tcPr>
          <w:p w14:paraId="2106143E" w14:textId="77777777" w:rsidR="00AF0AD2" w:rsidRPr="00E270FE" w:rsidRDefault="00AF0AD2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118,065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auto"/>
              <w:right w:val="single" w:sz="4" w:space="0" w:color="666699"/>
            </w:tcBorders>
            <w:vAlign w:val="center"/>
            <w:hideMark/>
          </w:tcPr>
          <w:p w14:paraId="01434573" w14:textId="77777777" w:rsidR="00AF0AD2" w:rsidRPr="00E270FE" w:rsidRDefault="00AF0AD2" w:rsidP="005A4DF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270FE">
              <w:rPr>
                <w:color w:val="000000"/>
                <w:sz w:val="18"/>
                <w:szCs w:val="18"/>
                <w:lang w:eastAsia="en-CA"/>
              </w:rPr>
              <w:t>118,065</w:t>
            </w:r>
          </w:p>
        </w:tc>
      </w:tr>
    </w:tbl>
    <w:p w14:paraId="0A0465D9" w14:textId="77777777" w:rsidR="007E5D09" w:rsidRPr="00B465ED" w:rsidRDefault="006A4B57" w:rsidP="0041373E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r>
        <w:rPr>
          <w:rFonts w:hint="cs"/>
          <w:rtl/>
          <w:lang w:val="en-US" w:bidi="ar-SA"/>
        </w:rPr>
        <w:t xml:space="preserve">*  </w:t>
      </w:r>
      <w:r w:rsidRPr="006A4B57">
        <w:rPr>
          <w:rtl/>
          <w:lang w:val="en-US" w:bidi="ar-SA"/>
        </w:rPr>
        <w:t xml:space="preserve">يتم طلب الشريحة </w:t>
      </w:r>
      <w:r>
        <w:rPr>
          <w:rFonts w:hint="cs"/>
          <w:rtl/>
          <w:lang w:val="en-US" w:bidi="ar-SA"/>
        </w:rPr>
        <w:t>المقررة</w:t>
      </w:r>
      <w:r w:rsidRPr="006A4B57">
        <w:rPr>
          <w:rtl/>
          <w:lang w:val="en-US" w:bidi="ar-SA"/>
        </w:rPr>
        <w:t xml:space="preserve"> مبدئيًا لعام 2020 في عام 2022. وسيتم طلب الشريحة </w:t>
      </w:r>
      <w:r>
        <w:rPr>
          <w:rFonts w:hint="cs"/>
          <w:rtl/>
          <w:lang w:val="en-US" w:bidi="ar-SA"/>
        </w:rPr>
        <w:t>المقررة</w:t>
      </w:r>
      <w:r w:rsidRPr="006A4B57">
        <w:rPr>
          <w:rtl/>
          <w:lang w:val="en-US" w:bidi="ar-SA"/>
        </w:rPr>
        <w:t xml:space="preserve"> مبدئيًا لعام 2022 في عام 2023</w:t>
      </w:r>
      <w:r w:rsidR="00B56780">
        <w:rPr>
          <w:rFonts w:hint="cs"/>
          <w:rtl/>
          <w:lang w:val="en-US" w:bidi="ar-SA"/>
        </w:rPr>
        <w:t>.</w:t>
      </w:r>
    </w:p>
    <w:tbl>
      <w:tblPr>
        <w:tblStyle w:val="TableGrid"/>
        <w:tblpPr w:leftFromText="180" w:rightFromText="180" w:vertAnchor="text" w:horzAnchor="margin" w:tblpXSpec="center" w:tblpY="184"/>
        <w:bidiVisual/>
        <w:tblW w:w="521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721"/>
        <w:gridCol w:w="7269"/>
      </w:tblGrid>
      <w:tr w:rsidR="00BF6930" w:rsidRPr="00E270FE" w14:paraId="6AB092F4" w14:textId="77777777" w:rsidTr="00BF6930">
        <w:trPr>
          <w:trHeight w:val="240"/>
        </w:trPr>
        <w:tc>
          <w:tcPr>
            <w:tcW w:w="136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5C3FA6D" w14:textId="77777777" w:rsidR="00BF6930" w:rsidRPr="00630469" w:rsidRDefault="00BF6930" w:rsidP="00BF6930">
            <w:pPr>
              <w:bidi/>
              <w:spacing w:after="60"/>
              <w:ind w:left="171"/>
              <w:jc w:val="left"/>
              <w:rPr>
                <w:bCs/>
                <w:sz w:val="22"/>
                <w:szCs w:val="22"/>
                <w:rtl/>
                <w:lang w:val="en-US" w:bidi="ar-SA"/>
              </w:rPr>
            </w:pPr>
            <w:r w:rsidRPr="00630469">
              <w:rPr>
                <w:rFonts w:hint="cs"/>
                <w:bCs/>
                <w:sz w:val="22"/>
                <w:szCs w:val="22"/>
                <w:rtl/>
                <w:lang w:val="en-US"/>
              </w:rPr>
              <w:t>توصية الأمانة</w:t>
            </w:r>
          </w:p>
        </w:tc>
        <w:tc>
          <w:tcPr>
            <w:tcW w:w="36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6B1FD2" w14:textId="77777777" w:rsidR="00BF6930" w:rsidRPr="00630469" w:rsidRDefault="00BF6930" w:rsidP="00BF6930">
            <w:pPr>
              <w:bidi/>
              <w:spacing w:after="60"/>
              <w:jc w:val="center"/>
              <w:rPr>
                <w:sz w:val="22"/>
                <w:szCs w:val="22"/>
                <w:lang w:bidi="ar-SA"/>
              </w:rPr>
            </w:pPr>
            <w:r w:rsidRPr="00630469">
              <w:rPr>
                <w:rFonts w:hint="cs"/>
                <w:sz w:val="22"/>
                <w:szCs w:val="22"/>
                <w:rtl/>
              </w:rPr>
              <w:t>النظر فيه بصفة فردية</w:t>
            </w:r>
          </w:p>
        </w:tc>
      </w:tr>
    </w:tbl>
    <w:p w14:paraId="1302886A" w14:textId="77777777" w:rsidR="0062679C" w:rsidRPr="0041373E" w:rsidRDefault="0062679C" w:rsidP="00AF1866">
      <w:pPr>
        <w:pStyle w:val="Heading3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SA"/>
        </w:rPr>
      </w:pPr>
      <w:r w:rsidRPr="0041373E">
        <w:rPr>
          <w:b/>
          <w:bCs/>
          <w:sz w:val="26"/>
          <w:szCs w:val="26"/>
          <w:rtl/>
        </w:rPr>
        <w:t>وصف المشروع</w:t>
      </w:r>
    </w:p>
    <w:p w14:paraId="633801F4" w14:textId="77777777" w:rsidR="0062679C" w:rsidRPr="0041373E" w:rsidRDefault="006F73CA" w:rsidP="006F73CA">
      <w:pPr>
        <w:pStyle w:val="Heading3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41373E">
        <w:rPr>
          <w:sz w:val="26"/>
          <w:szCs w:val="26"/>
          <w:rtl/>
        </w:rPr>
        <w:t>قدمت اليونيدو</w:t>
      </w:r>
      <w:r w:rsidRPr="0041373E">
        <w:rPr>
          <w:rFonts w:hint="cs"/>
          <w:sz w:val="26"/>
          <w:szCs w:val="26"/>
          <w:rtl/>
        </w:rPr>
        <w:t>،</w:t>
      </w:r>
      <w:r w:rsidRPr="0041373E">
        <w:rPr>
          <w:sz w:val="26"/>
          <w:szCs w:val="26"/>
          <w:rtl/>
        </w:rPr>
        <w:t xml:space="preserve"> </w:t>
      </w:r>
      <w:r w:rsidR="00D97A25" w:rsidRPr="0041373E">
        <w:rPr>
          <w:sz w:val="26"/>
          <w:szCs w:val="26"/>
          <w:rtl/>
        </w:rPr>
        <w:t xml:space="preserve">بصفتها الوكالة المنفذة الرئيسية، </w:t>
      </w:r>
      <w:r w:rsidRPr="0041373E">
        <w:rPr>
          <w:sz w:val="26"/>
          <w:szCs w:val="26"/>
          <w:rtl/>
        </w:rPr>
        <w:t xml:space="preserve">بالنيابة عن حكومة المكسيك، </w:t>
      </w:r>
      <w:r w:rsidR="00D97A25" w:rsidRPr="0041373E">
        <w:rPr>
          <w:sz w:val="26"/>
          <w:szCs w:val="26"/>
          <w:rtl/>
        </w:rPr>
        <w:t xml:space="preserve">طلبًا لتمويل </w:t>
      </w:r>
      <w:r w:rsidR="00D97A25" w:rsidRPr="0041373E">
        <w:rPr>
          <w:rFonts w:hint="cs"/>
          <w:sz w:val="26"/>
          <w:szCs w:val="26"/>
          <w:rtl/>
        </w:rPr>
        <w:t>ا</w:t>
      </w:r>
      <w:r w:rsidR="0062679C" w:rsidRPr="0041373E">
        <w:rPr>
          <w:sz w:val="26"/>
          <w:szCs w:val="26"/>
          <w:rtl/>
        </w:rPr>
        <w:t xml:space="preserve">لشريحة الرابعة من المرحلة الثانية من خطة إدارة </w:t>
      </w:r>
      <w:r w:rsidR="00D97A25" w:rsidRPr="0041373E">
        <w:rPr>
          <w:rFonts w:hint="cs"/>
          <w:sz w:val="26"/>
          <w:szCs w:val="26"/>
          <w:rtl/>
        </w:rPr>
        <w:t>إزالة المواد الهيدروكلوروفلوروكربونية</w:t>
      </w:r>
      <w:r w:rsidR="0062679C" w:rsidRPr="0041373E">
        <w:rPr>
          <w:sz w:val="26"/>
          <w:szCs w:val="26"/>
          <w:rtl/>
        </w:rPr>
        <w:t xml:space="preserve">، بتكلفة إجمالية قدرها </w:t>
      </w:r>
      <w:r w:rsidR="00D97A25" w:rsidRPr="0041373E">
        <w:rPr>
          <w:sz w:val="26"/>
          <w:szCs w:val="26"/>
        </w:rPr>
        <w:t>1,770,415</w:t>
      </w:r>
      <w:r w:rsidR="00D97A25" w:rsidRPr="0041373E">
        <w:rPr>
          <w:rFonts w:hint="cs"/>
          <w:sz w:val="26"/>
          <w:szCs w:val="26"/>
          <w:rtl/>
        </w:rPr>
        <w:t xml:space="preserve"> </w:t>
      </w:r>
      <w:r w:rsidR="00D97A25" w:rsidRPr="0041373E">
        <w:rPr>
          <w:sz w:val="26"/>
          <w:szCs w:val="26"/>
          <w:rtl/>
        </w:rPr>
        <w:t>دولار أمريكي</w:t>
      </w:r>
      <w:r w:rsidR="0062679C" w:rsidRPr="0041373E">
        <w:rPr>
          <w:sz w:val="26"/>
          <w:szCs w:val="26"/>
          <w:rtl/>
        </w:rPr>
        <w:t>، تتكو</w:t>
      </w:r>
      <w:r w:rsidR="00D97A25" w:rsidRPr="0041373E">
        <w:rPr>
          <w:sz w:val="26"/>
          <w:szCs w:val="26"/>
          <w:rtl/>
        </w:rPr>
        <w:t>ن من 1</w:t>
      </w:r>
      <w:r w:rsidR="00D97A25" w:rsidRPr="0041373E">
        <w:rPr>
          <w:rFonts w:hint="cs"/>
          <w:sz w:val="26"/>
          <w:szCs w:val="26"/>
          <w:rtl/>
        </w:rPr>
        <w:t>,</w:t>
      </w:r>
      <w:r w:rsidR="00D97A25" w:rsidRPr="0041373E">
        <w:rPr>
          <w:sz w:val="26"/>
          <w:szCs w:val="26"/>
          <w:rtl/>
        </w:rPr>
        <w:t>612</w:t>
      </w:r>
      <w:r w:rsidR="00D97A25" w:rsidRPr="0041373E">
        <w:rPr>
          <w:rFonts w:hint="cs"/>
          <w:sz w:val="26"/>
          <w:szCs w:val="26"/>
          <w:rtl/>
        </w:rPr>
        <w:t>,</w:t>
      </w:r>
      <w:r w:rsidR="00D97A25" w:rsidRPr="0041373E">
        <w:rPr>
          <w:sz w:val="26"/>
          <w:szCs w:val="26"/>
          <w:rtl/>
        </w:rPr>
        <w:t>350 دولارًا أمريكيًا</w:t>
      </w:r>
      <w:r w:rsidR="0062679C" w:rsidRPr="0041373E">
        <w:rPr>
          <w:sz w:val="26"/>
          <w:szCs w:val="26"/>
          <w:rtl/>
        </w:rPr>
        <w:t xml:space="preserve">، بالإضافة إلى تكاليف دعم الوكالة </w:t>
      </w:r>
      <w:r w:rsidR="00D97A25" w:rsidRPr="0041373E">
        <w:rPr>
          <w:rFonts w:hint="cs"/>
          <w:sz w:val="26"/>
          <w:szCs w:val="26"/>
          <w:rtl/>
        </w:rPr>
        <w:t>وقدرها</w:t>
      </w:r>
      <w:r w:rsidR="0062679C" w:rsidRPr="0041373E">
        <w:rPr>
          <w:sz w:val="26"/>
          <w:szCs w:val="26"/>
          <w:rtl/>
        </w:rPr>
        <w:t xml:space="preserve"> 112</w:t>
      </w:r>
      <w:r w:rsidR="00D97A25" w:rsidRPr="0041373E">
        <w:rPr>
          <w:rFonts w:hint="cs"/>
          <w:sz w:val="26"/>
          <w:szCs w:val="26"/>
          <w:rtl/>
        </w:rPr>
        <w:t>,</w:t>
      </w:r>
      <w:r w:rsidR="00D97A25" w:rsidRPr="0041373E">
        <w:rPr>
          <w:sz w:val="26"/>
          <w:szCs w:val="26"/>
          <w:rtl/>
        </w:rPr>
        <w:t>865 دولارًا أمريكيًا لليونيدو</w:t>
      </w:r>
      <w:r w:rsidR="0062679C" w:rsidRPr="0041373E">
        <w:rPr>
          <w:sz w:val="26"/>
          <w:szCs w:val="26"/>
          <w:rtl/>
        </w:rPr>
        <w:t>، و 40</w:t>
      </w:r>
      <w:r w:rsidR="00D97A25" w:rsidRPr="0041373E">
        <w:rPr>
          <w:rFonts w:hint="cs"/>
          <w:sz w:val="26"/>
          <w:szCs w:val="26"/>
          <w:rtl/>
        </w:rPr>
        <w:t>,</w:t>
      </w:r>
      <w:r w:rsidR="0062679C" w:rsidRPr="0041373E">
        <w:rPr>
          <w:sz w:val="26"/>
          <w:szCs w:val="26"/>
          <w:rtl/>
        </w:rPr>
        <w:t>000 دولار</w:t>
      </w:r>
      <w:r w:rsidR="00D97A25" w:rsidRPr="0041373E">
        <w:rPr>
          <w:rFonts w:hint="cs"/>
          <w:sz w:val="26"/>
          <w:szCs w:val="26"/>
          <w:rtl/>
        </w:rPr>
        <w:t>ا</w:t>
      </w:r>
      <w:r w:rsidR="0062679C" w:rsidRPr="0041373E">
        <w:rPr>
          <w:sz w:val="26"/>
          <w:szCs w:val="26"/>
          <w:rtl/>
        </w:rPr>
        <w:t xml:space="preserve"> أمريكي</w:t>
      </w:r>
      <w:r w:rsidR="00D97A25" w:rsidRPr="0041373E">
        <w:rPr>
          <w:rFonts w:hint="cs"/>
          <w:sz w:val="26"/>
          <w:szCs w:val="26"/>
          <w:rtl/>
        </w:rPr>
        <w:t>ا</w:t>
      </w:r>
      <w:r w:rsidR="0062679C" w:rsidRPr="0041373E">
        <w:rPr>
          <w:sz w:val="26"/>
          <w:szCs w:val="26"/>
          <w:rtl/>
        </w:rPr>
        <w:t xml:space="preserve">، بالإضافة إلى تكاليف دعم الوكالة </w:t>
      </w:r>
      <w:r w:rsidR="00D97A25" w:rsidRPr="0041373E">
        <w:rPr>
          <w:rFonts w:hint="cs"/>
          <w:sz w:val="26"/>
          <w:szCs w:val="26"/>
          <w:rtl/>
        </w:rPr>
        <w:t>وقدرها</w:t>
      </w:r>
      <w:r w:rsidR="002C24D0" w:rsidRPr="0041373E">
        <w:rPr>
          <w:rFonts w:hint="cs"/>
          <w:sz w:val="26"/>
          <w:szCs w:val="26"/>
          <w:rtl/>
        </w:rPr>
        <w:t xml:space="preserve"> 5,200</w:t>
      </w:r>
      <w:r w:rsidR="0062679C" w:rsidRPr="0041373E">
        <w:rPr>
          <w:sz w:val="26"/>
          <w:szCs w:val="26"/>
          <w:rtl/>
        </w:rPr>
        <w:t xml:space="preserve"> دولار</w:t>
      </w:r>
      <w:r w:rsidR="00D97A25" w:rsidRPr="0041373E">
        <w:rPr>
          <w:rFonts w:hint="cs"/>
          <w:sz w:val="26"/>
          <w:szCs w:val="26"/>
          <w:rtl/>
        </w:rPr>
        <w:t>ا</w:t>
      </w:r>
      <w:r w:rsidR="0062679C" w:rsidRPr="0041373E">
        <w:rPr>
          <w:sz w:val="26"/>
          <w:szCs w:val="26"/>
          <w:rtl/>
        </w:rPr>
        <w:t xml:space="preserve"> أمريكي</w:t>
      </w:r>
      <w:r w:rsidR="00D97A25" w:rsidRPr="0041373E">
        <w:rPr>
          <w:rFonts w:hint="cs"/>
          <w:sz w:val="26"/>
          <w:szCs w:val="26"/>
          <w:rtl/>
        </w:rPr>
        <w:t>ا لليونيب</w:t>
      </w:r>
      <w:r w:rsidR="0062679C" w:rsidRPr="0041373E">
        <w:rPr>
          <w:sz w:val="26"/>
          <w:szCs w:val="26"/>
          <w:rtl/>
        </w:rPr>
        <w:t>.</w:t>
      </w:r>
      <w:r w:rsidR="002C24D0" w:rsidRPr="0041373E">
        <w:rPr>
          <w:rStyle w:val="FootnoteReference"/>
          <w:sz w:val="26"/>
          <w:szCs w:val="26"/>
          <w:rtl/>
        </w:rPr>
        <w:footnoteReference w:id="2"/>
      </w:r>
      <w:r w:rsidR="0062679C" w:rsidRPr="0041373E">
        <w:rPr>
          <w:sz w:val="26"/>
          <w:szCs w:val="26"/>
          <w:rtl/>
        </w:rPr>
        <w:t xml:space="preserve"> </w:t>
      </w:r>
      <w:r w:rsidR="00D97A25" w:rsidRPr="0041373E">
        <w:rPr>
          <w:rFonts w:hint="cs"/>
          <w:sz w:val="26"/>
          <w:szCs w:val="26"/>
          <w:rtl/>
        </w:rPr>
        <w:t>و</w:t>
      </w:r>
      <w:r w:rsidR="0062679C" w:rsidRPr="0041373E">
        <w:rPr>
          <w:sz w:val="26"/>
          <w:szCs w:val="26"/>
          <w:rtl/>
        </w:rPr>
        <w:t xml:space="preserve">يتضمن </w:t>
      </w:r>
      <w:r w:rsidR="00D97A25" w:rsidRPr="0041373E">
        <w:rPr>
          <w:rFonts w:hint="cs"/>
          <w:sz w:val="26"/>
          <w:szCs w:val="26"/>
          <w:rtl/>
        </w:rPr>
        <w:t>الطلب</w:t>
      </w:r>
      <w:r w:rsidR="0062679C" w:rsidRPr="0041373E">
        <w:rPr>
          <w:sz w:val="26"/>
          <w:szCs w:val="26"/>
          <w:rtl/>
        </w:rPr>
        <w:t xml:space="preserve"> تقريرًا مرحليًا عن </w:t>
      </w:r>
      <w:r w:rsidR="00D97A25" w:rsidRPr="0041373E">
        <w:rPr>
          <w:sz w:val="26"/>
          <w:szCs w:val="26"/>
          <w:rtl/>
        </w:rPr>
        <w:t>تنفيذ الشريحة الثالثة</w:t>
      </w:r>
      <w:r w:rsidR="0062679C" w:rsidRPr="0041373E">
        <w:rPr>
          <w:sz w:val="26"/>
          <w:szCs w:val="26"/>
          <w:rtl/>
        </w:rPr>
        <w:t xml:space="preserve">، وتقارير التحقق من استهلاك </w:t>
      </w:r>
      <w:r w:rsidR="00D97A25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="00D97A25" w:rsidRPr="0041373E">
        <w:rPr>
          <w:sz w:val="26"/>
          <w:szCs w:val="26"/>
          <w:rtl/>
        </w:rPr>
        <w:t xml:space="preserve"> </w:t>
      </w:r>
      <w:r w:rsidR="00D97A25" w:rsidRPr="0041373E">
        <w:rPr>
          <w:rFonts w:hint="cs"/>
          <w:sz w:val="26"/>
          <w:szCs w:val="26"/>
          <w:rtl/>
        </w:rPr>
        <w:t>في ا</w:t>
      </w:r>
      <w:r w:rsidR="00D97A25" w:rsidRPr="0041373E">
        <w:rPr>
          <w:sz w:val="26"/>
          <w:szCs w:val="26"/>
          <w:rtl/>
        </w:rPr>
        <w:t>لفترة من 2019 إلى 2021</w:t>
      </w:r>
      <w:r w:rsidR="0062679C" w:rsidRPr="0041373E">
        <w:rPr>
          <w:sz w:val="26"/>
          <w:szCs w:val="26"/>
          <w:rtl/>
        </w:rPr>
        <w:t>، وخطة تنفيذ الشريحة للفترة من 2022 إلى 2024.</w:t>
      </w:r>
    </w:p>
    <w:p w14:paraId="76AFD75D" w14:textId="77777777" w:rsidR="0062679C" w:rsidRPr="0041373E" w:rsidRDefault="0062679C" w:rsidP="00D97A25">
      <w:pPr>
        <w:pStyle w:val="Heading3"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41373E">
        <w:rPr>
          <w:sz w:val="26"/>
          <w:szCs w:val="26"/>
          <w:u w:val="single"/>
          <w:rtl/>
        </w:rPr>
        <w:t xml:space="preserve">تقرير عن استهلاك </w:t>
      </w:r>
      <w:r w:rsidR="00D97A25" w:rsidRPr="0041373E">
        <w:rPr>
          <w:rFonts w:hint="cs"/>
          <w:sz w:val="26"/>
          <w:szCs w:val="26"/>
          <w:u w:val="single"/>
          <w:rtl/>
        </w:rPr>
        <w:t>المواد الهيدروكلوروفلوروكربونية</w:t>
      </w:r>
    </w:p>
    <w:p w14:paraId="52E5EFF0" w14:textId="77777777" w:rsidR="0062679C" w:rsidRPr="0041373E" w:rsidRDefault="0062679C" w:rsidP="00B55A3B">
      <w:pPr>
        <w:pStyle w:val="Heading3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</w:rPr>
        <w:t>أبلغت حكومة المكسيك في إطار</w:t>
      </w:r>
      <w:r w:rsidR="00B55A3B" w:rsidRPr="0041373E">
        <w:rPr>
          <w:rFonts w:hint="cs"/>
          <w:sz w:val="26"/>
          <w:szCs w:val="26"/>
          <w:rtl/>
        </w:rPr>
        <w:t xml:space="preserve"> تقرير</w:t>
      </w:r>
      <w:r w:rsidRPr="0041373E">
        <w:rPr>
          <w:sz w:val="26"/>
          <w:szCs w:val="26"/>
          <w:rtl/>
        </w:rPr>
        <w:t xml:space="preserve"> تنفيذ البرنامج القطري عن استهلاك قدره 130.34 طن </w:t>
      </w:r>
      <w:r w:rsidR="00B55A3B" w:rsidRPr="0041373E">
        <w:rPr>
          <w:rFonts w:hint="cs"/>
          <w:sz w:val="26"/>
          <w:szCs w:val="26"/>
          <w:rtl/>
        </w:rPr>
        <w:t>من قدرات</w:t>
      </w:r>
      <w:r w:rsidRPr="0041373E">
        <w:rPr>
          <w:sz w:val="26"/>
          <w:szCs w:val="26"/>
          <w:rtl/>
        </w:rPr>
        <w:t xml:space="preserve"> استنفاد الأوزون من </w:t>
      </w:r>
      <w:r w:rsidR="00B55A3B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="00B55A3B" w:rsidRPr="0041373E">
        <w:rPr>
          <w:sz w:val="26"/>
          <w:szCs w:val="26"/>
          <w:rtl/>
        </w:rPr>
        <w:t xml:space="preserve"> في عام 2021</w:t>
      </w:r>
      <w:r w:rsidRPr="0041373E">
        <w:rPr>
          <w:sz w:val="26"/>
          <w:szCs w:val="26"/>
          <w:rtl/>
        </w:rPr>
        <w:t>، وهو أقل بنسبة 89 في المائة من خط الأساس</w:t>
      </w:r>
      <w:r w:rsidR="00B55A3B" w:rsidRPr="0041373E">
        <w:rPr>
          <w:rFonts w:hint="cs"/>
          <w:sz w:val="26"/>
          <w:szCs w:val="26"/>
          <w:rtl/>
        </w:rPr>
        <w:t xml:space="preserve"> المحدد </w:t>
      </w:r>
      <w:r w:rsidRPr="0041373E">
        <w:rPr>
          <w:sz w:val="26"/>
          <w:szCs w:val="26"/>
          <w:rtl/>
        </w:rPr>
        <w:t xml:space="preserve"> </w:t>
      </w:r>
      <w:r w:rsidR="00B55A3B" w:rsidRPr="0041373E">
        <w:rPr>
          <w:rFonts w:hint="cs"/>
          <w:sz w:val="26"/>
          <w:szCs w:val="26"/>
          <w:rtl/>
        </w:rPr>
        <w:t>للمواد الهيدروكلوروفلوروكربونية</w:t>
      </w:r>
      <w:r w:rsidR="00B55A3B" w:rsidRPr="0041373E">
        <w:rPr>
          <w:sz w:val="26"/>
          <w:szCs w:val="26"/>
          <w:rtl/>
        </w:rPr>
        <w:t xml:space="preserve"> </w:t>
      </w:r>
      <w:r w:rsidRPr="0041373E">
        <w:rPr>
          <w:sz w:val="26"/>
          <w:szCs w:val="26"/>
          <w:rtl/>
        </w:rPr>
        <w:t>للامتثال</w:t>
      </w:r>
      <w:r w:rsidR="00B55A3B" w:rsidRPr="0041373E">
        <w:rPr>
          <w:rFonts w:hint="cs"/>
          <w:sz w:val="26"/>
          <w:szCs w:val="26"/>
          <w:rtl/>
        </w:rPr>
        <w:t xml:space="preserve"> له</w:t>
      </w:r>
      <w:r w:rsidRPr="0041373E">
        <w:rPr>
          <w:sz w:val="26"/>
          <w:szCs w:val="26"/>
          <w:rtl/>
        </w:rPr>
        <w:t xml:space="preserve">. </w:t>
      </w:r>
      <w:r w:rsidR="00B55A3B" w:rsidRPr="0041373E">
        <w:rPr>
          <w:rFonts w:hint="cs"/>
          <w:sz w:val="26"/>
          <w:szCs w:val="26"/>
          <w:rtl/>
        </w:rPr>
        <w:t>و</w:t>
      </w:r>
      <w:r w:rsidRPr="0041373E">
        <w:rPr>
          <w:sz w:val="26"/>
          <w:szCs w:val="26"/>
          <w:rtl/>
        </w:rPr>
        <w:t xml:space="preserve">لم يتم الإبلاغ بعد عن بيانات المادة 7 لعام 2021. </w:t>
      </w:r>
      <w:r w:rsidR="00B55A3B" w:rsidRPr="0041373E">
        <w:rPr>
          <w:rFonts w:hint="cs"/>
          <w:sz w:val="26"/>
          <w:szCs w:val="26"/>
          <w:rtl/>
        </w:rPr>
        <w:t>و</w:t>
      </w:r>
      <w:r w:rsidRPr="0041373E">
        <w:rPr>
          <w:sz w:val="26"/>
          <w:szCs w:val="26"/>
          <w:rtl/>
        </w:rPr>
        <w:t>يظهر استهلاك</w:t>
      </w:r>
      <w:r w:rsidR="00B55A3B" w:rsidRPr="0041373E">
        <w:rPr>
          <w:rFonts w:hint="cs"/>
          <w:sz w:val="26"/>
          <w:szCs w:val="26"/>
          <w:rtl/>
        </w:rPr>
        <w:t xml:space="preserve"> المواد الهيدروكلوروفلوروكربونية في الفترة</w:t>
      </w:r>
      <w:r w:rsidRPr="0041373E">
        <w:rPr>
          <w:sz w:val="26"/>
          <w:szCs w:val="26"/>
          <w:rtl/>
        </w:rPr>
        <w:t xml:space="preserve"> 2017 </w:t>
      </w:r>
      <w:r w:rsidR="00B55A3B" w:rsidRPr="0041373E">
        <w:rPr>
          <w:rFonts w:hint="cs"/>
          <w:sz w:val="26"/>
          <w:szCs w:val="26"/>
          <w:rtl/>
        </w:rPr>
        <w:t xml:space="preserve">- </w:t>
      </w:r>
      <w:r w:rsidRPr="0041373E">
        <w:rPr>
          <w:sz w:val="26"/>
          <w:szCs w:val="26"/>
          <w:rtl/>
        </w:rPr>
        <w:t>2021 في الجدول 1.</w:t>
      </w:r>
    </w:p>
    <w:p w14:paraId="5A32AC6B" w14:textId="77777777" w:rsidR="007E5D09" w:rsidRPr="0041373E" w:rsidRDefault="00B55A3B" w:rsidP="009804A6">
      <w:pPr>
        <w:pStyle w:val="Heading3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41373E">
        <w:rPr>
          <w:b/>
          <w:bCs/>
          <w:sz w:val="26"/>
          <w:szCs w:val="26"/>
          <w:rtl/>
        </w:rPr>
        <w:t>الجدول 1</w:t>
      </w:r>
      <w:r w:rsidRPr="0041373E">
        <w:rPr>
          <w:rFonts w:hint="cs"/>
          <w:b/>
          <w:bCs/>
          <w:sz w:val="26"/>
          <w:szCs w:val="26"/>
          <w:rtl/>
        </w:rPr>
        <w:t>-</w:t>
      </w:r>
      <w:r w:rsidR="0062679C" w:rsidRPr="0041373E">
        <w:rPr>
          <w:b/>
          <w:bCs/>
          <w:sz w:val="26"/>
          <w:szCs w:val="26"/>
          <w:rtl/>
        </w:rPr>
        <w:t xml:space="preserve"> استهلاك </w:t>
      </w:r>
      <w:r w:rsidRPr="0041373E">
        <w:rPr>
          <w:rFonts w:hint="cs"/>
          <w:b/>
          <w:bCs/>
          <w:sz w:val="26"/>
          <w:szCs w:val="26"/>
          <w:rtl/>
        </w:rPr>
        <w:t>المواد الهيدروكلوروفلوروكربونية</w:t>
      </w:r>
      <w:r w:rsidRPr="0041373E">
        <w:rPr>
          <w:b/>
          <w:bCs/>
          <w:sz w:val="26"/>
          <w:szCs w:val="26"/>
          <w:rtl/>
        </w:rPr>
        <w:t xml:space="preserve"> </w:t>
      </w:r>
      <w:r w:rsidR="0062679C" w:rsidRPr="0041373E">
        <w:rPr>
          <w:b/>
          <w:bCs/>
          <w:sz w:val="26"/>
          <w:szCs w:val="26"/>
          <w:rtl/>
        </w:rPr>
        <w:t>في المكسيك (بيانات المادة 7</w:t>
      </w:r>
      <w:r w:rsidR="00303159" w:rsidRPr="0041373E">
        <w:rPr>
          <w:rFonts w:hint="cs"/>
          <w:b/>
          <w:bCs/>
          <w:sz w:val="26"/>
          <w:szCs w:val="26"/>
          <w:rtl/>
        </w:rPr>
        <w:t xml:space="preserve"> للفترة </w:t>
      </w:r>
      <w:r w:rsidR="00303159" w:rsidRPr="0041373E">
        <w:rPr>
          <w:b/>
          <w:bCs/>
          <w:sz w:val="26"/>
          <w:szCs w:val="26"/>
          <w:rtl/>
        </w:rPr>
        <w:t>2017-2021</w:t>
      </w:r>
      <w:r w:rsidR="0062679C" w:rsidRPr="0041373E">
        <w:rPr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1007"/>
        <w:gridCol w:w="1006"/>
        <w:gridCol w:w="1006"/>
        <w:gridCol w:w="1006"/>
        <w:gridCol w:w="1008"/>
        <w:gridCol w:w="1276"/>
      </w:tblGrid>
      <w:tr w:rsidR="0062679C" w:rsidRPr="00FE3307" w14:paraId="6A603E0D" w14:textId="77777777" w:rsidTr="006B22CF">
        <w:trPr>
          <w:tblHeader/>
        </w:trPr>
        <w:tc>
          <w:tcPr>
            <w:tcW w:w="1683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50D63BA" w14:textId="77777777" w:rsidR="0062679C" w:rsidRPr="009804A6" w:rsidRDefault="009804A6" w:rsidP="009804A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9804A6">
              <w:rPr>
                <w:rFonts w:hint="cs"/>
                <w:b/>
                <w:bCs/>
                <w:sz w:val="20"/>
                <w:rtl/>
              </w:rPr>
              <w:t>المادة الهيدروكلوروفلوروكربونية</w:t>
            </w:r>
          </w:p>
        </w:tc>
        <w:tc>
          <w:tcPr>
            <w:tcW w:w="529" w:type="pct"/>
            <w:shd w:val="clear" w:color="auto" w:fill="auto"/>
            <w:noWrap/>
            <w:vAlign w:val="center"/>
          </w:tcPr>
          <w:p w14:paraId="4DB7D520" w14:textId="77777777" w:rsidR="0062679C" w:rsidRPr="00FE3307" w:rsidRDefault="0062679C" w:rsidP="007A1EC2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FE3307">
              <w:rPr>
                <w:b/>
                <w:bCs/>
                <w:color w:val="000000"/>
                <w:sz w:val="20"/>
              </w:rPr>
              <w:t>201</w:t>
            </w:r>
            <w:r>
              <w:rPr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529" w:type="pct"/>
            <w:shd w:val="clear" w:color="auto" w:fill="auto"/>
            <w:noWrap/>
          </w:tcPr>
          <w:p w14:paraId="2077FE73" w14:textId="77777777" w:rsidR="0062679C" w:rsidRPr="00FE3307" w:rsidRDefault="0062679C" w:rsidP="007A1EC2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FE3307">
              <w:rPr>
                <w:b/>
                <w:bCs/>
                <w:color w:val="000000"/>
                <w:sz w:val="20"/>
              </w:rPr>
              <w:t>201</w:t>
            </w:r>
            <w:r>
              <w:rPr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529" w:type="pct"/>
            <w:shd w:val="clear" w:color="auto" w:fill="auto"/>
            <w:noWrap/>
            <w:vAlign w:val="center"/>
          </w:tcPr>
          <w:p w14:paraId="366942BE" w14:textId="77777777" w:rsidR="0062679C" w:rsidRPr="00FE3307" w:rsidRDefault="0062679C" w:rsidP="007A1EC2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2019</w:t>
            </w:r>
          </w:p>
        </w:tc>
        <w:tc>
          <w:tcPr>
            <w:tcW w:w="529" w:type="pct"/>
          </w:tcPr>
          <w:p w14:paraId="7F323901" w14:textId="77777777" w:rsidR="0062679C" w:rsidRPr="00FE3307" w:rsidRDefault="0062679C" w:rsidP="007A1EC2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2020</w:t>
            </w:r>
          </w:p>
        </w:tc>
        <w:tc>
          <w:tcPr>
            <w:tcW w:w="530" w:type="pct"/>
            <w:shd w:val="clear" w:color="auto" w:fill="auto"/>
          </w:tcPr>
          <w:p w14:paraId="44C1CE3A" w14:textId="77777777" w:rsidR="0062679C" w:rsidRPr="00822874" w:rsidRDefault="009804A6" w:rsidP="007A1EC2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2021*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5A117271" w14:textId="77777777" w:rsidR="0062679C" w:rsidRPr="00844EFA" w:rsidRDefault="009804A6" w:rsidP="009804A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62679C" w:rsidRPr="00FE3307" w14:paraId="7C067798" w14:textId="77777777" w:rsidTr="009804A6">
        <w:tc>
          <w:tcPr>
            <w:tcW w:w="5000" w:type="pct"/>
            <w:gridSpan w:val="7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939733C" w14:textId="77777777" w:rsidR="0062679C" w:rsidRPr="00822874" w:rsidRDefault="009804A6" w:rsidP="009804A6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طن متري</w:t>
            </w:r>
          </w:p>
        </w:tc>
      </w:tr>
      <w:tr w:rsidR="00A248A3" w:rsidRPr="00B567D5" w14:paraId="4DC1044B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1F270845" w14:textId="77777777" w:rsidR="00A248A3" w:rsidRPr="009804A6" w:rsidRDefault="00A248A3" w:rsidP="009804A6">
            <w:pPr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الهيدروكلوروفلوروكربون- 22</w:t>
            </w:r>
          </w:p>
        </w:tc>
        <w:tc>
          <w:tcPr>
            <w:tcW w:w="529" w:type="pct"/>
            <w:shd w:val="clear" w:color="auto" w:fill="auto"/>
            <w:noWrap/>
          </w:tcPr>
          <w:p w14:paraId="3774F0E5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4,694.12</w:t>
            </w:r>
          </w:p>
        </w:tc>
        <w:tc>
          <w:tcPr>
            <w:tcW w:w="529" w:type="pct"/>
            <w:shd w:val="clear" w:color="auto" w:fill="auto"/>
            <w:noWrap/>
          </w:tcPr>
          <w:p w14:paraId="1C4A5304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2,962.37</w:t>
            </w:r>
          </w:p>
        </w:tc>
        <w:tc>
          <w:tcPr>
            <w:tcW w:w="529" w:type="pct"/>
            <w:shd w:val="clear" w:color="auto" w:fill="auto"/>
            <w:noWrap/>
          </w:tcPr>
          <w:p w14:paraId="6A5F816A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3,044.49</w:t>
            </w:r>
          </w:p>
        </w:tc>
        <w:tc>
          <w:tcPr>
            <w:tcW w:w="529" w:type="pct"/>
          </w:tcPr>
          <w:p w14:paraId="6CF4ABDA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1,550.29</w:t>
            </w:r>
          </w:p>
        </w:tc>
        <w:tc>
          <w:tcPr>
            <w:tcW w:w="530" w:type="pct"/>
            <w:shd w:val="clear" w:color="auto" w:fill="auto"/>
          </w:tcPr>
          <w:p w14:paraId="0171BD11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2,283.05</w:t>
            </w:r>
          </w:p>
        </w:tc>
        <w:tc>
          <w:tcPr>
            <w:tcW w:w="671" w:type="pct"/>
            <w:shd w:val="clear" w:color="auto" w:fill="auto"/>
            <w:noWrap/>
          </w:tcPr>
          <w:p w14:paraId="036ED3D3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8,505.1</w:t>
            </w:r>
          </w:p>
        </w:tc>
      </w:tr>
      <w:tr w:rsidR="00A248A3" w:rsidRPr="00B567D5" w14:paraId="6C661313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00CE90E4" w14:textId="77777777" w:rsidR="00A248A3" w:rsidRPr="00B567D5" w:rsidRDefault="00A248A3" w:rsidP="009804A6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الهيدروكلوروفلوروكربون- 123</w:t>
            </w:r>
          </w:p>
        </w:tc>
        <w:tc>
          <w:tcPr>
            <w:tcW w:w="529" w:type="pct"/>
            <w:shd w:val="clear" w:color="auto" w:fill="auto"/>
            <w:noWrap/>
          </w:tcPr>
          <w:p w14:paraId="0F9934AD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24.86</w:t>
            </w:r>
          </w:p>
        </w:tc>
        <w:tc>
          <w:tcPr>
            <w:tcW w:w="529" w:type="pct"/>
            <w:shd w:val="clear" w:color="auto" w:fill="auto"/>
            <w:noWrap/>
          </w:tcPr>
          <w:p w14:paraId="03868D05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45.76</w:t>
            </w:r>
          </w:p>
        </w:tc>
        <w:tc>
          <w:tcPr>
            <w:tcW w:w="529" w:type="pct"/>
            <w:shd w:val="clear" w:color="auto" w:fill="auto"/>
            <w:noWrap/>
          </w:tcPr>
          <w:p w14:paraId="5BDCB253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40.00</w:t>
            </w:r>
          </w:p>
        </w:tc>
        <w:tc>
          <w:tcPr>
            <w:tcW w:w="529" w:type="pct"/>
          </w:tcPr>
          <w:p w14:paraId="3CB1F082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-3.90</w:t>
            </w:r>
          </w:p>
        </w:tc>
        <w:tc>
          <w:tcPr>
            <w:tcW w:w="530" w:type="pct"/>
            <w:shd w:val="clear" w:color="auto" w:fill="auto"/>
          </w:tcPr>
          <w:p w14:paraId="11647F00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14.20</w:t>
            </w:r>
          </w:p>
        </w:tc>
        <w:tc>
          <w:tcPr>
            <w:tcW w:w="671" w:type="pct"/>
            <w:shd w:val="clear" w:color="auto" w:fill="auto"/>
            <w:noWrap/>
          </w:tcPr>
          <w:p w14:paraId="5768D952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rFonts w:eastAsiaTheme="minorHAnsi"/>
                <w:color w:val="000000"/>
                <w:sz w:val="20"/>
              </w:rPr>
              <w:t>73.1</w:t>
            </w:r>
          </w:p>
        </w:tc>
      </w:tr>
      <w:tr w:rsidR="00A248A3" w:rsidRPr="00B567D5" w14:paraId="335C4735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22F6BC83" w14:textId="77777777" w:rsidR="00A248A3" w:rsidRPr="00B567D5" w:rsidRDefault="00A248A3" w:rsidP="009804A6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الهيدروكلوروفلوروكربون- 124</w:t>
            </w:r>
          </w:p>
        </w:tc>
        <w:tc>
          <w:tcPr>
            <w:tcW w:w="529" w:type="pct"/>
            <w:shd w:val="clear" w:color="auto" w:fill="auto"/>
            <w:noWrap/>
          </w:tcPr>
          <w:p w14:paraId="6EAAA3C3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10.03</w:t>
            </w:r>
          </w:p>
        </w:tc>
        <w:tc>
          <w:tcPr>
            <w:tcW w:w="529" w:type="pct"/>
            <w:shd w:val="clear" w:color="auto" w:fill="auto"/>
            <w:noWrap/>
          </w:tcPr>
          <w:p w14:paraId="23595632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29" w:type="pct"/>
            <w:shd w:val="clear" w:color="auto" w:fill="auto"/>
            <w:noWrap/>
          </w:tcPr>
          <w:p w14:paraId="354C7470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29" w:type="pct"/>
          </w:tcPr>
          <w:p w14:paraId="511BAFF9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30" w:type="pct"/>
            <w:shd w:val="clear" w:color="auto" w:fill="auto"/>
          </w:tcPr>
          <w:p w14:paraId="2E3AC1A5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1F2396C8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8.0</w:t>
            </w:r>
          </w:p>
        </w:tc>
      </w:tr>
      <w:tr w:rsidR="00A248A3" w:rsidRPr="00B567D5" w14:paraId="7E3357A3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62479D8" w14:textId="77777777" w:rsidR="00A248A3" w:rsidRPr="00B567D5" w:rsidRDefault="00A248A3" w:rsidP="009804A6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الهيدروكلوروفلوروكربون- 141ب</w:t>
            </w:r>
          </w:p>
        </w:tc>
        <w:tc>
          <w:tcPr>
            <w:tcW w:w="529" w:type="pct"/>
            <w:shd w:val="clear" w:color="auto" w:fill="auto"/>
            <w:noWrap/>
          </w:tcPr>
          <w:p w14:paraId="70633925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1,331.16</w:t>
            </w:r>
          </w:p>
        </w:tc>
        <w:tc>
          <w:tcPr>
            <w:tcW w:w="529" w:type="pct"/>
            <w:shd w:val="clear" w:color="auto" w:fill="auto"/>
            <w:noWrap/>
          </w:tcPr>
          <w:p w14:paraId="29942D04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1,348.19</w:t>
            </w:r>
          </w:p>
        </w:tc>
        <w:tc>
          <w:tcPr>
            <w:tcW w:w="529" w:type="pct"/>
            <w:shd w:val="clear" w:color="auto" w:fill="auto"/>
            <w:noWrap/>
          </w:tcPr>
          <w:p w14:paraId="348FAD93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535.88</w:t>
            </w:r>
          </w:p>
        </w:tc>
        <w:tc>
          <w:tcPr>
            <w:tcW w:w="529" w:type="pct"/>
          </w:tcPr>
          <w:p w14:paraId="07029FF2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316.10</w:t>
            </w:r>
          </w:p>
        </w:tc>
        <w:tc>
          <w:tcPr>
            <w:tcW w:w="530" w:type="pct"/>
            <w:shd w:val="clear" w:color="auto" w:fill="auto"/>
          </w:tcPr>
          <w:p w14:paraId="0ABEBB98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41.05</w:t>
            </w: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522F5DEE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6,123.9</w:t>
            </w:r>
          </w:p>
        </w:tc>
      </w:tr>
      <w:tr w:rsidR="00A248A3" w:rsidRPr="00B567D5" w14:paraId="7AF3F8A1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12B602CD" w14:textId="77777777" w:rsidR="00A248A3" w:rsidRPr="00B567D5" w:rsidRDefault="00A248A3" w:rsidP="009804A6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الهيدروكلوروفلوروكربون- 142ب</w:t>
            </w:r>
          </w:p>
        </w:tc>
        <w:tc>
          <w:tcPr>
            <w:tcW w:w="529" w:type="pct"/>
            <w:shd w:val="clear" w:color="auto" w:fill="auto"/>
            <w:noWrap/>
          </w:tcPr>
          <w:p w14:paraId="6B962C3D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136.82</w:t>
            </w:r>
          </w:p>
        </w:tc>
        <w:tc>
          <w:tcPr>
            <w:tcW w:w="529" w:type="pct"/>
            <w:shd w:val="clear" w:color="auto" w:fill="auto"/>
            <w:noWrap/>
          </w:tcPr>
          <w:p w14:paraId="7B2C2215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137.26</w:t>
            </w:r>
          </w:p>
        </w:tc>
        <w:tc>
          <w:tcPr>
            <w:tcW w:w="529" w:type="pct"/>
            <w:shd w:val="clear" w:color="auto" w:fill="auto"/>
            <w:noWrap/>
          </w:tcPr>
          <w:p w14:paraId="67247EA1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112.82</w:t>
            </w:r>
          </w:p>
        </w:tc>
        <w:tc>
          <w:tcPr>
            <w:tcW w:w="529" w:type="pct"/>
          </w:tcPr>
          <w:p w14:paraId="7E1AE231" w14:textId="77777777" w:rsidR="00A248A3" w:rsidRPr="00B567D5" w:rsidRDefault="00A248A3" w:rsidP="005A4DF4">
            <w:pPr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30" w:type="pct"/>
            <w:shd w:val="clear" w:color="auto" w:fill="auto"/>
          </w:tcPr>
          <w:p w14:paraId="68646DBB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-0.44</w:t>
            </w:r>
          </w:p>
        </w:tc>
        <w:tc>
          <w:tcPr>
            <w:tcW w:w="671" w:type="pct"/>
            <w:shd w:val="clear" w:color="auto" w:fill="auto"/>
            <w:noWrap/>
          </w:tcPr>
          <w:p w14:paraId="6FD2898E" w14:textId="77777777" w:rsidR="00A248A3" w:rsidRPr="00B567D5" w:rsidRDefault="00A248A3" w:rsidP="005A4DF4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89.2</w:t>
            </w:r>
          </w:p>
        </w:tc>
      </w:tr>
      <w:tr w:rsidR="00A248A3" w:rsidRPr="00B567D5" w14:paraId="548824C1" w14:textId="77777777" w:rsidTr="006B22CF">
        <w:tc>
          <w:tcPr>
            <w:tcW w:w="1683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C9635FD" w14:textId="77777777" w:rsidR="00A248A3" w:rsidRPr="00B567D5" w:rsidRDefault="00A248A3" w:rsidP="006B22CF">
            <w:pPr>
              <w:bidi/>
              <w:jc w:val="left"/>
              <w:rPr>
                <w:rFonts w:eastAsiaTheme="minorHAnsi"/>
                <w:b/>
                <w:color w:val="000000"/>
                <w:sz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bidi="ar-SA"/>
              </w:rPr>
              <w:t xml:space="preserve">المجموع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(طن متري)</w:t>
            </w:r>
          </w:p>
        </w:tc>
        <w:tc>
          <w:tcPr>
            <w:tcW w:w="529" w:type="pct"/>
            <w:shd w:val="clear" w:color="auto" w:fill="auto"/>
            <w:noWrap/>
          </w:tcPr>
          <w:p w14:paraId="29A234B4" w14:textId="77777777" w:rsidR="00A248A3" w:rsidRPr="00B567D5" w:rsidRDefault="00A248A3" w:rsidP="005A4DF4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6,196.99</w:t>
            </w:r>
          </w:p>
        </w:tc>
        <w:tc>
          <w:tcPr>
            <w:tcW w:w="529" w:type="pct"/>
            <w:shd w:val="clear" w:color="auto" w:fill="auto"/>
            <w:noWrap/>
          </w:tcPr>
          <w:p w14:paraId="4ECCB8BA" w14:textId="77777777" w:rsidR="00A248A3" w:rsidRPr="00B567D5" w:rsidRDefault="00A248A3" w:rsidP="005A4DF4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4,493.58</w:t>
            </w:r>
          </w:p>
        </w:tc>
        <w:tc>
          <w:tcPr>
            <w:tcW w:w="529" w:type="pct"/>
            <w:shd w:val="clear" w:color="auto" w:fill="auto"/>
            <w:noWrap/>
          </w:tcPr>
          <w:p w14:paraId="1ED7A185" w14:textId="77777777" w:rsidR="00A248A3" w:rsidRPr="00B567D5" w:rsidRDefault="00A248A3" w:rsidP="005A4DF4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3,733.19</w:t>
            </w:r>
          </w:p>
        </w:tc>
        <w:tc>
          <w:tcPr>
            <w:tcW w:w="529" w:type="pct"/>
          </w:tcPr>
          <w:p w14:paraId="515C3F03" w14:textId="77777777" w:rsidR="00A248A3" w:rsidRPr="00B567D5" w:rsidRDefault="00A248A3" w:rsidP="005A4DF4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1,862.49</w:t>
            </w:r>
          </w:p>
        </w:tc>
        <w:tc>
          <w:tcPr>
            <w:tcW w:w="530" w:type="pct"/>
            <w:shd w:val="clear" w:color="auto" w:fill="auto"/>
          </w:tcPr>
          <w:p w14:paraId="5AEA2BCE" w14:textId="77777777" w:rsidR="00A248A3" w:rsidRPr="00B567D5" w:rsidRDefault="00A248A3" w:rsidP="005A4DF4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2,337.87</w:t>
            </w:r>
          </w:p>
        </w:tc>
        <w:tc>
          <w:tcPr>
            <w:tcW w:w="671" w:type="pct"/>
            <w:shd w:val="clear" w:color="auto" w:fill="auto"/>
            <w:noWrap/>
          </w:tcPr>
          <w:p w14:paraId="649F763E" w14:textId="77777777" w:rsidR="00A248A3" w:rsidRPr="00B567D5" w:rsidRDefault="00A248A3" w:rsidP="005A4DF4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rFonts w:eastAsiaTheme="minorHAnsi"/>
                <w:b/>
                <w:color w:val="000000"/>
                <w:sz w:val="20"/>
              </w:rPr>
              <w:t>14,799.3</w:t>
            </w:r>
          </w:p>
        </w:tc>
      </w:tr>
      <w:tr w:rsidR="0062679C" w:rsidRPr="00B567D5" w14:paraId="6AFFECB5" w14:textId="77777777" w:rsidTr="009804A6">
        <w:tc>
          <w:tcPr>
            <w:tcW w:w="5000" w:type="pct"/>
            <w:gridSpan w:val="7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F6E01A" w14:textId="77777777" w:rsidR="0062679C" w:rsidRPr="00B567D5" w:rsidRDefault="009804A6" w:rsidP="009804A6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طن من قدرات استنفاذ الأوزون</w:t>
            </w:r>
          </w:p>
        </w:tc>
      </w:tr>
      <w:tr w:rsidR="006B22CF" w:rsidRPr="00B567D5" w14:paraId="180EFA3C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728BC7C" w14:textId="77777777" w:rsidR="006B22CF" w:rsidRPr="009804A6" w:rsidRDefault="006B22CF" w:rsidP="005A4DF4">
            <w:pPr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الهيدروكلوروفلوروكربون- 22</w:t>
            </w:r>
          </w:p>
        </w:tc>
        <w:tc>
          <w:tcPr>
            <w:tcW w:w="529" w:type="pct"/>
            <w:shd w:val="clear" w:color="auto" w:fill="auto"/>
            <w:noWrap/>
          </w:tcPr>
          <w:p w14:paraId="70D3CE11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258.18</w:t>
            </w:r>
          </w:p>
        </w:tc>
        <w:tc>
          <w:tcPr>
            <w:tcW w:w="529" w:type="pct"/>
            <w:shd w:val="clear" w:color="auto" w:fill="auto"/>
            <w:noWrap/>
          </w:tcPr>
          <w:p w14:paraId="0895471C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162.93</w:t>
            </w:r>
          </w:p>
        </w:tc>
        <w:tc>
          <w:tcPr>
            <w:tcW w:w="529" w:type="pct"/>
            <w:shd w:val="clear" w:color="auto" w:fill="auto"/>
            <w:noWrap/>
          </w:tcPr>
          <w:p w14:paraId="61D5A40F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167.45</w:t>
            </w:r>
          </w:p>
        </w:tc>
        <w:tc>
          <w:tcPr>
            <w:tcW w:w="529" w:type="pct"/>
          </w:tcPr>
          <w:p w14:paraId="5C03B7B4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85.27</w:t>
            </w:r>
          </w:p>
        </w:tc>
        <w:tc>
          <w:tcPr>
            <w:tcW w:w="530" w:type="pct"/>
            <w:shd w:val="clear" w:color="auto" w:fill="auto"/>
          </w:tcPr>
          <w:p w14:paraId="15AB4F95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125.57</w:t>
            </w:r>
          </w:p>
        </w:tc>
        <w:tc>
          <w:tcPr>
            <w:tcW w:w="671" w:type="pct"/>
            <w:shd w:val="clear" w:color="auto" w:fill="auto"/>
            <w:noWrap/>
          </w:tcPr>
          <w:p w14:paraId="6818BCC7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rFonts w:eastAsiaTheme="minorHAnsi"/>
                <w:color w:val="000000"/>
                <w:sz w:val="20"/>
              </w:rPr>
              <w:t>467.8</w:t>
            </w:r>
          </w:p>
        </w:tc>
      </w:tr>
      <w:tr w:rsidR="006B22CF" w:rsidRPr="00B567D5" w14:paraId="4018F459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11A27E68" w14:textId="77777777" w:rsidR="006B22CF" w:rsidRPr="00B567D5" w:rsidRDefault="006B22CF" w:rsidP="005A4DF4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الهيدروكلوروفلوروكربون- 123</w:t>
            </w:r>
          </w:p>
        </w:tc>
        <w:tc>
          <w:tcPr>
            <w:tcW w:w="529" w:type="pct"/>
            <w:shd w:val="clear" w:color="auto" w:fill="auto"/>
            <w:noWrap/>
          </w:tcPr>
          <w:p w14:paraId="21D80E83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0.50</w:t>
            </w:r>
          </w:p>
        </w:tc>
        <w:tc>
          <w:tcPr>
            <w:tcW w:w="529" w:type="pct"/>
            <w:shd w:val="clear" w:color="auto" w:fill="auto"/>
            <w:noWrap/>
          </w:tcPr>
          <w:p w14:paraId="78B169F0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0.91</w:t>
            </w:r>
          </w:p>
        </w:tc>
        <w:tc>
          <w:tcPr>
            <w:tcW w:w="529" w:type="pct"/>
            <w:shd w:val="clear" w:color="auto" w:fill="auto"/>
            <w:noWrap/>
          </w:tcPr>
          <w:p w14:paraId="493A1ECA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0.80</w:t>
            </w:r>
          </w:p>
        </w:tc>
        <w:tc>
          <w:tcPr>
            <w:tcW w:w="529" w:type="pct"/>
          </w:tcPr>
          <w:p w14:paraId="55BBF5EF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-0.08</w:t>
            </w:r>
          </w:p>
        </w:tc>
        <w:tc>
          <w:tcPr>
            <w:tcW w:w="530" w:type="pct"/>
            <w:shd w:val="clear" w:color="auto" w:fill="auto"/>
          </w:tcPr>
          <w:p w14:paraId="26D6C7C3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0.28</w:t>
            </w:r>
          </w:p>
        </w:tc>
        <w:tc>
          <w:tcPr>
            <w:tcW w:w="671" w:type="pct"/>
            <w:shd w:val="clear" w:color="auto" w:fill="auto"/>
            <w:noWrap/>
          </w:tcPr>
          <w:p w14:paraId="18BA59EF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1.4</w:t>
            </w:r>
          </w:p>
        </w:tc>
      </w:tr>
      <w:tr w:rsidR="006B22CF" w:rsidRPr="00B567D5" w14:paraId="6EC972F0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1862E1F6" w14:textId="77777777" w:rsidR="006B22CF" w:rsidRPr="00B567D5" w:rsidRDefault="006B22CF" w:rsidP="005A4DF4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الهيدروكلوروفلوروكربون- 124</w:t>
            </w:r>
          </w:p>
        </w:tc>
        <w:tc>
          <w:tcPr>
            <w:tcW w:w="529" w:type="pct"/>
            <w:shd w:val="clear" w:color="auto" w:fill="auto"/>
            <w:noWrap/>
          </w:tcPr>
          <w:p w14:paraId="248355DD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0.22</w:t>
            </w:r>
          </w:p>
        </w:tc>
        <w:tc>
          <w:tcPr>
            <w:tcW w:w="529" w:type="pct"/>
            <w:shd w:val="clear" w:color="auto" w:fill="auto"/>
            <w:noWrap/>
          </w:tcPr>
          <w:p w14:paraId="5D81BB4D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29" w:type="pct"/>
            <w:shd w:val="clear" w:color="auto" w:fill="auto"/>
            <w:noWrap/>
          </w:tcPr>
          <w:p w14:paraId="54FB65C5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29" w:type="pct"/>
          </w:tcPr>
          <w:p w14:paraId="4B7C0684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30" w:type="pct"/>
            <w:shd w:val="clear" w:color="auto" w:fill="auto"/>
          </w:tcPr>
          <w:p w14:paraId="7012C886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1BA39CF7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0.2</w:t>
            </w:r>
          </w:p>
        </w:tc>
      </w:tr>
      <w:tr w:rsidR="006B22CF" w:rsidRPr="00B567D5" w14:paraId="6E7ADA98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414B5EC4" w14:textId="77777777" w:rsidR="006B22CF" w:rsidRPr="00B567D5" w:rsidRDefault="006B22CF" w:rsidP="005A4DF4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الهيدروكلوروفلوروكربون- 141ب</w:t>
            </w:r>
          </w:p>
        </w:tc>
        <w:tc>
          <w:tcPr>
            <w:tcW w:w="529" w:type="pct"/>
            <w:shd w:val="clear" w:color="auto" w:fill="auto"/>
            <w:noWrap/>
          </w:tcPr>
          <w:p w14:paraId="037F6F88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146.43</w:t>
            </w:r>
          </w:p>
        </w:tc>
        <w:tc>
          <w:tcPr>
            <w:tcW w:w="529" w:type="pct"/>
            <w:shd w:val="clear" w:color="auto" w:fill="auto"/>
            <w:noWrap/>
          </w:tcPr>
          <w:p w14:paraId="4AE65E37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148.30</w:t>
            </w:r>
          </w:p>
        </w:tc>
        <w:tc>
          <w:tcPr>
            <w:tcW w:w="529" w:type="pct"/>
            <w:shd w:val="clear" w:color="auto" w:fill="auto"/>
            <w:noWrap/>
          </w:tcPr>
          <w:p w14:paraId="02B94B76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58.95</w:t>
            </w:r>
          </w:p>
        </w:tc>
        <w:tc>
          <w:tcPr>
            <w:tcW w:w="529" w:type="pct"/>
          </w:tcPr>
          <w:p w14:paraId="19909B6D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34.77</w:t>
            </w:r>
          </w:p>
        </w:tc>
        <w:tc>
          <w:tcPr>
            <w:tcW w:w="530" w:type="pct"/>
            <w:shd w:val="clear" w:color="auto" w:fill="auto"/>
          </w:tcPr>
          <w:p w14:paraId="5BA768DC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4.52</w:t>
            </w:r>
          </w:p>
        </w:tc>
        <w:tc>
          <w:tcPr>
            <w:tcW w:w="671" w:type="pct"/>
            <w:shd w:val="clear" w:color="auto" w:fill="auto"/>
            <w:noWrap/>
          </w:tcPr>
          <w:p w14:paraId="406E9C9C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673.6</w:t>
            </w:r>
          </w:p>
        </w:tc>
      </w:tr>
      <w:tr w:rsidR="006B22CF" w:rsidRPr="00B567D5" w14:paraId="2C6DF7E9" w14:textId="77777777" w:rsidTr="006B22CF">
        <w:tc>
          <w:tcPr>
            <w:tcW w:w="1683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A20F5D2" w14:textId="77777777" w:rsidR="006B22CF" w:rsidRPr="00B567D5" w:rsidRDefault="006B22CF" w:rsidP="005A4DF4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الهيدروكلوروفلوروكربون- 142ب</w:t>
            </w:r>
          </w:p>
        </w:tc>
        <w:tc>
          <w:tcPr>
            <w:tcW w:w="529" w:type="pct"/>
            <w:shd w:val="clear" w:color="auto" w:fill="auto"/>
            <w:noWrap/>
          </w:tcPr>
          <w:p w14:paraId="5D837C30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8.89</w:t>
            </w:r>
          </w:p>
        </w:tc>
        <w:tc>
          <w:tcPr>
            <w:tcW w:w="529" w:type="pct"/>
            <w:shd w:val="clear" w:color="auto" w:fill="auto"/>
            <w:noWrap/>
          </w:tcPr>
          <w:p w14:paraId="184023DE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8.92</w:t>
            </w:r>
          </w:p>
        </w:tc>
        <w:tc>
          <w:tcPr>
            <w:tcW w:w="529" w:type="pct"/>
            <w:shd w:val="clear" w:color="auto" w:fill="auto"/>
            <w:noWrap/>
          </w:tcPr>
          <w:p w14:paraId="6FACBABC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7.33</w:t>
            </w:r>
          </w:p>
        </w:tc>
        <w:tc>
          <w:tcPr>
            <w:tcW w:w="529" w:type="pct"/>
          </w:tcPr>
          <w:p w14:paraId="5084BC40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0.0</w:t>
            </w:r>
          </w:p>
        </w:tc>
        <w:tc>
          <w:tcPr>
            <w:tcW w:w="530" w:type="pct"/>
            <w:shd w:val="clear" w:color="auto" w:fill="auto"/>
          </w:tcPr>
          <w:p w14:paraId="0F36CA21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-0.0</w:t>
            </w: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71" w:type="pct"/>
            <w:shd w:val="clear" w:color="auto" w:fill="auto"/>
            <w:noWrap/>
          </w:tcPr>
          <w:p w14:paraId="43F51686" w14:textId="77777777" w:rsidR="006B22CF" w:rsidRPr="00B567D5" w:rsidRDefault="006B22CF" w:rsidP="007A1EC2">
            <w:pPr>
              <w:widowControl w:val="0"/>
              <w:jc w:val="right"/>
              <w:rPr>
                <w:color w:val="000000"/>
                <w:sz w:val="20"/>
              </w:rPr>
            </w:pPr>
            <w:r w:rsidRPr="00B567D5">
              <w:rPr>
                <w:color w:val="000000"/>
                <w:sz w:val="20"/>
              </w:rPr>
              <w:t>5.8</w:t>
            </w:r>
          </w:p>
        </w:tc>
      </w:tr>
      <w:tr w:rsidR="0062679C" w:rsidRPr="00B567D5" w14:paraId="6B222D56" w14:textId="77777777" w:rsidTr="006B22CF">
        <w:tc>
          <w:tcPr>
            <w:tcW w:w="1683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1CC6855" w14:textId="77777777" w:rsidR="0062679C" w:rsidRPr="00B567D5" w:rsidRDefault="006B22CF" w:rsidP="006B22CF">
            <w:pPr>
              <w:bidi/>
              <w:jc w:val="left"/>
              <w:rPr>
                <w:rFonts w:eastAsiaTheme="minorHAnsi"/>
                <w:b/>
                <w:sz w:val="20"/>
              </w:rPr>
            </w:pPr>
            <w:r w:rsidRPr="006B22CF">
              <w:rPr>
                <w:rFonts w:hint="cs"/>
                <w:bCs/>
                <w:sz w:val="20"/>
                <w:rtl/>
              </w:rPr>
              <w:t>المجموع</w:t>
            </w:r>
            <w:r>
              <w:rPr>
                <w:rFonts w:hint="cs"/>
                <w:b/>
                <w:sz w:val="20"/>
                <w:rtl/>
              </w:rPr>
              <w:t xml:space="preserve"> (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طن من قدرات استنفاذ الأوزون</w:t>
            </w:r>
            <w:r>
              <w:rPr>
                <w:rFonts w:eastAsiaTheme="minorHAnsi" w:hint="cs"/>
                <w:b/>
                <w:sz w:val="20"/>
                <w:rtl/>
              </w:rPr>
              <w:t>)</w:t>
            </w:r>
          </w:p>
        </w:tc>
        <w:tc>
          <w:tcPr>
            <w:tcW w:w="529" w:type="pct"/>
            <w:shd w:val="clear" w:color="auto" w:fill="auto"/>
            <w:noWrap/>
          </w:tcPr>
          <w:p w14:paraId="69CB51AE" w14:textId="77777777" w:rsidR="0062679C" w:rsidRPr="00B567D5" w:rsidRDefault="0062679C" w:rsidP="007A1EC2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414.22</w:t>
            </w:r>
          </w:p>
        </w:tc>
        <w:tc>
          <w:tcPr>
            <w:tcW w:w="529" w:type="pct"/>
            <w:shd w:val="clear" w:color="auto" w:fill="auto"/>
            <w:noWrap/>
          </w:tcPr>
          <w:p w14:paraId="38096105" w14:textId="77777777" w:rsidR="0062679C" w:rsidRPr="00B567D5" w:rsidRDefault="0062679C" w:rsidP="007A1EC2">
            <w:pPr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321.06</w:t>
            </w:r>
          </w:p>
        </w:tc>
        <w:tc>
          <w:tcPr>
            <w:tcW w:w="529" w:type="pct"/>
            <w:shd w:val="clear" w:color="auto" w:fill="auto"/>
            <w:noWrap/>
          </w:tcPr>
          <w:p w14:paraId="5ADBCA5E" w14:textId="77777777" w:rsidR="0062679C" w:rsidRPr="00B567D5" w:rsidRDefault="0062679C" w:rsidP="007A1EC2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234.53</w:t>
            </w:r>
          </w:p>
        </w:tc>
        <w:tc>
          <w:tcPr>
            <w:tcW w:w="529" w:type="pct"/>
          </w:tcPr>
          <w:p w14:paraId="3CEF51EA" w14:textId="77777777" w:rsidR="0062679C" w:rsidRPr="00B567D5" w:rsidRDefault="0062679C" w:rsidP="007A1EC2">
            <w:pPr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119.96</w:t>
            </w:r>
          </w:p>
        </w:tc>
        <w:tc>
          <w:tcPr>
            <w:tcW w:w="530" w:type="pct"/>
            <w:shd w:val="clear" w:color="auto" w:fill="auto"/>
          </w:tcPr>
          <w:p w14:paraId="442648B6" w14:textId="77777777" w:rsidR="0062679C" w:rsidRPr="00B567D5" w:rsidRDefault="0062679C" w:rsidP="007A1EC2">
            <w:pPr>
              <w:jc w:val="right"/>
              <w:rPr>
                <w:b/>
                <w:color w:val="000000"/>
                <w:sz w:val="20"/>
              </w:rPr>
            </w:pPr>
            <w:r w:rsidRPr="00B567D5">
              <w:rPr>
                <w:b/>
                <w:color w:val="000000"/>
                <w:sz w:val="20"/>
              </w:rPr>
              <w:t>130.34</w:t>
            </w:r>
          </w:p>
        </w:tc>
        <w:tc>
          <w:tcPr>
            <w:tcW w:w="671" w:type="pct"/>
            <w:shd w:val="clear" w:color="auto" w:fill="auto"/>
            <w:noWrap/>
          </w:tcPr>
          <w:p w14:paraId="0BC04BA2" w14:textId="77777777" w:rsidR="0062679C" w:rsidRPr="00B567D5" w:rsidRDefault="0062679C" w:rsidP="007A1EC2">
            <w:pPr>
              <w:jc w:val="right"/>
              <w:rPr>
                <w:rFonts w:eastAsiaTheme="minorHAnsi"/>
                <w:b/>
                <w:color w:val="000000"/>
                <w:sz w:val="20"/>
              </w:rPr>
            </w:pPr>
            <w:r w:rsidRPr="00B567D5">
              <w:rPr>
                <w:rFonts w:eastAsiaTheme="minorHAnsi"/>
                <w:b/>
                <w:color w:val="000000"/>
                <w:sz w:val="20"/>
              </w:rPr>
              <w:t>1,148.8</w:t>
            </w:r>
          </w:p>
        </w:tc>
      </w:tr>
    </w:tbl>
    <w:p w14:paraId="193231E2" w14:textId="77777777" w:rsidR="0062679C" w:rsidRPr="0062679C" w:rsidRDefault="0062679C" w:rsidP="00422E6C">
      <w:pPr>
        <w:bidi/>
        <w:rPr>
          <w:szCs w:val="24"/>
          <w:lang w:bidi="ar-SA"/>
        </w:rPr>
      </w:pPr>
      <w:r w:rsidRPr="0062679C">
        <w:rPr>
          <w:szCs w:val="24"/>
          <w:rtl/>
          <w:lang w:bidi="ar-SA"/>
        </w:rPr>
        <w:t>* بيانات</w:t>
      </w:r>
      <w:r w:rsidR="00422E6C">
        <w:rPr>
          <w:rFonts w:hint="cs"/>
          <w:szCs w:val="24"/>
          <w:rtl/>
          <w:lang w:bidi="ar-SA"/>
        </w:rPr>
        <w:t xml:space="preserve"> تنفيذ البرنامج القطري</w:t>
      </w:r>
      <w:r w:rsidRPr="0062679C">
        <w:rPr>
          <w:szCs w:val="24"/>
          <w:rtl/>
          <w:lang w:bidi="ar-SA"/>
        </w:rPr>
        <w:t>.</w:t>
      </w:r>
    </w:p>
    <w:p w14:paraId="35B06579" w14:textId="77777777" w:rsidR="0062679C" w:rsidRPr="0062679C" w:rsidRDefault="0062679C" w:rsidP="0062679C">
      <w:pPr>
        <w:bidi/>
        <w:rPr>
          <w:szCs w:val="24"/>
          <w:lang w:bidi="ar-SA"/>
        </w:rPr>
      </w:pPr>
    </w:p>
    <w:p w14:paraId="4B31998A" w14:textId="77777777" w:rsidR="0062679C" w:rsidRPr="0041373E" w:rsidRDefault="007D2AF1" w:rsidP="007D2AF1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يُعزى </w:t>
      </w:r>
      <w:r w:rsidR="0062679C" w:rsidRPr="0041373E">
        <w:rPr>
          <w:sz w:val="26"/>
          <w:szCs w:val="26"/>
          <w:rtl/>
          <w:lang w:bidi="ar-SA"/>
        </w:rPr>
        <w:t xml:space="preserve">انخفاض استهلاك </w:t>
      </w:r>
      <w:r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Pr="0041373E">
        <w:rPr>
          <w:sz w:val="26"/>
          <w:szCs w:val="26"/>
          <w:rtl/>
        </w:rPr>
        <w:t xml:space="preserve"> </w:t>
      </w:r>
      <w:r w:rsidR="0062679C" w:rsidRPr="0041373E">
        <w:rPr>
          <w:sz w:val="26"/>
          <w:szCs w:val="26"/>
          <w:rtl/>
          <w:lang w:bidi="ar-SA"/>
        </w:rPr>
        <w:t xml:space="preserve">في المكسيك في السنوات الأخيرة بشكل رئيسي إلى </w:t>
      </w:r>
      <w:r w:rsidRPr="0041373E">
        <w:rPr>
          <w:rFonts w:hint="cs"/>
          <w:sz w:val="26"/>
          <w:szCs w:val="26"/>
          <w:rtl/>
          <w:lang w:bidi="ar-SA"/>
        </w:rPr>
        <w:t>إنجاز المشروعات</w:t>
      </w:r>
      <w:r w:rsidRPr="0041373E">
        <w:rPr>
          <w:sz w:val="26"/>
          <w:szCs w:val="26"/>
          <w:rtl/>
          <w:lang w:bidi="ar-SA"/>
        </w:rPr>
        <w:t xml:space="preserve"> في </w:t>
      </w:r>
      <w:r w:rsidRPr="0041373E">
        <w:rPr>
          <w:rFonts w:hint="cs"/>
          <w:sz w:val="26"/>
          <w:szCs w:val="26"/>
          <w:rtl/>
          <w:lang w:bidi="ar-SA"/>
        </w:rPr>
        <w:t>قطاعات</w:t>
      </w:r>
      <w:r w:rsidRPr="0041373E">
        <w:rPr>
          <w:sz w:val="26"/>
          <w:szCs w:val="26"/>
          <w:rtl/>
          <w:lang w:bidi="ar-SA"/>
        </w:rPr>
        <w:t xml:space="preserve"> رغاوي البولي يوريثان والتبريد </w:t>
      </w:r>
      <w:r w:rsidRPr="0041373E">
        <w:rPr>
          <w:rFonts w:hint="cs"/>
          <w:sz w:val="26"/>
          <w:szCs w:val="26"/>
          <w:rtl/>
          <w:lang w:bidi="ar-SA"/>
        </w:rPr>
        <w:t>المنزلي</w:t>
      </w:r>
      <w:r w:rsidR="0062679C" w:rsidRPr="0041373E">
        <w:rPr>
          <w:sz w:val="26"/>
          <w:szCs w:val="26"/>
          <w:rtl/>
          <w:lang w:bidi="ar-SA"/>
        </w:rPr>
        <w:t xml:space="preserve"> والتبريد التجار</w:t>
      </w:r>
      <w:r w:rsidRPr="0041373E">
        <w:rPr>
          <w:sz w:val="26"/>
          <w:szCs w:val="26"/>
          <w:rtl/>
          <w:lang w:bidi="ar-SA"/>
        </w:rPr>
        <w:t>ي ورغوة البول</w:t>
      </w:r>
      <w:r w:rsidR="0062679C" w:rsidRPr="0041373E">
        <w:rPr>
          <w:sz w:val="26"/>
          <w:szCs w:val="26"/>
          <w:rtl/>
          <w:lang w:bidi="ar-SA"/>
        </w:rPr>
        <w:t xml:space="preserve">سترين </w:t>
      </w:r>
      <w:r w:rsidRPr="0041373E">
        <w:rPr>
          <w:rFonts w:hint="cs"/>
          <w:sz w:val="26"/>
          <w:szCs w:val="26"/>
          <w:rtl/>
          <w:lang w:bidi="ar-SA"/>
        </w:rPr>
        <w:t>المسحوبة بالضغط</w:t>
      </w:r>
      <w:r w:rsidRPr="0041373E">
        <w:rPr>
          <w:sz w:val="26"/>
          <w:szCs w:val="26"/>
          <w:rtl/>
          <w:lang w:bidi="ar-SA"/>
        </w:rPr>
        <w:t xml:space="preserve"> </w:t>
      </w:r>
      <w:r w:rsidR="0062679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والإيروسول</w:t>
      </w:r>
      <w:r w:rsidRPr="0041373E">
        <w:rPr>
          <w:sz w:val="26"/>
          <w:szCs w:val="26"/>
          <w:rtl/>
          <w:lang w:bidi="ar-SA"/>
        </w:rPr>
        <w:t xml:space="preserve"> / المذيبات</w:t>
      </w:r>
      <w:r w:rsidR="0062679C" w:rsidRPr="0041373E">
        <w:rPr>
          <w:sz w:val="26"/>
          <w:szCs w:val="26"/>
          <w:rtl/>
          <w:lang w:bidi="ar-SA"/>
        </w:rPr>
        <w:t xml:space="preserve">، فضلاً عن إدخال تقنيات جديدة ميسورة التكلفة في قطاع التبريد وتكييف الهواء. </w:t>
      </w:r>
      <w:r w:rsidRPr="0041373E">
        <w:rPr>
          <w:rFonts w:hint="cs"/>
          <w:sz w:val="26"/>
          <w:szCs w:val="26"/>
          <w:rtl/>
          <w:lang w:bidi="ar-SA"/>
        </w:rPr>
        <w:t>و</w:t>
      </w:r>
      <w:r w:rsidR="0062679C" w:rsidRPr="0041373E">
        <w:rPr>
          <w:sz w:val="26"/>
          <w:szCs w:val="26"/>
          <w:rtl/>
          <w:lang w:bidi="ar-SA"/>
        </w:rPr>
        <w:t>بعد الانخفاض الحاد في عام 2020 بسبب</w:t>
      </w:r>
      <w:r w:rsidRPr="0041373E">
        <w:rPr>
          <w:rFonts w:hint="cs"/>
          <w:sz w:val="26"/>
          <w:szCs w:val="26"/>
          <w:rtl/>
          <w:lang w:bidi="ar-SA"/>
        </w:rPr>
        <w:t xml:space="preserve"> كوفيد-19</w:t>
      </w:r>
      <w:r w:rsidR="0062679C" w:rsidRPr="0041373E">
        <w:rPr>
          <w:sz w:val="26"/>
          <w:szCs w:val="26"/>
          <w:rtl/>
          <w:lang w:bidi="ar-SA"/>
        </w:rPr>
        <w:t xml:space="preserve">، زاد استهلاك </w:t>
      </w:r>
      <w:r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Pr="0041373E">
        <w:rPr>
          <w:sz w:val="26"/>
          <w:szCs w:val="26"/>
          <w:rtl/>
        </w:rPr>
        <w:t xml:space="preserve"> </w:t>
      </w:r>
      <w:r w:rsidR="0062679C" w:rsidRPr="0041373E">
        <w:rPr>
          <w:sz w:val="26"/>
          <w:szCs w:val="26"/>
          <w:rtl/>
          <w:lang w:bidi="ar-SA"/>
        </w:rPr>
        <w:t xml:space="preserve">في الصناعة المحلية والتجارة الدولية مرة أخرى في عام 2021 </w:t>
      </w:r>
      <w:r w:rsidRPr="0041373E">
        <w:rPr>
          <w:rFonts w:hint="cs"/>
          <w:sz w:val="26"/>
          <w:szCs w:val="26"/>
          <w:rtl/>
          <w:lang w:bidi="ar-SA"/>
        </w:rPr>
        <w:t>و</w:t>
      </w:r>
      <w:r w:rsidR="0062679C" w:rsidRPr="0041373E">
        <w:rPr>
          <w:sz w:val="26"/>
          <w:szCs w:val="26"/>
          <w:rtl/>
          <w:lang w:bidi="ar-SA"/>
        </w:rPr>
        <w:t>لكنه ظل ضمن الاتجاه العام المتناقص.</w:t>
      </w:r>
    </w:p>
    <w:p w14:paraId="48DC2105" w14:textId="77777777" w:rsidR="00304553" w:rsidRPr="0041373E" w:rsidRDefault="00304553" w:rsidP="00304553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3FEB8725" w14:textId="77777777" w:rsidR="0062679C" w:rsidRPr="0041373E" w:rsidRDefault="0062679C" w:rsidP="00D17F7F">
      <w:pPr>
        <w:bidi/>
        <w:rPr>
          <w:i/>
          <w:iCs/>
          <w:sz w:val="26"/>
          <w:szCs w:val="26"/>
          <w:rtl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 xml:space="preserve">تقرير تنفيذ </w:t>
      </w:r>
      <w:r w:rsidR="00D17F7F" w:rsidRPr="0041373E">
        <w:rPr>
          <w:rFonts w:hint="cs"/>
          <w:i/>
          <w:iCs/>
          <w:sz w:val="26"/>
          <w:szCs w:val="26"/>
          <w:rtl/>
          <w:lang w:bidi="ar-SA"/>
        </w:rPr>
        <w:t>البرنامج القطري</w:t>
      </w:r>
    </w:p>
    <w:p w14:paraId="49AC7779" w14:textId="77777777" w:rsidR="00304553" w:rsidRPr="0041373E" w:rsidRDefault="00304553" w:rsidP="00304553">
      <w:pPr>
        <w:bidi/>
        <w:rPr>
          <w:sz w:val="26"/>
          <w:szCs w:val="26"/>
          <w:lang w:bidi="ar-SA"/>
        </w:rPr>
      </w:pPr>
    </w:p>
    <w:p w14:paraId="78703F69" w14:textId="77777777" w:rsidR="0062679C" w:rsidRPr="0041373E" w:rsidRDefault="0062679C" w:rsidP="00D17F7F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 أبلغت حكومة المكسيك عن بيانات استهلاك قطاع </w:t>
      </w:r>
      <w:r w:rsidR="00D17F7F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="00D17F7F" w:rsidRPr="0041373E">
        <w:rPr>
          <w:sz w:val="26"/>
          <w:szCs w:val="26"/>
          <w:rtl/>
        </w:rPr>
        <w:t xml:space="preserve"> </w:t>
      </w:r>
      <w:r w:rsidRPr="0041373E">
        <w:rPr>
          <w:sz w:val="26"/>
          <w:szCs w:val="26"/>
          <w:rtl/>
          <w:lang w:bidi="ar-SA"/>
        </w:rPr>
        <w:t xml:space="preserve">بموجب تقرير تنفيذ </w:t>
      </w:r>
      <w:r w:rsidR="00D17F7F" w:rsidRPr="0041373E">
        <w:rPr>
          <w:rFonts w:hint="cs"/>
          <w:sz w:val="26"/>
          <w:szCs w:val="26"/>
          <w:rtl/>
          <w:lang w:bidi="ar-SA"/>
        </w:rPr>
        <w:t>البرنامج القطري</w:t>
      </w:r>
      <w:r w:rsidR="00D17F7F" w:rsidRPr="0041373E">
        <w:rPr>
          <w:sz w:val="26"/>
          <w:szCs w:val="26"/>
          <w:rtl/>
          <w:lang w:bidi="ar-SA"/>
        </w:rPr>
        <w:t xml:space="preserve"> لعام 2020 </w:t>
      </w:r>
      <w:r w:rsidRPr="0041373E">
        <w:rPr>
          <w:sz w:val="26"/>
          <w:szCs w:val="26"/>
          <w:rtl/>
          <w:lang w:bidi="ar-SA"/>
        </w:rPr>
        <w:t>التي تتسق مع البيانات المبلغ عنها بموجب المادة 7 من بروتوكول مونتريال.</w:t>
      </w:r>
    </w:p>
    <w:p w14:paraId="053D92EA" w14:textId="77777777" w:rsidR="00D17F7F" w:rsidRPr="0041373E" w:rsidRDefault="00D17F7F" w:rsidP="0062679C">
      <w:pPr>
        <w:bidi/>
        <w:rPr>
          <w:sz w:val="26"/>
          <w:szCs w:val="26"/>
          <w:rtl/>
          <w:lang w:bidi="ar-SA"/>
        </w:rPr>
      </w:pPr>
    </w:p>
    <w:p w14:paraId="62044891" w14:textId="77777777" w:rsidR="0062679C" w:rsidRPr="0041373E" w:rsidRDefault="0062679C" w:rsidP="008803B9">
      <w:pPr>
        <w:bidi/>
        <w:rPr>
          <w:i/>
          <w:iCs/>
          <w:sz w:val="26"/>
          <w:szCs w:val="26"/>
          <w:rtl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تقارير التحقق</w:t>
      </w:r>
    </w:p>
    <w:p w14:paraId="5960DE4E" w14:textId="77777777" w:rsidR="0062679C" w:rsidRPr="0041373E" w:rsidRDefault="0062679C" w:rsidP="0062679C">
      <w:pPr>
        <w:bidi/>
        <w:rPr>
          <w:sz w:val="26"/>
          <w:szCs w:val="26"/>
          <w:rtl/>
          <w:lang w:bidi="ar-SA"/>
        </w:rPr>
      </w:pPr>
    </w:p>
    <w:p w14:paraId="743D4B4C" w14:textId="77777777" w:rsidR="0062679C" w:rsidRPr="0041373E" w:rsidRDefault="0062679C" w:rsidP="00801A39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 أكدت تقارير التحقق أن </w:t>
      </w:r>
      <w:r w:rsidR="00AE0850" w:rsidRPr="0041373E">
        <w:rPr>
          <w:sz w:val="26"/>
          <w:szCs w:val="26"/>
          <w:rtl/>
          <w:lang w:bidi="ar-SA"/>
        </w:rPr>
        <w:t>الحكومة تواصل تنفيذ نظام شامل ل</w:t>
      </w:r>
      <w:r w:rsidRPr="0041373E">
        <w:rPr>
          <w:sz w:val="26"/>
          <w:szCs w:val="26"/>
          <w:rtl/>
          <w:lang w:bidi="ar-SA"/>
        </w:rPr>
        <w:t>تر</w:t>
      </w:r>
      <w:r w:rsidR="00E4082C" w:rsidRPr="0041373E">
        <w:rPr>
          <w:rFonts w:hint="cs"/>
          <w:sz w:val="26"/>
          <w:szCs w:val="26"/>
          <w:rtl/>
          <w:lang w:bidi="ar-SA"/>
        </w:rPr>
        <w:t>ا</w:t>
      </w:r>
      <w:r w:rsidR="00E4082C" w:rsidRPr="0041373E">
        <w:rPr>
          <w:sz w:val="26"/>
          <w:szCs w:val="26"/>
          <w:rtl/>
          <w:lang w:bidi="ar-SA"/>
        </w:rPr>
        <w:t xml:space="preserve">خيص وحصص </w:t>
      </w:r>
      <w:r w:rsidRPr="0041373E">
        <w:rPr>
          <w:sz w:val="26"/>
          <w:szCs w:val="26"/>
          <w:rtl/>
          <w:lang w:bidi="ar-SA"/>
        </w:rPr>
        <w:t xml:space="preserve">واردات وصادرات </w:t>
      </w:r>
      <w:r w:rsidR="00E4082C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="00E4082C" w:rsidRPr="0041373E">
        <w:rPr>
          <w:sz w:val="26"/>
          <w:szCs w:val="26"/>
          <w:rtl/>
        </w:rPr>
        <w:t xml:space="preserve"> </w:t>
      </w:r>
      <w:r w:rsidRPr="0041373E">
        <w:rPr>
          <w:sz w:val="26"/>
          <w:szCs w:val="26"/>
          <w:rtl/>
          <w:lang w:bidi="ar-SA"/>
        </w:rPr>
        <w:t xml:space="preserve">لضمان الامتثال لبروتوكول مونتريال والاتفاق </w:t>
      </w:r>
      <w:r w:rsidR="00E4082C" w:rsidRPr="0041373E">
        <w:rPr>
          <w:rFonts w:hint="cs"/>
          <w:sz w:val="26"/>
          <w:szCs w:val="26"/>
          <w:rtl/>
          <w:lang w:bidi="ar-SA"/>
        </w:rPr>
        <w:t xml:space="preserve">المبرم </w:t>
      </w:r>
      <w:r w:rsidRPr="0041373E">
        <w:rPr>
          <w:sz w:val="26"/>
          <w:szCs w:val="26"/>
          <w:rtl/>
          <w:lang w:bidi="ar-SA"/>
        </w:rPr>
        <w:t xml:space="preserve">مع اللجنة التنفيذية. </w:t>
      </w:r>
      <w:r w:rsidR="00E4082C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 xml:space="preserve">أكدت عمليات التحقق أيضًا أن استهلاك </w:t>
      </w:r>
      <w:r w:rsidR="00801A39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="00801A39" w:rsidRPr="0041373E">
        <w:rPr>
          <w:sz w:val="26"/>
          <w:szCs w:val="26"/>
          <w:rtl/>
        </w:rPr>
        <w:t xml:space="preserve"> </w:t>
      </w:r>
      <w:r w:rsidR="00801A39" w:rsidRPr="0041373E">
        <w:rPr>
          <w:sz w:val="26"/>
          <w:szCs w:val="26"/>
          <w:rtl/>
          <w:lang w:bidi="ar-SA"/>
        </w:rPr>
        <w:t>التي أبلغت عنه</w:t>
      </w:r>
      <w:r w:rsidRPr="0041373E">
        <w:rPr>
          <w:sz w:val="26"/>
          <w:szCs w:val="26"/>
          <w:rtl/>
          <w:lang w:bidi="ar-SA"/>
        </w:rPr>
        <w:t xml:space="preserve"> حكومة المكسيك للفترة 2019-2021 يتسق مع المعلومات المقدمة من مؤسسات الاستيراد والتصدير وفي التقارير الرسمية لإدارة الجمارك.</w:t>
      </w:r>
    </w:p>
    <w:p w14:paraId="6E7E9133" w14:textId="77777777" w:rsidR="00801A39" w:rsidRPr="0041373E" w:rsidRDefault="00801A39" w:rsidP="00801A39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089555A1" w14:textId="77777777" w:rsidR="0062679C" w:rsidRPr="0041373E" w:rsidRDefault="0062679C" w:rsidP="0062679C">
      <w:pPr>
        <w:bidi/>
        <w:rPr>
          <w:sz w:val="26"/>
          <w:szCs w:val="26"/>
          <w:u w:val="single"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>تقرير مرحلي عن تنفيذ الشريحة الثالثة من خطة إدارة إزالة المواد الهيدروكلوروفلوروكربونية</w:t>
      </w:r>
    </w:p>
    <w:p w14:paraId="6402BDF4" w14:textId="77777777" w:rsidR="0062679C" w:rsidRPr="0041373E" w:rsidRDefault="0062679C" w:rsidP="0062679C">
      <w:pPr>
        <w:bidi/>
        <w:rPr>
          <w:sz w:val="26"/>
          <w:szCs w:val="26"/>
          <w:lang w:bidi="ar-SA"/>
        </w:rPr>
      </w:pPr>
    </w:p>
    <w:p w14:paraId="583E29E2" w14:textId="77777777" w:rsidR="0062679C" w:rsidRPr="0041373E" w:rsidRDefault="0062679C" w:rsidP="0062679C">
      <w:pPr>
        <w:bidi/>
        <w:rPr>
          <w:i/>
          <w:iCs/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الإطار القانوني</w:t>
      </w:r>
    </w:p>
    <w:p w14:paraId="63D9A0AF" w14:textId="77777777" w:rsidR="0062679C" w:rsidRPr="0041373E" w:rsidRDefault="0062679C" w:rsidP="0062679C">
      <w:pPr>
        <w:bidi/>
        <w:rPr>
          <w:sz w:val="26"/>
          <w:szCs w:val="26"/>
          <w:lang w:bidi="ar-SA"/>
        </w:rPr>
      </w:pPr>
    </w:p>
    <w:p w14:paraId="2EF654C2" w14:textId="77777777" w:rsidR="0062679C" w:rsidRPr="0041373E" w:rsidRDefault="0062679C" w:rsidP="00D93C1E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و</w:t>
      </w:r>
      <w:r w:rsidR="00D93C1E" w:rsidRPr="0041373E">
        <w:rPr>
          <w:sz w:val="26"/>
          <w:szCs w:val="26"/>
          <w:rtl/>
          <w:lang w:bidi="ar-SA"/>
        </w:rPr>
        <w:t>اصلت حكومة المكسيك تطبيق نظام تراخيص و</w:t>
      </w:r>
      <w:r w:rsidRPr="0041373E">
        <w:rPr>
          <w:sz w:val="26"/>
          <w:szCs w:val="26"/>
          <w:rtl/>
          <w:lang w:bidi="ar-SA"/>
        </w:rPr>
        <w:t xml:space="preserve">حصص </w:t>
      </w:r>
      <w:r w:rsidR="00D93C1E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Pr="0041373E">
        <w:rPr>
          <w:sz w:val="26"/>
          <w:szCs w:val="26"/>
          <w:rtl/>
          <w:lang w:bidi="ar-SA"/>
        </w:rPr>
        <w:t xml:space="preserve"> وتعديله لتحسين التحكم في واردات </w:t>
      </w:r>
      <w:r w:rsidR="00D93C1E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Pr="0041373E">
        <w:rPr>
          <w:sz w:val="26"/>
          <w:szCs w:val="26"/>
          <w:rtl/>
          <w:lang w:bidi="ar-SA"/>
        </w:rPr>
        <w:t xml:space="preserve"> النقية والمضمنة في </w:t>
      </w:r>
      <w:r w:rsidR="00D93C1E" w:rsidRPr="0041373E">
        <w:rPr>
          <w:rFonts w:hint="cs"/>
          <w:sz w:val="26"/>
          <w:szCs w:val="26"/>
          <w:rtl/>
          <w:lang w:bidi="ar-SA"/>
        </w:rPr>
        <w:t>الخلطات</w:t>
      </w:r>
      <w:r w:rsidRPr="0041373E">
        <w:rPr>
          <w:sz w:val="26"/>
          <w:szCs w:val="26"/>
          <w:rtl/>
          <w:lang w:bidi="ar-SA"/>
        </w:rPr>
        <w:t xml:space="preserve">. </w:t>
      </w:r>
      <w:r w:rsidR="00D93C1E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يجري حاليًا تطوير منصة رقمية لزيادة تحسين نظام رصد المواد المستنفدة للأوزون</w:t>
      </w:r>
      <w:r w:rsidR="00D93C1E" w:rsidRPr="0041373E">
        <w:rPr>
          <w:rFonts w:hint="cs"/>
          <w:sz w:val="26"/>
          <w:szCs w:val="26"/>
          <w:rtl/>
          <w:lang w:bidi="ar-SA"/>
        </w:rPr>
        <w:t xml:space="preserve"> (</w:t>
      </w:r>
      <w:r w:rsidR="00D93C1E" w:rsidRPr="0041373E">
        <w:rPr>
          <w:sz w:val="26"/>
          <w:szCs w:val="26"/>
          <w:lang w:bidi="ar-SA"/>
        </w:rPr>
        <w:t>SISSAO</w:t>
      </w:r>
      <w:r w:rsidR="00D93C1E" w:rsidRPr="0041373E">
        <w:rPr>
          <w:rFonts w:hint="cs"/>
          <w:sz w:val="26"/>
          <w:szCs w:val="26"/>
          <w:rtl/>
          <w:lang w:bidi="ar-SA"/>
        </w:rPr>
        <w:t>)</w:t>
      </w:r>
      <w:r w:rsidRPr="0041373E">
        <w:rPr>
          <w:sz w:val="26"/>
          <w:szCs w:val="26"/>
          <w:rtl/>
          <w:lang w:bidi="ar-SA"/>
        </w:rPr>
        <w:t>.</w:t>
      </w:r>
    </w:p>
    <w:p w14:paraId="3B1E61A1" w14:textId="77777777" w:rsidR="00D93C1E" w:rsidRPr="0041373E" w:rsidRDefault="00D93C1E" w:rsidP="00D93C1E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17943E73" w14:textId="77777777" w:rsidR="0062679C" w:rsidRPr="0041373E" w:rsidRDefault="0062679C" w:rsidP="00655E0A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وأصدرت الحكومة أيضًا حظرًا على واردات </w:t>
      </w:r>
      <w:r w:rsidR="00655E0A" w:rsidRPr="0041373E">
        <w:rPr>
          <w:rFonts w:hint="cs"/>
          <w:sz w:val="26"/>
          <w:szCs w:val="26"/>
          <w:rtl/>
        </w:rPr>
        <w:t>الهيدروكلوروفلوروكربون</w:t>
      </w:r>
      <w:r w:rsidR="00655E0A" w:rsidRPr="0041373E">
        <w:rPr>
          <w:sz w:val="26"/>
          <w:szCs w:val="26"/>
          <w:rtl/>
          <w:lang w:bidi="ar-SA"/>
        </w:rPr>
        <w:t>- 141</w:t>
      </w:r>
      <w:r w:rsidRPr="0041373E">
        <w:rPr>
          <w:sz w:val="26"/>
          <w:szCs w:val="26"/>
          <w:rtl/>
          <w:lang w:bidi="ar-SA"/>
        </w:rPr>
        <w:t xml:space="preserve">ب اعتبارًا من 1 </w:t>
      </w:r>
      <w:r w:rsidR="00655E0A" w:rsidRPr="0041373E">
        <w:rPr>
          <w:sz w:val="26"/>
          <w:szCs w:val="26"/>
          <w:rtl/>
          <w:lang w:bidi="ar-SA"/>
        </w:rPr>
        <w:t>يناير</w:t>
      </w:r>
      <w:r w:rsidR="00655E0A" w:rsidRPr="0041373E">
        <w:rPr>
          <w:rFonts w:hint="cs"/>
          <w:sz w:val="26"/>
          <w:szCs w:val="26"/>
          <w:rtl/>
          <w:lang w:bidi="ar-SA"/>
        </w:rPr>
        <w:t>/ كانون الثاني</w:t>
      </w:r>
      <w:r w:rsidR="00655E0A" w:rsidRPr="0041373E">
        <w:rPr>
          <w:sz w:val="26"/>
          <w:szCs w:val="26"/>
          <w:rtl/>
          <w:lang w:bidi="ar-SA"/>
        </w:rPr>
        <w:t xml:space="preserve"> 2022</w:t>
      </w:r>
      <w:r w:rsidRPr="0041373E">
        <w:rPr>
          <w:sz w:val="26"/>
          <w:szCs w:val="26"/>
          <w:rtl/>
          <w:lang w:bidi="ar-SA"/>
        </w:rPr>
        <w:t xml:space="preserve">، ووضعت معيارًا للكفاءة العمالية لاعتماد الفنيين في استخدام </w:t>
      </w:r>
      <w:r w:rsidR="00655E0A" w:rsidRPr="0041373E">
        <w:rPr>
          <w:rFonts w:hint="cs"/>
          <w:sz w:val="26"/>
          <w:szCs w:val="26"/>
          <w:rtl/>
          <w:lang w:bidi="ar-SA"/>
        </w:rPr>
        <w:t>مواد التبريد</w:t>
      </w:r>
      <w:r w:rsidR="00655E0A" w:rsidRPr="0041373E">
        <w:rPr>
          <w:sz w:val="26"/>
          <w:szCs w:val="26"/>
          <w:rtl/>
          <w:lang w:bidi="ar-SA"/>
        </w:rPr>
        <w:t xml:space="preserve"> القابلة للاشتعال</w:t>
      </w:r>
      <w:r w:rsidRPr="0041373E">
        <w:rPr>
          <w:sz w:val="26"/>
          <w:szCs w:val="26"/>
          <w:rtl/>
          <w:lang w:bidi="ar-SA"/>
        </w:rPr>
        <w:t xml:space="preserve">، ونشرت في </w:t>
      </w:r>
      <w:r w:rsidR="00655E0A" w:rsidRPr="0041373E">
        <w:rPr>
          <w:sz w:val="26"/>
          <w:szCs w:val="26"/>
          <w:rtl/>
          <w:lang w:bidi="ar-SA"/>
        </w:rPr>
        <w:t>يولي</w:t>
      </w:r>
      <w:r w:rsidR="00655E0A" w:rsidRPr="0041373E">
        <w:rPr>
          <w:rFonts w:hint="cs"/>
          <w:sz w:val="26"/>
          <w:szCs w:val="26"/>
          <w:rtl/>
          <w:lang w:bidi="ar-SA"/>
        </w:rPr>
        <w:t>ه/ تموز</w:t>
      </w:r>
      <w:r w:rsidRPr="0041373E">
        <w:rPr>
          <w:sz w:val="26"/>
          <w:szCs w:val="26"/>
          <w:rtl/>
          <w:lang w:bidi="ar-SA"/>
        </w:rPr>
        <w:t xml:space="preserve"> 2018 تحديثًا لمعيار كفاءة الطاقة </w:t>
      </w:r>
      <w:r w:rsidRPr="0041373E">
        <w:rPr>
          <w:sz w:val="26"/>
          <w:szCs w:val="26"/>
          <w:lang w:bidi="ar-SA"/>
        </w:rPr>
        <w:t>NOM-023-ENER -2017</w:t>
      </w:r>
      <w:r w:rsidR="00655E0A" w:rsidRPr="0041373E">
        <w:rPr>
          <w:sz w:val="26"/>
          <w:szCs w:val="26"/>
          <w:rtl/>
          <w:lang w:bidi="ar-SA"/>
        </w:rPr>
        <w:t xml:space="preserve"> لمكيفات </w:t>
      </w:r>
      <w:r w:rsidR="00655E0A" w:rsidRPr="0041373E">
        <w:rPr>
          <w:rFonts w:hint="cs"/>
          <w:sz w:val="26"/>
          <w:szCs w:val="26"/>
          <w:rtl/>
          <w:lang w:bidi="ar-SA"/>
        </w:rPr>
        <w:t>ه</w:t>
      </w:r>
      <w:r w:rsidR="00655E0A" w:rsidRPr="0041373E">
        <w:rPr>
          <w:sz w:val="26"/>
          <w:szCs w:val="26"/>
          <w:rtl/>
          <w:lang w:bidi="ar-SA"/>
        </w:rPr>
        <w:t xml:space="preserve">واء للغرف </w:t>
      </w:r>
      <w:r w:rsidR="00655E0A" w:rsidRPr="0041373E">
        <w:rPr>
          <w:rFonts w:hint="cs"/>
          <w:sz w:val="26"/>
          <w:szCs w:val="26"/>
          <w:rtl/>
          <w:lang w:bidi="ar-SA"/>
        </w:rPr>
        <w:t>والأجهزة المنفصلة</w:t>
      </w:r>
      <w:r w:rsidR="00655E0A" w:rsidRPr="0041373E">
        <w:rPr>
          <w:sz w:val="26"/>
          <w:szCs w:val="26"/>
          <w:rtl/>
          <w:lang w:bidi="ar-SA"/>
        </w:rPr>
        <w:t xml:space="preserve"> الصغيرة</w:t>
      </w:r>
      <w:r w:rsidRPr="0041373E">
        <w:rPr>
          <w:sz w:val="26"/>
          <w:szCs w:val="26"/>
          <w:rtl/>
          <w:lang w:bidi="ar-SA"/>
        </w:rPr>
        <w:t>، مما زاد من حدود كفاءة</w:t>
      </w:r>
      <w:r w:rsidR="00655E0A" w:rsidRPr="0041373E">
        <w:rPr>
          <w:rFonts w:hint="cs"/>
          <w:sz w:val="26"/>
          <w:szCs w:val="26"/>
          <w:rtl/>
          <w:lang w:bidi="ar-SA"/>
        </w:rPr>
        <w:t xml:space="preserve"> استخدام</w:t>
      </w:r>
      <w:r w:rsidRPr="0041373E">
        <w:rPr>
          <w:sz w:val="26"/>
          <w:szCs w:val="26"/>
          <w:rtl/>
          <w:lang w:bidi="ar-SA"/>
        </w:rPr>
        <w:t xml:space="preserve"> الطاقة أعلى من أداء مكيفات الهواء القائمة على</w:t>
      </w:r>
      <w:r w:rsidR="00655E0A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655E0A" w:rsidRPr="0041373E">
        <w:rPr>
          <w:rFonts w:hint="cs"/>
          <w:sz w:val="26"/>
          <w:szCs w:val="26"/>
          <w:rtl/>
        </w:rPr>
        <w:t>الهيدروكلوروفلوروكربون</w:t>
      </w:r>
      <w:r w:rsidR="00655E0A" w:rsidRPr="0041373E">
        <w:rPr>
          <w:sz w:val="26"/>
          <w:szCs w:val="26"/>
          <w:rtl/>
          <w:lang w:bidi="ar-SA"/>
        </w:rPr>
        <w:t>-</w:t>
      </w:r>
      <w:r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lang w:bidi="ar-SA"/>
        </w:rPr>
        <w:t>22</w:t>
      </w:r>
      <w:r w:rsidRPr="0041373E">
        <w:rPr>
          <w:sz w:val="26"/>
          <w:szCs w:val="26"/>
          <w:rtl/>
          <w:lang w:bidi="ar-SA"/>
        </w:rPr>
        <w:t xml:space="preserve">. </w:t>
      </w:r>
      <w:r w:rsidR="00655E0A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صدقت المكسيك أيضًا على تعديل كيغالي في 25 سبتمبر</w:t>
      </w:r>
      <w:r w:rsidR="00655E0A" w:rsidRPr="0041373E">
        <w:rPr>
          <w:rFonts w:hint="cs"/>
          <w:sz w:val="26"/>
          <w:szCs w:val="26"/>
          <w:rtl/>
          <w:lang w:bidi="ar-SA"/>
        </w:rPr>
        <w:t>/ أيلول</w:t>
      </w:r>
      <w:r w:rsidRPr="0041373E">
        <w:rPr>
          <w:sz w:val="26"/>
          <w:szCs w:val="26"/>
          <w:rtl/>
          <w:lang w:bidi="ar-SA"/>
        </w:rPr>
        <w:t xml:space="preserve"> 2018.</w:t>
      </w:r>
    </w:p>
    <w:p w14:paraId="2D2C76E7" w14:textId="77777777" w:rsidR="00655E0A" w:rsidRPr="0041373E" w:rsidRDefault="00655E0A" w:rsidP="0062679C">
      <w:pPr>
        <w:bidi/>
        <w:rPr>
          <w:sz w:val="26"/>
          <w:szCs w:val="26"/>
          <w:rtl/>
          <w:lang w:bidi="ar-SA"/>
        </w:rPr>
      </w:pPr>
    </w:p>
    <w:p w14:paraId="1DDA4D71" w14:textId="77777777" w:rsidR="0062679C" w:rsidRPr="0041373E" w:rsidRDefault="0062679C" w:rsidP="00655E0A">
      <w:pPr>
        <w:bidi/>
        <w:rPr>
          <w:i/>
          <w:iCs/>
          <w:sz w:val="26"/>
          <w:szCs w:val="26"/>
          <w:rtl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قطاع تصنيع الأيروسول</w:t>
      </w:r>
      <w:r w:rsidR="000553CC" w:rsidRPr="0041373E">
        <w:rPr>
          <w:rFonts w:hint="cs"/>
          <w:i/>
          <w:iCs/>
          <w:sz w:val="26"/>
          <w:szCs w:val="26"/>
          <w:rtl/>
          <w:lang w:bidi="ar-SA"/>
        </w:rPr>
        <w:t>ات</w:t>
      </w:r>
      <w:r w:rsidRPr="0041373E">
        <w:rPr>
          <w:i/>
          <w:iCs/>
          <w:sz w:val="26"/>
          <w:szCs w:val="26"/>
          <w:rtl/>
          <w:lang w:bidi="ar-SA"/>
        </w:rPr>
        <w:t xml:space="preserve"> / المذيبات</w:t>
      </w:r>
    </w:p>
    <w:p w14:paraId="5AD9B381" w14:textId="77777777" w:rsidR="00655E0A" w:rsidRPr="0041373E" w:rsidRDefault="00655E0A" w:rsidP="00655E0A">
      <w:pPr>
        <w:bidi/>
        <w:rPr>
          <w:sz w:val="26"/>
          <w:szCs w:val="26"/>
          <w:lang w:bidi="ar-SA"/>
        </w:rPr>
      </w:pPr>
    </w:p>
    <w:p w14:paraId="6CC83254" w14:textId="77777777" w:rsidR="0062679C" w:rsidRPr="0041373E" w:rsidRDefault="0062679C" w:rsidP="00602FAA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أكملت ثماني شركات تصنيع </w:t>
      </w:r>
      <w:r w:rsidR="00994B71" w:rsidRPr="0041373E">
        <w:rPr>
          <w:sz w:val="26"/>
          <w:szCs w:val="26"/>
          <w:rtl/>
          <w:lang w:bidi="ar-SA"/>
        </w:rPr>
        <w:t>الأيروسول</w:t>
      </w:r>
      <w:r w:rsidR="00D41A4C" w:rsidRPr="0041373E">
        <w:rPr>
          <w:rFonts w:hint="cs"/>
          <w:sz w:val="26"/>
          <w:szCs w:val="26"/>
          <w:rtl/>
          <w:lang w:bidi="ar-SA"/>
        </w:rPr>
        <w:t>ات</w:t>
      </w:r>
      <w:r w:rsidR="00994B71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 xml:space="preserve">/ المذيبات المدرجة في المرحلة الثانية تحويلها إلى تكنولوجيات خالية من </w:t>
      </w:r>
      <w:r w:rsidR="00994B71" w:rsidRPr="0041373E">
        <w:rPr>
          <w:rFonts w:hint="cs"/>
          <w:sz w:val="26"/>
          <w:szCs w:val="26"/>
          <w:rtl/>
        </w:rPr>
        <w:t>المواد الهيدروكلوروفلوروكربونية</w:t>
      </w:r>
      <w:r w:rsidR="00994B71" w:rsidRPr="0041373E">
        <w:rPr>
          <w:sz w:val="26"/>
          <w:szCs w:val="26"/>
          <w:rtl/>
        </w:rPr>
        <w:t xml:space="preserve"> </w:t>
      </w:r>
      <w:r w:rsidR="00994B71" w:rsidRPr="0041373E">
        <w:rPr>
          <w:sz w:val="26"/>
          <w:szCs w:val="26"/>
          <w:rtl/>
          <w:lang w:bidi="ar-SA"/>
        </w:rPr>
        <w:t>بحلول عام 2018</w:t>
      </w:r>
      <w:r w:rsidRPr="0041373E">
        <w:rPr>
          <w:sz w:val="26"/>
          <w:szCs w:val="26"/>
          <w:rtl/>
          <w:lang w:bidi="ar-SA"/>
        </w:rPr>
        <w:t xml:space="preserve">، بالتخلص التدريجي الجماعي من 384.28 طن متري من </w:t>
      </w:r>
      <w:r w:rsidR="00994B71" w:rsidRPr="0041373E">
        <w:rPr>
          <w:rFonts w:hint="cs"/>
          <w:sz w:val="26"/>
          <w:szCs w:val="26"/>
          <w:rtl/>
        </w:rPr>
        <w:t>الهيدروكلوروفلوروكربون</w:t>
      </w:r>
      <w:r w:rsidR="00994B71" w:rsidRPr="0041373E">
        <w:rPr>
          <w:sz w:val="26"/>
          <w:szCs w:val="26"/>
          <w:rtl/>
          <w:lang w:bidi="ar-SA"/>
        </w:rPr>
        <w:t xml:space="preserve">- </w:t>
      </w:r>
      <w:r w:rsidR="00994B71" w:rsidRPr="0041373E">
        <w:rPr>
          <w:rFonts w:hint="cs"/>
          <w:sz w:val="26"/>
          <w:szCs w:val="26"/>
          <w:rtl/>
          <w:lang w:bidi="ar-SA"/>
        </w:rPr>
        <w:t xml:space="preserve">22 </w:t>
      </w:r>
      <w:r w:rsidRPr="0041373E">
        <w:rPr>
          <w:sz w:val="26"/>
          <w:szCs w:val="26"/>
          <w:rtl/>
          <w:lang w:bidi="ar-SA"/>
        </w:rPr>
        <w:t xml:space="preserve">و 383.96 طن متري من </w:t>
      </w:r>
      <w:r w:rsidR="00994B71" w:rsidRPr="0041373E">
        <w:rPr>
          <w:rFonts w:hint="cs"/>
          <w:sz w:val="26"/>
          <w:szCs w:val="26"/>
          <w:rtl/>
        </w:rPr>
        <w:t>الهيدروكلوروفلوروكربون</w:t>
      </w:r>
      <w:r w:rsidR="00994B71" w:rsidRPr="0041373E">
        <w:rPr>
          <w:sz w:val="26"/>
          <w:szCs w:val="26"/>
          <w:rtl/>
          <w:lang w:bidi="ar-SA"/>
        </w:rPr>
        <w:t>- 141</w:t>
      </w:r>
      <w:r w:rsidRPr="0041373E">
        <w:rPr>
          <w:sz w:val="26"/>
          <w:szCs w:val="26"/>
          <w:rtl/>
          <w:lang w:bidi="ar-SA"/>
        </w:rPr>
        <w:t xml:space="preserve">ب. </w:t>
      </w:r>
      <w:r w:rsidR="00994B71" w:rsidRPr="0041373E">
        <w:rPr>
          <w:rFonts w:hint="cs"/>
          <w:sz w:val="26"/>
          <w:szCs w:val="26"/>
          <w:rtl/>
          <w:lang w:bidi="ar-SA"/>
        </w:rPr>
        <w:t>و</w:t>
      </w:r>
      <w:r w:rsidR="00994B71" w:rsidRPr="0041373E">
        <w:rPr>
          <w:sz w:val="26"/>
          <w:szCs w:val="26"/>
          <w:rtl/>
          <w:lang w:bidi="ar-SA"/>
        </w:rPr>
        <w:t xml:space="preserve">استهلكت </w:t>
      </w:r>
      <w:r w:rsidR="00602FAA" w:rsidRPr="0041373E">
        <w:rPr>
          <w:rFonts w:hint="cs"/>
          <w:sz w:val="26"/>
          <w:szCs w:val="26"/>
          <w:rtl/>
          <w:lang w:bidi="ar-SA"/>
        </w:rPr>
        <w:t>شركة</w:t>
      </w:r>
      <w:r w:rsidR="00994B71" w:rsidRPr="0041373E">
        <w:rPr>
          <w:sz w:val="26"/>
          <w:szCs w:val="26"/>
          <w:rtl/>
          <w:lang w:bidi="ar-SA"/>
        </w:rPr>
        <w:t xml:space="preserve"> واحدة </w:t>
      </w:r>
      <w:r w:rsidR="00994B71" w:rsidRPr="0041373E">
        <w:rPr>
          <w:rFonts w:hint="cs"/>
          <w:sz w:val="26"/>
          <w:szCs w:val="26"/>
          <w:rtl/>
          <w:lang w:bidi="ar-SA"/>
        </w:rPr>
        <w:t xml:space="preserve">2 </w:t>
      </w:r>
      <w:r w:rsidR="00994B71" w:rsidRPr="0041373E">
        <w:rPr>
          <w:sz w:val="26"/>
          <w:szCs w:val="26"/>
          <w:rtl/>
          <w:lang w:bidi="ar-SA"/>
        </w:rPr>
        <w:t>طن</w:t>
      </w:r>
      <w:r w:rsidRPr="0041373E">
        <w:rPr>
          <w:sz w:val="26"/>
          <w:szCs w:val="26"/>
          <w:rtl/>
          <w:lang w:bidi="ar-SA"/>
        </w:rPr>
        <w:t xml:space="preserve"> متري من </w:t>
      </w:r>
      <w:r w:rsidR="002C24D0" w:rsidRPr="0041373E">
        <w:rPr>
          <w:rFonts w:hint="cs"/>
          <w:sz w:val="26"/>
          <w:szCs w:val="26"/>
          <w:rtl/>
          <w:lang w:bidi="ar-SA"/>
        </w:rPr>
        <w:t xml:space="preserve">خلطة الهيدروفلوروكربون- </w:t>
      </w:r>
      <w:r w:rsidR="002C24D0" w:rsidRPr="0041373E">
        <w:rPr>
          <w:sz w:val="26"/>
          <w:szCs w:val="26"/>
          <w:lang w:bidi="ar-SA"/>
        </w:rPr>
        <w:t>365mfc</w:t>
      </w:r>
      <w:r w:rsidRPr="0041373E">
        <w:rPr>
          <w:sz w:val="26"/>
          <w:szCs w:val="26"/>
          <w:rtl/>
          <w:lang w:bidi="ar-SA"/>
        </w:rPr>
        <w:t xml:space="preserve"> </w:t>
      </w:r>
      <w:r w:rsidR="002C24D0" w:rsidRPr="0041373E">
        <w:rPr>
          <w:rFonts w:hint="cs"/>
          <w:sz w:val="26"/>
          <w:szCs w:val="26"/>
          <w:rtl/>
          <w:lang w:bidi="ar-SA"/>
        </w:rPr>
        <w:t xml:space="preserve">/ الهيدروفلوروكربون- </w:t>
      </w:r>
      <w:r w:rsidRPr="0041373E">
        <w:rPr>
          <w:sz w:val="26"/>
          <w:szCs w:val="26"/>
          <w:lang w:bidi="ar-SA"/>
        </w:rPr>
        <w:t>227ea</w:t>
      </w:r>
      <w:r w:rsidRPr="0041373E">
        <w:rPr>
          <w:sz w:val="26"/>
          <w:szCs w:val="26"/>
          <w:rtl/>
          <w:lang w:bidi="ar-SA"/>
        </w:rPr>
        <w:t xml:space="preserve"> لاستخدامات معينة </w:t>
      </w:r>
      <w:r w:rsidR="002C24D0" w:rsidRPr="0041373E">
        <w:rPr>
          <w:rFonts w:hint="cs"/>
          <w:sz w:val="26"/>
          <w:szCs w:val="26"/>
          <w:rtl/>
          <w:lang w:bidi="ar-SA"/>
        </w:rPr>
        <w:t>متعلقة بالسيارات</w:t>
      </w:r>
      <w:r w:rsidRPr="0041373E">
        <w:rPr>
          <w:sz w:val="26"/>
          <w:szCs w:val="26"/>
          <w:rtl/>
          <w:lang w:bidi="ar-SA"/>
        </w:rPr>
        <w:t>، مؤقت</w:t>
      </w:r>
      <w:r w:rsidR="002C24D0" w:rsidRPr="0041373E">
        <w:rPr>
          <w:rFonts w:hint="cs"/>
          <w:sz w:val="26"/>
          <w:szCs w:val="26"/>
          <w:rtl/>
          <w:lang w:bidi="ar-SA"/>
        </w:rPr>
        <w:t>ا</w:t>
      </w:r>
      <w:r w:rsidR="002C24D0" w:rsidRPr="0041373E">
        <w:rPr>
          <w:sz w:val="26"/>
          <w:szCs w:val="26"/>
          <w:rtl/>
          <w:lang w:bidi="ar-SA"/>
        </w:rPr>
        <w:t xml:space="preserve"> حتى الاجتماع الثاني والثمانين</w:t>
      </w:r>
      <w:r w:rsidRPr="0041373E">
        <w:rPr>
          <w:sz w:val="26"/>
          <w:szCs w:val="26"/>
          <w:rtl/>
          <w:lang w:bidi="ar-SA"/>
        </w:rPr>
        <w:t xml:space="preserve">، عندما أبلغت </w:t>
      </w:r>
      <w:r w:rsidR="002C24D0" w:rsidRPr="0041373E">
        <w:rPr>
          <w:sz w:val="26"/>
          <w:szCs w:val="26"/>
          <w:rtl/>
          <w:lang w:bidi="ar-SA"/>
        </w:rPr>
        <w:t>اليونيدو</w:t>
      </w:r>
      <w:r w:rsidRPr="0041373E">
        <w:rPr>
          <w:sz w:val="26"/>
          <w:szCs w:val="26"/>
          <w:rtl/>
          <w:lang w:bidi="ar-SA"/>
        </w:rPr>
        <w:t xml:space="preserve"> عن توقف هذا الاستخدام.</w:t>
      </w:r>
      <w:r w:rsidR="002C24D0" w:rsidRPr="0041373E">
        <w:rPr>
          <w:rStyle w:val="FootnoteReference"/>
          <w:sz w:val="26"/>
          <w:szCs w:val="26"/>
          <w:lang w:bidi="ar-SA"/>
        </w:rPr>
        <w:footnoteReference w:id="3"/>
      </w:r>
    </w:p>
    <w:p w14:paraId="573FB1E2" w14:textId="77777777" w:rsidR="00602FAA" w:rsidRPr="0041373E" w:rsidRDefault="00602FAA" w:rsidP="0062679C">
      <w:pPr>
        <w:bidi/>
        <w:rPr>
          <w:sz w:val="26"/>
          <w:szCs w:val="26"/>
          <w:rtl/>
          <w:lang w:bidi="ar-SA"/>
        </w:rPr>
      </w:pPr>
    </w:p>
    <w:p w14:paraId="4197FE33" w14:textId="77777777" w:rsidR="0062679C" w:rsidRPr="0041373E" w:rsidRDefault="0062679C" w:rsidP="00602FAA">
      <w:pPr>
        <w:bidi/>
        <w:rPr>
          <w:i/>
          <w:iCs/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 xml:space="preserve">تحويل الشركات غير المؤهلة </w:t>
      </w:r>
      <w:r w:rsidR="00602FAA" w:rsidRPr="0041373E">
        <w:rPr>
          <w:rFonts w:hint="cs"/>
          <w:i/>
          <w:iCs/>
          <w:sz w:val="26"/>
          <w:szCs w:val="26"/>
          <w:rtl/>
          <w:lang w:bidi="ar-SA"/>
        </w:rPr>
        <w:t xml:space="preserve">للحصول على تمويل </w:t>
      </w:r>
      <w:r w:rsidRPr="0041373E">
        <w:rPr>
          <w:i/>
          <w:iCs/>
          <w:sz w:val="26"/>
          <w:szCs w:val="26"/>
          <w:rtl/>
          <w:lang w:bidi="ar-SA"/>
        </w:rPr>
        <w:t>في قطاعات التصنيع الأخرى</w:t>
      </w:r>
    </w:p>
    <w:p w14:paraId="7EFFAEDC" w14:textId="77777777" w:rsidR="0062679C" w:rsidRPr="0041373E" w:rsidRDefault="0062679C" w:rsidP="0062679C">
      <w:pPr>
        <w:bidi/>
        <w:rPr>
          <w:sz w:val="26"/>
          <w:szCs w:val="26"/>
          <w:lang w:bidi="ar-SA"/>
        </w:rPr>
      </w:pPr>
    </w:p>
    <w:p w14:paraId="31E420F0" w14:textId="77777777" w:rsidR="0062679C" w:rsidRPr="0041373E" w:rsidRDefault="0062679C" w:rsidP="00602FAA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  <w:lang w:bidi="ar-SA"/>
        </w:rPr>
        <w:t>في الاجتماع الثالث والسبعين (عندما تم</w:t>
      </w:r>
      <w:r w:rsidR="00602FAA" w:rsidRPr="0041373E">
        <w:rPr>
          <w:sz w:val="26"/>
          <w:szCs w:val="26"/>
          <w:rtl/>
          <w:lang w:bidi="ar-SA"/>
        </w:rPr>
        <w:t>ت الموافقة على المرحلة الثانية)</w:t>
      </w:r>
      <w:r w:rsidRPr="0041373E">
        <w:rPr>
          <w:sz w:val="26"/>
          <w:szCs w:val="26"/>
          <w:rtl/>
          <w:lang w:bidi="ar-SA"/>
        </w:rPr>
        <w:t>، أبلغت الشركات التي لم تكن مؤهلة للحصول على تمويل بسبب الملكية الأجنبية أنها استهلكت 272.10 طن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 من قدرات استنفاذ الأوزون</w:t>
      </w:r>
      <w:r w:rsidRPr="0041373E">
        <w:rPr>
          <w:sz w:val="26"/>
          <w:szCs w:val="26"/>
          <w:rtl/>
          <w:lang w:bidi="ar-SA"/>
        </w:rPr>
        <w:t xml:space="preserve"> من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602FAA" w:rsidRPr="0041373E">
        <w:rPr>
          <w:rFonts w:hint="cs"/>
          <w:sz w:val="26"/>
          <w:szCs w:val="26"/>
          <w:rtl/>
        </w:rPr>
        <w:t>الهيدروكلوروفلوروكربون- 141ب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>و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602FAA" w:rsidRPr="0041373E">
        <w:rPr>
          <w:rFonts w:hint="cs"/>
          <w:sz w:val="26"/>
          <w:szCs w:val="26"/>
          <w:rtl/>
        </w:rPr>
        <w:t>الهيدروكلوروفلوروكربون- 22</w:t>
      </w:r>
      <w:r w:rsidRPr="0041373E">
        <w:rPr>
          <w:sz w:val="26"/>
          <w:szCs w:val="26"/>
          <w:rtl/>
          <w:lang w:bidi="ar-SA"/>
        </w:rPr>
        <w:t xml:space="preserve">. </w:t>
      </w:r>
      <w:r w:rsidR="00602FAA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تم الآن ا</w:t>
      </w:r>
      <w:r w:rsidR="00602FAA" w:rsidRPr="0041373E">
        <w:rPr>
          <w:sz w:val="26"/>
          <w:szCs w:val="26"/>
          <w:rtl/>
          <w:lang w:bidi="ar-SA"/>
        </w:rPr>
        <w:t>لتخلص التدريجي من هذا الاستهلاك</w:t>
      </w:r>
      <w:r w:rsidRPr="0041373E">
        <w:rPr>
          <w:sz w:val="26"/>
          <w:szCs w:val="26"/>
          <w:rtl/>
          <w:lang w:bidi="ar-SA"/>
        </w:rPr>
        <w:t xml:space="preserve">، باستثناء 4.52 طن </w:t>
      </w:r>
      <w:r w:rsidR="00602FAA" w:rsidRPr="0041373E">
        <w:rPr>
          <w:rFonts w:hint="cs"/>
          <w:sz w:val="26"/>
          <w:szCs w:val="26"/>
          <w:rtl/>
          <w:lang w:bidi="ar-SA"/>
        </w:rPr>
        <w:t>من قدرات استنفاذ الأوزون</w:t>
      </w:r>
      <w:r w:rsidR="00602FAA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>من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602FAA" w:rsidRPr="0041373E">
        <w:rPr>
          <w:rFonts w:hint="cs"/>
          <w:sz w:val="26"/>
          <w:szCs w:val="26"/>
          <w:rtl/>
        </w:rPr>
        <w:t>الهيدروكلوروفلوروكربون-141ب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602FAA" w:rsidRPr="0041373E">
        <w:rPr>
          <w:sz w:val="26"/>
          <w:szCs w:val="26"/>
          <w:rtl/>
          <w:lang w:bidi="ar-SA"/>
        </w:rPr>
        <w:t>المستخدم</w:t>
      </w:r>
      <w:r w:rsidRPr="0041373E">
        <w:rPr>
          <w:sz w:val="26"/>
          <w:szCs w:val="26"/>
          <w:rtl/>
          <w:lang w:bidi="ar-SA"/>
        </w:rPr>
        <w:t xml:space="preserve"> في عام 2021 من قبل </w:t>
      </w:r>
      <w:r w:rsidR="00602FAA" w:rsidRPr="0041373E">
        <w:rPr>
          <w:rFonts w:hint="cs"/>
          <w:sz w:val="26"/>
          <w:szCs w:val="26"/>
          <w:rtl/>
          <w:lang w:bidi="ar-SA"/>
        </w:rPr>
        <w:t>شركة</w:t>
      </w:r>
      <w:r w:rsidRPr="0041373E">
        <w:rPr>
          <w:sz w:val="26"/>
          <w:szCs w:val="26"/>
          <w:rtl/>
          <w:lang w:bidi="ar-SA"/>
        </w:rPr>
        <w:t xml:space="preserve"> واحدة واجهت صعوبات في إكمال </w:t>
      </w:r>
      <w:r w:rsidR="00602FAA" w:rsidRPr="0041373E">
        <w:rPr>
          <w:rFonts w:hint="cs"/>
          <w:sz w:val="26"/>
          <w:szCs w:val="26"/>
          <w:rtl/>
          <w:lang w:bidi="ar-SA"/>
        </w:rPr>
        <w:t>التحول</w:t>
      </w:r>
      <w:r w:rsidRPr="0041373E">
        <w:rPr>
          <w:sz w:val="26"/>
          <w:szCs w:val="26"/>
          <w:rtl/>
          <w:lang w:bidi="ar-SA"/>
        </w:rPr>
        <w:t xml:space="preserve"> بسبب جائحة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 كوفيد-19</w:t>
      </w:r>
      <w:r w:rsidRPr="0041373E">
        <w:rPr>
          <w:sz w:val="26"/>
          <w:szCs w:val="26"/>
          <w:rtl/>
          <w:lang w:bidi="ar-SA"/>
        </w:rPr>
        <w:t xml:space="preserve">. </w:t>
      </w:r>
      <w:r w:rsidR="00602FAA" w:rsidRPr="0041373E">
        <w:rPr>
          <w:rFonts w:hint="cs"/>
          <w:sz w:val="26"/>
          <w:szCs w:val="26"/>
          <w:rtl/>
          <w:lang w:bidi="ar-SA"/>
        </w:rPr>
        <w:t>و</w:t>
      </w:r>
      <w:r w:rsidR="00602FAA" w:rsidRPr="0041373E">
        <w:rPr>
          <w:sz w:val="26"/>
          <w:szCs w:val="26"/>
          <w:rtl/>
          <w:lang w:bidi="ar-SA"/>
        </w:rPr>
        <w:t>اعتبارًا من عام 2022</w:t>
      </w:r>
      <w:r w:rsidRPr="0041373E">
        <w:rPr>
          <w:sz w:val="26"/>
          <w:szCs w:val="26"/>
          <w:rtl/>
          <w:lang w:bidi="ar-SA"/>
        </w:rPr>
        <w:t>، لن تمنح الحكومة ب</w:t>
      </w:r>
      <w:r w:rsidR="00602FAA" w:rsidRPr="0041373E">
        <w:rPr>
          <w:sz w:val="26"/>
          <w:szCs w:val="26"/>
          <w:rtl/>
          <w:lang w:bidi="ar-SA"/>
        </w:rPr>
        <w:t>عد الآن حصص استيراد لهذه المادة</w:t>
      </w:r>
      <w:r w:rsidRPr="0041373E">
        <w:rPr>
          <w:sz w:val="26"/>
          <w:szCs w:val="26"/>
          <w:rtl/>
          <w:lang w:bidi="ar-SA"/>
        </w:rPr>
        <w:t xml:space="preserve">، </w:t>
      </w:r>
      <w:r w:rsidR="00602FAA" w:rsidRPr="0041373E">
        <w:rPr>
          <w:rFonts w:hint="cs"/>
          <w:sz w:val="26"/>
          <w:szCs w:val="26"/>
          <w:rtl/>
          <w:lang w:bidi="ar-SA"/>
        </w:rPr>
        <w:t>وفقا</w:t>
      </w:r>
      <w:r w:rsidR="00602FAA" w:rsidRPr="0041373E">
        <w:rPr>
          <w:sz w:val="26"/>
          <w:szCs w:val="26"/>
          <w:rtl/>
          <w:lang w:bidi="ar-SA"/>
        </w:rPr>
        <w:t xml:space="preserve"> </w:t>
      </w:r>
      <w:r w:rsidR="00602FAA" w:rsidRPr="0041373E">
        <w:rPr>
          <w:rFonts w:hint="cs"/>
          <w:sz w:val="26"/>
          <w:szCs w:val="26"/>
          <w:rtl/>
          <w:lang w:bidi="ar-SA"/>
        </w:rPr>
        <w:t>ل</w:t>
      </w:r>
      <w:r w:rsidRPr="0041373E">
        <w:rPr>
          <w:sz w:val="26"/>
          <w:szCs w:val="26"/>
          <w:rtl/>
          <w:lang w:bidi="ar-SA"/>
        </w:rPr>
        <w:t xml:space="preserve">لحظر الجديد </w:t>
      </w:r>
      <w:r w:rsidR="00602FAA" w:rsidRPr="0041373E">
        <w:rPr>
          <w:rFonts w:hint="cs"/>
          <w:sz w:val="26"/>
          <w:szCs w:val="26"/>
          <w:rtl/>
          <w:lang w:bidi="ar-SA"/>
        </w:rPr>
        <w:t xml:space="preserve">المفروض </w:t>
      </w:r>
      <w:r w:rsidRPr="0041373E">
        <w:rPr>
          <w:sz w:val="26"/>
          <w:szCs w:val="26"/>
          <w:rtl/>
          <w:lang w:bidi="ar-SA"/>
        </w:rPr>
        <w:t xml:space="preserve">على استيراد </w:t>
      </w:r>
      <w:r w:rsidR="00602FAA" w:rsidRPr="0041373E">
        <w:rPr>
          <w:rFonts w:hint="cs"/>
          <w:sz w:val="26"/>
          <w:szCs w:val="26"/>
          <w:rtl/>
        </w:rPr>
        <w:t>الهيدروكلوروفلوروكربون-141ب.</w:t>
      </w:r>
    </w:p>
    <w:p w14:paraId="17D06A23" w14:textId="77777777" w:rsidR="0062679C" w:rsidRPr="0041373E" w:rsidRDefault="0062679C" w:rsidP="0062679C">
      <w:pPr>
        <w:bidi/>
        <w:rPr>
          <w:sz w:val="26"/>
          <w:szCs w:val="26"/>
          <w:rtl/>
          <w:lang w:bidi="ar-SA"/>
        </w:rPr>
      </w:pPr>
    </w:p>
    <w:p w14:paraId="3184771D" w14:textId="77777777" w:rsidR="0062679C" w:rsidRPr="0041373E" w:rsidRDefault="0062679C" w:rsidP="00630469">
      <w:pPr>
        <w:keepNext/>
        <w:keepLines/>
        <w:bidi/>
        <w:rPr>
          <w:i/>
          <w:iCs/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قطاع خدمة التبريد</w:t>
      </w:r>
    </w:p>
    <w:p w14:paraId="41DA686E" w14:textId="77777777" w:rsidR="0062679C" w:rsidRPr="0041373E" w:rsidRDefault="0062679C" w:rsidP="00630469">
      <w:pPr>
        <w:keepNext/>
        <w:keepLines/>
        <w:bidi/>
        <w:rPr>
          <w:sz w:val="26"/>
          <w:szCs w:val="26"/>
          <w:lang w:bidi="ar-SA"/>
        </w:rPr>
      </w:pPr>
    </w:p>
    <w:p w14:paraId="72E51614" w14:textId="77777777" w:rsidR="0062679C" w:rsidRPr="0041373E" w:rsidRDefault="0062679C" w:rsidP="00630469">
      <w:pPr>
        <w:pStyle w:val="ListParagraph"/>
        <w:keepNext/>
        <w:keepLines/>
        <w:numPr>
          <w:ilvl w:val="0"/>
          <w:numId w:val="29"/>
        </w:numPr>
        <w:bidi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أُنجزت الأنشطة التالية منذ عام 2018:</w:t>
      </w:r>
    </w:p>
    <w:p w14:paraId="598D0077" w14:textId="77777777" w:rsidR="00D11640" w:rsidRPr="0041373E" w:rsidRDefault="00D11640" w:rsidP="00630469">
      <w:pPr>
        <w:keepNext/>
        <w:keepLines/>
        <w:bidi/>
        <w:rPr>
          <w:sz w:val="26"/>
          <w:szCs w:val="26"/>
          <w:rtl/>
          <w:lang w:bidi="ar-SA"/>
        </w:rPr>
      </w:pPr>
    </w:p>
    <w:p w14:paraId="1157B12C" w14:textId="194081CB" w:rsidR="0062679C" w:rsidRDefault="0062679C" w:rsidP="00630469">
      <w:pPr>
        <w:pStyle w:val="ListParagraph"/>
        <w:keepNext/>
        <w:keepLines/>
        <w:numPr>
          <w:ilvl w:val="1"/>
          <w:numId w:val="29"/>
        </w:numPr>
        <w:bidi/>
        <w:ind w:left="1350" w:hanging="630"/>
        <w:rPr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أنشطة الجمارك</w:t>
      </w:r>
      <w:r w:rsidRPr="0041373E">
        <w:rPr>
          <w:sz w:val="26"/>
          <w:szCs w:val="26"/>
          <w:rtl/>
          <w:lang w:bidi="ar-SA"/>
        </w:rPr>
        <w:t xml:space="preserve"> (</w:t>
      </w:r>
      <w:r w:rsidR="009F1A47" w:rsidRPr="0041373E">
        <w:rPr>
          <w:rFonts w:hint="cs"/>
          <w:sz w:val="26"/>
          <w:szCs w:val="26"/>
          <w:rtl/>
          <w:lang w:bidi="ar-SA"/>
        </w:rPr>
        <w:t>اليونيب</w:t>
      </w:r>
      <w:r w:rsidRPr="0041373E">
        <w:rPr>
          <w:sz w:val="26"/>
          <w:szCs w:val="26"/>
          <w:rtl/>
          <w:lang w:bidi="ar-SA"/>
        </w:rPr>
        <w:t>): تم توزيع أدوات وإمدادات</w:t>
      </w:r>
      <w:r w:rsidR="009F1A47" w:rsidRPr="0041373E">
        <w:rPr>
          <w:rStyle w:val="FootnoteReference"/>
          <w:sz w:val="26"/>
          <w:szCs w:val="26"/>
          <w:rtl/>
          <w:lang w:bidi="ar-SA"/>
        </w:rPr>
        <w:footnoteReference w:id="4"/>
      </w:r>
      <w:r w:rsidRPr="0041373E">
        <w:rPr>
          <w:sz w:val="26"/>
          <w:szCs w:val="26"/>
          <w:rtl/>
          <w:lang w:bidi="ar-SA"/>
        </w:rPr>
        <w:t xml:space="preserve"> لتحديد ا</w:t>
      </w:r>
      <w:r w:rsidR="009F1A47" w:rsidRPr="0041373E">
        <w:rPr>
          <w:sz w:val="26"/>
          <w:szCs w:val="26"/>
          <w:rtl/>
          <w:lang w:bidi="ar-SA"/>
        </w:rPr>
        <w:t>لمواد المستنفدة للأوزون على تسع مختبرات جمركية</w:t>
      </w:r>
      <w:r w:rsidRPr="0041373E">
        <w:rPr>
          <w:sz w:val="26"/>
          <w:szCs w:val="26"/>
          <w:rtl/>
          <w:lang w:bidi="ar-SA"/>
        </w:rPr>
        <w:t>؛</w:t>
      </w:r>
    </w:p>
    <w:p w14:paraId="5AC004D6" w14:textId="77777777" w:rsidR="00630469" w:rsidRPr="0041373E" w:rsidRDefault="00630469" w:rsidP="00630469">
      <w:pPr>
        <w:pStyle w:val="ListParagraph"/>
        <w:keepNext/>
        <w:keepLines/>
        <w:bidi/>
        <w:ind w:left="1350"/>
        <w:rPr>
          <w:sz w:val="26"/>
          <w:szCs w:val="26"/>
          <w:lang w:bidi="ar-SA"/>
        </w:rPr>
      </w:pPr>
    </w:p>
    <w:p w14:paraId="6C349396" w14:textId="77777777" w:rsidR="0062679C" w:rsidRPr="0041373E" w:rsidRDefault="0062679C" w:rsidP="00630469">
      <w:pPr>
        <w:pStyle w:val="ListParagraph"/>
        <w:keepNext/>
        <w:keepLines/>
        <w:numPr>
          <w:ilvl w:val="1"/>
          <w:numId w:val="29"/>
        </w:numPr>
        <w:bidi/>
        <w:ind w:left="1350" w:hanging="630"/>
        <w:rPr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 xml:space="preserve">التخلص التدريجي من </w:t>
      </w:r>
      <w:r w:rsidR="009F1A47" w:rsidRPr="0041373E">
        <w:rPr>
          <w:rFonts w:hint="cs"/>
          <w:i/>
          <w:iCs/>
          <w:sz w:val="26"/>
          <w:szCs w:val="26"/>
          <w:rtl/>
        </w:rPr>
        <w:t>الهيدروكلوروفلوروكربون-</w:t>
      </w:r>
      <w:r w:rsidR="009F1A47" w:rsidRPr="0041373E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Pr="0041373E">
        <w:rPr>
          <w:i/>
          <w:iCs/>
          <w:sz w:val="26"/>
          <w:szCs w:val="26"/>
          <w:rtl/>
          <w:lang w:bidi="ar-SA"/>
        </w:rPr>
        <w:t xml:space="preserve">22 </w:t>
      </w:r>
      <w:r w:rsidR="009F1A47" w:rsidRPr="0041373E">
        <w:rPr>
          <w:rFonts w:hint="cs"/>
          <w:i/>
          <w:iCs/>
          <w:sz w:val="26"/>
          <w:szCs w:val="26"/>
          <w:rtl/>
          <w:lang w:bidi="ar-SA"/>
        </w:rPr>
        <w:t>و</w:t>
      </w:r>
      <w:r w:rsidR="009F1A47" w:rsidRPr="0041373E">
        <w:rPr>
          <w:rFonts w:hint="cs"/>
          <w:i/>
          <w:iCs/>
          <w:sz w:val="26"/>
          <w:szCs w:val="26"/>
          <w:rtl/>
        </w:rPr>
        <w:t>الهيدروكلوروفلوروكربون-141ب</w:t>
      </w:r>
      <w:r w:rsidR="009F1A47" w:rsidRPr="0041373E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Pr="0041373E">
        <w:rPr>
          <w:i/>
          <w:iCs/>
          <w:sz w:val="26"/>
          <w:szCs w:val="26"/>
          <w:rtl/>
          <w:lang w:bidi="ar-SA"/>
        </w:rPr>
        <w:t>في التنظيف وخدمة التبريد وتكييف الهواء</w:t>
      </w:r>
      <w:r w:rsidRPr="0041373E">
        <w:rPr>
          <w:sz w:val="26"/>
          <w:szCs w:val="26"/>
          <w:rtl/>
          <w:lang w:bidi="ar-SA"/>
        </w:rPr>
        <w:t xml:space="preserve"> (</w:t>
      </w:r>
      <w:r w:rsidR="009F1A47" w:rsidRPr="0041373E">
        <w:rPr>
          <w:rFonts w:hint="cs"/>
          <w:sz w:val="26"/>
          <w:szCs w:val="26"/>
          <w:rtl/>
          <w:lang w:bidi="ar-SA"/>
        </w:rPr>
        <w:t>اليونيدو</w:t>
      </w:r>
      <w:r w:rsidRPr="0041373E">
        <w:rPr>
          <w:sz w:val="26"/>
          <w:szCs w:val="26"/>
          <w:rtl/>
          <w:lang w:bidi="ar-SA"/>
        </w:rPr>
        <w:t>): تم شراء</w:t>
      </w:r>
      <w:r w:rsidR="009F1A47" w:rsidRPr="0041373E">
        <w:rPr>
          <w:rFonts w:hint="cs"/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>160 مجموعة أدوات</w:t>
      </w:r>
      <w:r w:rsidR="009F1A47" w:rsidRPr="0041373E">
        <w:rPr>
          <w:rStyle w:val="FootnoteReference"/>
          <w:sz w:val="26"/>
          <w:szCs w:val="26"/>
          <w:rtl/>
          <w:lang w:bidi="ar-SA"/>
        </w:rPr>
        <w:footnoteReference w:id="5"/>
      </w:r>
      <w:r w:rsidRPr="0041373E">
        <w:rPr>
          <w:sz w:val="26"/>
          <w:szCs w:val="26"/>
          <w:rtl/>
          <w:lang w:bidi="ar-SA"/>
        </w:rPr>
        <w:t xml:space="preserve"> بما في ذلك معدات التنظيف لاستخدامها مع مواد بديلة وتوزي</w:t>
      </w:r>
      <w:r w:rsidR="009F1A47" w:rsidRPr="0041373E">
        <w:rPr>
          <w:sz w:val="26"/>
          <w:szCs w:val="26"/>
          <w:rtl/>
          <w:lang w:bidi="ar-SA"/>
        </w:rPr>
        <w:t>عها على الفنيين ومؤسسات التدريب</w:t>
      </w:r>
      <w:r w:rsidRPr="0041373E">
        <w:rPr>
          <w:sz w:val="26"/>
          <w:szCs w:val="26"/>
          <w:rtl/>
          <w:lang w:bidi="ar-SA"/>
        </w:rPr>
        <w:t xml:space="preserve">؛ </w:t>
      </w:r>
      <w:r w:rsidR="009F1A47" w:rsidRPr="0041373E">
        <w:rPr>
          <w:rFonts w:hint="cs"/>
          <w:sz w:val="26"/>
          <w:szCs w:val="26"/>
          <w:rtl/>
          <w:lang w:bidi="ar-SA"/>
        </w:rPr>
        <w:t>وجاري</w:t>
      </w:r>
      <w:r w:rsidR="009F1A47" w:rsidRPr="0041373E">
        <w:rPr>
          <w:sz w:val="26"/>
          <w:szCs w:val="26"/>
          <w:rtl/>
          <w:lang w:bidi="ar-SA"/>
        </w:rPr>
        <w:t xml:space="preserve"> شراء 639 مجموعة إضافية</w:t>
      </w:r>
      <w:r w:rsidRPr="0041373E">
        <w:rPr>
          <w:sz w:val="26"/>
          <w:szCs w:val="26"/>
          <w:rtl/>
          <w:lang w:bidi="ar-SA"/>
        </w:rPr>
        <w:t>؛</w:t>
      </w:r>
    </w:p>
    <w:p w14:paraId="380EE0F2" w14:textId="77777777" w:rsidR="009F1A47" w:rsidRPr="0041373E" w:rsidRDefault="009F1A47" w:rsidP="009F1A47">
      <w:pPr>
        <w:pStyle w:val="ListParagraph"/>
        <w:bidi/>
        <w:ind w:left="1350"/>
        <w:rPr>
          <w:sz w:val="26"/>
          <w:szCs w:val="26"/>
          <w:lang w:bidi="ar-SA"/>
        </w:rPr>
      </w:pPr>
    </w:p>
    <w:p w14:paraId="2DD87CB5" w14:textId="77777777" w:rsidR="0062679C" w:rsidRPr="0041373E" w:rsidRDefault="0062679C" w:rsidP="00AD3A4E">
      <w:pPr>
        <w:pStyle w:val="ListParagraph"/>
        <w:numPr>
          <w:ilvl w:val="1"/>
          <w:numId w:val="29"/>
        </w:numPr>
        <w:bidi/>
        <w:ind w:left="1350" w:hanging="630"/>
        <w:rPr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برنامج تدريب الفنيين</w:t>
      </w:r>
      <w:r w:rsidRPr="0041373E">
        <w:rPr>
          <w:sz w:val="26"/>
          <w:szCs w:val="26"/>
          <w:rtl/>
          <w:lang w:bidi="ar-SA"/>
        </w:rPr>
        <w:t xml:space="preserve"> (اليونيدو): وقعت وزارة البيئة والموارد الطبيعية اتفاقيات تعاون جديدة مع أربع مؤسسات أكاديمية تدير 18 مركزًا للتدريب في جميع أنحاء البلاد. </w:t>
      </w:r>
      <w:r w:rsidR="00AD3A4E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تلقى ما مجموعه 934 فنيًا تدريبً</w:t>
      </w:r>
      <w:r w:rsidR="00AD3A4E" w:rsidRPr="0041373E">
        <w:rPr>
          <w:sz w:val="26"/>
          <w:szCs w:val="26"/>
          <w:rtl/>
          <w:lang w:bidi="ar-SA"/>
        </w:rPr>
        <w:t>ا على أفضل الممارسات في التبريد</w:t>
      </w:r>
      <w:r w:rsidRPr="0041373E">
        <w:rPr>
          <w:sz w:val="26"/>
          <w:szCs w:val="26"/>
          <w:rtl/>
          <w:lang w:bidi="ar-SA"/>
        </w:rPr>
        <w:t>؛ وسيتم تدريب 400 فني</w:t>
      </w:r>
      <w:r w:rsidR="00AD3A4E" w:rsidRPr="0041373E">
        <w:rPr>
          <w:rFonts w:hint="cs"/>
          <w:sz w:val="26"/>
          <w:szCs w:val="26"/>
          <w:rtl/>
          <w:lang w:bidi="ar-SA"/>
        </w:rPr>
        <w:t>ا</w:t>
      </w:r>
      <w:r w:rsidRPr="0041373E">
        <w:rPr>
          <w:sz w:val="26"/>
          <w:szCs w:val="26"/>
          <w:rtl/>
          <w:lang w:bidi="ar-SA"/>
        </w:rPr>
        <w:t xml:space="preserve"> إضافي</w:t>
      </w:r>
      <w:r w:rsidR="00AD3A4E" w:rsidRPr="0041373E">
        <w:rPr>
          <w:rFonts w:hint="cs"/>
          <w:sz w:val="26"/>
          <w:szCs w:val="26"/>
          <w:rtl/>
          <w:lang w:bidi="ar-SA"/>
        </w:rPr>
        <w:t>ا</w:t>
      </w:r>
      <w:r w:rsidRPr="0041373E">
        <w:rPr>
          <w:sz w:val="26"/>
          <w:szCs w:val="26"/>
          <w:rtl/>
          <w:lang w:bidi="ar-SA"/>
        </w:rPr>
        <w:t xml:space="preserve"> من خلال مراكز التدريب ضمن الشريحة الحالية. </w:t>
      </w:r>
      <w:r w:rsidR="00AD3A4E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 xml:space="preserve">تم وضع دليل بشأن الممارسات الجيدة في استخدام بدائل </w:t>
      </w:r>
      <w:r w:rsidR="00AD3A4E" w:rsidRPr="0041373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41373E">
        <w:rPr>
          <w:sz w:val="26"/>
          <w:szCs w:val="26"/>
          <w:rtl/>
          <w:lang w:bidi="ar-SA"/>
        </w:rPr>
        <w:t>، وتقوم مراكز التدريب حالياً بتقييمه وتحديثه لتوزيعه لا</w:t>
      </w:r>
      <w:r w:rsidR="00AD3A4E" w:rsidRPr="0041373E">
        <w:rPr>
          <w:sz w:val="26"/>
          <w:szCs w:val="26"/>
          <w:rtl/>
          <w:lang w:bidi="ar-SA"/>
        </w:rPr>
        <w:t>حقاً (2000 نسخة)</w:t>
      </w:r>
      <w:r w:rsidRPr="0041373E">
        <w:rPr>
          <w:sz w:val="26"/>
          <w:szCs w:val="26"/>
          <w:rtl/>
          <w:lang w:bidi="ar-SA"/>
        </w:rPr>
        <w:t>؛</w:t>
      </w:r>
    </w:p>
    <w:p w14:paraId="6534E898" w14:textId="77777777" w:rsidR="00AD3A4E" w:rsidRPr="0041373E" w:rsidRDefault="00AD3A4E" w:rsidP="00AD3A4E">
      <w:pPr>
        <w:pStyle w:val="ListParagraph"/>
        <w:rPr>
          <w:sz w:val="26"/>
          <w:szCs w:val="26"/>
          <w:rtl/>
          <w:lang w:bidi="ar-SA"/>
        </w:rPr>
      </w:pPr>
    </w:p>
    <w:p w14:paraId="39CBFBF1" w14:textId="77777777" w:rsidR="0062679C" w:rsidRPr="0041373E" w:rsidRDefault="00746603" w:rsidP="00A2343E">
      <w:pPr>
        <w:pStyle w:val="ListParagraph"/>
        <w:numPr>
          <w:ilvl w:val="1"/>
          <w:numId w:val="29"/>
        </w:numPr>
        <w:bidi/>
        <w:ind w:left="1350" w:hanging="630"/>
        <w:rPr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 xml:space="preserve">تعزيز شبكة </w:t>
      </w:r>
      <w:r w:rsidRPr="0041373E">
        <w:rPr>
          <w:rFonts w:hint="cs"/>
          <w:i/>
          <w:iCs/>
          <w:sz w:val="26"/>
          <w:szCs w:val="26"/>
          <w:rtl/>
          <w:lang w:bidi="ar-SA"/>
        </w:rPr>
        <w:t>استرداد</w:t>
      </w:r>
      <w:r w:rsidRPr="0041373E">
        <w:rPr>
          <w:i/>
          <w:iCs/>
          <w:sz w:val="26"/>
          <w:szCs w:val="26"/>
          <w:rtl/>
          <w:lang w:bidi="ar-SA"/>
        </w:rPr>
        <w:t xml:space="preserve"> وإعادة تدوير و</w:t>
      </w:r>
      <w:r w:rsidR="0062679C" w:rsidRPr="0041373E">
        <w:rPr>
          <w:i/>
          <w:iCs/>
          <w:sz w:val="26"/>
          <w:szCs w:val="26"/>
          <w:rtl/>
          <w:lang w:bidi="ar-SA"/>
        </w:rPr>
        <w:t xml:space="preserve">استخلاص </w:t>
      </w:r>
      <w:r w:rsidRPr="0041373E">
        <w:rPr>
          <w:rFonts w:hint="cs"/>
          <w:i/>
          <w:iCs/>
          <w:sz w:val="26"/>
          <w:szCs w:val="26"/>
          <w:rtl/>
          <w:lang w:bidi="ar-SA"/>
        </w:rPr>
        <w:t>مواد التبريد</w:t>
      </w:r>
      <w:r w:rsidRPr="0041373E">
        <w:rPr>
          <w:sz w:val="26"/>
          <w:szCs w:val="26"/>
          <w:rtl/>
          <w:lang w:bidi="ar-SA"/>
        </w:rPr>
        <w:t xml:space="preserve"> (</w:t>
      </w:r>
      <w:r w:rsidRPr="0041373E">
        <w:rPr>
          <w:rFonts w:hint="cs"/>
          <w:sz w:val="26"/>
          <w:szCs w:val="26"/>
          <w:rtl/>
          <w:lang w:bidi="ar-SA"/>
        </w:rPr>
        <w:t>اليونيدو</w:t>
      </w:r>
      <w:r w:rsidR="0062679C" w:rsidRPr="0041373E">
        <w:rPr>
          <w:sz w:val="26"/>
          <w:szCs w:val="26"/>
          <w:rtl/>
          <w:lang w:bidi="ar-SA"/>
        </w:rPr>
        <w:t xml:space="preserve">): </w:t>
      </w:r>
      <w:r w:rsidRPr="0041373E">
        <w:rPr>
          <w:rFonts w:hint="cs"/>
          <w:sz w:val="26"/>
          <w:szCs w:val="26"/>
          <w:rtl/>
          <w:lang w:bidi="ar-SA"/>
        </w:rPr>
        <w:t>استلك</w:t>
      </w:r>
      <w:r w:rsidR="0062679C" w:rsidRPr="0041373E">
        <w:rPr>
          <w:sz w:val="26"/>
          <w:szCs w:val="26"/>
          <w:rtl/>
          <w:lang w:bidi="ar-SA"/>
        </w:rPr>
        <w:t xml:space="preserve"> مركزان من مر</w:t>
      </w:r>
      <w:r w:rsidRPr="0041373E">
        <w:rPr>
          <w:rFonts w:hint="cs"/>
          <w:sz w:val="26"/>
          <w:szCs w:val="26"/>
          <w:rtl/>
          <w:lang w:bidi="ar-SA"/>
        </w:rPr>
        <w:t>ا</w:t>
      </w:r>
      <w:r w:rsidR="0062679C" w:rsidRPr="0041373E">
        <w:rPr>
          <w:sz w:val="26"/>
          <w:szCs w:val="26"/>
          <w:rtl/>
          <w:lang w:bidi="ar-SA"/>
        </w:rPr>
        <w:t xml:space="preserve">كز </w:t>
      </w:r>
      <w:r w:rsidRPr="0041373E">
        <w:rPr>
          <w:rFonts w:hint="cs"/>
          <w:sz w:val="26"/>
          <w:szCs w:val="26"/>
          <w:rtl/>
          <w:lang w:bidi="ar-SA"/>
        </w:rPr>
        <w:t>استرداد</w:t>
      </w:r>
      <w:r w:rsidRPr="0041373E">
        <w:rPr>
          <w:sz w:val="26"/>
          <w:szCs w:val="26"/>
          <w:rtl/>
          <w:lang w:bidi="ar-SA"/>
        </w:rPr>
        <w:t xml:space="preserve"> وإعادة تدوير واستخلاص </w:t>
      </w:r>
      <w:r w:rsidRPr="0041373E">
        <w:rPr>
          <w:rFonts w:hint="cs"/>
          <w:sz w:val="26"/>
          <w:szCs w:val="26"/>
          <w:rtl/>
          <w:lang w:bidi="ar-SA"/>
        </w:rPr>
        <w:t>مواد التبريد</w:t>
      </w:r>
      <w:r w:rsidRPr="0041373E">
        <w:rPr>
          <w:sz w:val="26"/>
          <w:szCs w:val="26"/>
          <w:rtl/>
          <w:lang w:bidi="ar-SA"/>
        </w:rPr>
        <w:t xml:space="preserve"> </w:t>
      </w:r>
      <w:r w:rsidR="0062679C" w:rsidRPr="0041373E">
        <w:rPr>
          <w:sz w:val="26"/>
          <w:szCs w:val="26"/>
          <w:rtl/>
          <w:lang w:bidi="ar-SA"/>
        </w:rPr>
        <w:t>معدات معملي</w:t>
      </w:r>
      <w:r w:rsidRPr="0041373E">
        <w:rPr>
          <w:sz w:val="26"/>
          <w:szCs w:val="26"/>
          <w:rtl/>
          <w:lang w:bidi="ar-SA"/>
        </w:rPr>
        <w:t>ة إضافية لتحسين رصد الغازات المجددة</w:t>
      </w:r>
      <w:r w:rsidR="0062679C" w:rsidRPr="0041373E">
        <w:rPr>
          <w:sz w:val="26"/>
          <w:szCs w:val="26"/>
          <w:rtl/>
          <w:lang w:bidi="ar-SA"/>
        </w:rPr>
        <w:t xml:space="preserve">، </w:t>
      </w:r>
      <w:r w:rsidR="00857F37" w:rsidRPr="0041373E">
        <w:rPr>
          <w:rFonts w:hint="cs"/>
          <w:sz w:val="26"/>
          <w:szCs w:val="26"/>
          <w:rtl/>
          <w:lang w:bidi="ar-SA"/>
        </w:rPr>
        <w:t>وكذلك</w:t>
      </w:r>
      <w:r w:rsidR="00857F37" w:rsidRPr="0041373E">
        <w:rPr>
          <w:sz w:val="26"/>
          <w:szCs w:val="26"/>
          <w:rtl/>
          <w:lang w:bidi="ar-SA"/>
        </w:rPr>
        <w:t xml:space="preserve"> التدريب التمهيدي. </w:t>
      </w:r>
      <w:r w:rsidR="00857F37" w:rsidRPr="0041373E">
        <w:rPr>
          <w:rFonts w:hint="cs"/>
          <w:sz w:val="26"/>
          <w:szCs w:val="26"/>
          <w:rtl/>
          <w:lang w:bidi="ar-SA"/>
        </w:rPr>
        <w:t>وي</w:t>
      </w:r>
      <w:r w:rsidR="0062679C" w:rsidRPr="0041373E">
        <w:rPr>
          <w:sz w:val="26"/>
          <w:szCs w:val="26"/>
          <w:rtl/>
          <w:lang w:bidi="ar-SA"/>
        </w:rPr>
        <w:t>عمل مراكز</w:t>
      </w:r>
      <w:r w:rsidR="00857F37" w:rsidRPr="0041373E">
        <w:rPr>
          <w:rFonts w:hint="cs"/>
          <w:sz w:val="26"/>
          <w:szCs w:val="26"/>
          <w:rtl/>
          <w:lang w:bidi="ar-SA"/>
        </w:rPr>
        <w:t>ا</w:t>
      </w:r>
      <w:r w:rsidR="0062679C" w:rsidRPr="0041373E">
        <w:rPr>
          <w:sz w:val="26"/>
          <w:szCs w:val="26"/>
          <w:rtl/>
          <w:lang w:bidi="ar-SA"/>
        </w:rPr>
        <w:t xml:space="preserve"> </w:t>
      </w:r>
      <w:r w:rsidR="00857F37" w:rsidRPr="0041373E">
        <w:rPr>
          <w:rFonts w:hint="cs"/>
          <w:sz w:val="26"/>
          <w:szCs w:val="26"/>
          <w:rtl/>
          <w:lang w:bidi="ar-SA"/>
        </w:rPr>
        <w:t>استرداد</w:t>
      </w:r>
      <w:r w:rsidR="00857F37" w:rsidRPr="0041373E">
        <w:rPr>
          <w:sz w:val="26"/>
          <w:szCs w:val="26"/>
          <w:rtl/>
          <w:lang w:bidi="ar-SA"/>
        </w:rPr>
        <w:t xml:space="preserve"> وإعادة تدوير واستخلاص </w:t>
      </w:r>
      <w:r w:rsidR="00857F37" w:rsidRPr="0041373E">
        <w:rPr>
          <w:rFonts w:hint="cs"/>
          <w:sz w:val="26"/>
          <w:szCs w:val="26"/>
          <w:rtl/>
          <w:lang w:bidi="ar-SA"/>
        </w:rPr>
        <w:t>مواد التبريد</w:t>
      </w:r>
      <w:r w:rsidR="00857F37" w:rsidRPr="0041373E">
        <w:rPr>
          <w:sz w:val="26"/>
          <w:szCs w:val="26"/>
          <w:rtl/>
          <w:lang w:bidi="ar-SA"/>
        </w:rPr>
        <w:t xml:space="preserve"> حاليًا</w:t>
      </w:r>
      <w:r w:rsidR="0062679C" w:rsidRPr="0041373E">
        <w:rPr>
          <w:sz w:val="26"/>
          <w:szCs w:val="26"/>
          <w:rtl/>
          <w:lang w:bidi="ar-SA"/>
        </w:rPr>
        <w:t>،</w:t>
      </w:r>
      <w:r w:rsidR="00857F37" w:rsidRPr="0041373E">
        <w:rPr>
          <w:rStyle w:val="FootnoteReference"/>
          <w:sz w:val="26"/>
          <w:szCs w:val="26"/>
          <w:rtl/>
          <w:lang w:bidi="ar-SA"/>
        </w:rPr>
        <w:footnoteReference w:id="6"/>
      </w:r>
      <w:r w:rsidR="0062679C" w:rsidRPr="0041373E">
        <w:rPr>
          <w:sz w:val="26"/>
          <w:szCs w:val="26"/>
          <w:rtl/>
          <w:lang w:bidi="ar-SA"/>
        </w:rPr>
        <w:t xml:space="preserve"> وعند </w:t>
      </w:r>
      <w:r w:rsidR="00A2343E" w:rsidRPr="0041373E">
        <w:rPr>
          <w:rFonts w:hint="cs"/>
          <w:sz w:val="26"/>
          <w:szCs w:val="26"/>
          <w:rtl/>
          <w:lang w:bidi="ar-SA"/>
        </w:rPr>
        <w:t>إكمال</w:t>
      </w:r>
      <w:r w:rsidR="0062679C" w:rsidRPr="0041373E">
        <w:rPr>
          <w:sz w:val="26"/>
          <w:szCs w:val="26"/>
          <w:rtl/>
          <w:lang w:bidi="ar-SA"/>
        </w:rPr>
        <w:t xml:space="preserve"> </w:t>
      </w:r>
      <w:r w:rsidR="00A2343E" w:rsidRPr="0041373E">
        <w:rPr>
          <w:rFonts w:hint="cs"/>
          <w:sz w:val="26"/>
          <w:szCs w:val="26"/>
          <w:rtl/>
          <w:lang w:bidi="ar-SA"/>
        </w:rPr>
        <w:t>حلقة</w:t>
      </w:r>
      <w:r w:rsidR="0062679C" w:rsidRPr="0041373E">
        <w:rPr>
          <w:sz w:val="26"/>
          <w:szCs w:val="26"/>
          <w:rtl/>
          <w:lang w:bidi="ar-SA"/>
        </w:rPr>
        <w:t xml:space="preserve"> العمل التدريبية الثا</w:t>
      </w:r>
      <w:r w:rsidR="00A2343E" w:rsidRPr="0041373E">
        <w:rPr>
          <w:sz w:val="26"/>
          <w:szCs w:val="26"/>
          <w:rtl/>
          <w:lang w:bidi="ar-SA"/>
        </w:rPr>
        <w:t>نية حول استخدام المعدات الجديدة</w:t>
      </w:r>
      <w:r w:rsidR="0062679C" w:rsidRPr="0041373E">
        <w:rPr>
          <w:sz w:val="26"/>
          <w:szCs w:val="26"/>
          <w:rtl/>
          <w:lang w:bidi="ar-SA"/>
        </w:rPr>
        <w:t xml:space="preserve">، </w:t>
      </w:r>
      <w:r w:rsidR="00A2343E" w:rsidRPr="0041373E">
        <w:rPr>
          <w:rFonts w:hint="cs"/>
          <w:sz w:val="26"/>
          <w:szCs w:val="26"/>
          <w:rtl/>
          <w:lang w:bidi="ar-SA"/>
        </w:rPr>
        <w:t>سيتمكنان من</w:t>
      </w:r>
      <w:r w:rsidR="0062679C" w:rsidRPr="0041373E">
        <w:rPr>
          <w:sz w:val="26"/>
          <w:szCs w:val="26"/>
          <w:rtl/>
          <w:lang w:bidi="ar-SA"/>
        </w:rPr>
        <w:t xml:space="preserve"> اختبار </w:t>
      </w:r>
      <w:r w:rsidR="00A2343E" w:rsidRPr="0041373E">
        <w:rPr>
          <w:rFonts w:hint="cs"/>
          <w:sz w:val="26"/>
          <w:szCs w:val="26"/>
          <w:rtl/>
          <w:lang w:bidi="ar-SA"/>
        </w:rPr>
        <w:t>مادة التبريد</w:t>
      </w:r>
      <w:r w:rsidR="0062679C" w:rsidRPr="0041373E">
        <w:rPr>
          <w:sz w:val="26"/>
          <w:szCs w:val="26"/>
          <w:rtl/>
          <w:lang w:bidi="ar-SA"/>
        </w:rPr>
        <w:t xml:space="preserve"> المُجدد</w:t>
      </w:r>
      <w:r w:rsidR="00A2343E" w:rsidRPr="0041373E">
        <w:rPr>
          <w:rFonts w:hint="cs"/>
          <w:sz w:val="26"/>
          <w:szCs w:val="26"/>
          <w:rtl/>
          <w:lang w:bidi="ar-SA"/>
        </w:rPr>
        <w:t>ة</w:t>
      </w:r>
      <w:r w:rsidR="0062679C" w:rsidRPr="0041373E">
        <w:rPr>
          <w:sz w:val="26"/>
          <w:szCs w:val="26"/>
          <w:rtl/>
          <w:lang w:bidi="ar-SA"/>
        </w:rPr>
        <w:t xml:space="preserve"> مقابل معيار معهد تكييف الهواء والتدفئة والتبريد </w:t>
      </w:r>
      <w:r w:rsidR="0062679C" w:rsidRPr="0041373E">
        <w:rPr>
          <w:sz w:val="26"/>
          <w:szCs w:val="26"/>
          <w:lang w:bidi="ar-SA"/>
        </w:rPr>
        <w:t>700</w:t>
      </w:r>
      <w:r w:rsidR="0062679C" w:rsidRPr="0041373E">
        <w:rPr>
          <w:sz w:val="26"/>
          <w:szCs w:val="26"/>
          <w:rtl/>
          <w:lang w:bidi="ar-SA"/>
        </w:rPr>
        <w:t>؛</w:t>
      </w:r>
    </w:p>
    <w:p w14:paraId="618D1587" w14:textId="77777777" w:rsidR="00A2343E" w:rsidRPr="0041373E" w:rsidRDefault="00A2343E" w:rsidP="00A2343E">
      <w:pPr>
        <w:pStyle w:val="ListParagraph"/>
        <w:rPr>
          <w:sz w:val="26"/>
          <w:szCs w:val="26"/>
          <w:rtl/>
          <w:lang w:bidi="ar-SA"/>
        </w:rPr>
      </w:pPr>
    </w:p>
    <w:p w14:paraId="7C7FD918" w14:textId="77777777" w:rsidR="0062679C" w:rsidRPr="0041373E" w:rsidRDefault="0062679C" w:rsidP="005E5C73">
      <w:pPr>
        <w:pStyle w:val="ListParagraph"/>
        <w:numPr>
          <w:ilvl w:val="1"/>
          <w:numId w:val="29"/>
        </w:numPr>
        <w:bidi/>
        <w:ind w:left="1350" w:hanging="630"/>
        <w:rPr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المساعدة في إدخال بدائل الهيدروكربون</w:t>
      </w:r>
      <w:r w:rsidRPr="0041373E">
        <w:rPr>
          <w:sz w:val="26"/>
          <w:szCs w:val="26"/>
          <w:rtl/>
          <w:lang w:bidi="ar-SA"/>
        </w:rPr>
        <w:t xml:space="preserve"> (أ</w:t>
      </w:r>
      <w:r w:rsidR="005E5C73" w:rsidRPr="0041373E">
        <w:rPr>
          <w:sz w:val="26"/>
          <w:szCs w:val="26"/>
          <w:rtl/>
          <w:lang w:bidi="ar-SA"/>
        </w:rPr>
        <w:t xml:space="preserve">لمانيا): تم إعادة تصميم تخطيط </w:t>
      </w:r>
      <w:r w:rsidRPr="0041373E">
        <w:rPr>
          <w:sz w:val="26"/>
          <w:szCs w:val="26"/>
          <w:rtl/>
          <w:lang w:bidi="ar-SA"/>
        </w:rPr>
        <w:t>نشا</w:t>
      </w:r>
      <w:r w:rsidR="005E5C73" w:rsidRPr="0041373E">
        <w:rPr>
          <w:sz w:val="26"/>
          <w:szCs w:val="26"/>
          <w:rtl/>
          <w:lang w:bidi="ar-SA"/>
        </w:rPr>
        <w:t xml:space="preserve">ط </w:t>
      </w:r>
      <w:r w:rsidRPr="0041373E">
        <w:rPr>
          <w:sz w:val="26"/>
          <w:szCs w:val="26"/>
          <w:rtl/>
          <w:lang w:bidi="ar-SA"/>
        </w:rPr>
        <w:t xml:space="preserve">شراء 20 </w:t>
      </w:r>
      <w:r w:rsidR="005E5C73" w:rsidRPr="0041373E">
        <w:rPr>
          <w:rFonts w:hint="cs"/>
          <w:sz w:val="26"/>
          <w:szCs w:val="26"/>
          <w:rtl/>
          <w:lang w:bidi="ar-SA"/>
        </w:rPr>
        <w:t xml:space="preserve">نظام </w:t>
      </w:r>
      <w:r w:rsidR="005E5C73" w:rsidRPr="0041373E">
        <w:rPr>
          <w:sz w:val="26"/>
          <w:szCs w:val="26"/>
          <w:rtl/>
          <w:lang w:bidi="ar-SA"/>
        </w:rPr>
        <w:t>تكييف الهواء المنفصل القائم</w:t>
      </w:r>
      <w:r w:rsidRPr="0041373E">
        <w:rPr>
          <w:sz w:val="26"/>
          <w:szCs w:val="26"/>
          <w:rtl/>
          <w:lang w:bidi="ar-SA"/>
        </w:rPr>
        <w:t xml:space="preserve"> على</w:t>
      </w:r>
      <w:r w:rsidR="005E5C73" w:rsidRPr="0041373E">
        <w:rPr>
          <w:rFonts w:hint="cs"/>
          <w:sz w:val="26"/>
          <w:szCs w:val="26"/>
          <w:rtl/>
          <w:lang w:bidi="ar-SA"/>
        </w:rPr>
        <w:t xml:space="preserve"> المادة</w:t>
      </w:r>
      <w:r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lang w:bidi="ar-SA"/>
        </w:rPr>
        <w:t>R-290</w:t>
      </w:r>
      <w:r w:rsidR="005E5C73" w:rsidRPr="0041373E">
        <w:rPr>
          <w:sz w:val="26"/>
          <w:szCs w:val="26"/>
          <w:rtl/>
          <w:lang w:bidi="ar-SA"/>
        </w:rPr>
        <w:t xml:space="preserve"> لاستخدامه</w:t>
      </w:r>
      <w:r w:rsidR="005E5C73" w:rsidRPr="0041373E">
        <w:rPr>
          <w:rFonts w:hint="cs"/>
          <w:sz w:val="26"/>
          <w:szCs w:val="26"/>
          <w:rtl/>
          <w:lang w:bidi="ar-SA"/>
        </w:rPr>
        <w:t>م</w:t>
      </w:r>
      <w:r w:rsidRPr="0041373E">
        <w:rPr>
          <w:sz w:val="26"/>
          <w:szCs w:val="26"/>
          <w:rtl/>
          <w:lang w:bidi="ar-SA"/>
        </w:rPr>
        <w:t xml:space="preserve"> كوحدات تجريبية في عام 2020 بسبب عدم توفر </w:t>
      </w:r>
      <w:r w:rsidR="005E5C73" w:rsidRPr="0041373E">
        <w:rPr>
          <w:rFonts w:hint="cs"/>
          <w:sz w:val="26"/>
          <w:szCs w:val="26"/>
          <w:rtl/>
          <w:lang w:bidi="ar-SA"/>
        </w:rPr>
        <w:t>جهاز تكييف</w:t>
      </w:r>
      <w:r w:rsidRPr="0041373E">
        <w:rPr>
          <w:sz w:val="26"/>
          <w:szCs w:val="26"/>
          <w:rtl/>
          <w:lang w:bidi="ar-SA"/>
        </w:rPr>
        <w:t xml:space="preserve"> </w:t>
      </w:r>
      <w:r w:rsidR="005E5C73" w:rsidRPr="0041373E">
        <w:rPr>
          <w:sz w:val="26"/>
          <w:szCs w:val="26"/>
          <w:rtl/>
          <w:lang w:bidi="ar-SA"/>
        </w:rPr>
        <w:t>الهواء القائم على الهيدروكربون</w:t>
      </w:r>
      <w:r w:rsidRPr="0041373E">
        <w:rPr>
          <w:sz w:val="26"/>
          <w:szCs w:val="26"/>
          <w:rtl/>
          <w:lang w:bidi="ar-SA"/>
        </w:rPr>
        <w:t xml:space="preserve"> ونقص القدرات التدريبية المحلية فيما يتعلق </w:t>
      </w:r>
      <w:r w:rsidR="005E5C73" w:rsidRPr="0041373E">
        <w:rPr>
          <w:rFonts w:hint="cs"/>
          <w:sz w:val="26"/>
          <w:szCs w:val="26"/>
          <w:rtl/>
          <w:lang w:bidi="ar-SA"/>
        </w:rPr>
        <w:t>ب</w:t>
      </w:r>
      <w:r w:rsidR="005E5C73" w:rsidRPr="0041373E">
        <w:rPr>
          <w:sz w:val="26"/>
          <w:szCs w:val="26"/>
          <w:rtl/>
          <w:lang w:bidi="ar-SA"/>
        </w:rPr>
        <w:t>الهيدروكربون</w:t>
      </w:r>
      <w:r w:rsidR="005E5C73" w:rsidRPr="0041373E">
        <w:rPr>
          <w:rFonts w:hint="cs"/>
          <w:sz w:val="26"/>
          <w:szCs w:val="26"/>
          <w:rtl/>
          <w:lang w:bidi="ar-SA"/>
        </w:rPr>
        <w:t>ات</w:t>
      </w:r>
      <w:r w:rsidR="005E5C73" w:rsidRPr="0041373E">
        <w:rPr>
          <w:sz w:val="26"/>
          <w:szCs w:val="26"/>
          <w:rtl/>
          <w:lang w:bidi="ar-SA"/>
        </w:rPr>
        <w:t>. وفقًا لذلك</w:t>
      </w:r>
      <w:r w:rsidRPr="0041373E">
        <w:rPr>
          <w:sz w:val="26"/>
          <w:szCs w:val="26"/>
          <w:rtl/>
          <w:lang w:bidi="ar-SA"/>
        </w:rPr>
        <w:t xml:space="preserve">، تم </w:t>
      </w:r>
      <w:r w:rsidR="005E5C73" w:rsidRPr="0041373E">
        <w:rPr>
          <w:rFonts w:hint="cs"/>
          <w:sz w:val="26"/>
          <w:szCs w:val="26"/>
          <w:rtl/>
          <w:lang w:bidi="ar-SA"/>
        </w:rPr>
        <w:t>وضع</w:t>
      </w:r>
      <w:r w:rsidRPr="0041373E">
        <w:rPr>
          <w:sz w:val="26"/>
          <w:szCs w:val="26"/>
          <w:rtl/>
          <w:lang w:bidi="ar-SA"/>
        </w:rPr>
        <w:t xml:space="preserve"> معيار كفاءة العمل لاعتماد الفنيين في الاستخدام الآمن </w:t>
      </w:r>
      <w:r w:rsidR="005E5C73" w:rsidRPr="0041373E">
        <w:rPr>
          <w:rFonts w:hint="cs"/>
          <w:sz w:val="26"/>
          <w:szCs w:val="26"/>
          <w:rtl/>
          <w:lang w:bidi="ar-SA"/>
        </w:rPr>
        <w:t>ل</w:t>
      </w:r>
      <w:r w:rsidR="005E5C73" w:rsidRPr="0041373E">
        <w:rPr>
          <w:sz w:val="26"/>
          <w:szCs w:val="26"/>
          <w:rtl/>
          <w:lang w:bidi="ar-SA"/>
        </w:rPr>
        <w:t>لهيدروكربون</w:t>
      </w:r>
      <w:r w:rsidRPr="0041373E">
        <w:rPr>
          <w:sz w:val="26"/>
          <w:szCs w:val="26"/>
          <w:rtl/>
          <w:lang w:bidi="ar-SA"/>
        </w:rPr>
        <w:t xml:space="preserve"> جنبًا إل</w:t>
      </w:r>
      <w:r w:rsidR="005E5C73" w:rsidRPr="0041373E">
        <w:rPr>
          <w:sz w:val="26"/>
          <w:szCs w:val="26"/>
          <w:rtl/>
          <w:lang w:bidi="ar-SA"/>
        </w:rPr>
        <w:t>ى جنب مع مواد التدريب ذات الصلة</w:t>
      </w:r>
      <w:r w:rsidRPr="0041373E">
        <w:rPr>
          <w:sz w:val="26"/>
          <w:szCs w:val="26"/>
          <w:rtl/>
          <w:lang w:bidi="ar-SA"/>
        </w:rPr>
        <w:t xml:space="preserve">، ويتم حاليًا شراء وحدة توضيحية تستخدم </w:t>
      </w:r>
      <w:r w:rsidR="005E5C73" w:rsidRPr="0041373E">
        <w:rPr>
          <w:sz w:val="26"/>
          <w:szCs w:val="26"/>
          <w:rtl/>
          <w:lang w:bidi="ar-SA"/>
        </w:rPr>
        <w:t>الهيدروكربون وثاني أكسيد الكربون لأغراض التدريب؛</w:t>
      </w:r>
    </w:p>
    <w:p w14:paraId="4FB873FD" w14:textId="77777777" w:rsidR="005E5C73" w:rsidRPr="0041373E" w:rsidRDefault="005E5C73" w:rsidP="005E5C73">
      <w:pPr>
        <w:pStyle w:val="ListParagraph"/>
        <w:rPr>
          <w:sz w:val="26"/>
          <w:szCs w:val="26"/>
          <w:rtl/>
          <w:lang w:bidi="ar-SA"/>
        </w:rPr>
      </w:pPr>
    </w:p>
    <w:p w14:paraId="72469DEE" w14:textId="77777777" w:rsidR="0062679C" w:rsidRPr="0041373E" w:rsidRDefault="0062679C" w:rsidP="00705D26">
      <w:pPr>
        <w:pStyle w:val="ListParagraph"/>
        <w:numPr>
          <w:ilvl w:val="1"/>
          <w:numId w:val="29"/>
        </w:numPr>
        <w:bidi/>
        <w:ind w:left="1350" w:hanging="630"/>
        <w:rPr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 xml:space="preserve">رصد إنتاج </w:t>
      </w:r>
      <w:r w:rsidR="007122F9" w:rsidRPr="0041373E">
        <w:rPr>
          <w:rFonts w:hint="cs"/>
          <w:i/>
          <w:iCs/>
          <w:sz w:val="26"/>
          <w:szCs w:val="26"/>
          <w:rtl/>
          <w:lang w:bidi="ar-SA"/>
        </w:rPr>
        <w:t>المواد الهيدروكلوروفلوروكربونية</w:t>
      </w:r>
      <w:r w:rsidRPr="0041373E">
        <w:rPr>
          <w:sz w:val="26"/>
          <w:szCs w:val="26"/>
          <w:rtl/>
          <w:lang w:bidi="ar-SA"/>
        </w:rPr>
        <w:t xml:space="preserve">: تم إعداد تقارير رصد إنتاج </w:t>
      </w:r>
      <w:r w:rsidR="007122F9" w:rsidRPr="0041373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7122F9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>للأعوام</w:t>
      </w:r>
      <w:r w:rsidR="007122F9" w:rsidRPr="0041373E">
        <w:rPr>
          <w:rFonts w:hint="cs"/>
          <w:sz w:val="26"/>
          <w:szCs w:val="26"/>
          <w:rtl/>
          <w:lang w:bidi="ar-SA"/>
        </w:rPr>
        <w:t xml:space="preserve"> من</w:t>
      </w:r>
      <w:r w:rsidRPr="0041373E">
        <w:rPr>
          <w:sz w:val="26"/>
          <w:szCs w:val="26"/>
          <w:rtl/>
          <w:lang w:bidi="ar-SA"/>
        </w:rPr>
        <w:t xml:space="preserve"> 2016 إلى 2018. </w:t>
      </w:r>
      <w:r w:rsidR="00705D26" w:rsidRPr="0041373E">
        <w:rPr>
          <w:rFonts w:hint="cs"/>
          <w:sz w:val="26"/>
          <w:szCs w:val="26"/>
          <w:rtl/>
          <w:lang w:bidi="ar-SA"/>
        </w:rPr>
        <w:t>ولم يتمكن من</w:t>
      </w:r>
      <w:r w:rsidRPr="0041373E">
        <w:rPr>
          <w:sz w:val="26"/>
          <w:szCs w:val="26"/>
          <w:rtl/>
          <w:lang w:bidi="ar-SA"/>
        </w:rPr>
        <w:t xml:space="preserve"> إصدار تقرير</w:t>
      </w:r>
      <w:r w:rsidR="007122F9"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Pr="0041373E">
        <w:rPr>
          <w:sz w:val="26"/>
          <w:szCs w:val="26"/>
          <w:rtl/>
          <w:lang w:bidi="ar-SA"/>
        </w:rPr>
        <w:t xml:space="preserve"> 2019 في عام 2020 بسبب جائحة</w:t>
      </w:r>
      <w:r w:rsidR="007122F9" w:rsidRPr="0041373E">
        <w:rPr>
          <w:rFonts w:hint="cs"/>
          <w:sz w:val="26"/>
          <w:szCs w:val="26"/>
          <w:rtl/>
          <w:lang w:bidi="ar-SA"/>
        </w:rPr>
        <w:t xml:space="preserve"> كوفيد-19</w:t>
      </w:r>
      <w:r w:rsidRPr="0041373E">
        <w:rPr>
          <w:sz w:val="26"/>
          <w:szCs w:val="26"/>
          <w:rtl/>
          <w:lang w:bidi="ar-SA"/>
        </w:rPr>
        <w:t xml:space="preserve">. </w:t>
      </w:r>
      <w:r w:rsidR="00705D26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 xml:space="preserve">سيتم إعداد تقارير رصد إنتاج وتدمير </w:t>
      </w:r>
      <w:r w:rsidR="00705D26" w:rsidRPr="0041373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705D26" w:rsidRPr="0041373E">
        <w:rPr>
          <w:sz w:val="26"/>
          <w:szCs w:val="26"/>
          <w:rtl/>
          <w:lang w:bidi="ar-SA"/>
        </w:rPr>
        <w:t xml:space="preserve"> </w:t>
      </w:r>
      <w:r w:rsidR="00705D26" w:rsidRPr="0041373E">
        <w:rPr>
          <w:rFonts w:hint="cs"/>
          <w:sz w:val="26"/>
          <w:szCs w:val="26"/>
          <w:rtl/>
          <w:lang w:bidi="ar-SA"/>
        </w:rPr>
        <w:t>للفترة</w:t>
      </w:r>
      <w:r w:rsidRPr="0041373E">
        <w:rPr>
          <w:sz w:val="26"/>
          <w:szCs w:val="26"/>
          <w:rtl/>
          <w:lang w:bidi="ar-SA"/>
        </w:rPr>
        <w:t xml:space="preserve"> 2019</w:t>
      </w:r>
      <w:r w:rsidR="00705D26" w:rsidRPr="0041373E">
        <w:rPr>
          <w:rFonts w:hint="cs"/>
          <w:sz w:val="26"/>
          <w:szCs w:val="26"/>
          <w:rtl/>
          <w:lang w:bidi="ar-SA"/>
        </w:rPr>
        <w:t xml:space="preserve"> -</w:t>
      </w:r>
      <w:r w:rsidR="00705D26" w:rsidRPr="0041373E">
        <w:rPr>
          <w:sz w:val="26"/>
          <w:szCs w:val="26"/>
          <w:rtl/>
          <w:lang w:bidi="ar-SA"/>
        </w:rPr>
        <w:t xml:space="preserve"> 2021 في يوني</w:t>
      </w:r>
      <w:r w:rsidR="00705D26" w:rsidRPr="0041373E">
        <w:rPr>
          <w:rFonts w:hint="cs"/>
          <w:sz w:val="26"/>
          <w:szCs w:val="26"/>
          <w:rtl/>
          <w:lang w:bidi="ar-SA"/>
        </w:rPr>
        <w:t>ه/ حزيران</w:t>
      </w:r>
      <w:r w:rsidR="00705D26" w:rsidRPr="0041373E">
        <w:rPr>
          <w:sz w:val="26"/>
          <w:szCs w:val="26"/>
          <w:rtl/>
          <w:lang w:bidi="ar-SA"/>
        </w:rPr>
        <w:t xml:space="preserve"> ويولي</w:t>
      </w:r>
      <w:r w:rsidR="00705D26" w:rsidRPr="0041373E">
        <w:rPr>
          <w:rFonts w:hint="cs"/>
          <w:sz w:val="26"/>
          <w:szCs w:val="26"/>
          <w:rtl/>
          <w:lang w:bidi="ar-SA"/>
        </w:rPr>
        <w:t>ه/ تموز</w:t>
      </w:r>
      <w:r w:rsidRPr="0041373E">
        <w:rPr>
          <w:sz w:val="26"/>
          <w:szCs w:val="26"/>
          <w:rtl/>
          <w:lang w:bidi="ar-SA"/>
        </w:rPr>
        <w:t xml:space="preserve"> 2022 </w:t>
      </w:r>
      <w:r w:rsidR="00705D26" w:rsidRPr="0041373E">
        <w:rPr>
          <w:rFonts w:hint="cs"/>
          <w:sz w:val="26"/>
          <w:szCs w:val="26"/>
          <w:rtl/>
          <w:lang w:bidi="ar-SA"/>
        </w:rPr>
        <w:t>وتقاسمها</w:t>
      </w:r>
      <w:r w:rsidRPr="0041373E">
        <w:rPr>
          <w:sz w:val="26"/>
          <w:szCs w:val="26"/>
          <w:rtl/>
          <w:lang w:bidi="ar-SA"/>
        </w:rPr>
        <w:t xml:space="preserve"> مع الأمانة وفقًا للممارسة الحالية.</w:t>
      </w:r>
    </w:p>
    <w:p w14:paraId="1A259851" w14:textId="77777777" w:rsidR="00513781" w:rsidRPr="0041373E" w:rsidRDefault="00513781" w:rsidP="0062679C">
      <w:pPr>
        <w:bidi/>
        <w:rPr>
          <w:sz w:val="26"/>
          <w:szCs w:val="26"/>
          <w:rtl/>
          <w:lang w:bidi="ar-SA"/>
        </w:rPr>
      </w:pPr>
    </w:p>
    <w:p w14:paraId="2F5121C9" w14:textId="77777777" w:rsidR="0062679C" w:rsidRPr="0041373E" w:rsidRDefault="0062679C" w:rsidP="00513781">
      <w:pPr>
        <w:bidi/>
        <w:rPr>
          <w:i/>
          <w:iCs/>
          <w:sz w:val="26"/>
          <w:szCs w:val="26"/>
          <w:rtl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تنفيذ</w:t>
      </w:r>
      <w:r w:rsidR="00513781" w:rsidRPr="0041373E">
        <w:rPr>
          <w:rFonts w:hint="cs"/>
          <w:i/>
          <w:iCs/>
          <w:sz w:val="26"/>
          <w:szCs w:val="26"/>
          <w:rtl/>
          <w:lang w:bidi="ar-SA"/>
        </w:rPr>
        <w:t xml:space="preserve"> ورصد</w:t>
      </w:r>
      <w:r w:rsidRPr="0041373E">
        <w:rPr>
          <w:i/>
          <w:iCs/>
          <w:sz w:val="26"/>
          <w:szCs w:val="26"/>
          <w:rtl/>
          <w:lang w:bidi="ar-SA"/>
        </w:rPr>
        <w:t xml:space="preserve"> المشروع </w:t>
      </w:r>
    </w:p>
    <w:p w14:paraId="5689E500" w14:textId="77777777" w:rsidR="0062679C" w:rsidRPr="0041373E" w:rsidRDefault="0062679C" w:rsidP="0062679C">
      <w:pPr>
        <w:bidi/>
        <w:rPr>
          <w:sz w:val="26"/>
          <w:szCs w:val="26"/>
          <w:lang w:bidi="ar-SA"/>
        </w:rPr>
      </w:pPr>
    </w:p>
    <w:p w14:paraId="032307B2" w14:textId="77777777" w:rsidR="0062679C" w:rsidRPr="0041373E" w:rsidRDefault="0062679C" w:rsidP="00580E17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يتولى منسق مشروع خطة إدارة إزالة </w:t>
      </w:r>
      <w:r w:rsidR="00580E17" w:rsidRPr="0041373E">
        <w:rPr>
          <w:sz w:val="26"/>
          <w:szCs w:val="26"/>
          <w:rtl/>
          <w:lang w:bidi="ar-SA"/>
        </w:rPr>
        <w:t>المواد الهيدروكلوروفلوروكربونية</w:t>
      </w:r>
      <w:r w:rsidRPr="0041373E">
        <w:rPr>
          <w:sz w:val="26"/>
          <w:szCs w:val="26"/>
          <w:rtl/>
          <w:lang w:bidi="ar-SA"/>
        </w:rPr>
        <w:t>،</w:t>
      </w:r>
      <w:r w:rsidR="00580E17" w:rsidRPr="0041373E">
        <w:rPr>
          <w:sz w:val="26"/>
          <w:szCs w:val="26"/>
          <w:rtl/>
          <w:lang w:bidi="ar-SA"/>
        </w:rPr>
        <w:t xml:space="preserve"> تحت إشراف وحدة الأوزون الوطنية، رصد جميع الأنشطة</w:t>
      </w:r>
      <w:r w:rsidRPr="0041373E">
        <w:rPr>
          <w:sz w:val="26"/>
          <w:szCs w:val="26"/>
          <w:rtl/>
          <w:lang w:bidi="ar-SA"/>
        </w:rPr>
        <w:t xml:space="preserve"> </w:t>
      </w:r>
      <w:r w:rsidR="00580E17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عقد اجتماعات تنسيقية مع أصحاب المصلحة في الصناعة والمستوردين والمؤسسات</w:t>
      </w:r>
      <w:r w:rsidR="00580E17" w:rsidRPr="0041373E">
        <w:rPr>
          <w:sz w:val="26"/>
          <w:szCs w:val="26"/>
          <w:rtl/>
          <w:lang w:bidi="ar-SA"/>
        </w:rPr>
        <w:t xml:space="preserve"> الحكومية لضمان تنفيذ جميع المش</w:t>
      </w:r>
      <w:r w:rsidRPr="0041373E">
        <w:rPr>
          <w:sz w:val="26"/>
          <w:szCs w:val="26"/>
          <w:rtl/>
          <w:lang w:bidi="ar-SA"/>
        </w:rPr>
        <w:t>ر</w:t>
      </w:r>
      <w:r w:rsidR="00580E17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ع</w:t>
      </w:r>
      <w:r w:rsidR="00580E17" w:rsidRPr="0041373E">
        <w:rPr>
          <w:rFonts w:hint="cs"/>
          <w:sz w:val="26"/>
          <w:szCs w:val="26"/>
          <w:rtl/>
          <w:lang w:bidi="ar-SA"/>
        </w:rPr>
        <w:t>ات</w:t>
      </w:r>
      <w:r w:rsidR="00580E17" w:rsidRPr="0041373E">
        <w:rPr>
          <w:sz w:val="26"/>
          <w:szCs w:val="26"/>
          <w:rtl/>
          <w:lang w:bidi="ar-SA"/>
        </w:rPr>
        <w:t xml:space="preserve"> في الوقت المناسب</w:t>
      </w:r>
      <w:r w:rsidRPr="0041373E">
        <w:rPr>
          <w:sz w:val="26"/>
          <w:szCs w:val="26"/>
          <w:rtl/>
          <w:lang w:bidi="ar-SA"/>
        </w:rPr>
        <w:t xml:space="preserve">؛ </w:t>
      </w:r>
      <w:r w:rsidR="00580E17" w:rsidRPr="0041373E">
        <w:rPr>
          <w:rFonts w:hint="cs"/>
          <w:sz w:val="26"/>
          <w:szCs w:val="26"/>
          <w:rtl/>
          <w:lang w:bidi="ar-SA"/>
        </w:rPr>
        <w:t>ورصد وتحديث</w:t>
      </w:r>
      <w:r w:rsidRPr="0041373E">
        <w:rPr>
          <w:sz w:val="26"/>
          <w:szCs w:val="26"/>
          <w:rtl/>
          <w:lang w:bidi="ar-SA"/>
        </w:rPr>
        <w:t xml:space="preserve"> نظام</w:t>
      </w:r>
      <w:r w:rsidR="00580E17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580E17" w:rsidRPr="0041373E">
        <w:rPr>
          <w:sz w:val="26"/>
          <w:szCs w:val="26"/>
          <w:rtl/>
          <w:lang w:bidi="ar-SA"/>
        </w:rPr>
        <w:t>رصد المواد المستنفدة للأوزون</w:t>
      </w:r>
      <w:r w:rsidR="00580E17" w:rsidRPr="0041373E">
        <w:rPr>
          <w:rFonts w:hint="cs"/>
          <w:sz w:val="26"/>
          <w:szCs w:val="26"/>
          <w:rtl/>
          <w:lang w:bidi="ar-SA"/>
        </w:rPr>
        <w:t xml:space="preserve"> كما يلزم</w:t>
      </w:r>
      <w:r w:rsidRPr="0041373E">
        <w:rPr>
          <w:sz w:val="26"/>
          <w:szCs w:val="26"/>
          <w:rtl/>
          <w:lang w:bidi="ar-SA"/>
        </w:rPr>
        <w:t xml:space="preserve">؛ وينفذ أنشطة التوعية العامة لدعم تنفيذ خطة إدارة إزالة المواد الهيدروكلوروفلوروكربونية. </w:t>
      </w:r>
      <w:r w:rsidR="00580E17" w:rsidRPr="0041373E">
        <w:rPr>
          <w:rFonts w:hint="cs"/>
          <w:sz w:val="26"/>
          <w:szCs w:val="26"/>
          <w:rtl/>
          <w:lang w:bidi="ar-SA"/>
        </w:rPr>
        <w:t>وي</w:t>
      </w:r>
      <w:r w:rsidRPr="0041373E">
        <w:rPr>
          <w:sz w:val="26"/>
          <w:szCs w:val="26"/>
          <w:rtl/>
          <w:lang w:bidi="ar-SA"/>
        </w:rPr>
        <w:t xml:space="preserve">دعم منسق المشروع مساعد مشروع واحد ومستشارين محليين </w:t>
      </w:r>
      <w:r w:rsidR="00580E17" w:rsidRPr="0041373E">
        <w:rPr>
          <w:rFonts w:hint="cs"/>
          <w:sz w:val="26"/>
          <w:szCs w:val="26"/>
          <w:rtl/>
          <w:lang w:bidi="ar-SA"/>
        </w:rPr>
        <w:t>على النحو اللازم</w:t>
      </w:r>
      <w:r w:rsidR="00580E17" w:rsidRPr="0041373E">
        <w:rPr>
          <w:sz w:val="26"/>
          <w:szCs w:val="26"/>
          <w:rtl/>
          <w:lang w:bidi="ar-SA"/>
        </w:rPr>
        <w:t xml:space="preserve"> لأنشطة محددة</w:t>
      </w:r>
      <w:r w:rsidRPr="0041373E">
        <w:rPr>
          <w:sz w:val="26"/>
          <w:szCs w:val="26"/>
          <w:rtl/>
          <w:lang w:bidi="ar-SA"/>
        </w:rPr>
        <w:t>، مثل تنسيق ا</w:t>
      </w:r>
      <w:r w:rsidR="00580E17" w:rsidRPr="0041373E">
        <w:rPr>
          <w:sz w:val="26"/>
          <w:szCs w:val="26"/>
          <w:rtl/>
          <w:lang w:bidi="ar-SA"/>
        </w:rPr>
        <w:t xml:space="preserve">لتدريب </w:t>
      </w:r>
      <w:r w:rsidR="00580E17" w:rsidRPr="0041373E">
        <w:rPr>
          <w:rFonts w:hint="cs"/>
          <w:sz w:val="26"/>
          <w:szCs w:val="26"/>
          <w:rtl/>
          <w:lang w:bidi="ar-SA"/>
        </w:rPr>
        <w:t>وإبرام</w:t>
      </w:r>
      <w:r w:rsidR="00580E17" w:rsidRPr="0041373E">
        <w:rPr>
          <w:sz w:val="26"/>
          <w:szCs w:val="26"/>
          <w:rtl/>
          <w:lang w:bidi="ar-SA"/>
        </w:rPr>
        <w:t xml:space="preserve"> الاتفاقات القانوني</w:t>
      </w:r>
      <w:r w:rsidR="00580E17" w:rsidRPr="0041373E">
        <w:rPr>
          <w:rFonts w:hint="cs"/>
          <w:sz w:val="26"/>
          <w:szCs w:val="26"/>
          <w:rtl/>
          <w:lang w:bidi="ar-SA"/>
        </w:rPr>
        <w:t>ة</w:t>
      </w:r>
      <w:r w:rsidR="00580E17" w:rsidRPr="0041373E">
        <w:rPr>
          <w:sz w:val="26"/>
          <w:szCs w:val="26"/>
          <w:rtl/>
          <w:lang w:bidi="ar-SA"/>
        </w:rPr>
        <w:t xml:space="preserve"> والاتصالات</w:t>
      </w:r>
      <w:r w:rsidRPr="0041373E">
        <w:rPr>
          <w:sz w:val="26"/>
          <w:szCs w:val="26"/>
          <w:rtl/>
          <w:lang w:bidi="ar-SA"/>
        </w:rPr>
        <w:t xml:space="preserve"> وتكنولوجيا المعلومات. </w:t>
      </w:r>
      <w:r w:rsidR="00580E17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عرض</w:t>
      </w:r>
      <w:r w:rsidR="00580E17" w:rsidRPr="0041373E">
        <w:rPr>
          <w:rFonts w:hint="cs"/>
          <w:sz w:val="26"/>
          <w:szCs w:val="26"/>
          <w:rtl/>
          <w:lang w:bidi="ar-SA"/>
        </w:rPr>
        <w:t xml:space="preserve"> الجدول 2</w:t>
      </w:r>
      <w:r w:rsidRPr="0041373E">
        <w:rPr>
          <w:sz w:val="26"/>
          <w:szCs w:val="26"/>
          <w:rtl/>
          <w:lang w:bidi="ar-SA"/>
        </w:rPr>
        <w:t xml:space="preserve"> تكاليف تنفيذ </w:t>
      </w:r>
      <w:r w:rsidR="00580E17" w:rsidRPr="0041373E">
        <w:rPr>
          <w:rFonts w:hint="cs"/>
          <w:sz w:val="26"/>
          <w:szCs w:val="26"/>
          <w:rtl/>
          <w:lang w:bidi="ar-SA"/>
        </w:rPr>
        <w:t>ورصد</w:t>
      </w:r>
      <w:r w:rsidRPr="0041373E">
        <w:rPr>
          <w:sz w:val="26"/>
          <w:szCs w:val="26"/>
          <w:rtl/>
          <w:lang w:bidi="ar-SA"/>
        </w:rPr>
        <w:t xml:space="preserve"> المشروع المتكبدة منذ الشريحة الأولى 2.</w:t>
      </w:r>
    </w:p>
    <w:p w14:paraId="71EAF135" w14:textId="77777777" w:rsidR="0062679C" w:rsidRPr="0041373E" w:rsidRDefault="0062679C" w:rsidP="0062679C">
      <w:pPr>
        <w:bidi/>
        <w:rPr>
          <w:sz w:val="26"/>
          <w:szCs w:val="26"/>
          <w:lang w:bidi="ar-SA"/>
        </w:rPr>
      </w:pPr>
    </w:p>
    <w:p w14:paraId="5D346B47" w14:textId="77777777" w:rsidR="0062679C" w:rsidRPr="0041373E" w:rsidRDefault="00580E17" w:rsidP="00580E17">
      <w:pPr>
        <w:bidi/>
        <w:rPr>
          <w:b/>
          <w:bCs/>
          <w:sz w:val="26"/>
          <w:szCs w:val="26"/>
          <w:rtl/>
          <w:lang w:bidi="ar-SA"/>
        </w:rPr>
      </w:pPr>
      <w:r w:rsidRPr="0041373E">
        <w:rPr>
          <w:b/>
          <w:bCs/>
          <w:sz w:val="26"/>
          <w:szCs w:val="26"/>
          <w:rtl/>
          <w:lang w:bidi="ar-SA"/>
        </w:rPr>
        <w:t>الجدول 2</w:t>
      </w:r>
      <w:r w:rsidRPr="0041373E">
        <w:rPr>
          <w:rFonts w:hint="cs"/>
          <w:b/>
          <w:bCs/>
          <w:sz w:val="26"/>
          <w:szCs w:val="26"/>
          <w:rtl/>
          <w:lang w:bidi="ar-SA"/>
        </w:rPr>
        <w:t>-</w:t>
      </w:r>
      <w:r w:rsidR="0062679C" w:rsidRPr="0041373E">
        <w:rPr>
          <w:b/>
          <w:bCs/>
          <w:sz w:val="26"/>
          <w:szCs w:val="26"/>
          <w:rtl/>
          <w:lang w:bidi="ar-SA"/>
        </w:rPr>
        <w:t xml:space="preserve"> تكاليف تنفيذ </w:t>
      </w:r>
      <w:r w:rsidRPr="0041373E">
        <w:rPr>
          <w:rFonts w:hint="cs"/>
          <w:b/>
          <w:bCs/>
          <w:sz w:val="26"/>
          <w:szCs w:val="26"/>
          <w:rtl/>
          <w:lang w:bidi="ar-SA"/>
        </w:rPr>
        <w:t xml:space="preserve">ورصد </w:t>
      </w:r>
      <w:r w:rsidR="0062679C" w:rsidRPr="0041373E">
        <w:rPr>
          <w:b/>
          <w:bCs/>
          <w:sz w:val="26"/>
          <w:szCs w:val="26"/>
          <w:rtl/>
          <w:lang w:bidi="ar-SA"/>
        </w:rPr>
        <w:t>المشروع (دولار أمريكي)</w:t>
      </w:r>
    </w:p>
    <w:tbl>
      <w:tblPr>
        <w:tblStyle w:val="TableGrid"/>
        <w:bidiVisual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83"/>
        <w:gridCol w:w="1501"/>
        <w:gridCol w:w="1501"/>
        <w:gridCol w:w="1501"/>
      </w:tblGrid>
      <w:tr w:rsidR="0062679C" w:rsidRPr="0052615B" w14:paraId="2BDD6F01" w14:textId="77777777" w:rsidTr="00580E17">
        <w:trPr>
          <w:trHeight w:val="101"/>
          <w:tblHeader/>
        </w:trPr>
        <w:tc>
          <w:tcPr>
            <w:tcW w:w="2651" w:type="pct"/>
            <w:vMerge w:val="restart"/>
            <w:tcMar>
              <w:left w:w="113" w:type="dxa"/>
              <w:right w:w="113" w:type="dxa"/>
            </w:tcMar>
            <w:vAlign w:val="center"/>
            <w:hideMark/>
          </w:tcPr>
          <w:p w14:paraId="3F045849" w14:textId="77777777" w:rsidR="0062679C" w:rsidRPr="006125D2" w:rsidRDefault="00AD03F1" w:rsidP="00AD03F1">
            <w:pPr>
              <w:keepNext/>
              <w:bidi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</w:rPr>
              <w:t>التفاصيل</w:t>
            </w:r>
          </w:p>
        </w:tc>
        <w:tc>
          <w:tcPr>
            <w:tcW w:w="783" w:type="pct"/>
            <w:vMerge w:val="restart"/>
            <w:tcMar>
              <w:left w:w="113" w:type="dxa"/>
              <w:right w:w="113" w:type="dxa"/>
            </w:tcMar>
            <w:vAlign w:val="center"/>
            <w:hideMark/>
          </w:tcPr>
          <w:p w14:paraId="24BBCC07" w14:textId="77777777" w:rsidR="0062679C" w:rsidRPr="006125D2" w:rsidRDefault="00AD03F1" w:rsidP="00AD03F1">
            <w:pPr>
              <w:keepNext/>
              <w:bidi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</w:rPr>
              <w:t>موافق عليه من حيث المبدأ</w:t>
            </w:r>
          </w:p>
        </w:tc>
        <w:tc>
          <w:tcPr>
            <w:tcW w:w="1566" w:type="pct"/>
            <w:gridSpan w:val="2"/>
            <w:tcMar>
              <w:left w:w="113" w:type="dxa"/>
              <w:right w:w="113" w:type="dxa"/>
            </w:tcMar>
            <w:vAlign w:val="center"/>
            <w:hideMark/>
          </w:tcPr>
          <w:p w14:paraId="538EE469" w14:textId="77777777" w:rsidR="00757C96" w:rsidRPr="00757C96" w:rsidRDefault="00757C96" w:rsidP="00757C96">
            <w:pPr>
              <w:keepNext/>
              <w:bidi/>
              <w:jc w:val="center"/>
              <w:rPr>
                <w:b/>
                <w:bCs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bidi="ar-SA"/>
              </w:rPr>
              <w:t>الثلاث شرائح الأولى المتراكمة</w:t>
            </w:r>
          </w:p>
        </w:tc>
      </w:tr>
      <w:tr w:rsidR="0062679C" w:rsidRPr="0052615B" w14:paraId="0B37A609" w14:textId="77777777" w:rsidTr="00580E17">
        <w:trPr>
          <w:trHeight w:val="147"/>
          <w:tblHeader/>
        </w:trPr>
        <w:tc>
          <w:tcPr>
            <w:tcW w:w="2651" w:type="pct"/>
            <w:vMerge/>
            <w:tcMar>
              <w:left w:w="113" w:type="dxa"/>
              <w:right w:w="113" w:type="dxa"/>
            </w:tcMar>
            <w:vAlign w:val="center"/>
          </w:tcPr>
          <w:p w14:paraId="68F8518D" w14:textId="77777777" w:rsidR="0062679C" w:rsidRPr="006125D2" w:rsidRDefault="0062679C" w:rsidP="007A1EC2">
            <w:pPr>
              <w:keepNext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83" w:type="pct"/>
            <w:vMerge/>
            <w:tcMar>
              <w:left w:w="113" w:type="dxa"/>
              <w:right w:w="113" w:type="dxa"/>
            </w:tcMar>
            <w:vAlign w:val="center"/>
          </w:tcPr>
          <w:p w14:paraId="195D8669" w14:textId="77777777" w:rsidR="0062679C" w:rsidRPr="006125D2" w:rsidRDefault="0062679C" w:rsidP="007A1EC2">
            <w:pPr>
              <w:keepNext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83" w:type="pct"/>
            <w:tcMar>
              <w:left w:w="113" w:type="dxa"/>
              <w:right w:w="113" w:type="dxa"/>
            </w:tcMar>
            <w:vAlign w:val="center"/>
          </w:tcPr>
          <w:p w14:paraId="33FA2B1C" w14:textId="77777777" w:rsidR="0062679C" w:rsidRPr="006125D2" w:rsidRDefault="00757C96" w:rsidP="00AD03F1">
            <w:pPr>
              <w:keepNext/>
              <w:bidi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</w:rPr>
              <w:t>المعتمد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  <w:vAlign w:val="center"/>
          </w:tcPr>
          <w:p w14:paraId="1F549728" w14:textId="77777777" w:rsidR="0062679C" w:rsidRPr="006125D2" w:rsidRDefault="00757C96" w:rsidP="00757C96">
            <w:pPr>
              <w:keepNext/>
              <w:bidi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</w:rPr>
              <w:t>المصروف</w:t>
            </w:r>
          </w:p>
        </w:tc>
      </w:tr>
      <w:tr w:rsidR="0062679C" w:rsidRPr="0052615B" w14:paraId="4864AC7F" w14:textId="77777777" w:rsidTr="00580E17">
        <w:trPr>
          <w:trHeight w:val="194"/>
          <w:tblHeader/>
        </w:trPr>
        <w:tc>
          <w:tcPr>
            <w:tcW w:w="2651" w:type="pct"/>
            <w:tcMar>
              <w:left w:w="113" w:type="dxa"/>
              <w:right w:w="113" w:type="dxa"/>
            </w:tcMar>
            <w:vAlign w:val="center"/>
          </w:tcPr>
          <w:p w14:paraId="70E96C33" w14:textId="77777777" w:rsidR="00757C96" w:rsidRPr="00757C96" w:rsidRDefault="00757C96" w:rsidP="00757C96">
            <w:pPr>
              <w:bidi/>
              <w:jc w:val="left"/>
              <w:rPr>
                <w:b/>
                <w:sz w:val="19"/>
                <w:szCs w:val="19"/>
                <w:rtl/>
                <w:lang w:val="en-US" w:bidi="ar-SA"/>
              </w:rPr>
            </w:pPr>
            <w:r w:rsidRPr="00757C96">
              <w:rPr>
                <w:rFonts w:hint="cs"/>
                <w:b/>
                <w:sz w:val="19"/>
                <w:szCs w:val="19"/>
                <w:rtl/>
                <w:lang w:val="en-US" w:bidi="ar-SA"/>
              </w:rPr>
              <w:t>تنسيق المشروع (منسق واحد ومساعد واحد)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45E8E4ED" w14:textId="77777777" w:rsidR="0062679C" w:rsidRPr="006125D2" w:rsidRDefault="0062679C" w:rsidP="007A1EC2">
            <w:pPr>
              <w:ind w:right="124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500,000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12A33071" w14:textId="77777777" w:rsidR="0062679C" w:rsidRPr="006125D2" w:rsidRDefault="0062679C" w:rsidP="007A1EC2">
            <w:pPr>
              <w:ind w:right="126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415,000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19861873" w14:textId="77777777" w:rsidR="0062679C" w:rsidRPr="006125D2" w:rsidRDefault="0062679C" w:rsidP="007A1EC2">
            <w:pPr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404,873</w:t>
            </w:r>
          </w:p>
        </w:tc>
      </w:tr>
      <w:tr w:rsidR="0062679C" w:rsidRPr="0052615B" w14:paraId="4882D3A2" w14:textId="77777777" w:rsidTr="00580E17">
        <w:trPr>
          <w:trHeight w:val="97"/>
          <w:tblHeader/>
        </w:trPr>
        <w:tc>
          <w:tcPr>
            <w:tcW w:w="2651" w:type="pct"/>
            <w:tcMar>
              <w:left w:w="113" w:type="dxa"/>
              <w:right w:w="113" w:type="dxa"/>
            </w:tcMar>
            <w:vAlign w:val="center"/>
          </w:tcPr>
          <w:p w14:paraId="593A713B" w14:textId="77777777" w:rsidR="0062679C" w:rsidRPr="00757C96" w:rsidRDefault="00757C96" w:rsidP="00757C96">
            <w:pPr>
              <w:bidi/>
              <w:jc w:val="left"/>
              <w:rPr>
                <w:b/>
                <w:sz w:val="19"/>
                <w:szCs w:val="19"/>
              </w:rPr>
            </w:pPr>
            <w:r w:rsidRPr="00757C96">
              <w:rPr>
                <w:rFonts w:hint="cs"/>
                <w:b/>
                <w:sz w:val="19"/>
                <w:szCs w:val="19"/>
                <w:rtl/>
              </w:rPr>
              <w:t>مستشارون محليون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3216D042" w14:textId="77777777" w:rsidR="0062679C" w:rsidRPr="006125D2" w:rsidRDefault="0062679C" w:rsidP="007A1EC2">
            <w:pPr>
              <w:ind w:right="124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100,000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30403611" w14:textId="77777777" w:rsidR="0062679C" w:rsidRPr="006125D2" w:rsidRDefault="0062679C" w:rsidP="007A1EC2">
            <w:pPr>
              <w:ind w:right="126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70,000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2A66E598" w14:textId="77777777" w:rsidR="0062679C" w:rsidRPr="006125D2" w:rsidRDefault="0062679C" w:rsidP="007A1EC2">
            <w:pPr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52,242</w:t>
            </w:r>
          </w:p>
        </w:tc>
      </w:tr>
      <w:tr w:rsidR="0062679C" w:rsidRPr="0052615B" w14:paraId="1650EDEE" w14:textId="77777777" w:rsidTr="00580E17">
        <w:trPr>
          <w:trHeight w:val="210"/>
          <w:tblHeader/>
        </w:trPr>
        <w:tc>
          <w:tcPr>
            <w:tcW w:w="2651" w:type="pct"/>
            <w:tcMar>
              <w:left w:w="113" w:type="dxa"/>
              <w:right w:w="113" w:type="dxa"/>
            </w:tcMar>
            <w:vAlign w:val="center"/>
          </w:tcPr>
          <w:p w14:paraId="5DFDB867" w14:textId="77777777" w:rsidR="00757C96" w:rsidRPr="00757C96" w:rsidRDefault="00757C96" w:rsidP="00757C96">
            <w:pPr>
              <w:bidi/>
              <w:jc w:val="left"/>
              <w:rPr>
                <w:bCs/>
                <w:sz w:val="19"/>
                <w:szCs w:val="19"/>
                <w:rtl/>
                <w:lang w:val="en-US" w:bidi="ar-SA"/>
              </w:rPr>
            </w:pPr>
            <w:r w:rsidRPr="00757C96">
              <w:rPr>
                <w:rFonts w:hint="cs"/>
                <w:b/>
                <w:sz w:val="19"/>
                <w:szCs w:val="19"/>
                <w:rtl/>
                <w:lang w:val="en-US" w:bidi="ar-SA"/>
              </w:rPr>
              <w:t>اجتماعات أصحاب المصلحة،</w:t>
            </w:r>
            <w:r>
              <w:rPr>
                <w:rFonts w:hint="cs"/>
                <w:b/>
                <w:sz w:val="19"/>
                <w:szCs w:val="19"/>
                <w:rtl/>
                <w:lang w:val="en-US" w:bidi="ar-SA"/>
              </w:rPr>
              <w:t xml:space="preserve"> أنشطة التوعية العامة</w:t>
            </w:r>
            <w:r>
              <w:rPr>
                <w:rFonts w:hint="cs"/>
                <w:bCs/>
                <w:sz w:val="19"/>
                <w:szCs w:val="19"/>
                <w:rtl/>
                <w:lang w:val="en-US" w:bidi="ar-SA"/>
              </w:rPr>
              <w:t xml:space="preserve"> 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69983D5A" w14:textId="77777777" w:rsidR="0062679C" w:rsidRPr="006125D2" w:rsidRDefault="0062679C" w:rsidP="007A1EC2">
            <w:pPr>
              <w:ind w:right="124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40,000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1076A228" w14:textId="77777777" w:rsidR="0062679C" w:rsidRPr="006125D2" w:rsidRDefault="0062679C" w:rsidP="007A1EC2">
            <w:pPr>
              <w:ind w:right="126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35,000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323780B2" w14:textId="77777777" w:rsidR="0062679C" w:rsidRPr="006125D2" w:rsidRDefault="0062679C" w:rsidP="007A1EC2">
            <w:pPr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32,381</w:t>
            </w:r>
          </w:p>
        </w:tc>
      </w:tr>
      <w:tr w:rsidR="0062679C" w:rsidRPr="0052615B" w14:paraId="70CDFD1D" w14:textId="77777777" w:rsidTr="00580E17">
        <w:trPr>
          <w:trHeight w:val="210"/>
          <w:tblHeader/>
        </w:trPr>
        <w:tc>
          <w:tcPr>
            <w:tcW w:w="2651" w:type="pct"/>
            <w:tcMar>
              <w:left w:w="113" w:type="dxa"/>
              <w:right w:w="113" w:type="dxa"/>
            </w:tcMar>
            <w:vAlign w:val="center"/>
          </w:tcPr>
          <w:p w14:paraId="39C47EF4" w14:textId="77777777" w:rsidR="00757C96" w:rsidRPr="00757C96" w:rsidRDefault="00757C96" w:rsidP="00757C96">
            <w:pPr>
              <w:bidi/>
              <w:jc w:val="left"/>
              <w:rPr>
                <w:b/>
                <w:sz w:val="20"/>
                <w:rtl/>
                <w:lang w:val="en-US" w:bidi="ar-SA"/>
              </w:rPr>
            </w:pPr>
            <w:r w:rsidRPr="00757C96">
              <w:rPr>
                <w:rFonts w:hint="cs"/>
                <w:b/>
                <w:sz w:val="20"/>
                <w:rtl/>
                <w:lang w:val="en-US" w:bidi="ar-SA"/>
              </w:rPr>
              <w:t>أنشطة متعلقة بحصص المواد الهيدروكلوروفلوروكربوني</w:t>
            </w:r>
            <w:r w:rsidRPr="00757C96">
              <w:rPr>
                <w:rFonts w:hint="eastAsia"/>
                <w:b/>
                <w:sz w:val="20"/>
                <w:rtl/>
                <w:lang w:val="en-US" w:bidi="ar-SA"/>
              </w:rPr>
              <w:t>ة</w:t>
            </w:r>
            <w:r w:rsidRPr="00757C96">
              <w:rPr>
                <w:rFonts w:hint="cs"/>
                <w:b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b/>
                <w:sz w:val="20"/>
                <w:rtl/>
                <w:lang w:val="en-US" w:bidi="ar-SA"/>
              </w:rPr>
              <w:t xml:space="preserve">صيانة وإعادة تصميم </w:t>
            </w:r>
            <w:r w:rsidRPr="00757C96">
              <w:rPr>
                <w:sz w:val="20"/>
                <w:rtl/>
                <w:lang w:bidi="ar-SA"/>
              </w:rPr>
              <w:t>نظام</w:t>
            </w:r>
            <w:r w:rsidRPr="00757C96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757C96">
              <w:rPr>
                <w:sz w:val="20"/>
                <w:rtl/>
                <w:lang w:bidi="ar-SA"/>
              </w:rPr>
              <w:t>رصد المواد المستنفدة للأوزون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42473906" w14:textId="77777777" w:rsidR="0062679C" w:rsidRPr="006125D2" w:rsidRDefault="0062679C" w:rsidP="007A1EC2">
            <w:pPr>
              <w:ind w:right="124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50,000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4163619D" w14:textId="77777777" w:rsidR="0062679C" w:rsidRPr="006125D2" w:rsidRDefault="0062679C" w:rsidP="007A1EC2">
            <w:pPr>
              <w:ind w:right="126"/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30,000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1CA493FC" w14:textId="77777777" w:rsidR="0062679C" w:rsidRPr="006125D2" w:rsidRDefault="0062679C" w:rsidP="007A1EC2">
            <w:pPr>
              <w:jc w:val="right"/>
              <w:rPr>
                <w:bCs/>
                <w:sz w:val="19"/>
                <w:szCs w:val="19"/>
              </w:rPr>
            </w:pPr>
            <w:r w:rsidRPr="006125D2">
              <w:rPr>
                <w:bCs/>
                <w:sz w:val="19"/>
                <w:szCs w:val="19"/>
              </w:rPr>
              <w:t>9,800</w:t>
            </w:r>
          </w:p>
        </w:tc>
      </w:tr>
      <w:tr w:rsidR="0062679C" w:rsidRPr="0052615B" w14:paraId="4A25AF02" w14:textId="77777777" w:rsidTr="00580E17">
        <w:trPr>
          <w:trHeight w:val="210"/>
          <w:tblHeader/>
        </w:trPr>
        <w:tc>
          <w:tcPr>
            <w:tcW w:w="2651" w:type="pct"/>
            <w:tcMar>
              <w:left w:w="113" w:type="dxa"/>
              <w:right w:w="113" w:type="dxa"/>
            </w:tcMar>
            <w:vAlign w:val="center"/>
          </w:tcPr>
          <w:p w14:paraId="2974482F" w14:textId="77777777" w:rsidR="0062679C" w:rsidRPr="006125D2" w:rsidRDefault="00164DD8" w:rsidP="00164DD8">
            <w:pPr>
              <w:bidi/>
              <w:jc w:val="left"/>
              <w:rPr>
                <w:b/>
                <w:bCs/>
                <w:sz w:val="19"/>
                <w:szCs w:val="19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</w:rPr>
              <w:t>المجموع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6D01F648" w14:textId="77777777" w:rsidR="0062679C" w:rsidRPr="006125D2" w:rsidRDefault="0062679C" w:rsidP="007A1EC2">
            <w:pPr>
              <w:ind w:right="124"/>
              <w:jc w:val="right"/>
              <w:rPr>
                <w:b/>
                <w:bCs/>
                <w:sz w:val="19"/>
                <w:szCs w:val="19"/>
              </w:rPr>
            </w:pPr>
            <w:r w:rsidRPr="006125D2">
              <w:rPr>
                <w:b/>
                <w:bCs/>
                <w:sz w:val="19"/>
                <w:szCs w:val="19"/>
              </w:rPr>
              <w:t>690,000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7F5225BC" w14:textId="77777777" w:rsidR="0062679C" w:rsidRPr="006125D2" w:rsidRDefault="0062679C" w:rsidP="007A1EC2">
            <w:pPr>
              <w:ind w:right="126"/>
              <w:jc w:val="right"/>
              <w:rPr>
                <w:b/>
                <w:bCs/>
                <w:sz w:val="19"/>
                <w:szCs w:val="19"/>
              </w:rPr>
            </w:pPr>
            <w:r w:rsidRPr="006125D2">
              <w:rPr>
                <w:b/>
                <w:bCs/>
                <w:sz w:val="19"/>
                <w:szCs w:val="19"/>
              </w:rPr>
              <w:t>550,000</w:t>
            </w:r>
          </w:p>
        </w:tc>
        <w:tc>
          <w:tcPr>
            <w:tcW w:w="783" w:type="pct"/>
            <w:tcMar>
              <w:left w:w="113" w:type="dxa"/>
              <w:right w:w="113" w:type="dxa"/>
            </w:tcMar>
          </w:tcPr>
          <w:p w14:paraId="0D7E87A0" w14:textId="77777777" w:rsidR="0062679C" w:rsidRPr="006125D2" w:rsidRDefault="0062679C" w:rsidP="007A1EC2">
            <w:pPr>
              <w:jc w:val="right"/>
              <w:rPr>
                <w:b/>
                <w:bCs/>
                <w:sz w:val="19"/>
                <w:szCs w:val="19"/>
              </w:rPr>
            </w:pPr>
            <w:r w:rsidRPr="006125D2">
              <w:rPr>
                <w:b/>
                <w:bCs/>
                <w:sz w:val="19"/>
                <w:szCs w:val="19"/>
              </w:rPr>
              <w:t>499,296</w:t>
            </w:r>
          </w:p>
        </w:tc>
      </w:tr>
    </w:tbl>
    <w:p w14:paraId="22B7CE2C" w14:textId="77777777" w:rsidR="0062679C" w:rsidRDefault="0062679C" w:rsidP="0062679C">
      <w:pPr>
        <w:bidi/>
        <w:rPr>
          <w:szCs w:val="24"/>
          <w:rtl/>
          <w:lang w:bidi="ar-SA"/>
        </w:rPr>
      </w:pPr>
    </w:p>
    <w:p w14:paraId="006D3DCA" w14:textId="77777777" w:rsidR="00F455F3" w:rsidRPr="0041373E" w:rsidRDefault="00F455F3" w:rsidP="00F455F3">
      <w:pPr>
        <w:bidi/>
        <w:rPr>
          <w:sz w:val="26"/>
          <w:szCs w:val="26"/>
          <w:u w:val="single"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>مستوى صرف الأموال</w:t>
      </w:r>
    </w:p>
    <w:p w14:paraId="79E80CA7" w14:textId="77777777" w:rsidR="00F455F3" w:rsidRPr="0041373E" w:rsidRDefault="00F455F3" w:rsidP="00F455F3">
      <w:pPr>
        <w:bidi/>
        <w:rPr>
          <w:sz w:val="26"/>
          <w:szCs w:val="26"/>
          <w:lang w:bidi="ar-SA"/>
        </w:rPr>
      </w:pPr>
    </w:p>
    <w:p w14:paraId="563A4B31" w14:textId="77777777" w:rsidR="00F455F3" w:rsidRPr="0041373E" w:rsidRDefault="009048BC" w:rsidP="009048BC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  <w:lang w:bidi="ar-SA"/>
        </w:rPr>
        <w:t>اعتبارًا من أبريل</w:t>
      </w:r>
      <w:r w:rsidRPr="0041373E">
        <w:rPr>
          <w:rFonts w:hint="cs"/>
          <w:sz w:val="26"/>
          <w:szCs w:val="26"/>
          <w:rtl/>
          <w:lang w:bidi="ar-SA"/>
        </w:rPr>
        <w:t>/ نيسان</w:t>
      </w:r>
      <w:r w:rsidRPr="0041373E">
        <w:rPr>
          <w:sz w:val="26"/>
          <w:szCs w:val="26"/>
          <w:rtl/>
          <w:lang w:bidi="ar-SA"/>
        </w:rPr>
        <w:t xml:space="preserve"> 2022</w:t>
      </w:r>
      <w:r w:rsidR="00F455F3" w:rsidRPr="0041373E">
        <w:rPr>
          <w:sz w:val="26"/>
          <w:szCs w:val="26"/>
          <w:rtl/>
          <w:lang w:bidi="ar-SA"/>
        </w:rPr>
        <w:t xml:space="preserve">، من </w:t>
      </w:r>
      <w:r w:rsidRPr="0041373E">
        <w:rPr>
          <w:rFonts w:hint="cs"/>
          <w:sz w:val="26"/>
          <w:szCs w:val="26"/>
          <w:rtl/>
          <w:lang w:bidi="ar-SA"/>
        </w:rPr>
        <w:t>ال</w:t>
      </w:r>
      <w:r w:rsidR="00F455F3" w:rsidRPr="0041373E">
        <w:rPr>
          <w:sz w:val="26"/>
          <w:szCs w:val="26"/>
          <w:rtl/>
          <w:lang w:bidi="ar-SA"/>
        </w:rPr>
        <w:t>مبلغ 8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984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822 دو</w:t>
      </w:r>
      <w:r w:rsidRPr="0041373E">
        <w:rPr>
          <w:sz w:val="26"/>
          <w:szCs w:val="26"/>
          <w:rtl/>
          <w:lang w:bidi="ar-SA"/>
        </w:rPr>
        <w:t>لارًا أمريكيًا المعتمد حتى الآن</w:t>
      </w:r>
      <w:r w:rsidR="00F455F3" w:rsidRPr="0041373E">
        <w:rPr>
          <w:sz w:val="26"/>
          <w:szCs w:val="26"/>
          <w:rtl/>
          <w:lang w:bidi="ar-SA"/>
        </w:rPr>
        <w:t>، تم صرف 6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176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565 دولارًا أمريكيًا (4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127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>646 دولارًا أمريكيًا لليونيدو</w:t>
      </w:r>
      <w:r w:rsidR="00F455F3" w:rsidRPr="0041373E">
        <w:rPr>
          <w:sz w:val="26"/>
          <w:szCs w:val="26"/>
          <w:rtl/>
          <w:lang w:bidi="ar-SA"/>
        </w:rPr>
        <w:t>، و 40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 xml:space="preserve">000 دولارًا </w:t>
      </w:r>
      <w:r w:rsidRPr="0041373E">
        <w:rPr>
          <w:rFonts w:hint="cs"/>
          <w:sz w:val="26"/>
          <w:szCs w:val="26"/>
          <w:rtl/>
          <w:lang w:bidi="ar-SA"/>
        </w:rPr>
        <w:t>لليونيب</w:t>
      </w:r>
      <w:r w:rsidR="00F455F3" w:rsidRPr="0041373E">
        <w:rPr>
          <w:sz w:val="26"/>
          <w:szCs w:val="26"/>
          <w:rtl/>
          <w:lang w:bidi="ar-SA"/>
        </w:rPr>
        <w:t>، و 352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 xml:space="preserve">690 </w:t>
      </w:r>
      <w:r w:rsidRPr="0041373E">
        <w:rPr>
          <w:sz w:val="26"/>
          <w:szCs w:val="26"/>
          <w:rtl/>
          <w:lang w:bidi="ar-SA"/>
        </w:rPr>
        <w:t>دولارًا أمريكيًا لحكومة ألمانيا</w:t>
      </w:r>
      <w:r w:rsidR="00F455F3" w:rsidRPr="0041373E">
        <w:rPr>
          <w:sz w:val="26"/>
          <w:szCs w:val="26"/>
          <w:rtl/>
          <w:lang w:bidi="ar-SA"/>
        </w:rPr>
        <w:t>، و 443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498 دولارًا أمريكيًا لحكومة إيطالي</w:t>
      </w:r>
      <w:r w:rsidRPr="0041373E">
        <w:rPr>
          <w:sz w:val="26"/>
          <w:szCs w:val="26"/>
          <w:rtl/>
          <w:lang w:bidi="ar-SA"/>
        </w:rPr>
        <w:t>ا</w:t>
      </w:r>
      <w:r w:rsidR="00F455F3" w:rsidRPr="0041373E">
        <w:rPr>
          <w:sz w:val="26"/>
          <w:szCs w:val="26"/>
          <w:rtl/>
          <w:lang w:bidi="ar-SA"/>
        </w:rPr>
        <w:t>، و 1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212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 xml:space="preserve">731 دولارًا أمريكيًا </w:t>
      </w:r>
      <w:r w:rsidRPr="0041373E">
        <w:rPr>
          <w:rFonts w:hint="cs"/>
          <w:sz w:val="26"/>
          <w:szCs w:val="26"/>
          <w:rtl/>
          <w:lang w:bidi="ar-SA"/>
        </w:rPr>
        <w:t>ل</w:t>
      </w:r>
      <w:r w:rsidRPr="0041373E">
        <w:rPr>
          <w:sz w:val="26"/>
          <w:szCs w:val="26"/>
          <w:rtl/>
          <w:lang w:bidi="ar-SA"/>
        </w:rPr>
        <w:t>حكومة إسبانيا)</w:t>
      </w:r>
      <w:r w:rsidR="00F455F3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على النحو</w:t>
      </w:r>
      <w:r w:rsidR="00F455F3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ال</w:t>
      </w:r>
      <w:r w:rsidR="00F455F3" w:rsidRPr="0041373E">
        <w:rPr>
          <w:sz w:val="26"/>
          <w:szCs w:val="26"/>
          <w:rtl/>
          <w:lang w:bidi="ar-SA"/>
        </w:rPr>
        <w:t xml:space="preserve">مبين في الجدول 3. </w:t>
      </w:r>
      <w:r w:rsidRPr="0041373E">
        <w:rPr>
          <w:rFonts w:hint="cs"/>
          <w:sz w:val="26"/>
          <w:szCs w:val="26"/>
          <w:rtl/>
          <w:lang w:bidi="ar-SA"/>
        </w:rPr>
        <w:t>و</w:t>
      </w:r>
      <w:r w:rsidR="00F455F3" w:rsidRPr="0041373E">
        <w:rPr>
          <w:sz w:val="26"/>
          <w:szCs w:val="26"/>
          <w:rtl/>
          <w:lang w:bidi="ar-SA"/>
        </w:rPr>
        <w:t>سيتم صرف الرصيد البالغ 2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808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F455F3" w:rsidRPr="0041373E">
        <w:rPr>
          <w:sz w:val="26"/>
          <w:szCs w:val="26"/>
          <w:rtl/>
          <w:lang w:bidi="ar-SA"/>
        </w:rPr>
        <w:t>257 دولارًا أمريكيًا في</w:t>
      </w:r>
      <w:r w:rsidRPr="0041373E">
        <w:rPr>
          <w:rFonts w:hint="cs"/>
          <w:sz w:val="26"/>
          <w:szCs w:val="26"/>
          <w:rtl/>
          <w:lang w:bidi="ar-SA"/>
        </w:rPr>
        <w:t xml:space="preserve"> الفترة</w:t>
      </w:r>
      <w:r w:rsidR="00F455F3" w:rsidRPr="0041373E">
        <w:rPr>
          <w:sz w:val="26"/>
          <w:szCs w:val="26"/>
          <w:rtl/>
          <w:lang w:bidi="ar-SA"/>
        </w:rPr>
        <w:t xml:space="preserve"> 2022-</w:t>
      </w:r>
      <w:r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F455F3" w:rsidRPr="0041373E">
        <w:rPr>
          <w:sz w:val="26"/>
          <w:szCs w:val="26"/>
          <w:rtl/>
          <w:lang w:bidi="ar-SA"/>
        </w:rPr>
        <w:t>2024.</w:t>
      </w:r>
    </w:p>
    <w:p w14:paraId="15638B2B" w14:textId="77777777" w:rsidR="00F455F3" w:rsidRPr="0041373E" w:rsidRDefault="00F455F3" w:rsidP="00F455F3">
      <w:pPr>
        <w:bidi/>
        <w:rPr>
          <w:sz w:val="26"/>
          <w:szCs w:val="26"/>
          <w:lang w:bidi="ar-SA"/>
        </w:rPr>
      </w:pPr>
    </w:p>
    <w:p w14:paraId="26DEA778" w14:textId="77777777" w:rsidR="00F455F3" w:rsidRPr="00102DD9" w:rsidRDefault="00102DD9" w:rsidP="00102DD9">
      <w:pPr>
        <w:bidi/>
        <w:rPr>
          <w:b/>
          <w:bCs/>
          <w:szCs w:val="24"/>
          <w:rtl/>
          <w:lang w:bidi="ar-SA"/>
        </w:rPr>
      </w:pPr>
      <w:r w:rsidRPr="00102DD9">
        <w:rPr>
          <w:b/>
          <w:bCs/>
          <w:szCs w:val="24"/>
          <w:rtl/>
          <w:lang w:bidi="ar-SA"/>
        </w:rPr>
        <w:t>الجدول 3</w:t>
      </w:r>
      <w:r w:rsidRPr="00102DD9">
        <w:rPr>
          <w:rFonts w:hint="cs"/>
          <w:b/>
          <w:bCs/>
          <w:szCs w:val="24"/>
          <w:rtl/>
          <w:lang w:bidi="ar-SA"/>
        </w:rPr>
        <w:t>-</w:t>
      </w:r>
      <w:r w:rsidR="00F455F3" w:rsidRPr="00102DD9">
        <w:rPr>
          <w:b/>
          <w:bCs/>
          <w:szCs w:val="24"/>
          <w:rtl/>
          <w:lang w:bidi="ar-SA"/>
        </w:rPr>
        <w:t xml:space="preserve"> التقرير المالي للمرحلة الثانية من خطة إدارة إزالة المواد الهيدروكلوروفلوروكربونية للمكسيك (</w:t>
      </w:r>
      <w:r w:rsidRPr="00102DD9">
        <w:rPr>
          <w:rFonts w:hint="cs"/>
          <w:b/>
          <w:bCs/>
          <w:szCs w:val="24"/>
          <w:rtl/>
          <w:lang w:bidi="ar-SA"/>
        </w:rPr>
        <w:t>دولار أمريكي</w:t>
      </w:r>
      <w:r w:rsidR="00F455F3" w:rsidRPr="00102DD9">
        <w:rPr>
          <w:b/>
          <w:bCs/>
          <w:szCs w:val="24"/>
          <w:rtl/>
          <w:lang w:bidi="ar-SA"/>
        </w:rPr>
        <w:t>)</w:t>
      </w:r>
    </w:p>
    <w:tbl>
      <w:tblPr>
        <w:tblStyle w:val="TableGrid"/>
        <w:bidiVisual/>
        <w:tblW w:w="5000" w:type="pct"/>
        <w:tblInd w:w="28" w:type="dxa"/>
        <w:tblLook w:val="04A0" w:firstRow="1" w:lastRow="0" w:firstColumn="1" w:lastColumn="0" w:noHBand="0" w:noVBand="1"/>
      </w:tblPr>
      <w:tblGrid>
        <w:gridCol w:w="940"/>
        <w:gridCol w:w="1070"/>
        <w:gridCol w:w="1070"/>
        <w:gridCol w:w="1070"/>
        <w:gridCol w:w="1072"/>
        <w:gridCol w:w="1070"/>
        <w:gridCol w:w="1070"/>
        <w:gridCol w:w="1070"/>
        <w:gridCol w:w="1070"/>
      </w:tblGrid>
      <w:tr w:rsidR="00F455F3" w:rsidRPr="00664FA2" w14:paraId="2C8825A4" w14:textId="77777777" w:rsidTr="00A87927">
        <w:tc>
          <w:tcPr>
            <w:tcW w:w="495" w:type="pct"/>
            <w:vMerge w:val="restart"/>
            <w:tcMar>
              <w:left w:w="57" w:type="dxa"/>
              <w:right w:w="85" w:type="dxa"/>
            </w:tcMar>
          </w:tcPr>
          <w:p w14:paraId="46CB7EEF" w14:textId="77777777" w:rsidR="00F455F3" w:rsidRPr="00A87927" w:rsidRDefault="00A87927" w:rsidP="00A87927">
            <w:pPr>
              <w:keepNext/>
              <w:bidi/>
              <w:jc w:val="center"/>
              <w:rPr>
                <w:bCs/>
                <w:sz w:val="20"/>
              </w:rPr>
            </w:pPr>
            <w:r w:rsidRPr="00A87927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1126" w:type="pct"/>
            <w:gridSpan w:val="2"/>
            <w:tcMar>
              <w:left w:w="57" w:type="dxa"/>
              <w:right w:w="85" w:type="dxa"/>
            </w:tcMar>
          </w:tcPr>
          <w:p w14:paraId="07D17696" w14:textId="77777777" w:rsidR="00F455F3" w:rsidRPr="00A87927" w:rsidRDefault="00A87927" w:rsidP="00A87927">
            <w:pPr>
              <w:keepNext/>
              <w:bidi/>
              <w:jc w:val="center"/>
              <w:rPr>
                <w:bCs/>
                <w:sz w:val="20"/>
              </w:rPr>
            </w:pPr>
            <w:r w:rsidRPr="00A87927">
              <w:rPr>
                <w:rFonts w:hint="cs"/>
                <w:bCs/>
                <w:sz w:val="20"/>
                <w:rtl/>
              </w:rPr>
              <w:t>الشريحة الأولى</w:t>
            </w:r>
          </w:p>
        </w:tc>
        <w:tc>
          <w:tcPr>
            <w:tcW w:w="1127" w:type="pct"/>
            <w:gridSpan w:val="2"/>
            <w:tcMar>
              <w:left w:w="57" w:type="dxa"/>
              <w:right w:w="85" w:type="dxa"/>
            </w:tcMar>
          </w:tcPr>
          <w:p w14:paraId="09BF1137" w14:textId="77777777" w:rsidR="00F455F3" w:rsidRPr="00A87927" w:rsidRDefault="00A87927" w:rsidP="007A1EC2">
            <w:pPr>
              <w:keepNext/>
              <w:jc w:val="center"/>
              <w:rPr>
                <w:bCs/>
                <w:sz w:val="20"/>
              </w:rPr>
            </w:pPr>
            <w:r w:rsidRPr="00A87927">
              <w:rPr>
                <w:rFonts w:hint="cs"/>
                <w:bCs/>
                <w:sz w:val="20"/>
                <w:rtl/>
              </w:rPr>
              <w:t>الشريحة الثانية</w:t>
            </w:r>
          </w:p>
        </w:tc>
        <w:tc>
          <w:tcPr>
            <w:tcW w:w="1126" w:type="pct"/>
            <w:gridSpan w:val="2"/>
            <w:tcMar>
              <w:left w:w="57" w:type="dxa"/>
              <w:right w:w="85" w:type="dxa"/>
            </w:tcMar>
          </w:tcPr>
          <w:p w14:paraId="020431B8" w14:textId="77777777" w:rsidR="00F455F3" w:rsidRPr="00A87927" w:rsidRDefault="00A87927" w:rsidP="00A87927">
            <w:pPr>
              <w:keepNext/>
              <w:bidi/>
              <w:jc w:val="center"/>
              <w:rPr>
                <w:bCs/>
                <w:sz w:val="20"/>
              </w:rPr>
            </w:pPr>
            <w:r w:rsidRPr="00A87927">
              <w:rPr>
                <w:rFonts w:hint="cs"/>
                <w:bCs/>
                <w:sz w:val="20"/>
                <w:rtl/>
              </w:rPr>
              <w:t>الشريحة الثالثة</w:t>
            </w:r>
          </w:p>
        </w:tc>
        <w:tc>
          <w:tcPr>
            <w:tcW w:w="1126" w:type="pct"/>
            <w:gridSpan w:val="2"/>
            <w:tcMar>
              <w:left w:w="57" w:type="dxa"/>
              <w:right w:w="85" w:type="dxa"/>
            </w:tcMar>
          </w:tcPr>
          <w:p w14:paraId="75F3FEF0" w14:textId="77777777" w:rsidR="00F455F3" w:rsidRPr="00A87927" w:rsidRDefault="00A87927" w:rsidP="00A87927">
            <w:pPr>
              <w:keepNext/>
              <w:bidi/>
              <w:jc w:val="center"/>
              <w:rPr>
                <w:bCs/>
                <w:sz w:val="20"/>
              </w:rPr>
            </w:pPr>
            <w:r w:rsidRPr="00A87927">
              <w:rPr>
                <w:rFonts w:hint="cs"/>
                <w:bCs/>
                <w:sz w:val="20"/>
                <w:rtl/>
              </w:rPr>
              <w:t>إجمالي المعتمد</w:t>
            </w:r>
          </w:p>
        </w:tc>
      </w:tr>
      <w:tr w:rsidR="00A87927" w:rsidRPr="00664FA2" w14:paraId="6A4D9A5F" w14:textId="77777777" w:rsidTr="00A87927">
        <w:tc>
          <w:tcPr>
            <w:tcW w:w="495" w:type="pct"/>
            <w:vMerge/>
            <w:tcMar>
              <w:left w:w="57" w:type="dxa"/>
              <w:right w:w="85" w:type="dxa"/>
            </w:tcMar>
          </w:tcPr>
          <w:p w14:paraId="7E18D712" w14:textId="77777777" w:rsidR="00A87927" w:rsidRPr="00664FA2" w:rsidRDefault="00A87927" w:rsidP="007A1EC2">
            <w:pPr>
              <w:keepNext/>
              <w:jc w:val="center"/>
              <w:rPr>
                <w:b/>
                <w:sz w:val="20"/>
              </w:rPr>
            </w:pP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19FFCD38" w14:textId="77777777" w:rsidR="00A87927" w:rsidRPr="00A87927" w:rsidRDefault="00A87927" w:rsidP="00A8792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المعتمد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0570A49B" w14:textId="77777777" w:rsidR="00A87927" w:rsidRPr="00A87927" w:rsidRDefault="00A87927" w:rsidP="00A8792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المصروف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D6777D2" w14:textId="77777777" w:rsidR="00A87927" w:rsidRPr="00A87927" w:rsidRDefault="00A87927" w:rsidP="009A5C3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المعتمد</w:t>
            </w:r>
          </w:p>
        </w:tc>
        <w:tc>
          <w:tcPr>
            <w:tcW w:w="564" w:type="pct"/>
            <w:tcMar>
              <w:left w:w="57" w:type="dxa"/>
              <w:right w:w="85" w:type="dxa"/>
            </w:tcMar>
          </w:tcPr>
          <w:p w14:paraId="156C7EE5" w14:textId="77777777" w:rsidR="00A87927" w:rsidRPr="00A87927" w:rsidRDefault="00A87927" w:rsidP="009A5C3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المصروف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E4CD53B" w14:textId="77777777" w:rsidR="00A87927" w:rsidRPr="00A87927" w:rsidRDefault="00A87927" w:rsidP="009A5C3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المعتمد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649D218E" w14:textId="77777777" w:rsidR="00A87927" w:rsidRPr="00A87927" w:rsidRDefault="00A87927" w:rsidP="009A5C3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المصروف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B1D3ECA" w14:textId="77777777" w:rsidR="00A87927" w:rsidRPr="00A87927" w:rsidRDefault="00A87927" w:rsidP="009A5C3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المعتمد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2BFED567" w14:textId="77777777" w:rsidR="00A87927" w:rsidRPr="00A87927" w:rsidRDefault="00A87927" w:rsidP="009A5C37">
            <w:pPr>
              <w:keepNext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المصروف</w:t>
            </w:r>
          </w:p>
        </w:tc>
      </w:tr>
      <w:tr w:rsidR="00F455F3" w:rsidRPr="00664FA2" w14:paraId="7DC5109A" w14:textId="77777777" w:rsidTr="00A87927">
        <w:tc>
          <w:tcPr>
            <w:tcW w:w="495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3E281311" w14:textId="77777777" w:rsidR="00F455F3" w:rsidRPr="00664FA2" w:rsidRDefault="00D912E6" w:rsidP="00D912E6">
            <w:pPr>
              <w:keepNext/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227043E0" w14:textId="77777777" w:rsidR="00F455F3" w:rsidRPr="00664FA2" w:rsidRDefault="00F455F3" w:rsidP="007A1EC2">
            <w:pPr>
              <w:jc w:val="right"/>
              <w:rPr>
                <w:color w:val="000000"/>
                <w:sz w:val="20"/>
              </w:rPr>
            </w:pPr>
            <w:r w:rsidRPr="00664FA2">
              <w:rPr>
                <w:sz w:val="20"/>
              </w:rPr>
              <w:t>2,404,412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7E8B3E7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  <w:r w:rsidRPr="00664FA2">
              <w:rPr>
                <w:sz w:val="20"/>
              </w:rPr>
              <w:t>7</w:t>
            </w:r>
            <w:r>
              <w:rPr>
                <w:sz w:val="20"/>
              </w:rPr>
              <w:t>6,182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54A825B" w14:textId="77777777" w:rsidR="00F455F3" w:rsidRPr="00664FA2" w:rsidRDefault="00F455F3" w:rsidP="007A1EC2">
            <w:pPr>
              <w:keepNext/>
              <w:jc w:val="right"/>
              <w:rPr>
                <w:sz w:val="20"/>
              </w:rPr>
            </w:pPr>
            <w:r w:rsidRPr="00664FA2">
              <w:rPr>
                <w:sz w:val="20"/>
              </w:rPr>
              <w:t>1,165,509</w:t>
            </w:r>
          </w:p>
        </w:tc>
        <w:tc>
          <w:tcPr>
            <w:tcW w:w="564" w:type="pct"/>
            <w:tcMar>
              <w:left w:w="57" w:type="dxa"/>
              <w:right w:w="85" w:type="dxa"/>
            </w:tcMar>
          </w:tcPr>
          <w:p w14:paraId="5677A3F1" w14:textId="77777777" w:rsidR="00F455F3" w:rsidRPr="00664FA2" w:rsidRDefault="00F455F3" w:rsidP="007A1EC2">
            <w:pPr>
              <w:keepNext/>
              <w:jc w:val="right"/>
              <w:rPr>
                <w:sz w:val="20"/>
              </w:rPr>
            </w:pPr>
            <w:r>
              <w:rPr>
                <w:sz w:val="20"/>
              </w:rPr>
              <w:t>1,164,805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6D927F2" w14:textId="77777777" w:rsidR="00F455F3" w:rsidRPr="00664FA2" w:rsidRDefault="00F455F3" w:rsidP="007A1EC2">
            <w:pPr>
              <w:keepNext/>
              <w:jc w:val="right"/>
              <w:rPr>
                <w:sz w:val="20"/>
              </w:rPr>
            </w:pPr>
            <w:r>
              <w:rPr>
                <w:sz w:val="20"/>
              </w:rPr>
              <w:t>2,139,719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13DE4F20" w14:textId="77777777" w:rsidR="00F455F3" w:rsidRPr="00664FA2" w:rsidRDefault="00F455F3" w:rsidP="007A1EC2">
            <w:pPr>
              <w:keepNext/>
              <w:jc w:val="right"/>
              <w:rPr>
                <w:sz w:val="20"/>
              </w:rPr>
            </w:pPr>
            <w:r>
              <w:rPr>
                <w:sz w:val="20"/>
              </w:rPr>
              <w:t>586,659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528E3ACB" w14:textId="77777777" w:rsidR="00F455F3" w:rsidRPr="00664FA2" w:rsidRDefault="00F455F3" w:rsidP="007A1EC2">
            <w:pPr>
              <w:keepNext/>
              <w:jc w:val="right"/>
              <w:rPr>
                <w:sz w:val="20"/>
              </w:rPr>
            </w:pPr>
            <w:r>
              <w:rPr>
                <w:sz w:val="20"/>
              </w:rPr>
              <w:t>5,709,640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3572521E" w14:textId="77777777" w:rsidR="00F455F3" w:rsidRPr="00664FA2" w:rsidRDefault="00F455F3" w:rsidP="007A1EC2">
            <w:pPr>
              <w:keepNext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 w:rsidRPr="00664FA2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  <w:r w:rsidRPr="00664FA2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  <w:r w:rsidRPr="00664FA2">
              <w:rPr>
                <w:sz w:val="20"/>
              </w:rPr>
              <w:t>,6</w:t>
            </w:r>
            <w:r>
              <w:rPr>
                <w:sz w:val="20"/>
              </w:rPr>
              <w:t>46</w:t>
            </w:r>
          </w:p>
        </w:tc>
      </w:tr>
      <w:tr w:rsidR="00F455F3" w:rsidRPr="00664FA2" w14:paraId="354F4E2E" w14:textId="77777777" w:rsidTr="00A87927">
        <w:tc>
          <w:tcPr>
            <w:tcW w:w="495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0C1ADDA2" w14:textId="77777777" w:rsidR="00F455F3" w:rsidRPr="00664FA2" w:rsidRDefault="00D912E6" w:rsidP="00D912E6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DB542B9" w14:textId="77777777" w:rsidR="00F455F3" w:rsidRPr="00664FA2" w:rsidRDefault="00F455F3" w:rsidP="007A1EC2">
            <w:pPr>
              <w:keepNext/>
              <w:keepLines/>
              <w:jc w:val="right"/>
              <w:rPr>
                <w:sz w:val="20"/>
              </w:rPr>
            </w:pPr>
            <w:r w:rsidRPr="00664FA2"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2DCDC039" w14:textId="77777777" w:rsidR="00F455F3" w:rsidRPr="00664FA2" w:rsidRDefault="00F455F3" w:rsidP="007A1EC2">
            <w:pPr>
              <w:keepNext/>
              <w:keepLines/>
              <w:jc w:val="right"/>
              <w:rPr>
                <w:sz w:val="20"/>
              </w:rPr>
            </w:pPr>
            <w:r w:rsidRPr="00664FA2"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9541EDA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40,000</w:t>
            </w:r>
          </w:p>
        </w:tc>
        <w:tc>
          <w:tcPr>
            <w:tcW w:w="564" w:type="pct"/>
            <w:tcMar>
              <w:left w:w="57" w:type="dxa"/>
              <w:right w:w="85" w:type="dxa"/>
            </w:tcMar>
          </w:tcPr>
          <w:p w14:paraId="3B306A5C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40,000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B6D2B1B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361B82ED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587A88F3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40,000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6FE4BDB9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40,000</w:t>
            </w:r>
          </w:p>
        </w:tc>
      </w:tr>
      <w:tr w:rsidR="00F455F3" w:rsidRPr="00D96799" w14:paraId="65FEAE9C" w14:textId="77777777" w:rsidTr="00A87927">
        <w:tc>
          <w:tcPr>
            <w:tcW w:w="495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3E770ACF" w14:textId="77777777" w:rsidR="00F455F3" w:rsidRPr="00664FA2" w:rsidRDefault="00D912E6" w:rsidP="00D912E6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563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77E687B4" w14:textId="77777777" w:rsidR="00F455F3" w:rsidRPr="00664FA2" w:rsidRDefault="00F455F3" w:rsidP="007A1EC2">
            <w:pPr>
              <w:keepNext/>
              <w:keepLines/>
              <w:jc w:val="right"/>
              <w:rPr>
                <w:sz w:val="20"/>
              </w:rPr>
            </w:pPr>
            <w:r w:rsidRPr="00664FA2">
              <w:rPr>
                <w:sz w:val="20"/>
              </w:rPr>
              <w:t>325,000</w:t>
            </w:r>
          </w:p>
        </w:tc>
        <w:tc>
          <w:tcPr>
            <w:tcW w:w="563" w:type="pct"/>
            <w:shd w:val="clear" w:color="auto" w:fill="auto"/>
            <w:tcMar>
              <w:left w:w="57" w:type="dxa"/>
              <w:right w:w="85" w:type="dxa"/>
            </w:tcMar>
          </w:tcPr>
          <w:p w14:paraId="61F102CB" w14:textId="77777777" w:rsidR="00F455F3" w:rsidRPr="00D96799" w:rsidRDefault="00F455F3" w:rsidP="007A1EC2">
            <w:pPr>
              <w:keepNext/>
              <w:keepLines/>
              <w:jc w:val="right"/>
              <w:rPr>
                <w:sz w:val="20"/>
              </w:rPr>
            </w:pPr>
            <w:r w:rsidRPr="00664FA2">
              <w:rPr>
                <w:sz w:val="20"/>
              </w:rPr>
              <w:t>325,000</w:t>
            </w:r>
          </w:p>
        </w:tc>
        <w:tc>
          <w:tcPr>
            <w:tcW w:w="563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76051011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325,000</w:t>
            </w:r>
          </w:p>
        </w:tc>
        <w:tc>
          <w:tcPr>
            <w:tcW w:w="564" w:type="pct"/>
            <w:shd w:val="clear" w:color="auto" w:fill="auto"/>
            <w:tcMar>
              <w:left w:w="57" w:type="dxa"/>
              <w:right w:w="85" w:type="dxa"/>
            </w:tcMar>
          </w:tcPr>
          <w:p w14:paraId="3B4652B7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27,690</w:t>
            </w:r>
          </w:p>
        </w:tc>
        <w:tc>
          <w:tcPr>
            <w:tcW w:w="563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13DFF7BF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3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123015E2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3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59C43B1E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650,000</w:t>
            </w:r>
          </w:p>
        </w:tc>
        <w:tc>
          <w:tcPr>
            <w:tcW w:w="563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581CDAB1" w14:textId="77777777" w:rsidR="00F455F3" w:rsidRPr="00D96799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352,690</w:t>
            </w:r>
          </w:p>
        </w:tc>
      </w:tr>
      <w:tr w:rsidR="00F455F3" w:rsidRPr="00D96799" w14:paraId="536D32EF" w14:textId="77777777" w:rsidTr="00A87927">
        <w:tc>
          <w:tcPr>
            <w:tcW w:w="495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767D8F9A" w14:textId="77777777" w:rsidR="00F455F3" w:rsidRPr="00664FA2" w:rsidRDefault="00D912E6" w:rsidP="00D912E6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إيطاليا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9FB0D97" w14:textId="77777777" w:rsidR="00F455F3" w:rsidRPr="00664FA2" w:rsidRDefault="00F455F3" w:rsidP="007A1EC2">
            <w:pPr>
              <w:keepNext/>
              <w:keepLines/>
              <w:jc w:val="right"/>
              <w:rPr>
                <w:sz w:val="20"/>
              </w:rPr>
            </w:pPr>
            <w:r w:rsidRPr="00664FA2">
              <w:rPr>
                <w:sz w:val="20"/>
              </w:rPr>
              <w:t>458,191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3F45436E" w14:textId="77777777" w:rsidR="00F455F3" w:rsidRPr="00D96799" w:rsidRDefault="00F455F3" w:rsidP="007A1EC2">
            <w:pPr>
              <w:keepNext/>
              <w:keepLines/>
              <w:jc w:val="right"/>
              <w:rPr>
                <w:sz w:val="20"/>
              </w:rPr>
            </w:pPr>
            <w:r>
              <w:rPr>
                <w:sz w:val="20"/>
              </w:rPr>
              <w:t>443,498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5F38AA2D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0</w:t>
            </w:r>
          </w:p>
        </w:tc>
        <w:tc>
          <w:tcPr>
            <w:tcW w:w="564" w:type="pct"/>
            <w:tcMar>
              <w:left w:w="57" w:type="dxa"/>
              <w:right w:w="85" w:type="dxa"/>
            </w:tcMar>
          </w:tcPr>
          <w:p w14:paraId="1BE56AAC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B3A18A8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0ED0CC83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B426B25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458,191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3E155511" w14:textId="77777777" w:rsidR="00F455F3" w:rsidRPr="00D96799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443,498</w:t>
            </w:r>
          </w:p>
        </w:tc>
      </w:tr>
      <w:tr w:rsidR="00F455F3" w:rsidRPr="00D96799" w14:paraId="4B7FE9B4" w14:textId="77777777" w:rsidTr="00A87927">
        <w:tc>
          <w:tcPr>
            <w:tcW w:w="495" w:type="pct"/>
            <w:tcMar>
              <w:left w:w="57" w:type="dxa"/>
              <w:right w:w="85" w:type="dxa"/>
            </w:tcMar>
          </w:tcPr>
          <w:p w14:paraId="1F47D8C9" w14:textId="77777777" w:rsidR="00F455F3" w:rsidRPr="00664FA2" w:rsidRDefault="00D912E6" w:rsidP="00D912E6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إسبانيا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22546852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1B32C857" w14:textId="77777777" w:rsidR="00F455F3" w:rsidRPr="00D96799" w:rsidRDefault="00F455F3" w:rsidP="007A1EC2">
            <w:pPr>
              <w:jc w:val="right"/>
              <w:rPr>
                <w:sz w:val="20"/>
              </w:rPr>
            </w:pPr>
            <w:r w:rsidRPr="00D96799">
              <w:rPr>
                <w:sz w:val="20"/>
              </w:rPr>
              <w:t>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063C6E14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 w:rsidRPr="00664FA2">
              <w:rPr>
                <w:sz w:val="20"/>
              </w:rPr>
              <w:t>1,056,991</w:t>
            </w:r>
          </w:p>
        </w:tc>
        <w:tc>
          <w:tcPr>
            <w:tcW w:w="564" w:type="pct"/>
            <w:tcMar>
              <w:left w:w="57" w:type="dxa"/>
              <w:right w:w="85" w:type="dxa"/>
            </w:tcMar>
          </w:tcPr>
          <w:p w14:paraId="575798C8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1,010,586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568D0E3E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1,070,000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C683557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202,145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4D33C1F" w14:textId="77777777" w:rsidR="00F455F3" w:rsidRPr="00664FA2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2,126,991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6B6524A" w14:textId="77777777" w:rsidR="00F455F3" w:rsidRPr="00D96799" w:rsidRDefault="00F455F3" w:rsidP="007A1EC2">
            <w:pPr>
              <w:jc w:val="right"/>
              <w:rPr>
                <w:sz w:val="20"/>
              </w:rPr>
            </w:pPr>
            <w:r>
              <w:rPr>
                <w:sz w:val="20"/>
              </w:rPr>
              <w:t>1,212,731</w:t>
            </w:r>
          </w:p>
        </w:tc>
      </w:tr>
      <w:tr w:rsidR="00F455F3" w:rsidRPr="00D96799" w14:paraId="74ABD3AB" w14:textId="77777777" w:rsidTr="00A87927">
        <w:tc>
          <w:tcPr>
            <w:tcW w:w="495" w:type="pct"/>
            <w:tcMar>
              <w:left w:w="57" w:type="dxa"/>
              <w:right w:w="85" w:type="dxa"/>
            </w:tcMar>
          </w:tcPr>
          <w:p w14:paraId="05356BF2" w14:textId="77777777" w:rsidR="00F455F3" w:rsidRPr="00D912E6" w:rsidRDefault="00D912E6" w:rsidP="00D912E6">
            <w:pPr>
              <w:bidi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  <w:vAlign w:val="center"/>
          </w:tcPr>
          <w:p w14:paraId="6D7AD650" w14:textId="77777777" w:rsidR="00F455F3" w:rsidRPr="00664FA2" w:rsidRDefault="00F455F3" w:rsidP="007A1EC2">
            <w:pPr>
              <w:jc w:val="right"/>
              <w:rPr>
                <w:b/>
                <w:color w:val="000000"/>
                <w:sz w:val="20"/>
              </w:rPr>
            </w:pPr>
            <w:r w:rsidRPr="00664FA2">
              <w:rPr>
                <w:b/>
                <w:color w:val="000000"/>
                <w:sz w:val="20"/>
              </w:rPr>
              <w:t>3,187,603</w:t>
            </w:r>
          </w:p>
        </w:tc>
        <w:tc>
          <w:tcPr>
            <w:tcW w:w="563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1C7CAC22" w14:textId="77777777" w:rsidR="00F455F3" w:rsidRPr="00007450" w:rsidRDefault="00F455F3" w:rsidP="007A1EC2">
            <w:pPr>
              <w:jc w:val="right"/>
              <w:rPr>
                <w:b/>
                <w:sz w:val="20"/>
              </w:rPr>
            </w:pPr>
            <w:r w:rsidRPr="00007450">
              <w:rPr>
                <w:b/>
                <w:sz w:val="20"/>
              </w:rPr>
              <w:t>3,144,680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5E44B92" w14:textId="77777777" w:rsidR="00F455F3" w:rsidRPr="00664FA2" w:rsidRDefault="00F455F3" w:rsidP="007A1EC2">
            <w:pPr>
              <w:jc w:val="right"/>
              <w:rPr>
                <w:b/>
                <w:sz w:val="20"/>
              </w:rPr>
            </w:pPr>
            <w:r w:rsidRPr="00664FA2">
              <w:rPr>
                <w:b/>
                <w:sz w:val="20"/>
              </w:rPr>
              <w:t>2,587,500</w:t>
            </w:r>
          </w:p>
        </w:tc>
        <w:tc>
          <w:tcPr>
            <w:tcW w:w="564" w:type="pct"/>
            <w:shd w:val="clear" w:color="auto" w:fill="FFFFFF" w:themeFill="background1"/>
            <w:tcMar>
              <w:left w:w="57" w:type="dxa"/>
              <w:right w:w="85" w:type="dxa"/>
            </w:tcMar>
          </w:tcPr>
          <w:p w14:paraId="52341B38" w14:textId="77777777" w:rsidR="00F455F3" w:rsidRPr="00664FA2" w:rsidRDefault="00F455F3" w:rsidP="007A1EC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2,243,081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340524DC" w14:textId="77777777" w:rsidR="00F455F3" w:rsidRPr="00664FA2" w:rsidRDefault="00F455F3" w:rsidP="007A1EC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3,209,719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463ECE1" w14:textId="77777777" w:rsidR="00F455F3" w:rsidRPr="00664FA2" w:rsidRDefault="00F455F3" w:rsidP="007A1EC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788,804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48834F3A" w14:textId="77777777" w:rsidR="00F455F3" w:rsidRPr="00664FA2" w:rsidRDefault="00F455F3" w:rsidP="007A1EC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8,984,822</w:t>
            </w:r>
          </w:p>
        </w:tc>
        <w:tc>
          <w:tcPr>
            <w:tcW w:w="563" w:type="pct"/>
            <w:tcMar>
              <w:left w:w="57" w:type="dxa"/>
              <w:right w:w="85" w:type="dxa"/>
            </w:tcMar>
          </w:tcPr>
          <w:p w14:paraId="70833597" w14:textId="77777777" w:rsidR="00F455F3" w:rsidRPr="00D96799" w:rsidRDefault="00F455F3" w:rsidP="007A1EC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Pr="00D9679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176</w:t>
            </w:r>
            <w:r w:rsidRPr="00D9679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565</w:t>
            </w:r>
          </w:p>
        </w:tc>
      </w:tr>
      <w:tr w:rsidR="00F455F3" w:rsidRPr="00D96799" w14:paraId="20D69889" w14:textId="77777777" w:rsidTr="00A87927">
        <w:tc>
          <w:tcPr>
            <w:tcW w:w="495" w:type="pct"/>
            <w:tcMar>
              <w:left w:w="57" w:type="dxa"/>
              <w:right w:w="85" w:type="dxa"/>
            </w:tcMar>
          </w:tcPr>
          <w:p w14:paraId="7EE44406" w14:textId="77777777" w:rsidR="00F455F3" w:rsidRPr="00664FA2" w:rsidRDefault="00D912E6" w:rsidP="00D912E6">
            <w:pPr>
              <w:bidi/>
              <w:jc w:val="left"/>
              <w:rPr>
                <w:b/>
                <w:sz w:val="18"/>
                <w:szCs w:val="18"/>
              </w:rPr>
            </w:pPr>
            <w:r>
              <w:rPr>
                <w:rFonts w:hint="cs"/>
                <w:bCs/>
                <w:sz w:val="20"/>
                <w:rtl/>
              </w:rPr>
              <w:t>معدل</w:t>
            </w:r>
            <w:r w:rsidRPr="00D912E6">
              <w:rPr>
                <w:rFonts w:hint="cs"/>
                <w:bCs/>
                <w:sz w:val="20"/>
                <w:rtl/>
              </w:rPr>
              <w:t xml:space="preserve"> الصرف</w:t>
            </w:r>
            <w:r w:rsidR="00F455F3" w:rsidRPr="00664FA2">
              <w:rPr>
                <w:b/>
                <w:sz w:val="20"/>
              </w:rPr>
              <w:t xml:space="preserve"> (%</w:t>
            </w:r>
            <w:r w:rsidR="00F455F3">
              <w:rPr>
                <w:b/>
                <w:sz w:val="20"/>
              </w:rPr>
              <w:t>)</w:t>
            </w:r>
          </w:p>
        </w:tc>
        <w:tc>
          <w:tcPr>
            <w:tcW w:w="1126" w:type="pct"/>
            <w:gridSpan w:val="2"/>
            <w:shd w:val="clear" w:color="auto" w:fill="FFFFFF" w:themeFill="background1"/>
            <w:tcMar>
              <w:left w:w="57" w:type="dxa"/>
              <w:right w:w="85" w:type="dxa"/>
            </w:tcMar>
            <w:vAlign w:val="center"/>
          </w:tcPr>
          <w:p w14:paraId="16129298" w14:textId="77777777" w:rsidR="00F455F3" w:rsidRPr="00D96799" w:rsidRDefault="00F455F3" w:rsidP="007A1EC2">
            <w:pPr>
              <w:jc w:val="center"/>
              <w:rPr>
                <w:b/>
                <w:sz w:val="20"/>
              </w:rPr>
            </w:pPr>
            <w:r w:rsidRPr="00007450">
              <w:rPr>
                <w:b/>
                <w:sz w:val="20"/>
              </w:rPr>
              <w:t>99</w:t>
            </w:r>
          </w:p>
        </w:tc>
        <w:tc>
          <w:tcPr>
            <w:tcW w:w="1127" w:type="pct"/>
            <w:gridSpan w:val="2"/>
            <w:shd w:val="clear" w:color="auto" w:fill="FFFFFF" w:themeFill="background1"/>
            <w:tcMar>
              <w:left w:w="57" w:type="dxa"/>
              <w:right w:w="85" w:type="dxa"/>
            </w:tcMar>
            <w:vAlign w:val="center"/>
          </w:tcPr>
          <w:p w14:paraId="618E80CC" w14:textId="77777777" w:rsidR="00F455F3" w:rsidRPr="00D96799" w:rsidRDefault="00F455F3" w:rsidP="007A1E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</w:t>
            </w:r>
          </w:p>
        </w:tc>
        <w:tc>
          <w:tcPr>
            <w:tcW w:w="1126" w:type="pct"/>
            <w:gridSpan w:val="2"/>
            <w:tcMar>
              <w:left w:w="57" w:type="dxa"/>
              <w:right w:w="85" w:type="dxa"/>
            </w:tcMar>
            <w:vAlign w:val="center"/>
          </w:tcPr>
          <w:p w14:paraId="32EFF910" w14:textId="77777777" w:rsidR="00F455F3" w:rsidRPr="00D96799" w:rsidRDefault="00F455F3" w:rsidP="007A1E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1126" w:type="pct"/>
            <w:gridSpan w:val="2"/>
            <w:tcMar>
              <w:left w:w="57" w:type="dxa"/>
              <w:right w:w="85" w:type="dxa"/>
            </w:tcMar>
            <w:vAlign w:val="center"/>
          </w:tcPr>
          <w:p w14:paraId="3B32A451" w14:textId="77777777" w:rsidR="00F455F3" w:rsidRPr="00D96799" w:rsidRDefault="00F455F3" w:rsidP="007A1E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</w:t>
            </w:r>
          </w:p>
        </w:tc>
      </w:tr>
    </w:tbl>
    <w:p w14:paraId="63A682D4" w14:textId="77777777" w:rsidR="00F455F3" w:rsidRDefault="00F455F3" w:rsidP="00F455F3">
      <w:pPr>
        <w:bidi/>
        <w:rPr>
          <w:szCs w:val="24"/>
          <w:rtl/>
          <w:lang w:bidi="ar-SA"/>
        </w:rPr>
      </w:pPr>
    </w:p>
    <w:p w14:paraId="05F5EEAA" w14:textId="77777777" w:rsidR="00771E9C" w:rsidRPr="00127DFF" w:rsidRDefault="00771E9C" w:rsidP="00771E9C">
      <w:pPr>
        <w:bidi/>
        <w:rPr>
          <w:szCs w:val="24"/>
          <w:u w:val="single"/>
          <w:lang w:bidi="ar-SA"/>
        </w:rPr>
      </w:pPr>
      <w:r w:rsidRPr="00127DFF">
        <w:rPr>
          <w:szCs w:val="24"/>
          <w:u w:val="single"/>
          <w:rtl/>
          <w:lang w:bidi="ar-SA"/>
        </w:rPr>
        <w:t>خطة تنفيذ للشريحة الرابعة من خطة إدارة إزالة المواد الهيدروكلوروفلوروكربونية</w:t>
      </w:r>
    </w:p>
    <w:p w14:paraId="46D19599" w14:textId="77777777" w:rsidR="00771E9C" w:rsidRPr="00771E9C" w:rsidRDefault="00771E9C" w:rsidP="00771E9C">
      <w:pPr>
        <w:bidi/>
        <w:rPr>
          <w:szCs w:val="24"/>
          <w:lang w:bidi="ar-SA"/>
        </w:rPr>
      </w:pPr>
    </w:p>
    <w:p w14:paraId="7164DE01" w14:textId="77777777" w:rsidR="00771E9C" w:rsidRPr="00127DFF" w:rsidRDefault="00771E9C" w:rsidP="00127DFF">
      <w:pPr>
        <w:pStyle w:val="ListParagraph"/>
        <w:numPr>
          <w:ilvl w:val="0"/>
          <w:numId w:val="29"/>
        </w:numPr>
        <w:bidi/>
        <w:rPr>
          <w:szCs w:val="24"/>
          <w:lang w:bidi="ar-SA"/>
        </w:rPr>
      </w:pPr>
      <w:r w:rsidRPr="00127DFF">
        <w:rPr>
          <w:szCs w:val="24"/>
          <w:rtl/>
          <w:lang w:bidi="ar-SA"/>
        </w:rPr>
        <w:t xml:space="preserve">سيتم تنفيذ الأنشطة التالية بين </w:t>
      </w:r>
      <w:r w:rsidR="00127DFF">
        <w:rPr>
          <w:szCs w:val="24"/>
          <w:rtl/>
          <w:lang w:bidi="ar-SA"/>
        </w:rPr>
        <w:t>يولي</w:t>
      </w:r>
      <w:r w:rsidR="00127DFF">
        <w:rPr>
          <w:rFonts w:hint="cs"/>
          <w:szCs w:val="24"/>
          <w:rtl/>
          <w:lang w:bidi="ar-SA"/>
        </w:rPr>
        <w:t xml:space="preserve">ه/ </w:t>
      </w:r>
      <w:r w:rsidR="00127DFF" w:rsidRPr="00127DFF">
        <w:rPr>
          <w:szCs w:val="24"/>
          <w:rtl/>
          <w:lang w:bidi="ar-SA"/>
        </w:rPr>
        <w:t>تموز</w:t>
      </w:r>
      <w:r w:rsidRPr="00127DFF">
        <w:rPr>
          <w:szCs w:val="24"/>
          <w:rtl/>
          <w:lang w:bidi="ar-SA"/>
        </w:rPr>
        <w:t xml:space="preserve"> 2022 </w:t>
      </w:r>
      <w:r w:rsidR="00127DFF">
        <w:rPr>
          <w:rFonts w:hint="cs"/>
          <w:szCs w:val="24"/>
          <w:rtl/>
          <w:lang w:bidi="ar-SA"/>
        </w:rPr>
        <w:t>و</w:t>
      </w:r>
      <w:r w:rsidR="00127DFF">
        <w:rPr>
          <w:szCs w:val="24"/>
          <w:rtl/>
          <w:lang w:bidi="ar-SA"/>
        </w:rPr>
        <w:t>ديسمبر</w:t>
      </w:r>
      <w:r w:rsidR="00127DFF">
        <w:rPr>
          <w:rFonts w:hint="cs"/>
          <w:szCs w:val="24"/>
          <w:rtl/>
          <w:lang w:bidi="ar-SA"/>
        </w:rPr>
        <w:t xml:space="preserve">/ </w:t>
      </w:r>
      <w:r w:rsidR="00127DFF" w:rsidRPr="00127DFF">
        <w:rPr>
          <w:szCs w:val="24"/>
          <w:rtl/>
          <w:lang w:bidi="ar-SA"/>
        </w:rPr>
        <w:t>كانون الأول</w:t>
      </w:r>
      <w:r w:rsidRPr="00127DFF">
        <w:rPr>
          <w:szCs w:val="24"/>
          <w:rtl/>
          <w:lang w:bidi="ar-SA"/>
        </w:rPr>
        <w:t xml:space="preserve"> 2024:</w:t>
      </w:r>
    </w:p>
    <w:p w14:paraId="45A5BAE2" w14:textId="77777777" w:rsidR="00127DFF" w:rsidRDefault="00127DFF" w:rsidP="00771E9C">
      <w:pPr>
        <w:bidi/>
        <w:rPr>
          <w:szCs w:val="24"/>
          <w:rtl/>
          <w:lang w:bidi="ar-SA"/>
        </w:rPr>
      </w:pPr>
    </w:p>
    <w:p w14:paraId="01FF46F3" w14:textId="77777777" w:rsidR="00771E9C" w:rsidRPr="0041373E" w:rsidRDefault="00771E9C" w:rsidP="00127DFF">
      <w:pPr>
        <w:pStyle w:val="ListParagraph"/>
        <w:numPr>
          <w:ilvl w:val="0"/>
          <w:numId w:val="30"/>
        </w:numPr>
        <w:bidi/>
        <w:ind w:left="1260" w:hanging="540"/>
        <w:rPr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أنشطة الجمارك</w:t>
      </w:r>
      <w:r w:rsidRPr="0041373E">
        <w:rPr>
          <w:sz w:val="26"/>
          <w:szCs w:val="26"/>
          <w:rtl/>
          <w:lang w:bidi="ar-SA"/>
        </w:rPr>
        <w:t xml:space="preserve">: تدريب 120 </w:t>
      </w:r>
      <w:r w:rsidR="00127DFF" w:rsidRPr="0041373E">
        <w:rPr>
          <w:sz w:val="26"/>
          <w:szCs w:val="26"/>
          <w:rtl/>
          <w:lang w:bidi="ar-SA"/>
        </w:rPr>
        <w:t xml:space="preserve">إلى 150 موظف جمارك وإنفاذ إضافي، </w:t>
      </w:r>
      <w:r w:rsidR="00127DFF" w:rsidRPr="0041373E">
        <w:rPr>
          <w:rFonts w:hint="cs"/>
          <w:sz w:val="26"/>
          <w:szCs w:val="26"/>
          <w:rtl/>
          <w:lang w:bidi="ar-SA"/>
        </w:rPr>
        <w:t xml:space="preserve">بالحضور </w:t>
      </w:r>
      <w:r w:rsidR="00127DFF" w:rsidRPr="0041373E">
        <w:rPr>
          <w:sz w:val="26"/>
          <w:szCs w:val="26"/>
          <w:rtl/>
          <w:lang w:bidi="ar-SA"/>
        </w:rPr>
        <w:t>شخصيًا وعبر الإنترنت، على السياسات واللوائح الجديدة</w:t>
      </w:r>
      <w:r w:rsidRPr="0041373E">
        <w:rPr>
          <w:sz w:val="26"/>
          <w:szCs w:val="26"/>
          <w:rtl/>
          <w:lang w:bidi="ar-SA"/>
        </w:rPr>
        <w:t xml:space="preserve"> والالتزامات </w:t>
      </w:r>
      <w:r w:rsidR="00127DFF" w:rsidRPr="0041373E">
        <w:rPr>
          <w:sz w:val="26"/>
          <w:szCs w:val="26"/>
          <w:rtl/>
          <w:lang w:bidi="ar-SA"/>
        </w:rPr>
        <w:t>الوطنية بموجب بروتوكول مونتريال</w:t>
      </w:r>
      <w:r w:rsidRPr="0041373E">
        <w:rPr>
          <w:sz w:val="26"/>
          <w:szCs w:val="26"/>
          <w:rtl/>
          <w:lang w:bidi="ar-SA"/>
        </w:rPr>
        <w:t xml:space="preserve">، ومنع الاتجار غير المشروع في </w:t>
      </w:r>
      <w:r w:rsidR="00127DFF" w:rsidRPr="0041373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127DFF" w:rsidRPr="0041373E">
        <w:rPr>
          <w:sz w:val="26"/>
          <w:szCs w:val="26"/>
          <w:rtl/>
          <w:lang w:bidi="ar-SA"/>
        </w:rPr>
        <w:t xml:space="preserve"> التي </w:t>
      </w:r>
      <w:r w:rsidR="00127DFF" w:rsidRPr="0041373E">
        <w:rPr>
          <w:rFonts w:hint="cs"/>
          <w:sz w:val="26"/>
          <w:szCs w:val="26"/>
          <w:rtl/>
          <w:lang w:bidi="ar-SA"/>
        </w:rPr>
        <w:t xml:space="preserve">أزيلت </w:t>
      </w:r>
      <w:r w:rsidR="00127DFF" w:rsidRPr="0041373E">
        <w:rPr>
          <w:sz w:val="26"/>
          <w:szCs w:val="26"/>
          <w:rtl/>
          <w:lang w:bidi="ar-SA"/>
        </w:rPr>
        <w:t>بالفعل</w:t>
      </w:r>
      <w:r w:rsidRPr="0041373E">
        <w:rPr>
          <w:sz w:val="26"/>
          <w:szCs w:val="26"/>
          <w:rtl/>
          <w:lang w:bidi="ar-SA"/>
        </w:rPr>
        <w:t xml:space="preserve">، </w:t>
      </w:r>
      <w:r w:rsidR="00127DFF" w:rsidRPr="0041373E">
        <w:rPr>
          <w:rFonts w:hint="cs"/>
          <w:sz w:val="26"/>
          <w:szCs w:val="26"/>
          <w:rtl/>
          <w:lang w:bidi="ar-SA"/>
        </w:rPr>
        <w:t>وال</w:t>
      </w:r>
      <w:r w:rsidRPr="0041373E">
        <w:rPr>
          <w:sz w:val="26"/>
          <w:szCs w:val="26"/>
          <w:rtl/>
          <w:lang w:bidi="ar-SA"/>
        </w:rPr>
        <w:t xml:space="preserve">طرق </w:t>
      </w:r>
      <w:r w:rsidR="00127DFF" w:rsidRPr="0041373E">
        <w:rPr>
          <w:rFonts w:hint="cs"/>
          <w:sz w:val="26"/>
          <w:szCs w:val="26"/>
          <w:rtl/>
          <w:lang w:bidi="ar-SA"/>
        </w:rPr>
        <w:t>الحديثة</w:t>
      </w:r>
      <w:r w:rsidRPr="0041373E">
        <w:rPr>
          <w:sz w:val="26"/>
          <w:szCs w:val="26"/>
          <w:rtl/>
          <w:lang w:bidi="ar-SA"/>
        </w:rPr>
        <w:t xml:space="preserve"> لتحديد </w:t>
      </w:r>
      <w:r w:rsidR="00127DFF" w:rsidRPr="0041373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41373E">
        <w:rPr>
          <w:sz w:val="26"/>
          <w:szCs w:val="26"/>
          <w:rtl/>
          <w:lang w:bidi="ar-SA"/>
        </w:rPr>
        <w:t xml:space="preserve"> النقية والمخلوطة (بما في ذلك </w:t>
      </w:r>
      <w:r w:rsidR="00127DFF" w:rsidRPr="0041373E">
        <w:rPr>
          <w:rFonts w:hint="cs"/>
          <w:sz w:val="26"/>
          <w:szCs w:val="26"/>
          <w:rtl/>
          <w:lang w:bidi="ar-SA"/>
        </w:rPr>
        <w:t>الهيدروكلوروفلوروكربون-</w:t>
      </w:r>
      <w:r w:rsidR="00127DFF" w:rsidRPr="0041373E">
        <w:rPr>
          <w:sz w:val="26"/>
          <w:szCs w:val="26"/>
          <w:rtl/>
          <w:lang w:bidi="ar-SA"/>
        </w:rPr>
        <w:t xml:space="preserve"> 141ب الموجود في البوليولات سابقة الخلط)</w:t>
      </w:r>
      <w:r w:rsidRPr="0041373E">
        <w:rPr>
          <w:sz w:val="26"/>
          <w:szCs w:val="26"/>
          <w:rtl/>
          <w:lang w:bidi="ar-SA"/>
        </w:rPr>
        <w:t>، وتحديث عام 2022 للرموز الجمركية المنسقة. كما سيتم توسيع نطاق التدريب ليشمل أصحاب المصلحة الآخ</w:t>
      </w:r>
      <w:r w:rsidR="00127DFF" w:rsidRPr="0041373E">
        <w:rPr>
          <w:sz w:val="26"/>
          <w:szCs w:val="26"/>
          <w:rtl/>
          <w:lang w:bidi="ar-SA"/>
        </w:rPr>
        <w:t>رين</w:t>
      </w:r>
      <w:r w:rsidRPr="0041373E">
        <w:rPr>
          <w:sz w:val="26"/>
          <w:szCs w:val="26"/>
          <w:rtl/>
          <w:lang w:bidi="ar-SA"/>
        </w:rPr>
        <w:t>، بما في ذلك السماسرة والمستوردين والموزعين (</w:t>
      </w:r>
      <w:r w:rsidR="00127DFF" w:rsidRPr="0041373E">
        <w:rPr>
          <w:rFonts w:hint="cs"/>
          <w:sz w:val="26"/>
          <w:szCs w:val="26"/>
          <w:rtl/>
          <w:lang w:bidi="ar-SA"/>
        </w:rPr>
        <w:t>اليونيب</w:t>
      </w:r>
      <w:r w:rsidRPr="0041373E">
        <w:rPr>
          <w:sz w:val="26"/>
          <w:szCs w:val="26"/>
          <w:rtl/>
          <w:lang w:bidi="ar-SA"/>
        </w:rPr>
        <w:t>) (40</w:t>
      </w:r>
      <w:r w:rsidR="00127DFF" w:rsidRPr="0041373E">
        <w:rPr>
          <w:rFonts w:hint="cs"/>
          <w:sz w:val="26"/>
          <w:szCs w:val="26"/>
          <w:rtl/>
          <w:lang w:bidi="ar-SA"/>
        </w:rPr>
        <w:t>,</w:t>
      </w:r>
      <w:r w:rsidR="00127DFF" w:rsidRPr="0041373E">
        <w:rPr>
          <w:sz w:val="26"/>
          <w:szCs w:val="26"/>
          <w:rtl/>
          <w:lang w:bidi="ar-SA"/>
        </w:rPr>
        <w:t>000 دولار</w:t>
      </w:r>
      <w:r w:rsidR="00127DFF" w:rsidRPr="0041373E">
        <w:rPr>
          <w:rFonts w:hint="cs"/>
          <w:sz w:val="26"/>
          <w:szCs w:val="26"/>
          <w:rtl/>
          <w:lang w:bidi="ar-SA"/>
        </w:rPr>
        <w:t>ا</w:t>
      </w:r>
      <w:r w:rsidR="00127DFF" w:rsidRPr="0041373E">
        <w:rPr>
          <w:sz w:val="26"/>
          <w:szCs w:val="26"/>
          <w:rtl/>
          <w:lang w:bidi="ar-SA"/>
        </w:rPr>
        <w:t xml:space="preserve"> أمريكي</w:t>
      </w:r>
      <w:r w:rsidR="00127DFF" w:rsidRPr="0041373E">
        <w:rPr>
          <w:rFonts w:hint="cs"/>
          <w:sz w:val="26"/>
          <w:szCs w:val="26"/>
          <w:rtl/>
          <w:lang w:bidi="ar-SA"/>
        </w:rPr>
        <w:t>ا</w:t>
      </w:r>
      <w:r w:rsidR="00127DFF" w:rsidRPr="0041373E">
        <w:rPr>
          <w:sz w:val="26"/>
          <w:szCs w:val="26"/>
          <w:rtl/>
          <w:lang w:bidi="ar-SA"/>
        </w:rPr>
        <w:t>)</w:t>
      </w:r>
      <w:r w:rsidRPr="0041373E">
        <w:rPr>
          <w:sz w:val="26"/>
          <w:szCs w:val="26"/>
          <w:rtl/>
          <w:lang w:bidi="ar-SA"/>
        </w:rPr>
        <w:t>؛</w:t>
      </w:r>
    </w:p>
    <w:p w14:paraId="39517965" w14:textId="77777777" w:rsidR="00127DFF" w:rsidRPr="0041373E" w:rsidRDefault="00127DFF" w:rsidP="00127DFF">
      <w:pPr>
        <w:pStyle w:val="ListParagraph"/>
        <w:bidi/>
        <w:ind w:left="1260"/>
        <w:rPr>
          <w:sz w:val="26"/>
          <w:szCs w:val="26"/>
          <w:lang w:bidi="ar-SA"/>
        </w:rPr>
      </w:pPr>
    </w:p>
    <w:p w14:paraId="05AAFC7A" w14:textId="77777777" w:rsidR="00771E9C" w:rsidRPr="0041373E" w:rsidRDefault="007849CE" w:rsidP="002D0BE9">
      <w:pPr>
        <w:pStyle w:val="ListParagraph"/>
        <w:numPr>
          <w:ilvl w:val="0"/>
          <w:numId w:val="30"/>
        </w:numPr>
        <w:bidi/>
        <w:ind w:left="1260" w:hanging="540"/>
        <w:rPr>
          <w:sz w:val="26"/>
          <w:szCs w:val="26"/>
          <w:lang w:bidi="ar-SA"/>
        </w:rPr>
      </w:pPr>
      <w:r w:rsidRPr="0041373E">
        <w:rPr>
          <w:rFonts w:hint="cs"/>
          <w:i/>
          <w:iCs/>
          <w:sz w:val="26"/>
          <w:szCs w:val="26"/>
          <w:rtl/>
          <w:lang w:bidi="ar-SA"/>
        </w:rPr>
        <w:t>و</w:t>
      </w:r>
      <w:r w:rsidR="00127DFF" w:rsidRPr="0041373E">
        <w:rPr>
          <w:rFonts w:hint="cs"/>
          <w:i/>
          <w:iCs/>
          <w:sz w:val="26"/>
          <w:szCs w:val="26"/>
          <w:rtl/>
          <w:lang w:bidi="ar-SA"/>
        </w:rPr>
        <w:t>إزالة</w:t>
      </w:r>
      <w:r w:rsidR="00127DFF" w:rsidRPr="0041373E">
        <w:rPr>
          <w:i/>
          <w:iCs/>
          <w:sz w:val="26"/>
          <w:szCs w:val="26"/>
          <w:rtl/>
          <w:lang w:bidi="ar-SA"/>
        </w:rPr>
        <w:t xml:space="preserve"> الهيدروكلور</w:t>
      </w:r>
      <w:r w:rsidR="00127DFF" w:rsidRPr="0041373E">
        <w:rPr>
          <w:rFonts w:hint="cs"/>
          <w:i/>
          <w:iCs/>
          <w:sz w:val="26"/>
          <w:szCs w:val="26"/>
          <w:rtl/>
          <w:lang w:bidi="ar-SA"/>
        </w:rPr>
        <w:t>و</w:t>
      </w:r>
      <w:r w:rsidR="00127DFF" w:rsidRPr="0041373E">
        <w:rPr>
          <w:i/>
          <w:iCs/>
          <w:sz w:val="26"/>
          <w:szCs w:val="26"/>
          <w:rtl/>
          <w:lang w:bidi="ar-SA"/>
        </w:rPr>
        <w:t>فلور</w:t>
      </w:r>
      <w:r w:rsidR="00127DFF" w:rsidRPr="0041373E">
        <w:rPr>
          <w:rFonts w:hint="cs"/>
          <w:i/>
          <w:iCs/>
          <w:sz w:val="26"/>
          <w:szCs w:val="26"/>
          <w:rtl/>
          <w:lang w:bidi="ar-SA"/>
        </w:rPr>
        <w:t>وكربون-</w:t>
      </w:r>
      <w:r w:rsidR="00771E9C" w:rsidRPr="0041373E">
        <w:rPr>
          <w:i/>
          <w:iCs/>
          <w:sz w:val="26"/>
          <w:szCs w:val="26"/>
          <w:rtl/>
          <w:lang w:bidi="ar-SA"/>
        </w:rPr>
        <w:t xml:space="preserve"> 22 </w:t>
      </w:r>
      <w:r w:rsidR="00127DFF" w:rsidRPr="0041373E">
        <w:rPr>
          <w:rFonts w:hint="cs"/>
          <w:i/>
          <w:iCs/>
          <w:sz w:val="26"/>
          <w:szCs w:val="26"/>
          <w:rtl/>
          <w:lang w:bidi="ar-SA"/>
        </w:rPr>
        <w:t xml:space="preserve">و </w:t>
      </w:r>
      <w:r w:rsidR="00127DFF" w:rsidRPr="0041373E">
        <w:rPr>
          <w:i/>
          <w:iCs/>
          <w:sz w:val="26"/>
          <w:szCs w:val="26"/>
          <w:rtl/>
          <w:lang w:bidi="ar-SA"/>
        </w:rPr>
        <w:t>الهيدروكلور</w:t>
      </w:r>
      <w:r w:rsidR="00127DFF" w:rsidRPr="0041373E">
        <w:rPr>
          <w:rFonts w:hint="cs"/>
          <w:i/>
          <w:iCs/>
          <w:sz w:val="26"/>
          <w:szCs w:val="26"/>
          <w:rtl/>
          <w:lang w:bidi="ar-SA"/>
        </w:rPr>
        <w:t>و</w:t>
      </w:r>
      <w:r w:rsidR="00127DFF" w:rsidRPr="0041373E">
        <w:rPr>
          <w:i/>
          <w:iCs/>
          <w:sz w:val="26"/>
          <w:szCs w:val="26"/>
          <w:rtl/>
          <w:lang w:bidi="ar-SA"/>
        </w:rPr>
        <w:t>فلور</w:t>
      </w:r>
      <w:r w:rsidR="00127DFF" w:rsidRPr="0041373E">
        <w:rPr>
          <w:rFonts w:hint="cs"/>
          <w:i/>
          <w:iCs/>
          <w:sz w:val="26"/>
          <w:szCs w:val="26"/>
          <w:rtl/>
          <w:lang w:bidi="ar-SA"/>
        </w:rPr>
        <w:t>وكربون-</w:t>
      </w:r>
      <w:r w:rsidR="00127DFF" w:rsidRPr="0041373E">
        <w:rPr>
          <w:i/>
          <w:iCs/>
          <w:sz w:val="26"/>
          <w:szCs w:val="26"/>
          <w:rtl/>
          <w:lang w:bidi="ar-SA"/>
        </w:rPr>
        <w:t xml:space="preserve"> 141</w:t>
      </w:r>
      <w:r w:rsidR="00771E9C" w:rsidRPr="0041373E">
        <w:rPr>
          <w:i/>
          <w:iCs/>
          <w:sz w:val="26"/>
          <w:szCs w:val="26"/>
          <w:rtl/>
          <w:lang w:bidi="ar-SA"/>
        </w:rPr>
        <w:t xml:space="preserve">ب </w:t>
      </w:r>
      <w:r w:rsidR="00127DFF" w:rsidRPr="0041373E">
        <w:rPr>
          <w:rFonts w:hint="cs"/>
          <w:i/>
          <w:iCs/>
          <w:sz w:val="26"/>
          <w:szCs w:val="26"/>
          <w:rtl/>
          <w:lang w:bidi="ar-SA"/>
        </w:rPr>
        <w:t xml:space="preserve">المستخدمين </w:t>
      </w:r>
      <w:r w:rsidR="00771E9C" w:rsidRPr="0041373E">
        <w:rPr>
          <w:i/>
          <w:iCs/>
          <w:sz w:val="26"/>
          <w:szCs w:val="26"/>
          <w:rtl/>
          <w:lang w:bidi="ar-SA"/>
        </w:rPr>
        <w:t>في التنظيف وخدمة التبريد وتكييف الهواء</w:t>
      </w:r>
      <w:r w:rsidR="00771E9C" w:rsidRPr="0041373E">
        <w:rPr>
          <w:sz w:val="26"/>
          <w:szCs w:val="26"/>
          <w:rtl/>
          <w:lang w:bidi="ar-SA"/>
        </w:rPr>
        <w:t xml:space="preserve">: توزيع 500 مجموعة أدوات إضافية على </w:t>
      </w:r>
      <w:r w:rsidR="009E12C4" w:rsidRPr="0041373E">
        <w:rPr>
          <w:rFonts w:hint="cs"/>
          <w:sz w:val="26"/>
          <w:szCs w:val="26"/>
          <w:rtl/>
          <w:lang w:bidi="ar-SA"/>
        </w:rPr>
        <w:t>الفنيين</w:t>
      </w:r>
      <w:r w:rsidR="009E12C4" w:rsidRPr="0041373E">
        <w:rPr>
          <w:sz w:val="26"/>
          <w:szCs w:val="26"/>
          <w:rtl/>
          <w:lang w:bidi="ar-SA"/>
        </w:rPr>
        <w:t>، بما في ذلك مجموعات التنظيف، من أجل ممارسات الخدمة الجيدة</w:t>
      </w:r>
      <w:r w:rsidR="00771E9C" w:rsidRPr="0041373E">
        <w:rPr>
          <w:sz w:val="26"/>
          <w:szCs w:val="26"/>
          <w:rtl/>
          <w:lang w:bidi="ar-SA"/>
        </w:rPr>
        <w:t xml:space="preserve">؛ </w:t>
      </w:r>
      <w:r w:rsidR="009E12C4" w:rsidRPr="0041373E">
        <w:rPr>
          <w:rFonts w:hint="cs"/>
          <w:sz w:val="26"/>
          <w:szCs w:val="26"/>
          <w:rtl/>
          <w:lang w:bidi="ar-SA"/>
        </w:rPr>
        <w:t>و</w:t>
      </w:r>
      <w:r w:rsidR="00771E9C" w:rsidRPr="0041373E">
        <w:rPr>
          <w:sz w:val="26"/>
          <w:szCs w:val="26"/>
          <w:rtl/>
          <w:lang w:bidi="ar-SA"/>
        </w:rPr>
        <w:t xml:space="preserve">اعتماد 40 </w:t>
      </w:r>
      <w:r w:rsidR="009E12C4" w:rsidRPr="0041373E">
        <w:rPr>
          <w:rFonts w:hint="cs"/>
          <w:sz w:val="26"/>
          <w:szCs w:val="26"/>
          <w:rtl/>
          <w:lang w:bidi="ar-SA"/>
        </w:rPr>
        <w:t>معلماً</w:t>
      </w:r>
      <w:r w:rsidR="00771E9C" w:rsidRPr="0041373E">
        <w:rPr>
          <w:sz w:val="26"/>
          <w:szCs w:val="26"/>
          <w:rtl/>
          <w:lang w:bidi="ar-SA"/>
        </w:rPr>
        <w:t xml:space="preserve"> كمدربين وتدريب 2</w:t>
      </w:r>
      <w:r w:rsidR="009E12C4" w:rsidRPr="0041373E">
        <w:rPr>
          <w:rFonts w:hint="cs"/>
          <w:sz w:val="26"/>
          <w:szCs w:val="26"/>
          <w:rtl/>
          <w:lang w:bidi="ar-SA"/>
        </w:rPr>
        <w:t>,</w:t>
      </w:r>
      <w:r w:rsidR="00771E9C" w:rsidRPr="0041373E">
        <w:rPr>
          <w:sz w:val="26"/>
          <w:szCs w:val="26"/>
          <w:rtl/>
          <w:lang w:bidi="ar-SA"/>
        </w:rPr>
        <w:t>000 فني</w:t>
      </w:r>
      <w:r w:rsidR="009E12C4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 إضافي</w:t>
      </w:r>
      <w:r w:rsidR="009E12C4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 على أفضل الممارسا</w:t>
      </w:r>
      <w:r w:rsidR="009E12C4" w:rsidRPr="0041373E">
        <w:rPr>
          <w:sz w:val="26"/>
          <w:szCs w:val="26"/>
          <w:rtl/>
          <w:lang w:bidi="ar-SA"/>
        </w:rPr>
        <w:t>ت في خدمة التبريد وتكييف الهواء</w:t>
      </w:r>
      <w:r w:rsidR="00771E9C" w:rsidRPr="0041373E">
        <w:rPr>
          <w:sz w:val="26"/>
          <w:szCs w:val="26"/>
          <w:rtl/>
          <w:lang w:bidi="ar-SA"/>
        </w:rPr>
        <w:t xml:space="preserve">، بما في ذلك استخدام بدائل </w:t>
      </w:r>
      <w:r w:rsidR="009E12C4" w:rsidRPr="0041373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9E12C4" w:rsidRPr="0041373E">
        <w:rPr>
          <w:sz w:val="26"/>
          <w:szCs w:val="26"/>
          <w:rtl/>
          <w:lang w:bidi="ar-SA"/>
        </w:rPr>
        <w:t xml:space="preserve"> </w:t>
      </w:r>
      <w:r w:rsidR="00771E9C" w:rsidRPr="0041373E">
        <w:rPr>
          <w:sz w:val="26"/>
          <w:szCs w:val="26"/>
          <w:rtl/>
          <w:lang w:bidi="ar-SA"/>
        </w:rPr>
        <w:t>لتن</w:t>
      </w:r>
      <w:r w:rsidR="009A5C37" w:rsidRPr="0041373E">
        <w:rPr>
          <w:sz w:val="26"/>
          <w:szCs w:val="26"/>
          <w:rtl/>
          <w:lang w:bidi="ar-SA"/>
        </w:rPr>
        <w:t>ظيف أنظمة التبريد وتكييف الهواء</w:t>
      </w:r>
      <w:r w:rsidR="00771E9C" w:rsidRPr="0041373E">
        <w:rPr>
          <w:sz w:val="26"/>
          <w:szCs w:val="26"/>
          <w:rtl/>
          <w:lang w:bidi="ar-SA"/>
        </w:rPr>
        <w:t xml:space="preserve">؛ </w:t>
      </w:r>
      <w:r w:rsidR="009A5C37" w:rsidRPr="0041373E">
        <w:rPr>
          <w:rFonts w:hint="cs"/>
          <w:sz w:val="26"/>
          <w:szCs w:val="26"/>
          <w:rtl/>
          <w:lang w:bidi="ar-SA"/>
        </w:rPr>
        <w:t>و</w:t>
      </w:r>
      <w:r w:rsidR="00771E9C" w:rsidRPr="0041373E">
        <w:rPr>
          <w:sz w:val="26"/>
          <w:szCs w:val="26"/>
          <w:rtl/>
          <w:lang w:bidi="ar-SA"/>
        </w:rPr>
        <w:t>جولة دراسية للمدربين المختارين والمؤهلين للتعرف على أفضل المما</w:t>
      </w:r>
      <w:r w:rsidR="009A5C37" w:rsidRPr="0041373E">
        <w:rPr>
          <w:sz w:val="26"/>
          <w:szCs w:val="26"/>
          <w:rtl/>
          <w:lang w:bidi="ar-SA"/>
        </w:rPr>
        <w:t>رسات في بلد آخر لتكرارها محليًا</w:t>
      </w:r>
      <w:r w:rsidR="00771E9C" w:rsidRPr="0041373E">
        <w:rPr>
          <w:sz w:val="26"/>
          <w:szCs w:val="26"/>
          <w:rtl/>
          <w:lang w:bidi="ar-SA"/>
        </w:rPr>
        <w:t xml:space="preserve">؛ </w:t>
      </w:r>
      <w:r w:rsidR="009A5C37" w:rsidRPr="0041373E">
        <w:rPr>
          <w:rFonts w:hint="cs"/>
          <w:sz w:val="26"/>
          <w:szCs w:val="26"/>
          <w:rtl/>
          <w:lang w:bidi="ar-SA"/>
        </w:rPr>
        <w:t>و</w:t>
      </w:r>
      <w:r w:rsidR="00771E9C" w:rsidRPr="0041373E">
        <w:rPr>
          <w:sz w:val="26"/>
          <w:szCs w:val="26"/>
          <w:rtl/>
          <w:lang w:bidi="ar-SA"/>
        </w:rPr>
        <w:t>طباعة وتوزيع 5</w:t>
      </w:r>
      <w:r w:rsidR="009A5C37" w:rsidRPr="0041373E">
        <w:rPr>
          <w:rFonts w:hint="cs"/>
          <w:sz w:val="26"/>
          <w:szCs w:val="26"/>
          <w:rtl/>
          <w:lang w:bidi="ar-SA"/>
        </w:rPr>
        <w:t>,</w:t>
      </w:r>
      <w:r w:rsidR="00771E9C" w:rsidRPr="0041373E">
        <w:rPr>
          <w:sz w:val="26"/>
          <w:szCs w:val="26"/>
          <w:rtl/>
          <w:lang w:bidi="ar-SA"/>
        </w:rPr>
        <w:t xml:space="preserve">000 نسخة من الدليل المحدث للممارسات الجيدة في استخدام بدائل </w:t>
      </w:r>
      <w:r w:rsidR="009A5C37" w:rsidRPr="0041373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771E9C" w:rsidRPr="0041373E">
        <w:rPr>
          <w:sz w:val="26"/>
          <w:szCs w:val="26"/>
          <w:rtl/>
          <w:lang w:bidi="ar-SA"/>
        </w:rPr>
        <w:t>، بما في ذلك عوامل التنظيف الجديدة</w:t>
      </w:r>
      <w:r w:rsidR="009A5C37" w:rsidRPr="0041373E">
        <w:rPr>
          <w:rFonts w:hint="cs"/>
          <w:sz w:val="26"/>
          <w:szCs w:val="26"/>
          <w:rtl/>
          <w:lang w:bidi="ar-SA"/>
        </w:rPr>
        <w:t xml:space="preserve"> بالهيدروفلوروكربون</w:t>
      </w:r>
      <w:r w:rsidR="009A5C37" w:rsidRPr="0041373E">
        <w:rPr>
          <w:sz w:val="26"/>
          <w:szCs w:val="26"/>
          <w:rtl/>
          <w:lang w:bidi="ar-SA"/>
        </w:rPr>
        <w:t xml:space="preserve">، ونشر </w:t>
      </w:r>
      <w:r w:rsidR="009A5C37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>لدليل</w:t>
      </w:r>
      <w:r w:rsidR="009A5C37" w:rsidRPr="0041373E">
        <w:rPr>
          <w:rFonts w:hint="cs"/>
          <w:sz w:val="26"/>
          <w:szCs w:val="26"/>
          <w:rtl/>
          <w:lang w:bidi="ar-SA"/>
        </w:rPr>
        <w:t xml:space="preserve"> إلكترونيا</w:t>
      </w:r>
      <w:r w:rsidR="00771E9C" w:rsidRPr="0041373E">
        <w:rPr>
          <w:sz w:val="26"/>
          <w:szCs w:val="26"/>
          <w:rtl/>
          <w:lang w:bidi="ar-SA"/>
        </w:rPr>
        <w:t xml:space="preserve">. </w:t>
      </w:r>
      <w:r w:rsidR="009A5C37" w:rsidRPr="0041373E">
        <w:rPr>
          <w:rFonts w:hint="cs"/>
          <w:sz w:val="26"/>
          <w:szCs w:val="26"/>
          <w:rtl/>
          <w:lang w:bidi="ar-SA"/>
        </w:rPr>
        <w:t>و</w:t>
      </w:r>
      <w:r w:rsidR="00771E9C" w:rsidRPr="0041373E">
        <w:rPr>
          <w:sz w:val="26"/>
          <w:szCs w:val="26"/>
          <w:rtl/>
          <w:lang w:bidi="ar-SA"/>
        </w:rPr>
        <w:t>ستجمع الدورات التدريبية بين التعلم الإلكتروني والتد</w:t>
      </w:r>
      <w:r w:rsidR="009A5C37" w:rsidRPr="0041373E">
        <w:rPr>
          <w:sz w:val="26"/>
          <w:szCs w:val="26"/>
          <w:rtl/>
          <w:lang w:bidi="ar-SA"/>
        </w:rPr>
        <w:t xml:space="preserve">ريب العملي على </w:t>
      </w:r>
      <w:r w:rsidR="009A5C37" w:rsidRPr="0041373E">
        <w:rPr>
          <w:rFonts w:hint="cs"/>
          <w:sz w:val="26"/>
          <w:szCs w:val="26"/>
          <w:rtl/>
          <w:lang w:bidi="ar-SA"/>
        </w:rPr>
        <w:t>العناصر</w:t>
      </w:r>
      <w:r w:rsidR="009A5C37" w:rsidRPr="0041373E">
        <w:rPr>
          <w:sz w:val="26"/>
          <w:szCs w:val="26"/>
          <w:rtl/>
          <w:lang w:bidi="ar-SA"/>
        </w:rPr>
        <w:t xml:space="preserve"> العملية</w:t>
      </w:r>
      <w:r w:rsidR="00771E9C" w:rsidRPr="0041373E">
        <w:rPr>
          <w:sz w:val="26"/>
          <w:szCs w:val="26"/>
          <w:rtl/>
          <w:lang w:bidi="ar-SA"/>
        </w:rPr>
        <w:t>، وتشمل جلسات مستهدفة حول النوع الاجتماعي (</w:t>
      </w:r>
      <w:r w:rsidR="002D0BE9" w:rsidRPr="0041373E">
        <w:rPr>
          <w:rFonts w:hint="cs"/>
          <w:sz w:val="26"/>
          <w:szCs w:val="26"/>
          <w:rtl/>
          <w:lang w:bidi="ar-SA"/>
        </w:rPr>
        <w:t>اليونيدو</w:t>
      </w:r>
      <w:r w:rsidR="002D0BE9" w:rsidRPr="0041373E">
        <w:rPr>
          <w:sz w:val="26"/>
          <w:szCs w:val="26"/>
          <w:rtl/>
          <w:lang w:bidi="ar-SA"/>
        </w:rPr>
        <w:t>) (</w:t>
      </w:r>
      <w:r w:rsidR="00771E9C" w:rsidRPr="0041373E">
        <w:rPr>
          <w:sz w:val="26"/>
          <w:szCs w:val="26"/>
          <w:rtl/>
          <w:lang w:bidi="ar-SA"/>
        </w:rPr>
        <w:t>،472</w:t>
      </w:r>
      <w:r w:rsidR="002D0BE9" w:rsidRPr="0041373E">
        <w:rPr>
          <w:rFonts w:hint="cs"/>
          <w:sz w:val="26"/>
          <w:szCs w:val="26"/>
          <w:rtl/>
          <w:lang w:bidi="ar-SA"/>
        </w:rPr>
        <w:t>,</w:t>
      </w:r>
      <w:r w:rsidR="002D0BE9" w:rsidRPr="0041373E">
        <w:rPr>
          <w:sz w:val="26"/>
          <w:szCs w:val="26"/>
          <w:rtl/>
          <w:lang w:bidi="ar-SA"/>
        </w:rPr>
        <w:t>350 دولارًا أمريكيًا)</w:t>
      </w:r>
      <w:r w:rsidR="00771E9C" w:rsidRPr="0041373E">
        <w:rPr>
          <w:sz w:val="26"/>
          <w:szCs w:val="26"/>
          <w:rtl/>
          <w:lang w:bidi="ar-SA"/>
        </w:rPr>
        <w:t>؛</w:t>
      </w:r>
    </w:p>
    <w:p w14:paraId="0BA48434" w14:textId="77777777" w:rsidR="002D0BE9" w:rsidRPr="0041373E" w:rsidRDefault="002D0BE9" w:rsidP="002D0BE9">
      <w:pPr>
        <w:pStyle w:val="ListParagraph"/>
        <w:rPr>
          <w:sz w:val="26"/>
          <w:szCs w:val="26"/>
          <w:rtl/>
          <w:lang w:bidi="ar-SA"/>
        </w:rPr>
      </w:pPr>
    </w:p>
    <w:p w14:paraId="417074FD" w14:textId="77777777" w:rsidR="00771E9C" w:rsidRPr="0041373E" w:rsidRDefault="007849CE" w:rsidP="00564347">
      <w:pPr>
        <w:pStyle w:val="ListParagraph"/>
        <w:numPr>
          <w:ilvl w:val="0"/>
          <w:numId w:val="30"/>
        </w:numPr>
        <w:bidi/>
        <w:ind w:left="1260" w:hanging="540"/>
        <w:rPr>
          <w:sz w:val="26"/>
          <w:szCs w:val="26"/>
          <w:lang w:bidi="ar-SA"/>
        </w:rPr>
      </w:pPr>
      <w:r w:rsidRPr="0041373E">
        <w:rPr>
          <w:rFonts w:hint="cs"/>
          <w:i/>
          <w:iCs/>
          <w:sz w:val="26"/>
          <w:szCs w:val="26"/>
          <w:rtl/>
          <w:lang w:bidi="ar-SA"/>
        </w:rPr>
        <w:t>و</w:t>
      </w:r>
      <w:r w:rsidR="00564347" w:rsidRPr="0041373E">
        <w:rPr>
          <w:rFonts w:hint="cs"/>
          <w:i/>
          <w:iCs/>
          <w:sz w:val="26"/>
          <w:szCs w:val="26"/>
          <w:rtl/>
          <w:lang w:bidi="ar-SA"/>
        </w:rPr>
        <w:t xml:space="preserve">تقديم </w:t>
      </w:r>
      <w:r w:rsidR="00771E9C" w:rsidRPr="0041373E">
        <w:rPr>
          <w:i/>
          <w:iCs/>
          <w:sz w:val="26"/>
          <w:szCs w:val="26"/>
          <w:rtl/>
          <w:lang w:bidi="ar-SA"/>
        </w:rPr>
        <w:t xml:space="preserve">المساعدة </w:t>
      </w:r>
      <w:r w:rsidR="00564347" w:rsidRPr="0041373E">
        <w:rPr>
          <w:rFonts w:hint="cs"/>
          <w:i/>
          <w:iCs/>
          <w:sz w:val="26"/>
          <w:szCs w:val="26"/>
          <w:rtl/>
          <w:lang w:bidi="ar-SA"/>
        </w:rPr>
        <w:t>ل</w:t>
      </w:r>
      <w:r w:rsidR="00771E9C" w:rsidRPr="0041373E">
        <w:rPr>
          <w:i/>
          <w:iCs/>
          <w:sz w:val="26"/>
          <w:szCs w:val="26"/>
          <w:rtl/>
          <w:lang w:bidi="ar-SA"/>
        </w:rPr>
        <w:t xml:space="preserve">إدخال بدائل </w:t>
      </w:r>
      <w:r w:rsidR="00564347" w:rsidRPr="0041373E">
        <w:rPr>
          <w:rFonts w:hint="cs"/>
          <w:i/>
          <w:iCs/>
          <w:sz w:val="26"/>
          <w:szCs w:val="26"/>
          <w:rtl/>
          <w:lang w:bidi="ar-SA"/>
        </w:rPr>
        <w:t>للهيدروكربون</w:t>
      </w:r>
      <w:r w:rsidRPr="0041373E">
        <w:rPr>
          <w:rFonts w:hint="cs"/>
          <w:i/>
          <w:iCs/>
          <w:sz w:val="26"/>
          <w:szCs w:val="26"/>
          <w:rtl/>
          <w:lang w:bidi="ar-SA"/>
        </w:rPr>
        <w:t>ات</w:t>
      </w:r>
      <w:r w:rsidR="00771E9C" w:rsidRPr="0041373E">
        <w:rPr>
          <w:sz w:val="26"/>
          <w:szCs w:val="26"/>
          <w:rtl/>
          <w:lang w:bidi="ar-SA"/>
        </w:rPr>
        <w:t>: استكمال شراء الوحدة التجريبية التي تستخدم الهيدروكربونات وثاني أكسيد الكر</w:t>
      </w:r>
      <w:r w:rsidRPr="0041373E">
        <w:rPr>
          <w:sz w:val="26"/>
          <w:szCs w:val="26"/>
          <w:rtl/>
          <w:lang w:bidi="ar-SA"/>
        </w:rPr>
        <w:t>بون لأغراض التدريب (ألمانيا) (أموال من الشرائح السابقة)؛</w:t>
      </w:r>
    </w:p>
    <w:p w14:paraId="1244ED4C" w14:textId="77777777" w:rsidR="007849CE" w:rsidRPr="0041373E" w:rsidRDefault="007849CE" w:rsidP="007849CE">
      <w:pPr>
        <w:pStyle w:val="ListParagraph"/>
        <w:rPr>
          <w:sz w:val="26"/>
          <w:szCs w:val="26"/>
          <w:rtl/>
          <w:lang w:bidi="ar-SA"/>
        </w:rPr>
      </w:pPr>
    </w:p>
    <w:p w14:paraId="795038D9" w14:textId="77777777" w:rsidR="00771E9C" w:rsidRPr="0041373E" w:rsidRDefault="007849CE" w:rsidP="002E5DAA">
      <w:pPr>
        <w:pStyle w:val="ListParagraph"/>
        <w:numPr>
          <w:ilvl w:val="0"/>
          <w:numId w:val="30"/>
        </w:numPr>
        <w:bidi/>
        <w:ind w:left="1260" w:hanging="540"/>
        <w:rPr>
          <w:sz w:val="26"/>
          <w:szCs w:val="26"/>
          <w:lang w:bidi="ar-SA"/>
        </w:rPr>
      </w:pPr>
      <w:r w:rsidRPr="0041373E">
        <w:rPr>
          <w:rFonts w:hint="cs"/>
          <w:i/>
          <w:iCs/>
          <w:sz w:val="26"/>
          <w:szCs w:val="26"/>
          <w:rtl/>
          <w:lang w:bidi="ar-SA"/>
        </w:rPr>
        <w:t>و</w:t>
      </w:r>
      <w:r w:rsidR="00771E9C" w:rsidRPr="0041373E">
        <w:rPr>
          <w:i/>
          <w:iCs/>
          <w:sz w:val="26"/>
          <w:szCs w:val="26"/>
          <w:rtl/>
          <w:lang w:bidi="ar-SA"/>
        </w:rPr>
        <w:t>تنفيذ</w:t>
      </w:r>
      <w:r w:rsidRPr="0041373E">
        <w:rPr>
          <w:rFonts w:hint="cs"/>
          <w:i/>
          <w:iCs/>
          <w:sz w:val="26"/>
          <w:szCs w:val="26"/>
          <w:rtl/>
          <w:lang w:bidi="ar-SA"/>
        </w:rPr>
        <w:t xml:space="preserve"> ورصد</w:t>
      </w:r>
      <w:r w:rsidR="00771E9C" w:rsidRPr="0041373E">
        <w:rPr>
          <w:i/>
          <w:iCs/>
          <w:sz w:val="26"/>
          <w:szCs w:val="26"/>
          <w:rtl/>
          <w:lang w:bidi="ar-SA"/>
        </w:rPr>
        <w:t xml:space="preserve"> المشروع</w:t>
      </w:r>
      <w:r w:rsidR="00771E9C" w:rsidRPr="0041373E">
        <w:rPr>
          <w:sz w:val="26"/>
          <w:szCs w:val="26"/>
          <w:rtl/>
          <w:lang w:bidi="ar-SA"/>
        </w:rPr>
        <w:t>: تنسيق ورصد ونشر أنشطة خطة إدارة إزالة المواد الهيدروكلور</w:t>
      </w:r>
      <w:r w:rsidR="00C43A26" w:rsidRPr="0041373E">
        <w:rPr>
          <w:sz w:val="26"/>
          <w:szCs w:val="26"/>
          <w:rtl/>
          <w:lang w:bidi="ar-SA"/>
        </w:rPr>
        <w:t>وفلوروكربونية على أصحاب المصلحة</w:t>
      </w:r>
      <w:r w:rsidR="00771E9C" w:rsidRPr="0041373E">
        <w:rPr>
          <w:sz w:val="26"/>
          <w:szCs w:val="26"/>
          <w:rtl/>
          <w:lang w:bidi="ar-SA"/>
        </w:rPr>
        <w:t xml:space="preserve">؛ </w:t>
      </w:r>
      <w:r w:rsidR="00C43A26" w:rsidRPr="0041373E">
        <w:rPr>
          <w:rFonts w:hint="cs"/>
          <w:sz w:val="26"/>
          <w:szCs w:val="26"/>
          <w:rtl/>
          <w:lang w:bidi="ar-SA"/>
        </w:rPr>
        <w:t>و</w:t>
      </w:r>
      <w:r w:rsidR="00771E9C" w:rsidRPr="0041373E">
        <w:rPr>
          <w:sz w:val="26"/>
          <w:szCs w:val="26"/>
          <w:rtl/>
          <w:lang w:bidi="ar-SA"/>
        </w:rPr>
        <w:t xml:space="preserve">إجراء عمليات تدقيق </w:t>
      </w:r>
      <w:r w:rsidR="00C43A26" w:rsidRPr="0041373E">
        <w:rPr>
          <w:rFonts w:hint="cs"/>
          <w:sz w:val="26"/>
          <w:szCs w:val="26"/>
          <w:rtl/>
          <w:lang w:bidi="ar-SA"/>
        </w:rPr>
        <w:t>ل</w:t>
      </w:r>
      <w:r w:rsidR="00771E9C" w:rsidRPr="0041373E">
        <w:rPr>
          <w:sz w:val="26"/>
          <w:szCs w:val="26"/>
          <w:rtl/>
          <w:lang w:bidi="ar-SA"/>
        </w:rPr>
        <w:t>ا</w:t>
      </w:r>
      <w:r w:rsidR="00C43A26" w:rsidRPr="0041373E">
        <w:rPr>
          <w:sz w:val="26"/>
          <w:szCs w:val="26"/>
          <w:rtl/>
          <w:lang w:bidi="ar-SA"/>
        </w:rPr>
        <w:t>ستهلاك المواد المستنفدة للأوزون</w:t>
      </w:r>
      <w:r w:rsidR="00771E9C" w:rsidRPr="0041373E">
        <w:rPr>
          <w:sz w:val="26"/>
          <w:szCs w:val="26"/>
          <w:rtl/>
          <w:lang w:bidi="ar-SA"/>
        </w:rPr>
        <w:t xml:space="preserve">؛ </w:t>
      </w:r>
      <w:r w:rsidR="00C43A26" w:rsidRPr="0041373E">
        <w:rPr>
          <w:rFonts w:hint="cs"/>
          <w:sz w:val="26"/>
          <w:szCs w:val="26"/>
          <w:rtl/>
          <w:lang w:bidi="ar-SA"/>
        </w:rPr>
        <w:t>و</w:t>
      </w:r>
      <w:r w:rsidR="00771E9C" w:rsidRPr="0041373E">
        <w:rPr>
          <w:sz w:val="26"/>
          <w:szCs w:val="26"/>
          <w:rtl/>
          <w:lang w:bidi="ar-SA"/>
        </w:rPr>
        <w:t xml:space="preserve">إعادة تصميم وتحديث نظام </w:t>
      </w:r>
      <w:r w:rsidR="00C43A26" w:rsidRPr="0041373E">
        <w:rPr>
          <w:sz w:val="26"/>
          <w:szCs w:val="26"/>
          <w:rtl/>
          <w:lang w:bidi="ar-SA"/>
        </w:rPr>
        <w:t>رصد المواد المستنفدة للأوزون</w:t>
      </w:r>
      <w:r w:rsidR="00771E9C" w:rsidRPr="0041373E">
        <w:rPr>
          <w:sz w:val="26"/>
          <w:szCs w:val="26"/>
          <w:rtl/>
          <w:lang w:bidi="ar-SA"/>
        </w:rPr>
        <w:t>، بما في</w:t>
      </w:r>
      <w:r w:rsidR="00C43A26" w:rsidRPr="0041373E">
        <w:rPr>
          <w:sz w:val="26"/>
          <w:szCs w:val="26"/>
          <w:rtl/>
          <w:lang w:bidi="ar-SA"/>
        </w:rPr>
        <w:t xml:space="preserve"> ذلك </w:t>
      </w:r>
      <w:r w:rsidR="00C43A26" w:rsidRPr="0041373E">
        <w:rPr>
          <w:rFonts w:hint="cs"/>
          <w:sz w:val="26"/>
          <w:szCs w:val="26"/>
          <w:rtl/>
          <w:lang w:bidi="ar-SA"/>
        </w:rPr>
        <w:t xml:space="preserve">إجراء </w:t>
      </w:r>
      <w:r w:rsidR="00C43A26" w:rsidRPr="0041373E">
        <w:rPr>
          <w:sz w:val="26"/>
          <w:szCs w:val="26"/>
          <w:rtl/>
          <w:lang w:bidi="ar-SA"/>
        </w:rPr>
        <w:t>تحسينات في تشغيله وأدائه</w:t>
      </w:r>
      <w:r w:rsidR="00771E9C" w:rsidRPr="0041373E">
        <w:rPr>
          <w:sz w:val="26"/>
          <w:szCs w:val="26"/>
          <w:rtl/>
          <w:lang w:bidi="ar-SA"/>
        </w:rPr>
        <w:t>، ودمج المحتوى الخاص بالجنس</w:t>
      </w:r>
      <w:r w:rsidR="00C43A26" w:rsidRPr="0041373E">
        <w:rPr>
          <w:rFonts w:hint="cs"/>
          <w:sz w:val="26"/>
          <w:szCs w:val="26"/>
          <w:rtl/>
          <w:lang w:bidi="ar-SA"/>
        </w:rPr>
        <w:t>ين</w:t>
      </w:r>
      <w:r w:rsidR="00C43A26" w:rsidRPr="0041373E">
        <w:rPr>
          <w:sz w:val="26"/>
          <w:szCs w:val="26"/>
          <w:rtl/>
          <w:lang w:bidi="ar-SA"/>
        </w:rPr>
        <w:t xml:space="preserve"> في الوحدات الجديدة</w:t>
      </w:r>
      <w:r w:rsidR="00771E9C" w:rsidRPr="0041373E">
        <w:rPr>
          <w:sz w:val="26"/>
          <w:szCs w:val="26"/>
          <w:rtl/>
          <w:lang w:bidi="ar-SA"/>
        </w:rPr>
        <w:t xml:space="preserve">، وتطوير التدريب الإلكتروني لمستخدمي </w:t>
      </w:r>
      <w:r w:rsidR="00C43A26" w:rsidRPr="0041373E">
        <w:rPr>
          <w:sz w:val="26"/>
          <w:szCs w:val="26"/>
          <w:rtl/>
          <w:lang w:bidi="ar-SA"/>
        </w:rPr>
        <w:t>نظام</w:t>
      </w:r>
      <w:r w:rsidR="00C43A26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C43A26" w:rsidRPr="0041373E">
        <w:rPr>
          <w:sz w:val="26"/>
          <w:szCs w:val="26"/>
          <w:rtl/>
          <w:lang w:bidi="ar-SA"/>
        </w:rPr>
        <w:t>رصد المواد المستنفدة للأوزون</w:t>
      </w:r>
      <w:r w:rsidR="00771E9C" w:rsidRPr="0041373E">
        <w:rPr>
          <w:sz w:val="26"/>
          <w:szCs w:val="26"/>
          <w:rtl/>
          <w:lang w:bidi="ar-SA"/>
        </w:rPr>
        <w:t>؛ و</w:t>
      </w:r>
      <w:r w:rsidR="00C43A26" w:rsidRPr="0041373E">
        <w:rPr>
          <w:rFonts w:hint="cs"/>
          <w:sz w:val="26"/>
          <w:szCs w:val="26"/>
          <w:rtl/>
          <w:lang w:bidi="ar-SA"/>
        </w:rPr>
        <w:t xml:space="preserve">إعداد </w:t>
      </w:r>
      <w:r w:rsidR="00771E9C" w:rsidRPr="0041373E">
        <w:rPr>
          <w:sz w:val="26"/>
          <w:szCs w:val="26"/>
          <w:rtl/>
          <w:lang w:bidi="ar-SA"/>
        </w:rPr>
        <w:t xml:space="preserve">تقارير </w:t>
      </w:r>
      <w:r w:rsidR="00C43A26" w:rsidRPr="0041373E">
        <w:rPr>
          <w:rFonts w:hint="cs"/>
          <w:sz w:val="26"/>
          <w:szCs w:val="26"/>
          <w:rtl/>
          <w:lang w:bidi="ar-SA"/>
        </w:rPr>
        <w:t xml:space="preserve">عن </w:t>
      </w:r>
      <w:r w:rsidR="00771E9C" w:rsidRPr="0041373E">
        <w:rPr>
          <w:sz w:val="26"/>
          <w:szCs w:val="26"/>
          <w:rtl/>
          <w:lang w:bidi="ar-SA"/>
        </w:rPr>
        <w:t xml:space="preserve">رصد إنتاج وتدمير </w:t>
      </w:r>
      <w:r w:rsidR="002E5DAA" w:rsidRPr="0041373E"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="00771E9C" w:rsidRPr="0041373E">
        <w:rPr>
          <w:sz w:val="26"/>
          <w:szCs w:val="26"/>
          <w:rtl/>
          <w:lang w:bidi="ar-SA"/>
        </w:rPr>
        <w:t>(اليونيدو) (140</w:t>
      </w:r>
      <w:r w:rsidR="002E5DAA" w:rsidRPr="0041373E">
        <w:rPr>
          <w:rFonts w:hint="cs"/>
          <w:sz w:val="26"/>
          <w:szCs w:val="26"/>
          <w:rtl/>
          <w:lang w:bidi="ar-SA"/>
        </w:rPr>
        <w:t>,</w:t>
      </w:r>
      <w:r w:rsidR="00771E9C" w:rsidRPr="0041373E">
        <w:rPr>
          <w:sz w:val="26"/>
          <w:szCs w:val="26"/>
          <w:rtl/>
          <w:lang w:bidi="ar-SA"/>
        </w:rPr>
        <w:t>000 دولار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 أمريكي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، </w:t>
      </w:r>
      <w:r w:rsidR="002E5DAA" w:rsidRPr="0041373E">
        <w:rPr>
          <w:rFonts w:hint="cs"/>
          <w:sz w:val="26"/>
          <w:szCs w:val="26"/>
          <w:rtl/>
          <w:lang w:bidi="ar-SA"/>
        </w:rPr>
        <w:t>يشمل</w:t>
      </w:r>
      <w:r w:rsidR="00771E9C" w:rsidRPr="0041373E">
        <w:rPr>
          <w:sz w:val="26"/>
          <w:szCs w:val="26"/>
          <w:rtl/>
          <w:lang w:bidi="ar-SA"/>
        </w:rPr>
        <w:t xml:space="preserve"> 70</w:t>
      </w:r>
      <w:r w:rsidR="002E5DAA" w:rsidRPr="0041373E">
        <w:rPr>
          <w:rFonts w:hint="cs"/>
          <w:sz w:val="26"/>
          <w:szCs w:val="26"/>
          <w:rtl/>
          <w:lang w:bidi="ar-SA"/>
        </w:rPr>
        <w:t>,</w:t>
      </w:r>
      <w:r w:rsidR="00771E9C" w:rsidRPr="0041373E">
        <w:rPr>
          <w:sz w:val="26"/>
          <w:szCs w:val="26"/>
          <w:rtl/>
          <w:lang w:bidi="ar-SA"/>
        </w:rPr>
        <w:t>000 دولار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 أمريكي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2E5DAA" w:rsidRPr="0041373E">
        <w:rPr>
          <w:sz w:val="26"/>
          <w:szCs w:val="26"/>
          <w:rtl/>
          <w:lang w:bidi="ar-SA"/>
        </w:rPr>
        <w:t xml:space="preserve"> لمنسق المشروع ومساعده</w:t>
      </w:r>
      <w:r w:rsidR="00771E9C" w:rsidRPr="0041373E">
        <w:rPr>
          <w:sz w:val="26"/>
          <w:szCs w:val="26"/>
          <w:rtl/>
          <w:lang w:bidi="ar-SA"/>
        </w:rPr>
        <w:t>، و 40</w:t>
      </w:r>
      <w:r w:rsidR="002E5DAA" w:rsidRPr="0041373E">
        <w:rPr>
          <w:rFonts w:hint="cs"/>
          <w:sz w:val="26"/>
          <w:szCs w:val="26"/>
          <w:rtl/>
          <w:lang w:bidi="ar-SA"/>
        </w:rPr>
        <w:t>,</w:t>
      </w:r>
      <w:r w:rsidR="00771E9C" w:rsidRPr="0041373E">
        <w:rPr>
          <w:sz w:val="26"/>
          <w:szCs w:val="26"/>
          <w:rtl/>
          <w:lang w:bidi="ar-SA"/>
        </w:rPr>
        <w:t>000 دولار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 أمريكي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2E5DAA" w:rsidRPr="0041373E">
        <w:rPr>
          <w:sz w:val="26"/>
          <w:szCs w:val="26"/>
          <w:rtl/>
          <w:lang w:bidi="ar-SA"/>
        </w:rPr>
        <w:t xml:space="preserve"> للمستشارين المحليين</w:t>
      </w:r>
      <w:r w:rsidR="00771E9C" w:rsidRPr="0041373E">
        <w:rPr>
          <w:sz w:val="26"/>
          <w:szCs w:val="26"/>
          <w:rtl/>
          <w:lang w:bidi="ar-SA"/>
        </w:rPr>
        <w:t>، و 30</w:t>
      </w:r>
      <w:r w:rsidR="002E5DAA" w:rsidRPr="0041373E">
        <w:rPr>
          <w:rFonts w:hint="cs"/>
          <w:sz w:val="26"/>
          <w:szCs w:val="26"/>
          <w:rtl/>
          <w:lang w:bidi="ar-SA"/>
        </w:rPr>
        <w:t>,</w:t>
      </w:r>
      <w:r w:rsidR="00771E9C" w:rsidRPr="0041373E">
        <w:rPr>
          <w:sz w:val="26"/>
          <w:szCs w:val="26"/>
          <w:rtl/>
          <w:lang w:bidi="ar-SA"/>
        </w:rPr>
        <w:t>000 دولار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 أمريكي</w:t>
      </w:r>
      <w:r w:rsidR="002E5DAA" w:rsidRPr="0041373E">
        <w:rPr>
          <w:rFonts w:hint="cs"/>
          <w:sz w:val="26"/>
          <w:szCs w:val="26"/>
          <w:rtl/>
          <w:lang w:bidi="ar-SA"/>
        </w:rPr>
        <w:t>ا</w:t>
      </w:r>
      <w:r w:rsidR="00771E9C" w:rsidRPr="0041373E">
        <w:rPr>
          <w:sz w:val="26"/>
          <w:szCs w:val="26"/>
          <w:rtl/>
          <w:lang w:bidi="ar-SA"/>
        </w:rPr>
        <w:t xml:space="preserve"> للأنشطة المتعلقة بنظام حصص </w:t>
      </w:r>
      <w:r w:rsidR="002E5DAA" w:rsidRPr="0041373E">
        <w:rPr>
          <w:sz w:val="26"/>
          <w:szCs w:val="26"/>
          <w:rtl/>
          <w:lang w:bidi="ar-SA"/>
        </w:rPr>
        <w:t>المواد الهيدروكلوروفلوروكربونية</w:t>
      </w:r>
      <w:r w:rsidR="00771E9C" w:rsidRPr="0041373E">
        <w:rPr>
          <w:sz w:val="26"/>
          <w:szCs w:val="26"/>
          <w:rtl/>
          <w:lang w:bidi="ar-SA"/>
        </w:rPr>
        <w:t xml:space="preserve">، وصيانة وإعادة تصميم نظام </w:t>
      </w:r>
      <w:r w:rsidR="002E5DAA" w:rsidRPr="0041373E">
        <w:rPr>
          <w:sz w:val="26"/>
          <w:szCs w:val="26"/>
          <w:rtl/>
          <w:lang w:bidi="ar-SA"/>
        </w:rPr>
        <w:t>رصد المواد المستنفدة للأوزون</w:t>
      </w:r>
      <w:r w:rsidR="00771E9C" w:rsidRPr="0041373E">
        <w:rPr>
          <w:sz w:val="26"/>
          <w:szCs w:val="26"/>
          <w:rtl/>
          <w:lang w:bidi="ar-SA"/>
        </w:rPr>
        <w:t>).</w:t>
      </w:r>
    </w:p>
    <w:p w14:paraId="15A1DE89" w14:textId="77777777" w:rsidR="00DC2006" w:rsidRPr="0041373E" w:rsidRDefault="00DC2006" w:rsidP="00771E9C">
      <w:pPr>
        <w:bidi/>
        <w:rPr>
          <w:sz w:val="26"/>
          <w:szCs w:val="26"/>
          <w:rtl/>
          <w:lang w:bidi="ar-SA"/>
        </w:rPr>
      </w:pPr>
    </w:p>
    <w:p w14:paraId="7DE2F16D" w14:textId="77777777" w:rsidR="00771E9C" w:rsidRPr="0041373E" w:rsidRDefault="00771E9C" w:rsidP="00DC2006">
      <w:pPr>
        <w:bidi/>
        <w:rPr>
          <w:sz w:val="26"/>
          <w:szCs w:val="26"/>
          <w:u w:val="single"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 xml:space="preserve">طلب </w:t>
      </w:r>
      <w:r w:rsidR="00DC2006" w:rsidRPr="0041373E">
        <w:rPr>
          <w:rFonts w:hint="cs"/>
          <w:sz w:val="26"/>
          <w:szCs w:val="26"/>
          <w:u w:val="single"/>
          <w:rtl/>
          <w:lang w:bidi="ar-SA"/>
        </w:rPr>
        <w:t>ل</w:t>
      </w:r>
      <w:r w:rsidRPr="0041373E">
        <w:rPr>
          <w:sz w:val="26"/>
          <w:szCs w:val="26"/>
          <w:u w:val="single"/>
          <w:rtl/>
          <w:lang w:bidi="ar-SA"/>
        </w:rPr>
        <w:t>تمديد المرحلة الثانية</w:t>
      </w:r>
    </w:p>
    <w:p w14:paraId="0654E3A1" w14:textId="77777777" w:rsidR="00771E9C" w:rsidRPr="0041373E" w:rsidRDefault="00771E9C" w:rsidP="00771E9C">
      <w:pPr>
        <w:bidi/>
        <w:rPr>
          <w:sz w:val="26"/>
          <w:szCs w:val="26"/>
          <w:u w:val="single"/>
          <w:lang w:bidi="ar-SA"/>
        </w:rPr>
      </w:pPr>
    </w:p>
    <w:p w14:paraId="01AD42E0" w14:textId="77777777" w:rsidR="00771E9C" w:rsidRPr="0041373E" w:rsidRDefault="00771E9C" w:rsidP="00DC2006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  <w:lang w:bidi="ar-SA"/>
        </w:rPr>
        <w:t>بسبب التأخيرات في تنفيذ الأنشطة في قطاع خدمة التبريد</w:t>
      </w:r>
      <w:r w:rsidR="00DC2006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sz w:val="26"/>
          <w:szCs w:val="26"/>
          <w:rtl/>
          <w:lang w:bidi="ar-SA"/>
        </w:rPr>
        <w:t>التي سبب</w:t>
      </w:r>
      <w:r w:rsidR="00DC2006" w:rsidRPr="0041373E">
        <w:rPr>
          <w:rFonts w:hint="cs"/>
          <w:sz w:val="26"/>
          <w:szCs w:val="26"/>
          <w:rtl/>
          <w:lang w:bidi="ar-SA"/>
        </w:rPr>
        <w:t>ت</w:t>
      </w:r>
      <w:r w:rsidRPr="0041373E">
        <w:rPr>
          <w:sz w:val="26"/>
          <w:szCs w:val="26"/>
          <w:rtl/>
          <w:lang w:bidi="ar-SA"/>
        </w:rPr>
        <w:t>ها في الغالب جائحة</w:t>
      </w:r>
      <w:r w:rsidR="00DC2006" w:rsidRPr="0041373E">
        <w:rPr>
          <w:rFonts w:hint="cs"/>
          <w:sz w:val="26"/>
          <w:szCs w:val="26"/>
          <w:rtl/>
          <w:lang w:bidi="ar-SA"/>
        </w:rPr>
        <w:t xml:space="preserve"> كوفيد-19</w:t>
      </w:r>
      <w:r w:rsidR="00DC2006" w:rsidRPr="0041373E">
        <w:rPr>
          <w:sz w:val="26"/>
          <w:szCs w:val="26"/>
          <w:rtl/>
          <w:lang w:bidi="ar-SA"/>
        </w:rPr>
        <w:t>، ال</w:t>
      </w:r>
      <w:r w:rsidR="00DC2006" w:rsidRPr="0041373E">
        <w:rPr>
          <w:rFonts w:hint="cs"/>
          <w:sz w:val="26"/>
          <w:szCs w:val="26"/>
          <w:rtl/>
          <w:lang w:bidi="ar-SA"/>
        </w:rPr>
        <w:t>ت</w:t>
      </w:r>
      <w:r w:rsidRPr="0041373E">
        <w:rPr>
          <w:sz w:val="26"/>
          <w:szCs w:val="26"/>
          <w:rtl/>
          <w:lang w:bidi="ar-SA"/>
        </w:rPr>
        <w:t>ي حال</w:t>
      </w:r>
      <w:r w:rsidR="00DC2006" w:rsidRPr="0041373E">
        <w:rPr>
          <w:rFonts w:hint="cs"/>
          <w:sz w:val="26"/>
          <w:szCs w:val="26"/>
          <w:rtl/>
          <w:lang w:bidi="ar-SA"/>
        </w:rPr>
        <w:t>ت</w:t>
      </w:r>
      <w:r w:rsidR="00DC2006" w:rsidRPr="0041373E">
        <w:rPr>
          <w:sz w:val="26"/>
          <w:szCs w:val="26"/>
          <w:rtl/>
          <w:lang w:bidi="ar-SA"/>
        </w:rPr>
        <w:t xml:space="preserve"> دون إكمال </w:t>
      </w:r>
      <w:r w:rsidRPr="0041373E">
        <w:rPr>
          <w:sz w:val="26"/>
          <w:szCs w:val="26"/>
          <w:rtl/>
          <w:lang w:bidi="ar-SA"/>
        </w:rPr>
        <w:t xml:space="preserve">تدريب </w:t>
      </w:r>
      <w:r w:rsidR="00DC2006" w:rsidRPr="0041373E">
        <w:rPr>
          <w:rFonts w:hint="cs"/>
          <w:sz w:val="26"/>
          <w:szCs w:val="26"/>
          <w:rtl/>
          <w:lang w:bidi="ar-SA"/>
        </w:rPr>
        <w:t>ا</w:t>
      </w:r>
      <w:r w:rsidR="00DC2006" w:rsidRPr="0041373E">
        <w:rPr>
          <w:sz w:val="26"/>
          <w:szCs w:val="26"/>
          <w:rtl/>
          <w:lang w:bidi="ar-SA"/>
        </w:rPr>
        <w:t>لفنيين وموظفي الجمارك</w:t>
      </w:r>
      <w:r w:rsidR="00DC2006" w:rsidRPr="0041373E">
        <w:rPr>
          <w:rFonts w:hint="cs"/>
          <w:sz w:val="26"/>
          <w:szCs w:val="26"/>
          <w:rtl/>
          <w:lang w:bidi="ar-SA"/>
        </w:rPr>
        <w:t xml:space="preserve"> بالحضور شخصيا</w:t>
      </w:r>
      <w:r w:rsidRPr="0041373E">
        <w:rPr>
          <w:sz w:val="26"/>
          <w:szCs w:val="26"/>
          <w:rtl/>
          <w:lang w:bidi="ar-SA"/>
        </w:rPr>
        <w:t xml:space="preserve">، تطلب حكومة المكسيك تمديد فترة المرحلة الثانية من خطة إدارة إزالة المواد الهيدروكلوروفلوروكربونية وتاريخ </w:t>
      </w:r>
      <w:r w:rsidR="00DC2006" w:rsidRPr="0041373E">
        <w:rPr>
          <w:rFonts w:hint="cs"/>
          <w:sz w:val="26"/>
          <w:szCs w:val="26"/>
          <w:rtl/>
          <w:lang w:bidi="ar-SA"/>
        </w:rPr>
        <w:t>إنجازها</w:t>
      </w:r>
      <w:r w:rsidRPr="0041373E">
        <w:rPr>
          <w:sz w:val="26"/>
          <w:szCs w:val="26"/>
          <w:rtl/>
          <w:lang w:bidi="ar-SA"/>
        </w:rPr>
        <w:t xml:space="preserve"> من 31 ديسمبر</w:t>
      </w:r>
      <w:r w:rsidR="00DC2006" w:rsidRPr="0041373E">
        <w:rPr>
          <w:rFonts w:hint="cs"/>
          <w:sz w:val="26"/>
          <w:szCs w:val="26"/>
          <w:rtl/>
          <w:lang w:bidi="ar-SA"/>
        </w:rPr>
        <w:t>/ كانون الأول</w:t>
      </w:r>
      <w:r w:rsidR="00DC2006" w:rsidRPr="0041373E">
        <w:rPr>
          <w:sz w:val="26"/>
          <w:szCs w:val="26"/>
          <w:rtl/>
          <w:lang w:bidi="ar-SA"/>
        </w:rPr>
        <w:t xml:space="preserve"> 2023، </w:t>
      </w:r>
      <w:r w:rsidR="00DC2006" w:rsidRPr="0041373E">
        <w:rPr>
          <w:rFonts w:hint="cs"/>
          <w:sz w:val="26"/>
          <w:szCs w:val="26"/>
          <w:rtl/>
          <w:lang w:bidi="ar-SA"/>
        </w:rPr>
        <w:t>حسب</w:t>
      </w:r>
      <w:r w:rsidR="00DC2006" w:rsidRPr="0041373E">
        <w:rPr>
          <w:sz w:val="26"/>
          <w:szCs w:val="26"/>
          <w:rtl/>
          <w:lang w:bidi="ar-SA"/>
        </w:rPr>
        <w:t xml:space="preserve"> </w:t>
      </w:r>
      <w:r w:rsidR="00DC2006" w:rsidRPr="0041373E">
        <w:rPr>
          <w:rFonts w:hint="cs"/>
          <w:sz w:val="26"/>
          <w:szCs w:val="26"/>
          <w:rtl/>
          <w:lang w:bidi="ar-SA"/>
        </w:rPr>
        <w:t>ال</w:t>
      </w:r>
      <w:r w:rsidR="00DC2006" w:rsidRPr="0041373E">
        <w:rPr>
          <w:sz w:val="26"/>
          <w:szCs w:val="26"/>
          <w:rtl/>
          <w:lang w:bidi="ar-SA"/>
        </w:rPr>
        <w:t>محدد في الاتفاق</w:t>
      </w:r>
      <w:r w:rsidRPr="0041373E">
        <w:rPr>
          <w:sz w:val="26"/>
          <w:szCs w:val="26"/>
          <w:rtl/>
          <w:lang w:bidi="ar-SA"/>
        </w:rPr>
        <w:t>، حتى 31 ديسمبر</w:t>
      </w:r>
      <w:r w:rsidR="00DC2006" w:rsidRPr="0041373E">
        <w:rPr>
          <w:rFonts w:hint="cs"/>
          <w:sz w:val="26"/>
          <w:szCs w:val="26"/>
          <w:rtl/>
          <w:lang w:bidi="ar-SA"/>
        </w:rPr>
        <w:t>/ كانون الأول</w:t>
      </w:r>
      <w:r w:rsidRPr="0041373E">
        <w:rPr>
          <w:sz w:val="26"/>
          <w:szCs w:val="26"/>
          <w:rtl/>
          <w:lang w:bidi="ar-SA"/>
        </w:rPr>
        <w:t xml:space="preserve"> 2024.</w:t>
      </w:r>
    </w:p>
    <w:p w14:paraId="6EEB455E" w14:textId="77777777" w:rsidR="00BD720C" w:rsidRPr="0041373E" w:rsidRDefault="00BD720C" w:rsidP="00BD720C">
      <w:pPr>
        <w:bidi/>
        <w:rPr>
          <w:sz w:val="26"/>
          <w:szCs w:val="26"/>
          <w:rtl/>
          <w:lang w:bidi="ar-SA"/>
        </w:rPr>
      </w:pPr>
    </w:p>
    <w:p w14:paraId="2A3E8864" w14:textId="77777777" w:rsidR="0041373E" w:rsidRDefault="0041373E">
      <w:pPr>
        <w:jc w:val="left"/>
        <w:rPr>
          <w:b/>
          <w:bCs/>
          <w:sz w:val="26"/>
          <w:szCs w:val="26"/>
          <w:rtl/>
          <w:lang w:bidi="ar-SA"/>
        </w:rPr>
      </w:pPr>
      <w:r>
        <w:rPr>
          <w:b/>
          <w:bCs/>
          <w:sz w:val="26"/>
          <w:szCs w:val="26"/>
          <w:rtl/>
          <w:lang w:bidi="ar-SA"/>
        </w:rPr>
        <w:br w:type="page"/>
      </w:r>
    </w:p>
    <w:p w14:paraId="52D1179E" w14:textId="216B3E37" w:rsidR="00BD720C" w:rsidRPr="0041373E" w:rsidRDefault="00BD720C" w:rsidP="00DC2006">
      <w:pPr>
        <w:bidi/>
        <w:jc w:val="center"/>
        <w:rPr>
          <w:b/>
          <w:bCs/>
          <w:sz w:val="26"/>
          <w:szCs w:val="26"/>
          <w:lang w:bidi="ar-SA"/>
        </w:rPr>
      </w:pPr>
      <w:r w:rsidRPr="0041373E">
        <w:rPr>
          <w:b/>
          <w:bCs/>
          <w:sz w:val="26"/>
          <w:szCs w:val="26"/>
          <w:rtl/>
          <w:lang w:bidi="ar-SA"/>
        </w:rPr>
        <w:t>تعليقات وتوصيات الأمانة</w:t>
      </w:r>
    </w:p>
    <w:p w14:paraId="3A83EB87" w14:textId="77777777" w:rsidR="00BD720C" w:rsidRPr="0041373E" w:rsidRDefault="00BD720C" w:rsidP="00DC2006">
      <w:pPr>
        <w:bidi/>
        <w:jc w:val="center"/>
        <w:rPr>
          <w:b/>
          <w:bCs/>
          <w:sz w:val="26"/>
          <w:szCs w:val="26"/>
          <w:lang w:bidi="ar-SA"/>
        </w:rPr>
      </w:pPr>
    </w:p>
    <w:p w14:paraId="71EF7FCB" w14:textId="77777777" w:rsidR="00BD720C" w:rsidRPr="0041373E" w:rsidRDefault="00DC2006" w:rsidP="00BD720C">
      <w:pPr>
        <w:bidi/>
        <w:rPr>
          <w:b/>
          <w:bCs/>
          <w:sz w:val="26"/>
          <w:szCs w:val="26"/>
          <w:lang w:bidi="ar-SA"/>
        </w:rPr>
      </w:pPr>
      <w:r w:rsidRPr="0041373E">
        <w:rPr>
          <w:rFonts w:hint="cs"/>
          <w:b/>
          <w:bCs/>
          <w:sz w:val="26"/>
          <w:szCs w:val="26"/>
          <w:rtl/>
          <w:lang w:bidi="ar-SA"/>
        </w:rPr>
        <w:t>ال</w:t>
      </w:r>
      <w:r w:rsidR="00BD720C" w:rsidRPr="0041373E">
        <w:rPr>
          <w:b/>
          <w:bCs/>
          <w:sz w:val="26"/>
          <w:szCs w:val="26"/>
          <w:rtl/>
          <w:lang w:bidi="ar-SA"/>
        </w:rPr>
        <w:t>تعليقات</w:t>
      </w:r>
    </w:p>
    <w:p w14:paraId="0C068237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70BE2802" w14:textId="77777777" w:rsidR="00BD720C" w:rsidRPr="0041373E" w:rsidRDefault="00BD720C" w:rsidP="00BD720C">
      <w:pPr>
        <w:bidi/>
        <w:rPr>
          <w:sz w:val="26"/>
          <w:szCs w:val="26"/>
          <w:u w:val="single"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>الإغلاق المالي للمرحلة الأولى من خطة إدارة إزالة المواد الهيدروكلوروفلوروكربونية وإعادة الأرصدة غير المستخدمة</w:t>
      </w:r>
    </w:p>
    <w:p w14:paraId="4A11BF20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25DE05C5" w14:textId="77777777" w:rsidR="00BD720C" w:rsidRPr="0041373E" w:rsidRDefault="00BD720C" w:rsidP="009B1D59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في الاجتماع الثامن والثمانين، أبلغت اليونيدو عن استكمال جميع أنشطتها في إطار المرحلة الأولى من خطة إدارة إزالة المواد الهيدروكلوروفلوروكربوني</w:t>
      </w:r>
      <w:r w:rsidR="00DC2006" w:rsidRPr="0041373E">
        <w:rPr>
          <w:sz w:val="26"/>
          <w:szCs w:val="26"/>
          <w:rtl/>
          <w:lang w:bidi="ar-SA"/>
        </w:rPr>
        <w:t>ة</w:t>
      </w:r>
      <w:r w:rsidRPr="0041373E">
        <w:rPr>
          <w:sz w:val="26"/>
          <w:szCs w:val="26"/>
          <w:rtl/>
          <w:lang w:bidi="ar-SA"/>
        </w:rPr>
        <w:t>، وتقديم تقرير إنجاز المشروع في 3 يوليه</w:t>
      </w:r>
      <w:r w:rsidR="00DC2006" w:rsidRPr="0041373E">
        <w:rPr>
          <w:rFonts w:hint="cs"/>
          <w:sz w:val="26"/>
          <w:szCs w:val="26"/>
          <w:rtl/>
          <w:lang w:bidi="ar-SA"/>
        </w:rPr>
        <w:t>/ تموز</w:t>
      </w:r>
      <w:r w:rsidR="00DC2006" w:rsidRPr="0041373E">
        <w:rPr>
          <w:sz w:val="26"/>
          <w:szCs w:val="26"/>
          <w:rtl/>
          <w:lang w:bidi="ar-SA"/>
        </w:rPr>
        <w:t xml:space="preserve"> 2020</w:t>
      </w:r>
      <w:r w:rsidRPr="0041373E">
        <w:rPr>
          <w:sz w:val="26"/>
          <w:szCs w:val="26"/>
          <w:rtl/>
          <w:lang w:bidi="ar-SA"/>
        </w:rPr>
        <w:t xml:space="preserve">، وإعادة (في الاجتماع </w:t>
      </w:r>
      <w:r w:rsidR="00DC2006" w:rsidRPr="0041373E">
        <w:rPr>
          <w:rFonts w:hint="cs"/>
          <w:sz w:val="26"/>
          <w:szCs w:val="26"/>
          <w:rtl/>
          <w:lang w:bidi="ar-SA"/>
        </w:rPr>
        <w:t>السادس والثمانين</w:t>
      </w:r>
      <w:r w:rsidRPr="0041373E">
        <w:rPr>
          <w:sz w:val="26"/>
          <w:szCs w:val="26"/>
          <w:rtl/>
          <w:lang w:bidi="ar-SA"/>
        </w:rPr>
        <w:t xml:space="preserve">) الأرصدة غير المستخدمة من </w:t>
      </w:r>
      <w:r w:rsidR="00DC2006" w:rsidRPr="0041373E">
        <w:rPr>
          <w:rFonts w:hint="cs"/>
          <w:sz w:val="26"/>
          <w:szCs w:val="26"/>
          <w:rtl/>
          <w:lang w:bidi="ar-SA"/>
        </w:rPr>
        <w:t>عناصر</w:t>
      </w:r>
      <w:r w:rsidRPr="0041373E">
        <w:rPr>
          <w:sz w:val="26"/>
          <w:szCs w:val="26"/>
          <w:rtl/>
          <w:lang w:bidi="ar-SA"/>
        </w:rPr>
        <w:t xml:space="preserve"> اليونيدو. </w:t>
      </w:r>
      <w:r w:rsidR="00DC2006" w:rsidRPr="0041373E">
        <w:rPr>
          <w:rFonts w:hint="cs"/>
          <w:sz w:val="26"/>
          <w:szCs w:val="26"/>
          <w:rtl/>
          <w:lang w:bidi="ar-SA"/>
        </w:rPr>
        <w:t>و</w:t>
      </w:r>
      <w:r w:rsidR="00DC2006" w:rsidRPr="0041373E">
        <w:rPr>
          <w:sz w:val="26"/>
          <w:szCs w:val="26"/>
          <w:rtl/>
          <w:lang w:bidi="ar-SA"/>
        </w:rPr>
        <w:t>في الاجتماع نفسه</w:t>
      </w:r>
      <w:r w:rsidRPr="0041373E">
        <w:rPr>
          <w:sz w:val="26"/>
          <w:szCs w:val="26"/>
          <w:rtl/>
          <w:lang w:bidi="ar-SA"/>
        </w:rPr>
        <w:t xml:space="preserve">، لاحظت اللجنة التنفيذية أن برنامج الأمم المتحدة الإنمائي سوف يكمل مالياً </w:t>
      </w:r>
      <w:r w:rsidR="00DC2006" w:rsidRPr="0041373E">
        <w:rPr>
          <w:rFonts w:hint="cs"/>
          <w:sz w:val="26"/>
          <w:szCs w:val="26"/>
          <w:rtl/>
          <w:lang w:bidi="ar-SA"/>
        </w:rPr>
        <w:t>عناصر</w:t>
      </w:r>
      <w:r w:rsidRPr="0041373E">
        <w:rPr>
          <w:sz w:val="26"/>
          <w:szCs w:val="26"/>
          <w:rtl/>
          <w:lang w:bidi="ar-SA"/>
        </w:rPr>
        <w:t xml:space="preserve"> المرحلة الأولى الخاصة به بحلول 31 ديسمبر</w:t>
      </w:r>
      <w:r w:rsidR="00DC2006" w:rsidRPr="0041373E">
        <w:rPr>
          <w:rFonts w:hint="cs"/>
          <w:sz w:val="26"/>
          <w:szCs w:val="26"/>
          <w:rtl/>
          <w:lang w:bidi="ar-SA"/>
        </w:rPr>
        <w:t>/ كانون الأول</w:t>
      </w:r>
      <w:r w:rsidRPr="0041373E">
        <w:rPr>
          <w:sz w:val="26"/>
          <w:szCs w:val="26"/>
          <w:rtl/>
          <w:lang w:bidi="ar-SA"/>
        </w:rPr>
        <w:t xml:space="preserve"> 2021 ويعيد إلى الصندوق الأموال المعتمدة </w:t>
      </w:r>
      <w:r w:rsidR="00DC2006" w:rsidRPr="0041373E">
        <w:rPr>
          <w:rFonts w:hint="cs"/>
          <w:sz w:val="26"/>
          <w:szCs w:val="26"/>
          <w:rtl/>
          <w:lang w:bidi="ar-SA"/>
        </w:rPr>
        <w:t>لشركة</w:t>
      </w:r>
      <w:r w:rsidRPr="0041373E">
        <w:rPr>
          <w:sz w:val="26"/>
          <w:szCs w:val="26"/>
          <w:rtl/>
          <w:lang w:bidi="ar-SA"/>
        </w:rPr>
        <w:t xml:space="preserve"> </w:t>
      </w:r>
      <w:proofErr w:type="spellStart"/>
      <w:r w:rsidRPr="0041373E">
        <w:rPr>
          <w:sz w:val="26"/>
          <w:szCs w:val="26"/>
          <w:lang w:bidi="ar-SA"/>
        </w:rPr>
        <w:t>Plásticos</w:t>
      </w:r>
      <w:proofErr w:type="spellEnd"/>
      <w:r w:rsidRPr="0041373E">
        <w:rPr>
          <w:sz w:val="26"/>
          <w:szCs w:val="26"/>
          <w:lang w:bidi="ar-SA"/>
        </w:rPr>
        <w:t xml:space="preserve"> </w:t>
      </w:r>
      <w:proofErr w:type="spellStart"/>
      <w:r w:rsidRPr="0041373E">
        <w:rPr>
          <w:sz w:val="26"/>
          <w:szCs w:val="26"/>
          <w:lang w:bidi="ar-SA"/>
        </w:rPr>
        <w:t>Espumados</w:t>
      </w:r>
      <w:proofErr w:type="spellEnd"/>
      <w:r w:rsidR="00DC2006" w:rsidRPr="0041373E">
        <w:rPr>
          <w:sz w:val="26"/>
          <w:szCs w:val="26"/>
          <w:rtl/>
          <w:lang w:bidi="ar-SA"/>
        </w:rPr>
        <w:t>، التي لم تشارك في الخطة</w:t>
      </w:r>
      <w:r w:rsidRPr="0041373E">
        <w:rPr>
          <w:sz w:val="26"/>
          <w:szCs w:val="26"/>
          <w:rtl/>
          <w:lang w:bidi="ar-SA"/>
        </w:rPr>
        <w:t>،</w:t>
      </w:r>
      <w:r w:rsidR="00DC2006" w:rsidRPr="0041373E">
        <w:rPr>
          <w:rFonts w:hint="cs"/>
          <w:sz w:val="26"/>
          <w:szCs w:val="26"/>
          <w:rtl/>
          <w:lang w:bidi="ar-SA"/>
        </w:rPr>
        <w:t xml:space="preserve"> وقدرها</w:t>
      </w:r>
      <w:r w:rsidR="00DC2006" w:rsidRPr="0041373E">
        <w:rPr>
          <w:sz w:val="26"/>
          <w:szCs w:val="26"/>
          <w:rtl/>
          <w:lang w:bidi="ar-SA"/>
        </w:rPr>
        <w:t xml:space="preserve"> 683</w:t>
      </w:r>
      <w:r w:rsidR="00DC2006" w:rsidRPr="0041373E">
        <w:rPr>
          <w:rFonts w:hint="cs"/>
          <w:sz w:val="26"/>
          <w:szCs w:val="26"/>
          <w:rtl/>
          <w:lang w:bidi="ar-SA"/>
        </w:rPr>
        <w:t>,</w:t>
      </w:r>
      <w:r w:rsidR="00DC2006" w:rsidRPr="0041373E">
        <w:rPr>
          <w:sz w:val="26"/>
          <w:szCs w:val="26"/>
          <w:rtl/>
          <w:lang w:bidi="ar-SA"/>
        </w:rPr>
        <w:t>300 دولار</w:t>
      </w:r>
      <w:r w:rsidR="00DC2006" w:rsidRPr="0041373E">
        <w:rPr>
          <w:rFonts w:hint="cs"/>
          <w:sz w:val="26"/>
          <w:szCs w:val="26"/>
          <w:rtl/>
          <w:lang w:bidi="ar-SA"/>
        </w:rPr>
        <w:t>ا</w:t>
      </w:r>
      <w:r w:rsidR="00DC2006" w:rsidRPr="0041373E">
        <w:rPr>
          <w:sz w:val="26"/>
          <w:szCs w:val="26"/>
          <w:rtl/>
          <w:lang w:bidi="ar-SA"/>
        </w:rPr>
        <w:t xml:space="preserve"> أمريكي</w:t>
      </w:r>
      <w:r w:rsidR="00DC2006" w:rsidRPr="0041373E">
        <w:rPr>
          <w:rFonts w:hint="cs"/>
          <w:sz w:val="26"/>
          <w:szCs w:val="26"/>
          <w:rtl/>
          <w:lang w:bidi="ar-SA"/>
        </w:rPr>
        <w:t>ا</w:t>
      </w:r>
      <w:r w:rsidR="009B1D59" w:rsidRPr="0041373E">
        <w:rPr>
          <w:rFonts w:hint="cs"/>
          <w:sz w:val="26"/>
          <w:szCs w:val="26"/>
          <w:rtl/>
          <w:lang w:bidi="ar-SA"/>
        </w:rPr>
        <w:t>،</w:t>
      </w:r>
      <w:r w:rsidRPr="0041373E">
        <w:rPr>
          <w:sz w:val="26"/>
          <w:szCs w:val="26"/>
          <w:rtl/>
          <w:lang w:bidi="ar-SA"/>
        </w:rPr>
        <w:t xml:space="preserve"> </w:t>
      </w:r>
      <w:r w:rsidR="009B1D59" w:rsidRPr="0041373E">
        <w:rPr>
          <w:rFonts w:hint="cs"/>
          <w:sz w:val="26"/>
          <w:szCs w:val="26"/>
          <w:rtl/>
          <w:lang w:bidi="ar-SA"/>
        </w:rPr>
        <w:t>و</w:t>
      </w:r>
      <w:r w:rsidR="009B1D59" w:rsidRPr="0041373E">
        <w:rPr>
          <w:sz w:val="26"/>
          <w:szCs w:val="26"/>
          <w:rtl/>
          <w:lang w:bidi="ar-SA"/>
        </w:rPr>
        <w:t xml:space="preserve">كذلك </w:t>
      </w:r>
      <w:r w:rsidR="009B1D59" w:rsidRPr="0041373E">
        <w:rPr>
          <w:rFonts w:hint="cs"/>
          <w:sz w:val="26"/>
          <w:szCs w:val="26"/>
          <w:rtl/>
          <w:lang w:bidi="ar-SA"/>
        </w:rPr>
        <w:t>ال</w:t>
      </w:r>
      <w:r w:rsidRPr="0041373E">
        <w:rPr>
          <w:sz w:val="26"/>
          <w:szCs w:val="26"/>
          <w:rtl/>
          <w:lang w:bidi="ar-SA"/>
        </w:rPr>
        <w:t xml:space="preserve">رصيد </w:t>
      </w:r>
      <w:r w:rsidR="009B1D59" w:rsidRPr="0041373E">
        <w:rPr>
          <w:rFonts w:hint="cs"/>
          <w:sz w:val="26"/>
          <w:szCs w:val="26"/>
          <w:rtl/>
          <w:lang w:bidi="ar-SA"/>
        </w:rPr>
        <w:t>ال</w:t>
      </w:r>
      <w:r w:rsidRPr="0041373E">
        <w:rPr>
          <w:sz w:val="26"/>
          <w:szCs w:val="26"/>
          <w:rtl/>
          <w:lang w:bidi="ar-SA"/>
        </w:rPr>
        <w:t>تقديري</w:t>
      </w:r>
      <w:r w:rsidR="009B1D59" w:rsidRPr="0041373E">
        <w:rPr>
          <w:rFonts w:hint="cs"/>
          <w:sz w:val="26"/>
          <w:szCs w:val="26"/>
          <w:rtl/>
          <w:lang w:bidi="ar-SA"/>
        </w:rPr>
        <w:t xml:space="preserve"> و</w:t>
      </w:r>
      <w:r w:rsidRPr="0041373E">
        <w:rPr>
          <w:sz w:val="26"/>
          <w:szCs w:val="26"/>
          <w:rtl/>
          <w:lang w:bidi="ar-SA"/>
        </w:rPr>
        <w:t>قدره 300</w:t>
      </w:r>
      <w:r w:rsidR="009B1D59"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>000 دولار</w:t>
      </w:r>
      <w:r w:rsidR="009B1D59" w:rsidRPr="0041373E">
        <w:rPr>
          <w:rFonts w:hint="cs"/>
          <w:sz w:val="26"/>
          <w:szCs w:val="26"/>
          <w:rtl/>
          <w:lang w:bidi="ar-SA"/>
        </w:rPr>
        <w:t>ا</w:t>
      </w:r>
      <w:r w:rsidRPr="0041373E">
        <w:rPr>
          <w:sz w:val="26"/>
          <w:szCs w:val="26"/>
          <w:rtl/>
          <w:lang w:bidi="ar-SA"/>
        </w:rPr>
        <w:t xml:space="preserve"> أمريكي</w:t>
      </w:r>
      <w:r w:rsidR="009B1D59" w:rsidRPr="0041373E">
        <w:rPr>
          <w:rFonts w:hint="cs"/>
          <w:sz w:val="26"/>
          <w:szCs w:val="26"/>
          <w:rtl/>
          <w:lang w:bidi="ar-SA"/>
        </w:rPr>
        <w:t>ا</w:t>
      </w:r>
      <w:r w:rsidRPr="0041373E">
        <w:rPr>
          <w:sz w:val="26"/>
          <w:szCs w:val="26"/>
          <w:rtl/>
          <w:lang w:bidi="ar-SA"/>
        </w:rPr>
        <w:t xml:space="preserve"> من التحويلات في قطاع رغاوي البولي يوريثان وأي أرصدة متبقية من المرحلة الأولى من خطة إدارة إزالة المواد الهيدروكلوروفلوروكربونية في الاجتماع التسعين (المقرر 88/21 (ب)). </w:t>
      </w:r>
      <w:r w:rsidR="009B1D59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 xml:space="preserve">بعد متابعة الأمانة </w:t>
      </w:r>
      <w:r w:rsidR="009B1D59" w:rsidRPr="0041373E">
        <w:rPr>
          <w:sz w:val="26"/>
          <w:szCs w:val="26"/>
          <w:rtl/>
          <w:lang w:bidi="ar-SA"/>
        </w:rPr>
        <w:t>لهذا القرار</w:t>
      </w:r>
      <w:r w:rsidRPr="0041373E">
        <w:rPr>
          <w:sz w:val="26"/>
          <w:szCs w:val="26"/>
          <w:rtl/>
          <w:lang w:bidi="ar-SA"/>
        </w:rPr>
        <w:t>، أكد برنامج الأمم المتحدة الإنمائي أن جميع الأنشطة ا</w:t>
      </w:r>
      <w:r w:rsidR="009B1D59" w:rsidRPr="0041373E">
        <w:rPr>
          <w:sz w:val="26"/>
          <w:szCs w:val="26"/>
          <w:rtl/>
          <w:lang w:bidi="ar-SA"/>
        </w:rPr>
        <w:t>لمعلقة للمرحلة الأولى قد اكتملت</w:t>
      </w:r>
      <w:r w:rsidRPr="0041373E">
        <w:rPr>
          <w:sz w:val="26"/>
          <w:szCs w:val="26"/>
          <w:rtl/>
          <w:lang w:bidi="ar-SA"/>
        </w:rPr>
        <w:t xml:space="preserve">، </w:t>
      </w:r>
      <w:r w:rsidR="009B1D59" w:rsidRPr="0041373E">
        <w:rPr>
          <w:sz w:val="26"/>
          <w:szCs w:val="26"/>
          <w:rtl/>
          <w:lang w:bidi="ar-SA"/>
        </w:rPr>
        <w:t>وتم سداد جميع الدفعات المعلقة</w:t>
      </w:r>
      <w:r w:rsidRPr="0041373E">
        <w:rPr>
          <w:sz w:val="26"/>
          <w:szCs w:val="26"/>
          <w:rtl/>
          <w:lang w:bidi="ar-SA"/>
        </w:rPr>
        <w:t xml:space="preserve">، وسيعاد الرصيد غير المستخدم </w:t>
      </w:r>
      <w:r w:rsidR="009B1D59" w:rsidRPr="0041373E">
        <w:rPr>
          <w:rFonts w:hint="cs"/>
          <w:sz w:val="26"/>
          <w:szCs w:val="26"/>
          <w:rtl/>
          <w:lang w:bidi="ar-SA"/>
        </w:rPr>
        <w:t>وقدره</w:t>
      </w:r>
      <w:r w:rsidRPr="0041373E">
        <w:rPr>
          <w:sz w:val="26"/>
          <w:szCs w:val="26"/>
          <w:rtl/>
          <w:lang w:bidi="ar-SA"/>
        </w:rPr>
        <w:t xml:space="preserve"> 1</w:t>
      </w:r>
      <w:r w:rsidR="009B1D59"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>437</w:t>
      </w:r>
      <w:r w:rsidR="009B1D59"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>149 دولارًا أمريكيًا قبل الاجتماع التسعين.</w:t>
      </w:r>
      <w:r w:rsidR="009B1D59" w:rsidRPr="0041373E">
        <w:rPr>
          <w:rStyle w:val="FootnoteReference"/>
          <w:sz w:val="26"/>
          <w:szCs w:val="26"/>
          <w:lang w:bidi="ar-SA"/>
        </w:rPr>
        <w:footnoteReference w:id="7"/>
      </w:r>
    </w:p>
    <w:p w14:paraId="5190138F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تقرير مرحلي عن تنفيذ الشريحة الثالثة من المرحلة الثانية</w:t>
      </w:r>
    </w:p>
    <w:p w14:paraId="1F4B293F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217A16A1" w14:textId="77777777" w:rsidR="006F60E0" w:rsidRPr="0041373E" w:rsidRDefault="006F60E0" w:rsidP="006F60E0">
      <w:pPr>
        <w:bidi/>
        <w:rPr>
          <w:sz w:val="26"/>
          <w:szCs w:val="26"/>
          <w:u w:val="single"/>
          <w:rtl/>
          <w:lang w:bidi="ar-SA"/>
        </w:rPr>
      </w:pPr>
      <w:r w:rsidRPr="0041373E">
        <w:rPr>
          <w:rFonts w:hint="cs"/>
          <w:sz w:val="26"/>
          <w:szCs w:val="26"/>
          <w:u w:val="single"/>
          <w:rtl/>
          <w:lang w:bidi="ar-SA"/>
        </w:rPr>
        <w:t>تقرير مرحلي عن تنفيذ الشريحة الثالثة من المرحلة الثانية</w:t>
      </w:r>
    </w:p>
    <w:p w14:paraId="63C2CF91" w14:textId="77777777" w:rsidR="006F60E0" w:rsidRPr="0041373E" w:rsidRDefault="006F60E0" w:rsidP="006F60E0">
      <w:pPr>
        <w:bidi/>
        <w:rPr>
          <w:sz w:val="26"/>
          <w:szCs w:val="26"/>
          <w:rtl/>
          <w:lang w:bidi="ar-SA"/>
        </w:rPr>
      </w:pPr>
    </w:p>
    <w:p w14:paraId="43A1C68A" w14:textId="77777777" w:rsidR="00BD720C" w:rsidRPr="0041373E" w:rsidRDefault="00BD720C" w:rsidP="00002862">
      <w:pPr>
        <w:bidi/>
        <w:rPr>
          <w:i/>
          <w:iCs/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 xml:space="preserve">حل </w:t>
      </w:r>
      <w:r w:rsidR="00002862" w:rsidRPr="0041373E">
        <w:rPr>
          <w:rFonts w:hint="cs"/>
          <w:i/>
          <w:iCs/>
          <w:sz w:val="26"/>
          <w:szCs w:val="26"/>
          <w:rtl/>
          <w:lang w:bidi="ar-SA"/>
        </w:rPr>
        <w:t>المشكلة</w:t>
      </w:r>
      <w:r w:rsidRPr="0041373E">
        <w:rPr>
          <w:i/>
          <w:iCs/>
          <w:sz w:val="26"/>
          <w:szCs w:val="26"/>
          <w:rtl/>
          <w:lang w:bidi="ar-SA"/>
        </w:rPr>
        <w:t xml:space="preserve"> </w:t>
      </w:r>
      <w:r w:rsidR="00002862" w:rsidRPr="0041373E">
        <w:rPr>
          <w:rFonts w:hint="cs"/>
          <w:i/>
          <w:iCs/>
          <w:sz w:val="26"/>
          <w:szCs w:val="26"/>
          <w:rtl/>
          <w:lang w:bidi="ar-SA"/>
        </w:rPr>
        <w:t>المتعلقة</w:t>
      </w:r>
      <w:r w:rsidR="00002862" w:rsidRPr="0041373E">
        <w:rPr>
          <w:i/>
          <w:iCs/>
          <w:sz w:val="26"/>
          <w:szCs w:val="26"/>
          <w:rtl/>
          <w:lang w:bidi="ar-SA"/>
        </w:rPr>
        <w:t xml:space="preserve"> باستيراد المعدات المشترا</w:t>
      </w:r>
      <w:r w:rsidR="00002862" w:rsidRPr="0041373E">
        <w:rPr>
          <w:rFonts w:hint="cs"/>
          <w:i/>
          <w:iCs/>
          <w:sz w:val="26"/>
          <w:szCs w:val="26"/>
          <w:rtl/>
          <w:lang w:bidi="ar-SA"/>
        </w:rPr>
        <w:t>ه</w:t>
      </w:r>
      <w:r w:rsidRPr="0041373E">
        <w:rPr>
          <w:i/>
          <w:iCs/>
          <w:sz w:val="26"/>
          <w:szCs w:val="26"/>
          <w:rtl/>
          <w:lang w:bidi="ar-SA"/>
        </w:rPr>
        <w:t xml:space="preserve"> بموجب خطة إدارة إزالة المواد الهيدروكلوروفلوروكربونية</w:t>
      </w:r>
    </w:p>
    <w:p w14:paraId="304A864F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360F46F0" w14:textId="77777777" w:rsidR="00BD720C" w:rsidRPr="0041373E" w:rsidRDefault="00002862" w:rsidP="00456F8B">
      <w:pPr>
        <w:pStyle w:val="ListParagraph"/>
        <w:numPr>
          <w:ilvl w:val="0"/>
          <w:numId w:val="29"/>
        </w:numPr>
        <w:tabs>
          <w:tab w:val="right" w:pos="0"/>
        </w:tabs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  <w:lang w:bidi="ar-SA"/>
        </w:rPr>
        <w:t>في الاجتماع الثامن والثمانين</w:t>
      </w:r>
      <w:r w:rsidR="00BD720C" w:rsidRPr="0041373E">
        <w:rPr>
          <w:sz w:val="26"/>
          <w:szCs w:val="26"/>
          <w:rtl/>
          <w:lang w:bidi="ar-SA"/>
        </w:rPr>
        <w:t>، أفادت اليونيدو أن أحد أسباب التأخر في تقديم الشريحة الرابعة هو التأخير في استيراد مجموعات الأد</w:t>
      </w:r>
      <w:r w:rsidRPr="0041373E">
        <w:rPr>
          <w:sz w:val="26"/>
          <w:szCs w:val="26"/>
          <w:rtl/>
          <w:lang w:bidi="ar-SA"/>
        </w:rPr>
        <w:t>وات لفنيي التبريد وتكييف الهواء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بسبب عدم</w:t>
      </w:r>
      <w:r w:rsidR="00BD720C" w:rsidRPr="0041373E">
        <w:rPr>
          <w:sz w:val="26"/>
          <w:szCs w:val="26"/>
          <w:rtl/>
          <w:lang w:bidi="ar-SA"/>
        </w:rPr>
        <w:t xml:space="preserve"> منح الإعفاء من الرسوم في الوقت المناسب من قبل السلطات المختصة. </w:t>
      </w:r>
      <w:r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اتخذت وحدة ا</w:t>
      </w:r>
      <w:r w:rsidRPr="0041373E">
        <w:rPr>
          <w:sz w:val="26"/>
          <w:szCs w:val="26"/>
          <w:rtl/>
          <w:lang w:bidi="ar-SA"/>
        </w:rPr>
        <w:t>لأوزون الوطنية التدابير اللازمة</w:t>
      </w:r>
      <w:r w:rsidR="00BD720C" w:rsidRPr="0041373E">
        <w:rPr>
          <w:sz w:val="26"/>
          <w:szCs w:val="26"/>
          <w:rtl/>
          <w:lang w:bidi="ar-SA"/>
        </w:rPr>
        <w:t>، من خلال وزارة</w:t>
      </w:r>
      <w:r w:rsidRPr="0041373E">
        <w:rPr>
          <w:sz w:val="26"/>
          <w:szCs w:val="26"/>
          <w:rtl/>
          <w:lang w:bidi="ar-SA"/>
        </w:rPr>
        <w:t xml:space="preserve"> الشؤون الخارجية </w:t>
      </w:r>
      <w:r w:rsidRPr="0041373E">
        <w:rPr>
          <w:rFonts w:hint="cs"/>
          <w:sz w:val="26"/>
          <w:szCs w:val="26"/>
          <w:rtl/>
          <w:lang w:bidi="ar-SA"/>
        </w:rPr>
        <w:t>ومصلحة</w:t>
      </w:r>
      <w:r w:rsidRPr="0041373E">
        <w:rPr>
          <w:sz w:val="26"/>
          <w:szCs w:val="26"/>
          <w:rtl/>
          <w:lang w:bidi="ar-SA"/>
        </w:rPr>
        <w:t xml:space="preserve"> الجمارك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لحل مشكلة</w:t>
      </w:r>
      <w:r w:rsidR="00BD720C" w:rsidRPr="0041373E">
        <w:rPr>
          <w:sz w:val="26"/>
          <w:szCs w:val="26"/>
          <w:rtl/>
          <w:lang w:bidi="ar-SA"/>
        </w:rPr>
        <w:t xml:space="preserve"> ضرائب الاستيراد </w:t>
      </w:r>
      <w:r w:rsidRPr="0041373E">
        <w:rPr>
          <w:rFonts w:hint="cs"/>
          <w:sz w:val="26"/>
          <w:szCs w:val="26"/>
          <w:rtl/>
          <w:lang w:bidi="ar-SA"/>
        </w:rPr>
        <w:t xml:space="preserve">المفروضة </w:t>
      </w:r>
      <w:r w:rsidR="00BD720C" w:rsidRPr="0041373E">
        <w:rPr>
          <w:sz w:val="26"/>
          <w:szCs w:val="26"/>
          <w:rtl/>
          <w:lang w:bidi="ar-SA"/>
        </w:rPr>
        <w:t>على المعدات الممولة في إطار الصندوق متعدد الأطراف.</w:t>
      </w:r>
      <w:r w:rsidRPr="0041373E">
        <w:rPr>
          <w:rStyle w:val="FootnoteReference"/>
          <w:sz w:val="26"/>
          <w:szCs w:val="26"/>
          <w:rtl/>
          <w:lang w:bidi="ar-SA"/>
        </w:rPr>
        <w:footnoteReference w:id="8"/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="00790163"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بناءً على طلب</w:t>
      </w:r>
      <w:r w:rsidR="00790163" w:rsidRPr="0041373E">
        <w:rPr>
          <w:rFonts w:hint="cs"/>
          <w:sz w:val="26"/>
          <w:szCs w:val="26"/>
          <w:rtl/>
          <w:lang w:bidi="ar-SA"/>
        </w:rPr>
        <w:t xml:space="preserve"> معلومات حديثة عن</w:t>
      </w:r>
      <w:r w:rsidR="00BD720C" w:rsidRPr="0041373E">
        <w:rPr>
          <w:sz w:val="26"/>
          <w:szCs w:val="26"/>
          <w:rtl/>
          <w:lang w:bidi="ar-SA"/>
        </w:rPr>
        <w:t xml:space="preserve"> حالة</w:t>
      </w:r>
      <w:r w:rsidR="00790163" w:rsidRPr="0041373E">
        <w:rPr>
          <w:sz w:val="26"/>
          <w:szCs w:val="26"/>
          <w:rtl/>
          <w:lang w:bidi="ar-SA"/>
        </w:rPr>
        <w:t xml:space="preserve"> هذه المسألة في الاجتماع الحالي</w:t>
      </w:r>
      <w:r w:rsidR="00BD720C" w:rsidRPr="0041373E">
        <w:rPr>
          <w:sz w:val="26"/>
          <w:szCs w:val="26"/>
          <w:rtl/>
          <w:lang w:bidi="ar-SA"/>
        </w:rPr>
        <w:t>، أبلغت اليونيدو أنه تم تسليم المجموعات إلى المؤسسات والفنيين في نوفمبر</w:t>
      </w:r>
      <w:r w:rsidR="00790163" w:rsidRPr="0041373E">
        <w:rPr>
          <w:rFonts w:hint="cs"/>
          <w:sz w:val="26"/>
          <w:szCs w:val="26"/>
          <w:rtl/>
          <w:lang w:bidi="ar-SA"/>
        </w:rPr>
        <w:t>/ تشرين الثاني</w:t>
      </w:r>
      <w:r w:rsidR="00BD720C" w:rsidRPr="0041373E">
        <w:rPr>
          <w:sz w:val="26"/>
          <w:szCs w:val="26"/>
          <w:rtl/>
          <w:lang w:bidi="ar-SA"/>
        </w:rPr>
        <w:t xml:space="preserve"> 2021 وأ</w:t>
      </w:r>
      <w:r w:rsidR="00790163" w:rsidRPr="0041373E">
        <w:rPr>
          <w:sz w:val="26"/>
          <w:szCs w:val="26"/>
          <w:rtl/>
          <w:lang w:bidi="ar-SA"/>
        </w:rPr>
        <w:t>كدت أنه من الآن فصاعدًا</w:t>
      </w:r>
      <w:r w:rsidR="00BD720C" w:rsidRPr="0041373E">
        <w:rPr>
          <w:sz w:val="26"/>
          <w:szCs w:val="26"/>
          <w:rtl/>
          <w:lang w:bidi="ar-SA"/>
        </w:rPr>
        <w:t xml:space="preserve">، ستكون جميع المعدات المستوردة إلى المكسيك في إطار </w:t>
      </w:r>
      <w:r w:rsidR="00456F8B" w:rsidRPr="0041373E">
        <w:rPr>
          <w:rFonts w:hint="cs"/>
          <w:sz w:val="26"/>
          <w:szCs w:val="26"/>
          <w:rtl/>
          <w:lang w:bidi="ar-SA"/>
        </w:rPr>
        <w:t>مشروعات</w:t>
      </w:r>
      <w:r w:rsidR="00BD720C" w:rsidRPr="0041373E">
        <w:rPr>
          <w:sz w:val="26"/>
          <w:szCs w:val="26"/>
          <w:rtl/>
          <w:lang w:bidi="ar-SA"/>
        </w:rPr>
        <w:t xml:space="preserve"> الصندوق متعدد الأطراف </w:t>
      </w:r>
      <w:r w:rsidR="00456F8B" w:rsidRPr="0041373E">
        <w:rPr>
          <w:rFonts w:hint="cs"/>
          <w:sz w:val="26"/>
          <w:szCs w:val="26"/>
          <w:rtl/>
          <w:lang w:bidi="ar-SA"/>
        </w:rPr>
        <w:t>معفاة من الضرائب</w:t>
      </w:r>
      <w:r w:rsidR="00BD720C" w:rsidRPr="0041373E">
        <w:rPr>
          <w:sz w:val="26"/>
          <w:szCs w:val="26"/>
          <w:rtl/>
          <w:lang w:bidi="ar-SA"/>
        </w:rPr>
        <w:t>. معفى. كما أكد خطاب التأييد من حكومة المكسيك أن الإعفاء الضريبي ينطبق على جميع المعدات المقدمة في إطار الصندوق متعدد الأطراف.</w:t>
      </w:r>
    </w:p>
    <w:p w14:paraId="03212E8C" w14:textId="77777777" w:rsidR="00BD720C" w:rsidRPr="0041373E" w:rsidRDefault="00BD720C" w:rsidP="00BD720C">
      <w:pPr>
        <w:bidi/>
        <w:rPr>
          <w:sz w:val="26"/>
          <w:szCs w:val="26"/>
          <w:rtl/>
          <w:lang w:bidi="ar-SA"/>
        </w:rPr>
      </w:pPr>
    </w:p>
    <w:p w14:paraId="2B035DAB" w14:textId="77777777" w:rsidR="00BD720C" w:rsidRPr="0041373E" w:rsidRDefault="00BD720C" w:rsidP="00456F8B">
      <w:pPr>
        <w:bidi/>
        <w:rPr>
          <w:i/>
          <w:iCs/>
          <w:sz w:val="26"/>
          <w:szCs w:val="26"/>
          <w:lang w:bidi="ar-SA"/>
        </w:rPr>
      </w:pPr>
      <w:r w:rsidRPr="0041373E">
        <w:rPr>
          <w:i/>
          <w:iCs/>
          <w:sz w:val="26"/>
          <w:szCs w:val="26"/>
          <w:rtl/>
          <w:lang w:bidi="ar-SA"/>
        </w:rPr>
        <w:t>تعديلات على المساعدة</w:t>
      </w:r>
      <w:r w:rsidR="007C157E" w:rsidRPr="0041373E">
        <w:rPr>
          <w:rFonts w:hint="cs"/>
          <w:i/>
          <w:iCs/>
          <w:sz w:val="26"/>
          <w:szCs w:val="26"/>
          <w:rtl/>
          <w:lang w:bidi="ar-SA"/>
        </w:rPr>
        <w:t xml:space="preserve"> المقدمة</w:t>
      </w:r>
      <w:r w:rsidRPr="0041373E">
        <w:rPr>
          <w:i/>
          <w:iCs/>
          <w:sz w:val="26"/>
          <w:szCs w:val="26"/>
          <w:rtl/>
          <w:lang w:bidi="ar-SA"/>
        </w:rPr>
        <w:t xml:space="preserve"> لإدخال بدائل </w:t>
      </w:r>
      <w:r w:rsidR="00456F8B" w:rsidRPr="0041373E">
        <w:rPr>
          <w:rFonts w:hint="cs"/>
          <w:i/>
          <w:iCs/>
          <w:sz w:val="26"/>
          <w:szCs w:val="26"/>
          <w:rtl/>
          <w:lang w:bidi="ar-SA"/>
        </w:rPr>
        <w:t>الهيدروكربونات</w:t>
      </w:r>
      <w:r w:rsidRPr="0041373E">
        <w:rPr>
          <w:i/>
          <w:iCs/>
          <w:sz w:val="26"/>
          <w:szCs w:val="26"/>
          <w:rtl/>
          <w:lang w:bidi="ar-SA"/>
        </w:rPr>
        <w:t>، نفذتها ألمانيا</w:t>
      </w:r>
    </w:p>
    <w:p w14:paraId="3B2D346D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50411921" w14:textId="77777777" w:rsidR="00BD720C" w:rsidRPr="0041373E" w:rsidRDefault="00BD720C" w:rsidP="007C157E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في أغسطس</w:t>
      </w:r>
      <w:r w:rsidR="007C157E" w:rsidRPr="0041373E">
        <w:rPr>
          <w:rFonts w:hint="cs"/>
          <w:sz w:val="26"/>
          <w:szCs w:val="26"/>
          <w:rtl/>
          <w:lang w:bidi="ar-SA"/>
        </w:rPr>
        <w:t>/ آب</w:t>
      </w:r>
      <w:r w:rsidR="007C157E" w:rsidRPr="0041373E">
        <w:rPr>
          <w:sz w:val="26"/>
          <w:szCs w:val="26"/>
          <w:rtl/>
          <w:lang w:bidi="ar-SA"/>
        </w:rPr>
        <w:t xml:space="preserve"> 2020</w:t>
      </w:r>
      <w:r w:rsidRPr="0041373E">
        <w:rPr>
          <w:sz w:val="26"/>
          <w:szCs w:val="26"/>
          <w:rtl/>
          <w:lang w:bidi="ar-SA"/>
        </w:rPr>
        <w:t xml:space="preserve">، أبلغت حكومة ألمانيا الأمانة أن بعض الأنشطة المصممة لتقديم المساعدة في بناء القدرات لإدخال بدائل الهيدروكربونات في المكسيك تحتاج إلى تعديل. </w:t>
      </w:r>
      <w:r w:rsidR="007C157E" w:rsidRPr="0041373E">
        <w:rPr>
          <w:rFonts w:hint="cs"/>
          <w:sz w:val="26"/>
          <w:szCs w:val="26"/>
          <w:rtl/>
          <w:lang w:bidi="ar-SA"/>
        </w:rPr>
        <w:t>و</w:t>
      </w:r>
      <w:r w:rsidR="007C157E" w:rsidRPr="0041373E">
        <w:rPr>
          <w:sz w:val="26"/>
          <w:szCs w:val="26"/>
          <w:rtl/>
          <w:lang w:bidi="ar-SA"/>
        </w:rPr>
        <w:t>تضمن المشروع خمس</w:t>
      </w:r>
      <w:r w:rsidRPr="0041373E">
        <w:rPr>
          <w:sz w:val="26"/>
          <w:szCs w:val="26"/>
          <w:rtl/>
          <w:lang w:bidi="ar-SA"/>
        </w:rPr>
        <w:t xml:space="preserve"> أنشطة هي: </w:t>
      </w:r>
      <w:r w:rsidR="007C157E" w:rsidRPr="0041373E">
        <w:rPr>
          <w:sz w:val="26"/>
          <w:szCs w:val="26"/>
          <w:rtl/>
          <w:lang w:bidi="ar-SA"/>
        </w:rPr>
        <w:t>بناء القدرات التدريبية</w:t>
      </w:r>
      <w:r w:rsidR="007C157E" w:rsidRPr="0041373E">
        <w:rPr>
          <w:rFonts w:hint="cs"/>
          <w:sz w:val="26"/>
          <w:szCs w:val="26"/>
          <w:rtl/>
          <w:lang w:bidi="ar-SA"/>
        </w:rPr>
        <w:t>،</w:t>
      </w:r>
      <w:r w:rsidRPr="0041373E">
        <w:rPr>
          <w:sz w:val="26"/>
          <w:szCs w:val="26"/>
          <w:rtl/>
          <w:lang w:bidi="ar-SA"/>
        </w:rPr>
        <w:t xml:space="preserve"> </w:t>
      </w:r>
      <w:r w:rsidR="007C157E" w:rsidRPr="0041373E">
        <w:rPr>
          <w:rFonts w:hint="cs"/>
          <w:sz w:val="26"/>
          <w:szCs w:val="26"/>
          <w:rtl/>
          <w:lang w:bidi="ar-SA"/>
        </w:rPr>
        <w:t>والتدريب</w:t>
      </w:r>
      <w:r w:rsidRPr="0041373E">
        <w:rPr>
          <w:sz w:val="26"/>
          <w:szCs w:val="26"/>
          <w:rtl/>
          <w:lang w:bidi="ar-SA"/>
        </w:rPr>
        <w:t xml:space="preserve">؛ </w:t>
      </w:r>
      <w:r w:rsidR="007C157E" w:rsidRPr="0041373E">
        <w:rPr>
          <w:rFonts w:hint="cs"/>
          <w:sz w:val="26"/>
          <w:szCs w:val="26"/>
          <w:rtl/>
          <w:lang w:bidi="ar-SA"/>
        </w:rPr>
        <w:t>ووضع</w:t>
      </w:r>
      <w:r w:rsidR="007C157E" w:rsidRPr="0041373E">
        <w:rPr>
          <w:sz w:val="26"/>
          <w:szCs w:val="26"/>
          <w:rtl/>
          <w:lang w:bidi="ar-SA"/>
        </w:rPr>
        <w:t xml:space="preserve"> المعايير والمبادئ التوجيهية</w:t>
      </w:r>
      <w:r w:rsidRPr="0041373E">
        <w:rPr>
          <w:sz w:val="26"/>
          <w:szCs w:val="26"/>
          <w:rtl/>
          <w:lang w:bidi="ar-SA"/>
        </w:rPr>
        <w:t xml:space="preserve">؛ </w:t>
      </w:r>
      <w:r w:rsidR="007C157E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حوافز لاستبدال 1</w:t>
      </w:r>
      <w:r w:rsidR="007C157E"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>000 وحدة تكييف سكنية بنماذج جديدة تعتمد على</w:t>
      </w:r>
      <w:r w:rsidR="007C157E" w:rsidRPr="0041373E">
        <w:rPr>
          <w:rFonts w:hint="cs"/>
          <w:sz w:val="26"/>
          <w:szCs w:val="26"/>
          <w:rtl/>
          <w:lang w:bidi="ar-SA"/>
        </w:rPr>
        <w:t xml:space="preserve"> الهيدروكربونات</w:t>
      </w:r>
      <w:r w:rsidRPr="0041373E">
        <w:rPr>
          <w:sz w:val="26"/>
          <w:szCs w:val="26"/>
          <w:rtl/>
          <w:lang w:bidi="ar-SA"/>
        </w:rPr>
        <w:t xml:space="preserve">؛ والاختبارات الميدانية على التطبيق الآمن </w:t>
      </w:r>
      <w:r w:rsidR="007C157E" w:rsidRPr="0041373E">
        <w:rPr>
          <w:rFonts w:hint="cs"/>
          <w:sz w:val="26"/>
          <w:szCs w:val="26"/>
          <w:rtl/>
          <w:lang w:bidi="ar-SA"/>
        </w:rPr>
        <w:t>لمادة التبريد بالهيدروكربونات</w:t>
      </w:r>
      <w:r w:rsidRPr="0041373E">
        <w:rPr>
          <w:sz w:val="26"/>
          <w:szCs w:val="26"/>
          <w:rtl/>
          <w:lang w:bidi="ar-SA"/>
        </w:rPr>
        <w:t xml:space="preserve">. </w:t>
      </w:r>
      <w:r w:rsidR="007C157E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 xml:space="preserve">نظرًا لعدم توفر معدات تكييف الهواء القائمة على </w:t>
      </w:r>
      <w:r w:rsidR="007C157E" w:rsidRPr="0041373E">
        <w:rPr>
          <w:sz w:val="26"/>
          <w:szCs w:val="26"/>
          <w:rtl/>
          <w:lang w:bidi="ar-SA"/>
        </w:rPr>
        <w:t xml:space="preserve">الهيدروكربونات </w:t>
      </w:r>
      <w:r w:rsidRPr="0041373E">
        <w:rPr>
          <w:sz w:val="26"/>
          <w:szCs w:val="26"/>
          <w:rtl/>
          <w:lang w:bidi="ar-SA"/>
        </w:rPr>
        <w:t xml:space="preserve">ونقص مؤسسات التدريب ذات البنية التحتية المناسبة لعرض التكنولوجيا القائمة على </w:t>
      </w:r>
      <w:r w:rsidR="007C157E" w:rsidRPr="0041373E">
        <w:rPr>
          <w:sz w:val="26"/>
          <w:szCs w:val="26"/>
          <w:rtl/>
          <w:lang w:bidi="ar-SA"/>
        </w:rPr>
        <w:t>الهيدروكربونات</w:t>
      </w:r>
      <w:r w:rsidRPr="0041373E">
        <w:rPr>
          <w:sz w:val="26"/>
          <w:szCs w:val="26"/>
          <w:rtl/>
          <w:lang w:bidi="ar-SA"/>
        </w:rPr>
        <w:t xml:space="preserve">، قررت حكومتا المكسيك وألمانيا </w:t>
      </w:r>
      <w:r w:rsidR="007C157E" w:rsidRPr="0041373E">
        <w:rPr>
          <w:rFonts w:hint="cs"/>
          <w:sz w:val="26"/>
          <w:szCs w:val="26"/>
          <w:rtl/>
          <w:lang w:bidi="ar-SA"/>
        </w:rPr>
        <w:t>حذف</w:t>
      </w:r>
      <w:r w:rsidR="007C157E" w:rsidRPr="0041373E">
        <w:rPr>
          <w:sz w:val="26"/>
          <w:szCs w:val="26"/>
          <w:rtl/>
          <w:lang w:bidi="ar-SA"/>
        </w:rPr>
        <w:t xml:space="preserve"> نشاطين من المشروع، </w:t>
      </w:r>
      <w:r w:rsidRPr="0041373E">
        <w:rPr>
          <w:sz w:val="26"/>
          <w:szCs w:val="26"/>
          <w:rtl/>
          <w:lang w:bidi="ar-SA"/>
        </w:rPr>
        <w:t>هما الحوافز لاستبدال 1</w:t>
      </w:r>
      <w:r w:rsidR="007C157E"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 xml:space="preserve">000 وحدة تكييف سكنية </w:t>
      </w:r>
      <w:r w:rsidR="007C157E" w:rsidRPr="0041373E">
        <w:rPr>
          <w:sz w:val="26"/>
          <w:szCs w:val="26"/>
          <w:rtl/>
          <w:lang w:bidi="ar-SA"/>
        </w:rPr>
        <w:t>بنماذج جديدة تعتمد على</w:t>
      </w:r>
      <w:r w:rsidR="007C157E" w:rsidRPr="0041373E">
        <w:rPr>
          <w:rFonts w:hint="cs"/>
          <w:sz w:val="26"/>
          <w:szCs w:val="26"/>
          <w:rtl/>
          <w:lang w:bidi="ar-SA"/>
        </w:rPr>
        <w:t xml:space="preserve"> الهيدروكربونات</w:t>
      </w:r>
      <w:r w:rsidR="007C157E" w:rsidRPr="0041373E">
        <w:rPr>
          <w:sz w:val="26"/>
          <w:szCs w:val="26"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 xml:space="preserve">والاختبارات الميدانية للتطبيق الآمن </w:t>
      </w:r>
      <w:r w:rsidR="007C157E" w:rsidRPr="0041373E">
        <w:rPr>
          <w:rFonts w:hint="cs"/>
          <w:sz w:val="26"/>
          <w:szCs w:val="26"/>
          <w:rtl/>
          <w:lang w:bidi="ar-SA"/>
        </w:rPr>
        <w:t>لمادة التبريد بالهيدروكربونات</w:t>
      </w:r>
      <w:r w:rsidRPr="0041373E">
        <w:rPr>
          <w:sz w:val="26"/>
          <w:szCs w:val="26"/>
          <w:rtl/>
          <w:lang w:bidi="ar-SA"/>
        </w:rPr>
        <w:t>.</w:t>
      </w:r>
    </w:p>
    <w:p w14:paraId="6C6DF787" w14:textId="77777777" w:rsidR="007C157E" w:rsidRPr="0041373E" w:rsidRDefault="007C157E" w:rsidP="007C157E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51BDEF80" w14:textId="77777777" w:rsidR="00BD720C" w:rsidRPr="0041373E" w:rsidRDefault="00BD720C" w:rsidP="0003126C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  <w:lang w:bidi="ar-SA"/>
        </w:rPr>
        <w:t>في الوقت نفس</w:t>
      </w:r>
      <w:r w:rsidR="006E28CA" w:rsidRPr="0041373E">
        <w:rPr>
          <w:sz w:val="26"/>
          <w:szCs w:val="26"/>
          <w:rtl/>
          <w:lang w:bidi="ar-SA"/>
        </w:rPr>
        <w:t>ه</w:t>
      </w:r>
      <w:r w:rsidRPr="0041373E">
        <w:rPr>
          <w:sz w:val="26"/>
          <w:szCs w:val="26"/>
          <w:rtl/>
          <w:lang w:bidi="ar-SA"/>
        </w:rPr>
        <w:t>، مع ملاحظة أن ما يقرب من 2</w:t>
      </w:r>
      <w:r w:rsidR="006E28CA"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 xml:space="preserve">000 طن متري من </w:t>
      </w:r>
      <w:r w:rsidR="006E28CA" w:rsidRPr="0041373E">
        <w:rPr>
          <w:rFonts w:hint="cs"/>
          <w:sz w:val="26"/>
          <w:szCs w:val="26"/>
          <w:rtl/>
          <w:lang w:bidi="ar-SA"/>
        </w:rPr>
        <w:t>الهيدروكلوروفلوروكربون</w:t>
      </w:r>
      <w:r w:rsidRPr="0041373E">
        <w:rPr>
          <w:sz w:val="26"/>
          <w:szCs w:val="26"/>
          <w:rtl/>
          <w:lang w:bidi="ar-SA"/>
        </w:rPr>
        <w:t xml:space="preserve">- 22 </w:t>
      </w:r>
      <w:r w:rsidR="006E28CA" w:rsidRPr="0041373E">
        <w:rPr>
          <w:rFonts w:hint="cs"/>
          <w:sz w:val="26"/>
          <w:szCs w:val="26"/>
          <w:rtl/>
          <w:lang w:bidi="ar-SA"/>
        </w:rPr>
        <w:t>مازال</w:t>
      </w:r>
      <w:r w:rsidR="006E28CA" w:rsidRPr="0041373E">
        <w:rPr>
          <w:sz w:val="26"/>
          <w:szCs w:val="26"/>
          <w:rtl/>
          <w:lang w:bidi="ar-SA"/>
        </w:rPr>
        <w:t xml:space="preserve"> يستخدم في قطاع التبريد التجاري</w:t>
      </w:r>
      <w:r w:rsidRPr="0041373E">
        <w:rPr>
          <w:sz w:val="26"/>
          <w:szCs w:val="26"/>
          <w:rtl/>
          <w:lang w:bidi="ar-SA"/>
        </w:rPr>
        <w:t>،</w:t>
      </w:r>
      <w:r w:rsidR="006E28CA" w:rsidRPr="0041373E">
        <w:rPr>
          <w:rStyle w:val="FootnoteReference"/>
          <w:sz w:val="26"/>
          <w:szCs w:val="26"/>
          <w:rtl/>
          <w:lang w:bidi="ar-SA"/>
        </w:rPr>
        <w:footnoteReference w:id="9"/>
      </w:r>
      <w:r w:rsidRPr="0041373E">
        <w:rPr>
          <w:sz w:val="26"/>
          <w:szCs w:val="26"/>
          <w:rtl/>
          <w:lang w:bidi="ar-SA"/>
        </w:rPr>
        <w:t xml:space="preserve"> تم اقتراح إعادة توجيه المشروع لتسهيل إدخال </w:t>
      </w:r>
      <w:r w:rsidR="0003126C" w:rsidRPr="0041373E">
        <w:rPr>
          <w:rFonts w:hint="cs"/>
          <w:sz w:val="26"/>
          <w:szCs w:val="26"/>
          <w:rtl/>
          <w:lang w:bidi="ar-SA"/>
        </w:rPr>
        <w:t>الهيدروكربونات</w:t>
      </w:r>
      <w:r w:rsidR="0003126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 xml:space="preserve">في هذا القطاع من خلال تعزيز القدرة التدريبية </w:t>
      </w:r>
      <w:r w:rsidR="0003126C" w:rsidRPr="0041373E">
        <w:rPr>
          <w:rFonts w:hint="cs"/>
          <w:sz w:val="26"/>
          <w:szCs w:val="26"/>
          <w:rtl/>
          <w:lang w:bidi="ar-SA"/>
        </w:rPr>
        <w:t>عن طريق</w:t>
      </w:r>
      <w:r w:rsidRPr="0041373E">
        <w:rPr>
          <w:sz w:val="26"/>
          <w:szCs w:val="26"/>
          <w:rtl/>
          <w:lang w:bidi="ar-SA"/>
        </w:rPr>
        <w:t xml:space="preserve"> تطوير مركز </w:t>
      </w:r>
      <w:r w:rsidR="0003126C" w:rsidRPr="0041373E">
        <w:rPr>
          <w:rFonts w:hint="cs"/>
          <w:sz w:val="26"/>
          <w:szCs w:val="26"/>
          <w:rtl/>
          <w:lang w:bidi="ar-SA"/>
        </w:rPr>
        <w:t>الإيضاح</w:t>
      </w:r>
      <w:r w:rsidRPr="0041373E">
        <w:rPr>
          <w:sz w:val="26"/>
          <w:szCs w:val="26"/>
          <w:rtl/>
          <w:lang w:bidi="ar-SA"/>
        </w:rPr>
        <w:t xml:space="preserve"> والتدريب. سيشمل هذا المركز المتخصص في التبريد التجاري نظام تبريد </w:t>
      </w:r>
      <w:r w:rsidR="0003126C" w:rsidRPr="0041373E">
        <w:rPr>
          <w:rFonts w:hint="cs"/>
          <w:sz w:val="26"/>
          <w:szCs w:val="26"/>
          <w:rtl/>
          <w:lang w:bidi="ar-SA"/>
        </w:rPr>
        <w:t>إيضاحي</w:t>
      </w:r>
      <w:r w:rsidRPr="0041373E">
        <w:rPr>
          <w:sz w:val="26"/>
          <w:szCs w:val="26"/>
          <w:rtl/>
          <w:lang w:bidi="ar-SA"/>
        </w:rPr>
        <w:t xml:space="preserve"> يجمع بين</w:t>
      </w:r>
      <w:r w:rsidR="0003126C" w:rsidRPr="0041373E">
        <w:rPr>
          <w:rFonts w:hint="cs"/>
          <w:sz w:val="26"/>
          <w:szCs w:val="26"/>
          <w:rtl/>
          <w:lang w:bidi="ar-SA"/>
        </w:rPr>
        <w:t xml:space="preserve"> المادة</w:t>
      </w:r>
      <w:r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lang w:bidi="ar-SA"/>
        </w:rPr>
        <w:t>R-290</w:t>
      </w:r>
      <w:r w:rsidRPr="0041373E">
        <w:rPr>
          <w:sz w:val="26"/>
          <w:szCs w:val="26"/>
          <w:rtl/>
          <w:lang w:bidi="ar-SA"/>
        </w:rPr>
        <w:t xml:space="preserve"> و</w:t>
      </w:r>
      <w:r w:rsidR="0003126C" w:rsidRPr="0041373E">
        <w:rPr>
          <w:rFonts w:hint="cs"/>
          <w:sz w:val="26"/>
          <w:szCs w:val="26"/>
          <w:rtl/>
          <w:lang w:bidi="ar-SA"/>
        </w:rPr>
        <w:t xml:space="preserve"> ثاني أكسيد الكربون</w:t>
      </w:r>
      <w:r w:rsidRPr="0041373E">
        <w:rPr>
          <w:sz w:val="26"/>
          <w:szCs w:val="26"/>
          <w:rtl/>
          <w:lang w:bidi="ar-SA"/>
        </w:rPr>
        <w:t xml:space="preserve">. وسيستمر تنفيذ الأنشطة التي تتضمن التدريب وبناء القدرات التدريبية </w:t>
      </w:r>
      <w:r w:rsidR="0003126C" w:rsidRPr="0041373E">
        <w:rPr>
          <w:rFonts w:hint="cs"/>
          <w:sz w:val="26"/>
          <w:szCs w:val="26"/>
          <w:rtl/>
          <w:lang w:bidi="ar-SA"/>
        </w:rPr>
        <w:t>ووضع</w:t>
      </w:r>
      <w:r w:rsidR="0003126C" w:rsidRPr="0041373E">
        <w:rPr>
          <w:sz w:val="26"/>
          <w:szCs w:val="26"/>
          <w:rtl/>
          <w:lang w:bidi="ar-SA"/>
        </w:rPr>
        <w:t xml:space="preserve"> المعايير والمبادئ التوجيهية</w:t>
      </w:r>
      <w:r w:rsidRPr="0041373E">
        <w:rPr>
          <w:sz w:val="26"/>
          <w:szCs w:val="26"/>
          <w:rtl/>
          <w:lang w:bidi="ar-SA"/>
        </w:rPr>
        <w:t>، ولكن مع التركيز على التبريد</w:t>
      </w:r>
      <w:r w:rsidR="0003126C" w:rsidRPr="0041373E">
        <w:rPr>
          <w:rFonts w:hint="cs"/>
          <w:sz w:val="26"/>
          <w:szCs w:val="26"/>
          <w:rtl/>
          <w:lang w:bidi="ar-SA"/>
        </w:rPr>
        <w:t xml:space="preserve"> في المجال</w:t>
      </w:r>
      <w:r w:rsidRPr="0041373E">
        <w:rPr>
          <w:sz w:val="26"/>
          <w:szCs w:val="26"/>
          <w:rtl/>
          <w:lang w:bidi="ar-SA"/>
        </w:rPr>
        <w:t xml:space="preserve"> التجاري.</w:t>
      </w:r>
    </w:p>
    <w:p w14:paraId="7E99EC45" w14:textId="77777777" w:rsidR="00BD720C" w:rsidRPr="0041373E" w:rsidRDefault="00BD720C" w:rsidP="00BD720C">
      <w:pPr>
        <w:bidi/>
        <w:rPr>
          <w:sz w:val="26"/>
          <w:szCs w:val="26"/>
          <w:rtl/>
          <w:lang w:bidi="ar-SA"/>
        </w:rPr>
      </w:pPr>
    </w:p>
    <w:p w14:paraId="720A0D0C" w14:textId="77777777" w:rsidR="00BD720C" w:rsidRPr="0041373E" w:rsidRDefault="0003126C" w:rsidP="0003126C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بعد م</w:t>
      </w:r>
      <w:r w:rsidRPr="0041373E">
        <w:rPr>
          <w:sz w:val="26"/>
          <w:szCs w:val="26"/>
          <w:rtl/>
          <w:lang w:bidi="ar-SA"/>
        </w:rPr>
        <w:t>ناقشات مستفيضة مع حكومة ألمانيا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ذكرت</w:t>
      </w:r>
      <w:r w:rsidR="00BD720C" w:rsidRPr="0041373E">
        <w:rPr>
          <w:sz w:val="26"/>
          <w:szCs w:val="26"/>
          <w:rtl/>
          <w:lang w:bidi="ar-SA"/>
        </w:rPr>
        <w:t xml:space="preserve"> الأمانة أن الم</w:t>
      </w:r>
      <w:r w:rsidRPr="0041373E">
        <w:rPr>
          <w:sz w:val="26"/>
          <w:szCs w:val="26"/>
          <w:rtl/>
          <w:lang w:bidi="ar-SA"/>
        </w:rPr>
        <w:t xml:space="preserve">شروع </w:t>
      </w:r>
      <w:r w:rsidRPr="0041373E">
        <w:rPr>
          <w:rFonts w:hint="cs"/>
          <w:sz w:val="26"/>
          <w:szCs w:val="26"/>
          <w:rtl/>
          <w:lang w:bidi="ar-SA"/>
        </w:rPr>
        <w:t>المعدل</w:t>
      </w:r>
      <w:r w:rsidRPr="0041373E">
        <w:rPr>
          <w:sz w:val="26"/>
          <w:szCs w:val="26"/>
          <w:rtl/>
          <w:lang w:bidi="ar-SA"/>
        </w:rPr>
        <w:t xml:space="preserve"> سيكون له تأثير كبير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نظرا</w:t>
      </w:r>
      <w:r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ل</w:t>
      </w:r>
      <w:r w:rsidR="00BD720C" w:rsidRPr="0041373E">
        <w:rPr>
          <w:sz w:val="26"/>
          <w:szCs w:val="26"/>
          <w:rtl/>
          <w:lang w:bidi="ar-SA"/>
        </w:rPr>
        <w:t xml:space="preserve">لاستهلاك الكبير </w:t>
      </w:r>
      <w:r w:rsidRPr="0041373E">
        <w:rPr>
          <w:rFonts w:hint="cs"/>
          <w:sz w:val="26"/>
          <w:szCs w:val="26"/>
          <w:rtl/>
          <w:lang w:bidi="ar-SA"/>
        </w:rPr>
        <w:t>للهيدروكلوروفلوروكربون</w:t>
      </w:r>
      <w:r w:rsidRPr="0041373E">
        <w:rPr>
          <w:sz w:val="26"/>
          <w:szCs w:val="26"/>
          <w:rtl/>
          <w:lang w:bidi="ar-SA"/>
        </w:rPr>
        <w:t xml:space="preserve">- </w:t>
      </w:r>
      <w:r w:rsidR="00BD720C" w:rsidRPr="0041373E">
        <w:rPr>
          <w:sz w:val="26"/>
          <w:szCs w:val="26"/>
          <w:rtl/>
          <w:lang w:bidi="ar-SA"/>
        </w:rPr>
        <w:t xml:space="preserve">22 في التبريد التجاري واختيار معهد تدريب </w:t>
      </w:r>
      <w:r w:rsidRPr="0041373E">
        <w:rPr>
          <w:rFonts w:hint="cs"/>
          <w:sz w:val="26"/>
          <w:szCs w:val="26"/>
          <w:rtl/>
          <w:lang w:bidi="ar-SA"/>
        </w:rPr>
        <w:t>الذي يقدم</w:t>
      </w:r>
      <w:r w:rsidR="00BD720C" w:rsidRPr="0041373E">
        <w:rPr>
          <w:sz w:val="26"/>
          <w:szCs w:val="26"/>
          <w:rtl/>
          <w:lang w:bidi="ar-SA"/>
        </w:rPr>
        <w:t xml:space="preserve"> باستمرار تدريبًا موجهًا لفنيي التبريد وتكييف الهواء. ومن شأن المساعدة المقدمة في الانتقال إلى التكنولوجيا القائمة على الهيدروكربونات أن تساعد أيضًا في تقليل إدخال بدائل </w:t>
      </w:r>
      <w:r w:rsidRPr="0041373E">
        <w:rPr>
          <w:rFonts w:hint="cs"/>
          <w:sz w:val="26"/>
          <w:szCs w:val="26"/>
          <w:rtl/>
          <w:lang w:bidi="ar-SA"/>
        </w:rPr>
        <w:t>ذات قدرة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عالية</w:t>
      </w:r>
      <w:r w:rsidR="00BD720C" w:rsidRPr="0041373E">
        <w:rPr>
          <w:sz w:val="26"/>
          <w:szCs w:val="26"/>
          <w:rtl/>
          <w:lang w:bidi="ar-SA"/>
        </w:rPr>
        <w:t xml:space="preserve"> على إحداث الاحترار العالمي في هذا القطاع. وخلصت الأمانة إلى أن هذا لن يشكل تغييرًا كبيرًا في التنفيذ الشامل للمرحلة الثانية على النحو</w:t>
      </w:r>
      <w:r w:rsidRPr="0041373E">
        <w:rPr>
          <w:sz w:val="26"/>
          <w:szCs w:val="26"/>
          <w:rtl/>
          <w:lang w:bidi="ar-SA"/>
        </w:rPr>
        <w:t xml:space="preserve"> المحدد في الفقرة 7 من الاتفاق</w:t>
      </w:r>
      <w:r w:rsidRPr="0041373E">
        <w:rPr>
          <w:rFonts w:hint="cs"/>
          <w:sz w:val="26"/>
          <w:szCs w:val="26"/>
          <w:rtl/>
          <w:lang w:bidi="ar-SA"/>
        </w:rPr>
        <w:t xml:space="preserve"> المبرم</w:t>
      </w:r>
      <w:r w:rsidRPr="0041373E">
        <w:rPr>
          <w:sz w:val="26"/>
          <w:szCs w:val="26"/>
          <w:rtl/>
          <w:lang w:bidi="ar-SA"/>
        </w:rPr>
        <w:t xml:space="preserve"> بين الحكومة واللجنة التنفيذية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بسبب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>مستويات التمويل المعاد تخصيصها</w:t>
      </w:r>
      <w:r w:rsidR="00BD720C" w:rsidRPr="0041373E">
        <w:rPr>
          <w:sz w:val="26"/>
          <w:szCs w:val="26"/>
          <w:rtl/>
          <w:lang w:bidi="ar-SA"/>
        </w:rPr>
        <w:t>،</w:t>
      </w:r>
      <w:r w:rsidRPr="0041373E">
        <w:rPr>
          <w:rStyle w:val="FootnoteReference"/>
          <w:sz w:val="26"/>
          <w:szCs w:val="26"/>
          <w:rtl/>
          <w:lang w:bidi="ar-SA"/>
        </w:rPr>
        <w:footnoteReference w:id="10"/>
      </w:r>
      <w:r w:rsidR="00BD720C" w:rsidRPr="0041373E">
        <w:rPr>
          <w:sz w:val="26"/>
          <w:szCs w:val="26"/>
          <w:rtl/>
          <w:lang w:bidi="ar-SA"/>
        </w:rPr>
        <w:t xml:space="preserve"> وحقيقة أنه يتم إعادة تخصيص التمويل دا</w:t>
      </w:r>
      <w:r w:rsidRPr="0041373E">
        <w:rPr>
          <w:sz w:val="26"/>
          <w:szCs w:val="26"/>
          <w:rtl/>
          <w:lang w:bidi="ar-SA"/>
        </w:rPr>
        <w:t>خل نفس القطاع والمشروع والوكالة</w:t>
      </w:r>
      <w:r w:rsidR="00BD720C" w:rsidRPr="0041373E">
        <w:rPr>
          <w:sz w:val="26"/>
          <w:szCs w:val="26"/>
          <w:rtl/>
          <w:lang w:bidi="ar-SA"/>
        </w:rPr>
        <w:t>، مع ملاحظة المرونة الممنوح</w:t>
      </w:r>
      <w:r w:rsidRPr="0041373E">
        <w:rPr>
          <w:sz w:val="26"/>
          <w:szCs w:val="26"/>
          <w:rtl/>
          <w:lang w:bidi="ar-SA"/>
        </w:rPr>
        <w:t>ة للبلد في الفقرة 8 من الاتفاق</w:t>
      </w:r>
      <w:r w:rsidR="00BD720C" w:rsidRPr="0041373E">
        <w:rPr>
          <w:sz w:val="26"/>
          <w:szCs w:val="26"/>
          <w:rtl/>
          <w:lang w:bidi="ar-SA"/>
        </w:rPr>
        <w:t xml:space="preserve"> لتلبية الاحتياجات المحددة التي قد تنشأ في قطاع خدمة التبريد أثناء تنفيذ المشروع.</w:t>
      </w:r>
    </w:p>
    <w:p w14:paraId="06A37A7A" w14:textId="77777777" w:rsidR="0003126C" w:rsidRPr="0041373E" w:rsidRDefault="0003126C" w:rsidP="0003126C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489E4A33" w14:textId="77777777" w:rsidR="00BD720C" w:rsidRPr="0041373E" w:rsidRDefault="00161A11" w:rsidP="00462DE2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 و</w:t>
      </w:r>
      <w:r w:rsidRPr="0041373E">
        <w:rPr>
          <w:rFonts w:hint="cs"/>
          <w:sz w:val="26"/>
          <w:szCs w:val="26"/>
          <w:rtl/>
          <w:lang w:bidi="ar-SA"/>
        </w:rPr>
        <w:t xml:space="preserve">بناءَ على </w:t>
      </w:r>
      <w:r w:rsidRPr="0041373E">
        <w:rPr>
          <w:sz w:val="26"/>
          <w:szCs w:val="26"/>
          <w:rtl/>
          <w:lang w:bidi="ar-SA"/>
        </w:rPr>
        <w:t>ذلك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وفقا</w:t>
      </w:r>
      <w:r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ل</w:t>
      </w:r>
      <w:r w:rsidRPr="0041373E">
        <w:rPr>
          <w:sz w:val="26"/>
          <w:szCs w:val="26"/>
          <w:rtl/>
          <w:lang w:bidi="ar-SA"/>
        </w:rPr>
        <w:t>لفقرة 7 (ب) من الاتفاق</w:t>
      </w:r>
      <w:r w:rsidR="00BD720C" w:rsidRPr="0041373E">
        <w:rPr>
          <w:sz w:val="26"/>
          <w:szCs w:val="26"/>
          <w:rtl/>
          <w:lang w:bidi="ar-SA"/>
        </w:rPr>
        <w:t xml:space="preserve">، نصحت الأمانة حكومة ألمانيا بإدراج التعديلات في الشريحة الحالية وإبلاغ اللجنة التنفيذية بالتقدم المحرز في تقرير تنفيذ الشريحة. ويرد التقرير </w:t>
      </w:r>
      <w:r w:rsidR="00462DE2" w:rsidRPr="0041373E">
        <w:rPr>
          <w:rFonts w:hint="cs"/>
          <w:sz w:val="26"/>
          <w:szCs w:val="26"/>
          <w:rtl/>
          <w:lang w:bidi="ar-SA"/>
        </w:rPr>
        <w:t>المرحلي</w:t>
      </w:r>
      <w:r w:rsidR="00BD720C" w:rsidRPr="0041373E">
        <w:rPr>
          <w:sz w:val="26"/>
          <w:szCs w:val="26"/>
          <w:rtl/>
          <w:lang w:bidi="ar-SA"/>
        </w:rPr>
        <w:t xml:space="preserve"> في الفقرة 10 (هـ) من هذه الوثيقة.</w:t>
      </w:r>
    </w:p>
    <w:p w14:paraId="7B9162FC" w14:textId="77777777" w:rsidR="00462DE2" w:rsidRPr="0041373E" w:rsidRDefault="00462DE2" w:rsidP="00462DE2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138F634C" w14:textId="77777777" w:rsidR="00BD720C" w:rsidRPr="0041373E" w:rsidRDefault="00BD720C" w:rsidP="002471BC">
      <w:pPr>
        <w:bidi/>
        <w:rPr>
          <w:sz w:val="26"/>
          <w:szCs w:val="26"/>
          <w:u w:val="single"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 xml:space="preserve">استدامة الأنشطة المنفذة </w:t>
      </w:r>
      <w:r w:rsidR="002471BC" w:rsidRPr="0041373E">
        <w:rPr>
          <w:rFonts w:hint="cs"/>
          <w:sz w:val="26"/>
          <w:szCs w:val="26"/>
          <w:u w:val="single"/>
          <w:rtl/>
          <w:lang w:bidi="ar-SA"/>
        </w:rPr>
        <w:t>وإزالة المواد الهيدروكلوروفلوروكربونية</w:t>
      </w:r>
    </w:p>
    <w:p w14:paraId="7EE116EC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1C396468" w14:textId="77777777" w:rsidR="00BD720C" w:rsidRPr="0041373E" w:rsidRDefault="00BD720C" w:rsidP="00242867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عند تقديم معلومات عن استدامة </w:t>
      </w:r>
      <w:r w:rsidR="00242867" w:rsidRPr="0041373E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41373E">
        <w:rPr>
          <w:sz w:val="26"/>
          <w:szCs w:val="26"/>
          <w:rtl/>
          <w:lang w:bidi="ar-SA"/>
        </w:rPr>
        <w:t xml:space="preserve"> </w:t>
      </w:r>
      <w:r w:rsidR="00242867" w:rsidRPr="0041373E">
        <w:rPr>
          <w:rFonts w:hint="cs"/>
          <w:sz w:val="26"/>
          <w:szCs w:val="26"/>
          <w:rtl/>
          <w:lang w:bidi="ar-SA"/>
        </w:rPr>
        <w:t>المحققة</w:t>
      </w:r>
      <w:r w:rsidRPr="0041373E">
        <w:rPr>
          <w:sz w:val="26"/>
          <w:szCs w:val="26"/>
          <w:rtl/>
          <w:lang w:bidi="ar-SA"/>
        </w:rPr>
        <w:t xml:space="preserve"> في قطاعات </w:t>
      </w:r>
      <w:r w:rsidR="00242867" w:rsidRPr="0041373E">
        <w:rPr>
          <w:rFonts w:hint="cs"/>
          <w:sz w:val="26"/>
          <w:szCs w:val="26"/>
          <w:rtl/>
          <w:lang w:bidi="ar-SA"/>
        </w:rPr>
        <w:t>الإيروسول</w:t>
      </w:r>
      <w:r w:rsidRPr="0041373E">
        <w:rPr>
          <w:sz w:val="26"/>
          <w:szCs w:val="26"/>
          <w:rtl/>
          <w:lang w:bidi="ar-SA"/>
        </w:rPr>
        <w:t xml:space="preserve"> ور</w:t>
      </w:r>
      <w:r w:rsidR="00242867" w:rsidRPr="0041373E">
        <w:rPr>
          <w:sz w:val="26"/>
          <w:szCs w:val="26"/>
          <w:rtl/>
          <w:lang w:bidi="ar-SA"/>
        </w:rPr>
        <w:t>غوة البولي يوريثان ورغوة البول</w:t>
      </w:r>
      <w:r w:rsidRPr="0041373E">
        <w:rPr>
          <w:sz w:val="26"/>
          <w:szCs w:val="26"/>
          <w:rtl/>
          <w:lang w:bidi="ar-SA"/>
        </w:rPr>
        <w:t xml:space="preserve">سترين </w:t>
      </w:r>
      <w:r w:rsidR="00242867" w:rsidRPr="0041373E">
        <w:rPr>
          <w:rFonts w:hint="cs"/>
          <w:sz w:val="26"/>
          <w:szCs w:val="26"/>
          <w:rtl/>
          <w:lang w:bidi="ar-SA"/>
        </w:rPr>
        <w:t>المسحوبة بالضغط</w:t>
      </w:r>
      <w:r w:rsidRPr="0041373E">
        <w:rPr>
          <w:sz w:val="26"/>
          <w:szCs w:val="26"/>
          <w:rtl/>
          <w:lang w:bidi="ar-SA"/>
        </w:rPr>
        <w:t xml:space="preserve">، أوضحت اليونيدو أن الحظر </w:t>
      </w:r>
      <w:r w:rsidR="00242867" w:rsidRPr="0041373E">
        <w:rPr>
          <w:rFonts w:hint="cs"/>
          <w:sz w:val="26"/>
          <w:szCs w:val="26"/>
          <w:rtl/>
          <w:lang w:bidi="ar-SA"/>
        </w:rPr>
        <w:t xml:space="preserve">المفروض </w:t>
      </w:r>
      <w:r w:rsidRPr="0041373E">
        <w:rPr>
          <w:sz w:val="26"/>
          <w:szCs w:val="26"/>
          <w:rtl/>
          <w:lang w:bidi="ar-SA"/>
        </w:rPr>
        <w:t xml:space="preserve">على واردات </w:t>
      </w:r>
      <w:r w:rsidR="00242867" w:rsidRPr="0041373E">
        <w:rPr>
          <w:rFonts w:hint="cs"/>
          <w:sz w:val="26"/>
          <w:szCs w:val="26"/>
          <w:rtl/>
          <w:lang w:bidi="ar-SA"/>
        </w:rPr>
        <w:t>الهيدروكلوروفلوروكربون-</w:t>
      </w:r>
      <w:r w:rsidR="00242867" w:rsidRPr="0041373E">
        <w:rPr>
          <w:sz w:val="26"/>
          <w:szCs w:val="26"/>
          <w:rtl/>
          <w:lang w:bidi="ar-SA"/>
        </w:rPr>
        <w:t xml:space="preserve"> 141ب، اعتبارًا من 1</w:t>
      </w:r>
      <w:r w:rsidRPr="0041373E">
        <w:rPr>
          <w:sz w:val="26"/>
          <w:szCs w:val="26"/>
          <w:rtl/>
          <w:lang w:bidi="ar-SA"/>
        </w:rPr>
        <w:t xml:space="preserve"> يناير</w:t>
      </w:r>
      <w:r w:rsidR="00242867" w:rsidRPr="0041373E">
        <w:rPr>
          <w:rFonts w:hint="cs"/>
          <w:sz w:val="26"/>
          <w:szCs w:val="26"/>
          <w:rtl/>
          <w:lang w:bidi="ar-SA"/>
        </w:rPr>
        <w:t>/ كانون الثاني</w:t>
      </w:r>
      <w:r w:rsidR="00242867" w:rsidRPr="0041373E">
        <w:rPr>
          <w:sz w:val="26"/>
          <w:szCs w:val="26"/>
          <w:rtl/>
          <w:lang w:bidi="ar-SA"/>
        </w:rPr>
        <w:t xml:space="preserve"> 2022</w:t>
      </w:r>
      <w:r w:rsidRPr="0041373E">
        <w:rPr>
          <w:sz w:val="26"/>
          <w:szCs w:val="26"/>
          <w:rtl/>
          <w:lang w:bidi="ar-SA"/>
        </w:rPr>
        <w:t xml:space="preserve">، يدعم </w:t>
      </w:r>
      <w:r w:rsidR="00242867" w:rsidRPr="0041373E">
        <w:rPr>
          <w:rFonts w:hint="cs"/>
          <w:sz w:val="26"/>
          <w:szCs w:val="26"/>
          <w:rtl/>
          <w:lang w:bidi="ar-SA"/>
        </w:rPr>
        <w:t>إزالة الهيدروكلوروفلوروكربون-</w:t>
      </w:r>
      <w:r w:rsidR="00242867" w:rsidRPr="0041373E">
        <w:rPr>
          <w:sz w:val="26"/>
          <w:szCs w:val="26"/>
          <w:rtl/>
          <w:lang w:bidi="ar-SA"/>
        </w:rPr>
        <w:t xml:space="preserve"> 141ب </w:t>
      </w:r>
      <w:r w:rsidRPr="0041373E">
        <w:rPr>
          <w:sz w:val="26"/>
          <w:szCs w:val="26"/>
          <w:rtl/>
          <w:lang w:bidi="ar-SA"/>
        </w:rPr>
        <w:t>في قطاعات الأيروسول /</w:t>
      </w:r>
      <w:r w:rsidR="00242867" w:rsidRPr="0041373E">
        <w:rPr>
          <w:sz w:val="26"/>
          <w:szCs w:val="26"/>
          <w:rtl/>
          <w:lang w:bidi="ar-SA"/>
        </w:rPr>
        <w:t xml:space="preserve"> المذيبات ورغوة البولي يوريثان</w:t>
      </w:r>
      <w:r w:rsidRPr="0041373E">
        <w:rPr>
          <w:sz w:val="26"/>
          <w:szCs w:val="26"/>
          <w:rtl/>
          <w:lang w:bidi="ar-SA"/>
        </w:rPr>
        <w:t xml:space="preserve">، في حين </w:t>
      </w:r>
      <w:r w:rsidR="00242867" w:rsidRPr="0041373E">
        <w:rPr>
          <w:rFonts w:hint="cs"/>
          <w:sz w:val="26"/>
          <w:szCs w:val="26"/>
          <w:rtl/>
          <w:lang w:bidi="ar-SA"/>
        </w:rPr>
        <w:t>يدعم</w:t>
      </w:r>
      <w:r w:rsidRPr="0041373E">
        <w:rPr>
          <w:sz w:val="26"/>
          <w:szCs w:val="26"/>
          <w:rtl/>
          <w:lang w:bidi="ar-SA"/>
        </w:rPr>
        <w:t xml:space="preserve"> الالتزام بعدم إصدار أي حصة استيراد </w:t>
      </w:r>
      <w:r w:rsidR="00242867" w:rsidRPr="0041373E">
        <w:rPr>
          <w:rFonts w:hint="cs"/>
          <w:sz w:val="26"/>
          <w:szCs w:val="26"/>
          <w:rtl/>
          <w:lang w:bidi="ar-SA"/>
        </w:rPr>
        <w:t>للهيدروكلوروفلوروكربون-</w:t>
      </w:r>
      <w:r w:rsidR="00242867" w:rsidRPr="0041373E">
        <w:rPr>
          <w:sz w:val="26"/>
          <w:szCs w:val="26"/>
          <w:rtl/>
          <w:lang w:bidi="ar-SA"/>
        </w:rPr>
        <w:t xml:space="preserve"> 141ب </w:t>
      </w:r>
      <w:r w:rsidRPr="0041373E">
        <w:rPr>
          <w:sz w:val="26"/>
          <w:szCs w:val="26"/>
          <w:rtl/>
          <w:lang w:bidi="ar-SA"/>
        </w:rPr>
        <w:t>اعتبارًا من 1 يناير</w:t>
      </w:r>
      <w:r w:rsidR="00242867" w:rsidRPr="0041373E">
        <w:rPr>
          <w:rFonts w:hint="cs"/>
          <w:sz w:val="26"/>
          <w:szCs w:val="26"/>
          <w:rtl/>
          <w:lang w:bidi="ar-SA"/>
        </w:rPr>
        <w:t>/ كانون الثاني</w:t>
      </w:r>
      <w:r w:rsidRPr="0041373E">
        <w:rPr>
          <w:sz w:val="26"/>
          <w:szCs w:val="26"/>
          <w:rtl/>
          <w:lang w:bidi="ar-SA"/>
        </w:rPr>
        <w:t xml:space="preserve"> 2020 التحويلات في قطاع رغوة البولي يوريثان </w:t>
      </w:r>
      <w:r w:rsidR="00242867" w:rsidRPr="0041373E">
        <w:rPr>
          <w:rFonts w:hint="cs"/>
          <w:sz w:val="26"/>
          <w:szCs w:val="26"/>
          <w:rtl/>
          <w:lang w:bidi="ar-SA"/>
        </w:rPr>
        <w:t>المسحوبة بالضغط</w:t>
      </w:r>
      <w:r w:rsidRPr="0041373E">
        <w:rPr>
          <w:sz w:val="26"/>
          <w:szCs w:val="26"/>
          <w:rtl/>
          <w:lang w:bidi="ar-SA"/>
        </w:rPr>
        <w:t>.</w:t>
      </w:r>
    </w:p>
    <w:p w14:paraId="60CDA93E" w14:textId="77777777" w:rsidR="00242867" w:rsidRPr="0041373E" w:rsidRDefault="00242867" w:rsidP="00242867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4CE2A9F5" w14:textId="77777777" w:rsidR="00BD720C" w:rsidRPr="0041373E" w:rsidRDefault="008530D8" w:rsidP="00242867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في قطاع خدمة التبريد</w:t>
      </w:r>
      <w:r w:rsidR="00BD720C" w:rsidRPr="0041373E">
        <w:rPr>
          <w:sz w:val="26"/>
          <w:szCs w:val="26"/>
          <w:rtl/>
          <w:lang w:bidi="ar-SA"/>
        </w:rPr>
        <w:t xml:space="preserve">، يستمر تدريب المدربين ويستمر توفير الأدوات لتكرار التدريب في كل مركز تدريب على أساس دائم. </w:t>
      </w:r>
      <w:r w:rsidR="00B2171F"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س</w:t>
      </w:r>
      <w:r w:rsidR="00B2171F" w:rsidRPr="0041373E">
        <w:rPr>
          <w:sz w:val="26"/>
          <w:szCs w:val="26"/>
          <w:rtl/>
          <w:lang w:bidi="ar-SA"/>
        </w:rPr>
        <w:t>يستمر التعاون لإنشاء شبكة تدريب</w:t>
      </w:r>
      <w:r w:rsidR="00BD720C" w:rsidRPr="0041373E">
        <w:rPr>
          <w:sz w:val="26"/>
          <w:szCs w:val="26"/>
          <w:rtl/>
          <w:lang w:bidi="ar-SA"/>
        </w:rPr>
        <w:t>، وستتاح دورات تدريبية من خلال منصة رقمية. كما سيتم تقديم الدعم لمدرسة تدريب الجمارك لإضفاء الطابع المؤسسي على تدريب بروتوكول مونتريال ومنظمة الجمارك العالمية بعد تحديث عام 2022.</w:t>
      </w:r>
    </w:p>
    <w:p w14:paraId="2E9EEE34" w14:textId="77777777" w:rsidR="00BD720C" w:rsidRPr="0041373E" w:rsidRDefault="00BD720C" w:rsidP="00BD720C">
      <w:pPr>
        <w:bidi/>
        <w:rPr>
          <w:sz w:val="26"/>
          <w:szCs w:val="26"/>
          <w:rtl/>
          <w:lang w:bidi="ar-SA"/>
        </w:rPr>
      </w:pPr>
    </w:p>
    <w:p w14:paraId="2224FE55" w14:textId="77777777" w:rsidR="00BD720C" w:rsidRPr="0041373E" w:rsidRDefault="00BD720C" w:rsidP="00BD720C">
      <w:pPr>
        <w:bidi/>
        <w:rPr>
          <w:sz w:val="26"/>
          <w:szCs w:val="26"/>
          <w:u w:val="single"/>
          <w:rtl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 xml:space="preserve">طلب </w:t>
      </w:r>
      <w:r w:rsidR="00B2171F" w:rsidRPr="0041373E">
        <w:rPr>
          <w:rFonts w:hint="cs"/>
          <w:sz w:val="26"/>
          <w:szCs w:val="26"/>
          <w:u w:val="single"/>
          <w:rtl/>
          <w:lang w:bidi="ar-SA"/>
        </w:rPr>
        <w:t>ل</w:t>
      </w:r>
      <w:r w:rsidRPr="0041373E">
        <w:rPr>
          <w:sz w:val="26"/>
          <w:szCs w:val="26"/>
          <w:u w:val="single"/>
          <w:rtl/>
          <w:lang w:bidi="ar-SA"/>
        </w:rPr>
        <w:t>تمديد المرحلة الثانية</w:t>
      </w:r>
    </w:p>
    <w:p w14:paraId="003DDAA0" w14:textId="77777777" w:rsidR="00B2171F" w:rsidRPr="0041373E" w:rsidRDefault="00B2171F" w:rsidP="00B2171F">
      <w:pPr>
        <w:bidi/>
        <w:rPr>
          <w:sz w:val="26"/>
          <w:szCs w:val="26"/>
          <w:lang w:bidi="ar-SA"/>
        </w:rPr>
      </w:pPr>
    </w:p>
    <w:p w14:paraId="5FF8D423" w14:textId="77777777" w:rsidR="00BD720C" w:rsidRPr="0041373E" w:rsidRDefault="00BD720C" w:rsidP="00273F53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تشير الأمانة إلى أنه تم إحراز تقدم كبير في تنفيذ المرحلة الثانية من خطة إدارة إزالة المواد ا</w:t>
      </w:r>
      <w:r w:rsidR="00273F53" w:rsidRPr="0041373E">
        <w:rPr>
          <w:sz w:val="26"/>
          <w:szCs w:val="26"/>
          <w:rtl/>
          <w:lang w:bidi="ar-SA"/>
        </w:rPr>
        <w:t>لهيدروكلوروفلوروكربونية للمكسيك</w:t>
      </w:r>
      <w:r w:rsidRPr="0041373E">
        <w:rPr>
          <w:sz w:val="26"/>
          <w:szCs w:val="26"/>
          <w:rtl/>
          <w:lang w:bidi="ar-SA"/>
        </w:rPr>
        <w:t xml:space="preserve">، بما في ذلك استكمال تحويل قطاع </w:t>
      </w:r>
      <w:r w:rsidR="00273F53" w:rsidRPr="0041373E">
        <w:rPr>
          <w:rFonts w:hint="cs"/>
          <w:sz w:val="26"/>
          <w:szCs w:val="26"/>
          <w:rtl/>
          <w:lang w:bidi="ar-SA"/>
        </w:rPr>
        <w:t>الإيروسول</w:t>
      </w:r>
      <w:r w:rsidRPr="0041373E">
        <w:rPr>
          <w:sz w:val="26"/>
          <w:szCs w:val="26"/>
          <w:rtl/>
          <w:lang w:bidi="ar-SA"/>
        </w:rPr>
        <w:t xml:space="preserve"> / المذيبات وشراء المعدات لمراكز</w:t>
      </w:r>
      <w:r w:rsidR="00273F53" w:rsidRPr="0041373E">
        <w:rPr>
          <w:rFonts w:hint="cs"/>
          <w:sz w:val="26"/>
          <w:szCs w:val="26"/>
          <w:rtl/>
          <w:lang w:bidi="ar-SA"/>
        </w:rPr>
        <w:t xml:space="preserve"> الاسترداد وإعادة التدوير والاستصلاح</w:t>
      </w:r>
      <w:r w:rsidRPr="0041373E">
        <w:rPr>
          <w:sz w:val="26"/>
          <w:szCs w:val="26"/>
          <w:rtl/>
          <w:lang w:bidi="ar-SA"/>
        </w:rPr>
        <w:t xml:space="preserve"> والأدو</w:t>
      </w:r>
      <w:r w:rsidR="00273F53" w:rsidRPr="0041373E">
        <w:rPr>
          <w:sz w:val="26"/>
          <w:szCs w:val="26"/>
          <w:rtl/>
          <w:lang w:bidi="ar-SA"/>
        </w:rPr>
        <w:t xml:space="preserve">ات </w:t>
      </w:r>
      <w:r w:rsidR="00273F53" w:rsidRPr="0041373E">
        <w:rPr>
          <w:rFonts w:hint="cs"/>
          <w:sz w:val="26"/>
          <w:szCs w:val="26"/>
          <w:rtl/>
          <w:lang w:bidi="ar-SA"/>
        </w:rPr>
        <w:t>ل</w:t>
      </w:r>
      <w:r w:rsidR="00273F53" w:rsidRPr="0041373E">
        <w:rPr>
          <w:sz w:val="26"/>
          <w:szCs w:val="26"/>
          <w:rtl/>
          <w:lang w:bidi="ar-SA"/>
        </w:rPr>
        <w:t>لفنيين و</w:t>
      </w:r>
      <w:r w:rsidRPr="0041373E">
        <w:rPr>
          <w:sz w:val="26"/>
          <w:szCs w:val="26"/>
          <w:rtl/>
          <w:lang w:bidi="ar-SA"/>
        </w:rPr>
        <w:t xml:space="preserve">مراكز التدريب. وتجدر الإشارة أيضًا إلى أن بعض المشكلات التي تمت مواجهتها خلال الشريحة الثالثة (المتعلقة باستيراد المعدات والتعديلات التي </w:t>
      </w:r>
      <w:r w:rsidR="00273F53" w:rsidRPr="0041373E">
        <w:rPr>
          <w:rFonts w:hint="cs"/>
          <w:sz w:val="26"/>
          <w:szCs w:val="26"/>
          <w:rtl/>
          <w:lang w:bidi="ar-SA"/>
        </w:rPr>
        <w:t>أجريت</w:t>
      </w:r>
      <w:r w:rsidRPr="0041373E">
        <w:rPr>
          <w:sz w:val="26"/>
          <w:szCs w:val="26"/>
          <w:rtl/>
          <w:lang w:bidi="ar-SA"/>
        </w:rPr>
        <w:t xml:space="preserve"> على الأنشطة التي نفذتها</w:t>
      </w:r>
      <w:r w:rsidR="00273F53" w:rsidRPr="0041373E">
        <w:rPr>
          <w:sz w:val="26"/>
          <w:szCs w:val="26"/>
          <w:rtl/>
          <w:lang w:bidi="ar-SA"/>
        </w:rPr>
        <w:t xml:space="preserve"> حكومة ألمانيا) قد تم حلها الآن</w:t>
      </w:r>
      <w:r w:rsidRPr="0041373E">
        <w:rPr>
          <w:sz w:val="26"/>
          <w:szCs w:val="26"/>
          <w:rtl/>
          <w:lang w:bidi="ar-SA"/>
        </w:rPr>
        <w:t xml:space="preserve">، وأن بعض الأنشطة </w:t>
      </w:r>
      <w:r w:rsidR="00273F53" w:rsidRPr="0041373E">
        <w:rPr>
          <w:rFonts w:hint="cs"/>
          <w:sz w:val="26"/>
          <w:szCs w:val="26"/>
          <w:rtl/>
          <w:lang w:bidi="ar-SA"/>
        </w:rPr>
        <w:t xml:space="preserve">التي </w:t>
      </w:r>
      <w:r w:rsidRPr="0041373E">
        <w:rPr>
          <w:sz w:val="26"/>
          <w:szCs w:val="26"/>
          <w:rtl/>
          <w:lang w:bidi="ar-SA"/>
        </w:rPr>
        <w:t>تأخرت بسبب</w:t>
      </w:r>
      <w:r w:rsidR="00273F53" w:rsidRPr="0041373E">
        <w:rPr>
          <w:rFonts w:hint="cs"/>
          <w:sz w:val="26"/>
          <w:szCs w:val="26"/>
          <w:rtl/>
          <w:lang w:bidi="ar-SA"/>
        </w:rPr>
        <w:t xml:space="preserve"> جائحة كوفيد-19</w:t>
      </w:r>
      <w:r w:rsidRPr="0041373E">
        <w:rPr>
          <w:sz w:val="26"/>
          <w:szCs w:val="26"/>
          <w:rtl/>
          <w:lang w:bidi="ar-SA"/>
        </w:rPr>
        <w:t>، مثل التدريب الإضا</w:t>
      </w:r>
      <w:r w:rsidR="00273F53" w:rsidRPr="0041373E">
        <w:rPr>
          <w:sz w:val="26"/>
          <w:szCs w:val="26"/>
          <w:rtl/>
          <w:lang w:bidi="ar-SA"/>
        </w:rPr>
        <w:t xml:space="preserve">في المقدم من خلال مراكز التدريب، سوف </w:t>
      </w:r>
      <w:r w:rsidR="00273F53" w:rsidRPr="0041373E">
        <w:rPr>
          <w:rFonts w:hint="cs"/>
          <w:sz w:val="26"/>
          <w:szCs w:val="26"/>
          <w:rtl/>
          <w:lang w:bidi="ar-SA"/>
        </w:rPr>
        <w:t>ت</w:t>
      </w:r>
      <w:r w:rsidR="00273F53" w:rsidRPr="0041373E">
        <w:rPr>
          <w:sz w:val="26"/>
          <w:szCs w:val="26"/>
          <w:rtl/>
          <w:lang w:bidi="ar-SA"/>
        </w:rPr>
        <w:t>ستأنف في يولي</w:t>
      </w:r>
      <w:r w:rsidR="00273F53" w:rsidRPr="0041373E">
        <w:rPr>
          <w:rFonts w:hint="cs"/>
          <w:sz w:val="26"/>
          <w:szCs w:val="26"/>
          <w:rtl/>
          <w:lang w:bidi="ar-SA"/>
        </w:rPr>
        <w:t>ه/ تموز</w:t>
      </w:r>
      <w:r w:rsidR="00273F53" w:rsidRPr="0041373E">
        <w:rPr>
          <w:sz w:val="26"/>
          <w:szCs w:val="26"/>
          <w:rtl/>
          <w:lang w:bidi="ar-SA"/>
        </w:rPr>
        <w:t xml:space="preserve"> 2022. وبناءً على ذلك</w:t>
      </w:r>
      <w:r w:rsidRPr="0041373E">
        <w:rPr>
          <w:sz w:val="26"/>
          <w:szCs w:val="26"/>
          <w:rtl/>
          <w:lang w:bidi="ar-SA"/>
        </w:rPr>
        <w:t>، ترى الأمانة أن تمديد المرحلة الثانية من خطة إدارة إزالة المواد الهيدرو</w:t>
      </w:r>
      <w:r w:rsidR="00273F53" w:rsidRPr="0041373E">
        <w:rPr>
          <w:sz w:val="26"/>
          <w:szCs w:val="26"/>
          <w:rtl/>
          <w:lang w:bidi="ar-SA"/>
        </w:rPr>
        <w:t>كلوروفلوروكربونية لمدة عام واحد</w:t>
      </w:r>
      <w:r w:rsidRPr="0041373E">
        <w:rPr>
          <w:sz w:val="26"/>
          <w:szCs w:val="26"/>
          <w:rtl/>
          <w:lang w:bidi="ar-SA"/>
        </w:rPr>
        <w:t>، حتى 31 ديسمبر</w:t>
      </w:r>
      <w:r w:rsidR="00273F53" w:rsidRPr="0041373E">
        <w:rPr>
          <w:rFonts w:hint="cs"/>
          <w:sz w:val="26"/>
          <w:szCs w:val="26"/>
          <w:rtl/>
          <w:lang w:bidi="ar-SA"/>
        </w:rPr>
        <w:t>/ كانون الأول</w:t>
      </w:r>
      <w:r w:rsidR="00273F53" w:rsidRPr="0041373E">
        <w:rPr>
          <w:sz w:val="26"/>
          <w:szCs w:val="26"/>
          <w:rtl/>
          <w:lang w:bidi="ar-SA"/>
        </w:rPr>
        <w:t xml:space="preserve"> 2024</w:t>
      </w:r>
      <w:r w:rsidRPr="0041373E">
        <w:rPr>
          <w:sz w:val="26"/>
          <w:szCs w:val="26"/>
          <w:rtl/>
          <w:lang w:bidi="ar-SA"/>
        </w:rPr>
        <w:t>، سيسمح لحكومة المكسيك بإكمال الأنش</w:t>
      </w:r>
      <w:r w:rsidR="00273F53" w:rsidRPr="0041373E">
        <w:rPr>
          <w:sz w:val="26"/>
          <w:szCs w:val="26"/>
          <w:rtl/>
          <w:lang w:bidi="ar-SA"/>
        </w:rPr>
        <w:t>طة البارزة وطلب الشريحة الأخيرة، المخطط لها أصلاً لعام 2022</w:t>
      </w:r>
      <w:r w:rsidRPr="0041373E">
        <w:rPr>
          <w:sz w:val="26"/>
          <w:szCs w:val="26"/>
          <w:rtl/>
          <w:lang w:bidi="ar-SA"/>
        </w:rPr>
        <w:t>، في عام 2023.</w:t>
      </w:r>
    </w:p>
    <w:p w14:paraId="67EF1C67" w14:textId="77777777" w:rsidR="00273F53" w:rsidRPr="0041373E" w:rsidRDefault="00273F53" w:rsidP="00BD720C">
      <w:pPr>
        <w:bidi/>
        <w:rPr>
          <w:sz w:val="26"/>
          <w:szCs w:val="26"/>
          <w:rtl/>
          <w:lang w:bidi="ar-SA"/>
        </w:rPr>
      </w:pPr>
    </w:p>
    <w:p w14:paraId="5B2193E7" w14:textId="77777777" w:rsidR="00BD720C" w:rsidRPr="0041373E" w:rsidRDefault="00273F53" w:rsidP="00273F53">
      <w:pPr>
        <w:bidi/>
        <w:rPr>
          <w:sz w:val="26"/>
          <w:szCs w:val="26"/>
          <w:u w:val="single"/>
          <w:rtl/>
          <w:lang w:bidi="ar-SA"/>
        </w:rPr>
      </w:pPr>
      <w:r w:rsidRPr="0041373E">
        <w:rPr>
          <w:rFonts w:hint="cs"/>
          <w:sz w:val="26"/>
          <w:szCs w:val="26"/>
          <w:u w:val="single"/>
          <w:rtl/>
          <w:lang w:bidi="ar-SA"/>
        </w:rPr>
        <w:t>تعديل</w:t>
      </w:r>
      <w:r w:rsidRPr="0041373E">
        <w:rPr>
          <w:sz w:val="26"/>
          <w:szCs w:val="26"/>
          <w:u w:val="single"/>
          <w:rtl/>
          <w:lang w:bidi="ar-SA"/>
        </w:rPr>
        <w:t xml:space="preserve"> اتفاق</w:t>
      </w:r>
      <w:r w:rsidR="00BD720C" w:rsidRPr="0041373E">
        <w:rPr>
          <w:sz w:val="26"/>
          <w:szCs w:val="26"/>
          <w:u w:val="single"/>
          <w:rtl/>
          <w:lang w:bidi="ar-SA"/>
        </w:rPr>
        <w:t xml:space="preserve"> </w:t>
      </w:r>
      <w:r w:rsidRPr="0041373E">
        <w:rPr>
          <w:sz w:val="26"/>
          <w:szCs w:val="26"/>
          <w:u w:val="single"/>
          <w:rtl/>
          <w:lang w:bidi="ar-SA"/>
        </w:rPr>
        <w:t>خطة إدارة إزالة المواد الهيدروكلوروفلوروكربونية</w:t>
      </w:r>
    </w:p>
    <w:p w14:paraId="3233E1C1" w14:textId="77777777" w:rsidR="00273F53" w:rsidRPr="0041373E" w:rsidRDefault="00273F53" w:rsidP="00273F53">
      <w:pPr>
        <w:bidi/>
        <w:rPr>
          <w:sz w:val="26"/>
          <w:szCs w:val="26"/>
          <w:lang w:bidi="ar-SA"/>
        </w:rPr>
      </w:pPr>
    </w:p>
    <w:p w14:paraId="0B6884FB" w14:textId="77777777" w:rsidR="00BD720C" w:rsidRPr="0041373E" w:rsidRDefault="00273F53" w:rsidP="00300AAA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في ضوء تمديد المرحلة الثانية</w:t>
      </w:r>
      <w:r w:rsidR="00BD720C" w:rsidRPr="0041373E">
        <w:rPr>
          <w:sz w:val="26"/>
          <w:szCs w:val="26"/>
          <w:rtl/>
          <w:lang w:bidi="ar-SA"/>
        </w:rPr>
        <w:t>، بما في ذلك إعادة تخصيص الشريحة الرابعة من</w:t>
      </w:r>
      <w:r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="00BD720C" w:rsidRPr="0041373E">
        <w:rPr>
          <w:sz w:val="26"/>
          <w:szCs w:val="26"/>
          <w:rtl/>
          <w:lang w:bidi="ar-SA"/>
        </w:rPr>
        <w:t xml:space="preserve"> 2020 إلى</w:t>
      </w:r>
      <w:r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="00BD720C" w:rsidRPr="0041373E">
        <w:rPr>
          <w:sz w:val="26"/>
          <w:szCs w:val="26"/>
          <w:rtl/>
          <w:lang w:bidi="ar-SA"/>
        </w:rPr>
        <w:t xml:space="preserve"> 2022 والشريحة الخامسة من</w:t>
      </w:r>
      <w:r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="00BD720C" w:rsidRPr="0041373E">
        <w:rPr>
          <w:sz w:val="26"/>
          <w:szCs w:val="26"/>
          <w:rtl/>
          <w:lang w:bidi="ar-SA"/>
        </w:rPr>
        <w:t xml:space="preserve"> 2022 إلى</w:t>
      </w:r>
      <w:r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Pr="0041373E">
        <w:rPr>
          <w:sz w:val="26"/>
          <w:szCs w:val="26"/>
          <w:rtl/>
          <w:lang w:bidi="ar-SA"/>
        </w:rPr>
        <w:t xml:space="preserve"> 2023</w:t>
      </w:r>
      <w:r w:rsidR="00BD720C" w:rsidRPr="0041373E">
        <w:rPr>
          <w:sz w:val="26"/>
          <w:szCs w:val="26"/>
          <w:rtl/>
          <w:lang w:bidi="ar-SA"/>
        </w:rPr>
        <w:t>،</w:t>
      </w:r>
      <w:r w:rsidRPr="0041373E">
        <w:rPr>
          <w:sz w:val="26"/>
          <w:szCs w:val="26"/>
          <w:rtl/>
          <w:lang w:bidi="ar-SA"/>
        </w:rPr>
        <w:t xml:space="preserve"> تم تحديث</w:t>
      </w:r>
      <w:r w:rsidR="00BD720C" w:rsidRPr="0041373E">
        <w:rPr>
          <w:sz w:val="26"/>
          <w:szCs w:val="26"/>
          <w:rtl/>
          <w:lang w:bidi="ar-SA"/>
        </w:rPr>
        <w:t xml:space="preserve"> الفقرة 1 والتذييل 2-</w:t>
      </w:r>
      <w:r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BD720C" w:rsidRPr="0041373E">
        <w:rPr>
          <w:sz w:val="26"/>
          <w:szCs w:val="26"/>
          <w:rtl/>
          <w:lang w:bidi="ar-SA"/>
        </w:rPr>
        <w:t>ألف من الاتفاق</w:t>
      </w:r>
      <w:r w:rsidRPr="0041373E">
        <w:rPr>
          <w:rFonts w:hint="cs"/>
          <w:sz w:val="26"/>
          <w:szCs w:val="26"/>
          <w:rtl/>
          <w:lang w:bidi="ar-SA"/>
        </w:rPr>
        <w:t xml:space="preserve"> المبرم</w:t>
      </w:r>
      <w:r w:rsidR="00BD720C" w:rsidRPr="0041373E">
        <w:rPr>
          <w:sz w:val="26"/>
          <w:szCs w:val="26"/>
          <w:rtl/>
          <w:lang w:bidi="ar-SA"/>
        </w:rPr>
        <w:t xml:space="preserve"> بين حكومة المكس</w:t>
      </w:r>
      <w:r w:rsidRPr="0041373E">
        <w:rPr>
          <w:sz w:val="26"/>
          <w:szCs w:val="26"/>
          <w:rtl/>
          <w:lang w:bidi="ar-SA"/>
        </w:rPr>
        <w:t>يك واللجنة التنفيذية</w:t>
      </w:r>
      <w:r w:rsidR="00BD720C" w:rsidRPr="0041373E">
        <w:rPr>
          <w:sz w:val="26"/>
          <w:szCs w:val="26"/>
          <w:rtl/>
          <w:lang w:bidi="ar-SA"/>
        </w:rPr>
        <w:t>، وتم تعديل ال</w:t>
      </w:r>
      <w:r w:rsidRPr="0041373E">
        <w:rPr>
          <w:sz w:val="26"/>
          <w:szCs w:val="26"/>
          <w:rtl/>
          <w:lang w:bidi="ar-SA"/>
        </w:rPr>
        <w:t xml:space="preserve">فقرة 16 للإشارة إلى أن الاتفاق المحدث </w:t>
      </w:r>
      <w:r w:rsidRPr="0041373E">
        <w:rPr>
          <w:rFonts w:hint="cs"/>
          <w:sz w:val="26"/>
          <w:szCs w:val="26"/>
          <w:rtl/>
          <w:lang w:bidi="ar-SA"/>
        </w:rPr>
        <w:t>ي</w:t>
      </w:r>
      <w:r w:rsidR="00BD720C" w:rsidRPr="0041373E">
        <w:rPr>
          <w:sz w:val="26"/>
          <w:szCs w:val="26"/>
          <w:rtl/>
          <w:lang w:bidi="ar-SA"/>
        </w:rPr>
        <w:t>لغي</w:t>
      </w:r>
      <w:r w:rsidR="00300AAA" w:rsidRPr="0041373E">
        <w:rPr>
          <w:rFonts w:hint="cs"/>
          <w:sz w:val="26"/>
          <w:szCs w:val="26"/>
          <w:rtl/>
          <w:lang w:bidi="ar-SA"/>
        </w:rPr>
        <w:t xml:space="preserve"> الاتفاق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="00300AAA" w:rsidRPr="0041373E">
        <w:rPr>
          <w:rFonts w:hint="cs"/>
          <w:sz w:val="26"/>
          <w:szCs w:val="26"/>
          <w:rtl/>
          <w:lang w:bidi="ar-SA"/>
        </w:rPr>
        <w:t>المبرم</w:t>
      </w:r>
      <w:r w:rsidRPr="0041373E">
        <w:rPr>
          <w:sz w:val="26"/>
          <w:szCs w:val="26"/>
          <w:rtl/>
          <w:lang w:bidi="ar-SA"/>
        </w:rPr>
        <w:t xml:space="preserve"> في الاجتماع التاسع والسبعين</w:t>
      </w:r>
      <w:r w:rsidR="00BD720C" w:rsidRPr="0041373E">
        <w:rPr>
          <w:sz w:val="26"/>
          <w:szCs w:val="26"/>
          <w:rtl/>
          <w:lang w:bidi="ar-SA"/>
        </w:rPr>
        <w:t>، على النحو الوارد في المرفق الأول بهذ</w:t>
      </w:r>
      <w:r w:rsidRPr="0041373E">
        <w:rPr>
          <w:sz w:val="26"/>
          <w:szCs w:val="26"/>
          <w:rtl/>
          <w:lang w:bidi="ar-SA"/>
        </w:rPr>
        <w:t xml:space="preserve">ه الوثيقة. </w:t>
      </w:r>
      <w:r w:rsidRPr="0041373E">
        <w:rPr>
          <w:rFonts w:hint="cs"/>
          <w:sz w:val="26"/>
          <w:szCs w:val="26"/>
          <w:rtl/>
          <w:lang w:bidi="ar-SA"/>
        </w:rPr>
        <w:t>وسيرفق</w:t>
      </w:r>
      <w:r w:rsidRPr="0041373E">
        <w:rPr>
          <w:sz w:val="26"/>
          <w:szCs w:val="26"/>
          <w:rtl/>
          <w:lang w:bidi="ar-SA"/>
        </w:rPr>
        <w:t xml:space="preserve"> الاتفاق المحدث </w:t>
      </w:r>
      <w:r w:rsidR="00BD720C" w:rsidRPr="0041373E">
        <w:rPr>
          <w:sz w:val="26"/>
          <w:szCs w:val="26"/>
          <w:rtl/>
          <w:lang w:bidi="ar-SA"/>
        </w:rPr>
        <w:t>كامل</w:t>
      </w:r>
      <w:r w:rsidRPr="0041373E">
        <w:rPr>
          <w:rFonts w:hint="cs"/>
          <w:sz w:val="26"/>
          <w:szCs w:val="26"/>
          <w:rtl/>
          <w:lang w:bidi="ar-SA"/>
        </w:rPr>
        <w:t>ا</w:t>
      </w:r>
      <w:r w:rsidR="00BD720C" w:rsidRPr="0041373E">
        <w:rPr>
          <w:sz w:val="26"/>
          <w:szCs w:val="26"/>
          <w:rtl/>
          <w:lang w:bidi="ar-SA"/>
        </w:rPr>
        <w:t xml:space="preserve"> بالتقرير النهائي للاجتماع التسعين.</w:t>
      </w:r>
    </w:p>
    <w:p w14:paraId="43C238D2" w14:textId="77777777" w:rsidR="00273F53" w:rsidRPr="0041373E" w:rsidRDefault="00273F53" w:rsidP="00BD720C">
      <w:pPr>
        <w:bidi/>
        <w:rPr>
          <w:sz w:val="26"/>
          <w:szCs w:val="26"/>
          <w:rtl/>
          <w:lang w:bidi="ar-SA"/>
        </w:rPr>
      </w:pPr>
    </w:p>
    <w:p w14:paraId="0D0AAD81" w14:textId="77777777" w:rsidR="00BD720C" w:rsidRPr="0041373E" w:rsidRDefault="00BD720C" w:rsidP="00273F53">
      <w:pPr>
        <w:bidi/>
        <w:rPr>
          <w:sz w:val="26"/>
          <w:szCs w:val="26"/>
          <w:u w:val="single"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 xml:space="preserve">تنفيذ </w:t>
      </w:r>
      <w:r w:rsidR="00273F53" w:rsidRPr="0041373E">
        <w:rPr>
          <w:rFonts w:hint="cs"/>
          <w:sz w:val="26"/>
          <w:szCs w:val="26"/>
          <w:u w:val="single"/>
          <w:rtl/>
          <w:lang w:bidi="ar-SA"/>
        </w:rPr>
        <w:t>ال</w:t>
      </w:r>
      <w:r w:rsidR="00273F53" w:rsidRPr="0041373E">
        <w:rPr>
          <w:sz w:val="26"/>
          <w:szCs w:val="26"/>
          <w:u w:val="single"/>
          <w:rtl/>
          <w:lang w:bidi="ar-SA"/>
        </w:rPr>
        <w:t xml:space="preserve">سياسة </w:t>
      </w:r>
      <w:r w:rsidR="00273F53" w:rsidRPr="0041373E">
        <w:rPr>
          <w:rFonts w:hint="cs"/>
          <w:sz w:val="26"/>
          <w:szCs w:val="26"/>
          <w:u w:val="single"/>
          <w:rtl/>
          <w:lang w:bidi="ar-SA"/>
        </w:rPr>
        <w:t>الجنسانية</w:t>
      </w:r>
      <w:r w:rsidR="00573770" w:rsidRPr="0041373E">
        <w:rPr>
          <w:rStyle w:val="FootnoteReference"/>
          <w:sz w:val="26"/>
          <w:szCs w:val="26"/>
          <w:u w:val="single"/>
          <w:lang w:bidi="ar-SA"/>
        </w:rPr>
        <w:footnoteReference w:id="11"/>
      </w:r>
    </w:p>
    <w:p w14:paraId="6DAEDFD7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68CE1ADD" w14:textId="77777777" w:rsidR="00BD720C" w:rsidRPr="0041373E" w:rsidRDefault="00BD720C" w:rsidP="00AC5C25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أفادت </w:t>
      </w:r>
      <w:r w:rsidR="00573770" w:rsidRPr="0041373E">
        <w:rPr>
          <w:sz w:val="26"/>
          <w:szCs w:val="26"/>
          <w:rtl/>
          <w:lang w:bidi="ar-SA"/>
        </w:rPr>
        <w:t>اليونيدو</w:t>
      </w:r>
      <w:r w:rsidRPr="0041373E">
        <w:rPr>
          <w:sz w:val="26"/>
          <w:szCs w:val="26"/>
          <w:rtl/>
          <w:lang w:bidi="ar-SA"/>
        </w:rPr>
        <w:t xml:space="preserve"> بأنها ستبذل جهودا للتشجيع على توظيف النساء كخبيرات استشاريات ومشرفات ومدربات ومديرات في جميع البرامج. </w:t>
      </w:r>
      <w:r w:rsidR="00573770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>من المتوقع أنه بحلول نها</w:t>
      </w:r>
      <w:r w:rsidR="00573770" w:rsidRPr="0041373E">
        <w:rPr>
          <w:sz w:val="26"/>
          <w:szCs w:val="26"/>
          <w:rtl/>
          <w:lang w:bidi="ar-SA"/>
        </w:rPr>
        <w:t>ية المرحلة الثانية</w:t>
      </w:r>
      <w:r w:rsidRPr="0041373E">
        <w:rPr>
          <w:sz w:val="26"/>
          <w:szCs w:val="26"/>
          <w:rtl/>
          <w:lang w:bidi="ar-SA"/>
        </w:rPr>
        <w:t>، ستظهر أعداد أكبر من النساء في سجلات</w:t>
      </w:r>
      <w:r w:rsidR="00573770" w:rsidRPr="0041373E">
        <w:rPr>
          <w:sz w:val="26"/>
          <w:szCs w:val="26"/>
          <w:rtl/>
          <w:lang w:bidi="ar-SA"/>
        </w:rPr>
        <w:t xml:space="preserve"> المدربين والفنيين. </w:t>
      </w:r>
      <w:r w:rsidR="00573770" w:rsidRPr="0041373E">
        <w:rPr>
          <w:rFonts w:hint="cs"/>
          <w:sz w:val="26"/>
          <w:szCs w:val="26"/>
          <w:rtl/>
          <w:lang w:bidi="ar-SA"/>
        </w:rPr>
        <w:t>و</w:t>
      </w:r>
      <w:r w:rsidR="00573770" w:rsidRPr="0041373E">
        <w:rPr>
          <w:sz w:val="26"/>
          <w:szCs w:val="26"/>
          <w:rtl/>
          <w:lang w:bidi="ar-SA"/>
        </w:rPr>
        <w:t>في عام 2020</w:t>
      </w:r>
      <w:r w:rsidRPr="0041373E">
        <w:rPr>
          <w:sz w:val="26"/>
          <w:szCs w:val="26"/>
          <w:rtl/>
          <w:lang w:bidi="ar-SA"/>
        </w:rPr>
        <w:t>، أكمل موظفو وحدة الأوزون الوطنية الت</w:t>
      </w:r>
      <w:r w:rsidR="00573770" w:rsidRPr="0041373E">
        <w:rPr>
          <w:sz w:val="26"/>
          <w:szCs w:val="26"/>
          <w:rtl/>
          <w:lang w:bidi="ar-SA"/>
        </w:rPr>
        <w:t>دريب على الوعي بالنوع الاجتماعي</w:t>
      </w:r>
      <w:r w:rsidRPr="0041373E">
        <w:rPr>
          <w:sz w:val="26"/>
          <w:szCs w:val="26"/>
          <w:rtl/>
          <w:lang w:bidi="ar-SA"/>
        </w:rPr>
        <w:t xml:space="preserve">، وفي عام 2021 وضعوا خطًا أساسيًا للنوع الاجتماعي لتحديد المجالات التي توجد بها فجوات بين الجنسين واقتراح فرص لسدها. </w:t>
      </w:r>
      <w:r w:rsidR="00AC5C25" w:rsidRPr="0041373E">
        <w:rPr>
          <w:rFonts w:hint="cs"/>
          <w:sz w:val="26"/>
          <w:szCs w:val="26"/>
          <w:rtl/>
          <w:lang w:bidi="ar-SA"/>
        </w:rPr>
        <w:t>و</w:t>
      </w:r>
      <w:r w:rsidR="00AC5C25" w:rsidRPr="0041373E">
        <w:rPr>
          <w:sz w:val="26"/>
          <w:szCs w:val="26"/>
          <w:rtl/>
          <w:lang w:bidi="ar-SA"/>
        </w:rPr>
        <w:t>أثناء تنفيذ المرحلة الثانية</w:t>
      </w:r>
      <w:r w:rsidRPr="0041373E">
        <w:rPr>
          <w:sz w:val="26"/>
          <w:szCs w:val="26"/>
          <w:rtl/>
          <w:lang w:bidi="ar-SA"/>
        </w:rPr>
        <w:t xml:space="preserve">، تعتزم وحدة الأوزون الوطنية البحث عن مدخلات أصحاب المصلحة حول طرق دمج المؤشرات الخاصة </w:t>
      </w:r>
      <w:r w:rsidR="00AC5C25" w:rsidRPr="0041373E">
        <w:rPr>
          <w:rFonts w:hint="cs"/>
          <w:sz w:val="26"/>
          <w:szCs w:val="26"/>
          <w:rtl/>
          <w:lang w:bidi="ar-SA"/>
        </w:rPr>
        <w:t>بالجنسين</w:t>
      </w:r>
      <w:r w:rsidRPr="0041373E">
        <w:rPr>
          <w:sz w:val="26"/>
          <w:szCs w:val="26"/>
          <w:rtl/>
          <w:lang w:bidi="ar-SA"/>
        </w:rPr>
        <w:t xml:space="preserve"> في عملية التخطيط والتنفيذ وإعداد التقارير للأنشطة </w:t>
      </w:r>
      <w:r w:rsidR="00AC5C25" w:rsidRPr="0041373E">
        <w:rPr>
          <w:rFonts w:hint="cs"/>
          <w:sz w:val="26"/>
          <w:szCs w:val="26"/>
          <w:rtl/>
          <w:lang w:bidi="ar-SA"/>
        </w:rPr>
        <w:t>والمشروعات</w:t>
      </w:r>
      <w:r w:rsidRPr="0041373E">
        <w:rPr>
          <w:sz w:val="26"/>
          <w:szCs w:val="26"/>
          <w:rtl/>
          <w:lang w:bidi="ar-SA"/>
        </w:rPr>
        <w:t xml:space="preserve">. </w:t>
      </w:r>
      <w:r w:rsidR="00AC5C25" w:rsidRPr="0041373E">
        <w:rPr>
          <w:rFonts w:hint="cs"/>
          <w:sz w:val="26"/>
          <w:szCs w:val="26"/>
          <w:rtl/>
          <w:lang w:bidi="ar-SA"/>
        </w:rPr>
        <w:t>و</w:t>
      </w:r>
      <w:r w:rsidRPr="0041373E">
        <w:rPr>
          <w:sz w:val="26"/>
          <w:szCs w:val="26"/>
          <w:rtl/>
          <w:lang w:bidi="ar-SA"/>
        </w:rPr>
        <w:t xml:space="preserve">ستشمل الاجتماعات والتدريب جلسات حول </w:t>
      </w:r>
      <w:r w:rsidR="00AC5C25" w:rsidRPr="0041373E">
        <w:rPr>
          <w:rFonts w:hint="cs"/>
          <w:sz w:val="26"/>
          <w:szCs w:val="26"/>
          <w:rtl/>
          <w:lang w:bidi="ar-SA"/>
        </w:rPr>
        <w:t>الجنسين</w:t>
      </w:r>
      <w:r w:rsidRPr="0041373E">
        <w:rPr>
          <w:sz w:val="26"/>
          <w:szCs w:val="26"/>
          <w:rtl/>
          <w:lang w:bidi="ar-SA"/>
        </w:rPr>
        <w:t xml:space="preserve"> وأنشطة التوعية للنساء.</w:t>
      </w:r>
    </w:p>
    <w:p w14:paraId="45E96F85" w14:textId="77777777" w:rsidR="00BD720C" w:rsidRPr="0041373E" w:rsidRDefault="00BD720C" w:rsidP="00BD720C">
      <w:pPr>
        <w:bidi/>
        <w:rPr>
          <w:sz w:val="26"/>
          <w:szCs w:val="26"/>
          <w:rtl/>
          <w:lang w:bidi="ar-SA"/>
        </w:rPr>
      </w:pPr>
    </w:p>
    <w:p w14:paraId="276815FD" w14:textId="77777777" w:rsidR="00BD720C" w:rsidRPr="0041373E" w:rsidRDefault="00BD720C" w:rsidP="00BD720C">
      <w:pPr>
        <w:bidi/>
        <w:rPr>
          <w:sz w:val="26"/>
          <w:szCs w:val="26"/>
          <w:u w:val="single"/>
          <w:rtl/>
          <w:lang w:bidi="ar-SA"/>
        </w:rPr>
      </w:pPr>
      <w:r w:rsidRPr="0041373E">
        <w:rPr>
          <w:sz w:val="26"/>
          <w:szCs w:val="26"/>
          <w:u w:val="single"/>
          <w:rtl/>
          <w:lang w:bidi="ar-SA"/>
        </w:rPr>
        <w:t>خاتمة</w:t>
      </w:r>
    </w:p>
    <w:p w14:paraId="5F204820" w14:textId="77777777" w:rsidR="00560A38" w:rsidRPr="0041373E" w:rsidRDefault="00560A38" w:rsidP="00560A38">
      <w:pPr>
        <w:bidi/>
        <w:rPr>
          <w:sz w:val="26"/>
          <w:szCs w:val="26"/>
          <w:lang w:bidi="ar-SA"/>
        </w:rPr>
      </w:pPr>
    </w:p>
    <w:p w14:paraId="747BDCD2" w14:textId="77777777" w:rsidR="00BD720C" w:rsidRPr="0041373E" w:rsidRDefault="00560A38" w:rsidP="00484299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41373E">
        <w:rPr>
          <w:rFonts w:hint="cs"/>
          <w:sz w:val="26"/>
          <w:szCs w:val="26"/>
          <w:rtl/>
          <w:lang w:bidi="ar-SA"/>
        </w:rPr>
        <w:t>تذكر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الأمانة</w:t>
      </w:r>
      <w:r w:rsidR="00BD720C" w:rsidRPr="0041373E">
        <w:rPr>
          <w:sz w:val="26"/>
          <w:szCs w:val="26"/>
          <w:rtl/>
          <w:lang w:bidi="ar-SA"/>
        </w:rPr>
        <w:t xml:space="preserve"> أن </w:t>
      </w:r>
      <w:r w:rsidRPr="0041373E">
        <w:rPr>
          <w:rFonts w:hint="cs"/>
          <w:sz w:val="26"/>
          <w:szCs w:val="26"/>
          <w:rtl/>
          <w:lang w:bidi="ar-SA"/>
        </w:rPr>
        <w:t>المكسيك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مازالت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تمتثل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لبروتوكول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مونتريال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واتفاق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المرحلة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الثانية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sz w:val="26"/>
          <w:szCs w:val="26"/>
          <w:rtl/>
          <w:lang w:bidi="ar-SA"/>
        </w:rPr>
        <w:t>من خطة إدارة إزالة المواد الهيدروكلوروفلوروكربونية</w:t>
      </w:r>
      <w:r w:rsidR="00BD720C" w:rsidRPr="0041373E">
        <w:rPr>
          <w:sz w:val="26"/>
          <w:szCs w:val="26"/>
          <w:rtl/>
          <w:lang w:bidi="ar-SA"/>
        </w:rPr>
        <w:t xml:space="preserve">. </w:t>
      </w:r>
      <w:r w:rsidR="00484299"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تم تحقيق مستوى كافٍ من تنفيذ الشريحة الثالثة من خطة إدارة إزالة المواد الهيدر</w:t>
      </w:r>
      <w:r w:rsidR="00484299" w:rsidRPr="0041373E">
        <w:rPr>
          <w:sz w:val="26"/>
          <w:szCs w:val="26"/>
          <w:rtl/>
          <w:lang w:bidi="ar-SA"/>
        </w:rPr>
        <w:t>وكلوروفلوروكربونية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="00484299" w:rsidRPr="0041373E">
        <w:rPr>
          <w:rFonts w:hint="cs"/>
          <w:sz w:val="26"/>
          <w:szCs w:val="26"/>
          <w:rtl/>
          <w:lang w:bidi="ar-SA"/>
        </w:rPr>
        <w:t>تشمل</w:t>
      </w:r>
      <w:r w:rsidR="00BD720C" w:rsidRPr="0041373E">
        <w:rPr>
          <w:sz w:val="26"/>
          <w:szCs w:val="26"/>
          <w:rtl/>
          <w:lang w:bidi="ar-SA"/>
        </w:rPr>
        <w:t xml:space="preserve"> توفير الأدوات لتسعة مختبرات جمركية و 160 مجموعة أد</w:t>
      </w:r>
      <w:r w:rsidR="00484299" w:rsidRPr="0041373E">
        <w:rPr>
          <w:sz w:val="26"/>
          <w:szCs w:val="26"/>
          <w:rtl/>
          <w:lang w:bidi="ar-SA"/>
        </w:rPr>
        <w:t>وات لفنيي التبريد وتكييف الهواء، وتوقيع اتفاق</w:t>
      </w:r>
      <w:r w:rsidR="00484299" w:rsidRPr="0041373E">
        <w:rPr>
          <w:rFonts w:hint="cs"/>
          <w:sz w:val="26"/>
          <w:szCs w:val="26"/>
          <w:rtl/>
          <w:lang w:bidi="ar-SA"/>
        </w:rPr>
        <w:t>ي</w:t>
      </w:r>
      <w:r w:rsidR="00BD720C" w:rsidRPr="0041373E">
        <w:rPr>
          <w:sz w:val="26"/>
          <w:szCs w:val="26"/>
          <w:rtl/>
          <w:lang w:bidi="ar-SA"/>
        </w:rPr>
        <w:t>ا</w:t>
      </w:r>
      <w:r w:rsidR="00484299" w:rsidRPr="0041373E">
        <w:rPr>
          <w:sz w:val="26"/>
          <w:szCs w:val="26"/>
          <w:rtl/>
          <w:lang w:bidi="ar-SA"/>
        </w:rPr>
        <w:t>ت تعاون مع أربع مؤسسات أكاديمية، وتدريب 934 فنيًا</w:t>
      </w:r>
      <w:r w:rsidR="00BD720C" w:rsidRPr="0041373E">
        <w:rPr>
          <w:sz w:val="26"/>
          <w:szCs w:val="26"/>
          <w:rtl/>
          <w:lang w:bidi="ar-SA"/>
        </w:rPr>
        <w:t>، و رفع مستوى مراكز</w:t>
      </w:r>
      <w:r w:rsidR="00484299" w:rsidRPr="0041373E">
        <w:rPr>
          <w:rFonts w:hint="cs"/>
          <w:sz w:val="26"/>
          <w:szCs w:val="26"/>
          <w:rtl/>
          <w:lang w:bidi="ar-SA"/>
        </w:rPr>
        <w:t xml:space="preserve"> الاسترداد وإعادة التدوير والاستصلاح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="00484299" w:rsidRPr="0041373E">
        <w:rPr>
          <w:rFonts w:hint="cs"/>
          <w:sz w:val="26"/>
          <w:szCs w:val="26"/>
          <w:rtl/>
          <w:lang w:bidi="ar-SA"/>
        </w:rPr>
        <w:t>ووضع</w:t>
      </w:r>
      <w:r w:rsidR="00BD720C" w:rsidRPr="0041373E">
        <w:rPr>
          <w:sz w:val="26"/>
          <w:szCs w:val="26"/>
          <w:rtl/>
          <w:lang w:bidi="ar-SA"/>
        </w:rPr>
        <w:t xml:space="preserve"> معيار الكفاءة العمالية لاعتماد الفنيين في استخدام </w:t>
      </w:r>
      <w:r w:rsidR="00484299" w:rsidRPr="0041373E">
        <w:rPr>
          <w:rFonts w:hint="cs"/>
          <w:sz w:val="26"/>
          <w:szCs w:val="26"/>
          <w:rtl/>
          <w:lang w:bidi="ar-SA"/>
        </w:rPr>
        <w:t>الهيدروكربونات</w:t>
      </w:r>
      <w:r w:rsidR="00BD720C" w:rsidRPr="0041373E">
        <w:rPr>
          <w:sz w:val="26"/>
          <w:szCs w:val="26"/>
          <w:rtl/>
          <w:lang w:bidi="ar-SA"/>
        </w:rPr>
        <w:t xml:space="preserve">، وإنتاج مواد تدريبية حول </w:t>
      </w:r>
      <w:r w:rsidR="00BD720C" w:rsidRPr="0041373E">
        <w:rPr>
          <w:rFonts w:hint="eastAsia"/>
          <w:sz w:val="26"/>
          <w:szCs w:val="26"/>
          <w:rtl/>
          <w:lang w:bidi="ar-SA"/>
        </w:rPr>
        <w:t>الاستخدام</w:t>
      </w:r>
      <w:r w:rsidR="00484299" w:rsidRPr="0041373E">
        <w:rPr>
          <w:sz w:val="26"/>
          <w:szCs w:val="26"/>
          <w:rtl/>
          <w:lang w:bidi="ar-SA"/>
        </w:rPr>
        <w:t xml:space="preserve"> الآمن ل</w:t>
      </w:r>
      <w:r w:rsidR="00484299" w:rsidRPr="0041373E">
        <w:rPr>
          <w:rFonts w:hint="cs"/>
          <w:sz w:val="26"/>
          <w:szCs w:val="26"/>
          <w:rtl/>
          <w:lang w:bidi="ar-SA"/>
        </w:rPr>
        <w:t>لهيدروكربونات</w:t>
      </w:r>
      <w:r w:rsidR="00BD720C" w:rsidRPr="0041373E">
        <w:rPr>
          <w:sz w:val="26"/>
          <w:szCs w:val="26"/>
          <w:rtl/>
          <w:lang w:bidi="ar-SA"/>
        </w:rPr>
        <w:t xml:space="preserve">. </w:t>
      </w:r>
      <w:r w:rsidR="00484299"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استمرت المساعدة المقدمة من حكومة ألمانيا في بناء القد</w:t>
      </w:r>
      <w:r w:rsidR="00484299" w:rsidRPr="0041373E">
        <w:rPr>
          <w:sz w:val="26"/>
          <w:szCs w:val="26"/>
          <w:rtl/>
          <w:lang w:bidi="ar-SA"/>
        </w:rPr>
        <w:t>رات لإدخال بدائل الهيدروكربونات</w:t>
      </w:r>
      <w:r w:rsidR="00BD720C" w:rsidRPr="0041373E">
        <w:rPr>
          <w:sz w:val="26"/>
          <w:szCs w:val="26"/>
          <w:rtl/>
          <w:lang w:bidi="ar-SA"/>
        </w:rPr>
        <w:t>، وهي ترك</w:t>
      </w:r>
      <w:r w:rsidR="00484299" w:rsidRPr="0041373E">
        <w:rPr>
          <w:sz w:val="26"/>
          <w:szCs w:val="26"/>
          <w:rtl/>
          <w:lang w:bidi="ar-SA"/>
        </w:rPr>
        <w:t>ز الآن على قطاع التبريد التجاري</w:t>
      </w:r>
      <w:r w:rsidR="00BD720C" w:rsidRPr="0041373E">
        <w:rPr>
          <w:sz w:val="26"/>
          <w:szCs w:val="26"/>
          <w:rtl/>
          <w:lang w:bidi="ar-SA"/>
        </w:rPr>
        <w:t>، بد</w:t>
      </w:r>
      <w:r w:rsidR="00484299" w:rsidRPr="0041373E">
        <w:rPr>
          <w:sz w:val="26"/>
          <w:szCs w:val="26"/>
          <w:rtl/>
          <w:lang w:bidi="ar-SA"/>
        </w:rPr>
        <w:t>لاً من قطاع تكييف الهواء السكني</w:t>
      </w:r>
      <w:r w:rsidR="00BD720C" w:rsidRPr="0041373E">
        <w:rPr>
          <w:sz w:val="26"/>
          <w:szCs w:val="26"/>
          <w:rtl/>
          <w:lang w:bidi="ar-SA"/>
        </w:rPr>
        <w:t xml:space="preserve">، كما كان متصورًا في الأصل. </w:t>
      </w:r>
      <w:r w:rsidR="00484299"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تباطأت وتيرة التنفيذ على مدار العامين الماض</w:t>
      </w:r>
      <w:r w:rsidR="00BD720C" w:rsidRPr="0041373E">
        <w:rPr>
          <w:rFonts w:hint="eastAsia"/>
          <w:sz w:val="26"/>
          <w:szCs w:val="26"/>
          <w:rtl/>
          <w:lang w:bidi="ar-SA"/>
        </w:rPr>
        <w:t>يين</w:t>
      </w:r>
      <w:r w:rsidR="00BD720C" w:rsidRPr="0041373E">
        <w:rPr>
          <w:sz w:val="26"/>
          <w:szCs w:val="26"/>
          <w:rtl/>
          <w:lang w:bidi="ar-SA"/>
        </w:rPr>
        <w:t>، ويرجع ذلك أساسًا إلى تأثير جائحة</w:t>
      </w:r>
      <w:r w:rsidR="00484299" w:rsidRPr="0041373E">
        <w:rPr>
          <w:rFonts w:hint="cs"/>
          <w:sz w:val="26"/>
          <w:szCs w:val="26"/>
          <w:rtl/>
          <w:lang w:bidi="ar-SA"/>
        </w:rPr>
        <w:t xml:space="preserve"> كوفيد-19</w:t>
      </w:r>
      <w:r w:rsidR="00BD720C" w:rsidRPr="0041373E">
        <w:rPr>
          <w:sz w:val="26"/>
          <w:szCs w:val="26"/>
          <w:rtl/>
          <w:lang w:bidi="ar-SA"/>
        </w:rPr>
        <w:t xml:space="preserve">، ولكن استمر تنفيذ الأنشطة. </w:t>
      </w:r>
      <w:r w:rsidR="00484299"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سيسمح تمديد المرحلة الثانية حتى 31 ديسمبر</w:t>
      </w:r>
      <w:r w:rsidR="00484299" w:rsidRPr="0041373E">
        <w:rPr>
          <w:rFonts w:hint="cs"/>
          <w:sz w:val="26"/>
          <w:szCs w:val="26"/>
          <w:rtl/>
          <w:lang w:bidi="ar-SA"/>
        </w:rPr>
        <w:t>/ كانون الأول</w:t>
      </w:r>
      <w:r w:rsidR="00BD720C" w:rsidRPr="0041373E">
        <w:rPr>
          <w:sz w:val="26"/>
          <w:szCs w:val="26"/>
          <w:rtl/>
          <w:lang w:bidi="ar-SA"/>
        </w:rPr>
        <w:t xml:space="preserve"> 2024 بإكمال الأنشطة المخطط لها في الشريحتين الرابعة والخامسة.</w:t>
      </w:r>
    </w:p>
    <w:p w14:paraId="1EE585F8" w14:textId="77777777" w:rsidR="00484299" w:rsidRPr="0041373E" w:rsidRDefault="00484299" w:rsidP="00484299">
      <w:pPr>
        <w:bidi/>
        <w:rPr>
          <w:b/>
          <w:bCs/>
          <w:sz w:val="26"/>
          <w:szCs w:val="26"/>
          <w:rtl/>
          <w:lang w:bidi="ar-SA"/>
        </w:rPr>
      </w:pPr>
    </w:p>
    <w:p w14:paraId="5884CE62" w14:textId="77777777" w:rsidR="00BD720C" w:rsidRPr="0041373E" w:rsidRDefault="00484299" w:rsidP="00484299">
      <w:pPr>
        <w:bidi/>
        <w:rPr>
          <w:b/>
          <w:bCs/>
          <w:sz w:val="26"/>
          <w:szCs w:val="26"/>
          <w:lang w:bidi="ar-SA"/>
        </w:rPr>
      </w:pPr>
      <w:r w:rsidRPr="0041373E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41373E">
        <w:rPr>
          <w:rFonts w:hint="eastAsia"/>
          <w:b/>
          <w:bCs/>
          <w:sz w:val="26"/>
          <w:szCs w:val="26"/>
          <w:rtl/>
          <w:lang w:bidi="ar-SA"/>
        </w:rPr>
        <w:t>توصي</w:t>
      </w:r>
      <w:r w:rsidRPr="0041373E">
        <w:rPr>
          <w:rFonts w:hint="cs"/>
          <w:b/>
          <w:bCs/>
          <w:sz w:val="26"/>
          <w:szCs w:val="26"/>
          <w:rtl/>
          <w:lang w:bidi="ar-SA"/>
        </w:rPr>
        <w:t>ات</w:t>
      </w:r>
    </w:p>
    <w:p w14:paraId="79EE7431" w14:textId="77777777" w:rsidR="00BD720C" w:rsidRPr="0041373E" w:rsidRDefault="00BD720C" w:rsidP="00BD720C">
      <w:pPr>
        <w:bidi/>
        <w:rPr>
          <w:sz w:val="26"/>
          <w:szCs w:val="26"/>
          <w:lang w:bidi="ar-SA"/>
        </w:rPr>
      </w:pPr>
    </w:p>
    <w:p w14:paraId="4BEC7FE6" w14:textId="77777777" w:rsidR="00BD720C" w:rsidRPr="0041373E" w:rsidRDefault="00BD720C" w:rsidP="00484299">
      <w:pPr>
        <w:pStyle w:val="ListParagraph"/>
        <w:numPr>
          <w:ilvl w:val="0"/>
          <w:numId w:val="29"/>
        </w:numPr>
        <w:bidi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قد ترغب اللجنة التنفيذية فيما يلي:</w:t>
      </w:r>
    </w:p>
    <w:p w14:paraId="4AF37D62" w14:textId="77777777" w:rsidR="00484299" w:rsidRPr="0041373E" w:rsidRDefault="00484299" w:rsidP="00BD720C">
      <w:pPr>
        <w:bidi/>
        <w:rPr>
          <w:sz w:val="26"/>
          <w:szCs w:val="26"/>
          <w:rtl/>
          <w:lang w:bidi="ar-SA"/>
        </w:rPr>
      </w:pPr>
    </w:p>
    <w:p w14:paraId="7A1E08D7" w14:textId="77777777" w:rsidR="00BD720C" w:rsidRPr="0041373E" w:rsidRDefault="00484299" w:rsidP="00484299">
      <w:pPr>
        <w:pStyle w:val="ListParagraph"/>
        <w:numPr>
          <w:ilvl w:val="0"/>
          <w:numId w:val="32"/>
        </w:numPr>
        <w:bidi/>
        <w:ind w:left="1260" w:hanging="540"/>
        <w:rPr>
          <w:sz w:val="26"/>
          <w:szCs w:val="26"/>
          <w:rtl/>
          <w:lang w:bidi="ar-SA"/>
        </w:rPr>
      </w:pPr>
      <w:r w:rsidRPr="0041373E">
        <w:rPr>
          <w:rFonts w:hint="cs"/>
          <w:sz w:val="26"/>
          <w:szCs w:val="26"/>
          <w:rtl/>
          <w:lang w:bidi="ar-SA"/>
        </w:rPr>
        <w:t>الإحاطة علما</w:t>
      </w:r>
      <w:r w:rsidR="00BD720C" w:rsidRPr="0041373E">
        <w:rPr>
          <w:sz w:val="26"/>
          <w:szCs w:val="26"/>
          <w:rtl/>
          <w:lang w:bidi="ar-SA"/>
        </w:rPr>
        <w:t>:</w:t>
      </w:r>
    </w:p>
    <w:p w14:paraId="6D46240D" w14:textId="77777777" w:rsidR="00484299" w:rsidRPr="0041373E" w:rsidRDefault="00484299" w:rsidP="00484299">
      <w:pPr>
        <w:pStyle w:val="ListParagraph"/>
        <w:bidi/>
        <w:ind w:left="990" w:hanging="270"/>
        <w:rPr>
          <w:sz w:val="26"/>
          <w:szCs w:val="26"/>
          <w:lang w:bidi="ar-SA"/>
        </w:rPr>
      </w:pPr>
    </w:p>
    <w:p w14:paraId="36E201FB" w14:textId="77777777" w:rsidR="00BD720C" w:rsidRPr="0041373E" w:rsidRDefault="00BD720C" w:rsidP="00484299">
      <w:pPr>
        <w:pStyle w:val="ListParagraph"/>
        <w:numPr>
          <w:ilvl w:val="0"/>
          <w:numId w:val="33"/>
        </w:numPr>
        <w:bidi/>
        <w:ind w:left="1800" w:hanging="54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 xml:space="preserve"> </w:t>
      </w:r>
      <w:r w:rsidR="00484299" w:rsidRPr="0041373E">
        <w:rPr>
          <w:rFonts w:hint="cs"/>
          <w:sz w:val="26"/>
          <w:szCs w:val="26"/>
          <w:rtl/>
          <w:lang w:bidi="ar-SA"/>
        </w:rPr>
        <w:t>ب</w:t>
      </w:r>
      <w:r w:rsidRPr="0041373E">
        <w:rPr>
          <w:sz w:val="26"/>
          <w:szCs w:val="26"/>
          <w:rtl/>
          <w:lang w:bidi="ar-SA"/>
        </w:rPr>
        <w:t xml:space="preserve">التقرير المرحلي عن تنفيذ الشريحة الثالثة من المرحلة الثانية من خطة إدارة </w:t>
      </w:r>
      <w:r w:rsidR="00484299" w:rsidRPr="0041373E">
        <w:rPr>
          <w:rFonts w:hint="cs"/>
          <w:sz w:val="26"/>
          <w:szCs w:val="26"/>
          <w:rtl/>
          <w:lang w:bidi="ar-SA"/>
        </w:rPr>
        <w:t>لإزالة المواد الهيدروكلوروفلوروكربونية</w:t>
      </w:r>
      <w:r w:rsidR="00484299" w:rsidRPr="0041373E">
        <w:rPr>
          <w:sz w:val="26"/>
          <w:szCs w:val="26"/>
          <w:rtl/>
          <w:lang w:bidi="ar-SA"/>
        </w:rPr>
        <w:t xml:space="preserve"> للمكسيك</w:t>
      </w:r>
      <w:r w:rsidRPr="0041373E">
        <w:rPr>
          <w:sz w:val="26"/>
          <w:szCs w:val="26"/>
          <w:rtl/>
          <w:lang w:bidi="ar-SA"/>
        </w:rPr>
        <w:t>؛</w:t>
      </w:r>
    </w:p>
    <w:p w14:paraId="1772CC62" w14:textId="77777777" w:rsidR="00BF0211" w:rsidRPr="0041373E" w:rsidRDefault="00BF0211" w:rsidP="00BF0211">
      <w:pPr>
        <w:pStyle w:val="ListParagraph"/>
        <w:bidi/>
        <w:ind w:left="1800"/>
        <w:rPr>
          <w:sz w:val="26"/>
          <w:szCs w:val="26"/>
          <w:lang w:bidi="ar-SA"/>
        </w:rPr>
      </w:pPr>
    </w:p>
    <w:p w14:paraId="2A17890B" w14:textId="77777777" w:rsidR="00BD720C" w:rsidRPr="0041373E" w:rsidRDefault="004C4A1B" w:rsidP="006910B5">
      <w:pPr>
        <w:pStyle w:val="ListParagraph"/>
        <w:numPr>
          <w:ilvl w:val="0"/>
          <w:numId w:val="33"/>
        </w:numPr>
        <w:bidi/>
        <w:ind w:left="1800" w:hanging="540"/>
        <w:rPr>
          <w:sz w:val="26"/>
          <w:szCs w:val="26"/>
          <w:lang w:bidi="ar-SA"/>
        </w:rPr>
      </w:pPr>
      <w:r w:rsidRPr="0041373E">
        <w:rPr>
          <w:rFonts w:hint="cs"/>
          <w:sz w:val="26"/>
          <w:szCs w:val="26"/>
          <w:rtl/>
          <w:lang w:bidi="ar-SA"/>
        </w:rPr>
        <w:t>و</w:t>
      </w:r>
      <w:r w:rsidR="00BF0211" w:rsidRPr="0041373E">
        <w:rPr>
          <w:rFonts w:hint="cs"/>
          <w:sz w:val="26"/>
          <w:szCs w:val="26"/>
          <w:rtl/>
          <w:lang w:bidi="ar-SA"/>
        </w:rPr>
        <w:t>ب</w:t>
      </w:r>
      <w:r w:rsidR="00BD720C" w:rsidRPr="0041373E">
        <w:rPr>
          <w:sz w:val="26"/>
          <w:szCs w:val="26"/>
          <w:rtl/>
          <w:lang w:bidi="ar-SA"/>
        </w:rPr>
        <w:t xml:space="preserve">أن أمانة الصندوق قد </w:t>
      </w:r>
      <w:r w:rsidR="00BF0211" w:rsidRPr="0041373E">
        <w:rPr>
          <w:rFonts w:hint="cs"/>
          <w:sz w:val="26"/>
          <w:szCs w:val="26"/>
          <w:rtl/>
          <w:lang w:bidi="ar-SA"/>
        </w:rPr>
        <w:t>حدثت</w:t>
      </w:r>
      <w:r w:rsidR="00BD720C" w:rsidRPr="0041373E">
        <w:rPr>
          <w:sz w:val="26"/>
          <w:szCs w:val="26"/>
          <w:rtl/>
          <w:lang w:bidi="ar-SA"/>
        </w:rPr>
        <w:t xml:space="preserve"> الاتفاق بين </w:t>
      </w:r>
      <w:r w:rsidR="00BF0211" w:rsidRPr="0041373E">
        <w:rPr>
          <w:sz w:val="26"/>
          <w:szCs w:val="26"/>
          <w:rtl/>
          <w:lang w:bidi="ar-SA"/>
        </w:rPr>
        <w:t>حكومة المكسيك واللجنة التنفيذية</w:t>
      </w:r>
      <w:r w:rsidR="00BD720C" w:rsidRPr="0041373E">
        <w:rPr>
          <w:sz w:val="26"/>
          <w:szCs w:val="26"/>
          <w:rtl/>
          <w:lang w:bidi="ar-SA"/>
        </w:rPr>
        <w:t xml:space="preserve">، على </w:t>
      </w:r>
      <w:r w:rsidR="00BF0211" w:rsidRPr="0041373E">
        <w:rPr>
          <w:sz w:val="26"/>
          <w:szCs w:val="26"/>
          <w:rtl/>
          <w:lang w:bidi="ar-SA"/>
        </w:rPr>
        <w:t xml:space="preserve">النحو الوارد في المرفق الأول </w:t>
      </w:r>
      <w:r w:rsidR="00BF0211" w:rsidRPr="0041373E">
        <w:rPr>
          <w:rFonts w:hint="cs"/>
          <w:sz w:val="26"/>
          <w:szCs w:val="26"/>
          <w:rtl/>
          <w:lang w:bidi="ar-SA"/>
        </w:rPr>
        <w:t>ب</w:t>
      </w:r>
      <w:r w:rsidR="00BF0211" w:rsidRPr="0041373E">
        <w:rPr>
          <w:sz w:val="26"/>
          <w:szCs w:val="26"/>
          <w:rtl/>
          <w:lang w:bidi="ar-SA"/>
        </w:rPr>
        <w:t>هذه الوثيقة</w:t>
      </w:r>
      <w:r w:rsidR="00BD720C" w:rsidRPr="0041373E">
        <w:rPr>
          <w:sz w:val="26"/>
          <w:szCs w:val="26"/>
          <w:rtl/>
          <w:lang w:bidi="ar-SA"/>
        </w:rPr>
        <w:t>، وتحديدا: الفقرة 1 والتذييل 2-</w:t>
      </w:r>
      <w:r w:rsidR="00BF0211" w:rsidRPr="0041373E">
        <w:rPr>
          <w:rFonts w:hint="cs"/>
          <w:sz w:val="26"/>
          <w:szCs w:val="26"/>
          <w:rtl/>
          <w:lang w:bidi="ar-SA"/>
        </w:rPr>
        <w:t xml:space="preserve"> </w:t>
      </w:r>
      <w:r w:rsidR="00BF0211" w:rsidRPr="0041373E">
        <w:rPr>
          <w:sz w:val="26"/>
          <w:szCs w:val="26"/>
          <w:rtl/>
          <w:lang w:bidi="ar-SA"/>
        </w:rPr>
        <w:t>ألف</w:t>
      </w:r>
      <w:r w:rsidR="00BD720C" w:rsidRPr="0041373E">
        <w:rPr>
          <w:sz w:val="26"/>
          <w:szCs w:val="26"/>
          <w:rtl/>
          <w:lang w:bidi="ar-SA"/>
        </w:rPr>
        <w:t>، ل</w:t>
      </w:r>
      <w:r w:rsidR="00BF0211" w:rsidRPr="0041373E">
        <w:rPr>
          <w:rFonts w:hint="cs"/>
          <w:sz w:val="26"/>
          <w:szCs w:val="26"/>
          <w:rtl/>
          <w:lang w:bidi="ar-SA"/>
        </w:rPr>
        <w:t>كي تبين</w:t>
      </w:r>
      <w:r w:rsidR="00BD720C" w:rsidRPr="0041373E">
        <w:rPr>
          <w:sz w:val="26"/>
          <w:szCs w:val="26"/>
          <w:rtl/>
          <w:lang w:bidi="ar-SA"/>
        </w:rPr>
        <w:t xml:space="preserve"> تمديد مدة المرحلة الثانية وإعادة تخصيص الشريحة الرابعة من</w:t>
      </w:r>
      <w:r w:rsidR="00BF0211"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="00BD720C" w:rsidRPr="0041373E">
        <w:rPr>
          <w:sz w:val="26"/>
          <w:szCs w:val="26"/>
          <w:rtl/>
          <w:lang w:bidi="ar-SA"/>
        </w:rPr>
        <w:t xml:space="preserve"> 2020 إلى</w:t>
      </w:r>
      <w:r w:rsidR="00BF0211"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="00BD720C" w:rsidRPr="0041373E">
        <w:rPr>
          <w:sz w:val="26"/>
          <w:szCs w:val="26"/>
          <w:rtl/>
          <w:lang w:bidi="ar-SA"/>
        </w:rPr>
        <w:t xml:space="preserve"> 2022 والشريحة الخا</w:t>
      </w:r>
      <w:r w:rsidR="00BD720C" w:rsidRPr="0041373E">
        <w:rPr>
          <w:rFonts w:hint="eastAsia"/>
          <w:sz w:val="26"/>
          <w:szCs w:val="26"/>
          <w:rtl/>
          <w:lang w:bidi="ar-SA"/>
        </w:rPr>
        <w:t>مسة</w:t>
      </w:r>
      <w:r w:rsidR="00BD720C" w:rsidRPr="0041373E">
        <w:rPr>
          <w:sz w:val="26"/>
          <w:szCs w:val="26"/>
          <w:rtl/>
          <w:lang w:bidi="ar-SA"/>
        </w:rPr>
        <w:t xml:space="preserve"> من</w:t>
      </w:r>
      <w:r w:rsidR="00BF0211"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="00BD720C" w:rsidRPr="0041373E">
        <w:rPr>
          <w:sz w:val="26"/>
          <w:szCs w:val="26"/>
          <w:rtl/>
          <w:lang w:bidi="ar-SA"/>
        </w:rPr>
        <w:t xml:space="preserve"> 2022 إلى</w:t>
      </w:r>
      <w:r w:rsidR="00BF0211" w:rsidRPr="0041373E">
        <w:rPr>
          <w:rFonts w:hint="cs"/>
          <w:sz w:val="26"/>
          <w:szCs w:val="26"/>
          <w:rtl/>
          <w:lang w:bidi="ar-SA"/>
        </w:rPr>
        <w:t xml:space="preserve"> عام</w:t>
      </w:r>
      <w:r w:rsidR="00BF0211" w:rsidRPr="0041373E">
        <w:rPr>
          <w:sz w:val="26"/>
          <w:szCs w:val="26"/>
          <w:rtl/>
          <w:lang w:bidi="ar-SA"/>
        </w:rPr>
        <w:t xml:space="preserve"> 2023، والفقرة 16، للإشارة إلى أن الاتفاق المحدث </w:t>
      </w:r>
      <w:r w:rsidR="00BF0211" w:rsidRPr="0041373E">
        <w:rPr>
          <w:rFonts w:hint="cs"/>
          <w:sz w:val="26"/>
          <w:szCs w:val="26"/>
          <w:rtl/>
          <w:lang w:bidi="ar-SA"/>
        </w:rPr>
        <w:t>ي</w:t>
      </w:r>
      <w:r w:rsidR="006910B5" w:rsidRPr="0041373E">
        <w:rPr>
          <w:sz w:val="26"/>
          <w:szCs w:val="26"/>
          <w:rtl/>
          <w:lang w:bidi="ar-SA"/>
        </w:rPr>
        <w:t xml:space="preserve">لغي الاتفاق </w:t>
      </w:r>
      <w:r w:rsidR="006910B5" w:rsidRPr="0041373E">
        <w:rPr>
          <w:rFonts w:hint="cs"/>
          <w:sz w:val="26"/>
          <w:szCs w:val="26"/>
          <w:rtl/>
          <w:lang w:bidi="ar-SA"/>
        </w:rPr>
        <w:t xml:space="preserve">المبرم </w:t>
      </w:r>
      <w:r w:rsidR="00BF0211" w:rsidRPr="0041373E">
        <w:rPr>
          <w:sz w:val="26"/>
          <w:szCs w:val="26"/>
          <w:rtl/>
          <w:lang w:bidi="ar-SA"/>
        </w:rPr>
        <w:t>في الاجتماع التاسع والسبعين</w:t>
      </w:r>
      <w:r w:rsidR="00BD720C" w:rsidRPr="0041373E">
        <w:rPr>
          <w:sz w:val="26"/>
          <w:szCs w:val="26"/>
          <w:rtl/>
          <w:lang w:bidi="ar-SA"/>
        </w:rPr>
        <w:t>؛</w:t>
      </w:r>
    </w:p>
    <w:p w14:paraId="63F142BC" w14:textId="77777777" w:rsidR="00A867C5" w:rsidRPr="0041373E" w:rsidRDefault="00A867C5" w:rsidP="00A867C5">
      <w:pPr>
        <w:bidi/>
        <w:rPr>
          <w:sz w:val="26"/>
          <w:szCs w:val="26"/>
          <w:lang w:bidi="ar-SA"/>
        </w:rPr>
      </w:pPr>
    </w:p>
    <w:p w14:paraId="399A1B09" w14:textId="77777777" w:rsidR="00A867C5" w:rsidRPr="0041373E" w:rsidRDefault="00BD720C" w:rsidP="00A867C5">
      <w:pPr>
        <w:pStyle w:val="ListParagraph"/>
        <w:numPr>
          <w:ilvl w:val="0"/>
          <w:numId w:val="32"/>
        </w:numPr>
        <w:bidi/>
        <w:ind w:left="1260" w:hanging="45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الموافقة على:</w:t>
      </w:r>
    </w:p>
    <w:p w14:paraId="680C01F5" w14:textId="77777777" w:rsidR="00BF0211" w:rsidRPr="0041373E" w:rsidRDefault="00BF0211" w:rsidP="00BD720C">
      <w:pPr>
        <w:bidi/>
        <w:rPr>
          <w:sz w:val="26"/>
          <w:szCs w:val="26"/>
          <w:rtl/>
          <w:lang w:bidi="ar-SA"/>
        </w:rPr>
      </w:pPr>
    </w:p>
    <w:p w14:paraId="2FB3FE1B" w14:textId="77777777" w:rsidR="00BD720C" w:rsidRPr="0041373E" w:rsidRDefault="004C4A1B" w:rsidP="004C4A1B">
      <w:pPr>
        <w:pStyle w:val="ListParagraph"/>
        <w:numPr>
          <w:ilvl w:val="0"/>
          <w:numId w:val="34"/>
        </w:numPr>
        <w:bidi/>
        <w:ind w:left="1800" w:hanging="540"/>
        <w:rPr>
          <w:sz w:val="26"/>
          <w:szCs w:val="26"/>
          <w:lang w:bidi="ar-SA"/>
        </w:rPr>
      </w:pPr>
      <w:r w:rsidRPr="0041373E">
        <w:rPr>
          <w:sz w:val="26"/>
          <w:szCs w:val="26"/>
          <w:rtl/>
          <w:lang w:bidi="ar-SA"/>
        </w:rPr>
        <w:t>استثنائي</w:t>
      </w:r>
      <w:r w:rsidRPr="0041373E">
        <w:rPr>
          <w:rFonts w:hint="cs"/>
          <w:sz w:val="26"/>
          <w:szCs w:val="26"/>
          <w:rtl/>
          <w:lang w:bidi="ar-SA"/>
        </w:rPr>
        <w:t>اَ</w:t>
      </w:r>
      <w:r w:rsidR="00BD720C" w:rsidRPr="0041373E">
        <w:rPr>
          <w:sz w:val="26"/>
          <w:szCs w:val="26"/>
          <w:rtl/>
          <w:lang w:bidi="ar-SA"/>
        </w:rPr>
        <w:t>، تمديد فترة المرحلة الثانية من خطة إدارة إزالة المواد الهيدروكلوروفلوروكربونية للمكسيك حتى 31 ديسمبر</w:t>
      </w:r>
      <w:r w:rsidRPr="0041373E">
        <w:rPr>
          <w:rFonts w:hint="cs"/>
          <w:sz w:val="26"/>
          <w:szCs w:val="26"/>
          <w:rtl/>
          <w:lang w:bidi="ar-SA"/>
        </w:rPr>
        <w:t xml:space="preserve">/ </w:t>
      </w:r>
      <w:r w:rsidRPr="0041373E">
        <w:rPr>
          <w:sz w:val="26"/>
          <w:szCs w:val="26"/>
          <w:rtl/>
          <w:lang w:bidi="ar-SA"/>
        </w:rPr>
        <w:t>كانون الأول 2024</w:t>
      </w:r>
      <w:r w:rsidR="00BD720C" w:rsidRPr="0041373E">
        <w:rPr>
          <w:sz w:val="26"/>
          <w:szCs w:val="26"/>
          <w:rtl/>
          <w:lang w:bidi="ar-SA"/>
        </w:rPr>
        <w:t xml:space="preserve">، </w:t>
      </w:r>
      <w:r w:rsidRPr="0041373E">
        <w:rPr>
          <w:rFonts w:hint="cs"/>
          <w:sz w:val="26"/>
          <w:szCs w:val="26"/>
          <w:rtl/>
          <w:lang w:bidi="ar-SA"/>
        </w:rPr>
        <w:t>بسبب</w:t>
      </w:r>
      <w:r w:rsidR="00BD720C" w:rsidRPr="0041373E">
        <w:rPr>
          <w:sz w:val="26"/>
          <w:szCs w:val="26"/>
          <w:rtl/>
          <w:lang w:bidi="ar-SA"/>
        </w:rPr>
        <w:t xml:space="preserve"> التأخيرات في التنفيذ الناجمة عن جائحة</w:t>
      </w:r>
      <w:r w:rsidRPr="0041373E">
        <w:rPr>
          <w:rFonts w:hint="cs"/>
          <w:sz w:val="26"/>
          <w:szCs w:val="26"/>
          <w:rtl/>
          <w:lang w:bidi="ar-SA"/>
        </w:rPr>
        <w:t xml:space="preserve"> كوفيد-19</w:t>
      </w:r>
      <w:r w:rsidRPr="0041373E">
        <w:rPr>
          <w:sz w:val="26"/>
          <w:szCs w:val="26"/>
          <w:rtl/>
          <w:lang w:bidi="ar-SA"/>
        </w:rPr>
        <w:t>، على أساس عدم طلب تمديد آخر؛</w:t>
      </w:r>
    </w:p>
    <w:p w14:paraId="27280D14" w14:textId="77777777" w:rsidR="004C4A1B" w:rsidRPr="0041373E" w:rsidRDefault="004C4A1B" w:rsidP="004C4A1B">
      <w:pPr>
        <w:pStyle w:val="ListParagraph"/>
        <w:bidi/>
        <w:ind w:left="1800"/>
        <w:rPr>
          <w:sz w:val="26"/>
          <w:szCs w:val="26"/>
          <w:lang w:bidi="ar-SA"/>
        </w:rPr>
      </w:pPr>
    </w:p>
    <w:p w14:paraId="468A85BE" w14:textId="77777777" w:rsidR="00BD720C" w:rsidRPr="0041373E" w:rsidRDefault="004C4A1B" w:rsidP="004C4A1B">
      <w:pPr>
        <w:pStyle w:val="ListParagraph"/>
        <w:numPr>
          <w:ilvl w:val="0"/>
          <w:numId w:val="34"/>
        </w:numPr>
        <w:bidi/>
        <w:ind w:left="1800" w:hanging="540"/>
        <w:rPr>
          <w:sz w:val="26"/>
          <w:szCs w:val="26"/>
          <w:rtl/>
          <w:lang w:bidi="ar-SA"/>
        </w:rPr>
      </w:pPr>
      <w:r w:rsidRPr="0041373E">
        <w:rPr>
          <w:rFonts w:hint="cs"/>
          <w:sz w:val="26"/>
          <w:szCs w:val="26"/>
          <w:rtl/>
          <w:lang w:bidi="ar-SA"/>
        </w:rPr>
        <w:t>و</w:t>
      </w:r>
      <w:r w:rsidR="00BD720C" w:rsidRPr="0041373E">
        <w:rPr>
          <w:sz w:val="26"/>
          <w:szCs w:val="26"/>
          <w:rtl/>
          <w:lang w:bidi="ar-SA"/>
        </w:rPr>
        <w:t>الشريحة الرابعة من المرحلة الثانية من خطة إدارة إزالة المواد ا</w:t>
      </w:r>
      <w:r w:rsidRPr="0041373E">
        <w:rPr>
          <w:sz w:val="26"/>
          <w:szCs w:val="26"/>
          <w:rtl/>
          <w:lang w:bidi="ar-SA"/>
        </w:rPr>
        <w:t>لهيدروكلوروفلوروكربونية للمكسيك</w:t>
      </w:r>
      <w:r w:rsidR="00BD720C" w:rsidRPr="0041373E">
        <w:rPr>
          <w:sz w:val="26"/>
          <w:szCs w:val="26"/>
          <w:rtl/>
          <w:lang w:bidi="ar-SA"/>
        </w:rPr>
        <w:t>، وخطة تنفيذ الشريحة المقابلة</w:t>
      </w:r>
      <w:r w:rsidRPr="0041373E">
        <w:rPr>
          <w:rFonts w:hint="cs"/>
          <w:sz w:val="26"/>
          <w:szCs w:val="26"/>
          <w:rtl/>
          <w:lang w:bidi="ar-SA"/>
        </w:rPr>
        <w:t xml:space="preserve"> للفترة </w:t>
      </w:r>
      <w:r w:rsidRPr="0041373E">
        <w:rPr>
          <w:sz w:val="26"/>
          <w:szCs w:val="26"/>
          <w:rtl/>
          <w:lang w:bidi="ar-SA"/>
        </w:rPr>
        <w:t xml:space="preserve"> 2022-2024</w:t>
      </w:r>
      <w:r w:rsidR="00BD720C" w:rsidRPr="0041373E">
        <w:rPr>
          <w:sz w:val="26"/>
          <w:szCs w:val="26"/>
          <w:rtl/>
          <w:lang w:bidi="ar-SA"/>
        </w:rPr>
        <w:t>، بمبلغ</w:t>
      </w:r>
      <w:r w:rsidRPr="0041373E">
        <w:rPr>
          <w:rFonts w:hint="cs"/>
          <w:sz w:val="26"/>
          <w:szCs w:val="26"/>
          <w:rtl/>
          <w:lang w:bidi="ar-SA"/>
        </w:rPr>
        <w:t xml:space="preserve"> قدره</w:t>
      </w:r>
      <w:r w:rsidR="00BD720C" w:rsidRPr="0041373E">
        <w:rPr>
          <w:sz w:val="26"/>
          <w:szCs w:val="26"/>
          <w:rtl/>
          <w:lang w:bidi="ar-SA"/>
        </w:rPr>
        <w:t xml:space="preserve"> 1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BD720C" w:rsidRPr="0041373E">
        <w:rPr>
          <w:sz w:val="26"/>
          <w:szCs w:val="26"/>
          <w:rtl/>
          <w:lang w:bidi="ar-SA"/>
        </w:rPr>
        <w:t>770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 xml:space="preserve">415 دولارًا أمريكيًا، </w:t>
      </w:r>
      <w:r w:rsidRPr="0041373E">
        <w:rPr>
          <w:rFonts w:hint="cs"/>
          <w:sz w:val="26"/>
          <w:szCs w:val="26"/>
          <w:rtl/>
          <w:lang w:bidi="ar-SA"/>
        </w:rPr>
        <w:t>ي</w:t>
      </w:r>
      <w:r w:rsidR="00BD720C" w:rsidRPr="0041373E">
        <w:rPr>
          <w:sz w:val="26"/>
          <w:szCs w:val="26"/>
          <w:rtl/>
          <w:lang w:bidi="ar-SA"/>
        </w:rPr>
        <w:t>تألف من 1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BD720C" w:rsidRPr="0041373E">
        <w:rPr>
          <w:sz w:val="26"/>
          <w:szCs w:val="26"/>
          <w:rtl/>
          <w:lang w:bidi="ar-SA"/>
        </w:rPr>
        <w:t>612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>350 دولارًا أمريكيًا</w:t>
      </w:r>
      <w:r w:rsidR="00BD720C" w:rsidRPr="0041373E">
        <w:rPr>
          <w:sz w:val="26"/>
          <w:szCs w:val="26"/>
          <w:rtl/>
          <w:lang w:bidi="ar-SA"/>
        </w:rPr>
        <w:t xml:space="preserve"> بالإضافة إلى تكاليف دعم الوكالة </w:t>
      </w:r>
      <w:r w:rsidRPr="0041373E">
        <w:rPr>
          <w:rFonts w:hint="cs"/>
          <w:sz w:val="26"/>
          <w:szCs w:val="26"/>
          <w:rtl/>
          <w:lang w:bidi="ar-SA"/>
        </w:rPr>
        <w:t>وقدرها</w:t>
      </w:r>
      <w:r w:rsidR="00BD720C" w:rsidRPr="0041373E">
        <w:rPr>
          <w:sz w:val="26"/>
          <w:szCs w:val="26"/>
          <w:rtl/>
          <w:lang w:bidi="ar-SA"/>
        </w:rPr>
        <w:t xml:space="preserve"> 112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Pr="0041373E">
        <w:rPr>
          <w:sz w:val="26"/>
          <w:szCs w:val="26"/>
          <w:rtl/>
          <w:lang w:bidi="ar-SA"/>
        </w:rPr>
        <w:t>865 دولارًا أمريكيًا لليونيدو</w:t>
      </w:r>
      <w:r w:rsidR="00BD720C" w:rsidRPr="0041373E">
        <w:rPr>
          <w:sz w:val="26"/>
          <w:szCs w:val="26"/>
          <w:rtl/>
          <w:lang w:bidi="ar-SA"/>
        </w:rPr>
        <w:t>، و 40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BD720C" w:rsidRPr="0041373E">
        <w:rPr>
          <w:sz w:val="26"/>
          <w:szCs w:val="26"/>
          <w:rtl/>
          <w:lang w:bidi="ar-SA"/>
        </w:rPr>
        <w:t>000 دولار</w:t>
      </w:r>
      <w:r w:rsidRPr="0041373E">
        <w:rPr>
          <w:rFonts w:hint="cs"/>
          <w:sz w:val="26"/>
          <w:szCs w:val="26"/>
          <w:rtl/>
          <w:lang w:bidi="ar-SA"/>
        </w:rPr>
        <w:t>ا</w:t>
      </w:r>
      <w:r w:rsidR="00BD720C" w:rsidRPr="0041373E">
        <w:rPr>
          <w:sz w:val="26"/>
          <w:szCs w:val="26"/>
          <w:rtl/>
          <w:lang w:bidi="ar-SA"/>
        </w:rPr>
        <w:t xml:space="preserve"> أمريكي</w:t>
      </w:r>
      <w:r w:rsidRPr="0041373E">
        <w:rPr>
          <w:rFonts w:hint="cs"/>
          <w:sz w:val="26"/>
          <w:szCs w:val="26"/>
          <w:rtl/>
          <w:lang w:bidi="ar-SA"/>
        </w:rPr>
        <w:t>ا</w:t>
      </w:r>
      <w:r w:rsidR="00BD720C" w:rsidRPr="0041373E">
        <w:rPr>
          <w:sz w:val="26"/>
          <w:szCs w:val="26"/>
          <w:rtl/>
          <w:lang w:bidi="ar-SA"/>
        </w:rPr>
        <w:t xml:space="preserve"> بالإضافة إلى تكاليف دعم الوكالة </w:t>
      </w:r>
      <w:r w:rsidRPr="0041373E">
        <w:rPr>
          <w:rFonts w:hint="cs"/>
          <w:sz w:val="26"/>
          <w:szCs w:val="26"/>
          <w:rtl/>
          <w:lang w:bidi="ar-SA"/>
        </w:rPr>
        <w:t>وقدرها</w:t>
      </w:r>
      <w:r w:rsidR="00BD720C" w:rsidRPr="0041373E">
        <w:rPr>
          <w:sz w:val="26"/>
          <w:szCs w:val="26"/>
          <w:rtl/>
          <w:lang w:bidi="ar-SA"/>
        </w:rPr>
        <w:t xml:space="preserve"> 5</w:t>
      </w:r>
      <w:r w:rsidRPr="0041373E">
        <w:rPr>
          <w:rFonts w:hint="cs"/>
          <w:sz w:val="26"/>
          <w:szCs w:val="26"/>
          <w:rtl/>
          <w:lang w:bidi="ar-SA"/>
        </w:rPr>
        <w:t>,</w:t>
      </w:r>
      <w:r w:rsidR="00BD720C" w:rsidRPr="0041373E">
        <w:rPr>
          <w:sz w:val="26"/>
          <w:szCs w:val="26"/>
          <w:rtl/>
          <w:lang w:bidi="ar-SA"/>
        </w:rPr>
        <w:t>200 دولار</w:t>
      </w:r>
      <w:r w:rsidRPr="0041373E">
        <w:rPr>
          <w:rFonts w:hint="cs"/>
          <w:sz w:val="26"/>
          <w:szCs w:val="26"/>
          <w:rtl/>
          <w:lang w:bidi="ar-SA"/>
        </w:rPr>
        <w:t>ا</w:t>
      </w:r>
      <w:r w:rsidR="00BD720C" w:rsidRPr="0041373E">
        <w:rPr>
          <w:sz w:val="26"/>
          <w:szCs w:val="26"/>
          <w:rtl/>
          <w:lang w:bidi="ar-SA"/>
        </w:rPr>
        <w:t xml:space="preserve"> أمريكي</w:t>
      </w:r>
      <w:r w:rsidRPr="0041373E">
        <w:rPr>
          <w:rFonts w:hint="cs"/>
          <w:sz w:val="26"/>
          <w:szCs w:val="26"/>
          <w:rtl/>
          <w:lang w:bidi="ar-SA"/>
        </w:rPr>
        <w:t>ا</w:t>
      </w:r>
      <w:r w:rsidR="00BD720C" w:rsidRPr="0041373E">
        <w:rPr>
          <w:sz w:val="26"/>
          <w:szCs w:val="26"/>
          <w:rtl/>
          <w:lang w:bidi="ar-SA"/>
        </w:rPr>
        <w:t xml:space="preserve"> </w:t>
      </w:r>
      <w:r w:rsidRPr="0041373E">
        <w:rPr>
          <w:rFonts w:hint="cs"/>
          <w:sz w:val="26"/>
          <w:szCs w:val="26"/>
          <w:rtl/>
          <w:lang w:bidi="ar-SA"/>
        </w:rPr>
        <w:t>لليونيب</w:t>
      </w:r>
      <w:r w:rsidR="00BD720C" w:rsidRPr="0041373E">
        <w:rPr>
          <w:sz w:val="26"/>
          <w:szCs w:val="26"/>
          <w:rtl/>
          <w:lang w:bidi="ar-SA"/>
        </w:rPr>
        <w:t>.</w:t>
      </w:r>
    </w:p>
    <w:p w14:paraId="4B399CD2" w14:textId="77777777" w:rsidR="00AB6BA8" w:rsidRPr="0041373E" w:rsidRDefault="00AB6BA8" w:rsidP="00AB6BA8">
      <w:pPr>
        <w:bidi/>
        <w:rPr>
          <w:sz w:val="26"/>
          <w:szCs w:val="26"/>
          <w:rtl/>
          <w:lang w:bidi="ar-SA"/>
        </w:rPr>
      </w:pPr>
    </w:p>
    <w:p w14:paraId="7C41F31C" w14:textId="77777777" w:rsidR="00AB6BA8" w:rsidRPr="0062679C" w:rsidRDefault="00AB6BA8" w:rsidP="00AB6BA8">
      <w:pPr>
        <w:bidi/>
        <w:rPr>
          <w:szCs w:val="24"/>
          <w:rtl/>
          <w:lang w:bidi="ar-SA"/>
        </w:rPr>
      </w:pPr>
    </w:p>
    <w:p w14:paraId="09187CAD" w14:textId="77777777" w:rsidR="0062679C" w:rsidRDefault="0062679C" w:rsidP="0062679C">
      <w:pPr>
        <w:bidi/>
        <w:rPr>
          <w:szCs w:val="24"/>
          <w:rtl/>
          <w:lang w:bidi="ar-SA"/>
        </w:rPr>
      </w:pPr>
    </w:p>
    <w:p w14:paraId="0B73A3EF" w14:textId="77777777" w:rsidR="0062679C" w:rsidRPr="0062679C" w:rsidRDefault="0062679C" w:rsidP="0062679C">
      <w:pPr>
        <w:bidi/>
        <w:rPr>
          <w:szCs w:val="24"/>
          <w:lang w:bidi="ar-SA"/>
        </w:rPr>
        <w:sectPr w:rsidR="0062679C" w:rsidRPr="0062679C" w:rsidSect="0041373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993" w:left="1440" w:header="720" w:footer="706" w:gutter="0"/>
          <w:cols w:space="720"/>
          <w:titlePg/>
        </w:sectPr>
      </w:pPr>
    </w:p>
    <w:p w14:paraId="1E9D40F7" w14:textId="77777777" w:rsidR="0041373E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6E64CC4E" w14:textId="1E077196" w:rsidR="007E5D09" w:rsidRDefault="00E1360E" w:rsidP="0041373E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2BFECD4A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29A0F2AC" w14:textId="77777777" w:rsidR="0041373E" w:rsidRPr="003A37E5" w:rsidRDefault="0041373E" w:rsidP="0041373E">
      <w:pPr>
        <w:bidi/>
        <w:jc w:val="center"/>
        <w:rPr>
          <w:b/>
          <w:bCs/>
          <w:sz w:val="26"/>
          <w:szCs w:val="26"/>
          <w:rtl/>
          <w:lang w:val="fr-CA" w:bidi="ar-EG"/>
        </w:rPr>
      </w:pPr>
      <w:r>
        <w:rPr>
          <w:rFonts w:hint="cs"/>
          <w:b/>
          <w:bCs/>
          <w:sz w:val="26"/>
          <w:szCs w:val="26"/>
          <w:rtl/>
          <w:lang w:val="fr-CA" w:bidi="ar-SY"/>
        </w:rPr>
        <w:t>نص للإدماج في ال</w:t>
      </w:r>
      <w:r w:rsidRPr="003A37E5">
        <w:rPr>
          <w:b/>
          <w:bCs/>
          <w:sz w:val="26"/>
          <w:szCs w:val="26"/>
          <w:rtl/>
          <w:lang w:val="fr-CA" w:bidi="ar-SY"/>
        </w:rPr>
        <w:t>اتّفاق</w:t>
      </w:r>
      <w:r>
        <w:rPr>
          <w:b/>
          <w:bCs/>
          <w:sz w:val="26"/>
          <w:szCs w:val="26"/>
          <w:lang w:val="fr-CA" w:bidi="ar-SY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 w:bidi="ar-SY"/>
        </w:rPr>
        <w:t>المحدّث</w:t>
      </w:r>
      <w:r>
        <w:rPr>
          <w:b/>
          <w:bCs/>
          <w:sz w:val="26"/>
          <w:szCs w:val="26"/>
          <w:lang w:val="fr-CA" w:bidi="ar-SY"/>
        </w:rPr>
        <w:t xml:space="preserve"> </w:t>
      </w:r>
      <w:r w:rsidRPr="003A37E5">
        <w:rPr>
          <w:b/>
          <w:bCs/>
          <w:sz w:val="26"/>
          <w:szCs w:val="26"/>
          <w:rtl/>
          <w:lang w:val="fr-CA" w:bidi="ar-SY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 w:bidi="ar-SY"/>
        </w:rPr>
        <w:t>ال</w:t>
      </w:r>
      <w:r w:rsidRPr="003A37E5">
        <w:rPr>
          <w:rFonts w:hint="cs"/>
          <w:b/>
          <w:bCs/>
          <w:sz w:val="26"/>
          <w:szCs w:val="26"/>
          <w:rtl/>
          <w:lang w:val="fr-CA" w:bidi="ar-SY"/>
        </w:rPr>
        <w:t>معد</w:t>
      </w:r>
      <w:r>
        <w:rPr>
          <w:rFonts w:hint="cs"/>
          <w:b/>
          <w:bCs/>
          <w:sz w:val="26"/>
          <w:szCs w:val="26"/>
          <w:rtl/>
          <w:lang w:val="fr-CA" w:bidi="ar-SY"/>
        </w:rPr>
        <w:t>ّ</w:t>
      </w:r>
      <w:r w:rsidRPr="003A37E5">
        <w:rPr>
          <w:rFonts w:hint="cs"/>
          <w:b/>
          <w:bCs/>
          <w:sz w:val="26"/>
          <w:szCs w:val="26"/>
          <w:rtl/>
          <w:lang w:val="fr-CA" w:bidi="ar-SY"/>
        </w:rPr>
        <w:t xml:space="preserve">ل </w:t>
      </w:r>
      <w:r w:rsidRPr="003A37E5">
        <w:rPr>
          <w:b/>
          <w:bCs/>
          <w:sz w:val="26"/>
          <w:szCs w:val="26"/>
          <w:rtl/>
          <w:lang w:val="fr-CA" w:bidi="ar-SY"/>
        </w:rPr>
        <w:t xml:space="preserve">بين </w:t>
      </w:r>
      <w:r w:rsidRPr="003A37E5">
        <w:rPr>
          <w:b/>
          <w:bCs/>
          <w:sz w:val="26"/>
          <w:szCs w:val="26"/>
          <w:rtl/>
          <w:lang w:val="fr-CA"/>
        </w:rPr>
        <w:t xml:space="preserve">حكومة </w:t>
      </w:r>
      <w:r w:rsidRPr="003A37E5">
        <w:rPr>
          <w:rFonts w:hint="cs"/>
          <w:b/>
          <w:bCs/>
          <w:sz w:val="26"/>
          <w:szCs w:val="26"/>
          <w:rtl/>
        </w:rPr>
        <w:t>المكسيك</w:t>
      </w:r>
      <w:r w:rsidRPr="003A37E5">
        <w:rPr>
          <w:b/>
          <w:bCs/>
          <w:sz w:val="26"/>
          <w:szCs w:val="26"/>
          <w:rtl/>
          <w:lang w:val="fr-CA" w:bidi="ar-EG"/>
        </w:rPr>
        <w:t xml:space="preserve"> </w:t>
      </w:r>
      <w:r w:rsidRPr="003A37E5">
        <w:rPr>
          <w:b/>
          <w:bCs/>
          <w:sz w:val="26"/>
          <w:szCs w:val="26"/>
          <w:rtl/>
          <w:lang w:val="fr-CA" w:bidi="ar-SY"/>
        </w:rPr>
        <w:t>واللجنة التنفيذية للصندوق المتعدد الأطراف</w:t>
      </w:r>
    </w:p>
    <w:p w14:paraId="1E8A7F76" w14:textId="77777777" w:rsidR="0041373E" w:rsidRPr="003A37E5" w:rsidRDefault="0041373E" w:rsidP="0041373E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val="fr-CA" w:bidi="ar-SY"/>
        </w:rPr>
      </w:pPr>
      <w:r w:rsidRPr="003A37E5">
        <w:rPr>
          <w:rFonts w:hint="cs"/>
          <w:b/>
          <w:bCs/>
          <w:sz w:val="26"/>
          <w:szCs w:val="26"/>
          <w:rtl/>
          <w:lang w:val="fr-CA" w:bidi="ar-EG"/>
        </w:rPr>
        <w:t>لخفض استهلاك المواد الهيدروكلوروفلوروكربونية وفقا ل</w:t>
      </w:r>
      <w:r w:rsidRPr="003A37E5">
        <w:rPr>
          <w:rFonts w:hint="cs"/>
          <w:b/>
          <w:bCs/>
          <w:sz w:val="26"/>
          <w:szCs w:val="26"/>
          <w:rtl/>
          <w:lang w:val="fr-CA" w:bidi="ar-SY"/>
        </w:rPr>
        <w:t xml:space="preserve">لمرحلة الثانية </w:t>
      </w:r>
    </w:p>
    <w:p w14:paraId="42489694" w14:textId="77777777" w:rsidR="0041373E" w:rsidRPr="003A37E5" w:rsidRDefault="0041373E" w:rsidP="0041373E">
      <w:pPr>
        <w:tabs>
          <w:tab w:val="left" w:pos="4095"/>
          <w:tab w:val="center" w:pos="4680"/>
        </w:tabs>
        <w:bidi/>
        <w:jc w:val="center"/>
        <w:rPr>
          <w:sz w:val="26"/>
          <w:szCs w:val="26"/>
          <w:rtl/>
          <w:lang w:val="fr-CA" w:bidi="ar-BH"/>
        </w:rPr>
      </w:pPr>
      <w:r w:rsidRPr="003A37E5">
        <w:rPr>
          <w:rFonts w:hint="cs"/>
          <w:b/>
          <w:bCs/>
          <w:sz w:val="26"/>
          <w:szCs w:val="26"/>
          <w:rtl/>
          <w:lang w:val="fr-CA" w:bidi="ar-SY"/>
        </w:rPr>
        <w:t>من خطة إدارة إزالة</w:t>
      </w:r>
      <w:r w:rsidRPr="003A37E5">
        <w:rPr>
          <w:b/>
          <w:bCs/>
          <w:sz w:val="26"/>
          <w:szCs w:val="26"/>
          <w:rtl/>
          <w:lang w:val="fr-CA" w:bidi="ar-SY"/>
        </w:rPr>
        <w:t xml:space="preserve"> المواد الهيدرو</w:t>
      </w:r>
      <w:r w:rsidRPr="003A37E5">
        <w:rPr>
          <w:b/>
          <w:bCs/>
          <w:sz w:val="26"/>
          <w:szCs w:val="26"/>
          <w:rtl/>
          <w:lang w:val="fr-CA" w:bidi="ar-EG"/>
        </w:rPr>
        <w:t>كلوروفلوروكربونية</w:t>
      </w:r>
      <w:r w:rsidRPr="003A37E5">
        <w:rPr>
          <w:rFonts w:hint="cs"/>
          <w:b/>
          <w:bCs/>
          <w:sz w:val="26"/>
          <w:szCs w:val="26"/>
          <w:rtl/>
          <w:lang w:val="fr-CA" w:bidi="ar-BH"/>
        </w:rPr>
        <w:t xml:space="preserve"> </w:t>
      </w:r>
    </w:p>
    <w:p w14:paraId="75C574E5" w14:textId="77777777" w:rsidR="0041373E" w:rsidRDefault="0041373E" w:rsidP="0041373E">
      <w:pPr>
        <w:bidi/>
        <w:jc w:val="center"/>
        <w:rPr>
          <w:b/>
          <w:rtl/>
          <w:lang w:bidi="ar-EG"/>
        </w:rPr>
      </w:pPr>
    </w:p>
    <w:p w14:paraId="332259D2" w14:textId="77777777" w:rsidR="0041373E" w:rsidRPr="003A37E5" w:rsidRDefault="0041373E" w:rsidP="0041373E">
      <w:pPr>
        <w:bidi/>
        <w:jc w:val="center"/>
        <w:rPr>
          <w:b/>
          <w:rtl/>
          <w:lang w:bidi="ar-EG"/>
        </w:rPr>
      </w:pPr>
    </w:p>
    <w:p w14:paraId="47DCA508" w14:textId="77777777" w:rsidR="0041373E" w:rsidRPr="003A37E5" w:rsidRDefault="0041373E" w:rsidP="0041373E">
      <w:pPr>
        <w:bidi/>
      </w:pPr>
    </w:p>
    <w:p w14:paraId="76B3F247" w14:textId="77777777" w:rsidR="0041373E" w:rsidRPr="003A37E5" w:rsidRDefault="0041373E" w:rsidP="0041373E">
      <w:pPr>
        <w:pStyle w:val="Heading1"/>
        <w:bidi/>
        <w:rPr>
          <w:sz w:val="26"/>
          <w:szCs w:val="26"/>
        </w:rPr>
      </w:pPr>
      <w:r w:rsidRPr="003A37E5">
        <w:rPr>
          <w:sz w:val="26"/>
          <w:szCs w:val="26"/>
          <w:rtl/>
        </w:rPr>
        <w:t>يمثّل هذا الاتفاق التفاهم بين حكومة</w:t>
      </w:r>
      <w:r w:rsidRPr="003A37E5">
        <w:rPr>
          <w:sz w:val="26"/>
          <w:szCs w:val="26"/>
          <w:rtl/>
          <w:lang w:val="fr-CA"/>
        </w:rPr>
        <w:t xml:space="preserve"> </w:t>
      </w:r>
      <w:r w:rsidRPr="003A37E5">
        <w:rPr>
          <w:rFonts w:hint="cs"/>
          <w:sz w:val="26"/>
          <w:szCs w:val="26"/>
          <w:rtl/>
        </w:rPr>
        <w:t>المكسيك</w:t>
      </w:r>
      <w:r w:rsidRPr="003A37E5">
        <w:rPr>
          <w:sz w:val="26"/>
          <w:szCs w:val="26"/>
          <w:rtl/>
          <w:lang w:val="fr-CA"/>
        </w:rPr>
        <w:t xml:space="preserve"> ("</w:t>
      </w:r>
      <w:r w:rsidRPr="003A37E5">
        <w:rPr>
          <w:sz w:val="26"/>
          <w:szCs w:val="26"/>
          <w:rtl/>
        </w:rPr>
        <w:t xml:space="preserve">البلد") واللجنة التنفيذية فيما يتعلق بإجراء تخفيض في الاستعمال المراقب للموادّ المستنفدة للأوزون المحدّدة في التذييل 1- ألف ("الموادّ") إلى كمية ثابتة قدرها </w:t>
      </w:r>
      <w:r w:rsidRPr="003A37E5">
        <w:rPr>
          <w:rFonts w:hint="cs"/>
          <w:sz w:val="26"/>
          <w:szCs w:val="26"/>
          <w:rtl/>
        </w:rPr>
        <w:t>373.36</w:t>
      </w:r>
      <w:r w:rsidRPr="003A37E5">
        <w:rPr>
          <w:sz w:val="26"/>
          <w:szCs w:val="26"/>
          <w:rtl/>
        </w:rPr>
        <w:t xml:space="preserve"> </w:t>
      </w:r>
      <w:r w:rsidRPr="003A37E5">
        <w:rPr>
          <w:rFonts w:hint="cs"/>
          <w:sz w:val="26"/>
          <w:szCs w:val="26"/>
          <w:rtl/>
        </w:rPr>
        <w:t>طن من</w:t>
      </w:r>
      <w:r w:rsidRPr="003A37E5">
        <w:rPr>
          <w:sz w:val="26"/>
          <w:szCs w:val="26"/>
          <w:rtl/>
        </w:rPr>
        <w:t xml:space="preserve"> قدرات استنفاد الأوزون بحلول </w:t>
      </w:r>
      <w:r w:rsidRPr="00685E7E">
        <w:rPr>
          <w:b/>
          <w:bCs/>
          <w:sz w:val="26"/>
          <w:szCs w:val="26"/>
          <w:rtl/>
        </w:rPr>
        <w:t>1 يناير / كانون الثاني</w:t>
      </w:r>
      <w:r w:rsidRPr="003A37E5">
        <w:rPr>
          <w:sz w:val="26"/>
          <w:szCs w:val="26"/>
          <w:rtl/>
        </w:rPr>
        <w:t xml:space="preserve"> </w:t>
      </w:r>
      <w:r w:rsidRPr="00685E7E">
        <w:rPr>
          <w:rFonts w:hint="cs"/>
          <w:b/>
          <w:bCs/>
          <w:sz w:val="26"/>
          <w:szCs w:val="26"/>
          <w:rtl/>
        </w:rPr>
        <w:t>2023</w:t>
      </w:r>
      <w:r w:rsidRPr="003A37E5">
        <w:rPr>
          <w:sz w:val="26"/>
          <w:szCs w:val="26"/>
          <w:rtl/>
        </w:rPr>
        <w:t xml:space="preserve"> بما يتماشى مع الجداول الزمنية لبروتوكول مونتريال.</w:t>
      </w:r>
    </w:p>
    <w:p w14:paraId="70628DD8" w14:textId="77777777" w:rsidR="0041373E" w:rsidRPr="003A37E5" w:rsidRDefault="0041373E" w:rsidP="0041373E">
      <w:pPr>
        <w:bidi/>
        <w:spacing w:after="240"/>
        <w:rPr>
          <w:sz w:val="26"/>
          <w:szCs w:val="26"/>
          <w:lang w:bidi="ar-EG"/>
        </w:rPr>
      </w:pPr>
      <w:r w:rsidRPr="003A37E5">
        <w:rPr>
          <w:sz w:val="26"/>
          <w:szCs w:val="26"/>
          <w:lang w:bidi="ar-EG"/>
        </w:rPr>
        <w:t>16</w:t>
      </w:r>
      <w:r w:rsidRPr="003A37E5">
        <w:rPr>
          <w:rFonts w:hint="cs"/>
          <w:sz w:val="26"/>
          <w:szCs w:val="26"/>
          <w:rtl/>
          <w:lang w:bidi="ar-EG"/>
        </w:rPr>
        <w:tab/>
      </w:r>
      <w:r w:rsidRPr="003A37E5">
        <w:rPr>
          <w:sz w:val="26"/>
          <w:szCs w:val="26"/>
          <w:rtl/>
          <w:lang w:bidi="ar-EG"/>
        </w:rPr>
        <w:t xml:space="preserve">ان هذا الاتفاق المعدل يحلّ محلّ الاتفاق </w:t>
      </w:r>
      <w:r w:rsidRPr="003A37E5">
        <w:rPr>
          <w:rFonts w:hint="cs"/>
          <w:sz w:val="26"/>
          <w:szCs w:val="26"/>
          <w:rtl/>
          <w:lang w:bidi="ar-EG"/>
        </w:rPr>
        <w:t>المحدّث الذي تم التوصّل إليه</w:t>
      </w:r>
      <w:r w:rsidRPr="003A37E5">
        <w:rPr>
          <w:sz w:val="26"/>
          <w:szCs w:val="26"/>
          <w:rtl/>
          <w:lang w:bidi="ar-EG"/>
        </w:rPr>
        <w:t xml:space="preserve"> بين حكومة </w:t>
      </w:r>
      <w:r w:rsidRPr="003A37E5">
        <w:rPr>
          <w:rFonts w:hint="cs"/>
          <w:sz w:val="26"/>
          <w:szCs w:val="26"/>
          <w:rtl/>
          <w:lang w:bidi="ar-EG"/>
        </w:rPr>
        <w:t>المكسيك</w:t>
      </w:r>
      <w:r w:rsidRPr="003A37E5">
        <w:rPr>
          <w:sz w:val="26"/>
          <w:szCs w:val="26"/>
          <w:rtl/>
          <w:lang w:bidi="ar-EG"/>
        </w:rPr>
        <w:t xml:space="preserve"> واللجنة التنفيذية في الاجتماع </w:t>
      </w:r>
      <w:r w:rsidRPr="00685E7E">
        <w:rPr>
          <w:rFonts w:hint="cs"/>
          <w:b/>
          <w:bCs/>
          <w:sz w:val="26"/>
          <w:szCs w:val="26"/>
          <w:rtl/>
          <w:lang w:bidi="ar-EG"/>
        </w:rPr>
        <w:t>التاسع والسبعين</w:t>
      </w:r>
      <w:r w:rsidRPr="00685E7E">
        <w:rPr>
          <w:b/>
          <w:bCs/>
          <w:sz w:val="26"/>
          <w:szCs w:val="26"/>
          <w:rtl/>
          <w:lang w:bidi="ar-EG"/>
        </w:rPr>
        <w:t xml:space="preserve"> </w:t>
      </w:r>
      <w:r w:rsidRPr="003A37E5">
        <w:rPr>
          <w:sz w:val="26"/>
          <w:szCs w:val="26"/>
          <w:rtl/>
          <w:lang w:bidi="ar-EG"/>
        </w:rPr>
        <w:t xml:space="preserve">للجنة التنفيذية. </w:t>
      </w:r>
    </w:p>
    <w:p w14:paraId="0FE881A5" w14:textId="77777777" w:rsidR="0041373E" w:rsidRDefault="0041373E" w:rsidP="0041373E">
      <w:pPr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14:paraId="65C25940" w14:textId="77777777" w:rsidR="0041373E" w:rsidRDefault="0041373E" w:rsidP="0041373E">
      <w:pPr>
        <w:pStyle w:val="Heading1"/>
        <w:numPr>
          <w:ilvl w:val="0"/>
          <w:numId w:val="0"/>
        </w:numPr>
        <w:bidi/>
        <w:jc w:val="left"/>
        <w:rPr>
          <w:b/>
          <w:bCs/>
          <w:sz w:val="26"/>
          <w:szCs w:val="26"/>
          <w:rtl/>
          <w:lang w:bidi="ar-LB"/>
        </w:rPr>
      </w:pPr>
      <w:r w:rsidRPr="003A37E5">
        <w:rPr>
          <w:b/>
          <w:bCs/>
          <w:sz w:val="26"/>
          <w:szCs w:val="26"/>
          <w:rtl/>
        </w:rPr>
        <w:t xml:space="preserve">التذييل </w:t>
      </w:r>
      <w:r w:rsidRPr="003A37E5">
        <w:rPr>
          <w:rFonts w:hint="cs"/>
          <w:b/>
          <w:bCs/>
          <w:sz w:val="26"/>
          <w:szCs w:val="26"/>
          <w:rtl/>
        </w:rPr>
        <w:t>2</w:t>
      </w:r>
      <w:r w:rsidRPr="003A37E5">
        <w:rPr>
          <w:b/>
          <w:bCs/>
          <w:sz w:val="26"/>
          <w:szCs w:val="26"/>
          <w:rtl/>
        </w:rPr>
        <w:t xml:space="preserve">- ألف: </w:t>
      </w:r>
      <w:r w:rsidRPr="003A37E5">
        <w:rPr>
          <w:rFonts w:hint="cs"/>
          <w:b/>
          <w:bCs/>
          <w:sz w:val="26"/>
          <w:szCs w:val="26"/>
          <w:rtl/>
          <w:lang w:bidi="ar-LB"/>
        </w:rPr>
        <w:t>الأهداف والتمويل</w:t>
      </w:r>
    </w:p>
    <w:tbl>
      <w:tblPr>
        <w:bidiVisual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1"/>
        <w:gridCol w:w="2641"/>
        <w:gridCol w:w="834"/>
        <w:gridCol w:w="744"/>
        <w:gridCol w:w="834"/>
        <w:gridCol w:w="834"/>
        <w:gridCol w:w="609"/>
        <w:gridCol w:w="834"/>
        <w:gridCol w:w="699"/>
        <w:gridCol w:w="924"/>
      </w:tblGrid>
      <w:tr w:rsidR="0041373E" w:rsidRPr="00046757" w14:paraId="4790206F" w14:textId="77777777" w:rsidTr="00750DC5">
        <w:trPr>
          <w:cantSplit/>
          <w:trHeight w:val="98"/>
          <w:tblHeader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E2EF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الخط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CE03D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التفاصيل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34FEB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bCs/>
                <w:color w:val="000000"/>
                <w:sz w:val="18"/>
                <w:szCs w:val="18"/>
                <w:lang w:eastAsia="en-CA"/>
              </w:rPr>
              <w:t>2014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D8FFD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bCs/>
                <w:color w:val="000000"/>
                <w:sz w:val="18"/>
                <w:szCs w:val="18"/>
                <w:lang w:eastAsia="en-CA"/>
              </w:rPr>
              <w:t>2015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9976D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bCs/>
                <w:color w:val="000000"/>
                <w:sz w:val="18"/>
                <w:szCs w:val="18"/>
                <w:lang w:eastAsia="en-CA"/>
              </w:rPr>
              <w:t>2016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2B7C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bCs/>
                <w:color w:val="000000"/>
                <w:sz w:val="18"/>
                <w:szCs w:val="18"/>
                <w:lang w:eastAsia="en-CA"/>
              </w:rPr>
              <w:t>2018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7E354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bCs/>
                <w:color w:val="000000"/>
                <w:sz w:val="18"/>
                <w:szCs w:val="18"/>
                <w:lang w:eastAsia="en-CA"/>
              </w:rPr>
              <w:t>2020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8D898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bCs/>
                <w:color w:val="000000"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A1935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bCs/>
                <w:color w:val="000000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5E5DD" w14:textId="77777777" w:rsidR="0041373E" w:rsidRPr="00046757" w:rsidRDefault="0041373E" w:rsidP="00750DC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</w:t>
            </w:r>
          </w:p>
        </w:tc>
      </w:tr>
      <w:tr w:rsidR="0041373E" w:rsidRPr="00002F15" w14:paraId="640611D7" w14:textId="77777777" w:rsidTr="00750DC5">
        <w:trPr>
          <w:trHeight w:val="408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F39114C" w14:textId="77777777" w:rsidR="0041373E" w:rsidRPr="00046757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4B597BAE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جدول تخفيضات بروتوكول مونتريال لمواد المرفق جيم، المجموعة الأولى (أطنان </w:t>
            </w:r>
            <w:r w:rsidRPr="00ED7A03">
              <w:rPr>
                <w:rFonts w:hint="cs"/>
                <w:sz w:val="18"/>
                <w:szCs w:val="18"/>
                <w:rtl/>
              </w:rPr>
              <w:t xml:space="preserve">من </w:t>
            </w:r>
            <w:r w:rsidRPr="00ED7A03">
              <w:rPr>
                <w:sz w:val="18"/>
                <w:szCs w:val="18"/>
                <w:rtl/>
              </w:rPr>
              <w:t>قدرات استهلاك الأوزون)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2EAB1C8" w14:textId="77777777" w:rsidR="0041373E" w:rsidRPr="00046757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color w:val="000000"/>
                <w:sz w:val="18"/>
                <w:szCs w:val="18"/>
                <w:lang w:eastAsia="en-CA"/>
              </w:rPr>
              <w:t>1,148.80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0B30AE4" w14:textId="77777777" w:rsidR="0041373E" w:rsidRPr="00046757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color w:val="000000"/>
                <w:sz w:val="18"/>
                <w:szCs w:val="18"/>
                <w:lang w:eastAsia="en-CA"/>
              </w:rPr>
              <w:t>1,033.92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FB5A060" w14:textId="77777777" w:rsidR="0041373E" w:rsidRPr="00046757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color w:val="000000"/>
                <w:sz w:val="18"/>
                <w:szCs w:val="18"/>
                <w:lang w:eastAsia="en-CA"/>
              </w:rPr>
              <w:t>1,033.92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D64AA8" w14:textId="77777777" w:rsidR="0041373E" w:rsidRPr="00046757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color w:val="000000"/>
                <w:sz w:val="18"/>
                <w:szCs w:val="18"/>
                <w:lang w:eastAsia="en-CA"/>
              </w:rPr>
              <w:t>1,033.92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8FAE951" w14:textId="77777777" w:rsidR="0041373E" w:rsidRPr="00046757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color w:val="000000"/>
                <w:sz w:val="18"/>
                <w:szCs w:val="18"/>
                <w:lang w:eastAsia="en-CA"/>
              </w:rPr>
              <w:t>746.72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CD5C3E7" w14:textId="77777777" w:rsidR="0041373E" w:rsidRPr="00046757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color w:val="000000"/>
                <w:sz w:val="18"/>
                <w:szCs w:val="18"/>
                <w:lang w:eastAsia="en-CA"/>
              </w:rPr>
              <w:t>746.72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C9824F" w14:textId="77777777" w:rsidR="0041373E" w:rsidRPr="00046757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46757">
              <w:rPr>
                <w:b/>
                <w:color w:val="000000"/>
                <w:sz w:val="18"/>
                <w:szCs w:val="18"/>
                <w:lang w:eastAsia="en-CA"/>
              </w:rPr>
              <w:t>746.72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98E13F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3A37E5">
              <w:rPr>
                <w:rFonts w:hint="cs"/>
                <w:sz w:val="16"/>
                <w:szCs w:val="16"/>
                <w:rtl/>
                <w:lang w:val="en-US"/>
              </w:rPr>
              <w:t>غير متوفر</w:t>
            </w:r>
          </w:p>
        </w:tc>
      </w:tr>
      <w:tr w:rsidR="0041373E" w:rsidRPr="00002F15" w14:paraId="430303F9" w14:textId="77777777" w:rsidTr="00750DC5">
        <w:trPr>
          <w:trHeight w:val="408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57E74AC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5F2CC727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الحد الأقصى المسموح به للاستهلاك الكلي من مواد المرفق جيم، المجموعة الأولى (أطنان </w:t>
            </w:r>
            <w:r w:rsidRPr="00ED7A03">
              <w:rPr>
                <w:rFonts w:hint="cs"/>
                <w:sz w:val="18"/>
                <w:szCs w:val="18"/>
                <w:rtl/>
              </w:rPr>
              <w:t xml:space="preserve">من </w:t>
            </w:r>
            <w:r w:rsidRPr="00ED7A03">
              <w:rPr>
                <w:sz w:val="18"/>
                <w:szCs w:val="18"/>
                <w:rtl/>
              </w:rPr>
              <w:t xml:space="preserve">قدرات استهلاك الأوزون)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3E0FD9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1,148.80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6E065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1,033.92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CF6FC93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1,033.92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A443E5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746.72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718462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574.40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94828FF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373.36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59AEE2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373.36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B96CB53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3A37E5">
              <w:rPr>
                <w:rFonts w:hint="cs"/>
                <w:sz w:val="16"/>
                <w:szCs w:val="16"/>
                <w:rtl/>
                <w:lang w:val="en-US"/>
              </w:rPr>
              <w:t>غير متوفر</w:t>
            </w:r>
          </w:p>
        </w:tc>
      </w:tr>
      <w:tr w:rsidR="0041373E" w:rsidRPr="00002F15" w14:paraId="2815CF16" w14:textId="77777777" w:rsidTr="00750DC5">
        <w:trPr>
          <w:trHeight w:val="116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65BC329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7FEE6BA0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التمويل المتفق عليه للوكالة المنفذة الرئيسية </w:t>
            </w:r>
            <w:r w:rsidRPr="00ED7A03">
              <w:rPr>
                <w:rFonts w:hint="cs"/>
                <w:sz w:val="18"/>
                <w:szCs w:val="18"/>
                <w:rtl/>
              </w:rPr>
              <w:t>(</w:t>
            </w:r>
            <w:r w:rsidRPr="00ED7A03">
              <w:rPr>
                <w:rFonts w:hint="cs"/>
                <w:sz w:val="18"/>
                <w:szCs w:val="18"/>
                <w:rtl/>
                <w:lang w:bidi="ar-LB"/>
              </w:rPr>
              <w:t>اليونيدو</w:t>
            </w:r>
            <w:r w:rsidRPr="00ED7A03">
              <w:rPr>
                <w:sz w:val="18"/>
                <w:szCs w:val="18"/>
                <w:rtl/>
              </w:rPr>
              <w:t>) 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8A3DAF9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2,404,412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147A6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A92D5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1,165,509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3E487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2,139,719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6EC47D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74BF5C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1,612,350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DDFEFE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450,600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28C368F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7,772,590</w:t>
            </w:r>
          </w:p>
        </w:tc>
      </w:tr>
      <w:tr w:rsidR="0041373E" w:rsidRPr="00002F15" w14:paraId="648B686A" w14:textId="77777777" w:rsidTr="00750DC5">
        <w:trPr>
          <w:trHeight w:val="56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67B64F3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580AC59A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>تكاليف دعم الوكالة المنفذة الرئيسية</w:t>
            </w:r>
            <w:r w:rsidRPr="00ED7A03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ED7A03">
              <w:rPr>
                <w:sz w:val="18"/>
                <w:szCs w:val="18"/>
                <w:rtl/>
              </w:rPr>
              <w:t xml:space="preserve">(دولار أمريكي)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04B9B1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168,309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8A45C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A4D85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81,586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0D2A2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149,780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17B146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F8BBB9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112,865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467443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31,542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6E6EFD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544,082</w:t>
            </w:r>
          </w:p>
        </w:tc>
      </w:tr>
      <w:tr w:rsidR="0041373E" w:rsidRPr="00002F15" w14:paraId="1DD0D9D8" w14:textId="77777777" w:rsidTr="00750DC5">
        <w:trPr>
          <w:trHeight w:val="161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53318C07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2ED5BEB6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التمويل المتفق عليه للوكالة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>المتعاونة</w:t>
            </w:r>
            <w:r w:rsidRPr="00ED7A03">
              <w:rPr>
                <w:sz w:val="18"/>
                <w:szCs w:val="18"/>
                <w:rtl/>
              </w:rPr>
              <w:t xml:space="preserve"> </w:t>
            </w:r>
            <w:r w:rsidRPr="00ED7A03">
              <w:rPr>
                <w:rFonts w:hint="cs"/>
                <w:sz w:val="18"/>
                <w:szCs w:val="18"/>
                <w:rtl/>
              </w:rPr>
              <w:t>(</w:t>
            </w:r>
            <w:r w:rsidRPr="00ED7A03">
              <w:rPr>
                <w:rFonts w:hint="cs"/>
                <w:sz w:val="18"/>
                <w:szCs w:val="18"/>
                <w:rtl/>
                <w:lang w:bidi="ar-LB"/>
              </w:rPr>
              <w:t>ألمانيا</w:t>
            </w:r>
            <w:r w:rsidRPr="00ED7A03">
              <w:rPr>
                <w:sz w:val="18"/>
                <w:szCs w:val="18"/>
                <w:rtl/>
              </w:rPr>
              <w:t>) 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902219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325,000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D0412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D613D94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325,000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8435A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0A1377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999BFC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0217FF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5F5873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650,000</w:t>
            </w:r>
          </w:p>
        </w:tc>
      </w:tr>
      <w:tr w:rsidR="0041373E" w:rsidRPr="00002F15" w14:paraId="1D6CF925" w14:textId="77777777" w:rsidTr="00750DC5">
        <w:trPr>
          <w:trHeight w:val="6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041F16F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2CD8117B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تكاليف دعم الوكالة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 xml:space="preserve">المتعاونة </w:t>
            </w:r>
            <w:r w:rsidRPr="00ED7A03">
              <w:rPr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82373B9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40,750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1B6A7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DCFD3D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40,750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FF721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C8E506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06FD02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2509CC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AF5A94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81,500</w:t>
            </w:r>
          </w:p>
        </w:tc>
      </w:tr>
      <w:tr w:rsidR="0041373E" w:rsidRPr="00002F15" w14:paraId="784BA3B9" w14:textId="77777777" w:rsidTr="00750DC5">
        <w:trPr>
          <w:trHeight w:val="6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89EB1D1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7B1893A9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التمويل المتفق عليه للوكالة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>المتعاونة</w:t>
            </w:r>
            <w:r w:rsidRPr="00ED7A03">
              <w:rPr>
                <w:sz w:val="18"/>
                <w:szCs w:val="18"/>
                <w:rtl/>
              </w:rPr>
              <w:t xml:space="preserve"> </w:t>
            </w:r>
            <w:r w:rsidRPr="00ED7A03">
              <w:rPr>
                <w:rFonts w:hint="cs"/>
                <w:sz w:val="18"/>
                <w:szCs w:val="18"/>
                <w:rtl/>
              </w:rPr>
              <w:t>(</w:t>
            </w:r>
            <w:r w:rsidRPr="00ED7A03">
              <w:rPr>
                <w:rFonts w:hint="cs"/>
                <w:sz w:val="18"/>
                <w:szCs w:val="18"/>
                <w:rtl/>
                <w:lang w:bidi="ar-LB"/>
              </w:rPr>
              <w:t>ايطاليا</w:t>
            </w:r>
            <w:r w:rsidRPr="00ED7A03">
              <w:rPr>
                <w:sz w:val="18"/>
                <w:szCs w:val="18"/>
                <w:rtl/>
              </w:rPr>
              <w:t>) 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8E5BA9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458,191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34515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220E3F4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D5B25A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27EEB4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FD3839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62AB76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A58B60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458,191</w:t>
            </w:r>
          </w:p>
        </w:tc>
      </w:tr>
      <w:tr w:rsidR="0041373E" w:rsidRPr="00002F15" w14:paraId="6A2A583C" w14:textId="77777777" w:rsidTr="00750DC5">
        <w:trPr>
          <w:trHeight w:val="6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08D4DC1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690CC0DD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تكاليف دعم الوكالة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 xml:space="preserve">المتعاونة </w:t>
            </w:r>
            <w:r w:rsidRPr="00ED7A03">
              <w:rPr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94FBBF2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59,565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EA0EB3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42D66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28CE91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8968A4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803EDB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F84B40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B6B9B1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59,565</w:t>
            </w:r>
          </w:p>
        </w:tc>
      </w:tr>
      <w:tr w:rsidR="0041373E" w:rsidRPr="00002F15" w14:paraId="2EEB2D94" w14:textId="77777777" w:rsidTr="00750DC5">
        <w:trPr>
          <w:trHeight w:val="6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587F8B2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7C5CAB03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التمويل المتفق عليه للوكالة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>المتعاونة</w:t>
            </w:r>
            <w:r w:rsidRPr="00ED7A03">
              <w:rPr>
                <w:sz w:val="18"/>
                <w:szCs w:val="18"/>
                <w:rtl/>
              </w:rPr>
              <w:t xml:space="preserve"> </w:t>
            </w:r>
            <w:r w:rsidRPr="00ED7A03">
              <w:rPr>
                <w:rFonts w:hint="cs"/>
                <w:sz w:val="18"/>
                <w:szCs w:val="18"/>
                <w:rtl/>
              </w:rPr>
              <w:t>(</w:t>
            </w:r>
            <w:r w:rsidRPr="00ED7A03">
              <w:rPr>
                <w:rFonts w:hint="cs"/>
                <w:sz w:val="18"/>
                <w:szCs w:val="18"/>
                <w:rtl/>
                <w:lang w:bidi="ar-LB"/>
              </w:rPr>
              <w:t>اليونيب</w:t>
            </w:r>
            <w:r w:rsidRPr="00ED7A03">
              <w:rPr>
                <w:sz w:val="18"/>
                <w:szCs w:val="18"/>
                <w:rtl/>
              </w:rPr>
              <w:t>) 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199717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C610B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37C21A2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40,000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2325E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7312BF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A309D2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40,000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BC8E5D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AE4DCA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80,000</w:t>
            </w:r>
          </w:p>
        </w:tc>
      </w:tr>
      <w:tr w:rsidR="0041373E" w:rsidRPr="00002F15" w14:paraId="064C74C1" w14:textId="77777777" w:rsidTr="00750DC5">
        <w:trPr>
          <w:trHeight w:val="6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0F404F8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31378978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تكاليف دعم الوكالة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 xml:space="preserve">المتعاونة </w:t>
            </w:r>
            <w:r w:rsidRPr="00ED7A03">
              <w:rPr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A18681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B1C86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C61BA1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5,200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2DA1D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A64452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97AC65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5,200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BD77C8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EA90C6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10,400</w:t>
            </w:r>
          </w:p>
        </w:tc>
      </w:tr>
      <w:tr w:rsidR="0041373E" w:rsidRPr="00002F15" w14:paraId="4EC569E1" w14:textId="77777777" w:rsidTr="00750DC5">
        <w:trPr>
          <w:trHeight w:val="6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</w:tcPr>
          <w:p w14:paraId="3E27B43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43A040B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التمويل المتفق عليه للوكالة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>المتعاونة</w:t>
            </w:r>
            <w:r w:rsidRPr="00ED7A03">
              <w:rPr>
                <w:sz w:val="18"/>
                <w:szCs w:val="18"/>
                <w:rtl/>
              </w:rPr>
              <w:t xml:space="preserve"> </w:t>
            </w:r>
            <w:r w:rsidRPr="00ED7A03">
              <w:rPr>
                <w:rFonts w:hint="cs"/>
                <w:sz w:val="18"/>
                <w:szCs w:val="18"/>
                <w:rtl/>
              </w:rPr>
              <w:t>(</w:t>
            </w:r>
            <w:r w:rsidRPr="00ED7A03">
              <w:rPr>
                <w:rFonts w:hint="cs"/>
                <w:sz w:val="18"/>
                <w:szCs w:val="18"/>
                <w:rtl/>
                <w:lang w:bidi="ar-LB"/>
              </w:rPr>
              <w:t>اسبانيا</w:t>
            </w:r>
            <w:r w:rsidRPr="00ED7A03">
              <w:rPr>
                <w:sz w:val="18"/>
                <w:szCs w:val="18"/>
                <w:rtl/>
              </w:rPr>
              <w:t>) 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B9CDDA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1ACBF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104754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1,056,991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8D57FA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1,070,000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74F266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84386E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7593BA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B11027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2,126,991</w:t>
            </w:r>
          </w:p>
        </w:tc>
      </w:tr>
      <w:tr w:rsidR="0041373E" w:rsidRPr="00002F15" w14:paraId="082501A3" w14:textId="77777777" w:rsidTr="00750DC5">
        <w:trPr>
          <w:trHeight w:val="6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</w:tcPr>
          <w:p w14:paraId="067BC20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2.10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CFE9A6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sz w:val="18"/>
                <w:szCs w:val="18"/>
                <w:rtl/>
              </w:rPr>
              <w:t xml:space="preserve">تكاليف دعم الوكالة المنفذة </w:t>
            </w:r>
            <w:r w:rsidRPr="00ED7A03">
              <w:rPr>
                <w:rFonts w:hint="cs"/>
                <w:sz w:val="18"/>
                <w:szCs w:val="18"/>
                <w:rtl/>
              </w:rPr>
              <w:t xml:space="preserve">المتعاونة </w:t>
            </w:r>
            <w:r w:rsidRPr="00ED7A03">
              <w:rPr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437459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D35B8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6AA0F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121,238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AEA8B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122,731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8B0B56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3EA513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4FCB02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2BBE0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243,969</w:t>
            </w:r>
          </w:p>
        </w:tc>
      </w:tr>
      <w:tr w:rsidR="0041373E" w:rsidRPr="00002F15" w14:paraId="0B007D58" w14:textId="77777777" w:rsidTr="00750DC5">
        <w:trPr>
          <w:trHeight w:val="62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0EBC729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6E85541C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rFonts w:hint="cs"/>
                <w:sz w:val="18"/>
                <w:szCs w:val="18"/>
                <w:rtl/>
              </w:rPr>
              <w:t xml:space="preserve">إجمالي التمويل الموافق عليه </w:t>
            </w:r>
            <w:r w:rsidRPr="00ED7A03">
              <w:rPr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BF8B20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3,187,603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D29A1F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06F807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2,587,500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A0099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3,209,719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9D57DF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40FAAE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1,652,350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DD91A6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450,600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F2935C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11,087,772</w:t>
            </w:r>
          </w:p>
        </w:tc>
      </w:tr>
      <w:tr w:rsidR="0041373E" w:rsidRPr="00002F15" w14:paraId="4BB591E6" w14:textId="77777777" w:rsidTr="00750DC5">
        <w:trPr>
          <w:trHeight w:val="62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2CD543F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0C9DB1B4" w14:textId="77777777" w:rsidR="0041373E" w:rsidRPr="00ED7A03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rFonts w:hint="cs"/>
                <w:sz w:val="18"/>
                <w:szCs w:val="18"/>
                <w:rtl/>
              </w:rPr>
              <w:t xml:space="preserve">إجمالي </w:t>
            </w:r>
            <w:r w:rsidRPr="00ED7A03">
              <w:rPr>
                <w:sz w:val="18"/>
                <w:szCs w:val="18"/>
                <w:rtl/>
              </w:rPr>
              <w:t xml:space="preserve">تكاليف </w:t>
            </w:r>
            <w:r w:rsidRPr="00ED7A03">
              <w:rPr>
                <w:rFonts w:hint="cs"/>
                <w:sz w:val="18"/>
                <w:szCs w:val="18"/>
                <w:rtl/>
              </w:rPr>
              <w:t>ال</w:t>
            </w:r>
            <w:r w:rsidRPr="00ED7A03">
              <w:rPr>
                <w:sz w:val="18"/>
                <w:szCs w:val="18"/>
                <w:rtl/>
              </w:rPr>
              <w:t xml:space="preserve">دعم </w:t>
            </w:r>
            <w:r w:rsidRPr="00ED7A03">
              <w:rPr>
                <w:rFonts w:hint="cs"/>
                <w:sz w:val="18"/>
                <w:szCs w:val="18"/>
                <w:rtl/>
              </w:rPr>
              <w:t>الموافق عليها</w:t>
            </w:r>
            <w:r w:rsidRPr="00ED7A03">
              <w:rPr>
                <w:sz w:val="18"/>
                <w:szCs w:val="18"/>
                <w:rtl/>
              </w:rPr>
              <w:t xml:space="preserve"> (دولار أمريكي)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B6FEB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268,624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5762EA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7A8513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248,774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4FEA1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272,511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D54DED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1B4C73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118,065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5098F7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31,542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09169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939,516</w:t>
            </w:r>
          </w:p>
        </w:tc>
      </w:tr>
      <w:tr w:rsidR="0041373E" w:rsidRPr="00002F15" w14:paraId="51F89AA8" w14:textId="77777777" w:rsidTr="00750DC5">
        <w:trPr>
          <w:trHeight w:val="436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0FAB10F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30B71A4B" w14:textId="77777777" w:rsidR="0041373E" w:rsidRPr="00ED7A03" w:rsidRDefault="0041373E" w:rsidP="00750DC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ED7A03">
              <w:rPr>
                <w:rFonts w:hint="cs"/>
                <w:sz w:val="18"/>
                <w:szCs w:val="18"/>
                <w:rtl/>
              </w:rPr>
              <w:t>إجمالي التكاليف المتفق عليها</w:t>
            </w:r>
            <w:r w:rsidRPr="00ED7A03">
              <w:rPr>
                <w:sz w:val="18"/>
                <w:szCs w:val="18"/>
                <w:rtl/>
              </w:rPr>
              <w:t xml:space="preserve"> (دولار أمريكي)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B78700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3,456,227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6FCDD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3945AB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2,836,274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32754F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3,482,230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CB166B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27BB9E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1,770,415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5597CE" w14:textId="77777777" w:rsidR="0041373E" w:rsidRPr="00002F15" w:rsidRDefault="0041373E" w:rsidP="00750DC5">
            <w:pPr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b/>
                <w:color w:val="000000"/>
                <w:sz w:val="18"/>
                <w:szCs w:val="18"/>
                <w:lang w:eastAsia="en-CA"/>
              </w:rPr>
              <w:t>482,142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AD99F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12,027,288</w:t>
            </w:r>
          </w:p>
        </w:tc>
      </w:tr>
      <w:tr w:rsidR="0041373E" w:rsidRPr="00002F15" w14:paraId="27A4AC4F" w14:textId="77777777" w:rsidTr="00750DC5">
        <w:trPr>
          <w:trHeight w:val="53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4951F785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68919702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sz w:val="20"/>
                <w:rtl/>
                <w:lang w:val="en-US" w:bidi="ar-EG"/>
              </w:rPr>
              <w:t>مجموع الهيدروكلوروفلوروكربون-</w:t>
            </w:r>
            <w:r>
              <w:rPr>
                <w:rFonts w:hint="cs"/>
                <w:sz w:val="20"/>
                <w:rtl/>
                <w:lang w:val="en-US" w:bidi="ar-EG"/>
              </w:rPr>
              <w:t>22</w:t>
            </w:r>
            <w:r w:rsidRPr="00ED7A03">
              <w:rPr>
                <w:rFonts w:hint="cs"/>
                <w:sz w:val="20"/>
                <w:rtl/>
                <w:lang w:val="en-US" w:bidi="ar-EG"/>
              </w:rPr>
              <w:t xml:space="preserve"> المتفق على إزالتها بموجب هذا الاتفاق (بالأطنان من قدرات استنفاد الأوزون)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5B24EF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105.5</w:t>
            </w:r>
          </w:p>
        </w:tc>
      </w:tr>
      <w:tr w:rsidR="0041373E" w:rsidRPr="00002F15" w14:paraId="08DC4016" w14:textId="77777777" w:rsidTr="00750DC5">
        <w:trPr>
          <w:trHeight w:val="116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373111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20646B24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sz w:val="20"/>
                <w:rtl/>
                <w:lang w:val="en-US" w:bidi="ar-EG"/>
              </w:rPr>
              <w:t>الهيدروكلوروفلوروكربون-</w:t>
            </w:r>
            <w:r>
              <w:rPr>
                <w:rFonts w:hint="cs"/>
                <w:sz w:val="20"/>
                <w:rtl/>
                <w:lang w:val="en-US" w:bidi="ar-EG"/>
              </w:rPr>
              <w:t>22</w:t>
            </w:r>
            <w:r w:rsidRPr="00ED7A03">
              <w:rPr>
                <w:rFonts w:hint="cs"/>
                <w:sz w:val="20"/>
                <w:rtl/>
                <w:lang w:val="en-US" w:bidi="ar-EG"/>
              </w:rPr>
              <w:t xml:space="preserve"> الذي يتعين إزالتها في المرحلة السابقة </w:t>
            </w:r>
            <w:r w:rsidRPr="00ED7A03">
              <w:rPr>
                <w:sz w:val="20"/>
                <w:rtl/>
                <w:lang w:val="en-US" w:bidi="ar-EG"/>
              </w:rPr>
              <w:t>(</w:t>
            </w:r>
            <w:r w:rsidRPr="00ED7A03">
              <w:rPr>
                <w:rFonts w:hint="cs"/>
                <w:sz w:val="20"/>
                <w:rtl/>
                <w:lang w:val="en-US" w:bidi="ar-EG"/>
              </w:rPr>
              <w:t xml:space="preserve">بالأطنان </w:t>
            </w:r>
            <w:r w:rsidRPr="00ED7A03">
              <w:rPr>
                <w:sz w:val="20"/>
                <w:rtl/>
                <w:lang w:val="en-US" w:bidi="ar-EG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76F033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24.8</w:t>
            </w:r>
          </w:p>
        </w:tc>
      </w:tr>
      <w:tr w:rsidR="0041373E" w:rsidRPr="00002F15" w14:paraId="6BB830DE" w14:textId="77777777" w:rsidTr="00750DC5">
        <w:trPr>
          <w:trHeight w:val="98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0493485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2149E102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sz w:val="20"/>
                <w:rtl/>
                <w:lang w:val="en-US" w:bidi="ar-EG"/>
              </w:rPr>
              <w:t>استهلاك الهيدروكلوروفلوروكربون-</w:t>
            </w:r>
            <w:r>
              <w:rPr>
                <w:rFonts w:hint="cs"/>
                <w:sz w:val="20"/>
                <w:rtl/>
                <w:lang w:val="en-US" w:bidi="ar-EG"/>
              </w:rPr>
              <w:t>22</w:t>
            </w:r>
            <w:r w:rsidRPr="00ED7A03">
              <w:rPr>
                <w:rFonts w:hint="cs"/>
                <w:sz w:val="20"/>
                <w:rtl/>
                <w:lang w:val="en-US" w:bidi="ar-EG"/>
              </w:rPr>
              <w:t xml:space="preserve"> المتبقي المؤهل </w:t>
            </w:r>
            <w:r w:rsidRPr="00ED7A03">
              <w:rPr>
                <w:sz w:val="20"/>
                <w:rtl/>
                <w:lang w:val="en-US" w:bidi="ar-EG"/>
              </w:rPr>
              <w:t>(</w:t>
            </w:r>
            <w:r w:rsidRPr="00ED7A03">
              <w:rPr>
                <w:rFonts w:hint="cs"/>
                <w:sz w:val="20"/>
                <w:rtl/>
                <w:lang w:val="en-US" w:bidi="ar-EG"/>
              </w:rPr>
              <w:t xml:space="preserve">بالأطنان </w:t>
            </w:r>
            <w:r w:rsidRPr="00ED7A03">
              <w:rPr>
                <w:sz w:val="20"/>
                <w:rtl/>
                <w:lang w:val="en-US" w:bidi="ar-EG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A49C931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262.5</w:t>
            </w:r>
          </w:p>
        </w:tc>
      </w:tr>
      <w:tr w:rsidR="0041373E" w:rsidRPr="00002F15" w14:paraId="261A8911" w14:textId="77777777" w:rsidTr="00750DC5">
        <w:trPr>
          <w:trHeight w:val="89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1437AD3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4.2.1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36FCAE22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sz w:val="20"/>
                <w:rtl/>
                <w:lang w:val="en-US" w:bidi="ar-EG"/>
              </w:rPr>
              <w:t>مجموع الهيدروكلوروفلوروكربون-</w:t>
            </w:r>
            <w:r>
              <w:rPr>
                <w:rFonts w:hint="cs"/>
                <w:sz w:val="20"/>
                <w:rtl/>
                <w:lang w:val="en-US" w:bidi="ar-EG"/>
              </w:rPr>
              <w:t>141</w:t>
            </w:r>
            <w:r w:rsidRPr="00ED7A03">
              <w:rPr>
                <w:rFonts w:hint="cs"/>
                <w:sz w:val="20"/>
                <w:rtl/>
                <w:lang w:val="en-US" w:bidi="ar-EG"/>
              </w:rPr>
              <w:t>ب المتفق على إزالتها بموجب هذا الاتفاق (بالأطنان 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6B12D1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411.4</w:t>
            </w:r>
          </w:p>
        </w:tc>
      </w:tr>
      <w:tr w:rsidR="0041373E" w:rsidRPr="00002F15" w14:paraId="1D27234A" w14:textId="77777777" w:rsidTr="00750DC5">
        <w:trPr>
          <w:trHeight w:val="71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63092B3D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4.2.2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71CCA9BC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141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-ب الذي يتعين إزالتها في المرحلة السابقة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39884B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392.5</w:t>
            </w:r>
          </w:p>
        </w:tc>
      </w:tr>
      <w:tr w:rsidR="0041373E" w:rsidRPr="00002F15" w14:paraId="552602F7" w14:textId="77777777" w:rsidTr="00750DC5">
        <w:trPr>
          <w:trHeight w:val="134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01818F13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4.2.3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625A806D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استهلاك 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141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 المؤهل المتبقي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4FDBC1A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</w:tr>
      <w:tr w:rsidR="0041373E" w:rsidRPr="00002F15" w14:paraId="78D08255" w14:textId="77777777" w:rsidTr="00750DC5">
        <w:trPr>
          <w:trHeight w:val="53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2E4CAF8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4.3.1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4EF76453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مجموع 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142</w:t>
            </w:r>
            <w:r w:rsidRPr="00ED7A03">
              <w:rPr>
                <w:rFonts w:hint="cs"/>
                <w:color w:val="000000"/>
                <w:sz w:val="20"/>
                <w:rtl/>
                <w:lang w:eastAsia="en-CA" w:bidi="ar-LB"/>
              </w:rPr>
              <w:t>ب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 w:rsidRPr="00ED7A03">
              <w:rPr>
                <w:rFonts w:hint="cs"/>
                <w:sz w:val="20"/>
                <w:rtl/>
                <w:lang w:val="en-US" w:bidi="ar-EG"/>
              </w:rPr>
              <w:t xml:space="preserve">المتفق على إزالتها 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بموجب هذا الاتفاق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3D0B58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</w:tr>
      <w:tr w:rsidR="0041373E" w:rsidRPr="00002F15" w14:paraId="35E01B8A" w14:textId="77777777" w:rsidTr="00750DC5">
        <w:trPr>
          <w:trHeight w:val="107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22500F8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4.3.2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10A3214F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142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 التي يتعين إزالته في المرحلة السابقة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D4186E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10.9</w:t>
            </w:r>
          </w:p>
        </w:tc>
      </w:tr>
      <w:tr w:rsidR="0041373E" w:rsidRPr="00002F15" w14:paraId="7E481A09" w14:textId="77777777" w:rsidTr="00750DC5">
        <w:trPr>
          <w:trHeight w:val="98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18D40A4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4.3.3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52F5C6AB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استهلاك 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142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 المؤهل المتبقي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9D367F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</w:tr>
      <w:tr w:rsidR="0041373E" w:rsidRPr="00002F15" w14:paraId="33E645A3" w14:textId="77777777" w:rsidTr="00750DC5">
        <w:trPr>
          <w:trHeight w:val="80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2F1BCB06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4.4.1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5848737B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مجموع  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123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 المتفق على تحقيقها بموجب هذا الاتفاق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E830867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</w:tr>
      <w:tr w:rsidR="0041373E" w:rsidRPr="00002F15" w14:paraId="24853827" w14:textId="77777777" w:rsidTr="00750DC5">
        <w:trPr>
          <w:trHeight w:val="71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240A5F8C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4.4.2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3D0055D3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123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 التي يتعين إزالته في المرحلة السابقة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0E962E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</w:tr>
      <w:tr w:rsidR="0041373E" w:rsidRPr="00002F15" w14:paraId="171544DF" w14:textId="77777777" w:rsidTr="00750DC5">
        <w:trPr>
          <w:trHeight w:val="192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25C7F507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4.4.3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030FE49D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استهلاك 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123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 المؤهل المتبقي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3C2111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0.3</w:t>
            </w:r>
          </w:p>
        </w:tc>
      </w:tr>
      <w:tr w:rsidR="0041373E" w:rsidRPr="00002F15" w14:paraId="5CCEA959" w14:textId="77777777" w:rsidTr="00750DC5">
        <w:trPr>
          <w:trHeight w:val="12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25FFD004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4.5.1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61DBFB59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مجموع  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124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 المتفق على تحقيقها بموجب هذا الاتفاق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F4673A0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</w:tr>
      <w:tr w:rsidR="0041373E" w:rsidRPr="00002F15" w14:paraId="005E9A12" w14:textId="77777777" w:rsidTr="00750DC5">
        <w:trPr>
          <w:trHeight w:val="107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7F43AE91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4.5.2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628CFED0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124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 التي يتعين إزالته في المرحلة السابقة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618616E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</w:tr>
      <w:tr w:rsidR="0041373E" w:rsidRPr="00304116" w14:paraId="77D42505" w14:textId="77777777" w:rsidTr="00750DC5">
        <w:trPr>
          <w:trHeight w:val="53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hideMark/>
          </w:tcPr>
          <w:p w14:paraId="4849679A" w14:textId="77777777" w:rsidR="0041373E" w:rsidRPr="00002F15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4.5.3</w:t>
            </w:r>
          </w:p>
        </w:tc>
        <w:tc>
          <w:tcPr>
            <w:tcW w:w="8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  <w:hideMark/>
          </w:tcPr>
          <w:p w14:paraId="4318483A" w14:textId="77777777" w:rsidR="0041373E" w:rsidRPr="00ED7A03" w:rsidRDefault="0041373E" w:rsidP="00750DC5">
            <w:pPr>
              <w:jc w:val="right"/>
              <w:rPr>
                <w:color w:val="000000"/>
                <w:sz w:val="20"/>
                <w:lang w:eastAsia="en-CA"/>
              </w:rPr>
            </w:pP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>استهلاك الهيدروكلوروفلوروكربون-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124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 المؤهل المتبقي </w:t>
            </w:r>
            <w:r w:rsidRPr="00ED7A03">
              <w:rPr>
                <w:color w:val="000000"/>
                <w:sz w:val="20"/>
                <w:rtl/>
                <w:lang w:eastAsia="en-CA"/>
              </w:rPr>
              <w:t>(</w:t>
            </w:r>
            <w:r w:rsidRPr="00ED7A03">
              <w:rPr>
                <w:rFonts w:hint="cs"/>
                <w:color w:val="000000"/>
                <w:sz w:val="20"/>
                <w:rtl/>
                <w:lang w:eastAsia="en-CA"/>
              </w:rPr>
              <w:t xml:space="preserve">بالأطنان </w:t>
            </w:r>
            <w:r w:rsidRPr="00ED7A03">
              <w:rPr>
                <w:color w:val="000000"/>
                <w:sz w:val="20"/>
                <w:rtl/>
                <w:lang w:eastAsia="en-CA"/>
              </w:rPr>
              <w:t>من قدرات استنفاد الأوزون)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97B3A9" w14:textId="77777777" w:rsidR="0041373E" w:rsidRPr="00304116" w:rsidRDefault="0041373E" w:rsidP="00750DC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02F15">
              <w:rPr>
                <w:color w:val="000000"/>
                <w:sz w:val="18"/>
                <w:szCs w:val="18"/>
                <w:lang w:eastAsia="en-CA"/>
              </w:rPr>
              <w:t>0.1</w:t>
            </w:r>
          </w:p>
        </w:tc>
      </w:tr>
    </w:tbl>
    <w:p w14:paraId="209D2DB9" w14:textId="77777777" w:rsidR="0041373E" w:rsidRPr="00F51084" w:rsidRDefault="0041373E" w:rsidP="0041373E"/>
    <w:p w14:paraId="48EFE441" w14:textId="77777777" w:rsidR="0041373E" w:rsidRDefault="0041373E" w:rsidP="0041373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2E2E14CD" w14:textId="77777777">
        <w:tc>
          <w:tcPr>
            <w:tcW w:w="1915" w:type="dxa"/>
          </w:tcPr>
          <w:p w14:paraId="5E5F4707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0834C47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B62CD4B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486AA6F0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E932638" w14:textId="77777777" w:rsidR="007E5D09" w:rsidRDefault="007E5D09">
            <w:pPr>
              <w:rPr>
                <w:lang w:val="en-CA"/>
              </w:rPr>
            </w:pPr>
          </w:p>
        </w:tc>
      </w:tr>
    </w:tbl>
    <w:p w14:paraId="38E0C9E0" w14:textId="77777777"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41898" w14:textId="77777777" w:rsidR="002B5368" w:rsidRDefault="002B5368">
      <w:r>
        <w:separator/>
      </w:r>
    </w:p>
  </w:endnote>
  <w:endnote w:type="continuationSeparator" w:id="0">
    <w:p w14:paraId="452E120A" w14:textId="77777777" w:rsidR="002B5368" w:rsidRDefault="002B5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17CD2" w14:textId="77777777" w:rsidR="009A5C37" w:rsidRDefault="009A5C3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A216F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5AAA" w14:textId="77777777" w:rsidR="009A5C37" w:rsidRDefault="009A5C37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A216F">
      <w:rPr>
        <w:rStyle w:val="PageNumber"/>
        <w:noProof/>
      </w:rPr>
      <w:t>9</w:t>
    </w:r>
    <w:r>
      <w:rPr>
        <w:rStyle w:val="PageNumber"/>
      </w:rPr>
      <w:fldChar w:fldCharType="end"/>
    </w:r>
  </w:p>
  <w:p w14:paraId="0B91CD41" w14:textId="77777777" w:rsidR="009A5C37" w:rsidRDefault="009A5C3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F037" w14:textId="77777777" w:rsidR="009A5C37" w:rsidRDefault="009A5C3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0C8638B" w14:textId="77777777" w:rsidR="009A5C37" w:rsidRDefault="009A5C3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D4676" w14:textId="77777777" w:rsidR="009A5C37" w:rsidRDefault="009A5C3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A216F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7388E" w14:textId="77777777" w:rsidR="009A5C37" w:rsidRDefault="009A5C3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A216F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177B5" w14:textId="77777777" w:rsidR="009A5C37" w:rsidRDefault="009A5C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21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1A3EEB" w14:textId="77777777" w:rsidR="009A5C37" w:rsidRDefault="009A5C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69D37" w14:textId="77777777" w:rsidR="002B5368" w:rsidRDefault="002B5368">
      <w:r>
        <w:separator/>
      </w:r>
    </w:p>
  </w:footnote>
  <w:footnote w:type="continuationSeparator" w:id="0">
    <w:p w14:paraId="3CE7F272" w14:textId="77777777" w:rsidR="002B5368" w:rsidRDefault="002B5368">
      <w:r>
        <w:continuationSeparator/>
      </w:r>
    </w:p>
  </w:footnote>
  <w:footnote w:id="1">
    <w:p w14:paraId="76D2BDD7" w14:textId="18E408D4" w:rsidR="009A5C37" w:rsidRDefault="009A5C37" w:rsidP="000331E0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/ExCom/90/1</w:t>
      </w:r>
    </w:p>
    <w:p w14:paraId="7F337804" w14:textId="74902AD6" w:rsidR="0041373E" w:rsidRDefault="0041373E" w:rsidP="0041373E">
      <w:pPr>
        <w:pStyle w:val="FootnoteText"/>
        <w:bidi/>
        <w:rPr>
          <w:lang w:val="en-US"/>
        </w:rPr>
      </w:pPr>
    </w:p>
    <w:p w14:paraId="59C83778" w14:textId="77777777" w:rsidR="0041373E" w:rsidRDefault="0041373E" w:rsidP="0041373E">
      <w:pPr>
        <w:pStyle w:val="FootnoteText"/>
        <w:bidi/>
        <w:rPr>
          <w:rtl/>
          <w:lang w:bidi="ar-SA"/>
        </w:rPr>
      </w:pPr>
    </w:p>
  </w:footnote>
  <w:footnote w:id="2">
    <w:p w14:paraId="0DC9C5ED" w14:textId="77777777" w:rsidR="009A5C37" w:rsidRDefault="009A5C37" w:rsidP="002C24D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92108">
        <w:rPr>
          <w:rFonts w:hint="cs"/>
          <w:rtl/>
          <w:lang w:bidi="ar-SA"/>
        </w:rPr>
        <w:t>حسب الخطاب المؤرخ 28 مارس/ آذار 2022 المرسل من وزارة البيئة والموارد الطبيعية بحكومة المكسيك إلى اليونيدو.</w:t>
      </w:r>
    </w:p>
  </w:footnote>
  <w:footnote w:id="3">
    <w:p w14:paraId="10BAC4AE" w14:textId="77777777" w:rsidR="009A5C37" w:rsidRDefault="009A5C37" w:rsidP="00B5256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52564">
        <w:rPr>
          <w:rFonts w:hint="cs"/>
          <w:rtl/>
          <w:lang w:bidi="ar-SA"/>
        </w:rPr>
        <w:t xml:space="preserve">وفقا للقرار 74/20، </w:t>
      </w:r>
      <w:r w:rsidR="00B52564" w:rsidRPr="00B52564">
        <w:rPr>
          <w:rtl/>
          <w:lang w:bidi="ar-SA"/>
        </w:rPr>
        <w:t xml:space="preserve">أبلغت </w:t>
      </w:r>
      <w:r w:rsidR="00B52564">
        <w:rPr>
          <w:rFonts w:hint="cs"/>
          <w:rtl/>
          <w:lang w:bidi="ar-SA"/>
        </w:rPr>
        <w:t>اليونيدو</w:t>
      </w:r>
      <w:r w:rsidR="00B52564" w:rsidRPr="00B52564">
        <w:rPr>
          <w:rtl/>
          <w:lang w:bidi="ar-SA"/>
        </w:rPr>
        <w:t xml:space="preserve"> عن هذا الاستخدام المؤقت لبديل </w:t>
      </w:r>
      <w:r w:rsidR="00B52564">
        <w:rPr>
          <w:rFonts w:hint="cs"/>
          <w:rtl/>
          <w:lang w:bidi="ar-SA"/>
        </w:rPr>
        <w:t>ذي قدرة</w:t>
      </w:r>
      <w:r w:rsidR="00B52564" w:rsidRPr="00B52564">
        <w:rPr>
          <w:rtl/>
          <w:lang w:bidi="ar-SA"/>
        </w:rPr>
        <w:t xml:space="preserve"> </w:t>
      </w:r>
      <w:r w:rsidR="00B52564">
        <w:rPr>
          <w:rFonts w:hint="cs"/>
          <w:rtl/>
          <w:lang w:bidi="ar-SA"/>
        </w:rPr>
        <w:t>عالية</w:t>
      </w:r>
      <w:r w:rsidR="00B52564" w:rsidRPr="00B52564">
        <w:rPr>
          <w:rtl/>
          <w:lang w:bidi="ar-SA"/>
        </w:rPr>
        <w:t xml:space="preserve"> على </w:t>
      </w:r>
      <w:r w:rsidR="00B52564">
        <w:rPr>
          <w:rtl/>
          <w:lang w:bidi="ar-SA"/>
        </w:rPr>
        <w:t>إحداث الاحترار العالمي حتى توقف</w:t>
      </w:r>
      <w:r w:rsidR="00B52564" w:rsidRPr="00B52564">
        <w:rPr>
          <w:rtl/>
          <w:lang w:bidi="ar-SA"/>
        </w:rPr>
        <w:t xml:space="preserve">، </w:t>
      </w:r>
      <w:r w:rsidR="00B52564">
        <w:rPr>
          <w:rFonts w:hint="cs"/>
          <w:rtl/>
          <w:lang w:bidi="ar-SA"/>
        </w:rPr>
        <w:t>حسب ما لاحظته</w:t>
      </w:r>
      <w:r w:rsidR="00B52564" w:rsidRPr="00B52564">
        <w:rPr>
          <w:rtl/>
          <w:lang w:bidi="ar-SA"/>
        </w:rPr>
        <w:t xml:space="preserve"> اللجنة التنفيذية في الاجتماع الثاني والثمانين (الوثيقة </w:t>
      </w:r>
      <w:r w:rsidR="00B52564">
        <w:rPr>
          <w:lang w:bidi="ar-SA"/>
        </w:rPr>
        <w:t>UNEP/</w:t>
      </w:r>
      <w:proofErr w:type="spellStart"/>
      <w:r w:rsidR="00B52564">
        <w:rPr>
          <w:lang w:bidi="ar-SA"/>
        </w:rPr>
        <w:t>OzL.Pro</w:t>
      </w:r>
      <w:proofErr w:type="spellEnd"/>
      <w:r w:rsidR="00B52564">
        <w:rPr>
          <w:lang w:bidi="ar-SA"/>
        </w:rPr>
        <w:t>/ExCom/</w:t>
      </w:r>
      <w:r w:rsidR="00B52564" w:rsidRPr="00B52564">
        <w:rPr>
          <w:lang w:bidi="ar-SA"/>
        </w:rPr>
        <w:t>82/72</w:t>
      </w:r>
      <w:r w:rsidR="00B52564" w:rsidRPr="00B52564">
        <w:rPr>
          <w:rtl/>
          <w:lang w:bidi="ar-SA"/>
        </w:rPr>
        <w:t>، الفقرة 126. ).</w:t>
      </w:r>
    </w:p>
  </w:footnote>
  <w:footnote w:id="4">
    <w:p w14:paraId="681807CC" w14:textId="77777777" w:rsidR="009A5C37" w:rsidRDefault="009A5C37" w:rsidP="00B5256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52564" w:rsidRPr="00B52564">
        <w:rPr>
          <w:rtl/>
          <w:lang w:bidi="ar-SA"/>
        </w:rPr>
        <w:t>أسطوانات لأخذ العينات</w:t>
      </w:r>
      <w:r w:rsidR="00B52564">
        <w:rPr>
          <w:rtl/>
          <w:lang w:bidi="ar-SA"/>
        </w:rPr>
        <w:t>، صمامات إبرة، محولات نحاسية، مواد رابطة برونزية، سدادات مستدقة، مضخات تفريغ، مشعبات، مفاتيح ربط، نظارات أمان</w:t>
      </w:r>
      <w:r w:rsidR="00B52564" w:rsidRPr="00B52564">
        <w:rPr>
          <w:rtl/>
          <w:lang w:bidi="ar-SA"/>
        </w:rPr>
        <w:t xml:space="preserve"> وقفازات.</w:t>
      </w:r>
    </w:p>
  </w:footnote>
  <w:footnote w:id="5">
    <w:p w14:paraId="7CF00CF9" w14:textId="77777777" w:rsidR="009A5C37" w:rsidRDefault="009A5C37" w:rsidP="00CC44E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BE1A6D" w:rsidRPr="00BE1A6D">
        <w:rPr>
          <w:rtl/>
          <w:lang w:bidi="ar-SA"/>
        </w:rPr>
        <w:t>يتم تكييف مجموعات أدوات الخدمة وفقً</w:t>
      </w:r>
      <w:r w:rsidR="00CC44E0">
        <w:rPr>
          <w:rtl/>
          <w:lang w:bidi="ar-SA"/>
        </w:rPr>
        <w:t>ا لحجم ورشة العمل ويمكن أن تشمل</w:t>
      </w:r>
      <w:r w:rsidR="00BE1A6D" w:rsidRPr="00BE1A6D">
        <w:rPr>
          <w:rtl/>
          <w:lang w:bidi="ar-SA"/>
        </w:rPr>
        <w:t xml:space="preserve">، </w:t>
      </w:r>
      <w:r w:rsidR="00BE1A6D" w:rsidRPr="00CC44E0">
        <w:rPr>
          <w:i/>
          <w:iCs/>
          <w:rtl/>
          <w:lang w:bidi="ar-SA"/>
        </w:rPr>
        <w:t>من بين أمور أخرى</w:t>
      </w:r>
      <w:r w:rsidR="00BE1A6D" w:rsidRPr="00BE1A6D">
        <w:rPr>
          <w:rtl/>
          <w:lang w:bidi="ar-SA"/>
        </w:rPr>
        <w:t>: آلة التنظيف بعامل</w:t>
      </w:r>
      <w:r w:rsidR="00CC44E0">
        <w:rPr>
          <w:rtl/>
          <w:lang w:bidi="ar-SA"/>
        </w:rPr>
        <w:t xml:space="preserve"> الشطف؛ </w:t>
      </w:r>
      <w:r w:rsidR="00CC44E0">
        <w:rPr>
          <w:rFonts w:hint="cs"/>
          <w:rtl/>
          <w:lang w:bidi="ar-SA"/>
        </w:rPr>
        <w:t>و</w:t>
      </w:r>
      <w:r w:rsidR="00CC44E0">
        <w:rPr>
          <w:rtl/>
          <w:lang w:bidi="ar-SA"/>
        </w:rPr>
        <w:t xml:space="preserve">ضاغط هواء بخرطوم ووصلات؛ </w:t>
      </w:r>
      <w:r w:rsidR="00CC44E0">
        <w:rPr>
          <w:rFonts w:hint="cs"/>
          <w:rtl/>
          <w:lang w:bidi="ar-SA"/>
        </w:rPr>
        <w:t>و</w:t>
      </w:r>
      <w:r w:rsidR="00CC44E0">
        <w:rPr>
          <w:rtl/>
          <w:lang w:bidi="ar-SA"/>
        </w:rPr>
        <w:t>طقم التنظيف للتيار المتردد</w:t>
      </w:r>
      <w:r w:rsidR="00BE1A6D" w:rsidRPr="00BE1A6D">
        <w:rPr>
          <w:rtl/>
          <w:lang w:bidi="ar-SA"/>
        </w:rPr>
        <w:t xml:space="preserve">؛ </w:t>
      </w:r>
      <w:r w:rsidR="00CC44E0">
        <w:rPr>
          <w:rFonts w:hint="cs"/>
          <w:rtl/>
          <w:lang w:bidi="ar-SA"/>
        </w:rPr>
        <w:t>و</w:t>
      </w:r>
      <w:r w:rsidR="00BE1A6D" w:rsidRPr="00BE1A6D">
        <w:rPr>
          <w:rtl/>
          <w:lang w:bidi="ar-SA"/>
        </w:rPr>
        <w:t xml:space="preserve">معدات نفخ النيتروجين </w:t>
      </w:r>
      <w:r w:rsidR="00CC44E0">
        <w:rPr>
          <w:rFonts w:hint="cs"/>
          <w:rtl/>
          <w:lang w:bidi="ar-SA"/>
        </w:rPr>
        <w:t>و</w:t>
      </w:r>
      <w:r w:rsidR="00BE1A6D" w:rsidRPr="00BE1A6D">
        <w:rPr>
          <w:rtl/>
          <w:lang w:bidi="ar-SA"/>
        </w:rPr>
        <w:t>مجم</w:t>
      </w:r>
      <w:r w:rsidR="00CC44E0">
        <w:rPr>
          <w:rtl/>
          <w:lang w:bidi="ar-SA"/>
        </w:rPr>
        <w:t xml:space="preserve">وعة </w:t>
      </w:r>
      <w:r w:rsidR="00CC44E0">
        <w:rPr>
          <w:rFonts w:hint="cs"/>
          <w:rtl/>
          <w:lang w:bidi="ar-SA"/>
        </w:rPr>
        <w:t>وصل</w:t>
      </w:r>
      <w:r w:rsidR="00CC44E0">
        <w:rPr>
          <w:rtl/>
          <w:lang w:bidi="ar-SA"/>
        </w:rPr>
        <w:t xml:space="preserve"> </w:t>
      </w:r>
      <w:r w:rsidR="00CC44E0">
        <w:rPr>
          <w:rFonts w:hint="cs"/>
          <w:rtl/>
          <w:lang w:bidi="ar-SA"/>
        </w:rPr>
        <w:t>شاملة</w:t>
      </w:r>
      <w:r w:rsidR="00CC44E0">
        <w:rPr>
          <w:rtl/>
          <w:lang w:bidi="ar-SA"/>
        </w:rPr>
        <w:t xml:space="preserve"> لأنظمة التنظيف</w:t>
      </w:r>
      <w:r w:rsidR="00BE1A6D" w:rsidRPr="00BE1A6D">
        <w:rPr>
          <w:rtl/>
          <w:lang w:bidi="ar-SA"/>
        </w:rPr>
        <w:t xml:space="preserve">؛ </w:t>
      </w:r>
      <w:r w:rsidR="00CC44E0">
        <w:rPr>
          <w:rFonts w:hint="cs"/>
          <w:rtl/>
          <w:lang w:bidi="ar-SA"/>
        </w:rPr>
        <w:t>و</w:t>
      </w:r>
      <w:r w:rsidR="00CC44E0">
        <w:rPr>
          <w:rtl/>
          <w:lang w:bidi="ar-SA"/>
        </w:rPr>
        <w:t>مشعب رقمي متعدد الوظائف</w:t>
      </w:r>
      <w:r w:rsidR="00BE1A6D" w:rsidRPr="00BE1A6D">
        <w:rPr>
          <w:rtl/>
          <w:lang w:bidi="ar-SA"/>
        </w:rPr>
        <w:t xml:space="preserve">؛ </w:t>
      </w:r>
      <w:r w:rsidR="00CC44E0">
        <w:rPr>
          <w:rFonts w:hint="cs"/>
          <w:rtl/>
          <w:lang w:bidi="ar-SA"/>
        </w:rPr>
        <w:t>و</w:t>
      </w:r>
      <w:r w:rsidR="00BE1A6D" w:rsidRPr="00BE1A6D">
        <w:rPr>
          <w:rtl/>
          <w:lang w:bidi="ar-SA"/>
        </w:rPr>
        <w:t xml:space="preserve">مضخة </w:t>
      </w:r>
      <w:r w:rsidR="00CC44E0">
        <w:rPr>
          <w:rFonts w:hint="cs"/>
          <w:rtl/>
          <w:lang w:bidi="ar-SA"/>
        </w:rPr>
        <w:t>تفريغ</w:t>
      </w:r>
      <w:r w:rsidR="00CC44E0">
        <w:rPr>
          <w:rtl/>
          <w:lang w:bidi="ar-SA"/>
        </w:rPr>
        <w:t xml:space="preserve"> </w:t>
      </w:r>
      <w:r w:rsidR="00CC44E0">
        <w:rPr>
          <w:rFonts w:hint="cs"/>
          <w:rtl/>
          <w:lang w:bidi="ar-SA"/>
        </w:rPr>
        <w:t>ب</w:t>
      </w:r>
      <w:r w:rsidR="00CC44E0">
        <w:rPr>
          <w:rtl/>
          <w:lang w:bidi="ar-SA"/>
        </w:rPr>
        <w:t xml:space="preserve">صمام كهربائي ومقياس </w:t>
      </w:r>
      <w:r w:rsidR="00CC44E0">
        <w:rPr>
          <w:rFonts w:hint="cs"/>
          <w:rtl/>
          <w:lang w:bidi="ar-SA"/>
        </w:rPr>
        <w:t>تفريغ</w:t>
      </w:r>
      <w:r w:rsidR="00BE1A6D" w:rsidRPr="00BE1A6D">
        <w:rPr>
          <w:rtl/>
          <w:lang w:bidi="ar-SA"/>
        </w:rPr>
        <w:t xml:space="preserve">؛ </w:t>
      </w:r>
      <w:r w:rsidR="00CC44E0">
        <w:rPr>
          <w:rFonts w:hint="cs"/>
          <w:rtl/>
          <w:lang w:bidi="ar-SA"/>
        </w:rPr>
        <w:t>و</w:t>
      </w:r>
      <w:r w:rsidR="00BE1A6D" w:rsidRPr="00BE1A6D">
        <w:rPr>
          <w:rtl/>
          <w:lang w:bidi="ar-SA"/>
        </w:rPr>
        <w:t xml:space="preserve">وحدات وأسطوانات استرداد </w:t>
      </w:r>
      <w:r w:rsidR="00CC44E0">
        <w:rPr>
          <w:rFonts w:hint="cs"/>
          <w:rtl/>
          <w:lang w:bidi="ar-SA"/>
        </w:rPr>
        <w:t>مواد التبريد</w:t>
      </w:r>
      <w:r w:rsidR="00BE1A6D" w:rsidRPr="00BE1A6D">
        <w:rPr>
          <w:rtl/>
          <w:lang w:bidi="ar-SA"/>
        </w:rPr>
        <w:t xml:space="preserve">؛ </w:t>
      </w:r>
      <w:r w:rsidR="00CC44E0">
        <w:rPr>
          <w:rFonts w:hint="cs"/>
          <w:rtl/>
          <w:lang w:bidi="ar-SA"/>
        </w:rPr>
        <w:t>و</w:t>
      </w:r>
      <w:r w:rsidR="00BE1A6D" w:rsidRPr="00BE1A6D">
        <w:rPr>
          <w:rtl/>
          <w:lang w:bidi="ar-SA"/>
        </w:rPr>
        <w:t>مقياس الشحن</w:t>
      </w:r>
      <w:r w:rsidR="00CC44E0">
        <w:rPr>
          <w:rFonts w:hint="cs"/>
          <w:rtl/>
          <w:lang w:bidi="ar-SA"/>
        </w:rPr>
        <w:t>،</w:t>
      </w:r>
      <w:r w:rsidR="00BE1A6D" w:rsidRPr="00BE1A6D">
        <w:rPr>
          <w:rtl/>
          <w:lang w:bidi="ar-SA"/>
        </w:rPr>
        <w:t xml:space="preserve"> </w:t>
      </w:r>
      <w:r w:rsidR="00CC44E0">
        <w:rPr>
          <w:rFonts w:hint="cs"/>
          <w:rtl/>
          <w:lang w:bidi="ar-SA"/>
        </w:rPr>
        <w:t>ومقياس التثبيت</w:t>
      </w:r>
      <w:r w:rsidR="00BE1A6D" w:rsidRPr="00BE1A6D">
        <w:rPr>
          <w:rtl/>
          <w:lang w:bidi="ar-SA"/>
        </w:rPr>
        <w:t xml:space="preserve"> </w:t>
      </w:r>
      <w:r w:rsidR="00CC44E0">
        <w:rPr>
          <w:rFonts w:hint="cs"/>
          <w:rtl/>
          <w:lang w:bidi="ar-SA"/>
        </w:rPr>
        <w:t>و</w:t>
      </w:r>
      <w:r w:rsidR="00BE1A6D" w:rsidRPr="00BE1A6D">
        <w:rPr>
          <w:rtl/>
          <w:lang w:bidi="ar-SA"/>
        </w:rPr>
        <w:t xml:space="preserve">مجموعة قياس ميكانيكي </w:t>
      </w:r>
      <w:r w:rsidR="00CC44E0">
        <w:rPr>
          <w:rFonts w:hint="cs"/>
          <w:rtl/>
          <w:lang w:bidi="ar-SA"/>
        </w:rPr>
        <w:t>ب</w:t>
      </w:r>
      <w:r w:rsidR="00CC44E0">
        <w:rPr>
          <w:rtl/>
          <w:lang w:bidi="ar-SA"/>
        </w:rPr>
        <w:t>خراطيم</w:t>
      </w:r>
      <w:r w:rsidR="00CC44E0">
        <w:rPr>
          <w:rFonts w:hint="cs"/>
          <w:rtl/>
          <w:lang w:bidi="ar-SA"/>
        </w:rPr>
        <w:t>،</w:t>
      </w:r>
      <w:r w:rsidR="00BE1A6D" w:rsidRPr="00BE1A6D">
        <w:rPr>
          <w:rtl/>
          <w:lang w:bidi="ar-SA"/>
        </w:rPr>
        <w:t xml:space="preserve"> </w:t>
      </w:r>
      <w:r w:rsidR="00CC44E0">
        <w:rPr>
          <w:rFonts w:hint="cs"/>
          <w:rtl/>
          <w:lang w:bidi="ar-SA"/>
        </w:rPr>
        <w:t>و</w:t>
      </w:r>
      <w:r w:rsidR="00BE1A6D" w:rsidRPr="00BE1A6D">
        <w:rPr>
          <w:rtl/>
          <w:lang w:bidi="ar-SA"/>
        </w:rPr>
        <w:t xml:space="preserve">كاشف </w:t>
      </w:r>
      <w:r w:rsidR="00CC44E0">
        <w:rPr>
          <w:rFonts w:hint="cs"/>
          <w:rtl/>
          <w:lang w:bidi="ar-SA"/>
        </w:rPr>
        <w:t>ال</w:t>
      </w:r>
      <w:r w:rsidR="00BE1A6D" w:rsidRPr="00BE1A6D">
        <w:rPr>
          <w:rtl/>
          <w:lang w:bidi="ar-SA"/>
        </w:rPr>
        <w:t>تسرب؛ وقاطع الأنبوب.</w:t>
      </w:r>
    </w:p>
  </w:footnote>
  <w:footnote w:id="6">
    <w:p w14:paraId="202EB3EE" w14:textId="77777777" w:rsidR="009A5C37" w:rsidRDefault="009A5C37" w:rsidP="00CC44E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CC44E0">
        <w:rPr>
          <w:rFonts w:hint="cs"/>
          <w:rtl/>
          <w:lang w:bidi="ar-SA"/>
        </w:rPr>
        <w:t>استرد أحد</w:t>
      </w:r>
      <w:r w:rsidR="00BE1A6D" w:rsidRPr="00BE1A6D">
        <w:rPr>
          <w:rtl/>
          <w:lang w:bidi="ar-SA"/>
        </w:rPr>
        <w:t xml:space="preserve"> مر</w:t>
      </w:r>
      <w:r w:rsidR="00CC44E0">
        <w:rPr>
          <w:rFonts w:hint="cs"/>
          <w:rtl/>
          <w:lang w:bidi="ar-SA"/>
        </w:rPr>
        <w:t>ا</w:t>
      </w:r>
      <w:r w:rsidR="00BE1A6D" w:rsidRPr="00BE1A6D">
        <w:rPr>
          <w:rtl/>
          <w:lang w:bidi="ar-SA"/>
        </w:rPr>
        <w:t xml:space="preserve">كز </w:t>
      </w:r>
      <w:r w:rsidR="00CC44E0">
        <w:rPr>
          <w:rFonts w:hint="cs"/>
          <w:rtl/>
          <w:lang w:bidi="ar-SA"/>
        </w:rPr>
        <w:t xml:space="preserve">الاسترداد وإعادة التدوير والاستصلاح الذي </w:t>
      </w:r>
      <w:r w:rsidR="00BE1A6D" w:rsidRPr="00BE1A6D">
        <w:rPr>
          <w:rtl/>
          <w:lang w:bidi="ar-SA"/>
        </w:rPr>
        <w:t>يعمل منذ عام 2007</w:t>
      </w:r>
      <w:r w:rsidR="00CC44E0">
        <w:rPr>
          <w:rFonts w:hint="cs"/>
          <w:rtl/>
          <w:lang w:bidi="ar-SA"/>
        </w:rPr>
        <w:t>،</w:t>
      </w:r>
      <w:r w:rsidR="00BE1A6D" w:rsidRPr="00BE1A6D">
        <w:rPr>
          <w:rtl/>
          <w:lang w:bidi="ar-SA"/>
        </w:rPr>
        <w:t xml:space="preserve"> 500 طن متري من </w:t>
      </w:r>
      <w:r w:rsidR="00CC44E0">
        <w:rPr>
          <w:rFonts w:hint="cs"/>
          <w:rtl/>
          <w:lang w:bidi="ar-SA"/>
        </w:rPr>
        <w:t>المواد الهيدروفلوروكربونية والمواد الهيدروكلوروفلوروكربونية</w:t>
      </w:r>
      <w:r w:rsidR="00BE1A6D" w:rsidRPr="00BE1A6D">
        <w:rPr>
          <w:rtl/>
          <w:lang w:bidi="ar-SA"/>
        </w:rPr>
        <w:t xml:space="preserve">؛ </w:t>
      </w:r>
      <w:r w:rsidR="00CC44E0">
        <w:rPr>
          <w:rFonts w:hint="cs"/>
          <w:rtl/>
          <w:lang w:bidi="ar-SA"/>
        </w:rPr>
        <w:t>واسترد المركز الثاني</w:t>
      </w:r>
      <w:r w:rsidR="00CC44E0">
        <w:rPr>
          <w:rtl/>
          <w:lang w:bidi="ar-SA"/>
        </w:rPr>
        <w:t>، وهو الأحدث</w:t>
      </w:r>
      <w:r w:rsidR="00BE1A6D" w:rsidRPr="00BE1A6D">
        <w:rPr>
          <w:rtl/>
          <w:lang w:bidi="ar-SA"/>
        </w:rPr>
        <w:t xml:space="preserve">، 4.5 طن متري من </w:t>
      </w:r>
      <w:r w:rsidR="00CC44E0">
        <w:rPr>
          <w:rFonts w:hint="cs"/>
          <w:rtl/>
          <w:lang w:bidi="ar-SA"/>
        </w:rPr>
        <w:t>الهيدروكلوروفلوروكربون</w:t>
      </w:r>
      <w:r w:rsidR="00CC44E0">
        <w:rPr>
          <w:rtl/>
          <w:lang w:bidi="ar-SA"/>
        </w:rPr>
        <w:t>- 22</w:t>
      </w:r>
      <w:r w:rsidR="00BE1A6D" w:rsidRPr="00BE1A6D">
        <w:rPr>
          <w:rtl/>
          <w:lang w:bidi="ar-SA"/>
        </w:rPr>
        <w:t xml:space="preserve">، و 14.9 طن متري من </w:t>
      </w:r>
      <w:r w:rsidR="00CC44E0">
        <w:rPr>
          <w:rFonts w:hint="cs"/>
          <w:rtl/>
          <w:lang w:bidi="ar-SA"/>
        </w:rPr>
        <w:t>المواد الهيدروفلوروكربونية</w:t>
      </w:r>
      <w:r w:rsidR="00BE1A6D" w:rsidRPr="00BE1A6D">
        <w:rPr>
          <w:rtl/>
          <w:lang w:bidi="ar-SA"/>
        </w:rPr>
        <w:t xml:space="preserve">. </w:t>
      </w:r>
      <w:r w:rsidR="00CC44E0">
        <w:rPr>
          <w:rFonts w:hint="cs"/>
          <w:rtl/>
          <w:lang w:bidi="ar-SA"/>
        </w:rPr>
        <w:t>وأرسلت مواد التبريد</w:t>
      </w:r>
      <w:r w:rsidR="00BE1A6D" w:rsidRPr="00BE1A6D">
        <w:rPr>
          <w:rtl/>
          <w:lang w:bidi="ar-SA"/>
        </w:rPr>
        <w:t xml:space="preserve"> ال</w:t>
      </w:r>
      <w:r w:rsidR="005478D8">
        <w:rPr>
          <w:rtl/>
          <w:lang w:bidi="ar-SA"/>
        </w:rPr>
        <w:t xml:space="preserve">ملوثة التي تبلغ 38 طناً مترياً </w:t>
      </w:r>
      <w:r w:rsidR="00BE1A6D" w:rsidRPr="00BE1A6D">
        <w:rPr>
          <w:rtl/>
          <w:lang w:bidi="ar-SA"/>
        </w:rPr>
        <w:t>لتدمير</w:t>
      </w:r>
      <w:r w:rsidR="005478D8">
        <w:rPr>
          <w:rFonts w:hint="cs"/>
          <w:rtl/>
          <w:lang w:bidi="ar-SA"/>
        </w:rPr>
        <w:t>ها</w:t>
      </w:r>
      <w:r w:rsidR="00BE1A6D" w:rsidRPr="00BE1A6D">
        <w:rPr>
          <w:rtl/>
          <w:lang w:bidi="ar-SA"/>
        </w:rPr>
        <w:t>.</w:t>
      </w:r>
    </w:p>
  </w:footnote>
  <w:footnote w:id="7">
    <w:p w14:paraId="3AB97486" w14:textId="77777777" w:rsidR="009B1D59" w:rsidRPr="0081474F" w:rsidRDefault="009B1D59" w:rsidP="009B1D5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81474F">
        <w:rPr>
          <w:rFonts w:hint="cs"/>
          <w:rtl/>
          <w:lang w:bidi="ar-SA"/>
        </w:rPr>
        <w:t xml:space="preserve"> </w:t>
      </w:r>
      <w:r w:rsidR="0081474F">
        <w:rPr>
          <w:rFonts w:hint="cs"/>
          <w:rtl/>
          <w:lang w:bidi="ar-SA"/>
        </w:rPr>
        <w:t>ستوضح الإعاد</w:t>
      </w:r>
      <w:r w:rsidR="0081474F">
        <w:rPr>
          <w:rFonts w:hint="eastAsia"/>
          <w:rtl/>
          <w:lang w:bidi="ar-SA"/>
        </w:rPr>
        <w:t>ة</w:t>
      </w:r>
      <w:r w:rsidR="0081474F">
        <w:rPr>
          <w:rFonts w:hint="cs"/>
          <w:rtl/>
          <w:lang w:bidi="ar-SA"/>
        </w:rPr>
        <w:t xml:space="preserve"> في الوثيقة </w:t>
      </w:r>
      <w:r w:rsidR="0081474F">
        <w:t>UNEP/</w:t>
      </w:r>
      <w:proofErr w:type="spellStart"/>
      <w:r w:rsidR="0081474F">
        <w:t>OzL.Pro</w:t>
      </w:r>
      <w:proofErr w:type="spellEnd"/>
      <w:r w:rsidR="0081474F">
        <w:t>/ExCom/90/4</w:t>
      </w:r>
      <w:r w:rsidR="0081474F">
        <w:rPr>
          <w:rFonts w:hint="cs"/>
          <w:rtl/>
          <w:lang w:bidi="ar-SA"/>
        </w:rPr>
        <w:t>.</w:t>
      </w:r>
    </w:p>
  </w:footnote>
  <w:footnote w:id="8">
    <w:p w14:paraId="77B801F5" w14:textId="77777777" w:rsidR="00002862" w:rsidRDefault="00002862" w:rsidP="00CF4CD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81474F">
        <w:rPr>
          <w:rtl/>
          <w:lang w:bidi="ar-SA"/>
        </w:rPr>
        <w:t>في اجتماعها العاشر</w:t>
      </w:r>
      <w:r w:rsidR="0081474F" w:rsidRPr="0081474F">
        <w:rPr>
          <w:rtl/>
          <w:lang w:bidi="ar-SA"/>
        </w:rPr>
        <w:t xml:space="preserve">، قررت اللجنة التنفيذية أن الصندوق متعدد الأطراف لن يمول تكاليف مثل الضرائب أو الرسوم أو مدفوعات التحويل </w:t>
      </w:r>
      <w:r w:rsidR="0081474F">
        <w:rPr>
          <w:rtl/>
          <w:lang w:bidi="ar-SA"/>
        </w:rPr>
        <w:t>الأخرى</w:t>
      </w:r>
      <w:r w:rsidR="0081474F" w:rsidRPr="0081474F">
        <w:rPr>
          <w:rtl/>
          <w:lang w:bidi="ar-SA"/>
        </w:rPr>
        <w:t xml:space="preserve">، </w:t>
      </w:r>
      <w:r w:rsidR="0081474F">
        <w:rPr>
          <w:rFonts w:hint="cs"/>
          <w:rtl/>
          <w:lang w:bidi="ar-SA"/>
        </w:rPr>
        <w:t>وغيرها ل</w:t>
      </w:r>
      <w:r w:rsidR="0081474F" w:rsidRPr="0081474F">
        <w:rPr>
          <w:rFonts w:hint="cs"/>
          <w:rtl/>
          <w:lang w:bidi="ar-SA"/>
        </w:rPr>
        <w:t>آن</w:t>
      </w:r>
      <w:r w:rsidR="0081474F" w:rsidRPr="0081474F">
        <w:rPr>
          <w:rtl/>
          <w:lang w:bidi="ar-SA"/>
        </w:rPr>
        <w:t xml:space="preserve"> ذلك سيشكل فعليًا منحة تتجاوز </w:t>
      </w:r>
      <w:r w:rsidR="0081474F">
        <w:rPr>
          <w:rtl/>
          <w:lang w:bidi="ar-SA"/>
        </w:rPr>
        <w:t>التكاليف الإضافية الفعلية للبلد</w:t>
      </w:r>
      <w:r w:rsidR="0081474F" w:rsidRPr="0081474F">
        <w:rPr>
          <w:rtl/>
          <w:lang w:bidi="ar-SA"/>
        </w:rPr>
        <w:t xml:space="preserve">، وهو ما لم </w:t>
      </w:r>
      <w:r w:rsidR="0081474F">
        <w:rPr>
          <w:rFonts w:hint="cs"/>
          <w:rtl/>
          <w:lang w:bidi="ar-SA"/>
        </w:rPr>
        <w:t>يقصده</w:t>
      </w:r>
      <w:r w:rsidR="0081474F" w:rsidRPr="0081474F">
        <w:rPr>
          <w:rtl/>
          <w:lang w:bidi="ar-SA"/>
        </w:rPr>
        <w:t xml:space="preserve"> الأطراف (الوثيقة </w:t>
      </w:r>
      <w:r w:rsidR="0081474F">
        <w:t>UNEP/</w:t>
      </w:r>
      <w:proofErr w:type="spellStart"/>
      <w:r w:rsidR="0081474F">
        <w:t>OzL.Pro</w:t>
      </w:r>
      <w:proofErr w:type="spellEnd"/>
      <w:r w:rsidR="0081474F">
        <w:t>/ExCom/10/40, para 171A</w:t>
      </w:r>
      <w:r w:rsidR="00CF4CD5">
        <w:rPr>
          <w:rtl/>
          <w:lang w:bidi="ar-SA"/>
        </w:rPr>
        <w:t xml:space="preserve">). </w:t>
      </w:r>
      <w:r w:rsidR="00CF4CD5">
        <w:rPr>
          <w:rFonts w:hint="cs"/>
          <w:rtl/>
          <w:lang w:bidi="ar-SA"/>
        </w:rPr>
        <w:t>و</w:t>
      </w:r>
      <w:r w:rsidR="00CF4CD5">
        <w:rPr>
          <w:rtl/>
          <w:lang w:bidi="ar-SA"/>
        </w:rPr>
        <w:t>في الاجتماع الثاني والعشرين</w:t>
      </w:r>
      <w:r w:rsidR="0081474F" w:rsidRPr="0081474F">
        <w:rPr>
          <w:rtl/>
          <w:lang w:bidi="ar-SA"/>
        </w:rPr>
        <w:t>، لاحظت اللجنة التنفيذية أنه كانت هناك حالات فرضت فيها الحكومات العاملة بموجب المادة 5 ضرائب أو رسوم على المعدات ا</w:t>
      </w:r>
      <w:r w:rsidR="00CF4CD5">
        <w:rPr>
          <w:rtl/>
          <w:lang w:bidi="ar-SA"/>
        </w:rPr>
        <w:t>لممولة من الصندوق متعدد الأطراف</w:t>
      </w:r>
      <w:r w:rsidR="0081474F" w:rsidRPr="0081474F">
        <w:rPr>
          <w:rtl/>
          <w:lang w:bidi="ar-SA"/>
        </w:rPr>
        <w:t>، وأك</w:t>
      </w:r>
      <w:r w:rsidR="00CF4CD5">
        <w:rPr>
          <w:rtl/>
          <w:lang w:bidi="ar-SA"/>
        </w:rPr>
        <w:t>دت من جديد قر</w:t>
      </w:r>
      <w:r w:rsidR="00CF4CD5">
        <w:rPr>
          <w:rFonts w:hint="cs"/>
          <w:rtl/>
          <w:lang w:bidi="ar-SA"/>
        </w:rPr>
        <w:t>ا</w:t>
      </w:r>
      <w:r w:rsidR="00CF4CD5">
        <w:rPr>
          <w:rtl/>
          <w:lang w:bidi="ar-SA"/>
        </w:rPr>
        <w:t>ر اجتماعها العاشر</w:t>
      </w:r>
      <w:r w:rsidR="0081474F" w:rsidRPr="0081474F">
        <w:rPr>
          <w:rtl/>
          <w:lang w:bidi="ar-SA"/>
        </w:rPr>
        <w:t>، وحثت الأطر</w:t>
      </w:r>
      <w:r w:rsidR="00CF4CD5">
        <w:rPr>
          <w:rtl/>
          <w:lang w:bidi="ar-SA"/>
        </w:rPr>
        <w:t xml:space="preserve">اف العاملة بموجب المادة 5 على </w:t>
      </w:r>
      <w:r w:rsidR="0081474F" w:rsidRPr="0081474F">
        <w:rPr>
          <w:rtl/>
          <w:lang w:bidi="ar-SA"/>
        </w:rPr>
        <w:t xml:space="preserve">إعفاء أي معدات يتم شراؤها في إطار الصندوق متعدد الأطراف </w:t>
      </w:r>
      <w:r w:rsidR="00CF4CD5">
        <w:rPr>
          <w:rtl/>
          <w:lang w:bidi="ar-SA"/>
        </w:rPr>
        <w:t>من الضرائب أو الرسوم.</w:t>
      </w:r>
      <w:r w:rsidR="0081474F" w:rsidRPr="0081474F">
        <w:rPr>
          <w:rtl/>
          <w:lang w:bidi="ar-SA"/>
        </w:rPr>
        <w:t>؛ وحث</w:t>
      </w:r>
      <w:r w:rsidR="00CF4CD5">
        <w:rPr>
          <w:rFonts w:hint="cs"/>
          <w:rtl/>
          <w:lang w:bidi="ar-SA"/>
        </w:rPr>
        <w:t>ت</w:t>
      </w:r>
      <w:r w:rsidR="0081474F" w:rsidRPr="0081474F">
        <w:rPr>
          <w:rtl/>
          <w:lang w:bidi="ar-SA"/>
        </w:rPr>
        <w:t xml:space="preserve"> الوكالات المنفذة والأمانة على مواصلة جهودهم لحل مشكلة الرسوم والضرائب </w:t>
      </w:r>
      <w:r w:rsidR="00CF4CD5">
        <w:rPr>
          <w:rFonts w:hint="cs"/>
          <w:rtl/>
          <w:lang w:bidi="ar-SA"/>
        </w:rPr>
        <w:t>والأتعاب</w:t>
      </w:r>
      <w:r w:rsidR="0081474F" w:rsidRPr="0081474F">
        <w:rPr>
          <w:rtl/>
          <w:lang w:bidi="ar-SA"/>
        </w:rPr>
        <w:t xml:space="preserve"> </w:t>
      </w:r>
      <w:r w:rsidR="00CF4CD5">
        <w:rPr>
          <w:rFonts w:hint="cs"/>
          <w:rtl/>
          <w:lang w:bidi="ar-SA"/>
        </w:rPr>
        <w:t xml:space="preserve">المفروضة </w:t>
      </w:r>
      <w:r w:rsidR="0081474F" w:rsidRPr="0081474F">
        <w:rPr>
          <w:rtl/>
          <w:lang w:bidi="ar-SA"/>
        </w:rPr>
        <w:t>على المعدات الممولة من الصندوق متعدد الأطراف والعمل مع البلد</w:t>
      </w:r>
      <w:r w:rsidR="00CF4CD5">
        <w:rPr>
          <w:rtl/>
          <w:lang w:bidi="ar-SA"/>
        </w:rPr>
        <w:t>ان ذات الصلة لحل أي مشاكل معلقة، بما في ذلك، عند الاقتضاء</w:t>
      </w:r>
      <w:r w:rsidR="0081474F" w:rsidRPr="0081474F">
        <w:rPr>
          <w:rtl/>
          <w:lang w:bidi="ar-SA"/>
        </w:rPr>
        <w:t>، تبادل الرسائل (المقرر 22/5).</w:t>
      </w:r>
    </w:p>
  </w:footnote>
  <w:footnote w:id="9">
    <w:p w14:paraId="69300691" w14:textId="77777777" w:rsidR="006E28CA" w:rsidRDefault="006E28CA" w:rsidP="00CF28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F28AB">
        <w:rPr>
          <w:rFonts w:hint="cs"/>
          <w:rtl/>
          <w:lang w:bidi="ar-SA"/>
        </w:rPr>
        <w:t xml:space="preserve">مازال </w:t>
      </w:r>
      <w:r w:rsidR="00CF28AB">
        <w:rPr>
          <w:rtl/>
          <w:lang w:bidi="ar-SA"/>
        </w:rPr>
        <w:t>ست</w:t>
      </w:r>
      <w:r w:rsidR="00CF28AB">
        <w:rPr>
          <w:rFonts w:hint="cs"/>
          <w:rtl/>
          <w:lang w:bidi="ar-SA"/>
        </w:rPr>
        <w:t>و</w:t>
      </w:r>
      <w:r w:rsidR="00CF28AB" w:rsidRPr="00CF28AB">
        <w:rPr>
          <w:rtl/>
          <w:lang w:bidi="ar-SA"/>
        </w:rPr>
        <w:t>ن في المائة من تركيبات التبري</w:t>
      </w:r>
      <w:r w:rsidR="00CF28AB">
        <w:rPr>
          <w:rtl/>
          <w:lang w:bidi="ar-SA"/>
        </w:rPr>
        <w:t>د المركزي</w:t>
      </w:r>
      <w:r w:rsidR="00CF28AB" w:rsidRPr="00CF28AB">
        <w:rPr>
          <w:rtl/>
          <w:lang w:bidi="ar-SA"/>
        </w:rPr>
        <w:t xml:space="preserve"> و 70 في المائة من وحدات التكثيف المستخدمة في الغالب في محلات السوبر ماركت تعتمد على </w:t>
      </w:r>
      <w:r w:rsidR="00CF28AB">
        <w:rPr>
          <w:rFonts w:hint="cs"/>
          <w:rtl/>
          <w:lang w:bidi="ar-SA"/>
        </w:rPr>
        <w:t>الهيدروكلوروفلوروكربون</w:t>
      </w:r>
      <w:r w:rsidR="00CF28AB" w:rsidRPr="00CF28AB">
        <w:rPr>
          <w:rtl/>
          <w:lang w:bidi="ar-SA"/>
        </w:rPr>
        <w:t>- 22.</w:t>
      </w:r>
    </w:p>
  </w:footnote>
  <w:footnote w:id="10">
    <w:p w14:paraId="7278DE89" w14:textId="77777777" w:rsidR="0003126C" w:rsidRDefault="0003126C" w:rsidP="008261B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B21FAD">
        <w:rPr>
          <w:rFonts w:hint="cs"/>
          <w:rtl/>
        </w:rPr>
        <w:t xml:space="preserve"> </w:t>
      </w:r>
      <w:r w:rsidR="00B21FAD" w:rsidRPr="00B21FAD">
        <w:rPr>
          <w:rtl/>
        </w:rPr>
        <w:t>تم تخصيص 275</w:t>
      </w:r>
      <w:r w:rsidR="00B21FAD">
        <w:rPr>
          <w:rFonts w:hint="cs"/>
          <w:rtl/>
        </w:rPr>
        <w:t>,</w:t>
      </w:r>
      <w:r w:rsidR="00B21FAD" w:rsidRPr="00B21FAD">
        <w:rPr>
          <w:rtl/>
        </w:rPr>
        <w:t>000 دولار</w:t>
      </w:r>
      <w:r w:rsidR="00B21FAD">
        <w:rPr>
          <w:rFonts w:hint="cs"/>
          <w:rtl/>
        </w:rPr>
        <w:t>ا</w:t>
      </w:r>
      <w:r w:rsidR="00B21FAD" w:rsidRPr="00B21FAD">
        <w:rPr>
          <w:rtl/>
        </w:rPr>
        <w:t xml:space="preserve"> أمريكي</w:t>
      </w:r>
      <w:r w:rsidR="00B21FAD">
        <w:rPr>
          <w:rFonts w:hint="cs"/>
          <w:rtl/>
        </w:rPr>
        <w:t>ا</w:t>
      </w:r>
      <w:r w:rsidR="00B21FAD" w:rsidRPr="00B21FAD">
        <w:rPr>
          <w:rtl/>
        </w:rPr>
        <w:t xml:space="preserve"> في البداية لبرنامج الحوافز لاستبدال 1</w:t>
      </w:r>
      <w:r w:rsidR="00B21FAD">
        <w:rPr>
          <w:rFonts w:hint="cs"/>
          <w:rtl/>
        </w:rPr>
        <w:t>,</w:t>
      </w:r>
      <w:r w:rsidR="00B21FAD">
        <w:rPr>
          <w:rtl/>
        </w:rPr>
        <w:t>000 وحدة تكييف هواء</w:t>
      </w:r>
      <w:r w:rsidR="00B21FAD" w:rsidRPr="00B21FAD">
        <w:rPr>
          <w:rtl/>
        </w:rPr>
        <w:t>، وتم إعادة تخصيص الاختبارات والتجارب لتطوير مركز التدريب على ا</w:t>
      </w:r>
      <w:r w:rsidR="00B21FAD">
        <w:rPr>
          <w:rtl/>
        </w:rPr>
        <w:t xml:space="preserve">لتبريد التجاري </w:t>
      </w:r>
      <w:r w:rsidR="00B21FAD">
        <w:rPr>
          <w:rFonts w:hint="cs"/>
          <w:rtl/>
        </w:rPr>
        <w:t>بالهيدروكربونات</w:t>
      </w:r>
      <w:r w:rsidR="00B21FAD" w:rsidRPr="00B21FAD">
        <w:rPr>
          <w:rtl/>
        </w:rPr>
        <w:t xml:space="preserve">، ومواد </w:t>
      </w:r>
      <w:r w:rsidR="00B21FAD">
        <w:rPr>
          <w:rtl/>
        </w:rPr>
        <w:t>التدريب في الموقع وعبر الإنترنت</w:t>
      </w:r>
      <w:r w:rsidR="00B21FAD" w:rsidRPr="00B21FAD">
        <w:rPr>
          <w:rtl/>
        </w:rPr>
        <w:t xml:space="preserve">، والاختبارات </w:t>
      </w:r>
      <w:r w:rsidR="00B21FAD">
        <w:rPr>
          <w:rFonts w:hint="cs"/>
          <w:rtl/>
        </w:rPr>
        <w:t>لإيضاح</w:t>
      </w:r>
      <w:r w:rsidR="00B21FAD" w:rsidRPr="00B21FAD">
        <w:rPr>
          <w:rtl/>
        </w:rPr>
        <w:t xml:space="preserve"> التطبيق الآمن </w:t>
      </w:r>
      <w:r w:rsidR="00B21FAD">
        <w:rPr>
          <w:rFonts w:hint="cs"/>
          <w:rtl/>
        </w:rPr>
        <w:t>للهيدروكربونات</w:t>
      </w:r>
      <w:r w:rsidR="00B21FAD" w:rsidRPr="00B21FAD">
        <w:rPr>
          <w:rtl/>
        </w:rPr>
        <w:t xml:space="preserve"> في </w:t>
      </w:r>
      <w:r w:rsidR="00B21FAD">
        <w:rPr>
          <w:rFonts w:hint="cs"/>
          <w:rtl/>
        </w:rPr>
        <w:t>ال</w:t>
      </w:r>
      <w:r w:rsidR="00B21FAD" w:rsidRPr="00B21FAD">
        <w:rPr>
          <w:rtl/>
        </w:rPr>
        <w:t xml:space="preserve">تبريد </w:t>
      </w:r>
      <w:r w:rsidR="00B21FAD">
        <w:rPr>
          <w:rFonts w:hint="cs"/>
          <w:rtl/>
        </w:rPr>
        <w:t>ال</w:t>
      </w:r>
      <w:r w:rsidR="00B21FAD" w:rsidRPr="00B21FAD">
        <w:rPr>
          <w:rtl/>
        </w:rPr>
        <w:t xml:space="preserve">تجاري. </w:t>
      </w:r>
      <w:r w:rsidR="00B21FAD">
        <w:rPr>
          <w:rFonts w:hint="cs"/>
          <w:rtl/>
        </w:rPr>
        <w:t>و</w:t>
      </w:r>
      <w:r w:rsidR="00B21FAD" w:rsidRPr="00B21FAD">
        <w:rPr>
          <w:rtl/>
        </w:rPr>
        <w:t xml:space="preserve">تمثل هذه القيمة 8 في المائة </w:t>
      </w:r>
      <w:r w:rsidR="00B21FAD">
        <w:rPr>
          <w:rtl/>
        </w:rPr>
        <w:t xml:space="preserve">من آخر شريحة </w:t>
      </w:r>
      <w:r w:rsidR="00B21FAD">
        <w:rPr>
          <w:rFonts w:hint="cs"/>
          <w:rtl/>
        </w:rPr>
        <w:t>موافق</w:t>
      </w:r>
      <w:r w:rsidR="00B21FAD">
        <w:rPr>
          <w:rtl/>
        </w:rPr>
        <w:t xml:space="preserve"> عليها</w:t>
      </w:r>
      <w:r w:rsidR="00B21FAD" w:rsidRPr="00B21FAD">
        <w:rPr>
          <w:rtl/>
        </w:rPr>
        <w:t>، أي أقل من 30 في الم</w:t>
      </w:r>
      <w:r w:rsidR="00B21FAD">
        <w:rPr>
          <w:rtl/>
        </w:rPr>
        <w:t>ائة</w:t>
      </w:r>
      <w:r w:rsidR="00B21FAD" w:rsidRPr="00B21FAD">
        <w:rPr>
          <w:rtl/>
        </w:rPr>
        <w:t>، على</w:t>
      </w:r>
      <w:r w:rsidR="00B21FAD">
        <w:rPr>
          <w:rtl/>
        </w:rPr>
        <w:t xml:space="preserve"> النحو </w:t>
      </w:r>
      <w:r w:rsidR="008261BC">
        <w:rPr>
          <w:rFonts w:hint="cs"/>
          <w:rtl/>
        </w:rPr>
        <w:t>المذكور</w:t>
      </w:r>
      <w:r w:rsidR="00B21FAD">
        <w:rPr>
          <w:rtl/>
        </w:rPr>
        <w:t xml:space="preserve"> في الاتفاق</w:t>
      </w:r>
      <w:r w:rsidR="00B21FAD" w:rsidRPr="00B21FAD">
        <w:rPr>
          <w:rtl/>
        </w:rPr>
        <w:t>.</w:t>
      </w:r>
    </w:p>
  </w:footnote>
  <w:footnote w:id="11">
    <w:p w14:paraId="21FE2342" w14:textId="77777777" w:rsidR="00573770" w:rsidRDefault="00573770" w:rsidP="0057377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8261BC" w:rsidRPr="008261BC">
        <w:rPr>
          <w:rtl/>
          <w:lang w:bidi="ar-SA"/>
        </w:rPr>
        <w:t>طلب القرار 84/92 (د) من الوكالات الثنائية والمنفذة تطبيق السياسة التشغيلية بشأن تعميم مراعاة المنظور الجنساني في جميع مراحل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7524" w14:textId="77777777" w:rsidR="009A5C37" w:rsidRDefault="009A5C37" w:rsidP="00B465E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/ExCom/90/32</w:t>
    </w:r>
    <w:r>
      <w:fldChar w:fldCharType="end"/>
    </w:r>
  </w:p>
  <w:p w14:paraId="13B0BB46" w14:textId="5343BDA0" w:rsidR="009A5C37" w:rsidRDefault="009A5C37"/>
  <w:p w14:paraId="68CE7B51" w14:textId="77777777" w:rsidR="0041373E" w:rsidRDefault="004137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3162A" w14:textId="77777777" w:rsidR="009A5C37" w:rsidRDefault="009A5C37" w:rsidP="00B465E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/ExCom/90/32</w:t>
    </w:r>
    <w:r>
      <w:fldChar w:fldCharType="end"/>
    </w:r>
  </w:p>
  <w:p w14:paraId="34C626B2" w14:textId="77777777" w:rsidR="009A5C37" w:rsidRDefault="009A5C37"/>
  <w:p w14:paraId="30C7418C" w14:textId="77777777" w:rsidR="009A5C37" w:rsidRDefault="009A5C3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131E" w14:textId="77777777" w:rsidR="0041373E" w:rsidRDefault="0041373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0E62D" w14:textId="77777777" w:rsidR="009A5C37" w:rsidRDefault="009A5C37" w:rsidP="0041373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</w:t>
    </w:r>
    <w:r w:rsidR="004F6440">
      <w:t>32</w:t>
    </w:r>
    <w:r>
      <w:fldChar w:fldCharType="end"/>
    </w:r>
  </w:p>
  <w:p w14:paraId="4EDB079E" w14:textId="77777777" w:rsidR="009A5C37" w:rsidRDefault="009A5C37"/>
  <w:p w14:paraId="43C005E0" w14:textId="77777777" w:rsidR="009A5C37" w:rsidRDefault="009A5C3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AA7D0" w14:textId="77777777" w:rsidR="009A5C37" w:rsidRDefault="009A5C3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/ExCom/90/1</w:t>
    </w:r>
    <w:r>
      <w:fldChar w:fldCharType="end"/>
    </w:r>
  </w:p>
  <w:p w14:paraId="7B448D55" w14:textId="77777777" w:rsidR="009A5C37" w:rsidRDefault="009A5C37"/>
  <w:p w14:paraId="0FEEED9E" w14:textId="77777777" w:rsidR="009A5C37" w:rsidRDefault="009A5C3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D4A8" w14:textId="77777777" w:rsidR="009A5C37" w:rsidRDefault="009A5C37" w:rsidP="0027222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</w:t>
    </w:r>
    <w:r w:rsidR="00272226">
      <w:t>32</w:t>
    </w:r>
    <w:r>
      <w:fldChar w:fldCharType="end"/>
    </w:r>
  </w:p>
  <w:p w14:paraId="22390421" w14:textId="77777777" w:rsidR="009A5C37" w:rsidRDefault="009A5C37">
    <w:r>
      <w:t>Annex I</w:t>
    </w:r>
  </w:p>
  <w:p w14:paraId="00602A54" w14:textId="77777777" w:rsidR="009A5C37" w:rsidRDefault="009A5C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5D4001"/>
    <w:multiLevelType w:val="hybridMultilevel"/>
    <w:tmpl w:val="56A8E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562689"/>
    <w:multiLevelType w:val="hybridMultilevel"/>
    <w:tmpl w:val="36164A46"/>
    <w:lvl w:ilvl="0" w:tplc="0158C8F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C457F"/>
    <w:multiLevelType w:val="hybridMultilevel"/>
    <w:tmpl w:val="F452A38E"/>
    <w:lvl w:ilvl="0" w:tplc="0158C8F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32FC2"/>
    <w:multiLevelType w:val="hybridMultilevel"/>
    <w:tmpl w:val="CB088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C5EDE"/>
    <w:multiLevelType w:val="hybridMultilevel"/>
    <w:tmpl w:val="73889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947F8"/>
    <w:multiLevelType w:val="hybridMultilevel"/>
    <w:tmpl w:val="93387454"/>
    <w:lvl w:ilvl="0" w:tplc="5AE22A74">
      <w:start w:val="1"/>
      <w:numFmt w:val="decimal"/>
      <w:lvlText w:val="%1."/>
      <w:lvlJc w:val="left"/>
      <w:pPr>
        <w:ind w:left="234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687E8F"/>
    <w:multiLevelType w:val="hybridMultilevel"/>
    <w:tmpl w:val="CB4E21F6"/>
    <w:lvl w:ilvl="0" w:tplc="85C420A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5874D1C4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562BF"/>
    <w:multiLevelType w:val="hybridMultilevel"/>
    <w:tmpl w:val="E75C3B8E"/>
    <w:lvl w:ilvl="0" w:tplc="07186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B54879"/>
    <w:multiLevelType w:val="hybridMultilevel"/>
    <w:tmpl w:val="04C45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4" w15:restartNumberingAfterBreak="0">
    <w:nsid w:val="480768C8"/>
    <w:multiLevelType w:val="hybridMultilevel"/>
    <w:tmpl w:val="F1C497CE"/>
    <w:lvl w:ilvl="0" w:tplc="5AE22A74">
      <w:start w:val="1"/>
      <w:numFmt w:val="decimal"/>
      <w:lvlText w:val="%1."/>
      <w:lvlJc w:val="left"/>
      <w:pPr>
        <w:ind w:left="234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484E0CA3"/>
    <w:multiLevelType w:val="hybridMultilevel"/>
    <w:tmpl w:val="11C4EF9A"/>
    <w:lvl w:ilvl="0" w:tplc="B38C7CF0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158C8F4">
      <w:start w:val="1"/>
      <w:numFmt w:val="arabicAbjad"/>
      <w:lvlText w:val="(%2)"/>
      <w:lvlJc w:val="left"/>
      <w:pPr>
        <w:ind w:left="172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71F93146"/>
    <w:multiLevelType w:val="hybridMultilevel"/>
    <w:tmpl w:val="A296F276"/>
    <w:lvl w:ilvl="0" w:tplc="F7E6F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221F1"/>
    <w:multiLevelType w:val="hybridMultilevel"/>
    <w:tmpl w:val="C86EC884"/>
    <w:lvl w:ilvl="0" w:tplc="07186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2404957">
    <w:abstractNumId w:val="10"/>
  </w:num>
  <w:num w:numId="2" w16cid:durableId="652300974">
    <w:abstractNumId w:val="10"/>
  </w:num>
  <w:num w:numId="3" w16cid:durableId="879822071">
    <w:abstractNumId w:val="10"/>
  </w:num>
  <w:num w:numId="4" w16cid:durableId="771783167">
    <w:abstractNumId w:val="10"/>
  </w:num>
  <w:num w:numId="5" w16cid:durableId="420220571">
    <w:abstractNumId w:val="10"/>
  </w:num>
  <w:num w:numId="6" w16cid:durableId="1594314270">
    <w:abstractNumId w:val="9"/>
  </w:num>
  <w:num w:numId="7" w16cid:durableId="1018583111">
    <w:abstractNumId w:val="7"/>
  </w:num>
  <w:num w:numId="8" w16cid:durableId="861551299">
    <w:abstractNumId w:val="6"/>
  </w:num>
  <w:num w:numId="9" w16cid:durableId="2099011807">
    <w:abstractNumId w:val="5"/>
  </w:num>
  <w:num w:numId="10" w16cid:durableId="1304197257">
    <w:abstractNumId w:val="4"/>
  </w:num>
  <w:num w:numId="11" w16cid:durableId="1626229192">
    <w:abstractNumId w:val="8"/>
  </w:num>
  <w:num w:numId="12" w16cid:durableId="1493138751">
    <w:abstractNumId w:val="3"/>
  </w:num>
  <w:num w:numId="13" w16cid:durableId="205340597">
    <w:abstractNumId w:val="2"/>
  </w:num>
  <w:num w:numId="14" w16cid:durableId="2062829000">
    <w:abstractNumId w:val="1"/>
  </w:num>
  <w:num w:numId="15" w16cid:durableId="1442336825">
    <w:abstractNumId w:val="0"/>
  </w:num>
  <w:num w:numId="16" w16cid:durableId="2032299468">
    <w:abstractNumId w:val="21"/>
  </w:num>
  <w:num w:numId="17" w16cid:durableId="1978293100">
    <w:abstractNumId w:val="26"/>
  </w:num>
  <w:num w:numId="18" w16cid:durableId="912276472">
    <w:abstractNumId w:val="27"/>
  </w:num>
  <w:num w:numId="19" w16cid:durableId="968559296">
    <w:abstractNumId w:val="30"/>
  </w:num>
  <w:num w:numId="20" w16cid:durableId="164636207">
    <w:abstractNumId w:val="23"/>
  </w:num>
  <w:num w:numId="21" w16cid:durableId="1285310143">
    <w:abstractNumId w:val="12"/>
  </w:num>
  <w:num w:numId="22" w16cid:durableId="1981769625">
    <w:abstractNumId w:val="22"/>
  </w:num>
  <w:num w:numId="23" w16cid:durableId="1746297482">
    <w:abstractNumId w:val="11"/>
  </w:num>
  <w:num w:numId="24" w16cid:durableId="927811836">
    <w:abstractNumId w:val="16"/>
  </w:num>
  <w:num w:numId="25" w16cid:durableId="1460339266">
    <w:abstractNumId w:val="24"/>
  </w:num>
  <w:num w:numId="26" w16cid:durableId="1680112542">
    <w:abstractNumId w:val="17"/>
  </w:num>
  <w:num w:numId="27" w16cid:durableId="2136632489">
    <w:abstractNumId w:val="20"/>
  </w:num>
  <w:num w:numId="28" w16cid:durableId="1930307239">
    <w:abstractNumId w:val="15"/>
  </w:num>
  <w:num w:numId="29" w16cid:durableId="1632131772">
    <w:abstractNumId w:val="25"/>
  </w:num>
  <w:num w:numId="30" w16cid:durableId="352804111">
    <w:abstractNumId w:val="14"/>
  </w:num>
  <w:num w:numId="31" w16cid:durableId="1879705319">
    <w:abstractNumId w:val="13"/>
  </w:num>
  <w:num w:numId="32" w16cid:durableId="566648903">
    <w:abstractNumId w:val="18"/>
  </w:num>
  <w:num w:numId="33" w16cid:durableId="815605560">
    <w:abstractNumId w:val="28"/>
  </w:num>
  <w:num w:numId="34" w16cid:durableId="859902197">
    <w:abstractNumId w:val="19"/>
  </w:num>
  <w:num w:numId="35" w16cid:durableId="882794462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78D"/>
    <w:rsid w:val="00002862"/>
    <w:rsid w:val="00013372"/>
    <w:rsid w:val="00017133"/>
    <w:rsid w:val="0003126C"/>
    <w:rsid w:val="000331E0"/>
    <w:rsid w:val="0004254A"/>
    <w:rsid w:val="000500C8"/>
    <w:rsid w:val="000553CC"/>
    <w:rsid w:val="000861FE"/>
    <w:rsid w:val="00092112"/>
    <w:rsid w:val="0009621F"/>
    <w:rsid w:val="000C2FE8"/>
    <w:rsid w:val="000F1FF4"/>
    <w:rsid w:val="00102DD9"/>
    <w:rsid w:val="00127DFF"/>
    <w:rsid w:val="00161A11"/>
    <w:rsid w:val="00164DD8"/>
    <w:rsid w:val="00172870"/>
    <w:rsid w:val="001976AC"/>
    <w:rsid w:val="001D2B45"/>
    <w:rsid w:val="001F0292"/>
    <w:rsid w:val="001F4168"/>
    <w:rsid w:val="00233F71"/>
    <w:rsid w:val="00242867"/>
    <w:rsid w:val="002471BC"/>
    <w:rsid w:val="002511D0"/>
    <w:rsid w:val="00272226"/>
    <w:rsid w:val="0027385D"/>
    <w:rsid w:val="00273F53"/>
    <w:rsid w:val="0029448F"/>
    <w:rsid w:val="002B535E"/>
    <w:rsid w:val="002B5368"/>
    <w:rsid w:val="002C24D0"/>
    <w:rsid w:val="002D0BE9"/>
    <w:rsid w:val="002E5DAA"/>
    <w:rsid w:val="002E6A6F"/>
    <w:rsid w:val="002E7EF7"/>
    <w:rsid w:val="002F3A74"/>
    <w:rsid w:val="002F505F"/>
    <w:rsid w:val="00300AAA"/>
    <w:rsid w:val="00303159"/>
    <w:rsid w:val="00304553"/>
    <w:rsid w:val="0035441C"/>
    <w:rsid w:val="003B573B"/>
    <w:rsid w:val="003C2739"/>
    <w:rsid w:val="003C3488"/>
    <w:rsid w:val="003F2852"/>
    <w:rsid w:val="0041373E"/>
    <w:rsid w:val="00416AD7"/>
    <w:rsid w:val="00422E6C"/>
    <w:rsid w:val="004434FA"/>
    <w:rsid w:val="00456F8B"/>
    <w:rsid w:val="00457FC8"/>
    <w:rsid w:val="00462DE2"/>
    <w:rsid w:val="00476C92"/>
    <w:rsid w:val="00484299"/>
    <w:rsid w:val="004C4A1B"/>
    <w:rsid w:val="004C5B74"/>
    <w:rsid w:val="004E7AD8"/>
    <w:rsid w:val="004F6440"/>
    <w:rsid w:val="00513781"/>
    <w:rsid w:val="00521F30"/>
    <w:rsid w:val="005478D8"/>
    <w:rsid w:val="00556FB7"/>
    <w:rsid w:val="00560A38"/>
    <w:rsid w:val="0056278D"/>
    <w:rsid w:val="00564347"/>
    <w:rsid w:val="00573770"/>
    <w:rsid w:val="00580E17"/>
    <w:rsid w:val="005846C3"/>
    <w:rsid w:val="005A4DF4"/>
    <w:rsid w:val="005A7645"/>
    <w:rsid w:val="005B65DF"/>
    <w:rsid w:val="005C7D4A"/>
    <w:rsid w:val="005E5C73"/>
    <w:rsid w:val="005F6150"/>
    <w:rsid w:val="00602FAA"/>
    <w:rsid w:val="00624AEF"/>
    <w:rsid w:val="0062679C"/>
    <w:rsid w:val="00630469"/>
    <w:rsid w:val="00655E0A"/>
    <w:rsid w:val="00662A73"/>
    <w:rsid w:val="00665660"/>
    <w:rsid w:val="00680743"/>
    <w:rsid w:val="006910B5"/>
    <w:rsid w:val="006A4B57"/>
    <w:rsid w:val="006B22CF"/>
    <w:rsid w:val="006E28CA"/>
    <w:rsid w:val="006F070A"/>
    <w:rsid w:val="006F2A2C"/>
    <w:rsid w:val="006F60E0"/>
    <w:rsid w:val="006F73CA"/>
    <w:rsid w:val="00702662"/>
    <w:rsid w:val="00705D26"/>
    <w:rsid w:val="007122F9"/>
    <w:rsid w:val="0073320B"/>
    <w:rsid w:val="00746603"/>
    <w:rsid w:val="0075518F"/>
    <w:rsid w:val="00757C96"/>
    <w:rsid w:val="00771E9C"/>
    <w:rsid w:val="00780404"/>
    <w:rsid w:val="007849CE"/>
    <w:rsid w:val="00786775"/>
    <w:rsid w:val="00790163"/>
    <w:rsid w:val="00791A1A"/>
    <w:rsid w:val="007A0374"/>
    <w:rsid w:val="007A1EC2"/>
    <w:rsid w:val="007C157E"/>
    <w:rsid w:val="007C312C"/>
    <w:rsid w:val="007C6EF9"/>
    <w:rsid w:val="007D141D"/>
    <w:rsid w:val="007D2AF1"/>
    <w:rsid w:val="007D5329"/>
    <w:rsid w:val="007D567C"/>
    <w:rsid w:val="007E5D09"/>
    <w:rsid w:val="00801A39"/>
    <w:rsid w:val="0081474F"/>
    <w:rsid w:val="008261BC"/>
    <w:rsid w:val="008530D8"/>
    <w:rsid w:val="00857F37"/>
    <w:rsid w:val="00860DC2"/>
    <w:rsid w:val="00873657"/>
    <w:rsid w:val="00875FFA"/>
    <w:rsid w:val="008803B9"/>
    <w:rsid w:val="00885865"/>
    <w:rsid w:val="00892539"/>
    <w:rsid w:val="008C21EF"/>
    <w:rsid w:val="008E3DF3"/>
    <w:rsid w:val="009048BC"/>
    <w:rsid w:val="009804A6"/>
    <w:rsid w:val="00983FD1"/>
    <w:rsid w:val="00994B71"/>
    <w:rsid w:val="009A5C37"/>
    <w:rsid w:val="009B1D59"/>
    <w:rsid w:val="009C46B2"/>
    <w:rsid w:val="009E12C4"/>
    <w:rsid w:val="009F1A47"/>
    <w:rsid w:val="00A10D7A"/>
    <w:rsid w:val="00A2343E"/>
    <w:rsid w:val="00A2433F"/>
    <w:rsid w:val="00A248A3"/>
    <w:rsid w:val="00A44778"/>
    <w:rsid w:val="00A55CED"/>
    <w:rsid w:val="00A755B6"/>
    <w:rsid w:val="00A867C5"/>
    <w:rsid w:val="00A87927"/>
    <w:rsid w:val="00AB4886"/>
    <w:rsid w:val="00AB6BA8"/>
    <w:rsid w:val="00AC5C25"/>
    <w:rsid w:val="00AC715D"/>
    <w:rsid w:val="00AD03F1"/>
    <w:rsid w:val="00AD3A4E"/>
    <w:rsid w:val="00AE0850"/>
    <w:rsid w:val="00AF0AD2"/>
    <w:rsid w:val="00AF1866"/>
    <w:rsid w:val="00B11DB6"/>
    <w:rsid w:val="00B2171F"/>
    <w:rsid w:val="00B21FAD"/>
    <w:rsid w:val="00B36A70"/>
    <w:rsid w:val="00B40E87"/>
    <w:rsid w:val="00B465ED"/>
    <w:rsid w:val="00B52564"/>
    <w:rsid w:val="00B55A3B"/>
    <w:rsid w:val="00B56780"/>
    <w:rsid w:val="00B81E83"/>
    <w:rsid w:val="00B92108"/>
    <w:rsid w:val="00B96A88"/>
    <w:rsid w:val="00BA7BA1"/>
    <w:rsid w:val="00BB1DBD"/>
    <w:rsid w:val="00BD720C"/>
    <w:rsid w:val="00BE1A6D"/>
    <w:rsid w:val="00BF0211"/>
    <w:rsid w:val="00BF6930"/>
    <w:rsid w:val="00C0337B"/>
    <w:rsid w:val="00C27B58"/>
    <w:rsid w:val="00C43A26"/>
    <w:rsid w:val="00C55EF2"/>
    <w:rsid w:val="00CB6E50"/>
    <w:rsid w:val="00CC44E0"/>
    <w:rsid w:val="00CF28AB"/>
    <w:rsid w:val="00CF4CD5"/>
    <w:rsid w:val="00D057DD"/>
    <w:rsid w:val="00D11640"/>
    <w:rsid w:val="00D147BE"/>
    <w:rsid w:val="00D17F7F"/>
    <w:rsid w:val="00D41A4C"/>
    <w:rsid w:val="00D45C4D"/>
    <w:rsid w:val="00D567EC"/>
    <w:rsid w:val="00D912E6"/>
    <w:rsid w:val="00D93643"/>
    <w:rsid w:val="00D93C1E"/>
    <w:rsid w:val="00D9538A"/>
    <w:rsid w:val="00D97A25"/>
    <w:rsid w:val="00DC2006"/>
    <w:rsid w:val="00DD75EC"/>
    <w:rsid w:val="00E1360E"/>
    <w:rsid w:val="00E2270D"/>
    <w:rsid w:val="00E270FE"/>
    <w:rsid w:val="00E4082C"/>
    <w:rsid w:val="00E603CC"/>
    <w:rsid w:val="00E74423"/>
    <w:rsid w:val="00E86EBE"/>
    <w:rsid w:val="00EA216F"/>
    <w:rsid w:val="00EC108E"/>
    <w:rsid w:val="00ED0027"/>
    <w:rsid w:val="00ED30AF"/>
    <w:rsid w:val="00F058E7"/>
    <w:rsid w:val="00F32B25"/>
    <w:rsid w:val="00F455F3"/>
    <w:rsid w:val="00F957BE"/>
    <w:rsid w:val="00FE2B44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A8DC78"/>
  <w15:docId w15:val="{7C16CB44-70A9-4A99-BFF6-3F2BD150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 Char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422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A8AAE2F4F474484DEB5FB50025114" ma:contentTypeVersion="5" ma:contentTypeDescription="Create a new document." ma:contentTypeScope="" ma:versionID="619ef442746c36a41e85fccbc8779cf9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UNEP/OzL.Pro/ExCom/90/32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14C0F56-FAB5-4209-8FDA-FCD9462D929D}"/>
</file>

<file path=customXml/itemProps2.xml><?xml version="1.0" encoding="utf-8"?>
<ds:datastoreItem xmlns:ds="http://schemas.openxmlformats.org/officeDocument/2006/customXml" ds:itemID="{F121A3C4-2E3F-4E4D-B7A0-E0F5CBB50A9B}"/>
</file>

<file path=customXml/itemProps3.xml><?xml version="1.0" encoding="utf-8"?>
<ds:datastoreItem xmlns:ds="http://schemas.openxmlformats.org/officeDocument/2006/customXml" ds:itemID="{F68A058D-7037-4D8A-B606-30D8B013B15C}"/>
</file>

<file path=customXml/itemProps4.xml><?xml version="1.0" encoding="utf-8"?>
<ds:datastoreItem xmlns:ds="http://schemas.openxmlformats.org/officeDocument/2006/customXml" ds:itemID="{9C56F110-2D3A-436F-ABB9-F7AB1D3086BB}"/>
</file>

<file path=docProps/app.xml><?xml version="1.0" encoding="utf-8"?>
<Properties xmlns="http://schemas.openxmlformats.org/officeDocument/2006/extended-properties" xmlns:vt="http://schemas.openxmlformats.org/officeDocument/2006/docPropsVTypes">
  <Template>A90-template</Template>
  <TotalTime>262</TotalTime>
  <Pages>14</Pages>
  <Words>4429</Words>
  <Characters>25249</Characters>
  <Application>Microsoft Office Word</Application>
  <DocSecurity>0</DocSecurity>
  <Lines>210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مقترح مشروع: المكسيك</vt:lpstr>
      <vt:lpstr>    </vt:lpstr>
      <vt:lpstr>        وصف المشروع</vt:lpstr>
      <vt:lpstr>        قدمت اليونيدو، بصفتها الوكالة المنفذة الرئيسية، بالنيابة عن حكومة المكسيك، طلبًا</vt:lpstr>
      <vt:lpstr>        تقرير عن استهلاك المواد الهيدروكلوروفلوروكربونية</vt:lpstr>
      <vt:lpstr>        أبلغت حكومة المكسيك في إطار تقرير تنفيذ البرنامج القطري عن استهلاك قدره 130.34 ط</vt:lpstr>
      <vt:lpstr>        الجدول 1- استهلاك المواد الهيدروكلوروفلوروكربونية في المكسيك (بيانات المادة 7 لل</vt:lpstr>
      <vt:lpstr>يمثّل هذا الاتفاق التفاهم بين حكومة المكسيك ("البلد") واللجنة التنفيذية فيما يتع</vt:lpstr>
      <vt:lpstr>التذييل 2- ألف: الأهداف والتمويل</vt:lpstr>
    </vt:vector>
  </TitlesOfParts>
  <Company>UNMFS</Company>
  <LinksUpToDate>false</LinksUpToDate>
  <CharactersWithSpaces>29619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المكسيك</dc:title>
  <dc:creator>Yas</dc:creator>
  <cp:lastModifiedBy>HBE</cp:lastModifiedBy>
  <cp:revision>150</cp:revision>
  <cp:lastPrinted>2001-05-26T16:40:00Z</cp:lastPrinted>
  <dcterms:created xsi:type="dcterms:W3CDTF">2022-05-25T17:13:00Z</dcterms:created>
  <dcterms:modified xsi:type="dcterms:W3CDTF">2022-05-28T04:31:00Z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UNEP/OzL.Pro/ExCom/90/32</vt:lpwstr>
  </property>
  <property fmtid="{D5CDD505-2E9C-101B-9397-08002B2CF9AE}" pid="3" name="Revision date">
    <vt:lpwstr>5/24/2022</vt:lpwstr>
  </property>
  <property fmtid="{D5CDD505-2E9C-101B-9397-08002B2CF9AE}" pid="4" name="ContentTypeId">
    <vt:lpwstr>0x010100CAFA8AAE2F4F474484DEB5FB50025114</vt:lpwstr>
  </property>
</Properties>
</file>