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716E39" w:rsidRPr="00716E39" w14:paraId="10DA25C7" w14:textId="77777777">
        <w:trPr>
          <w:trHeight w:val="720"/>
        </w:trPr>
        <w:tc>
          <w:tcPr>
            <w:tcW w:w="5490" w:type="dxa"/>
            <w:gridSpan w:val="2"/>
            <w:tcBorders>
              <w:bottom w:val="single" w:sz="18" w:space="0" w:color="auto"/>
            </w:tcBorders>
          </w:tcPr>
          <w:p w14:paraId="24BBC366" w14:textId="77777777" w:rsidR="00CF3FF4" w:rsidRPr="00716E39"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16E39">
              <w:rPr>
                <w:rFonts w:ascii="Univers" w:hAnsi="Univers"/>
                <w:b/>
                <w:sz w:val="28"/>
                <w:szCs w:val="28"/>
              </w:rPr>
              <w:t>UNITED</w:t>
            </w:r>
            <w:r w:rsidRPr="00716E39">
              <w:rPr>
                <w:rFonts w:ascii="Univers" w:hAnsi="Univers"/>
                <w:b/>
                <w:sz w:val="28"/>
                <w:szCs w:val="28"/>
              </w:rPr>
              <w:br/>
              <w:t>NATIONS</w:t>
            </w:r>
          </w:p>
        </w:tc>
        <w:tc>
          <w:tcPr>
            <w:tcW w:w="4590" w:type="dxa"/>
            <w:tcBorders>
              <w:bottom w:val="single" w:sz="18" w:space="0" w:color="auto"/>
            </w:tcBorders>
          </w:tcPr>
          <w:p w14:paraId="5243DF4B" w14:textId="77777777" w:rsidR="00CF3FF4" w:rsidRPr="00716E39" w:rsidRDefault="00FB08E9">
            <w:pPr>
              <w:jc w:val="right"/>
              <w:rPr>
                <w:sz w:val="52"/>
                <w:szCs w:val="52"/>
              </w:rPr>
            </w:pPr>
            <w:r w:rsidRPr="00716E39">
              <w:rPr>
                <w:rFonts w:ascii="Univers Bold" w:hAnsi="Univers Bold"/>
                <w:b/>
                <w:sz w:val="72"/>
              </w:rPr>
              <w:t>EP</w:t>
            </w:r>
          </w:p>
        </w:tc>
      </w:tr>
      <w:tr w:rsidR="00716E39" w:rsidRPr="00716E39" w14:paraId="70D7CA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BE7FB7E" w14:textId="77777777" w:rsidR="00CF3FF4" w:rsidRPr="00716E39" w:rsidRDefault="00FB08E9">
            <w:pPr>
              <w:spacing w:before="120"/>
            </w:pPr>
            <w:r w:rsidRPr="00716E39">
              <w:rPr>
                <w:noProof/>
                <w:lang w:val="en-CA" w:eastAsia="en-CA"/>
              </w:rPr>
              <w:drawing>
                <wp:anchor distT="0" distB="0" distL="114300" distR="114300" simplePos="0" relativeHeight="251658240" behindDoc="0" locked="0" layoutInCell="1" allowOverlap="1" wp14:anchorId="4EEDF144" wp14:editId="194D96A5">
                  <wp:simplePos x="0" y="0"/>
                  <wp:positionH relativeFrom="column">
                    <wp:posOffset>325755</wp:posOffset>
                  </wp:positionH>
                  <wp:positionV relativeFrom="paragraph">
                    <wp:posOffset>868680</wp:posOffset>
                  </wp:positionV>
                  <wp:extent cx="800100" cy="705485"/>
                  <wp:effectExtent l="19050" t="0" r="0" b="0"/>
                  <wp:wrapNone/>
                  <wp:docPr id="75" name="Picture 7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a:ln w="9525">
                            <a:noFill/>
                            <a:miter lim="800000"/>
                            <a:headEnd/>
                            <a:tailEnd/>
                          </a:ln>
                        </pic:spPr>
                      </pic:pic>
                    </a:graphicData>
                  </a:graphic>
                </wp:anchor>
              </w:drawing>
            </w:r>
            <w:r w:rsidRPr="00716E39">
              <w:rPr>
                <w:noProof/>
                <w:lang w:val="en-CA" w:eastAsia="en-CA"/>
              </w:rPr>
              <w:drawing>
                <wp:anchor distT="0" distB="0" distL="114300" distR="114300" simplePos="0" relativeHeight="251657216" behindDoc="1" locked="0" layoutInCell="0" allowOverlap="1" wp14:anchorId="509902B8" wp14:editId="190A3153">
                  <wp:simplePos x="0" y="0"/>
                  <wp:positionH relativeFrom="column">
                    <wp:posOffset>0</wp:posOffset>
                  </wp:positionH>
                  <wp:positionV relativeFrom="paragraph">
                    <wp:posOffset>114300</wp:posOffset>
                  </wp:positionV>
                  <wp:extent cx="822960" cy="731520"/>
                  <wp:effectExtent l="1905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a:ln w="9525">
                            <a:noFill/>
                            <a:miter lim="800000"/>
                            <a:headEnd/>
                            <a:tailEnd/>
                          </a:ln>
                        </pic:spPr>
                      </pic:pic>
                    </a:graphicData>
                  </a:graphic>
                </wp:anchor>
              </w:drawing>
            </w:r>
          </w:p>
        </w:tc>
        <w:tc>
          <w:tcPr>
            <w:tcW w:w="3420" w:type="dxa"/>
            <w:tcBorders>
              <w:top w:val="nil"/>
              <w:left w:val="nil"/>
              <w:bottom w:val="single" w:sz="36" w:space="0" w:color="auto"/>
              <w:right w:val="nil"/>
            </w:tcBorders>
          </w:tcPr>
          <w:p w14:paraId="2DA7CD18" w14:textId="77777777" w:rsidR="00CF3FF4" w:rsidRPr="00A84735" w:rsidRDefault="00CF3F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973CDAA" w14:textId="77777777" w:rsidR="00CF3FF4" w:rsidRPr="00A84735"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84735">
              <w:rPr>
                <w:rFonts w:ascii="Univers" w:hAnsi="Univers"/>
                <w:b/>
                <w:sz w:val="32"/>
              </w:rPr>
              <w:t>United Nations</w:t>
            </w:r>
          </w:p>
          <w:p w14:paraId="0AA5B23A" w14:textId="77777777" w:rsidR="00CF3FF4" w:rsidRPr="00A84735"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84735">
              <w:rPr>
                <w:rFonts w:ascii="Univers" w:hAnsi="Univers"/>
                <w:b/>
                <w:sz w:val="32"/>
              </w:rPr>
              <w:t>Environment</w:t>
            </w:r>
          </w:p>
          <w:p w14:paraId="11B308C8" w14:textId="77777777" w:rsidR="00CF3FF4" w:rsidRPr="00A84735"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84735">
              <w:rPr>
                <w:rFonts w:ascii="Univers" w:hAnsi="Univers"/>
                <w:b/>
                <w:sz w:val="32"/>
              </w:rPr>
              <w:t>Programme</w:t>
            </w:r>
          </w:p>
          <w:p w14:paraId="1C648C7E" w14:textId="77777777" w:rsidR="00CF3FF4" w:rsidRPr="00A84735" w:rsidRDefault="00CF3FF4">
            <w:pPr>
              <w:spacing w:before="720"/>
              <w:ind w:left="158"/>
            </w:pPr>
          </w:p>
        </w:tc>
        <w:tc>
          <w:tcPr>
            <w:tcW w:w="4590" w:type="dxa"/>
            <w:tcBorders>
              <w:top w:val="nil"/>
              <w:left w:val="nil"/>
              <w:bottom w:val="single" w:sz="36" w:space="0" w:color="auto"/>
              <w:right w:val="nil"/>
            </w:tcBorders>
          </w:tcPr>
          <w:p w14:paraId="586E7B37" w14:textId="77777777" w:rsidR="00CF3FF4" w:rsidRPr="00A84735" w:rsidRDefault="00CF3FF4"/>
          <w:p w14:paraId="2179C4B9" w14:textId="77777777" w:rsidR="00CF3FF4" w:rsidRPr="00A84735" w:rsidRDefault="00FB08E9">
            <w:r w:rsidRPr="00A84735">
              <w:t>Distr.</w:t>
            </w:r>
          </w:p>
          <w:p w14:paraId="577CBB95" w14:textId="77777777" w:rsidR="00CF3FF4" w:rsidRPr="00A84735" w:rsidRDefault="00FB08E9">
            <w:r w:rsidRPr="00A84735">
              <w:t>GENERAL</w:t>
            </w:r>
          </w:p>
          <w:p w14:paraId="67351CD1" w14:textId="77777777" w:rsidR="00CF3FF4" w:rsidRPr="00A84735" w:rsidRDefault="00CF3FF4"/>
          <w:p w14:paraId="7B9F6805" w14:textId="77777777" w:rsidR="00CF3FF4" w:rsidRPr="00A84735" w:rsidRDefault="00F82F7E">
            <w:fldSimple w:instr=" DOCPROPERTY &quot;Document number&quot;  \* MERGEFORMAT ">
              <w:r w:rsidR="00FB08E9" w:rsidRPr="00A84735">
                <w:t>UNEP/OzL.Pro/ExCom/</w:t>
              </w:r>
              <w:r w:rsidR="002F6E33" w:rsidRPr="00A84735">
                <w:t>81</w:t>
              </w:r>
              <w:r w:rsidR="00FB08E9" w:rsidRPr="00A84735">
                <w:t>/Inf.1</w:t>
              </w:r>
            </w:fldSimple>
          </w:p>
          <w:p w14:paraId="2D668FD0" w14:textId="77777777" w:rsidR="00CF3FF4" w:rsidRPr="00A84735" w:rsidRDefault="00645D8C">
            <w:r w:rsidRPr="00A84735">
              <w:t>1</w:t>
            </w:r>
            <w:r w:rsidR="00D721B5" w:rsidRPr="00A84735">
              <w:t>8</w:t>
            </w:r>
            <w:r w:rsidRPr="00A84735">
              <w:t xml:space="preserve"> Ju</w:t>
            </w:r>
            <w:r w:rsidR="00D721B5" w:rsidRPr="00A84735">
              <w:t>ne 2018</w:t>
            </w:r>
            <w:r w:rsidR="00FB08E9" w:rsidRPr="00A84735">
              <w:t xml:space="preserve">   </w:t>
            </w:r>
          </w:p>
          <w:p w14:paraId="52A7EC1D" w14:textId="77777777" w:rsidR="00CF3FF4" w:rsidRPr="00A84735" w:rsidRDefault="00CF3FF4">
            <w:pPr>
              <w:rPr>
                <w:caps/>
              </w:rPr>
            </w:pPr>
          </w:p>
          <w:p w14:paraId="0F19EE4D" w14:textId="77777777" w:rsidR="00CF3FF4" w:rsidRPr="00A84735" w:rsidRDefault="00FB08E9">
            <w:r w:rsidRPr="00A84735">
              <w:t>ORIGINAL: ENGLISH</w:t>
            </w:r>
          </w:p>
        </w:tc>
      </w:tr>
    </w:tbl>
    <w:p w14:paraId="21872C5C" w14:textId="77777777" w:rsidR="00CF3FF4" w:rsidRPr="00716E39" w:rsidRDefault="00CF3FF4">
      <w:pPr>
        <w:jc w:val="left"/>
      </w:pPr>
    </w:p>
    <w:p w14:paraId="59BD9345" w14:textId="77777777" w:rsidR="00CF3FF4" w:rsidRPr="00A84735" w:rsidRDefault="00FB08E9">
      <w:pPr>
        <w:jc w:val="left"/>
      </w:pPr>
      <w:r w:rsidRPr="00A84735">
        <w:t>EXECUTIVE COMMITTEE OF</w:t>
      </w:r>
      <w:r w:rsidRPr="00A84735">
        <w:br/>
        <w:t xml:space="preserve">  THE MULTILATERAL FUND FOR THE</w:t>
      </w:r>
      <w:r w:rsidRPr="00A84735">
        <w:br/>
        <w:t xml:space="preserve">  IMPLEMENTATION OF THE MONTREAL PROTOCOL</w:t>
      </w:r>
      <w:r w:rsidRPr="00A84735">
        <w:br/>
      </w:r>
      <w:r w:rsidR="005475C2" w:rsidRPr="00A84735">
        <w:rPr>
          <w:lang w:val="en-CA"/>
        </w:rPr>
        <w:t>Eighty-</w:t>
      </w:r>
      <w:r w:rsidR="002B7180" w:rsidRPr="00A84735">
        <w:rPr>
          <w:lang w:val="en-CA"/>
        </w:rPr>
        <w:t xml:space="preserve">first  </w:t>
      </w:r>
      <w:r w:rsidRPr="00A84735">
        <w:t>Meeting</w:t>
      </w:r>
    </w:p>
    <w:p w14:paraId="58C7B3B4" w14:textId="77777777" w:rsidR="00CF3FF4" w:rsidRPr="00A84735" w:rsidRDefault="002B7180">
      <w:pPr>
        <w:jc w:val="left"/>
        <w:rPr>
          <w:lang w:val="en-CA"/>
        </w:rPr>
      </w:pPr>
      <w:r w:rsidRPr="00A84735">
        <w:rPr>
          <w:lang w:val="en-CA"/>
        </w:rPr>
        <w:t>Montreal</w:t>
      </w:r>
      <w:r w:rsidR="00FB08E9" w:rsidRPr="00A84735">
        <w:rPr>
          <w:lang w:val="en-CA"/>
        </w:rPr>
        <w:t xml:space="preserve">, </w:t>
      </w:r>
      <w:r w:rsidR="007A2EA0" w:rsidRPr="00A84735">
        <w:rPr>
          <w:lang w:val="en-CA"/>
        </w:rPr>
        <w:t xml:space="preserve">18 – 22 </w:t>
      </w:r>
      <w:r w:rsidR="00FB08E9" w:rsidRPr="00A84735">
        <w:rPr>
          <w:lang w:val="en-CA"/>
        </w:rPr>
        <w:t>Ju</w:t>
      </w:r>
      <w:r w:rsidR="007A2EA0" w:rsidRPr="00A84735">
        <w:rPr>
          <w:lang w:val="en-CA"/>
        </w:rPr>
        <w:t>ne 2018</w:t>
      </w:r>
      <w:r w:rsidR="00FB08E9" w:rsidRPr="00A84735">
        <w:rPr>
          <w:lang w:val="en-CA"/>
        </w:rPr>
        <w:t> </w:t>
      </w:r>
    </w:p>
    <w:p w14:paraId="0045E0FA" w14:textId="77777777" w:rsidR="00607310" w:rsidRPr="00A84735" w:rsidRDefault="00DD2BC7">
      <w:pPr>
        <w:pStyle w:val="0Heading0"/>
        <w:jc w:val="center"/>
        <w:rPr>
          <w:b/>
          <w:bCs/>
        </w:rPr>
      </w:pPr>
      <w:r w:rsidRPr="00A84735">
        <w:rPr>
          <w:b/>
          <w:bCs/>
        </w:rPr>
        <w:t xml:space="preserve"> </w:t>
      </w:r>
      <w:r w:rsidR="00FB08E9" w:rsidRPr="00A84735">
        <w:rPr>
          <w:b/>
          <w:bCs/>
        </w:rPr>
        <w:t>LIST OF DOCUMENTS</w:t>
      </w:r>
      <w:r w:rsidR="00A52A2C" w:rsidRPr="00A84735">
        <w:rPr>
          <w:b/>
          <w:bCs/>
        </w:rPr>
        <w:t xml:space="preserve"> </w:t>
      </w:r>
    </w:p>
    <w:p w14:paraId="13D48F78" w14:textId="77777777" w:rsidR="00CF3FF4" w:rsidRPr="00A84735" w:rsidRDefault="00CF3FF4">
      <w:pPr>
        <w:pStyle w:val="0Heading0"/>
        <w:jc w:val="center"/>
        <w:rPr>
          <w:b/>
          <w:bCs/>
        </w:rPr>
      </w:pPr>
    </w:p>
    <w:p w14:paraId="5C90AE5C" w14:textId="77777777" w:rsidR="00CF3FF4" w:rsidRPr="00A84735" w:rsidRDefault="00CF3FF4">
      <w:pPr>
        <w:jc w:val="center"/>
        <w:rPr>
          <w:b/>
          <w:bCs/>
        </w:rPr>
      </w:pPr>
    </w:p>
    <w:p w14:paraId="357DD75F" w14:textId="77777777" w:rsidR="00CF3FF4" w:rsidRPr="00A84735" w:rsidRDefault="00CF3FF4">
      <w:pPr>
        <w:jc w:val="center"/>
        <w:rPr>
          <w:b/>
          <w:bCs/>
        </w:rPr>
      </w:pPr>
    </w:p>
    <w:tbl>
      <w:tblPr>
        <w:tblW w:w="10112" w:type="dxa"/>
        <w:tblLayout w:type="fixed"/>
        <w:tblLook w:val="01E0" w:firstRow="1" w:lastRow="1" w:firstColumn="1" w:lastColumn="1" w:noHBand="0" w:noVBand="0"/>
      </w:tblPr>
      <w:tblGrid>
        <w:gridCol w:w="4253"/>
        <w:gridCol w:w="5859"/>
      </w:tblGrid>
      <w:tr w:rsidR="00716E39" w:rsidRPr="00A84735" w14:paraId="11E28344" w14:textId="77777777" w:rsidTr="00F82F7E">
        <w:trPr>
          <w:cantSplit/>
          <w:trHeight w:val="192"/>
        </w:trPr>
        <w:tc>
          <w:tcPr>
            <w:tcW w:w="4253" w:type="dxa"/>
          </w:tcPr>
          <w:p w14:paraId="37BC1C4C" w14:textId="77777777" w:rsidR="00CF3FF4" w:rsidRPr="00A84735" w:rsidRDefault="00FB08E9">
            <w:pPr>
              <w:spacing w:before="120"/>
              <w:jc w:val="left"/>
            </w:pPr>
            <w:r w:rsidRPr="00A84735">
              <w:t>UNEP/OzL.Pro/ExCom/</w:t>
            </w:r>
            <w:r w:rsidR="002F6E33" w:rsidRPr="00A84735">
              <w:t>81</w:t>
            </w:r>
            <w:r w:rsidRPr="00A84735">
              <w:t xml:space="preserve">/1 </w:t>
            </w:r>
          </w:p>
        </w:tc>
        <w:tc>
          <w:tcPr>
            <w:tcW w:w="5859" w:type="dxa"/>
          </w:tcPr>
          <w:p w14:paraId="46965FB5" w14:textId="77777777" w:rsidR="00CF3FF4" w:rsidRPr="00A84735" w:rsidRDefault="00FB08E9">
            <w:pPr>
              <w:spacing w:before="120"/>
            </w:pPr>
            <w:r w:rsidRPr="00A84735">
              <w:t>Provisional agenda</w:t>
            </w:r>
          </w:p>
        </w:tc>
      </w:tr>
      <w:tr w:rsidR="00716E39" w:rsidRPr="00A84735" w14:paraId="17C04C9E" w14:textId="77777777" w:rsidTr="00F82F7E">
        <w:trPr>
          <w:cantSplit/>
          <w:trHeight w:val="192"/>
        </w:trPr>
        <w:tc>
          <w:tcPr>
            <w:tcW w:w="4253" w:type="dxa"/>
          </w:tcPr>
          <w:p w14:paraId="39D27962" w14:textId="77777777" w:rsidR="00CF3FF4" w:rsidRPr="00A84735" w:rsidRDefault="00FB08E9">
            <w:pPr>
              <w:spacing w:before="120"/>
              <w:jc w:val="left"/>
            </w:pPr>
            <w:r w:rsidRPr="00A84735">
              <w:t>UNEP/OzL.Pro/ExCom/</w:t>
            </w:r>
            <w:r w:rsidR="002F6E33" w:rsidRPr="00A84735">
              <w:t>81</w:t>
            </w:r>
            <w:r w:rsidRPr="00A84735">
              <w:t>/1/Add.1</w:t>
            </w:r>
            <w:r w:rsidR="00A84735">
              <w:t xml:space="preserve"> &amp; Add.2</w:t>
            </w:r>
          </w:p>
        </w:tc>
        <w:tc>
          <w:tcPr>
            <w:tcW w:w="5859" w:type="dxa"/>
          </w:tcPr>
          <w:p w14:paraId="5A87687C" w14:textId="77777777" w:rsidR="00CF3FF4" w:rsidRPr="00A84735" w:rsidRDefault="00FB08E9">
            <w:pPr>
              <w:spacing w:before="120"/>
            </w:pPr>
            <w:r w:rsidRPr="00A84735">
              <w:t>Annotated provisional agenda</w:t>
            </w:r>
          </w:p>
        </w:tc>
      </w:tr>
      <w:tr w:rsidR="00716E39" w:rsidRPr="00A84735" w14:paraId="155B80D7" w14:textId="77777777" w:rsidTr="00F82F7E">
        <w:trPr>
          <w:cantSplit/>
          <w:trHeight w:val="192"/>
        </w:trPr>
        <w:tc>
          <w:tcPr>
            <w:tcW w:w="4253" w:type="dxa"/>
          </w:tcPr>
          <w:p w14:paraId="47480EA2" w14:textId="77777777" w:rsidR="00CF3FF4" w:rsidRPr="00A84735" w:rsidRDefault="00FB08E9">
            <w:pPr>
              <w:spacing w:before="120"/>
              <w:jc w:val="left"/>
            </w:pPr>
            <w:r w:rsidRPr="00A84735">
              <w:t>UNEP/OzL.Pro/ExCom/</w:t>
            </w:r>
            <w:r w:rsidR="002F6E33" w:rsidRPr="00A84735">
              <w:t>81</w:t>
            </w:r>
            <w:r w:rsidRPr="00A84735">
              <w:t>/2</w:t>
            </w:r>
          </w:p>
        </w:tc>
        <w:tc>
          <w:tcPr>
            <w:tcW w:w="5859" w:type="dxa"/>
          </w:tcPr>
          <w:p w14:paraId="32663066" w14:textId="77777777" w:rsidR="00CF3FF4" w:rsidRPr="00A84735" w:rsidRDefault="00FB08E9">
            <w:pPr>
              <w:spacing w:before="120"/>
            </w:pPr>
            <w:r w:rsidRPr="00A84735">
              <w:t>Secretariat activities</w:t>
            </w:r>
          </w:p>
        </w:tc>
      </w:tr>
      <w:tr w:rsidR="00716E39" w:rsidRPr="00A84735" w14:paraId="7FA18134" w14:textId="77777777" w:rsidTr="00F82F7E">
        <w:trPr>
          <w:cantSplit/>
          <w:trHeight w:val="192"/>
        </w:trPr>
        <w:tc>
          <w:tcPr>
            <w:tcW w:w="4253" w:type="dxa"/>
          </w:tcPr>
          <w:p w14:paraId="726A6C07" w14:textId="77777777" w:rsidR="00CF3FF4" w:rsidRPr="00A84735" w:rsidRDefault="00FB08E9" w:rsidP="001B6640">
            <w:pPr>
              <w:spacing w:before="120"/>
              <w:jc w:val="left"/>
            </w:pPr>
            <w:r w:rsidRPr="00A84735">
              <w:t>UNEP/OzL.Pro/ExCom/</w:t>
            </w:r>
            <w:r w:rsidR="002F6E33" w:rsidRPr="00A84735">
              <w:t>81</w:t>
            </w:r>
            <w:r w:rsidRPr="00A84735">
              <w:t>/3</w:t>
            </w:r>
          </w:p>
        </w:tc>
        <w:tc>
          <w:tcPr>
            <w:tcW w:w="5859" w:type="dxa"/>
          </w:tcPr>
          <w:p w14:paraId="77BF4406" w14:textId="77777777" w:rsidR="00CF3FF4" w:rsidRPr="00A84735" w:rsidRDefault="00FB08E9">
            <w:pPr>
              <w:spacing w:before="120"/>
            </w:pPr>
            <w:r w:rsidRPr="00A84735">
              <w:t>Status of contributions and disbursements</w:t>
            </w:r>
          </w:p>
        </w:tc>
      </w:tr>
      <w:tr w:rsidR="00716E39" w:rsidRPr="00A84735" w14:paraId="05D7D53A" w14:textId="77777777" w:rsidTr="00F82F7E">
        <w:trPr>
          <w:cantSplit/>
          <w:trHeight w:val="192"/>
        </w:trPr>
        <w:tc>
          <w:tcPr>
            <w:tcW w:w="4253" w:type="dxa"/>
          </w:tcPr>
          <w:p w14:paraId="71E69ECD" w14:textId="77777777" w:rsidR="00CF3FF4" w:rsidRPr="00A84735" w:rsidRDefault="00FB08E9">
            <w:pPr>
              <w:spacing w:before="120"/>
              <w:jc w:val="left"/>
            </w:pPr>
            <w:r w:rsidRPr="00A84735">
              <w:t>UNEP/OzL.Pro/ExCom/</w:t>
            </w:r>
            <w:r w:rsidR="002F6E33" w:rsidRPr="00A84735">
              <w:t>81</w:t>
            </w:r>
            <w:r w:rsidRPr="00A84735">
              <w:t xml:space="preserve">/4 </w:t>
            </w:r>
          </w:p>
        </w:tc>
        <w:tc>
          <w:tcPr>
            <w:tcW w:w="5859" w:type="dxa"/>
          </w:tcPr>
          <w:p w14:paraId="37670281" w14:textId="77777777" w:rsidR="00CF3FF4" w:rsidRPr="00A84735" w:rsidRDefault="00FB08E9">
            <w:pPr>
              <w:spacing w:before="120"/>
            </w:pPr>
            <w:r w:rsidRPr="00A84735">
              <w:t>Report on balances and availability of resources</w:t>
            </w:r>
          </w:p>
        </w:tc>
      </w:tr>
      <w:tr w:rsidR="00716E39" w:rsidRPr="00A84735" w14:paraId="040BF267" w14:textId="77777777" w:rsidTr="00F82F7E">
        <w:trPr>
          <w:cantSplit/>
          <w:trHeight w:val="192"/>
        </w:trPr>
        <w:tc>
          <w:tcPr>
            <w:tcW w:w="4253" w:type="dxa"/>
          </w:tcPr>
          <w:p w14:paraId="441BB4B0" w14:textId="77777777" w:rsidR="00CF3FF4" w:rsidRPr="00A84735" w:rsidRDefault="00FB08E9" w:rsidP="001B6640">
            <w:pPr>
              <w:spacing w:before="120"/>
              <w:jc w:val="left"/>
            </w:pPr>
            <w:r w:rsidRPr="00A84735">
              <w:t>UNEP/OzL.Pro/ExCom/</w:t>
            </w:r>
            <w:r w:rsidR="002F6E33" w:rsidRPr="00A84735">
              <w:t>81</w:t>
            </w:r>
            <w:r w:rsidRPr="00A84735">
              <w:t>/5</w:t>
            </w:r>
            <w:r w:rsidR="00EA509F" w:rsidRPr="00A84735">
              <w:t xml:space="preserve"> </w:t>
            </w:r>
          </w:p>
        </w:tc>
        <w:tc>
          <w:tcPr>
            <w:tcW w:w="5859" w:type="dxa"/>
          </w:tcPr>
          <w:p w14:paraId="75EF9AA0" w14:textId="1FA5C330" w:rsidR="00CF3FF4" w:rsidRPr="00A84735" w:rsidRDefault="006E5A43" w:rsidP="00F85DEF">
            <w:pPr>
              <w:spacing w:before="120"/>
            </w:pPr>
            <w:r w:rsidRPr="002669F6">
              <w:t xml:space="preserve">Status of additional contributions to </w:t>
            </w:r>
            <w:r w:rsidRPr="00B910AC">
              <w:t>the Multilateral Fund and availability of resources</w:t>
            </w:r>
            <w:r>
              <w:t xml:space="preserve"> </w:t>
            </w:r>
            <w:r w:rsidRPr="002669F6">
              <w:t>(decision 80/74(c))</w:t>
            </w:r>
          </w:p>
        </w:tc>
      </w:tr>
      <w:tr w:rsidR="00716E39" w:rsidRPr="00A84735" w14:paraId="3B669A31" w14:textId="77777777" w:rsidTr="00F82F7E">
        <w:trPr>
          <w:cantSplit/>
          <w:trHeight w:val="192"/>
        </w:trPr>
        <w:tc>
          <w:tcPr>
            <w:tcW w:w="4253" w:type="dxa"/>
          </w:tcPr>
          <w:p w14:paraId="595EF9B6" w14:textId="77777777" w:rsidR="00CF3FF4" w:rsidRPr="00A84735" w:rsidRDefault="00FB08E9">
            <w:pPr>
              <w:spacing w:before="120"/>
              <w:jc w:val="left"/>
            </w:pPr>
            <w:r w:rsidRPr="00A84735">
              <w:t>UNEP/OzL.Pro/ExCom/</w:t>
            </w:r>
            <w:r w:rsidR="002F6E33" w:rsidRPr="00A84735">
              <w:t>81</w:t>
            </w:r>
            <w:r w:rsidRPr="00A84735">
              <w:t>/6</w:t>
            </w:r>
            <w:r w:rsidR="00A84735">
              <w:t xml:space="preserve"> &amp; Corr.1</w:t>
            </w:r>
            <w:r w:rsidRPr="00A84735">
              <w:t xml:space="preserve"> </w:t>
            </w:r>
          </w:p>
        </w:tc>
        <w:tc>
          <w:tcPr>
            <w:tcW w:w="5859" w:type="dxa"/>
          </w:tcPr>
          <w:tbl>
            <w:tblPr>
              <w:tblW w:w="10456" w:type="dxa"/>
              <w:tblLayout w:type="fixed"/>
              <w:tblLook w:val="01E0" w:firstRow="1" w:lastRow="1" w:firstColumn="1" w:lastColumn="1" w:noHBand="0" w:noVBand="0"/>
            </w:tblPr>
            <w:tblGrid>
              <w:gridCol w:w="10456"/>
            </w:tblGrid>
            <w:tr w:rsidR="00716E39" w:rsidRPr="00A84735" w14:paraId="7F6BD9A9" w14:textId="77777777" w:rsidTr="00D00E0D">
              <w:trPr>
                <w:cantSplit/>
                <w:trHeight w:val="192"/>
              </w:trPr>
              <w:tc>
                <w:tcPr>
                  <w:tcW w:w="6028" w:type="dxa"/>
                </w:tcPr>
                <w:p w14:paraId="2B9E9FF9" w14:textId="77777777" w:rsidR="00274373" w:rsidRPr="00A84735" w:rsidRDefault="00274373" w:rsidP="00274373">
                  <w:pPr>
                    <w:spacing w:before="120"/>
                    <w:ind w:left="-101"/>
                  </w:pPr>
                  <w:r w:rsidRPr="00A84735">
                    <w:t>Country programme data and prospects for compliance</w:t>
                  </w:r>
                </w:p>
              </w:tc>
            </w:tr>
          </w:tbl>
          <w:p w14:paraId="678A302A" w14:textId="77777777" w:rsidR="00CF3FF4" w:rsidRPr="00A84735" w:rsidRDefault="00CF3FF4">
            <w:pPr>
              <w:spacing w:before="120"/>
            </w:pPr>
          </w:p>
        </w:tc>
      </w:tr>
      <w:tr w:rsidR="00716E39" w:rsidRPr="00A84735" w14:paraId="1389FAE1" w14:textId="77777777" w:rsidTr="00F82F7E">
        <w:trPr>
          <w:cantSplit/>
          <w:trHeight w:val="192"/>
        </w:trPr>
        <w:tc>
          <w:tcPr>
            <w:tcW w:w="4253" w:type="dxa"/>
          </w:tcPr>
          <w:p w14:paraId="6A3628F5" w14:textId="77777777" w:rsidR="00CF3FF4" w:rsidRPr="00A84735" w:rsidRDefault="00FB08E9">
            <w:pPr>
              <w:spacing w:before="120"/>
              <w:jc w:val="left"/>
            </w:pPr>
            <w:r w:rsidRPr="00A84735">
              <w:t>UNEP/OzL.Pro/ExCom/</w:t>
            </w:r>
            <w:r w:rsidR="002F6E33" w:rsidRPr="00A84735">
              <w:t>81</w:t>
            </w:r>
            <w:r w:rsidRPr="00A84735">
              <w:t>/7</w:t>
            </w:r>
          </w:p>
        </w:tc>
        <w:tc>
          <w:tcPr>
            <w:tcW w:w="5859" w:type="dxa"/>
          </w:tcPr>
          <w:p w14:paraId="3ACE3312" w14:textId="77777777" w:rsidR="00CF3FF4" w:rsidRPr="00A84735" w:rsidRDefault="00536D7C" w:rsidP="00D2678A">
            <w:pPr>
              <w:spacing w:before="120"/>
              <w:ind w:left="9"/>
              <w:rPr>
                <w:lang w:val="en-CA"/>
              </w:rPr>
            </w:pPr>
            <w:r w:rsidRPr="00A84735">
              <w:t xml:space="preserve">Preliminary report of the </w:t>
            </w:r>
            <w:r w:rsidR="00D5787A" w:rsidRPr="00A84735">
              <w:t>secon</w:t>
            </w:r>
            <w:r w:rsidRPr="00A84735">
              <w:t xml:space="preserve">d phase of </w:t>
            </w:r>
            <w:r w:rsidR="001B2008" w:rsidRPr="00A84735">
              <w:t xml:space="preserve">the </w:t>
            </w:r>
            <w:r w:rsidRPr="00A84735">
              <w:t xml:space="preserve">evaluation of </w:t>
            </w:r>
            <w:r w:rsidR="001B2008" w:rsidRPr="00A84735">
              <w:t xml:space="preserve">the </w:t>
            </w:r>
            <w:r w:rsidRPr="00A84735">
              <w:t>refrigeration servicing</w:t>
            </w:r>
            <w:r w:rsidR="001B2008" w:rsidRPr="00A84735">
              <w:t xml:space="preserve"> sector</w:t>
            </w:r>
          </w:p>
        </w:tc>
      </w:tr>
      <w:tr w:rsidR="00716E39" w:rsidRPr="00A84735" w14:paraId="657BF230" w14:textId="77777777" w:rsidTr="00F82F7E">
        <w:trPr>
          <w:cantSplit/>
          <w:trHeight w:val="192"/>
        </w:trPr>
        <w:tc>
          <w:tcPr>
            <w:tcW w:w="4253" w:type="dxa"/>
          </w:tcPr>
          <w:p w14:paraId="2F6A4C33" w14:textId="77777777" w:rsidR="00CF3FF4" w:rsidRPr="00A84735" w:rsidRDefault="00FB08E9">
            <w:pPr>
              <w:spacing w:before="120"/>
              <w:jc w:val="left"/>
            </w:pPr>
            <w:r w:rsidRPr="00A84735">
              <w:t>UNEP/OzL.Pro/ExCom/</w:t>
            </w:r>
            <w:r w:rsidR="002F6E33" w:rsidRPr="00A84735">
              <w:t>81</w:t>
            </w:r>
            <w:r w:rsidRPr="00A84735">
              <w:t>/8</w:t>
            </w:r>
          </w:p>
        </w:tc>
        <w:tc>
          <w:tcPr>
            <w:tcW w:w="5859" w:type="dxa"/>
          </w:tcPr>
          <w:p w14:paraId="1BFA1ECA" w14:textId="315FEBAE" w:rsidR="0047229D" w:rsidRPr="00A84735" w:rsidRDefault="001B5F5D" w:rsidP="006772AB">
            <w:pPr>
              <w:spacing w:before="120"/>
              <w:ind w:left="9"/>
            </w:pPr>
            <w:r w:rsidRPr="00A84735">
              <w:t xml:space="preserve">Terms of </w:t>
            </w:r>
            <w:r w:rsidR="002A7A5F" w:rsidRPr="00A84735">
              <w:t>r</w:t>
            </w:r>
            <w:r w:rsidRPr="00A84735">
              <w:t xml:space="preserve">eference for the desk study for </w:t>
            </w:r>
            <w:r w:rsidR="001B2008" w:rsidRPr="00A84735">
              <w:t xml:space="preserve">the </w:t>
            </w:r>
            <w:r w:rsidRPr="00A84735">
              <w:t xml:space="preserve">evaluation of </w:t>
            </w:r>
            <w:r w:rsidR="006772AB">
              <w:t xml:space="preserve">HCFC phase-out management plan </w:t>
            </w:r>
            <w:r w:rsidRPr="00A84735">
              <w:t>preparation activities</w:t>
            </w:r>
            <w:r w:rsidR="0047229D" w:rsidRPr="00A84735">
              <w:t xml:space="preserve"> to assist with the implementation of the Kigali</w:t>
            </w:r>
            <w:r w:rsidR="00A84735">
              <w:t xml:space="preserve"> A</w:t>
            </w:r>
            <w:r w:rsidR="0047229D" w:rsidRPr="00A84735">
              <w:t>mendment</w:t>
            </w:r>
            <w:r w:rsidR="00B81C3B">
              <w:t xml:space="preserve"> </w:t>
            </w:r>
            <w:r w:rsidR="00B81C3B" w:rsidRPr="002669F6">
              <w:t>(decision 80/9(b))</w:t>
            </w:r>
          </w:p>
        </w:tc>
      </w:tr>
      <w:tr w:rsidR="00716E39" w:rsidRPr="00A84735" w14:paraId="69F14A35" w14:textId="77777777" w:rsidTr="00F82F7E">
        <w:trPr>
          <w:cantSplit/>
          <w:trHeight w:val="192"/>
        </w:trPr>
        <w:tc>
          <w:tcPr>
            <w:tcW w:w="4253" w:type="dxa"/>
          </w:tcPr>
          <w:p w14:paraId="5F070E3A" w14:textId="77777777" w:rsidR="00CF3FF4" w:rsidRPr="00A84735" w:rsidRDefault="00FB08E9" w:rsidP="00387FA2">
            <w:pPr>
              <w:spacing w:before="120"/>
              <w:jc w:val="left"/>
            </w:pPr>
            <w:r w:rsidRPr="00A84735">
              <w:t>UNEP/OzL.Pro/ExCom/</w:t>
            </w:r>
            <w:r w:rsidR="002F6E33" w:rsidRPr="00A84735">
              <w:t>81</w:t>
            </w:r>
            <w:r w:rsidRPr="00A84735">
              <w:t>/9</w:t>
            </w:r>
            <w:r w:rsidR="00387FA2" w:rsidRPr="00A84735">
              <w:t xml:space="preserve"> </w:t>
            </w:r>
          </w:p>
        </w:tc>
        <w:tc>
          <w:tcPr>
            <w:tcW w:w="5859" w:type="dxa"/>
          </w:tcPr>
          <w:p w14:paraId="2CB9AB67" w14:textId="77777777" w:rsidR="0047229D" w:rsidRPr="00A84735" w:rsidRDefault="00577666" w:rsidP="00A84735">
            <w:pPr>
              <w:spacing w:before="120"/>
              <w:ind w:left="9"/>
            </w:pPr>
            <w:r w:rsidRPr="00A84735">
              <w:t xml:space="preserve">Desk study for </w:t>
            </w:r>
            <w:r w:rsidR="001B2008" w:rsidRPr="00A84735">
              <w:t xml:space="preserve">the </w:t>
            </w:r>
            <w:r w:rsidRPr="00A84735">
              <w:t>evaluation of gender mainstreaming</w:t>
            </w:r>
            <w:r w:rsidR="0047229D" w:rsidRPr="00A84735">
              <w:t xml:space="preserve"> in the Montreal</w:t>
            </w:r>
            <w:r w:rsidR="00A84735">
              <w:t xml:space="preserve"> </w:t>
            </w:r>
            <w:r w:rsidR="0047229D" w:rsidRPr="00A84735">
              <w:t>Protocol projects and policies</w:t>
            </w:r>
          </w:p>
        </w:tc>
      </w:tr>
      <w:tr w:rsidR="00716E39" w:rsidRPr="00A84735" w14:paraId="5D343394" w14:textId="77777777" w:rsidTr="00F82F7E">
        <w:trPr>
          <w:cantSplit/>
          <w:trHeight w:val="192"/>
        </w:trPr>
        <w:tc>
          <w:tcPr>
            <w:tcW w:w="4253" w:type="dxa"/>
          </w:tcPr>
          <w:p w14:paraId="68B8D182" w14:textId="2A678092" w:rsidR="00CF3FF4" w:rsidRPr="00A84735" w:rsidRDefault="00FB08E9" w:rsidP="001B6640">
            <w:pPr>
              <w:spacing w:before="120"/>
              <w:jc w:val="left"/>
            </w:pPr>
            <w:r w:rsidRPr="00A84735">
              <w:t>UNEP/OzL.Pro/ExCom/</w:t>
            </w:r>
            <w:r w:rsidR="002F6E33" w:rsidRPr="00A84735">
              <w:t>81</w:t>
            </w:r>
            <w:r w:rsidRPr="00A84735">
              <w:t>/10</w:t>
            </w:r>
            <w:r w:rsidR="00387FA2" w:rsidRPr="00A84735">
              <w:t xml:space="preserve"> </w:t>
            </w:r>
            <w:r w:rsidR="001A54A7">
              <w:t>&amp; Corr.1</w:t>
            </w:r>
          </w:p>
        </w:tc>
        <w:tc>
          <w:tcPr>
            <w:tcW w:w="5859" w:type="dxa"/>
          </w:tcPr>
          <w:p w14:paraId="154A448B" w14:textId="77777777" w:rsidR="00CF3FF4" w:rsidRPr="00A84735" w:rsidRDefault="00577666" w:rsidP="00577666">
            <w:pPr>
              <w:spacing w:before="120"/>
              <w:ind w:left="9"/>
            </w:pPr>
            <w:r w:rsidRPr="00A84735">
              <w:t>Status reports and reports on projects with specific reporting requirements:</w:t>
            </w:r>
          </w:p>
        </w:tc>
      </w:tr>
      <w:tr w:rsidR="00716E39" w:rsidRPr="00A84735" w14:paraId="1FE4D8C2" w14:textId="77777777" w:rsidTr="00F82F7E">
        <w:trPr>
          <w:cantSplit/>
          <w:trHeight w:val="192"/>
        </w:trPr>
        <w:tc>
          <w:tcPr>
            <w:tcW w:w="4253" w:type="dxa"/>
          </w:tcPr>
          <w:p w14:paraId="36AB9F9D" w14:textId="77777777" w:rsidR="00CF3FF4" w:rsidRPr="00A84735" w:rsidRDefault="00FB08E9">
            <w:pPr>
              <w:spacing w:before="120"/>
              <w:jc w:val="left"/>
            </w:pPr>
            <w:r w:rsidRPr="00A84735">
              <w:t>UNEP/OzL.Pro/ExCom/</w:t>
            </w:r>
            <w:r w:rsidR="002F6E33" w:rsidRPr="00A84735">
              <w:t>81</w:t>
            </w:r>
            <w:r w:rsidRPr="00A84735">
              <w:t>/11</w:t>
            </w:r>
          </w:p>
        </w:tc>
        <w:tc>
          <w:tcPr>
            <w:tcW w:w="5859" w:type="dxa"/>
          </w:tcPr>
          <w:p w14:paraId="7117249F" w14:textId="77777777" w:rsidR="00CF3FF4" w:rsidRPr="00A84735" w:rsidRDefault="00FB4E36" w:rsidP="00C32884">
            <w:pPr>
              <w:spacing w:before="120"/>
              <w:ind w:left="9"/>
            </w:pPr>
            <w:r w:rsidRPr="00A84735">
              <w:t>2018 consolidated project completion report</w:t>
            </w:r>
          </w:p>
        </w:tc>
      </w:tr>
      <w:tr w:rsidR="00716E39" w:rsidRPr="00A84735" w14:paraId="71F02243" w14:textId="77777777" w:rsidTr="00F82F7E">
        <w:trPr>
          <w:cantSplit/>
          <w:trHeight w:val="192"/>
        </w:trPr>
        <w:tc>
          <w:tcPr>
            <w:tcW w:w="4253" w:type="dxa"/>
          </w:tcPr>
          <w:p w14:paraId="295C3AA8" w14:textId="77777777" w:rsidR="00E87090" w:rsidRPr="00A84735" w:rsidRDefault="00E87090" w:rsidP="00E87090">
            <w:pPr>
              <w:spacing w:before="120"/>
              <w:jc w:val="left"/>
            </w:pPr>
            <w:r w:rsidRPr="00A84735">
              <w:t>UNEP/OzL.Pro/ExCom/81/12</w:t>
            </w:r>
          </w:p>
        </w:tc>
        <w:tc>
          <w:tcPr>
            <w:tcW w:w="5859" w:type="dxa"/>
          </w:tcPr>
          <w:p w14:paraId="52431101" w14:textId="7F83D25E" w:rsidR="00E87090" w:rsidRPr="00F41FCC" w:rsidRDefault="006E5A43" w:rsidP="00BE39A1">
            <w:pPr>
              <w:spacing w:before="120"/>
              <w:rPr>
                <w:color w:val="000000" w:themeColor="text1"/>
              </w:rPr>
            </w:pPr>
            <w:r w:rsidRPr="002669F6">
              <w:rPr>
                <w:lang w:val="en-CA"/>
              </w:rPr>
              <w:t>Update on the status of implementation of the 2018-2020 consolidated business plan of the Multilateral Fund and financial planning for the triennium 2018-2020</w:t>
            </w:r>
            <w:bookmarkStart w:id="0" w:name="_GoBack"/>
            <w:bookmarkEnd w:id="0"/>
          </w:p>
        </w:tc>
      </w:tr>
      <w:tr w:rsidR="00716E39" w:rsidRPr="00A84735" w14:paraId="03850004" w14:textId="77777777" w:rsidTr="00F82F7E">
        <w:trPr>
          <w:cantSplit/>
          <w:trHeight w:val="192"/>
        </w:trPr>
        <w:tc>
          <w:tcPr>
            <w:tcW w:w="4253" w:type="dxa"/>
          </w:tcPr>
          <w:p w14:paraId="245F4872" w14:textId="77777777" w:rsidR="00E87090" w:rsidRPr="00A84735" w:rsidRDefault="00E87090" w:rsidP="00E87090">
            <w:pPr>
              <w:spacing w:before="120"/>
              <w:jc w:val="left"/>
            </w:pPr>
            <w:r w:rsidRPr="00A84735">
              <w:t>UNEP/OzL.Pro/ExCom/81/13</w:t>
            </w:r>
          </w:p>
        </w:tc>
        <w:tc>
          <w:tcPr>
            <w:tcW w:w="5859" w:type="dxa"/>
          </w:tcPr>
          <w:p w14:paraId="766B0AAA" w14:textId="77777777" w:rsidR="00E87090" w:rsidRPr="00A84735" w:rsidRDefault="00E87090" w:rsidP="00E87090">
            <w:pPr>
              <w:spacing w:before="120"/>
              <w:ind w:left="9"/>
            </w:pPr>
            <w:r w:rsidRPr="00A84735">
              <w:t>Tranche submission delays</w:t>
            </w:r>
          </w:p>
        </w:tc>
      </w:tr>
      <w:tr w:rsidR="00716E39" w:rsidRPr="00A84735" w14:paraId="07BCEF8F" w14:textId="77777777" w:rsidTr="00F82F7E">
        <w:trPr>
          <w:cantSplit/>
          <w:trHeight w:val="192"/>
        </w:trPr>
        <w:tc>
          <w:tcPr>
            <w:tcW w:w="4253" w:type="dxa"/>
          </w:tcPr>
          <w:p w14:paraId="205E4E6E" w14:textId="77777777" w:rsidR="00E87090" w:rsidRPr="00A84735" w:rsidRDefault="00E87090" w:rsidP="00E87090">
            <w:pPr>
              <w:spacing w:before="120"/>
              <w:jc w:val="left"/>
            </w:pPr>
            <w:r w:rsidRPr="00A84735">
              <w:lastRenderedPageBreak/>
              <w:t>UNEP/OzL.Pro/ExCom/81/14</w:t>
            </w:r>
          </w:p>
        </w:tc>
        <w:tc>
          <w:tcPr>
            <w:tcW w:w="5859" w:type="dxa"/>
          </w:tcPr>
          <w:p w14:paraId="5CF3958B" w14:textId="77777777" w:rsidR="00E87090" w:rsidRPr="00A84735" w:rsidRDefault="00E87090" w:rsidP="00E87090">
            <w:pPr>
              <w:spacing w:before="120"/>
            </w:pPr>
            <w:r w:rsidRPr="00A84735">
              <w:t>Overview of issues identified during project review</w:t>
            </w:r>
          </w:p>
        </w:tc>
      </w:tr>
      <w:tr w:rsidR="00716E39" w:rsidRPr="00A84735" w14:paraId="74E92F8B" w14:textId="77777777" w:rsidTr="00F82F7E">
        <w:trPr>
          <w:cantSplit/>
          <w:trHeight w:val="295"/>
        </w:trPr>
        <w:tc>
          <w:tcPr>
            <w:tcW w:w="4253" w:type="dxa"/>
          </w:tcPr>
          <w:p w14:paraId="763EF04D" w14:textId="15A33A0B" w:rsidR="00E87090" w:rsidRPr="00A84735" w:rsidRDefault="006772AB" w:rsidP="00E87090">
            <w:pPr>
              <w:spacing w:before="120"/>
              <w:jc w:val="left"/>
            </w:pPr>
            <w:r>
              <w:t>UNEP/OzL.Pro/ExCom/81/15</w:t>
            </w:r>
            <w:r>
              <w:rPr>
                <w:rStyle w:val="FootnoteReference"/>
              </w:rPr>
              <w:footnoteReference w:id="2"/>
            </w:r>
          </w:p>
        </w:tc>
        <w:tc>
          <w:tcPr>
            <w:tcW w:w="5859" w:type="dxa"/>
          </w:tcPr>
          <w:p w14:paraId="6795B261" w14:textId="77777777" w:rsidR="00E87090" w:rsidRPr="00A84735" w:rsidRDefault="00BE39A1" w:rsidP="00E87090">
            <w:pPr>
              <w:spacing w:before="120"/>
            </w:pPr>
            <w:r>
              <w:t>Bilateral c</w:t>
            </w:r>
            <w:r w:rsidR="00E87090" w:rsidRPr="00A84735">
              <w:t>ooperation</w:t>
            </w:r>
          </w:p>
        </w:tc>
      </w:tr>
      <w:tr w:rsidR="00716E39" w:rsidRPr="00A84735" w14:paraId="5593FA01" w14:textId="77777777" w:rsidTr="00F82F7E">
        <w:trPr>
          <w:cantSplit/>
          <w:trHeight w:val="192"/>
        </w:trPr>
        <w:tc>
          <w:tcPr>
            <w:tcW w:w="4253" w:type="dxa"/>
          </w:tcPr>
          <w:p w14:paraId="30D1CE73" w14:textId="77777777" w:rsidR="00E87090" w:rsidRPr="00A84735" w:rsidRDefault="00E87090" w:rsidP="00E87090">
            <w:pPr>
              <w:spacing w:before="120"/>
              <w:jc w:val="left"/>
            </w:pPr>
            <w:r w:rsidRPr="00A84735">
              <w:t>UNEP/OzL.Pro/ExCom/81/16</w:t>
            </w:r>
          </w:p>
        </w:tc>
        <w:tc>
          <w:tcPr>
            <w:tcW w:w="5859" w:type="dxa"/>
          </w:tcPr>
          <w:p w14:paraId="7BE9DB6E" w14:textId="77777777" w:rsidR="00E87090" w:rsidRPr="00A84735" w:rsidRDefault="00E87090" w:rsidP="00E87090">
            <w:pPr>
              <w:spacing w:before="120"/>
            </w:pPr>
            <w:r w:rsidRPr="00A84735">
              <w:t>UNDP</w:t>
            </w:r>
            <w:r w:rsidR="007F5407">
              <w:t>’s</w:t>
            </w:r>
            <w:r w:rsidRPr="00A84735">
              <w:t xml:space="preserve"> work programme for 2018</w:t>
            </w:r>
          </w:p>
        </w:tc>
      </w:tr>
      <w:tr w:rsidR="00716E39" w:rsidRPr="00A84735" w14:paraId="3FB158C5" w14:textId="77777777" w:rsidTr="00F82F7E">
        <w:trPr>
          <w:cantSplit/>
          <w:trHeight w:val="192"/>
        </w:trPr>
        <w:tc>
          <w:tcPr>
            <w:tcW w:w="4253" w:type="dxa"/>
          </w:tcPr>
          <w:p w14:paraId="28EAD9B2" w14:textId="77777777" w:rsidR="00E87090" w:rsidRPr="00A84735" w:rsidRDefault="00E87090" w:rsidP="00E87090">
            <w:pPr>
              <w:spacing w:before="120"/>
              <w:jc w:val="left"/>
            </w:pPr>
            <w:r w:rsidRPr="00A84735">
              <w:t xml:space="preserve">UNEP/OzL.Pro/ExCom/81/17 </w:t>
            </w:r>
          </w:p>
        </w:tc>
        <w:tc>
          <w:tcPr>
            <w:tcW w:w="5859" w:type="dxa"/>
          </w:tcPr>
          <w:p w14:paraId="54AE59A1" w14:textId="77777777" w:rsidR="00E87090" w:rsidRPr="00A84735" w:rsidRDefault="00E87090" w:rsidP="002A7A5F">
            <w:pPr>
              <w:spacing w:before="120"/>
            </w:pPr>
            <w:r w:rsidRPr="00A84735">
              <w:t>U</w:t>
            </w:r>
            <w:r w:rsidR="002A7A5F" w:rsidRPr="00A84735">
              <w:t>NEP</w:t>
            </w:r>
            <w:r w:rsidR="007F5407">
              <w:t>’s</w:t>
            </w:r>
            <w:r w:rsidR="002A7A5F" w:rsidRPr="00A84735">
              <w:t xml:space="preserve"> w</w:t>
            </w:r>
            <w:r w:rsidRPr="00A84735">
              <w:t xml:space="preserve">ork </w:t>
            </w:r>
            <w:r w:rsidR="002A7A5F" w:rsidRPr="00A84735">
              <w:t>p</w:t>
            </w:r>
            <w:r w:rsidRPr="00A84735">
              <w:t>rogramme for 2018</w:t>
            </w:r>
          </w:p>
        </w:tc>
      </w:tr>
      <w:tr w:rsidR="00716E39" w:rsidRPr="00A84735" w14:paraId="0C68E1CB" w14:textId="77777777" w:rsidTr="00F82F7E">
        <w:trPr>
          <w:cantSplit/>
          <w:trHeight w:val="192"/>
        </w:trPr>
        <w:tc>
          <w:tcPr>
            <w:tcW w:w="4253" w:type="dxa"/>
          </w:tcPr>
          <w:p w14:paraId="11A74AE5" w14:textId="77777777" w:rsidR="00E87090" w:rsidRPr="00A84735" w:rsidRDefault="00E87090" w:rsidP="00E87090">
            <w:pPr>
              <w:spacing w:before="120"/>
              <w:jc w:val="left"/>
            </w:pPr>
            <w:r w:rsidRPr="00A84735">
              <w:t>UNEP/OzL.Pro/ExCom/81/18</w:t>
            </w:r>
            <w:r w:rsidR="000A45E0" w:rsidRPr="00A84735">
              <w:t>*</w:t>
            </w:r>
          </w:p>
        </w:tc>
        <w:tc>
          <w:tcPr>
            <w:tcW w:w="5859" w:type="dxa"/>
          </w:tcPr>
          <w:p w14:paraId="59F0F80D" w14:textId="77777777" w:rsidR="00E87090" w:rsidRPr="00A84735" w:rsidRDefault="00E87090" w:rsidP="002A7A5F">
            <w:pPr>
              <w:spacing w:before="120"/>
              <w:jc w:val="left"/>
            </w:pPr>
            <w:r w:rsidRPr="00A84735">
              <w:t>UNIDO</w:t>
            </w:r>
            <w:r w:rsidR="007F5407">
              <w:t>’s</w:t>
            </w:r>
            <w:r w:rsidRPr="00A84735">
              <w:t xml:space="preserve"> </w:t>
            </w:r>
            <w:r w:rsidR="002A7A5F" w:rsidRPr="00A84735">
              <w:t>w</w:t>
            </w:r>
            <w:r w:rsidRPr="00A84735">
              <w:t xml:space="preserve">ork </w:t>
            </w:r>
            <w:r w:rsidR="002A7A5F" w:rsidRPr="00A84735">
              <w:t>p</w:t>
            </w:r>
            <w:r w:rsidRPr="00A84735">
              <w:t>rogramme for 2018</w:t>
            </w:r>
          </w:p>
        </w:tc>
      </w:tr>
      <w:tr w:rsidR="00716E39" w:rsidRPr="00A84735" w14:paraId="2F729AE9" w14:textId="77777777" w:rsidTr="00F82F7E">
        <w:trPr>
          <w:cantSplit/>
          <w:trHeight w:val="169"/>
        </w:trPr>
        <w:tc>
          <w:tcPr>
            <w:tcW w:w="4253" w:type="dxa"/>
          </w:tcPr>
          <w:p w14:paraId="2EAADEC5" w14:textId="77777777" w:rsidR="00E87090" w:rsidRPr="00A84735" w:rsidRDefault="00E87090" w:rsidP="00E87090">
            <w:pPr>
              <w:spacing w:before="120"/>
              <w:jc w:val="left"/>
            </w:pPr>
            <w:r w:rsidRPr="00A84735">
              <w:t>UNEP/OzL.Pro/ExCom/81/19</w:t>
            </w:r>
          </w:p>
        </w:tc>
        <w:tc>
          <w:tcPr>
            <w:tcW w:w="5859" w:type="dxa"/>
          </w:tcPr>
          <w:p w14:paraId="6C3103FB" w14:textId="77777777" w:rsidR="00E87090" w:rsidRPr="00A84735" w:rsidRDefault="00E87090" w:rsidP="002A7A5F">
            <w:pPr>
              <w:spacing w:before="120"/>
            </w:pPr>
            <w:r w:rsidRPr="00A84735">
              <w:t>The World Bank</w:t>
            </w:r>
            <w:r w:rsidR="007F5407">
              <w:t>’s</w:t>
            </w:r>
            <w:r w:rsidRPr="00A84735">
              <w:t xml:space="preserve"> </w:t>
            </w:r>
            <w:r w:rsidR="002A7A5F" w:rsidRPr="00A84735">
              <w:t>w</w:t>
            </w:r>
            <w:r w:rsidRPr="00A84735">
              <w:t xml:space="preserve">ork </w:t>
            </w:r>
            <w:r w:rsidR="002A7A5F" w:rsidRPr="00A84735">
              <w:t>p</w:t>
            </w:r>
            <w:r w:rsidRPr="00A84735">
              <w:t>rogramme for 2018</w:t>
            </w:r>
          </w:p>
        </w:tc>
      </w:tr>
      <w:tr w:rsidR="00716E39" w:rsidRPr="00A84735" w14:paraId="3EDCFE7C" w14:textId="77777777" w:rsidTr="00F82F7E">
        <w:trPr>
          <w:cantSplit/>
          <w:trHeight w:val="192"/>
        </w:trPr>
        <w:tc>
          <w:tcPr>
            <w:tcW w:w="4253" w:type="dxa"/>
          </w:tcPr>
          <w:p w14:paraId="5AADB7AE" w14:textId="77777777" w:rsidR="00E87090" w:rsidRPr="00A84735" w:rsidRDefault="00E87090" w:rsidP="00E87090">
            <w:pPr>
              <w:spacing w:before="120"/>
              <w:jc w:val="left"/>
            </w:pPr>
            <w:r w:rsidRPr="00A84735">
              <w:t>UNEP/OzL.Pro/ExCom/81/20</w:t>
            </w:r>
            <w:r w:rsidR="00A84735">
              <w:t xml:space="preserve"> &amp; Corr.1</w:t>
            </w:r>
          </w:p>
        </w:tc>
        <w:tc>
          <w:tcPr>
            <w:tcW w:w="5859" w:type="dxa"/>
          </w:tcPr>
          <w:p w14:paraId="556C82A6" w14:textId="77777777" w:rsidR="001B2008" w:rsidRPr="00A84735" w:rsidRDefault="00D00E0D" w:rsidP="001B2008">
            <w:pPr>
              <w:spacing w:before="120"/>
            </w:pPr>
            <w:r w:rsidRPr="00A84735">
              <w:t>Final report on the review of the overall structure of the Compliance Assistance Programme (decision 80/55(b)(ii))</w:t>
            </w:r>
          </w:p>
        </w:tc>
      </w:tr>
      <w:tr w:rsidR="00716E39" w:rsidRPr="00716E39" w14:paraId="6CDD244D" w14:textId="77777777" w:rsidTr="00F82F7E">
        <w:trPr>
          <w:cantSplit/>
          <w:trHeight w:val="192"/>
        </w:trPr>
        <w:tc>
          <w:tcPr>
            <w:tcW w:w="4253" w:type="dxa"/>
          </w:tcPr>
          <w:p w14:paraId="3F1BAF44" w14:textId="77777777" w:rsidR="00E87090" w:rsidRPr="00A84735" w:rsidRDefault="00E87090" w:rsidP="00E87090">
            <w:pPr>
              <w:spacing w:before="120"/>
              <w:jc w:val="left"/>
            </w:pPr>
            <w:r w:rsidRPr="00A84735">
              <w:t>UNEP/OzL.Pro/ExCom/81/21</w:t>
            </w:r>
          </w:p>
        </w:tc>
        <w:tc>
          <w:tcPr>
            <w:tcW w:w="5859" w:type="dxa"/>
          </w:tcPr>
          <w:p w14:paraId="241FA3D7" w14:textId="77777777" w:rsidR="00E87090" w:rsidRPr="00716E39" w:rsidRDefault="00E87090" w:rsidP="00E87090">
            <w:pPr>
              <w:spacing w:before="120"/>
            </w:pPr>
            <w:r w:rsidRPr="00A84735">
              <w:t>Project proposal: Albania</w:t>
            </w:r>
          </w:p>
        </w:tc>
      </w:tr>
      <w:tr w:rsidR="00716E39" w:rsidRPr="00716E39" w14:paraId="02306520" w14:textId="77777777" w:rsidTr="00F82F7E">
        <w:trPr>
          <w:cantSplit/>
          <w:trHeight w:val="192"/>
        </w:trPr>
        <w:tc>
          <w:tcPr>
            <w:tcW w:w="4253" w:type="dxa"/>
          </w:tcPr>
          <w:p w14:paraId="7AC69CD3" w14:textId="77777777" w:rsidR="00E87090" w:rsidRPr="00716E39" w:rsidRDefault="00E87090" w:rsidP="00E87090">
            <w:pPr>
              <w:spacing w:before="120"/>
              <w:jc w:val="left"/>
            </w:pPr>
            <w:r w:rsidRPr="00716E39">
              <w:t>UNEP/OzL.Pro/ExCom/81/22</w:t>
            </w:r>
            <w:r w:rsidR="00A84735">
              <w:t xml:space="preserve"> &amp; Corr.1</w:t>
            </w:r>
          </w:p>
        </w:tc>
        <w:tc>
          <w:tcPr>
            <w:tcW w:w="5859" w:type="dxa"/>
          </w:tcPr>
          <w:p w14:paraId="307B386C" w14:textId="77777777" w:rsidR="00E87090" w:rsidRPr="00716E39" w:rsidRDefault="00E87090" w:rsidP="00E87090">
            <w:pPr>
              <w:spacing w:before="120"/>
            </w:pPr>
            <w:r w:rsidRPr="00716E39">
              <w:t>Project proposal: Argentina</w:t>
            </w:r>
          </w:p>
        </w:tc>
      </w:tr>
      <w:tr w:rsidR="00716E39" w:rsidRPr="00716E39" w14:paraId="45B7FAEC" w14:textId="77777777" w:rsidTr="00F82F7E">
        <w:trPr>
          <w:cantSplit/>
          <w:trHeight w:val="192"/>
        </w:trPr>
        <w:tc>
          <w:tcPr>
            <w:tcW w:w="4253" w:type="dxa"/>
          </w:tcPr>
          <w:p w14:paraId="15A42098" w14:textId="77777777" w:rsidR="00E87090" w:rsidRPr="00716E39" w:rsidRDefault="00E87090" w:rsidP="00E87090">
            <w:pPr>
              <w:spacing w:before="120"/>
              <w:jc w:val="left"/>
            </w:pPr>
            <w:r w:rsidRPr="00716E39">
              <w:t>UNEP/OzL.Pro/ExCom/81/23</w:t>
            </w:r>
          </w:p>
        </w:tc>
        <w:tc>
          <w:tcPr>
            <w:tcW w:w="5859" w:type="dxa"/>
          </w:tcPr>
          <w:p w14:paraId="548321E4" w14:textId="77777777" w:rsidR="00E87090" w:rsidRPr="00716E39" w:rsidRDefault="00E87090" w:rsidP="00E87090">
            <w:pPr>
              <w:spacing w:before="120"/>
            </w:pPr>
            <w:r w:rsidRPr="00716E39">
              <w:t>Project proposal: Bangladesh</w:t>
            </w:r>
          </w:p>
        </w:tc>
      </w:tr>
      <w:tr w:rsidR="00716E39" w:rsidRPr="00716E39" w14:paraId="2F2FA9B1" w14:textId="77777777" w:rsidTr="00F82F7E">
        <w:trPr>
          <w:cantSplit/>
          <w:trHeight w:val="192"/>
        </w:trPr>
        <w:tc>
          <w:tcPr>
            <w:tcW w:w="4253" w:type="dxa"/>
          </w:tcPr>
          <w:p w14:paraId="3E221A6F" w14:textId="77777777" w:rsidR="00E87090" w:rsidRPr="00716E39" w:rsidRDefault="00E87090" w:rsidP="00E87090">
            <w:pPr>
              <w:spacing w:before="120"/>
              <w:jc w:val="left"/>
            </w:pPr>
            <w:r w:rsidRPr="00716E39">
              <w:t>UNEP/OzL.Pro/ExCom/81/24</w:t>
            </w:r>
          </w:p>
        </w:tc>
        <w:tc>
          <w:tcPr>
            <w:tcW w:w="5859" w:type="dxa"/>
          </w:tcPr>
          <w:p w14:paraId="3D5CE0FA" w14:textId="77777777" w:rsidR="00E87090" w:rsidRPr="00716E39" w:rsidRDefault="00E87090" w:rsidP="00E87090">
            <w:pPr>
              <w:spacing w:before="120"/>
            </w:pPr>
            <w:r w:rsidRPr="00716E39">
              <w:t>Project proposal: Benin</w:t>
            </w:r>
          </w:p>
        </w:tc>
      </w:tr>
      <w:tr w:rsidR="00716E39" w:rsidRPr="00716E39" w14:paraId="58B1940B" w14:textId="77777777" w:rsidTr="00F82F7E">
        <w:trPr>
          <w:cantSplit/>
          <w:trHeight w:val="192"/>
        </w:trPr>
        <w:tc>
          <w:tcPr>
            <w:tcW w:w="4253" w:type="dxa"/>
          </w:tcPr>
          <w:p w14:paraId="528DC118" w14:textId="77777777" w:rsidR="00E87090" w:rsidRPr="00716E39" w:rsidRDefault="00E87090" w:rsidP="00E87090">
            <w:pPr>
              <w:spacing w:before="120"/>
              <w:jc w:val="left"/>
            </w:pPr>
            <w:r w:rsidRPr="00716E39">
              <w:t xml:space="preserve">UNEP/OzL.Pro/ExCom/81/25 </w:t>
            </w:r>
          </w:p>
        </w:tc>
        <w:tc>
          <w:tcPr>
            <w:tcW w:w="5859" w:type="dxa"/>
          </w:tcPr>
          <w:p w14:paraId="23358EBC" w14:textId="77777777" w:rsidR="00E87090" w:rsidRPr="00716E39" w:rsidRDefault="00E87090" w:rsidP="00E87090">
            <w:pPr>
              <w:spacing w:before="120"/>
            </w:pPr>
            <w:r w:rsidRPr="00716E39">
              <w:t>Project proposal: Bolivia</w:t>
            </w:r>
            <w:r w:rsidR="007A4188">
              <w:t xml:space="preserve"> (Plurinational State of)</w:t>
            </w:r>
          </w:p>
        </w:tc>
      </w:tr>
      <w:tr w:rsidR="00716E39" w:rsidRPr="00716E39" w14:paraId="4447CA63" w14:textId="77777777" w:rsidTr="00F82F7E">
        <w:trPr>
          <w:cantSplit/>
          <w:trHeight w:val="192"/>
        </w:trPr>
        <w:tc>
          <w:tcPr>
            <w:tcW w:w="4253" w:type="dxa"/>
          </w:tcPr>
          <w:p w14:paraId="2F894A5B" w14:textId="77777777" w:rsidR="00E87090" w:rsidRPr="00716E39" w:rsidRDefault="00E87090" w:rsidP="00E87090">
            <w:pPr>
              <w:spacing w:before="120"/>
              <w:jc w:val="left"/>
            </w:pPr>
            <w:r w:rsidRPr="00716E39">
              <w:t>UNEP/OzL.Pro/ExCom/81/26</w:t>
            </w:r>
          </w:p>
        </w:tc>
        <w:tc>
          <w:tcPr>
            <w:tcW w:w="5859" w:type="dxa"/>
          </w:tcPr>
          <w:p w14:paraId="40F64F2A" w14:textId="77777777" w:rsidR="00E87090" w:rsidRPr="00716E39" w:rsidRDefault="00E87090" w:rsidP="00E87090">
            <w:pPr>
              <w:spacing w:before="120"/>
            </w:pPr>
            <w:r w:rsidRPr="00716E39">
              <w:t xml:space="preserve">Project proposal: Burundi </w:t>
            </w:r>
          </w:p>
        </w:tc>
      </w:tr>
      <w:tr w:rsidR="00716E39" w:rsidRPr="00716E39" w14:paraId="3975A6FC" w14:textId="77777777" w:rsidTr="00F82F7E">
        <w:trPr>
          <w:cantSplit/>
          <w:trHeight w:val="192"/>
        </w:trPr>
        <w:tc>
          <w:tcPr>
            <w:tcW w:w="4253" w:type="dxa"/>
          </w:tcPr>
          <w:p w14:paraId="112C006C" w14:textId="77777777" w:rsidR="00E87090" w:rsidRPr="00716E39" w:rsidRDefault="00E87090" w:rsidP="00E87090">
            <w:pPr>
              <w:spacing w:before="120"/>
              <w:jc w:val="left"/>
            </w:pPr>
            <w:r w:rsidRPr="00716E39">
              <w:t>UNEP/OzL.Pro/ExCom/81/27</w:t>
            </w:r>
          </w:p>
        </w:tc>
        <w:tc>
          <w:tcPr>
            <w:tcW w:w="5859" w:type="dxa"/>
          </w:tcPr>
          <w:p w14:paraId="6018FB82" w14:textId="77777777" w:rsidR="00E87090" w:rsidRPr="00716E39" w:rsidRDefault="00E87090" w:rsidP="00E87090">
            <w:pPr>
              <w:spacing w:before="120"/>
            </w:pPr>
            <w:r w:rsidRPr="00716E39">
              <w:t>Project proposal: Cabo Verde</w:t>
            </w:r>
          </w:p>
        </w:tc>
      </w:tr>
      <w:tr w:rsidR="00716E39" w:rsidRPr="00716E39" w14:paraId="6B93167E" w14:textId="77777777" w:rsidTr="00F82F7E">
        <w:trPr>
          <w:cantSplit/>
          <w:trHeight w:val="192"/>
        </w:trPr>
        <w:tc>
          <w:tcPr>
            <w:tcW w:w="4253" w:type="dxa"/>
          </w:tcPr>
          <w:p w14:paraId="7193D594" w14:textId="77777777" w:rsidR="00E87090" w:rsidRPr="00716E39" w:rsidRDefault="00E87090" w:rsidP="00E87090">
            <w:pPr>
              <w:spacing w:before="120"/>
              <w:jc w:val="left"/>
            </w:pPr>
            <w:r w:rsidRPr="00716E39">
              <w:t>UNEP/OzL.Pro/ExCom/81/28</w:t>
            </w:r>
          </w:p>
        </w:tc>
        <w:tc>
          <w:tcPr>
            <w:tcW w:w="5859" w:type="dxa"/>
          </w:tcPr>
          <w:p w14:paraId="4F758C45" w14:textId="77777777" w:rsidR="00E87090" w:rsidRPr="00716E39" w:rsidRDefault="00E87090" w:rsidP="00E87090">
            <w:pPr>
              <w:spacing w:before="120"/>
            </w:pPr>
            <w:r w:rsidRPr="00716E39">
              <w:t>Project proposals: Chile</w:t>
            </w:r>
          </w:p>
        </w:tc>
      </w:tr>
      <w:tr w:rsidR="00716E39" w:rsidRPr="00716E39" w14:paraId="7B8795D3" w14:textId="77777777" w:rsidTr="00F82F7E">
        <w:trPr>
          <w:cantSplit/>
          <w:trHeight w:val="192"/>
        </w:trPr>
        <w:tc>
          <w:tcPr>
            <w:tcW w:w="4253" w:type="dxa"/>
          </w:tcPr>
          <w:p w14:paraId="04D2E167" w14:textId="77777777" w:rsidR="00E87090" w:rsidRPr="00716E39" w:rsidRDefault="00E87090" w:rsidP="00E87090">
            <w:pPr>
              <w:spacing w:before="120"/>
              <w:jc w:val="left"/>
            </w:pPr>
            <w:r w:rsidRPr="00716E39">
              <w:t>UNEP/OzL.Pro/ExCom/81/29</w:t>
            </w:r>
          </w:p>
        </w:tc>
        <w:tc>
          <w:tcPr>
            <w:tcW w:w="5859" w:type="dxa"/>
          </w:tcPr>
          <w:p w14:paraId="291DE930" w14:textId="77777777" w:rsidR="00E87090" w:rsidRPr="00716E39" w:rsidRDefault="00E87090" w:rsidP="00E87090">
            <w:pPr>
              <w:spacing w:before="120"/>
            </w:pPr>
            <w:r w:rsidRPr="00716E39">
              <w:t>Project proposals: China</w:t>
            </w:r>
          </w:p>
        </w:tc>
      </w:tr>
      <w:tr w:rsidR="00716E39" w:rsidRPr="00716E39" w14:paraId="53D86D48" w14:textId="77777777" w:rsidTr="00F82F7E">
        <w:trPr>
          <w:cantSplit/>
          <w:trHeight w:val="192"/>
        </w:trPr>
        <w:tc>
          <w:tcPr>
            <w:tcW w:w="4253" w:type="dxa"/>
          </w:tcPr>
          <w:p w14:paraId="1B8BB31F" w14:textId="77777777" w:rsidR="00E87090" w:rsidRPr="00716E39" w:rsidRDefault="00E87090" w:rsidP="00E87090">
            <w:pPr>
              <w:spacing w:before="120"/>
              <w:jc w:val="left"/>
            </w:pPr>
            <w:r w:rsidRPr="00716E39">
              <w:t>UNEP/OzL.Pro/ExCom/81/30</w:t>
            </w:r>
          </w:p>
        </w:tc>
        <w:tc>
          <w:tcPr>
            <w:tcW w:w="5859" w:type="dxa"/>
          </w:tcPr>
          <w:p w14:paraId="59635C4A" w14:textId="77777777" w:rsidR="00E87090" w:rsidRPr="00716E39" w:rsidRDefault="00E87090" w:rsidP="00E87090">
            <w:pPr>
              <w:spacing w:before="120"/>
            </w:pPr>
            <w:r w:rsidRPr="00716E39">
              <w:t>Project proposals: Colombia</w:t>
            </w:r>
          </w:p>
        </w:tc>
      </w:tr>
      <w:tr w:rsidR="00716E39" w:rsidRPr="00716E39" w14:paraId="7333D006" w14:textId="77777777" w:rsidTr="00F82F7E">
        <w:trPr>
          <w:cantSplit/>
          <w:trHeight w:val="192"/>
        </w:trPr>
        <w:tc>
          <w:tcPr>
            <w:tcW w:w="4253" w:type="dxa"/>
          </w:tcPr>
          <w:p w14:paraId="30E53A4D" w14:textId="77777777" w:rsidR="00E87090" w:rsidRPr="00716E39" w:rsidRDefault="00E87090" w:rsidP="00E87090">
            <w:pPr>
              <w:spacing w:before="120"/>
              <w:jc w:val="left"/>
            </w:pPr>
            <w:r w:rsidRPr="00716E39">
              <w:t>UNEP/OzL.Pro/ExCom/81/31</w:t>
            </w:r>
          </w:p>
        </w:tc>
        <w:tc>
          <w:tcPr>
            <w:tcW w:w="5859" w:type="dxa"/>
          </w:tcPr>
          <w:p w14:paraId="64FA58F6" w14:textId="77777777" w:rsidR="00E87090" w:rsidRPr="00716E39" w:rsidRDefault="00E87090" w:rsidP="00E87090">
            <w:pPr>
              <w:spacing w:before="120"/>
            </w:pPr>
            <w:r w:rsidRPr="00716E39">
              <w:t xml:space="preserve">Project proposal: Dominican Republic </w:t>
            </w:r>
          </w:p>
        </w:tc>
      </w:tr>
      <w:tr w:rsidR="00716E39" w:rsidRPr="00716E39" w14:paraId="00514874" w14:textId="77777777" w:rsidTr="00F82F7E">
        <w:trPr>
          <w:cantSplit/>
          <w:trHeight w:val="192"/>
        </w:trPr>
        <w:tc>
          <w:tcPr>
            <w:tcW w:w="4253" w:type="dxa"/>
          </w:tcPr>
          <w:p w14:paraId="25C05D48" w14:textId="77777777" w:rsidR="00E87090" w:rsidRPr="00716E39" w:rsidRDefault="00E87090" w:rsidP="00E87090">
            <w:pPr>
              <w:spacing w:before="120"/>
              <w:jc w:val="left"/>
            </w:pPr>
            <w:r w:rsidRPr="00716E39">
              <w:t>UNEP/OzL.Pro/ExCom/81/32</w:t>
            </w:r>
          </w:p>
        </w:tc>
        <w:tc>
          <w:tcPr>
            <w:tcW w:w="5859" w:type="dxa"/>
          </w:tcPr>
          <w:p w14:paraId="5FC76A99" w14:textId="77777777" w:rsidR="00E87090" w:rsidRPr="00716E39" w:rsidRDefault="00E87090" w:rsidP="00E87090">
            <w:pPr>
              <w:spacing w:before="120"/>
            </w:pPr>
            <w:r w:rsidRPr="00716E39">
              <w:t>Project proposals: Ecuador</w:t>
            </w:r>
          </w:p>
        </w:tc>
      </w:tr>
      <w:tr w:rsidR="00716E39" w:rsidRPr="00716E39" w14:paraId="42440676" w14:textId="77777777" w:rsidTr="00F82F7E">
        <w:trPr>
          <w:cantSplit/>
          <w:trHeight w:val="192"/>
        </w:trPr>
        <w:tc>
          <w:tcPr>
            <w:tcW w:w="4253" w:type="dxa"/>
          </w:tcPr>
          <w:p w14:paraId="49552796" w14:textId="77777777" w:rsidR="00E87090" w:rsidRPr="00716E39" w:rsidRDefault="00E87090" w:rsidP="00E87090">
            <w:pPr>
              <w:spacing w:before="120"/>
              <w:jc w:val="left"/>
            </w:pPr>
            <w:r w:rsidRPr="00716E39">
              <w:t>UNEP/OzL.Pro/ExCom/81/33</w:t>
            </w:r>
          </w:p>
        </w:tc>
        <w:tc>
          <w:tcPr>
            <w:tcW w:w="5859" w:type="dxa"/>
          </w:tcPr>
          <w:p w14:paraId="62DC8E17" w14:textId="77777777" w:rsidR="00E87090" w:rsidRPr="00716E39" w:rsidRDefault="00E87090" w:rsidP="00E87090">
            <w:pPr>
              <w:spacing w:before="120"/>
            </w:pPr>
            <w:r w:rsidRPr="00716E39">
              <w:t>Project proposal: Egypt</w:t>
            </w:r>
          </w:p>
        </w:tc>
      </w:tr>
      <w:tr w:rsidR="00716E39" w:rsidRPr="00716E39" w14:paraId="2DB558B8" w14:textId="77777777" w:rsidTr="00F82F7E">
        <w:trPr>
          <w:cantSplit/>
          <w:trHeight w:val="192"/>
        </w:trPr>
        <w:tc>
          <w:tcPr>
            <w:tcW w:w="4253" w:type="dxa"/>
          </w:tcPr>
          <w:p w14:paraId="46B8AB3E" w14:textId="77777777" w:rsidR="00E87090" w:rsidRPr="00716E39" w:rsidRDefault="00E87090" w:rsidP="00E87090">
            <w:pPr>
              <w:spacing w:before="120"/>
              <w:jc w:val="left"/>
            </w:pPr>
            <w:r w:rsidRPr="00716E39">
              <w:t>UNEP/OzL.Pro/ExCom/81/34</w:t>
            </w:r>
          </w:p>
        </w:tc>
        <w:tc>
          <w:tcPr>
            <w:tcW w:w="5859" w:type="dxa"/>
          </w:tcPr>
          <w:p w14:paraId="358E4337" w14:textId="77777777" w:rsidR="00E87090" w:rsidRPr="00716E39" w:rsidRDefault="00E87090" w:rsidP="00C22843">
            <w:pPr>
              <w:spacing w:before="120"/>
            </w:pPr>
            <w:r w:rsidRPr="00716E39">
              <w:t xml:space="preserve">Project proposal: </w:t>
            </w:r>
            <w:r w:rsidR="00C22843">
              <w:t>Georgia</w:t>
            </w:r>
          </w:p>
        </w:tc>
      </w:tr>
      <w:tr w:rsidR="00716E39" w:rsidRPr="00716E39" w14:paraId="5B7209E2" w14:textId="77777777" w:rsidTr="00F82F7E">
        <w:trPr>
          <w:cantSplit/>
          <w:trHeight w:val="192"/>
        </w:trPr>
        <w:tc>
          <w:tcPr>
            <w:tcW w:w="4253" w:type="dxa"/>
          </w:tcPr>
          <w:p w14:paraId="2119461D" w14:textId="77777777" w:rsidR="00E87090" w:rsidRPr="00716E39" w:rsidRDefault="00E87090" w:rsidP="00E87090">
            <w:pPr>
              <w:spacing w:before="120"/>
              <w:jc w:val="left"/>
            </w:pPr>
            <w:r w:rsidRPr="00716E39">
              <w:t>UNEP/OzL.Pro/ExCom/81/35</w:t>
            </w:r>
          </w:p>
        </w:tc>
        <w:tc>
          <w:tcPr>
            <w:tcW w:w="5859" w:type="dxa"/>
          </w:tcPr>
          <w:p w14:paraId="61A39402" w14:textId="77777777" w:rsidR="00E87090" w:rsidRPr="00716E39" w:rsidRDefault="00E87090" w:rsidP="00C22843">
            <w:pPr>
              <w:spacing w:before="120"/>
            </w:pPr>
            <w:r w:rsidRPr="00716E39">
              <w:t xml:space="preserve">Project proposal: </w:t>
            </w:r>
            <w:r w:rsidR="00C22843">
              <w:t>Ghana</w:t>
            </w:r>
          </w:p>
        </w:tc>
      </w:tr>
      <w:tr w:rsidR="00716E39" w:rsidRPr="00716E39" w14:paraId="22C60D31" w14:textId="77777777" w:rsidTr="00F82F7E">
        <w:trPr>
          <w:cantSplit/>
          <w:trHeight w:val="192"/>
        </w:trPr>
        <w:tc>
          <w:tcPr>
            <w:tcW w:w="4253" w:type="dxa"/>
          </w:tcPr>
          <w:p w14:paraId="40F2184A" w14:textId="77777777" w:rsidR="00E87090" w:rsidRPr="00716E39" w:rsidRDefault="00E87090" w:rsidP="00E87090">
            <w:pPr>
              <w:spacing w:before="120"/>
              <w:jc w:val="left"/>
            </w:pPr>
            <w:r w:rsidRPr="00716E39">
              <w:t xml:space="preserve">UNEP/OzL.Pro/ExCom/81/36 </w:t>
            </w:r>
          </w:p>
        </w:tc>
        <w:tc>
          <w:tcPr>
            <w:tcW w:w="5859" w:type="dxa"/>
          </w:tcPr>
          <w:p w14:paraId="229AAC05" w14:textId="77777777" w:rsidR="00E87090" w:rsidRPr="00716E39" w:rsidRDefault="00C22843" w:rsidP="00E87090">
            <w:pPr>
              <w:spacing w:before="120"/>
            </w:pPr>
            <w:r>
              <w:t>Project proposal: Guatemala</w:t>
            </w:r>
          </w:p>
        </w:tc>
      </w:tr>
      <w:tr w:rsidR="00716E39" w:rsidRPr="00716E39" w14:paraId="09BF80F9" w14:textId="77777777" w:rsidTr="00F82F7E">
        <w:trPr>
          <w:cantSplit/>
          <w:trHeight w:val="192"/>
        </w:trPr>
        <w:tc>
          <w:tcPr>
            <w:tcW w:w="4253" w:type="dxa"/>
          </w:tcPr>
          <w:p w14:paraId="22F4CE52" w14:textId="77777777" w:rsidR="00E87090" w:rsidRPr="00716E39" w:rsidRDefault="00E87090" w:rsidP="00E87090">
            <w:pPr>
              <w:spacing w:before="120"/>
              <w:jc w:val="left"/>
            </w:pPr>
            <w:r w:rsidRPr="00716E39">
              <w:t>UNEP/OzL.Pro/ExCom/81/37</w:t>
            </w:r>
          </w:p>
        </w:tc>
        <w:tc>
          <w:tcPr>
            <w:tcW w:w="5859" w:type="dxa"/>
          </w:tcPr>
          <w:p w14:paraId="249BD823" w14:textId="77777777" w:rsidR="00E87090" w:rsidRPr="00716E39" w:rsidRDefault="00E87090" w:rsidP="00C22843">
            <w:pPr>
              <w:spacing w:before="120"/>
            </w:pPr>
            <w:r w:rsidRPr="00716E39">
              <w:t xml:space="preserve">Project proposal: </w:t>
            </w:r>
            <w:r w:rsidR="00C22843">
              <w:t>Honduras</w:t>
            </w:r>
          </w:p>
        </w:tc>
      </w:tr>
      <w:tr w:rsidR="00716E39" w:rsidRPr="00716E39" w14:paraId="4EE2D433" w14:textId="77777777" w:rsidTr="00F82F7E">
        <w:trPr>
          <w:cantSplit/>
          <w:trHeight w:val="192"/>
        </w:trPr>
        <w:tc>
          <w:tcPr>
            <w:tcW w:w="4253" w:type="dxa"/>
          </w:tcPr>
          <w:p w14:paraId="12C38429" w14:textId="77777777" w:rsidR="00E87090" w:rsidRPr="00716E39" w:rsidRDefault="00E87090" w:rsidP="00E87090">
            <w:pPr>
              <w:spacing w:before="120"/>
              <w:jc w:val="left"/>
            </w:pPr>
            <w:r w:rsidRPr="00716E39">
              <w:t>UNEP/OzL.Pro/ExCom/81/38</w:t>
            </w:r>
          </w:p>
        </w:tc>
        <w:tc>
          <w:tcPr>
            <w:tcW w:w="5859" w:type="dxa"/>
          </w:tcPr>
          <w:p w14:paraId="71B1D91B" w14:textId="77777777" w:rsidR="00E87090" w:rsidRPr="00716E39" w:rsidRDefault="00E87090" w:rsidP="00C22843">
            <w:pPr>
              <w:spacing w:before="120"/>
            </w:pPr>
            <w:r w:rsidRPr="00716E39">
              <w:t xml:space="preserve">Project proposal: </w:t>
            </w:r>
            <w:r w:rsidR="00C22843">
              <w:t>Indonesia</w:t>
            </w:r>
          </w:p>
        </w:tc>
      </w:tr>
      <w:tr w:rsidR="00716E39" w:rsidRPr="00716E39" w14:paraId="05E56624" w14:textId="77777777" w:rsidTr="00F82F7E">
        <w:trPr>
          <w:cantSplit/>
          <w:trHeight w:val="192"/>
        </w:trPr>
        <w:tc>
          <w:tcPr>
            <w:tcW w:w="4253" w:type="dxa"/>
          </w:tcPr>
          <w:p w14:paraId="6EF377E0" w14:textId="77777777" w:rsidR="00E87090" w:rsidRPr="00716E39" w:rsidRDefault="00E87090" w:rsidP="00E87090">
            <w:pPr>
              <w:spacing w:before="120"/>
              <w:jc w:val="left"/>
            </w:pPr>
            <w:r w:rsidRPr="00716E39">
              <w:t>UNEP/OzL.Pro/ExCom/81/39</w:t>
            </w:r>
          </w:p>
        </w:tc>
        <w:tc>
          <w:tcPr>
            <w:tcW w:w="5859" w:type="dxa"/>
          </w:tcPr>
          <w:p w14:paraId="0D4AB3EE" w14:textId="77777777" w:rsidR="00E87090" w:rsidRPr="00716E39" w:rsidRDefault="00E87090" w:rsidP="00C22843">
            <w:pPr>
              <w:spacing w:before="120"/>
            </w:pPr>
            <w:r w:rsidRPr="00716E39">
              <w:t xml:space="preserve">Project proposal: </w:t>
            </w:r>
            <w:r w:rsidR="00C22843">
              <w:t>Iran</w:t>
            </w:r>
            <w:r w:rsidR="007A4188">
              <w:t xml:space="preserve"> (Islamic Republic of)</w:t>
            </w:r>
          </w:p>
        </w:tc>
      </w:tr>
      <w:tr w:rsidR="00716E39" w:rsidRPr="00716E39" w14:paraId="5118B788" w14:textId="77777777" w:rsidTr="00F82F7E">
        <w:trPr>
          <w:cantSplit/>
        </w:trPr>
        <w:tc>
          <w:tcPr>
            <w:tcW w:w="4253" w:type="dxa"/>
          </w:tcPr>
          <w:p w14:paraId="4C8C1ACA" w14:textId="77777777" w:rsidR="00E87090" w:rsidRPr="00716E39" w:rsidRDefault="00E87090" w:rsidP="00E87090">
            <w:pPr>
              <w:spacing w:before="120"/>
              <w:jc w:val="left"/>
            </w:pPr>
            <w:r w:rsidRPr="00716E39">
              <w:t>UNEP/OzL.Pro/ExCom/81/40</w:t>
            </w:r>
          </w:p>
        </w:tc>
        <w:tc>
          <w:tcPr>
            <w:tcW w:w="5859" w:type="dxa"/>
          </w:tcPr>
          <w:p w14:paraId="35EC9B90" w14:textId="77777777" w:rsidR="00E87090" w:rsidRPr="00716E39" w:rsidRDefault="00E87090" w:rsidP="00C22843">
            <w:pPr>
              <w:spacing w:before="120"/>
            </w:pPr>
            <w:r w:rsidRPr="00716E39">
              <w:t xml:space="preserve">Project proposal: </w:t>
            </w:r>
            <w:r w:rsidR="00C22843">
              <w:t>Jordan</w:t>
            </w:r>
          </w:p>
        </w:tc>
      </w:tr>
      <w:tr w:rsidR="00716E39" w:rsidRPr="00716E39" w14:paraId="0338E629" w14:textId="77777777" w:rsidTr="00F82F7E">
        <w:trPr>
          <w:cantSplit/>
        </w:trPr>
        <w:tc>
          <w:tcPr>
            <w:tcW w:w="4253" w:type="dxa"/>
          </w:tcPr>
          <w:p w14:paraId="3C45BC8A" w14:textId="77777777" w:rsidR="00E87090" w:rsidRPr="00716E39" w:rsidRDefault="00E87090" w:rsidP="00E87090">
            <w:pPr>
              <w:spacing w:before="120"/>
              <w:jc w:val="left"/>
            </w:pPr>
            <w:r w:rsidRPr="00716E39">
              <w:t>UNEP/OzL.Pro/ExCom/81/41</w:t>
            </w:r>
          </w:p>
        </w:tc>
        <w:tc>
          <w:tcPr>
            <w:tcW w:w="5859" w:type="dxa"/>
          </w:tcPr>
          <w:p w14:paraId="5A5ED5B2" w14:textId="77777777" w:rsidR="00E87090" w:rsidRPr="00716E39" w:rsidRDefault="00E87090" w:rsidP="00C22843">
            <w:pPr>
              <w:spacing w:before="120"/>
            </w:pPr>
            <w:r w:rsidRPr="00716E39">
              <w:t xml:space="preserve">Project proposal: </w:t>
            </w:r>
            <w:r w:rsidR="00C22843">
              <w:t>Kyrgyzstan</w:t>
            </w:r>
          </w:p>
        </w:tc>
      </w:tr>
      <w:tr w:rsidR="00716E39" w:rsidRPr="00716E39" w14:paraId="7B1BFC78" w14:textId="77777777" w:rsidTr="00F82F7E">
        <w:trPr>
          <w:cantSplit/>
        </w:trPr>
        <w:tc>
          <w:tcPr>
            <w:tcW w:w="4253" w:type="dxa"/>
          </w:tcPr>
          <w:p w14:paraId="38E253DD" w14:textId="77777777" w:rsidR="00E87090" w:rsidRPr="00716E39" w:rsidRDefault="00E87090" w:rsidP="00E87090">
            <w:pPr>
              <w:spacing w:before="120"/>
              <w:jc w:val="left"/>
            </w:pPr>
            <w:r w:rsidRPr="00716E39">
              <w:t>UNEP/OzL.Pro/ExCom/81/42</w:t>
            </w:r>
          </w:p>
        </w:tc>
        <w:tc>
          <w:tcPr>
            <w:tcW w:w="5859" w:type="dxa"/>
          </w:tcPr>
          <w:p w14:paraId="5DB81C21" w14:textId="77777777" w:rsidR="00E87090" w:rsidRPr="00716E39" w:rsidRDefault="00E87090" w:rsidP="00C22843">
            <w:pPr>
              <w:spacing w:before="120"/>
            </w:pPr>
            <w:r w:rsidRPr="00716E39">
              <w:t>Project proposal</w:t>
            </w:r>
            <w:r w:rsidR="00C51BE9">
              <w:t>s</w:t>
            </w:r>
            <w:r w:rsidRPr="00716E39">
              <w:t xml:space="preserve">: </w:t>
            </w:r>
            <w:r w:rsidR="00C22843">
              <w:t>Lebanon</w:t>
            </w:r>
          </w:p>
        </w:tc>
      </w:tr>
      <w:tr w:rsidR="00716E39" w:rsidRPr="00716E39" w14:paraId="178E1F64" w14:textId="77777777" w:rsidTr="00F82F7E">
        <w:trPr>
          <w:cantSplit/>
          <w:trHeight w:val="71"/>
        </w:trPr>
        <w:tc>
          <w:tcPr>
            <w:tcW w:w="4253" w:type="dxa"/>
          </w:tcPr>
          <w:p w14:paraId="7BB189AA" w14:textId="77777777" w:rsidR="00E87090" w:rsidRPr="00716E39" w:rsidRDefault="00E87090" w:rsidP="00E87090">
            <w:pPr>
              <w:spacing w:before="120"/>
              <w:jc w:val="left"/>
            </w:pPr>
            <w:r w:rsidRPr="00716E39">
              <w:t>UNEP/OzL.Pro/ExCom/81/43</w:t>
            </w:r>
          </w:p>
        </w:tc>
        <w:tc>
          <w:tcPr>
            <w:tcW w:w="5859" w:type="dxa"/>
          </w:tcPr>
          <w:p w14:paraId="64FB4B8C" w14:textId="77777777" w:rsidR="00E87090" w:rsidRPr="00716E39" w:rsidRDefault="00E87090" w:rsidP="00C22843">
            <w:pPr>
              <w:spacing w:before="120"/>
            </w:pPr>
            <w:r w:rsidRPr="00716E39">
              <w:t xml:space="preserve">Project proposals: </w:t>
            </w:r>
            <w:r w:rsidR="00C22843">
              <w:t>Madagascar</w:t>
            </w:r>
            <w:r w:rsidRPr="00716E39">
              <w:t xml:space="preserve"> </w:t>
            </w:r>
          </w:p>
        </w:tc>
      </w:tr>
      <w:tr w:rsidR="00716E39" w:rsidRPr="00716E39" w14:paraId="6E6155BA" w14:textId="77777777" w:rsidTr="00F82F7E">
        <w:trPr>
          <w:cantSplit/>
          <w:trHeight w:val="71"/>
        </w:trPr>
        <w:tc>
          <w:tcPr>
            <w:tcW w:w="4253" w:type="dxa"/>
          </w:tcPr>
          <w:p w14:paraId="4256F786" w14:textId="77777777" w:rsidR="00E87090" w:rsidRPr="00716E39" w:rsidRDefault="00E87090" w:rsidP="00E87090">
            <w:pPr>
              <w:spacing w:before="120"/>
              <w:jc w:val="left"/>
            </w:pPr>
            <w:r w:rsidRPr="00716E39">
              <w:t xml:space="preserve">UNEP/OzL.Pro/ExCom/81/44 </w:t>
            </w:r>
          </w:p>
        </w:tc>
        <w:tc>
          <w:tcPr>
            <w:tcW w:w="5859" w:type="dxa"/>
          </w:tcPr>
          <w:p w14:paraId="1D62B25D" w14:textId="77777777" w:rsidR="00E87090" w:rsidRPr="00716E39" w:rsidRDefault="00E87090" w:rsidP="00C22843">
            <w:pPr>
              <w:spacing w:before="120"/>
            </w:pPr>
            <w:r w:rsidRPr="00716E39">
              <w:t xml:space="preserve">Project proposal: </w:t>
            </w:r>
            <w:r w:rsidR="00C22843">
              <w:t>Malawi</w:t>
            </w:r>
          </w:p>
        </w:tc>
      </w:tr>
      <w:tr w:rsidR="00716E39" w:rsidRPr="00716E39" w14:paraId="495B5CB1" w14:textId="77777777" w:rsidTr="00F82F7E">
        <w:trPr>
          <w:cantSplit/>
        </w:trPr>
        <w:tc>
          <w:tcPr>
            <w:tcW w:w="4253" w:type="dxa"/>
          </w:tcPr>
          <w:p w14:paraId="2722A666" w14:textId="77777777" w:rsidR="00E87090" w:rsidRPr="00716E39" w:rsidRDefault="00E87090" w:rsidP="00E87090">
            <w:pPr>
              <w:spacing w:before="120"/>
              <w:jc w:val="left"/>
            </w:pPr>
            <w:r w:rsidRPr="00716E39">
              <w:t xml:space="preserve">UNEP/OzL.Pro/ExCom/81/45 </w:t>
            </w:r>
          </w:p>
        </w:tc>
        <w:tc>
          <w:tcPr>
            <w:tcW w:w="5859" w:type="dxa"/>
          </w:tcPr>
          <w:p w14:paraId="77566B32" w14:textId="77777777" w:rsidR="00E87090" w:rsidRPr="00716E39" w:rsidRDefault="00E87090" w:rsidP="00C22843">
            <w:pPr>
              <w:spacing w:before="120"/>
            </w:pPr>
            <w:r w:rsidRPr="00716E39">
              <w:t>Project proposal</w:t>
            </w:r>
            <w:r w:rsidR="00C22843">
              <w:t>s</w:t>
            </w:r>
            <w:r w:rsidRPr="00716E39">
              <w:t xml:space="preserve">: </w:t>
            </w:r>
            <w:r w:rsidR="00C22843">
              <w:t>Mexico</w:t>
            </w:r>
          </w:p>
        </w:tc>
      </w:tr>
      <w:tr w:rsidR="00716E39" w:rsidRPr="00716E39" w14:paraId="413F8065" w14:textId="77777777" w:rsidTr="00F82F7E">
        <w:trPr>
          <w:cantSplit/>
        </w:trPr>
        <w:tc>
          <w:tcPr>
            <w:tcW w:w="4253" w:type="dxa"/>
          </w:tcPr>
          <w:p w14:paraId="50FFD222" w14:textId="77777777" w:rsidR="00E87090" w:rsidRPr="00716E39" w:rsidRDefault="00E87090" w:rsidP="00E87090">
            <w:pPr>
              <w:spacing w:before="120"/>
              <w:jc w:val="left"/>
            </w:pPr>
            <w:r w:rsidRPr="00716E39">
              <w:t>UNEP/OzL.Pro/ExCom/81/46</w:t>
            </w:r>
          </w:p>
        </w:tc>
        <w:tc>
          <w:tcPr>
            <w:tcW w:w="5859" w:type="dxa"/>
          </w:tcPr>
          <w:p w14:paraId="012D4868" w14:textId="77777777" w:rsidR="00E87090" w:rsidRPr="00716E39" w:rsidRDefault="00C22843" w:rsidP="00C22843">
            <w:pPr>
              <w:spacing w:before="120"/>
            </w:pPr>
            <w:r>
              <w:t>Project proposal</w:t>
            </w:r>
            <w:r w:rsidR="00E87090" w:rsidRPr="00716E39">
              <w:t xml:space="preserve">: </w:t>
            </w:r>
            <w:r>
              <w:t>Nicaragua</w:t>
            </w:r>
          </w:p>
        </w:tc>
      </w:tr>
      <w:tr w:rsidR="00716E39" w:rsidRPr="00716E39" w14:paraId="3A3B1710" w14:textId="77777777" w:rsidTr="00F82F7E">
        <w:trPr>
          <w:cantSplit/>
        </w:trPr>
        <w:tc>
          <w:tcPr>
            <w:tcW w:w="4253" w:type="dxa"/>
          </w:tcPr>
          <w:p w14:paraId="3C2D6887" w14:textId="74371CF6" w:rsidR="00E87090" w:rsidRPr="00716E39" w:rsidRDefault="00E87090" w:rsidP="00E87090">
            <w:pPr>
              <w:spacing w:before="120"/>
              <w:jc w:val="left"/>
            </w:pPr>
            <w:r w:rsidRPr="00716E39">
              <w:t>UNEP/OzL.Pro/ExCom/81/47</w:t>
            </w:r>
            <w:r w:rsidR="001A54A7">
              <w:t xml:space="preserve"> &amp; Corr.1</w:t>
            </w:r>
          </w:p>
        </w:tc>
        <w:tc>
          <w:tcPr>
            <w:tcW w:w="5859" w:type="dxa"/>
          </w:tcPr>
          <w:p w14:paraId="350FCD13" w14:textId="77777777" w:rsidR="00E87090" w:rsidRPr="00716E39" w:rsidRDefault="00E87090" w:rsidP="00C22843">
            <w:pPr>
              <w:spacing w:before="120"/>
            </w:pPr>
            <w:r w:rsidRPr="00716E39">
              <w:t xml:space="preserve">Project proposal: </w:t>
            </w:r>
            <w:r w:rsidR="00C22843">
              <w:t>Nigeria</w:t>
            </w:r>
          </w:p>
        </w:tc>
      </w:tr>
      <w:tr w:rsidR="00716E39" w:rsidRPr="00716E39" w14:paraId="1AD50E5A" w14:textId="77777777" w:rsidTr="00F82F7E">
        <w:trPr>
          <w:cantSplit/>
        </w:trPr>
        <w:tc>
          <w:tcPr>
            <w:tcW w:w="4253" w:type="dxa"/>
          </w:tcPr>
          <w:p w14:paraId="07F08D65" w14:textId="77777777" w:rsidR="00E87090" w:rsidRPr="00716E39" w:rsidRDefault="00E87090" w:rsidP="00E87090">
            <w:pPr>
              <w:spacing w:before="120"/>
              <w:jc w:val="left"/>
            </w:pPr>
            <w:r w:rsidRPr="00716E39">
              <w:t>UNEP/OzL.Pro/ExCom/81/48</w:t>
            </w:r>
          </w:p>
        </w:tc>
        <w:tc>
          <w:tcPr>
            <w:tcW w:w="5859" w:type="dxa"/>
          </w:tcPr>
          <w:p w14:paraId="326D013B" w14:textId="77777777" w:rsidR="00E87090" w:rsidRPr="00716E39" w:rsidRDefault="00E87090" w:rsidP="00C22843">
            <w:pPr>
              <w:spacing w:before="120"/>
            </w:pPr>
            <w:r w:rsidRPr="00716E39">
              <w:t xml:space="preserve">Project proposal: </w:t>
            </w:r>
            <w:r w:rsidR="00C22843">
              <w:t>Sao Tome and Principe</w:t>
            </w:r>
          </w:p>
        </w:tc>
      </w:tr>
      <w:tr w:rsidR="00716E39" w:rsidRPr="00716E39" w14:paraId="5E7B8352" w14:textId="77777777" w:rsidTr="00F82F7E">
        <w:trPr>
          <w:cantSplit/>
        </w:trPr>
        <w:tc>
          <w:tcPr>
            <w:tcW w:w="4253" w:type="dxa"/>
          </w:tcPr>
          <w:p w14:paraId="7A9444F8" w14:textId="77777777" w:rsidR="00E87090" w:rsidRPr="00716E39" w:rsidRDefault="00E87090" w:rsidP="00E87090">
            <w:pPr>
              <w:spacing w:before="120"/>
              <w:jc w:val="left"/>
            </w:pPr>
            <w:r w:rsidRPr="00716E39">
              <w:t>UNEP/OzL.Pro/ExCom/81/49</w:t>
            </w:r>
          </w:p>
        </w:tc>
        <w:tc>
          <w:tcPr>
            <w:tcW w:w="5859" w:type="dxa"/>
          </w:tcPr>
          <w:p w14:paraId="2526D9BA" w14:textId="77777777" w:rsidR="00E87090" w:rsidRPr="00716E39" w:rsidRDefault="00E87090" w:rsidP="00C22843">
            <w:pPr>
              <w:spacing w:before="120"/>
            </w:pPr>
            <w:r w:rsidRPr="00716E39">
              <w:t xml:space="preserve">Project proposal: </w:t>
            </w:r>
            <w:r w:rsidR="00C22843">
              <w:t>Suriname</w:t>
            </w:r>
          </w:p>
        </w:tc>
      </w:tr>
      <w:tr w:rsidR="00716E39" w:rsidRPr="00716E39" w14:paraId="1A45ADA5" w14:textId="77777777" w:rsidTr="00F82F7E">
        <w:trPr>
          <w:cantSplit/>
        </w:trPr>
        <w:tc>
          <w:tcPr>
            <w:tcW w:w="4253" w:type="dxa"/>
          </w:tcPr>
          <w:p w14:paraId="4369B6F5" w14:textId="77777777" w:rsidR="00E87090" w:rsidRPr="00716E39" w:rsidRDefault="00E87090" w:rsidP="00E87090">
            <w:pPr>
              <w:spacing w:before="120"/>
            </w:pPr>
            <w:r w:rsidRPr="00716E39">
              <w:t>UNEP/OzL.Pro/ExCom/81/50</w:t>
            </w:r>
          </w:p>
        </w:tc>
        <w:tc>
          <w:tcPr>
            <w:tcW w:w="5859" w:type="dxa"/>
            <w:textDirection w:val="lrTbV"/>
          </w:tcPr>
          <w:p w14:paraId="499CAA7F" w14:textId="77777777" w:rsidR="00E87090" w:rsidRPr="00716E39" w:rsidRDefault="00E87090" w:rsidP="00C22843">
            <w:pPr>
              <w:spacing w:before="120"/>
            </w:pPr>
            <w:r w:rsidRPr="00716E39">
              <w:t>Project proposal:</w:t>
            </w:r>
            <w:r w:rsidR="00C22843">
              <w:t>Trinidad</w:t>
            </w:r>
            <w:r w:rsidRPr="00716E39">
              <w:t xml:space="preserve"> </w:t>
            </w:r>
            <w:r w:rsidR="00C22843">
              <w:t xml:space="preserve">and Tobago </w:t>
            </w:r>
          </w:p>
        </w:tc>
      </w:tr>
      <w:tr w:rsidR="00716E39" w:rsidRPr="00716E39" w14:paraId="4A2729CA" w14:textId="77777777" w:rsidTr="00F82F7E">
        <w:trPr>
          <w:cantSplit/>
        </w:trPr>
        <w:tc>
          <w:tcPr>
            <w:tcW w:w="4253" w:type="dxa"/>
          </w:tcPr>
          <w:p w14:paraId="7E234ECE" w14:textId="77777777" w:rsidR="00E87090" w:rsidRPr="00716E39" w:rsidRDefault="00C22843" w:rsidP="00E87090">
            <w:pPr>
              <w:spacing w:before="120"/>
              <w:jc w:val="left"/>
            </w:pPr>
            <w:r>
              <w:t>UNEP/OzL.Pro/ExCom/81/51</w:t>
            </w:r>
          </w:p>
        </w:tc>
        <w:tc>
          <w:tcPr>
            <w:tcW w:w="5859" w:type="dxa"/>
          </w:tcPr>
          <w:p w14:paraId="2B933A0F" w14:textId="77777777" w:rsidR="00E87090" w:rsidRPr="00716E39" w:rsidRDefault="00E87090" w:rsidP="00E87090">
            <w:pPr>
              <w:spacing w:before="120"/>
            </w:pPr>
            <w:r w:rsidRPr="00716E39">
              <w:t>Project proposal: Zambia</w:t>
            </w:r>
          </w:p>
        </w:tc>
      </w:tr>
      <w:tr w:rsidR="00716E39" w:rsidRPr="00716E39" w14:paraId="46CA9FFD" w14:textId="77777777" w:rsidTr="00F82F7E">
        <w:trPr>
          <w:cantSplit/>
        </w:trPr>
        <w:tc>
          <w:tcPr>
            <w:tcW w:w="4253" w:type="dxa"/>
          </w:tcPr>
          <w:p w14:paraId="5B7B0A24" w14:textId="77777777" w:rsidR="00E87090" w:rsidRPr="00A84735" w:rsidRDefault="00C22843" w:rsidP="00E87090">
            <w:pPr>
              <w:spacing w:before="120"/>
              <w:jc w:val="left"/>
            </w:pPr>
            <w:r w:rsidRPr="00A84735">
              <w:t>UNEP/OzL.Pro/ExCom/81/52</w:t>
            </w:r>
          </w:p>
        </w:tc>
        <w:tc>
          <w:tcPr>
            <w:tcW w:w="5859" w:type="dxa"/>
          </w:tcPr>
          <w:p w14:paraId="1A40E62A" w14:textId="77777777" w:rsidR="00E87090" w:rsidRPr="00A84735" w:rsidRDefault="00E87090" w:rsidP="00E87090">
            <w:pPr>
              <w:spacing w:before="120"/>
            </w:pPr>
            <w:r w:rsidRPr="00A84735">
              <w:t>Project proposal: Zimbabwe</w:t>
            </w:r>
          </w:p>
        </w:tc>
      </w:tr>
      <w:tr w:rsidR="00716E39" w:rsidRPr="00716E39" w14:paraId="14A55F63" w14:textId="77777777" w:rsidTr="00F82F7E">
        <w:trPr>
          <w:cantSplit/>
        </w:trPr>
        <w:tc>
          <w:tcPr>
            <w:tcW w:w="4253" w:type="dxa"/>
          </w:tcPr>
          <w:p w14:paraId="666898BB" w14:textId="77777777" w:rsidR="00E87090" w:rsidRPr="00A84735" w:rsidRDefault="00C22843" w:rsidP="00E87090">
            <w:pPr>
              <w:spacing w:before="120"/>
              <w:jc w:val="left"/>
            </w:pPr>
            <w:r w:rsidRPr="00A84735">
              <w:t>UNEP/OzL.Pro/ExCom/81/53</w:t>
            </w:r>
          </w:p>
        </w:tc>
        <w:tc>
          <w:tcPr>
            <w:tcW w:w="5859" w:type="dxa"/>
          </w:tcPr>
          <w:p w14:paraId="55B82662" w14:textId="77777777" w:rsidR="00E87090" w:rsidRPr="00A84735" w:rsidRDefault="00403508" w:rsidP="00C47A07">
            <w:pPr>
              <w:spacing w:before="120"/>
            </w:pPr>
            <w:r w:rsidRPr="00A84735">
              <w:t xml:space="preserve">Development of the cost guidelines for the phase-down of HFCs in </w:t>
            </w:r>
            <w:r w:rsidR="00A84735" w:rsidRPr="00A84735">
              <w:t>A</w:t>
            </w:r>
            <w:r w:rsidRPr="00A84735">
              <w:t xml:space="preserve">rticle 5 countries: Draft criteria for funding </w:t>
            </w:r>
            <w:r w:rsidR="00B81C3B" w:rsidRPr="002669F6">
              <w:t>(decisions</w:t>
            </w:r>
            <w:r w:rsidR="00C47A07">
              <w:t> </w:t>
            </w:r>
            <w:r w:rsidR="00B81C3B" w:rsidRPr="002669F6">
              <w:t>78/3(i), 79/44(b) and 80/76(b))</w:t>
            </w:r>
          </w:p>
        </w:tc>
      </w:tr>
      <w:tr w:rsidR="00716E39" w:rsidRPr="00716E39" w14:paraId="25746E4D" w14:textId="77777777" w:rsidTr="00F82F7E">
        <w:trPr>
          <w:cantSplit/>
        </w:trPr>
        <w:tc>
          <w:tcPr>
            <w:tcW w:w="4253" w:type="dxa"/>
          </w:tcPr>
          <w:p w14:paraId="27490E04" w14:textId="77777777" w:rsidR="00E87090" w:rsidRPr="00A84735" w:rsidRDefault="00C22843" w:rsidP="00E87090">
            <w:pPr>
              <w:spacing w:before="120"/>
              <w:jc w:val="left"/>
            </w:pPr>
            <w:r w:rsidRPr="00A84735">
              <w:t>UNEP/OzL.Pro/ExCom/81/54</w:t>
            </w:r>
          </w:p>
        </w:tc>
        <w:tc>
          <w:tcPr>
            <w:tcW w:w="5859" w:type="dxa"/>
          </w:tcPr>
          <w:p w14:paraId="38AB7A02" w14:textId="77777777" w:rsidR="00E87090" w:rsidRPr="00A84735" w:rsidRDefault="00E87090" w:rsidP="00E87090">
            <w:pPr>
              <w:spacing w:before="120"/>
            </w:pPr>
            <w:r w:rsidRPr="00A84735">
              <w:t>Key aspects related to HFC-23 by-product control technologies</w:t>
            </w:r>
            <w:r w:rsidR="00B81C3B">
              <w:t xml:space="preserve"> </w:t>
            </w:r>
            <w:r w:rsidR="00B81C3B" w:rsidRPr="002669F6">
              <w:t>(decisions</w:t>
            </w:r>
            <w:r w:rsidR="00B81C3B">
              <w:t> </w:t>
            </w:r>
            <w:r w:rsidR="00B81C3B" w:rsidRPr="002669F6">
              <w:t xml:space="preserve">78/5(e), </w:t>
            </w:r>
            <w:r w:rsidR="00B81C3B" w:rsidRPr="00B910AC">
              <w:t>79/47(e) and 80/77(b))</w:t>
            </w:r>
          </w:p>
        </w:tc>
      </w:tr>
      <w:tr w:rsidR="00716E39" w:rsidRPr="00716E39" w14:paraId="7750F2A6" w14:textId="77777777" w:rsidTr="00F82F7E">
        <w:trPr>
          <w:cantSplit/>
        </w:trPr>
        <w:tc>
          <w:tcPr>
            <w:tcW w:w="4253" w:type="dxa"/>
          </w:tcPr>
          <w:p w14:paraId="7EB85610" w14:textId="77777777" w:rsidR="00E87090" w:rsidRPr="00A84735" w:rsidRDefault="00C22843" w:rsidP="00E87090">
            <w:pPr>
              <w:spacing w:before="120"/>
              <w:jc w:val="left"/>
            </w:pPr>
            <w:r w:rsidRPr="00A84735">
              <w:t>UNEP/OzL.Pro/ExCom/81/55</w:t>
            </w:r>
          </w:p>
        </w:tc>
        <w:tc>
          <w:tcPr>
            <w:tcW w:w="5859" w:type="dxa"/>
          </w:tcPr>
          <w:p w14:paraId="00CA98B4" w14:textId="77777777" w:rsidR="00FF3504" w:rsidRPr="00A84735" w:rsidRDefault="00E87090" w:rsidP="00B81C3B">
            <w:pPr>
              <w:spacing w:before="120"/>
            </w:pPr>
            <w:r w:rsidRPr="00A84735">
              <w:t>Implications for the Multilateral Fund institutions in terms of the</w:t>
            </w:r>
            <w:r w:rsidR="00A84735" w:rsidRPr="00A84735">
              <w:t xml:space="preserve"> </w:t>
            </w:r>
            <w:r w:rsidR="001B2008" w:rsidRPr="00A84735">
              <w:t xml:space="preserve">expected </w:t>
            </w:r>
            <w:r w:rsidRPr="00A84735">
              <w:t>workload in the coming years</w:t>
            </w:r>
            <w:r w:rsidR="00FF3504" w:rsidRPr="00A84735">
              <w:t xml:space="preserve"> including in relation to the Kigali </w:t>
            </w:r>
            <w:r w:rsidR="00A84735" w:rsidRPr="00A84735">
              <w:t>A</w:t>
            </w:r>
            <w:r w:rsidR="00FF3504" w:rsidRPr="00A84735">
              <w:t>mendment for the phase-down of HFCs</w:t>
            </w:r>
            <w:r w:rsidR="00B81C3B">
              <w:t xml:space="preserve"> </w:t>
            </w:r>
            <w:r w:rsidR="00B81C3B" w:rsidRPr="00B910AC">
              <w:t>(decision</w:t>
            </w:r>
            <w:r w:rsidR="00B81C3B">
              <w:t> </w:t>
            </w:r>
            <w:r w:rsidR="00B81C3B" w:rsidRPr="00B910AC">
              <w:t>80/34(f))</w:t>
            </w:r>
          </w:p>
        </w:tc>
      </w:tr>
      <w:tr w:rsidR="00716E39" w:rsidRPr="00716E39" w14:paraId="491D7567" w14:textId="77777777" w:rsidTr="00F82F7E">
        <w:trPr>
          <w:cantSplit/>
        </w:trPr>
        <w:tc>
          <w:tcPr>
            <w:tcW w:w="4253" w:type="dxa"/>
          </w:tcPr>
          <w:p w14:paraId="7779D286" w14:textId="77777777" w:rsidR="00E87090" w:rsidRPr="00A84735" w:rsidRDefault="00C22843" w:rsidP="00E87090">
            <w:pPr>
              <w:spacing w:before="120"/>
              <w:jc w:val="left"/>
            </w:pPr>
            <w:r w:rsidRPr="00A84735">
              <w:t>UNEP/OzL.Pro/ExCom/81/56</w:t>
            </w:r>
          </w:p>
        </w:tc>
        <w:tc>
          <w:tcPr>
            <w:tcW w:w="5859" w:type="dxa"/>
          </w:tcPr>
          <w:p w14:paraId="178E4C9A" w14:textId="77777777" w:rsidR="00E87090" w:rsidRPr="00A84735" w:rsidRDefault="00BE39A1" w:rsidP="00A84735">
            <w:pPr>
              <w:spacing w:before="120"/>
            </w:pPr>
            <w:r w:rsidRPr="002669F6">
              <w:t xml:space="preserve">Draft report of the Executive Committee </w:t>
            </w:r>
            <w:r>
              <w:t xml:space="preserve">of the Multilateral Fund for the Implementation of the Montreal Protocol </w:t>
            </w:r>
            <w:r w:rsidRPr="002669F6">
              <w:t>to the Thirtieth Meeting of the Parties</w:t>
            </w:r>
          </w:p>
        </w:tc>
      </w:tr>
      <w:tr w:rsidR="00716E39" w:rsidRPr="00716E39" w14:paraId="52FBBD5F" w14:textId="77777777" w:rsidTr="00F82F7E">
        <w:trPr>
          <w:cantSplit/>
        </w:trPr>
        <w:tc>
          <w:tcPr>
            <w:tcW w:w="4253" w:type="dxa"/>
          </w:tcPr>
          <w:p w14:paraId="0A2DD8DF" w14:textId="77777777" w:rsidR="00E87090" w:rsidRPr="00A84735" w:rsidRDefault="00C22843" w:rsidP="00E87090">
            <w:pPr>
              <w:spacing w:before="120"/>
              <w:jc w:val="left"/>
            </w:pPr>
            <w:r w:rsidRPr="00A84735">
              <w:t>UNEP/OzL.Pro/ExCom/81/57</w:t>
            </w:r>
          </w:p>
        </w:tc>
        <w:tc>
          <w:tcPr>
            <w:tcW w:w="5859" w:type="dxa"/>
          </w:tcPr>
          <w:p w14:paraId="1BE59E6F" w14:textId="77777777" w:rsidR="00E87090" w:rsidRPr="00A84735" w:rsidRDefault="00E87090" w:rsidP="00E87090">
            <w:pPr>
              <w:spacing w:before="120"/>
            </w:pPr>
            <w:r w:rsidRPr="00A84735">
              <w:t xml:space="preserve">Report </w:t>
            </w:r>
            <w:r w:rsidR="003E47C1" w:rsidRPr="00A84735">
              <w:t>of the Sub-group on the Production Sector</w:t>
            </w:r>
          </w:p>
        </w:tc>
      </w:tr>
      <w:tr w:rsidR="00716E39" w:rsidRPr="00716E39" w14:paraId="58A62ACE" w14:textId="77777777" w:rsidTr="00F82F7E">
        <w:trPr>
          <w:cantSplit/>
        </w:trPr>
        <w:tc>
          <w:tcPr>
            <w:tcW w:w="4253" w:type="dxa"/>
          </w:tcPr>
          <w:p w14:paraId="4BB9C6D0" w14:textId="77777777" w:rsidR="003E47C1" w:rsidRPr="00716E39" w:rsidRDefault="003E47C1" w:rsidP="003E47C1">
            <w:pPr>
              <w:spacing w:before="120"/>
              <w:jc w:val="left"/>
            </w:pPr>
          </w:p>
        </w:tc>
        <w:tc>
          <w:tcPr>
            <w:tcW w:w="5859" w:type="dxa"/>
          </w:tcPr>
          <w:p w14:paraId="310CF1D4" w14:textId="77777777" w:rsidR="003E47C1" w:rsidRPr="00716E39" w:rsidRDefault="003E47C1" w:rsidP="003E47C1">
            <w:pPr>
              <w:spacing w:before="120"/>
            </w:pPr>
          </w:p>
        </w:tc>
      </w:tr>
      <w:tr w:rsidR="00716E39" w:rsidRPr="00716E39" w14:paraId="1F03CC1E" w14:textId="77777777" w:rsidTr="00F82F7E">
        <w:trPr>
          <w:cantSplit/>
        </w:trPr>
        <w:tc>
          <w:tcPr>
            <w:tcW w:w="4253" w:type="dxa"/>
          </w:tcPr>
          <w:p w14:paraId="79C5040A" w14:textId="77777777" w:rsidR="003E47C1" w:rsidRPr="00716E39" w:rsidRDefault="003E47C1" w:rsidP="003E47C1">
            <w:pPr>
              <w:spacing w:before="120"/>
              <w:jc w:val="left"/>
            </w:pPr>
            <w:r w:rsidRPr="00716E39">
              <w:t>UNEP/OzL.Pro/ExCom/81/Inf.1</w:t>
            </w:r>
          </w:p>
        </w:tc>
        <w:tc>
          <w:tcPr>
            <w:tcW w:w="5859" w:type="dxa"/>
          </w:tcPr>
          <w:p w14:paraId="1638E05B" w14:textId="77777777" w:rsidR="003E47C1" w:rsidRPr="00716E39" w:rsidRDefault="003E47C1" w:rsidP="003E47C1">
            <w:pPr>
              <w:spacing w:before="120"/>
            </w:pPr>
            <w:r w:rsidRPr="00716E39">
              <w:t>List of documents</w:t>
            </w:r>
          </w:p>
        </w:tc>
      </w:tr>
      <w:tr w:rsidR="00716E39" w:rsidRPr="00716E39" w14:paraId="6CA00EBF" w14:textId="77777777" w:rsidTr="00F82F7E">
        <w:trPr>
          <w:cantSplit/>
        </w:trPr>
        <w:tc>
          <w:tcPr>
            <w:tcW w:w="4253" w:type="dxa"/>
          </w:tcPr>
          <w:p w14:paraId="6FBA5231" w14:textId="77777777" w:rsidR="003E47C1" w:rsidRPr="00716E39" w:rsidRDefault="003E47C1" w:rsidP="003E47C1">
            <w:pPr>
              <w:spacing w:before="120"/>
              <w:jc w:val="left"/>
              <w:rPr>
                <w:highlight w:val="yellow"/>
              </w:rPr>
            </w:pPr>
          </w:p>
        </w:tc>
        <w:tc>
          <w:tcPr>
            <w:tcW w:w="5859" w:type="dxa"/>
          </w:tcPr>
          <w:p w14:paraId="59F023F3" w14:textId="77777777" w:rsidR="003E47C1" w:rsidRPr="00716E39" w:rsidRDefault="003E47C1" w:rsidP="003E47C1">
            <w:pPr>
              <w:spacing w:before="120"/>
              <w:rPr>
                <w:highlight w:val="yellow"/>
              </w:rPr>
            </w:pPr>
          </w:p>
        </w:tc>
      </w:tr>
      <w:tr w:rsidR="00716E39" w:rsidRPr="00716E39" w14:paraId="3350A850" w14:textId="77777777" w:rsidTr="00F82F7E">
        <w:trPr>
          <w:cantSplit/>
        </w:trPr>
        <w:tc>
          <w:tcPr>
            <w:tcW w:w="4253" w:type="dxa"/>
          </w:tcPr>
          <w:p w14:paraId="53629DB0" w14:textId="77777777" w:rsidR="003E47C1" w:rsidRPr="00716E39" w:rsidRDefault="003E47C1" w:rsidP="003E47C1">
            <w:pPr>
              <w:spacing w:before="120"/>
              <w:jc w:val="left"/>
            </w:pPr>
          </w:p>
        </w:tc>
        <w:tc>
          <w:tcPr>
            <w:tcW w:w="5859" w:type="dxa"/>
          </w:tcPr>
          <w:p w14:paraId="09483CC9" w14:textId="77777777" w:rsidR="003E47C1" w:rsidRPr="00716E39" w:rsidRDefault="003E47C1" w:rsidP="003E47C1">
            <w:pPr>
              <w:spacing w:before="120"/>
            </w:pPr>
          </w:p>
        </w:tc>
      </w:tr>
    </w:tbl>
    <w:p w14:paraId="3855CEDE" w14:textId="77777777" w:rsidR="00CF3FF4" w:rsidRPr="00716E39" w:rsidRDefault="00CF3FF4" w:rsidP="001D31F5">
      <w:pPr>
        <w:pStyle w:val="StyleHeader4Para4Left0Firstline0"/>
        <w:numPr>
          <w:ilvl w:val="0"/>
          <w:numId w:val="0"/>
        </w:numPr>
        <w:ind w:left="-284" w:firstLine="284"/>
        <w:jc w:val="center"/>
        <w:rPr>
          <w:sz w:val="22"/>
        </w:rPr>
      </w:pPr>
    </w:p>
    <w:sectPr w:rsidR="00CF3FF4" w:rsidRPr="00716E39">
      <w:headerReference w:type="even" r:id="rId13"/>
      <w:headerReference w:type="default" r:id="rId14"/>
      <w:footerReference w:type="even" r:id="rId15"/>
      <w:footerReference w:type="default" r:id="rId16"/>
      <w:footerReference w:type="first" r:id="rId17"/>
      <w:footnotePr>
        <w:numFmt w:val="chicago"/>
        <w:numRestart w:val="eachPage"/>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FFD83" w14:textId="77777777" w:rsidR="00F65713" w:rsidRDefault="00F65713">
      <w:r>
        <w:separator/>
      </w:r>
    </w:p>
  </w:endnote>
  <w:endnote w:type="continuationSeparator" w:id="0">
    <w:p w14:paraId="0F4B7D9C" w14:textId="77777777" w:rsidR="00F65713" w:rsidRDefault="00F65713">
      <w:r>
        <w:continuationSeparator/>
      </w:r>
    </w:p>
  </w:endnote>
  <w:endnote w:type="continuationNotice" w:id="1">
    <w:p w14:paraId="5474584D" w14:textId="77777777" w:rsidR="00F65713" w:rsidRDefault="00F657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BF9B2" w14:textId="356A4DB5" w:rsidR="00CF3FF4" w:rsidRDefault="00FB08E9">
    <w:pPr>
      <w:jc w:val="center"/>
    </w:pPr>
    <w:r>
      <w:fldChar w:fldCharType="begin"/>
    </w:r>
    <w:r>
      <w:instrText xml:space="preserve"> PAGE </w:instrText>
    </w:r>
    <w:r>
      <w:fldChar w:fldCharType="separate"/>
    </w:r>
    <w:r w:rsidR="006E5A4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6C4C" w14:textId="6E3E691E" w:rsidR="00CF3FF4" w:rsidRDefault="00FB08E9">
    <w:pPr>
      <w:jc w:val="center"/>
    </w:pPr>
    <w:r>
      <w:fldChar w:fldCharType="begin"/>
    </w:r>
    <w:r>
      <w:instrText xml:space="preserve"> PAGE </w:instrText>
    </w:r>
    <w:r>
      <w:fldChar w:fldCharType="separate"/>
    </w:r>
    <w:r w:rsidR="006E5A4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C96E" w14:textId="77777777" w:rsidR="00CF3FF4" w:rsidRDefault="00CF3FF4">
    <w:pPr>
      <w:ind w:left="720"/>
      <w:rPr>
        <w:sz w:val="18"/>
        <w:szCs w:val="18"/>
      </w:rPr>
    </w:pPr>
  </w:p>
  <w:p w14:paraId="35547912" w14:textId="77777777" w:rsidR="00CF3FF4" w:rsidRDefault="00FB08E9">
    <w:pPr>
      <w:pBdr>
        <w:top w:val="single" w:sz="4" w:space="1" w:color="auto"/>
        <w:left w:val="single" w:sz="4" w:space="28" w:color="auto"/>
        <w:bottom w:val="single" w:sz="4" w:space="1" w:color="auto"/>
        <w:right w:val="single" w:sz="4" w:space="4" w:color="auto"/>
      </w:pBdr>
      <w:ind w:left="284"/>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4B587FA" w14:textId="77777777" w:rsidR="00CF3FF4" w:rsidRDefault="00CF3FF4">
    <w:pPr>
      <w:pStyle w:val="Foote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0E683" w14:textId="77777777" w:rsidR="00F65713" w:rsidRDefault="00F65713">
      <w:r>
        <w:separator/>
      </w:r>
    </w:p>
  </w:footnote>
  <w:footnote w:type="continuationSeparator" w:id="0">
    <w:p w14:paraId="0A1224F3" w14:textId="77777777" w:rsidR="00F65713" w:rsidRDefault="00F65713">
      <w:r>
        <w:continuationSeparator/>
      </w:r>
    </w:p>
  </w:footnote>
  <w:footnote w:type="continuationNotice" w:id="1">
    <w:p w14:paraId="6E4FB439" w14:textId="77777777" w:rsidR="00F65713" w:rsidRDefault="00F65713"/>
  </w:footnote>
  <w:footnote w:id="2">
    <w:p w14:paraId="31F681F4" w14:textId="302A45CF" w:rsidR="006772AB" w:rsidRPr="006772AB" w:rsidRDefault="006772AB">
      <w:pPr>
        <w:pStyle w:val="FootnoteText"/>
        <w:rPr>
          <w:lang w:val="en-US"/>
        </w:rPr>
      </w:pPr>
      <w:r>
        <w:rPr>
          <w:rStyle w:val="FootnoteReference"/>
        </w:rPr>
        <w:footnoteRef/>
      </w:r>
      <w:r>
        <w:t xml:space="preserve"> Re-issued for technical reasons.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E3CF9" w14:textId="77777777" w:rsidR="00CF3FF4" w:rsidRDefault="00F82F7E">
    <w:fldSimple w:instr=" DOCPROPERTY &quot;Document number&quot;  \* MERGEFORMAT ">
      <w:r w:rsidR="00AC07D8">
        <w:t>UNEP/OzL.Pro/ExCom/</w:t>
      </w:r>
      <w:r w:rsidR="002F6E33">
        <w:t>81</w:t>
      </w:r>
      <w:r w:rsidR="00AC07D8">
        <w:t>/Inf.1</w:t>
      </w:r>
    </w:fldSimple>
  </w:p>
  <w:p w14:paraId="0D56024A" w14:textId="77777777" w:rsidR="00CF3FF4" w:rsidRDefault="00CF3FF4"/>
  <w:p w14:paraId="37A27EAA" w14:textId="77777777" w:rsidR="00CF3FF4" w:rsidRDefault="00CF3FF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2F56B" w14:textId="77777777" w:rsidR="00CF3FF4" w:rsidRDefault="00F82F7E">
    <w:pPr>
      <w:jc w:val="right"/>
    </w:pPr>
    <w:fldSimple w:instr=" DOCPROPERTY &quot;Document number&quot;  \* MERGEFORMAT ">
      <w:r w:rsidR="00AC07D8">
        <w:t>UNEP/OzL.Pro/ExCom/</w:t>
      </w:r>
      <w:r w:rsidR="002F6E33">
        <w:t>81</w:t>
      </w:r>
      <w:r w:rsidR="00AC07D8">
        <w:t>/Inf.1</w:t>
      </w:r>
    </w:fldSimple>
  </w:p>
  <w:p w14:paraId="50EDE210" w14:textId="77777777" w:rsidR="00CF3FF4" w:rsidRDefault="00CF3FF4"/>
  <w:p w14:paraId="510651A2" w14:textId="77777777" w:rsidR="00CF3FF4" w:rsidRDefault="00CF3F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7E2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40EE5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0"/>
        </w:tabs>
        <w:ind w:left="2866" w:hanging="706"/>
      </w:pPr>
    </w:lvl>
    <w:lvl w:ilvl="4">
      <w:start w:val="1"/>
      <w:numFmt w:val="decimal"/>
      <w:pStyle w:val="Heading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3D7B74"/>
    <w:multiLevelType w:val="hybridMultilevel"/>
    <w:tmpl w:val="FACE4A0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E473124"/>
    <w:multiLevelType w:val="hybridMultilevel"/>
    <w:tmpl w:val="CE400F1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3732201"/>
    <w:multiLevelType w:val="hybridMultilevel"/>
    <w:tmpl w:val="6A6665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BF2F51"/>
    <w:multiLevelType w:val="hybridMultilevel"/>
    <w:tmpl w:val="F57E7D10"/>
    <w:lvl w:ilvl="0" w:tplc="4C8285C2">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5"/>
  </w:num>
  <w:num w:numId="18">
    <w:abstractNumId w:val="16"/>
  </w:num>
  <w:num w:numId="19">
    <w:abstractNumId w:val="17"/>
  </w:num>
  <w:num w:numId="20">
    <w:abstractNumId w:val="12"/>
  </w:num>
  <w:num w:numId="21">
    <w:abstractNumId w:val="13"/>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hideSpellingErrors/>
  <w:hideGrammaticalError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numFmt w:val="chicago"/>
    <w:numRestart w:val="eachPage"/>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FF4"/>
    <w:rsid w:val="000079E5"/>
    <w:rsid w:val="00007EAE"/>
    <w:rsid w:val="000572BD"/>
    <w:rsid w:val="00077F5F"/>
    <w:rsid w:val="00082346"/>
    <w:rsid w:val="00086978"/>
    <w:rsid w:val="00096CD3"/>
    <w:rsid w:val="000A45E0"/>
    <w:rsid w:val="000C1867"/>
    <w:rsid w:val="000C5C96"/>
    <w:rsid w:val="000D1ABE"/>
    <w:rsid w:val="000E02F9"/>
    <w:rsid w:val="00111634"/>
    <w:rsid w:val="00195330"/>
    <w:rsid w:val="001A54A7"/>
    <w:rsid w:val="001B2008"/>
    <w:rsid w:val="001B5F5D"/>
    <w:rsid w:val="001B637C"/>
    <w:rsid w:val="001B6640"/>
    <w:rsid w:val="001C2952"/>
    <w:rsid w:val="001D31F5"/>
    <w:rsid w:val="0022183A"/>
    <w:rsid w:val="00274373"/>
    <w:rsid w:val="002A7A5F"/>
    <w:rsid w:val="002B7180"/>
    <w:rsid w:val="002D765A"/>
    <w:rsid w:val="002D7A05"/>
    <w:rsid w:val="002F6E33"/>
    <w:rsid w:val="003246E0"/>
    <w:rsid w:val="00355E6D"/>
    <w:rsid w:val="003706C8"/>
    <w:rsid w:val="00387FA2"/>
    <w:rsid w:val="003C63C7"/>
    <w:rsid w:val="003D481B"/>
    <w:rsid w:val="003E47C1"/>
    <w:rsid w:val="00402482"/>
    <w:rsid w:val="00403508"/>
    <w:rsid w:val="00426318"/>
    <w:rsid w:val="0047229D"/>
    <w:rsid w:val="00495081"/>
    <w:rsid w:val="004A21A3"/>
    <w:rsid w:val="004A5043"/>
    <w:rsid w:val="004D108F"/>
    <w:rsid w:val="004E5148"/>
    <w:rsid w:val="004F0A0A"/>
    <w:rsid w:val="005070E8"/>
    <w:rsid w:val="00535983"/>
    <w:rsid w:val="00536D7C"/>
    <w:rsid w:val="005475C2"/>
    <w:rsid w:val="00577666"/>
    <w:rsid w:val="005821EB"/>
    <w:rsid w:val="005831BC"/>
    <w:rsid w:val="005C1F71"/>
    <w:rsid w:val="005C7B58"/>
    <w:rsid w:val="006052B6"/>
    <w:rsid w:val="006062CC"/>
    <w:rsid w:val="00607310"/>
    <w:rsid w:val="006322BD"/>
    <w:rsid w:val="00645575"/>
    <w:rsid w:val="00645D8C"/>
    <w:rsid w:val="00656726"/>
    <w:rsid w:val="00666CDB"/>
    <w:rsid w:val="006726F5"/>
    <w:rsid w:val="00675477"/>
    <w:rsid w:val="006772AB"/>
    <w:rsid w:val="006D440A"/>
    <w:rsid w:val="006D7F28"/>
    <w:rsid w:val="006E5A43"/>
    <w:rsid w:val="00716E39"/>
    <w:rsid w:val="00720D08"/>
    <w:rsid w:val="00735457"/>
    <w:rsid w:val="0077510E"/>
    <w:rsid w:val="007A227D"/>
    <w:rsid w:val="007A2EA0"/>
    <w:rsid w:val="007A4188"/>
    <w:rsid w:val="007F5407"/>
    <w:rsid w:val="0081355B"/>
    <w:rsid w:val="0083764D"/>
    <w:rsid w:val="00863843"/>
    <w:rsid w:val="00881046"/>
    <w:rsid w:val="008D019B"/>
    <w:rsid w:val="00914324"/>
    <w:rsid w:val="00930D77"/>
    <w:rsid w:val="00950452"/>
    <w:rsid w:val="00966F9D"/>
    <w:rsid w:val="009B27FD"/>
    <w:rsid w:val="009C6633"/>
    <w:rsid w:val="009D73D6"/>
    <w:rsid w:val="009E10EE"/>
    <w:rsid w:val="009E5FEA"/>
    <w:rsid w:val="00A15B9F"/>
    <w:rsid w:val="00A252BA"/>
    <w:rsid w:val="00A33A63"/>
    <w:rsid w:val="00A52A2C"/>
    <w:rsid w:val="00A74FF1"/>
    <w:rsid w:val="00A84735"/>
    <w:rsid w:val="00A94DCB"/>
    <w:rsid w:val="00A94F25"/>
    <w:rsid w:val="00AA2478"/>
    <w:rsid w:val="00AC07D8"/>
    <w:rsid w:val="00AD64F4"/>
    <w:rsid w:val="00AF238C"/>
    <w:rsid w:val="00B32017"/>
    <w:rsid w:val="00B81C3B"/>
    <w:rsid w:val="00B93823"/>
    <w:rsid w:val="00BE23FC"/>
    <w:rsid w:val="00BE39A1"/>
    <w:rsid w:val="00C0209D"/>
    <w:rsid w:val="00C0318E"/>
    <w:rsid w:val="00C071E5"/>
    <w:rsid w:val="00C115DD"/>
    <w:rsid w:val="00C22843"/>
    <w:rsid w:val="00C32884"/>
    <w:rsid w:val="00C47A07"/>
    <w:rsid w:val="00C51BE9"/>
    <w:rsid w:val="00C61322"/>
    <w:rsid w:val="00C91710"/>
    <w:rsid w:val="00CE5498"/>
    <w:rsid w:val="00CE7C06"/>
    <w:rsid w:val="00CF32D2"/>
    <w:rsid w:val="00CF3FF4"/>
    <w:rsid w:val="00CF7F97"/>
    <w:rsid w:val="00D00E0D"/>
    <w:rsid w:val="00D129BB"/>
    <w:rsid w:val="00D2678A"/>
    <w:rsid w:val="00D301CF"/>
    <w:rsid w:val="00D402D1"/>
    <w:rsid w:val="00D577F2"/>
    <w:rsid w:val="00D5787A"/>
    <w:rsid w:val="00D721B5"/>
    <w:rsid w:val="00DB49F8"/>
    <w:rsid w:val="00DD2BC7"/>
    <w:rsid w:val="00DE5835"/>
    <w:rsid w:val="00E1150F"/>
    <w:rsid w:val="00E15484"/>
    <w:rsid w:val="00E415B6"/>
    <w:rsid w:val="00E41AC9"/>
    <w:rsid w:val="00E714AC"/>
    <w:rsid w:val="00E8083A"/>
    <w:rsid w:val="00E87090"/>
    <w:rsid w:val="00EA509F"/>
    <w:rsid w:val="00ED2573"/>
    <w:rsid w:val="00EE0D56"/>
    <w:rsid w:val="00F00056"/>
    <w:rsid w:val="00F25748"/>
    <w:rsid w:val="00F27C34"/>
    <w:rsid w:val="00F41FCC"/>
    <w:rsid w:val="00F61F1A"/>
    <w:rsid w:val="00F65713"/>
    <w:rsid w:val="00F82F7E"/>
    <w:rsid w:val="00F85DEF"/>
    <w:rsid w:val="00F909C8"/>
    <w:rsid w:val="00FA7CF4"/>
    <w:rsid w:val="00FB08E9"/>
    <w:rsid w:val="00FB4E36"/>
    <w:rsid w:val="00FB7704"/>
    <w:rsid w:val="00FC16AA"/>
    <w:rsid w:val="00FC7F0A"/>
    <w:rsid w:val="00FD3E5A"/>
    <w:rsid w:val="00FE3BFC"/>
    <w:rsid w:val="00FE4EDB"/>
    <w:rsid w:val="00FF3504"/>
    <w:rsid w:val="00FF73E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B7AFE5D"/>
  <w15:docId w15:val="{A1DCBC90-A473-4E3A-8FF3-E4B9719B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basedOn w:val="Normal"/>
    <w:next w:val="Normal"/>
    <w:qFormat/>
    <w:pPr>
      <w:keepNext/>
      <w:numPr>
        <w:ilvl w:val="3"/>
        <w:numId w:val="4"/>
      </w:numPr>
      <w:spacing w:before="240" w:after="60"/>
      <w:outlineLvl w:val="3"/>
    </w:pPr>
    <w:rPr>
      <w:b/>
      <w:i/>
      <w:sz w:val="24"/>
    </w:rPr>
  </w:style>
  <w:style w:type="paragraph" w:styleId="Heading5">
    <w:name w:val="heading 5"/>
    <w:basedOn w:val="Normal"/>
    <w:next w:val="Normal"/>
    <w:qFormat/>
    <w:pPr>
      <w:numPr>
        <w:ilvl w:val="4"/>
        <w:numId w:val="5"/>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character" w:styleId="PageNumber">
    <w:name w:val="page number"/>
    <w:basedOn w:val="DefaultParagraphFont"/>
    <w:rPr>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losing">
    <w:name w:val="Closing"/>
    <w:basedOn w:val="Normal"/>
    <w:semiHidden/>
    <w:pPr>
      <w:ind w:left="4320"/>
    </w:pPr>
  </w:style>
  <w:style w:type="paragraph" w:styleId="E-mailSignature">
    <w:name w:val="E-mail Signature"/>
    <w:basedOn w:val="Normal"/>
    <w:semiHidden/>
  </w:style>
  <w:style w:type="character" w:styleId="Emphasis">
    <w:name w:val="Emphasis"/>
    <w:basedOn w:val="DefaultParagraphFont"/>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character" w:styleId="Strong">
    <w:name w:val="Strong"/>
    <w:basedOn w:val="DefaultParagraphFont"/>
    <w:qFormat/>
    <w:rPr>
      <w:b/>
      <w:bCs/>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520"/>
    </w:pPr>
  </w:style>
  <w:style w:type="paragraph" w:customStyle="1" w:styleId="StyleHeader4Para4Left0Firstline0">
    <w:name w:val="Style Header4Para 4 + Left:  0&quot; First line:  0&quot;"/>
    <w:basedOn w:val="Header4"/>
    <w:pPr>
      <w:ind w:left="0" w:firstLine="0"/>
    </w:pPr>
    <w:rPr>
      <w:sz w:val="20"/>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character" w:styleId="FootnoteReference">
    <w:name w:val="footnote reference"/>
    <w:uiPriority w:val="99"/>
    <w:semiHidden/>
    <w:rPr>
      <w:vertAlign w:val="superscript"/>
    </w:rPr>
  </w:style>
  <w:style w:type="paragraph" w:styleId="FootnoteText">
    <w:name w:val="footnote text"/>
    <w:aliases w:val=" Char1"/>
    <w:basedOn w:val="Normal"/>
    <w:link w:val="FootnoteTextChar"/>
    <w:uiPriority w:val="99"/>
    <w:qFormat/>
    <w:pPr>
      <w:tabs>
        <w:tab w:val="left" w:pos="720"/>
      </w:tabs>
    </w:pPr>
    <w:rPr>
      <w:snapToGrid w:val="0"/>
      <w:sz w:val="20"/>
      <w:szCs w:val="24"/>
    </w:rPr>
  </w:style>
  <w:style w:type="character" w:customStyle="1" w:styleId="FootnoteTextChar">
    <w:name w:val="Footnote Text Char"/>
    <w:aliases w:val=" Char1 Char"/>
    <w:basedOn w:val="DefaultParagraphFont"/>
    <w:link w:val="FootnoteText"/>
    <w:uiPriority w:val="99"/>
    <w:rPr>
      <w:snapToGrid w:val="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77246">
      <w:bodyDiv w:val="1"/>
      <w:marLeft w:val="0"/>
      <w:marRight w:val="0"/>
      <w:marTop w:val="0"/>
      <w:marBottom w:val="0"/>
      <w:divBdr>
        <w:top w:val="none" w:sz="0" w:space="0" w:color="auto"/>
        <w:left w:val="none" w:sz="0" w:space="0" w:color="auto"/>
        <w:bottom w:val="none" w:sz="0" w:space="0" w:color="auto"/>
        <w:right w:val="none" w:sz="0" w:space="0" w:color="auto"/>
      </w:divBdr>
    </w:div>
    <w:div w:id="282540100">
      <w:bodyDiv w:val="1"/>
      <w:marLeft w:val="0"/>
      <w:marRight w:val="0"/>
      <w:marTop w:val="0"/>
      <w:marBottom w:val="0"/>
      <w:divBdr>
        <w:top w:val="none" w:sz="0" w:space="0" w:color="auto"/>
        <w:left w:val="none" w:sz="0" w:space="0" w:color="auto"/>
        <w:bottom w:val="none" w:sz="0" w:space="0" w:color="auto"/>
        <w:right w:val="none" w:sz="0" w:space="0" w:color="auto"/>
      </w:divBdr>
    </w:div>
    <w:div w:id="294021721">
      <w:bodyDiv w:val="1"/>
      <w:marLeft w:val="0"/>
      <w:marRight w:val="0"/>
      <w:marTop w:val="0"/>
      <w:marBottom w:val="0"/>
      <w:divBdr>
        <w:top w:val="none" w:sz="0" w:space="0" w:color="auto"/>
        <w:left w:val="none" w:sz="0" w:space="0" w:color="auto"/>
        <w:bottom w:val="none" w:sz="0" w:space="0" w:color="auto"/>
        <w:right w:val="none" w:sz="0" w:space="0" w:color="auto"/>
      </w:divBdr>
    </w:div>
    <w:div w:id="380591476">
      <w:bodyDiv w:val="1"/>
      <w:marLeft w:val="0"/>
      <w:marRight w:val="0"/>
      <w:marTop w:val="0"/>
      <w:marBottom w:val="0"/>
      <w:divBdr>
        <w:top w:val="none" w:sz="0" w:space="0" w:color="auto"/>
        <w:left w:val="none" w:sz="0" w:space="0" w:color="auto"/>
        <w:bottom w:val="none" w:sz="0" w:space="0" w:color="auto"/>
        <w:right w:val="none" w:sz="0" w:space="0" w:color="auto"/>
      </w:divBdr>
    </w:div>
    <w:div w:id="402604808">
      <w:bodyDiv w:val="1"/>
      <w:marLeft w:val="0"/>
      <w:marRight w:val="0"/>
      <w:marTop w:val="0"/>
      <w:marBottom w:val="0"/>
      <w:divBdr>
        <w:top w:val="none" w:sz="0" w:space="0" w:color="auto"/>
        <w:left w:val="none" w:sz="0" w:space="0" w:color="auto"/>
        <w:bottom w:val="none" w:sz="0" w:space="0" w:color="auto"/>
        <w:right w:val="none" w:sz="0" w:space="0" w:color="auto"/>
      </w:divBdr>
    </w:div>
    <w:div w:id="928318984">
      <w:bodyDiv w:val="1"/>
      <w:marLeft w:val="0"/>
      <w:marRight w:val="0"/>
      <w:marTop w:val="0"/>
      <w:marBottom w:val="0"/>
      <w:divBdr>
        <w:top w:val="none" w:sz="0" w:space="0" w:color="auto"/>
        <w:left w:val="none" w:sz="0" w:space="0" w:color="auto"/>
        <w:bottom w:val="none" w:sz="0" w:space="0" w:color="auto"/>
        <w:right w:val="none" w:sz="0" w:space="0" w:color="auto"/>
      </w:divBdr>
    </w:div>
    <w:div w:id="1002590146">
      <w:bodyDiv w:val="1"/>
      <w:marLeft w:val="0"/>
      <w:marRight w:val="0"/>
      <w:marTop w:val="0"/>
      <w:marBottom w:val="0"/>
      <w:divBdr>
        <w:top w:val="none" w:sz="0" w:space="0" w:color="auto"/>
        <w:left w:val="none" w:sz="0" w:space="0" w:color="auto"/>
        <w:bottom w:val="none" w:sz="0" w:space="0" w:color="auto"/>
        <w:right w:val="none" w:sz="0" w:space="0" w:color="auto"/>
      </w:divBdr>
    </w:div>
    <w:div w:id="1018311767">
      <w:bodyDiv w:val="1"/>
      <w:marLeft w:val="0"/>
      <w:marRight w:val="0"/>
      <w:marTop w:val="0"/>
      <w:marBottom w:val="0"/>
      <w:divBdr>
        <w:top w:val="none" w:sz="0" w:space="0" w:color="auto"/>
        <w:left w:val="none" w:sz="0" w:space="0" w:color="auto"/>
        <w:bottom w:val="none" w:sz="0" w:space="0" w:color="auto"/>
        <w:right w:val="none" w:sz="0" w:space="0" w:color="auto"/>
      </w:divBdr>
    </w:div>
    <w:div w:id="1224368177">
      <w:bodyDiv w:val="1"/>
      <w:marLeft w:val="0"/>
      <w:marRight w:val="0"/>
      <w:marTop w:val="0"/>
      <w:marBottom w:val="0"/>
      <w:divBdr>
        <w:top w:val="none" w:sz="0" w:space="0" w:color="auto"/>
        <w:left w:val="none" w:sz="0" w:space="0" w:color="auto"/>
        <w:bottom w:val="none" w:sz="0" w:space="0" w:color="auto"/>
        <w:right w:val="none" w:sz="0" w:space="0" w:color="auto"/>
      </w:divBdr>
    </w:div>
    <w:div w:id="1423186043">
      <w:bodyDiv w:val="1"/>
      <w:marLeft w:val="0"/>
      <w:marRight w:val="0"/>
      <w:marTop w:val="0"/>
      <w:marBottom w:val="0"/>
      <w:divBdr>
        <w:top w:val="none" w:sz="0" w:space="0" w:color="auto"/>
        <w:left w:val="none" w:sz="0" w:space="0" w:color="auto"/>
        <w:bottom w:val="none" w:sz="0" w:space="0" w:color="auto"/>
        <w:right w:val="none" w:sz="0" w:space="0" w:color="auto"/>
      </w:divBdr>
    </w:div>
    <w:div w:id="15549230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888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60th\Templates\Eec60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anguage xmlns="c41b18c7-297f-4c27-85f0-8b52ca6c4730">English</Language>
    <Document_x0020_Number xmlns="6b03d5a6-c642-4a08-93b6-965b66bfac2e">UNEP/OzL.Pro/ExCom/81/Inf.1</Document_x0020_Number>
    <DocumentType xmlns="64e33b30-101d-41de-b951-961aab25ea29">Pre-session</DocumentType>
    <Format xmlns="c41b18c7-297f-4c27-85f0-8b52ca6c4730">Word</Format>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E4A957C-FBF7-44D9-92C5-1A169516A269}"/>
</file>

<file path=customXml/itemProps2.xml><?xml version="1.0" encoding="utf-8"?>
<ds:datastoreItem xmlns:ds="http://schemas.openxmlformats.org/officeDocument/2006/customXml" ds:itemID="{1CCF2B3A-8827-4989-A45A-E8C218BFF213}"/>
</file>

<file path=customXml/itemProps3.xml><?xml version="1.0" encoding="utf-8"?>
<ds:datastoreItem xmlns:ds="http://schemas.openxmlformats.org/officeDocument/2006/customXml" ds:itemID="{22334D83-817B-4F66-837D-D0BCFF0890D5}"/>
</file>

<file path=customXml/itemProps4.xml><?xml version="1.0" encoding="utf-8"?>
<ds:datastoreItem xmlns:ds="http://schemas.openxmlformats.org/officeDocument/2006/customXml" ds:itemID="{2B1FF329-BBB3-4FBD-B703-5CF408B137B6}"/>
</file>

<file path=docProps/app.xml><?xml version="1.0" encoding="utf-8"?>
<Properties xmlns="http://schemas.openxmlformats.org/officeDocument/2006/extended-properties" xmlns:vt="http://schemas.openxmlformats.org/officeDocument/2006/docPropsVTypes">
  <Template>Eec60G</Template>
  <TotalTime>1</TotalTime>
  <Pages>3</Pages>
  <Words>503</Words>
  <Characters>4425</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List of documents</vt:lpstr>
    </vt:vector>
  </TitlesOfParts>
  <Company>UNMFS</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 </dc:title>
  <dc:subject>UNEP/OzL.Pro/ExCom/73/Inf.1</dc:subject>
  <dc:creator>Julia Anne Dearing</dc:creator>
  <cp:lastModifiedBy>Despina Psillou</cp:lastModifiedBy>
  <cp:revision>3</cp:revision>
  <cp:lastPrinted>2017-06-20T14:30:00Z</cp:lastPrinted>
  <dcterms:created xsi:type="dcterms:W3CDTF">2018-06-18T14:16:00Z</dcterms:created>
  <dcterms:modified xsi:type="dcterms:W3CDTF">2018-06-18T14:17:00Z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UNEP/OzL.Pro/ExCom/81/Inf.1</vt:lpwstr>
  </property>
  <property fmtid="{D5CDD505-2E9C-101B-9397-08002B2CF9AE}" pid="3" name="Revision date">
    <vt:lpwstr>05/31/2017</vt:lpwstr>
  </property>
  <property fmtid="{D5CDD505-2E9C-101B-9397-08002B2CF9AE}" pid="4" name="ContentTypeId">
    <vt:lpwstr>0x0101004B13B1B27BA23146A32B327DDC69C6DE</vt:lpwstr>
  </property>
  <property fmtid="{D5CDD505-2E9C-101B-9397-08002B2CF9AE}" pid="5" name="DocumentType">
    <vt:lpwstr>Pre-session</vt:lpwstr>
  </property>
  <property fmtid="{D5CDD505-2E9C-101B-9397-08002B2CF9AE}" pid="6" name="Format">
    <vt:lpwstr>Word</vt:lpwstr>
  </property>
  <property fmtid="{D5CDD505-2E9C-101B-9397-08002B2CF9AE}" pid="8" name="Document type">
    <vt:lpwstr>Final report</vt:lpwstr>
  </property>
  <property fmtid="{D5CDD505-2E9C-101B-9397-08002B2CF9AE}" pid="11" name="Sort number">
    <vt:lpwstr>45</vt:lpwstr>
  </property>
</Properties>
</file>