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7F2A02BA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3F9B5DE4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466DD8FB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244EA49E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9B788D8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60288" behindDoc="0" locked="0" layoutInCell="0" allowOverlap="1" wp14:anchorId="0991769D" wp14:editId="2C802434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1" locked="0" layoutInCell="0" allowOverlap="1" wp14:anchorId="4AF99716" wp14:editId="642609AC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14:paraId="61096FE7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4216DBEA" w14:textId="77777777"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14:paraId="01FF8889" w14:textId="6A4B0CB3" w:rsidR="007E5D09" w:rsidRDefault="009F7A00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91217D">
              <w:t>UNEP/</w:t>
            </w:r>
            <w:proofErr w:type="spellStart"/>
            <w:r w:rsidR="0091217D">
              <w:t>OzL.Pro</w:t>
            </w:r>
            <w:proofErr w:type="spellEnd"/>
            <w:r w:rsidR="0091217D">
              <w:t>/</w:t>
            </w:r>
            <w:proofErr w:type="spellStart"/>
            <w:r w:rsidR="0091217D">
              <w:t>ExCom</w:t>
            </w:r>
            <w:proofErr w:type="spellEnd"/>
            <w:r w:rsidR="0091217D">
              <w:t>/88/20</w:t>
            </w:r>
            <w:r>
              <w:fldChar w:fldCharType="end"/>
            </w:r>
          </w:p>
          <w:p w14:paraId="4325B228" w14:textId="77946832" w:rsidR="00662A73" w:rsidRPr="003F73BA" w:rsidRDefault="00662A73" w:rsidP="00662A73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D20D86">
              <w:rPr>
                <w:lang w:val="en-US"/>
              </w:rPr>
              <w:t>11 November 2021</w:t>
            </w:r>
            <w:r>
              <w:fldChar w:fldCharType="end"/>
            </w:r>
          </w:p>
          <w:p w14:paraId="18307FD4" w14:textId="77777777"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14:paraId="17A4A396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2224747B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B9554FE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5AEA8AF5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72E1CE6A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5BB8AA8C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673A861" w14:textId="77777777" w:rsidR="007E5D09" w:rsidRDefault="007E5D09">
            <w:pPr>
              <w:rPr>
                <w:caps/>
                <w:lang w:val="en-US"/>
              </w:rPr>
            </w:pPr>
          </w:p>
          <w:p w14:paraId="2E0F842E" w14:textId="77777777" w:rsidR="007E5D09" w:rsidRDefault="007E5D09">
            <w:pPr>
              <w:rPr>
                <w:lang w:val="en-US"/>
              </w:rPr>
            </w:pPr>
          </w:p>
        </w:tc>
      </w:tr>
    </w:tbl>
    <w:p w14:paraId="780DF4F2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4A7AE6EB" w14:textId="77777777"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14:paraId="67F99AB6" w14:textId="77777777"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14:paraId="6DB1340C" w14:textId="77777777" w:rsidR="007E5D09" w:rsidRPr="00A755B6" w:rsidRDefault="00E1360E" w:rsidP="0035441C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 w:rsidRPr="00A755B6">
        <w:rPr>
          <w:sz w:val="28"/>
          <w:szCs w:val="28"/>
          <w:rtl/>
          <w:lang w:val="en-US" w:eastAsia="en-CA"/>
        </w:rPr>
        <w:t xml:space="preserve">الاجتمــــــاع </w:t>
      </w:r>
      <w:r w:rsidR="0035441C">
        <w:rPr>
          <w:rFonts w:hint="cs"/>
          <w:sz w:val="28"/>
          <w:szCs w:val="28"/>
          <w:rtl/>
          <w:lang w:val="en-US" w:eastAsia="en-CA"/>
        </w:rPr>
        <w:t>الثامن</w:t>
      </w:r>
      <w:r w:rsidR="006F2A2C" w:rsidRPr="00A755B6">
        <w:rPr>
          <w:rFonts w:hint="cs"/>
          <w:sz w:val="28"/>
          <w:szCs w:val="28"/>
          <w:rtl/>
          <w:lang w:val="en-US" w:eastAsia="en-CA"/>
        </w:rPr>
        <w:t xml:space="preserve"> </w:t>
      </w:r>
      <w:r w:rsidR="00786775" w:rsidRPr="00A755B6">
        <w:rPr>
          <w:rFonts w:hint="cs"/>
          <w:sz w:val="28"/>
          <w:szCs w:val="28"/>
          <w:rtl/>
          <w:lang w:val="en-US" w:eastAsia="en-CA"/>
        </w:rPr>
        <w:t>و</w:t>
      </w:r>
      <w:r w:rsidRPr="00A755B6">
        <w:rPr>
          <w:rFonts w:hint="cs"/>
          <w:sz w:val="28"/>
          <w:szCs w:val="28"/>
          <w:rtl/>
          <w:lang w:val="en-US" w:eastAsia="en-CA"/>
        </w:rPr>
        <w:t>الثمانون</w:t>
      </w:r>
    </w:p>
    <w:p w14:paraId="42269AD5" w14:textId="77777777" w:rsidR="007E5D09" w:rsidRDefault="00E1360E" w:rsidP="007D141D">
      <w:pPr>
        <w:pStyle w:val="0Heading0"/>
        <w:bidi/>
        <w:ind w:left="4"/>
        <w:rPr>
          <w:rFonts w:cs="Arabic Transparent"/>
          <w:sz w:val="28"/>
          <w:szCs w:val="28"/>
          <w:lang w:bidi="ar-DZ"/>
        </w:rPr>
      </w:pPr>
      <w:r w:rsidRPr="00A755B6">
        <w:rPr>
          <w:rFonts w:hint="cs"/>
          <w:sz w:val="28"/>
          <w:szCs w:val="28"/>
          <w:rtl/>
        </w:rPr>
        <w:t>مونتريال</w:t>
      </w:r>
      <w:r w:rsidRPr="00A755B6">
        <w:rPr>
          <w:sz w:val="28"/>
          <w:szCs w:val="28"/>
          <w:rtl/>
        </w:rPr>
        <w:t>،</w:t>
      </w:r>
      <w:r w:rsidR="00C0337B" w:rsidRPr="00A755B6">
        <w:rPr>
          <w:rFonts w:hint="cs"/>
          <w:sz w:val="28"/>
          <w:szCs w:val="28"/>
          <w:rtl/>
        </w:rPr>
        <w:t xml:space="preserve">  من </w:t>
      </w:r>
      <w:r w:rsidR="00A755B6" w:rsidRPr="00A755B6">
        <w:rPr>
          <w:rFonts w:hint="cs"/>
          <w:sz w:val="28"/>
          <w:szCs w:val="28"/>
          <w:rtl/>
        </w:rPr>
        <w:t xml:space="preserve">15 </w:t>
      </w:r>
      <w:r w:rsidR="002B535E">
        <w:rPr>
          <w:rFonts w:hint="cs"/>
          <w:sz w:val="28"/>
          <w:szCs w:val="28"/>
          <w:rtl/>
        </w:rPr>
        <w:t>إلى</w:t>
      </w:r>
      <w:r w:rsidR="00A755B6" w:rsidRPr="00A755B6">
        <w:rPr>
          <w:rFonts w:hint="cs"/>
          <w:sz w:val="28"/>
          <w:szCs w:val="28"/>
          <w:rtl/>
        </w:rPr>
        <w:t xml:space="preserve"> 19 نوفمب</w:t>
      </w:r>
      <w:r w:rsidR="007D141D">
        <w:rPr>
          <w:rFonts w:hint="cs"/>
          <w:sz w:val="28"/>
          <w:szCs w:val="28"/>
          <w:rtl/>
        </w:rPr>
        <w:t>ر</w:t>
      </w:r>
      <w:r w:rsidR="006F2A2C" w:rsidRPr="00A755B6">
        <w:rPr>
          <w:rFonts w:asciiTheme="majorBidi" w:hAnsiTheme="majorBidi" w:cstheme="majorBidi" w:hint="cs"/>
          <w:sz w:val="28"/>
          <w:szCs w:val="28"/>
          <w:rtl/>
          <w:lang w:bidi="ar-SY"/>
        </w:rPr>
        <w:t>/</w:t>
      </w:r>
      <w:r w:rsidR="006F2A2C" w:rsidRPr="00A755B6">
        <w:rPr>
          <w:rFonts w:hint="cs"/>
          <w:sz w:val="28"/>
          <w:szCs w:val="28"/>
          <w:rtl/>
        </w:rPr>
        <w:t xml:space="preserve"> </w:t>
      </w:r>
      <w:r w:rsidR="00A755B6" w:rsidRPr="00A755B6">
        <w:rPr>
          <w:rFonts w:ascii="Arial" w:hAnsi="Arial" w:cs="Arial"/>
          <w:color w:val="474747"/>
          <w:sz w:val="28"/>
          <w:szCs w:val="28"/>
          <w:rtl/>
          <w:lang w:val="en-US"/>
        </w:rPr>
        <w:t>تشرين الثاني</w:t>
      </w:r>
      <w:r w:rsidR="006F2A2C" w:rsidRPr="00DB2568">
        <w:rPr>
          <w:rFonts w:hint="cs"/>
          <w:sz w:val="28"/>
          <w:szCs w:val="28"/>
          <w:rtl/>
        </w:rPr>
        <w:t xml:space="preserve"> </w:t>
      </w:r>
      <w:r w:rsidR="00C0337B">
        <w:rPr>
          <w:rFonts w:asciiTheme="majorBidi" w:hAnsiTheme="majorBidi" w:cstheme="majorBidi" w:hint="cs"/>
          <w:sz w:val="26"/>
          <w:szCs w:val="26"/>
          <w:rtl/>
          <w:lang w:bidi="ar-SY"/>
        </w:rPr>
        <w:t xml:space="preserve">2021 </w:t>
      </w:r>
      <w:r w:rsidR="00C0337B">
        <w:rPr>
          <w:rStyle w:val="FootnoteReference"/>
          <w:rFonts w:asciiTheme="majorBidi" w:hAnsiTheme="majorBidi" w:cstheme="majorBidi"/>
          <w:sz w:val="26"/>
          <w:szCs w:val="26"/>
          <w:rtl/>
          <w:lang w:bidi="ar-SY"/>
        </w:rPr>
        <w:footnoteReference w:id="1"/>
      </w:r>
    </w:p>
    <w:p w14:paraId="5E0EBB90" w14:textId="77777777" w:rsidR="007E5D09" w:rsidRDefault="007E5D09">
      <w:pPr>
        <w:pStyle w:val="Heading2"/>
        <w:numPr>
          <w:ilvl w:val="0"/>
          <w:numId w:val="0"/>
        </w:numPr>
        <w:ind w:left="4"/>
        <w:rPr>
          <w:rtl/>
          <w:lang w:val="en-CA"/>
        </w:rPr>
      </w:pPr>
    </w:p>
    <w:p w14:paraId="13084925" w14:textId="77777777" w:rsidR="00D20D86" w:rsidRPr="00BF57D1" w:rsidRDefault="00D20D86" w:rsidP="00D20D86">
      <w:pPr>
        <w:bidi/>
        <w:jc w:val="center"/>
        <w:rPr>
          <w:b/>
          <w:bCs/>
          <w:sz w:val="32"/>
          <w:szCs w:val="32"/>
        </w:rPr>
      </w:pPr>
      <w:r w:rsidRPr="00BF57D1">
        <w:rPr>
          <w:sz w:val="32"/>
          <w:szCs w:val="32"/>
        </w:rPr>
        <w:tab/>
      </w:r>
      <w:r w:rsidRPr="00BF57D1">
        <w:rPr>
          <w:b/>
          <w:bCs/>
          <w:sz w:val="32"/>
          <w:szCs w:val="32"/>
          <w:rtl/>
          <w:lang w:bidi="ar-SA"/>
        </w:rPr>
        <w:t xml:space="preserve">معلومات محدثة عن حالة تنفيذ خطة الأعمال المجمعة للصندوق المتعدد الأطراف للفترة </w:t>
      </w:r>
      <w:r w:rsidRPr="00BF57D1">
        <w:rPr>
          <w:b/>
          <w:bCs/>
          <w:sz w:val="32"/>
          <w:szCs w:val="32"/>
          <w:rtl/>
          <w:lang w:bidi="ar"/>
        </w:rPr>
        <w:t>2021-2023</w:t>
      </w:r>
    </w:p>
    <w:p w14:paraId="3FEACC02" w14:textId="77777777" w:rsidR="00D20D86" w:rsidRPr="009D4888" w:rsidRDefault="00D20D86" w:rsidP="00D20D86">
      <w:pPr>
        <w:jc w:val="center"/>
        <w:rPr>
          <w:b/>
          <w:bCs/>
        </w:rPr>
      </w:pPr>
    </w:p>
    <w:p w14:paraId="2DA15214" w14:textId="77777777" w:rsidR="00D20D86" w:rsidRPr="009D4888" w:rsidRDefault="00D20D86" w:rsidP="00D20D86">
      <w:pPr>
        <w:jc w:val="center"/>
        <w:rPr>
          <w:b/>
          <w:bCs/>
        </w:rPr>
      </w:pPr>
    </w:p>
    <w:p w14:paraId="20D68B94" w14:textId="77777777" w:rsidR="00D20D86" w:rsidRPr="00BF57D1" w:rsidRDefault="00D20D86" w:rsidP="00D20D86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8"/>
          <w:szCs w:val="28"/>
        </w:rPr>
      </w:pPr>
      <w:r w:rsidRPr="00BF57D1">
        <w:rPr>
          <w:b/>
          <w:bCs/>
          <w:sz w:val="28"/>
          <w:szCs w:val="28"/>
          <w:rtl/>
          <w:lang w:bidi="ar-SA"/>
        </w:rPr>
        <w:t>المقدمة</w:t>
      </w:r>
    </w:p>
    <w:p w14:paraId="0A8CAA69" w14:textId="77777777" w:rsidR="00D20D86" w:rsidRPr="00BF57D1" w:rsidRDefault="00D20D86" w:rsidP="00D20D86">
      <w:pPr>
        <w:pStyle w:val="StyleHeader4Para4Left0Firstline0"/>
        <w:numPr>
          <w:ilvl w:val="0"/>
          <w:numId w:val="0"/>
        </w:numPr>
        <w:spacing w:after="0"/>
        <w:rPr>
          <w:b/>
          <w:bCs/>
          <w:sz w:val="28"/>
          <w:szCs w:val="28"/>
        </w:rPr>
      </w:pPr>
    </w:p>
    <w:p w14:paraId="51722375" w14:textId="77777777" w:rsidR="00D20D86" w:rsidRPr="00BF57D1" w:rsidRDefault="00D20D86" w:rsidP="00BF57D1">
      <w:pPr>
        <w:pStyle w:val="Heading1"/>
        <w:numPr>
          <w:ilvl w:val="0"/>
          <w:numId w:val="23"/>
        </w:numPr>
        <w:bidi/>
        <w:rPr>
          <w:sz w:val="28"/>
          <w:szCs w:val="28"/>
        </w:rPr>
      </w:pPr>
      <w:r w:rsidRPr="00BF57D1">
        <w:rPr>
          <w:sz w:val="28"/>
          <w:szCs w:val="28"/>
          <w:rtl/>
          <w:lang w:bidi="ar-SA"/>
        </w:rPr>
        <w:t>تتألف هذه الوثيقة من</w:t>
      </w:r>
      <w:r w:rsidRPr="00BF57D1">
        <w:rPr>
          <w:sz w:val="28"/>
          <w:szCs w:val="28"/>
          <w:rtl/>
          <w:lang w:bidi="ar"/>
        </w:rPr>
        <w:t>:</w:t>
      </w:r>
    </w:p>
    <w:p w14:paraId="22C72AE1" w14:textId="77777777" w:rsidR="00D20D86" w:rsidRPr="00BF57D1" w:rsidRDefault="00D20D86" w:rsidP="00D20D86">
      <w:pPr>
        <w:pStyle w:val="Heading2"/>
        <w:numPr>
          <w:ilvl w:val="0"/>
          <w:numId w:val="0"/>
        </w:numPr>
        <w:bidi/>
        <w:spacing w:after="0"/>
        <w:ind w:left="720"/>
        <w:rPr>
          <w:sz w:val="28"/>
          <w:szCs w:val="28"/>
        </w:rPr>
      </w:pPr>
      <w:r w:rsidRPr="00BF57D1">
        <w:rPr>
          <w:sz w:val="28"/>
          <w:szCs w:val="28"/>
          <w:rtl/>
          <w:lang w:bidi="ar-SA"/>
        </w:rPr>
        <w:t>الجزء الأول</w:t>
      </w:r>
      <w:r w:rsidRPr="00BF57D1">
        <w:rPr>
          <w:sz w:val="28"/>
          <w:szCs w:val="28"/>
          <w:rtl/>
          <w:lang w:bidi="ar"/>
        </w:rPr>
        <w:t xml:space="preserve">: </w:t>
      </w:r>
      <w:r w:rsidRPr="00BF57D1">
        <w:rPr>
          <w:sz w:val="28"/>
          <w:szCs w:val="28"/>
          <w:rtl/>
          <w:lang w:bidi="ar"/>
        </w:rPr>
        <w:tab/>
      </w:r>
      <w:r w:rsidRPr="00BF57D1">
        <w:rPr>
          <w:sz w:val="28"/>
          <w:szCs w:val="28"/>
          <w:rtl/>
          <w:lang w:bidi="ar"/>
        </w:rPr>
        <w:tab/>
      </w:r>
      <w:r w:rsidRPr="00BF57D1">
        <w:rPr>
          <w:sz w:val="28"/>
          <w:szCs w:val="28"/>
          <w:rtl/>
          <w:lang w:bidi="ar-SA"/>
        </w:rPr>
        <w:t xml:space="preserve">معلومات محدثة عن حالة تنفيذ خطط الأعمال للفترة </w:t>
      </w:r>
      <w:r w:rsidRPr="00BF57D1">
        <w:rPr>
          <w:sz w:val="28"/>
          <w:szCs w:val="28"/>
          <w:rtl/>
          <w:lang w:bidi="ar"/>
        </w:rPr>
        <w:t>2021-2023</w:t>
      </w:r>
    </w:p>
    <w:p w14:paraId="4DC4B861" w14:textId="77777777" w:rsidR="00D20D86" w:rsidRPr="00BF57D1" w:rsidRDefault="00D20D86" w:rsidP="00D20D86">
      <w:pPr>
        <w:rPr>
          <w:sz w:val="28"/>
          <w:szCs w:val="28"/>
        </w:rPr>
      </w:pPr>
    </w:p>
    <w:p w14:paraId="0EE23563" w14:textId="77777777" w:rsidR="00D20D86" w:rsidRPr="00BF57D1" w:rsidRDefault="00D20D86" w:rsidP="00D20D86">
      <w:pPr>
        <w:pStyle w:val="Heading2"/>
        <w:numPr>
          <w:ilvl w:val="0"/>
          <w:numId w:val="0"/>
        </w:numPr>
        <w:bidi/>
        <w:spacing w:after="0"/>
        <w:ind w:left="720"/>
        <w:rPr>
          <w:sz w:val="28"/>
          <w:szCs w:val="28"/>
        </w:rPr>
      </w:pPr>
      <w:r w:rsidRPr="00BF57D1">
        <w:rPr>
          <w:sz w:val="28"/>
          <w:szCs w:val="28"/>
          <w:rtl/>
          <w:lang w:bidi="ar-SA"/>
        </w:rPr>
        <w:t>الجزء الثاني</w:t>
      </w:r>
      <w:r w:rsidRPr="00BF57D1">
        <w:rPr>
          <w:sz w:val="28"/>
          <w:szCs w:val="28"/>
          <w:rtl/>
          <w:lang w:bidi="ar"/>
        </w:rPr>
        <w:t xml:space="preserve">: </w:t>
      </w:r>
      <w:r w:rsidRPr="00BF57D1">
        <w:rPr>
          <w:sz w:val="28"/>
          <w:szCs w:val="28"/>
          <w:rtl/>
          <w:lang w:bidi="ar"/>
        </w:rPr>
        <w:tab/>
      </w:r>
      <w:r w:rsidRPr="00BF57D1">
        <w:rPr>
          <w:sz w:val="28"/>
          <w:szCs w:val="28"/>
          <w:rtl/>
          <w:lang w:bidi="ar"/>
        </w:rPr>
        <w:tab/>
      </w:r>
      <w:r w:rsidRPr="00BF57D1">
        <w:rPr>
          <w:sz w:val="28"/>
          <w:szCs w:val="28"/>
          <w:rtl/>
          <w:lang w:bidi="ar-SA"/>
        </w:rPr>
        <w:t xml:space="preserve">تخصيص الموارد لفترة السنوات الثلاث </w:t>
      </w:r>
      <w:r w:rsidRPr="00BF57D1">
        <w:rPr>
          <w:sz w:val="28"/>
          <w:szCs w:val="28"/>
          <w:rtl/>
          <w:lang w:bidi="ar"/>
        </w:rPr>
        <w:t>2018-2020</w:t>
      </w:r>
    </w:p>
    <w:p w14:paraId="1726C9C5" w14:textId="77777777" w:rsidR="00D20D86" w:rsidRPr="00BF57D1" w:rsidRDefault="00D20D86" w:rsidP="00D20D86">
      <w:pPr>
        <w:rPr>
          <w:sz w:val="28"/>
          <w:szCs w:val="28"/>
        </w:rPr>
      </w:pPr>
    </w:p>
    <w:p w14:paraId="461743E3" w14:textId="77777777" w:rsidR="00D20D86" w:rsidRPr="00BF57D1" w:rsidRDefault="00D20D86" w:rsidP="00D20D86">
      <w:pPr>
        <w:bidi/>
        <w:rPr>
          <w:sz w:val="28"/>
          <w:szCs w:val="28"/>
        </w:rPr>
      </w:pPr>
      <w:r w:rsidRPr="00BF57D1">
        <w:rPr>
          <w:sz w:val="28"/>
          <w:szCs w:val="28"/>
        </w:rPr>
        <w:tab/>
      </w:r>
      <w:r w:rsidRPr="00BF57D1">
        <w:rPr>
          <w:sz w:val="28"/>
          <w:szCs w:val="28"/>
          <w:rtl/>
          <w:lang w:bidi="ar-SA"/>
        </w:rPr>
        <w:t>التوصية</w:t>
      </w:r>
    </w:p>
    <w:p w14:paraId="05943396" w14:textId="77777777" w:rsidR="00D20D86" w:rsidRPr="00BF57D1" w:rsidRDefault="00D20D86" w:rsidP="00D20D86">
      <w:pPr>
        <w:rPr>
          <w:sz w:val="28"/>
          <w:szCs w:val="28"/>
        </w:rPr>
      </w:pPr>
    </w:p>
    <w:p w14:paraId="218BA5FC" w14:textId="77777777" w:rsidR="00D20D86" w:rsidRPr="00BF57D1" w:rsidRDefault="00D20D86" w:rsidP="00D20D86">
      <w:pPr>
        <w:bidi/>
        <w:rPr>
          <w:sz w:val="28"/>
          <w:szCs w:val="28"/>
          <w:rtl/>
          <w:lang w:bidi="ar-EG"/>
        </w:rPr>
      </w:pPr>
      <w:r w:rsidRPr="00BF57D1">
        <w:rPr>
          <w:sz w:val="28"/>
          <w:szCs w:val="28"/>
        </w:rPr>
        <w:tab/>
      </w:r>
      <w:r w:rsidRPr="00BF57D1">
        <w:rPr>
          <w:sz w:val="28"/>
          <w:szCs w:val="28"/>
          <w:rtl/>
          <w:lang w:bidi="ar-SA"/>
        </w:rPr>
        <w:t>المرفق الأول</w:t>
      </w:r>
      <w:r w:rsidRPr="00BF57D1">
        <w:rPr>
          <w:sz w:val="28"/>
          <w:szCs w:val="28"/>
          <w:rtl/>
          <w:lang w:bidi="ar"/>
        </w:rPr>
        <w:t>:</w:t>
      </w:r>
      <w:r w:rsidRPr="00BF57D1">
        <w:rPr>
          <w:sz w:val="28"/>
          <w:szCs w:val="28"/>
          <w:rtl/>
          <w:lang w:bidi="ar"/>
        </w:rPr>
        <w:tab/>
      </w:r>
      <w:r w:rsidRPr="00BF57D1">
        <w:rPr>
          <w:sz w:val="28"/>
          <w:szCs w:val="28"/>
          <w:rtl/>
          <w:lang w:bidi="ar-SA"/>
        </w:rPr>
        <w:t>الأنشطة المتعلقة بالهيدروفلوروكربون المعروضة على الاجتماع الثامن والثمانين</w:t>
      </w:r>
    </w:p>
    <w:p w14:paraId="056B79A2" w14:textId="77777777" w:rsidR="00D20D86" w:rsidRPr="00BF57D1" w:rsidRDefault="00D20D86" w:rsidP="00D20D86">
      <w:pPr>
        <w:pStyle w:val="Heading2"/>
        <w:numPr>
          <w:ilvl w:val="0"/>
          <w:numId w:val="0"/>
        </w:numPr>
        <w:spacing w:after="0"/>
        <w:rPr>
          <w:sz w:val="28"/>
          <w:szCs w:val="28"/>
        </w:rPr>
      </w:pPr>
    </w:p>
    <w:p w14:paraId="07260177" w14:textId="77777777" w:rsidR="00D20D86" w:rsidRPr="00BF57D1" w:rsidRDefault="00D20D86" w:rsidP="00D20D86">
      <w:pPr>
        <w:pStyle w:val="Heading2"/>
        <w:numPr>
          <w:ilvl w:val="0"/>
          <w:numId w:val="0"/>
        </w:numPr>
        <w:bidi/>
        <w:spacing w:after="0"/>
        <w:ind w:left="1440" w:hanging="1440"/>
        <w:rPr>
          <w:b/>
          <w:sz w:val="28"/>
          <w:szCs w:val="28"/>
        </w:rPr>
      </w:pPr>
      <w:r w:rsidRPr="00BF57D1">
        <w:rPr>
          <w:b/>
          <w:bCs/>
          <w:sz w:val="28"/>
          <w:szCs w:val="28"/>
          <w:rtl/>
          <w:lang w:bidi="ar-SA"/>
        </w:rPr>
        <w:t>الجزء الأول</w:t>
      </w:r>
      <w:r w:rsidRPr="00BF57D1">
        <w:rPr>
          <w:b/>
          <w:bCs/>
          <w:sz w:val="28"/>
          <w:szCs w:val="28"/>
          <w:rtl/>
          <w:lang w:bidi="ar"/>
        </w:rPr>
        <w:t xml:space="preserve">: </w:t>
      </w:r>
      <w:r w:rsidRPr="00BF57D1">
        <w:rPr>
          <w:b/>
          <w:bCs/>
          <w:sz w:val="28"/>
          <w:szCs w:val="28"/>
          <w:rtl/>
          <w:lang w:bidi="ar"/>
        </w:rPr>
        <w:tab/>
      </w:r>
      <w:r w:rsidRPr="00BF57D1">
        <w:rPr>
          <w:b/>
          <w:bCs/>
          <w:sz w:val="28"/>
          <w:szCs w:val="28"/>
          <w:rtl/>
          <w:lang w:bidi="ar-SA"/>
        </w:rPr>
        <w:t xml:space="preserve">معلومات محدثة عن حالة تنفيذ خطط الأعمال للفترة </w:t>
      </w:r>
      <w:r w:rsidRPr="00BF57D1">
        <w:rPr>
          <w:b/>
          <w:bCs/>
          <w:sz w:val="28"/>
          <w:szCs w:val="28"/>
          <w:rtl/>
          <w:lang w:bidi="ar"/>
        </w:rPr>
        <w:t>2021-2023</w:t>
      </w:r>
    </w:p>
    <w:p w14:paraId="5812DBE4" w14:textId="77777777" w:rsidR="00D20D86" w:rsidRPr="00BF57D1" w:rsidRDefault="00D20D86" w:rsidP="00D20D86">
      <w:pPr>
        <w:rPr>
          <w:sz w:val="28"/>
          <w:szCs w:val="28"/>
        </w:rPr>
      </w:pPr>
    </w:p>
    <w:p w14:paraId="668A935E" w14:textId="77777777" w:rsidR="00D20D86" w:rsidRPr="00BF57D1" w:rsidRDefault="00D20D86" w:rsidP="00D20D86">
      <w:pPr>
        <w:pStyle w:val="Heading1"/>
        <w:bidi/>
        <w:rPr>
          <w:sz w:val="28"/>
          <w:szCs w:val="28"/>
        </w:rPr>
      </w:pPr>
      <w:r w:rsidRPr="00BF57D1">
        <w:rPr>
          <w:sz w:val="28"/>
          <w:szCs w:val="28"/>
          <w:rtl/>
          <w:lang w:bidi="ar-SA"/>
        </w:rPr>
        <w:t xml:space="preserve">أقرت اللجنة التنفيذية في اجتماعها السادس والثمانين خطة الأعمال المجمعة للصندوق المتعدد الأطراف للفترة </w:t>
      </w:r>
      <w:r w:rsidRPr="00BF57D1">
        <w:rPr>
          <w:sz w:val="28"/>
          <w:szCs w:val="28"/>
          <w:rtl/>
          <w:lang w:bidi="ar"/>
        </w:rPr>
        <w:t xml:space="preserve">2021-2023. </w:t>
      </w:r>
      <w:r w:rsidRPr="00BF57D1">
        <w:rPr>
          <w:sz w:val="28"/>
          <w:szCs w:val="28"/>
          <w:rtl/>
          <w:lang w:bidi="ar-SA"/>
        </w:rPr>
        <w:t xml:space="preserve">واستجابة للمقرر </w:t>
      </w:r>
      <w:r w:rsidRPr="00BF57D1">
        <w:rPr>
          <w:sz w:val="28"/>
          <w:szCs w:val="28"/>
          <w:rtl/>
          <w:lang w:bidi="ar"/>
        </w:rPr>
        <w:t>86/45</w:t>
      </w:r>
      <w:r w:rsidRPr="00BF57D1">
        <w:rPr>
          <w:sz w:val="28"/>
          <w:szCs w:val="28"/>
          <w:rtl/>
          <w:lang w:bidi="ar-SA"/>
        </w:rPr>
        <w:t xml:space="preserve">، عدلت الأمانة خطة الأعمال المجمعة للفترة </w:t>
      </w:r>
      <w:r w:rsidRPr="00BF57D1">
        <w:rPr>
          <w:sz w:val="28"/>
          <w:szCs w:val="28"/>
          <w:rtl/>
          <w:lang w:bidi="ar"/>
        </w:rPr>
        <w:t xml:space="preserve">2021-2023 </w:t>
      </w:r>
      <w:r w:rsidRPr="00BF57D1">
        <w:rPr>
          <w:sz w:val="28"/>
          <w:szCs w:val="28"/>
          <w:rtl/>
          <w:lang w:bidi="ar-SA"/>
        </w:rPr>
        <w:t xml:space="preserve">كما هو مبين في الجدول </w:t>
      </w:r>
      <w:r w:rsidRPr="00BF57D1">
        <w:rPr>
          <w:sz w:val="28"/>
          <w:szCs w:val="28"/>
          <w:rtl/>
          <w:lang w:bidi="ar"/>
        </w:rPr>
        <w:t>1.</w:t>
      </w:r>
    </w:p>
    <w:p w14:paraId="72231592" w14:textId="436B9B35" w:rsidR="00D20D86" w:rsidRPr="00BF57D1" w:rsidRDefault="00D20D86" w:rsidP="00BF57D1">
      <w:pPr>
        <w:tabs>
          <w:tab w:val="left" w:pos="8280"/>
        </w:tabs>
        <w:bidi/>
        <w:rPr>
          <w:b/>
          <w:bCs/>
          <w:sz w:val="28"/>
          <w:szCs w:val="28"/>
        </w:rPr>
      </w:pPr>
      <w:r w:rsidRPr="00BF57D1">
        <w:rPr>
          <w:sz w:val="28"/>
          <w:szCs w:val="28"/>
        </w:rPr>
        <w:br w:type="page"/>
      </w:r>
      <w:r w:rsidRPr="00BF57D1">
        <w:rPr>
          <w:b/>
          <w:bCs/>
          <w:sz w:val="28"/>
          <w:szCs w:val="28"/>
          <w:rtl/>
          <w:lang w:bidi="ar-SA"/>
        </w:rPr>
        <w:lastRenderedPageBreak/>
        <w:t xml:space="preserve">الجدول </w:t>
      </w:r>
      <w:r w:rsidRPr="00BF57D1">
        <w:rPr>
          <w:b/>
          <w:bCs/>
          <w:sz w:val="28"/>
          <w:szCs w:val="28"/>
          <w:rtl/>
          <w:lang w:bidi="ar"/>
        </w:rPr>
        <w:t xml:space="preserve">1- </w:t>
      </w:r>
      <w:r w:rsidRPr="00BF57D1">
        <w:rPr>
          <w:b/>
          <w:bCs/>
          <w:sz w:val="28"/>
          <w:szCs w:val="28"/>
          <w:rtl/>
          <w:lang w:bidi="ar-SA"/>
        </w:rPr>
        <w:t xml:space="preserve">تخصيص الموارد في خطة الأعمال المجمعة المعدلة للصندوق المتعدد الأطراف للفترة </w:t>
      </w:r>
      <w:r w:rsidRPr="00BF57D1">
        <w:rPr>
          <w:b/>
          <w:bCs/>
          <w:sz w:val="28"/>
          <w:szCs w:val="28"/>
          <w:rtl/>
          <w:lang w:bidi="ar"/>
        </w:rPr>
        <w:t>2021-2023 (</w:t>
      </w:r>
      <w:r w:rsidRPr="00BF57D1">
        <w:rPr>
          <w:b/>
          <w:bCs/>
          <w:sz w:val="28"/>
          <w:szCs w:val="28"/>
          <w:rtl/>
          <w:lang w:bidi="ar-SA"/>
        </w:rPr>
        <w:t>دولار أمريكي</w:t>
      </w:r>
      <w:r w:rsidRPr="00BF57D1">
        <w:rPr>
          <w:b/>
          <w:bCs/>
          <w:sz w:val="28"/>
          <w:szCs w:val="28"/>
          <w:rtl/>
          <w:lang w:bidi="ar"/>
        </w:rPr>
        <w:t>)</w:t>
      </w:r>
    </w:p>
    <w:tbl>
      <w:tblPr>
        <w:bidiVisual/>
        <w:tblW w:w="9400" w:type="dxa"/>
        <w:tblLayout w:type="fixed"/>
        <w:tblLook w:val="04A0" w:firstRow="1" w:lastRow="0" w:firstColumn="1" w:lastColumn="0" w:noHBand="0" w:noVBand="1"/>
      </w:tblPr>
      <w:tblGrid>
        <w:gridCol w:w="4315"/>
        <w:gridCol w:w="1271"/>
        <w:gridCol w:w="1271"/>
        <w:gridCol w:w="1271"/>
        <w:gridCol w:w="1272"/>
      </w:tblGrid>
      <w:tr w:rsidR="00D20D86" w:rsidRPr="00BF57D1" w14:paraId="50D06E0D" w14:textId="77777777" w:rsidTr="00D84199"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  <w:vAlign w:val="center"/>
            <w:hideMark/>
          </w:tcPr>
          <w:p w14:paraId="46FF7534" w14:textId="77777777" w:rsidR="00D20D86" w:rsidRPr="00BF57D1" w:rsidRDefault="00D20D86" w:rsidP="00D84199">
            <w:pPr>
              <w:bidi/>
              <w:jc w:val="left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-SA"/>
              </w:rPr>
              <w:t>البند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02CC6" w14:textId="77777777" w:rsidR="00D20D86" w:rsidRPr="00BF57D1" w:rsidRDefault="00D20D86" w:rsidP="00D84199">
            <w:pPr>
              <w:bidi/>
              <w:jc w:val="center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"/>
              </w:rPr>
              <w:t>2021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27C73" w14:textId="77777777" w:rsidR="00D20D86" w:rsidRPr="00BF57D1" w:rsidRDefault="00D20D86" w:rsidP="00D84199">
            <w:pPr>
              <w:bidi/>
              <w:jc w:val="center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"/>
              </w:rPr>
              <w:t>2022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D1D6C" w14:textId="77777777" w:rsidR="00D20D86" w:rsidRPr="00BF57D1" w:rsidRDefault="00D20D86" w:rsidP="00D84199">
            <w:pPr>
              <w:bidi/>
              <w:jc w:val="center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"/>
              </w:rPr>
              <w:t>2023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E8351" w14:textId="77777777" w:rsidR="00D20D86" w:rsidRPr="00BF57D1" w:rsidRDefault="00D20D86" w:rsidP="00D84199">
            <w:pPr>
              <w:bidi/>
              <w:jc w:val="center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-SA"/>
              </w:rPr>
              <w:t xml:space="preserve">المجموع </w:t>
            </w:r>
            <w:r w:rsidRPr="00BF57D1">
              <w:rPr>
                <w:b/>
                <w:bCs/>
                <w:sz w:val="20"/>
                <w:rtl/>
                <w:lang w:bidi="ar"/>
              </w:rPr>
              <w:t>(2021–2023)</w:t>
            </w:r>
          </w:p>
        </w:tc>
      </w:tr>
      <w:tr w:rsidR="00D20D86" w:rsidRPr="00BF57D1" w14:paraId="0CA5F41E" w14:textId="77777777" w:rsidTr="00D84199"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  <w:hideMark/>
          </w:tcPr>
          <w:p w14:paraId="671AC854" w14:textId="77777777" w:rsidR="00D20D86" w:rsidRPr="00BF57D1" w:rsidRDefault="00D20D86" w:rsidP="00D84199">
            <w:pPr>
              <w:bidi/>
              <w:jc w:val="left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-SA"/>
              </w:rPr>
              <w:t>الأنشطة المتعلقة بالهيدروكلوروفلوروكربون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843608" w14:textId="77777777" w:rsidR="00D20D86" w:rsidRPr="00BF57D1" w:rsidRDefault="00D20D86" w:rsidP="00D84199">
            <w:pPr>
              <w:bidi/>
              <w:jc w:val="left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197985" w14:textId="77777777" w:rsidR="00D20D86" w:rsidRPr="00BF57D1" w:rsidRDefault="00D20D86" w:rsidP="00D84199">
            <w:pPr>
              <w:bidi/>
              <w:jc w:val="left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57A806" w14:textId="77777777" w:rsidR="00D20D86" w:rsidRPr="00BF57D1" w:rsidRDefault="00D20D86" w:rsidP="00D84199">
            <w:pPr>
              <w:bidi/>
              <w:jc w:val="left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D5DDAD" w14:textId="77777777" w:rsidR="00D20D86" w:rsidRPr="00BF57D1" w:rsidRDefault="00D20D86" w:rsidP="00D84199">
            <w:pPr>
              <w:bidi/>
              <w:jc w:val="left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</w:rPr>
              <w:t> </w:t>
            </w:r>
          </w:p>
        </w:tc>
      </w:tr>
      <w:tr w:rsidR="00D20D86" w:rsidRPr="00BF57D1" w14:paraId="4D655798" w14:textId="77777777" w:rsidTr="00D84199"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  <w:hideMark/>
          </w:tcPr>
          <w:p w14:paraId="5592D433" w14:textId="77777777" w:rsidR="00D20D86" w:rsidRPr="00BF57D1" w:rsidRDefault="00D20D86" w:rsidP="00D8419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-SA"/>
              </w:rPr>
              <w:t>خطط إدارة إزالة المواد الهيدروكلوروفلوروكربونية الموافق عليها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E3964B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70,475,821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09BF6B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25,976,975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015599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47,114,077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3D8D5F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143,566,873</w:t>
            </w:r>
          </w:p>
        </w:tc>
      </w:tr>
      <w:tr w:rsidR="00D20D86" w:rsidRPr="00BF57D1" w14:paraId="5FDD7906" w14:textId="77777777" w:rsidTr="00D84199">
        <w:trPr>
          <w:trHeight w:val="58"/>
        </w:trPr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  <w:hideMark/>
          </w:tcPr>
          <w:p w14:paraId="43DE3324" w14:textId="77777777" w:rsidR="00D20D86" w:rsidRPr="00BF57D1" w:rsidRDefault="00D20D86" w:rsidP="00D8419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-SA"/>
              </w:rPr>
              <w:t xml:space="preserve">إنتاج الهيدروكلوروفلوروكربون </w:t>
            </w:r>
            <w:r w:rsidRPr="00BF57D1">
              <w:rPr>
                <w:sz w:val="20"/>
                <w:rtl/>
                <w:lang w:bidi="ar"/>
              </w:rPr>
              <w:t xml:space="preserve">– </w:t>
            </w:r>
            <w:r w:rsidRPr="00BF57D1">
              <w:rPr>
                <w:sz w:val="20"/>
                <w:rtl/>
                <w:lang w:bidi="ar-SA"/>
              </w:rPr>
              <w:t>المرحلة الثانية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5CCC83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1E8EAA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23,232,000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53D7C3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894308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23,232,000</w:t>
            </w:r>
          </w:p>
        </w:tc>
      </w:tr>
      <w:tr w:rsidR="00D20D86" w:rsidRPr="00BF57D1" w14:paraId="7AC001A2" w14:textId="77777777" w:rsidTr="00D84199"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  <w:hideMark/>
          </w:tcPr>
          <w:p w14:paraId="4E78C354" w14:textId="77777777" w:rsidR="00D20D86" w:rsidRPr="00BF57D1" w:rsidRDefault="00D20D86" w:rsidP="00D8419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-SA"/>
              </w:rPr>
              <w:t xml:space="preserve">إعداد مشروعات خطة إدارة إزالة المواد الهيدروكلوروفلوروكربونية </w:t>
            </w:r>
            <w:r w:rsidRPr="00BF57D1">
              <w:rPr>
                <w:sz w:val="20"/>
                <w:rtl/>
                <w:lang w:bidi="ar"/>
              </w:rPr>
              <w:t xml:space="preserve">- </w:t>
            </w:r>
            <w:r w:rsidRPr="00BF57D1">
              <w:rPr>
                <w:sz w:val="20"/>
                <w:rtl/>
                <w:lang w:bidi="ar-SA"/>
              </w:rPr>
              <w:t>المرحلة الثانية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EA59CA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111,700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835FEA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104,300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03836E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D5CA55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216,000</w:t>
            </w:r>
          </w:p>
        </w:tc>
      </w:tr>
      <w:tr w:rsidR="00D20D86" w:rsidRPr="00BF57D1" w14:paraId="3785FBF7" w14:textId="77777777" w:rsidTr="00D84199"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  <w:hideMark/>
          </w:tcPr>
          <w:p w14:paraId="330B8D20" w14:textId="77777777" w:rsidR="00D20D86" w:rsidRPr="00BF57D1" w:rsidRDefault="00D20D86" w:rsidP="00D8419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-SA"/>
              </w:rPr>
              <w:t>المرحلة الثانية من خطة إدارة إزالة المواد الهيدروكلوروفلوروكربونية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31E668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15,990,112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60FF31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4,044,477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2AEBB8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12,316,504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A1C16A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32,351,093</w:t>
            </w:r>
          </w:p>
        </w:tc>
      </w:tr>
      <w:tr w:rsidR="00D20D86" w:rsidRPr="00BF57D1" w14:paraId="17939C48" w14:textId="77777777" w:rsidTr="00D84199"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  <w:hideMark/>
          </w:tcPr>
          <w:p w14:paraId="2A200155" w14:textId="77777777" w:rsidR="00D20D86" w:rsidRPr="00BF57D1" w:rsidRDefault="00D20D86" w:rsidP="00D8419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-SA"/>
              </w:rPr>
              <w:t xml:space="preserve">إعداد مشروعات خطة إدارة إزالة المواد الهيدروكلوروفلوروكربونية </w:t>
            </w:r>
            <w:r w:rsidRPr="00BF57D1">
              <w:rPr>
                <w:sz w:val="20"/>
                <w:rtl/>
                <w:lang w:bidi="ar"/>
              </w:rPr>
              <w:t xml:space="preserve">– </w:t>
            </w:r>
            <w:r w:rsidRPr="00BF57D1">
              <w:rPr>
                <w:sz w:val="20"/>
                <w:rtl/>
                <w:lang w:bidi="ar-SA"/>
              </w:rPr>
              <w:t>المرحلة الثالثة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DFE21D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1,057,040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F229E9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709,410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3E8C09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32,700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8F1E8C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1,799,150</w:t>
            </w:r>
          </w:p>
        </w:tc>
      </w:tr>
      <w:tr w:rsidR="00D20D86" w:rsidRPr="00BF57D1" w14:paraId="7107F504" w14:textId="77777777" w:rsidTr="00D84199"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  <w:hideMark/>
          </w:tcPr>
          <w:p w14:paraId="14DF2B35" w14:textId="77777777" w:rsidR="00D20D86" w:rsidRPr="00BF57D1" w:rsidRDefault="00D20D86" w:rsidP="00D8419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-SA"/>
              </w:rPr>
              <w:t>المرحلة الثالثة من خطط إدارة إزالة المواد الهيدروكلوروفلوروكربونية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895ACF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3,548,717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6D86C6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18,044,054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D83006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37,858,659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B724B5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59,451,430</w:t>
            </w:r>
          </w:p>
        </w:tc>
      </w:tr>
      <w:tr w:rsidR="00D20D86" w:rsidRPr="00BF57D1" w14:paraId="4B4E3809" w14:textId="77777777" w:rsidTr="00D84199"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  <w:hideMark/>
          </w:tcPr>
          <w:p w14:paraId="594F7C4F" w14:textId="77777777" w:rsidR="00D20D86" w:rsidRPr="00BF57D1" w:rsidRDefault="00D20D86" w:rsidP="00D8419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-SA"/>
              </w:rPr>
              <w:t>التحقق من خطط إدارة إزالة المواد الهيدروكلوروفلوروكربونية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60C53B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588,600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7B3CCD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588,600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D8728B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588,600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AF11E5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1,765,800</w:t>
            </w:r>
          </w:p>
        </w:tc>
      </w:tr>
      <w:tr w:rsidR="00D20D86" w:rsidRPr="00BF57D1" w14:paraId="7E8B9F12" w14:textId="77777777" w:rsidTr="00D84199"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  <w:hideMark/>
          </w:tcPr>
          <w:p w14:paraId="12C893CE" w14:textId="77777777" w:rsidR="00D20D86" w:rsidRPr="00BF57D1" w:rsidRDefault="00D20D86" w:rsidP="00D84199">
            <w:pPr>
              <w:bidi/>
              <w:jc w:val="left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-SA"/>
              </w:rPr>
              <w:t>المجموع الفرعي للأنشطة المتعلقة بالهيدروكلوروفلوروكربون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DAF3D8" w14:textId="77777777" w:rsidR="00D20D86" w:rsidRPr="00BF57D1" w:rsidRDefault="00D20D86" w:rsidP="00861729">
            <w:pPr>
              <w:bidi/>
              <w:jc w:val="left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"/>
              </w:rPr>
              <w:t>91,771,990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C96D2C" w14:textId="77777777" w:rsidR="00D20D86" w:rsidRPr="00BF57D1" w:rsidRDefault="00D20D86" w:rsidP="00861729">
            <w:pPr>
              <w:bidi/>
              <w:jc w:val="left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"/>
              </w:rPr>
              <w:t>72,699,816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6E2AAB" w14:textId="77777777" w:rsidR="00D20D86" w:rsidRPr="00BF57D1" w:rsidRDefault="00D20D86" w:rsidP="00861729">
            <w:pPr>
              <w:bidi/>
              <w:jc w:val="left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"/>
              </w:rPr>
              <w:t>97,910,540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67BB5D" w14:textId="77777777" w:rsidR="00D20D86" w:rsidRPr="00BF57D1" w:rsidRDefault="00D20D86" w:rsidP="00861729">
            <w:pPr>
              <w:bidi/>
              <w:jc w:val="left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"/>
              </w:rPr>
              <w:t>262,382,346</w:t>
            </w:r>
          </w:p>
        </w:tc>
      </w:tr>
      <w:tr w:rsidR="00D20D86" w:rsidRPr="00BF57D1" w14:paraId="0C96F293" w14:textId="77777777" w:rsidTr="00D84199"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  <w:hideMark/>
          </w:tcPr>
          <w:p w14:paraId="4D626FE5" w14:textId="77777777" w:rsidR="00D20D86" w:rsidRPr="00BF57D1" w:rsidRDefault="00D20D86" w:rsidP="00D84199">
            <w:pPr>
              <w:bidi/>
              <w:jc w:val="left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-SA"/>
              </w:rPr>
              <w:t>الأنشطة المتعلقة بالهيدروفلوروكربون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6B95DB" w14:textId="77777777" w:rsidR="00D20D86" w:rsidRPr="00BF57D1" w:rsidRDefault="00D20D86" w:rsidP="00861729">
            <w:pPr>
              <w:bidi/>
              <w:jc w:val="left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60E174" w14:textId="77777777" w:rsidR="00D20D86" w:rsidRPr="00BF57D1" w:rsidRDefault="00D20D86" w:rsidP="00861729">
            <w:pPr>
              <w:bidi/>
              <w:jc w:val="left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B5F263" w14:textId="77777777" w:rsidR="00D20D86" w:rsidRPr="00BF57D1" w:rsidRDefault="00D20D86" w:rsidP="00861729">
            <w:pPr>
              <w:bidi/>
              <w:jc w:val="left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20923C" w14:textId="77777777" w:rsidR="00D20D86" w:rsidRPr="00BF57D1" w:rsidRDefault="00D20D86" w:rsidP="00861729">
            <w:pPr>
              <w:bidi/>
              <w:jc w:val="left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</w:rPr>
              <w:t> </w:t>
            </w:r>
          </w:p>
        </w:tc>
      </w:tr>
      <w:tr w:rsidR="00D20D86" w:rsidRPr="00BF57D1" w14:paraId="2073D7BA" w14:textId="77777777" w:rsidTr="00D84199"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  <w:hideMark/>
          </w:tcPr>
          <w:p w14:paraId="15E49EA9" w14:textId="77777777" w:rsidR="00D20D86" w:rsidRPr="00BF57D1" w:rsidRDefault="00D20D86" w:rsidP="00D84199">
            <w:pPr>
              <w:bidi/>
              <w:jc w:val="left"/>
              <w:rPr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-SA"/>
              </w:rPr>
              <w:t xml:space="preserve">الهيدروفلوروكربون </w:t>
            </w:r>
            <w:r w:rsidRPr="00BF57D1">
              <w:rPr>
                <w:b/>
                <w:bCs/>
                <w:sz w:val="20"/>
                <w:rtl/>
                <w:lang w:bidi="ar"/>
              </w:rPr>
              <w:t xml:space="preserve">- </w:t>
            </w:r>
            <w:r w:rsidRPr="00BF57D1">
              <w:rPr>
                <w:b/>
                <w:bCs/>
                <w:sz w:val="20"/>
                <w:rtl/>
                <w:lang w:bidi="ar-SA"/>
              </w:rPr>
              <w:t>الأنشطة التمكينية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A78824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267,500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1EC99B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214,000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293B51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D55D93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481,500</w:t>
            </w:r>
          </w:p>
        </w:tc>
      </w:tr>
      <w:tr w:rsidR="00D20D86" w:rsidRPr="00BF57D1" w14:paraId="12A72BDF" w14:textId="77777777" w:rsidTr="00D84199"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  <w:hideMark/>
          </w:tcPr>
          <w:p w14:paraId="1727AFD9" w14:textId="77777777" w:rsidR="00D20D86" w:rsidRPr="00BF57D1" w:rsidRDefault="00D20D86" w:rsidP="00D8419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-SA"/>
              </w:rPr>
              <w:t xml:space="preserve">الهيدروفلوروكربون </w:t>
            </w:r>
            <w:r w:rsidRPr="00BF57D1">
              <w:rPr>
                <w:sz w:val="20"/>
                <w:rtl/>
                <w:lang w:bidi="ar"/>
              </w:rPr>
              <w:t xml:space="preserve">– </w:t>
            </w:r>
            <w:r w:rsidRPr="00BF57D1">
              <w:rPr>
                <w:sz w:val="20"/>
                <w:rtl/>
                <w:lang w:bidi="ar-SA"/>
              </w:rPr>
              <w:t>الاستثمار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91D0ED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14,088,690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08FDAC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F886B4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546B5B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14,088,690</w:t>
            </w:r>
          </w:p>
        </w:tc>
      </w:tr>
      <w:tr w:rsidR="00D20D86" w:rsidRPr="00BF57D1" w14:paraId="3EA52897" w14:textId="77777777" w:rsidTr="00D84199"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  <w:hideMark/>
          </w:tcPr>
          <w:p w14:paraId="324ACB20" w14:textId="77777777" w:rsidR="00D20D86" w:rsidRPr="00BF57D1" w:rsidRDefault="00D20D86" w:rsidP="00D8419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-SA"/>
              </w:rPr>
              <w:t xml:space="preserve">خطة تنفيذ تعديل كيغالي فيما يخص الهيدروفلوروكربون </w:t>
            </w:r>
            <w:r w:rsidRPr="00BF57D1">
              <w:rPr>
                <w:sz w:val="20"/>
                <w:rtl/>
                <w:lang w:bidi="ar"/>
              </w:rPr>
              <w:t xml:space="preserve">- </w:t>
            </w:r>
            <w:r w:rsidRPr="00BF57D1">
              <w:rPr>
                <w:sz w:val="20"/>
                <w:rtl/>
                <w:lang w:bidi="ar-SA"/>
              </w:rPr>
              <w:t>إعداد المشروعات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5F5E8B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9,699,078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BAE51F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3,405,003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F49C06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111,820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1249C7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13,215,901</w:t>
            </w:r>
          </w:p>
        </w:tc>
      </w:tr>
      <w:tr w:rsidR="00D20D86" w:rsidRPr="00BF57D1" w14:paraId="514CE2F5" w14:textId="77777777" w:rsidTr="00D84199"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  <w:hideMark/>
          </w:tcPr>
          <w:p w14:paraId="611305C4" w14:textId="77777777" w:rsidR="00D20D86" w:rsidRPr="00BF57D1" w:rsidRDefault="00D20D86" w:rsidP="00D8419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-SA"/>
              </w:rPr>
              <w:t>خطط تنفيذ تعديل كيغالي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D11309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D40A26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22,918,072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963164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2,616,956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F19E25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25,535,028</w:t>
            </w:r>
          </w:p>
        </w:tc>
      </w:tr>
      <w:tr w:rsidR="00D20D86" w:rsidRPr="00BF57D1" w14:paraId="33E8D5FE" w14:textId="77777777" w:rsidTr="00D84199"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  <w:hideMark/>
          </w:tcPr>
          <w:p w14:paraId="0DABB20A" w14:textId="77777777" w:rsidR="00D20D86" w:rsidRPr="00BF57D1" w:rsidRDefault="00D20D86" w:rsidP="00D84199">
            <w:pPr>
              <w:bidi/>
              <w:jc w:val="left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-SA"/>
              </w:rPr>
              <w:t>المجموع الفرعي للأنشطة المتعلقة بالهيدروفلوروكربون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D9E5BB" w14:textId="77777777" w:rsidR="00D20D86" w:rsidRPr="00BF57D1" w:rsidRDefault="00D20D86" w:rsidP="00861729">
            <w:pPr>
              <w:bidi/>
              <w:jc w:val="left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"/>
              </w:rPr>
              <w:t>24,055,268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4EDDF8" w14:textId="77777777" w:rsidR="00D20D86" w:rsidRPr="00BF57D1" w:rsidRDefault="00D20D86" w:rsidP="00861729">
            <w:pPr>
              <w:bidi/>
              <w:jc w:val="left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"/>
              </w:rPr>
              <w:t>26,537,074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A66548" w14:textId="77777777" w:rsidR="00D20D86" w:rsidRPr="00BF57D1" w:rsidRDefault="00D20D86" w:rsidP="00861729">
            <w:pPr>
              <w:bidi/>
              <w:jc w:val="left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"/>
              </w:rPr>
              <w:t>2,728,777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887477" w14:textId="77777777" w:rsidR="00D20D86" w:rsidRPr="00BF57D1" w:rsidRDefault="00D20D86" w:rsidP="00861729">
            <w:pPr>
              <w:bidi/>
              <w:jc w:val="left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"/>
              </w:rPr>
              <w:t>53,321,119</w:t>
            </w:r>
          </w:p>
        </w:tc>
      </w:tr>
      <w:tr w:rsidR="00D20D86" w:rsidRPr="00BF57D1" w14:paraId="29918B07" w14:textId="77777777" w:rsidTr="00D84199"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  <w:hideMark/>
          </w:tcPr>
          <w:p w14:paraId="0666462C" w14:textId="77777777" w:rsidR="00D20D86" w:rsidRPr="00BF57D1" w:rsidRDefault="00D20D86" w:rsidP="00D84199">
            <w:pPr>
              <w:bidi/>
              <w:jc w:val="left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-SA"/>
              </w:rPr>
              <w:t>الأنشطة المعتادة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9EB1BF" w14:textId="77777777" w:rsidR="00D20D86" w:rsidRPr="00BF57D1" w:rsidRDefault="00D20D86" w:rsidP="00861729">
            <w:pPr>
              <w:bidi/>
              <w:jc w:val="left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15A2DD" w14:textId="77777777" w:rsidR="00D20D86" w:rsidRPr="00BF57D1" w:rsidRDefault="00D20D86" w:rsidP="00861729">
            <w:pPr>
              <w:bidi/>
              <w:jc w:val="left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15ADC9" w14:textId="77777777" w:rsidR="00D20D86" w:rsidRPr="00BF57D1" w:rsidRDefault="00D20D86" w:rsidP="00861729">
            <w:pPr>
              <w:bidi/>
              <w:jc w:val="left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B8C604" w14:textId="77777777" w:rsidR="00D20D86" w:rsidRPr="00BF57D1" w:rsidRDefault="00D20D86" w:rsidP="00861729">
            <w:pPr>
              <w:bidi/>
              <w:jc w:val="left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</w:rPr>
              <w:t> </w:t>
            </w:r>
          </w:p>
        </w:tc>
      </w:tr>
      <w:tr w:rsidR="00D20D86" w:rsidRPr="00BF57D1" w14:paraId="762F8E99" w14:textId="77777777" w:rsidTr="00D84199"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  <w:hideMark/>
          </w:tcPr>
          <w:p w14:paraId="4F8F63E2" w14:textId="77777777" w:rsidR="00D20D86" w:rsidRPr="00BF57D1" w:rsidRDefault="00D20D86" w:rsidP="00D8419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-SA"/>
              </w:rPr>
              <w:t>برنامج المساعدة على الامتثال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F7B4DC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11,095,078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E23B02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11,427,930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FE8275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11,770,768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DFAE53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34,293,775</w:t>
            </w:r>
          </w:p>
        </w:tc>
      </w:tr>
      <w:tr w:rsidR="00D20D86" w:rsidRPr="00BF57D1" w14:paraId="7CDA1D8A" w14:textId="77777777" w:rsidTr="00D84199"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  <w:hideMark/>
          </w:tcPr>
          <w:p w14:paraId="197E8BBB" w14:textId="77777777" w:rsidR="00D20D86" w:rsidRPr="00BF57D1" w:rsidRDefault="00D20D86" w:rsidP="00D8419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-SA"/>
              </w:rPr>
              <w:t>الوحدة الرئيسية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C33A0F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5,911,238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9722F9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5,952,617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2575EA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5,994,285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29421C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17,858,141</w:t>
            </w:r>
          </w:p>
        </w:tc>
      </w:tr>
      <w:tr w:rsidR="00D20D86" w:rsidRPr="00BF57D1" w14:paraId="5648B28E" w14:textId="77777777" w:rsidTr="00D84199"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  <w:hideMark/>
          </w:tcPr>
          <w:p w14:paraId="56AC2128" w14:textId="77777777" w:rsidR="00D20D86" w:rsidRPr="00BF57D1" w:rsidRDefault="00D20D86" w:rsidP="00D8419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-SA"/>
              </w:rPr>
              <w:t>التعزيز المؤسسي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80D645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14,514,175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A8EDA1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6,825,454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B12E27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14,514,175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4460F7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35,853,805</w:t>
            </w:r>
          </w:p>
        </w:tc>
      </w:tr>
      <w:tr w:rsidR="00D20D86" w:rsidRPr="00BF57D1" w14:paraId="5AE3D4CC" w14:textId="77777777" w:rsidTr="00D84199"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  <w:hideMark/>
          </w:tcPr>
          <w:p w14:paraId="3DF6CEB9" w14:textId="77777777" w:rsidR="00D20D86" w:rsidRPr="00BF57D1" w:rsidRDefault="00D20D86" w:rsidP="00D8419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-SA"/>
              </w:rPr>
              <w:t>تكاليف الأمانة واللجنة التنفيذية والرصد والتقييم ناقص التمويل الكندي المقابل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40656094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6,544,874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0C36F1A6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6,260,173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32E125A7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5,935,637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026E41ED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18,740,684</w:t>
            </w:r>
          </w:p>
        </w:tc>
      </w:tr>
      <w:tr w:rsidR="00D20D86" w:rsidRPr="00BF57D1" w14:paraId="249611A0" w14:textId="77777777" w:rsidTr="00D84199"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  <w:hideMark/>
          </w:tcPr>
          <w:p w14:paraId="71677CB0" w14:textId="77777777" w:rsidR="00D20D86" w:rsidRPr="00BF57D1" w:rsidRDefault="00D20D86" w:rsidP="00D8419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-SA"/>
              </w:rPr>
              <w:t>أمين الخزانة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274FF8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500,000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33A374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500,000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12621E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500,000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4B15F4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1,500,000</w:t>
            </w:r>
          </w:p>
        </w:tc>
      </w:tr>
      <w:tr w:rsidR="00D20D86" w:rsidRPr="00BF57D1" w14:paraId="0F5AA3ED" w14:textId="77777777" w:rsidTr="00D84199"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  <w:hideMark/>
          </w:tcPr>
          <w:p w14:paraId="2C2EF4C1" w14:textId="77777777" w:rsidR="00D20D86" w:rsidRPr="00BF57D1" w:rsidRDefault="00D20D86" w:rsidP="00D84199">
            <w:pPr>
              <w:bidi/>
              <w:jc w:val="left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-SA"/>
              </w:rPr>
              <w:t>المجموع الفرعي للأنشطة المعتادة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704A7C" w14:textId="77777777" w:rsidR="00D20D86" w:rsidRPr="00BF57D1" w:rsidRDefault="00D20D86" w:rsidP="00861729">
            <w:pPr>
              <w:bidi/>
              <w:jc w:val="left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"/>
              </w:rPr>
              <w:t>38,565,365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E63DA2" w14:textId="77777777" w:rsidR="00D20D86" w:rsidRPr="00BF57D1" w:rsidRDefault="00D20D86" w:rsidP="00861729">
            <w:pPr>
              <w:bidi/>
              <w:jc w:val="left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"/>
              </w:rPr>
              <w:t>30,966,174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D72760" w14:textId="77777777" w:rsidR="00D20D86" w:rsidRPr="00BF57D1" w:rsidRDefault="00D20D86" w:rsidP="00861729">
            <w:pPr>
              <w:bidi/>
              <w:jc w:val="left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"/>
              </w:rPr>
              <w:t>38,714,866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0E5835" w14:textId="77777777" w:rsidR="00D20D86" w:rsidRPr="00BF57D1" w:rsidRDefault="00D20D86" w:rsidP="00861729">
            <w:pPr>
              <w:bidi/>
              <w:jc w:val="left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"/>
              </w:rPr>
              <w:t>108,246,405</w:t>
            </w:r>
          </w:p>
        </w:tc>
      </w:tr>
      <w:tr w:rsidR="00D20D86" w:rsidRPr="00BF57D1" w14:paraId="63F35555" w14:textId="77777777" w:rsidTr="00D84199"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  <w:hideMark/>
          </w:tcPr>
          <w:p w14:paraId="234F7731" w14:textId="77777777" w:rsidR="00D20D86" w:rsidRPr="00BF57D1" w:rsidRDefault="00D20D86" w:rsidP="00D84199">
            <w:pPr>
              <w:bidi/>
              <w:jc w:val="left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-SA"/>
              </w:rPr>
              <w:t>المجموع الكلي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9C6034" w14:textId="77777777" w:rsidR="00D20D86" w:rsidRPr="00BF57D1" w:rsidRDefault="00D20D86" w:rsidP="00861729">
            <w:pPr>
              <w:bidi/>
              <w:jc w:val="left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"/>
              </w:rPr>
              <w:t>154,392,623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2376B8" w14:textId="77777777" w:rsidR="00D20D86" w:rsidRPr="00BF57D1" w:rsidRDefault="00D20D86" w:rsidP="00861729">
            <w:pPr>
              <w:bidi/>
              <w:jc w:val="left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"/>
              </w:rPr>
              <w:t>130,203,064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8E43CB" w14:textId="77777777" w:rsidR="00D20D86" w:rsidRPr="00BF57D1" w:rsidRDefault="00D20D86" w:rsidP="00861729">
            <w:pPr>
              <w:bidi/>
              <w:jc w:val="left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"/>
              </w:rPr>
              <w:t>139,354,182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CB7925" w14:textId="77777777" w:rsidR="00D20D86" w:rsidRPr="00BF57D1" w:rsidRDefault="00D20D86" w:rsidP="00861729">
            <w:pPr>
              <w:bidi/>
              <w:jc w:val="left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"/>
              </w:rPr>
              <w:t>423,949,870</w:t>
            </w:r>
          </w:p>
        </w:tc>
      </w:tr>
      <w:tr w:rsidR="00D20D86" w:rsidRPr="00BF57D1" w14:paraId="33FFCF15" w14:textId="77777777" w:rsidTr="00D84199"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  <w:hideMark/>
          </w:tcPr>
          <w:p w14:paraId="091D965E" w14:textId="77777777" w:rsidR="00D20D86" w:rsidRPr="00BF57D1" w:rsidRDefault="00D20D86" w:rsidP="00D8419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-SA"/>
              </w:rPr>
              <w:t>النمسا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1E4A9F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391,833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21919F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DC7521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783,667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8629D7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1,175,500</w:t>
            </w:r>
          </w:p>
        </w:tc>
      </w:tr>
      <w:tr w:rsidR="00D20D86" w:rsidRPr="00BF57D1" w14:paraId="06A42DCE" w14:textId="77777777" w:rsidTr="00D84199"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  <w:hideMark/>
          </w:tcPr>
          <w:p w14:paraId="77B83862" w14:textId="77777777" w:rsidR="00D20D86" w:rsidRPr="00BF57D1" w:rsidRDefault="00D20D86" w:rsidP="00D8419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-SA"/>
              </w:rPr>
              <w:t>فرنسا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580D0C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F97287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AB97E8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671,075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EF8A94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671,075</w:t>
            </w:r>
          </w:p>
        </w:tc>
      </w:tr>
      <w:tr w:rsidR="00D20D86" w:rsidRPr="00BF57D1" w14:paraId="41BCF0E7" w14:textId="77777777" w:rsidTr="00D84199"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  <w:hideMark/>
          </w:tcPr>
          <w:p w14:paraId="637DE9BD" w14:textId="77777777" w:rsidR="00D20D86" w:rsidRPr="00BF57D1" w:rsidRDefault="00D20D86" w:rsidP="00D8419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-SA"/>
              </w:rPr>
              <w:t>ألمانيا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7CD073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4,776,414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55AEFB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1,749,466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26BFE8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1,045,498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9CF057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7,571,378</w:t>
            </w:r>
          </w:p>
        </w:tc>
      </w:tr>
      <w:tr w:rsidR="00D20D86" w:rsidRPr="00BF57D1" w14:paraId="04F2872D" w14:textId="77777777" w:rsidTr="00D84199"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</w:tcPr>
          <w:p w14:paraId="0872A9B5" w14:textId="77777777" w:rsidR="00D20D86" w:rsidRPr="00BF57D1" w:rsidRDefault="00D20D86" w:rsidP="00D8419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-SA"/>
              </w:rPr>
              <w:t>إيطاليا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E54BCA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264,840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993F5A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2037A9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0431AC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264,840</w:t>
            </w:r>
          </w:p>
        </w:tc>
      </w:tr>
      <w:tr w:rsidR="00D20D86" w:rsidRPr="00BF57D1" w14:paraId="5DAF8487" w14:textId="77777777" w:rsidTr="00D84199"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  <w:hideMark/>
          </w:tcPr>
          <w:p w14:paraId="67388E34" w14:textId="77777777" w:rsidR="00D20D86" w:rsidRPr="00BF57D1" w:rsidRDefault="00D20D86" w:rsidP="00D8419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-SA"/>
              </w:rPr>
              <w:t>اليابان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B45E51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301,032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934C2D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DE32D7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67,800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51296F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368,832</w:t>
            </w:r>
          </w:p>
        </w:tc>
      </w:tr>
      <w:tr w:rsidR="00D20D86" w:rsidRPr="00BF57D1" w14:paraId="7C17FD5E" w14:textId="77777777" w:rsidTr="00D84199"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  <w:hideMark/>
          </w:tcPr>
          <w:p w14:paraId="317C1CF7" w14:textId="77777777" w:rsidR="00D20D86" w:rsidRPr="00BF57D1" w:rsidRDefault="00D20D86" w:rsidP="00D8419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-SA"/>
              </w:rPr>
              <w:t>المملكة المتحدة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6FF51E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169,500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1B3B04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B3EE5C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CBFF90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169,500</w:t>
            </w:r>
          </w:p>
        </w:tc>
      </w:tr>
      <w:tr w:rsidR="00D20D86" w:rsidRPr="00BF57D1" w14:paraId="753AEB03" w14:textId="77777777" w:rsidTr="00D84199"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  <w:hideMark/>
          </w:tcPr>
          <w:p w14:paraId="3F5FF8FB" w14:textId="77777777" w:rsidR="00D20D86" w:rsidRPr="00BF57D1" w:rsidRDefault="00D20D86" w:rsidP="00D8419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-SA"/>
              </w:rPr>
              <w:t>البرنامج الإنمائي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DF9C82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34,829,052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841393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44,309,669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EFBAE8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60,681,076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E21B37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139,819,796</w:t>
            </w:r>
          </w:p>
        </w:tc>
      </w:tr>
      <w:tr w:rsidR="00D20D86" w:rsidRPr="00BF57D1" w14:paraId="3A55FA16" w14:textId="77777777" w:rsidTr="00D84199"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  <w:hideMark/>
          </w:tcPr>
          <w:p w14:paraId="7056D0B7" w14:textId="77777777" w:rsidR="00D20D86" w:rsidRPr="00BF57D1" w:rsidRDefault="00D20D86" w:rsidP="00D8419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-SA"/>
              </w:rPr>
              <w:t>اليونيب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91FBC8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30,530,888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7518DF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21,819,781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480E75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25,738,174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5F8AA1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78,088,843</w:t>
            </w:r>
          </w:p>
        </w:tc>
      </w:tr>
      <w:tr w:rsidR="00D20D86" w:rsidRPr="00BF57D1" w14:paraId="44D905DD" w14:textId="77777777" w:rsidTr="00D84199"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  <w:hideMark/>
          </w:tcPr>
          <w:p w14:paraId="0F67EF4B" w14:textId="77777777" w:rsidR="00D20D86" w:rsidRPr="00BF57D1" w:rsidRDefault="00D20D86" w:rsidP="00D8419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-SA"/>
              </w:rPr>
              <w:t>اليونيدو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53C6CC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60,004,206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FE3C94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24,882,245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66C3A6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32,410,386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6C6E86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117,296,837</w:t>
            </w:r>
          </w:p>
        </w:tc>
      </w:tr>
      <w:tr w:rsidR="00D20D86" w:rsidRPr="00BF57D1" w14:paraId="46D86DF8" w14:textId="77777777" w:rsidTr="00D84199"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  <w:hideMark/>
          </w:tcPr>
          <w:p w14:paraId="54C2BA70" w14:textId="77777777" w:rsidR="00D20D86" w:rsidRPr="00BF57D1" w:rsidRDefault="00D20D86" w:rsidP="00D8419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-SA"/>
              </w:rPr>
              <w:t>البنك الدولى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773BA5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15,491,385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38046D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30,093,130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0EC17B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10,932,270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217D80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56,516,784</w:t>
            </w:r>
          </w:p>
        </w:tc>
      </w:tr>
      <w:tr w:rsidR="00D20D86" w:rsidRPr="00BF57D1" w14:paraId="069A02CB" w14:textId="77777777" w:rsidTr="00D84199"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</w:tcPr>
          <w:p w14:paraId="77FF8E18" w14:textId="77777777" w:rsidR="00D20D86" w:rsidRPr="00BF57D1" w:rsidRDefault="00D20D86" w:rsidP="00D8419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-SA"/>
              </w:rPr>
              <w:t>التحقق من خطط إدارة إزالة المواد الهيدروكلوروفلوروكربونية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FB281B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588,600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3E512D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588,600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BCFC1E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588,600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2103C2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1,765,800</w:t>
            </w:r>
          </w:p>
        </w:tc>
      </w:tr>
      <w:tr w:rsidR="00D20D86" w:rsidRPr="00BF57D1" w14:paraId="5B12EA26" w14:textId="77777777" w:rsidTr="00D84199"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  <w:hideMark/>
          </w:tcPr>
          <w:p w14:paraId="5D69ED00" w14:textId="77777777" w:rsidR="00D20D86" w:rsidRPr="00BF57D1" w:rsidRDefault="00D20D86" w:rsidP="00D8419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-SA"/>
              </w:rPr>
              <w:t>تكاليف الأمانة واللجنة التنفيذية والرصد والتقييم ناقص التمويل الكندي المقابل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43B60F3D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6,544,874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3A7362C3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6,260,173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77A0B73E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5,935,637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6BA2AEA5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18,740,684</w:t>
            </w:r>
          </w:p>
        </w:tc>
      </w:tr>
      <w:tr w:rsidR="00D20D86" w:rsidRPr="00BF57D1" w14:paraId="0B8C228F" w14:textId="77777777" w:rsidTr="00D84199"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0" w:type="dxa"/>
            </w:tcMar>
            <w:hideMark/>
          </w:tcPr>
          <w:p w14:paraId="7FAD9788" w14:textId="77777777" w:rsidR="00D20D86" w:rsidRPr="00BF57D1" w:rsidRDefault="00D20D86" w:rsidP="00D8419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-SA"/>
              </w:rPr>
              <w:t>أمين الخزانة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9B338B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500,000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152E24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500,000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980255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500,000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9E360A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1,500,000</w:t>
            </w:r>
          </w:p>
        </w:tc>
      </w:tr>
    </w:tbl>
    <w:p w14:paraId="1A16846B" w14:textId="77777777" w:rsidR="00D20D86" w:rsidRPr="00BF57D1" w:rsidRDefault="00D20D86" w:rsidP="00D20D86">
      <w:pPr>
        <w:widowControl w:val="0"/>
        <w:bidi/>
        <w:rPr>
          <w:bCs/>
          <w:szCs w:val="24"/>
        </w:rPr>
      </w:pPr>
      <w:r w:rsidRPr="00BF57D1">
        <w:rPr>
          <w:szCs w:val="24"/>
          <w:rtl/>
          <w:lang w:bidi="ar"/>
        </w:rPr>
        <w:t xml:space="preserve">* </w:t>
      </w:r>
      <w:r w:rsidRPr="00BF57D1">
        <w:rPr>
          <w:szCs w:val="24"/>
          <w:rtl/>
          <w:lang w:bidi="ar-SA"/>
        </w:rPr>
        <w:t>توافق اللجنة التنفيذية على تمويل إعداد تقارير التحقق من خطط إدارة إزالة المواد الهيدروكلوروفلوروكربونية في البلدان ذات الاستهلاك المنخفض على أساس سنوي</w:t>
      </w:r>
      <w:r w:rsidRPr="00BF57D1">
        <w:rPr>
          <w:szCs w:val="24"/>
          <w:rtl/>
          <w:lang w:bidi="ar"/>
        </w:rPr>
        <w:t>.</w:t>
      </w:r>
    </w:p>
    <w:p w14:paraId="6CE2C6BF" w14:textId="77777777" w:rsidR="00D20D86" w:rsidRPr="00BF57D1" w:rsidRDefault="00D20D86" w:rsidP="00D20D86">
      <w:pPr>
        <w:tabs>
          <w:tab w:val="left" w:pos="8280"/>
        </w:tabs>
        <w:rPr>
          <w:sz w:val="28"/>
          <w:szCs w:val="28"/>
        </w:rPr>
      </w:pPr>
    </w:p>
    <w:p w14:paraId="52EF9156" w14:textId="77777777" w:rsidR="00D20D86" w:rsidRPr="00BF57D1" w:rsidRDefault="00D20D86" w:rsidP="00D20D86">
      <w:pPr>
        <w:keepNext/>
        <w:bidi/>
        <w:jc w:val="left"/>
        <w:rPr>
          <w:b/>
          <w:sz w:val="28"/>
          <w:szCs w:val="28"/>
        </w:rPr>
      </w:pPr>
      <w:r w:rsidRPr="00BF57D1">
        <w:rPr>
          <w:b/>
          <w:bCs/>
          <w:sz w:val="28"/>
          <w:szCs w:val="28"/>
          <w:rtl/>
          <w:lang w:bidi="ar-SA"/>
        </w:rPr>
        <w:lastRenderedPageBreak/>
        <w:t xml:space="preserve">حالة تنفيذ خطط الأعمال لعام </w:t>
      </w:r>
      <w:r w:rsidRPr="00BF57D1">
        <w:rPr>
          <w:b/>
          <w:bCs/>
          <w:sz w:val="28"/>
          <w:szCs w:val="28"/>
          <w:rtl/>
          <w:lang w:bidi="ar"/>
        </w:rPr>
        <w:t>2021</w:t>
      </w:r>
    </w:p>
    <w:p w14:paraId="4BA76523" w14:textId="77777777" w:rsidR="00D20D86" w:rsidRPr="00BF57D1" w:rsidRDefault="00D20D86" w:rsidP="00D20D86">
      <w:pPr>
        <w:keepNext/>
        <w:jc w:val="left"/>
        <w:rPr>
          <w:b/>
          <w:sz w:val="28"/>
          <w:szCs w:val="28"/>
        </w:rPr>
      </w:pPr>
    </w:p>
    <w:p w14:paraId="6FDFC1D5" w14:textId="77777777" w:rsidR="00D20D86" w:rsidRPr="00BF57D1" w:rsidRDefault="00D20D86" w:rsidP="00D20D86">
      <w:pPr>
        <w:pStyle w:val="Heading1"/>
        <w:bidi/>
        <w:rPr>
          <w:sz w:val="28"/>
          <w:szCs w:val="28"/>
        </w:rPr>
      </w:pPr>
      <w:r w:rsidRPr="00BF57D1">
        <w:rPr>
          <w:sz w:val="28"/>
          <w:szCs w:val="28"/>
          <w:rtl/>
          <w:lang w:bidi="ar-SA"/>
        </w:rPr>
        <w:t xml:space="preserve">إجمالي التمويل المتاح لعام </w:t>
      </w:r>
      <w:r w:rsidRPr="00BF57D1">
        <w:rPr>
          <w:sz w:val="28"/>
          <w:szCs w:val="28"/>
          <w:rtl/>
          <w:lang w:bidi="ar"/>
        </w:rPr>
        <w:t xml:space="preserve">2021 </w:t>
      </w:r>
      <w:r w:rsidRPr="00BF57D1">
        <w:rPr>
          <w:sz w:val="28"/>
          <w:szCs w:val="28"/>
          <w:rtl/>
          <w:lang w:bidi="ar-SA"/>
        </w:rPr>
        <w:t xml:space="preserve">قدره </w:t>
      </w:r>
      <w:r w:rsidRPr="00BF57D1">
        <w:rPr>
          <w:sz w:val="28"/>
          <w:szCs w:val="28"/>
          <w:rtl/>
          <w:lang w:bidi="ar"/>
        </w:rPr>
        <w:t xml:space="preserve">154,392,623 </w:t>
      </w:r>
      <w:r w:rsidRPr="00BF57D1">
        <w:rPr>
          <w:sz w:val="28"/>
          <w:szCs w:val="28"/>
          <w:rtl/>
          <w:lang w:bidi="ar-SA"/>
        </w:rPr>
        <w:t>دولارا أمريكيا</w:t>
      </w:r>
      <w:r w:rsidRPr="00BF57D1">
        <w:rPr>
          <w:sz w:val="28"/>
          <w:szCs w:val="28"/>
          <w:rtl/>
          <w:lang w:bidi="ar"/>
        </w:rPr>
        <w:t xml:space="preserve">. </w:t>
      </w:r>
      <w:r w:rsidRPr="00BF57D1">
        <w:rPr>
          <w:sz w:val="28"/>
          <w:szCs w:val="28"/>
          <w:rtl/>
          <w:lang w:bidi="ar-SA"/>
        </w:rPr>
        <w:t xml:space="preserve">ومن هذا المبلغ، تمّت الموافقة على مبلغ </w:t>
      </w:r>
      <w:r w:rsidRPr="00BF57D1">
        <w:rPr>
          <w:sz w:val="28"/>
          <w:szCs w:val="28"/>
          <w:rtl/>
          <w:lang w:bidi="ar"/>
        </w:rPr>
        <w:t xml:space="preserve">20,885,937 </w:t>
      </w:r>
      <w:r w:rsidRPr="00BF57D1">
        <w:rPr>
          <w:sz w:val="28"/>
          <w:szCs w:val="28"/>
          <w:rtl/>
          <w:lang w:bidi="ar-SA"/>
        </w:rPr>
        <w:t>دولارا أمريكيا في الاجتماع السابع والثمانين</w:t>
      </w:r>
      <w:r w:rsidRPr="00BF57D1">
        <w:rPr>
          <w:sz w:val="28"/>
          <w:szCs w:val="28"/>
          <w:rtl/>
          <w:lang w:bidi="ar"/>
        </w:rPr>
        <w:t xml:space="preserve">. </w:t>
      </w:r>
      <w:r w:rsidRPr="00BF57D1">
        <w:rPr>
          <w:sz w:val="28"/>
          <w:szCs w:val="28"/>
          <w:rtl/>
          <w:lang w:bidi="ar-SA"/>
        </w:rPr>
        <w:t xml:space="preserve">وبالإضافة إلى ذلك، سيتم النظر في أنشطة قيمتها </w:t>
      </w:r>
      <w:r w:rsidRPr="00BF57D1">
        <w:rPr>
          <w:sz w:val="28"/>
          <w:szCs w:val="28"/>
          <w:rtl/>
          <w:lang w:bidi="ar"/>
        </w:rPr>
        <w:t xml:space="preserve">84,761,734 </w:t>
      </w:r>
      <w:r w:rsidRPr="00BF57D1">
        <w:rPr>
          <w:sz w:val="28"/>
          <w:szCs w:val="28"/>
          <w:rtl/>
          <w:lang w:bidi="ar-SA"/>
        </w:rPr>
        <w:t>دولارا أمريكيا في الاجتماع الثامن والثمانين</w:t>
      </w:r>
      <w:r w:rsidRPr="00BF57D1">
        <w:rPr>
          <w:color w:val="000000" w:themeColor="text1"/>
          <w:sz w:val="28"/>
          <w:szCs w:val="28"/>
          <w:rtl/>
          <w:lang w:bidi="ar-SA"/>
        </w:rPr>
        <w:t xml:space="preserve">؛ وإذا تمت الموافقة على جميع مقترحات المشروعات المقدمة، فسيتاح رصيد قدره </w:t>
      </w:r>
      <w:r w:rsidRPr="00BF57D1">
        <w:rPr>
          <w:color w:val="000000" w:themeColor="text1"/>
          <w:sz w:val="28"/>
          <w:szCs w:val="28"/>
          <w:rtl/>
          <w:lang w:bidi="ar"/>
        </w:rPr>
        <w:t xml:space="preserve">48,744,952 </w:t>
      </w:r>
      <w:r w:rsidRPr="00BF57D1">
        <w:rPr>
          <w:color w:val="000000" w:themeColor="text1"/>
          <w:sz w:val="28"/>
          <w:szCs w:val="28"/>
          <w:rtl/>
          <w:lang w:bidi="ar-SA"/>
        </w:rPr>
        <w:t xml:space="preserve">دولارا أمريكيا من خطة الأعمال لعام </w:t>
      </w:r>
      <w:r w:rsidRPr="00BF57D1">
        <w:rPr>
          <w:color w:val="000000" w:themeColor="text1"/>
          <w:sz w:val="28"/>
          <w:szCs w:val="28"/>
          <w:rtl/>
          <w:lang w:bidi="ar"/>
        </w:rPr>
        <w:t>2021</w:t>
      </w:r>
      <w:r w:rsidRPr="00BF57D1">
        <w:rPr>
          <w:color w:val="000000" w:themeColor="text1"/>
          <w:sz w:val="28"/>
          <w:szCs w:val="28"/>
          <w:rtl/>
          <w:lang w:bidi="ar-SA"/>
        </w:rPr>
        <w:t xml:space="preserve">، على النحو المبيّن في الجدول </w:t>
      </w:r>
      <w:r w:rsidRPr="00BF57D1">
        <w:rPr>
          <w:color w:val="000000" w:themeColor="text1"/>
          <w:sz w:val="28"/>
          <w:szCs w:val="28"/>
          <w:rtl/>
          <w:lang w:bidi="ar"/>
        </w:rPr>
        <w:t>2.</w:t>
      </w:r>
      <w:r w:rsidRPr="00BF57D1">
        <w:rPr>
          <w:color w:val="000000" w:themeColor="text1"/>
          <w:sz w:val="28"/>
          <w:szCs w:val="28"/>
        </w:rPr>
        <w:t xml:space="preserve"> </w:t>
      </w:r>
    </w:p>
    <w:p w14:paraId="761C0B93" w14:textId="77777777" w:rsidR="00D20D86" w:rsidRPr="00BF57D1" w:rsidRDefault="00D20D86" w:rsidP="00D20D86">
      <w:pPr>
        <w:keepNext/>
        <w:tabs>
          <w:tab w:val="left" w:pos="8280"/>
        </w:tabs>
        <w:bidi/>
        <w:rPr>
          <w:b/>
          <w:sz w:val="28"/>
          <w:szCs w:val="28"/>
        </w:rPr>
      </w:pPr>
      <w:r w:rsidRPr="00BF57D1">
        <w:rPr>
          <w:b/>
          <w:bCs/>
          <w:sz w:val="28"/>
          <w:szCs w:val="28"/>
          <w:rtl/>
          <w:lang w:bidi="ar-SA"/>
        </w:rPr>
        <w:t xml:space="preserve">الجدول </w:t>
      </w:r>
      <w:r w:rsidRPr="00BF57D1">
        <w:rPr>
          <w:b/>
          <w:bCs/>
          <w:sz w:val="28"/>
          <w:szCs w:val="28"/>
          <w:rtl/>
          <w:lang w:bidi="ar"/>
        </w:rPr>
        <w:t xml:space="preserve">2- </w:t>
      </w:r>
      <w:r w:rsidRPr="00BF57D1">
        <w:rPr>
          <w:b/>
          <w:bCs/>
          <w:sz w:val="28"/>
          <w:szCs w:val="28"/>
          <w:rtl/>
          <w:lang w:bidi="ar-SA"/>
        </w:rPr>
        <w:t>خطة الأعمال</w:t>
      </w:r>
      <w:r w:rsidRPr="00BF57D1">
        <w:rPr>
          <w:sz w:val="28"/>
          <w:szCs w:val="28"/>
          <w:rtl/>
          <w:lang w:bidi="ar"/>
        </w:rPr>
        <w:t xml:space="preserve"> </w:t>
      </w:r>
      <w:r w:rsidRPr="00BF57D1">
        <w:rPr>
          <w:b/>
          <w:bCs/>
          <w:sz w:val="28"/>
          <w:szCs w:val="28"/>
          <w:rtl/>
          <w:lang w:bidi="ar-SA"/>
        </w:rPr>
        <w:t xml:space="preserve">المجمعة لعام </w:t>
      </w:r>
      <w:r w:rsidRPr="00BF57D1">
        <w:rPr>
          <w:b/>
          <w:bCs/>
          <w:sz w:val="28"/>
          <w:szCs w:val="28"/>
          <w:rtl/>
          <w:lang w:bidi="ar"/>
        </w:rPr>
        <w:t>2021</w:t>
      </w:r>
      <w:r w:rsidRPr="00BF57D1">
        <w:rPr>
          <w:b/>
          <w:bCs/>
          <w:sz w:val="28"/>
          <w:szCs w:val="28"/>
          <w:rtl/>
          <w:lang w:bidi="ar-SA"/>
        </w:rPr>
        <w:t xml:space="preserve">، والموافقات الصادرة في الاجتماع السابع والثمانين، وطلبات المشروعات المقدمة إلى الاجتماع الثامن والثمانين، والرصيد </w:t>
      </w:r>
      <w:r w:rsidRPr="00BF57D1">
        <w:rPr>
          <w:b/>
          <w:bCs/>
          <w:sz w:val="28"/>
          <w:szCs w:val="28"/>
          <w:rtl/>
          <w:lang w:bidi="ar"/>
        </w:rPr>
        <w:t>(</w:t>
      </w:r>
      <w:r w:rsidRPr="00BF57D1">
        <w:rPr>
          <w:b/>
          <w:bCs/>
          <w:sz w:val="28"/>
          <w:szCs w:val="28"/>
          <w:rtl/>
          <w:lang w:bidi="ar-SA"/>
        </w:rPr>
        <w:t>دولار أمريكي</w:t>
      </w:r>
      <w:r w:rsidRPr="00BF57D1">
        <w:rPr>
          <w:b/>
          <w:bCs/>
          <w:sz w:val="28"/>
          <w:szCs w:val="28"/>
          <w:rtl/>
          <w:lang w:bidi="ar"/>
        </w:rPr>
        <w:t>)*</w:t>
      </w:r>
    </w:p>
    <w:tbl>
      <w:tblPr>
        <w:bidiVisual/>
        <w:tblW w:w="9639" w:type="dxa"/>
        <w:tblInd w:w="-5" w:type="dxa"/>
        <w:tblLook w:val="04A0" w:firstRow="1" w:lastRow="0" w:firstColumn="1" w:lastColumn="0" w:noHBand="0" w:noVBand="1"/>
      </w:tblPr>
      <w:tblGrid>
        <w:gridCol w:w="2410"/>
        <w:gridCol w:w="1417"/>
        <w:gridCol w:w="1480"/>
        <w:gridCol w:w="1497"/>
        <w:gridCol w:w="1417"/>
        <w:gridCol w:w="1418"/>
      </w:tblGrid>
      <w:tr w:rsidR="00D20D86" w:rsidRPr="00BF57D1" w14:paraId="5650E49D" w14:textId="77777777" w:rsidTr="00D84199">
        <w:trPr>
          <w:trHeight w:val="64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508B4" w14:textId="77777777" w:rsidR="00D20D86" w:rsidRPr="00BF57D1" w:rsidRDefault="00D20D86" w:rsidP="00D84199">
            <w:pPr>
              <w:keepNext/>
              <w:bidi/>
              <w:jc w:val="left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-SA"/>
              </w:rPr>
              <w:t>بنود الميزانية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BB66F" w14:textId="77777777" w:rsidR="00D20D86" w:rsidRPr="00BF57D1" w:rsidRDefault="00D20D86" w:rsidP="00D84199">
            <w:pPr>
              <w:keepNext/>
              <w:bidi/>
              <w:jc w:val="center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-SA"/>
              </w:rPr>
              <w:t>إجمالي القيمة في خطة الأعمال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2A063" w14:textId="77777777" w:rsidR="00D20D86" w:rsidRPr="00BF57D1" w:rsidRDefault="00D20D86" w:rsidP="00D84199">
            <w:pPr>
              <w:keepNext/>
              <w:bidi/>
              <w:jc w:val="center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-SA"/>
              </w:rPr>
              <w:t>الموافقات الصادرة في الاجتماع السابع والثمانين</w:t>
            </w: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FA433" w14:textId="77777777" w:rsidR="00D20D86" w:rsidRPr="00BF57D1" w:rsidRDefault="00D20D86" w:rsidP="00D84199">
            <w:pPr>
              <w:keepNext/>
              <w:bidi/>
              <w:ind w:left="-174" w:right="-113"/>
              <w:jc w:val="center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-SA"/>
              </w:rPr>
              <w:t>الأنشطة المستعرضة والموصى بها للاجتماع الثامن والثمانين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AEEC6" w14:textId="77777777" w:rsidR="00D20D86" w:rsidRPr="00BF57D1" w:rsidRDefault="00D20D86" w:rsidP="00D84199">
            <w:pPr>
              <w:keepNext/>
              <w:bidi/>
              <w:jc w:val="center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-SA"/>
              </w:rPr>
              <w:t>المجموع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70F40" w14:textId="77777777" w:rsidR="00D20D86" w:rsidRPr="00BF57D1" w:rsidRDefault="00D20D86" w:rsidP="00D84199">
            <w:pPr>
              <w:keepNext/>
              <w:bidi/>
              <w:ind w:left="-114" w:right="-104"/>
              <w:jc w:val="center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-SA"/>
              </w:rPr>
              <w:t xml:space="preserve">الرصيد </w:t>
            </w:r>
            <w:r w:rsidRPr="00BF57D1">
              <w:rPr>
                <w:b/>
                <w:bCs/>
                <w:sz w:val="20"/>
                <w:rtl/>
                <w:lang w:bidi="ar"/>
              </w:rPr>
              <w:t>(</w:t>
            </w:r>
            <w:r w:rsidRPr="00BF57D1">
              <w:rPr>
                <w:b/>
                <w:bCs/>
                <w:sz w:val="20"/>
                <w:rtl/>
                <w:lang w:bidi="ar-SA"/>
              </w:rPr>
              <w:t>أعلى</w:t>
            </w:r>
            <w:r w:rsidRPr="00BF57D1">
              <w:rPr>
                <w:b/>
                <w:bCs/>
                <w:sz w:val="20"/>
                <w:rtl/>
                <w:lang w:bidi="ar"/>
              </w:rPr>
              <w:t xml:space="preserve">) / </w:t>
            </w:r>
            <w:r w:rsidRPr="00BF57D1">
              <w:rPr>
                <w:b/>
                <w:bCs/>
                <w:sz w:val="20"/>
                <w:rtl/>
                <w:lang w:bidi="ar-SA"/>
              </w:rPr>
              <w:t>أقل</w:t>
            </w:r>
          </w:p>
        </w:tc>
      </w:tr>
      <w:tr w:rsidR="00D20D86" w:rsidRPr="00BF57D1" w14:paraId="303006F5" w14:textId="77777777" w:rsidTr="00D84199">
        <w:trPr>
          <w:trHeight w:val="5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F371E" w14:textId="77777777" w:rsidR="00D20D86" w:rsidRPr="00BF57D1" w:rsidRDefault="00D20D86" w:rsidP="00D84199">
            <w:pPr>
              <w:bidi/>
              <w:rPr>
                <w:sz w:val="20"/>
              </w:rPr>
            </w:pPr>
            <w:r w:rsidRPr="00BF57D1">
              <w:rPr>
                <w:sz w:val="20"/>
                <w:rtl/>
                <w:lang w:bidi="ar-SA"/>
              </w:rPr>
              <w:t>الوكالات الثنائية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D2832A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5,903,619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FED978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1,132,343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E9AA23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4,108,094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30B684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5,240,437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D6A976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663,182</w:t>
            </w:r>
          </w:p>
        </w:tc>
      </w:tr>
      <w:tr w:rsidR="00D20D86" w:rsidRPr="00BF57D1" w14:paraId="3F5C4256" w14:textId="77777777" w:rsidTr="00D84199">
        <w:trPr>
          <w:trHeight w:val="5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87BED8" w14:textId="77777777" w:rsidR="00D20D86" w:rsidRPr="00BF57D1" w:rsidRDefault="00D20D86" w:rsidP="00D84199">
            <w:pPr>
              <w:bidi/>
              <w:rPr>
                <w:sz w:val="20"/>
              </w:rPr>
            </w:pPr>
            <w:r w:rsidRPr="00BF57D1">
              <w:rPr>
                <w:sz w:val="20"/>
                <w:rtl/>
                <w:lang w:bidi="ar-SA"/>
              </w:rPr>
              <w:t>البرنامج الإنمائي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B13625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34,829,052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6DC77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4,841,430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F4B5D3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23,702,882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F0050C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28,544,312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FE42FB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6,284,740</w:t>
            </w:r>
          </w:p>
        </w:tc>
      </w:tr>
      <w:tr w:rsidR="00D20D86" w:rsidRPr="00BF57D1" w14:paraId="51692406" w14:textId="77777777" w:rsidTr="00D84199">
        <w:trPr>
          <w:trHeight w:val="99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69BBEF" w14:textId="77777777" w:rsidR="00D20D86" w:rsidRPr="00BF57D1" w:rsidRDefault="00D20D86" w:rsidP="00D84199">
            <w:pPr>
              <w:bidi/>
              <w:rPr>
                <w:sz w:val="20"/>
              </w:rPr>
            </w:pPr>
            <w:r w:rsidRPr="00BF57D1">
              <w:rPr>
                <w:sz w:val="20"/>
                <w:rtl/>
                <w:lang w:bidi="ar-SA"/>
              </w:rPr>
              <w:t>اليونيب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5B91F2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30,530,888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FACDC0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6,521,368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41A9D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18,893,685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DC70A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25,415,053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79817A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5,115,835</w:t>
            </w:r>
          </w:p>
        </w:tc>
      </w:tr>
      <w:tr w:rsidR="00D20D86" w:rsidRPr="00BF57D1" w14:paraId="50FFD917" w14:textId="77777777" w:rsidTr="00D84199">
        <w:trPr>
          <w:trHeight w:val="5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97DA03" w14:textId="77777777" w:rsidR="00D20D86" w:rsidRPr="00BF57D1" w:rsidRDefault="00D20D86" w:rsidP="00D84199">
            <w:pPr>
              <w:bidi/>
              <w:rPr>
                <w:sz w:val="20"/>
              </w:rPr>
            </w:pPr>
            <w:r w:rsidRPr="00BF57D1">
              <w:rPr>
                <w:sz w:val="20"/>
                <w:rtl/>
                <w:lang w:bidi="ar-SA"/>
              </w:rPr>
              <w:t>اليونيدو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38B24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60,004,206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4DCD0D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4,109,451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C057EB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22,623,431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F9B74C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26,732,882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F9D225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33,271,324</w:t>
            </w:r>
          </w:p>
        </w:tc>
      </w:tr>
      <w:tr w:rsidR="00D20D86" w:rsidRPr="00BF57D1" w14:paraId="1DC49FCF" w14:textId="77777777" w:rsidTr="00D84199">
        <w:trPr>
          <w:trHeight w:val="5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3826BE" w14:textId="77777777" w:rsidR="00D20D86" w:rsidRPr="00BF57D1" w:rsidRDefault="00D20D86" w:rsidP="00D84199">
            <w:pPr>
              <w:bidi/>
              <w:rPr>
                <w:sz w:val="20"/>
              </w:rPr>
            </w:pPr>
            <w:r w:rsidRPr="00BF57D1">
              <w:rPr>
                <w:sz w:val="20"/>
                <w:rtl/>
                <w:lang w:bidi="ar-SA"/>
              </w:rPr>
              <w:t>البنك الدولى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30344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15,491,385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11230C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4,281,345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7A3795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7,819,668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3401E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12,101,013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AFBBCF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3,390,372</w:t>
            </w:r>
          </w:p>
        </w:tc>
      </w:tr>
      <w:tr w:rsidR="00D20D86" w:rsidRPr="00BF57D1" w14:paraId="4054DCF8" w14:textId="77777777" w:rsidTr="00D84199">
        <w:trPr>
          <w:trHeight w:val="5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33971A" w14:textId="77777777" w:rsidR="00D20D86" w:rsidRPr="00BF57D1" w:rsidRDefault="00D20D86" w:rsidP="00D84199">
            <w:pPr>
              <w:bidi/>
              <w:rPr>
                <w:sz w:val="20"/>
              </w:rPr>
            </w:pPr>
            <w:r w:rsidRPr="00BF57D1">
              <w:rPr>
                <w:sz w:val="20"/>
                <w:rtl/>
                <w:lang w:bidi="ar-SA"/>
              </w:rPr>
              <w:t>التحقق من خطط إدارة إزالة المواد الهيدروكلوروفلوروكربونية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387E30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588,600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4DC4B1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7F7831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569,100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32CAFF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569,100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A23EED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19,500</w:t>
            </w:r>
          </w:p>
        </w:tc>
      </w:tr>
      <w:tr w:rsidR="00D20D86" w:rsidRPr="00BF57D1" w14:paraId="768C1E3E" w14:textId="77777777" w:rsidTr="00D84199">
        <w:trPr>
          <w:trHeight w:val="5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ADEBE4" w14:textId="77777777" w:rsidR="00D20D86" w:rsidRPr="00BF57D1" w:rsidRDefault="00D20D86" w:rsidP="00D84199">
            <w:pPr>
              <w:bidi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-SA"/>
              </w:rPr>
              <w:t xml:space="preserve">المجموع الفرعي </w:t>
            </w:r>
            <w:r w:rsidRPr="00BF57D1">
              <w:rPr>
                <w:b/>
                <w:bCs/>
                <w:sz w:val="20"/>
                <w:rtl/>
                <w:lang w:bidi="ar"/>
              </w:rPr>
              <w:t>(</w:t>
            </w:r>
            <w:r w:rsidRPr="00BF57D1">
              <w:rPr>
                <w:b/>
                <w:bCs/>
                <w:sz w:val="20"/>
                <w:rtl/>
                <w:lang w:bidi="ar-SA"/>
              </w:rPr>
              <w:t>الوكالات</w:t>
            </w:r>
            <w:r w:rsidRPr="00BF57D1">
              <w:rPr>
                <w:b/>
                <w:bCs/>
                <w:sz w:val="20"/>
                <w:rtl/>
                <w:lang w:bidi="ar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3F3C7B" w14:textId="77777777" w:rsidR="00D20D86" w:rsidRPr="00BF57D1" w:rsidRDefault="00D20D86" w:rsidP="00861729">
            <w:pPr>
              <w:bidi/>
              <w:jc w:val="left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"/>
              </w:rPr>
              <w:t>147,347,749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000C6E" w14:textId="77777777" w:rsidR="00D20D86" w:rsidRPr="00BF57D1" w:rsidRDefault="00D20D86" w:rsidP="00861729">
            <w:pPr>
              <w:bidi/>
              <w:jc w:val="left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"/>
              </w:rPr>
              <w:t>20,885,937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E9B851" w14:textId="77777777" w:rsidR="00D20D86" w:rsidRPr="00BF57D1" w:rsidRDefault="00D20D86" w:rsidP="00861729">
            <w:pPr>
              <w:bidi/>
              <w:jc w:val="left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"/>
              </w:rPr>
              <w:t>77,716,860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50EBE4" w14:textId="77777777" w:rsidR="00D20D86" w:rsidRPr="00BF57D1" w:rsidRDefault="00D20D86" w:rsidP="00861729">
            <w:pPr>
              <w:bidi/>
              <w:jc w:val="left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"/>
              </w:rPr>
              <w:t>98,602,797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767C51" w14:textId="77777777" w:rsidR="00D20D86" w:rsidRPr="00BF57D1" w:rsidRDefault="00D20D86" w:rsidP="00861729">
            <w:pPr>
              <w:bidi/>
              <w:jc w:val="left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"/>
              </w:rPr>
              <w:t>48,744,952</w:t>
            </w:r>
          </w:p>
        </w:tc>
      </w:tr>
      <w:tr w:rsidR="00D20D86" w:rsidRPr="00BF57D1" w14:paraId="5D683F6A" w14:textId="77777777" w:rsidTr="00D84199">
        <w:trPr>
          <w:trHeight w:val="881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12329" w14:textId="77777777" w:rsidR="00D20D86" w:rsidRPr="00BF57D1" w:rsidRDefault="00D20D86" w:rsidP="00D84199">
            <w:pPr>
              <w:bidi/>
              <w:ind w:right="-111"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-SA"/>
              </w:rPr>
              <w:t xml:space="preserve">تكاليف الأمانة </w:t>
            </w:r>
            <w:r w:rsidRPr="00BF57D1">
              <w:rPr>
                <w:sz w:val="20"/>
                <w:rtl/>
                <w:lang w:bidi="ar"/>
              </w:rPr>
              <w:t xml:space="preserve">/ </w:t>
            </w:r>
            <w:r w:rsidRPr="00BF57D1">
              <w:rPr>
                <w:sz w:val="20"/>
                <w:rtl/>
                <w:lang w:bidi="ar-SA"/>
              </w:rPr>
              <w:t>اللجنة التنفيذية</w:t>
            </w:r>
            <w:r w:rsidRPr="00BF57D1">
              <w:rPr>
                <w:sz w:val="20"/>
                <w:rtl/>
                <w:lang w:bidi="ar"/>
              </w:rPr>
              <w:t xml:space="preserve">/ </w:t>
            </w:r>
            <w:r w:rsidRPr="00BF57D1">
              <w:rPr>
                <w:sz w:val="20"/>
                <w:rtl/>
                <w:lang w:bidi="ar-SA"/>
              </w:rPr>
              <w:t xml:space="preserve">الرصد والتقييم </w:t>
            </w:r>
            <w:r w:rsidRPr="00BF57D1">
              <w:rPr>
                <w:sz w:val="20"/>
                <w:rtl/>
                <w:lang w:bidi="ar"/>
              </w:rPr>
              <w:t>(</w:t>
            </w:r>
            <w:r w:rsidRPr="00BF57D1">
              <w:rPr>
                <w:sz w:val="20"/>
                <w:rtl/>
                <w:lang w:bidi="ar-SA"/>
              </w:rPr>
              <w:t>باستثناء التمويل الكندي المقابل</w:t>
            </w:r>
            <w:r w:rsidRPr="00BF57D1">
              <w:rPr>
                <w:sz w:val="20"/>
                <w:rtl/>
                <w:lang w:bidi="ar"/>
              </w:rPr>
              <w:t>)**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5ED8CD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6,544,874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B00284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5D7E30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6,544,874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BEB135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6,544,874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A119D1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0</w:t>
            </w:r>
          </w:p>
        </w:tc>
      </w:tr>
      <w:tr w:rsidR="00D20D86" w:rsidRPr="00BF57D1" w14:paraId="1CA63AC3" w14:textId="77777777" w:rsidTr="00D84199">
        <w:trPr>
          <w:trHeight w:val="5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55B335" w14:textId="77777777" w:rsidR="00D20D86" w:rsidRPr="00BF57D1" w:rsidRDefault="00D20D86" w:rsidP="00D84199">
            <w:pPr>
              <w:bidi/>
              <w:rPr>
                <w:sz w:val="20"/>
              </w:rPr>
            </w:pPr>
            <w:r w:rsidRPr="00BF57D1">
              <w:rPr>
                <w:sz w:val="20"/>
                <w:rtl/>
                <w:lang w:bidi="ar-SA"/>
              </w:rPr>
              <w:t>أمين الخزانة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8A8BC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500,000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FDFBC7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0E613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500,000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772638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500,000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01F87A" w14:textId="77777777" w:rsidR="00D20D86" w:rsidRPr="00BF57D1" w:rsidRDefault="00D20D86" w:rsidP="00861729">
            <w:pPr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0</w:t>
            </w:r>
          </w:p>
        </w:tc>
      </w:tr>
      <w:tr w:rsidR="00D20D86" w:rsidRPr="00BF57D1" w14:paraId="7D830127" w14:textId="77777777" w:rsidTr="00D84199">
        <w:trPr>
          <w:trHeight w:val="26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290788" w14:textId="77777777" w:rsidR="00D20D86" w:rsidRPr="00BF57D1" w:rsidRDefault="00D20D86" w:rsidP="00D84199">
            <w:pPr>
              <w:bidi/>
              <w:jc w:val="left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-SA"/>
              </w:rPr>
              <w:t xml:space="preserve">المجموع الفرعي </w:t>
            </w:r>
            <w:r w:rsidRPr="00BF57D1">
              <w:rPr>
                <w:b/>
                <w:bCs/>
                <w:sz w:val="20"/>
                <w:rtl/>
                <w:lang w:bidi="ar"/>
              </w:rPr>
              <w:t>(</w:t>
            </w:r>
            <w:r w:rsidRPr="00BF57D1">
              <w:rPr>
                <w:b/>
                <w:bCs/>
                <w:sz w:val="20"/>
                <w:rtl/>
                <w:lang w:bidi="ar-SA"/>
              </w:rPr>
              <w:t>التكاليف العادية</w:t>
            </w:r>
            <w:r w:rsidRPr="00BF57D1">
              <w:rPr>
                <w:b/>
                <w:bCs/>
                <w:sz w:val="20"/>
                <w:rtl/>
                <w:lang w:bidi="ar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12CB31" w14:textId="77777777" w:rsidR="00D20D86" w:rsidRPr="00BF57D1" w:rsidRDefault="00D20D86" w:rsidP="00861729">
            <w:pPr>
              <w:bidi/>
              <w:jc w:val="left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"/>
              </w:rPr>
              <w:t>7,044,874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09E806" w14:textId="77777777" w:rsidR="00D20D86" w:rsidRPr="00BF57D1" w:rsidRDefault="00D20D86" w:rsidP="00861729">
            <w:pPr>
              <w:bidi/>
              <w:jc w:val="left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"/>
              </w:rPr>
              <w:t>0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17041F" w14:textId="77777777" w:rsidR="00D20D86" w:rsidRPr="00BF57D1" w:rsidRDefault="00D20D86" w:rsidP="00861729">
            <w:pPr>
              <w:bidi/>
              <w:jc w:val="left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"/>
              </w:rPr>
              <w:t>7,044,874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060037" w14:textId="77777777" w:rsidR="00D20D86" w:rsidRPr="00BF57D1" w:rsidRDefault="00D20D86" w:rsidP="00861729">
            <w:pPr>
              <w:bidi/>
              <w:jc w:val="left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"/>
              </w:rPr>
              <w:t>7,044,874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43077C" w14:textId="77777777" w:rsidR="00D20D86" w:rsidRPr="00BF57D1" w:rsidRDefault="00D20D86" w:rsidP="00861729">
            <w:pPr>
              <w:bidi/>
              <w:jc w:val="left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"/>
              </w:rPr>
              <w:t>0</w:t>
            </w:r>
          </w:p>
        </w:tc>
      </w:tr>
      <w:tr w:rsidR="00D20D86" w:rsidRPr="00BF57D1" w14:paraId="04E8EC5E" w14:textId="77777777" w:rsidTr="00D84199">
        <w:trPr>
          <w:trHeight w:val="5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D01E98" w14:textId="77777777" w:rsidR="00D20D86" w:rsidRPr="00BF57D1" w:rsidRDefault="00D20D86" w:rsidP="00D84199">
            <w:pPr>
              <w:bidi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-SA"/>
              </w:rPr>
              <w:t>المجموع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327693" w14:textId="77777777" w:rsidR="00D20D86" w:rsidRPr="00BF57D1" w:rsidRDefault="00D20D86" w:rsidP="00861729">
            <w:pPr>
              <w:bidi/>
              <w:jc w:val="left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"/>
              </w:rPr>
              <w:t>154,392,623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FBB892" w14:textId="77777777" w:rsidR="00D20D86" w:rsidRPr="00BF57D1" w:rsidRDefault="00D20D86" w:rsidP="00861729">
            <w:pPr>
              <w:bidi/>
              <w:jc w:val="left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"/>
              </w:rPr>
              <w:t>20,885,937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4AAB5" w14:textId="77777777" w:rsidR="00D20D86" w:rsidRPr="00BF57D1" w:rsidRDefault="00D20D86" w:rsidP="00861729">
            <w:pPr>
              <w:bidi/>
              <w:jc w:val="left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"/>
              </w:rPr>
              <w:t>84,761,734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5AA5C" w14:textId="77777777" w:rsidR="00D20D86" w:rsidRPr="00BF57D1" w:rsidRDefault="00D20D86" w:rsidP="00861729">
            <w:pPr>
              <w:bidi/>
              <w:jc w:val="left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"/>
              </w:rPr>
              <w:t>105,647,671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1565A3" w14:textId="77777777" w:rsidR="00D20D86" w:rsidRPr="00BF57D1" w:rsidRDefault="00D20D86" w:rsidP="00861729">
            <w:pPr>
              <w:bidi/>
              <w:jc w:val="left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"/>
              </w:rPr>
              <w:t>48,744,952</w:t>
            </w:r>
          </w:p>
        </w:tc>
      </w:tr>
    </w:tbl>
    <w:p w14:paraId="76C096EE" w14:textId="77777777" w:rsidR="00D20D86" w:rsidRPr="00BF57D1" w:rsidRDefault="00D20D86" w:rsidP="00D20D86">
      <w:pPr>
        <w:tabs>
          <w:tab w:val="left" w:pos="360"/>
        </w:tabs>
        <w:bidi/>
        <w:rPr>
          <w:sz w:val="28"/>
          <w:szCs w:val="28"/>
        </w:rPr>
      </w:pPr>
      <w:r w:rsidRPr="00BF57D1">
        <w:rPr>
          <w:sz w:val="28"/>
          <w:szCs w:val="28"/>
          <w:rtl/>
          <w:lang w:bidi="ar"/>
        </w:rPr>
        <w:t xml:space="preserve">* </w:t>
      </w:r>
      <w:r w:rsidRPr="00BF57D1">
        <w:rPr>
          <w:sz w:val="28"/>
          <w:szCs w:val="28"/>
          <w:rtl/>
          <w:lang w:bidi="ar-SA"/>
        </w:rPr>
        <w:t>يشمل تكاليف الوحدة الرئيسية</w:t>
      </w:r>
      <w:r w:rsidRPr="00BF57D1">
        <w:rPr>
          <w:sz w:val="28"/>
          <w:szCs w:val="28"/>
          <w:rtl/>
          <w:lang w:bidi="ar"/>
        </w:rPr>
        <w:t>.</w:t>
      </w:r>
    </w:p>
    <w:p w14:paraId="556B1EEC" w14:textId="77777777" w:rsidR="00D20D86" w:rsidRPr="00BF57D1" w:rsidRDefault="00D20D86" w:rsidP="00D20D86">
      <w:pPr>
        <w:tabs>
          <w:tab w:val="left" w:pos="360"/>
        </w:tabs>
        <w:rPr>
          <w:sz w:val="28"/>
          <w:szCs w:val="28"/>
        </w:rPr>
      </w:pPr>
    </w:p>
    <w:p w14:paraId="098E2452" w14:textId="77777777" w:rsidR="00D20D86" w:rsidRPr="00BF57D1" w:rsidRDefault="00D20D86" w:rsidP="00D20D86">
      <w:pPr>
        <w:pStyle w:val="Heading1"/>
        <w:bidi/>
        <w:rPr>
          <w:sz w:val="28"/>
          <w:szCs w:val="28"/>
        </w:rPr>
      </w:pPr>
      <w:r w:rsidRPr="00BF57D1">
        <w:rPr>
          <w:sz w:val="28"/>
          <w:szCs w:val="28"/>
          <w:rtl/>
          <w:lang w:bidi="ar-SA"/>
        </w:rPr>
        <w:t xml:space="preserve">وتبلغ قيمة الأنشطة المستعرضة والموصى بها المعروضة على الاجتماع الثامن والثمانين ما قدره </w:t>
      </w:r>
      <w:r w:rsidRPr="00BF57D1">
        <w:rPr>
          <w:sz w:val="28"/>
          <w:szCs w:val="28"/>
          <w:rtl/>
          <w:lang w:bidi="ar"/>
        </w:rPr>
        <w:t xml:space="preserve">77,716,860 </w:t>
      </w:r>
      <w:r w:rsidRPr="00BF57D1">
        <w:rPr>
          <w:sz w:val="28"/>
          <w:szCs w:val="28"/>
          <w:rtl/>
          <w:lang w:bidi="ar-SA"/>
        </w:rPr>
        <w:t xml:space="preserve">دولارا أمريكيا، منها مبلغ </w:t>
      </w:r>
      <w:r w:rsidRPr="00BF57D1">
        <w:rPr>
          <w:sz w:val="28"/>
          <w:szCs w:val="28"/>
          <w:rtl/>
          <w:lang w:bidi="ar"/>
        </w:rPr>
        <w:t xml:space="preserve">2,835,618 </w:t>
      </w:r>
      <w:r w:rsidRPr="00BF57D1">
        <w:rPr>
          <w:sz w:val="28"/>
          <w:szCs w:val="28"/>
          <w:rtl/>
          <w:lang w:bidi="ar-SA"/>
        </w:rPr>
        <w:t xml:space="preserve">دولارا أمريكيا مرتبطة بمقترحات مشروعات غير مدرجة في خطة الأعمال لعام </w:t>
      </w:r>
      <w:r w:rsidRPr="00BF57D1">
        <w:rPr>
          <w:sz w:val="28"/>
          <w:szCs w:val="28"/>
          <w:rtl/>
          <w:lang w:bidi="ar"/>
        </w:rPr>
        <w:t>2021.</w:t>
      </w:r>
      <w:r w:rsidRPr="00BF57D1">
        <w:rPr>
          <w:rStyle w:val="FootnoteReference"/>
          <w:color w:val="000000" w:themeColor="text1"/>
          <w:sz w:val="28"/>
          <w:szCs w:val="28"/>
        </w:rPr>
        <w:footnoteReference w:id="2"/>
      </w:r>
    </w:p>
    <w:p w14:paraId="2D141670" w14:textId="16C134DA" w:rsidR="00D20D86" w:rsidRPr="00BF57D1" w:rsidRDefault="00D20D86" w:rsidP="00D20D86">
      <w:pPr>
        <w:pStyle w:val="Heading1"/>
        <w:bidi/>
        <w:rPr>
          <w:color w:val="000000" w:themeColor="text1"/>
          <w:sz w:val="28"/>
          <w:szCs w:val="28"/>
        </w:rPr>
      </w:pPr>
      <w:r w:rsidRPr="00BF57D1">
        <w:rPr>
          <w:sz w:val="28"/>
          <w:szCs w:val="28"/>
          <w:rtl/>
          <w:lang w:bidi="ar-SA"/>
        </w:rPr>
        <w:t>وتبلغ قيمة الأنشطة المتعلقة بالهيدروفلوروكربون المعروضة على الاجتماع الثامن والثمانين ما قدره</w:t>
      </w:r>
      <w:r w:rsidRPr="00BF57D1">
        <w:rPr>
          <w:color w:val="000000" w:themeColor="text1"/>
          <w:sz w:val="28"/>
          <w:szCs w:val="28"/>
          <w:rtl/>
          <w:lang w:bidi="ar"/>
        </w:rPr>
        <w:t xml:space="preserve">4,111,058 </w:t>
      </w:r>
      <w:r w:rsidRPr="00BF57D1">
        <w:rPr>
          <w:color w:val="000000" w:themeColor="text1"/>
          <w:sz w:val="28"/>
          <w:szCs w:val="28"/>
          <w:rtl/>
          <w:lang w:bidi="ar-SA"/>
        </w:rPr>
        <w:t>دولارا أمريكيا</w:t>
      </w:r>
      <w:r w:rsidR="00E4170F">
        <w:rPr>
          <w:rFonts w:hint="cs"/>
          <w:sz w:val="28"/>
          <w:szCs w:val="28"/>
          <w:rtl/>
          <w:lang w:bidi="ar"/>
        </w:rPr>
        <w:t xml:space="preserve"> </w:t>
      </w:r>
      <w:r w:rsidRPr="00BF57D1">
        <w:rPr>
          <w:sz w:val="28"/>
          <w:szCs w:val="28"/>
          <w:rtl/>
          <w:lang w:bidi="ar-SA"/>
        </w:rPr>
        <w:t xml:space="preserve">منها </w:t>
      </w:r>
      <w:r w:rsidRPr="00BF57D1">
        <w:rPr>
          <w:sz w:val="28"/>
          <w:szCs w:val="28"/>
          <w:rtl/>
          <w:lang w:bidi="ar"/>
        </w:rPr>
        <w:t xml:space="preserve">915,360 </w:t>
      </w:r>
      <w:r w:rsidRPr="00BF57D1">
        <w:rPr>
          <w:sz w:val="28"/>
          <w:szCs w:val="28"/>
          <w:rtl/>
          <w:lang w:bidi="ar-SA"/>
        </w:rPr>
        <w:t xml:space="preserve">دولارا أمريكيا ترتبط بمقترحات مشروعات غير مدرجة في خطة الأعمال لعام </w:t>
      </w:r>
      <w:r w:rsidRPr="00BF57D1">
        <w:rPr>
          <w:sz w:val="28"/>
          <w:szCs w:val="28"/>
          <w:rtl/>
          <w:lang w:bidi="ar"/>
        </w:rPr>
        <w:t xml:space="preserve">2021. </w:t>
      </w:r>
      <w:r w:rsidRPr="00BF57D1">
        <w:rPr>
          <w:color w:val="000000" w:themeColor="text1"/>
          <w:sz w:val="28"/>
          <w:szCs w:val="28"/>
          <w:rtl/>
          <w:lang w:bidi="ar-SA"/>
        </w:rPr>
        <w:t>ويعرض المرفق الأول لهذه الوثيقة قائمة بالمشروعات المتعلقة بالهيدروفلوروكربون التي قدمتها الوكالات الثنائية والمنفذة إلى الاجتماع الثامن والثمانين</w:t>
      </w:r>
      <w:r w:rsidRPr="00BF57D1">
        <w:rPr>
          <w:color w:val="000000" w:themeColor="text1"/>
          <w:sz w:val="28"/>
          <w:szCs w:val="28"/>
          <w:rtl/>
          <w:lang w:bidi="ar"/>
        </w:rPr>
        <w:t>.</w:t>
      </w:r>
      <w:r w:rsidRPr="00BF57D1">
        <w:rPr>
          <w:color w:val="000000" w:themeColor="text1"/>
          <w:sz w:val="28"/>
          <w:szCs w:val="28"/>
        </w:rPr>
        <w:t xml:space="preserve"> </w:t>
      </w:r>
    </w:p>
    <w:p w14:paraId="76AD8673" w14:textId="77777777" w:rsidR="00D20D86" w:rsidRPr="00BF57D1" w:rsidRDefault="00D20D86" w:rsidP="00D20D86">
      <w:pPr>
        <w:pStyle w:val="Heading1"/>
        <w:bidi/>
        <w:rPr>
          <w:sz w:val="28"/>
          <w:szCs w:val="28"/>
        </w:rPr>
      </w:pPr>
      <w:r w:rsidRPr="00BF57D1">
        <w:rPr>
          <w:sz w:val="28"/>
          <w:szCs w:val="28"/>
          <w:rtl/>
          <w:lang w:bidi="ar-SA"/>
        </w:rPr>
        <w:lastRenderedPageBreak/>
        <w:t xml:space="preserve">لم تقدم إلى الاجتماع الثامن والثمانين مقترحات مشروعات بقيمة </w:t>
      </w:r>
      <w:r w:rsidRPr="00BF57D1">
        <w:rPr>
          <w:sz w:val="28"/>
          <w:szCs w:val="28"/>
          <w:rtl/>
          <w:lang w:bidi="ar"/>
        </w:rPr>
        <w:t>39,399,993</w:t>
      </w:r>
      <w:r w:rsidRPr="00BF57D1">
        <w:rPr>
          <w:rStyle w:val="FootnoteReference"/>
          <w:sz w:val="28"/>
          <w:szCs w:val="28"/>
          <w:rtl/>
          <w:lang w:bidi="ar"/>
        </w:rPr>
        <w:footnoteReference w:id="3"/>
      </w:r>
      <w:r w:rsidRPr="00BF57D1">
        <w:rPr>
          <w:sz w:val="28"/>
          <w:szCs w:val="28"/>
          <w:rtl/>
          <w:lang w:bidi="ar-SA"/>
        </w:rPr>
        <w:t xml:space="preserve"> دولارا أمريكيا مدرجة في خطة الأعمال لعام </w:t>
      </w:r>
      <w:r w:rsidRPr="00BF57D1">
        <w:rPr>
          <w:sz w:val="28"/>
          <w:szCs w:val="28"/>
          <w:rtl/>
          <w:lang w:bidi="ar"/>
        </w:rPr>
        <w:t xml:space="preserve">2021. </w:t>
      </w:r>
      <w:r w:rsidRPr="00BF57D1">
        <w:rPr>
          <w:sz w:val="28"/>
          <w:szCs w:val="28"/>
          <w:rtl/>
          <w:lang w:bidi="ar-SA"/>
        </w:rPr>
        <w:t xml:space="preserve">وأدرجت هذه المقترحات في خطة الأعمال المجمعة للصندوق المتعدد الأطراف للفترة </w:t>
      </w:r>
      <w:r w:rsidRPr="00BF57D1">
        <w:rPr>
          <w:sz w:val="28"/>
          <w:szCs w:val="28"/>
          <w:rtl/>
          <w:lang w:bidi="ar"/>
        </w:rPr>
        <w:t>2022-2024.</w:t>
      </w:r>
      <w:r w:rsidRPr="00BF57D1">
        <w:rPr>
          <w:rStyle w:val="FootnoteReference"/>
          <w:sz w:val="28"/>
          <w:szCs w:val="28"/>
        </w:rPr>
        <w:footnoteReference w:id="4"/>
      </w:r>
    </w:p>
    <w:p w14:paraId="7A0BD9B8" w14:textId="77777777" w:rsidR="00D20D86" w:rsidRPr="00BF57D1" w:rsidRDefault="00D20D86" w:rsidP="00D20D86">
      <w:pPr>
        <w:pStyle w:val="Heading1"/>
        <w:keepNext/>
        <w:numPr>
          <w:ilvl w:val="0"/>
          <w:numId w:val="0"/>
        </w:numPr>
        <w:bidi/>
        <w:rPr>
          <w:b/>
          <w:bCs/>
          <w:sz w:val="28"/>
          <w:szCs w:val="28"/>
        </w:rPr>
      </w:pPr>
      <w:r w:rsidRPr="00BF57D1">
        <w:rPr>
          <w:b/>
          <w:bCs/>
          <w:sz w:val="28"/>
          <w:szCs w:val="28"/>
          <w:rtl/>
          <w:lang w:bidi="ar-SA"/>
        </w:rPr>
        <w:t>الالتزامات الآجلة</w:t>
      </w:r>
    </w:p>
    <w:p w14:paraId="33AC5012" w14:textId="77777777" w:rsidR="00D20D86" w:rsidRPr="00BF57D1" w:rsidRDefault="00D20D86" w:rsidP="00D20D86">
      <w:pPr>
        <w:pStyle w:val="Heading1"/>
        <w:bidi/>
        <w:rPr>
          <w:sz w:val="28"/>
          <w:szCs w:val="28"/>
        </w:rPr>
      </w:pPr>
      <w:r w:rsidRPr="00BF57D1">
        <w:rPr>
          <w:sz w:val="28"/>
          <w:szCs w:val="28"/>
          <w:rtl/>
          <w:lang w:bidi="ar-SA"/>
        </w:rPr>
        <w:t xml:space="preserve">تبلغ القيمة الإجمالية للالتزامات الآجلة القائمة والخاصة بالاتفاقات المتعددة السنوات للفترة </w:t>
      </w:r>
      <w:r w:rsidRPr="00BF57D1">
        <w:rPr>
          <w:sz w:val="28"/>
          <w:szCs w:val="28"/>
          <w:rtl/>
          <w:lang w:bidi="ar"/>
        </w:rPr>
        <w:t xml:space="preserve">2021-2031 </w:t>
      </w:r>
      <w:r w:rsidRPr="00BF57D1">
        <w:rPr>
          <w:sz w:val="28"/>
          <w:szCs w:val="28"/>
          <w:rtl/>
          <w:lang w:bidi="ar-SA"/>
        </w:rPr>
        <w:t xml:space="preserve">ما قدره </w:t>
      </w:r>
      <w:r w:rsidRPr="00BF57D1">
        <w:rPr>
          <w:sz w:val="28"/>
          <w:szCs w:val="28"/>
          <w:rtl/>
          <w:lang w:bidi="ar"/>
        </w:rPr>
        <w:t>301.24 </w:t>
      </w:r>
      <w:r w:rsidRPr="00BF57D1">
        <w:rPr>
          <w:sz w:val="28"/>
          <w:szCs w:val="28"/>
          <w:rtl/>
          <w:lang w:bidi="ar-SA"/>
        </w:rPr>
        <w:t xml:space="preserve">مليون دولار أمريكي، على افتراض أن تتم الموافقة من حيث المبدأ على طلبات تمويل الاتفاقات المتعددة السنوات المقدمة إلى الاجتماع الثامن والثمانين، كما هو مبين في الجدول </w:t>
      </w:r>
      <w:r w:rsidRPr="00BF57D1">
        <w:rPr>
          <w:sz w:val="28"/>
          <w:szCs w:val="28"/>
          <w:rtl/>
          <w:lang w:bidi="ar"/>
        </w:rPr>
        <w:t>3.</w:t>
      </w:r>
    </w:p>
    <w:p w14:paraId="74888F7D" w14:textId="77777777" w:rsidR="00D20D86" w:rsidRPr="00BF57D1" w:rsidRDefault="00D20D86" w:rsidP="00D20D86">
      <w:pPr>
        <w:keepNext/>
        <w:bidi/>
        <w:jc w:val="left"/>
        <w:rPr>
          <w:b/>
          <w:bCs/>
          <w:sz w:val="28"/>
          <w:szCs w:val="28"/>
        </w:rPr>
      </w:pPr>
      <w:r w:rsidRPr="00BF57D1">
        <w:rPr>
          <w:b/>
          <w:bCs/>
          <w:sz w:val="28"/>
          <w:szCs w:val="28"/>
          <w:rtl/>
          <w:lang w:bidi="ar-SA"/>
        </w:rPr>
        <w:t xml:space="preserve">الجدول </w:t>
      </w:r>
      <w:r w:rsidRPr="00BF57D1">
        <w:rPr>
          <w:b/>
          <w:bCs/>
          <w:sz w:val="28"/>
          <w:szCs w:val="28"/>
          <w:rtl/>
          <w:lang w:bidi="ar"/>
        </w:rPr>
        <w:t xml:space="preserve">3- </w:t>
      </w:r>
      <w:r w:rsidRPr="00BF57D1">
        <w:rPr>
          <w:b/>
          <w:bCs/>
          <w:sz w:val="28"/>
          <w:szCs w:val="28"/>
          <w:rtl/>
          <w:lang w:bidi="ar-SA"/>
        </w:rPr>
        <w:t xml:space="preserve">الالتزامات الآجلة </w:t>
      </w:r>
      <w:r w:rsidRPr="00BF57D1">
        <w:rPr>
          <w:b/>
          <w:bCs/>
          <w:sz w:val="28"/>
          <w:szCs w:val="28"/>
          <w:rtl/>
          <w:lang w:bidi="ar"/>
        </w:rPr>
        <w:t>(2021-2031) (</w:t>
      </w:r>
      <w:r w:rsidRPr="00BF57D1">
        <w:rPr>
          <w:b/>
          <w:bCs/>
          <w:sz w:val="28"/>
          <w:szCs w:val="28"/>
          <w:rtl/>
          <w:lang w:bidi="ar-SA"/>
        </w:rPr>
        <w:t>ألف دولار أمريكي</w:t>
      </w:r>
      <w:r w:rsidRPr="00BF57D1">
        <w:rPr>
          <w:b/>
          <w:bCs/>
          <w:sz w:val="28"/>
          <w:szCs w:val="28"/>
          <w:rtl/>
          <w:lang w:bidi="ar"/>
        </w:rPr>
        <w:t>)</w:t>
      </w:r>
    </w:p>
    <w:tbl>
      <w:tblPr>
        <w:bidiVisual/>
        <w:tblW w:w="93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70"/>
        <w:gridCol w:w="682"/>
        <w:gridCol w:w="683"/>
        <w:gridCol w:w="682"/>
        <w:gridCol w:w="683"/>
        <w:gridCol w:w="682"/>
        <w:gridCol w:w="683"/>
        <w:gridCol w:w="682"/>
        <w:gridCol w:w="683"/>
        <w:gridCol w:w="682"/>
        <w:gridCol w:w="683"/>
        <w:gridCol w:w="682"/>
        <w:gridCol w:w="683"/>
      </w:tblGrid>
      <w:tr w:rsidR="00D20D86" w:rsidRPr="00BF57D1" w14:paraId="785DDE41" w14:textId="77777777" w:rsidTr="00D84199">
        <w:trPr>
          <w:trHeight w:val="105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  <w:hideMark/>
          </w:tcPr>
          <w:p w14:paraId="35F59D28" w14:textId="77777777" w:rsidR="00D20D86" w:rsidRPr="00BF57D1" w:rsidRDefault="00D20D86" w:rsidP="00D84199">
            <w:pPr>
              <w:keepNext/>
              <w:bidi/>
              <w:jc w:val="center"/>
              <w:rPr>
                <w:b/>
                <w:bCs/>
                <w:color w:val="000000"/>
                <w:sz w:val="20"/>
              </w:rPr>
            </w:pPr>
            <w:r w:rsidRPr="00BF57D1">
              <w:rPr>
                <w:b/>
                <w:bCs/>
                <w:color w:val="000000"/>
                <w:sz w:val="20"/>
                <w:rtl/>
                <w:lang w:bidi="ar-SA"/>
              </w:rPr>
              <w:t>البيان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2A9ACCFE" w14:textId="77777777" w:rsidR="00D20D86" w:rsidRPr="00BF57D1" w:rsidRDefault="00D20D86" w:rsidP="00D84199">
            <w:pPr>
              <w:keepNext/>
              <w:bidi/>
              <w:jc w:val="center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"/>
              </w:rPr>
              <w:t>2021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0FB6EE5D" w14:textId="77777777" w:rsidR="00D20D86" w:rsidRPr="00BF57D1" w:rsidRDefault="00D20D86" w:rsidP="00D84199">
            <w:pPr>
              <w:keepNext/>
              <w:bidi/>
              <w:jc w:val="center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"/>
              </w:rPr>
              <w:t>2022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77E32133" w14:textId="77777777" w:rsidR="00D20D86" w:rsidRPr="00BF57D1" w:rsidRDefault="00D20D86" w:rsidP="00D84199">
            <w:pPr>
              <w:keepNext/>
              <w:bidi/>
              <w:jc w:val="center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"/>
              </w:rPr>
              <w:t>2023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5F7DA34D" w14:textId="77777777" w:rsidR="00D20D86" w:rsidRPr="00BF57D1" w:rsidRDefault="00D20D86" w:rsidP="00D84199">
            <w:pPr>
              <w:keepNext/>
              <w:bidi/>
              <w:jc w:val="center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"/>
              </w:rPr>
              <w:t>2024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71EEB1E3" w14:textId="77777777" w:rsidR="00D20D86" w:rsidRPr="00BF57D1" w:rsidRDefault="00D20D86" w:rsidP="00D84199">
            <w:pPr>
              <w:keepNext/>
              <w:bidi/>
              <w:jc w:val="center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"/>
              </w:rPr>
              <w:t>2025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6D2B4766" w14:textId="77777777" w:rsidR="00D20D86" w:rsidRPr="00BF57D1" w:rsidRDefault="00D20D86" w:rsidP="00D84199">
            <w:pPr>
              <w:keepNext/>
              <w:bidi/>
              <w:jc w:val="center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"/>
              </w:rPr>
              <w:t>2026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305F10A9" w14:textId="77777777" w:rsidR="00D20D86" w:rsidRPr="00BF57D1" w:rsidRDefault="00D20D86" w:rsidP="00D84199">
            <w:pPr>
              <w:keepNext/>
              <w:bidi/>
              <w:jc w:val="center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"/>
              </w:rPr>
              <w:t>2027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4A0EFFEE" w14:textId="77777777" w:rsidR="00D20D86" w:rsidRPr="00BF57D1" w:rsidRDefault="00D20D86" w:rsidP="00D84199">
            <w:pPr>
              <w:keepNext/>
              <w:bidi/>
              <w:jc w:val="center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"/>
              </w:rPr>
              <w:t>2028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3C7D33D0" w14:textId="77777777" w:rsidR="00D20D86" w:rsidRPr="00BF57D1" w:rsidRDefault="00D20D86" w:rsidP="00D84199">
            <w:pPr>
              <w:keepNext/>
              <w:bidi/>
              <w:jc w:val="center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"/>
              </w:rPr>
              <w:t>2029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2A39910C" w14:textId="77777777" w:rsidR="00D20D86" w:rsidRPr="00BF57D1" w:rsidRDefault="00D20D86" w:rsidP="00D84199">
            <w:pPr>
              <w:keepNext/>
              <w:bidi/>
              <w:jc w:val="center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"/>
              </w:rPr>
              <w:t>2030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7D7E5511" w14:textId="77777777" w:rsidR="00D20D86" w:rsidRPr="00BF57D1" w:rsidRDefault="00D20D86" w:rsidP="00D84199">
            <w:pPr>
              <w:keepNext/>
              <w:bidi/>
              <w:jc w:val="center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"/>
              </w:rPr>
              <w:t>2031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729279F7" w14:textId="77777777" w:rsidR="00D20D86" w:rsidRPr="00BF57D1" w:rsidRDefault="00D20D86" w:rsidP="00D84199">
            <w:pPr>
              <w:keepNext/>
              <w:bidi/>
              <w:jc w:val="center"/>
              <w:rPr>
                <w:b/>
                <w:bCs/>
                <w:color w:val="000000"/>
                <w:sz w:val="20"/>
              </w:rPr>
            </w:pPr>
            <w:r w:rsidRPr="00BF57D1">
              <w:rPr>
                <w:b/>
                <w:bCs/>
                <w:color w:val="000000"/>
                <w:sz w:val="20"/>
                <w:rtl/>
                <w:lang w:bidi="ar-SA"/>
              </w:rPr>
              <w:t>المجموع</w:t>
            </w:r>
          </w:p>
        </w:tc>
      </w:tr>
      <w:tr w:rsidR="00D20D86" w:rsidRPr="00BF57D1" w14:paraId="051973CA" w14:textId="77777777" w:rsidTr="00D84199">
        <w:trPr>
          <w:trHeight w:val="79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  <w:hideMark/>
          </w:tcPr>
          <w:p w14:paraId="4424689C" w14:textId="77777777" w:rsidR="00D20D86" w:rsidRPr="00BF57D1" w:rsidRDefault="00D20D86" w:rsidP="00D84199">
            <w:pPr>
              <w:keepNext/>
              <w:bidi/>
              <w:jc w:val="left"/>
              <w:rPr>
                <w:color w:val="000000"/>
                <w:sz w:val="20"/>
              </w:rPr>
            </w:pPr>
            <w:r w:rsidRPr="00BF57D1">
              <w:rPr>
                <w:color w:val="000000"/>
                <w:sz w:val="20"/>
                <w:rtl/>
                <w:lang w:bidi="ar-SA"/>
              </w:rPr>
              <w:t xml:space="preserve">موافق عليها من حيث المبدأ </w:t>
            </w:r>
            <w:r w:rsidRPr="00BF57D1">
              <w:rPr>
                <w:color w:val="000000"/>
                <w:sz w:val="20"/>
                <w:rtl/>
                <w:lang w:bidi="ar"/>
              </w:rPr>
              <w:t>*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43CE1265" w14:textId="77777777" w:rsidR="00D20D86" w:rsidRPr="00BF57D1" w:rsidRDefault="00D20D86" w:rsidP="00861729">
            <w:pPr>
              <w:keepNext/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70,781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53A491D8" w14:textId="77777777" w:rsidR="00D20D86" w:rsidRPr="00BF57D1" w:rsidRDefault="00D20D86" w:rsidP="00861729">
            <w:pPr>
              <w:keepNext/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53,123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6B7BED8C" w14:textId="77777777" w:rsidR="00D20D86" w:rsidRPr="00BF57D1" w:rsidRDefault="00D20D86" w:rsidP="00861729">
            <w:pPr>
              <w:keepNext/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49,248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0C550B26" w14:textId="77777777" w:rsidR="00D20D86" w:rsidRPr="00BF57D1" w:rsidRDefault="00D20D86" w:rsidP="00861729">
            <w:pPr>
              <w:keepNext/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34,718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35996AE0" w14:textId="77777777" w:rsidR="00D20D86" w:rsidRPr="00BF57D1" w:rsidRDefault="00D20D86" w:rsidP="00861729">
            <w:pPr>
              <w:keepNext/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35,530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59A5E472" w14:textId="77777777" w:rsidR="00D20D86" w:rsidRPr="00BF57D1" w:rsidRDefault="00D20D86" w:rsidP="00861729">
            <w:pPr>
              <w:keepNext/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32,724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4C39D7C8" w14:textId="77777777" w:rsidR="00D20D86" w:rsidRPr="00BF57D1" w:rsidRDefault="00D20D86" w:rsidP="00861729">
            <w:pPr>
              <w:keepNext/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4,274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621802D9" w14:textId="77777777" w:rsidR="00D20D86" w:rsidRPr="00BF57D1" w:rsidRDefault="00D20D86" w:rsidP="00861729">
            <w:pPr>
              <w:keepNext/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623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4E322DF3" w14:textId="77777777" w:rsidR="00D20D86" w:rsidRPr="00BF57D1" w:rsidRDefault="00D20D86" w:rsidP="00861729">
            <w:pPr>
              <w:keepNext/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1,267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7619AB6D" w14:textId="77777777" w:rsidR="00D20D86" w:rsidRPr="00BF57D1" w:rsidRDefault="00D20D86" w:rsidP="00861729">
            <w:pPr>
              <w:keepNext/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3,553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51D260DE" w14:textId="77777777" w:rsidR="00D20D86" w:rsidRPr="00BF57D1" w:rsidRDefault="00D20D86" w:rsidP="00861729">
            <w:pPr>
              <w:keepNext/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57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0EDB10A0" w14:textId="77777777" w:rsidR="00D20D86" w:rsidRPr="00BF57D1" w:rsidRDefault="00D20D86" w:rsidP="00861729">
            <w:pPr>
              <w:keepNext/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285,898</w:t>
            </w:r>
          </w:p>
        </w:tc>
      </w:tr>
      <w:tr w:rsidR="00D20D86" w:rsidRPr="00BF57D1" w14:paraId="3BCFA88F" w14:textId="77777777" w:rsidTr="00D84199">
        <w:trPr>
          <w:trHeight w:val="221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  <w:hideMark/>
          </w:tcPr>
          <w:p w14:paraId="3C7BBF8F" w14:textId="77777777" w:rsidR="00D20D86" w:rsidRPr="00BF57D1" w:rsidRDefault="00D20D86" w:rsidP="00D84199">
            <w:pPr>
              <w:keepNext/>
              <w:bidi/>
              <w:jc w:val="left"/>
              <w:rPr>
                <w:color w:val="000000"/>
                <w:sz w:val="20"/>
              </w:rPr>
            </w:pPr>
            <w:r w:rsidRPr="00BF57D1">
              <w:rPr>
                <w:color w:val="000000"/>
                <w:sz w:val="20"/>
                <w:rtl/>
                <w:lang w:bidi="ar-SA"/>
              </w:rPr>
              <w:t>مقدمة إلى الاجتماع الثامن والثمانين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7270AD1C" w14:textId="77777777" w:rsidR="00D20D86" w:rsidRPr="00BF57D1" w:rsidRDefault="00D20D86" w:rsidP="00861729">
            <w:pPr>
              <w:keepNext/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5,262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67ADF50B" w14:textId="77777777" w:rsidR="00D20D86" w:rsidRPr="00BF57D1" w:rsidRDefault="00D20D86" w:rsidP="00861729">
            <w:pPr>
              <w:keepNext/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179E9A2A" w14:textId="77777777" w:rsidR="00D20D86" w:rsidRPr="00BF57D1" w:rsidRDefault="00D20D86" w:rsidP="00861729">
            <w:pPr>
              <w:keepNext/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3,557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3A8CF7B4" w14:textId="77777777" w:rsidR="00D20D86" w:rsidRPr="00BF57D1" w:rsidRDefault="00D20D86" w:rsidP="00861729">
            <w:pPr>
              <w:keepNext/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2,046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4D0781F1" w14:textId="77777777" w:rsidR="00D20D86" w:rsidRPr="00BF57D1" w:rsidRDefault="00D20D86" w:rsidP="00861729">
            <w:pPr>
              <w:keepNext/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1,193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3410D451" w14:textId="77777777" w:rsidR="00D20D86" w:rsidRPr="00BF57D1" w:rsidRDefault="00D20D86" w:rsidP="00861729">
            <w:pPr>
              <w:keepNext/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1,027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04ADF222" w14:textId="77777777" w:rsidR="00D20D86" w:rsidRPr="00BF57D1" w:rsidRDefault="00D20D86" w:rsidP="00861729">
            <w:pPr>
              <w:keepNext/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1,183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202EB980" w14:textId="77777777" w:rsidR="00D20D86" w:rsidRPr="00BF57D1" w:rsidRDefault="00D20D86" w:rsidP="00861729">
            <w:pPr>
              <w:keepNext/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52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3B8F315A" w14:textId="77777777" w:rsidR="00D20D86" w:rsidRPr="00BF57D1" w:rsidRDefault="00D20D86" w:rsidP="00861729">
            <w:pPr>
              <w:keepNext/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374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7F6518F7" w14:textId="77777777" w:rsidR="00D20D86" w:rsidRPr="00BF57D1" w:rsidRDefault="00D20D86" w:rsidP="00861729">
            <w:pPr>
              <w:keepNext/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646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647BC2AD" w14:textId="77777777" w:rsidR="00D20D86" w:rsidRPr="00BF57D1" w:rsidRDefault="00D20D86" w:rsidP="00861729">
            <w:pPr>
              <w:keepNext/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7AE845EE" w14:textId="77777777" w:rsidR="00D20D86" w:rsidRPr="00BF57D1" w:rsidRDefault="00D20D86" w:rsidP="00861729">
            <w:pPr>
              <w:keepNext/>
              <w:bidi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15,338</w:t>
            </w:r>
          </w:p>
        </w:tc>
      </w:tr>
      <w:tr w:rsidR="00D20D86" w:rsidRPr="00BF57D1" w14:paraId="08A176FE" w14:textId="77777777" w:rsidTr="00D84199">
        <w:trPr>
          <w:trHeight w:val="58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  <w:hideMark/>
          </w:tcPr>
          <w:p w14:paraId="28823B69" w14:textId="77777777" w:rsidR="00D20D86" w:rsidRPr="00BF57D1" w:rsidRDefault="00D20D86" w:rsidP="00D84199">
            <w:pPr>
              <w:keepNext/>
              <w:bidi/>
              <w:jc w:val="left"/>
              <w:rPr>
                <w:b/>
                <w:color w:val="000000"/>
                <w:sz w:val="20"/>
              </w:rPr>
            </w:pPr>
            <w:r w:rsidRPr="00BF57D1">
              <w:rPr>
                <w:b/>
                <w:bCs/>
                <w:color w:val="000000"/>
                <w:sz w:val="20"/>
                <w:rtl/>
                <w:lang w:bidi="ar-SA"/>
              </w:rPr>
              <w:t xml:space="preserve">المجموع 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272DED3C" w14:textId="77777777" w:rsidR="00D20D86" w:rsidRPr="00BF57D1" w:rsidRDefault="00D20D86" w:rsidP="00861729">
            <w:pPr>
              <w:keepNext/>
              <w:bidi/>
              <w:jc w:val="left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"/>
              </w:rPr>
              <w:t>76,043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27F2D238" w14:textId="77777777" w:rsidR="00D20D86" w:rsidRPr="00BF57D1" w:rsidRDefault="00D20D86" w:rsidP="00861729">
            <w:pPr>
              <w:keepNext/>
              <w:bidi/>
              <w:jc w:val="left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"/>
              </w:rPr>
              <w:t>53,123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29776365" w14:textId="77777777" w:rsidR="00D20D86" w:rsidRPr="00BF57D1" w:rsidRDefault="00D20D86" w:rsidP="00861729">
            <w:pPr>
              <w:keepNext/>
              <w:bidi/>
              <w:jc w:val="left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"/>
              </w:rPr>
              <w:t>52,804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642CE43E" w14:textId="77777777" w:rsidR="00D20D86" w:rsidRPr="00BF57D1" w:rsidRDefault="00D20D86" w:rsidP="00861729">
            <w:pPr>
              <w:keepNext/>
              <w:bidi/>
              <w:jc w:val="left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"/>
              </w:rPr>
              <w:t>36,764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293D1476" w14:textId="77777777" w:rsidR="00D20D86" w:rsidRPr="00BF57D1" w:rsidRDefault="00D20D86" w:rsidP="00861729">
            <w:pPr>
              <w:keepNext/>
              <w:bidi/>
              <w:jc w:val="left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"/>
              </w:rPr>
              <w:t>36,723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2746C8F6" w14:textId="77777777" w:rsidR="00D20D86" w:rsidRPr="00BF57D1" w:rsidRDefault="00D20D86" w:rsidP="00861729">
            <w:pPr>
              <w:keepNext/>
              <w:bidi/>
              <w:jc w:val="left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"/>
              </w:rPr>
              <w:t>33,751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619853E4" w14:textId="77777777" w:rsidR="00D20D86" w:rsidRPr="00BF57D1" w:rsidRDefault="00D20D86" w:rsidP="00861729">
            <w:pPr>
              <w:keepNext/>
              <w:bidi/>
              <w:jc w:val="left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"/>
              </w:rPr>
              <w:t>5,456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2BD73975" w14:textId="77777777" w:rsidR="00D20D86" w:rsidRPr="00BF57D1" w:rsidRDefault="00D20D86" w:rsidP="00861729">
            <w:pPr>
              <w:keepNext/>
              <w:bidi/>
              <w:jc w:val="left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"/>
              </w:rPr>
              <w:t>675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7AC3F8FE" w14:textId="77777777" w:rsidR="00D20D86" w:rsidRPr="00BF57D1" w:rsidRDefault="00D20D86" w:rsidP="00861729">
            <w:pPr>
              <w:keepNext/>
              <w:bidi/>
              <w:jc w:val="left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"/>
              </w:rPr>
              <w:t>1,641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4B343104" w14:textId="77777777" w:rsidR="00D20D86" w:rsidRPr="00BF57D1" w:rsidRDefault="00D20D86" w:rsidP="00861729">
            <w:pPr>
              <w:keepNext/>
              <w:bidi/>
              <w:jc w:val="left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"/>
              </w:rPr>
              <w:t>4,199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2C495353" w14:textId="77777777" w:rsidR="00D20D86" w:rsidRPr="00BF57D1" w:rsidRDefault="00D20D86" w:rsidP="00861729">
            <w:pPr>
              <w:keepNext/>
              <w:bidi/>
              <w:jc w:val="left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"/>
              </w:rPr>
              <w:t>57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29" w:type="dxa"/>
            </w:tcMar>
            <w:hideMark/>
          </w:tcPr>
          <w:p w14:paraId="140E6E12" w14:textId="77777777" w:rsidR="00D20D86" w:rsidRPr="00BF57D1" w:rsidRDefault="00D20D86" w:rsidP="00861729">
            <w:pPr>
              <w:keepNext/>
              <w:bidi/>
              <w:jc w:val="left"/>
              <w:rPr>
                <w:b/>
                <w:bCs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"/>
              </w:rPr>
              <w:t>301,236</w:t>
            </w:r>
          </w:p>
        </w:tc>
      </w:tr>
    </w:tbl>
    <w:p w14:paraId="355EA892" w14:textId="77777777" w:rsidR="00D20D86" w:rsidRPr="00BF57D1" w:rsidRDefault="00D20D86" w:rsidP="00D20D86">
      <w:pPr>
        <w:pStyle w:val="Heading2"/>
        <w:numPr>
          <w:ilvl w:val="0"/>
          <w:numId w:val="0"/>
        </w:numPr>
        <w:bidi/>
        <w:spacing w:after="0"/>
        <w:rPr>
          <w:sz w:val="28"/>
          <w:szCs w:val="28"/>
        </w:rPr>
      </w:pPr>
      <w:r w:rsidRPr="00BF57D1">
        <w:rPr>
          <w:sz w:val="28"/>
          <w:szCs w:val="28"/>
          <w:rtl/>
          <w:lang w:bidi="ar"/>
        </w:rPr>
        <w:t xml:space="preserve">* </w:t>
      </w:r>
      <w:r w:rsidRPr="00BF57D1">
        <w:rPr>
          <w:sz w:val="28"/>
          <w:szCs w:val="28"/>
          <w:rtl/>
          <w:lang w:bidi="ar-SA"/>
        </w:rPr>
        <w:t>يشمل الاتفاقات المنقحة المقدمة إلى الاجتماع الثامن والثمانين</w:t>
      </w:r>
    </w:p>
    <w:p w14:paraId="0B75A8A8" w14:textId="77777777" w:rsidR="00D20D86" w:rsidRPr="00BF57D1" w:rsidRDefault="00D20D86" w:rsidP="00D20D86">
      <w:pPr>
        <w:rPr>
          <w:sz w:val="28"/>
          <w:szCs w:val="28"/>
        </w:rPr>
      </w:pPr>
    </w:p>
    <w:p w14:paraId="3BD3F0AD" w14:textId="77777777" w:rsidR="00D20D86" w:rsidRPr="00BF57D1" w:rsidRDefault="00D20D86" w:rsidP="00D20D86">
      <w:pPr>
        <w:pStyle w:val="Heading2"/>
        <w:numPr>
          <w:ilvl w:val="0"/>
          <w:numId w:val="0"/>
        </w:numPr>
        <w:bidi/>
        <w:spacing w:after="0"/>
        <w:rPr>
          <w:b/>
          <w:sz w:val="28"/>
          <w:szCs w:val="28"/>
        </w:rPr>
      </w:pPr>
      <w:r w:rsidRPr="00BF57D1">
        <w:rPr>
          <w:b/>
          <w:bCs/>
          <w:sz w:val="28"/>
          <w:szCs w:val="28"/>
          <w:rtl/>
          <w:lang w:bidi="ar-SA"/>
        </w:rPr>
        <w:t>الجزء الثاني</w:t>
      </w:r>
      <w:r w:rsidRPr="00BF57D1">
        <w:rPr>
          <w:b/>
          <w:bCs/>
          <w:sz w:val="28"/>
          <w:szCs w:val="28"/>
          <w:rtl/>
          <w:lang w:bidi="ar"/>
        </w:rPr>
        <w:t xml:space="preserve">: </w:t>
      </w:r>
      <w:r w:rsidRPr="00BF57D1">
        <w:rPr>
          <w:b/>
          <w:bCs/>
          <w:sz w:val="28"/>
          <w:szCs w:val="28"/>
          <w:rtl/>
          <w:lang w:bidi="ar-SA"/>
        </w:rPr>
        <w:t xml:space="preserve">تخصيص الموارد لفترة السنوات الثلاث </w:t>
      </w:r>
      <w:r w:rsidRPr="00BF57D1">
        <w:rPr>
          <w:b/>
          <w:bCs/>
          <w:sz w:val="28"/>
          <w:szCs w:val="28"/>
          <w:rtl/>
          <w:lang w:bidi="ar"/>
        </w:rPr>
        <w:t>2018-2020</w:t>
      </w:r>
    </w:p>
    <w:p w14:paraId="4CC4E6CD" w14:textId="77777777" w:rsidR="00D20D86" w:rsidRPr="00BF57D1" w:rsidRDefault="00D20D86" w:rsidP="00D20D86">
      <w:pPr>
        <w:widowControl w:val="0"/>
        <w:rPr>
          <w:sz w:val="28"/>
          <w:szCs w:val="28"/>
        </w:rPr>
      </w:pPr>
    </w:p>
    <w:p w14:paraId="38D72B07" w14:textId="77777777" w:rsidR="00D20D86" w:rsidRPr="00BF57D1" w:rsidRDefault="00D20D86" w:rsidP="00D20D86">
      <w:pPr>
        <w:pStyle w:val="Heading1"/>
        <w:bidi/>
        <w:rPr>
          <w:sz w:val="28"/>
          <w:szCs w:val="28"/>
        </w:rPr>
      </w:pPr>
      <w:r w:rsidRPr="00BF57D1">
        <w:rPr>
          <w:sz w:val="28"/>
          <w:szCs w:val="28"/>
          <w:rtl/>
          <w:lang w:bidi="ar-SA"/>
        </w:rPr>
        <w:t xml:space="preserve">تبلغ الموارد التي وافق عليها الأطراف في بروتوكول مونتريال لفترة السنوات الثلاث </w:t>
      </w:r>
      <w:r w:rsidRPr="00BF57D1">
        <w:rPr>
          <w:sz w:val="28"/>
          <w:szCs w:val="28"/>
          <w:rtl/>
          <w:lang w:bidi="ar"/>
        </w:rPr>
        <w:t>2018-2020</w:t>
      </w:r>
      <w:r w:rsidRPr="00BF57D1">
        <w:rPr>
          <w:rStyle w:val="FootnoteReference"/>
          <w:sz w:val="28"/>
          <w:szCs w:val="28"/>
          <w:rtl/>
          <w:lang w:bidi="ar"/>
        </w:rPr>
        <w:footnoteReference w:id="5"/>
      </w:r>
      <w:r w:rsidRPr="00BF57D1">
        <w:rPr>
          <w:sz w:val="28"/>
          <w:szCs w:val="28"/>
          <w:rtl/>
          <w:lang w:bidi="ar-SA"/>
        </w:rPr>
        <w:t xml:space="preserve"> ما قيمته </w:t>
      </w:r>
      <w:r w:rsidRPr="00BF57D1">
        <w:rPr>
          <w:sz w:val="28"/>
          <w:szCs w:val="28"/>
          <w:rtl/>
          <w:lang w:bidi="ar"/>
        </w:rPr>
        <w:t xml:space="preserve">540,000,000 </w:t>
      </w:r>
      <w:r w:rsidRPr="00BF57D1">
        <w:rPr>
          <w:sz w:val="28"/>
          <w:szCs w:val="28"/>
          <w:rtl/>
          <w:lang w:bidi="ar-SA"/>
        </w:rPr>
        <w:t>دولار أمريكي</w:t>
      </w:r>
      <w:r w:rsidRPr="00BF57D1">
        <w:rPr>
          <w:sz w:val="28"/>
          <w:szCs w:val="28"/>
          <w:rtl/>
          <w:lang w:bidi="ar"/>
        </w:rPr>
        <w:t xml:space="preserve">. </w:t>
      </w:r>
      <w:r w:rsidRPr="00BF57D1">
        <w:rPr>
          <w:sz w:val="28"/>
          <w:szCs w:val="28"/>
          <w:rtl/>
          <w:lang w:bidi="ar-SA"/>
        </w:rPr>
        <w:t xml:space="preserve">ومع مراعاة الموافقات على إجمالي التمويل في الأعوام </w:t>
      </w:r>
      <w:r w:rsidRPr="00BF57D1">
        <w:rPr>
          <w:sz w:val="28"/>
          <w:szCs w:val="28"/>
          <w:rtl/>
          <w:lang w:bidi="ar"/>
        </w:rPr>
        <w:t xml:space="preserve">2018 </w:t>
      </w:r>
      <w:r w:rsidRPr="00BF57D1">
        <w:rPr>
          <w:sz w:val="28"/>
          <w:szCs w:val="28"/>
          <w:rtl/>
          <w:lang w:bidi="ar-SA"/>
        </w:rPr>
        <w:t>و</w:t>
      </w:r>
      <w:r w:rsidRPr="00BF57D1">
        <w:rPr>
          <w:sz w:val="28"/>
          <w:szCs w:val="28"/>
          <w:rtl/>
          <w:lang w:bidi="ar"/>
        </w:rPr>
        <w:t xml:space="preserve">2019 </w:t>
      </w:r>
      <w:r w:rsidRPr="00BF57D1">
        <w:rPr>
          <w:sz w:val="28"/>
          <w:szCs w:val="28"/>
          <w:rtl/>
          <w:lang w:bidi="ar-SA"/>
        </w:rPr>
        <w:t>و</w:t>
      </w:r>
      <w:r w:rsidRPr="00BF57D1">
        <w:rPr>
          <w:sz w:val="28"/>
          <w:szCs w:val="28"/>
          <w:rtl/>
          <w:lang w:bidi="ar"/>
        </w:rPr>
        <w:t xml:space="preserve">2020 </w:t>
      </w:r>
      <w:r w:rsidRPr="00BF57D1">
        <w:rPr>
          <w:sz w:val="28"/>
          <w:szCs w:val="28"/>
          <w:rtl/>
          <w:lang w:bidi="ar-SA"/>
        </w:rPr>
        <w:t xml:space="preserve">والأرصدة المعادة والفائدة المستحقة والمساهمات التي سددتها أطراف بخلاف أطراف المادة </w:t>
      </w:r>
      <w:r w:rsidRPr="00BF57D1">
        <w:rPr>
          <w:sz w:val="28"/>
          <w:szCs w:val="28"/>
          <w:rtl/>
          <w:lang w:bidi="ar"/>
        </w:rPr>
        <w:t>5</w:t>
      </w:r>
      <w:r w:rsidRPr="00BF57D1">
        <w:rPr>
          <w:sz w:val="28"/>
          <w:szCs w:val="28"/>
          <w:rtl/>
          <w:lang w:bidi="ar-SA"/>
        </w:rPr>
        <w:t>، ومكاسب</w:t>
      </w:r>
      <w:r w:rsidRPr="00BF57D1">
        <w:rPr>
          <w:sz w:val="28"/>
          <w:szCs w:val="28"/>
          <w:rtl/>
          <w:lang w:bidi="ar"/>
        </w:rPr>
        <w:t>/</w:t>
      </w:r>
      <w:r w:rsidRPr="00BF57D1">
        <w:rPr>
          <w:sz w:val="28"/>
          <w:szCs w:val="28"/>
          <w:rtl/>
          <w:lang w:bidi="ar-SA"/>
        </w:rPr>
        <w:t xml:space="preserve">خسائر آلية سعر الصرف الثابت، ونفقات الأمانة واللجنة التنفيذية وأمين الخزانة، فإنّ النقد المتاح في </w:t>
      </w:r>
      <w:r w:rsidRPr="00BF57D1">
        <w:rPr>
          <w:sz w:val="28"/>
          <w:szCs w:val="28"/>
          <w:rtl/>
          <w:lang w:bidi="ar"/>
        </w:rPr>
        <w:t xml:space="preserve">7 </w:t>
      </w:r>
      <w:r w:rsidRPr="00BF57D1">
        <w:rPr>
          <w:sz w:val="28"/>
          <w:szCs w:val="28"/>
          <w:rtl/>
          <w:lang w:bidi="ar-SA"/>
        </w:rPr>
        <w:t>أكتوبر</w:t>
      </w:r>
      <w:r w:rsidRPr="00BF57D1">
        <w:rPr>
          <w:sz w:val="28"/>
          <w:szCs w:val="28"/>
          <w:rtl/>
          <w:lang w:bidi="ar"/>
        </w:rPr>
        <w:t xml:space="preserve">/ </w:t>
      </w:r>
      <w:r w:rsidRPr="00BF57D1">
        <w:rPr>
          <w:sz w:val="28"/>
          <w:szCs w:val="28"/>
          <w:rtl/>
          <w:lang w:bidi="ar-SA"/>
        </w:rPr>
        <w:t xml:space="preserve">تشرين الأول </w:t>
      </w:r>
      <w:r w:rsidRPr="00BF57D1">
        <w:rPr>
          <w:sz w:val="28"/>
          <w:szCs w:val="28"/>
          <w:rtl/>
          <w:lang w:bidi="ar"/>
        </w:rPr>
        <w:t xml:space="preserve">2021 </w:t>
      </w:r>
      <w:r w:rsidRPr="00BF57D1">
        <w:rPr>
          <w:sz w:val="28"/>
          <w:szCs w:val="28"/>
          <w:rtl/>
          <w:lang w:bidi="ar-SA"/>
        </w:rPr>
        <w:t xml:space="preserve">يبلغ </w:t>
      </w:r>
      <w:r w:rsidRPr="00BF57D1">
        <w:rPr>
          <w:sz w:val="28"/>
          <w:szCs w:val="28"/>
          <w:rtl/>
          <w:lang w:bidi="ar"/>
        </w:rPr>
        <w:t xml:space="preserve">385,240,783 </w:t>
      </w:r>
      <w:r w:rsidRPr="00BF57D1">
        <w:rPr>
          <w:sz w:val="28"/>
          <w:szCs w:val="28"/>
          <w:rtl/>
          <w:lang w:bidi="ar-SA"/>
        </w:rPr>
        <w:t>دولارا أمريكيا</w:t>
      </w:r>
      <w:r w:rsidRPr="00BF57D1">
        <w:rPr>
          <w:sz w:val="28"/>
          <w:szCs w:val="28"/>
          <w:rtl/>
          <w:lang w:bidi="ar"/>
        </w:rPr>
        <w:t xml:space="preserve">. </w:t>
      </w:r>
    </w:p>
    <w:p w14:paraId="319A7C3E" w14:textId="77777777" w:rsidR="00D20D86" w:rsidRPr="00BF57D1" w:rsidRDefault="00D20D86" w:rsidP="00D20D86">
      <w:pPr>
        <w:pStyle w:val="Heading1"/>
        <w:bidi/>
        <w:rPr>
          <w:sz w:val="28"/>
          <w:szCs w:val="28"/>
        </w:rPr>
      </w:pPr>
      <w:r w:rsidRPr="00BF57D1">
        <w:rPr>
          <w:sz w:val="28"/>
          <w:szCs w:val="28"/>
          <w:rtl/>
          <w:lang w:bidi="ar-SA"/>
        </w:rPr>
        <w:t xml:space="preserve">وبالإضافة إلى ذلك، ومع مراعاة صافي الأموال المحولة وقيمتها </w:t>
      </w:r>
      <w:r w:rsidRPr="00BF57D1">
        <w:rPr>
          <w:sz w:val="28"/>
          <w:szCs w:val="28"/>
          <w:rtl/>
          <w:lang w:bidi="ar"/>
        </w:rPr>
        <w:t xml:space="preserve">14,654,407 </w:t>
      </w:r>
      <w:r w:rsidRPr="00BF57D1">
        <w:rPr>
          <w:sz w:val="28"/>
          <w:szCs w:val="28"/>
          <w:rtl/>
          <w:lang w:bidi="ar-SA"/>
        </w:rPr>
        <w:t xml:space="preserve">دولارات أمريكية في الاجتماع السابع والثمانين والمساهمات النقدية في عام </w:t>
      </w:r>
      <w:r w:rsidRPr="00BF57D1">
        <w:rPr>
          <w:sz w:val="28"/>
          <w:szCs w:val="28"/>
          <w:rtl/>
          <w:lang w:bidi="ar"/>
        </w:rPr>
        <w:t>2021</w:t>
      </w:r>
      <w:r w:rsidRPr="00BF57D1">
        <w:rPr>
          <w:sz w:val="28"/>
          <w:szCs w:val="28"/>
          <w:rtl/>
          <w:lang w:bidi="ar-SA"/>
        </w:rPr>
        <w:t xml:space="preserve">، فإن المبالغ المرحلة لفترة السنوات الثلاث </w:t>
      </w:r>
      <w:r w:rsidRPr="00BF57D1">
        <w:rPr>
          <w:sz w:val="28"/>
          <w:szCs w:val="28"/>
          <w:rtl/>
          <w:lang w:bidi="ar"/>
        </w:rPr>
        <w:t xml:space="preserve">2018-2020 </w:t>
      </w:r>
      <w:r w:rsidRPr="00BF57D1">
        <w:rPr>
          <w:sz w:val="28"/>
          <w:szCs w:val="28"/>
          <w:rtl/>
          <w:lang w:bidi="ar-SA"/>
        </w:rPr>
        <w:t xml:space="preserve">ستكون </w:t>
      </w:r>
      <w:r w:rsidRPr="00BF57D1">
        <w:rPr>
          <w:sz w:val="28"/>
          <w:szCs w:val="28"/>
          <w:rtl/>
          <w:lang w:bidi="ar"/>
        </w:rPr>
        <w:t xml:space="preserve">299,413,518 </w:t>
      </w:r>
      <w:r w:rsidRPr="00BF57D1">
        <w:rPr>
          <w:sz w:val="28"/>
          <w:szCs w:val="28"/>
          <w:rtl/>
          <w:lang w:bidi="ar-SA"/>
        </w:rPr>
        <w:t xml:space="preserve">دولارا أمريكيا، كما هو موضح في الجدول </w:t>
      </w:r>
      <w:r w:rsidRPr="00BF57D1">
        <w:rPr>
          <w:sz w:val="28"/>
          <w:szCs w:val="28"/>
          <w:rtl/>
          <w:lang w:bidi="ar"/>
        </w:rPr>
        <w:t xml:space="preserve">4.  </w:t>
      </w:r>
    </w:p>
    <w:p w14:paraId="0E9D220E" w14:textId="77777777" w:rsidR="00D20D86" w:rsidRPr="00BF57D1" w:rsidRDefault="00D20D86" w:rsidP="00D20D86">
      <w:pPr>
        <w:bidi/>
        <w:jc w:val="left"/>
        <w:rPr>
          <w:b/>
          <w:sz w:val="28"/>
          <w:szCs w:val="28"/>
        </w:rPr>
      </w:pPr>
      <w:r w:rsidRPr="00BF57D1">
        <w:rPr>
          <w:b/>
          <w:bCs/>
          <w:sz w:val="28"/>
          <w:szCs w:val="28"/>
          <w:rtl/>
          <w:lang w:bidi="ar-SA"/>
        </w:rPr>
        <w:t xml:space="preserve">الجدول </w:t>
      </w:r>
      <w:r w:rsidRPr="00BF57D1">
        <w:rPr>
          <w:b/>
          <w:bCs/>
          <w:sz w:val="28"/>
          <w:szCs w:val="28"/>
          <w:rtl/>
          <w:lang w:bidi="ar"/>
        </w:rPr>
        <w:t xml:space="preserve">4- </w:t>
      </w:r>
      <w:r w:rsidRPr="00BF57D1">
        <w:rPr>
          <w:b/>
          <w:bCs/>
          <w:sz w:val="28"/>
          <w:szCs w:val="28"/>
          <w:rtl/>
          <w:lang w:bidi="ar-SA"/>
        </w:rPr>
        <w:t xml:space="preserve">تخصيص الموارد لفترة السنوات الثلاث </w:t>
      </w:r>
      <w:r w:rsidRPr="00BF57D1">
        <w:rPr>
          <w:b/>
          <w:bCs/>
          <w:sz w:val="28"/>
          <w:szCs w:val="28"/>
          <w:rtl/>
          <w:lang w:bidi="ar"/>
        </w:rPr>
        <w:t>2018-2020</w:t>
      </w:r>
    </w:p>
    <w:tbl>
      <w:tblPr>
        <w:bidiVisual/>
        <w:tblW w:w="9366" w:type="dxa"/>
        <w:tblLook w:val="04A0" w:firstRow="1" w:lastRow="0" w:firstColumn="1" w:lastColumn="0" w:noHBand="0" w:noVBand="1"/>
      </w:tblPr>
      <w:tblGrid>
        <w:gridCol w:w="5935"/>
        <w:gridCol w:w="990"/>
        <w:gridCol w:w="2441"/>
      </w:tblGrid>
      <w:tr w:rsidR="00D20D86" w:rsidRPr="00BF57D1" w14:paraId="4D3D8638" w14:textId="77777777" w:rsidTr="00D84199"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02A29" w14:textId="77777777" w:rsidR="00D20D86" w:rsidRPr="00BF57D1" w:rsidRDefault="00D20D86" w:rsidP="00D84199">
            <w:pPr>
              <w:bidi/>
              <w:jc w:val="left"/>
              <w:rPr>
                <w:b/>
                <w:bCs/>
                <w:color w:val="000000"/>
                <w:sz w:val="20"/>
              </w:rPr>
            </w:pPr>
            <w:r w:rsidRPr="00BF57D1">
              <w:rPr>
                <w:b/>
                <w:bCs/>
                <w:color w:val="000000"/>
                <w:sz w:val="20"/>
                <w:rtl/>
                <w:lang w:bidi="ar-SA"/>
              </w:rPr>
              <w:t>البيان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CE2DC6" w14:textId="77777777" w:rsidR="00D20D86" w:rsidRPr="00BF57D1" w:rsidRDefault="00D20D86" w:rsidP="00D84199">
            <w:pPr>
              <w:bidi/>
              <w:jc w:val="center"/>
              <w:rPr>
                <w:b/>
                <w:bCs/>
                <w:color w:val="000000"/>
                <w:sz w:val="20"/>
              </w:rPr>
            </w:pPr>
            <w:r w:rsidRPr="00BF57D1">
              <w:rPr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BEFEB1" w14:textId="77777777" w:rsidR="00D20D86" w:rsidRPr="00BF57D1" w:rsidRDefault="00D20D86" w:rsidP="00D84199">
            <w:pPr>
              <w:bidi/>
              <w:jc w:val="center"/>
              <w:rPr>
                <w:b/>
                <w:bCs/>
                <w:color w:val="000000"/>
                <w:sz w:val="20"/>
              </w:rPr>
            </w:pPr>
            <w:r w:rsidRPr="00BF57D1">
              <w:rPr>
                <w:b/>
                <w:bCs/>
                <w:color w:val="000000"/>
                <w:sz w:val="20"/>
                <w:rtl/>
                <w:lang w:bidi="ar-SA"/>
              </w:rPr>
              <w:t xml:space="preserve">المبلغ </w:t>
            </w:r>
            <w:r w:rsidRPr="00BF57D1">
              <w:rPr>
                <w:b/>
                <w:bCs/>
                <w:color w:val="000000"/>
                <w:sz w:val="20"/>
                <w:rtl/>
                <w:lang w:bidi="ar"/>
              </w:rPr>
              <w:t>(</w:t>
            </w:r>
            <w:r w:rsidRPr="00BF57D1">
              <w:rPr>
                <w:b/>
                <w:bCs/>
                <w:color w:val="000000"/>
                <w:sz w:val="20"/>
                <w:rtl/>
                <w:lang w:bidi="ar-SA"/>
              </w:rPr>
              <w:t>دولار أمريكي</w:t>
            </w:r>
            <w:r w:rsidRPr="00BF57D1">
              <w:rPr>
                <w:b/>
                <w:bCs/>
                <w:color w:val="000000"/>
                <w:sz w:val="20"/>
                <w:rtl/>
                <w:lang w:bidi="ar"/>
              </w:rPr>
              <w:t>)</w:t>
            </w:r>
          </w:p>
        </w:tc>
      </w:tr>
      <w:tr w:rsidR="00D20D86" w:rsidRPr="00BF57D1" w14:paraId="2C5B0AE6" w14:textId="77777777" w:rsidTr="00D84199">
        <w:tc>
          <w:tcPr>
            <w:tcW w:w="5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52FBD8" w14:textId="77777777" w:rsidR="00D20D86" w:rsidRPr="00BF57D1" w:rsidRDefault="00D20D86" w:rsidP="00D84199">
            <w:pPr>
              <w:bidi/>
              <w:jc w:val="left"/>
              <w:rPr>
                <w:color w:val="000000"/>
                <w:sz w:val="20"/>
              </w:rPr>
            </w:pPr>
            <w:r w:rsidRPr="00BF57D1">
              <w:rPr>
                <w:color w:val="000000"/>
                <w:sz w:val="20"/>
                <w:rtl/>
                <w:lang w:bidi="ar-SA"/>
              </w:rPr>
              <w:t xml:space="preserve">الأموال المتاحة في </w:t>
            </w:r>
            <w:r w:rsidRPr="00BF57D1">
              <w:rPr>
                <w:color w:val="000000"/>
                <w:sz w:val="20"/>
                <w:rtl/>
                <w:lang w:bidi="ar"/>
              </w:rPr>
              <w:t xml:space="preserve">7 </w:t>
            </w:r>
            <w:r w:rsidRPr="00BF57D1">
              <w:rPr>
                <w:color w:val="000000"/>
                <w:sz w:val="20"/>
                <w:rtl/>
                <w:lang w:bidi="ar-SA"/>
              </w:rPr>
              <w:t>أكتوبر</w:t>
            </w:r>
            <w:r w:rsidRPr="00BF57D1">
              <w:rPr>
                <w:color w:val="000000"/>
                <w:sz w:val="20"/>
                <w:rtl/>
                <w:lang w:bidi="ar"/>
              </w:rPr>
              <w:t xml:space="preserve">/ </w:t>
            </w:r>
            <w:r w:rsidRPr="00BF57D1">
              <w:rPr>
                <w:color w:val="000000"/>
                <w:sz w:val="20"/>
                <w:rtl/>
                <w:lang w:bidi="ar-SA"/>
              </w:rPr>
              <w:t xml:space="preserve">تشرين الأول </w:t>
            </w:r>
            <w:r w:rsidRPr="00BF57D1">
              <w:rPr>
                <w:color w:val="000000"/>
                <w:sz w:val="20"/>
                <w:rtl/>
                <w:lang w:bidi="ar"/>
              </w:rPr>
              <w:t>2021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945DB8" w14:textId="77777777" w:rsidR="00D20D86" w:rsidRPr="00BF57D1" w:rsidRDefault="00D20D86" w:rsidP="00D84199">
            <w:pPr>
              <w:bidi/>
              <w:jc w:val="left"/>
              <w:rPr>
                <w:color w:val="000000"/>
                <w:sz w:val="20"/>
              </w:rPr>
            </w:pPr>
            <w:r w:rsidRPr="00BF57D1">
              <w:rPr>
                <w:color w:val="000000"/>
                <w:sz w:val="20"/>
                <w:rtl/>
                <w:lang w:bidi="ar-SA"/>
              </w:rPr>
              <w:t>أ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DC23ED" w14:textId="77777777" w:rsidR="00D20D86" w:rsidRPr="00BF57D1" w:rsidRDefault="00D20D86" w:rsidP="00861729">
            <w:pPr>
              <w:bidi/>
              <w:ind w:right="267"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385,240,783</w:t>
            </w:r>
          </w:p>
        </w:tc>
      </w:tr>
      <w:tr w:rsidR="00D20D86" w:rsidRPr="00BF57D1" w14:paraId="19EC3B58" w14:textId="77777777" w:rsidTr="00D84199">
        <w:tc>
          <w:tcPr>
            <w:tcW w:w="5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BDDE31" w14:textId="77777777" w:rsidR="00D20D86" w:rsidRPr="00BF57D1" w:rsidRDefault="00D20D86" w:rsidP="00D84199">
            <w:pPr>
              <w:bidi/>
              <w:jc w:val="left"/>
              <w:rPr>
                <w:color w:val="000000"/>
                <w:sz w:val="20"/>
              </w:rPr>
            </w:pPr>
            <w:r w:rsidRPr="00BF57D1">
              <w:rPr>
                <w:color w:val="000000"/>
                <w:sz w:val="20"/>
                <w:rtl/>
                <w:lang w:bidi="ar-SA"/>
              </w:rPr>
              <w:t>تمويل المشروعات الموافق عليها في الاجتماع السابع والثمانين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01BFF6" w14:textId="77777777" w:rsidR="00D20D86" w:rsidRPr="00BF57D1" w:rsidRDefault="00D20D86" w:rsidP="00D84199">
            <w:pPr>
              <w:bidi/>
              <w:jc w:val="left"/>
              <w:rPr>
                <w:color w:val="000000"/>
                <w:sz w:val="20"/>
              </w:rPr>
            </w:pPr>
            <w:r w:rsidRPr="00BF57D1">
              <w:rPr>
                <w:color w:val="000000"/>
                <w:sz w:val="20"/>
                <w:rtl/>
                <w:lang w:bidi="ar-SA"/>
              </w:rPr>
              <w:t>ب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2E291E" w14:textId="77777777" w:rsidR="00D20D86" w:rsidRPr="00BF57D1" w:rsidRDefault="00D20D86" w:rsidP="00861729">
            <w:pPr>
              <w:bidi/>
              <w:ind w:right="267"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20,885,937</w:t>
            </w:r>
          </w:p>
        </w:tc>
      </w:tr>
      <w:tr w:rsidR="00D20D86" w:rsidRPr="00BF57D1" w14:paraId="510ED531" w14:textId="77777777" w:rsidTr="00D84199">
        <w:tc>
          <w:tcPr>
            <w:tcW w:w="5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AD5179" w14:textId="77777777" w:rsidR="00D20D86" w:rsidRPr="00BF57D1" w:rsidRDefault="00D20D86" w:rsidP="00D84199">
            <w:pPr>
              <w:bidi/>
              <w:jc w:val="left"/>
              <w:rPr>
                <w:color w:val="000000"/>
                <w:sz w:val="20"/>
              </w:rPr>
            </w:pPr>
            <w:r w:rsidRPr="00BF57D1">
              <w:rPr>
                <w:color w:val="000000"/>
                <w:sz w:val="20"/>
                <w:rtl/>
                <w:lang w:bidi="ar-SA"/>
              </w:rPr>
              <w:t>الأرصدة</w:t>
            </w:r>
            <w:r w:rsidRPr="00BF57D1">
              <w:rPr>
                <w:color w:val="000000"/>
                <w:sz w:val="20"/>
                <w:rtl/>
                <w:lang w:bidi="ar"/>
              </w:rPr>
              <w:t>/</w:t>
            </w:r>
            <w:r w:rsidRPr="00BF57D1">
              <w:rPr>
                <w:color w:val="000000"/>
                <w:sz w:val="20"/>
                <w:rtl/>
                <w:lang w:bidi="ar-SA"/>
              </w:rPr>
              <w:t>الفوائد المعادة في الاجتماع السابع والثمانين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1B52C5" w14:textId="77777777" w:rsidR="00D20D86" w:rsidRPr="00BF57D1" w:rsidRDefault="00D20D86" w:rsidP="00D84199">
            <w:pPr>
              <w:bidi/>
              <w:jc w:val="left"/>
              <w:rPr>
                <w:color w:val="000000"/>
                <w:sz w:val="20"/>
              </w:rPr>
            </w:pPr>
            <w:r w:rsidRPr="00BF57D1">
              <w:rPr>
                <w:color w:val="000000"/>
                <w:sz w:val="20"/>
                <w:rtl/>
                <w:lang w:bidi="ar-SA"/>
              </w:rPr>
              <w:t>ج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4311CE" w14:textId="77777777" w:rsidR="00D20D86" w:rsidRPr="00BF57D1" w:rsidRDefault="00D20D86" w:rsidP="00861729">
            <w:pPr>
              <w:bidi/>
              <w:ind w:right="267"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6,231,062</w:t>
            </w:r>
          </w:p>
        </w:tc>
      </w:tr>
      <w:tr w:rsidR="00D20D86" w:rsidRPr="00BF57D1" w14:paraId="5DCD56C1" w14:textId="77777777" w:rsidTr="00D84199">
        <w:tc>
          <w:tcPr>
            <w:tcW w:w="5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158BF9" w14:textId="77777777" w:rsidR="00D20D86" w:rsidRPr="00BF57D1" w:rsidRDefault="00D20D86" w:rsidP="00D84199">
            <w:pPr>
              <w:bidi/>
              <w:jc w:val="left"/>
              <w:rPr>
                <w:color w:val="000000"/>
                <w:sz w:val="20"/>
              </w:rPr>
            </w:pPr>
            <w:r w:rsidRPr="00BF57D1">
              <w:rPr>
                <w:color w:val="000000"/>
                <w:sz w:val="20"/>
                <w:rtl/>
                <w:lang w:bidi="ar-SA"/>
              </w:rPr>
              <w:t>صافي الأموال المحولة إلى الوكالات الثنائية والمنفذة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A79AC2" w14:textId="77777777" w:rsidR="00D20D86" w:rsidRPr="00BF57D1" w:rsidRDefault="00D20D86" w:rsidP="00D84199">
            <w:pPr>
              <w:bidi/>
              <w:jc w:val="left"/>
              <w:rPr>
                <w:color w:val="000000"/>
                <w:sz w:val="20"/>
              </w:rPr>
            </w:pPr>
            <w:r w:rsidRPr="00BF57D1">
              <w:rPr>
                <w:color w:val="000000"/>
                <w:sz w:val="20"/>
                <w:rtl/>
                <w:lang w:bidi="ar-SA"/>
              </w:rPr>
              <w:t>د</w:t>
            </w:r>
            <w:r w:rsidRPr="00BF57D1">
              <w:rPr>
                <w:color w:val="000000"/>
                <w:sz w:val="20"/>
                <w:rtl/>
                <w:lang w:bidi="ar"/>
              </w:rPr>
              <w:t>=</w:t>
            </w:r>
            <w:r w:rsidRPr="00BF57D1">
              <w:rPr>
                <w:color w:val="000000"/>
                <w:sz w:val="20"/>
                <w:rtl/>
                <w:lang w:bidi="ar-SA"/>
              </w:rPr>
              <w:t>ب</w:t>
            </w:r>
            <w:r w:rsidRPr="00BF57D1">
              <w:rPr>
                <w:color w:val="000000"/>
                <w:sz w:val="20"/>
                <w:rtl/>
                <w:lang w:bidi="ar"/>
              </w:rPr>
              <w:t>-</w:t>
            </w:r>
            <w:r w:rsidRPr="00BF57D1">
              <w:rPr>
                <w:color w:val="000000"/>
                <w:sz w:val="20"/>
                <w:rtl/>
                <w:lang w:bidi="ar-SA"/>
              </w:rPr>
              <w:t>ج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E8F35F" w14:textId="77777777" w:rsidR="00D20D86" w:rsidRPr="00BF57D1" w:rsidRDefault="00D20D86" w:rsidP="00861729">
            <w:pPr>
              <w:bidi/>
              <w:ind w:right="267"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14,654,875</w:t>
            </w:r>
          </w:p>
        </w:tc>
      </w:tr>
      <w:tr w:rsidR="00D20D86" w:rsidRPr="00BF57D1" w14:paraId="5682B2B4" w14:textId="77777777" w:rsidTr="00D84199">
        <w:tc>
          <w:tcPr>
            <w:tcW w:w="5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8622C0" w14:textId="77777777" w:rsidR="00D20D86" w:rsidRPr="00BF57D1" w:rsidRDefault="00D20D86" w:rsidP="00D84199">
            <w:pPr>
              <w:bidi/>
              <w:jc w:val="left"/>
              <w:rPr>
                <w:color w:val="000000"/>
                <w:sz w:val="20"/>
              </w:rPr>
            </w:pPr>
            <w:r w:rsidRPr="00BF57D1">
              <w:rPr>
                <w:color w:val="000000"/>
                <w:sz w:val="20"/>
                <w:rtl/>
                <w:lang w:bidi="ar-SA"/>
              </w:rPr>
              <w:t xml:space="preserve">الأموال المتاحة لفترة السنوات الثلاث </w:t>
            </w:r>
            <w:r w:rsidRPr="00BF57D1">
              <w:rPr>
                <w:color w:val="000000"/>
                <w:sz w:val="20"/>
                <w:rtl/>
                <w:lang w:bidi="ar"/>
              </w:rPr>
              <w:t>2021-2023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EFE42A" w14:textId="77777777" w:rsidR="00D20D86" w:rsidRPr="00BF57D1" w:rsidRDefault="00D20D86" w:rsidP="00D84199">
            <w:pPr>
              <w:bidi/>
              <w:jc w:val="left"/>
              <w:rPr>
                <w:color w:val="000000"/>
                <w:sz w:val="20"/>
              </w:rPr>
            </w:pPr>
            <w:r w:rsidRPr="00BF57D1">
              <w:rPr>
                <w:color w:val="000000"/>
                <w:sz w:val="20"/>
                <w:rtl/>
                <w:lang w:bidi="ar-SA"/>
              </w:rPr>
              <w:t>هـ</w:t>
            </w:r>
            <w:r w:rsidRPr="00BF57D1">
              <w:rPr>
                <w:color w:val="000000"/>
                <w:sz w:val="20"/>
                <w:rtl/>
                <w:lang w:bidi="ar"/>
              </w:rPr>
              <w:t>=</w:t>
            </w:r>
            <w:r w:rsidRPr="00BF57D1">
              <w:rPr>
                <w:color w:val="000000"/>
                <w:sz w:val="20"/>
                <w:rtl/>
                <w:lang w:bidi="ar-SA"/>
              </w:rPr>
              <w:t>أ</w:t>
            </w:r>
            <w:r w:rsidRPr="00BF57D1">
              <w:rPr>
                <w:color w:val="000000"/>
                <w:sz w:val="20"/>
                <w:rtl/>
                <w:lang w:bidi="ar"/>
              </w:rPr>
              <w:t>+</w:t>
            </w:r>
            <w:r w:rsidRPr="00BF57D1">
              <w:rPr>
                <w:color w:val="000000"/>
                <w:sz w:val="20"/>
                <w:rtl/>
                <w:lang w:bidi="ar-SA"/>
              </w:rPr>
              <w:t>د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10CC84" w14:textId="77777777" w:rsidR="00D20D86" w:rsidRPr="00BF57D1" w:rsidRDefault="00D20D86" w:rsidP="00861729">
            <w:pPr>
              <w:bidi/>
              <w:ind w:right="267"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399,895,658</w:t>
            </w:r>
          </w:p>
        </w:tc>
      </w:tr>
      <w:tr w:rsidR="00D20D86" w:rsidRPr="00BF57D1" w14:paraId="2D544BB0" w14:textId="77777777" w:rsidTr="00D84199">
        <w:tc>
          <w:tcPr>
            <w:tcW w:w="5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0E798E" w14:textId="77777777" w:rsidR="00D20D86" w:rsidRPr="00BF57D1" w:rsidRDefault="00D20D86" w:rsidP="00D84199">
            <w:pPr>
              <w:bidi/>
              <w:jc w:val="left"/>
              <w:rPr>
                <w:color w:val="000000"/>
                <w:sz w:val="20"/>
              </w:rPr>
            </w:pPr>
            <w:r w:rsidRPr="00BF57D1">
              <w:rPr>
                <w:color w:val="000000"/>
                <w:sz w:val="20"/>
                <w:rtl/>
                <w:lang w:bidi="ar-SA"/>
              </w:rPr>
              <w:t xml:space="preserve">المساهمات المدفوعة في عام </w:t>
            </w:r>
            <w:r w:rsidRPr="00BF57D1">
              <w:rPr>
                <w:color w:val="000000"/>
                <w:sz w:val="20"/>
                <w:rtl/>
                <w:lang w:bidi="ar"/>
              </w:rPr>
              <w:t>2021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5A3872" w14:textId="77777777" w:rsidR="00D20D86" w:rsidRPr="00BF57D1" w:rsidRDefault="00D20D86" w:rsidP="00D84199">
            <w:pPr>
              <w:bidi/>
              <w:jc w:val="left"/>
              <w:rPr>
                <w:color w:val="000000"/>
                <w:sz w:val="20"/>
              </w:rPr>
            </w:pPr>
            <w:r w:rsidRPr="00BF57D1">
              <w:rPr>
                <w:color w:val="000000"/>
                <w:sz w:val="20"/>
                <w:rtl/>
                <w:lang w:bidi="ar-SA"/>
              </w:rPr>
              <w:t>و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42AA2" w14:textId="77777777" w:rsidR="00D20D86" w:rsidRPr="00BF57D1" w:rsidRDefault="00D20D86" w:rsidP="00861729">
            <w:pPr>
              <w:bidi/>
              <w:ind w:right="267"/>
              <w:jc w:val="left"/>
              <w:rPr>
                <w:sz w:val="20"/>
              </w:rPr>
            </w:pPr>
            <w:r w:rsidRPr="00BF57D1">
              <w:rPr>
                <w:sz w:val="20"/>
                <w:rtl/>
                <w:lang w:bidi="ar"/>
              </w:rPr>
              <w:t>100,482,140</w:t>
            </w:r>
          </w:p>
        </w:tc>
      </w:tr>
      <w:tr w:rsidR="00D20D86" w:rsidRPr="00BF57D1" w14:paraId="69ABD1EB" w14:textId="77777777" w:rsidTr="00D84199">
        <w:tc>
          <w:tcPr>
            <w:tcW w:w="5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E879AE" w14:textId="77777777" w:rsidR="00D20D86" w:rsidRPr="00BF57D1" w:rsidRDefault="00D20D86" w:rsidP="00D84199">
            <w:pPr>
              <w:bidi/>
              <w:jc w:val="left"/>
              <w:rPr>
                <w:b/>
                <w:bCs/>
                <w:color w:val="000000"/>
                <w:sz w:val="20"/>
              </w:rPr>
            </w:pPr>
            <w:r w:rsidRPr="00BF57D1">
              <w:rPr>
                <w:b/>
                <w:bCs/>
                <w:color w:val="000000"/>
                <w:sz w:val="20"/>
                <w:rtl/>
                <w:lang w:bidi="ar-SA"/>
              </w:rPr>
              <w:t>المبالغ المرحلة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90BA6A" w14:textId="77777777" w:rsidR="00D20D86" w:rsidRPr="00BF57D1" w:rsidRDefault="00D20D86" w:rsidP="00D84199">
            <w:pPr>
              <w:bidi/>
              <w:jc w:val="left"/>
              <w:rPr>
                <w:b/>
                <w:bCs/>
                <w:color w:val="000000"/>
                <w:sz w:val="20"/>
              </w:rPr>
            </w:pPr>
            <w:r w:rsidRPr="00BF57D1">
              <w:rPr>
                <w:b/>
                <w:bCs/>
                <w:color w:val="000000"/>
                <w:sz w:val="20"/>
                <w:rtl/>
                <w:lang w:bidi="ar-SA"/>
              </w:rPr>
              <w:t>ز</w:t>
            </w:r>
            <w:r w:rsidRPr="00BF57D1">
              <w:rPr>
                <w:b/>
                <w:bCs/>
                <w:color w:val="000000"/>
                <w:sz w:val="20"/>
                <w:rtl/>
                <w:lang w:bidi="ar"/>
              </w:rPr>
              <w:t>=</w:t>
            </w:r>
            <w:r w:rsidRPr="00BF57D1">
              <w:rPr>
                <w:b/>
                <w:bCs/>
                <w:color w:val="000000"/>
                <w:sz w:val="20"/>
                <w:rtl/>
                <w:lang w:bidi="ar-SA"/>
              </w:rPr>
              <w:t>هـ</w:t>
            </w:r>
            <w:r w:rsidRPr="00BF57D1">
              <w:rPr>
                <w:b/>
                <w:bCs/>
                <w:color w:val="000000"/>
                <w:sz w:val="20"/>
                <w:rtl/>
                <w:lang w:bidi="ar"/>
              </w:rPr>
              <w:t>-</w:t>
            </w:r>
            <w:r w:rsidRPr="00BF57D1">
              <w:rPr>
                <w:b/>
                <w:bCs/>
                <w:color w:val="000000"/>
                <w:sz w:val="20"/>
                <w:rtl/>
                <w:lang w:bidi="ar-SA"/>
              </w:rPr>
              <w:t>و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4C42CF" w14:textId="77777777" w:rsidR="00D20D86" w:rsidRPr="00BF57D1" w:rsidRDefault="00D20D86" w:rsidP="00861729">
            <w:pPr>
              <w:bidi/>
              <w:ind w:right="267"/>
              <w:jc w:val="left"/>
              <w:rPr>
                <w:b/>
                <w:sz w:val="20"/>
              </w:rPr>
            </w:pPr>
            <w:r w:rsidRPr="00BF57D1">
              <w:rPr>
                <w:b/>
                <w:bCs/>
                <w:sz w:val="20"/>
                <w:rtl/>
                <w:lang w:bidi="ar"/>
              </w:rPr>
              <w:t>299,413,518</w:t>
            </w:r>
          </w:p>
        </w:tc>
      </w:tr>
    </w:tbl>
    <w:p w14:paraId="7FA11296" w14:textId="77777777" w:rsidR="00D20D86" w:rsidRPr="00BF57D1" w:rsidRDefault="00D20D86" w:rsidP="00D20D86">
      <w:pPr>
        <w:jc w:val="left"/>
        <w:rPr>
          <w:b/>
          <w:sz w:val="28"/>
          <w:szCs w:val="28"/>
        </w:rPr>
      </w:pPr>
    </w:p>
    <w:p w14:paraId="61530C1C" w14:textId="77777777" w:rsidR="00D20D86" w:rsidRPr="00BF57D1" w:rsidRDefault="00D20D86" w:rsidP="00D20D86">
      <w:pPr>
        <w:pStyle w:val="Heading1"/>
        <w:keepNext/>
        <w:numPr>
          <w:ilvl w:val="0"/>
          <w:numId w:val="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</w:tabs>
        <w:bidi/>
        <w:spacing w:after="0"/>
        <w:rPr>
          <w:b/>
          <w:bCs/>
          <w:sz w:val="28"/>
          <w:szCs w:val="28"/>
        </w:rPr>
      </w:pPr>
      <w:r w:rsidRPr="00BF57D1">
        <w:rPr>
          <w:b/>
          <w:bCs/>
          <w:sz w:val="28"/>
          <w:szCs w:val="28"/>
          <w:rtl/>
          <w:lang w:bidi="ar-SA"/>
        </w:rPr>
        <w:lastRenderedPageBreak/>
        <w:t>التوصية</w:t>
      </w:r>
    </w:p>
    <w:p w14:paraId="4A0485AF" w14:textId="77777777" w:rsidR="00D20D86" w:rsidRPr="00BF57D1" w:rsidRDefault="00D20D86" w:rsidP="00D20D86">
      <w:pPr>
        <w:keepNext/>
        <w:rPr>
          <w:sz w:val="28"/>
          <w:szCs w:val="28"/>
        </w:rPr>
      </w:pPr>
    </w:p>
    <w:p w14:paraId="2A89598D" w14:textId="77777777" w:rsidR="00D20D86" w:rsidRPr="00BF57D1" w:rsidRDefault="00D20D86" w:rsidP="00D20D86">
      <w:pPr>
        <w:pStyle w:val="Heading1"/>
        <w:bidi/>
        <w:rPr>
          <w:sz w:val="28"/>
          <w:szCs w:val="28"/>
        </w:rPr>
      </w:pPr>
      <w:r w:rsidRPr="00BF57D1">
        <w:rPr>
          <w:sz w:val="28"/>
          <w:szCs w:val="28"/>
          <w:rtl/>
          <w:lang w:bidi="ar-SA"/>
        </w:rPr>
        <w:t>قد ترغب اللجنة التنفيذية في الإحاطة علما بما يلي</w:t>
      </w:r>
      <w:r w:rsidRPr="00BF57D1">
        <w:rPr>
          <w:sz w:val="28"/>
          <w:szCs w:val="28"/>
          <w:rtl/>
          <w:lang w:bidi="ar"/>
        </w:rPr>
        <w:t>:</w:t>
      </w:r>
    </w:p>
    <w:p w14:paraId="723D3AEE" w14:textId="74DA2E90" w:rsidR="00D20D86" w:rsidRPr="00BF57D1" w:rsidRDefault="00D20D86" w:rsidP="00BF57D1">
      <w:pPr>
        <w:pStyle w:val="Heading2"/>
        <w:bidi/>
        <w:rPr>
          <w:sz w:val="28"/>
          <w:szCs w:val="28"/>
        </w:rPr>
      </w:pPr>
      <w:r w:rsidRPr="00BF57D1">
        <w:rPr>
          <w:sz w:val="28"/>
          <w:szCs w:val="28"/>
          <w:rtl/>
          <w:lang w:bidi="ar-SA"/>
        </w:rPr>
        <w:t xml:space="preserve">معلومات محدثة عن حالة تنفيذ خطة الأعمال المجمعة للصندوق المتعدد الأطراف للفترة </w:t>
      </w:r>
      <w:r w:rsidRPr="00BF57D1">
        <w:rPr>
          <w:sz w:val="28"/>
          <w:szCs w:val="28"/>
          <w:rtl/>
          <w:lang w:bidi="ar"/>
        </w:rPr>
        <w:t xml:space="preserve">2021-2023 </w:t>
      </w:r>
      <w:r w:rsidRPr="00BF57D1">
        <w:rPr>
          <w:sz w:val="28"/>
          <w:szCs w:val="28"/>
          <w:rtl/>
          <w:lang w:bidi="ar-SA"/>
        </w:rPr>
        <w:t xml:space="preserve">على النحو الوارد في الوثيقة </w:t>
      </w:r>
      <w:r w:rsidRPr="00BF57D1">
        <w:rPr>
          <w:sz w:val="28"/>
          <w:szCs w:val="28"/>
        </w:rPr>
        <w:t>UNEP/OzL.Pro/ExCom/88/20</w:t>
      </w:r>
      <w:r w:rsidRPr="00BF57D1">
        <w:rPr>
          <w:sz w:val="28"/>
          <w:szCs w:val="28"/>
          <w:rtl/>
          <w:lang w:bidi="ar-SA"/>
        </w:rPr>
        <w:t>؛</w:t>
      </w:r>
    </w:p>
    <w:p w14:paraId="320AABF5" w14:textId="3B112D44" w:rsidR="00D20D86" w:rsidRDefault="00D20D86" w:rsidP="00C74673">
      <w:pPr>
        <w:pStyle w:val="Heading2"/>
        <w:numPr>
          <w:ilvl w:val="1"/>
          <w:numId w:val="1"/>
        </w:numPr>
        <w:tabs>
          <w:tab w:val="left" w:pos="2880"/>
          <w:tab w:val="left" w:pos="5760"/>
        </w:tabs>
        <w:bidi/>
        <w:rPr>
          <w:sz w:val="28"/>
          <w:szCs w:val="28"/>
          <w:rtl/>
          <w:lang w:bidi="ar"/>
        </w:rPr>
      </w:pPr>
      <w:r w:rsidRPr="00347C3B">
        <w:rPr>
          <w:sz w:val="28"/>
          <w:szCs w:val="28"/>
          <w:rtl/>
          <w:lang w:bidi="ar-SA"/>
        </w:rPr>
        <w:t xml:space="preserve">والقيمة الإجمالية للأنشطة المعروضة على الاجتماع الثامن والثمانين تبلغ </w:t>
      </w:r>
      <w:r w:rsidRPr="00347C3B">
        <w:rPr>
          <w:sz w:val="28"/>
          <w:szCs w:val="28"/>
          <w:rtl/>
          <w:lang w:bidi="ar"/>
        </w:rPr>
        <w:t xml:space="preserve">77,716,860 </w:t>
      </w:r>
      <w:r w:rsidRPr="00347C3B">
        <w:rPr>
          <w:sz w:val="28"/>
          <w:szCs w:val="28"/>
          <w:rtl/>
          <w:lang w:bidi="ar-SA"/>
        </w:rPr>
        <w:t xml:space="preserve">دولارا أمريكيا </w:t>
      </w:r>
      <w:r w:rsidRPr="00347C3B">
        <w:rPr>
          <w:sz w:val="28"/>
          <w:szCs w:val="28"/>
          <w:rtl/>
          <w:lang w:bidi="ar"/>
        </w:rPr>
        <w:t>(</w:t>
      </w:r>
      <w:r w:rsidRPr="00347C3B">
        <w:rPr>
          <w:sz w:val="28"/>
          <w:szCs w:val="28"/>
          <w:rtl/>
          <w:lang w:bidi="ar-SA"/>
        </w:rPr>
        <w:t xml:space="preserve">بما في ذلك مبلغ </w:t>
      </w:r>
      <w:r w:rsidRPr="00347C3B">
        <w:rPr>
          <w:sz w:val="28"/>
          <w:szCs w:val="28"/>
          <w:rtl/>
          <w:lang w:bidi="ar"/>
        </w:rPr>
        <w:t xml:space="preserve">4,111,058 </w:t>
      </w:r>
      <w:r w:rsidRPr="00347C3B">
        <w:rPr>
          <w:sz w:val="28"/>
          <w:szCs w:val="28"/>
          <w:rtl/>
          <w:lang w:bidi="ar-SA"/>
        </w:rPr>
        <w:t>دولارا أمريكيا للأنشطة المتعلقة بالهيدروفلوروكربون</w:t>
      </w:r>
      <w:r w:rsidRPr="00347C3B">
        <w:rPr>
          <w:sz w:val="28"/>
          <w:szCs w:val="28"/>
          <w:rtl/>
          <w:lang w:bidi="ar"/>
        </w:rPr>
        <w:t xml:space="preserve">) </w:t>
      </w:r>
      <w:r w:rsidRPr="00347C3B">
        <w:rPr>
          <w:sz w:val="28"/>
          <w:szCs w:val="28"/>
          <w:rtl/>
          <w:lang w:bidi="ar-SA"/>
        </w:rPr>
        <w:t xml:space="preserve">ومنها مبلغ </w:t>
      </w:r>
      <w:r w:rsidRPr="00347C3B">
        <w:rPr>
          <w:sz w:val="28"/>
          <w:szCs w:val="28"/>
          <w:rtl/>
          <w:lang w:bidi="ar"/>
        </w:rPr>
        <w:t xml:space="preserve">2,835,618 </w:t>
      </w:r>
      <w:r w:rsidRPr="00347C3B">
        <w:rPr>
          <w:sz w:val="28"/>
          <w:szCs w:val="28"/>
          <w:rtl/>
          <w:lang w:bidi="ar-SA"/>
        </w:rPr>
        <w:t xml:space="preserve">دولارا أمريكيا مرتبطة بمقترحات مشروعات غير مدرجة في خطة الأعمال لعام </w:t>
      </w:r>
      <w:r w:rsidRPr="00347C3B">
        <w:rPr>
          <w:sz w:val="28"/>
          <w:szCs w:val="28"/>
          <w:rtl/>
          <w:lang w:bidi="ar"/>
        </w:rPr>
        <w:t>2021.</w:t>
      </w:r>
    </w:p>
    <w:p w14:paraId="79056D5A" w14:textId="77777777" w:rsidR="0091217D" w:rsidRDefault="0091217D" w:rsidP="0091217D">
      <w:pPr>
        <w:jc w:val="left"/>
        <w:rPr>
          <w:lang w:bidi="ar"/>
        </w:rPr>
      </w:pPr>
    </w:p>
    <w:p w14:paraId="3D95A50F" w14:textId="77777777" w:rsidR="0091217D" w:rsidRDefault="0091217D" w:rsidP="0091217D">
      <w:pPr>
        <w:jc w:val="left"/>
        <w:rPr>
          <w:lang w:bidi="ar"/>
        </w:rPr>
      </w:pPr>
    </w:p>
    <w:p w14:paraId="3270FB39" w14:textId="13FB97F9" w:rsidR="0091217D" w:rsidRDefault="00EE79D1" w:rsidP="0091217D">
      <w:pPr>
        <w:jc w:val="left"/>
        <w:rPr>
          <w:rtl/>
          <w:lang w:bidi="ar"/>
        </w:rPr>
      </w:pPr>
      <w:r>
        <w:rPr>
          <w:rtl/>
          <w:lang w:bidi="ar"/>
        </w:rPr>
        <w:br w:type="page"/>
      </w:r>
    </w:p>
    <w:p w14:paraId="20EE4058" w14:textId="6F273B32" w:rsidR="00DC0862" w:rsidRPr="009D4888" w:rsidRDefault="00DC0862" w:rsidP="00DC0862">
      <w:pPr>
        <w:jc w:val="center"/>
        <w:rPr>
          <w:b/>
          <w:bCs/>
        </w:rPr>
      </w:pPr>
      <w:r>
        <w:rPr>
          <w:rFonts w:hint="cs"/>
          <w:b/>
          <w:bCs/>
          <w:rtl/>
          <w:lang w:bidi="ar-EG"/>
        </w:rPr>
        <w:lastRenderedPageBreak/>
        <w:t>ا</w:t>
      </w:r>
      <w:r w:rsidRPr="00DC0862">
        <w:rPr>
          <w:b/>
          <w:bCs/>
        </w:rPr>
        <w:t xml:space="preserve"> </w:t>
      </w:r>
      <w:r w:rsidRPr="009D4888">
        <w:rPr>
          <w:b/>
          <w:bCs/>
        </w:rPr>
        <w:t>Annex I</w:t>
      </w:r>
    </w:p>
    <w:p w14:paraId="3B2A29F9" w14:textId="5920E9F5" w:rsidR="00EE79D1" w:rsidRPr="009D4888" w:rsidRDefault="00EE79D1" w:rsidP="00DC0862">
      <w:pPr>
        <w:jc w:val="center"/>
        <w:rPr>
          <w:b/>
          <w:bCs/>
        </w:rPr>
      </w:pPr>
      <w:bookmarkStart w:id="0" w:name="_GoBack"/>
      <w:bookmarkEnd w:id="0"/>
    </w:p>
    <w:p w14:paraId="5B98F884" w14:textId="77777777" w:rsidR="00EE79D1" w:rsidRPr="009D4888" w:rsidRDefault="00EE79D1" w:rsidP="00EE79D1">
      <w:pPr>
        <w:jc w:val="center"/>
        <w:rPr>
          <w:b/>
          <w:bCs/>
        </w:rPr>
      </w:pPr>
      <w:r w:rsidRPr="009D4888">
        <w:rPr>
          <w:b/>
          <w:bCs/>
        </w:rPr>
        <w:t>HFC-RELATED ACTIVITIES SUBMITTED TO THE 88</w:t>
      </w:r>
      <w:r w:rsidRPr="009D4888">
        <w:rPr>
          <w:b/>
          <w:bCs/>
          <w:vertAlign w:val="superscript"/>
        </w:rPr>
        <w:t>TH</w:t>
      </w:r>
      <w:r w:rsidRPr="009D4888">
        <w:rPr>
          <w:b/>
          <w:bCs/>
        </w:rPr>
        <w:t xml:space="preserve"> MEETING</w:t>
      </w:r>
    </w:p>
    <w:p w14:paraId="1682CF99" w14:textId="77777777" w:rsidR="00EE79D1" w:rsidRPr="009D4888" w:rsidRDefault="00EE79D1" w:rsidP="00EE79D1">
      <w:pPr>
        <w:jc w:val="center"/>
        <w:rPr>
          <w:b/>
          <w:bCs/>
        </w:rPr>
      </w:pPr>
    </w:p>
    <w:tbl>
      <w:tblPr>
        <w:tblW w:w="10734" w:type="dxa"/>
        <w:tblInd w:w="-714" w:type="dxa"/>
        <w:tblLook w:val="04A0" w:firstRow="1" w:lastRow="0" w:firstColumn="1" w:lastColumn="0" w:noHBand="0" w:noVBand="1"/>
      </w:tblPr>
      <w:tblGrid>
        <w:gridCol w:w="1844"/>
        <w:gridCol w:w="961"/>
        <w:gridCol w:w="594"/>
        <w:gridCol w:w="617"/>
        <w:gridCol w:w="4098"/>
        <w:gridCol w:w="1320"/>
        <w:gridCol w:w="1300"/>
      </w:tblGrid>
      <w:tr w:rsidR="00EE79D1" w:rsidRPr="009D4888" w14:paraId="47D1F3A1" w14:textId="77777777" w:rsidTr="0048592A">
        <w:trPr>
          <w:tblHeader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3362ECC9" w14:textId="77777777" w:rsidR="00EE79D1" w:rsidRPr="009D4888" w:rsidRDefault="00EE79D1" w:rsidP="0048592A">
            <w:pPr>
              <w:ind w:hanging="104"/>
              <w:jc w:val="center"/>
              <w:rPr>
                <w:b/>
                <w:bCs/>
                <w:sz w:val="20"/>
                <w:lang w:eastAsia="en-CA"/>
              </w:rPr>
            </w:pPr>
            <w:r w:rsidRPr="009D4888">
              <w:rPr>
                <w:b/>
                <w:bCs/>
                <w:sz w:val="20"/>
                <w:lang w:eastAsia="en-CA"/>
              </w:rPr>
              <w:t>Country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7522AA71" w14:textId="77777777" w:rsidR="00EE79D1" w:rsidRPr="009D4888" w:rsidRDefault="00EE79D1" w:rsidP="0048592A">
            <w:pPr>
              <w:jc w:val="center"/>
              <w:rPr>
                <w:b/>
                <w:bCs/>
                <w:sz w:val="20"/>
                <w:lang w:eastAsia="en-CA"/>
              </w:rPr>
            </w:pPr>
            <w:r w:rsidRPr="009D4888">
              <w:rPr>
                <w:b/>
                <w:bCs/>
                <w:sz w:val="20"/>
                <w:lang w:eastAsia="en-CA"/>
              </w:rPr>
              <w:t>Agency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4DF19F92" w14:textId="77777777" w:rsidR="00EE79D1" w:rsidRPr="009D4888" w:rsidRDefault="00EE79D1" w:rsidP="0048592A">
            <w:pPr>
              <w:jc w:val="center"/>
              <w:rPr>
                <w:b/>
                <w:bCs/>
                <w:sz w:val="20"/>
                <w:lang w:eastAsia="en-CA"/>
              </w:rPr>
            </w:pPr>
            <w:r w:rsidRPr="009D4888">
              <w:rPr>
                <w:b/>
                <w:bCs/>
                <w:sz w:val="20"/>
                <w:lang w:eastAsia="en-CA"/>
              </w:rPr>
              <w:t>Type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49837AE1" w14:textId="77777777" w:rsidR="00EE79D1" w:rsidRPr="009D4888" w:rsidRDefault="00EE79D1" w:rsidP="0048592A">
            <w:pPr>
              <w:ind w:left="-69" w:right="-100"/>
              <w:jc w:val="center"/>
              <w:rPr>
                <w:b/>
                <w:bCs/>
                <w:sz w:val="20"/>
                <w:lang w:eastAsia="en-CA"/>
              </w:rPr>
            </w:pPr>
            <w:r w:rsidRPr="009D4888">
              <w:rPr>
                <w:b/>
                <w:bCs/>
                <w:sz w:val="20"/>
                <w:lang w:eastAsia="en-CA"/>
              </w:rPr>
              <w:t>Sector</w:t>
            </w:r>
          </w:p>
        </w:tc>
        <w:tc>
          <w:tcPr>
            <w:tcW w:w="4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540DF795" w14:textId="77777777" w:rsidR="00EE79D1" w:rsidRPr="009D4888" w:rsidRDefault="00EE79D1" w:rsidP="0048592A">
            <w:pPr>
              <w:jc w:val="center"/>
              <w:rPr>
                <w:b/>
                <w:bCs/>
                <w:sz w:val="20"/>
                <w:lang w:eastAsia="en-CA"/>
              </w:rPr>
            </w:pPr>
            <w:r w:rsidRPr="009D4888">
              <w:rPr>
                <w:b/>
                <w:bCs/>
                <w:sz w:val="20"/>
                <w:lang w:eastAsia="en-CA"/>
              </w:rPr>
              <w:t>Project title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36DFF3E9" w14:textId="77777777" w:rsidR="00EE79D1" w:rsidRPr="009D4888" w:rsidRDefault="00EE79D1" w:rsidP="0048592A">
            <w:pPr>
              <w:ind w:left="-107" w:right="-99"/>
              <w:jc w:val="center"/>
              <w:rPr>
                <w:b/>
                <w:bCs/>
                <w:sz w:val="20"/>
                <w:lang w:eastAsia="en-CA"/>
              </w:rPr>
            </w:pPr>
            <w:r w:rsidRPr="009D4888">
              <w:rPr>
                <w:b/>
                <w:bCs/>
                <w:sz w:val="20"/>
                <w:lang w:eastAsia="en-CA"/>
              </w:rPr>
              <w:t>Amount recommended (US$)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489CF0E2" w14:textId="77777777" w:rsidR="00EE79D1" w:rsidRPr="009D4888" w:rsidRDefault="00EE79D1" w:rsidP="0048592A">
            <w:pPr>
              <w:ind w:left="-293" w:right="-256"/>
              <w:jc w:val="center"/>
              <w:rPr>
                <w:b/>
                <w:bCs/>
                <w:sz w:val="20"/>
                <w:lang w:eastAsia="en-CA"/>
              </w:rPr>
            </w:pPr>
            <w:r w:rsidRPr="009D4888">
              <w:rPr>
                <w:b/>
                <w:bCs/>
                <w:sz w:val="20"/>
                <w:lang w:eastAsia="en-CA"/>
              </w:rPr>
              <w:t>Support costs recommended (US$)</w:t>
            </w:r>
          </w:p>
        </w:tc>
      </w:tr>
      <w:tr w:rsidR="00EE79D1" w:rsidRPr="009D4888" w14:paraId="5F28E352" w14:textId="77777777" w:rsidTr="0048592A"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7C460C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Angola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981D0B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UNDP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9EEAF1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PRP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A7DF04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PHA</w:t>
            </w:r>
          </w:p>
        </w:tc>
        <w:tc>
          <w:tcPr>
            <w:tcW w:w="4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237085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Preparation of Kigali HFC implementation plan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A096E0" w14:textId="77777777" w:rsidR="00EE79D1" w:rsidRPr="009D4888" w:rsidRDefault="00EE79D1" w:rsidP="0048592A">
            <w:pPr>
              <w:jc w:val="righ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170,000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C8F341" w14:textId="77777777" w:rsidR="00EE79D1" w:rsidRPr="009D4888" w:rsidRDefault="00EE79D1" w:rsidP="0048592A">
            <w:pPr>
              <w:jc w:val="righ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11,900</w:t>
            </w:r>
          </w:p>
        </w:tc>
      </w:tr>
      <w:tr w:rsidR="00EE79D1" w:rsidRPr="009D4888" w14:paraId="5AFBD29B" w14:textId="77777777" w:rsidTr="0048592A"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A5B168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Argentina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93BCD8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UNIDO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C0910C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PRP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894676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PHA</w:t>
            </w:r>
          </w:p>
        </w:tc>
        <w:tc>
          <w:tcPr>
            <w:tcW w:w="4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60F330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Preparation of Kigali HFC implementation plan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5E3581" w14:textId="77777777" w:rsidR="00EE79D1" w:rsidRPr="009D4888" w:rsidRDefault="00EE79D1" w:rsidP="0048592A">
            <w:pPr>
              <w:jc w:val="righ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220,000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377121" w14:textId="77777777" w:rsidR="00EE79D1" w:rsidRPr="009D4888" w:rsidRDefault="00EE79D1" w:rsidP="0048592A">
            <w:pPr>
              <w:jc w:val="righ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15,400</w:t>
            </w:r>
          </w:p>
        </w:tc>
      </w:tr>
      <w:tr w:rsidR="00EE79D1" w:rsidRPr="009D4888" w14:paraId="3B3CEA6D" w14:textId="77777777" w:rsidTr="0048592A"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CB796D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Cambodia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FDFA67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UNDP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7C16E9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PRP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87CC25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PHA</w:t>
            </w:r>
          </w:p>
        </w:tc>
        <w:tc>
          <w:tcPr>
            <w:tcW w:w="4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AFB009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Preparation of Kigali HFC implementation plan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012834" w14:textId="77777777" w:rsidR="00EE79D1" w:rsidRPr="009D4888" w:rsidRDefault="00EE79D1" w:rsidP="0048592A">
            <w:pPr>
              <w:jc w:val="righ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35,000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70320E" w14:textId="77777777" w:rsidR="00EE79D1" w:rsidRPr="009D4888" w:rsidRDefault="00EE79D1" w:rsidP="0048592A">
            <w:pPr>
              <w:jc w:val="righ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2,450</w:t>
            </w:r>
          </w:p>
        </w:tc>
      </w:tr>
      <w:tr w:rsidR="00EE79D1" w:rsidRPr="009D4888" w14:paraId="330D9CE7" w14:textId="77777777" w:rsidTr="0048592A"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FA18F0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Cambodia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9B71A6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UNEP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63CB92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PRP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5407B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PHA</w:t>
            </w:r>
          </w:p>
        </w:tc>
        <w:tc>
          <w:tcPr>
            <w:tcW w:w="4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07A179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Preparation of Kigali HFC implementation plan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CA8ED2" w14:textId="77777777" w:rsidR="00EE79D1" w:rsidRPr="009D4888" w:rsidRDefault="00EE79D1" w:rsidP="0048592A">
            <w:pPr>
              <w:jc w:val="righ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135,000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D615C2" w14:textId="77777777" w:rsidR="00EE79D1" w:rsidRPr="009D4888" w:rsidRDefault="00EE79D1" w:rsidP="0048592A">
            <w:pPr>
              <w:jc w:val="righ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17,550</w:t>
            </w:r>
          </w:p>
        </w:tc>
      </w:tr>
      <w:tr w:rsidR="00EE79D1" w:rsidRPr="009D4888" w14:paraId="3470B251" w14:textId="77777777" w:rsidTr="0048592A"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491333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Cameroon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7257BC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UNIDO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9C705B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PRP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8F4195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PHA</w:t>
            </w:r>
          </w:p>
        </w:tc>
        <w:tc>
          <w:tcPr>
            <w:tcW w:w="4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D3A189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Preparation of Kigali HFC implementation plan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E8C549" w14:textId="77777777" w:rsidR="00EE79D1" w:rsidRPr="009D4888" w:rsidRDefault="00EE79D1" w:rsidP="0048592A">
            <w:pPr>
              <w:jc w:val="righ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190,000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E5440E" w14:textId="77777777" w:rsidR="00EE79D1" w:rsidRPr="009D4888" w:rsidRDefault="00EE79D1" w:rsidP="0048592A">
            <w:pPr>
              <w:jc w:val="righ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13,300</w:t>
            </w:r>
          </w:p>
        </w:tc>
      </w:tr>
      <w:tr w:rsidR="00EE79D1" w:rsidRPr="009D4888" w14:paraId="284928BF" w14:textId="77777777" w:rsidTr="0048592A"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75901C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Chile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267556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UNEP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70450E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PRP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15D146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PHA</w:t>
            </w:r>
          </w:p>
        </w:tc>
        <w:tc>
          <w:tcPr>
            <w:tcW w:w="4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0A4432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Preparation of Kigali HFC implementation plan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E6FCDD" w14:textId="77777777" w:rsidR="00EE79D1" w:rsidRPr="009D4888" w:rsidRDefault="00EE79D1" w:rsidP="0048592A">
            <w:pPr>
              <w:jc w:val="righ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20,000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7FAE28" w14:textId="77777777" w:rsidR="00EE79D1" w:rsidRPr="009D4888" w:rsidRDefault="00EE79D1" w:rsidP="0048592A">
            <w:pPr>
              <w:jc w:val="righ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2,600</w:t>
            </w:r>
          </w:p>
        </w:tc>
      </w:tr>
      <w:tr w:rsidR="00EE79D1" w:rsidRPr="009D4888" w14:paraId="67DFEF01" w14:textId="77777777" w:rsidTr="0048592A"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ACF6AA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Chile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7F91FB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UNDP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1002D5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PRP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496524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PHA</w:t>
            </w:r>
          </w:p>
        </w:tc>
        <w:tc>
          <w:tcPr>
            <w:tcW w:w="4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BA0605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Preparation of Kigali HFC implementation plan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85D5E4" w14:textId="77777777" w:rsidR="00EE79D1" w:rsidRPr="009D4888" w:rsidRDefault="00EE79D1" w:rsidP="0048592A">
            <w:pPr>
              <w:jc w:val="righ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170,000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6B7121" w14:textId="77777777" w:rsidR="00EE79D1" w:rsidRPr="009D4888" w:rsidRDefault="00EE79D1" w:rsidP="0048592A">
            <w:pPr>
              <w:jc w:val="righ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11,900</w:t>
            </w:r>
          </w:p>
        </w:tc>
      </w:tr>
      <w:tr w:rsidR="00EE79D1" w:rsidRPr="009D4888" w14:paraId="59E2B5E9" w14:textId="77777777" w:rsidTr="0048592A"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E0E869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Colombia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40BEF7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Germany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EAD3C3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PRP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CAA501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PHA</w:t>
            </w:r>
          </w:p>
        </w:tc>
        <w:tc>
          <w:tcPr>
            <w:tcW w:w="4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28BD93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Preparation of Kigali HFC implementation plan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FDA2AC" w14:textId="77777777" w:rsidR="00EE79D1" w:rsidRPr="009D4888" w:rsidRDefault="00EE79D1" w:rsidP="0048592A">
            <w:pPr>
              <w:jc w:val="righ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70,000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56540A" w14:textId="77777777" w:rsidR="00EE79D1" w:rsidRPr="009D4888" w:rsidRDefault="00EE79D1" w:rsidP="0048592A">
            <w:pPr>
              <w:jc w:val="righ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9,100</w:t>
            </w:r>
          </w:p>
        </w:tc>
      </w:tr>
      <w:tr w:rsidR="00EE79D1" w:rsidRPr="009D4888" w14:paraId="470D3045" w14:textId="77777777" w:rsidTr="0048592A"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6980E9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El Salvador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835F9C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UNDP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F7ABE7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PRP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8A9AA7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PHA</w:t>
            </w:r>
          </w:p>
        </w:tc>
        <w:tc>
          <w:tcPr>
            <w:tcW w:w="4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5BDB6D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Preparation of Kigali HFC implementation plan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FDA782" w14:textId="77777777" w:rsidR="00EE79D1" w:rsidRPr="009D4888" w:rsidRDefault="00EE79D1" w:rsidP="0048592A">
            <w:pPr>
              <w:jc w:val="righ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170,000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1007F0" w14:textId="77777777" w:rsidR="00EE79D1" w:rsidRPr="009D4888" w:rsidRDefault="00EE79D1" w:rsidP="0048592A">
            <w:pPr>
              <w:jc w:val="righ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11,900</w:t>
            </w:r>
          </w:p>
        </w:tc>
      </w:tr>
      <w:tr w:rsidR="00EE79D1" w:rsidRPr="009D4888" w14:paraId="269A52E6" w14:textId="77777777" w:rsidTr="0048592A"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0195BD" w14:textId="77777777" w:rsidR="00EE79D1" w:rsidRPr="004451E3" w:rsidRDefault="00EE79D1" w:rsidP="0048592A">
            <w:pPr>
              <w:jc w:val="left"/>
              <w:rPr>
                <w:sz w:val="20"/>
                <w:lang w:val="en-US" w:eastAsia="en-CA"/>
              </w:rPr>
            </w:pPr>
            <w:r w:rsidRPr="009D4888">
              <w:rPr>
                <w:sz w:val="20"/>
                <w:lang w:eastAsia="en-CA"/>
              </w:rPr>
              <w:t>Fiji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DA6939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UNDP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038952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PRP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B7F1EC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PHA</w:t>
            </w:r>
          </w:p>
        </w:tc>
        <w:tc>
          <w:tcPr>
            <w:tcW w:w="4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C8AA20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Preparation of Kigali HFC implementation plan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335ABB" w14:textId="77777777" w:rsidR="00EE79D1" w:rsidRPr="009D4888" w:rsidRDefault="00EE79D1" w:rsidP="0048592A">
            <w:pPr>
              <w:jc w:val="righ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95,000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2C67E4" w14:textId="77777777" w:rsidR="00EE79D1" w:rsidRPr="009D4888" w:rsidRDefault="00EE79D1" w:rsidP="0048592A">
            <w:pPr>
              <w:jc w:val="righ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6,650</w:t>
            </w:r>
          </w:p>
        </w:tc>
      </w:tr>
      <w:tr w:rsidR="00EE79D1" w:rsidRPr="009D4888" w14:paraId="7F7D9499" w14:textId="77777777" w:rsidTr="0048592A"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6AF675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Fiji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7DA31E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UNEP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E7B414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PRP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F4389C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PHA</w:t>
            </w:r>
          </w:p>
        </w:tc>
        <w:tc>
          <w:tcPr>
            <w:tcW w:w="4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2C8E3E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Preparation of Kigali HFC implementation plan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59A4A3" w14:textId="77777777" w:rsidR="00EE79D1" w:rsidRPr="009D4888" w:rsidRDefault="00EE79D1" w:rsidP="0048592A">
            <w:pPr>
              <w:jc w:val="righ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35,000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0DB8F6" w14:textId="77777777" w:rsidR="00EE79D1" w:rsidRPr="009D4888" w:rsidRDefault="00EE79D1" w:rsidP="0048592A">
            <w:pPr>
              <w:jc w:val="righ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4,550</w:t>
            </w:r>
          </w:p>
        </w:tc>
      </w:tr>
      <w:tr w:rsidR="00EE79D1" w:rsidRPr="009D4888" w14:paraId="118DAEA9" w14:textId="77777777" w:rsidTr="0048592A"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BAAC9E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Grenada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7CE6C5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UNDP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ADBDF9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PRP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5DF250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PHA</w:t>
            </w:r>
          </w:p>
        </w:tc>
        <w:tc>
          <w:tcPr>
            <w:tcW w:w="4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25E6BD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Preparation of Kigali HFC implementation plan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11CE47" w14:textId="77777777" w:rsidR="00EE79D1" w:rsidRPr="009D4888" w:rsidRDefault="00EE79D1" w:rsidP="0048592A">
            <w:pPr>
              <w:jc w:val="righ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40,000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237007" w14:textId="77777777" w:rsidR="00EE79D1" w:rsidRPr="009D4888" w:rsidRDefault="00EE79D1" w:rsidP="0048592A">
            <w:pPr>
              <w:jc w:val="righ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2,800</w:t>
            </w:r>
          </w:p>
        </w:tc>
      </w:tr>
      <w:tr w:rsidR="00EE79D1" w:rsidRPr="009D4888" w14:paraId="175544E1" w14:textId="77777777" w:rsidTr="0048592A"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725560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Grenada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41FE65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UNEP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C93D37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PRP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3E1642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PHA</w:t>
            </w:r>
          </w:p>
        </w:tc>
        <w:tc>
          <w:tcPr>
            <w:tcW w:w="4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E8D36B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Preparation of Kigali HFC implementation plan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03A0EF" w14:textId="77777777" w:rsidR="00EE79D1" w:rsidRPr="009D4888" w:rsidRDefault="00EE79D1" w:rsidP="0048592A">
            <w:pPr>
              <w:jc w:val="righ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60,000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41F4B2" w14:textId="77777777" w:rsidR="00EE79D1" w:rsidRPr="009D4888" w:rsidRDefault="00EE79D1" w:rsidP="0048592A">
            <w:pPr>
              <w:jc w:val="righ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7,800</w:t>
            </w:r>
          </w:p>
        </w:tc>
      </w:tr>
      <w:tr w:rsidR="00EE79D1" w:rsidRPr="009D4888" w14:paraId="5F58A097" w14:textId="77777777" w:rsidTr="0048592A"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403B03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India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24C2AC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UNEP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4D1F7E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TAS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BE0AE7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SEV</w:t>
            </w:r>
          </w:p>
        </w:tc>
        <w:tc>
          <w:tcPr>
            <w:tcW w:w="4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B50993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Enabling activities for HFC phase-down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3D1515" w14:textId="77777777" w:rsidR="00EE79D1" w:rsidRPr="009D4888" w:rsidRDefault="00EE79D1" w:rsidP="0048592A">
            <w:pPr>
              <w:jc w:val="righ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250,000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5EA7D0" w14:textId="77777777" w:rsidR="00EE79D1" w:rsidRPr="009D4888" w:rsidRDefault="00EE79D1" w:rsidP="0048592A">
            <w:pPr>
              <w:jc w:val="righ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17,500</w:t>
            </w:r>
          </w:p>
        </w:tc>
      </w:tr>
      <w:tr w:rsidR="00EE79D1" w:rsidRPr="009D4888" w14:paraId="71E635DB" w14:textId="77777777" w:rsidTr="0048592A"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15AC60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Lebanon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82D1D0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UNIDO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B80AD3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PRP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8440EF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REF</w:t>
            </w:r>
          </w:p>
        </w:tc>
        <w:tc>
          <w:tcPr>
            <w:tcW w:w="4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BBC31A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 xml:space="preserve">Project preparation for HFC-related project in the manufacturing sector at </w:t>
            </w:r>
            <w:proofErr w:type="spellStart"/>
            <w:r w:rsidRPr="009D4888">
              <w:rPr>
                <w:sz w:val="20"/>
                <w:lang w:eastAsia="en-CA"/>
              </w:rPr>
              <w:t>Lematic</w:t>
            </w:r>
            <w:proofErr w:type="spellEnd"/>
            <w:r w:rsidRPr="009D4888">
              <w:rPr>
                <w:sz w:val="20"/>
                <w:lang w:eastAsia="en-CA"/>
              </w:rPr>
              <w:t xml:space="preserve"> Industries to convert the production of residential air</w:t>
            </w:r>
            <w:r w:rsidRPr="009D4888">
              <w:rPr>
                <w:sz w:val="20"/>
                <w:lang w:eastAsia="en-CA"/>
              </w:rPr>
              <w:noBreakHyphen/>
              <w:t>conditioning from R-410A to R-290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3891B7" w14:textId="77777777" w:rsidR="00EE79D1" w:rsidRPr="009D4888" w:rsidRDefault="00EE79D1" w:rsidP="0048592A">
            <w:pPr>
              <w:jc w:val="righ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30,000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3AE814" w14:textId="77777777" w:rsidR="00EE79D1" w:rsidRPr="009D4888" w:rsidRDefault="00EE79D1" w:rsidP="0048592A">
            <w:pPr>
              <w:jc w:val="righ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2,100</w:t>
            </w:r>
          </w:p>
        </w:tc>
      </w:tr>
      <w:tr w:rsidR="00EE79D1" w:rsidRPr="009D4888" w14:paraId="5DFD14C2" w14:textId="77777777" w:rsidTr="0048592A"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AD16A9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Lesotho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4B0DDD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UNIDO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5FA129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PRP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B6A5D9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PHA</w:t>
            </w:r>
          </w:p>
        </w:tc>
        <w:tc>
          <w:tcPr>
            <w:tcW w:w="4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05245E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Preparation of Kigali HFC implementation plan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50D5E8" w14:textId="77777777" w:rsidR="00EE79D1" w:rsidRPr="009D4888" w:rsidRDefault="00EE79D1" w:rsidP="0048592A">
            <w:pPr>
              <w:jc w:val="righ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39,000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2B021F" w14:textId="77777777" w:rsidR="00EE79D1" w:rsidRPr="009D4888" w:rsidRDefault="00EE79D1" w:rsidP="0048592A">
            <w:pPr>
              <w:jc w:val="righ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2,730</w:t>
            </w:r>
          </w:p>
        </w:tc>
      </w:tr>
      <w:tr w:rsidR="00EE79D1" w:rsidRPr="009D4888" w14:paraId="0A8441D5" w14:textId="77777777" w:rsidTr="0048592A"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124AD7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Lesotho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CDF751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UNEP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95B6C5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PRP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915CF6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PHA</w:t>
            </w:r>
          </w:p>
        </w:tc>
        <w:tc>
          <w:tcPr>
            <w:tcW w:w="4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A82874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Preparation of Kigali HFC implementation plan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24B0DF" w14:textId="77777777" w:rsidR="00EE79D1" w:rsidRPr="009D4888" w:rsidRDefault="00EE79D1" w:rsidP="0048592A">
            <w:pPr>
              <w:jc w:val="righ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91,000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A246D6" w14:textId="77777777" w:rsidR="00EE79D1" w:rsidRPr="009D4888" w:rsidRDefault="00EE79D1" w:rsidP="0048592A">
            <w:pPr>
              <w:jc w:val="righ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11,830</w:t>
            </w:r>
          </w:p>
        </w:tc>
      </w:tr>
      <w:tr w:rsidR="00EE79D1" w:rsidRPr="009D4888" w14:paraId="42421C97" w14:textId="77777777" w:rsidTr="0048592A"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DE43CD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Malawi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DBC485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UNIDO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0F133C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PRP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61B472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PHA</w:t>
            </w:r>
          </w:p>
        </w:tc>
        <w:tc>
          <w:tcPr>
            <w:tcW w:w="4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545679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Preparation of Kigali HFC implementation plan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8650BA" w14:textId="77777777" w:rsidR="00EE79D1" w:rsidRPr="009D4888" w:rsidRDefault="00EE79D1" w:rsidP="0048592A">
            <w:pPr>
              <w:jc w:val="righ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51,000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D3B135" w14:textId="77777777" w:rsidR="00EE79D1" w:rsidRPr="009D4888" w:rsidRDefault="00EE79D1" w:rsidP="0048592A">
            <w:pPr>
              <w:jc w:val="righ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3,570</w:t>
            </w:r>
          </w:p>
        </w:tc>
      </w:tr>
      <w:tr w:rsidR="00EE79D1" w:rsidRPr="009D4888" w14:paraId="2B1521AA" w14:textId="77777777" w:rsidTr="0048592A"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4F9AA1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Malawi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EC0128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UNEP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F54050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PRP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B0FC61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PHA</w:t>
            </w:r>
          </w:p>
        </w:tc>
        <w:tc>
          <w:tcPr>
            <w:tcW w:w="4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CEDB60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Preparation of Kigali HFC implementation plan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C2A5F3" w14:textId="77777777" w:rsidR="00EE79D1" w:rsidRPr="009D4888" w:rsidRDefault="00EE79D1" w:rsidP="0048592A">
            <w:pPr>
              <w:jc w:val="righ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119,000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653E55" w14:textId="77777777" w:rsidR="00EE79D1" w:rsidRPr="009D4888" w:rsidRDefault="00EE79D1" w:rsidP="0048592A">
            <w:pPr>
              <w:jc w:val="righ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15,470</w:t>
            </w:r>
          </w:p>
        </w:tc>
      </w:tr>
      <w:tr w:rsidR="00EE79D1" w:rsidRPr="009D4888" w14:paraId="627852CC" w14:textId="77777777" w:rsidTr="0048592A"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B947FA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Namibia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0B3E21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UNIDO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5B3893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PRP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964F45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PHA</w:t>
            </w:r>
          </w:p>
        </w:tc>
        <w:tc>
          <w:tcPr>
            <w:tcW w:w="4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6BEB2D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Preparation of Kigali HFC implementation plan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29E068" w14:textId="77777777" w:rsidR="00EE79D1" w:rsidRPr="009D4888" w:rsidRDefault="00EE79D1" w:rsidP="0048592A">
            <w:pPr>
              <w:jc w:val="righ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51,000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92E56D" w14:textId="77777777" w:rsidR="00EE79D1" w:rsidRPr="009D4888" w:rsidRDefault="00EE79D1" w:rsidP="0048592A">
            <w:pPr>
              <w:jc w:val="righ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3,570</w:t>
            </w:r>
          </w:p>
        </w:tc>
      </w:tr>
      <w:tr w:rsidR="00EE79D1" w:rsidRPr="009D4888" w14:paraId="35750408" w14:textId="77777777" w:rsidTr="0048592A"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0D51E6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Namibia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0BACB6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UNEP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ED98E3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PRP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0EFCFB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PHA</w:t>
            </w:r>
          </w:p>
        </w:tc>
        <w:tc>
          <w:tcPr>
            <w:tcW w:w="4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0BEBB8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Preparation of Kigali HFC implementation plan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5ED712" w14:textId="77777777" w:rsidR="00EE79D1" w:rsidRPr="009D4888" w:rsidRDefault="00EE79D1" w:rsidP="0048592A">
            <w:pPr>
              <w:jc w:val="righ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119,000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6DCD97" w14:textId="77777777" w:rsidR="00EE79D1" w:rsidRPr="009D4888" w:rsidRDefault="00EE79D1" w:rsidP="0048592A">
            <w:pPr>
              <w:jc w:val="righ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15,470</w:t>
            </w:r>
          </w:p>
        </w:tc>
      </w:tr>
      <w:tr w:rsidR="00EE79D1" w:rsidRPr="009D4888" w14:paraId="4033E74C" w14:textId="77777777" w:rsidTr="0048592A"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286924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Rwanda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5679CC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UNIDO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8B5A48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PRP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134775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PHA</w:t>
            </w:r>
          </w:p>
        </w:tc>
        <w:tc>
          <w:tcPr>
            <w:tcW w:w="4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A94266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Preparation of Kigali HFC implementation plan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65164D" w14:textId="77777777" w:rsidR="00EE79D1" w:rsidRPr="009D4888" w:rsidRDefault="00EE79D1" w:rsidP="0048592A">
            <w:pPr>
              <w:jc w:val="righ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39,000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155A3F" w14:textId="77777777" w:rsidR="00EE79D1" w:rsidRPr="009D4888" w:rsidRDefault="00EE79D1" w:rsidP="0048592A">
            <w:pPr>
              <w:jc w:val="righ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2,730</w:t>
            </w:r>
          </w:p>
        </w:tc>
      </w:tr>
      <w:tr w:rsidR="00EE79D1" w:rsidRPr="009D4888" w14:paraId="56DAEB39" w14:textId="77777777" w:rsidTr="0048592A"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3D223B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Rwanda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570030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UNEP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AEE13F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PRP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03DD04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PHA</w:t>
            </w:r>
          </w:p>
        </w:tc>
        <w:tc>
          <w:tcPr>
            <w:tcW w:w="4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42C5F6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Preparation of Kigali HFC implementation plan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B12A3C" w14:textId="77777777" w:rsidR="00EE79D1" w:rsidRPr="009D4888" w:rsidRDefault="00EE79D1" w:rsidP="0048592A">
            <w:pPr>
              <w:jc w:val="righ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91,000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AE1EA7" w14:textId="77777777" w:rsidR="00EE79D1" w:rsidRPr="009D4888" w:rsidRDefault="00EE79D1" w:rsidP="0048592A">
            <w:pPr>
              <w:jc w:val="righ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11,830</w:t>
            </w:r>
          </w:p>
        </w:tc>
      </w:tr>
      <w:tr w:rsidR="00EE79D1" w:rsidRPr="009D4888" w14:paraId="56A62A36" w14:textId="77777777" w:rsidTr="0048592A"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7EBB9B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Sierra Leone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EFF13D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UNIDO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069962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PRP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3737D8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PHA</w:t>
            </w:r>
          </w:p>
        </w:tc>
        <w:tc>
          <w:tcPr>
            <w:tcW w:w="4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661AE1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Preparation of Kigali HFC implementation plan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22198A" w14:textId="77777777" w:rsidR="00EE79D1" w:rsidRPr="009D4888" w:rsidRDefault="00EE79D1" w:rsidP="0048592A">
            <w:pPr>
              <w:jc w:val="righ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39,000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3A67A0" w14:textId="77777777" w:rsidR="00EE79D1" w:rsidRPr="009D4888" w:rsidRDefault="00EE79D1" w:rsidP="0048592A">
            <w:pPr>
              <w:jc w:val="righ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2,730</w:t>
            </w:r>
          </w:p>
        </w:tc>
      </w:tr>
      <w:tr w:rsidR="00EE79D1" w:rsidRPr="009D4888" w14:paraId="6DD4D100" w14:textId="77777777" w:rsidTr="0048592A"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AE2D9D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Sierra Leone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18AB44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UNEP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6F1145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PRP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F63513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PHA</w:t>
            </w:r>
          </w:p>
        </w:tc>
        <w:tc>
          <w:tcPr>
            <w:tcW w:w="4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5EC56F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Preparation of Kigali HFC implementation plan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C9219E" w14:textId="77777777" w:rsidR="00EE79D1" w:rsidRPr="009D4888" w:rsidRDefault="00EE79D1" w:rsidP="0048592A">
            <w:pPr>
              <w:jc w:val="righ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91,000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1B929F" w14:textId="77777777" w:rsidR="00EE79D1" w:rsidRPr="009D4888" w:rsidRDefault="00EE79D1" w:rsidP="0048592A">
            <w:pPr>
              <w:jc w:val="righ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11,830</w:t>
            </w:r>
          </w:p>
        </w:tc>
      </w:tr>
      <w:tr w:rsidR="00EE79D1" w:rsidRPr="009D4888" w14:paraId="345F39E5" w14:textId="77777777" w:rsidTr="0048592A"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62D4C7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Sudan (the)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899FCD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UNIDO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C43638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INV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60C568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REF</w:t>
            </w:r>
          </w:p>
        </w:tc>
        <w:tc>
          <w:tcPr>
            <w:tcW w:w="4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81F011" w14:textId="77777777" w:rsidR="00EE79D1" w:rsidRPr="00EE79D1" w:rsidRDefault="00EE79D1" w:rsidP="0048592A">
            <w:pPr>
              <w:jc w:val="left"/>
              <w:rPr>
                <w:sz w:val="20"/>
                <w:lang w:val="en-US" w:eastAsia="en-CA"/>
              </w:rPr>
            </w:pPr>
            <w:r w:rsidRPr="009D4888">
              <w:rPr>
                <w:sz w:val="20"/>
                <w:lang w:eastAsia="en-CA"/>
              </w:rPr>
              <w:t>Conversion from R-410A to R-290 in domestic air-conditioning manufacturing at the J.M. Group – Mina Factory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E36203" w14:textId="77777777" w:rsidR="00EE79D1" w:rsidRPr="009D4888" w:rsidRDefault="00EE79D1" w:rsidP="0048592A">
            <w:pPr>
              <w:jc w:val="righ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495,886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3402E1" w14:textId="77777777" w:rsidR="00EE79D1" w:rsidRPr="009D4888" w:rsidRDefault="00EE79D1" w:rsidP="0048592A">
            <w:pPr>
              <w:jc w:val="righ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34,712</w:t>
            </w:r>
          </w:p>
        </w:tc>
      </w:tr>
      <w:tr w:rsidR="00EE79D1" w:rsidRPr="009D4888" w14:paraId="05DAA47F" w14:textId="77777777" w:rsidTr="0048592A"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3CDCF5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Syrian Arab Republic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F589E1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UNIDO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B765A2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PRP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C30372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PHA</w:t>
            </w:r>
          </w:p>
        </w:tc>
        <w:tc>
          <w:tcPr>
            <w:tcW w:w="4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67EF2E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Preparation of Kigali HFC implementation plan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4F651D" w14:textId="77777777" w:rsidR="00EE79D1" w:rsidRPr="009D4888" w:rsidRDefault="00EE79D1" w:rsidP="0048592A">
            <w:pPr>
              <w:jc w:val="righ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66,000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E70C96" w14:textId="77777777" w:rsidR="00EE79D1" w:rsidRPr="009D4888" w:rsidRDefault="00EE79D1" w:rsidP="0048592A">
            <w:pPr>
              <w:jc w:val="righ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4,620</w:t>
            </w:r>
          </w:p>
        </w:tc>
      </w:tr>
      <w:tr w:rsidR="00EE79D1" w:rsidRPr="009D4888" w14:paraId="30928DD3" w14:textId="77777777" w:rsidTr="0048592A"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E552FC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Syrian Arab Republic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AD65E4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UNEP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2A953A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PRP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AB8ACA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PHA</w:t>
            </w:r>
          </w:p>
        </w:tc>
        <w:tc>
          <w:tcPr>
            <w:tcW w:w="4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F8547B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Preparation of Kigali HFC implementation plan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CDB824" w14:textId="77777777" w:rsidR="00EE79D1" w:rsidRPr="009D4888" w:rsidRDefault="00EE79D1" w:rsidP="0048592A">
            <w:pPr>
              <w:jc w:val="righ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154,000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1E2587" w14:textId="77777777" w:rsidR="00EE79D1" w:rsidRPr="009D4888" w:rsidRDefault="00EE79D1" w:rsidP="0048592A">
            <w:pPr>
              <w:jc w:val="righ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20,020</w:t>
            </w:r>
          </w:p>
        </w:tc>
      </w:tr>
      <w:tr w:rsidR="00EE79D1" w:rsidRPr="009D4888" w14:paraId="5D7EBC52" w14:textId="77777777" w:rsidTr="0048592A"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57B312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Tunisia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7D5DBB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UNIDO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819E83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PRP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AAC2D2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PHA</w:t>
            </w:r>
          </w:p>
        </w:tc>
        <w:tc>
          <w:tcPr>
            <w:tcW w:w="4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00CF76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Preparation of Kigali HFC implementation plan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23C9DE" w14:textId="77777777" w:rsidR="00EE79D1" w:rsidRPr="009D4888" w:rsidRDefault="00EE79D1" w:rsidP="0048592A">
            <w:pPr>
              <w:jc w:val="righ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190,000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0427FB" w14:textId="77777777" w:rsidR="00EE79D1" w:rsidRPr="009D4888" w:rsidRDefault="00EE79D1" w:rsidP="0048592A">
            <w:pPr>
              <w:jc w:val="righ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13,300</w:t>
            </w:r>
          </w:p>
        </w:tc>
      </w:tr>
      <w:tr w:rsidR="00EE79D1" w:rsidRPr="009D4888" w14:paraId="2598FE74" w14:textId="77777777" w:rsidTr="0048592A"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0B849B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Uganda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EB20F2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UNEP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5BE0AB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PRP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C6EA98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PHA</w:t>
            </w:r>
          </w:p>
        </w:tc>
        <w:tc>
          <w:tcPr>
            <w:tcW w:w="4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22A754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Preparation of Kigali HFC implementation plan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7A20BF" w14:textId="77777777" w:rsidR="00EE79D1" w:rsidRPr="009D4888" w:rsidRDefault="00EE79D1" w:rsidP="0048592A">
            <w:pPr>
              <w:jc w:val="righ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70,000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473A6A" w14:textId="77777777" w:rsidR="00EE79D1" w:rsidRPr="009D4888" w:rsidRDefault="00EE79D1" w:rsidP="0048592A">
            <w:pPr>
              <w:jc w:val="righ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9,100</w:t>
            </w:r>
          </w:p>
        </w:tc>
      </w:tr>
      <w:tr w:rsidR="00EE79D1" w:rsidRPr="009D4888" w14:paraId="69389986" w14:textId="77777777" w:rsidTr="0048592A"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666B0C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Uganda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25B36D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UNIDO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615767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PRP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62FF75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PHA</w:t>
            </w:r>
          </w:p>
        </w:tc>
        <w:tc>
          <w:tcPr>
            <w:tcW w:w="4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EEFAB4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Preparation of Kigali HFC implementation plan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14A502" w14:textId="77777777" w:rsidR="00EE79D1" w:rsidRPr="009D4888" w:rsidRDefault="00EE79D1" w:rsidP="0048592A">
            <w:pPr>
              <w:jc w:val="righ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30,000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0AFA7E" w14:textId="77777777" w:rsidR="00EE79D1" w:rsidRPr="009D4888" w:rsidRDefault="00EE79D1" w:rsidP="0048592A">
            <w:pPr>
              <w:jc w:val="righ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2,100</w:t>
            </w:r>
          </w:p>
        </w:tc>
      </w:tr>
      <w:tr w:rsidR="00EE79D1" w:rsidRPr="009D4888" w14:paraId="32600605" w14:textId="77777777" w:rsidTr="0048592A"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669D25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Viet Nam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A76AC2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UNEP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B777E8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PRP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7FDA8C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PHA</w:t>
            </w:r>
          </w:p>
        </w:tc>
        <w:tc>
          <w:tcPr>
            <w:tcW w:w="4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EFE979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Preparation of Kigali HFC implementation plan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DCC524" w14:textId="77777777" w:rsidR="00EE79D1" w:rsidRPr="009D4888" w:rsidRDefault="00EE79D1" w:rsidP="0048592A">
            <w:pPr>
              <w:jc w:val="righ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35,000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83A510" w14:textId="77777777" w:rsidR="00EE79D1" w:rsidRPr="009D4888" w:rsidRDefault="00EE79D1" w:rsidP="0048592A">
            <w:pPr>
              <w:jc w:val="righ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4,550</w:t>
            </w:r>
          </w:p>
        </w:tc>
      </w:tr>
      <w:tr w:rsidR="00EE79D1" w:rsidRPr="009D4888" w14:paraId="1271E5A0" w14:textId="77777777" w:rsidTr="0048592A"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D3B1EE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Viet Nam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5DBAB5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IBRD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D09FA4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PRP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890555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PHA</w:t>
            </w:r>
          </w:p>
        </w:tc>
        <w:tc>
          <w:tcPr>
            <w:tcW w:w="4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9E74E7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Preparation of Kigali HFC implementation plan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F7B8C1" w14:textId="77777777" w:rsidR="00EE79D1" w:rsidRPr="009D4888" w:rsidRDefault="00EE79D1" w:rsidP="0048592A">
            <w:pPr>
              <w:jc w:val="righ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185,000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77A141" w14:textId="77777777" w:rsidR="00EE79D1" w:rsidRPr="009D4888" w:rsidRDefault="00EE79D1" w:rsidP="0048592A">
            <w:pPr>
              <w:jc w:val="righ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12,950</w:t>
            </w:r>
          </w:p>
        </w:tc>
      </w:tr>
      <w:tr w:rsidR="00EE79D1" w:rsidRPr="009D4888" w14:paraId="769279BB" w14:textId="77777777" w:rsidTr="0048592A"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82E8A4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Zambia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23BA49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UNEP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AE7324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PRP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83DFC8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PHA</w:t>
            </w:r>
          </w:p>
        </w:tc>
        <w:tc>
          <w:tcPr>
            <w:tcW w:w="4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2CBBDE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Preparation of Kigali HFC implementation plan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30270A" w14:textId="77777777" w:rsidR="00EE79D1" w:rsidRPr="009D4888" w:rsidRDefault="00EE79D1" w:rsidP="0048592A">
            <w:pPr>
              <w:jc w:val="righ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91,000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5679FC" w14:textId="77777777" w:rsidR="00EE79D1" w:rsidRPr="009D4888" w:rsidRDefault="00EE79D1" w:rsidP="0048592A">
            <w:pPr>
              <w:jc w:val="righ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11,830</w:t>
            </w:r>
          </w:p>
        </w:tc>
      </w:tr>
      <w:tr w:rsidR="00EE79D1" w:rsidRPr="0071268A" w14:paraId="013F0C44" w14:textId="77777777" w:rsidTr="0048592A"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54FC2F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Zambia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5B7DA7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UNIDO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F03CC5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PRP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5827E3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PHA</w:t>
            </w:r>
          </w:p>
        </w:tc>
        <w:tc>
          <w:tcPr>
            <w:tcW w:w="4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FEEC88" w14:textId="77777777" w:rsidR="00EE79D1" w:rsidRPr="009D4888" w:rsidRDefault="00EE79D1" w:rsidP="0048592A">
            <w:pPr>
              <w:jc w:val="lef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Preparation of Kigali HFC implementation plan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C4F8AC" w14:textId="77777777" w:rsidR="00EE79D1" w:rsidRPr="009D4888" w:rsidRDefault="00EE79D1" w:rsidP="0048592A">
            <w:pPr>
              <w:jc w:val="righ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39,000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849B1A" w14:textId="77777777" w:rsidR="00EE79D1" w:rsidRPr="0071268A" w:rsidRDefault="00EE79D1" w:rsidP="0048592A">
            <w:pPr>
              <w:jc w:val="right"/>
              <w:rPr>
                <w:sz w:val="20"/>
                <w:lang w:eastAsia="en-CA"/>
              </w:rPr>
            </w:pPr>
            <w:r w:rsidRPr="009D4888">
              <w:rPr>
                <w:sz w:val="20"/>
                <w:lang w:eastAsia="en-CA"/>
              </w:rPr>
              <w:t>2,730</w:t>
            </w:r>
          </w:p>
        </w:tc>
      </w:tr>
    </w:tbl>
    <w:p w14:paraId="7002F4D6" w14:textId="77777777" w:rsidR="004451E3" w:rsidRDefault="004451E3" w:rsidP="004451E3">
      <w:pPr>
        <w:rPr>
          <w:rtl/>
          <w:lang w:val="en-CA"/>
        </w:rPr>
      </w:pPr>
    </w:p>
    <w:p w14:paraId="3C77B558" w14:textId="77777777" w:rsidR="004451E3" w:rsidRDefault="004451E3" w:rsidP="004451E3">
      <w:pPr>
        <w:rPr>
          <w:rtl/>
          <w:lang w:val="en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4451E3" w14:paraId="25D2AE8D" w14:textId="77777777" w:rsidTr="0048592A">
        <w:tc>
          <w:tcPr>
            <w:tcW w:w="1915" w:type="dxa"/>
          </w:tcPr>
          <w:p w14:paraId="5774D7B2" w14:textId="77777777" w:rsidR="004451E3" w:rsidRDefault="004451E3" w:rsidP="0048592A">
            <w:pPr>
              <w:rPr>
                <w:lang w:val="en-CA"/>
              </w:rPr>
            </w:pPr>
          </w:p>
        </w:tc>
        <w:tc>
          <w:tcPr>
            <w:tcW w:w="1915" w:type="dxa"/>
          </w:tcPr>
          <w:p w14:paraId="3883A2A1" w14:textId="77777777" w:rsidR="004451E3" w:rsidRDefault="004451E3" w:rsidP="0048592A">
            <w:pPr>
              <w:rPr>
                <w:lang w:val="en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2D02C199" w14:textId="77777777" w:rsidR="004451E3" w:rsidRDefault="004451E3" w:rsidP="0048592A">
            <w:pPr>
              <w:rPr>
                <w:b/>
                <w:bCs/>
                <w:lang w:val="en-CA"/>
              </w:rPr>
            </w:pPr>
          </w:p>
        </w:tc>
        <w:tc>
          <w:tcPr>
            <w:tcW w:w="1915" w:type="dxa"/>
          </w:tcPr>
          <w:p w14:paraId="5DC9CC84" w14:textId="77777777" w:rsidR="004451E3" w:rsidRDefault="004451E3" w:rsidP="0048592A">
            <w:pPr>
              <w:rPr>
                <w:lang w:val="en-CA"/>
              </w:rPr>
            </w:pPr>
          </w:p>
        </w:tc>
        <w:tc>
          <w:tcPr>
            <w:tcW w:w="1916" w:type="dxa"/>
          </w:tcPr>
          <w:p w14:paraId="21B7DE2A" w14:textId="77777777" w:rsidR="004451E3" w:rsidRDefault="004451E3" w:rsidP="0048592A">
            <w:pPr>
              <w:rPr>
                <w:lang w:val="en-CA"/>
              </w:rPr>
            </w:pPr>
          </w:p>
        </w:tc>
      </w:tr>
    </w:tbl>
    <w:p w14:paraId="03E2F701" w14:textId="77777777" w:rsidR="00EE79D1" w:rsidRPr="00EE79D1" w:rsidRDefault="00EE79D1" w:rsidP="00EE79D1">
      <w:pPr>
        <w:bidi/>
        <w:rPr>
          <w:lang w:bidi="ar-EG"/>
        </w:rPr>
      </w:pPr>
    </w:p>
    <w:sectPr w:rsidR="00EE79D1" w:rsidRPr="00EE79D1" w:rsidSect="00E4170F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2240" w:h="15840" w:code="1"/>
      <w:pgMar w:top="720" w:right="1440" w:bottom="864" w:left="1440" w:header="720" w:footer="475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E75DA1" w14:textId="77777777" w:rsidR="0024416A" w:rsidRDefault="0024416A">
      <w:r>
        <w:separator/>
      </w:r>
    </w:p>
  </w:endnote>
  <w:endnote w:type="continuationSeparator" w:id="0">
    <w:p w14:paraId="3C472B77" w14:textId="77777777" w:rsidR="0024416A" w:rsidRDefault="002441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B2"/>
    <w:family w:val="roman"/>
    <w:pitch w:val="variable"/>
    <w:sig w:usb0="00000000" w:usb1="80000000" w:usb2="00000008" w:usb3="00000000" w:csb0="00000041" w:csb1="00000000"/>
  </w:font>
  <w:font w:name="Akhbar MT">
    <w:altName w:val="Arial"/>
    <w:charset w:val="B2"/>
    <w:family w:val="auto"/>
    <w:pitch w:val="variable"/>
    <w:sig w:usb0="00002000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797A37" w14:textId="14F5FA34" w:rsidR="0091217D" w:rsidRDefault="0091217D">
    <w:pPr>
      <w:pStyle w:val="Footer"/>
      <w:jc w:val="center"/>
    </w:pPr>
  </w:p>
  <w:p w14:paraId="4F7A74A2" w14:textId="77777777" w:rsidR="0091217D" w:rsidRDefault="0091217D" w:rsidP="0091217D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22622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B24F89" w14:textId="46F82757" w:rsidR="0091217D" w:rsidRDefault="0091217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C0862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7567BEDE" w14:textId="49CAA1AC" w:rsidR="007E5D09" w:rsidRDefault="007E5D09">
    <w:pPr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sdt>
        <w:sdtPr>
          <w:rPr>
            <w:rtl/>
          </w:rPr>
          <w:id w:val="943647742"/>
          <w:docPartObj>
            <w:docPartGallery w:val="Page Numbers (Bottom of Page)"/>
            <w:docPartUnique/>
          </w:docPartObj>
        </w:sdtPr>
        <w:sdtEndPr>
          <w:rPr>
            <w:noProof/>
          </w:rPr>
        </w:sdtEndPr>
        <w:sdtContent>
          <w:p w14:paraId="77013C8F" w14:textId="77777777" w:rsidR="0091217D" w:rsidRDefault="0091217D" w:rsidP="0091217D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0" w:color="auto"/>
              </w:pBdr>
              <w:bidi/>
              <w:jc w:val="center"/>
              <w:rPr>
                <w:rFonts w:cs="Arabic Transparent"/>
                <w:rtl/>
              </w:rPr>
            </w:pPr>
            <w:r>
              <w:rPr>
                <w:rFonts w:cs="Arabic Transparent" w:hint="cs"/>
                <w:rtl/>
              </w:rPr>
              <w:t>إن وثائق ما قبل دورات اللجنة التنفيذية للصندوق المتعدد الأطراف لتنفيذ بروتوكول مونتريال</w:t>
            </w:r>
            <w:r>
              <w:rPr>
                <w:rFonts w:cs="Arabic Transparent"/>
              </w:rPr>
              <w:t xml:space="preserve"> </w:t>
            </w:r>
          </w:p>
          <w:p w14:paraId="7777502A" w14:textId="587B67F2" w:rsidR="007E5D09" w:rsidRPr="0091217D" w:rsidRDefault="0091217D" w:rsidP="0091217D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0" w:color="auto"/>
              </w:pBdr>
              <w:bidi/>
              <w:jc w:val="center"/>
              <w:rPr>
                <w:rFonts w:cs="Arabic Transparent"/>
              </w:rPr>
            </w:pPr>
            <w:r>
              <w:rPr>
                <w:rFonts w:cs="Arabic Transparent" w:hint="cs"/>
                <w:rtl/>
              </w:rPr>
              <w:t>قد تصدر دون إخلال بأي قرار تتخذه اللجنة التنفيذية بعد صدورها.</w:t>
            </w:r>
            <w:r>
              <w:rPr>
                <w:rFonts w:cs="Arabic Transparent"/>
              </w:rPr>
              <w:t xml:space="preserve"> </w:t>
            </w:r>
          </w:p>
        </w:sdtContent>
      </w:sdt>
    </w:sdtContent>
  </w:sdt>
  <w:p w14:paraId="374B449C" w14:textId="77777777" w:rsidR="007E5D09" w:rsidRDefault="007E5D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9541C7" w14:textId="77777777" w:rsidR="0024416A" w:rsidRDefault="0024416A">
      <w:r>
        <w:separator/>
      </w:r>
    </w:p>
  </w:footnote>
  <w:footnote w:type="continuationSeparator" w:id="0">
    <w:p w14:paraId="0089608B" w14:textId="77777777" w:rsidR="0024416A" w:rsidRDefault="0024416A">
      <w:r>
        <w:continuationSeparator/>
      </w:r>
    </w:p>
  </w:footnote>
  <w:footnote w:id="1">
    <w:p w14:paraId="22FD7AD8" w14:textId="55E842D4" w:rsidR="00C0337B" w:rsidRDefault="00C0337B" w:rsidP="007D141D">
      <w:pPr>
        <w:pStyle w:val="FootnoteText"/>
        <w:bidi/>
        <w:rPr>
          <w:lang w:val="en-US" w:bidi="ar-SA"/>
        </w:rPr>
      </w:pPr>
      <w:r>
        <w:rPr>
          <w:rStyle w:val="FootnoteReference"/>
        </w:rPr>
        <w:footnoteRef/>
      </w:r>
      <w:r w:rsidR="00983FD1">
        <w:rPr>
          <w:lang w:val="en-US" w:bidi="ar-BH"/>
        </w:rPr>
        <w:t xml:space="preserve"> </w:t>
      </w:r>
      <w:r w:rsidR="00983FD1">
        <w:rPr>
          <w:rFonts w:hint="cs"/>
          <w:rtl/>
          <w:lang w:val="en-US" w:bidi="ar-SY"/>
        </w:rPr>
        <w:t xml:space="preserve"> </w:t>
      </w:r>
      <w:r w:rsidR="00983FD1">
        <w:rPr>
          <w:rFonts w:hint="cs"/>
          <w:rtl/>
          <w:lang w:val="en-US" w:bidi="ar-BH"/>
        </w:rPr>
        <w:t>ستعقد اجتماعات عبر الانترنت وعملية الموافقة فيما بي</w:t>
      </w:r>
      <w:r w:rsidR="00983FD1">
        <w:rPr>
          <w:rFonts w:hint="cs"/>
          <w:rtl/>
          <w:lang w:val="en-US" w:bidi="ar-SA"/>
        </w:rPr>
        <w:t xml:space="preserve">ن الدورات في </w:t>
      </w:r>
      <w:r w:rsidR="007D141D" w:rsidRPr="007D141D">
        <w:rPr>
          <w:rFonts w:hint="cs"/>
          <w:rtl/>
          <w:lang w:val="en-US" w:bidi="ar-SA"/>
        </w:rPr>
        <w:t xml:space="preserve">نوفمبر/ </w:t>
      </w:r>
      <w:r w:rsidR="007D141D" w:rsidRPr="007D141D">
        <w:rPr>
          <w:rtl/>
          <w:lang w:val="en-US" w:bidi="ar-SA"/>
        </w:rPr>
        <w:t>تشرين الثاني</w:t>
      </w:r>
      <w:r w:rsidR="007D141D" w:rsidRPr="007D141D">
        <w:rPr>
          <w:rFonts w:hint="cs"/>
          <w:rtl/>
          <w:lang w:val="en-US" w:bidi="ar-SA"/>
        </w:rPr>
        <w:t xml:space="preserve"> وديسمبر/ كانو</w:t>
      </w:r>
      <w:r w:rsidR="007D141D" w:rsidRPr="007D141D">
        <w:rPr>
          <w:rtl/>
          <w:lang w:val="en-US" w:bidi="ar-SA"/>
        </w:rPr>
        <w:t>ن ا</w:t>
      </w:r>
      <w:r w:rsidR="007D141D" w:rsidRPr="007D141D">
        <w:rPr>
          <w:rFonts w:hint="cs"/>
          <w:rtl/>
          <w:lang w:val="en-US" w:bidi="ar-SA"/>
        </w:rPr>
        <w:t xml:space="preserve">لأول </w:t>
      </w:r>
      <w:r w:rsidR="00BF57D1">
        <w:rPr>
          <w:rFonts w:hint="cs"/>
          <w:rtl/>
          <w:lang w:val="en-US" w:bidi="ar-SA"/>
        </w:rPr>
        <w:t>بسبب فيروس كورونا</w:t>
      </w:r>
      <w:r w:rsidR="007D141D">
        <w:rPr>
          <w:rFonts w:hint="eastAsia"/>
          <w:rtl/>
          <w:lang w:val="en-US" w:bidi="ar-SA"/>
        </w:rPr>
        <w:t> </w:t>
      </w:r>
      <w:r w:rsidR="00983FD1">
        <w:rPr>
          <w:rFonts w:hint="cs"/>
          <w:rtl/>
          <w:lang w:val="en-US" w:bidi="ar-SA"/>
        </w:rPr>
        <w:t xml:space="preserve"> (كوفيد</w:t>
      </w:r>
      <w:r w:rsidR="007D141D">
        <w:rPr>
          <w:rtl/>
          <w:lang w:val="en-US" w:bidi="ar-SA"/>
        </w:rPr>
        <w:noBreakHyphen/>
      </w:r>
      <w:r w:rsidR="00983FD1">
        <w:rPr>
          <w:rFonts w:hint="cs"/>
          <w:rtl/>
          <w:lang w:val="en-US" w:bidi="ar-SA"/>
        </w:rPr>
        <w:t>19)</w:t>
      </w:r>
    </w:p>
    <w:p w14:paraId="4A58AF55" w14:textId="1952B3B0" w:rsidR="00DC0862" w:rsidRDefault="00DC0862" w:rsidP="00DC0862">
      <w:pPr>
        <w:pStyle w:val="FootnoteText"/>
        <w:bidi/>
        <w:rPr>
          <w:lang w:val="en-US" w:bidi="ar-SA"/>
        </w:rPr>
      </w:pPr>
    </w:p>
    <w:p w14:paraId="14C413F9" w14:textId="77777777" w:rsidR="00DC0862" w:rsidRPr="00C0337B" w:rsidRDefault="00DC0862" w:rsidP="00DC0862">
      <w:pPr>
        <w:pStyle w:val="FootnoteText"/>
        <w:bidi/>
        <w:rPr>
          <w:rtl/>
          <w:lang w:val="en-US" w:bidi="ar-SY"/>
        </w:rPr>
      </w:pPr>
    </w:p>
  </w:footnote>
  <w:footnote w:id="2">
    <w:p w14:paraId="130BF2BC" w14:textId="77777777" w:rsidR="00D20D86" w:rsidRPr="006B0572" w:rsidRDefault="00D20D86" w:rsidP="00D20D86">
      <w:pPr>
        <w:pStyle w:val="FootnoteText"/>
        <w:bidi/>
      </w:pPr>
      <w:r>
        <w:rPr>
          <w:rStyle w:val="FootnoteReference"/>
        </w:rPr>
        <w:footnoteRef/>
      </w:r>
      <w:r>
        <w:rPr>
          <w:rtl/>
          <w:lang w:bidi="ar-SA"/>
        </w:rPr>
        <w:t xml:space="preserve"> </w:t>
      </w:r>
      <w:r>
        <w:rPr>
          <w:rtl/>
          <w:lang w:bidi="ar-SA"/>
        </w:rPr>
        <w:t xml:space="preserve">إعداد المشروعات للمرحلة الثانية من خطة إدارة إزالة المواد الهيدروكلوروفلوروكربونية للصومال </w:t>
      </w:r>
      <w:r>
        <w:rPr>
          <w:rtl/>
          <w:lang w:bidi="ar"/>
        </w:rPr>
        <w:t>(</w:t>
      </w:r>
      <w:r>
        <w:rPr>
          <w:rtl/>
          <w:lang w:bidi="ar-SA"/>
        </w:rPr>
        <w:t>اليونيدو</w:t>
      </w:r>
      <w:r>
        <w:rPr>
          <w:rtl/>
          <w:lang w:bidi="ar"/>
        </w:rPr>
        <w:t xml:space="preserve">) </w:t>
      </w:r>
      <w:r>
        <w:rPr>
          <w:rtl/>
          <w:lang w:bidi="ar-SA"/>
        </w:rPr>
        <w:t xml:space="preserve">والمرحلة الثالثة من خطة إدارة إزالة المواد الهيدروكلوروفلوروكربونية للبرازيل </w:t>
      </w:r>
      <w:r>
        <w:rPr>
          <w:rtl/>
          <w:lang w:bidi="ar"/>
        </w:rPr>
        <w:t>(</w:t>
      </w:r>
      <w:r>
        <w:rPr>
          <w:rtl/>
          <w:lang w:bidi="ar-SA"/>
        </w:rPr>
        <w:t>ألمانيا</w:t>
      </w:r>
      <w:r>
        <w:rPr>
          <w:rtl/>
          <w:lang w:bidi="ar"/>
        </w:rPr>
        <w:t>)</w:t>
      </w:r>
      <w:r>
        <w:rPr>
          <w:rtl/>
          <w:lang w:bidi="ar-SA"/>
        </w:rPr>
        <w:t xml:space="preserve">؛ وشرائح خطط إدارة إزالة المواد الهيدروكلوروفلوروكربونية لشيلي </w:t>
      </w:r>
      <w:r>
        <w:rPr>
          <w:rtl/>
          <w:lang w:bidi="ar"/>
        </w:rPr>
        <w:t>(</w:t>
      </w:r>
      <w:r>
        <w:rPr>
          <w:rtl/>
          <w:lang w:bidi="ar-SA"/>
        </w:rPr>
        <w:t>اليونيب واليونيدو</w:t>
      </w:r>
      <w:r>
        <w:rPr>
          <w:rtl/>
          <w:lang w:bidi="ar"/>
        </w:rPr>
        <w:t xml:space="preserve">) </w:t>
      </w:r>
      <w:r>
        <w:rPr>
          <w:rtl/>
          <w:lang w:bidi="ar-SA"/>
        </w:rPr>
        <w:t xml:space="preserve">وكولومبيا </w:t>
      </w:r>
      <w:r>
        <w:rPr>
          <w:rtl/>
          <w:lang w:bidi="ar"/>
        </w:rPr>
        <w:t>(</w:t>
      </w:r>
      <w:r>
        <w:rPr>
          <w:rtl/>
          <w:lang w:bidi="ar-SA"/>
        </w:rPr>
        <w:t>البرنامج الإنمائي</w:t>
      </w:r>
      <w:r>
        <w:rPr>
          <w:rtl/>
          <w:lang w:bidi="ar"/>
        </w:rPr>
        <w:t xml:space="preserve">) </w:t>
      </w:r>
      <w:r>
        <w:rPr>
          <w:rtl/>
          <w:lang w:bidi="ar-SA"/>
        </w:rPr>
        <w:t xml:space="preserve">وجمهورية الكونغو الديمقراطية </w:t>
      </w:r>
      <w:r>
        <w:rPr>
          <w:rtl/>
          <w:lang w:bidi="ar"/>
        </w:rPr>
        <w:t>(</w:t>
      </w:r>
      <w:r>
        <w:rPr>
          <w:rtl/>
          <w:lang w:bidi="ar-SA"/>
        </w:rPr>
        <w:t>البرنامج الإنمائي</w:t>
      </w:r>
      <w:r>
        <w:rPr>
          <w:rtl/>
          <w:lang w:bidi="ar"/>
        </w:rPr>
        <w:t xml:space="preserve">) </w:t>
      </w:r>
      <w:r>
        <w:rPr>
          <w:rtl/>
          <w:lang w:bidi="ar-SA"/>
        </w:rPr>
        <w:t xml:space="preserve">وعمان </w:t>
      </w:r>
      <w:r>
        <w:rPr>
          <w:rtl/>
          <w:lang w:bidi="ar"/>
        </w:rPr>
        <w:t>(</w:t>
      </w:r>
      <w:r>
        <w:rPr>
          <w:rtl/>
          <w:lang w:bidi="ar-SA"/>
        </w:rPr>
        <w:t>اليونيب واليونيدو</w:t>
      </w:r>
      <w:r>
        <w:rPr>
          <w:rtl/>
          <w:lang w:bidi="ar"/>
        </w:rPr>
        <w:t xml:space="preserve">) </w:t>
      </w:r>
      <w:r>
        <w:rPr>
          <w:rtl/>
          <w:lang w:bidi="ar-SA"/>
        </w:rPr>
        <w:t xml:space="preserve">والسودان </w:t>
      </w:r>
      <w:r>
        <w:rPr>
          <w:rtl/>
          <w:lang w:bidi="ar"/>
        </w:rPr>
        <w:t>(</w:t>
      </w:r>
      <w:r>
        <w:rPr>
          <w:rtl/>
          <w:lang w:bidi="ar-SA"/>
        </w:rPr>
        <w:t>اليونيدو</w:t>
      </w:r>
      <w:r>
        <w:rPr>
          <w:rtl/>
          <w:lang w:bidi="ar"/>
        </w:rPr>
        <w:t>)</w:t>
      </w:r>
      <w:r>
        <w:rPr>
          <w:rtl/>
          <w:lang w:bidi="ar-SA"/>
        </w:rPr>
        <w:t xml:space="preserve">؛ وإعداد مشروع استثماري للهيدروفلوروكربون للبنان </w:t>
      </w:r>
      <w:r>
        <w:rPr>
          <w:rtl/>
          <w:lang w:bidi="ar"/>
        </w:rPr>
        <w:t>(</w:t>
      </w:r>
      <w:r>
        <w:rPr>
          <w:rtl/>
          <w:lang w:bidi="ar-SA"/>
        </w:rPr>
        <w:t>اليونيدو</w:t>
      </w:r>
      <w:r>
        <w:rPr>
          <w:rtl/>
          <w:lang w:bidi="ar"/>
        </w:rPr>
        <w:t>)</w:t>
      </w:r>
      <w:r>
        <w:rPr>
          <w:rtl/>
          <w:lang w:bidi="ar-SA"/>
        </w:rPr>
        <w:t xml:space="preserve">؛ وأنشطة إعداد مشروع خطة تنفيذ تعديل كيغالي لكل من الجمهورية العربية السورية </w:t>
      </w:r>
      <w:r>
        <w:rPr>
          <w:rtl/>
          <w:lang w:bidi="ar"/>
        </w:rPr>
        <w:t>(</w:t>
      </w:r>
      <w:r>
        <w:rPr>
          <w:rtl/>
          <w:lang w:bidi="ar-SA"/>
        </w:rPr>
        <w:t>اليونيدو</w:t>
      </w:r>
      <w:r>
        <w:rPr>
          <w:rtl/>
          <w:lang w:bidi="ar"/>
        </w:rPr>
        <w:t xml:space="preserve">) </w:t>
      </w:r>
      <w:r>
        <w:rPr>
          <w:rtl/>
          <w:lang w:bidi="ar-SA"/>
        </w:rPr>
        <w:t xml:space="preserve">ورواندا </w:t>
      </w:r>
      <w:r>
        <w:rPr>
          <w:rtl/>
          <w:lang w:bidi="ar"/>
        </w:rPr>
        <w:t>(</w:t>
      </w:r>
      <w:r>
        <w:rPr>
          <w:rtl/>
          <w:lang w:bidi="ar-SA"/>
        </w:rPr>
        <w:t>اليونيدو</w:t>
      </w:r>
      <w:r>
        <w:rPr>
          <w:rtl/>
          <w:lang w:bidi="ar"/>
        </w:rPr>
        <w:t xml:space="preserve">) </w:t>
      </w:r>
      <w:r>
        <w:rPr>
          <w:rtl/>
          <w:lang w:bidi="ar-SA"/>
        </w:rPr>
        <w:t xml:space="preserve">وزامبيا </w:t>
      </w:r>
      <w:r>
        <w:rPr>
          <w:rtl/>
          <w:lang w:bidi="ar"/>
        </w:rPr>
        <w:t>(</w:t>
      </w:r>
      <w:r>
        <w:rPr>
          <w:rtl/>
          <w:lang w:bidi="ar-SA"/>
        </w:rPr>
        <w:t>اليونيب واليونيدو</w:t>
      </w:r>
      <w:r>
        <w:rPr>
          <w:rtl/>
          <w:lang w:bidi="ar"/>
        </w:rPr>
        <w:t xml:space="preserve">) </w:t>
      </w:r>
      <w:r>
        <w:rPr>
          <w:rtl/>
          <w:lang w:bidi="ar-SA"/>
        </w:rPr>
        <w:t xml:space="preserve">والسلفادور </w:t>
      </w:r>
      <w:r>
        <w:rPr>
          <w:rtl/>
          <w:lang w:bidi="ar"/>
        </w:rPr>
        <w:t>(</w:t>
      </w:r>
      <w:r>
        <w:rPr>
          <w:rtl/>
          <w:lang w:bidi="ar-SA"/>
        </w:rPr>
        <w:t>البرنامج الإنمائي</w:t>
      </w:r>
      <w:r>
        <w:rPr>
          <w:rtl/>
          <w:lang w:bidi="ar"/>
        </w:rPr>
        <w:t xml:space="preserve">) </w:t>
      </w:r>
      <w:r>
        <w:rPr>
          <w:rtl/>
          <w:lang w:bidi="ar-SA"/>
        </w:rPr>
        <w:t xml:space="preserve">وسيراليون </w:t>
      </w:r>
      <w:r>
        <w:rPr>
          <w:rtl/>
          <w:lang w:bidi="ar"/>
        </w:rPr>
        <w:t>(</w:t>
      </w:r>
      <w:r>
        <w:rPr>
          <w:rtl/>
          <w:lang w:bidi="ar-SA"/>
        </w:rPr>
        <w:t>اليونيدو</w:t>
      </w:r>
      <w:r>
        <w:rPr>
          <w:rtl/>
          <w:lang w:bidi="ar"/>
        </w:rPr>
        <w:t xml:space="preserve">) </w:t>
      </w:r>
      <w:r>
        <w:rPr>
          <w:rtl/>
          <w:lang w:bidi="ar-SA"/>
        </w:rPr>
        <w:t xml:space="preserve">وشيلي </w:t>
      </w:r>
      <w:r>
        <w:rPr>
          <w:rtl/>
          <w:lang w:bidi="ar"/>
        </w:rPr>
        <w:t>(</w:t>
      </w:r>
      <w:r>
        <w:rPr>
          <w:rtl/>
          <w:lang w:bidi="ar-SA"/>
        </w:rPr>
        <w:t>اليونيب</w:t>
      </w:r>
      <w:r>
        <w:rPr>
          <w:rtl/>
          <w:lang w:bidi="ar"/>
        </w:rPr>
        <w:t xml:space="preserve">) </w:t>
      </w:r>
      <w:r>
        <w:rPr>
          <w:rtl/>
          <w:lang w:bidi="ar-SA"/>
        </w:rPr>
        <w:t xml:space="preserve">وغرينادا </w:t>
      </w:r>
      <w:r>
        <w:rPr>
          <w:rtl/>
          <w:lang w:bidi="ar"/>
        </w:rPr>
        <w:t>(</w:t>
      </w:r>
      <w:r>
        <w:rPr>
          <w:rtl/>
          <w:lang w:bidi="ar-SA"/>
        </w:rPr>
        <w:t>البرنامج الإنمائي واليونيب</w:t>
      </w:r>
      <w:r>
        <w:rPr>
          <w:rtl/>
          <w:lang w:bidi="ar"/>
        </w:rPr>
        <w:t xml:space="preserve">) </w:t>
      </w:r>
      <w:r>
        <w:rPr>
          <w:rtl/>
          <w:lang w:bidi="ar-SA"/>
        </w:rPr>
        <w:t xml:space="preserve">وفييت نام </w:t>
      </w:r>
      <w:r>
        <w:rPr>
          <w:rtl/>
          <w:lang w:bidi="ar"/>
        </w:rPr>
        <w:t>(</w:t>
      </w:r>
      <w:r>
        <w:rPr>
          <w:rtl/>
          <w:lang w:bidi="ar-SA"/>
        </w:rPr>
        <w:t>اليونيب</w:t>
      </w:r>
      <w:r>
        <w:rPr>
          <w:rtl/>
          <w:lang w:bidi="ar"/>
        </w:rPr>
        <w:t xml:space="preserve">) </w:t>
      </w:r>
      <w:r>
        <w:rPr>
          <w:rtl/>
          <w:lang w:bidi="ar-SA"/>
        </w:rPr>
        <w:t xml:space="preserve">وكولومبيا </w:t>
      </w:r>
      <w:r>
        <w:rPr>
          <w:rtl/>
          <w:lang w:bidi="ar"/>
        </w:rPr>
        <w:t>(</w:t>
      </w:r>
      <w:r>
        <w:rPr>
          <w:rtl/>
          <w:lang w:bidi="ar-SA"/>
        </w:rPr>
        <w:t>ألمانيا</w:t>
      </w:r>
      <w:r>
        <w:rPr>
          <w:rtl/>
          <w:lang w:bidi="ar"/>
        </w:rPr>
        <w:t xml:space="preserve">) </w:t>
      </w:r>
      <w:r>
        <w:rPr>
          <w:rtl/>
          <w:lang w:bidi="ar-SA"/>
        </w:rPr>
        <w:t xml:space="preserve">وليسوتو </w:t>
      </w:r>
      <w:r>
        <w:rPr>
          <w:rtl/>
          <w:lang w:bidi="ar"/>
        </w:rPr>
        <w:t>(</w:t>
      </w:r>
      <w:r>
        <w:rPr>
          <w:rtl/>
          <w:lang w:bidi="ar-SA"/>
        </w:rPr>
        <w:t>اليونيدو</w:t>
      </w:r>
      <w:r>
        <w:rPr>
          <w:rtl/>
          <w:lang w:bidi="ar"/>
        </w:rPr>
        <w:t xml:space="preserve">) </w:t>
      </w:r>
      <w:r>
        <w:rPr>
          <w:rtl/>
          <w:lang w:bidi="ar-SA"/>
        </w:rPr>
        <w:t xml:space="preserve">وملاوي </w:t>
      </w:r>
      <w:r>
        <w:rPr>
          <w:rtl/>
          <w:lang w:bidi="ar"/>
        </w:rPr>
        <w:t>(</w:t>
      </w:r>
      <w:r>
        <w:rPr>
          <w:rtl/>
          <w:lang w:bidi="ar-SA"/>
        </w:rPr>
        <w:t>اليونيدو</w:t>
      </w:r>
      <w:r>
        <w:rPr>
          <w:rtl/>
          <w:lang w:bidi="ar"/>
        </w:rPr>
        <w:t xml:space="preserve">) </w:t>
      </w:r>
      <w:r>
        <w:rPr>
          <w:rtl/>
          <w:lang w:bidi="ar-SA"/>
        </w:rPr>
        <w:t xml:space="preserve">وناميبيا </w:t>
      </w:r>
      <w:r>
        <w:rPr>
          <w:rtl/>
          <w:lang w:bidi="ar"/>
        </w:rPr>
        <w:t>(</w:t>
      </w:r>
      <w:r>
        <w:rPr>
          <w:rtl/>
          <w:lang w:bidi="ar-SA"/>
        </w:rPr>
        <w:t>اليونيدو</w:t>
      </w:r>
      <w:r>
        <w:rPr>
          <w:rtl/>
          <w:lang w:bidi="ar"/>
        </w:rPr>
        <w:t xml:space="preserve">). </w:t>
      </w:r>
    </w:p>
  </w:footnote>
  <w:footnote w:id="3">
    <w:p w14:paraId="4C6BDDB4" w14:textId="77777777" w:rsidR="00D20D86" w:rsidRPr="0071268A" w:rsidRDefault="00D20D86" w:rsidP="00D20D86">
      <w:pPr>
        <w:pStyle w:val="FootnoteText"/>
        <w:bidi/>
      </w:pPr>
      <w:r>
        <w:rPr>
          <w:rStyle w:val="FootnoteReference"/>
        </w:rPr>
        <w:footnoteRef/>
      </w:r>
      <w:r>
        <w:rPr>
          <w:rtl/>
          <w:lang w:bidi="ar-SA"/>
        </w:rPr>
        <w:t xml:space="preserve"> تشمل هذه الأنشطة</w:t>
      </w:r>
      <w:r>
        <w:rPr>
          <w:rtl/>
          <w:lang w:bidi="ar"/>
        </w:rPr>
        <w:t xml:space="preserve">: 87 </w:t>
      </w:r>
      <w:r>
        <w:rPr>
          <w:rtl/>
          <w:lang w:bidi="ar-SA"/>
        </w:rPr>
        <w:t xml:space="preserve">نشاطا متعلقا بالهيدروكلوروفلوروكربون لعدد </w:t>
      </w:r>
      <w:r>
        <w:rPr>
          <w:rtl/>
          <w:lang w:bidi="ar"/>
        </w:rPr>
        <w:t xml:space="preserve">44 </w:t>
      </w:r>
      <w:r>
        <w:rPr>
          <w:rtl/>
          <w:lang w:bidi="ar-SA"/>
        </w:rPr>
        <w:t xml:space="preserve">بلدا </w:t>
      </w:r>
      <w:r>
        <w:rPr>
          <w:rtl/>
          <w:lang w:bidi="ar"/>
        </w:rPr>
        <w:t xml:space="preserve">(28,84 </w:t>
      </w:r>
      <w:r>
        <w:rPr>
          <w:rtl/>
          <w:lang w:bidi="ar-SA"/>
        </w:rPr>
        <w:t>مليون دولار أمريكي</w:t>
      </w:r>
      <w:r>
        <w:rPr>
          <w:rtl/>
          <w:lang w:bidi="ar"/>
        </w:rPr>
        <w:t xml:space="preserve">) </w:t>
      </w:r>
      <w:r>
        <w:rPr>
          <w:rtl/>
          <w:lang w:bidi="ar-SA"/>
        </w:rPr>
        <w:t>و</w:t>
      </w:r>
      <w:r>
        <w:rPr>
          <w:rtl/>
          <w:lang w:bidi="ar"/>
        </w:rPr>
        <w:t xml:space="preserve">41 </w:t>
      </w:r>
      <w:r>
        <w:rPr>
          <w:rtl/>
          <w:lang w:bidi="ar-SA"/>
        </w:rPr>
        <w:t xml:space="preserve">نشاطا متعلقا بالهيدروفلوروكربون لعدد </w:t>
      </w:r>
      <w:r>
        <w:rPr>
          <w:rtl/>
          <w:lang w:bidi="ar"/>
        </w:rPr>
        <w:t xml:space="preserve">30 </w:t>
      </w:r>
      <w:r>
        <w:rPr>
          <w:rtl/>
          <w:lang w:bidi="ar-SA"/>
        </w:rPr>
        <w:t xml:space="preserve">بلدا </w:t>
      </w:r>
      <w:r>
        <w:rPr>
          <w:rtl/>
          <w:lang w:bidi="ar"/>
        </w:rPr>
        <w:t xml:space="preserve">(4,82 </w:t>
      </w:r>
      <w:r>
        <w:rPr>
          <w:rtl/>
          <w:lang w:bidi="ar-SA"/>
        </w:rPr>
        <w:t>ملايين دولارات أمريكية</w:t>
      </w:r>
      <w:r>
        <w:rPr>
          <w:rtl/>
          <w:lang w:bidi="ar"/>
        </w:rPr>
        <w:t xml:space="preserve">) </w:t>
      </w:r>
      <w:r>
        <w:rPr>
          <w:rtl/>
          <w:lang w:bidi="ar-SA"/>
        </w:rPr>
        <w:t>و</w:t>
      </w:r>
      <w:r>
        <w:rPr>
          <w:rtl/>
          <w:lang w:bidi="ar"/>
        </w:rPr>
        <w:t xml:space="preserve">34 </w:t>
      </w:r>
      <w:r>
        <w:rPr>
          <w:rtl/>
          <w:lang w:bidi="ar-SA"/>
        </w:rPr>
        <w:t xml:space="preserve">نشاطا للتعزيز المؤسسي </w:t>
      </w:r>
      <w:r>
        <w:rPr>
          <w:rtl/>
          <w:lang w:bidi="ar"/>
        </w:rPr>
        <w:t xml:space="preserve">(5,74 </w:t>
      </w:r>
      <w:r>
        <w:rPr>
          <w:rtl/>
          <w:lang w:bidi="ar-SA"/>
        </w:rPr>
        <w:t>ملايين دولارات أمريكية</w:t>
      </w:r>
      <w:r>
        <w:rPr>
          <w:rtl/>
          <w:lang w:bidi="ar"/>
        </w:rPr>
        <w:t>).</w:t>
      </w:r>
    </w:p>
  </w:footnote>
  <w:footnote w:id="4">
    <w:p w14:paraId="61252033" w14:textId="77777777" w:rsidR="00D20D86" w:rsidRPr="00773C39" w:rsidRDefault="00D20D86" w:rsidP="00964AB1">
      <w:pPr>
        <w:pStyle w:val="FootnoteText"/>
      </w:pPr>
      <w:r>
        <w:rPr>
          <w:rStyle w:val="FootnoteReference"/>
        </w:rPr>
        <w:footnoteRef/>
      </w:r>
      <w:r>
        <w:rPr>
          <w:rtl/>
          <w:lang w:bidi="ar"/>
        </w:rPr>
        <w:t xml:space="preserve"> </w:t>
      </w:r>
      <w:r>
        <w:t>UNEP/OzL.Pro/ExCom/88/22</w:t>
      </w:r>
    </w:p>
  </w:footnote>
  <w:footnote w:id="5">
    <w:p w14:paraId="68512E40" w14:textId="5AB757C1" w:rsidR="00D20D86" w:rsidRPr="0012043B" w:rsidRDefault="00347C3B" w:rsidP="00D20D86">
      <w:pPr>
        <w:pStyle w:val="FootnoteText"/>
        <w:bidi/>
      </w:pPr>
      <w:r w:rsidRPr="00347C3B">
        <w:rPr>
          <w:rFonts w:hint="cs"/>
          <w:vertAlign w:val="superscript"/>
          <w:rtl/>
          <w:lang w:bidi="ar"/>
        </w:rPr>
        <w:t xml:space="preserve">5 </w:t>
      </w:r>
      <w:r w:rsidR="00D20D86">
        <w:rPr>
          <w:rtl/>
          <w:lang w:bidi="ar-SA"/>
        </w:rPr>
        <w:t xml:space="preserve">المقرر </w:t>
      </w:r>
      <w:r w:rsidR="00D20D86">
        <w:rPr>
          <w:rtl/>
          <w:lang w:bidi="ar"/>
        </w:rPr>
        <w:t xml:space="preserve">29/1.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8B6C9F" w14:textId="6041D094" w:rsidR="007E5D09" w:rsidRDefault="009F7A00" w:rsidP="0091217D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91217D">
      <w:t>UNEP/</w:t>
    </w:r>
    <w:proofErr w:type="spellStart"/>
    <w:r w:rsidR="0091217D">
      <w:t>OzL.Pro</w:t>
    </w:r>
    <w:proofErr w:type="spellEnd"/>
    <w:r w:rsidR="0091217D">
      <w:t>/</w:t>
    </w:r>
    <w:proofErr w:type="spellStart"/>
    <w:r w:rsidR="0091217D">
      <w:t>ExCom</w:t>
    </w:r>
    <w:proofErr w:type="spellEnd"/>
    <w:r w:rsidR="0091217D">
      <w:t>/88/20</w:t>
    </w:r>
    <w:r>
      <w:fldChar w:fldCharType="end"/>
    </w:r>
  </w:p>
  <w:p w14:paraId="6B4C2DAC" w14:textId="609D0EB0" w:rsidR="0091217D" w:rsidRDefault="0091217D" w:rsidP="0091217D">
    <w:pPr>
      <w:jc w:val="right"/>
      <w:rPr>
        <w:b/>
        <w:bCs/>
        <w:rtl/>
        <w:lang w:bidi="ar-EG"/>
      </w:rPr>
    </w:pPr>
  </w:p>
  <w:p w14:paraId="04495554" w14:textId="77777777" w:rsidR="0091217D" w:rsidRDefault="0091217D" w:rsidP="0091217D">
    <w:pPr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ACEBEE" w14:textId="6B06E53F" w:rsidR="007E5D09" w:rsidRDefault="009F7A00" w:rsidP="0091217D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91217D">
      <w:t>UNEP/</w:t>
    </w:r>
    <w:proofErr w:type="spellStart"/>
    <w:r w:rsidR="0091217D">
      <w:t>OzL.Pro</w:t>
    </w:r>
    <w:proofErr w:type="spellEnd"/>
    <w:r w:rsidR="0091217D">
      <w:t>/</w:t>
    </w:r>
    <w:proofErr w:type="spellStart"/>
    <w:r w:rsidR="0091217D">
      <w:t>ExCom</w:t>
    </w:r>
    <w:proofErr w:type="spellEnd"/>
    <w:r w:rsidR="0091217D">
      <w:t>/88/20</w:t>
    </w:r>
    <w:r>
      <w:fldChar w:fldCharType="end"/>
    </w:r>
  </w:p>
  <w:p w14:paraId="5FE3C600" w14:textId="77777777" w:rsidR="007E5D09" w:rsidRDefault="007E5D09"/>
  <w:p w14:paraId="402FE536" w14:textId="77777777"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E270773C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arabicAlpha"/>
      <w:pStyle w:val="Heading2"/>
      <w:lvlText w:val="(%2)"/>
      <w:lvlJc w:val="left"/>
      <w:pPr>
        <w:tabs>
          <w:tab w:val="num" w:pos="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2"/>
  </w:num>
  <w:num w:numId="17">
    <w:abstractNumId w:val="15"/>
  </w:num>
  <w:num w:numId="18">
    <w:abstractNumId w:val="16"/>
  </w:num>
  <w:num w:numId="19">
    <w:abstractNumId w:val="17"/>
  </w:num>
  <w:num w:numId="20">
    <w:abstractNumId w:val="14"/>
  </w:num>
  <w:num w:numId="21">
    <w:abstractNumId w:val="11"/>
  </w:num>
  <w:num w:numId="22">
    <w:abstractNumId w:val="13"/>
  </w:num>
  <w:num w:numId="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1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D86"/>
    <w:rsid w:val="00013372"/>
    <w:rsid w:val="00017133"/>
    <w:rsid w:val="0004254A"/>
    <w:rsid w:val="000861FE"/>
    <w:rsid w:val="000C2FE8"/>
    <w:rsid w:val="0017557B"/>
    <w:rsid w:val="001D2B45"/>
    <w:rsid w:val="0024416A"/>
    <w:rsid w:val="002B535E"/>
    <w:rsid w:val="002E6A6F"/>
    <w:rsid w:val="002E7EF7"/>
    <w:rsid w:val="002F505F"/>
    <w:rsid w:val="00347C3B"/>
    <w:rsid w:val="0035441C"/>
    <w:rsid w:val="003F2852"/>
    <w:rsid w:val="004451E3"/>
    <w:rsid w:val="004C5B74"/>
    <w:rsid w:val="005B65DF"/>
    <w:rsid w:val="005C7D4A"/>
    <w:rsid w:val="00624AEF"/>
    <w:rsid w:val="00662A73"/>
    <w:rsid w:val="006F2A2C"/>
    <w:rsid w:val="00786775"/>
    <w:rsid w:val="00791A1A"/>
    <w:rsid w:val="007D141D"/>
    <w:rsid w:val="007D567C"/>
    <w:rsid w:val="007E5D09"/>
    <w:rsid w:val="00861729"/>
    <w:rsid w:val="00885865"/>
    <w:rsid w:val="008E3DF3"/>
    <w:rsid w:val="0091217D"/>
    <w:rsid w:val="00964AB1"/>
    <w:rsid w:val="00983FD1"/>
    <w:rsid w:val="009C46B2"/>
    <w:rsid w:val="009C669E"/>
    <w:rsid w:val="009F7A00"/>
    <w:rsid w:val="00A44778"/>
    <w:rsid w:val="00A755B6"/>
    <w:rsid w:val="00A8555F"/>
    <w:rsid w:val="00AB4886"/>
    <w:rsid w:val="00B11DB6"/>
    <w:rsid w:val="00B372A8"/>
    <w:rsid w:val="00B40E87"/>
    <w:rsid w:val="00B81E83"/>
    <w:rsid w:val="00BF57D1"/>
    <w:rsid w:val="00C0337B"/>
    <w:rsid w:val="00C55EF2"/>
    <w:rsid w:val="00D20D86"/>
    <w:rsid w:val="00D45C4D"/>
    <w:rsid w:val="00DC0862"/>
    <w:rsid w:val="00E1360E"/>
    <w:rsid w:val="00E4170F"/>
    <w:rsid w:val="00EC108E"/>
    <w:rsid w:val="00EE7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E06D8C"/>
  <w15:docId w15:val="{829DC35D-8945-4C4C-938F-3401FFFF3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1 Char,Heading 3 Char Char Char,Char Char Char Char,Char Char1 Char,Heading 3 Char2,Char Char2,Char Char Char1,Heading 3 Char Char1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Fußnotentextf"/>
    <w:basedOn w:val="Normal"/>
    <w:link w:val="FootnoteTextChar"/>
    <w:uiPriority w:val="99"/>
    <w:unhideWhenUsed/>
    <w:rsid w:val="00C0337B"/>
    <w:rPr>
      <w:sz w:val="20"/>
    </w:rPr>
  </w:style>
  <w:style w:type="character" w:customStyle="1" w:styleId="FootnoteTextChar">
    <w:name w:val="Footnote Text Char"/>
    <w:aliases w:val="Fußnotentextf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16 Point,Superscript 6 Point,Footnote Text1,Footnote Text2,number,Footnote reference number,Footnote symbol,note TESI,-E Fußnotenzeichen,SUPERS,stylish,ftref,Footnote Reference Superscript,-E Fuﬂnotenzeichen"/>
    <w:basedOn w:val="DefaultParagraphFont"/>
    <w:uiPriority w:val="99"/>
    <w:unhideWhenUsed/>
    <w:rsid w:val="00C033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fawz\Downloads\A88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UNEP/OzL.Pro/ExCom/88/20</Document_x0020_Number>
    <DocumentType xmlns="48d2d36d-b4e3-478b-a344-cdbeebaca89a">Pre-session</DocumentType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8D9FAD523F8946A9A809FFA43FA4BD" ma:contentTypeVersion="2" ma:contentTypeDescription="Create a new document." ma:contentTypeScope="" ma:versionID="9f091bdf76256a17cc493f600be46c5b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352f80ee2244741f7e7f9b92aaa31388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8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56A5AA8-054C-4C05-B63A-78ECF929F0EC}"/>
</file>

<file path=customXml/itemProps2.xml><?xml version="1.0" encoding="utf-8"?>
<ds:datastoreItem xmlns:ds="http://schemas.openxmlformats.org/officeDocument/2006/customXml" ds:itemID="{C6E83635-C9BE-404E-981E-F1031851043C}"/>
</file>

<file path=customXml/itemProps3.xml><?xml version="1.0" encoding="utf-8"?>
<ds:datastoreItem xmlns:ds="http://schemas.openxmlformats.org/officeDocument/2006/customXml" ds:itemID="{70540A5C-CB81-4E70-AAAF-BA9217E8E35E}"/>
</file>

<file path=customXml/itemProps4.xml><?xml version="1.0" encoding="utf-8"?>
<ds:datastoreItem xmlns:ds="http://schemas.openxmlformats.org/officeDocument/2006/customXml" ds:itemID="{636B49C7-A1D8-4307-A39B-6F43FAAA7F2F}"/>
</file>

<file path=docProps/app.xml><?xml version="1.0" encoding="utf-8"?>
<Properties xmlns="http://schemas.openxmlformats.org/officeDocument/2006/extended-properties" xmlns:vt="http://schemas.openxmlformats.org/officeDocument/2006/docPropsVTypes">
  <Template>A88-template</Template>
  <TotalTime>4</TotalTime>
  <Pages>6</Pages>
  <Words>1806</Words>
  <Characters>10299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	معلومات محدثة عن حالة تنفيذ خطة الأعمال المجمعة للصندوق الم</vt:lpstr>
    </vt:vector>
  </TitlesOfParts>
  <Company>UNMFS</Company>
  <LinksUpToDate>false</LinksUpToDate>
  <CharactersWithSpaces>12081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معلومات محدثة عن حالة تنفيذ خطة الأعمال المجمعة للصندوق الم</dc:title>
  <dc:creator>Tarek Ibrahim</dc:creator>
  <cp:lastModifiedBy>HBE</cp:lastModifiedBy>
  <cp:revision>3</cp:revision>
  <cp:lastPrinted>2001-05-26T16:40:00Z</cp:lastPrinted>
  <dcterms:created xsi:type="dcterms:W3CDTF">2021-11-19T16:16:00Z</dcterms:created>
  <dcterms:modified xsi:type="dcterms:W3CDTF">2021-11-27T02:03:00Z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UNEP/OzL.Pro/ExCom/88/20</vt:lpwstr>
  </property>
  <property fmtid="{D5CDD505-2E9C-101B-9397-08002B2CF9AE}" pid="3" name="Revision date">
    <vt:lpwstr>11/11/2021</vt:lpwstr>
  </property>
  <property fmtid="{D5CDD505-2E9C-101B-9397-08002B2CF9AE}" pid="4" name="ContentTypeId">
    <vt:lpwstr>0x010100488D9FAD523F8946A9A809FFA43FA4BD</vt:lpwstr>
  </property>
</Properties>
</file>