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2A112F" w:rsidRPr="002F42F9" w14:paraId="784998B4" w14:textId="77777777" w:rsidTr="001E6BF3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C320004" w14:textId="09382B11" w:rsidR="002A112F" w:rsidRPr="00B625BC" w:rsidRDefault="002A112F" w:rsidP="001E6BF3">
            <w:pPr>
              <w:jc w:val="left"/>
              <w:rPr>
                <w:rFonts w:ascii="Univers Bold" w:hAnsi="Univers Bold" w:cstheme="majorBidi"/>
                <w:b/>
                <w:bCs/>
                <w:lang w:val="en-US"/>
              </w:rPr>
            </w:pPr>
            <w:r w:rsidRPr="00B625BC">
              <w:rPr>
                <w:rFonts w:ascii="Univers Bold" w:hAnsi="Univers Bold" w:cstheme="majorBidi"/>
                <w:b/>
                <w:bCs/>
                <w:sz w:val="72"/>
                <w:szCs w:val="72"/>
                <w:lang w:val="en-US"/>
              </w:rPr>
              <w:t>EP</w:t>
            </w:r>
            <w:r w:rsidR="002F2D5F" w:rsidRPr="00B625BC">
              <w:rPr>
                <w:rFonts w:ascii="Univers Bold" w:hAnsi="Univers Bold" w:cstheme="maj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5375F23" w14:textId="7DE252D4" w:rsidR="002A112F" w:rsidRPr="002F42F9" w:rsidRDefault="002A112F" w:rsidP="001E6BF3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2F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</w:t>
            </w:r>
            <w:r w:rsidR="002F2D5F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 xml:space="preserve"> </w:t>
            </w:r>
            <w:r w:rsidRPr="002F42F9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A112F" w:rsidRPr="002F42F9" w14:paraId="6B4D026C" w14:textId="77777777" w:rsidTr="001E6B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A742D2C" w14:textId="77777777" w:rsidR="002A112F" w:rsidRPr="002F42F9" w:rsidRDefault="002A112F" w:rsidP="001E6BF3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15F5CD86" w14:textId="77777777" w:rsidR="002A112F" w:rsidRPr="002F42F9" w:rsidRDefault="002A112F" w:rsidP="001E6BF3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11DA4DAC" w14:textId="77777777" w:rsidR="002A112F" w:rsidRPr="002F42F9" w:rsidRDefault="002A112F" w:rsidP="001E6BF3">
            <w:pPr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7EE2779A" w14:textId="74705AD2" w:rsidR="002A112F" w:rsidRPr="002F42F9" w:rsidRDefault="002A112F" w:rsidP="001E6BF3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2F42F9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2F42F9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2F42F9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53303">
              <w:rPr>
                <w:rFonts w:asciiTheme="majorBidi" w:hAnsiTheme="majorBidi" w:cstheme="majorBidi"/>
                <w:szCs w:val="24"/>
              </w:rPr>
              <w:t>UNEP/OzL.Pro/ExCom/95/89</w:t>
            </w:r>
            <w:r w:rsidRPr="002F42F9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44FD7BEA" w14:textId="7FE79876" w:rsidR="00563219" w:rsidRPr="009B0D30" w:rsidRDefault="00563219" w:rsidP="00563219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42B45">
              <w:t>26 November 2024</w:t>
            </w:r>
            <w:r w:rsidRPr="009B0D30">
              <w:fldChar w:fldCharType="end"/>
            </w:r>
          </w:p>
          <w:p w14:paraId="6D18133E" w14:textId="77777777" w:rsidR="002A112F" w:rsidRPr="008F3860" w:rsidRDefault="002A112F" w:rsidP="001E6BF3">
            <w:pPr>
              <w:jc w:val="left"/>
              <w:rPr>
                <w:rFonts w:asciiTheme="majorBidi" w:hAnsiTheme="majorBidi" w:cstheme="majorBidi"/>
                <w:rtl/>
              </w:rPr>
            </w:pPr>
          </w:p>
          <w:p w14:paraId="4FA716FA" w14:textId="77777777" w:rsidR="002A112F" w:rsidRPr="002F42F9" w:rsidRDefault="002A112F" w:rsidP="001E6BF3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58294C8F" w14:textId="3043AFF0" w:rsidR="002A112F" w:rsidRPr="002F42F9" w:rsidRDefault="002A112F" w:rsidP="001E6BF3">
            <w:pPr>
              <w:jc w:val="left"/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lang w:val="en-US"/>
              </w:rPr>
              <w:t>ORIGINAL:</w:t>
            </w:r>
            <w:r w:rsidR="002F2D5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F42F9">
              <w:rPr>
                <w:rFonts w:asciiTheme="majorBidi" w:hAnsiTheme="majorBidi" w:cstheme="majorBidi"/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6AFEB0" w14:textId="77777777" w:rsidR="002A112F" w:rsidRPr="002F42F9" w:rsidRDefault="002A112F" w:rsidP="001E6BF3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7AB97FA0" w14:textId="25F11734" w:rsidR="002A112F" w:rsidRPr="002F42F9" w:rsidRDefault="002A112F" w:rsidP="001E6BF3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</w:t>
            </w:r>
            <w:r w:rsidR="002F2D5F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 xml:space="preserve"> </w:t>
            </w: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المتحدة</w:t>
            </w:r>
          </w:p>
          <w:p w14:paraId="39620739" w14:textId="77777777" w:rsidR="002A112F" w:rsidRPr="002F42F9" w:rsidRDefault="002A112F" w:rsidP="001E6BF3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2F9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BBF758" w14:textId="77777777" w:rsidR="002A112F" w:rsidRPr="002F42F9" w:rsidRDefault="002A112F" w:rsidP="001E6BF3">
            <w:pPr>
              <w:rPr>
                <w:rFonts w:asciiTheme="majorBidi" w:hAnsiTheme="majorBidi" w:cstheme="majorBidi"/>
                <w:caps/>
                <w:lang w:val="en-US"/>
              </w:rPr>
            </w:pPr>
            <w:r w:rsidRPr="002F42F9">
              <w:rPr>
                <w:rFonts w:asciiTheme="majorBidi" w:hAnsiTheme="majorBidi" w:cstheme="majorBidi"/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29399805" wp14:editId="2189B14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0C9215" w14:textId="77777777" w:rsidR="002A112F" w:rsidRPr="002F42F9" w:rsidRDefault="002A112F" w:rsidP="001E6BF3">
            <w:pPr>
              <w:rPr>
                <w:rFonts w:asciiTheme="majorBidi" w:hAnsiTheme="majorBidi" w:cstheme="majorBidi"/>
                <w:lang w:val="en-US"/>
              </w:rPr>
            </w:pPr>
            <w:r w:rsidRPr="002F42F9">
              <w:rPr>
                <w:rFonts w:asciiTheme="majorBidi" w:hAnsiTheme="majorBidi" w:cstheme="majorBidi"/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3A632393" wp14:editId="08588104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462E9E4" w14:textId="77777777" w:rsidR="002A112F" w:rsidRPr="002F42F9" w:rsidRDefault="002A112F" w:rsidP="002A112F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 w:val="0"/>
          <w:sz w:val="28"/>
          <w:szCs w:val="28"/>
          <w:rtl/>
        </w:rPr>
      </w:pPr>
    </w:p>
    <w:p w14:paraId="61B37EA8" w14:textId="2A8FC700" w:rsidR="002A112F" w:rsidRPr="00B625BC" w:rsidRDefault="002A112F" w:rsidP="002A112F">
      <w:pPr>
        <w:pStyle w:val="Caption"/>
        <w:bidi/>
        <w:ind w:right="180"/>
        <w:jc w:val="both"/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</w:pPr>
      <w:r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>اللجنــة</w:t>
      </w:r>
      <w:r w:rsidR="002F2D5F"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 xml:space="preserve"> </w:t>
      </w:r>
      <w:r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>التنفيـذيــــة</w:t>
      </w:r>
      <w:r w:rsidR="002F2D5F"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 xml:space="preserve"> </w:t>
      </w:r>
      <w:r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>للصنــدوق</w:t>
      </w:r>
      <w:r w:rsidR="002F2D5F"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 xml:space="preserve"> </w:t>
      </w:r>
      <w:r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>المــتعــدد</w:t>
      </w:r>
      <w:r w:rsidR="002F2D5F"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 xml:space="preserve"> </w:t>
      </w:r>
      <w:r w:rsidRPr="00B625BC">
        <w:rPr>
          <w:rFonts w:asciiTheme="majorBidi" w:hAnsiTheme="majorBidi" w:cstheme="majorBidi"/>
          <w:bCs w:val="0"/>
          <w:color w:val="auto"/>
          <w:sz w:val="28"/>
          <w:szCs w:val="28"/>
          <w:rtl/>
          <w:lang w:val="en-CA" w:eastAsia="en-US"/>
        </w:rPr>
        <w:t>الأطـــراف</w:t>
      </w:r>
    </w:p>
    <w:p w14:paraId="3E0EE107" w14:textId="3D5D9026" w:rsidR="002A112F" w:rsidRPr="002F42F9" w:rsidRDefault="002A112F" w:rsidP="002A112F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لتنفيـــذ</w:t>
      </w:r>
      <w:r w:rsidR="002F2D5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بروتوكـول</w:t>
      </w:r>
      <w:r w:rsidR="002F2D5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b/>
          <w:bCs/>
          <w:sz w:val="28"/>
          <w:szCs w:val="28"/>
          <w:rtl/>
        </w:rPr>
        <w:t>مونتريــال</w:t>
      </w:r>
      <w:r w:rsidR="002F2D5F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</w:p>
    <w:p w14:paraId="5BDB95E5" w14:textId="3D1BF2B1" w:rsidR="002A112F" w:rsidRPr="002F42F9" w:rsidRDefault="002A112F" w:rsidP="002A112F">
      <w:pPr>
        <w:bidi/>
        <w:jc w:val="left"/>
        <w:rPr>
          <w:rFonts w:asciiTheme="majorBidi" w:hAnsiTheme="majorBidi" w:cstheme="majorBidi"/>
          <w:sz w:val="28"/>
          <w:szCs w:val="28"/>
          <w:rtl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الاجتماع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الخامس</w:t>
      </w:r>
      <w:r w:rsidR="002F2D5F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والتسعون</w:t>
      </w:r>
    </w:p>
    <w:p w14:paraId="12124F8E" w14:textId="11714A8F" w:rsidR="002A112F" w:rsidRPr="002F42F9" w:rsidRDefault="002A112F" w:rsidP="002A112F">
      <w:pPr>
        <w:jc w:val="right"/>
        <w:rPr>
          <w:rFonts w:asciiTheme="majorBidi" w:hAnsiTheme="majorBidi" w:cstheme="majorBidi"/>
          <w:sz w:val="28"/>
          <w:szCs w:val="28"/>
        </w:rPr>
      </w:pPr>
      <w:r w:rsidRPr="002F42F9">
        <w:rPr>
          <w:rFonts w:asciiTheme="majorBidi" w:hAnsiTheme="majorBidi" w:cstheme="majorBidi"/>
          <w:sz w:val="28"/>
          <w:szCs w:val="28"/>
          <w:rtl/>
        </w:rPr>
        <w:t>مونتريال،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4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-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8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ديسمبر/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كانون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الاول</w:t>
      </w:r>
      <w:r w:rsidR="002F2D5F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  <w:rtl/>
        </w:rPr>
        <w:t>2024</w:t>
      </w:r>
    </w:p>
    <w:p w14:paraId="6382BA7F" w14:textId="6D41F281" w:rsidR="002A112F" w:rsidRPr="002F42F9" w:rsidRDefault="002A112F" w:rsidP="002A112F">
      <w:pPr>
        <w:bidi/>
        <w:jc w:val="left"/>
        <w:rPr>
          <w:rFonts w:asciiTheme="majorBidi" w:hAnsiTheme="majorBidi" w:cstheme="majorBidi"/>
          <w:lang w:val="en-US"/>
        </w:rPr>
      </w:pPr>
      <w:r w:rsidRPr="002F42F9">
        <w:rPr>
          <w:rFonts w:asciiTheme="majorBidi" w:hAnsiTheme="majorBidi"/>
          <w:sz w:val="28"/>
          <w:szCs w:val="28"/>
          <w:rtl/>
        </w:rPr>
        <w:t>البند</w:t>
      </w:r>
      <w:r w:rsidR="002F2D5F">
        <w:rPr>
          <w:rFonts w:asciiTheme="majorBidi" w:hAnsiTheme="majorBidi"/>
          <w:sz w:val="28"/>
          <w:szCs w:val="28"/>
          <w:rtl/>
        </w:rPr>
        <w:t xml:space="preserve"> </w:t>
      </w:r>
      <w:r w:rsidR="000A007A">
        <w:rPr>
          <w:rFonts w:asciiTheme="majorBidi" w:hAnsiTheme="majorBidi"/>
          <w:sz w:val="28"/>
          <w:szCs w:val="28"/>
          <w:rtl/>
        </w:rPr>
        <w:t>11</w:t>
      </w:r>
      <w:r w:rsidRPr="002F42F9">
        <w:rPr>
          <w:rFonts w:asciiTheme="majorBidi" w:hAnsiTheme="majorBidi"/>
          <w:sz w:val="28"/>
          <w:szCs w:val="28"/>
          <w:rtl/>
        </w:rPr>
        <w:t>(</w:t>
      </w:r>
      <w:r>
        <w:rPr>
          <w:rFonts w:asciiTheme="majorBidi" w:hAnsiTheme="majorBidi"/>
          <w:sz w:val="28"/>
          <w:szCs w:val="28"/>
          <w:rtl/>
        </w:rPr>
        <w:t>د</w:t>
      </w:r>
      <w:r w:rsidRPr="002F42F9">
        <w:rPr>
          <w:rFonts w:asciiTheme="majorBidi" w:hAnsiTheme="majorBidi"/>
          <w:sz w:val="28"/>
          <w:szCs w:val="28"/>
          <w:rtl/>
        </w:rPr>
        <w:t>)</w:t>
      </w:r>
      <w:r w:rsidR="002F2D5F">
        <w:rPr>
          <w:rFonts w:asciiTheme="majorBidi" w:hAnsiTheme="majorBidi"/>
          <w:sz w:val="28"/>
          <w:szCs w:val="28"/>
          <w:rtl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من</w:t>
      </w:r>
      <w:r w:rsidR="002F2D5F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جدول</w:t>
      </w:r>
      <w:r w:rsidR="002F2D5F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الأعمال</w:t>
      </w:r>
      <w:r w:rsidR="002F2D5F">
        <w:rPr>
          <w:rFonts w:asciiTheme="majorBidi" w:hAnsiTheme="majorBidi" w:cstheme="majorBidi"/>
          <w:sz w:val="28"/>
          <w:szCs w:val="28"/>
        </w:rPr>
        <w:t xml:space="preserve"> </w:t>
      </w:r>
      <w:r w:rsidRPr="002F42F9">
        <w:rPr>
          <w:rFonts w:asciiTheme="majorBidi" w:hAnsiTheme="majorBidi" w:cstheme="majorBidi"/>
          <w:sz w:val="28"/>
          <w:szCs w:val="28"/>
        </w:rPr>
        <w:t>المؤقت</w:t>
      </w:r>
      <w:r w:rsidRPr="002F42F9">
        <w:rPr>
          <w:rStyle w:val="FootnoteReference"/>
          <w:rFonts w:asciiTheme="majorBidi" w:hAnsiTheme="majorBidi" w:cstheme="majorBidi"/>
          <w:lang w:val="fr-FR"/>
        </w:rPr>
        <w:footnoteReference w:id="2"/>
      </w:r>
    </w:p>
    <w:p w14:paraId="4E8A9918" w14:textId="77777777" w:rsidR="00C15867" w:rsidRPr="002A112F" w:rsidRDefault="00C15867" w:rsidP="00CA59FB">
      <w:pPr>
        <w:jc w:val="left"/>
        <w:rPr>
          <w:lang w:val="en-US"/>
        </w:rPr>
      </w:pPr>
    </w:p>
    <w:p w14:paraId="36201858" w14:textId="77777777" w:rsidR="00CF295F" w:rsidRPr="009528FC" w:rsidRDefault="00CF295F" w:rsidP="00CF295F">
      <w:pPr>
        <w:jc w:val="center"/>
        <w:rPr>
          <w:b/>
          <w:sz w:val="24"/>
          <w:szCs w:val="24"/>
          <w:highlight w:val="lightGray"/>
        </w:rPr>
      </w:pPr>
    </w:p>
    <w:p w14:paraId="21CEA1A9" w14:textId="796EC7B2" w:rsidR="00DB5513" w:rsidRPr="009528FC" w:rsidRDefault="00B45C41" w:rsidP="00DB5513">
      <w:pPr>
        <w:bidi/>
        <w:jc w:val="center"/>
        <w:rPr>
          <w:b/>
          <w:bCs/>
          <w:sz w:val="28"/>
          <w:szCs w:val="28"/>
          <w:rtl/>
        </w:rPr>
      </w:pPr>
      <w:r w:rsidRPr="009528FC">
        <w:rPr>
          <w:b/>
          <w:bCs/>
          <w:sz w:val="28"/>
          <w:szCs w:val="28"/>
          <w:rtl/>
        </w:rPr>
        <w:t>تحديث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عن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القطاع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الفرعي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للتركيب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والتجميع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على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المستوى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المحلي</w:t>
      </w:r>
      <w:r w:rsidR="002F2D5F">
        <w:rPr>
          <w:sz w:val="28"/>
          <w:szCs w:val="28"/>
          <w:rtl/>
        </w:rPr>
        <w:t xml:space="preserve"> </w:t>
      </w:r>
    </w:p>
    <w:p w14:paraId="69848EE4" w14:textId="76C84899" w:rsidR="00D3577B" w:rsidRPr="009528FC" w:rsidRDefault="00D3577B" w:rsidP="00DB5513">
      <w:pPr>
        <w:bidi/>
        <w:jc w:val="center"/>
        <w:rPr>
          <w:b/>
          <w:bCs/>
          <w:sz w:val="28"/>
          <w:szCs w:val="28"/>
          <w:rtl/>
        </w:rPr>
      </w:pPr>
      <w:r w:rsidRPr="009528FC">
        <w:rPr>
          <w:b/>
          <w:bCs/>
          <w:sz w:val="28"/>
          <w:szCs w:val="28"/>
          <w:rtl/>
        </w:rPr>
        <w:t>(المقرر</w:t>
      </w:r>
      <w:r w:rsidR="002F2D5F">
        <w:rPr>
          <w:b/>
          <w:bCs/>
          <w:sz w:val="28"/>
          <w:szCs w:val="28"/>
          <w:rtl/>
        </w:rPr>
        <w:t xml:space="preserve"> </w:t>
      </w:r>
      <w:r w:rsidRPr="009528FC">
        <w:rPr>
          <w:b/>
          <w:bCs/>
          <w:sz w:val="28"/>
          <w:szCs w:val="28"/>
          <w:rtl/>
        </w:rPr>
        <w:t>93/94(د))</w:t>
      </w:r>
    </w:p>
    <w:p w14:paraId="7D42D544" w14:textId="77777777" w:rsidR="003351FD" w:rsidRPr="009528FC" w:rsidRDefault="003351FD" w:rsidP="00DB5513">
      <w:pPr>
        <w:jc w:val="center"/>
        <w:rPr>
          <w:b/>
          <w:bCs/>
          <w:sz w:val="28"/>
          <w:szCs w:val="28"/>
        </w:rPr>
      </w:pPr>
    </w:p>
    <w:p w14:paraId="17B2D791" w14:textId="77777777" w:rsidR="00DB5513" w:rsidRPr="000A007A" w:rsidRDefault="00DB5513" w:rsidP="00DB5513">
      <w:pPr>
        <w:jc w:val="center"/>
        <w:rPr>
          <w:b/>
          <w:bCs/>
          <w:sz w:val="26"/>
          <w:szCs w:val="26"/>
        </w:rPr>
      </w:pPr>
    </w:p>
    <w:p w14:paraId="1D6AA6A8" w14:textId="77777777" w:rsidR="00D3577B" w:rsidRPr="000A007A" w:rsidRDefault="00D3577B" w:rsidP="003442A2">
      <w:pPr>
        <w:bidi/>
        <w:spacing w:after="240"/>
        <w:outlineLvl w:val="0"/>
        <w:rPr>
          <w:b/>
          <w:bCs/>
          <w:sz w:val="26"/>
          <w:szCs w:val="26"/>
          <w:rtl/>
        </w:rPr>
      </w:pPr>
      <w:r w:rsidRPr="000A007A">
        <w:rPr>
          <w:b/>
          <w:bCs/>
          <w:sz w:val="26"/>
          <w:szCs w:val="26"/>
          <w:rtl/>
        </w:rPr>
        <w:t>مقدمة</w:t>
      </w:r>
    </w:p>
    <w:p w14:paraId="1F884F1A" w14:textId="1430BC7E" w:rsidR="00D3577B" w:rsidRPr="000A007A" w:rsidRDefault="00D3577B" w:rsidP="003442A2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الحادي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وعند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للنيجر،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أقرت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بضرورة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نظم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ويعزى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وجود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ملحوظ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النيجر،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الرغم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مقترح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منفصل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والتصليح.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وبناء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طلبت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وثيقة،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يُنظر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وتحدد،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الإمكان،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أنواع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المصنعة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وغازات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تميز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فضلًا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التحديات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تواجه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الانتقال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بدائل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(المقرر</w:t>
      </w:r>
      <w:r w:rsidR="002F2D5F">
        <w:rPr>
          <w:sz w:val="26"/>
          <w:szCs w:val="26"/>
          <w:rtl/>
        </w:rPr>
        <w:t xml:space="preserve"> </w:t>
      </w:r>
      <w:r w:rsidR="005C7A23">
        <w:rPr>
          <w:sz w:val="26"/>
          <w:szCs w:val="26"/>
        </w:rPr>
        <w:t>39</w:t>
      </w:r>
      <w:r w:rsidRPr="000A007A">
        <w:rPr>
          <w:sz w:val="26"/>
          <w:szCs w:val="26"/>
          <w:rtl/>
        </w:rPr>
        <w:t>/</w:t>
      </w:r>
      <w:r w:rsidR="005C7A23">
        <w:rPr>
          <w:sz w:val="26"/>
          <w:szCs w:val="26"/>
        </w:rPr>
        <w:t>91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(ب)).</w:t>
      </w:r>
    </w:p>
    <w:p w14:paraId="4B4F6AA4" w14:textId="7F5355A1" w:rsidR="00D3577B" w:rsidRPr="000A007A" w:rsidRDefault="00D3577B" w:rsidP="00D3577B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وعند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UNEP/OzL.P</w:t>
      </w:r>
      <w:r w:rsidR="00C67F1B">
        <w:rPr>
          <w:sz w:val="26"/>
          <w:szCs w:val="26"/>
        </w:rPr>
        <w:t>ro</w:t>
      </w:r>
      <w:r w:rsidRPr="000A007A">
        <w:rPr>
          <w:sz w:val="26"/>
          <w:szCs w:val="26"/>
        </w:rPr>
        <w:t>/E</w:t>
      </w:r>
      <w:r w:rsidR="00C67F1B">
        <w:rPr>
          <w:sz w:val="26"/>
          <w:szCs w:val="26"/>
        </w:rPr>
        <w:t>x</w:t>
      </w:r>
      <w:r w:rsidRPr="000A007A">
        <w:rPr>
          <w:sz w:val="26"/>
          <w:szCs w:val="26"/>
        </w:rPr>
        <w:t>C</w:t>
      </w:r>
      <w:r w:rsidR="00C67F1B">
        <w:rPr>
          <w:sz w:val="26"/>
          <w:szCs w:val="26"/>
        </w:rPr>
        <w:t>om</w:t>
      </w:r>
      <w:r w:rsidRPr="000A007A">
        <w:rPr>
          <w:sz w:val="26"/>
          <w:szCs w:val="26"/>
        </w:rPr>
        <w:t>/92/49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أعدتها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أقرت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يؤدي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رئيسيًا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دعم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الانتقال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ولكنها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أشارت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إجراء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المناقشة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أمور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زيادة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لدى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المجمعين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واستدامة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عمليات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التحويل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والحاجة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معالجة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المسائل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الحاسمة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المتعلقة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بسلسلة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الإمداد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وإمكانية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تمويل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منفصل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يرتبط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مخاطر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تطرحها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</w:t>
      </w:r>
      <w:r w:rsidR="00EB2A5F">
        <w:rPr>
          <w:sz w:val="26"/>
          <w:szCs w:val="26"/>
          <w:rtl/>
        </w:rPr>
        <w:t>ا</w:t>
      </w:r>
      <w:r w:rsidRPr="000A007A">
        <w:rPr>
          <w:sz w:val="26"/>
          <w:szCs w:val="26"/>
          <w:rtl/>
        </w:rPr>
        <w:t>زدواجية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الحسابية؛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والمعايير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ضمان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اعتماد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ونتيجة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للمناقشة،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قررت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سبيل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الذكر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الحصر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(المقرر</w:t>
      </w:r>
      <w:r w:rsidR="002F2D5F">
        <w:rPr>
          <w:sz w:val="26"/>
          <w:szCs w:val="26"/>
          <w:rtl/>
        </w:rPr>
        <w:t xml:space="preserve"> </w:t>
      </w:r>
      <w:r w:rsidR="005C7A23">
        <w:rPr>
          <w:sz w:val="26"/>
          <w:szCs w:val="26"/>
        </w:rPr>
        <w:t>39</w:t>
      </w:r>
      <w:r w:rsidRPr="000A007A">
        <w:rPr>
          <w:sz w:val="26"/>
          <w:szCs w:val="26"/>
          <w:rtl/>
        </w:rPr>
        <w:t>/</w:t>
      </w:r>
      <w:r w:rsidR="005C7A23">
        <w:rPr>
          <w:sz w:val="26"/>
          <w:szCs w:val="26"/>
        </w:rPr>
        <w:t>92</w:t>
      </w:r>
      <w:r w:rsidRPr="000A007A">
        <w:rPr>
          <w:sz w:val="26"/>
          <w:szCs w:val="26"/>
          <w:rtl/>
        </w:rPr>
        <w:t>):</w:t>
      </w:r>
    </w:p>
    <w:p w14:paraId="40BAF962" w14:textId="36DAF269" w:rsidR="00D3577B" w:rsidRPr="00CD14BD" w:rsidRDefault="00D3577B" w:rsidP="00E46322">
      <w:pPr>
        <w:pStyle w:val="Heading2"/>
        <w:bidi/>
        <w:ind w:left="1138" w:hanging="425"/>
        <w:rPr>
          <w:sz w:val="26"/>
          <w:szCs w:val="26"/>
          <w:rtl/>
        </w:rPr>
      </w:pPr>
      <w:r w:rsidRPr="00CD14BD">
        <w:rPr>
          <w:sz w:val="26"/>
          <w:szCs w:val="26"/>
          <w:rtl/>
        </w:rPr>
        <w:t>أن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تدعو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المدرجة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المادة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5،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خلال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الوكالات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الثنائية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والمنفذة،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تزويد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الأمانة،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أساس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طوعي،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وبحلول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20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سبتمبر/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أيلول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2023،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بمعلومات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للتركيب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والتجميع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lastRenderedPageBreak/>
        <w:t>المستوى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المحلي؛</w:t>
      </w:r>
    </w:p>
    <w:p w14:paraId="5FFDFC57" w14:textId="243CABAD" w:rsidR="00D3577B" w:rsidRPr="007C7DDC" w:rsidRDefault="00D3577B" w:rsidP="00E46322">
      <w:pPr>
        <w:pStyle w:val="Heading2"/>
        <w:tabs>
          <w:tab w:val="right" w:pos="571"/>
        </w:tabs>
        <w:bidi/>
        <w:ind w:left="1138" w:hanging="425"/>
        <w:rPr>
          <w:sz w:val="26"/>
          <w:szCs w:val="26"/>
          <w:rtl/>
        </w:rPr>
      </w:pPr>
      <w:bookmarkStart w:id="0" w:name="_Hlk174093279"/>
      <w:r w:rsidRPr="007C7DDC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تطلب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تأخذ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الاعتبار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لتعد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ورقة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تتضمن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معلومات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أنواع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الأنشطة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تضطلع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بها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وعن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طبيعة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المطلوبة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وعن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مسائل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سلسلة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الإمداد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يلزم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حلها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لمعالجة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بها،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النظر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فيها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التنفيذية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اجتماعها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الثالث</w:t>
      </w:r>
      <w:r w:rsidR="002F2D5F">
        <w:rPr>
          <w:sz w:val="26"/>
          <w:szCs w:val="26"/>
          <w:rtl/>
        </w:rPr>
        <w:t xml:space="preserve"> </w:t>
      </w:r>
      <w:r w:rsidRPr="007C7DDC">
        <w:rPr>
          <w:sz w:val="26"/>
          <w:szCs w:val="26"/>
          <w:rtl/>
        </w:rPr>
        <w:t>والتسعين؛</w:t>
      </w:r>
    </w:p>
    <w:p w14:paraId="12975526" w14:textId="3207C8E1" w:rsidR="004236B2" w:rsidRPr="000C0EA7" w:rsidRDefault="00D3577B" w:rsidP="00E46322">
      <w:pPr>
        <w:pStyle w:val="Heading2"/>
        <w:numPr>
          <w:ilvl w:val="1"/>
          <w:numId w:val="15"/>
        </w:numPr>
        <w:bidi/>
        <w:ind w:left="1138" w:hanging="425"/>
        <w:rPr>
          <w:sz w:val="26"/>
          <w:szCs w:val="26"/>
          <w:rtl/>
        </w:rPr>
      </w:pPr>
      <w:r w:rsidRPr="000C0EA7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تنظر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مشاريع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سياق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أساس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كل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حالة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حدة.</w:t>
      </w:r>
    </w:p>
    <w:p w14:paraId="28FCA702" w14:textId="2FBBA434" w:rsidR="006D3E03" w:rsidRPr="000A007A" w:rsidRDefault="00D378CF" w:rsidP="006D3E03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الثالث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ناقشت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المسألة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المتعلقة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ضوء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="0003665C" w:rsidRPr="000A007A">
        <w:rPr>
          <w:sz w:val="26"/>
          <w:szCs w:val="26"/>
          <w:rtl/>
        </w:rPr>
        <w:fldChar w:fldCharType="begin"/>
      </w:r>
      <w:r w:rsidRPr="000A007A">
        <w:rPr>
          <w:sz w:val="26"/>
          <w:szCs w:val="26"/>
          <w:rtl/>
        </w:rPr>
        <w:instrText xml:space="preserve"> </w:instrText>
      </w:r>
      <w:r w:rsidR="0003665C" w:rsidRPr="000A007A">
        <w:rPr>
          <w:sz w:val="26"/>
          <w:szCs w:val="26"/>
        </w:rPr>
        <w:instrText xml:space="preserve">DOCPROPERTY "Document number"  \* MERGEFORMAT </w:instrText>
      </w:r>
      <w:r w:rsidR="0003665C" w:rsidRPr="000A007A">
        <w:rPr>
          <w:sz w:val="26"/>
          <w:szCs w:val="26"/>
          <w:rtl/>
        </w:rPr>
        <w:fldChar w:fldCharType="separate"/>
      </w:r>
      <w:r w:rsidR="00176FA7" w:rsidRPr="000A007A">
        <w:rPr>
          <w:sz w:val="26"/>
          <w:szCs w:val="26"/>
        </w:rPr>
        <w:t>UNEP/OzL.Pro/ExCom/95/89</w:t>
      </w:r>
      <w:r w:rsidR="0003665C" w:rsidRPr="000A007A">
        <w:rPr>
          <w:sz w:val="26"/>
          <w:szCs w:val="26"/>
          <w:rtl/>
        </w:rPr>
        <w:fldChar w:fldCharType="end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أعدتها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استجابة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للمقرر</w:t>
      </w:r>
      <w:r w:rsidR="002F2D5F">
        <w:rPr>
          <w:sz w:val="26"/>
          <w:szCs w:val="26"/>
          <w:rtl/>
        </w:rPr>
        <w:t xml:space="preserve"> </w:t>
      </w:r>
      <w:r w:rsidR="005C7A23">
        <w:rPr>
          <w:sz w:val="26"/>
          <w:szCs w:val="26"/>
        </w:rPr>
        <w:t>39</w:t>
      </w:r>
      <w:r w:rsidRPr="000A007A">
        <w:rPr>
          <w:sz w:val="26"/>
          <w:szCs w:val="26"/>
          <w:rtl/>
        </w:rPr>
        <w:t>/</w:t>
      </w:r>
      <w:r w:rsidR="005C7A23">
        <w:rPr>
          <w:sz w:val="26"/>
          <w:szCs w:val="26"/>
        </w:rPr>
        <w:t>92</w:t>
      </w:r>
      <w:r w:rsidRPr="000A007A">
        <w:rPr>
          <w:sz w:val="26"/>
          <w:szCs w:val="26"/>
          <w:rtl/>
        </w:rPr>
        <w:t>(ب).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أحد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الأعضاء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أهمية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الوصول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المشاريع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التدليلية،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لوائح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وحوافز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داعمة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للتصدي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للتحديات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يواجهها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النهائيون،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فضلًا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أهمية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استهداف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الأولوية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تحقيق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مكاسب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بسهولة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أكبر،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مثل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متاجر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السوبرماركت.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وسيُنظر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مشاريع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سياق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أساس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تماشيًا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المقرر</w:t>
      </w:r>
      <w:r w:rsidR="002F2D5F">
        <w:rPr>
          <w:sz w:val="26"/>
          <w:szCs w:val="26"/>
          <w:rtl/>
        </w:rPr>
        <w:t xml:space="preserve"> </w:t>
      </w:r>
      <w:r w:rsidR="003A3A06">
        <w:rPr>
          <w:sz w:val="26"/>
          <w:szCs w:val="26"/>
        </w:rPr>
        <w:t>39</w:t>
      </w:r>
      <w:r w:rsidRPr="000A007A">
        <w:rPr>
          <w:sz w:val="26"/>
          <w:szCs w:val="26"/>
          <w:rtl/>
        </w:rPr>
        <w:t>/</w:t>
      </w:r>
      <w:r w:rsidR="003A3A06">
        <w:rPr>
          <w:sz w:val="26"/>
          <w:szCs w:val="26"/>
        </w:rPr>
        <w:t>92</w:t>
      </w:r>
      <w:r w:rsidRPr="000A007A">
        <w:rPr>
          <w:sz w:val="26"/>
          <w:szCs w:val="26"/>
          <w:rtl/>
        </w:rPr>
        <w:t>(د)،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وينبغي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تهدف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اتباع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نهج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استراتيجي،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مراعاة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المقترحة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UNEP/OzL.Pro/ExCom/93/99</w:t>
      </w:r>
      <w:r w:rsidRPr="000A007A">
        <w:rPr>
          <w:sz w:val="26"/>
          <w:szCs w:val="26"/>
          <w:rtl/>
        </w:rPr>
        <w:t>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وأشار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أعضاء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آخرون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أهمية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الموافقة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تمويل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وقالوا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المفيد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يكمن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مراعاة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الدروس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المستفادة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والخبرات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المكتسبة،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وبناء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قررت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سبيل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الذكر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الحصر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(المقرر</w:t>
      </w:r>
      <w:r w:rsidR="002F2D5F">
        <w:rPr>
          <w:sz w:val="26"/>
          <w:szCs w:val="26"/>
          <w:rtl/>
        </w:rPr>
        <w:t xml:space="preserve"> </w:t>
      </w:r>
      <w:r w:rsidR="003A3A06">
        <w:rPr>
          <w:sz w:val="26"/>
          <w:szCs w:val="26"/>
        </w:rPr>
        <w:t>94</w:t>
      </w:r>
      <w:r w:rsidRPr="000A007A">
        <w:rPr>
          <w:sz w:val="26"/>
          <w:szCs w:val="26"/>
          <w:rtl/>
        </w:rPr>
        <w:t>/</w:t>
      </w:r>
      <w:r w:rsidR="003A3A06">
        <w:rPr>
          <w:sz w:val="26"/>
          <w:szCs w:val="26"/>
        </w:rPr>
        <w:t>93</w:t>
      </w:r>
      <w:r w:rsidRPr="000A007A">
        <w:rPr>
          <w:sz w:val="26"/>
          <w:szCs w:val="26"/>
          <w:rtl/>
        </w:rPr>
        <w:t>):</w:t>
      </w:r>
    </w:p>
    <w:p w14:paraId="59CF7CB1" w14:textId="4CC5B7FE" w:rsidR="006B606D" w:rsidRPr="000A007A" w:rsidRDefault="006B606D" w:rsidP="006B606D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تدعو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مواصلة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تزويد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الوكالات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الثنائية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والمنفذة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أساس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طوعي،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المحلي؛</w:t>
      </w:r>
    </w:p>
    <w:p w14:paraId="07EF8745" w14:textId="1E276040" w:rsidR="006B606D" w:rsidRPr="000A007A" w:rsidRDefault="006B606D" w:rsidP="006B606D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تطلب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تقدم،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الخامس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تحديثًا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للوثيقة</w:t>
      </w:r>
      <w:r w:rsidRPr="000A007A">
        <w:rPr>
          <w:sz w:val="26"/>
          <w:szCs w:val="26"/>
        </w:rPr>
        <w:t>UNEP/OzL.</w:t>
      </w:r>
      <w:r w:rsidR="002F2D5F">
        <w:rPr>
          <w:sz w:val="26"/>
          <w:szCs w:val="26"/>
        </w:rPr>
        <w:t xml:space="preserve"> </w:t>
      </w:r>
      <w:r w:rsidRPr="000A007A">
        <w:rPr>
          <w:sz w:val="26"/>
          <w:szCs w:val="26"/>
        </w:rPr>
        <w:t>P</w:t>
      </w:r>
      <w:r w:rsidR="008E3FDA">
        <w:rPr>
          <w:sz w:val="26"/>
          <w:szCs w:val="26"/>
        </w:rPr>
        <w:t>ro</w:t>
      </w:r>
      <w:r w:rsidRPr="000A007A">
        <w:rPr>
          <w:sz w:val="26"/>
          <w:szCs w:val="26"/>
        </w:rPr>
        <w:t>/E</w:t>
      </w:r>
      <w:r w:rsidR="008E3FDA">
        <w:rPr>
          <w:sz w:val="26"/>
          <w:szCs w:val="26"/>
        </w:rPr>
        <w:t>x</w:t>
      </w:r>
      <w:r w:rsidRPr="000A007A">
        <w:rPr>
          <w:sz w:val="26"/>
          <w:szCs w:val="26"/>
        </w:rPr>
        <w:t>C</w:t>
      </w:r>
      <w:r w:rsidR="008E3FDA">
        <w:rPr>
          <w:sz w:val="26"/>
          <w:szCs w:val="26"/>
        </w:rPr>
        <w:t>om</w:t>
      </w:r>
      <w:r w:rsidRPr="000A007A">
        <w:rPr>
          <w:sz w:val="26"/>
          <w:szCs w:val="26"/>
        </w:rPr>
        <w:t>/93/99</w:t>
      </w:r>
      <w:r w:rsidRPr="000A007A">
        <w:rPr>
          <w:sz w:val="26"/>
          <w:szCs w:val="26"/>
          <w:rtl/>
        </w:rPr>
        <w:t>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مراعاة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المحلي؛</w:t>
      </w:r>
    </w:p>
    <w:p w14:paraId="6708AA1E" w14:textId="541244C8" w:rsidR="00D378CF" w:rsidRPr="000C0EA7" w:rsidRDefault="006B606D" w:rsidP="000C0EA7">
      <w:pPr>
        <w:pStyle w:val="Heading2"/>
        <w:numPr>
          <w:ilvl w:val="1"/>
          <w:numId w:val="16"/>
        </w:numPr>
        <w:bidi/>
        <w:rPr>
          <w:sz w:val="26"/>
          <w:szCs w:val="26"/>
          <w:rtl/>
        </w:rPr>
      </w:pPr>
      <w:r w:rsidRPr="000C0EA7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تشجع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الوكالات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الثنائية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والمنفذة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والبلدان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ضمان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تتبع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المشاريع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الموضوعة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إطار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الأولى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بها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نهجًا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استراتيجيًا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لتيسير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الخفض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التدريجي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المستمر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للمواد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التطبيقات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يستهدفها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المشروع،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مراعاة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الاقتراحات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والأنشطة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المقترحة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Pr="000C0EA7">
        <w:rPr>
          <w:sz w:val="26"/>
          <w:szCs w:val="26"/>
        </w:rPr>
        <w:t>UNEP/OzL.Pro/E</w:t>
      </w:r>
      <w:r w:rsidR="00492ED0" w:rsidRPr="000C0EA7">
        <w:rPr>
          <w:sz w:val="26"/>
          <w:szCs w:val="26"/>
        </w:rPr>
        <w:t>x</w:t>
      </w:r>
      <w:r w:rsidRPr="000C0EA7">
        <w:rPr>
          <w:sz w:val="26"/>
          <w:szCs w:val="26"/>
        </w:rPr>
        <w:t>C</w:t>
      </w:r>
      <w:r w:rsidR="00492ED0" w:rsidRPr="000C0EA7">
        <w:rPr>
          <w:sz w:val="26"/>
          <w:szCs w:val="26"/>
        </w:rPr>
        <w:t>om</w:t>
      </w:r>
      <w:r w:rsidRPr="000C0EA7">
        <w:rPr>
          <w:sz w:val="26"/>
          <w:szCs w:val="26"/>
        </w:rPr>
        <w:t>/93/99</w:t>
      </w:r>
      <w:r w:rsidRPr="000C0EA7">
        <w:rPr>
          <w:sz w:val="26"/>
          <w:szCs w:val="26"/>
          <w:rtl/>
        </w:rPr>
        <w:t>.</w:t>
      </w:r>
      <w:r w:rsidR="002F2D5F">
        <w:rPr>
          <w:sz w:val="26"/>
          <w:szCs w:val="26"/>
          <w:rtl/>
        </w:rPr>
        <w:t xml:space="preserve"> </w:t>
      </w:r>
    </w:p>
    <w:p w14:paraId="6A0247C2" w14:textId="5306F80B" w:rsidR="004173CA" w:rsidRPr="000A007A" w:rsidRDefault="004173CA" w:rsidP="005D34A0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استجابة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للمقرر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93/94،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أعدت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استنادًا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المحلي.</w:t>
      </w:r>
    </w:p>
    <w:p w14:paraId="34B62BA9" w14:textId="7A685FE7" w:rsidR="00D3577B" w:rsidRPr="000A007A" w:rsidRDefault="00796139" w:rsidP="00D3577B">
      <w:pPr>
        <w:bidi/>
        <w:spacing w:after="240"/>
        <w:rPr>
          <w:b/>
          <w:bCs/>
          <w:sz w:val="26"/>
          <w:szCs w:val="26"/>
          <w:rtl/>
        </w:rPr>
      </w:pPr>
      <w:bookmarkStart w:id="1" w:name="_Hlk183535478"/>
      <w:bookmarkEnd w:id="0"/>
      <w:r w:rsidRPr="000A007A">
        <w:rPr>
          <w:b/>
          <w:bCs/>
          <w:sz w:val="26"/>
          <w:szCs w:val="26"/>
          <w:rtl/>
        </w:rPr>
        <w:t>معلومات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محدثة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عن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القطاع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الفرعي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للتركيب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والتجميع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على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المستوى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المحلي</w:t>
      </w:r>
    </w:p>
    <w:bookmarkEnd w:id="1"/>
    <w:p w14:paraId="223643DC" w14:textId="0712AC2A" w:rsidR="001963FF" w:rsidRPr="000A007A" w:rsidRDefault="00A947CE" w:rsidP="00796139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حتى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تاريخ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25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نوفمبر/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تشرين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2024،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طريق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الوكالات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المنفذة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للمقرر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93/93(ج).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أدرجت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</w:p>
    <w:p w14:paraId="199B7DA6" w14:textId="5690B426" w:rsidR="00956CB6" w:rsidRPr="000A007A" w:rsidRDefault="003B73F7" w:rsidP="00D3577B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حتى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الآن،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الموافقة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مجموعه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40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الفترة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الممتدة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الحادي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والرابع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والتسعين؛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لـ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26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(14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وطنية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وواحدة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lastRenderedPageBreak/>
        <w:t>إقليمية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الجزرية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المحيط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الهادئ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البالغ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12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بلدًا)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الخامس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لكي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واستنادًا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الواردة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المتعلقة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أجرت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تحليلًا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ولخصت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النتائج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النحو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أدناه.</w:t>
      </w:r>
    </w:p>
    <w:p w14:paraId="1599DF06" w14:textId="7A7A98C7" w:rsidR="00D3577B" w:rsidRPr="000A007A" w:rsidRDefault="00D3577B" w:rsidP="00D3577B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المتوقع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يتاح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قيام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أثناء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إعداد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بها،</w:t>
      </w:r>
      <w:r w:rsidRPr="000A007A">
        <w:rPr>
          <w:rStyle w:val="FootnoteReference"/>
          <w:sz w:val="26"/>
          <w:szCs w:val="26"/>
        </w:rPr>
        <w:footnoteReference w:id="3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فإنّ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جُمعت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حتى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الآن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محدودة.</w:t>
      </w:r>
    </w:p>
    <w:p w14:paraId="56F7DA2C" w14:textId="14ED0956" w:rsidR="00A74F51" w:rsidRPr="000A007A" w:rsidRDefault="00D3577B" w:rsidP="004A4ABC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لم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تميز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بمعظمها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المرتبطة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(الشحنة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التسليم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بصعوبة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البيانات.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(27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المائة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والنظم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وأنواع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التطبيقات.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وأشارت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أيضًا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ستضطلع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بأعمال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أجل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التوصل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فهم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أفضل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</w:p>
    <w:p w14:paraId="0630C2D1" w14:textId="1B600649" w:rsidR="002165C1" w:rsidRPr="000A007A" w:rsidRDefault="002165C1" w:rsidP="002165C1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واحد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(كوستاريكا)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ولكنه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يميز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القطري،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تقرير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عمودًا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مخصصًا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وبناء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اقتراح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نقحت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الحكومة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العمود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"أخرى"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ولتخصّ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بالذكر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الملاحظات.</w:t>
      </w:r>
    </w:p>
    <w:p w14:paraId="112A5916" w14:textId="2EB8D291" w:rsidR="002E7E63" w:rsidRPr="000A007A" w:rsidRDefault="002E7E63" w:rsidP="002E7E63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يتفاوت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تفاوتًا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كبيرًا،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4.1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143.94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تمثيل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كنسبة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مئوية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إجمالي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يتقلب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كبيرة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المائة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21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المائة.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وأشارت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ملحوظ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الاقتصادية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يشهدها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المعني،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حيث</w:t>
      </w:r>
      <w:r w:rsidR="002F2D5F">
        <w:rPr>
          <w:sz w:val="26"/>
          <w:szCs w:val="26"/>
          <w:rtl/>
        </w:rPr>
        <w:t xml:space="preserve"> </w:t>
      </w:r>
      <w:r w:rsidR="007A653D" w:rsidRPr="000A007A">
        <w:rPr>
          <w:sz w:val="26"/>
          <w:szCs w:val="26"/>
          <w:rtl/>
        </w:rPr>
        <w:t>إنّ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مشاريع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الكبيرة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تشييد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سلسلة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تُحدث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طلبًا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كبيرًا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لشحن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حديثًا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واحدة،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يمثل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الاتجاهات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الطويلة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الأجل،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حجم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المنخفض.</w:t>
      </w:r>
    </w:p>
    <w:p w14:paraId="7E6AC8BB" w14:textId="52E6892C" w:rsidR="00111527" w:rsidRPr="000A007A" w:rsidRDefault="00A74F51" w:rsidP="00A74F51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استنادًا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يستهلك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أساسًا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HFC-134a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R-404A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R-507A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شحن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التجارية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والصناعية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درجات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الحرارة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المتوسطة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والمنخفضة،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مثل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التكثيف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المركزية؛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أقل،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تُستخدم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R-410A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R-407C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HFC-22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لشحن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الثابتة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الكبيرة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المجزأة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تدفق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المبرد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المزودة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بأنابيب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المعبأة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الأسطح)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ومبردات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المباني.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وتستخدم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بعض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أيضًا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HCFC-22</w:t>
      </w:r>
      <w:r w:rsidRPr="000A007A">
        <w:rPr>
          <w:sz w:val="26"/>
          <w:szCs w:val="26"/>
          <w:rtl/>
        </w:rPr>
        <w:t>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مركبة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متاجر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السوبر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ماركت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ومحلات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التجزئة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والفنادق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وغرف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لتخزين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ومعالجة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المنتجات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الغذائية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والمشروبات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والمنتجات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الطبية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والزراعية.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وتُستبعد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المستقلة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المشحونة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مسبقًا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</w:p>
    <w:p w14:paraId="1073D3D1" w14:textId="5417B30F" w:rsidR="002A72CC" w:rsidRPr="000A007A" w:rsidRDefault="002A72CC" w:rsidP="00AF0D64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البالغ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والتطبيقات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الرئيسية،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الصعب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دقيق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المجمعة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والمركبة.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ثلاثة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(ألبانيا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والجبل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الأسود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ومقدونيا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الشمالية)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مفصلة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المجمعة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والمركبة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العاملة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تتضمن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محددة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وبدلًا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شملت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lastRenderedPageBreak/>
        <w:t>الدعم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للدراسات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المتعلقة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واستخدامات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أخرى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أجل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فهمه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نحو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أفضل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واستعراض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خيارات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إزالة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الهيدروفلوروكربونية.</w:t>
      </w:r>
      <w:r w:rsidR="002F2D5F">
        <w:rPr>
          <w:sz w:val="26"/>
          <w:szCs w:val="26"/>
          <w:rtl/>
        </w:rPr>
        <w:t xml:space="preserve"> </w:t>
      </w:r>
    </w:p>
    <w:p w14:paraId="076B4CC5" w14:textId="0B14B542" w:rsidR="00E95E60" w:rsidRPr="000A007A" w:rsidRDefault="0072399A" w:rsidP="00E569D9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واجهت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صعوبة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التمييز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بوضوح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علاوة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تختلف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طريقة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باختلاف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التطبيقات.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سبيل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المثال،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تركيا،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بالتجزئة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للأغذية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التجاري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العامة،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الصناعي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الكبيرة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أقسام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متخصصة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ممثلي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التابعين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لمصنعي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التجارية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ومبردات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العمليات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أقسام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بالمصنعين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ممثلي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والتصليح.</w:t>
      </w:r>
    </w:p>
    <w:p w14:paraId="67A5831D" w14:textId="158592C5" w:rsidR="00F64C14" w:rsidRPr="000A007A" w:rsidRDefault="00E73FFD" w:rsidP="00F64C14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الرغم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إقرار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معظم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بوجود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تقوم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وشحن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أماكن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فقط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الفرعي: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بوليفيا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المتعددة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القوميات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(3)،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بوركينا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فاسو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(26)،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كولومبيا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(7)،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كوستاريكا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(14)،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الإكوادور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الأقل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واحدة)،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قيرغيزستان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(9)،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المكسيك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الإشارة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وجود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العاملة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الجبل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الأسود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(5)،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مقدونيا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الشمالية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(15)،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وفيتنام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(أكثر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500).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وأشار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بعض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التقديرات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المتعلقة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أوّلية،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تتوقع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بالإضافة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أشارت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ثلاث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(دولة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بوليفيا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المتعددة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القوميات،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وغامبيا،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وجمهورية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الديمقراطية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الشعبية)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تقوم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كبيرة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تعتمد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فنيين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متعاقدين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الخارج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التمثيل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الأكثر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تخصصًا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مباشرة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مصنعي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مستورديها.</w:t>
      </w:r>
      <w:r w:rsidR="002F2D5F">
        <w:rPr>
          <w:sz w:val="26"/>
          <w:szCs w:val="26"/>
          <w:rtl/>
        </w:rPr>
        <w:t xml:space="preserve"> </w:t>
      </w:r>
    </w:p>
    <w:p w14:paraId="37842F49" w14:textId="58B04B6A" w:rsidR="00536E84" w:rsidRPr="000A007A" w:rsidRDefault="007B0E0D" w:rsidP="001F5864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تتضمن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لهندوراس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تقييمًا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للمخزون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التكثيف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المركزية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ولمدى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انتشار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الأسواق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أجل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وضع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أساس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الطاقة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ونشر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وفرص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تحسين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كفاءة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الطاقة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الكبار.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وأحاطت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علمًا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تسجيل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ومعداتهم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سيعزز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ويوفر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رؤى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أعمق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بشأن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المستهلكة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وستساعد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العملية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أيضًا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والجهات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بالتركيب،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بحيث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يمكن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تصميم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التدخلات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أجل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التخلص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التدريجي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</w:p>
    <w:p w14:paraId="732B6E7F" w14:textId="4E64FB06" w:rsidR="00AF3098" w:rsidRPr="000A007A" w:rsidRDefault="00AF3098" w:rsidP="00AF3098">
      <w:pPr>
        <w:bidi/>
        <w:spacing w:after="240"/>
        <w:rPr>
          <w:b/>
          <w:bCs/>
          <w:sz w:val="26"/>
          <w:szCs w:val="26"/>
          <w:rtl/>
        </w:rPr>
      </w:pPr>
      <w:r w:rsidRPr="000A007A">
        <w:rPr>
          <w:b/>
          <w:bCs/>
          <w:sz w:val="26"/>
          <w:szCs w:val="26"/>
          <w:rtl/>
        </w:rPr>
        <w:t>معلومات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محدثة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عن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المشاريع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في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القطاع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الفرعي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للتركيب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والتجميع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على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المستوى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المحلي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التي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تمت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الموافقة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عليها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أو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تم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تقديمها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للنظر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فيها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حتى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الآن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في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هذا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الاجتماع</w:t>
      </w:r>
    </w:p>
    <w:p w14:paraId="5CD850A2" w14:textId="1B5A6CED" w:rsidR="00D3577B" w:rsidRPr="000A007A" w:rsidRDefault="009E77D7" w:rsidP="001F5864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حددت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التالية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الثالث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معينة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واقترحت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ملموسة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الفرعي:</w:t>
      </w:r>
    </w:p>
    <w:p w14:paraId="719A32C9" w14:textId="41246E8E" w:rsidR="00D3577B" w:rsidRPr="000A007A" w:rsidRDefault="00C468CF" w:rsidP="00FD6205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حددت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للمكسيك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العاملة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عملياتها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الرئيسية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وقدمت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تمييزًا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واضحًا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المحددة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شحنها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مسبقًا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مصنعي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الأصلية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(أي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البرادات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المنزلية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التجارية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المستقلة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المجزأة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المعبأة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الأسطح)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شحنها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(أي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التكثيف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والمبخرات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المركزية،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العاملة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بتدفق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المبرد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المتغير).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وشملت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للمكسيك</w:t>
      </w:r>
      <w:r w:rsidR="00D3577B" w:rsidRPr="000A007A">
        <w:rPr>
          <w:rStyle w:val="FootnoteReference"/>
          <w:sz w:val="26"/>
          <w:szCs w:val="26"/>
        </w:rPr>
        <w:footnoteReference w:id="4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بندًا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متعلقًا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بثماني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يتمثل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تصميم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وتحسين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نظم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وتكييف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الهواء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lastRenderedPageBreak/>
        <w:t>باستخدام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بدائل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منخفضة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الاحترار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العالمي،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وتوفير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مجموعة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أدوات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لمناولة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غازات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لثماني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جانب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عروض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تدليلية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ثمانية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مركزية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ومبردات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مبانٍ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تدفق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المبرد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المتغير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وغرف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باردة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تستخدم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مختلفة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مواقع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تواجد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سبيل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المثال،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أكسيد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الكربون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والأمونيا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R-290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ونظام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المتسلسل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NH3/CO</w:t>
      </w:r>
      <w:r w:rsidRPr="00CB1562">
        <w:rPr>
          <w:sz w:val="26"/>
          <w:szCs w:val="26"/>
          <w:vertAlign w:val="subscript"/>
        </w:rPr>
        <w:t>2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ونظام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المتسلسل</w:t>
      </w:r>
      <w:r w:rsidR="002F2D5F">
        <w:rPr>
          <w:sz w:val="26"/>
          <w:szCs w:val="26"/>
          <w:rtl/>
        </w:rPr>
        <w:t xml:space="preserve"> </w:t>
      </w:r>
      <w:r w:rsidR="00EB5BB9" w:rsidRPr="000A007A">
        <w:rPr>
          <w:sz w:val="26"/>
          <w:szCs w:val="26"/>
          <w:vertAlign w:val="subscript"/>
          <w:rtl/>
        </w:rPr>
        <w:t>2</w:t>
      </w:r>
      <w:r w:rsidRPr="000A007A">
        <w:rPr>
          <w:sz w:val="26"/>
          <w:szCs w:val="26"/>
        </w:rPr>
        <w:t>R-290/CO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والهيدروفلوروأوليفينات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HFC-32</w:t>
      </w:r>
      <w:r w:rsidRPr="000A007A">
        <w:rPr>
          <w:sz w:val="26"/>
          <w:szCs w:val="26"/>
          <w:rtl/>
        </w:rPr>
        <w:t>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وقد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أُدرجت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كلها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كجزء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عتبة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جدوى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التكلفة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نفسها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المطبقة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(5.10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دولار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أمريكي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للكيلوغرام)؛</w:t>
      </w:r>
    </w:p>
    <w:p w14:paraId="439B445A" w14:textId="681DB3DE" w:rsidR="00D3577B" w:rsidRPr="000A007A" w:rsidRDefault="00D3577B" w:rsidP="00D77CCE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حددت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لفيتنام</w:t>
      </w:r>
      <w:r w:rsidRPr="000A007A">
        <w:rPr>
          <w:rStyle w:val="FootnoteReference"/>
          <w:sz w:val="26"/>
          <w:szCs w:val="26"/>
        </w:rPr>
        <w:footnoteReference w:id="5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500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مقاول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يوظفون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خمسة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وعشرة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فنيين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أنحاء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الصناعية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والتجارية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الكبيرة،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التخزين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البارد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ومعالجة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الأغذية.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وشملت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اعتمادها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معالجة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تحويل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إحدى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المصنعة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للمكونات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الأمونيا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ودعم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مقاولًا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لتمكينهم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التصميم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المناسب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الصناعي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الأمونيا،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خلال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بحوافز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</w:t>
      </w:r>
      <w:r w:rsidR="000778B0" w:rsidRPr="000A007A">
        <w:rPr>
          <w:sz w:val="26"/>
          <w:szCs w:val="26"/>
          <w:rtl/>
          <w:lang w:val="en-GB"/>
        </w:rPr>
        <w:t>ي</w:t>
      </w:r>
      <w:r w:rsidRPr="000A007A">
        <w:rPr>
          <w:sz w:val="26"/>
          <w:szCs w:val="26"/>
          <w:rtl/>
        </w:rPr>
        <w:t>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الذي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يقدَّم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للمقاولين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للتشجيع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الأمونيا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منشآت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مالكي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المشاريع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(25,000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دولار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أمريكي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مؤسسة).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ويسعى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إزالة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35.06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(28.67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R-404A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و6.39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R-507A</w:t>
      </w:r>
      <w:r w:rsidRPr="000A007A">
        <w:rPr>
          <w:sz w:val="26"/>
          <w:szCs w:val="26"/>
          <w:rtl/>
        </w:rPr>
        <w:t>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بالإضافة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53.92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بجدوى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تكلفة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تبلغ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6.91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دولارًا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أمريكيًا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للكيلوغرام.</w:t>
      </w:r>
    </w:p>
    <w:p w14:paraId="11FC90B8" w14:textId="67967226" w:rsidR="009E77D7" w:rsidRPr="000A007A" w:rsidRDefault="009E77D7" w:rsidP="009E77D7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حددت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الخاصة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بكولومبيا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وكوستا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ريكا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الاجتماع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الثالث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والتسعين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معينة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واقترحت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ملموسة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النحو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أدناه.</w:t>
      </w:r>
    </w:p>
    <w:p w14:paraId="0A8002EB" w14:textId="77777777" w:rsidR="00F24DB1" w:rsidRPr="000A007A" w:rsidRDefault="00F24DB1" w:rsidP="00F24DB1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0A007A">
        <w:rPr>
          <w:i/>
          <w:iCs/>
          <w:sz w:val="26"/>
          <w:szCs w:val="26"/>
          <w:rtl/>
        </w:rPr>
        <w:t>كولومبيا</w:t>
      </w:r>
    </w:p>
    <w:p w14:paraId="6BFCAF7C" w14:textId="06AAAACC" w:rsidR="00F24DB1" w:rsidRPr="000A007A" w:rsidRDefault="00F24DB1" w:rsidP="00F24DB1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تضمنت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لكولومبيا</w:t>
      </w:r>
      <w:r w:rsidRPr="000A007A">
        <w:rPr>
          <w:rStyle w:val="FootnoteReference"/>
          <w:sz w:val="26"/>
          <w:szCs w:val="26"/>
        </w:rPr>
        <w:footnoteReference w:id="6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مشروعًا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لسبع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وحدات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التكثيف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المركزية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والموزعة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لمحلات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السوبر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ماركت.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علمًا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غازَي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الرئيسيَين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المستخدمَين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الشركات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R-404A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R-507A</w:t>
      </w:r>
      <w:r w:rsidRPr="000A007A">
        <w:rPr>
          <w:sz w:val="26"/>
          <w:szCs w:val="26"/>
          <w:rtl/>
        </w:rPr>
        <w:t>.</w:t>
      </w:r>
    </w:p>
    <w:p w14:paraId="57E51823" w14:textId="0C844C87" w:rsidR="00F24DB1" w:rsidRPr="000A007A" w:rsidRDefault="00F24DB1" w:rsidP="00F24DB1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يهدف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تعزيز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بتزويدها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بالأدوات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وسيؤدي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المقترح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إزالة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حوالي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78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استبدال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R-290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كيلوواط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أكسيد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الكربون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تزيد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قدرتها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50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كيلوواط.</w:t>
      </w:r>
      <w:r w:rsidR="002F2D5F">
        <w:rPr>
          <w:sz w:val="26"/>
          <w:szCs w:val="26"/>
          <w:rtl/>
        </w:rPr>
        <w:t xml:space="preserve"> </w:t>
      </w:r>
    </w:p>
    <w:p w14:paraId="0ADBECBB" w14:textId="3B187191" w:rsidR="00F24DB1" w:rsidRPr="000A007A" w:rsidRDefault="00F24DB1" w:rsidP="00F24DB1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وفقًا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للمناقشة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المفصلة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المتحدة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الإنمائي،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اتُّفق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سيكون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المفيد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لتمكينها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تطوير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نموذجية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محدود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السوبر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ماركت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ورصد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الأداء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وكفاءة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الطاقة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ونشر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النتائج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لإبراز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فوائد</w:t>
      </w:r>
      <w:r w:rsidR="002F2D5F">
        <w:rPr>
          <w:sz w:val="26"/>
          <w:szCs w:val="26"/>
          <w:vertAlign w:val="subscript"/>
          <w:rtl/>
        </w:rPr>
        <w:t xml:space="preserve"> </w:t>
      </w:r>
      <w:r w:rsidRPr="000A007A">
        <w:rPr>
          <w:sz w:val="26"/>
          <w:szCs w:val="26"/>
          <w:rtl/>
        </w:rPr>
        <w:t>الأنظمة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R-290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أكسيد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الكربون.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بالتالي،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المتفق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عليه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توفير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المعدات/الأدوات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لسبع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لمناولة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غازات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القابلة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للاشتعال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ذلك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لتطوير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عشرة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نموذجية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(سبع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غرف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R-290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وثلاث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مناطق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ثاني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أكسيد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الكربون)،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التدريب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والتوعية.</w:t>
      </w:r>
    </w:p>
    <w:p w14:paraId="78CA2C0B" w14:textId="2E55FA55" w:rsidR="006253E8" w:rsidRPr="000A007A" w:rsidRDefault="006253E8" w:rsidP="00455F3B">
      <w:pPr>
        <w:keepNext/>
        <w:keepLines/>
        <w:bidi/>
        <w:rPr>
          <w:i/>
          <w:sz w:val="26"/>
          <w:szCs w:val="26"/>
          <w:rtl/>
        </w:rPr>
      </w:pPr>
      <w:r w:rsidRPr="000A007A">
        <w:rPr>
          <w:i/>
          <w:iCs/>
          <w:sz w:val="26"/>
          <w:szCs w:val="26"/>
          <w:rtl/>
        </w:rPr>
        <w:lastRenderedPageBreak/>
        <w:t>كوستاريكا</w:t>
      </w:r>
    </w:p>
    <w:p w14:paraId="180B0CF0" w14:textId="77777777" w:rsidR="00F70FFF" w:rsidRPr="000A007A" w:rsidRDefault="00F70FFF" w:rsidP="00466E56">
      <w:pPr>
        <w:keepNext/>
        <w:keepLines/>
        <w:ind w:left="710"/>
        <w:rPr>
          <w:sz w:val="26"/>
          <w:szCs w:val="26"/>
        </w:rPr>
      </w:pPr>
    </w:p>
    <w:p w14:paraId="2ED065BB" w14:textId="535CB190" w:rsidR="00AE625A" w:rsidRPr="000A007A" w:rsidRDefault="00AE625A" w:rsidP="00F4452A">
      <w:pPr>
        <w:pStyle w:val="Heading1"/>
        <w:keepNext/>
        <w:keepLines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تضمنت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لكوستاريكا</w:t>
      </w:r>
      <w:r w:rsidR="0047654F" w:rsidRPr="000A007A">
        <w:rPr>
          <w:rStyle w:val="FootnoteReference"/>
          <w:sz w:val="26"/>
          <w:szCs w:val="26"/>
        </w:rPr>
        <w:footnoteReference w:id="7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مشروعًا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لإزالة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16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طنًا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متريًا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المادتَين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R-404A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Pr="000A007A">
        <w:rPr>
          <w:sz w:val="26"/>
          <w:szCs w:val="26"/>
        </w:rPr>
        <w:t>R-507A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14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مؤسسة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والتركيب.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وترتبط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بمؤسسة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تعنى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بتصنيع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الصناعية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(أوميغا،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تتلقى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أيضًا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لإزالة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تصنيع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أصغر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حجمًا).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وتعنى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الشركات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بأعمال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والشحن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(في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الموقع)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التجارية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درجة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حرارة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متوسطة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ومنخفضة.</w:t>
      </w:r>
      <w:r w:rsidR="002F2D5F">
        <w:rPr>
          <w:sz w:val="26"/>
          <w:szCs w:val="26"/>
          <w:rtl/>
        </w:rPr>
        <w:t xml:space="preserve"> </w:t>
      </w:r>
    </w:p>
    <w:p w14:paraId="5DE370A6" w14:textId="548D6972" w:rsidR="00181092" w:rsidRPr="000A007A" w:rsidRDefault="00204E6C" w:rsidP="00181092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توفير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أدوات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مناسبة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غازات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القابلة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للاشتعال</w:t>
      </w:r>
      <w:r w:rsidR="00CC45D5" w:rsidRPr="000A007A">
        <w:rPr>
          <w:rStyle w:val="FootnoteReference"/>
          <w:sz w:val="26"/>
          <w:szCs w:val="26"/>
        </w:rPr>
        <w:footnoteReference w:id="8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لتصميم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وهندسة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ثلاثة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أنواع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D85D65" w:rsidRPr="000A007A">
        <w:rPr>
          <w:sz w:val="26"/>
          <w:szCs w:val="26"/>
          <w:vertAlign w:val="superscript"/>
        </w:rPr>
        <w:footnoteReference w:id="9"/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وفقًا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للمعايير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الدولية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والإقليمية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الصلة.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أيضًا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عرضًا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تدليليًا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موقع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تواجد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أحد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المستخدمين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النهائيين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وتشغيل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ثلاثة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نماذج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المادة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R-290</w:t>
      </w:r>
      <w:r w:rsidRPr="000A007A">
        <w:rPr>
          <w:sz w:val="26"/>
          <w:szCs w:val="26"/>
          <w:rtl/>
        </w:rPr>
        <w:t>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قياس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الأداء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الطاقة.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الدعم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لتنقيح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المعايير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وتشغيل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المعدات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المصممة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وتدريب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التعامل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التكنولوجيا.</w:t>
      </w:r>
    </w:p>
    <w:p w14:paraId="29CDD408" w14:textId="768C5000" w:rsidR="00732F87" w:rsidRPr="000A007A" w:rsidRDefault="004A0F06" w:rsidP="005A6059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أحاطت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علمًا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تصميم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المشروع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أخذ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الاعتبار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الاقتراحات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المقترحة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الوثيقة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UNEP/OzL.P</w:t>
      </w:r>
      <w:r w:rsidR="00932129">
        <w:rPr>
          <w:sz w:val="26"/>
          <w:szCs w:val="26"/>
        </w:rPr>
        <w:t>ro</w:t>
      </w:r>
      <w:r w:rsidRPr="000A007A">
        <w:rPr>
          <w:sz w:val="26"/>
          <w:szCs w:val="26"/>
        </w:rPr>
        <w:t>/E</w:t>
      </w:r>
      <w:r w:rsidR="00932129">
        <w:rPr>
          <w:sz w:val="26"/>
          <w:szCs w:val="26"/>
        </w:rPr>
        <w:t>x</w:t>
      </w:r>
      <w:r w:rsidRPr="000A007A">
        <w:rPr>
          <w:sz w:val="26"/>
          <w:szCs w:val="26"/>
        </w:rPr>
        <w:t>C</w:t>
      </w:r>
      <w:r w:rsidR="00932129">
        <w:rPr>
          <w:sz w:val="26"/>
          <w:szCs w:val="26"/>
        </w:rPr>
        <w:t>om</w:t>
      </w:r>
      <w:r w:rsidRPr="000A007A">
        <w:rPr>
          <w:sz w:val="26"/>
          <w:szCs w:val="26"/>
        </w:rPr>
        <w:t>/93/99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مختلف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لتيسير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التخفيض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التدريجي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التطبيقات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المستهدفة.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يتعلق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بالاستدامة،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أشارت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الوكالة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المنفذة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أنه،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ونظرًا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لوجود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أكبر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تزال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هناك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حاجة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بذل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جهود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إضافية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لبناء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القدرات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لدى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القائمين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والفنيين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لمناولة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التكنولوجيات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القابلة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للاشتعال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قبل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مراقبة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تصنيع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غرف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التبريد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القائمة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المتوقع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تساعد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المرحلة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الأولى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الجوانب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الرئيسية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التحول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ثم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وضع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سياسات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لتقييد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وحظر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النشاط.</w:t>
      </w:r>
    </w:p>
    <w:p w14:paraId="45F6EAB3" w14:textId="38BD8491" w:rsidR="00D3577B" w:rsidRPr="000A007A" w:rsidRDefault="0022624B" w:rsidP="00EA18F7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 w:rsidRPr="000A007A">
        <w:rPr>
          <w:b/>
          <w:bCs/>
          <w:sz w:val="26"/>
          <w:szCs w:val="26"/>
          <w:rtl/>
        </w:rPr>
        <w:t>ملاحظات</w:t>
      </w:r>
      <w:r w:rsidR="002F2D5F">
        <w:rPr>
          <w:b/>
          <w:bCs/>
          <w:sz w:val="26"/>
          <w:szCs w:val="26"/>
          <w:rtl/>
        </w:rPr>
        <w:t xml:space="preserve"> </w:t>
      </w:r>
      <w:r w:rsidRPr="000A007A">
        <w:rPr>
          <w:b/>
          <w:bCs/>
          <w:sz w:val="26"/>
          <w:szCs w:val="26"/>
          <w:rtl/>
        </w:rPr>
        <w:t>الأمانة</w:t>
      </w:r>
    </w:p>
    <w:p w14:paraId="4A8204C0" w14:textId="13B115C0" w:rsidR="003C1BD8" w:rsidRPr="000A007A" w:rsidRDefault="008775EE" w:rsidP="003C1BD8">
      <w:pPr>
        <w:pStyle w:val="Heading1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استنادًا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تحليل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المعلومات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المتاحة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البالغ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عددها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18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والأنشطة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المقدمة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حتى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الآن،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تقدَّم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الملاحظات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التالية:</w:t>
      </w:r>
    </w:p>
    <w:p w14:paraId="02F30671" w14:textId="6320517C" w:rsidR="008775EE" w:rsidRPr="000A007A" w:rsidRDefault="00C10840" w:rsidP="00A811AE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تزال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تواجه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بوضوح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ذات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والتطبيقات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المشمولة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وأنواع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المؤسسات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المعنية.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وتشدد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أهمية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استمرار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الوكالات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الثنائية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والمنفذة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تقديم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المساعدة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لدعم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فهم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نحو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أفضل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وإنشاء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أنظمة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لجمع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بفعالية؛</w:t>
      </w:r>
    </w:p>
    <w:p w14:paraId="6864EC89" w14:textId="627A7AAE" w:rsidR="0044148C" w:rsidRPr="000A007A" w:rsidRDefault="0044148C" w:rsidP="004D576C">
      <w:pPr>
        <w:pStyle w:val="Heading2"/>
        <w:widowControl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بمجرد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الضروري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الإبلاغ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باستمرار،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سيما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بالنسبة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نشاط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محدد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الوقت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الراهن،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تصنف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الاستخدام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الصيانة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والتصليح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التصنيع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أو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غيره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تقرير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القطري.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وبالنظر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إلى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أنّ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تقرير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بيانات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البرنامج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القطري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يشمل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عمودًا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مخصصًا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وأنه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سيكون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السابق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لأوانه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شكل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التقرير،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تشجع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الأمانة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البلدان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الإبلاغ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هذا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الاستهلاك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تحت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بند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"غيره"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وتحديد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عمود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الملاحظات،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لضمان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الوضوح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وتجنب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احتمال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العد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</w:t>
      </w:r>
      <w:r w:rsidR="00E45CD0">
        <w:rPr>
          <w:sz w:val="26"/>
          <w:szCs w:val="26"/>
          <w:rtl/>
        </w:rPr>
        <w:t>ا</w:t>
      </w:r>
      <w:r w:rsidRPr="000A007A">
        <w:rPr>
          <w:sz w:val="26"/>
          <w:szCs w:val="26"/>
          <w:rtl/>
        </w:rPr>
        <w:t>زدواجية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الحسابية؛</w:t>
      </w:r>
    </w:p>
    <w:p w14:paraId="13830028" w14:textId="2452E555" w:rsidR="003926A9" w:rsidRPr="00CD14BD" w:rsidRDefault="003926A9" w:rsidP="00CD14BD">
      <w:pPr>
        <w:pStyle w:val="Heading2"/>
        <w:numPr>
          <w:ilvl w:val="1"/>
          <w:numId w:val="17"/>
        </w:numPr>
        <w:bidi/>
        <w:rPr>
          <w:sz w:val="26"/>
          <w:szCs w:val="26"/>
          <w:rtl/>
        </w:rPr>
      </w:pPr>
      <w:r w:rsidRPr="00CD14BD">
        <w:rPr>
          <w:sz w:val="26"/>
          <w:szCs w:val="26"/>
          <w:rtl/>
        </w:rPr>
        <w:t>تفتقر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معلومات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أنواع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المعدات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المجمعة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محليًا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والمشحونة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الموقع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وأنواع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المؤسسات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lastRenderedPageBreak/>
        <w:t>التي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تقدم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تلك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الخدمة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والهيدروفلوروأوليفينات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تُستهلك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هذا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الفرعي.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ومن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باب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الاقتراح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للمساعدة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البدء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معالجة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هذه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الفجوة،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يمكن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تنظر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تكييف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نظم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سجلات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الفنيين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القائمة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لتشمل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أيضًا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المؤسسات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هذا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وجمع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البيانات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ذات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الصلة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بانتظام؛</w:t>
      </w:r>
    </w:p>
    <w:p w14:paraId="696EDAA8" w14:textId="214DD749" w:rsidR="00065198" w:rsidRPr="00CD14BD" w:rsidRDefault="00CE0FF1" w:rsidP="00CD14BD">
      <w:pPr>
        <w:pStyle w:val="Heading2"/>
        <w:widowControl/>
        <w:numPr>
          <w:ilvl w:val="1"/>
          <w:numId w:val="18"/>
        </w:numPr>
        <w:bidi/>
        <w:rPr>
          <w:sz w:val="26"/>
          <w:szCs w:val="26"/>
          <w:rtl/>
        </w:rPr>
      </w:pP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النحو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الملاحظ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التحليل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السابق</w:t>
      </w:r>
      <w:r w:rsidR="009C3AC1" w:rsidRPr="000A007A">
        <w:rPr>
          <w:rStyle w:val="FootnoteReference"/>
          <w:sz w:val="26"/>
          <w:szCs w:val="26"/>
        </w:rPr>
        <w:footnoteReference w:id="10"/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المشاريع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المقدمة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حتى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الآن،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ونظرًا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للتنوع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الكبير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تطبيقات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التبريد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وتكييف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الهواء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للتركيب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والتجميع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المستوى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المحلي،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يتسنى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المدرجة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المادة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5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معالجة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بأكمله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نفس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الوقت.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ويمكن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تنظر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توجيه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المساعدة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تطبيقات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وتكنولوجيات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محددة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مجال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التبريد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وتكييف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الهواء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مراحل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مختلفة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التخفيض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التدريجي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للمواد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الهيدروفلوروكربونية،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إعطاء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الأولوية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لتلك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يكون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فيها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الانتقال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تكنولوجيا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ذات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قدرة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منخفضة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إحداث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الاحترار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العالمي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أسهل.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ويلزم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بذل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جهود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إضافية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لإيجاد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سبل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لتلبية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الحاجة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ضمان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استدامة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التخفيض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التدريجي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للمواد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الهيدروفلوروكربونية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هذا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الفرعي؛</w:t>
      </w:r>
    </w:p>
    <w:p w14:paraId="72522036" w14:textId="3C2E6B0C" w:rsidR="00282119" w:rsidRPr="00CD14BD" w:rsidRDefault="00282119" w:rsidP="00CD14BD">
      <w:pPr>
        <w:pStyle w:val="Heading2"/>
        <w:numPr>
          <w:ilvl w:val="1"/>
          <w:numId w:val="19"/>
        </w:numPr>
        <w:bidi/>
        <w:rPr>
          <w:sz w:val="26"/>
          <w:szCs w:val="26"/>
          <w:rtl/>
        </w:rPr>
      </w:pPr>
      <w:r w:rsidRPr="00CD14BD">
        <w:rPr>
          <w:sz w:val="26"/>
          <w:szCs w:val="26"/>
          <w:rtl/>
        </w:rPr>
        <w:t>يُفضل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تطوير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سياسة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شاملة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لمعالجة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التخفيض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التدريجي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للمواد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الهيدروفلوروكربونية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هذا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جانب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اتخاذ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تدابير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لضمان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الاستدامة.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ومع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ذلك،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فإنّ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الافتقار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بيانات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ملموسة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وطرق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موثوقة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لقياس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الأثر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وآليات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رصد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الاستدامة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كلها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أمور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تزال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تشكل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تحديات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كبيرة.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بالتالي،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يوصى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بمواصلة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النظر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المشاريع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أساس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كل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حالة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حدة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من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أجل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تجميع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بيانات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إضافية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وفهم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ومساهمته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المحتملة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التخفيض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التدريجي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للمواد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الهيدروفلوروكربونية.</w:t>
      </w:r>
    </w:p>
    <w:p w14:paraId="4F75B3BA" w14:textId="4D47CBDA" w:rsidR="003C1BD8" w:rsidRPr="000A007A" w:rsidRDefault="003C1BD8" w:rsidP="008D22CF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rtl/>
        </w:rPr>
      </w:pPr>
      <w:r w:rsidRPr="000A007A">
        <w:rPr>
          <w:b/>
          <w:bCs/>
          <w:sz w:val="26"/>
          <w:szCs w:val="26"/>
          <w:rtl/>
        </w:rPr>
        <w:t>توصية</w:t>
      </w:r>
    </w:p>
    <w:p w14:paraId="2C96A25B" w14:textId="0B45459F" w:rsidR="00D3577B" w:rsidRPr="000A007A" w:rsidRDefault="00D3577B" w:rsidP="008D22CF">
      <w:pPr>
        <w:pStyle w:val="Heading1"/>
        <w:keepNext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قد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ترغب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اللجنة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التنفيذية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في:</w:t>
      </w:r>
    </w:p>
    <w:p w14:paraId="4FF7D21F" w14:textId="567DA391" w:rsidR="00495493" w:rsidRPr="000A007A" w:rsidRDefault="00495493" w:rsidP="00A811AE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الإحاطة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علمًا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بالوثيقة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</w:rPr>
        <w:t>UNEP/OzL.</w:t>
      </w:r>
      <w:r w:rsidR="00D2715F">
        <w:rPr>
          <w:sz w:val="26"/>
          <w:szCs w:val="26"/>
          <w:lang w:val="en-US"/>
        </w:rPr>
        <w:t>Pro</w:t>
      </w:r>
      <w:r w:rsidRPr="000A007A">
        <w:rPr>
          <w:sz w:val="26"/>
          <w:szCs w:val="26"/>
        </w:rPr>
        <w:t>/E</w:t>
      </w:r>
      <w:r w:rsidR="00D2715F">
        <w:rPr>
          <w:sz w:val="26"/>
          <w:szCs w:val="26"/>
        </w:rPr>
        <w:t>x</w:t>
      </w:r>
      <w:r w:rsidRPr="000A007A">
        <w:rPr>
          <w:sz w:val="26"/>
          <w:szCs w:val="26"/>
        </w:rPr>
        <w:t>C</w:t>
      </w:r>
      <w:r w:rsidR="00D2715F">
        <w:rPr>
          <w:sz w:val="26"/>
          <w:szCs w:val="26"/>
        </w:rPr>
        <w:t>om</w:t>
      </w:r>
      <w:r w:rsidRPr="000A007A">
        <w:rPr>
          <w:sz w:val="26"/>
          <w:szCs w:val="26"/>
        </w:rPr>
        <w:t>/95/89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التي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تتضمن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تحديثًا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المحلي؛</w:t>
      </w:r>
      <w:r w:rsidR="002F2D5F">
        <w:rPr>
          <w:sz w:val="26"/>
          <w:szCs w:val="26"/>
          <w:rtl/>
        </w:rPr>
        <w:t xml:space="preserve"> </w:t>
      </w:r>
    </w:p>
    <w:p w14:paraId="7144CD12" w14:textId="70A3E626" w:rsidR="00495493" w:rsidRPr="000A007A" w:rsidRDefault="00495493" w:rsidP="00A811AE">
      <w:pPr>
        <w:pStyle w:val="Heading2"/>
        <w:bidi/>
        <w:rPr>
          <w:sz w:val="26"/>
          <w:szCs w:val="26"/>
          <w:rtl/>
        </w:rPr>
      </w:pPr>
      <w:r w:rsidRPr="000A007A">
        <w:rPr>
          <w:sz w:val="26"/>
          <w:szCs w:val="26"/>
          <w:rtl/>
        </w:rPr>
        <w:t>مواصلة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النظر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المشاريع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القطاع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الفرعي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للتركيب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والتجميع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المستوى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المحلي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في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سياق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خطط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تنفيذ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تعديل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كيغالي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للمواد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الهيدروفلوروكربونية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أساس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كل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حالة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على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حدة،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تماشيًا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مع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المقررَين</w:t>
      </w:r>
      <w:r w:rsidR="002F2D5F">
        <w:rPr>
          <w:sz w:val="26"/>
          <w:szCs w:val="26"/>
          <w:rtl/>
        </w:rPr>
        <w:t xml:space="preserve"> </w:t>
      </w:r>
      <w:r w:rsidR="00FD32F2">
        <w:rPr>
          <w:sz w:val="26"/>
          <w:szCs w:val="26"/>
        </w:rPr>
        <w:t>39</w:t>
      </w:r>
      <w:r w:rsidRPr="000A007A">
        <w:rPr>
          <w:sz w:val="26"/>
          <w:szCs w:val="26"/>
          <w:rtl/>
        </w:rPr>
        <w:t>/</w:t>
      </w:r>
      <w:r w:rsidR="00FD32F2">
        <w:rPr>
          <w:sz w:val="26"/>
          <w:szCs w:val="26"/>
        </w:rPr>
        <w:t>92</w:t>
      </w:r>
      <w:r w:rsidRPr="000A007A">
        <w:rPr>
          <w:sz w:val="26"/>
          <w:szCs w:val="26"/>
          <w:rtl/>
        </w:rPr>
        <w:t>(د)</w:t>
      </w:r>
      <w:r w:rsidR="002F2D5F">
        <w:rPr>
          <w:sz w:val="26"/>
          <w:szCs w:val="26"/>
          <w:rtl/>
        </w:rPr>
        <w:t xml:space="preserve"> </w:t>
      </w:r>
      <w:r w:rsidRPr="000A007A">
        <w:rPr>
          <w:sz w:val="26"/>
          <w:szCs w:val="26"/>
          <w:rtl/>
        </w:rPr>
        <w:t>و</w:t>
      </w:r>
      <w:r w:rsidR="002F2D5F">
        <w:rPr>
          <w:sz w:val="26"/>
          <w:szCs w:val="26"/>
          <w:rtl/>
        </w:rPr>
        <w:t xml:space="preserve"> </w:t>
      </w:r>
      <w:r w:rsidR="00FD32F2">
        <w:rPr>
          <w:sz w:val="26"/>
          <w:szCs w:val="26"/>
        </w:rPr>
        <w:t>94</w:t>
      </w:r>
      <w:r w:rsidRPr="000A007A">
        <w:rPr>
          <w:sz w:val="26"/>
          <w:szCs w:val="26"/>
          <w:rtl/>
        </w:rPr>
        <w:t>/</w:t>
      </w:r>
      <w:r w:rsidR="00FD32F2">
        <w:rPr>
          <w:sz w:val="26"/>
          <w:szCs w:val="26"/>
        </w:rPr>
        <w:t>93</w:t>
      </w:r>
      <w:r w:rsidRPr="000A007A">
        <w:rPr>
          <w:sz w:val="26"/>
          <w:szCs w:val="26"/>
          <w:rtl/>
        </w:rPr>
        <w:t>(ﻫ)؛</w:t>
      </w:r>
    </w:p>
    <w:p w14:paraId="4FEDC413" w14:textId="3FACD962" w:rsidR="00D3577B" w:rsidRPr="00CD14BD" w:rsidRDefault="00495493" w:rsidP="00CD14BD">
      <w:pPr>
        <w:pStyle w:val="Heading2"/>
        <w:numPr>
          <w:ilvl w:val="1"/>
          <w:numId w:val="20"/>
        </w:numPr>
        <w:bidi/>
        <w:rPr>
          <w:sz w:val="26"/>
          <w:szCs w:val="26"/>
          <w:rtl/>
        </w:rPr>
      </w:pPr>
      <w:r w:rsidRPr="00CD14BD">
        <w:rPr>
          <w:sz w:val="26"/>
          <w:szCs w:val="26"/>
          <w:rtl/>
        </w:rPr>
        <w:t>الطلب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الأمانة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تواصل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جمع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المعلومات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القطاع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للتركيب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والتجميع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على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المستوى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المحلي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التي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تقدمها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البلدان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المدرجة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المادة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5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خطط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تنفيذ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تعديل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كيغالي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الخاصة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بها،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وأن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تقدم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الاجتماع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الثامن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والتسعين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تحديثًا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للوثيقة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المشار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إليها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في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الفقرة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الفرعية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(أ)</w:t>
      </w:r>
      <w:r w:rsidR="002F2D5F" w:rsidRPr="00CD14BD">
        <w:rPr>
          <w:sz w:val="26"/>
          <w:szCs w:val="26"/>
          <w:rtl/>
        </w:rPr>
        <w:t xml:space="preserve"> </w:t>
      </w:r>
      <w:r w:rsidRPr="00CD14BD">
        <w:rPr>
          <w:sz w:val="26"/>
          <w:szCs w:val="26"/>
          <w:rtl/>
        </w:rPr>
        <w:t>أعلاه.</w:t>
      </w:r>
    </w:p>
    <w:p w14:paraId="2621FA86" w14:textId="77777777" w:rsidR="002D4E62" w:rsidRPr="000A007A" w:rsidRDefault="002D4E62" w:rsidP="002D4E62">
      <w:pPr>
        <w:rPr>
          <w:sz w:val="26"/>
          <w:szCs w:val="26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D4E62" w:rsidRPr="000A007A" w14:paraId="58EE23FD" w14:textId="77777777">
        <w:tc>
          <w:tcPr>
            <w:tcW w:w="1915" w:type="dxa"/>
          </w:tcPr>
          <w:p w14:paraId="2896D4F5" w14:textId="77777777" w:rsidR="002D4E62" w:rsidRPr="000A007A" w:rsidRDefault="002D4E62" w:rsidP="002D4E62">
            <w:pPr>
              <w:spacing w:after="240"/>
              <w:outlineLvl w:val="0"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3D74876E" w14:textId="77777777" w:rsidR="002D4E62" w:rsidRPr="000A007A" w:rsidRDefault="002D4E62" w:rsidP="002D4E62">
            <w:pPr>
              <w:rPr>
                <w:sz w:val="26"/>
                <w:szCs w:val="26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A7C6B4A" w14:textId="77777777" w:rsidR="002D4E62" w:rsidRPr="000A007A" w:rsidRDefault="002D4E62" w:rsidP="002D4E62">
            <w:pPr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522CD80A" w14:textId="77777777" w:rsidR="002D4E62" w:rsidRPr="000A007A" w:rsidRDefault="002D4E62" w:rsidP="002D4E62">
            <w:pPr>
              <w:rPr>
                <w:sz w:val="26"/>
                <w:szCs w:val="26"/>
              </w:rPr>
            </w:pPr>
          </w:p>
        </w:tc>
        <w:tc>
          <w:tcPr>
            <w:tcW w:w="1916" w:type="dxa"/>
          </w:tcPr>
          <w:p w14:paraId="1D68CF87" w14:textId="77777777" w:rsidR="002D4E62" w:rsidRPr="000A007A" w:rsidRDefault="002D4E62" w:rsidP="002D4E62">
            <w:pPr>
              <w:rPr>
                <w:sz w:val="26"/>
                <w:szCs w:val="26"/>
              </w:rPr>
            </w:pPr>
          </w:p>
        </w:tc>
      </w:tr>
    </w:tbl>
    <w:p w14:paraId="60AB5989" w14:textId="77777777" w:rsidR="00D3577B" w:rsidRPr="000A007A" w:rsidRDefault="00D3577B" w:rsidP="002D4E62">
      <w:pPr>
        <w:rPr>
          <w:sz w:val="26"/>
          <w:szCs w:val="26"/>
        </w:rPr>
      </w:pPr>
    </w:p>
    <w:sectPr w:rsidR="00D3577B" w:rsidRPr="000A007A" w:rsidSect="0083593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299C5" w14:textId="77777777" w:rsidR="00604FD3" w:rsidRDefault="00604FD3" w:rsidP="004A504B">
      <w:r>
        <w:separator/>
      </w:r>
    </w:p>
  </w:endnote>
  <w:endnote w:type="continuationSeparator" w:id="0">
    <w:p w14:paraId="3106647D" w14:textId="77777777" w:rsidR="00604FD3" w:rsidRDefault="00604FD3" w:rsidP="004A504B">
      <w:r>
        <w:continuationSeparator/>
      </w:r>
    </w:p>
  </w:endnote>
  <w:endnote w:type="continuationNotice" w:id="1">
    <w:p w14:paraId="73DA1835" w14:textId="77777777" w:rsidR="00604FD3" w:rsidRDefault="00604F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F4314D" w14:textId="77777777" w:rsidR="00DC6A10" w:rsidRPr="0033525D" w:rsidRDefault="00BC2495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E3218" w14:textId="77777777" w:rsidR="00DC6A10" w:rsidRPr="0033525D" w:rsidRDefault="00BC2495" w:rsidP="00E25F06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5A99E" w14:textId="0E2BA7F5" w:rsidR="00F45D86" w:rsidRDefault="00F45D86" w:rsidP="00F45D8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2F2D5F">
      <w:rPr>
        <w:rFonts w:cs="Arabic Transparent"/>
        <w:rtl/>
      </w:rPr>
      <w:t xml:space="preserve"> </w:t>
    </w:r>
  </w:p>
  <w:p w14:paraId="0AD122DC" w14:textId="54422D19" w:rsidR="004E7F9C" w:rsidRPr="00F45D86" w:rsidRDefault="00F45D86" w:rsidP="00F45D8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2F2D5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2F2D5F">
      <w:rPr>
        <w:rFonts w:cs="Arabic Transparent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BED2D" w14:textId="77777777" w:rsidR="00604FD3" w:rsidRDefault="00604FD3" w:rsidP="000C0EA7">
      <w:pPr>
        <w:jc w:val="right"/>
      </w:pPr>
      <w:r>
        <w:separator/>
      </w:r>
    </w:p>
  </w:footnote>
  <w:footnote w:type="continuationSeparator" w:id="0">
    <w:p w14:paraId="063167DA" w14:textId="77777777" w:rsidR="00604FD3" w:rsidRDefault="00604FD3" w:rsidP="004A504B">
      <w:r>
        <w:continuationSeparator/>
      </w:r>
    </w:p>
  </w:footnote>
  <w:footnote w:type="continuationNotice" w:id="1">
    <w:p w14:paraId="67112A25" w14:textId="77777777" w:rsidR="00604FD3" w:rsidRDefault="00604FD3"/>
  </w:footnote>
  <w:footnote w:id="2">
    <w:p w14:paraId="465A3C49" w14:textId="13FE8861" w:rsidR="002A112F" w:rsidRPr="00564224" w:rsidRDefault="002A112F" w:rsidP="002A112F">
      <w:pPr>
        <w:pStyle w:val="FootnoteText"/>
        <w:bidi/>
        <w:ind w:right="100"/>
        <w:jc w:val="left"/>
        <w:rPr>
          <w:lang w:val="fr-CH"/>
        </w:rPr>
      </w:pPr>
      <w:r w:rsidRPr="001A24C6">
        <w:rPr>
          <w:rStyle w:val="FootnoteReference"/>
        </w:rPr>
        <w:footnoteRef/>
      </w:r>
      <w:r w:rsidR="002F2D5F">
        <w:rPr>
          <w:rFonts w:hint="cs"/>
          <w:rtl/>
          <w:lang w:val="fr-CH"/>
        </w:rPr>
        <w:t xml:space="preserve"> </w:t>
      </w:r>
      <w:r>
        <w:rPr>
          <w:rFonts w:hint="cs"/>
          <w:rtl/>
          <w:lang w:val="fr-CH"/>
        </w:rPr>
        <w:t>الوثيقة</w:t>
      </w:r>
      <w:r w:rsidR="002F2D5F">
        <w:rPr>
          <w:rFonts w:hint="cs"/>
          <w:rtl/>
          <w:lang w:val="fr-CH"/>
        </w:rPr>
        <w:t xml:space="preserve"> </w:t>
      </w:r>
      <w:r>
        <w:t>UNEP/OzL.Pro/ExCom/95/1</w:t>
      </w:r>
    </w:p>
  </w:footnote>
  <w:footnote w:id="3">
    <w:p w14:paraId="15B06EF8" w14:textId="0C88F68D" w:rsidR="00D3577B" w:rsidRDefault="00D3577B" w:rsidP="00D3577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شجع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2F2D5F">
        <w:rPr>
          <w:rFonts w:hint="cs"/>
          <w:rtl/>
        </w:rPr>
        <w:t xml:space="preserve"> </w:t>
      </w:r>
      <w:r w:rsidR="00492ED0">
        <w:t>39</w:t>
      </w:r>
      <w:r>
        <w:rPr>
          <w:rFonts w:hint="cs"/>
          <w:rtl/>
        </w:rPr>
        <w:t>/</w:t>
      </w:r>
      <w:r w:rsidR="00492ED0">
        <w:t>91</w:t>
      </w:r>
      <w:r>
        <w:rPr>
          <w:rFonts w:hint="cs"/>
          <w:rtl/>
        </w:rPr>
        <w:t>(أ)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البلدان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المدرجة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المادة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5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والوكالات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المنفذة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تقوم،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سياق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المسوحات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الخاصة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أجريت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أثناء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إعداد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خطط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تنفيذ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تعديل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كيغالي،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بجمع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معلومات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وتقديم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تقديرات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استهلاك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القطاع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الفرعي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للتركيب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والتجميع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المستوى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المحلي،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عندما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يكون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ذلك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ممكنًا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أساس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طوعي.</w:t>
      </w:r>
    </w:p>
  </w:footnote>
  <w:footnote w:id="4">
    <w:p w14:paraId="2C9DE687" w14:textId="78DA882C" w:rsidR="00D3577B" w:rsidRPr="00167520" w:rsidRDefault="00D3577B" w:rsidP="00D3577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</w:rPr>
        <w:t xml:space="preserve"> </w:t>
      </w:r>
      <w:r>
        <w:t>UNEP/OzL.Pro/ExCom/93/70</w:t>
      </w:r>
    </w:p>
  </w:footnote>
  <w:footnote w:id="5">
    <w:p w14:paraId="40A198FE" w14:textId="0C9F391A" w:rsidR="00D3577B" w:rsidRPr="00167520" w:rsidRDefault="00D3577B" w:rsidP="00D3577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</w:rPr>
        <w:t xml:space="preserve"> </w:t>
      </w:r>
      <w:r>
        <w:t>UNEP/OzL.Pro/ExCom/93/93</w:t>
      </w:r>
    </w:p>
  </w:footnote>
  <w:footnote w:id="6">
    <w:p w14:paraId="321578A2" w14:textId="62AF761D" w:rsidR="00F24DB1" w:rsidRPr="00167520" w:rsidRDefault="00F24DB1" w:rsidP="00F24DB1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</w:rPr>
        <w:t xml:space="preserve"> </w:t>
      </w:r>
      <w:r>
        <w:t>UNEP/OzL.Pro/ExCom/95/48</w:t>
      </w:r>
    </w:p>
  </w:footnote>
  <w:footnote w:id="7">
    <w:p w14:paraId="1E8483B9" w14:textId="0FCFEBB8" w:rsidR="0047654F" w:rsidRPr="00167520" w:rsidRDefault="0047654F" w:rsidP="0047654F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</w:rPr>
        <w:t xml:space="preserve"> </w:t>
      </w:r>
      <w:r>
        <w:t>UNEP/OzL.Pro/ExCom/95/50</w:t>
      </w:r>
    </w:p>
  </w:footnote>
  <w:footnote w:id="8">
    <w:p w14:paraId="0676770D" w14:textId="741B08D1" w:rsidR="00CC45D5" w:rsidRPr="00CC45D5" w:rsidRDefault="00CC45D5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النحو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المتفق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عليه: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وحدة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استرجاع</w:t>
      </w:r>
      <w:r w:rsidR="002F2D5F">
        <w:rPr>
          <w:rFonts w:hint="cs"/>
          <w:rtl/>
        </w:rPr>
        <w:t xml:space="preserve"> </w:t>
      </w:r>
      <w:r>
        <w:t>A3</w:t>
      </w:r>
      <w:r>
        <w:rPr>
          <w:rFonts w:hint="cs"/>
          <w:rtl/>
        </w:rPr>
        <w:t>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أسطوانات،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مشعبات،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كاشفات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تسرب،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حلقات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قفل،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معدات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لقياس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الأداء.</w:t>
      </w:r>
    </w:p>
  </w:footnote>
  <w:footnote w:id="9">
    <w:p w14:paraId="54348700" w14:textId="3E1242C7" w:rsidR="00D85D65" w:rsidRPr="00875038" w:rsidRDefault="00D85D65" w:rsidP="00D85D65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وحدات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مستقلة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قائمة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المادة</w:t>
      </w:r>
      <w:r w:rsidR="002F2D5F">
        <w:rPr>
          <w:rFonts w:hint="cs"/>
          <w:rtl/>
        </w:rPr>
        <w:t xml:space="preserve"> </w:t>
      </w:r>
      <w:r>
        <w:t>R-290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بأبعاد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2.50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3.75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مترًا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حيث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الطول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وسعة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تبريد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تتراوح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بين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2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و5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أحصنة؛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وحدة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تبريد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بُعد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(مبرد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مبانٍ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قائم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المادة</w:t>
      </w:r>
      <w:r w:rsidR="002F2D5F">
        <w:rPr>
          <w:rFonts w:hint="cs"/>
          <w:rtl/>
        </w:rPr>
        <w:t xml:space="preserve"> </w:t>
      </w:r>
      <w:r>
        <w:t>R-290</w:t>
      </w:r>
      <w:r>
        <w:rPr>
          <w:rFonts w:hint="cs"/>
          <w:rtl/>
        </w:rPr>
        <w:t>)؛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نظام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تبريد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قائم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المادة</w:t>
      </w:r>
      <w:r w:rsidR="002F2D5F">
        <w:rPr>
          <w:rFonts w:hint="cs"/>
          <w:rtl/>
        </w:rPr>
        <w:t xml:space="preserve"> </w:t>
      </w:r>
      <w:r>
        <w:t>R-290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لغرف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بسعة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أقل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5</w:t>
      </w:r>
      <w:r w:rsidR="002F2D5F">
        <w:rPr>
          <w:rFonts w:hint="cs"/>
          <w:rtl/>
        </w:rPr>
        <w:t xml:space="preserve"> </w:t>
      </w:r>
      <w:r>
        <w:rPr>
          <w:rFonts w:hint="cs"/>
          <w:rtl/>
        </w:rPr>
        <w:t>أحصنة.</w:t>
      </w:r>
    </w:p>
  </w:footnote>
  <w:footnote w:id="10">
    <w:p w14:paraId="268B4C32" w14:textId="427B0B6C" w:rsidR="009C3AC1" w:rsidRPr="00CE0FF1" w:rsidRDefault="009C3AC1" w:rsidP="009C3AC1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2F2D5F">
        <w:rPr>
          <w:rFonts w:hint="cs"/>
        </w:rPr>
        <w:t xml:space="preserve"> </w:t>
      </w:r>
      <w:r>
        <w:t>UNEP/OzL.Pro/ExCom/93/99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BE44C" w14:textId="6AC23AB4" w:rsidR="00DC6A10" w:rsidRPr="0033525D" w:rsidRDefault="00176FA7" w:rsidP="00F31830">
    <w:pPr>
      <w:bidi/>
      <w:jc w:val="left"/>
      <w:rPr>
        <w:rtl/>
      </w:rPr>
    </w:pPr>
    <w:fldSimple w:instr=" DOCPROPERTY &quot;Document number&quot;  \* MERGEFORMAT ">
      <w:r w:rsidR="00E97431">
        <w:t>UNEP/OzL.Pro/ExCom/95/89</w:t>
      </w:r>
    </w:fldSimple>
  </w:p>
  <w:p w14:paraId="7DB243B9" w14:textId="77777777" w:rsidR="00DC6A10" w:rsidRDefault="00DC6A10" w:rsidP="00F31830">
    <w:pPr>
      <w:jc w:val="left"/>
    </w:pPr>
  </w:p>
  <w:p w14:paraId="54A97A62" w14:textId="77777777" w:rsidR="00106F2E" w:rsidRPr="0033525D" w:rsidRDefault="00106F2E" w:rsidP="00F31830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B1CFD" w14:textId="60BD8842" w:rsidR="00456664" w:rsidRPr="0033525D" w:rsidRDefault="00176FA7" w:rsidP="00456664">
    <w:pPr>
      <w:bidi/>
      <w:jc w:val="right"/>
      <w:rPr>
        <w:rtl/>
      </w:rPr>
    </w:pPr>
    <w:fldSimple w:instr=" DOCPROPERTY &quot;Document number&quot;  \* MERGEFORMAT ">
      <w:r w:rsidR="00E97431">
        <w:t>UNEP/OzL.Pro/ExCom/95/89</w:t>
      </w:r>
    </w:fldSimple>
  </w:p>
  <w:p w14:paraId="680D5D7A" w14:textId="77777777" w:rsidR="00DC6A10" w:rsidRDefault="00DC6A10" w:rsidP="00F31830">
    <w:pPr>
      <w:pStyle w:val="Header"/>
      <w:jc w:val="right"/>
    </w:pPr>
  </w:p>
  <w:p w14:paraId="2AC05D26" w14:textId="77777777" w:rsidR="00106F2E" w:rsidRPr="0033525D" w:rsidRDefault="00106F2E" w:rsidP="00F3183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D2AA70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bCs w:val="0"/>
        <w:i/>
        <w:iCs w:val="0"/>
        <w:sz w:val="26"/>
        <w:szCs w:val="26"/>
      </w:rPr>
    </w:lvl>
    <w:lvl w:ilvl="1">
      <w:start w:val="1"/>
      <w:numFmt w:val="arabicAlpha"/>
      <w:pStyle w:val="Heading2"/>
      <w:lvlText w:val="(%2)"/>
      <w:lvlJc w:val="center"/>
      <w:pPr>
        <w:ind w:left="108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69636E"/>
    <w:multiLevelType w:val="hybridMultilevel"/>
    <w:tmpl w:val="6BAE77CE"/>
    <w:lvl w:ilvl="0" w:tplc="017068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62B1F"/>
    <w:multiLevelType w:val="multilevel"/>
    <w:tmpl w:val="5A60B0B2"/>
    <w:lvl w:ilvl="0">
      <w:start w:val="1"/>
      <w:numFmt w:val="decimal"/>
      <w:lvlText w:val="%1."/>
      <w:lvlJc w:val="left"/>
      <w:pPr>
        <w:tabs>
          <w:tab w:val="num" w:pos="710"/>
        </w:tabs>
        <w:ind w:left="71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1467314392">
    <w:abstractNumId w:val="0"/>
  </w:num>
  <w:num w:numId="3" w16cid:durableId="983697108">
    <w:abstractNumId w:val="0"/>
  </w:num>
  <w:num w:numId="4" w16cid:durableId="2023127001">
    <w:abstractNumId w:val="0"/>
  </w:num>
  <w:num w:numId="5" w16cid:durableId="462847601">
    <w:abstractNumId w:val="2"/>
  </w:num>
  <w:num w:numId="6" w16cid:durableId="299306927">
    <w:abstractNumId w:val="4"/>
  </w:num>
  <w:num w:numId="7" w16cid:durableId="559828470">
    <w:abstractNumId w:val="5"/>
  </w:num>
  <w:num w:numId="8" w16cid:durableId="1488010068">
    <w:abstractNumId w:val="8"/>
  </w:num>
  <w:num w:numId="9" w16cid:durableId="444007775">
    <w:abstractNumId w:val="3"/>
  </w:num>
  <w:num w:numId="10" w16cid:durableId="2043942065">
    <w:abstractNumId w:val="6"/>
  </w:num>
  <w:num w:numId="11" w16cid:durableId="1395083166">
    <w:abstractNumId w:val="1"/>
  </w:num>
  <w:num w:numId="12" w16cid:durableId="947353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4433523">
    <w:abstractNumId w:val="0"/>
  </w:num>
  <w:num w:numId="14" w16cid:durableId="2082022563">
    <w:abstractNumId w:val="7"/>
  </w:num>
  <w:num w:numId="15" w16cid:durableId="1603955184">
    <w:abstractNumId w:val="0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2464744">
    <w:abstractNumId w:val="0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66227665">
    <w:abstractNumId w:val="0"/>
    <w:lvlOverride w:ilvl="0">
      <w:startOverride w:val="2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8719435">
    <w:abstractNumId w:val="0"/>
    <w:lvlOverride w:ilvl="0">
      <w:startOverride w:val="2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7068900">
    <w:abstractNumId w:val="0"/>
    <w:lvlOverride w:ilvl="0">
      <w:startOverride w:val="24"/>
    </w:lvlOverride>
    <w:lvlOverride w:ilvl="1">
      <w:startOverride w:val="2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313107">
    <w:abstractNumId w:val="0"/>
    <w:lvlOverride w:ilvl="0">
      <w:startOverride w:val="2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7516D"/>
    <w:rsid w:val="00000FDF"/>
    <w:rsid w:val="00000FED"/>
    <w:rsid w:val="000038AE"/>
    <w:rsid w:val="00003F8C"/>
    <w:rsid w:val="0000434E"/>
    <w:rsid w:val="00004B42"/>
    <w:rsid w:val="000115A2"/>
    <w:rsid w:val="000133BC"/>
    <w:rsid w:val="0001419A"/>
    <w:rsid w:val="0001588D"/>
    <w:rsid w:val="00017156"/>
    <w:rsid w:val="00020F59"/>
    <w:rsid w:val="000211A9"/>
    <w:rsid w:val="00021238"/>
    <w:rsid w:val="00022071"/>
    <w:rsid w:val="0002259C"/>
    <w:rsid w:val="00022D68"/>
    <w:rsid w:val="00023402"/>
    <w:rsid w:val="000254BB"/>
    <w:rsid w:val="00025E9A"/>
    <w:rsid w:val="00026BFA"/>
    <w:rsid w:val="00031096"/>
    <w:rsid w:val="00031260"/>
    <w:rsid w:val="000337DE"/>
    <w:rsid w:val="00035894"/>
    <w:rsid w:val="0003665C"/>
    <w:rsid w:val="0003681A"/>
    <w:rsid w:val="000372B7"/>
    <w:rsid w:val="00037B42"/>
    <w:rsid w:val="00037C88"/>
    <w:rsid w:val="000439CC"/>
    <w:rsid w:val="000459AC"/>
    <w:rsid w:val="000468AE"/>
    <w:rsid w:val="00050F6E"/>
    <w:rsid w:val="00051B69"/>
    <w:rsid w:val="00053361"/>
    <w:rsid w:val="0005355D"/>
    <w:rsid w:val="000542C8"/>
    <w:rsid w:val="00056C7C"/>
    <w:rsid w:val="00057E10"/>
    <w:rsid w:val="00061EC2"/>
    <w:rsid w:val="0006262B"/>
    <w:rsid w:val="000626BF"/>
    <w:rsid w:val="00062D9E"/>
    <w:rsid w:val="00064AE2"/>
    <w:rsid w:val="00064F02"/>
    <w:rsid w:val="00065198"/>
    <w:rsid w:val="00066CE8"/>
    <w:rsid w:val="000714FB"/>
    <w:rsid w:val="00073AD1"/>
    <w:rsid w:val="0007611B"/>
    <w:rsid w:val="000778B0"/>
    <w:rsid w:val="00077BA5"/>
    <w:rsid w:val="00080ED0"/>
    <w:rsid w:val="00082867"/>
    <w:rsid w:val="00082B23"/>
    <w:rsid w:val="00083C00"/>
    <w:rsid w:val="000846AE"/>
    <w:rsid w:val="00084F10"/>
    <w:rsid w:val="00085B8F"/>
    <w:rsid w:val="00090481"/>
    <w:rsid w:val="00091025"/>
    <w:rsid w:val="00091859"/>
    <w:rsid w:val="000935A8"/>
    <w:rsid w:val="00094D13"/>
    <w:rsid w:val="00094D76"/>
    <w:rsid w:val="00095701"/>
    <w:rsid w:val="000962F3"/>
    <w:rsid w:val="00096FC8"/>
    <w:rsid w:val="000A007A"/>
    <w:rsid w:val="000A3826"/>
    <w:rsid w:val="000A399D"/>
    <w:rsid w:val="000A5E8A"/>
    <w:rsid w:val="000A6C26"/>
    <w:rsid w:val="000A6F2A"/>
    <w:rsid w:val="000B06A7"/>
    <w:rsid w:val="000B30FB"/>
    <w:rsid w:val="000B316F"/>
    <w:rsid w:val="000B366C"/>
    <w:rsid w:val="000B36C8"/>
    <w:rsid w:val="000B6D63"/>
    <w:rsid w:val="000B7AEC"/>
    <w:rsid w:val="000C0EA7"/>
    <w:rsid w:val="000C14C9"/>
    <w:rsid w:val="000C349A"/>
    <w:rsid w:val="000D26F3"/>
    <w:rsid w:val="000D40AA"/>
    <w:rsid w:val="000D52A4"/>
    <w:rsid w:val="000E07BC"/>
    <w:rsid w:val="000E0FED"/>
    <w:rsid w:val="000E12EB"/>
    <w:rsid w:val="000E2038"/>
    <w:rsid w:val="000E2308"/>
    <w:rsid w:val="000E2452"/>
    <w:rsid w:val="000E2E21"/>
    <w:rsid w:val="000E5FBB"/>
    <w:rsid w:val="000E7449"/>
    <w:rsid w:val="000F1814"/>
    <w:rsid w:val="000F1CD4"/>
    <w:rsid w:val="000F1E33"/>
    <w:rsid w:val="000F3014"/>
    <w:rsid w:val="000F3FD0"/>
    <w:rsid w:val="000F4103"/>
    <w:rsid w:val="000F4222"/>
    <w:rsid w:val="000F48C3"/>
    <w:rsid w:val="000F4D12"/>
    <w:rsid w:val="000F4E54"/>
    <w:rsid w:val="000F5714"/>
    <w:rsid w:val="000F6272"/>
    <w:rsid w:val="000F70A7"/>
    <w:rsid w:val="001004A5"/>
    <w:rsid w:val="00100F5D"/>
    <w:rsid w:val="00101374"/>
    <w:rsid w:val="00102CE5"/>
    <w:rsid w:val="00102E92"/>
    <w:rsid w:val="001038E2"/>
    <w:rsid w:val="00103BD4"/>
    <w:rsid w:val="0010519F"/>
    <w:rsid w:val="00106F2E"/>
    <w:rsid w:val="00107AF1"/>
    <w:rsid w:val="00107F3A"/>
    <w:rsid w:val="00111527"/>
    <w:rsid w:val="00113CCA"/>
    <w:rsid w:val="00114D4D"/>
    <w:rsid w:val="00120C43"/>
    <w:rsid w:val="00122F25"/>
    <w:rsid w:val="001261A4"/>
    <w:rsid w:val="001315DA"/>
    <w:rsid w:val="00131C24"/>
    <w:rsid w:val="00134479"/>
    <w:rsid w:val="00135894"/>
    <w:rsid w:val="00135980"/>
    <w:rsid w:val="0013645A"/>
    <w:rsid w:val="00136FC2"/>
    <w:rsid w:val="0013786F"/>
    <w:rsid w:val="00140806"/>
    <w:rsid w:val="00141794"/>
    <w:rsid w:val="00141946"/>
    <w:rsid w:val="00142B45"/>
    <w:rsid w:val="00142BE7"/>
    <w:rsid w:val="00147171"/>
    <w:rsid w:val="00150056"/>
    <w:rsid w:val="001500D6"/>
    <w:rsid w:val="00151243"/>
    <w:rsid w:val="001518D3"/>
    <w:rsid w:val="001521BE"/>
    <w:rsid w:val="00154237"/>
    <w:rsid w:val="00154301"/>
    <w:rsid w:val="00154651"/>
    <w:rsid w:val="00161F2D"/>
    <w:rsid w:val="00162345"/>
    <w:rsid w:val="001641B2"/>
    <w:rsid w:val="00164719"/>
    <w:rsid w:val="00165608"/>
    <w:rsid w:val="00165A34"/>
    <w:rsid w:val="00166FC4"/>
    <w:rsid w:val="001677AC"/>
    <w:rsid w:val="001727F9"/>
    <w:rsid w:val="00172D9B"/>
    <w:rsid w:val="00173BD9"/>
    <w:rsid w:val="00176FA7"/>
    <w:rsid w:val="001804EA"/>
    <w:rsid w:val="00181092"/>
    <w:rsid w:val="001835BA"/>
    <w:rsid w:val="00184B3E"/>
    <w:rsid w:val="00184B90"/>
    <w:rsid w:val="001863B8"/>
    <w:rsid w:val="00187D1E"/>
    <w:rsid w:val="0019010A"/>
    <w:rsid w:val="0019066F"/>
    <w:rsid w:val="00190A61"/>
    <w:rsid w:val="00190EB2"/>
    <w:rsid w:val="001922E9"/>
    <w:rsid w:val="001963FF"/>
    <w:rsid w:val="00197005"/>
    <w:rsid w:val="00197179"/>
    <w:rsid w:val="001A0D10"/>
    <w:rsid w:val="001A0D62"/>
    <w:rsid w:val="001A2215"/>
    <w:rsid w:val="001A3342"/>
    <w:rsid w:val="001A3E3D"/>
    <w:rsid w:val="001A5CE0"/>
    <w:rsid w:val="001A7049"/>
    <w:rsid w:val="001B15F4"/>
    <w:rsid w:val="001B1E40"/>
    <w:rsid w:val="001B68DC"/>
    <w:rsid w:val="001B7097"/>
    <w:rsid w:val="001B7B4C"/>
    <w:rsid w:val="001C2C96"/>
    <w:rsid w:val="001C37CE"/>
    <w:rsid w:val="001C3932"/>
    <w:rsid w:val="001C4FA6"/>
    <w:rsid w:val="001C6822"/>
    <w:rsid w:val="001C6A70"/>
    <w:rsid w:val="001C764E"/>
    <w:rsid w:val="001D08BC"/>
    <w:rsid w:val="001D1520"/>
    <w:rsid w:val="001D37B9"/>
    <w:rsid w:val="001D4F88"/>
    <w:rsid w:val="001D5B23"/>
    <w:rsid w:val="001D5DA3"/>
    <w:rsid w:val="001E00DE"/>
    <w:rsid w:val="001E1052"/>
    <w:rsid w:val="001E1185"/>
    <w:rsid w:val="001E219B"/>
    <w:rsid w:val="001E21B1"/>
    <w:rsid w:val="001E2F93"/>
    <w:rsid w:val="001E3C9F"/>
    <w:rsid w:val="001E4554"/>
    <w:rsid w:val="001E61E5"/>
    <w:rsid w:val="001E6BA9"/>
    <w:rsid w:val="001F0F27"/>
    <w:rsid w:val="001F2159"/>
    <w:rsid w:val="001F53FD"/>
    <w:rsid w:val="00204E6C"/>
    <w:rsid w:val="00206436"/>
    <w:rsid w:val="00206749"/>
    <w:rsid w:val="00206808"/>
    <w:rsid w:val="00207716"/>
    <w:rsid w:val="00210B8B"/>
    <w:rsid w:val="00210CD1"/>
    <w:rsid w:val="00211BCF"/>
    <w:rsid w:val="002128AF"/>
    <w:rsid w:val="002128C8"/>
    <w:rsid w:val="00212BC9"/>
    <w:rsid w:val="00214863"/>
    <w:rsid w:val="002156B4"/>
    <w:rsid w:val="00215804"/>
    <w:rsid w:val="002165C1"/>
    <w:rsid w:val="00217455"/>
    <w:rsid w:val="00217EC5"/>
    <w:rsid w:val="00223BEF"/>
    <w:rsid w:val="00224449"/>
    <w:rsid w:val="00224FCD"/>
    <w:rsid w:val="0022624B"/>
    <w:rsid w:val="002337A7"/>
    <w:rsid w:val="00240541"/>
    <w:rsid w:val="00241316"/>
    <w:rsid w:val="002436C4"/>
    <w:rsid w:val="00243E81"/>
    <w:rsid w:val="00245E69"/>
    <w:rsid w:val="0024621D"/>
    <w:rsid w:val="00246FDE"/>
    <w:rsid w:val="00250A7F"/>
    <w:rsid w:val="00251032"/>
    <w:rsid w:val="00251D57"/>
    <w:rsid w:val="002521E6"/>
    <w:rsid w:val="00252E55"/>
    <w:rsid w:val="00253194"/>
    <w:rsid w:val="00253222"/>
    <w:rsid w:val="002547A2"/>
    <w:rsid w:val="002574D7"/>
    <w:rsid w:val="00257DB4"/>
    <w:rsid w:val="00257F79"/>
    <w:rsid w:val="002600D1"/>
    <w:rsid w:val="00260328"/>
    <w:rsid w:val="0026136C"/>
    <w:rsid w:val="00261C13"/>
    <w:rsid w:val="00262847"/>
    <w:rsid w:val="00262FA5"/>
    <w:rsid w:val="0026773D"/>
    <w:rsid w:val="002734E4"/>
    <w:rsid w:val="00277A2E"/>
    <w:rsid w:val="00280099"/>
    <w:rsid w:val="00281BB2"/>
    <w:rsid w:val="00281E11"/>
    <w:rsid w:val="00282119"/>
    <w:rsid w:val="00282676"/>
    <w:rsid w:val="002828AA"/>
    <w:rsid w:val="00282F6C"/>
    <w:rsid w:val="0028460A"/>
    <w:rsid w:val="0028699F"/>
    <w:rsid w:val="00291EDD"/>
    <w:rsid w:val="002936ED"/>
    <w:rsid w:val="002945C8"/>
    <w:rsid w:val="00295FCC"/>
    <w:rsid w:val="002A03C3"/>
    <w:rsid w:val="002A112F"/>
    <w:rsid w:val="002A2825"/>
    <w:rsid w:val="002A5CAC"/>
    <w:rsid w:val="002A6FEF"/>
    <w:rsid w:val="002A72CC"/>
    <w:rsid w:val="002A7B7A"/>
    <w:rsid w:val="002B17B3"/>
    <w:rsid w:val="002B2149"/>
    <w:rsid w:val="002B254E"/>
    <w:rsid w:val="002B4889"/>
    <w:rsid w:val="002B4CE8"/>
    <w:rsid w:val="002B5D85"/>
    <w:rsid w:val="002B612C"/>
    <w:rsid w:val="002B6179"/>
    <w:rsid w:val="002B6182"/>
    <w:rsid w:val="002B72E9"/>
    <w:rsid w:val="002C0E6C"/>
    <w:rsid w:val="002C2A43"/>
    <w:rsid w:val="002C2C32"/>
    <w:rsid w:val="002C3A19"/>
    <w:rsid w:val="002C3D53"/>
    <w:rsid w:val="002C7998"/>
    <w:rsid w:val="002D4E62"/>
    <w:rsid w:val="002D75C3"/>
    <w:rsid w:val="002E111D"/>
    <w:rsid w:val="002E1638"/>
    <w:rsid w:val="002E20B2"/>
    <w:rsid w:val="002E21D3"/>
    <w:rsid w:val="002E3830"/>
    <w:rsid w:val="002E38E8"/>
    <w:rsid w:val="002E392D"/>
    <w:rsid w:val="002E4AC6"/>
    <w:rsid w:val="002E7E63"/>
    <w:rsid w:val="002F0977"/>
    <w:rsid w:val="002F0DDF"/>
    <w:rsid w:val="002F1075"/>
    <w:rsid w:val="002F160D"/>
    <w:rsid w:val="002F1621"/>
    <w:rsid w:val="002F1B10"/>
    <w:rsid w:val="002F1E53"/>
    <w:rsid w:val="002F2C89"/>
    <w:rsid w:val="002F2CAA"/>
    <w:rsid w:val="002F2D5F"/>
    <w:rsid w:val="002F46F8"/>
    <w:rsid w:val="002F4C02"/>
    <w:rsid w:val="002F58C5"/>
    <w:rsid w:val="002F6123"/>
    <w:rsid w:val="0030052C"/>
    <w:rsid w:val="00301BA4"/>
    <w:rsid w:val="0030717A"/>
    <w:rsid w:val="003078ED"/>
    <w:rsid w:val="0031198B"/>
    <w:rsid w:val="003135C7"/>
    <w:rsid w:val="003143E3"/>
    <w:rsid w:val="00315D5E"/>
    <w:rsid w:val="003164DA"/>
    <w:rsid w:val="00322414"/>
    <w:rsid w:val="00322F93"/>
    <w:rsid w:val="00326720"/>
    <w:rsid w:val="0033014C"/>
    <w:rsid w:val="003306E1"/>
    <w:rsid w:val="0033193A"/>
    <w:rsid w:val="003320E4"/>
    <w:rsid w:val="0033211F"/>
    <w:rsid w:val="003351FD"/>
    <w:rsid w:val="0033525D"/>
    <w:rsid w:val="00335EC4"/>
    <w:rsid w:val="003373E5"/>
    <w:rsid w:val="003414F3"/>
    <w:rsid w:val="00343B55"/>
    <w:rsid w:val="003442A2"/>
    <w:rsid w:val="003443F0"/>
    <w:rsid w:val="0034459B"/>
    <w:rsid w:val="003453C4"/>
    <w:rsid w:val="003470A5"/>
    <w:rsid w:val="00347D61"/>
    <w:rsid w:val="00351AD2"/>
    <w:rsid w:val="00352E17"/>
    <w:rsid w:val="00352F33"/>
    <w:rsid w:val="00356072"/>
    <w:rsid w:val="0035613E"/>
    <w:rsid w:val="00356E6A"/>
    <w:rsid w:val="0035733E"/>
    <w:rsid w:val="00361DB0"/>
    <w:rsid w:val="0036365E"/>
    <w:rsid w:val="00363EE9"/>
    <w:rsid w:val="00364D09"/>
    <w:rsid w:val="0036695E"/>
    <w:rsid w:val="003672FC"/>
    <w:rsid w:val="00367DED"/>
    <w:rsid w:val="003704C6"/>
    <w:rsid w:val="003722D7"/>
    <w:rsid w:val="00375BC0"/>
    <w:rsid w:val="00376128"/>
    <w:rsid w:val="0037742E"/>
    <w:rsid w:val="00377D56"/>
    <w:rsid w:val="00377E88"/>
    <w:rsid w:val="003803CC"/>
    <w:rsid w:val="0038245A"/>
    <w:rsid w:val="003828CC"/>
    <w:rsid w:val="003840E6"/>
    <w:rsid w:val="003856B8"/>
    <w:rsid w:val="00385CFC"/>
    <w:rsid w:val="00386F0D"/>
    <w:rsid w:val="003926A9"/>
    <w:rsid w:val="0039337A"/>
    <w:rsid w:val="003943FE"/>
    <w:rsid w:val="00395FCE"/>
    <w:rsid w:val="0039764E"/>
    <w:rsid w:val="003A1BF9"/>
    <w:rsid w:val="003A3189"/>
    <w:rsid w:val="003A3A06"/>
    <w:rsid w:val="003A3CA7"/>
    <w:rsid w:val="003A4D65"/>
    <w:rsid w:val="003A50FD"/>
    <w:rsid w:val="003B16E1"/>
    <w:rsid w:val="003B33BD"/>
    <w:rsid w:val="003B4896"/>
    <w:rsid w:val="003B52F4"/>
    <w:rsid w:val="003B569D"/>
    <w:rsid w:val="003B6841"/>
    <w:rsid w:val="003B6BF3"/>
    <w:rsid w:val="003B73F7"/>
    <w:rsid w:val="003C0A42"/>
    <w:rsid w:val="003C1106"/>
    <w:rsid w:val="003C1AD9"/>
    <w:rsid w:val="003C1BD8"/>
    <w:rsid w:val="003C2ADC"/>
    <w:rsid w:val="003C3C0E"/>
    <w:rsid w:val="003D0975"/>
    <w:rsid w:val="003D171B"/>
    <w:rsid w:val="003D42A6"/>
    <w:rsid w:val="003D4E75"/>
    <w:rsid w:val="003D4F21"/>
    <w:rsid w:val="003D4FAC"/>
    <w:rsid w:val="003D509A"/>
    <w:rsid w:val="003D5162"/>
    <w:rsid w:val="003D5AB5"/>
    <w:rsid w:val="003D73EF"/>
    <w:rsid w:val="003E13D9"/>
    <w:rsid w:val="003E1885"/>
    <w:rsid w:val="003E7906"/>
    <w:rsid w:val="003F000F"/>
    <w:rsid w:val="003F0462"/>
    <w:rsid w:val="003F0AA3"/>
    <w:rsid w:val="003F2850"/>
    <w:rsid w:val="003F2F89"/>
    <w:rsid w:val="003F3C50"/>
    <w:rsid w:val="003F6040"/>
    <w:rsid w:val="003F6CAF"/>
    <w:rsid w:val="0040040C"/>
    <w:rsid w:val="004014CA"/>
    <w:rsid w:val="00402B23"/>
    <w:rsid w:val="0040351E"/>
    <w:rsid w:val="00403A3E"/>
    <w:rsid w:val="00405708"/>
    <w:rsid w:val="00406202"/>
    <w:rsid w:val="00406A6A"/>
    <w:rsid w:val="00406B22"/>
    <w:rsid w:val="00406DF7"/>
    <w:rsid w:val="00407147"/>
    <w:rsid w:val="004078FA"/>
    <w:rsid w:val="004118B6"/>
    <w:rsid w:val="0041312D"/>
    <w:rsid w:val="00414EA6"/>
    <w:rsid w:val="0041605D"/>
    <w:rsid w:val="004173CA"/>
    <w:rsid w:val="00420C04"/>
    <w:rsid w:val="004236B2"/>
    <w:rsid w:val="00423D3B"/>
    <w:rsid w:val="004267D4"/>
    <w:rsid w:val="00430154"/>
    <w:rsid w:val="00431998"/>
    <w:rsid w:val="00431E08"/>
    <w:rsid w:val="00431FF1"/>
    <w:rsid w:val="004328A7"/>
    <w:rsid w:val="00434B72"/>
    <w:rsid w:val="00434C74"/>
    <w:rsid w:val="00434D18"/>
    <w:rsid w:val="00434FC6"/>
    <w:rsid w:val="0044097D"/>
    <w:rsid w:val="0044139C"/>
    <w:rsid w:val="00441418"/>
    <w:rsid w:val="0044148C"/>
    <w:rsid w:val="00441BA2"/>
    <w:rsid w:val="00442C86"/>
    <w:rsid w:val="0044429B"/>
    <w:rsid w:val="0044435F"/>
    <w:rsid w:val="00444529"/>
    <w:rsid w:val="00444DB0"/>
    <w:rsid w:val="004462E7"/>
    <w:rsid w:val="00451D6C"/>
    <w:rsid w:val="00455F3B"/>
    <w:rsid w:val="0045639A"/>
    <w:rsid w:val="00456664"/>
    <w:rsid w:val="00456EB4"/>
    <w:rsid w:val="0045757E"/>
    <w:rsid w:val="00457827"/>
    <w:rsid w:val="00457C3E"/>
    <w:rsid w:val="004604CF"/>
    <w:rsid w:val="00460A29"/>
    <w:rsid w:val="00461589"/>
    <w:rsid w:val="00461C11"/>
    <w:rsid w:val="00463C94"/>
    <w:rsid w:val="00464D40"/>
    <w:rsid w:val="00466E56"/>
    <w:rsid w:val="004702A7"/>
    <w:rsid w:val="0047095A"/>
    <w:rsid w:val="004718F3"/>
    <w:rsid w:val="00471F0C"/>
    <w:rsid w:val="004725D2"/>
    <w:rsid w:val="004733EF"/>
    <w:rsid w:val="0047464B"/>
    <w:rsid w:val="00475040"/>
    <w:rsid w:val="0047654F"/>
    <w:rsid w:val="004769FD"/>
    <w:rsid w:val="0047733C"/>
    <w:rsid w:val="00483321"/>
    <w:rsid w:val="004834C6"/>
    <w:rsid w:val="00484792"/>
    <w:rsid w:val="0048645B"/>
    <w:rsid w:val="004905F6"/>
    <w:rsid w:val="00490B28"/>
    <w:rsid w:val="00490C06"/>
    <w:rsid w:val="00492ED0"/>
    <w:rsid w:val="004938B0"/>
    <w:rsid w:val="00493D40"/>
    <w:rsid w:val="00493EE3"/>
    <w:rsid w:val="00495493"/>
    <w:rsid w:val="004967B6"/>
    <w:rsid w:val="004A0F06"/>
    <w:rsid w:val="004A459B"/>
    <w:rsid w:val="004A4ABC"/>
    <w:rsid w:val="004A504B"/>
    <w:rsid w:val="004A6911"/>
    <w:rsid w:val="004A6EDF"/>
    <w:rsid w:val="004B231D"/>
    <w:rsid w:val="004B2A8B"/>
    <w:rsid w:val="004B3652"/>
    <w:rsid w:val="004B3EA0"/>
    <w:rsid w:val="004B54E0"/>
    <w:rsid w:val="004B58EC"/>
    <w:rsid w:val="004B7384"/>
    <w:rsid w:val="004C3262"/>
    <w:rsid w:val="004C3A3F"/>
    <w:rsid w:val="004C4244"/>
    <w:rsid w:val="004C4269"/>
    <w:rsid w:val="004C4D4C"/>
    <w:rsid w:val="004C6B97"/>
    <w:rsid w:val="004D576C"/>
    <w:rsid w:val="004D6236"/>
    <w:rsid w:val="004D7F90"/>
    <w:rsid w:val="004E08EE"/>
    <w:rsid w:val="004E1E68"/>
    <w:rsid w:val="004E3895"/>
    <w:rsid w:val="004E3F38"/>
    <w:rsid w:val="004E4DBB"/>
    <w:rsid w:val="004E4E41"/>
    <w:rsid w:val="004E50EA"/>
    <w:rsid w:val="004E6E26"/>
    <w:rsid w:val="004E73DB"/>
    <w:rsid w:val="004E7F9C"/>
    <w:rsid w:val="004F3493"/>
    <w:rsid w:val="004F4660"/>
    <w:rsid w:val="004F4AA6"/>
    <w:rsid w:val="004F5143"/>
    <w:rsid w:val="004F7CFB"/>
    <w:rsid w:val="004F7D9E"/>
    <w:rsid w:val="005001C7"/>
    <w:rsid w:val="005019E1"/>
    <w:rsid w:val="005030AF"/>
    <w:rsid w:val="005037AA"/>
    <w:rsid w:val="00505E38"/>
    <w:rsid w:val="00507104"/>
    <w:rsid w:val="00511288"/>
    <w:rsid w:val="00512B09"/>
    <w:rsid w:val="005162CC"/>
    <w:rsid w:val="00517D12"/>
    <w:rsid w:val="00520634"/>
    <w:rsid w:val="00520D02"/>
    <w:rsid w:val="005220ED"/>
    <w:rsid w:val="005225D6"/>
    <w:rsid w:val="005244DB"/>
    <w:rsid w:val="00525D97"/>
    <w:rsid w:val="00525EEB"/>
    <w:rsid w:val="00526C31"/>
    <w:rsid w:val="005271C8"/>
    <w:rsid w:val="00533796"/>
    <w:rsid w:val="0053503B"/>
    <w:rsid w:val="005364D7"/>
    <w:rsid w:val="005367F5"/>
    <w:rsid w:val="00536E84"/>
    <w:rsid w:val="00537343"/>
    <w:rsid w:val="00541EF1"/>
    <w:rsid w:val="0054349D"/>
    <w:rsid w:val="005516F3"/>
    <w:rsid w:val="00551A47"/>
    <w:rsid w:val="00551BC3"/>
    <w:rsid w:val="00552027"/>
    <w:rsid w:val="005522C9"/>
    <w:rsid w:val="00552F2C"/>
    <w:rsid w:val="00554374"/>
    <w:rsid w:val="005551DA"/>
    <w:rsid w:val="00555D75"/>
    <w:rsid w:val="00560DF0"/>
    <w:rsid w:val="00563219"/>
    <w:rsid w:val="00564996"/>
    <w:rsid w:val="00565C01"/>
    <w:rsid w:val="00565C18"/>
    <w:rsid w:val="00566DAC"/>
    <w:rsid w:val="0056759C"/>
    <w:rsid w:val="0057179C"/>
    <w:rsid w:val="00573616"/>
    <w:rsid w:val="00575018"/>
    <w:rsid w:val="00581BD8"/>
    <w:rsid w:val="00581FD7"/>
    <w:rsid w:val="00584092"/>
    <w:rsid w:val="00584C5B"/>
    <w:rsid w:val="00585179"/>
    <w:rsid w:val="005851A4"/>
    <w:rsid w:val="00585AAC"/>
    <w:rsid w:val="00587B4D"/>
    <w:rsid w:val="00587D5A"/>
    <w:rsid w:val="005906CC"/>
    <w:rsid w:val="00590ECA"/>
    <w:rsid w:val="0059265E"/>
    <w:rsid w:val="0059513E"/>
    <w:rsid w:val="0059743C"/>
    <w:rsid w:val="005978D1"/>
    <w:rsid w:val="005A2E32"/>
    <w:rsid w:val="005A3D2F"/>
    <w:rsid w:val="005A5C81"/>
    <w:rsid w:val="005A6059"/>
    <w:rsid w:val="005A6AA4"/>
    <w:rsid w:val="005A6D9F"/>
    <w:rsid w:val="005A7D5B"/>
    <w:rsid w:val="005A7EBB"/>
    <w:rsid w:val="005B48FF"/>
    <w:rsid w:val="005B653E"/>
    <w:rsid w:val="005C1E32"/>
    <w:rsid w:val="005C2703"/>
    <w:rsid w:val="005C4193"/>
    <w:rsid w:val="005C4882"/>
    <w:rsid w:val="005C5944"/>
    <w:rsid w:val="005C5B10"/>
    <w:rsid w:val="005C670D"/>
    <w:rsid w:val="005C6C7D"/>
    <w:rsid w:val="005C7A23"/>
    <w:rsid w:val="005C7D00"/>
    <w:rsid w:val="005D34A0"/>
    <w:rsid w:val="005D363F"/>
    <w:rsid w:val="005D447F"/>
    <w:rsid w:val="005D4889"/>
    <w:rsid w:val="005E036B"/>
    <w:rsid w:val="005E06C0"/>
    <w:rsid w:val="005E0A31"/>
    <w:rsid w:val="005E1950"/>
    <w:rsid w:val="005E1D4B"/>
    <w:rsid w:val="005E4257"/>
    <w:rsid w:val="005E4F50"/>
    <w:rsid w:val="005E5B06"/>
    <w:rsid w:val="005F0E29"/>
    <w:rsid w:val="005F1531"/>
    <w:rsid w:val="005F261B"/>
    <w:rsid w:val="005F31AA"/>
    <w:rsid w:val="005F328E"/>
    <w:rsid w:val="005F4FA7"/>
    <w:rsid w:val="005F56A6"/>
    <w:rsid w:val="005F7A0F"/>
    <w:rsid w:val="00603159"/>
    <w:rsid w:val="00603C62"/>
    <w:rsid w:val="00604C15"/>
    <w:rsid w:val="00604FD3"/>
    <w:rsid w:val="00605EA9"/>
    <w:rsid w:val="006066A1"/>
    <w:rsid w:val="00607313"/>
    <w:rsid w:val="00610477"/>
    <w:rsid w:val="00611959"/>
    <w:rsid w:val="006130F2"/>
    <w:rsid w:val="0061449F"/>
    <w:rsid w:val="006158D5"/>
    <w:rsid w:val="00617E38"/>
    <w:rsid w:val="0062068F"/>
    <w:rsid w:val="006206B2"/>
    <w:rsid w:val="00621C65"/>
    <w:rsid w:val="00622D51"/>
    <w:rsid w:val="006241EF"/>
    <w:rsid w:val="006253E8"/>
    <w:rsid w:val="00625D83"/>
    <w:rsid w:val="00626C6D"/>
    <w:rsid w:val="00630032"/>
    <w:rsid w:val="00630424"/>
    <w:rsid w:val="00630435"/>
    <w:rsid w:val="00632871"/>
    <w:rsid w:val="00633318"/>
    <w:rsid w:val="0063784E"/>
    <w:rsid w:val="006417E7"/>
    <w:rsid w:val="00642D16"/>
    <w:rsid w:val="006432CC"/>
    <w:rsid w:val="00643E90"/>
    <w:rsid w:val="006449A3"/>
    <w:rsid w:val="00646788"/>
    <w:rsid w:val="00646A40"/>
    <w:rsid w:val="00646A9C"/>
    <w:rsid w:val="00646CB6"/>
    <w:rsid w:val="006474A0"/>
    <w:rsid w:val="006475CF"/>
    <w:rsid w:val="00650AD0"/>
    <w:rsid w:val="00651697"/>
    <w:rsid w:val="00651984"/>
    <w:rsid w:val="00651DC5"/>
    <w:rsid w:val="00652630"/>
    <w:rsid w:val="00653842"/>
    <w:rsid w:val="006538C5"/>
    <w:rsid w:val="006545C3"/>
    <w:rsid w:val="006600FF"/>
    <w:rsid w:val="00660C5D"/>
    <w:rsid w:val="00661779"/>
    <w:rsid w:val="006623E7"/>
    <w:rsid w:val="00662B80"/>
    <w:rsid w:val="0066316C"/>
    <w:rsid w:val="006653CA"/>
    <w:rsid w:val="0066762D"/>
    <w:rsid w:val="0066768F"/>
    <w:rsid w:val="00670F6C"/>
    <w:rsid w:val="00671CBC"/>
    <w:rsid w:val="00672E12"/>
    <w:rsid w:val="006735FD"/>
    <w:rsid w:val="00673959"/>
    <w:rsid w:val="00676E58"/>
    <w:rsid w:val="0067700B"/>
    <w:rsid w:val="00677B32"/>
    <w:rsid w:val="00680A6D"/>
    <w:rsid w:val="00680FF7"/>
    <w:rsid w:val="006825EA"/>
    <w:rsid w:val="00682D5E"/>
    <w:rsid w:val="006838AA"/>
    <w:rsid w:val="006852C7"/>
    <w:rsid w:val="006852CE"/>
    <w:rsid w:val="006854FF"/>
    <w:rsid w:val="00685BD8"/>
    <w:rsid w:val="00691104"/>
    <w:rsid w:val="00691B9D"/>
    <w:rsid w:val="00692353"/>
    <w:rsid w:val="00692D14"/>
    <w:rsid w:val="00696B5C"/>
    <w:rsid w:val="006978C3"/>
    <w:rsid w:val="006A032B"/>
    <w:rsid w:val="006A0BAB"/>
    <w:rsid w:val="006A26B9"/>
    <w:rsid w:val="006A2AD7"/>
    <w:rsid w:val="006A3364"/>
    <w:rsid w:val="006A5C54"/>
    <w:rsid w:val="006A72EC"/>
    <w:rsid w:val="006A7A3B"/>
    <w:rsid w:val="006B018E"/>
    <w:rsid w:val="006B13B9"/>
    <w:rsid w:val="006B21EA"/>
    <w:rsid w:val="006B35DE"/>
    <w:rsid w:val="006B4A5E"/>
    <w:rsid w:val="006B606D"/>
    <w:rsid w:val="006B627D"/>
    <w:rsid w:val="006B65C7"/>
    <w:rsid w:val="006C0F81"/>
    <w:rsid w:val="006C1727"/>
    <w:rsid w:val="006C1D13"/>
    <w:rsid w:val="006C32FD"/>
    <w:rsid w:val="006C33A3"/>
    <w:rsid w:val="006C39CE"/>
    <w:rsid w:val="006C4ABA"/>
    <w:rsid w:val="006C516D"/>
    <w:rsid w:val="006D064C"/>
    <w:rsid w:val="006D0FCC"/>
    <w:rsid w:val="006D21F5"/>
    <w:rsid w:val="006D2671"/>
    <w:rsid w:val="006D3089"/>
    <w:rsid w:val="006D3E03"/>
    <w:rsid w:val="006D64DB"/>
    <w:rsid w:val="006D7170"/>
    <w:rsid w:val="006E126D"/>
    <w:rsid w:val="006E1A5F"/>
    <w:rsid w:val="006E1F4C"/>
    <w:rsid w:val="006E1FC3"/>
    <w:rsid w:val="006E2EDC"/>
    <w:rsid w:val="006E3635"/>
    <w:rsid w:val="006E4411"/>
    <w:rsid w:val="006E6605"/>
    <w:rsid w:val="006E6740"/>
    <w:rsid w:val="006E7FB6"/>
    <w:rsid w:val="006F0C85"/>
    <w:rsid w:val="006F1362"/>
    <w:rsid w:val="006F2DA7"/>
    <w:rsid w:val="006F41CA"/>
    <w:rsid w:val="006F472E"/>
    <w:rsid w:val="006F5599"/>
    <w:rsid w:val="006F5E19"/>
    <w:rsid w:val="006F67BB"/>
    <w:rsid w:val="006F6D26"/>
    <w:rsid w:val="006F7D38"/>
    <w:rsid w:val="0070038F"/>
    <w:rsid w:val="007006DA"/>
    <w:rsid w:val="0070090A"/>
    <w:rsid w:val="00700CEE"/>
    <w:rsid w:val="00704605"/>
    <w:rsid w:val="00704CE9"/>
    <w:rsid w:val="0070616B"/>
    <w:rsid w:val="00706295"/>
    <w:rsid w:val="0070674A"/>
    <w:rsid w:val="00706FDA"/>
    <w:rsid w:val="00710C64"/>
    <w:rsid w:val="007112A2"/>
    <w:rsid w:val="007118EC"/>
    <w:rsid w:val="00711B8B"/>
    <w:rsid w:val="00711F9A"/>
    <w:rsid w:val="00713307"/>
    <w:rsid w:val="00713810"/>
    <w:rsid w:val="00721AB8"/>
    <w:rsid w:val="00723420"/>
    <w:rsid w:val="0072399A"/>
    <w:rsid w:val="0072578F"/>
    <w:rsid w:val="00726EE6"/>
    <w:rsid w:val="007303A5"/>
    <w:rsid w:val="00730B3E"/>
    <w:rsid w:val="00731B0C"/>
    <w:rsid w:val="00732BAD"/>
    <w:rsid w:val="00732F87"/>
    <w:rsid w:val="0073420B"/>
    <w:rsid w:val="00735148"/>
    <w:rsid w:val="00735800"/>
    <w:rsid w:val="00736367"/>
    <w:rsid w:val="0074065C"/>
    <w:rsid w:val="00741A3A"/>
    <w:rsid w:val="00746ADC"/>
    <w:rsid w:val="007470B4"/>
    <w:rsid w:val="0074760E"/>
    <w:rsid w:val="00750766"/>
    <w:rsid w:val="007522F7"/>
    <w:rsid w:val="007545A3"/>
    <w:rsid w:val="007548C4"/>
    <w:rsid w:val="00754ABA"/>
    <w:rsid w:val="00756295"/>
    <w:rsid w:val="007612CD"/>
    <w:rsid w:val="00762525"/>
    <w:rsid w:val="0076555F"/>
    <w:rsid w:val="007669B6"/>
    <w:rsid w:val="00766D0E"/>
    <w:rsid w:val="0076731B"/>
    <w:rsid w:val="00773F63"/>
    <w:rsid w:val="00774022"/>
    <w:rsid w:val="00774A3D"/>
    <w:rsid w:val="00782B0D"/>
    <w:rsid w:val="007839C4"/>
    <w:rsid w:val="00783B5A"/>
    <w:rsid w:val="00786050"/>
    <w:rsid w:val="00786B53"/>
    <w:rsid w:val="00790A0E"/>
    <w:rsid w:val="007927D7"/>
    <w:rsid w:val="00795D0D"/>
    <w:rsid w:val="00796037"/>
    <w:rsid w:val="00796139"/>
    <w:rsid w:val="0079656C"/>
    <w:rsid w:val="007968C2"/>
    <w:rsid w:val="0079781A"/>
    <w:rsid w:val="007A1546"/>
    <w:rsid w:val="007A1DF0"/>
    <w:rsid w:val="007A228C"/>
    <w:rsid w:val="007A273A"/>
    <w:rsid w:val="007A34A2"/>
    <w:rsid w:val="007A368E"/>
    <w:rsid w:val="007A5868"/>
    <w:rsid w:val="007A5BA6"/>
    <w:rsid w:val="007A6091"/>
    <w:rsid w:val="007A653D"/>
    <w:rsid w:val="007A7941"/>
    <w:rsid w:val="007A7DA5"/>
    <w:rsid w:val="007B0450"/>
    <w:rsid w:val="007B04CE"/>
    <w:rsid w:val="007B0995"/>
    <w:rsid w:val="007B0A19"/>
    <w:rsid w:val="007B0E0D"/>
    <w:rsid w:val="007B1D4A"/>
    <w:rsid w:val="007B2497"/>
    <w:rsid w:val="007B2661"/>
    <w:rsid w:val="007B3E32"/>
    <w:rsid w:val="007B5BCA"/>
    <w:rsid w:val="007B64B7"/>
    <w:rsid w:val="007B6871"/>
    <w:rsid w:val="007B693E"/>
    <w:rsid w:val="007B7A2F"/>
    <w:rsid w:val="007B7A8F"/>
    <w:rsid w:val="007C01C9"/>
    <w:rsid w:val="007C2B69"/>
    <w:rsid w:val="007C32EE"/>
    <w:rsid w:val="007C3D33"/>
    <w:rsid w:val="007C45DA"/>
    <w:rsid w:val="007C5596"/>
    <w:rsid w:val="007C6151"/>
    <w:rsid w:val="007C7DDC"/>
    <w:rsid w:val="007D1131"/>
    <w:rsid w:val="007D1618"/>
    <w:rsid w:val="007D294A"/>
    <w:rsid w:val="007D3639"/>
    <w:rsid w:val="007D47D2"/>
    <w:rsid w:val="007D631F"/>
    <w:rsid w:val="007D6EC0"/>
    <w:rsid w:val="007D7E1D"/>
    <w:rsid w:val="007E02DA"/>
    <w:rsid w:val="007E05CF"/>
    <w:rsid w:val="007E0D26"/>
    <w:rsid w:val="007E13AA"/>
    <w:rsid w:val="007E332C"/>
    <w:rsid w:val="007E4ABE"/>
    <w:rsid w:val="007E503C"/>
    <w:rsid w:val="007F10B9"/>
    <w:rsid w:val="007F56A7"/>
    <w:rsid w:val="007F793A"/>
    <w:rsid w:val="007F7E51"/>
    <w:rsid w:val="0080268F"/>
    <w:rsid w:val="00802C4C"/>
    <w:rsid w:val="0080345C"/>
    <w:rsid w:val="0080356A"/>
    <w:rsid w:val="0081037C"/>
    <w:rsid w:val="008105A1"/>
    <w:rsid w:val="0081412C"/>
    <w:rsid w:val="00814647"/>
    <w:rsid w:val="008147BA"/>
    <w:rsid w:val="00814E70"/>
    <w:rsid w:val="00816AED"/>
    <w:rsid w:val="0082073B"/>
    <w:rsid w:val="00821000"/>
    <w:rsid w:val="00822842"/>
    <w:rsid w:val="008233DF"/>
    <w:rsid w:val="00823911"/>
    <w:rsid w:val="0082522F"/>
    <w:rsid w:val="008274D5"/>
    <w:rsid w:val="00830DFB"/>
    <w:rsid w:val="00831979"/>
    <w:rsid w:val="00831986"/>
    <w:rsid w:val="00833EE4"/>
    <w:rsid w:val="00835933"/>
    <w:rsid w:val="008416B6"/>
    <w:rsid w:val="008427D9"/>
    <w:rsid w:val="008438AF"/>
    <w:rsid w:val="00845B84"/>
    <w:rsid w:val="00846D75"/>
    <w:rsid w:val="00851352"/>
    <w:rsid w:val="00851F32"/>
    <w:rsid w:val="008520BF"/>
    <w:rsid w:val="008548DA"/>
    <w:rsid w:val="008549E0"/>
    <w:rsid w:val="00857077"/>
    <w:rsid w:val="0085733E"/>
    <w:rsid w:val="00862586"/>
    <w:rsid w:val="00863230"/>
    <w:rsid w:val="0086360D"/>
    <w:rsid w:val="008637D2"/>
    <w:rsid w:val="00863A55"/>
    <w:rsid w:val="008649EF"/>
    <w:rsid w:val="00864EB4"/>
    <w:rsid w:val="00865BD0"/>
    <w:rsid w:val="00866406"/>
    <w:rsid w:val="00870816"/>
    <w:rsid w:val="00871074"/>
    <w:rsid w:val="008717D8"/>
    <w:rsid w:val="0087215C"/>
    <w:rsid w:val="00873EE4"/>
    <w:rsid w:val="008755DD"/>
    <w:rsid w:val="00875CB6"/>
    <w:rsid w:val="00875D25"/>
    <w:rsid w:val="008775EE"/>
    <w:rsid w:val="00877F02"/>
    <w:rsid w:val="00880334"/>
    <w:rsid w:val="0088037B"/>
    <w:rsid w:val="00880E35"/>
    <w:rsid w:val="00884694"/>
    <w:rsid w:val="0088550A"/>
    <w:rsid w:val="00886B96"/>
    <w:rsid w:val="008875FE"/>
    <w:rsid w:val="00887F8E"/>
    <w:rsid w:val="00890B4C"/>
    <w:rsid w:val="00894034"/>
    <w:rsid w:val="008948F4"/>
    <w:rsid w:val="00896234"/>
    <w:rsid w:val="0089721F"/>
    <w:rsid w:val="00897C5E"/>
    <w:rsid w:val="00897E43"/>
    <w:rsid w:val="008A0F16"/>
    <w:rsid w:val="008A3A7F"/>
    <w:rsid w:val="008A4B0E"/>
    <w:rsid w:val="008A7D2A"/>
    <w:rsid w:val="008B2175"/>
    <w:rsid w:val="008B3317"/>
    <w:rsid w:val="008B6121"/>
    <w:rsid w:val="008B70A0"/>
    <w:rsid w:val="008C0499"/>
    <w:rsid w:val="008C1987"/>
    <w:rsid w:val="008C222B"/>
    <w:rsid w:val="008C5738"/>
    <w:rsid w:val="008C5EBC"/>
    <w:rsid w:val="008C648C"/>
    <w:rsid w:val="008C7EAD"/>
    <w:rsid w:val="008D0CFE"/>
    <w:rsid w:val="008D0D87"/>
    <w:rsid w:val="008D1B4D"/>
    <w:rsid w:val="008D22CF"/>
    <w:rsid w:val="008D2C15"/>
    <w:rsid w:val="008D4CEA"/>
    <w:rsid w:val="008D6152"/>
    <w:rsid w:val="008E25D6"/>
    <w:rsid w:val="008E3FDA"/>
    <w:rsid w:val="008E47F7"/>
    <w:rsid w:val="008E4A37"/>
    <w:rsid w:val="008E7BA9"/>
    <w:rsid w:val="008E7F42"/>
    <w:rsid w:val="008F0BEA"/>
    <w:rsid w:val="008F0F81"/>
    <w:rsid w:val="008F1C1F"/>
    <w:rsid w:val="008F1CD7"/>
    <w:rsid w:val="008F27BF"/>
    <w:rsid w:val="008F2A18"/>
    <w:rsid w:val="008F2E64"/>
    <w:rsid w:val="008F3860"/>
    <w:rsid w:val="008F48D5"/>
    <w:rsid w:val="008F4E5E"/>
    <w:rsid w:val="00900A0E"/>
    <w:rsid w:val="00903020"/>
    <w:rsid w:val="0090388A"/>
    <w:rsid w:val="00903C57"/>
    <w:rsid w:val="0090640F"/>
    <w:rsid w:val="009071C4"/>
    <w:rsid w:val="0091032A"/>
    <w:rsid w:val="00910EBE"/>
    <w:rsid w:val="009125F9"/>
    <w:rsid w:val="00912AC8"/>
    <w:rsid w:val="009130A2"/>
    <w:rsid w:val="00914289"/>
    <w:rsid w:val="009142EC"/>
    <w:rsid w:val="009145E4"/>
    <w:rsid w:val="009154C3"/>
    <w:rsid w:val="00920DA7"/>
    <w:rsid w:val="00923540"/>
    <w:rsid w:val="00924C86"/>
    <w:rsid w:val="00926767"/>
    <w:rsid w:val="0093189D"/>
    <w:rsid w:val="00932129"/>
    <w:rsid w:val="009323E4"/>
    <w:rsid w:val="00934CF3"/>
    <w:rsid w:val="009361D5"/>
    <w:rsid w:val="00936B15"/>
    <w:rsid w:val="009428A4"/>
    <w:rsid w:val="00944460"/>
    <w:rsid w:val="009449F0"/>
    <w:rsid w:val="009456C4"/>
    <w:rsid w:val="00950890"/>
    <w:rsid w:val="00950936"/>
    <w:rsid w:val="00951E51"/>
    <w:rsid w:val="009528FC"/>
    <w:rsid w:val="0095307F"/>
    <w:rsid w:val="00953303"/>
    <w:rsid w:val="009549BE"/>
    <w:rsid w:val="00956CB6"/>
    <w:rsid w:val="00956EB5"/>
    <w:rsid w:val="00957E3A"/>
    <w:rsid w:val="009615EB"/>
    <w:rsid w:val="00961AF3"/>
    <w:rsid w:val="009633A9"/>
    <w:rsid w:val="009659F4"/>
    <w:rsid w:val="00965C7C"/>
    <w:rsid w:val="009664EE"/>
    <w:rsid w:val="00967ED9"/>
    <w:rsid w:val="00970D60"/>
    <w:rsid w:val="0097295C"/>
    <w:rsid w:val="00974FBB"/>
    <w:rsid w:val="0097539A"/>
    <w:rsid w:val="0097554A"/>
    <w:rsid w:val="00975FEA"/>
    <w:rsid w:val="00977364"/>
    <w:rsid w:val="009774CB"/>
    <w:rsid w:val="00980319"/>
    <w:rsid w:val="0098211F"/>
    <w:rsid w:val="0098426B"/>
    <w:rsid w:val="009848A8"/>
    <w:rsid w:val="00984E37"/>
    <w:rsid w:val="00985AED"/>
    <w:rsid w:val="00987129"/>
    <w:rsid w:val="00987332"/>
    <w:rsid w:val="009874D0"/>
    <w:rsid w:val="00990375"/>
    <w:rsid w:val="009911BC"/>
    <w:rsid w:val="0099390E"/>
    <w:rsid w:val="00995F72"/>
    <w:rsid w:val="009960E5"/>
    <w:rsid w:val="00996127"/>
    <w:rsid w:val="0099787E"/>
    <w:rsid w:val="009A0851"/>
    <w:rsid w:val="009A1753"/>
    <w:rsid w:val="009A3F18"/>
    <w:rsid w:val="009A5A3D"/>
    <w:rsid w:val="009A7ADC"/>
    <w:rsid w:val="009B0D30"/>
    <w:rsid w:val="009B1694"/>
    <w:rsid w:val="009B3179"/>
    <w:rsid w:val="009B3A45"/>
    <w:rsid w:val="009B3ADC"/>
    <w:rsid w:val="009B4E68"/>
    <w:rsid w:val="009B501A"/>
    <w:rsid w:val="009C19B7"/>
    <w:rsid w:val="009C1F97"/>
    <w:rsid w:val="009C3AC1"/>
    <w:rsid w:val="009C42DD"/>
    <w:rsid w:val="009C49C1"/>
    <w:rsid w:val="009C5253"/>
    <w:rsid w:val="009C5907"/>
    <w:rsid w:val="009C5ABB"/>
    <w:rsid w:val="009C60A1"/>
    <w:rsid w:val="009D01DD"/>
    <w:rsid w:val="009D088C"/>
    <w:rsid w:val="009D2991"/>
    <w:rsid w:val="009D3522"/>
    <w:rsid w:val="009D38EA"/>
    <w:rsid w:val="009D3E4C"/>
    <w:rsid w:val="009D4BFA"/>
    <w:rsid w:val="009D5179"/>
    <w:rsid w:val="009D771B"/>
    <w:rsid w:val="009D7C51"/>
    <w:rsid w:val="009E00CB"/>
    <w:rsid w:val="009E196C"/>
    <w:rsid w:val="009E20F5"/>
    <w:rsid w:val="009E2921"/>
    <w:rsid w:val="009E2BD6"/>
    <w:rsid w:val="009E33B0"/>
    <w:rsid w:val="009E578A"/>
    <w:rsid w:val="009E5870"/>
    <w:rsid w:val="009E6A0A"/>
    <w:rsid w:val="009E75E8"/>
    <w:rsid w:val="009E77D7"/>
    <w:rsid w:val="009E7FFE"/>
    <w:rsid w:val="009F196D"/>
    <w:rsid w:val="009F2DF7"/>
    <w:rsid w:val="009F36BF"/>
    <w:rsid w:val="009F7075"/>
    <w:rsid w:val="00A03CC2"/>
    <w:rsid w:val="00A06AF8"/>
    <w:rsid w:val="00A06CDB"/>
    <w:rsid w:val="00A07705"/>
    <w:rsid w:val="00A0777E"/>
    <w:rsid w:val="00A111B6"/>
    <w:rsid w:val="00A11540"/>
    <w:rsid w:val="00A15FEA"/>
    <w:rsid w:val="00A20DF0"/>
    <w:rsid w:val="00A22D81"/>
    <w:rsid w:val="00A23038"/>
    <w:rsid w:val="00A25E36"/>
    <w:rsid w:val="00A269BF"/>
    <w:rsid w:val="00A26D27"/>
    <w:rsid w:val="00A27154"/>
    <w:rsid w:val="00A32659"/>
    <w:rsid w:val="00A332B2"/>
    <w:rsid w:val="00A35FE0"/>
    <w:rsid w:val="00A376EE"/>
    <w:rsid w:val="00A403B0"/>
    <w:rsid w:val="00A41633"/>
    <w:rsid w:val="00A41DF5"/>
    <w:rsid w:val="00A424D2"/>
    <w:rsid w:val="00A42A99"/>
    <w:rsid w:val="00A441F7"/>
    <w:rsid w:val="00A46062"/>
    <w:rsid w:val="00A512DE"/>
    <w:rsid w:val="00A5151A"/>
    <w:rsid w:val="00A53451"/>
    <w:rsid w:val="00A54AC0"/>
    <w:rsid w:val="00A54AC8"/>
    <w:rsid w:val="00A55C58"/>
    <w:rsid w:val="00A565D5"/>
    <w:rsid w:val="00A57E0A"/>
    <w:rsid w:val="00A601F4"/>
    <w:rsid w:val="00A60B9D"/>
    <w:rsid w:val="00A63196"/>
    <w:rsid w:val="00A65AA4"/>
    <w:rsid w:val="00A66D08"/>
    <w:rsid w:val="00A67011"/>
    <w:rsid w:val="00A706B7"/>
    <w:rsid w:val="00A71133"/>
    <w:rsid w:val="00A72E50"/>
    <w:rsid w:val="00A72F5A"/>
    <w:rsid w:val="00A731CB"/>
    <w:rsid w:val="00A7365A"/>
    <w:rsid w:val="00A739C7"/>
    <w:rsid w:val="00A73D1D"/>
    <w:rsid w:val="00A74F51"/>
    <w:rsid w:val="00A7516D"/>
    <w:rsid w:val="00A77919"/>
    <w:rsid w:val="00A77DFF"/>
    <w:rsid w:val="00A77EDB"/>
    <w:rsid w:val="00A811AE"/>
    <w:rsid w:val="00A823F6"/>
    <w:rsid w:val="00A835DB"/>
    <w:rsid w:val="00A84768"/>
    <w:rsid w:val="00A8719E"/>
    <w:rsid w:val="00A87CC8"/>
    <w:rsid w:val="00A91405"/>
    <w:rsid w:val="00A91556"/>
    <w:rsid w:val="00A9470A"/>
    <w:rsid w:val="00A947CE"/>
    <w:rsid w:val="00A95B9F"/>
    <w:rsid w:val="00A96C83"/>
    <w:rsid w:val="00A96DF2"/>
    <w:rsid w:val="00AA0A89"/>
    <w:rsid w:val="00AA0B24"/>
    <w:rsid w:val="00AA0C54"/>
    <w:rsid w:val="00AA100A"/>
    <w:rsid w:val="00AA25AF"/>
    <w:rsid w:val="00AA4DF9"/>
    <w:rsid w:val="00AA511C"/>
    <w:rsid w:val="00AA5368"/>
    <w:rsid w:val="00AA5EFC"/>
    <w:rsid w:val="00AA6429"/>
    <w:rsid w:val="00AB0069"/>
    <w:rsid w:val="00AB0147"/>
    <w:rsid w:val="00AB0DB4"/>
    <w:rsid w:val="00AB306C"/>
    <w:rsid w:val="00AB3999"/>
    <w:rsid w:val="00AB4052"/>
    <w:rsid w:val="00AB4829"/>
    <w:rsid w:val="00AB55C5"/>
    <w:rsid w:val="00AB6D24"/>
    <w:rsid w:val="00AB7382"/>
    <w:rsid w:val="00AC01AA"/>
    <w:rsid w:val="00AC26CF"/>
    <w:rsid w:val="00AC341B"/>
    <w:rsid w:val="00AC3EE9"/>
    <w:rsid w:val="00AC4F72"/>
    <w:rsid w:val="00AC5041"/>
    <w:rsid w:val="00AC557B"/>
    <w:rsid w:val="00AC78B3"/>
    <w:rsid w:val="00AC7B32"/>
    <w:rsid w:val="00AD02CD"/>
    <w:rsid w:val="00AD1466"/>
    <w:rsid w:val="00AD374C"/>
    <w:rsid w:val="00AD564C"/>
    <w:rsid w:val="00AD7157"/>
    <w:rsid w:val="00AD7347"/>
    <w:rsid w:val="00AE3D7B"/>
    <w:rsid w:val="00AE482E"/>
    <w:rsid w:val="00AE509A"/>
    <w:rsid w:val="00AE625A"/>
    <w:rsid w:val="00AE720B"/>
    <w:rsid w:val="00AE7627"/>
    <w:rsid w:val="00AF1B39"/>
    <w:rsid w:val="00AF26AF"/>
    <w:rsid w:val="00AF3098"/>
    <w:rsid w:val="00AF5303"/>
    <w:rsid w:val="00AF6877"/>
    <w:rsid w:val="00AF6E67"/>
    <w:rsid w:val="00AF741A"/>
    <w:rsid w:val="00B00EBE"/>
    <w:rsid w:val="00B01ADB"/>
    <w:rsid w:val="00B02273"/>
    <w:rsid w:val="00B0292E"/>
    <w:rsid w:val="00B02B96"/>
    <w:rsid w:val="00B02BE4"/>
    <w:rsid w:val="00B03E2A"/>
    <w:rsid w:val="00B04161"/>
    <w:rsid w:val="00B04CBC"/>
    <w:rsid w:val="00B056F9"/>
    <w:rsid w:val="00B05F98"/>
    <w:rsid w:val="00B07F18"/>
    <w:rsid w:val="00B10040"/>
    <w:rsid w:val="00B11854"/>
    <w:rsid w:val="00B11E3D"/>
    <w:rsid w:val="00B141ED"/>
    <w:rsid w:val="00B14D2C"/>
    <w:rsid w:val="00B162D6"/>
    <w:rsid w:val="00B163C1"/>
    <w:rsid w:val="00B17E82"/>
    <w:rsid w:val="00B20EB2"/>
    <w:rsid w:val="00B21E7F"/>
    <w:rsid w:val="00B22F75"/>
    <w:rsid w:val="00B2331D"/>
    <w:rsid w:val="00B23950"/>
    <w:rsid w:val="00B2527B"/>
    <w:rsid w:val="00B278C4"/>
    <w:rsid w:val="00B27E15"/>
    <w:rsid w:val="00B30CEF"/>
    <w:rsid w:val="00B30D5C"/>
    <w:rsid w:val="00B346CC"/>
    <w:rsid w:val="00B4157A"/>
    <w:rsid w:val="00B431DB"/>
    <w:rsid w:val="00B434A9"/>
    <w:rsid w:val="00B450AB"/>
    <w:rsid w:val="00B4575A"/>
    <w:rsid w:val="00B45C41"/>
    <w:rsid w:val="00B50BE7"/>
    <w:rsid w:val="00B51D38"/>
    <w:rsid w:val="00B534E7"/>
    <w:rsid w:val="00B54CD1"/>
    <w:rsid w:val="00B5599C"/>
    <w:rsid w:val="00B55B47"/>
    <w:rsid w:val="00B575BA"/>
    <w:rsid w:val="00B6080F"/>
    <w:rsid w:val="00B625BC"/>
    <w:rsid w:val="00B71608"/>
    <w:rsid w:val="00B75285"/>
    <w:rsid w:val="00B752AA"/>
    <w:rsid w:val="00B76429"/>
    <w:rsid w:val="00B80430"/>
    <w:rsid w:val="00B812FE"/>
    <w:rsid w:val="00B83C14"/>
    <w:rsid w:val="00B85839"/>
    <w:rsid w:val="00B86471"/>
    <w:rsid w:val="00B87F03"/>
    <w:rsid w:val="00B93321"/>
    <w:rsid w:val="00B9414A"/>
    <w:rsid w:val="00B94B9B"/>
    <w:rsid w:val="00B956D4"/>
    <w:rsid w:val="00B96E90"/>
    <w:rsid w:val="00B97446"/>
    <w:rsid w:val="00B97A51"/>
    <w:rsid w:val="00BA0421"/>
    <w:rsid w:val="00BA419C"/>
    <w:rsid w:val="00BA41C1"/>
    <w:rsid w:val="00BA484B"/>
    <w:rsid w:val="00BA6B3B"/>
    <w:rsid w:val="00BA7432"/>
    <w:rsid w:val="00BB0401"/>
    <w:rsid w:val="00BB1D81"/>
    <w:rsid w:val="00BB2764"/>
    <w:rsid w:val="00BC05F8"/>
    <w:rsid w:val="00BC11A1"/>
    <w:rsid w:val="00BC1AA0"/>
    <w:rsid w:val="00BC2495"/>
    <w:rsid w:val="00BC2FE5"/>
    <w:rsid w:val="00BC314A"/>
    <w:rsid w:val="00BC3A51"/>
    <w:rsid w:val="00BC3D0E"/>
    <w:rsid w:val="00BC4D72"/>
    <w:rsid w:val="00BC615B"/>
    <w:rsid w:val="00BC7483"/>
    <w:rsid w:val="00BC7EB9"/>
    <w:rsid w:val="00BD0EDB"/>
    <w:rsid w:val="00BD2643"/>
    <w:rsid w:val="00BD56B1"/>
    <w:rsid w:val="00BD5982"/>
    <w:rsid w:val="00BD5C9D"/>
    <w:rsid w:val="00BD6558"/>
    <w:rsid w:val="00BE00E7"/>
    <w:rsid w:val="00BE05D2"/>
    <w:rsid w:val="00BE39F7"/>
    <w:rsid w:val="00BE607B"/>
    <w:rsid w:val="00BE63A2"/>
    <w:rsid w:val="00BE7116"/>
    <w:rsid w:val="00BE742B"/>
    <w:rsid w:val="00BF05B1"/>
    <w:rsid w:val="00BF21D9"/>
    <w:rsid w:val="00BF2AD7"/>
    <w:rsid w:val="00BF2F76"/>
    <w:rsid w:val="00BF3022"/>
    <w:rsid w:val="00BF3214"/>
    <w:rsid w:val="00BF3EE9"/>
    <w:rsid w:val="00BF4E30"/>
    <w:rsid w:val="00BF5573"/>
    <w:rsid w:val="00C01FDA"/>
    <w:rsid w:val="00C06778"/>
    <w:rsid w:val="00C06848"/>
    <w:rsid w:val="00C072E4"/>
    <w:rsid w:val="00C1011A"/>
    <w:rsid w:val="00C10840"/>
    <w:rsid w:val="00C136FA"/>
    <w:rsid w:val="00C15867"/>
    <w:rsid w:val="00C174D4"/>
    <w:rsid w:val="00C17EA3"/>
    <w:rsid w:val="00C21212"/>
    <w:rsid w:val="00C22398"/>
    <w:rsid w:val="00C2296D"/>
    <w:rsid w:val="00C23155"/>
    <w:rsid w:val="00C24535"/>
    <w:rsid w:val="00C27F44"/>
    <w:rsid w:val="00C304A1"/>
    <w:rsid w:val="00C32196"/>
    <w:rsid w:val="00C33EC7"/>
    <w:rsid w:val="00C34659"/>
    <w:rsid w:val="00C40C41"/>
    <w:rsid w:val="00C43579"/>
    <w:rsid w:val="00C45082"/>
    <w:rsid w:val="00C45885"/>
    <w:rsid w:val="00C468CF"/>
    <w:rsid w:val="00C46D45"/>
    <w:rsid w:val="00C50F22"/>
    <w:rsid w:val="00C51476"/>
    <w:rsid w:val="00C54CFB"/>
    <w:rsid w:val="00C57971"/>
    <w:rsid w:val="00C57C5D"/>
    <w:rsid w:val="00C6035A"/>
    <w:rsid w:val="00C624E2"/>
    <w:rsid w:val="00C65388"/>
    <w:rsid w:val="00C65BD7"/>
    <w:rsid w:val="00C65EB9"/>
    <w:rsid w:val="00C67BF9"/>
    <w:rsid w:val="00C67F1B"/>
    <w:rsid w:val="00C715F9"/>
    <w:rsid w:val="00C72170"/>
    <w:rsid w:val="00C72B04"/>
    <w:rsid w:val="00C74255"/>
    <w:rsid w:val="00C74D99"/>
    <w:rsid w:val="00C755FA"/>
    <w:rsid w:val="00C76BA4"/>
    <w:rsid w:val="00C805BD"/>
    <w:rsid w:val="00C829F4"/>
    <w:rsid w:val="00C83A48"/>
    <w:rsid w:val="00C85865"/>
    <w:rsid w:val="00C85E85"/>
    <w:rsid w:val="00C926C8"/>
    <w:rsid w:val="00C930E0"/>
    <w:rsid w:val="00C96253"/>
    <w:rsid w:val="00C96D54"/>
    <w:rsid w:val="00C9746B"/>
    <w:rsid w:val="00CA2EAE"/>
    <w:rsid w:val="00CA4AC1"/>
    <w:rsid w:val="00CA5459"/>
    <w:rsid w:val="00CA59FB"/>
    <w:rsid w:val="00CB0316"/>
    <w:rsid w:val="00CB0B11"/>
    <w:rsid w:val="00CB1562"/>
    <w:rsid w:val="00CB1DBA"/>
    <w:rsid w:val="00CB426A"/>
    <w:rsid w:val="00CB4B0E"/>
    <w:rsid w:val="00CB5354"/>
    <w:rsid w:val="00CB6E18"/>
    <w:rsid w:val="00CC0378"/>
    <w:rsid w:val="00CC2EFF"/>
    <w:rsid w:val="00CC3C9E"/>
    <w:rsid w:val="00CC4143"/>
    <w:rsid w:val="00CC45D5"/>
    <w:rsid w:val="00CC4EAA"/>
    <w:rsid w:val="00CC6188"/>
    <w:rsid w:val="00CC6A14"/>
    <w:rsid w:val="00CC70A3"/>
    <w:rsid w:val="00CC793C"/>
    <w:rsid w:val="00CD13C5"/>
    <w:rsid w:val="00CD14BD"/>
    <w:rsid w:val="00CD219C"/>
    <w:rsid w:val="00CD24EE"/>
    <w:rsid w:val="00CD2943"/>
    <w:rsid w:val="00CD3924"/>
    <w:rsid w:val="00CD4206"/>
    <w:rsid w:val="00CD4442"/>
    <w:rsid w:val="00CD454D"/>
    <w:rsid w:val="00CD4C6E"/>
    <w:rsid w:val="00CD53C3"/>
    <w:rsid w:val="00CD53F4"/>
    <w:rsid w:val="00CD574E"/>
    <w:rsid w:val="00CD65FA"/>
    <w:rsid w:val="00CE05A2"/>
    <w:rsid w:val="00CE0FF1"/>
    <w:rsid w:val="00CE179B"/>
    <w:rsid w:val="00CE32E1"/>
    <w:rsid w:val="00CE4C22"/>
    <w:rsid w:val="00CE508A"/>
    <w:rsid w:val="00CE5DE1"/>
    <w:rsid w:val="00CE76E5"/>
    <w:rsid w:val="00CE7FED"/>
    <w:rsid w:val="00CF13A7"/>
    <w:rsid w:val="00CF226C"/>
    <w:rsid w:val="00CF295F"/>
    <w:rsid w:val="00CF41EC"/>
    <w:rsid w:val="00CF5D04"/>
    <w:rsid w:val="00CF6801"/>
    <w:rsid w:val="00D0065C"/>
    <w:rsid w:val="00D025BF"/>
    <w:rsid w:val="00D02D92"/>
    <w:rsid w:val="00D02E48"/>
    <w:rsid w:val="00D0349F"/>
    <w:rsid w:val="00D04DE4"/>
    <w:rsid w:val="00D05CB1"/>
    <w:rsid w:val="00D063F1"/>
    <w:rsid w:val="00D11735"/>
    <w:rsid w:val="00D125B4"/>
    <w:rsid w:val="00D14991"/>
    <w:rsid w:val="00D14F22"/>
    <w:rsid w:val="00D163FE"/>
    <w:rsid w:val="00D16BBF"/>
    <w:rsid w:val="00D16E5C"/>
    <w:rsid w:val="00D200E1"/>
    <w:rsid w:val="00D201C7"/>
    <w:rsid w:val="00D224A5"/>
    <w:rsid w:val="00D23978"/>
    <w:rsid w:val="00D23CCD"/>
    <w:rsid w:val="00D23DCD"/>
    <w:rsid w:val="00D255FF"/>
    <w:rsid w:val="00D25F32"/>
    <w:rsid w:val="00D2715F"/>
    <w:rsid w:val="00D27A74"/>
    <w:rsid w:val="00D306B3"/>
    <w:rsid w:val="00D3577B"/>
    <w:rsid w:val="00D378CF"/>
    <w:rsid w:val="00D401DC"/>
    <w:rsid w:val="00D4741C"/>
    <w:rsid w:val="00D51989"/>
    <w:rsid w:val="00D54726"/>
    <w:rsid w:val="00D55812"/>
    <w:rsid w:val="00D57918"/>
    <w:rsid w:val="00D608F7"/>
    <w:rsid w:val="00D64332"/>
    <w:rsid w:val="00D64A65"/>
    <w:rsid w:val="00D66663"/>
    <w:rsid w:val="00D67EBE"/>
    <w:rsid w:val="00D728D9"/>
    <w:rsid w:val="00D731D1"/>
    <w:rsid w:val="00D73A12"/>
    <w:rsid w:val="00D73A53"/>
    <w:rsid w:val="00D73DC6"/>
    <w:rsid w:val="00D744ED"/>
    <w:rsid w:val="00D74720"/>
    <w:rsid w:val="00D74C1A"/>
    <w:rsid w:val="00D754C1"/>
    <w:rsid w:val="00D77393"/>
    <w:rsid w:val="00D77A35"/>
    <w:rsid w:val="00D77CCE"/>
    <w:rsid w:val="00D80468"/>
    <w:rsid w:val="00D80656"/>
    <w:rsid w:val="00D8089C"/>
    <w:rsid w:val="00D8183C"/>
    <w:rsid w:val="00D81B3E"/>
    <w:rsid w:val="00D84692"/>
    <w:rsid w:val="00D85B70"/>
    <w:rsid w:val="00D85C7B"/>
    <w:rsid w:val="00D85D65"/>
    <w:rsid w:val="00D86C16"/>
    <w:rsid w:val="00D87272"/>
    <w:rsid w:val="00D87545"/>
    <w:rsid w:val="00D87B3E"/>
    <w:rsid w:val="00D9076D"/>
    <w:rsid w:val="00D90C70"/>
    <w:rsid w:val="00D90E49"/>
    <w:rsid w:val="00D94198"/>
    <w:rsid w:val="00D958DD"/>
    <w:rsid w:val="00D96ADE"/>
    <w:rsid w:val="00D97118"/>
    <w:rsid w:val="00D9759F"/>
    <w:rsid w:val="00D97AD2"/>
    <w:rsid w:val="00DA0CE2"/>
    <w:rsid w:val="00DA2387"/>
    <w:rsid w:val="00DA40C0"/>
    <w:rsid w:val="00DA52E5"/>
    <w:rsid w:val="00DA7CEE"/>
    <w:rsid w:val="00DB01D4"/>
    <w:rsid w:val="00DB3014"/>
    <w:rsid w:val="00DB4F77"/>
    <w:rsid w:val="00DB54A9"/>
    <w:rsid w:val="00DB5513"/>
    <w:rsid w:val="00DB5E21"/>
    <w:rsid w:val="00DB66C2"/>
    <w:rsid w:val="00DC202B"/>
    <w:rsid w:val="00DC216A"/>
    <w:rsid w:val="00DC4F1D"/>
    <w:rsid w:val="00DC6485"/>
    <w:rsid w:val="00DC66E4"/>
    <w:rsid w:val="00DC6A10"/>
    <w:rsid w:val="00DD1C36"/>
    <w:rsid w:val="00DD25DA"/>
    <w:rsid w:val="00DD285C"/>
    <w:rsid w:val="00DD6FB0"/>
    <w:rsid w:val="00DD79DE"/>
    <w:rsid w:val="00DE1025"/>
    <w:rsid w:val="00DE3931"/>
    <w:rsid w:val="00DE3AA0"/>
    <w:rsid w:val="00DE657E"/>
    <w:rsid w:val="00DE7993"/>
    <w:rsid w:val="00DF18F4"/>
    <w:rsid w:val="00DF4704"/>
    <w:rsid w:val="00DF4A49"/>
    <w:rsid w:val="00DF5C6F"/>
    <w:rsid w:val="00DF5FA4"/>
    <w:rsid w:val="00DF66D8"/>
    <w:rsid w:val="00DF7736"/>
    <w:rsid w:val="00E018E3"/>
    <w:rsid w:val="00E024AA"/>
    <w:rsid w:val="00E043A8"/>
    <w:rsid w:val="00E05F7A"/>
    <w:rsid w:val="00E070BC"/>
    <w:rsid w:val="00E07A1B"/>
    <w:rsid w:val="00E123C1"/>
    <w:rsid w:val="00E1569E"/>
    <w:rsid w:val="00E15B39"/>
    <w:rsid w:val="00E15C77"/>
    <w:rsid w:val="00E1693E"/>
    <w:rsid w:val="00E21663"/>
    <w:rsid w:val="00E21A03"/>
    <w:rsid w:val="00E22702"/>
    <w:rsid w:val="00E24B26"/>
    <w:rsid w:val="00E250F1"/>
    <w:rsid w:val="00E2527F"/>
    <w:rsid w:val="00E25E1A"/>
    <w:rsid w:val="00E25F06"/>
    <w:rsid w:val="00E272CE"/>
    <w:rsid w:val="00E2759D"/>
    <w:rsid w:val="00E30B73"/>
    <w:rsid w:val="00E310D2"/>
    <w:rsid w:val="00E31B3C"/>
    <w:rsid w:val="00E32256"/>
    <w:rsid w:val="00E324DA"/>
    <w:rsid w:val="00E339E7"/>
    <w:rsid w:val="00E340E9"/>
    <w:rsid w:val="00E346E3"/>
    <w:rsid w:val="00E3550D"/>
    <w:rsid w:val="00E3665C"/>
    <w:rsid w:val="00E45CD0"/>
    <w:rsid w:val="00E45D12"/>
    <w:rsid w:val="00E46322"/>
    <w:rsid w:val="00E46EA2"/>
    <w:rsid w:val="00E47EF3"/>
    <w:rsid w:val="00E52838"/>
    <w:rsid w:val="00E52E75"/>
    <w:rsid w:val="00E5317C"/>
    <w:rsid w:val="00E54C00"/>
    <w:rsid w:val="00E569D9"/>
    <w:rsid w:val="00E571F7"/>
    <w:rsid w:val="00E614E0"/>
    <w:rsid w:val="00E61B0F"/>
    <w:rsid w:val="00E62423"/>
    <w:rsid w:val="00E63720"/>
    <w:rsid w:val="00E64727"/>
    <w:rsid w:val="00E66F04"/>
    <w:rsid w:val="00E675C5"/>
    <w:rsid w:val="00E708BB"/>
    <w:rsid w:val="00E72A0F"/>
    <w:rsid w:val="00E73F7F"/>
    <w:rsid w:val="00E73FFD"/>
    <w:rsid w:val="00E741FC"/>
    <w:rsid w:val="00E74443"/>
    <w:rsid w:val="00E74811"/>
    <w:rsid w:val="00E753E8"/>
    <w:rsid w:val="00E776CF"/>
    <w:rsid w:val="00E77898"/>
    <w:rsid w:val="00E83FC1"/>
    <w:rsid w:val="00E8459B"/>
    <w:rsid w:val="00E8480B"/>
    <w:rsid w:val="00E85409"/>
    <w:rsid w:val="00E85C64"/>
    <w:rsid w:val="00E90252"/>
    <w:rsid w:val="00E9135A"/>
    <w:rsid w:val="00E9181D"/>
    <w:rsid w:val="00E9339B"/>
    <w:rsid w:val="00E95E60"/>
    <w:rsid w:val="00E967BE"/>
    <w:rsid w:val="00E97431"/>
    <w:rsid w:val="00EA18F7"/>
    <w:rsid w:val="00EA1B40"/>
    <w:rsid w:val="00EA24B8"/>
    <w:rsid w:val="00EA2CFB"/>
    <w:rsid w:val="00EA344C"/>
    <w:rsid w:val="00EA404D"/>
    <w:rsid w:val="00EA429F"/>
    <w:rsid w:val="00EA4F9E"/>
    <w:rsid w:val="00EA5530"/>
    <w:rsid w:val="00EA570B"/>
    <w:rsid w:val="00EA5B0F"/>
    <w:rsid w:val="00EA6102"/>
    <w:rsid w:val="00EA61F9"/>
    <w:rsid w:val="00EA63CA"/>
    <w:rsid w:val="00EA6D3B"/>
    <w:rsid w:val="00EA7E47"/>
    <w:rsid w:val="00EB00AD"/>
    <w:rsid w:val="00EB0586"/>
    <w:rsid w:val="00EB0BAB"/>
    <w:rsid w:val="00EB136C"/>
    <w:rsid w:val="00EB29D3"/>
    <w:rsid w:val="00EB2A5F"/>
    <w:rsid w:val="00EB480E"/>
    <w:rsid w:val="00EB5687"/>
    <w:rsid w:val="00EB5BB9"/>
    <w:rsid w:val="00EB5EC6"/>
    <w:rsid w:val="00EB5ED7"/>
    <w:rsid w:val="00EB7FC9"/>
    <w:rsid w:val="00EC34E5"/>
    <w:rsid w:val="00EC7181"/>
    <w:rsid w:val="00EC7FF8"/>
    <w:rsid w:val="00ED0770"/>
    <w:rsid w:val="00ED1D46"/>
    <w:rsid w:val="00ED27E8"/>
    <w:rsid w:val="00ED2E2E"/>
    <w:rsid w:val="00ED31E9"/>
    <w:rsid w:val="00ED3A34"/>
    <w:rsid w:val="00ED493D"/>
    <w:rsid w:val="00ED6177"/>
    <w:rsid w:val="00ED7137"/>
    <w:rsid w:val="00ED763A"/>
    <w:rsid w:val="00EE1B2C"/>
    <w:rsid w:val="00EE2FA2"/>
    <w:rsid w:val="00EE49E5"/>
    <w:rsid w:val="00EE4DCE"/>
    <w:rsid w:val="00EF0408"/>
    <w:rsid w:val="00EF06EA"/>
    <w:rsid w:val="00EF2983"/>
    <w:rsid w:val="00EF35CA"/>
    <w:rsid w:val="00EF375D"/>
    <w:rsid w:val="00EF3847"/>
    <w:rsid w:val="00EF419C"/>
    <w:rsid w:val="00F037BE"/>
    <w:rsid w:val="00F07235"/>
    <w:rsid w:val="00F07604"/>
    <w:rsid w:val="00F07E02"/>
    <w:rsid w:val="00F105B2"/>
    <w:rsid w:val="00F10E87"/>
    <w:rsid w:val="00F11115"/>
    <w:rsid w:val="00F12AE9"/>
    <w:rsid w:val="00F13607"/>
    <w:rsid w:val="00F1484C"/>
    <w:rsid w:val="00F16E5E"/>
    <w:rsid w:val="00F174AB"/>
    <w:rsid w:val="00F201A5"/>
    <w:rsid w:val="00F20ECC"/>
    <w:rsid w:val="00F21088"/>
    <w:rsid w:val="00F23CDA"/>
    <w:rsid w:val="00F240A0"/>
    <w:rsid w:val="00F24DB1"/>
    <w:rsid w:val="00F2715C"/>
    <w:rsid w:val="00F276EA"/>
    <w:rsid w:val="00F278D8"/>
    <w:rsid w:val="00F27F97"/>
    <w:rsid w:val="00F31830"/>
    <w:rsid w:val="00F326BF"/>
    <w:rsid w:val="00F327E7"/>
    <w:rsid w:val="00F34F96"/>
    <w:rsid w:val="00F35746"/>
    <w:rsid w:val="00F35AB0"/>
    <w:rsid w:val="00F35E10"/>
    <w:rsid w:val="00F36750"/>
    <w:rsid w:val="00F405A8"/>
    <w:rsid w:val="00F40CB2"/>
    <w:rsid w:val="00F4139B"/>
    <w:rsid w:val="00F41764"/>
    <w:rsid w:val="00F418FB"/>
    <w:rsid w:val="00F43F9F"/>
    <w:rsid w:val="00F43FA6"/>
    <w:rsid w:val="00F447C7"/>
    <w:rsid w:val="00F44DA7"/>
    <w:rsid w:val="00F459B4"/>
    <w:rsid w:val="00F45D86"/>
    <w:rsid w:val="00F46A1E"/>
    <w:rsid w:val="00F46EC9"/>
    <w:rsid w:val="00F47ADE"/>
    <w:rsid w:val="00F50329"/>
    <w:rsid w:val="00F50747"/>
    <w:rsid w:val="00F51366"/>
    <w:rsid w:val="00F51ADA"/>
    <w:rsid w:val="00F5211B"/>
    <w:rsid w:val="00F535B2"/>
    <w:rsid w:val="00F53BFA"/>
    <w:rsid w:val="00F552B9"/>
    <w:rsid w:val="00F554A9"/>
    <w:rsid w:val="00F5760F"/>
    <w:rsid w:val="00F600CC"/>
    <w:rsid w:val="00F610BE"/>
    <w:rsid w:val="00F61547"/>
    <w:rsid w:val="00F639AE"/>
    <w:rsid w:val="00F645D7"/>
    <w:rsid w:val="00F64C14"/>
    <w:rsid w:val="00F64EFA"/>
    <w:rsid w:val="00F70C25"/>
    <w:rsid w:val="00F70FFF"/>
    <w:rsid w:val="00F71296"/>
    <w:rsid w:val="00F716FD"/>
    <w:rsid w:val="00F73BEE"/>
    <w:rsid w:val="00F80355"/>
    <w:rsid w:val="00F86961"/>
    <w:rsid w:val="00F87C43"/>
    <w:rsid w:val="00F94884"/>
    <w:rsid w:val="00F9739A"/>
    <w:rsid w:val="00FA0842"/>
    <w:rsid w:val="00FA206F"/>
    <w:rsid w:val="00FA3AA1"/>
    <w:rsid w:val="00FA5722"/>
    <w:rsid w:val="00FA5780"/>
    <w:rsid w:val="00FB0C81"/>
    <w:rsid w:val="00FB44DC"/>
    <w:rsid w:val="00FB5837"/>
    <w:rsid w:val="00FB6E1E"/>
    <w:rsid w:val="00FB795C"/>
    <w:rsid w:val="00FC1846"/>
    <w:rsid w:val="00FC2200"/>
    <w:rsid w:val="00FC2540"/>
    <w:rsid w:val="00FC4C4B"/>
    <w:rsid w:val="00FC56BB"/>
    <w:rsid w:val="00FC5CB5"/>
    <w:rsid w:val="00FC736F"/>
    <w:rsid w:val="00FC73EE"/>
    <w:rsid w:val="00FD0405"/>
    <w:rsid w:val="00FD32F2"/>
    <w:rsid w:val="00FD49A3"/>
    <w:rsid w:val="00FD6205"/>
    <w:rsid w:val="00FD6476"/>
    <w:rsid w:val="00FD71A0"/>
    <w:rsid w:val="00FD7DB4"/>
    <w:rsid w:val="00FE1ED0"/>
    <w:rsid w:val="00FE45DE"/>
    <w:rsid w:val="00FE5438"/>
    <w:rsid w:val="00FE6E99"/>
    <w:rsid w:val="00FE7DA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92E809"/>
  <w15:docId w15:val="{C266473C-FF13-40C0-A973-F317784D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79C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3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3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3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3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3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3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11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t,ft2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t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4_G,SUPERS,fr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0038F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0038F"/>
    <w:rPr>
      <w:sz w:val="22"/>
      <w:szCs w:val="22"/>
      <w:lang w:val="en-GB"/>
    </w:rPr>
  </w:style>
  <w:style w:type="paragraph" w:customStyle="1" w:styleId="Default">
    <w:name w:val="Default"/>
    <w:rsid w:val="00700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70038F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0038F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70038F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38F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38F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0038F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0038F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0038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70038F"/>
  </w:style>
  <w:style w:type="character" w:customStyle="1" w:styleId="FooterChar">
    <w:name w:val="Footer Char"/>
    <w:basedOn w:val="DefaultParagraphFont"/>
    <w:link w:val="Footer"/>
    <w:uiPriority w:val="99"/>
    <w:rsid w:val="0070038F"/>
    <w:rPr>
      <w:sz w:val="22"/>
      <w:szCs w:val="22"/>
      <w:lang w:val="en-CA"/>
    </w:rPr>
  </w:style>
  <w:style w:type="paragraph" w:styleId="Caption">
    <w:name w:val="caption"/>
    <w:basedOn w:val="Normal"/>
    <w:next w:val="Normal"/>
    <w:uiPriority w:val="35"/>
    <w:qFormat/>
    <w:rsid w:val="0070038F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70038F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SubtitleChar">
    <w:name w:val="Subtitle Char"/>
    <w:link w:val="Subtitle"/>
    <w:uiPriority w:val="11"/>
    <w:rsid w:val="0070038F"/>
    <w:rPr>
      <w:rFonts w:ascii="Arial" w:hAnsi="Arial" w:cs="Arial"/>
      <w:sz w:val="22"/>
      <w:szCs w:val="22"/>
      <w:lang w:val="en-CA"/>
    </w:rPr>
  </w:style>
  <w:style w:type="character" w:customStyle="1" w:styleId="cf01">
    <w:name w:val="cf01"/>
    <w:basedOn w:val="DefaultParagraphFont"/>
    <w:rsid w:val="0070038F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70038F"/>
    <w:pPr>
      <w:jc w:val="both"/>
    </w:pPr>
    <w:rPr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C7217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72170"/>
  </w:style>
  <w:style w:type="character" w:customStyle="1" w:styleId="eop">
    <w:name w:val="eop"/>
    <w:basedOn w:val="DefaultParagraphFont"/>
    <w:rsid w:val="00C72170"/>
  </w:style>
  <w:style w:type="paragraph" w:customStyle="1" w:styleId="BVIfnrChar">
    <w:name w:val="BVI fnr Char"/>
    <w:aliases w:val="BVI fnr Car Car Char,BVI fnr Car Char,BVI fnr Car Car Car Car Char,4_G Char Char"/>
    <w:basedOn w:val="Normal"/>
    <w:rsid w:val="002A112F"/>
    <w:pPr>
      <w:spacing w:after="160" w:line="240" w:lineRule="exact"/>
      <w:jc w:val="lef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0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5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6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WANG7\United%20Nations\UNEP-UNMFS-Shared_drives%20-%20DRIVE%20J%20-%20Meeting\95th\Templates\95thMeeting_KIP-st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95thMeeting_KIP-stage</Template>
  <TotalTime>28</TotalTime>
  <Pages>7</Pages>
  <Words>3050</Words>
  <Characters>17387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تحديث عن القطاع الفرعي للتركيب والتجميع على المستوى المحلي (المقرر 93/94(د))</vt:lpstr>
    </vt:vector>
  </TitlesOfParts>
  <Company>UNMFS</Company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عن القطاع الفرعي للتركيب والتجميع على المستوى المحلي (المقرر 93/94(د))</dc:title>
  <dc:subject>95th ExCom</dc:subject>
  <dc:creator>Xiaojuan Wang</dc:creator>
  <cp:keywords/>
  <dc:description/>
  <cp:lastModifiedBy>Elias Sarkis</cp:lastModifiedBy>
  <cp:revision>42</cp:revision>
  <cp:lastPrinted>2024-11-30T00:01:00Z</cp:lastPrinted>
  <dcterms:created xsi:type="dcterms:W3CDTF">2024-11-27T18:39:00Z</dcterms:created>
  <dcterms:modified xsi:type="dcterms:W3CDTF">2024-11-30T00:02:00Z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Order">
    <vt:r8>4523400</vt:r8>
  </property>
  <property fmtid="{D5CDD505-2E9C-101B-9397-08002B2CF9AE}" pid="4" name="MediaServiceImageTags">
    <vt:lpwstr/>
  </property>
  <property fmtid="{D5CDD505-2E9C-101B-9397-08002B2CF9AE}" pid="5" name="Document number">
    <vt:lpwstr>UNEP/OzL.Pro/ExCom/95/89</vt:lpwstr>
  </property>
  <property fmtid="{D5CDD505-2E9C-101B-9397-08002B2CF9AE}" pid="6" name="Revision date">
    <vt:lpwstr>26 November 2024</vt:lpwstr>
  </property>
</Properties>
</file>