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9B0D30" w14:paraId="4CFCAE42" w14:textId="7777777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7706B07A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9B0D30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9B0D30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56AD2F4E" w14:textId="77777777" w:rsidR="00C15867" w:rsidRPr="009B0D30" w:rsidRDefault="00C15867" w:rsidP="009C59F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0555B6FE" w14:textId="7777777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B5FB89" w14:textId="77777777" w:rsidR="00C15867" w:rsidRPr="009B0D30" w:rsidRDefault="00E52838" w:rsidP="009C59F7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214E9559" wp14:editId="5EC4413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C8892C" id="Group 1" o:spid="_x0000_s1026" style="position:absolute;margin-left:.2pt;margin-top:2.85pt;width:66.5pt;height:127.25pt;z-index:251658240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7F7D47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United Nations</w:t>
            </w:r>
          </w:p>
          <w:p w14:paraId="49F5E3B6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9B0D30">
              <w:rPr>
                <w:rFonts w:ascii="Univers" w:hAnsi="Univers"/>
                <w:b/>
                <w:sz w:val="32"/>
              </w:rPr>
              <w:t>Environment</w:t>
            </w:r>
          </w:p>
          <w:p w14:paraId="792D8B90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Programme</w:t>
            </w:r>
          </w:p>
          <w:p w14:paraId="63501A55" w14:textId="77777777" w:rsidR="00C15867" w:rsidRPr="009B0D30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30F1502" w14:textId="77777777" w:rsidR="00C15867" w:rsidRPr="009B0D30" w:rsidRDefault="00C15867" w:rsidP="009C59F7">
            <w:r w:rsidRPr="009B0D30">
              <w:t>Distr.</w:t>
            </w:r>
          </w:p>
          <w:p w14:paraId="44A5B74E" w14:textId="77777777" w:rsidR="00923540" w:rsidRPr="009B0D30" w:rsidRDefault="00923540" w:rsidP="00923540">
            <w:r w:rsidRPr="009B0D30">
              <w:t>GENERAL</w:t>
            </w:r>
          </w:p>
          <w:p w14:paraId="2476136A" w14:textId="77777777" w:rsidR="00C15867" w:rsidRPr="009B0D30" w:rsidRDefault="00C15867" w:rsidP="009C59F7"/>
          <w:p w14:paraId="60D38872" w14:textId="77777777" w:rsidR="00C15867" w:rsidRPr="009B0D30" w:rsidRDefault="00C15867" w:rsidP="009C59F7"/>
          <w:p w14:paraId="2E266D6F" w14:textId="29F3004E" w:rsidR="00C15867" w:rsidRPr="009B0D30" w:rsidRDefault="00DA4830" w:rsidP="009C59F7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7A6972">
              <w:t>UNEP/OzL.Pro/ExCom/94/Inf.1</w:t>
            </w:r>
            <w:r>
              <w:fldChar w:fldCharType="end"/>
            </w:r>
          </w:p>
          <w:p w14:paraId="13410402" w14:textId="4DB4E2FF" w:rsidR="00C15867" w:rsidRPr="009B0D30" w:rsidRDefault="00BC2495" w:rsidP="009C59F7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7A6972">
              <w:t>24 May 2024</w:t>
            </w:r>
            <w:r w:rsidRPr="009B0D30">
              <w:fldChar w:fldCharType="end"/>
            </w:r>
          </w:p>
          <w:p w14:paraId="40437B8C" w14:textId="77777777" w:rsidR="00C15867" w:rsidRPr="009B0D30" w:rsidRDefault="00C15867" w:rsidP="009C59F7">
            <w:pPr>
              <w:rPr>
                <w:caps/>
              </w:rPr>
            </w:pPr>
          </w:p>
          <w:p w14:paraId="77E773E3" w14:textId="77777777" w:rsidR="00C15867" w:rsidRPr="009B0D30" w:rsidRDefault="00C15867" w:rsidP="009C59F7">
            <w:r w:rsidRPr="009B0D30">
              <w:t>ORIGINAL: ENGLISH</w:t>
            </w:r>
          </w:p>
        </w:tc>
      </w:tr>
    </w:tbl>
    <w:p w14:paraId="4459D490" w14:textId="77777777" w:rsidR="00CA59FB" w:rsidRDefault="00C15867" w:rsidP="00CA59FB">
      <w:pPr>
        <w:jc w:val="left"/>
      </w:pPr>
      <w:r w:rsidRPr="009B0D30">
        <w:t>EXECUTIVE COMMITTEE OF</w:t>
      </w:r>
      <w:r w:rsidRPr="009B0D30">
        <w:br/>
        <w:t xml:space="preserve">  THE MULTILATERAL FUND FOR THE</w:t>
      </w:r>
      <w:r w:rsidRPr="009B0D30">
        <w:br/>
        <w:t xml:space="preserve">  IMPLEMENTATION OF THE MONTREAL PROTOCOL</w:t>
      </w:r>
      <w:r w:rsidRPr="009B0D30">
        <w:br/>
      </w:r>
      <w:r w:rsidR="00CA59FB" w:rsidRPr="00B52AA8">
        <w:t>Ninety-</w:t>
      </w:r>
      <w:r w:rsidR="0018228B">
        <w:t>fourth</w:t>
      </w:r>
      <w:r w:rsidR="00CA59FB" w:rsidRPr="00B52AA8">
        <w:t xml:space="preserve"> </w:t>
      </w:r>
      <w:r w:rsidR="00CA59FB">
        <w:t>Meeting</w:t>
      </w:r>
    </w:p>
    <w:p w14:paraId="453C6B2F" w14:textId="77777777" w:rsidR="00CA59FB" w:rsidRDefault="00CA59FB" w:rsidP="00CA59FB">
      <w:pPr>
        <w:jc w:val="left"/>
      </w:pPr>
      <w:r>
        <w:t xml:space="preserve">Montreal, </w:t>
      </w:r>
      <w:r w:rsidR="00A77919">
        <w:t>27</w:t>
      </w:r>
      <w:r w:rsidR="00407147">
        <w:t>-</w:t>
      </w:r>
      <w:r w:rsidR="00A77919">
        <w:t>31</w:t>
      </w:r>
      <w:r w:rsidR="00022071">
        <w:t xml:space="preserve"> </w:t>
      </w:r>
      <w:r w:rsidR="00A77919">
        <w:t>May</w:t>
      </w:r>
      <w:r w:rsidR="00DA2387" w:rsidRPr="00DA2387">
        <w:t xml:space="preserve"> 202</w:t>
      </w:r>
      <w:r w:rsidR="00A77919">
        <w:t>4</w:t>
      </w:r>
    </w:p>
    <w:p w14:paraId="311580AA" w14:textId="77777777" w:rsidR="00C15867" w:rsidRPr="00F279DD" w:rsidRDefault="00C15867" w:rsidP="00CA59FB">
      <w:pPr>
        <w:jc w:val="left"/>
        <w:rPr>
          <w:b/>
          <w:bCs/>
        </w:rPr>
      </w:pPr>
    </w:p>
    <w:p w14:paraId="20F5CB82" w14:textId="77777777" w:rsidR="009145E4" w:rsidRPr="00F279DD" w:rsidRDefault="009145E4" w:rsidP="009145E4">
      <w:pPr>
        <w:pStyle w:val="Heading1"/>
        <w:numPr>
          <w:ilvl w:val="0"/>
          <w:numId w:val="0"/>
        </w:numPr>
        <w:rPr>
          <w:b/>
          <w:bCs/>
        </w:rPr>
      </w:pPr>
    </w:p>
    <w:p w14:paraId="2E2B67DC" w14:textId="43573915" w:rsidR="00250126" w:rsidRDefault="007A6972" w:rsidP="00250126">
      <w:pPr>
        <w:pStyle w:val="StyleHeader4Para4Left0Firstline0"/>
        <w:numPr>
          <w:ilvl w:val="0"/>
          <w:numId w:val="0"/>
        </w:numPr>
        <w:jc w:val="center"/>
        <w:rPr>
          <w:b/>
          <w:sz w:val="22"/>
        </w:rPr>
      </w:pPr>
      <w:r>
        <w:rPr>
          <w:b/>
          <w:sz w:val="22"/>
        </w:rPr>
        <w:t>LIST OF DOCUMENTS</w:t>
      </w:r>
    </w:p>
    <w:tbl>
      <w:tblPr>
        <w:tblStyle w:val="TableGrid"/>
        <w:tblW w:w="95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7"/>
        <w:gridCol w:w="1878"/>
        <w:gridCol w:w="755"/>
        <w:gridCol w:w="1123"/>
        <w:gridCol w:w="1878"/>
        <w:gridCol w:w="1879"/>
        <w:gridCol w:w="145"/>
      </w:tblGrid>
      <w:tr w:rsidR="00E43A70" w:rsidRPr="00CE29C3" w14:paraId="7CF0996B" w14:textId="77777777" w:rsidTr="00F279DD">
        <w:trPr>
          <w:trHeight w:val="372"/>
        </w:trPr>
        <w:tc>
          <w:tcPr>
            <w:tcW w:w="4510" w:type="dxa"/>
            <w:gridSpan w:val="3"/>
          </w:tcPr>
          <w:p w14:paraId="0435B43F" w14:textId="7ED73518" w:rsidR="00E43A70" w:rsidRPr="002362CC" w:rsidRDefault="00E43A70" w:rsidP="00E43A70">
            <w:pPr>
              <w:spacing w:before="120"/>
              <w:jc w:val="left"/>
            </w:pPr>
            <w:r w:rsidRPr="002362CC">
              <w:t>UNEP/OzL.Pro/ExCom</w:t>
            </w:r>
            <w:r w:rsidR="00043305">
              <w:t>/94/</w:t>
            </w:r>
            <w:r w:rsidRPr="002362CC">
              <w:t xml:space="preserve">1 </w:t>
            </w:r>
          </w:p>
        </w:tc>
        <w:tc>
          <w:tcPr>
            <w:tcW w:w="5025" w:type="dxa"/>
            <w:gridSpan w:val="4"/>
          </w:tcPr>
          <w:p w14:paraId="1B5091A8" w14:textId="4D199E69" w:rsidR="00E43A70" w:rsidRPr="00505BE2" w:rsidRDefault="00E43A70" w:rsidP="00E43A70">
            <w:pPr>
              <w:spacing w:before="120"/>
            </w:pPr>
            <w:r w:rsidRPr="00683CA9">
              <w:t>Provisional agenda</w:t>
            </w:r>
          </w:p>
        </w:tc>
      </w:tr>
      <w:tr w:rsidR="00E43A70" w:rsidRPr="00CE29C3" w14:paraId="7BFC3F3F" w14:textId="77777777" w:rsidTr="00F279DD">
        <w:trPr>
          <w:trHeight w:val="372"/>
        </w:trPr>
        <w:tc>
          <w:tcPr>
            <w:tcW w:w="4510" w:type="dxa"/>
            <w:gridSpan w:val="3"/>
          </w:tcPr>
          <w:p w14:paraId="353A9156" w14:textId="6ABBA63C" w:rsidR="00E43A70" w:rsidRPr="002362CC" w:rsidRDefault="00E43A70" w:rsidP="00E43A70">
            <w:pPr>
              <w:spacing w:before="120"/>
              <w:jc w:val="left"/>
            </w:pPr>
            <w:r w:rsidRPr="002362CC">
              <w:t>UNEP/OzL.Pro/ExCom</w:t>
            </w:r>
            <w:r w:rsidR="00043305">
              <w:t>/94/</w:t>
            </w:r>
            <w:r w:rsidRPr="002362CC">
              <w:t>1/Add.1</w:t>
            </w:r>
          </w:p>
        </w:tc>
        <w:tc>
          <w:tcPr>
            <w:tcW w:w="5025" w:type="dxa"/>
            <w:gridSpan w:val="4"/>
          </w:tcPr>
          <w:p w14:paraId="22E666A3" w14:textId="079B228B" w:rsidR="00E43A70" w:rsidRPr="00505BE2" w:rsidRDefault="00E43A70" w:rsidP="00E43A70">
            <w:pPr>
              <w:spacing w:before="120"/>
            </w:pPr>
            <w:r w:rsidRPr="00683CA9">
              <w:t>Annotated provisional agenda</w:t>
            </w:r>
          </w:p>
        </w:tc>
      </w:tr>
      <w:tr w:rsidR="00E43A70" w:rsidRPr="00CE29C3" w14:paraId="675B89BD" w14:textId="77777777" w:rsidTr="00F279DD">
        <w:trPr>
          <w:trHeight w:val="383"/>
        </w:trPr>
        <w:tc>
          <w:tcPr>
            <w:tcW w:w="4510" w:type="dxa"/>
            <w:gridSpan w:val="3"/>
          </w:tcPr>
          <w:p w14:paraId="17135165" w14:textId="652E9E5A" w:rsidR="00E43A70" w:rsidRPr="002362CC" w:rsidRDefault="00E43A70" w:rsidP="00E43A70">
            <w:pPr>
              <w:spacing w:before="120"/>
              <w:jc w:val="left"/>
            </w:pPr>
            <w:r w:rsidRPr="002362CC">
              <w:t>UNEP/OzL.Pro/ExCom</w:t>
            </w:r>
            <w:r w:rsidR="00043305">
              <w:t>/94/</w:t>
            </w:r>
            <w:r w:rsidRPr="002362CC">
              <w:t xml:space="preserve">2 </w:t>
            </w:r>
          </w:p>
        </w:tc>
        <w:tc>
          <w:tcPr>
            <w:tcW w:w="5025" w:type="dxa"/>
            <w:gridSpan w:val="4"/>
          </w:tcPr>
          <w:p w14:paraId="5B264CC2" w14:textId="4CFBFA07" w:rsidR="00E43A70" w:rsidRPr="00505BE2" w:rsidRDefault="00E43A70" w:rsidP="00E43A70">
            <w:pPr>
              <w:spacing w:before="120"/>
            </w:pPr>
            <w:r w:rsidRPr="00683CA9">
              <w:t>Secretariat activities</w:t>
            </w:r>
          </w:p>
        </w:tc>
      </w:tr>
      <w:tr w:rsidR="00E43A70" w:rsidRPr="00CE29C3" w14:paraId="42E32109" w14:textId="77777777" w:rsidTr="00F279DD">
        <w:trPr>
          <w:trHeight w:val="372"/>
        </w:trPr>
        <w:tc>
          <w:tcPr>
            <w:tcW w:w="4510" w:type="dxa"/>
            <w:gridSpan w:val="3"/>
          </w:tcPr>
          <w:p w14:paraId="3DBFFAA4" w14:textId="1F934D72" w:rsidR="00E43A70" w:rsidRPr="002362CC" w:rsidRDefault="00E43A70" w:rsidP="00E43A70">
            <w:pPr>
              <w:spacing w:before="120"/>
              <w:jc w:val="left"/>
            </w:pPr>
            <w:r w:rsidRPr="002362CC">
              <w:t>UNEP/OzL.Pro/ExCom</w:t>
            </w:r>
            <w:r w:rsidR="00043305">
              <w:t>/94/</w:t>
            </w:r>
            <w:r w:rsidRPr="002362CC">
              <w:t>3</w:t>
            </w:r>
          </w:p>
        </w:tc>
        <w:tc>
          <w:tcPr>
            <w:tcW w:w="5025" w:type="dxa"/>
            <w:gridSpan w:val="4"/>
          </w:tcPr>
          <w:p w14:paraId="08FF3D66" w14:textId="009E034B" w:rsidR="00E43A70" w:rsidRPr="00505BE2" w:rsidRDefault="00E43A70" w:rsidP="00E43A70">
            <w:pPr>
              <w:spacing w:before="120"/>
            </w:pPr>
            <w:r w:rsidRPr="00683CA9">
              <w:t>Status of contributions and disbursements</w:t>
            </w:r>
          </w:p>
        </w:tc>
      </w:tr>
      <w:tr w:rsidR="00E43A70" w:rsidRPr="00CE29C3" w14:paraId="23246B18" w14:textId="77777777" w:rsidTr="00F279DD">
        <w:trPr>
          <w:trHeight w:val="372"/>
        </w:trPr>
        <w:tc>
          <w:tcPr>
            <w:tcW w:w="4510" w:type="dxa"/>
            <w:gridSpan w:val="3"/>
          </w:tcPr>
          <w:p w14:paraId="1E772BD7" w14:textId="60EB9A12" w:rsidR="00E43A70" w:rsidRPr="002362CC" w:rsidRDefault="00E43A70" w:rsidP="00E43A70">
            <w:pPr>
              <w:spacing w:before="120"/>
              <w:jc w:val="left"/>
            </w:pPr>
            <w:r w:rsidRPr="002362CC">
              <w:t>UNEP/OzL.Pro/ExCom</w:t>
            </w:r>
            <w:r w:rsidR="00043305">
              <w:t>/94/</w:t>
            </w:r>
            <w:r w:rsidRPr="002362CC">
              <w:t xml:space="preserve">4 </w:t>
            </w:r>
          </w:p>
        </w:tc>
        <w:tc>
          <w:tcPr>
            <w:tcW w:w="5025" w:type="dxa"/>
            <w:gridSpan w:val="4"/>
          </w:tcPr>
          <w:p w14:paraId="5CD99B37" w14:textId="602FA7FC" w:rsidR="00E43A70" w:rsidRPr="00505BE2" w:rsidRDefault="00E43A70" w:rsidP="00E43A70">
            <w:pPr>
              <w:spacing w:before="120"/>
            </w:pPr>
            <w:r w:rsidRPr="00683CA9">
              <w:t>Report on balances and availability of resources</w:t>
            </w:r>
          </w:p>
        </w:tc>
      </w:tr>
      <w:tr w:rsidR="00E43A70" w:rsidRPr="00CE29C3" w14:paraId="494B2942" w14:textId="77777777" w:rsidTr="00F279DD">
        <w:trPr>
          <w:trHeight w:val="372"/>
        </w:trPr>
        <w:tc>
          <w:tcPr>
            <w:tcW w:w="4510" w:type="dxa"/>
            <w:gridSpan w:val="3"/>
          </w:tcPr>
          <w:p w14:paraId="472D3097" w14:textId="33502633" w:rsidR="00E43A70" w:rsidRPr="002362CC" w:rsidRDefault="00E43A70" w:rsidP="00E43A70">
            <w:pPr>
              <w:spacing w:before="120"/>
              <w:jc w:val="left"/>
            </w:pPr>
            <w:r w:rsidRPr="002362CC">
              <w:t>UNEP/OzL.Pro/ExCom</w:t>
            </w:r>
            <w:r w:rsidR="00043305">
              <w:t>/94/</w:t>
            </w:r>
            <w:r w:rsidRPr="002362CC">
              <w:t>5</w:t>
            </w:r>
          </w:p>
        </w:tc>
        <w:tc>
          <w:tcPr>
            <w:tcW w:w="5025" w:type="dxa"/>
            <w:gridSpan w:val="4"/>
          </w:tcPr>
          <w:p w14:paraId="2BADE587" w14:textId="4E61DA0A" w:rsidR="00E43A70" w:rsidRPr="00505BE2" w:rsidRDefault="00E43A70" w:rsidP="00E43A70">
            <w:pPr>
              <w:spacing w:before="120"/>
              <w:rPr>
                <w:lang w:eastAsia="en-CA"/>
              </w:rPr>
            </w:pPr>
            <w:r w:rsidRPr="00683CA9">
              <w:t>Country programme data and prospects for compliance</w:t>
            </w:r>
          </w:p>
        </w:tc>
      </w:tr>
      <w:tr w:rsidR="00E43A70" w:rsidRPr="00CE29C3" w14:paraId="58A47B8E" w14:textId="77777777" w:rsidTr="00F279DD">
        <w:trPr>
          <w:trHeight w:val="636"/>
        </w:trPr>
        <w:tc>
          <w:tcPr>
            <w:tcW w:w="4510" w:type="dxa"/>
            <w:gridSpan w:val="3"/>
          </w:tcPr>
          <w:p w14:paraId="637AB22D" w14:textId="47BEB78D" w:rsidR="00E43A70" w:rsidRPr="002362CC" w:rsidRDefault="00E43A70" w:rsidP="00E43A70">
            <w:pPr>
              <w:spacing w:before="120"/>
              <w:jc w:val="left"/>
            </w:pPr>
            <w:r w:rsidRPr="002362CC">
              <w:t>UNEP/OzL.Pro/ExCom</w:t>
            </w:r>
            <w:r w:rsidR="00043305">
              <w:t>/94/</w:t>
            </w:r>
            <w:r w:rsidRPr="002362CC">
              <w:t>6</w:t>
            </w:r>
          </w:p>
        </w:tc>
        <w:tc>
          <w:tcPr>
            <w:tcW w:w="5025" w:type="dxa"/>
            <w:gridSpan w:val="4"/>
          </w:tcPr>
          <w:p w14:paraId="75124315" w14:textId="7F994F64" w:rsidR="00E43A70" w:rsidRPr="00505BE2" w:rsidRDefault="00E43A70" w:rsidP="00E43A70">
            <w:pPr>
              <w:spacing w:before="120"/>
              <w:rPr>
                <w:lang w:eastAsia="en-CA"/>
              </w:rPr>
            </w:pPr>
            <w:r w:rsidRPr="00683CA9">
              <w:t>Progress update on the desk study for the evaluation of the Compliance Assistance Programme</w:t>
            </w:r>
          </w:p>
        </w:tc>
      </w:tr>
      <w:tr w:rsidR="00E43A70" w:rsidRPr="00CE29C3" w14:paraId="16F49419" w14:textId="77777777" w:rsidTr="00F279DD">
        <w:trPr>
          <w:trHeight w:val="625"/>
        </w:trPr>
        <w:tc>
          <w:tcPr>
            <w:tcW w:w="4510" w:type="dxa"/>
            <w:gridSpan w:val="3"/>
          </w:tcPr>
          <w:p w14:paraId="3924EB66" w14:textId="2C42D855" w:rsidR="00E43A70" w:rsidRPr="00121595" w:rsidRDefault="00E43A70" w:rsidP="00E43A70">
            <w:pPr>
              <w:spacing w:before="120"/>
              <w:jc w:val="left"/>
            </w:pPr>
            <w:r w:rsidRPr="00121595">
              <w:t>UNEP/OzL.Pro/ExCom</w:t>
            </w:r>
            <w:r w:rsidR="00043305">
              <w:t>/94/</w:t>
            </w:r>
            <w:r w:rsidRPr="00121595">
              <w:t>7</w:t>
            </w:r>
          </w:p>
        </w:tc>
        <w:tc>
          <w:tcPr>
            <w:tcW w:w="5025" w:type="dxa"/>
            <w:gridSpan w:val="4"/>
          </w:tcPr>
          <w:p w14:paraId="586788B6" w14:textId="6D23522E" w:rsidR="00E43A70" w:rsidRPr="00505BE2" w:rsidRDefault="00E43A70" w:rsidP="00E43A70">
            <w:pPr>
              <w:spacing w:before="120"/>
              <w:rPr>
                <w:lang w:eastAsia="en-CA"/>
              </w:rPr>
            </w:pPr>
            <w:r w:rsidRPr="00683CA9">
              <w:t>Report on the external assessment of the evaluation function of the Multilateral Fund</w:t>
            </w:r>
          </w:p>
        </w:tc>
      </w:tr>
      <w:tr w:rsidR="00E43A70" w:rsidRPr="00CE29C3" w14:paraId="74650C3B" w14:textId="77777777" w:rsidTr="00F279DD">
        <w:trPr>
          <w:trHeight w:val="372"/>
        </w:trPr>
        <w:tc>
          <w:tcPr>
            <w:tcW w:w="4510" w:type="dxa"/>
            <w:gridSpan w:val="3"/>
          </w:tcPr>
          <w:p w14:paraId="3FE23EBA" w14:textId="7DF12573" w:rsidR="00E43A70" w:rsidRPr="00121595" w:rsidRDefault="00E43A70" w:rsidP="00E43A70">
            <w:pPr>
              <w:spacing w:before="120"/>
              <w:jc w:val="left"/>
            </w:pPr>
            <w:r w:rsidRPr="00121595">
              <w:t>UNEP/OzL.Pro/ExCom</w:t>
            </w:r>
            <w:r w:rsidR="00043305">
              <w:t>/94/</w:t>
            </w:r>
            <w:r w:rsidRPr="00121595">
              <w:t>8</w:t>
            </w:r>
          </w:p>
        </w:tc>
        <w:tc>
          <w:tcPr>
            <w:tcW w:w="5025" w:type="dxa"/>
            <w:gridSpan w:val="4"/>
          </w:tcPr>
          <w:p w14:paraId="658D2F86" w14:textId="55CF4C9E" w:rsidR="00E43A70" w:rsidRPr="00505BE2" w:rsidRDefault="00E43A70" w:rsidP="00E43A70">
            <w:pPr>
              <w:spacing w:before="120"/>
              <w:rPr>
                <w:lang w:eastAsia="en-CA"/>
              </w:rPr>
            </w:pPr>
            <w:r w:rsidRPr="00683CA9">
              <w:t>Report on the review of project completion reports</w:t>
            </w:r>
          </w:p>
        </w:tc>
      </w:tr>
      <w:tr w:rsidR="00E43A70" w:rsidRPr="00CE29C3" w14:paraId="5998D810" w14:textId="77777777" w:rsidTr="00F279DD">
        <w:trPr>
          <w:trHeight w:val="625"/>
        </w:trPr>
        <w:tc>
          <w:tcPr>
            <w:tcW w:w="4510" w:type="dxa"/>
            <w:gridSpan w:val="3"/>
          </w:tcPr>
          <w:p w14:paraId="63932A7E" w14:textId="759741F3" w:rsidR="00E43A70" w:rsidRPr="00121595" w:rsidRDefault="00E43A70" w:rsidP="00E43A70">
            <w:pPr>
              <w:spacing w:before="120"/>
              <w:jc w:val="left"/>
            </w:pPr>
            <w:r w:rsidRPr="00121595">
              <w:t>UNEP/OzL.Pro/ExCom</w:t>
            </w:r>
            <w:r w:rsidR="00043305">
              <w:t>/94/</w:t>
            </w:r>
            <w:r w:rsidRPr="00121595">
              <w:t>9</w:t>
            </w:r>
          </w:p>
        </w:tc>
        <w:tc>
          <w:tcPr>
            <w:tcW w:w="5025" w:type="dxa"/>
            <w:gridSpan w:val="4"/>
          </w:tcPr>
          <w:p w14:paraId="1FD215BE" w14:textId="010D3ACE" w:rsidR="00E43A70" w:rsidRPr="000F1A17" w:rsidRDefault="00E43A70" w:rsidP="00E43A70">
            <w:pPr>
              <w:spacing w:before="120"/>
              <w:rPr>
                <w:lang w:eastAsia="en-CA"/>
              </w:rPr>
            </w:pPr>
            <w:r w:rsidRPr="00683CA9">
              <w:t>Status reports and reports on projects with specific reporting requirements with no outstanding issues</w:t>
            </w:r>
          </w:p>
        </w:tc>
      </w:tr>
      <w:tr w:rsidR="00E43A70" w:rsidRPr="00CE29C3" w14:paraId="283D6BB1" w14:textId="77777777" w:rsidTr="00F279DD">
        <w:trPr>
          <w:trHeight w:val="888"/>
        </w:trPr>
        <w:tc>
          <w:tcPr>
            <w:tcW w:w="4510" w:type="dxa"/>
            <w:gridSpan w:val="3"/>
          </w:tcPr>
          <w:p w14:paraId="57A5C6F0" w14:textId="4B7A5A4D" w:rsidR="00E43A70" w:rsidRPr="00121595" w:rsidRDefault="00E43A70" w:rsidP="00E43A70">
            <w:pPr>
              <w:spacing w:before="120"/>
              <w:jc w:val="left"/>
            </w:pPr>
            <w:r w:rsidRPr="00121595">
              <w:t>UNEP/OzL.Pro/ExCom</w:t>
            </w:r>
            <w:r w:rsidR="00043305">
              <w:t>/94/</w:t>
            </w:r>
            <w:r w:rsidRPr="00121595">
              <w:t>10</w:t>
            </w:r>
          </w:p>
        </w:tc>
        <w:tc>
          <w:tcPr>
            <w:tcW w:w="5025" w:type="dxa"/>
            <w:gridSpan w:val="4"/>
          </w:tcPr>
          <w:p w14:paraId="0DCDB8F6" w14:textId="4C71BDE5" w:rsidR="00E43A70" w:rsidRPr="003737CD" w:rsidRDefault="00E43A70" w:rsidP="00E43A70">
            <w:pPr>
              <w:spacing w:before="120"/>
            </w:pPr>
            <w:r w:rsidRPr="00683CA9">
              <w:t>Reports on project with specific reporting requirements with outstanding issues for individual consideration</w:t>
            </w:r>
          </w:p>
        </w:tc>
      </w:tr>
      <w:tr w:rsidR="00E43A70" w:rsidRPr="00CE29C3" w14:paraId="20A4EF87" w14:textId="77777777" w:rsidTr="00F279DD">
        <w:trPr>
          <w:trHeight w:val="372"/>
        </w:trPr>
        <w:tc>
          <w:tcPr>
            <w:tcW w:w="4510" w:type="dxa"/>
            <w:gridSpan w:val="3"/>
          </w:tcPr>
          <w:p w14:paraId="5759333A" w14:textId="4F22BF66" w:rsidR="00E43A70" w:rsidRPr="00121595" w:rsidRDefault="00E43A70" w:rsidP="00E43A70">
            <w:pPr>
              <w:spacing w:before="120"/>
              <w:jc w:val="left"/>
            </w:pPr>
            <w:r w:rsidRPr="00121595">
              <w:t>UNEP/OzL.Pro/ExCom</w:t>
            </w:r>
            <w:r w:rsidR="00043305">
              <w:t>/94/</w:t>
            </w:r>
            <w:r w:rsidRPr="00121595">
              <w:t>11</w:t>
            </w:r>
          </w:p>
        </w:tc>
        <w:tc>
          <w:tcPr>
            <w:tcW w:w="5025" w:type="dxa"/>
            <w:gridSpan w:val="4"/>
          </w:tcPr>
          <w:p w14:paraId="140F0E51" w14:textId="7B88D2AA" w:rsidR="00E43A70" w:rsidRPr="003737CD" w:rsidRDefault="00E43A70" w:rsidP="00E43A70">
            <w:pPr>
              <w:spacing w:before="120"/>
              <w:ind w:left="9"/>
            </w:pPr>
            <w:r w:rsidRPr="00683CA9">
              <w:t>2024 consolidated project completion report</w:t>
            </w:r>
          </w:p>
        </w:tc>
      </w:tr>
      <w:tr w:rsidR="00E43A70" w:rsidRPr="00CE29C3" w14:paraId="5C4E4B35" w14:textId="77777777" w:rsidTr="00F279DD">
        <w:trPr>
          <w:trHeight w:val="1140"/>
        </w:trPr>
        <w:tc>
          <w:tcPr>
            <w:tcW w:w="4510" w:type="dxa"/>
            <w:gridSpan w:val="3"/>
          </w:tcPr>
          <w:p w14:paraId="7285C710" w14:textId="6B7C56D6" w:rsidR="00E43A70" w:rsidRPr="00AC11E0" w:rsidRDefault="00E43A70" w:rsidP="00E43A70">
            <w:pPr>
              <w:spacing w:before="120"/>
              <w:jc w:val="left"/>
            </w:pPr>
            <w:r w:rsidRPr="00AC11E0">
              <w:t>UNEP/OzL.Pro/ExCom</w:t>
            </w:r>
            <w:r w:rsidR="00043305">
              <w:t>/94/</w:t>
            </w:r>
            <w:r w:rsidRPr="00AC11E0">
              <w:t>12</w:t>
            </w:r>
          </w:p>
        </w:tc>
        <w:tc>
          <w:tcPr>
            <w:tcW w:w="5025" w:type="dxa"/>
            <w:gridSpan w:val="4"/>
          </w:tcPr>
          <w:p w14:paraId="1132936C" w14:textId="01EBAD27" w:rsidR="00E43A70" w:rsidRPr="00AC11E0" w:rsidRDefault="00E43A70" w:rsidP="00E43A70">
            <w:pPr>
              <w:spacing w:before="120"/>
              <w:ind w:left="9"/>
            </w:pPr>
            <w:r w:rsidRPr="00683CA9">
              <w:t>Update on the status of implementation of the 2024</w:t>
            </w:r>
            <w:r w:rsidR="00B80773">
              <w:noBreakHyphen/>
            </w:r>
            <w:r w:rsidRPr="00683CA9">
              <w:t>2026 consolidated business plan of the Multilateral Fund and financial planning for the triennium 2024-2026</w:t>
            </w:r>
          </w:p>
        </w:tc>
      </w:tr>
      <w:tr w:rsidR="00E43A70" w:rsidRPr="00CE29C3" w14:paraId="58432036" w14:textId="77777777" w:rsidTr="00F279DD">
        <w:trPr>
          <w:trHeight w:val="372"/>
        </w:trPr>
        <w:tc>
          <w:tcPr>
            <w:tcW w:w="4510" w:type="dxa"/>
            <w:gridSpan w:val="3"/>
          </w:tcPr>
          <w:p w14:paraId="42A81A34" w14:textId="0217A37E" w:rsidR="00E43A70" w:rsidRPr="00AC11E0" w:rsidRDefault="00E43A70" w:rsidP="00E43A70">
            <w:pPr>
              <w:spacing w:before="120"/>
              <w:jc w:val="left"/>
            </w:pPr>
            <w:r w:rsidRPr="00AC11E0">
              <w:t>UNEP/OzL.Pro/ExCom</w:t>
            </w:r>
            <w:r w:rsidR="00043305">
              <w:t>/94/</w:t>
            </w:r>
            <w:r w:rsidRPr="00AC11E0">
              <w:t>13</w:t>
            </w:r>
          </w:p>
        </w:tc>
        <w:tc>
          <w:tcPr>
            <w:tcW w:w="5025" w:type="dxa"/>
            <w:gridSpan w:val="4"/>
          </w:tcPr>
          <w:p w14:paraId="46021096" w14:textId="63DA2799" w:rsidR="00E43A70" w:rsidRPr="00AC11E0" w:rsidRDefault="00E43A70" w:rsidP="00E43A70">
            <w:pPr>
              <w:spacing w:before="120"/>
              <w:ind w:left="9"/>
            </w:pPr>
            <w:r w:rsidRPr="00683CA9">
              <w:t>Tranche submission delays</w:t>
            </w:r>
          </w:p>
        </w:tc>
      </w:tr>
      <w:tr w:rsidR="00E43A70" w:rsidRPr="00CE29C3" w14:paraId="3C891E1C" w14:textId="77777777" w:rsidTr="00F279DD">
        <w:trPr>
          <w:trHeight w:val="372"/>
        </w:trPr>
        <w:tc>
          <w:tcPr>
            <w:tcW w:w="4510" w:type="dxa"/>
            <w:gridSpan w:val="3"/>
          </w:tcPr>
          <w:p w14:paraId="223789AA" w14:textId="58CA797C" w:rsidR="00E43A70" w:rsidRPr="00AC11E0" w:rsidRDefault="00E43A70" w:rsidP="00E43A70">
            <w:pPr>
              <w:spacing w:before="120"/>
              <w:jc w:val="left"/>
            </w:pPr>
            <w:r w:rsidRPr="00AC11E0">
              <w:t>UNEP/OzL.Pro/ExCom</w:t>
            </w:r>
            <w:r w:rsidR="00043305">
              <w:t>/94/</w:t>
            </w:r>
            <w:r w:rsidRPr="00AC11E0">
              <w:t>14</w:t>
            </w:r>
          </w:p>
        </w:tc>
        <w:tc>
          <w:tcPr>
            <w:tcW w:w="5025" w:type="dxa"/>
            <w:gridSpan w:val="4"/>
          </w:tcPr>
          <w:p w14:paraId="47A914A0" w14:textId="56F0316E" w:rsidR="00E43A70" w:rsidRPr="0079202B" w:rsidRDefault="00E43A70" w:rsidP="00E43A70">
            <w:pPr>
              <w:spacing w:before="120"/>
              <w:ind w:left="9"/>
            </w:pPr>
            <w:r w:rsidRPr="00683CA9">
              <w:t>Overview of issues identified during project review</w:t>
            </w:r>
          </w:p>
        </w:tc>
      </w:tr>
      <w:tr w:rsidR="00E43A70" w:rsidRPr="00CE29C3" w14:paraId="029A5C21" w14:textId="77777777" w:rsidTr="00F279DD">
        <w:trPr>
          <w:trHeight w:val="372"/>
        </w:trPr>
        <w:tc>
          <w:tcPr>
            <w:tcW w:w="4510" w:type="dxa"/>
            <w:gridSpan w:val="3"/>
          </w:tcPr>
          <w:p w14:paraId="7354E5CB" w14:textId="1D12E0E9" w:rsidR="00E43A70" w:rsidRPr="00CE29C3" w:rsidRDefault="00E43A70" w:rsidP="00E43A70">
            <w:pPr>
              <w:spacing w:before="120"/>
              <w:jc w:val="left"/>
              <w:rPr>
                <w:highlight w:val="yellow"/>
              </w:rPr>
            </w:pPr>
            <w:r w:rsidRPr="00AC11E0">
              <w:lastRenderedPageBreak/>
              <w:t>UNEP/OzL.Pro/ExCom</w:t>
            </w:r>
            <w:r w:rsidR="00043305">
              <w:t>/94/</w:t>
            </w:r>
            <w:r w:rsidRPr="00AC11E0">
              <w:t>1</w:t>
            </w:r>
            <w:r>
              <w:t>5</w:t>
            </w:r>
          </w:p>
        </w:tc>
        <w:tc>
          <w:tcPr>
            <w:tcW w:w="5025" w:type="dxa"/>
            <w:gridSpan w:val="4"/>
          </w:tcPr>
          <w:p w14:paraId="1B00A3D8" w14:textId="74350FA7" w:rsidR="00E43A70" w:rsidRPr="0079202B" w:rsidRDefault="00E43A70" w:rsidP="00E43A70">
            <w:pPr>
              <w:spacing w:before="120"/>
              <w:ind w:left="9"/>
            </w:pPr>
            <w:r w:rsidRPr="00683CA9">
              <w:t>Bilateral cooperation</w:t>
            </w:r>
          </w:p>
        </w:tc>
      </w:tr>
      <w:tr w:rsidR="00E43A70" w:rsidRPr="00CE29C3" w14:paraId="2FF4033D" w14:textId="77777777" w:rsidTr="00F279DD">
        <w:trPr>
          <w:trHeight w:val="372"/>
        </w:trPr>
        <w:tc>
          <w:tcPr>
            <w:tcW w:w="4510" w:type="dxa"/>
            <w:gridSpan w:val="3"/>
          </w:tcPr>
          <w:p w14:paraId="76CD1C7A" w14:textId="7173AC61" w:rsidR="00E43A70" w:rsidRPr="00CE29C3" w:rsidRDefault="00E43A70" w:rsidP="00E43A70">
            <w:pPr>
              <w:spacing w:before="120"/>
              <w:jc w:val="left"/>
              <w:rPr>
                <w:highlight w:val="yellow"/>
              </w:rPr>
            </w:pPr>
            <w:r w:rsidRPr="00AC11E0">
              <w:t>UNEP/OzL.Pro/ExCom</w:t>
            </w:r>
            <w:r w:rsidR="00043305">
              <w:t>/94/</w:t>
            </w:r>
            <w:r w:rsidRPr="00AC11E0">
              <w:t>1</w:t>
            </w:r>
            <w:r>
              <w:t>6</w:t>
            </w:r>
          </w:p>
        </w:tc>
        <w:tc>
          <w:tcPr>
            <w:tcW w:w="5025" w:type="dxa"/>
            <w:gridSpan w:val="4"/>
          </w:tcPr>
          <w:p w14:paraId="35CA60E5" w14:textId="35062F8F" w:rsidR="00E43A70" w:rsidRPr="0079202B" w:rsidRDefault="00E43A70" w:rsidP="00E43A70">
            <w:pPr>
              <w:spacing w:before="120"/>
              <w:ind w:left="9"/>
            </w:pPr>
            <w:r w:rsidRPr="00683CA9">
              <w:t>Projects recommended for blanket approval</w:t>
            </w:r>
          </w:p>
        </w:tc>
      </w:tr>
      <w:tr w:rsidR="00E43A70" w:rsidRPr="00CE29C3" w14:paraId="0F271DAC" w14:textId="77777777" w:rsidTr="00F279DD">
        <w:trPr>
          <w:trHeight w:val="383"/>
        </w:trPr>
        <w:tc>
          <w:tcPr>
            <w:tcW w:w="4510" w:type="dxa"/>
            <w:gridSpan w:val="3"/>
          </w:tcPr>
          <w:p w14:paraId="3F2D1107" w14:textId="53E743FA" w:rsidR="00E43A70" w:rsidRPr="00C12261" w:rsidRDefault="00E43A70" w:rsidP="00E43A70">
            <w:pPr>
              <w:spacing w:before="120"/>
              <w:jc w:val="left"/>
            </w:pPr>
            <w:r w:rsidRPr="00C12261">
              <w:t>UNEP/OzL.Pro/ExCom</w:t>
            </w:r>
            <w:r w:rsidR="00043305">
              <w:t>/94/</w:t>
            </w:r>
            <w:r w:rsidRPr="00C12261">
              <w:t>17</w:t>
            </w:r>
          </w:p>
        </w:tc>
        <w:tc>
          <w:tcPr>
            <w:tcW w:w="5025" w:type="dxa"/>
            <w:gridSpan w:val="4"/>
          </w:tcPr>
          <w:p w14:paraId="3EF31987" w14:textId="31F4B6E8" w:rsidR="00E43A70" w:rsidRPr="00C12261" w:rsidRDefault="00E43A70" w:rsidP="00E43A70">
            <w:pPr>
              <w:spacing w:before="120"/>
              <w:ind w:left="9"/>
            </w:pPr>
            <w:r w:rsidRPr="00683CA9">
              <w:t>Project</w:t>
            </w:r>
            <w:r w:rsidR="00DE1738">
              <w:t>s</w:t>
            </w:r>
            <w:r w:rsidRPr="00683CA9">
              <w:t xml:space="preserve"> recommended for individual consideration</w:t>
            </w:r>
          </w:p>
        </w:tc>
      </w:tr>
      <w:tr w:rsidR="00E43A70" w:rsidRPr="00CE29C3" w14:paraId="3E588BF7" w14:textId="77777777" w:rsidTr="00F279DD">
        <w:trPr>
          <w:trHeight w:val="372"/>
        </w:trPr>
        <w:tc>
          <w:tcPr>
            <w:tcW w:w="4510" w:type="dxa"/>
            <w:gridSpan w:val="3"/>
          </w:tcPr>
          <w:p w14:paraId="6AAA09DA" w14:textId="0D7D59E6" w:rsidR="00E43A70" w:rsidRPr="00C12261" w:rsidRDefault="00E43A70" w:rsidP="00E43A70">
            <w:pPr>
              <w:spacing w:before="120"/>
              <w:jc w:val="left"/>
            </w:pPr>
            <w:r w:rsidRPr="00C12261">
              <w:t>UNEP/OzL.Pro/ExCom</w:t>
            </w:r>
            <w:r w:rsidR="00043305">
              <w:t>/94/</w:t>
            </w:r>
            <w:r w:rsidRPr="00C12261">
              <w:t>18</w:t>
            </w:r>
          </w:p>
        </w:tc>
        <w:tc>
          <w:tcPr>
            <w:tcW w:w="5025" w:type="dxa"/>
            <w:gridSpan w:val="4"/>
          </w:tcPr>
          <w:p w14:paraId="1848DD25" w14:textId="23462D11" w:rsidR="00E43A70" w:rsidRPr="00C12261" w:rsidRDefault="00E43A70" w:rsidP="00E43A70">
            <w:pPr>
              <w:spacing w:before="120"/>
              <w:ind w:left="9"/>
            </w:pPr>
            <w:r w:rsidRPr="00683CA9">
              <w:t>UNDP's work programme for 2024</w:t>
            </w:r>
          </w:p>
        </w:tc>
      </w:tr>
      <w:tr w:rsidR="00E43A70" w:rsidRPr="00CE29C3" w14:paraId="74E16623" w14:textId="77777777" w:rsidTr="00F279DD">
        <w:trPr>
          <w:trHeight w:val="372"/>
        </w:trPr>
        <w:tc>
          <w:tcPr>
            <w:tcW w:w="4510" w:type="dxa"/>
            <w:gridSpan w:val="3"/>
          </w:tcPr>
          <w:p w14:paraId="65FE4D0F" w14:textId="0592BA7F" w:rsidR="00E43A70" w:rsidRPr="00C12261" w:rsidRDefault="00E43A70" w:rsidP="00E43A70">
            <w:pPr>
              <w:spacing w:before="120"/>
              <w:jc w:val="left"/>
            </w:pPr>
            <w:r w:rsidRPr="00C12261">
              <w:t>UNEP/OzL.Pro/ExCom</w:t>
            </w:r>
            <w:r w:rsidR="00043305">
              <w:t>/94/</w:t>
            </w:r>
            <w:r w:rsidRPr="00C12261">
              <w:t>19</w:t>
            </w:r>
          </w:p>
        </w:tc>
        <w:tc>
          <w:tcPr>
            <w:tcW w:w="5025" w:type="dxa"/>
            <w:gridSpan w:val="4"/>
          </w:tcPr>
          <w:p w14:paraId="67DF197B" w14:textId="4C8EF476" w:rsidR="00E43A70" w:rsidRPr="001C200E" w:rsidRDefault="00E43A70" w:rsidP="00E43A70">
            <w:pPr>
              <w:spacing w:before="120"/>
              <w:ind w:left="9"/>
            </w:pPr>
            <w:r w:rsidRPr="00683CA9">
              <w:t>UNEP's work programme for 2024</w:t>
            </w:r>
          </w:p>
        </w:tc>
      </w:tr>
      <w:tr w:rsidR="00E43A70" w:rsidRPr="00CE29C3" w14:paraId="0861A669" w14:textId="77777777" w:rsidTr="00F279DD">
        <w:trPr>
          <w:trHeight w:val="372"/>
        </w:trPr>
        <w:tc>
          <w:tcPr>
            <w:tcW w:w="4510" w:type="dxa"/>
            <w:gridSpan w:val="3"/>
          </w:tcPr>
          <w:p w14:paraId="0618407C" w14:textId="22B46B93" w:rsidR="00E43A70" w:rsidRPr="00CE29C3" w:rsidRDefault="00E43A70" w:rsidP="00E43A70">
            <w:pPr>
              <w:spacing w:before="120"/>
              <w:jc w:val="left"/>
              <w:rPr>
                <w:highlight w:val="yellow"/>
              </w:rPr>
            </w:pPr>
            <w:r w:rsidRPr="00C12261">
              <w:t>UNEP/OzL.Pro/ExCom</w:t>
            </w:r>
            <w:r w:rsidR="00043305">
              <w:t>/94/</w:t>
            </w:r>
            <w:r>
              <w:t>20</w:t>
            </w:r>
          </w:p>
        </w:tc>
        <w:tc>
          <w:tcPr>
            <w:tcW w:w="5025" w:type="dxa"/>
            <w:gridSpan w:val="4"/>
          </w:tcPr>
          <w:p w14:paraId="6B6E7A95" w14:textId="3143BCBE" w:rsidR="00E43A70" w:rsidRPr="001C200E" w:rsidRDefault="00E43A70" w:rsidP="00E43A70">
            <w:pPr>
              <w:spacing w:before="120"/>
            </w:pPr>
            <w:r w:rsidRPr="00683CA9">
              <w:t>UNIDO's work programme for 2024</w:t>
            </w:r>
          </w:p>
        </w:tc>
      </w:tr>
      <w:tr w:rsidR="00E43A70" w:rsidRPr="00CE29C3" w14:paraId="61633376" w14:textId="77777777" w:rsidTr="00F279DD">
        <w:trPr>
          <w:trHeight w:val="372"/>
        </w:trPr>
        <w:tc>
          <w:tcPr>
            <w:tcW w:w="4510" w:type="dxa"/>
            <w:gridSpan w:val="3"/>
          </w:tcPr>
          <w:p w14:paraId="2539BC6C" w14:textId="68C6BF1C" w:rsidR="00E43A70" w:rsidRPr="006B2756" w:rsidRDefault="00E43A70" w:rsidP="00E43A70">
            <w:pPr>
              <w:spacing w:before="120"/>
              <w:jc w:val="left"/>
            </w:pPr>
            <w:r w:rsidRPr="006B2756">
              <w:t>UNEP/OzL.Pro/ExCom</w:t>
            </w:r>
            <w:r w:rsidR="00043305">
              <w:t>/94/</w:t>
            </w:r>
            <w:r w:rsidRPr="006B2756">
              <w:t>21</w:t>
            </w:r>
          </w:p>
        </w:tc>
        <w:tc>
          <w:tcPr>
            <w:tcW w:w="5025" w:type="dxa"/>
            <w:gridSpan w:val="4"/>
          </w:tcPr>
          <w:p w14:paraId="32FE5081" w14:textId="1017ED4C" w:rsidR="00E43A70" w:rsidRPr="006B2756" w:rsidRDefault="00E43A70" w:rsidP="00E43A70">
            <w:pPr>
              <w:spacing w:before="120"/>
            </w:pPr>
            <w:r w:rsidRPr="00683CA9">
              <w:t>Project proposal: Armenia</w:t>
            </w:r>
          </w:p>
        </w:tc>
      </w:tr>
      <w:tr w:rsidR="00E43A70" w:rsidRPr="00CE29C3" w14:paraId="75BF16B3" w14:textId="77777777" w:rsidTr="00F279DD">
        <w:trPr>
          <w:trHeight w:val="383"/>
        </w:trPr>
        <w:tc>
          <w:tcPr>
            <w:tcW w:w="4510" w:type="dxa"/>
            <w:gridSpan w:val="3"/>
          </w:tcPr>
          <w:p w14:paraId="35BA2476" w14:textId="7DC9D610" w:rsidR="00E43A70" w:rsidRPr="006B2756" w:rsidRDefault="00E43A70" w:rsidP="00E43A70">
            <w:pPr>
              <w:spacing w:before="120"/>
              <w:jc w:val="left"/>
            </w:pPr>
            <w:r w:rsidRPr="006B2756">
              <w:t>UNEP/OzL.Pro/ExCom</w:t>
            </w:r>
            <w:r w:rsidR="00043305">
              <w:t>/94/</w:t>
            </w:r>
            <w:r w:rsidRPr="006B2756">
              <w:t>22</w:t>
            </w:r>
          </w:p>
        </w:tc>
        <w:tc>
          <w:tcPr>
            <w:tcW w:w="5025" w:type="dxa"/>
            <w:gridSpan w:val="4"/>
          </w:tcPr>
          <w:p w14:paraId="4115A09A" w14:textId="24C8FB81" w:rsidR="00E43A70" w:rsidRPr="006B2756" w:rsidRDefault="00E43A70" w:rsidP="00E43A70">
            <w:pPr>
              <w:spacing w:before="120"/>
              <w:ind w:left="9"/>
            </w:pPr>
            <w:r w:rsidRPr="00683CA9">
              <w:t>Project proposal: Bangladesh</w:t>
            </w:r>
          </w:p>
        </w:tc>
      </w:tr>
      <w:tr w:rsidR="00E43A70" w:rsidRPr="00CE29C3" w14:paraId="36D4B087" w14:textId="77777777" w:rsidTr="00F279DD">
        <w:trPr>
          <w:trHeight w:val="372"/>
        </w:trPr>
        <w:tc>
          <w:tcPr>
            <w:tcW w:w="4510" w:type="dxa"/>
            <w:gridSpan w:val="3"/>
          </w:tcPr>
          <w:p w14:paraId="3ED6BA4D" w14:textId="25E7E5BE" w:rsidR="00E43A70" w:rsidRPr="00191572" w:rsidRDefault="00E43A70" w:rsidP="00E43A70">
            <w:pPr>
              <w:spacing w:before="120"/>
              <w:jc w:val="left"/>
            </w:pPr>
            <w:r w:rsidRPr="00191572">
              <w:t>UNEP/OzL.Pro/ExCom</w:t>
            </w:r>
            <w:r w:rsidR="00043305">
              <w:t>/94/</w:t>
            </w:r>
            <w:r w:rsidRPr="00191572">
              <w:t>23</w:t>
            </w:r>
          </w:p>
        </w:tc>
        <w:tc>
          <w:tcPr>
            <w:tcW w:w="5025" w:type="dxa"/>
            <w:gridSpan w:val="4"/>
          </w:tcPr>
          <w:p w14:paraId="4EB5FDC1" w14:textId="41CEE1D6" w:rsidR="00E43A70" w:rsidRPr="00191572" w:rsidRDefault="00E43A70" w:rsidP="00E43A70">
            <w:pPr>
              <w:spacing w:before="120"/>
            </w:pPr>
            <w:r w:rsidRPr="00683CA9">
              <w:t>Project proposal: Belize</w:t>
            </w:r>
          </w:p>
        </w:tc>
      </w:tr>
      <w:tr w:rsidR="00E43A70" w:rsidRPr="00CE29C3" w14:paraId="3A0CFAA7" w14:textId="77777777" w:rsidTr="00F279DD">
        <w:trPr>
          <w:trHeight w:val="372"/>
        </w:trPr>
        <w:tc>
          <w:tcPr>
            <w:tcW w:w="4510" w:type="dxa"/>
            <w:gridSpan w:val="3"/>
          </w:tcPr>
          <w:p w14:paraId="1884F599" w14:textId="68CC1D24" w:rsidR="00E43A70" w:rsidRPr="00191572" w:rsidRDefault="00E43A70" w:rsidP="00E43A70">
            <w:pPr>
              <w:spacing w:before="120"/>
              <w:jc w:val="left"/>
            </w:pPr>
            <w:r w:rsidRPr="00191572">
              <w:t>UNEP/OzL.Pro/ExCom</w:t>
            </w:r>
            <w:r w:rsidR="00043305">
              <w:t>/94/</w:t>
            </w:r>
            <w:r w:rsidRPr="00191572">
              <w:t>24</w:t>
            </w:r>
            <w:r>
              <w:t xml:space="preserve"> </w:t>
            </w:r>
          </w:p>
        </w:tc>
        <w:tc>
          <w:tcPr>
            <w:tcW w:w="5025" w:type="dxa"/>
            <w:gridSpan w:val="4"/>
          </w:tcPr>
          <w:p w14:paraId="7961DA9F" w14:textId="38BAA25D" w:rsidR="00E43A70" w:rsidRPr="00F47606" w:rsidRDefault="00E43A70" w:rsidP="00E43A70">
            <w:pPr>
              <w:spacing w:before="120"/>
              <w:rPr>
                <w:sz w:val="6"/>
                <w:szCs w:val="6"/>
              </w:rPr>
            </w:pPr>
            <w:r w:rsidRPr="00683CA9">
              <w:t>Project proposal: Bosnia and Herzegovina</w:t>
            </w:r>
          </w:p>
        </w:tc>
      </w:tr>
      <w:tr w:rsidR="00E43A70" w:rsidRPr="00CE29C3" w14:paraId="31A902CF" w14:textId="77777777" w:rsidTr="00F279DD">
        <w:trPr>
          <w:trHeight w:val="372"/>
        </w:trPr>
        <w:tc>
          <w:tcPr>
            <w:tcW w:w="4510" w:type="dxa"/>
            <w:gridSpan w:val="3"/>
          </w:tcPr>
          <w:p w14:paraId="1EF899EF" w14:textId="486D31F5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25</w:t>
            </w:r>
          </w:p>
        </w:tc>
        <w:tc>
          <w:tcPr>
            <w:tcW w:w="5025" w:type="dxa"/>
            <w:gridSpan w:val="4"/>
          </w:tcPr>
          <w:p w14:paraId="42362151" w14:textId="24B06924" w:rsidR="00E43A70" w:rsidRPr="0074586C" w:rsidRDefault="00E43A70" w:rsidP="00DE5CE4">
            <w:pPr>
              <w:spacing w:before="120"/>
            </w:pPr>
            <w:r w:rsidRPr="00683CA9">
              <w:t>Project proposals: Brazil</w:t>
            </w:r>
          </w:p>
        </w:tc>
      </w:tr>
      <w:tr w:rsidR="00E43A70" w:rsidRPr="00CE29C3" w14:paraId="4006F60B" w14:textId="77777777" w:rsidTr="00F279DD">
        <w:trPr>
          <w:trHeight w:val="372"/>
        </w:trPr>
        <w:tc>
          <w:tcPr>
            <w:tcW w:w="4510" w:type="dxa"/>
            <w:gridSpan w:val="3"/>
          </w:tcPr>
          <w:p w14:paraId="3BDD85A2" w14:textId="6206B2AC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26</w:t>
            </w:r>
          </w:p>
        </w:tc>
        <w:tc>
          <w:tcPr>
            <w:tcW w:w="5025" w:type="dxa"/>
            <w:gridSpan w:val="4"/>
          </w:tcPr>
          <w:p w14:paraId="3C5C67CD" w14:textId="398BCF75" w:rsidR="00E43A70" w:rsidRPr="0074586C" w:rsidRDefault="00E43A70" w:rsidP="00DE5CE4">
            <w:pPr>
              <w:spacing w:before="120"/>
            </w:pPr>
            <w:r w:rsidRPr="00683CA9">
              <w:t>Project proposal: Burkina Faso</w:t>
            </w:r>
          </w:p>
        </w:tc>
      </w:tr>
      <w:tr w:rsidR="00E43A70" w:rsidRPr="00CE29C3" w14:paraId="553C4A7E" w14:textId="77777777" w:rsidTr="00F279DD">
        <w:trPr>
          <w:trHeight w:val="372"/>
        </w:trPr>
        <w:tc>
          <w:tcPr>
            <w:tcW w:w="4510" w:type="dxa"/>
            <w:gridSpan w:val="3"/>
          </w:tcPr>
          <w:p w14:paraId="6619E447" w14:textId="6E197AF4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27</w:t>
            </w:r>
          </w:p>
        </w:tc>
        <w:tc>
          <w:tcPr>
            <w:tcW w:w="5025" w:type="dxa"/>
            <w:gridSpan w:val="4"/>
          </w:tcPr>
          <w:p w14:paraId="0A57614C" w14:textId="4F4DE262" w:rsidR="00E43A70" w:rsidRPr="0074586C" w:rsidRDefault="00E43A70" w:rsidP="00DE5CE4">
            <w:pPr>
              <w:spacing w:before="120"/>
            </w:pPr>
            <w:r w:rsidRPr="00683CA9">
              <w:t>Project proposal: Cambodia</w:t>
            </w:r>
          </w:p>
        </w:tc>
      </w:tr>
      <w:tr w:rsidR="00E43A70" w:rsidRPr="00CE29C3" w14:paraId="5205F613" w14:textId="77777777" w:rsidTr="00F279DD">
        <w:trPr>
          <w:trHeight w:val="383"/>
        </w:trPr>
        <w:tc>
          <w:tcPr>
            <w:tcW w:w="4510" w:type="dxa"/>
            <w:gridSpan w:val="3"/>
          </w:tcPr>
          <w:p w14:paraId="0502B239" w14:textId="1EE0875F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28</w:t>
            </w:r>
          </w:p>
        </w:tc>
        <w:tc>
          <w:tcPr>
            <w:tcW w:w="5025" w:type="dxa"/>
            <w:gridSpan w:val="4"/>
          </w:tcPr>
          <w:p w14:paraId="537BDE24" w14:textId="6B2786B9" w:rsidR="00E43A70" w:rsidRPr="0074586C" w:rsidRDefault="00E43A70" w:rsidP="00DE5CE4">
            <w:pPr>
              <w:spacing w:before="120"/>
            </w:pPr>
            <w:r w:rsidRPr="00683CA9">
              <w:t>Project proposal: Cameroon</w:t>
            </w:r>
          </w:p>
        </w:tc>
      </w:tr>
      <w:tr w:rsidR="00E43A70" w:rsidRPr="00CE29C3" w14:paraId="30170AA0" w14:textId="77777777" w:rsidTr="00F279DD">
        <w:trPr>
          <w:trHeight w:val="372"/>
        </w:trPr>
        <w:tc>
          <w:tcPr>
            <w:tcW w:w="4510" w:type="dxa"/>
            <w:gridSpan w:val="3"/>
          </w:tcPr>
          <w:p w14:paraId="49BE1F6D" w14:textId="330DB82C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29</w:t>
            </w:r>
          </w:p>
        </w:tc>
        <w:tc>
          <w:tcPr>
            <w:tcW w:w="5025" w:type="dxa"/>
            <w:gridSpan w:val="4"/>
          </w:tcPr>
          <w:p w14:paraId="1DC8815A" w14:textId="4B2F1D1A" w:rsidR="00E43A70" w:rsidRPr="0074586C" w:rsidRDefault="00E43A70" w:rsidP="00DE5CE4">
            <w:pPr>
              <w:spacing w:before="120"/>
            </w:pPr>
            <w:r w:rsidRPr="00683CA9">
              <w:t>Project proposal: China</w:t>
            </w:r>
          </w:p>
        </w:tc>
      </w:tr>
      <w:tr w:rsidR="00E43A70" w:rsidRPr="00CE29C3" w14:paraId="440C36A4" w14:textId="77777777" w:rsidTr="00F279DD">
        <w:trPr>
          <w:trHeight w:val="372"/>
        </w:trPr>
        <w:tc>
          <w:tcPr>
            <w:tcW w:w="4510" w:type="dxa"/>
            <w:gridSpan w:val="3"/>
          </w:tcPr>
          <w:p w14:paraId="7EFF670D" w14:textId="50752E49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30</w:t>
            </w:r>
          </w:p>
        </w:tc>
        <w:tc>
          <w:tcPr>
            <w:tcW w:w="5025" w:type="dxa"/>
            <w:gridSpan w:val="4"/>
          </w:tcPr>
          <w:p w14:paraId="27215024" w14:textId="615AF9C4" w:rsidR="00E43A70" w:rsidRPr="0074586C" w:rsidRDefault="00E43A70" w:rsidP="00DE5CE4">
            <w:pPr>
              <w:spacing w:before="120"/>
              <w:rPr>
                <w:lang w:eastAsia="en-CA"/>
              </w:rPr>
            </w:pPr>
            <w:r w:rsidRPr="00683CA9">
              <w:t>Project proposal: Comoros (the)</w:t>
            </w:r>
          </w:p>
        </w:tc>
      </w:tr>
      <w:tr w:rsidR="00E43A70" w:rsidRPr="00CE29C3" w14:paraId="2B2DDC7F" w14:textId="77777777" w:rsidTr="00F279DD">
        <w:trPr>
          <w:trHeight w:val="372"/>
        </w:trPr>
        <w:tc>
          <w:tcPr>
            <w:tcW w:w="4510" w:type="dxa"/>
            <w:gridSpan w:val="3"/>
          </w:tcPr>
          <w:p w14:paraId="239908F2" w14:textId="7A170D96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31</w:t>
            </w:r>
          </w:p>
        </w:tc>
        <w:tc>
          <w:tcPr>
            <w:tcW w:w="5025" w:type="dxa"/>
            <w:gridSpan w:val="4"/>
          </w:tcPr>
          <w:p w14:paraId="40F8FDD0" w14:textId="211A76C8" w:rsidR="00E43A70" w:rsidRPr="00E011B1" w:rsidRDefault="00E43A70" w:rsidP="00DE5CE4">
            <w:pPr>
              <w:spacing w:before="120"/>
            </w:pPr>
            <w:r w:rsidRPr="00683CA9">
              <w:t>Project proposal: Cote d'Ivoire</w:t>
            </w:r>
          </w:p>
        </w:tc>
      </w:tr>
      <w:tr w:rsidR="00E43A70" w:rsidRPr="00CE29C3" w14:paraId="4EF97B26" w14:textId="77777777" w:rsidTr="00F279DD">
        <w:trPr>
          <w:trHeight w:val="372"/>
        </w:trPr>
        <w:tc>
          <w:tcPr>
            <w:tcW w:w="4510" w:type="dxa"/>
            <w:gridSpan w:val="3"/>
          </w:tcPr>
          <w:p w14:paraId="1970B600" w14:textId="4B1BD08D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32</w:t>
            </w:r>
          </w:p>
        </w:tc>
        <w:tc>
          <w:tcPr>
            <w:tcW w:w="5025" w:type="dxa"/>
            <w:gridSpan w:val="4"/>
          </w:tcPr>
          <w:p w14:paraId="1402EAE1" w14:textId="5FDC8D93" w:rsidR="00E43A70" w:rsidRPr="00E011B1" w:rsidRDefault="00E43A70" w:rsidP="00DE5CE4">
            <w:pPr>
              <w:spacing w:before="120"/>
            </w:pPr>
            <w:r w:rsidRPr="00683CA9">
              <w:t>Project proposal: Cuba</w:t>
            </w:r>
          </w:p>
        </w:tc>
      </w:tr>
      <w:tr w:rsidR="00E43A70" w:rsidRPr="00CE29C3" w14:paraId="3C269B64" w14:textId="77777777" w:rsidTr="00F279DD">
        <w:trPr>
          <w:trHeight w:val="383"/>
        </w:trPr>
        <w:tc>
          <w:tcPr>
            <w:tcW w:w="4510" w:type="dxa"/>
            <w:gridSpan w:val="3"/>
          </w:tcPr>
          <w:p w14:paraId="53F65099" w14:textId="33C4CE56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33</w:t>
            </w:r>
          </w:p>
        </w:tc>
        <w:tc>
          <w:tcPr>
            <w:tcW w:w="5025" w:type="dxa"/>
            <w:gridSpan w:val="4"/>
          </w:tcPr>
          <w:p w14:paraId="2B7ED7B9" w14:textId="7103BBD4" w:rsidR="00E43A70" w:rsidRPr="00E011B1" w:rsidRDefault="00E43A70" w:rsidP="00DE5CE4">
            <w:pPr>
              <w:spacing w:before="120"/>
              <w:rPr>
                <w:lang w:eastAsia="en-CA"/>
              </w:rPr>
            </w:pPr>
            <w:r w:rsidRPr="00683CA9">
              <w:t>Project proposal: Egypt</w:t>
            </w:r>
          </w:p>
        </w:tc>
      </w:tr>
      <w:tr w:rsidR="00E43A70" w:rsidRPr="00CE29C3" w14:paraId="0991FF59" w14:textId="77777777" w:rsidTr="00F279DD">
        <w:trPr>
          <w:trHeight w:val="372"/>
        </w:trPr>
        <w:tc>
          <w:tcPr>
            <w:tcW w:w="4510" w:type="dxa"/>
            <w:gridSpan w:val="3"/>
          </w:tcPr>
          <w:p w14:paraId="3024143C" w14:textId="6A582FAF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34</w:t>
            </w:r>
          </w:p>
        </w:tc>
        <w:tc>
          <w:tcPr>
            <w:tcW w:w="5025" w:type="dxa"/>
            <w:gridSpan w:val="4"/>
          </w:tcPr>
          <w:p w14:paraId="73291185" w14:textId="200CABAE" w:rsidR="00E43A70" w:rsidRPr="00E011B1" w:rsidRDefault="00E43A70" w:rsidP="00DE5CE4">
            <w:pPr>
              <w:spacing w:before="120"/>
            </w:pPr>
            <w:r w:rsidRPr="00683CA9">
              <w:t>Project proposals: El Salvador</w:t>
            </w:r>
          </w:p>
        </w:tc>
      </w:tr>
      <w:tr w:rsidR="00E43A70" w:rsidRPr="00CE29C3" w14:paraId="2C574ADA" w14:textId="77777777" w:rsidTr="00F279DD">
        <w:trPr>
          <w:trHeight w:val="372"/>
        </w:trPr>
        <w:tc>
          <w:tcPr>
            <w:tcW w:w="4510" w:type="dxa"/>
            <w:gridSpan w:val="3"/>
          </w:tcPr>
          <w:p w14:paraId="40FDBFB1" w14:textId="74F2E9EC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35</w:t>
            </w:r>
          </w:p>
        </w:tc>
        <w:tc>
          <w:tcPr>
            <w:tcW w:w="5025" w:type="dxa"/>
            <w:gridSpan w:val="4"/>
          </w:tcPr>
          <w:p w14:paraId="61AFB247" w14:textId="574D4F02" w:rsidR="00E43A70" w:rsidRPr="00E011B1" w:rsidRDefault="00E43A70" w:rsidP="00DE5CE4">
            <w:pPr>
              <w:spacing w:before="120"/>
            </w:pPr>
            <w:r w:rsidRPr="00683CA9">
              <w:t>Project proposals: Eswatini</w:t>
            </w:r>
          </w:p>
        </w:tc>
      </w:tr>
      <w:tr w:rsidR="00E43A70" w:rsidRPr="00CE29C3" w14:paraId="1B78D111" w14:textId="77777777" w:rsidTr="00F279DD">
        <w:trPr>
          <w:trHeight w:val="372"/>
        </w:trPr>
        <w:tc>
          <w:tcPr>
            <w:tcW w:w="4510" w:type="dxa"/>
            <w:gridSpan w:val="3"/>
          </w:tcPr>
          <w:p w14:paraId="2BDF46BE" w14:textId="250D13E0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36</w:t>
            </w:r>
          </w:p>
        </w:tc>
        <w:tc>
          <w:tcPr>
            <w:tcW w:w="5025" w:type="dxa"/>
            <w:gridSpan w:val="4"/>
          </w:tcPr>
          <w:p w14:paraId="2FA9ADAF" w14:textId="734E38F0" w:rsidR="00E43A70" w:rsidRPr="00E011B1" w:rsidRDefault="00E43A70" w:rsidP="00DE5CE4">
            <w:pPr>
              <w:spacing w:before="120"/>
            </w:pPr>
            <w:r w:rsidRPr="00683CA9">
              <w:t>Project proposal: Gabon</w:t>
            </w:r>
          </w:p>
        </w:tc>
      </w:tr>
      <w:tr w:rsidR="00E43A70" w:rsidRPr="00CE29C3" w14:paraId="77CC4FA8" w14:textId="77777777" w:rsidTr="00F279DD">
        <w:trPr>
          <w:trHeight w:val="372"/>
        </w:trPr>
        <w:tc>
          <w:tcPr>
            <w:tcW w:w="4510" w:type="dxa"/>
            <w:gridSpan w:val="3"/>
          </w:tcPr>
          <w:p w14:paraId="04F93F63" w14:textId="48670D70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37</w:t>
            </w:r>
          </w:p>
        </w:tc>
        <w:tc>
          <w:tcPr>
            <w:tcW w:w="5025" w:type="dxa"/>
            <w:gridSpan w:val="4"/>
          </w:tcPr>
          <w:p w14:paraId="69017402" w14:textId="505A20C3" w:rsidR="00E43A70" w:rsidRPr="00E011B1" w:rsidRDefault="00E43A70" w:rsidP="00DE5CE4">
            <w:pPr>
              <w:spacing w:before="120"/>
            </w:pPr>
            <w:r w:rsidRPr="00683CA9">
              <w:t>Project proposal: Gambia (the)</w:t>
            </w:r>
          </w:p>
        </w:tc>
      </w:tr>
      <w:tr w:rsidR="00E43A70" w:rsidRPr="00CE29C3" w14:paraId="72066EE5" w14:textId="77777777" w:rsidTr="00F279DD">
        <w:trPr>
          <w:trHeight w:val="383"/>
        </w:trPr>
        <w:tc>
          <w:tcPr>
            <w:tcW w:w="4510" w:type="dxa"/>
            <w:gridSpan w:val="3"/>
          </w:tcPr>
          <w:p w14:paraId="7418E58D" w14:textId="7DE2F6A7" w:rsidR="00E43A70" w:rsidRPr="003E12A0" w:rsidRDefault="00E43A70" w:rsidP="00E43A70">
            <w:pPr>
              <w:spacing w:before="120"/>
              <w:jc w:val="left"/>
              <w:rPr>
                <w:sz w:val="16"/>
                <w:szCs w:val="16"/>
              </w:rPr>
            </w:pPr>
            <w:r w:rsidRPr="0074586C">
              <w:t>UNEP/OzL.Pro/ExCom</w:t>
            </w:r>
            <w:r w:rsidR="00043305">
              <w:t>/94/</w:t>
            </w:r>
            <w:r w:rsidRPr="0074586C">
              <w:t>38</w:t>
            </w:r>
          </w:p>
        </w:tc>
        <w:tc>
          <w:tcPr>
            <w:tcW w:w="5025" w:type="dxa"/>
            <w:gridSpan w:val="4"/>
          </w:tcPr>
          <w:p w14:paraId="693A0609" w14:textId="38A9ACF2" w:rsidR="00E43A70" w:rsidRPr="00E011B1" w:rsidRDefault="00E43A70" w:rsidP="00DE5CE4">
            <w:pPr>
              <w:spacing w:before="120"/>
            </w:pPr>
            <w:r w:rsidRPr="00683CA9">
              <w:t>Project proposal: Honduras</w:t>
            </w:r>
          </w:p>
        </w:tc>
      </w:tr>
      <w:tr w:rsidR="00E43A70" w:rsidRPr="00CE29C3" w14:paraId="451E6646" w14:textId="77777777" w:rsidTr="00F279DD">
        <w:trPr>
          <w:trHeight w:val="372"/>
        </w:trPr>
        <w:tc>
          <w:tcPr>
            <w:tcW w:w="4510" w:type="dxa"/>
            <w:gridSpan w:val="3"/>
          </w:tcPr>
          <w:p w14:paraId="7BD9290B" w14:textId="0A7D75C0" w:rsidR="00E43A70" w:rsidRPr="0074586C" w:rsidRDefault="00E43A70" w:rsidP="00E43A70">
            <w:pPr>
              <w:spacing w:before="120"/>
              <w:jc w:val="left"/>
            </w:pPr>
            <w:r w:rsidRPr="0074586C">
              <w:t>UNEP/OzL.Pro/ExCom</w:t>
            </w:r>
            <w:r w:rsidR="00043305">
              <w:t>/94/</w:t>
            </w:r>
            <w:r w:rsidRPr="0074586C">
              <w:t>39</w:t>
            </w:r>
          </w:p>
        </w:tc>
        <w:tc>
          <w:tcPr>
            <w:tcW w:w="5025" w:type="dxa"/>
            <w:gridSpan w:val="4"/>
          </w:tcPr>
          <w:p w14:paraId="550893E4" w14:textId="57EE5C0A" w:rsidR="00E43A70" w:rsidRPr="00E011B1" w:rsidRDefault="00E43A70" w:rsidP="00DE5CE4">
            <w:pPr>
              <w:spacing w:before="120"/>
            </w:pPr>
            <w:r w:rsidRPr="00683CA9">
              <w:t>Project proposal: Iran (Islamic Republic of)</w:t>
            </w:r>
          </w:p>
        </w:tc>
      </w:tr>
      <w:tr w:rsidR="00E43A70" w:rsidRPr="00505BE2" w14:paraId="485D5F57" w14:textId="77777777" w:rsidTr="00F279DD">
        <w:trPr>
          <w:trHeight w:val="372"/>
        </w:trPr>
        <w:tc>
          <w:tcPr>
            <w:tcW w:w="4510" w:type="dxa"/>
            <w:gridSpan w:val="3"/>
          </w:tcPr>
          <w:p w14:paraId="3A465A1B" w14:textId="47603BDB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40</w:t>
            </w:r>
          </w:p>
        </w:tc>
        <w:tc>
          <w:tcPr>
            <w:tcW w:w="5025" w:type="dxa"/>
            <w:gridSpan w:val="4"/>
          </w:tcPr>
          <w:p w14:paraId="37FB8D02" w14:textId="3A1613B0" w:rsidR="00E43A70" w:rsidRPr="00505BE2" w:rsidRDefault="00E43A70" w:rsidP="00E43A70">
            <w:pPr>
              <w:spacing w:before="120"/>
              <w:rPr>
                <w:color w:val="000000"/>
              </w:rPr>
            </w:pPr>
            <w:r w:rsidRPr="00683CA9">
              <w:t>Project proposals: Lao People’s Democratic Republic</w:t>
            </w:r>
          </w:p>
        </w:tc>
      </w:tr>
      <w:tr w:rsidR="00E43A70" w:rsidRPr="00505BE2" w14:paraId="394770D3" w14:textId="77777777" w:rsidTr="00F279DD">
        <w:trPr>
          <w:trHeight w:val="372"/>
        </w:trPr>
        <w:tc>
          <w:tcPr>
            <w:tcW w:w="4510" w:type="dxa"/>
            <w:gridSpan w:val="3"/>
          </w:tcPr>
          <w:p w14:paraId="411F6FBC" w14:textId="5C9A3394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41</w:t>
            </w:r>
          </w:p>
        </w:tc>
        <w:tc>
          <w:tcPr>
            <w:tcW w:w="5025" w:type="dxa"/>
            <w:gridSpan w:val="4"/>
          </w:tcPr>
          <w:p w14:paraId="6E0E650C" w14:textId="5EC38965" w:rsidR="00E43A70" w:rsidRPr="00505BE2" w:rsidRDefault="00E43A70" w:rsidP="00E43A70">
            <w:pPr>
              <w:spacing w:before="120"/>
              <w:rPr>
                <w:color w:val="000000"/>
              </w:rPr>
            </w:pPr>
            <w:r w:rsidRPr="00683CA9">
              <w:t>Project proposal: Lesotho</w:t>
            </w:r>
          </w:p>
        </w:tc>
      </w:tr>
      <w:tr w:rsidR="00E43A70" w:rsidRPr="00505BE2" w14:paraId="49F456D5" w14:textId="77777777" w:rsidTr="00F279DD">
        <w:trPr>
          <w:trHeight w:val="372"/>
        </w:trPr>
        <w:tc>
          <w:tcPr>
            <w:tcW w:w="4510" w:type="dxa"/>
            <w:gridSpan w:val="3"/>
          </w:tcPr>
          <w:p w14:paraId="04C0250C" w14:textId="478BD4D8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42</w:t>
            </w:r>
          </w:p>
        </w:tc>
        <w:tc>
          <w:tcPr>
            <w:tcW w:w="5025" w:type="dxa"/>
            <w:gridSpan w:val="4"/>
          </w:tcPr>
          <w:p w14:paraId="5A5A0165" w14:textId="193F2EF9" w:rsidR="00E43A70" w:rsidRPr="00505BE2" w:rsidRDefault="00E43A70" w:rsidP="00E43A70">
            <w:pPr>
              <w:spacing w:before="120"/>
              <w:rPr>
                <w:color w:val="000000"/>
              </w:rPr>
            </w:pPr>
            <w:r w:rsidRPr="00683CA9">
              <w:t>Project proposal: Liberia</w:t>
            </w:r>
          </w:p>
        </w:tc>
      </w:tr>
      <w:tr w:rsidR="00E43A70" w:rsidRPr="00505BE2" w14:paraId="6241F3F4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B40CBC" w14:textId="48007365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43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95C97" w14:textId="352D772A" w:rsidR="00E43A70" w:rsidRPr="00505BE2" w:rsidRDefault="00E43A70" w:rsidP="00E43A70">
            <w:pPr>
              <w:spacing w:before="120"/>
            </w:pPr>
            <w:r w:rsidRPr="00683CA9">
              <w:t>Project proposal: Malaysia</w:t>
            </w:r>
          </w:p>
        </w:tc>
      </w:tr>
      <w:tr w:rsidR="00E43A70" w:rsidRPr="00505BE2" w14:paraId="022B40F8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38D573" w14:textId="43A204D9" w:rsidR="00E43A70" w:rsidRPr="00505BE2" w:rsidRDefault="00E43A70" w:rsidP="00E43A70">
            <w:pPr>
              <w:spacing w:before="120"/>
              <w:jc w:val="left"/>
              <w:rPr>
                <w:sz w:val="18"/>
                <w:szCs w:val="18"/>
              </w:rPr>
            </w:pPr>
            <w:r w:rsidRPr="00505BE2">
              <w:t>UNEP/OzL.Pro/ExCom</w:t>
            </w:r>
            <w:r w:rsidR="00043305">
              <w:t>/94/</w:t>
            </w:r>
            <w:r w:rsidRPr="00505BE2">
              <w:t>44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614F47" w14:textId="63D3E7F5" w:rsidR="00E43A70" w:rsidRPr="00505BE2" w:rsidRDefault="00E43A70" w:rsidP="00E43A70">
            <w:pPr>
              <w:spacing w:before="120"/>
            </w:pPr>
            <w:r w:rsidRPr="00683CA9">
              <w:t>Project proposal: Mexico</w:t>
            </w:r>
          </w:p>
        </w:tc>
      </w:tr>
      <w:tr w:rsidR="00E43A70" w:rsidRPr="00505BE2" w14:paraId="09CC8BDD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682C68" w14:textId="6B097348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45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7C621B" w14:textId="0767F1E1" w:rsidR="00E43A70" w:rsidRPr="00505BE2" w:rsidRDefault="00E43A70" w:rsidP="00E43A70">
            <w:pPr>
              <w:spacing w:before="120"/>
              <w:ind w:left="9"/>
            </w:pPr>
            <w:r w:rsidRPr="00683CA9">
              <w:t>Project proposal: Montenegro</w:t>
            </w:r>
          </w:p>
        </w:tc>
      </w:tr>
      <w:tr w:rsidR="00E43A70" w:rsidRPr="00505BE2" w14:paraId="624E7AE4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1E5FE6" w14:textId="49F3C047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46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51C064" w14:textId="3D9C0DCA" w:rsidR="00E43A70" w:rsidRPr="00505BE2" w:rsidRDefault="00E43A70" w:rsidP="00E43A70">
            <w:pPr>
              <w:spacing w:before="120"/>
              <w:ind w:left="9"/>
            </w:pPr>
            <w:r w:rsidRPr="00683CA9">
              <w:t>Project proposal: Mozambique</w:t>
            </w:r>
          </w:p>
        </w:tc>
      </w:tr>
      <w:tr w:rsidR="00E43A70" w:rsidRPr="00505BE2" w14:paraId="3FF6B8B5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CD705D" w14:textId="34CD5C7B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47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5CA370" w14:textId="259EB53B" w:rsidR="00E43A70" w:rsidRPr="00505BE2" w:rsidRDefault="00E43A70" w:rsidP="00E43A70">
            <w:pPr>
              <w:spacing w:before="120"/>
              <w:ind w:left="9"/>
            </w:pPr>
            <w:r w:rsidRPr="00683CA9">
              <w:t>Project proposal: Nigeria</w:t>
            </w:r>
          </w:p>
        </w:tc>
      </w:tr>
      <w:tr w:rsidR="00E43A70" w:rsidRPr="00505BE2" w14:paraId="69A4BA7F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18DA5B" w14:textId="4F2F37AC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48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7DD6C3" w14:textId="664E6935" w:rsidR="00E43A70" w:rsidRPr="00505BE2" w:rsidRDefault="00E43A70" w:rsidP="00E43A70">
            <w:pPr>
              <w:spacing w:before="120"/>
              <w:ind w:left="9"/>
            </w:pPr>
            <w:r w:rsidRPr="00683CA9">
              <w:t>Project proposals: Paraguay</w:t>
            </w:r>
          </w:p>
        </w:tc>
      </w:tr>
      <w:tr w:rsidR="00E43A70" w:rsidRPr="00505BE2" w14:paraId="009A830F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939B29" w14:textId="44DC2D55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49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B46BDC" w14:textId="1B4A9B8A" w:rsidR="00E43A70" w:rsidRPr="00505BE2" w:rsidRDefault="00E43A70" w:rsidP="00E43A70">
            <w:pPr>
              <w:spacing w:before="120"/>
              <w:ind w:left="9"/>
            </w:pPr>
            <w:r w:rsidRPr="00683CA9">
              <w:t>Project proposal: Republic of Moldova (the)</w:t>
            </w:r>
          </w:p>
        </w:tc>
      </w:tr>
      <w:tr w:rsidR="00E43A70" w:rsidRPr="00505BE2" w14:paraId="2C2CF730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A28967" w14:textId="3462A645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50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7DFBAC" w14:textId="162AEE9E" w:rsidR="00E43A70" w:rsidRPr="00505BE2" w:rsidRDefault="00E43A70" w:rsidP="00E43A70">
            <w:pPr>
              <w:spacing w:before="120"/>
              <w:ind w:left="9"/>
            </w:pPr>
            <w:r w:rsidRPr="00683CA9">
              <w:t>Project proposals: Saint Lucia</w:t>
            </w:r>
          </w:p>
        </w:tc>
      </w:tr>
      <w:tr w:rsidR="00E43A70" w:rsidRPr="00505BE2" w14:paraId="434C35FC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13B019" w14:textId="375AC378" w:rsidR="00E43A70" w:rsidRPr="00505BE2" w:rsidRDefault="00E43A70" w:rsidP="00F279DD">
            <w:pPr>
              <w:spacing w:before="60"/>
              <w:jc w:val="left"/>
            </w:pPr>
            <w:r w:rsidRPr="00505BE2">
              <w:lastRenderedPageBreak/>
              <w:t>UNEP/OzL.Pro/ExCom</w:t>
            </w:r>
            <w:r w:rsidR="00043305">
              <w:t>/94/</w:t>
            </w:r>
            <w:r w:rsidRPr="00505BE2">
              <w:t>51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5789C0" w14:textId="092CDFC2" w:rsidR="00E43A70" w:rsidRPr="00505BE2" w:rsidRDefault="00E43A70" w:rsidP="00F279DD">
            <w:pPr>
              <w:spacing w:before="60"/>
            </w:pPr>
            <w:r w:rsidRPr="00683CA9">
              <w:t>Project proposal: Saudi Arabia</w:t>
            </w:r>
          </w:p>
        </w:tc>
      </w:tr>
      <w:tr w:rsidR="00E43A70" w:rsidRPr="00505BE2" w14:paraId="4E4B4C6E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BFD6F7" w14:textId="7D6298EB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52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A6BA71" w14:textId="61FB9000" w:rsidR="00E43A70" w:rsidRPr="00505BE2" w:rsidRDefault="00E43A70" w:rsidP="00E43A70">
            <w:pPr>
              <w:spacing w:before="120"/>
              <w:ind w:left="9"/>
            </w:pPr>
            <w:r w:rsidRPr="00683CA9">
              <w:t>Project proposal: Seychelles</w:t>
            </w:r>
          </w:p>
        </w:tc>
      </w:tr>
      <w:tr w:rsidR="00E43A70" w:rsidRPr="00505BE2" w14:paraId="5A0BAAEB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BFE776" w14:textId="44FFB3C7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53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1F68FF" w14:textId="72FDFF71" w:rsidR="00E43A70" w:rsidRPr="00505BE2" w:rsidRDefault="00E43A70" w:rsidP="00E43A70">
            <w:pPr>
              <w:spacing w:before="120"/>
            </w:pPr>
            <w:r w:rsidRPr="00683CA9">
              <w:t>Project proposal: Sierra Leone</w:t>
            </w:r>
          </w:p>
        </w:tc>
      </w:tr>
      <w:tr w:rsidR="00E43A70" w:rsidRPr="00505BE2" w14:paraId="28D74AB4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A8E0A0" w14:textId="4FD41339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 xml:space="preserve">54 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BE1924" w14:textId="743DAF15" w:rsidR="00E43A70" w:rsidRPr="00505BE2" w:rsidRDefault="00E43A70" w:rsidP="00E43A70">
            <w:pPr>
              <w:spacing w:before="120"/>
              <w:rPr>
                <w:sz w:val="6"/>
                <w:szCs w:val="6"/>
              </w:rPr>
            </w:pPr>
            <w:r w:rsidRPr="00683CA9">
              <w:t>Project proposals: Sri Lanka</w:t>
            </w:r>
          </w:p>
        </w:tc>
      </w:tr>
      <w:tr w:rsidR="00E43A70" w:rsidRPr="00505BE2" w14:paraId="74F7EE3F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599FF3" w14:textId="0A37F7D2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55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5A0ED6" w14:textId="495E57AE" w:rsidR="00E43A70" w:rsidRPr="00505BE2" w:rsidRDefault="00E43A70" w:rsidP="00E43A70">
            <w:pPr>
              <w:spacing w:before="120"/>
            </w:pPr>
            <w:r w:rsidRPr="00683CA9">
              <w:t>Project proposal: Timor</w:t>
            </w:r>
            <w:r w:rsidR="00155232">
              <w:t>-</w:t>
            </w:r>
            <w:r w:rsidRPr="00683CA9">
              <w:t>Leste</w:t>
            </w:r>
          </w:p>
        </w:tc>
      </w:tr>
      <w:tr w:rsidR="00E43A70" w:rsidRPr="00505BE2" w14:paraId="5727D732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7BE42A" w14:textId="2A005213" w:rsidR="00E43A70" w:rsidRPr="00505BE2" w:rsidRDefault="00E43A70" w:rsidP="00E43A70">
            <w:pPr>
              <w:spacing w:before="120"/>
              <w:jc w:val="left"/>
              <w:rPr>
                <w:sz w:val="18"/>
                <w:szCs w:val="18"/>
              </w:rPr>
            </w:pPr>
            <w:r w:rsidRPr="00505BE2">
              <w:t>UNEP/OzL.Pro/ExCom</w:t>
            </w:r>
            <w:r w:rsidR="00043305">
              <w:t>/94/</w:t>
            </w:r>
            <w:r w:rsidRPr="00505BE2">
              <w:t>56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ED1412" w14:textId="0806B9EC" w:rsidR="00E43A70" w:rsidRPr="00505BE2" w:rsidRDefault="00E43A70" w:rsidP="00E43A70">
            <w:pPr>
              <w:spacing w:before="120"/>
            </w:pPr>
            <w:r w:rsidRPr="00683CA9">
              <w:t>Project proposals: Tunisia</w:t>
            </w:r>
          </w:p>
        </w:tc>
      </w:tr>
      <w:tr w:rsidR="00E43A70" w:rsidRPr="00505BE2" w14:paraId="1CD397F3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777F25" w14:textId="255BE181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57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556A16" w14:textId="6AF87FC0" w:rsidR="00E43A70" w:rsidRPr="00505BE2" w:rsidRDefault="00E43A70" w:rsidP="00E43A70">
            <w:pPr>
              <w:spacing w:before="120"/>
              <w:ind w:left="9"/>
            </w:pPr>
            <w:r w:rsidRPr="00683CA9">
              <w:t>Project proposal: Zambia</w:t>
            </w:r>
          </w:p>
        </w:tc>
      </w:tr>
      <w:tr w:rsidR="00E43A70" w:rsidRPr="00505BE2" w14:paraId="56CA7FD9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77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790377" w14:textId="434F6832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58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86E34B" w14:textId="7C85600A" w:rsidR="00E43A70" w:rsidRPr="00505BE2" w:rsidRDefault="00E43A70" w:rsidP="00E43A70">
            <w:pPr>
              <w:spacing w:before="120"/>
              <w:ind w:left="9"/>
            </w:pPr>
            <w:r w:rsidRPr="00683CA9">
              <w:t>Paper on the issue of alternatives in polyurethane foam manufacturing (paragraph 127 of document</w:t>
            </w:r>
            <w:r w:rsidR="00917BE9">
              <w:t> </w:t>
            </w:r>
            <w:r w:rsidRPr="00683CA9">
              <w:t>UNEP/OzL.Pro/ExCom</w:t>
            </w:r>
            <w:r w:rsidR="00043305">
              <w:t>/</w:t>
            </w:r>
            <w:r w:rsidR="003A39F6">
              <w:t>9</w:t>
            </w:r>
            <w:r w:rsidR="00917BE9">
              <w:t>3</w:t>
            </w:r>
            <w:r w:rsidR="00043305">
              <w:t>/</w:t>
            </w:r>
            <w:r w:rsidRPr="00683CA9">
              <w:t>105)</w:t>
            </w:r>
          </w:p>
        </w:tc>
      </w:tr>
      <w:tr w:rsidR="00E43A70" w:rsidRPr="00505BE2" w14:paraId="78A1AB80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8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978C3D" w14:textId="5B817571" w:rsidR="00E43A70" w:rsidRPr="00505BE2" w:rsidRDefault="00E43A70" w:rsidP="00E43A70">
            <w:pPr>
              <w:spacing w:before="120"/>
              <w:jc w:val="left"/>
            </w:pPr>
            <w:r w:rsidRPr="00505BE2">
              <w:t>UNEP/OzL.Pro/ExCom</w:t>
            </w:r>
            <w:r w:rsidR="00043305">
              <w:t>/94/</w:t>
            </w:r>
            <w:r w:rsidRPr="00505BE2">
              <w:t>59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EBC2EC" w14:textId="012597DD" w:rsidR="00E43A70" w:rsidRPr="00505BE2" w:rsidRDefault="00E43A70" w:rsidP="00E43A70">
            <w:pPr>
              <w:spacing w:before="120"/>
              <w:ind w:left="9"/>
            </w:pPr>
            <w:r w:rsidRPr="00683CA9">
              <w:t>Analysis of the implications of decision 62/17 for implementation of HCFC phase-out management plans (decision 93/105(a))</w:t>
            </w:r>
          </w:p>
        </w:tc>
      </w:tr>
      <w:tr w:rsidR="00E43A70" w:rsidRPr="00505BE2" w14:paraId="39170AFE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1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3D508C" w14:textId="1C59AC17" w:rsidR="00E43A70" w:rsidRPr="001A5FB0" w:rsidRDefault="00E43A70" w:rsidP="00E43A70">
            <w:pPr>
              <w:spacing w:before="120"/>
              <w:jc w:val="left"/>
            </w:pPr>
            <w:r w:rsidRPr="001A5FB0">
              <w:t>UNEP/OzL.Pro/ExCom</w:t>
            </w:r>
            <w:r w:rsidR="00043305">
              <w:t>/94/</w:t>
            </w:r>
            <w:r w:rsidRPr="001A5FB0">
              <w:t>60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47FF39" w14:textId="23C24E27" w:rsidR="00E43A70" w:rsidRPr="00505BE2" w:rsidRDefault="00E43A70" w:rsidP="00D5318E">
            <w:pPr>
              <w:spacing w:before="120"/>
              <w:ind w:left="9"/>
            </w:pPr>
            <w:r w:rsidRPr="00683CA9">
              <w:t>Draft guidelines for funding the phase-down of HFCs in Article 5 countries, including consideration of operationalizing paragraph 24 of decision XXVIII/2 (paragraph 351 of document</w:t>
            </w:r>
            <w:r w:rsidR="00FF5DDC">
              <w:t> </w:t>
            </w:r>
            <w:r w:rsidRPr="00683CA9">
              <w:t>UNEP/OzL.Pro/ExCom</w:t>
            </w:r>
            <w:r w:rsidR="00043305">
              <w:t>/94/</w:t>
            </w:r>
            <w:r w:rsidRPr="00683CA9">
              <w:t>105)</w:t>
            </w:r>
          </w:p>
        </w:tc>
      </w:tr>
      <w:tr w:rsidR="0038135F" w:rsidRPr="003E12A0" w14:paraId="51A02AA9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1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0D9195" w14:textId="78063C83" w:rsidR="0038135F" w:rsidRPr="001A5FB0" w:rsidRDefault="0038135F" w:rsidP="0038135F">
            <w:pPr>
              <w:spacing w:before="120"/>
              <w:jc w:val="left"/>
            </w:pPr>
            <w:r w:rsidRPr="001A5FB0">
              <w:t>UNEP/OzL.Pro/ExCom</w:t>
            </w:r>
            <w:r>
              <w:t>/94/</w:t>
            </w:r>
            <w:r w:rsidRPr="001A5FB0">
              <w:t>61</w:t>
            </w:r>
            <w:r w:rsidR="00D5318E">
              <w:t xml:space="preserve"> and Add.1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96DCC4" w14:textId="6FF60B92" w:rsidR="0038135F" w:rsidRPr="00252E1A" w:rsidRDefault="0038135F" w:rsidP="0038135F">
            <w:pPr>
              <w:spacing w:before="120"/>
              <w:ind w:left="9"/>
              <w:rPr>
                <w:highlight w:val="yellow"/>
                <w:lang w:val="en-US"/>
              </w:rPr>
            </w:pPr>
            <w:r w:rsidRPr="00683CA9">
              <w:t>Further elaboration on the operational framework to support maintaining and/or enhancing energy efficiency described in document</w:t>
            </w:r>
            <w:r w:rsidR="003C7F04">
              <w:t> </w:t>
            </w:r>
            <w:r w:rsidRPr="00683CA9">
              <w:t>UNEP/OzL.Pro/ExCom</w:t>
            </w:r>
            <w:r>
              <w:t>/94/</w:t>
            </w:r>
            <w:r w:rsidRPr="00683CA9">
              <w:t>98 (decision</w:t>
            </w:r>
            <w:r w:rsidR="003C7F04">
              <w:t> </w:t>
            </w:r>
            <w:r w:rsidRPr="00683CA9">
              <w:t>93/93(d))</w:t>
            </w:r>
          </w:p>
        </w:tc>
      </w:tr>
      <w:tr w:rsidR="0038135F" w:rsidRPr="003E12A0" w14:paraId="0EAB0C07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77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917EF9" w14:textId="46CC9280" w:rsidR="0038135F" w:rsidRPr="001A5FB0" w:rsidRDefault="0038135F" w:rsidP="0038135F">
            <w:pPr>
              <w:spacing w:before="120"/>
              <w:jc w:val="left"/>
            </w:pPr>
            <w:r w:rsidRPr="001A5FB0">
              <w:t>UNEP/OzL.Pro/ExCom</w:t>
            </w:r>
            <w:r>
              <w:t>/94/</w:t>
            </w:r>
            <w:r w:rsidRPr="001A5FB0">
              <w:t>62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C0C74F" w14:textId="4D26C4F8" w:rsidR="0038135F" w:rsidRPr="00505BE2" w:rsidRDefault="0038135F" w:rsidP="0038135F">
            <w:pPr>
              <w:spacing w:before="120"/>
              <w:ind w:left="9"/>
            </w:pPr>
            <w:r w:rsidRPr="00683CA9">
              <w:t>Draft template for an Agreement for stage I of Kigali HFC implementation plans (paragraph 368 of document UNEP/OzL.Pro/ExCom</w:t>
            </w:r>
            <w:r>
              <w:t>/</w:t>
            </w:r>
            <w:r w:rsidR="003A39F6">
              <w:t>93</w:t>
            </w:r>
            <w:r>
              <w:t>/</w:t>
            </w:r>
            <w:r w:rsidRPr="00683CA9">
              <w:t>105)</w:t>
            </w:r>
          </w:p>
        </w:tc>
      </w:tr>
      <w:tr w:rsidR="0038135F" w:rsidRPr="003E12A0" w14:paraId="545AE1E7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8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F9125A" w14:textId="038F4C14" w:rsidR="0038135F" w:rsidRPr="00505BE2" w:rsidRDefault="0038135F" w:rsidP="0038135F">
            <w:pPr>
              <w:spacing w:before="120"/>
              <w:jc w:val="left"/>
            </w:pPr>
            <w:r w:rsidRPr="00505BE2">
              <w:t>UNEP/OzL.Pro/ExCom</w:t>
            </w:r>
            <w:r>
              <w:t>/94/</w:t>
            </w:r>
            <w:r w:rsidRPr="00505BE2">
              <w:t>63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41EE2C" w14:textId="50E99D1D" w:rsidR="0038135F" w:rsidRPr="00505BE2" w:rsidRDefault="0038135F" w:rsidP="0038135F">
            <w:pPr>
              <w:spacing w:before="120"/>
            </w:pPr>
            <w:r w:rsidRPr="00683CA9">
              <w:t>Paper on how HCFC phase-out and HFC phase-down activities supported by the Multilateral Fund might contribute to sustainable cooling (decision 92/1(b))</w:t>
            </w:r>
          </w:p>
        </w:tc>
      </w:tr>
      <w:tr w:rsidR="0038135F" w:rsidRPr="003E12A0" w14:paraId="736CDAB3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0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99458B" w14:textId="6D5715B2" w:rsidR="0038135F" w:rsidRPr="00505BE2" w:rsidRDefault="0038135F" w:rsidP="0038135F">
            <w:pPr>
              <w:spacing w:before="120"/>
              <w:jc w:val="left"/>
            </w:pPr>
            <w:r w:rsidRPr="00505BE2">
              <w:t>UNEP/OzL.Pro/ExCom</w:t>
            </w:r>
            <w:r>
              <w:t>/94/</w:t>
            </w:r>
            <w:r w:rsidRPr="00505BE2">
              <w:t>64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0DAB2E" w14:textId="2D3D3F92" w:rsidR="0038135F" w:rsidRPr="00505BE2" w:rsidRDefault="0038135F" w:rsidP="0038135F">
            <w:pPr>
              <w:spacing w:before="120"/>
            </w:pPr>
            <w:r w:rsidRPr="00683CA9">
              <w:t>Draft report of the Executive Committee of the Multilateral Fund for the Implementation of the Montreal Protocol to the Thirty-Sixth Meeting of the Parties</w:t>
            </w:r>
          </w:p>
        </w:tc>
      </w:tr>
      <w:tr w:rsidR="0038135F" w:rsidRPr="003E12A0" w14:paraId="5E46CFA6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5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0F00CF" w14:textId="29484342" w:rsidR="0038135F" w:rsidRPr="00505BE2" w:rsidRDefault="0038135F" w:rsidP="0038135F">
            <w:pPr>
              <w:spacing w:before="120"/>
              <w:jc w:val="left"/>
            </w:pPr>
            <w:r w:rsidRPr="00505BE2">
              <w:t>UNEP/OzL.Pro/ExCom</w:t>
            </w:r>
            <w:r>
              <w:t>/94/</w:t>
            </w:r>
            <w:r w:rsidRPr="00505BE2">
              <w:t>65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9EE1BD" w14:textId="635F2B58" w:rsidR="0038135F" w:rsidRPr="00505BE2" w:rsidRDefault="00221B4A" w:rsidP="0038135F">
            <w:pPr>
              <w:spacing w:before="120"/>
              <w:ind w:left="9"/>
            </w:pPr>
            <w:r>
              <w:t>I</w:t>
            </w:r>
            <w:r w:rsidRPr="009B16E6">
              <w:t xml:space="preserve">ssue relating to a funding window to assist </w:t>
            </w:r>
            <w:r>
              <w:t>A</w:t>
            </w:r>
            <w:r w:rsidRPr="009B16E6">
              <w:t xml:space="preserve">rticle 5 countries affected by the coronavirus disease pandemic </w:t>
            </w:r>
          </w:p>
        </w:tc>
      </w:tr>
      <w:tr w:rsidR="0038135F" w:rsidRPr="003E12A0" w14:paraId="16A3B526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98F1CA" w14:textId="66566A68" w:rsidR="0038135F" w:rsidRPr="00505BE2" w:rsidRDefault="009B16E6" w:rsidP="0038135F">
            <w:pPr>
              <w:spacing w:before="120"/>
              <w:jc w:val="left"/>
            </w:pPr>
            <w:r>
              <w:t>UNEP/OzL.Pro/ExCom/9</w:t>
            </w:r>
            <w:r w:rsidR="00221B4A">
              <w:t>4/66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80AE18" w14:textId="5861D467" w:rsidR="0038135F" w:rsidRPr="00505BE2" w:rsidRDefault="00221B4A" w:rsidP="0038135F">
            <w:pPr>
              <w:spacing w:before="120"/>
            </w:pPr>
            <w:r w:rsidRPr="00221B4A">
              <w:t>Report of the Sub-group on the Production Sector</w:t>
            </w:r>
          </w:p>
        </w:tc>
      </w:tr>
      <w:tr w:rsidR="0038135F" w:rsidRPr="003E12A0" w14:paraId="6F00E075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6931E6" w14:textId="40AAAFB7" w:rsidR="0038135F" w:rsidRPr="00505BE2" w:rsidRDefault="0038135F" w:rsidP="0038135F">
            <w:pPr>
              <w:spacing w:before="120"/>
              <w:jc w:val="left"/>
              <w:rPr>
                <w:sz w:val="18"/>
                <w:szCs w:val="18"/>
              </w:rPr>
            </w:pP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ABF5C8" w14:textId="7D304A98" w:rsidR="0038135F" w:rsidRPr="00505BE2" w:rsidRDefault="0038135F" w:rsidP="0038135F">
            <w:pPr>
              <w:spacing w:before="120"/>
            </w:pPr>
          </w:p>
        </w:tc>
      </w:tr>
      <w:tr w:rsidR="00AD023A" w:rsidRPr="003E12A0" w14:paraId="26AEA808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2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AFCA70" w14:textId="601523FA" w:rsidR="00AD023A" w:rsidRPr="00505BE2" w:rsidRDefault="00AD023A" w:rsidP="00F279DD">
            <w:pPr>
              <w:jc w:val="left"/>
            </w:pPr>
            <w:r w:rsidRPr="00E95AEF">
              <w:t>UNEP/OzL.Pro/ExCom/9</w:t>
            </w:r>
            <w:r>
              <w:t>4</w:t>
            </w:r>
            <w:r w:rsidRPr="00E95AEF">
              <w:t>/Inf.1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F5EDBF" w14:textId="0DDCD337" w:rsidR="00AD023A" w:rsidRPr="00505BE2" w:rsidRDefault="00AD023A" w:rsidP="00F279DD">
            <w:pPr>
              <w:ind w:left="9"/>
            </w:pPr>
            <w:r w:rsidRPr="00A8207D">
              <w:t>List of documents</w:t>
            </w:r>
          </w:p>
        </w:tc>
      </w:tr>
      <w:tr w:rsidR="00AD023A" w:rsidRPr="003E12A0" w14:paraId="776091BC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5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71071C" w14:textId="2051A6D0" w:rsidR="00AD023A" w:rsidRPr="00505BE2" w:rsidRDefault="00AD023A" w:rsidP="00AD023A">
            <w:pPr>
              <w:spacing w:before="120"/>
              <w:jc w:val="left"/>
            </w:pPr>
            <w:r w:rsidRPr="00E95AEF">
              <w:t>UNEP/OzL.Pro/ExCom/9</w:t>
            </w:r>
            <w:r>
              <w:t>4</w:t>
            </w:r>
            <w:r w:rsidRPr="00E95AEF">
              <w:t>/Inf.2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2A8C99" w14:textId="0DA8FD21" w:rsidR="00AD023A" w:rsidRPr="00505BE2" w:rsidRDefault="00091AB0" w:rsidP="00AD023A">
            <w:pPr>
              <w:spacing w:before="120"/>
              <w:ind w:left="9"/>
            </w:pPr>
            <w:r w:rsidRPr="005E1B92">
              <w:t>Dates and venues of the 9</w:t>
            </w:r>
            <w:r>
              <w:t>5</w:t>
            </w:r>
            <w:r w:rsidRPr="0065685F">
              <w:rPr>
                <w:vertAlign w:val="superscript"/>
              </w:rPr>
              <w:t>th</w:t>
            </w:r>
            <w:r>
              <w:t xml:space="preserve"> </w:t>
            </w:r>
            <w:r w:rsidRPr="005E1B92">
              <w:t>to 9</w:t>
            </w:r>
            <w:r>
              <w:t>8</w:t>
            </w:r>
            <w:r w:rsidRPr="0065685F">
              <w:rPr>
                <w:vertAlign w:val="superscript"/>
              </w:rPr>
              <w:t>th</w:t>
            </w:r>
            <w:r>
              <w:t xml:space="preserve"> </w:t>
            </w:r>
            <w:r w:rsidRPr="005E1B92">
              <w:t>meetings of the Executive Committee</w:t>
            </w:r>
          </w:p>
        </w:tc>
      </w:tr>
      <w:tr w:rsidR="00AD023A" w:rsidRPr="003E12A0" w14:paraId="626C9C99" w14:textId="77777777" w:rsidTr="00F27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1"/>
        </w:trPr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B54856" w14:textId="77777777" w:rsidR="00AD023A" w:rsidRDefault="00AD023A" w:rsidP="00AD023A">
            <w:pPr>
              <w:spacing w:before="120"/>
              <w:jc w:val="left"/>
            </w:pPr>
            <w:r w:rsidRPr="00E95AEF">
              <w:t>UNEP/OzL.Pro/ExCom/9</w:t>
            </w:r>
            <w:r>
              <w:t>4</w:t>
            </w:r>
            <w:r w:rsidRPr="00E95AEF">
              <w:t>/Inf.</w:t>
            </w:r>
            <w:r>
              <w:t>3</w:t>
            </w:r>
          </w:p>
          <w:p w14:paraId="6B359EEC" w14:textId="77777777" w:rsidR="00317BDB" w:rsidRDefault="00317BDB" w:rsidP="00460F77">
            <w:pPr>
              <w:jc w:val="left"/>
            </w:pPr>
          </w:p>
          <w:p w14:paraId="33D918B1" w14:textId="77777777" w:rsidR="00E84CC3" w:rsidRDefault="00E84CC3" w:rsidP="00DE5CE4">
            <w:pPr>
              <w:jc w:val="left"/>
            </w:pPr>
          </w:p>
          <w:p w14:paraId="4EC3D66D" w14:textId="0B10C952" w:rsidR="004365A8" w:rsidRPr="00505BE2" w:rsidRDefault="004365A8" w:rsidP="00AD023A">
            <w:pPr>
              <w:spacing w:before="120"/>
              <w:jc w:val="left"/>
            </w:pPr>
            <w:r w:rsidRPr="004365A8">
              <w:t>UNEP/OzL.Pro/ExCom/94/Inf.4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48DF42" w14:textId="08339C12" w:rsidR="00AD023A" w:rsidRDefault="00DE1738" w:rsidP="00C9684B">
            <w:pPr>
              <w:spacing w:before="120"/>
              <w:ind w:left="9"/>
            </w:pPr>
            <w:r>
              <w:t>Summary</w:t>
            </w:r>
            <w:r w:rsidR="004365A8">
              <w:t xml:space="preserve"> o</w:t>
            </w:r>
            <w:r w:rsidR="00D924BE">
              <w:t>f</w:t>
            </w:r>
            <w:r w:rsidR="004365A8">
              <w:t xml:space="preserve"> the </w:t>
            </w:r>
            <w:r w:rsidR="00317BDB">
              <w:t>Half-day session for an informal discussion on strategic approaches to Kigali Amendment implementation</w:t>
            </w:r>
            <w:r w:rsidR="00C9684B" w:rsidRPr="00954216" w:rsidDel="00897BD5">
              <w:t xml:space="preserve"> </w:t>
            </w:r>
          </w:p>
          <w:p w14:paraId="4A05FAA0" w14:textId="6B341213" w:rsidR="004365A8" w:rsidRPr="00505BE2" w:rsidRDefault="004365A8" w:rsidP="00AD023A">
            <w:pPr>
              <w:spacing w:before="120"/>
              <w:ind w:left="9"/>
            </w:pPr>
            <w:r w:rsidRPr="004365A8">
              <w:t>List of participants</w:t>
            </w:r>
          </w:p>
        </w:tc>
      </w:tr>
      <w:tr w:rsidR="00AD023A" w:rsidRPr="009B0D30" w14:paraId="6E0F8F77" w14:textId="77777777" w:rsidTr="00F279DD">
        <w:trPr>
          <w:gridAfter w:val="1"/>
          <w:wAfter w:w="145" w:type="dxa"/>
          <w:trHeight w:val="252"/>
        </w:trPr>
        <w:tc>
          <w:tcPr>
            <w:tcW w:w="1877" w:type="dxa"/>
          </w:tcPr>
          <w:p w14:paraId="507EBD7D" w14:textId="1E4975B9" w:rsidR="00AD023A" w:rsidRPr="009B0D30" w:rsidRDefault="00AD023A" w:rsidP="00AD023A"/>
        </w:tc>
        <w:tc>
          <w:tcPr>
            <w:tcW w:w="1878" w:type="dxa"/>
          </w:tcPr>
          <w:p w14:paraId="29383303" w14:textId="77777777" w:rsidR="00AD023A" w:rsidRPr="009B0D30" w:rsidRDefault="00AD023A" w:rsidP="00AD023A"/>
        </w:tc>
        <w:tc>
          <w:tcPr>
            <w:tcW w:w="1878" w:type="dxa"/>
            <w:gridSpan w:val="2"/>
            <w:tcBorders>
              <w:bottom w:val="single" w:sz="4" w:space="0" w:color="auto"/>
            </w:tcBorders>
          </w:tcPr>
          <w:p w14:paraId="6C09C251" w14:textId="77777777" w:rsidR="00AD023A" w:rsidRPr="009B0D30" w:rsidRDefault="00AD023A" w:rsidP="00AD023A"/>
        </w:tc>
        <w:tc>
          <w:tcPr>
            <w:tcW w:w="1878" w:type="dxa"/>
          </w:tcPr>
          <w:p w14:paraId="4D70A186" w14:textId="77777777" w:rsidR="00AD023A" w:rsidRPr="009B0D30" w:rsidRDefault="00AD023A" w:rsidP="00AD023A"/>
        </w:tc>
        <w:tc>
          <w:tcPr>
            <w:tcW w:w="1879" w:type="dxa"/>
          </w:tcPr>
          <w:p w14:paraId="74F17482" w14:textId="77777777" w:rsidR="00AD023A" w:rsidRPr="009B0D30" w:rsidRDefault="00AD023A" w:rsidP="00AD023A"/>
        </w:tc>
      </w:tr>
    </w:tbl>
    <w:p w14:paraId="65FFCC54" w14:textId="77777777" w:rsidR="00E85409" w:rsidRPr="009B0D30" w:rsidRDefault="00E85409" w:rsidP="004E7F9C"/>
    <w:sectPr w:rsidR="00E85409" w:rsidRPr="009B0D30" w:rsidSect="007A6972">
      <w:headerReference w:type="even" r:id="rId15"/>
      <w:headerReference w:type="default" r:id="rId16"/>
      <w:footerReference w:type="even" r:id="rId17"/>
      <w:footerReference w:type="default" r:id="rId18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965B1" w14:textId="77777777" w:rsidR="003B7C48" w:rsidRDefault="003B7C48" w:rsidP="004A504B">
      <w:r>
        <w:separator/>
      </w:r>
    </w:p>
  </w:endnote>
  <w:endnote w:type="continuationSeparator" w:id="0">
    <w:p w14:paraId="76F9A1F0" w14:textId="77777777" w:rsidR="003B7C48" w:rsidRDefault="003B7C48" w:rsidP="004A504B">
      <w:r>
        <w:continuationSeparator/>
      </w:r>
    </w:p>
  </w:endnote>
  <w:endnote w:type="continuationNotice" w:id="1">
    <w:p w14:paraId="12751438" w14:textId="77777777" w:rsidR="003B7C48" w:rsidRDefault="003B7C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56248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0B642C" w14:textId="0A3BD498" w:rsidR="00F279DD" w:rsidRDefault="00F279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2BB98E" w14:textId="77777777" w:rsidR="00F279DD" w:rsidRDefault="00F279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630089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959CBE" w14:textId="108227D0" w:rsidR="00F279DD" w:rsidRDefault="00F279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20D59B" w14:textId="2D3880EA" w:rsidR="001D1B5C" w:rsidRPr="00F279DD" w:rsidRDefault="001D1B5C" w:rsidP="00F279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2D8087" w14:textId="77777777" w:rsidR="003B7C48" w:rsidRDefault="003B7C48" w:rsidP="004A504B">
      <w:r>
        <w:separator/>
      </w:r>
    </w:p>
  </w:footnote>
  <w:footnote w:type="continuationSeparator" w:id="0">
    <w:p w14:paraId="370E8EAD" w14:textId="77777777" w:rsidR="003B7C48" w:rsidRDefault="003B7C48" w:rsidP="004A504B">
      <w:r>
        <w:continuationSeparator/>
      </w:r>
    </w:p>
  </w:footnote>
  <w:footnote w:type="continuationNotice" w:id="1">
    <w:p w14:paraId="210D89D7" w14:textId="77777777" w:rsidR="003B7C48" w:rsidRDefault="003B7C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93D16" w14:textId="536B7BB6" w:rsidR="00A31006" w:rsidRDefault="00DA4830" w:rsidP="00F279DD">
    <w:r>
      <w:fldChar w:fldCharType="begin"/>
    </w:r>
    <w:r>
      <w:instrText xml:space="preserve"> DOCPROPERTY "Document number"  \* MERGEFORMAT </w:instrText>
    </w:r>
    <w:r>
      <w:fldChar w:fldCharType="separate"/>
    </w:r>
    <w:r w:rsidR="00425D6F">
      <w:t>UNEP/OzL.Pro/ExCom/94/Inf.1</w:t>
    </w:r>
    <w:r>
      <w:fldChar w:fldCharType="end"/>
    </w:r>
  </w:p>
  <w:p w14:paraId="18A2AE35" w14:textId="77777777" w:rsidR="00F279DD" w:rsidRPr="00F279DD" w:rsidRDefault="00F279DD" w:rsidP="00F279DD">
    <w:pPr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4B5F4" w14:textId="0B9CDE29" w:rsidR="00661C8F" w:rsidRPr="0033525D" w:rsidRDefault="00DA483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25D6F">
      <w:t>UNEP/OzL.Pro/ExCom/94/Inf.1</w:t>
    </w:r>
    <w:r>
      <w:fldChar w:fldCharType="end"/>
    </w:r>
  </w:p>
  <w:p w14:paraId="7F667D1A" w14:textId="77777777" w:rsidR="00661C8F" w:rsidRPr="00F279DD" w:rsidRDefault="00661C8F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 w:numId="21" w16cid:durableId="1386920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622463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92450061">
    <w:abstractNumId w:val="10"/>
  </w:num>
  <w:num w:numId="24" w16cid:durableId="298993952">
    <w:abstractNumId w:val="10"/>
  </w:num>
  <w:num w:numId="25" w16cid:durableId="324819006">
    <w:abstractNumId w:val="10"/>
  </w:num>
  <w:num w:numId="26" w16cid:durableId="402484697">
    <w:abstractNumId w:val="10"/>
  </w:num>
  <w:num w:numId="27" w16cid:durableId="1235776177">
    <w:abstractNumId w:val="10"/>
  </w:num>
  <w:num w:numId="28" w16cid:durableId="2107647389">
    <w:abstractNumId w:val="10"/>
  </w:num>
  <w:num w:numId="29" w16cid:durableId="1766461482">
    <w:abstractNumId w:val="10"/>
  </w:num>
  <w:num w:numId="30" w16cid:durableId="787627959">
    <w:abstractNumId w:val="10"/>
  </w:num>
  <w:num w:numId="31" w16cid:durableId="1006402455">
    <w:abstractNumId w:val="10"/>
  </w:num>
  <w:num w:numId="32" w16cid:durableId="14499474">
    <w:abstractNumId w:val="10"/>
  </w:num>
  <w:num w:numId="33" w16cid:durableId="1673411224">
    <w:abstractNumId w:val="10"/>
  </w:num>
  <w:num w:numId="34" w16cid:durableId="1858885218">
    <w:abstractNumId w:val="10"/>
  </w:num>
  <w:num w:numId="35" w16cid:durableId="593978628">
    <w:abstractNumId w:val="10"/>
  </w:num>
  <w:num w:numId="36" w16cid:durableId="1709798711">
    <w:abstractNumId w:val="10"/>
  </w:num>
  <w:num w:numId="37" w16cid:durableId="2122336082">
    <w:abstractNumId w:val="10"/>
  </w:num>
  <w:num w:numId="38" w16cid:durableId="459421681">
    <w:abstractNumId w:val="10"/>
  </w:num>
  <w:num w:numId="39" w16cid:durableId="1493377764">
    <w:abstractNumId w:val="10"/>
  </w:num>
  <w:num w:numId="40" w16cid:durableId="1814711867">
    <w:abstractNumId w:val="10"/>
  </w:num>
  <w:num w:numId="41" w16cid:durableId="774063027">
    <w:abstractNumId w:val="10"/>
  </w:num>
  <w:num w:numId="42" w16cid:durableId="1214777181">
    <w:abstractNumId w:val="10"/>
  </w:num>
  <w:num w:numId="43" w16cid:durableId="284625560">
    <w:abstractNumId w:val="10"/>
  </w:num>
  <w:num w:numId="44" w16cid:durableId="1658655102">
    <w:abstractNumId w:val="10"/>
  </w:num>
  <w:num w:numId="45" w16cid:durableId="163012115">
    <w:abstractNumId w:val="10"/>
  </w:num>
  <w:num w:numId="46" w16cid:durableId="643511411">
    <w:abstractNumId w:val="10"/>
  </w:num>
  <w:num w:numId="47" w16cid:durableId="1591163556">
    <w:abstractNumId w:val="10"/>
  </w:num>
  <w:num w:numId="48" w16cid:durableId="667100910">
    <w:abstractNumId w:val="10"/>
  </w:num>
  <w:num w:numId="49" w16cid:durableId="1274171752">
    <w:abstractNumId w:val="10"/>
  </w:num>
  <w:num w:numId="50" w16cid:durableId="1651978038">
    <w:abstractNumId w:val="10"/>
  </w:num>
  <w:num w:numId="51" w16cid:durableId="16467430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63053632">
    <w:abstractNumId w:val="10"/>
  </w:num>
  <w:num w:numId="53" w16cid:durableId="144591044">
    <w:abstractNumId w:val="10"/>
  </w:num>
  <w:num w:numId="54" w16cid:durableId="1854031169">
    <w:abstractNumId w:val="10"/>
  </w:num>
  <w:num w:numId="55" w16cid:durableId="14506640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61702029">
    <w:abstractNumId w:val="10"/>
  </w:num>
  <w:num w:numId="57" w16cid:durableId="1034845246">
    <w:abstractNumId w:val="10"/>
  </w:num>
  <w:num w:numId="58" w16cid:durableId="1547596987">
    <w:abstractNumId w:val="10"/>
  </w:num>
  <w:num w:numId="59" w16cid:durableId="63649049">
    <w:abstractNumId w:val="10"/>
  </w:num>
  <w:num w:numId="60" w16cid:durableId="8660220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36CA0"/>
    <w:rsid w:val="000003D1"/>
    <w:rsid w:val="00000FED"/>
    <w:rsid w:val="0000434E"/>
    <w:rsid w:val="00005199"/>
    <w:rsid w:val="000060C0"/>
    <w:rsid w:val="00014DAD"/>
    <w:rsid w:val="00015122"/>
    <w:rsid w:val="00015CD6"/>
    <w:rsid w:val="000211A9"/>
    <w:rsid w:val="00021238"/>
    <w:rsid w:val="00021343"/>
    <w:rsid w:val="00022071"/>
    <w:rsid w:val="000224AE"/>
    <w:rsid w:val="00025AB6"/>
    <w:rsid w:val="00031260"/>
    <w:rsid w:val="0003681A"/>
    <w:rsid w:val="000372B7"/>
    <w:rsid w:val="00043305"/>
    <w:rsid w:val="00046536"/>
    <w:rsid w:val="00047F61"/>
    <w:rsid w:val="000508FD"/>
    <w:rsid w:val="00050F6E"/>
    <w:rsid w:val="00056BA9"/>
    <w:rsid w:val="00060307"/>
    <w:rsid w:val="00061EC2"/>
    <w:rsid w:val="0006215D"/>
    <w:rsid w:val="0006488D"/>
    <w:rsid w:val="00066CE8"/>
    <w:rsid w:val="00072FB1"/>
    <w:rsid w:val="0007418F"/>
    <w:rsid w:val="00080ED0"/>
    <w:rsid w:val="00082EC4"/>
    <w:rsid w:val="00085392"/>
    <w:rsid w:val="00085B8F"/>
    <w:rsid w:val="00085EF0"/>
    <w:rsid w:val="00087EFA"/>
    <w:rsid w:val="00090374"/>
    <w:rsid w:val="00090481"/>
    <w:rsid w:val="00091AB0"/>
    <w:rsid w:val="00094A64"/>
    <w:rsid w:val="0009542D"/>
    <w:rsid w:val="000959D9"/>
    <w:rsid w:val="00095CFA"/>
    <w:rsid w:val="000A3826"/>
    <w:rsid w:val="000A6505"/>
    <w:rsid w:val="000A6C26"/>
    <w:rsid w:val="000A6E04"/>
    <w:rsid w:val="000B0E27"/>
    <w:rsid w:val="000B2E55"/>
    <w:rsid w:val="000B36C8"/>
    <w:rsid w:val="000B3C59"/>
    <w:rsid w:val="000B3DD4"/>
    <w:rsid w:val="000B4B5F"/>
    <w:rsid w:val="000B7B61"/>
    <w:rsid w:val="000C150F"/>
    <w:rsid w:val="000D52A4"/>
    <w:rsid w:val="000D555D"/>
    <w:rsid w:val="000E07BC"/>
    <w:rsid w:val="000E2E21"/>
    <w:rsid w:val="000E62F7"/>
    <w:rsid w:val="000F1CD4"/>
    <w:rsid w:val="000F4103"/>
    <w:rsid w:val="000F70A7"/>
    <w:rsid w:val="00100FBB"/>
    <w:rsid w:val="00103F06"/>
    <w:rsid w:val="00107D0D"/>
    <w:rsid w:val="00113CCA"/>
    <w:rsid w:val="00122F25"/>
    <w:rsid w:val="001236BE"/>
    <w:rsid w:val="001242F0"/>
    <w:rsid w:val="00131C2E"/>
    <w:rsid w:val="00135980"/>
    <w:rsid w:val="001364F3"/>
    <w:rsid w:val="0013786F"/>
    <w:rsid w:val="00140258"/>
    <w:rsid w:val="00141028"/>
    <w:rsid w:val="001412E9"/>
    <w:rsid w:val="0014438F"/>
    <w:rsid w:val="00144ECF"/>
    <w:rsid w:val="001454DB"/>
    <w:rsid w:val="00146EFF"/>
    <w:rsid w:val="00155232"/>
    <w:rsid w:val="001636C7"/>
    <w:rsid w:val="00164719"/>
    <w:rsid w:val="00164B83"/>
    <w:rsid w:val="00166FC4"/>
    <w:rsid w:val="001677AC"/>
    <w:rsid w:val="001712E6"/>
    <w:rsid w:val="001718FF"/>
    <w:rsid w:val="001804EA"/>
    <w:rsid w:val="001810A2"/>
    <w:rsid w:val="00181160"/>
    <w:rsid w:val="0018228B"/>
    <w:rsid w:val="00183A20"/>
    <w:rsid w:val="00190094"/>
    <w:rsid w:val="00190A61"/>
    <w:rsid w:val="00192603"/>
    <w:rsid w:val="00193011"/>
    <w:rsid w:val="00197179"/>
    <w:rsid w:val="0019728E"/>
    <w:rsid w:val="00197AAC"/>
    <w:rsid w:val="001A2215"/>
    <w:rsid w:val="001A30DD"/>
    <w:rsid w:val="001A3342"/>
    <w:rsid w:val="001A3E3D"/>
    <w:rsid w:val="001A7049"/>
    <w:rsid w:val="001B1831"/>
    <w:rsid w:val="001B1E40"/>
    <w:rsid w:val="001B3056"/>
    <w:rsid w:val="001B44F9"/>
    <w:rsid w:val="001B51A6"/>
    <w:rsid w:val="001C006B"/>
    <w:rsid w:val="001C0434"/>
    <w:rsid w:val="001C764E"/>
    <w:rsid w:val="001D1B5C"/>
    <w:rsid w:val="001D48EA"/>
    <w:rsid w:val="001D4E82"/>
    <w:rsid w:val="001D5F38"/>
    <w:rsid w:val="001D792B"/>
    <w:rsid w:val="001E1052"/>
    <w:rsid w:val="001E21B1"/>
    <w:rsid w:val="001E2758"/>
    <w:rsid w:val="001E2F93"/>
    <w:rsid w:val="001E4554"/>
    <w:rsid w:val="001E4B1A"/>
    <w:rsid w:val="001E61E5"/>
    <w:rsid w:val="001F0D5E"/>
    <w:rsid w:val="001F1E6C"/>
    <w:rsid w:val="001F2159"/>
    <w:rsid w:val="001F4999"/>
    <w:rsid w:val="001F4E9F"/>
    <w:rsid w:val="001F53FD"/>
    <w:rsid w:val="001F5947"/>
    <w:rsid w:val="00204D87"/>
    <w:rsid w:val="00210B8B"/>
    <w:rsid w:val="00212B71"/>
    <w:rsid w:val="00214863"/>
    <w:rsid w:val="002156B4"/>
    <w:rsid w:val="002166F9"/>
    <w:rsid w:val="00221B4A"/>
    <w:rsid w:val="00223180"/>
    <w:rsid w:val="00224FCD"/>
    <w:rsid w:val="00230448"/>
    <w:rsid w:val="00234958"/>
    <w:rsid w:val="00236A2C"/>
    <w:rsid w:val="00236CA0"/>
    <w:rsid w:val="00250126"/>
    <w:rsid w:val="00253222"/>
    <w:rsid w:val="002544D2"/>
    <w:rsid w:val="002613C1"/>
    <w:rsid w:val="00261C13"/>
    <w:rsid w:val="002627B3"/>
    <w:rsid w:val="00262847"/>
    <w:rsid w:val="00263E8C"/>
    <w:rsid w:val="00273882"/>
    <w:rsid w:val="002768AB"/>
    <w:rsid w:val="00280AE3"/>
    <w:rsid w:val="00280CFE"/>
    <w:rsid w:val="00281BB2"/>
    <w:rsid w:val="00294146"/>
    <w:rsid w:val="002976E9"/>
    <w:rsid w:val="002A03C3"/>
    <w:rsid w:val="002A2109"/>
    <w:rsid w:val="002A6B5A"/>
    <w:rsid w:val="002B0719"/>
    <w:rsid w:val="002B254E"/>
    <w:rsid w:val="002B4CE8"/>
    <w:rsid w:val="002B72E9"/>
    <w:rsid w:val="002C1275"/>
    <w:rsid w:val="002C22BF"/>
    <w:rsid w:val="002C515E"/>
    <w:rsid w:val="002C7998"/>
    <w:rsid w:val="002D623A"/>
    <w:rsid w:val="002D65F9"/>
    <w:rsid w:val="002D6AD0"/>
    <w:rsid w:val="002D6B01"/>
    <w:rsid w:val="002E1DD1"/>
    <w:rsid w:val="002F0EC7"/>
    <w:rsid w:val="002F1E53"/>
    <w:rsid w:val="002F2CAA"/>
    <w:rsid w:val="002F3BFC"/>
    <w:rsid w:val="002F4C49"/>
    <w:rsid w:val="0030052C"/>
    <w:rsid w:val="003037B0"/>
    <w:rsid w:val="00305808"/>
    <w:rsid w:val="00307A20"/>
    <w:rsid w:val="00317BDB"/>
    <w:rsid w:val="003306E1"/>
    <w:rsid w:val="003318A7"/>
    <w:rsid w:val="003320E4"/>
    <w:rsid w:val="0033525D"/>
    <w:rsid w:val="003369AC"/>
    <w:rsid w:val="003406C9"/>
    <w:rsid w:val="00340E50"/>
    <w:rsid w:val="003414F3"/>
    <w:rsid w:val="003431FC"/>
    <w:rsid w:val="0035613E"/>
    <w:rsid w:val="00356A98"/>
    <w:rsid w:val="003573CA"/>
    <w:rsid w:val="00362ECC"/>
    <w:rsid w:val="00363EE9"/>
    <w:rsid w:val="003641AD"/>
    <w:rsid w:val="00364942"/>
    <w:rsid w:val="00366515"/>
    <w:rsid w:val="00367EF8"/>
    <w:rsid w:val="00370F14"/>
    <w:rsid w:val="00373354"/>
    <w:rsid w:val="003749F5"/>
    <w:rsid w:val="00376128"/>
    <w:rsid w:val="0037742E"/>
    <w:rsid w:val="00377D56"/>
    <w:rsid w:val="0038135F"/>
    <w:rsid w:val="0038245A"/>
    <w:rsid w:val="003840E6"/>
    <w:rsid w:val="003845F0"/>
    <w:rsid w:val="00385355"/>
    <w:rsid w:val="00385CFC"/>
    <w:rsid w:val="00386DE3"/>
    <w:rsid w:val="0039337A"/>
    <w:rsid w:val="003A3189"/>
    <w:rsid w:val="003A39F6"/>
    <w:rsid w:val="003A3CA7"/>
    <w:rsid w:val="003B183B"/>
    <w:rsid w:val="003B32A5"/>
    <w:rsid w:val="003B33BD"/>
    <w:rsid w:val="003B4AE1"/>
    <w:rsid w:val="003B4F26"/>
    <w:rsid w:val="003B569D"/>
    <w:rsid w:val="003B7C48"/>
    <w:rsid w:val="003C3588"/>
    <w:rsid w:val="003C3C0E"/>
    <w:rsid w:val="003C4E29"/>
    <w:rsid w:val="003C7F04"/>
    <w:rsid w:val="003D2978"/>
    <w:rsid w:val="003D42A6"/>
    <w:rsid w:val="003D4A3B"/>
    <w:rsid w:val="003D4F21"/>
    <w:rsid w:val="003D4FAC"/>
    <w:rsid w:val="003D557C"/>
    <w:rsid w:val="003E15AC"/>
    <w:rsid w:val="003E1885"/>
    <w:rsid w:val="003E7906"/>
    <w:rsid w:val="003F000F"/>
    <w:rsid w:val="003F1838"/>
    <w:rsid w:val="003F2EDC"/>
    <w:rsid w:val="003F3C50"/>
    <w:rsid w:val="003F6423"/>
    <w:rsid w:val="00402752"/>
    <w:rsid w:val="00406202"/>
    <w:rsid w:val="00406A6A"/>
    <w:rsid w:val="00406B22"/>
    <w:rsid w:val="0040711A"/>
    <w:rsid w:val="00407147"/>
    <w:rsid w:val="004078FA"/>
    <w:rsid w:val="0040797F"/>
    <w:rsid w:val="00412F45"/>
    <w:rsid w:val="004136D8"/>
    <w:rsid w:val="0041575E"/>
    <w:rsid w:val="004207B1"/>
    <w:rsid w:val="0042093D"/>
    <w:rsid w:val="00420B6F"/>
    <w:rsid w:val="004244FA"/>
    <w:rsid w:val="00424AFD"/>
    <w:rsid w:val="0042526A"/>
    <w:rsid w:val="004258F5"/>
    <w:rsid w:val="00425D6F"/>
    <w:rsid w:val="004312E0"/>
    <w:rsid w:val="00431E08"/>
    <w:rsid w:val="004328A7"/>
    <w:rsid w:val="00432C53"/>
    <w:rsid w:val="00434362"/>
    <w:rsid w:val="00434C74"/>
    <w:rsid w:val="00435490"/>
    <w:rsid w:val="004365A8"/>
    <w:rsid w:val="00441493"/>
    <w:rsid w:val="00444B52"/>
    <w:rsid w:val="00445449"/>
    <w:rsid w:val="004559BC"/>
    <w:rsid w:val="00456EB4"/>
    <w:rsid w:val="00457827"/>
    <w:rsid w:val="00460A20"/>
    <w:rsid w:val="00460F77"/>
    <w:rsid w:val="0046244C"/>
    <w:rsid w:val="004718F3"/>
    <w:rsid w:val="00475040"/>
    <w:rsid w:val="00477081"/>
    <w:rsid w:val="0047723D"/>
    <w:rsid w:val="00480516"/>
    <w:rsid w:val="00484797"/>
    <w:rsid w:val="00487024"/>
    <w:rsid w:val="0048729F"/>
    <w:rsid w:val="00490C06"/>
    <w:rsid w:val="004929CB"/>
    <w:rsid w:val="00493D40"/>
    <w:rsid w:val="00493EE3"/>
    <w:rsid w:val="004940BC"/>
    <w:rsid w:val="004967B6"/>
    <w:rsid w:val="004A47BF"/>
    <w:rsid w:val="004A504B"/>
    <w:rsid w:val="004A6911"/>
    <w:rsid w:val="004A6D73"/>
    <w:rsid w:val="004B3652"/>
    <w:rsid w:val="004B45D2"/>
    <w:rsid w:val="004B54E0"/>
    <w:rsid w:val="004B7384"/>
    <w:rsid w:val="004C2025"/>
    <w:rsid w:val="004C3951"/>
    <w:rsid w:val="004C3F17"/>
    <w:rsid w:val="004C4269"/>
    <w:rsid w:val="004C5D14"/>
    <w:rsid w:val="004C667B"/>
    <w:rsid w:val="004D1D11"/>
    <w:rsid w:val="004D6236"/>
    <w:rsid w:val="004D7F90"/>
    <w:rsid w:val="004E1490"/>
    <w:rsid w:val="004E278E"/>
    <w:rsid w:val="004E4DBB"/>
    <w:rsid w:val="004E4E41"/>
    <w:rsid w:val="004E73DB"/>
    <w:rsid w:val="004E7F9C"/>
    <w:rsid w:val="004F3493"/>
    <w:rsid w:val="004F5143"/>
    <w:rsid w:val="004F5F25"/>
    <w:rsid w:val="004F7C5F"/>
    <w:rsid w:val="00507CAB"/>
    <w:rsid w:val="00512B09"/>
    <w:rsid w:val="00515EC8"/>
    <w:rsid w:val="00520375"/>
    <w:rsid w:val="005220ED"/>
    <w:rsid w:val="0052351D"/>
    <w:rsid w:val="00527E47"/>
    <w:rsid w:val="00533796"/>
    <w:rsid w:val="00533CB8"/>
    <w:rsid w:val="00534B42"/>
    <w:rsid w:val="00537343"/>
    <w:rsid w:val="0054259B"/>
    <w:rsid w:val="00546824"/>
    <w:rsid w:val="00550491"/>
    <w:rsid w:val="005516F3"/>
    <w:rsid w:val="00552DA4"/>
    <w:rsid w:val="00553D70"/>
    <w:rsid w:val="00554257"/>
    <w:rsid w:val="00555D75"/>
    <w:rsid w:val="00560DF0"/>
    <w:rsid w:val="00565EA7"/>
    <w:rsid w:val="005666C9"/>
    <w:rsid w:val="0056759C"/>
    <w:rsid w:val="00567D21"/>
    <w:rsid w:val="005727D2"/>
    <w:rsid w:val="0058336C"/>
    <w:rsid w:val="00586D5E"/>
    <w:rsid w:val="00590792"/>
    <w:rsid w:val="00593F1C"/>
    <w:rsid w:val="005948D6"/>
    <w:rsid w:val="0059513E"/>
    <w:rsid w:val="005955E9"/>
    <w:rsid w:val="00597759"/>
    <w:rsid w:val="005A6AA4"/>
    <w:rsid w:val="005A6D9F"/>
    <w:rsid w:val="005A7BC1"/>
    <w:rsid w:val="005B48FF"/>
    <w:rsid w:val="005B70F1"/>
    <w:rsid w:val="005C1020"/>
    <w:rsid w:val="005C1E32"/>
    <w:rsid w:val="005C28D6"/>
    <w:rsid w:val="005C2C1C"/>
    <w:rsid w:val="005C2DD9"/>
    <w:rsid w:val="005C670D"/>
    <w:rsid w:val="005C693F"/>
    <w:rsid w:val="005D2574"/>
    <w:rsid w:val="005D2CB9"/>
    <w:rsid w:val="005D363F"/>
    <w:rsid w:val="005E10CE"/>
    <w:rsid w:val="005E33BB"/>
    <w:rsid w:val="005E7EB3"/>
    <w:rsid w:val="005F2F4A"/>
    <w:rsid w:val="005F5191"/>
    <w:rsid w:val="00602DDE"/>
    <w:rsid w:val="00603038"/>
    <w:rsid w:val="00604C15"/>
    <w:rsid w:val="00607CDD"/>
    <w:rsid w:val="0061097D"/>
    <w:rsid w:val="006117E6"/>
    <w:rsid w:val="006158D5"/>
    <w:rsid w:val="00616E8B"/>
    <w:rsid w:val="00625D83"/>
    <w:rsid w:val="00626333"/>
    <w:rsid w:val="006311D3"/>
    <w:rsid w:val="00632D47"/>
    <w:rsid w:val="00635037"/>
    <w:rsid w:val="0063768B"/>
    <w:rsid w:val="00640071"/>
    <w:rsid w:val="00651984"/>
    <w:rsid w:val="00653CFB"/>
    <w:rsid w:val="0066037B"/>
    <w:rsid w:val="0066167C"/>
    <w:rsid w:val="00661C8F"/>
    <w:rsid w:val="006623E7"/>
    <w:rsid w:val="006626EE"/>
    <w:rsid w:val="006626F9"/>
    <w:rsid w:val="00662B80"/>
    <w:rsid w:val="00666929"/>
    <w:rsid w:val="0066768F"/>
    <w:rsid w:val="00670F6C"/>
    <w:rsid w:val="0067176B"/>
    <w:rsid w:val="00671B09"/>
    <w:rsid w:val="006755ED"/>
    <w:rsid w:val="00676E58"/>
    <w:rsid w:val="0067734A"/>
    <w:rsid w:val="00681927"/>
    <w:rsid w:val="00682068"/>
    <w:rsid w:val="00683851"/>
    <w:rsid w:val="006852C7"/>
    <w:rsid w:val="006852CE"/>
    <w:rsid w:val="006854D2"/>
    <w:rsid w:val="00692D14"/>
    <w:rsid w:val="006947C2"/>
    <w:rsid w:val="006A0B7D"/>
    <w:rsid w:val="006A7A3B"/>
    <w:rsid w:val="006B0475"/>
    <w:rsid w:val="006B14E3"/>
    <w:rsid w:val="006B1FBA"/>
    <w:rsid w:val="006B65C7"/>
    <w:rsid w:val="006B6822"/>
    <w:rsid w:val="006C1727"/>
    <w:rsid w:val="006C21C2"/>
    <w:rsid w:val="006C32FD"/>
    <w:rsid w:val="006C39CE"/>
    <w:rsid w:val="006C53DC"/>
    <w:rsid w:val="006C5655"/>
    <w:rsid w:val="006C79CF"/>
    <w:rsid w:val="006D0FCC"/>
    <w:rsid w:val="006D21F5"/>
    <w:rsid w:val="006D3089"/>
    <w:rsid w:val="006E0557"/>
    <w:rsid w:val="006E126D"/>
    <w:rsid w:val="006E1FC3"/>
    <w:rsid w:val="00700AFB"/>
    <w:rsid w:val="00704CE9"/>
    <w:rsid w:val="00704F17"/>
    <w:rsid w:val="0070616B"/>
    <w:rsid w:val="00706295"/>
    <w:rsid w:val="00706FDA"/>
    <w:rsid w:val="0071076C"/>
    <w:rsid w:val="00710874"/>
    <w:rsid w:val="00711F9A"/>
    <w:rsid w:val="00712514"/>
    <w:rsid w:val="00713810"/>
    <w:rsid w:val="0071437D"/>
    <w:rsid w:val="0072009C"/>
    <w:rsid w:val="007303A5"/>
    <w:rsid w:val="00730B3E"/>
    <w:rsid w:val="00731D89"/>
    <w:rsid w:val="0073420B"/>
    <w:rsid w:val="00736367"/>
    <w:rsid w:val="00745340"/>
    <w:rsid w:val="0074760E"/>
    <w:rsid w:val="00752AC0"/>
    <w:rsid w:val="00754ABA"/>
    <w:rsid w:val="00761208"/>
    <w:rsid w:val="007619C6"/>
    <w:rsid w:val="00761ED6"/>
    <w:rsid w:val="00764286"/>
    <w:rsid w:val="00764929"/>
    <w:rsid w:val="00772A8D"/>
    <w:rsid w:val="0077415E"/>
    <w:rsid w:val="00777BE3"/>
    <w:rsid w:val="00780105"/>
    <w:rsid w:val="007826EB"/>
    <w:rsid w:val="00782B0D"/>
    <w:rsid w:val="00783BA3"/>
    <w:rsid w:val="00791366"/>
    <w:rsid w:val="00791B91"/>
    <w:rsid w:val="0079453F"/>
    <w:rsid w:val="00794B3E"/>
    <w:rsid w:val="0079781A"/>
    <w:rsid w:val="007A1546"/>
    <w:rsid w:val="007A228C"/>
    <w:rsid w:val="007A368E"/>
    <w:rsid w:val="007A56E6"/>
    <w:rsid w:val="007A5868"/>
    <w:rsid w:val="007A6972"/>
    <w:rsid w:val="007A7890"/>
    <w:rsid w:val="007B04CE"/>
    <w:rsid w:val="007B1088"/>
    <w:rsid w:val="007B4280"/>
    <w:rsid w:val="007B63B7"/>
    <w:rsid w:val="007B6871"/>
    <w:rsid w:val="007B7A2F"/>
    <w:rsid w:val="007C2F97"/>
    <w:rsid w:val="007C32EE"/>
    <w:rsid w:val="007C3D33"/>
    <w:rsid w:val="007C6EB9"/>
    <w:rsid w:val="007D294A"/>
    <w:rsid w:val="007D3E8C"/>
    <w:rsid w:val="007D4299"/>
    <w:rsid w:val="007D47C0"/>
    <w:rsid w:val="007D47D2"/>
    <w:rsid w:val="007D5B24"/>
    <w:rsid w:val="007D6EC0"/>
    <w:rsid w:val="007D7E1D"/>
    <w:rsid w:val="007E25A6"/>
    <w:rsid w:val="007E503C"/>
    <w:rsid w:val="007E53EC"/>
    <w:rsid w:val="007F3229"/>
    <w:rsid w:val="007F6603"/>
    <w:rsid w:val="0080345C"/>
    <w:rsid w:val="00803CB5"/>
    <w:rsid w:val="008044AA"/>
    <w:rsid w:val="00807769"/>
    <w:rsid w:val="00807B3D"/>
    <w:rsid w:val="00810E05"/>
    <w:rsid w:val="00813D0C"/>
    <w:rsid w:val="00814E15"/>
    <w:rsid w:val="00815283"/>
    <w:rsid w:val="00815971"/>
    <w:rsid w:val="0081687E"/>
    <w:rsid w:val="00817969"/>
    <w:rsid w:val="0082172C"/>
    <w:rsid w:val="0082452C"/>
    <w:rsid w:val="0082522F"/>
    <w:rsid w:val="00830736"/>
    <w:rsid w:val="00831979"/>
    <w:rsid w:val="008403FF"/>
    <w:rsid w:val="0084744E"/>
    <w:rsid w:val="00847DFF"/>
    <w:rsid w:val="00851352"/>
    <w:rsid w:val="00857077"/>
    <w:rsid w:val="0086121A"/>
    <w:rsid w:val="00863230"/>
    <w:rsid w:val="008648D5"/>
    <w:rsid w:val="00865BD0"/>
    <w:rsid w:val="008675FF"/>
    <w:rsid w:val="008717D8"/>
    <w:rsid w:val="0087215C"/>
    <w:rsid w:val="0087275E"/>
    <w:rsid w:val="00875D25"/>
    <w:rsid w:val="00880E35"/>
    <w:rsid w:val="00880F1C"/>
    <w:rsid w:val="00883557"/>
    <w:rsid w:val="008840B2"/>
    <w:rsid w:val="00884993"/>
    <w:rsid w:val="00885BD6"/>
    <w:rsid w:val="008866F2"/>
    <w:rsid w:val="008875FE"/>
    <w:rsid w:val="00887F8E"/>
    <w:rsid w:val="00896234"/>
    <w:rsid w:val="008975FF"/>
    <w:rsid w:val="00897B75"/>
    <w:rsid w:val="00897BD5"/>
    <w:rsid w:val="00897E43"/>
    <w:rsid w:val="008A48C9"/>
    <w:rsid w:val="008B15E0"/>
    <w:rsid w:val="008B1C73"/>
    <w:rsid w:val="008B3673"/>
    <w:rsid w:val="008B4D72"/>
    <w:rsid w:val="008B6F9E"/>
    <w:rsid w:val="008C0D6E"/>
    <w:rsid w:val="008C222B"/>
    <w:rsid w:val="008C48AE"/>
    <w:rsid w:val="008C5738"/>
    <w:rsid w:val="008C7EAD"/>
    <w:rsid w:val="008D0CFE"/>
    <w:rsid w:val="008D3151"/>
    <w:rsid w:val="008D6152"/>
    <w:rsid w:val="008E7AEC"/>
    <w:rsid w:val="008E7BA9"/>
    <w:rsid w:val="008F0F81"/>
    <w:rsid w:val="008F27BF"/>
    <w:rsid w:val="008F2E64"/>
    <w:rsid w:val="008F332E"/>
    <w:rsid w:val="008F528C"/>
    <w:rsid w:val="008F6FFA"/>
    <w:rsid w:val="009060FC"/>
    <w:rsid w:val="00910863"/>
    <w:rsid w:val="00910AD8"/>
    <w:rsid w:val="00913F2D"/>
    <w:rsid w:val="009142EC"/>
    <w:rsid w:val="009145E4"/>
    <w:rsid w:val="00914797"/>
    <w:rsid w:val="00914DCC"/>
    <w:rsid w:val="009154C3"/>
    <w:rsid w:val="00917BE9"/>
    <w:rsid w:val="00920D0B"/>
    <w:rsid w:val="00921900"/>
    <w:rsid w:val="0092331B"/>
    <w:rsid w:val="00923540"/>
    <w:rsid w:val="00923F01"/>
    <w:rsid w:val="00924777"/>
    <w:rsid w:val="00926767"/>
    <w:rsid w:val="00926B04"/>
    <w:rsid w:val="00927A51"/>
    <w:rsid w:val="009361D5"/>
    <w:rsid w:val="00936A66"/>
    <w:rsid w:val="009428A4"/>
    <w:rsid w:val="00945CB8"/>
    <w:rsid w:val="00950F24"/>
    <w:rsid w:val="00952E54"/>
    <w:rsid w:val="0095506C"/>
    <w:rsid w:val="00956CF2"/>
    <w:rsid w:val="00964805"/>
    <w:rsid w:val="009659F4"/>
    <w:rsid w:val="00967846"/>
    <w:rsid w:val="00970D60"/>
    <w:rsid w:val="00971221"/>
    <w:rsid w:val="0097580B"/>
    <w:rsid w:val="009807E7"/>
    <w:rsid w:val="00982AB4"/>
    <w:rsid w:val="00992643"/>
    <w:rsid w:val="0099390E"/>
    <w:rsid w:val="00993FF1"/>
    <w:rsid w:val="009960E5"/>
    <w:rsid w:val="009A5541"/>
    <w:rsid w:val="009A5654"/>
    <w:rsid w:val="009A6853"/>
    <w:rsid w:val="009A7ADC"/>
    <w:rsid w:val="009B0D30"/>
    <w:rsid w:val="009B1533"/>
    <w:rsid w:val="009B16E6"/>
    <w:rsid w:val="009B585E"/>
    <w:rsid w:val="009C19B7"/>
    <w:rsid w:val="009C5ABB"/>
    <w:rsid w:val="009D09BE"/>
    <w:rsid w:val="009D1A26"/>
    <w:rsid w:val="009D278A"/>
    <w:rsid w:val="009D46C6"/>
    <w:rsid w:val="009D68A3"/>
    <w:rsid w:val="009D7C51"/>
    <w:rsid w:val="009E196C"/>
    <w:rsid w:val="009E3A1F"/>
    <w:rsid w:val="009E5C18"/>
    <w:rsid w:val="009E6A0A"/>
    <w:rsid w:val="009F33BD"/>
    <w:rsid w:val="009F36BF"/>
    <w:rsid w:val="009F489D"/>
    <w:rsid w:val="00A111B6"/>
    <w:rsid w:val="00A11AB5"/>
    <w:rsid w:val="00A11BFC"/>
    <w:rsid w:val="00A13F8B"/>
    <w:rsid w:val="00A21471"/>
    <w:rsid w:val="00A24CF0"/>
    <w:rsid w:val="00A26D27"/>
    <w:rsid w:val="00A31006"/>
    <w:rsid w:val="00A330AA"/>
    <w:rsid w:val="00A359B2"/>
    <w:rsid w:val="00A376EE"/>
    <w:rsid w:val="00A41F0D"/>
    <w:rsid w:val="00A42A99"/>
    <w:rsid w:val="00A42B21"/>
    <w:rsid w:val="00A4561D"/>
    <w:rsid w:val="00A45D2E"/>
    <w:rsid w:val="00A5151A"/>
    <w:rsid w:val="00A56D77"/>
    <w:rsid w:val="00A57E0A"/>
    <w:rsid w:val="00A60FE0"/>
    <w:rsid w:val="00A6459C"/>
    <w:rsid w:val="00A64C8D"/>
    <w:rsid w:val="00A67E19"/>
    <w:rsid w:val="00A71B87"/>
    <w:rsid w:val="00A74A82"/>
    <w:rsid w:val="00A75B70"/>
    <w:rsid w:val="00A77919"/>
    <w:rsid w:val="00A823F6"/>
    <w:rsid w:val="00A8719E"/>
    <w:rsid w:val="00A92E53"/>
    <w:rsid w:val="00A97305"/>
    <w:rsid w:val="00AA0803"/>
    <w:rsid w:val="00AA0A89"/>
    <w:rsid w:val="00AA5368"/>
    <w:rsid w:val="00AA6429"/>
    <w:rsid w:val="00AB0127"/>
    <w:rsid w:val="00AB20E2"/>
    <w:rsid w:val="00AC01AA"/>
    <w:rsid w:val="00AC2991"/>
    <w:rsid w:val="00AC4F72"/>
    <w:rsid w:val="00AC5041"/>
    <w:rsid w:val="00AC72AF"/>
    <w:rsid w:val="00AD023A"/>
    <w:rsid w:val="00AE183B"/>
    <w:rsid w:val="00AE3345"/>
    <w:rsid w:val="00AE3789"/>
    <w:rsid w:val="00AE482E"/>
    <w:rsid w:val="00AE4D56"/>
    <w:rsid w:val="00AE7B60"/>
    <w:rsid w:val="00AF0D63"/>
    <w:rsid w:val="00AF5949"/>
    <w:rsid w:val="00AF741A"/>
    <w:rsid w:val="00B01ADB"/>
    <w:rsid w:val="00B020B9"/>
    <w:rsid w:val="00B04161"/>
    <w:rsid w:val="00B04658"/>
    <w:rsid w:val="00B04F93"/>
    <w:rsid w:val="00B056F9"/>
    <w:rsid w:val="00B05D12"/>
    <w:rsid w:val="00B110F7"/>
    <w:rsid w:val="00B11E3D"/>
    <w:rsid w:val="00B13A3F"/>
    <w:rsid w:val="00B14D2C"/>
    <w:rsid w:val="00B17E82"/>
    <w:rsid w:val="00B22341"/>
    <w:rsid w:val="00B33A37"/>
    <w:rsid w:val="00B40BFD"/>
    <w:rsid w:val="00B42049"/>
    <w:rsid w:val="00B4575A"/>
    <w:rsid w:val="00B478F9"/>
    <w:rsid w:val="00B510FD"/>
    <w:rsid w:val="00B575BA"/>
    <w:rsid w:val="00B57F01"/>
    <w:rsid w:val="00B61A91"/>
    <w:rsid w:val="00B71608"/>
    <w:rsid w:val="00B7165E"/>
    <w:rsid w:val="00B72554"/>
    <w:rsid w:val="00B74E2D"/>
    <w:rsid w:val="00B757A7"/>
    <w:rsid w:val="00B76429"/>
    <w:rsid w:val="00B80773"/>
    <w:rsid w:val="00B86471"/>
    <w:rsid w:val="00B9154F"/>
    <w:rsid w:val="00B93903"/>
    <w:rsid w:val="00B956D4"/>
    <w:rsid w:val="00B97446"/>
    <w:rsid w:val="00BA21DA"/>
    <w:rsid w:val="00BA6D01"/>
    <w:rsid w:val="00BA7432"/>
    <w:rsid w:val="00BB1758"/>
    <w:rsid w:val="00BB1E43"/>
    <w:rsid w:val="00BB2764"/>
    <w:rsid w:val="00BB3E54"/>
    <w:rsid w:val="00BC1AA0"/>
    <w:rsid w:val="00BC2495"/>
    <w:rsid w:val="00BC314A"/>
    <w:rsid w:val="00BC5BCB"/>
    <w:rsid w:val="00BC7BE6"/>
    <w:rsid w:val="00BC7EB9"/>
    <w:rsid w:val="00BD1986"/>
    <w:rsid w:val="00BD2643"/>
    <w:rsid w:val="00BD56B1"/>
    <w:rsid w:val="00BD6558"/>
    <w:rsid w:val="00BD6B30"/>
    <w:rsid w:val="00BE31D5"/>
    <w:rsid w:val="00BE47E5"/>
    <w:rsid w:val="00BF082A"/>
    <w:rsid w:val="00BF2AD7"/>
    <w:rsid w:val="00BF2F76"/>
    <w:rsid w:val="00BF3022"/>
    <w:rsid w:val="00BF3214"/>
    <w:rsid w:val="00BF5573"/>
    <w:rsid w:val="00BF6117"/>
    <w:rsid w:val="00BF752E"/>
    <w:rsid w:val="00C15867"/>
    <w:rsid w:val="00C1765C"/>
    <w:rsid w:val="00C22398"/>
    <w:rsid w:val="00C2296D"/>
    <w:rsid w:val="00C23155"/>
    <w:rsid w:val="00C250F2"/>
    <w:rsid w:val="00C26474"/>
    <w:rsid w:val="00C309D4"/>
    <w:rsid w:val="00C4009E"/>
    <w:rsid w:val="00C40C41"/>
    <w:rsid w:val="00C45885"/>
    <w:rsid w:val="00C50F22"/>
    <w:rsid w:val="00C56780"/>
    <w:rsid w:val="00C57971"/>
    <w:rsid w:val="00C6188C"/>
    <w:rsid w:val="00C63835"/>
    <w:rsid w:val="00C65BD7"/>
    <w:rsid w:val="00C70A7D"/>
    <w:rsid w:val="00C71983"/>
    <w:rsid w:val="00C73A3A"/>
    <w:rsid w:val="00C76BA4"/>
    <w:rsid w:val="00C81B31"/>
    <w:rsid w:val="00C83A48"/>
    <w:rsid w:val="00C8551A"/>
    <w:rsid w:val="00C85865"/>
    <w:rsid w:val="00C85E85"/>
    <w:rsid w:val="00C91961"/>
    <w:rsid w:val="00C9684B"/>
    <w:rsid w:val="00CA2EAE"/>
    <w:rsid w:val="00CA4AC1"/>
    <w:rsid w:val="00CA59FB"/>
    <w:rsid w:val="00CB0316"/>
    <w:rsid w:val="00CB0B11"/>
    <w:rsid w:val="00CB1DBA"/>
    <w:rsid w:val="00CB426A"/>
    <w:rsid w:val="00CB4D85"/>
    <w:rsid w:val="00CB5354"/>
    <w:rsid w:val="00CC04E2"/>
    <w:rsid w:val="00CC1996"/>
    <w:rsid w:val="00CC3C9E"/>
    <w:rsid w:val="00CC4B3D"/>
    <w:rsid w:val="00CC639B"/>
    <w:rsid w:val="00CC6A14"/>
    <w:rsid w:val="00CC70A3"/>
    <w:rsid w:val="00CD4442"/>
    <w:rsid w:val="00CD53C3"/>
    <w:rsid w:val="00CD574E"/>
    <w:rsid w:val="00CE4C22"/>
    <w:rsid w:val="00CE57D5"/>
    <w:rsid w:val="00CE76E5"/>
    <w:rsid w:val="00CF3E5D"/>
    <w:rsid w:val="00CF41EC"/>
    <w:rsid w:val="00CF5D04"/>
    <w:rsid w:val="00CF660B"/>
    <w:rsid w:val="00CF7B2D"/>
    <w:rsid w:val="00D04DE4"/>
    <w:rsid w:val="00D05BC8"/>
    <w:rsid w:val="00D063F1"/>
    <w:rsid w:val="00D14BE3"/>
    <w:rsid w:val="00D14F22"/>
    <w:rsid w:val="00D15341"/>
    <w:rsid w:val="00D176C6"/>
    <w:rsid w:val="00D26A9E"/>
    <w:rsid w:val="00D37391"/>
    <w:rsid w:val="00D4316A"/>
    <w:rsid w:val="00D4730A"/>
    <w:rsid w:val="00D4741C"/>
    <w:rsid w:val="00D50183"/>
    <w:rsid w:val="00D515FE"/>
    <w:rsid w:val="00D5318E"/>
    <w:rsid w:val="00D54240"/>
    <w:rsid w:val="00D57918"/>
    <w:rsid w:val="00D57D24"/>
    <w:rsid w:val="00D606E3"/>
    <w:rsid w:val="00D646D5"/>
    <w:rsid w:val="00D64BAF"/>
    <w:rsid w:val="00D70FC2"/>
    <w:rsid w:val="00D73DC6"/>
    <w:rsid w:val="00D74C1A"/>
    <w:rsid w:val="00D754C1"/>
    <w:rsid w:val="00D7559B"/>
    <w:rsid w:val="00D76E89"/>
    <w:rsid w:val="00D77393"/>
    <w:rsid w:val="00D77A35"/>
    <w:rsid w:val="00D814F8"/>
    <w:rsid w:val="00D81B3E"/>
    <w:rsid w:val="00D820AA"/>
    <w:rsid w:val="00D84567"/>
    <w:rsid w:val="00D90C70"/>
    <w:rsid w:val="00D90E49"/>
    <w:rsid w:val="00D924BE"/>
    <w:rsid w:val="00D92BF9"/>
    <w:rsid w:val="00D96ADE"/>
    <w:rsid w:val="00DA0CE2"/>
    <w:rsid w:val="00DA2387"/>
    <w:rsid w:val="00DA4830"/>
    <w:rsid w:val="00DB0973"/>
    <w:rsid w:val="00DB32C1"/>
    <w:rsid w:val="00DB5E6C"/>
    <w:rsid w:val="00DC0C05"/>
    <w:rsid w:val="00DC6A10"/>
    <w:rsid w:val="00DD4021"/>
    <w:rsid w:val="00DD723F"/>
    <w:rsid w:val="00DD7FE9"/>
    <w:rsid w:val="00DE1738"/>
    <w:rsid w:val="00DE2206"/>
    <w:rsid w:val="00DE5CE4"/>
    <w:rsid w:val="00DE657E"/>
    <w:rsid w:val="00DE6DA9"/>
    <w:rsid w:val="00DF4644"/>
    <w:rsid w:val="00DF4704"/>
    <w:rsid w:val="00DF5B44"/>
    <w:rsid w:val="00DF5F37"/>
    <w:rsid w:val="00DF75EA"/>
    <w:rsid w:val="00E00116"/>
    <w:rsid w:val="00E024AA"/>
    <w:rsid w:val="00E02BB7"/>
    <w:rsid w:val="00E02D2A"/>
    <w:rsid w:val="00E04CBD"/>
    <w:rsid w:val="00E06DB7"/>
    <w:rsid w:val="00E07E97"/>
    <w:rsid w:val="00E1203A"/>
    <w:rsid w:val="00E12C2F"/>
    <w:rsid w:val="00E13D63"/>
    <w:rsid w:val="00E142EF"/>
    <w:rsid w:val="00E15358"/>
    <w:rsid w:val="00E15C77"/>
    <w:rsid w:val="00E24B21"/>
    <w:rsid w:val="00E250F1"/>
    <w:rsid w:val="00E31807"/>
    <w:rsid w:val="00E3550D"/>
    <w:rsid w:val="00E36122"/>
    <w:rsid w:val="00E3666E"/>
    <w:rsid w:val="00E43A70"/>
    <w:rsid w:val="00E4480F"/>
    <w:rsid w:val="00E47E6B"/>
    <w:rsid w:val="00E51C7E"/>
    <w:rsid w:val="00E52838"/>
    <w:rsid w:val="00E5345E"/>
    <w:rsid w:val="00E60240"/>
    <w:rsid w:val="00E614E0"/>
    <w:rsid w:val="00E66DD5"/>
    <w:rsid w:val="00E73F7F"/>
    <w:rsid w:val="00E748E4"/>
    <w:rsid w:val="00E753E8"/>
    <w:rsid w:val="00E7557C"/>
    <w:rsid w:val="00E76676"/>
    <w:rsid w:val="00E774D8"/>
    <w:rsid w:val="00E80F27"/>
    <w:rsid w:val="00E810E6"/>
    <w:rsid w:val="00E824F5"/>
    <w:rsid w:val="00E840CF"/>
    <w:rsid w:val="00E84CC3"/>
    <w:rsid w:val="00E85409"/>
    <w:rsid w:val="00E857ED"/>
    <w:rsid w:val="00E86739"/>
    <w:rsid w:val="00E875F3"/>
    <w:rsid w:val="00E916E9"/>
    <w:rsid w:val="00E94EF7"/>
    <w:rsid w:val="00EA429F"/>
    <w:rsid w:val="00EA4F9E"/>
    <w:rsid w:val="00EA5BB9"/>
    <w:rsid w:val="00EA63CA"/>
    <w:rsid w:val="00EA6D3B"/>
    <w:rsid w:val="00EB00AD"/>
    <w:rsid w:val="00EB136C"/>
    <w:rsid w:val="00EB1D89"/>
    <w:rsid w:val="00EB2672"/>
    <w:rsid w:val="00EB480E"/>
    <w:rsid w:val="00EB5EC6"/>
    <w:rsid w:val="00EB7FC9"/>
    <w:rsid w:val="00EC0F15"/>
    <w:rsid w:val="00EC31E8"/>
    <w:rsid w:val="00ED27E8"/>
    <w:rsid w:val="00ED3103"/>
    <w:rsid w:val="00ED5605"/>
    <w:rsid w:val="00ED7137"/>
    <w:rsid w:val="00EE1076"/>
    <w:rsid w:val="00EE2FA2"/>
    <w:rsid w:val="00EE5676"/>
    <w:rsid w:val="00EF06EA"/>
    <w:rsid w:val="00EF641B"/>
    <w:rsid w:val="00F0071F"/>
    <w:rsid w:val="00F01302"/>
    <w:rsid w:val="00F07604"/>
    <w:rsid w:val="00F102F9"/>
    <w:rsid w:val="00F21088"/>
    <w:rsid w:val="00F26F50"/>
    <w:rsid w:val="00F279DD"/>
    <w:rsid w:val="00F326BF"/>
    <w:rsid w:val="00F327E7"/>
    <w:rsid w:val="00F355FF"/>
    <w:rsid w:val="00F35746"/>
    <w:rsid w:val="00F41C0A"/>
    <w:rsid w:val="00F447C7"/>
    <w:rsid w:val="00F459B4"/>
    <w:rsid w:val="00F4679B"/>
    <w:rsid w:val="00F51CBB"/>
    <w:rsid w:val="00F5211B"/>
    <w:rsid w:val="00F54E18"/>
    <w:rsid w:val="00F554A9"/>
    <w:rsid w:val="00F5628E"/>
    <w:rsid w:val="00F56B0F"/>
    <w:rsid w:val="00F60169"/>
    <w:rsid w:val="00F619FE"/>
    <w:rsid w:val="00F663A6"/>
    <w:rsid w:val="00F714E3"/>
    <w:rsid w:val="00F716FD"/>
    <w:rsid w:val="00F7301D"/>
    <w:rsid w:val="00F73394"/>
    <w:rsid w:val="00F75081"/>
    <w:rsid w:val="00F80355"/>
    <w:rsid w:val="00F812BB"/>
    <w:rsid w:val="00F87C43"/>
    <w:rsid w:val="00F90273"/>
    <w:rsid w:val="00F916FB"/>
    <w:rsid w:val="00F91A0A"/>
    <w:rsid w:val="00F94ADA"/>
    <w:rsid w:val="00F953F1"/>
    <w:rsid w:val="00FA5722"/>
    <w:rsid w:val="00FB0C81"/>
    <w:rsid w:val="00FB22C5"/>
    <w:rsid w:val="00FB4EFC"/>
    <w:rsid w:val="00FB6D4F"/>
    <w:rsid w:val="00FC2200"/>
    <w:rsid w:val="00FC2540"/>
    <w:rsid w:val="00FD2BF4"/>
    <w:rsid w:val="00FD6342"/>
    <w:rsid w:val="00FD6E24"/>
    <w:rsid w:val="00FE0F05"/>
    <w:rsid w:val="00FE282C"/>
    <w:rsid w:val="00FE6E65"/>
    <w:rsid w:val="00FF0204"/>
    <w:rsid w:val="00FF062D"/>
    <w:rsid w:val="00FF156D"/>
    <w:rsid w:val="00FF16CE"/>
    <w:rsid w:val="00FF1BAF"/>
    <w:rsid w:val="00FF3AED"/>
    <w:rsid w:val="00FF5554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935329"/>
  <w15:docId w15:val="{CAA3143E-AC2E-4554-A536-CE1B9114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Char Char,Heading 3 Char2,Char Char2,Char Char Char1,Heading 3 Char Char1 Char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250126"/>
    <w:pPr>
      <w:spacing w:after="160" w:line="240" w:lineRule="exact"/>
    </w:pPr>
    <w:rPr>
      <w:sz w:val="20"/>
      <w:szCs w:val="20"/>
      <w:vertAlign w:val="superscript"/>
      <w:lang w:val="en-US"/>
    </w:rPr>
  </w:style>
  <w:style w:type="table" w:customStyle="1" w:styleId="TableGrid10">
    <w:name w:val="Table Grid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0">
    <w:name w:val="Table Grid10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0">
    <w:name w:val="Table Grid20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0">
    <w:name w:val="Table Grid30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0">
    <w:name w:val="Table Grid40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semiHidden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semiHidden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0">
    <w:name w:val="Table Grid50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semiHidden/>
    <w:rsid w:val="000060C0"/>
    <w:pPr>
      <w:jc w:val="both"/>
    </w:pPr>
    <w:rPr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0">
    <w:name w:val="Table Grid60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0">
    <w:name w:val="Table Grid70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0">
    <w:name w:val="Table Grid80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Paragraph,Bullets,List Paragraph1,Unordered List,ADB paragraph numbering,List Paragraph nowy,List Paragraph (numbered (a)),Numbered List Paragraph,Report Para,List Paragraph11,bullets,Heading 2_sj,WinDForce-Letter,Dot pt,RMSI bulle Style"/>
    <w:basedOn w:val="Normal"/>
    <w:link w:val="ListParagraphChar"/>
    <w:uiPriority w:val="34"/>
    <w:qFormat/>
    <w:rsid w:val="000060C0"/>
    <w:pPr>
      <w:ind w:left="720"/>
      <w:contextualSpacing/>
    </w:pPr>
    <w:rPr>
      <w:lang w:val="en-US"/>
    </w:rPr>
  </w:style>
  <w:style w:type="table" w:customStyle="1" w:styleId="TableGrid87">
    <w:name w:val="Table Grid8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rsid w:val="000060C0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9">
    <w:name w:val="Table Grid89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0">
    <w:name w:val="Table Grid90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5">
    <w:name w:val="Table Grid95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6">
    <w:name w:val="Table Grid9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7">
    <w:name w:val="Table Grid9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8">
    <w:name w:val="Table Grid98"/>
    <w:basedOn w:val="TableNormal"/>
    <w:next w:val="TableGrid"/>
    <w:uiPriority w:val="39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9">
    <w:name w:val="Table Grid99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00">
    <w:name w:val="Table Grid100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5">
    <w:name w:val="Table Grid105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6">
    <w:name w:val="Table Grid106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7">
    <w:name w:val="Table Grid107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8">
    <w:name w:val="Table Grid108"/>
    <w:basedOn w:val="TableNormal"/>
    <w:next w:val="TableGrid"/>
    <w:rsid w:val="000060C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,Bullets Char,List Paragraph1 Char,Unordered List Char,ADB paragraph numbering Char,List Paragraph nowy Char,List Paragraph (numbered (a)) Char,Numbered List Paragraph Char,Report Para Char,List Paragraph11 Char"/>
    <w:link w:val="ListParagraph"/>
    <w:uiPriority w:val="34"/>
    <w:qFormat/>
    <w:locked/>
    <w:rsid w:val="000060C0"/>
    <w:rPr>
      <w:sz w:val="22"/>
      <w:szCs w:val="22"/>
    </w:rPr>
  </w:style>
  <w:style w:type="paragraph" w:styleId="Revision">
    <w:name w:val="Revision"/>
    <w:hidden/>
    <w:uiPriority w:val="99"/>
    <w:semiHidden/>
    <w:rsid w:val="005A7BC1"/>
    <w:rPr>
      <w:sz w:val="22"/>
      <w:szCs w:val="22"/>
      <w:lang w:val="en-CA"/>
    </w:rPr>
  </w:style>
  <w:style w:type="table" w:customStyle="1" w:styleId="Table3Deffects11">
    <w:name w:val="Table 3D effects 11"/>
    <w:basedOn w:val="TableNormal"/>
    <w:next w:val="Table3Deffects1"/>
    <w:semiHidden/>
    <w:rsid w:val="0097580B"/>
    <w:pPr>
      <w:jc w:val="both"/>
    </w:pPr>
    <w:rPr>
      <w:sz w:val="22"/>
      <w:szCs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97580B"/>
    <w:pPr>
      <w:jc w:val="both"/>
    </w:pPr>
    <w:rPr>
      <w:sz w:val="22"/>
      <w:szCs w:val="22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97580B"/>
    <w:pPr>
      <w:jc w:val="both"/>
    </w:pPr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semiHidden/>
    <w:rsid w:val="0097580B"/>
    <w:pPr>
      <w:jc w:val="both"/>
    </w:pPr>
    <w:rPr>
      <w:sz w:val="22"/>
      <w:szCs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97580B"/>
    <w:pPr>
      <w:jc w:val="both"/>
    </w:pPr>
    <w:rPr>
      <w:sz w:val="22"/>
      <w:szCs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97580B"/>
    <w:pPr>
      <w:jc w:val="both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97580B"/>
    <w:pPr>
      <w:jc w:val="both"/>
    </w:pPr>
    <w:rPr>
      <w:sz w:val="22"/>
      <w:szCs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97580B"/>
    <w:pPr>
      <w:jc w:val="both"/>
    </w:pPr>
    <w:rPr>
      <w:color w:val="FFFFFF"/>
      <w:sz w:val="22"/>
      <w:szCs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97580B"/>
    <w:pPr>
      <w:jc w:val="both"/>
    </w:pPr>
    <w:rPr>
      <w:sz w:val="22"/>
      <w:szCs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97580B"/>
    <w:pPr>
      <w:jc w:val="both"/>
    </w:pPr>
    <w:rPr>
      <w:sz w:val="22"/>
      <w:szCs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semiHidden/>
    <w:rsid w:val="0097580B"/>
    <w:pPr>
      <w:jc w:val="both"/>
    </w:pPr>
    <w:rPr>
      <w:b/>
      <w:bCs/>
      <w:sz w:val="22"/>
      <w:szCs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97580B"/>
    <w:pPr>
      <w:jc w:val="both"/>
    </w:pPr>
    <w:rPr>
      <w:b/>
      <w:bCs/>
      <w:sz w:val="22"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97580B"/>
    <w:pPr>
      <w:jc w:val="both"/>
    </w:pPr>
    <w:rPr>
      <w:b/>
      <w:bCs/>
      <w:sz w:val="22"/>
      <w:szCs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97580B"/>
    <w:pPr>
      <w:jc w:val="both"/>
    </w:pPr>
    <w:rPr>
      <w:sz w:val="22"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97580B"/>
    <w:pPr>
      <w:jc w:val="both"/>
    </w:pPr>
    <w:rPr>
      <w:sz w:val="22"/>
      <w:szCs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semiHidden/>
    <w:rsid w:val="0097580B"/>
    <w:pPr>
      <w:jc w:val="both"/>
    </w:pPr>
    <w:rPr>
      <w:sz w:val="22"/>
      <w:szCs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97580B"/>
    <w:pPr>
      <w:jc w:val="both"/>
    </w:pPr>
    <w:rPr>
      <w:sz w:val="22"/>
      <w:szCs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09">
    <w:name w:val="Table Grid109"/>
    <w:basedOn w:val="TableNormal"/>
    <w:next w:val="TableGrid"/>
    <w:rsid w:val="0097580B"/>
    <w:pPr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 11"/>
    <w:basedOn w:val="TableNormal"/>
    <w:next w:val="TableGrid1"/>
    <w:semiHidden/>
    <w:rsid w:val="0097580B"/>
    <w:pPr>
      <w:jc w:val="both"/>
    </w:pPr>
    <w:rPr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 21"/>
    <w:basedOn w:val="TableNormal"/>
    <w:next w:val="TableGrid2"/>
    <w:semiHidden/>
    <w:rsid w:val="0097580B"/>
    <w:pPr>
      <w:jc w:val="both"/>
    </w:pPr>
    <w:rPr>
      <w:sz w:val="22"/>
      <w:szCs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0">
    <w:name w:val="Table Grid 31"/>
    <w:basedOn w:val="TableNormal"/>
    <w:next w:val="TableGrid3"/>
    <w:semiHidden/>
    <w:rsid w:val="0097580B"/>
    <w:pPr>
      <w:jc w:val="both"/>
    </w:pPr>
    <w:rPr>
      <w:sz w:val="22"/>
      <w:szCs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0">
    <w:name w:val="Table Grid 41"/>
    <w:basedOn w:val="TableNormal"/>
    <w:next w:val="TableGrid4"/>
    <w:semiHidden/>
    <w:rsid w:val="0097580B"/>
    <w:pPr>
      <w:jc w:val="both"/>
    </w:pPr>
    <w:rPr>
      <w:sz w:val="22"/>
      <w:szCs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0">
    <w:name w:val="Table Grid 51"/>
    <w:basedOn w:val="TableNormal"/>
    <w:next w:val="TableGrid5"/>
    <w:semiHidden/>
    <w:rsid w:val="0097580B"/>
    <w:pPr>
      <w:jc w:val="both"/>
    </w:pPr>
    <w:rPr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0">
    <w:name w:val="Table Grid 61"/>
    <w:basedOn w:val="TableNormal"/>
    <w:next w:val="TableGrid6"/>
    <w:semiHidden/>
    <w:rsid w:val="0097580B"/>
    <w:pPr>
      <w:jc w:val="both"/>
    </w:pPr>
    <w:rPr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0">
    <w:name w:val="Table Grid 71"/>
    <w:basedOn w:val="TableNormal"/>
    <w:next w:val="TableGrid7"/>
    <w:semiHidden/>
    <w:rsid w:val="0097580B"/>
    <w:pPr>
      <w:jc w:val="both"/>
    </w:pPr>
    <w:rPr>
      <w:b/>
      <w:bCs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0">
    <w:name w:val="Table Grid 81"/>
    <w:basedOn w:val="TableNormal"/>
    <w:next w:val="TableGrid8"/>
    <w:semiHidden/>
    <w:rsid w:val="0097580B"/>
    <w:pPr>
      <w:jc w:val="both"/>
    </w:pPr>
    <w:rPr>
      <w:sz w:val="22"/>
      <w:szCs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97580B"/>
    <w:pPr>
      <w:jc w:val="both"/>
    </w:pPr>
    <w:rPr>
      <w:sz w:val="22"/>
      <w:szCs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97580B"/>
    <w:pPr>
      <w:jc w:val="both"/>
    </w:pPr>
    <w:rPr>
      <w:sz w:val="22"/>
      <w:szCs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97580B"/>
    <w:pPr>
      <w:jc w:val="both"/>
    </w:pPr>
    <w:rPr>
      <w:sz w:val="22"/>
      <w:szCs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97580B"/>
    <w:pPr>
      <w:jc w:val="both"/>
    </w:pPr>
    <w:rPr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97580B"/>
    <w:pPr>
      <w:jc w:val="both"/>
    </w:pPr>
    <w:rPr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97580B"/>
    <w:pPr>
      <w:jc w:val="both"/>
    </w:pPr>
    <w:rPr>
      <w:sz w:val="22"/>
      <w:szCs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97580B"/>
    <w:pPr>
      <w:jc w:val="both"/>
    </w:pPr>
    <w:rPr>
      <w:sz w:val="22"/>
      <w:szCs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97580B"/>
    <w:pPr>
      <w:jc w:val="both"/>
    </w:pPr>
    <w:rPr>
      <w:sz w:val="22"/>
      <w:szCs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97580B"/>
    <w:pPr>
      <w:jc w:val="both"/>
    </w:pPr>
    <w:rPr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97580B"/>
    <w:pPr>
      <w:jc w:val="both"/>
    </w:pPr>
    <w:rPr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97580B"/>
    <w:pPr>
      <w:jc w:val="both"/>
    </w:pPr>
    <w:rPr>
      <w:sz w:val="22"/>
      <w:szCs w:val="22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97580B"/>
    <w:pPr>
      <w:jc w:val="both"/>
    </w:pPr>
    <w:rPr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semiHidden/>
    <w:rsid w:val="0097580B"/>
    <w:pPr>
      <w:jc w:val="both"/>
    </w:pPr>
    <w:rPr>
      <w:sz w:val="22"/>
      <w:szCs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97580B"/>
    <w:pPr>
      <w:jc w:val="both"/>
    </w:pPr>
    <w:rPr>
      <w:sz w:val="22"/>
      <w:szCs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semiHidden/>
    <w:rsid w:val="0097580B"/>
    <w:pPr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Web11">
    <w:name w:val="Table Web 11"/>
    <w:basedOn w:val="TableNormal"/>
    <w:next w:val="TableWeb1"/>
    <w:semiHidden/>
    <w:rsid w:val="0097580B"/>
    <w:pPr>
      <w:jc w:val="both"/>
    </w:pPr>
    <w:rPr>
      <w:sz w:val="22"/>
      <w:szCs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97580B"/>
    <w:pPr>
      <w:jc w:val="both"/>
    </w:pPr>
    <w:rPr>
      <w:sz w:val="22"/>
      <w:szCs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97580B"/>
    <w:pPr>
      <w:jc w:val="both"/>
    </w:pPr>
    <w:rPr>
      <w:sz w:val="22"/>
      <w:szCs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964805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4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5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UNEP-UNMFS-Shared_drives%20-%20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UNEP/OzL.Pro/ExCom/94/Inf.1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71493978280478CEC8A6EE8CB0913" ma:contentTypeVersion="5" ma:contentTypeDescription="Create a new document." ma:contentTypeScope="" ma:versionID="1074972d612ce69efb66dae9debf4f30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6b03d5a6-c642-4a08-93b6-965b66bfac2e"/>
    <ds:schemaRef ds:uri="06f771d2-e9c4-49f6-918c-e8f42cc522aa"/>
    <ds:schemaRef ds:uri="64e33b30-101d-41de-b951-961aab25ea29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4597EA-0A43-4CA0-AD33-9EA30932B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03d5a6-c642-4a08-93b6-965b66bfac2e"/>
    <ds:schemaRef ds:uri="64e33b30-101d-41de-b951-961aab25ea29"/>
    <ds:schemaRef ds:uri="06f771d2-e9c4-49f6-918c-e8f42cc522a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0</TotalTime>
  <Pages>4</Pages>
  <Words>593</Words>
  <Characters>5404</Characters>
  <Application>Microsoft Office Word</Application>
  <DocSecurity>0</DocSecurity>
  <Lines>45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Documents</vt:lpstr>
    </vt:vector>
  </TitlesOfParts>
  <Company>UNMFS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documents</dc:title>
  <dc:creator>Kaleen Mcnamara</dc:creator>
  <cp:lastModifiedBy>Owen Timothy Miller</cp:lastModifiedBy>
  <cp:revision>2</cp:revision>
  <cp:lastPrinted>2024-05-24T18:46:00Z</cp:lastPrinted>
  <dcterms:created xsi:type="dcterms:W3CDTF">2024-06-03T16:25:00Z</dcterms:created>
  <dcterms:modified xsi:type="dcterms:W3CDTF">2024-06-03T16:25:00Z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UNEP/OzL.Pro/ExCom/94/Inf.1</vt:lpwstr>
  </property>
  <property fmtid="{D5CDD505-2E9C-101B-9397-08002B2CF9AE}" pid="3" name="Revision date">
    <vt:lpwstr>5/24/2024</vt:lpwstr>
  </property>
  <property fmtid="{D5CDD505-2E9C-101B-9397-08002B2CF9AE}" pid="4" name="ContentTypeId">
    <vt:lpwstr>0x010100FFA71493978280478CEC8A6EE8CB0913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</Properties>
</file>