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642A73" w14:paraId="2590BB33" w14:textId="77777777" w:rsidTr="008F398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4C5B4690" w14:textId="547396B5" w:rsidR="00642A73" w:rsidRDefault="00642A73" w:rsidP="008F398F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8E30F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64AEEB96" w14:textId="78D294B8" w:rsidR="00642A73" w:rsidRDefault="00642A73" w:rsidP="008F398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8E30FA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642A73" w14:paraId="205F2046" w14:textId="77777777" w:rsidTr="008F3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6A67F9" w14:textId="77777777" w:rsidR="00642A73" w:rsidRPr="00C3389D" w:rsidRDefault="00642A7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C3389D">
              <w:rPr>
                <w:sz w:val="24"/>
                <w:szCs w:val="24"/>
                <w:lang w:val="en-US" w:bidi="ar-LB"/>
              </w:rPr>
              <w:t>Distr.</w:t>
            </w:r>
          </w:p>
          <w:p w14:paraId="59238A21" w14:textId="77777777" w:rsidR="00642A73" w:rsidRPr="00C3389D" w:rsidRDefault="00642A7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C3389D">
              <w:rPr>
                <w:sz w:val="24"/>
                <w:szCs w:val="24"/>
                <w:lang w:val="en-US" w:bidi="ar-LB"/>
              </w:rPr>
              <w:t>GENERAL</w:t>
            </w:r>
          </w:p>
          <w:p w14:paraId="4377098D" w14:textId="77777777" w:rsidR="00642A73" w:rsidRPr="00C3389D" w:rsidRDefault="00642A7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</w:p>
          <w:p w14:paraId="48B63FD6" w14:textId="0629AC92" w:rsidR="00642A73" w:rsidRPr="00C3389D" w:rsidRDefault="00642A73" w:rsidP="008F398F">
            <w:pPr>
              <w:rPr>
                <w:sz w:val="24"/>
                <w:szCs w:val="24"/>
                <w:lang w:bidi="ar-LB"/>
              </w:rPr>
            </w:pPr>
            <w:r w:rsidRPr="00C3389D">
              <w:rPr>
                <w:sz w:val="24"/>
                <w:szCs w:val="24"/>
                <w:lang w:bidi="ar-LB"/>
              </w:rPr>
              <w:fldChar w:fldCharType="begin"/>
            </w:r>
            <w:r w:rsidRPr="00C3389D">
              <w:rPr>
                <w:sz w:val="24"/>
                <w:szCs w:val="24"/>
                <w:lang w:bidi="ar-LB"/>
              </w:rPr>
              <w:instrText xml:space="preserve"> DOCPROPERTY "Document number"  \* MERGEFORMAT </w:instrText>
            </w:r>
            <w:r w:rsidRPr="00C3389D">
              <w:rPr>
                <w:sz w:val="24"/>
                <w:szCs w:val="24"/>
                <w:lang w:bidi="ar-LB"/>
              </w:rPr>
              <w:fldChar w:fldCharType="separate"/>
            </w:r>
            <w:r w:rsidR="000C009A">
              <w:rPr>
                <w:sz w:val="24"/>
                <w:szCs w:val="24"/>
                <w:lang w:bidi="ar-LB"/>
              </w:rPr>
              <w:t>UNEP/OzL.Pro/ExCom/95/68</w:t>
            </w:r>
            <w:r w:rsidRPr="00C3389D">
              <w:rPr>
                <w:sz w:val="24"/>
                <w:szCs w:val="24"/>
                <w:lang w:bidi="ar-LB"/>
              </w:rPr>
              <w:fldChar w:fldCharType="end"/>
            </w:r>
          </w:p>
          <w:p w14:paraId="12BBD7E0" w14:textId="4AFB0345" w:rsidR="00642A73" w:rsidRPr="00C3389D" w:rsidRDefault="00642A73" w:rsidP="008F398F">
            <w:pPr>
              <w:rPr>
                <w:sz w:val="24"/>
                <w:szCs w:val="24"/>
                <w:lang w:bidi="ar-LB"/>
              </w:rPr>
            </w:pPr>
            <w:r w:rsidRPr="00C3389D">
              <w:rPr>
                <w:sz w:val="24"/>
                <w:szCs w:val="24"/>
                <w:lang w:bidi="ar-LB"/>
              </w:rPr>
              <w:fldChar w:fldCharType="begin"/>
            </w:r>
            <w:r w:rsidRPr="00C3389D">
              <w:rPr>
                <w:sz w:val="24"/>
                <w:szCs w:val="24"/>
                <w:lang w:bidi="ar-LB"/>
              </w:rPr>
              <w:instrText xml:space="preserve"> DOCPROPERTY "Revision date" \@ "d MMMM YYYY"  \* MERGEFORMAT </w:instrText>
            </w:r>
            <w:r w:rsidRPr="00C3389D">
              <w:rPr>
                <w:sz w:val="24"/>
                <w:szCs w:val="24"/>
                <w:lang w:bidi="ar-LB"/>
              </w:rPr>
              <w:fldChar w:fldCharType="separate"/>
            </w:r>
            <w:r w:rsidR="000C009A">
              <w:rPr>
                <w:sz w:val="24"/>
                <w:szCs w:val="24"/>
                <w:lang w:bidi="ar-LB"/>
              </w:rPr>
              <w:t>12</w:t>
            </w:r>
            <w:r w:rsidR="008E30FA">
              <w:rPr>
                <w:sz w:val="24"/>
                <w:szCs w:val="24"/>
                <w:lang w:bidi="ar-LB"/>
              </w:rPr>
              <w:t xml:space="preserve"> </w:t>
            </w:r>
            <w:r w:rsidR="000C009A">
              <w:rPr>
                <w:sz w:val="24"/>
                <w:szCs w:val="24"/>
                <w:lang w:bidi="ar-LB"/>
              </w:rPr>
              <w:t>November</w:t>
            </w:r>
            <w:r w:rsidR="008E30FA">
              <w:rPr>
                <w:sz w:val="24"/>
                <w:szCs w:val="24"/>
                <w:lang w:bidi="ar-LB"/>
              </w:rPr>
              <w:t xml:space="preserve"> </w:t>
            </w:r>
            <w:r w:rsidR="000C009A">
              <w:rPr>
                <w:sz w:val="24"/>
                <w:szCs w:val="24"/>
                <w:lang w:bidi="ar-LB"/>
              </w:rPr>
              <w:t>2024</w:t>
            </w:r>
            <w:r w:rsidRPr="00C3389D">
              <w:rPr>
                <w:sz w:val="24"/>
                <w:szCs w:val="24"/>
                <w:lang w:bidi="ar-LB"/>
              </w:rPr>
              <w:fldChar w:fldCharType="end"/>
            </w:r>
          </w:p>
          <w:p w14:paraId="4B556BC4" w14:textId="77777777" w:rsidR="00642A73" w:rsidRPr="00C3389D" w:rsidRDefault="00642A73" w:rsidP="008F398F">
            <w:pPr>
              <w:jc w:val="left"/>
              <w:rPr>
                <w:sz w:val="24"/>
                <w:szCs w:val="24"/>
                <w:rtl/>
                <w:lang w:val="en-US" w:bidi="ar-LB"/>
              </w:rPr>
            </w:pPr>
          </w:p>
          <w:p w14:paraId="27140B4E" w14:textId="77777777" w:rsidR="00642A73" w:rsidRPr="00C3389D" w:rsidRDefault="00642A73" w:rsidP="008F398F">
            <w:pPr>
              <w:jc w:val="left"/>
              <w:rPr>
                <w:sz w:val="24"/>
                <w:szCs w:val="24"/>
                <w:lang w:val="en-US" w:bidi="ar-LB"/>
              </w:rPr>
            </w:pPr>
            <w:r w:rsidRPr="00C3389D">
              <w:rPr>
                <w:sz w:val="24"/>
                <w:szCs w:val="24"/>
                <w:lang w:val="en-US" w:bidi="ar-LB"/>
              </w:rPr>
              <w:t>ARABIC</w:t>
            </w:r>
          </w:p>
          <w:p w14:paraId="470285A7" w14:textId="5047C99E" w:rsidR="00642A73" w:rsidRDefault="00642A73" w:rsidP="008F398F">
            <w:pPr>
              <w:jc w:val="left"/>
              <w:rPr>
                <w:lang w:val="en-US" w:bidi="ar-LB"/>
              </w:rPr>
            </w:pPr>
            <w:r w:rsidRPr="00C3389D">
              <w:rPr>
                <w:sz w:val="24"/>
                <w:szCs w:val="24"/>
                <w:lang w:val="en-US" w:bidi="ar-LB"/>
              </w:rPr>
              <w:t>ORIGINAL:</w:t>
            </w:r>
            <w:r w:rsidR="008E30FA">
              <w:rPr>
                <w:sz w:val="24"/>
                <w:szCs w:val="24"/>
                <w:lang w:val="en-US" w:bidi="ar-LB"/>
              </w:rPr>
              <w:t xml:space="preserve"> </w:t>
            </w:r>
            <w:r w:rsidRPr="00C3389D">
              <w:rPr>
                <w:sz w:val="24"/>
                <w:szCs w:val="24"/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CE3B19" w14:textId="77777777" w:rsidR="00642A73" w:rsidRDefault="00642A7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70BE0958" w14:textId="6337E58B" w:rsidR="00642A73" w:rsidRDefault="00642A7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8E30F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57957F3" w14:textId="77777777" w:rsidR="00642A73" w:rsidRDefault="00642A7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2FDD2B" w14:textId="77777777" w:rsidR="00642A73" w:rsidRDefault="00642A73" w:rsidP="008F398F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59264" behindDoc="1" locked="0" layoutInCell="0" allowOverlap="1" wp14:anchorId="73AF5841" wp14:editId="28D9AD80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4496EF" w14:textId="77777777" w:rsidR="00642A73" w:rsidRDefault="00642A73" w:rsidP="008F398F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0288" behindDoc="0" locked="0" layoutInCell="0" allowOverlap="1" wp14:anchorId="41E1D2F4" wp14:editId="0F66B11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C65E1E9" w14:textId="77777777" w:rsidR="00642A73" w:rsidRPr="00C86839" w:rsidRDefault="00642A73" w:rsidP="00C86839">
      <w:pPr>
        <w:pStyle w:val="Caption"/>
        <w:spacing w:after="0" w:line="200" w:lineRule="exact"/>
        <w:ind w:left="187" w:right="187" w:hanging="187"/>
        <w:jc w:val="both"/>
        <w:rPr>
          <w:rFonts w:cs="Akhbar MT"/>
          <w:b/>
          <w:bCs w:val="0"/>
          <w:sz w:val="28"/>
          <w:szCs w:val="28"/>
          <w:rtl/>
          <w:lang w:val="en-US" w:bidi="ar-LB"/>
        </w:rPr>
      </w:pPr>
    </w:p>
    <w:p w14:paraId="0CC47383" w14:textId="6D188392" w:rsidR="00642A73" w:rsidRPr="00642A73" w:rsidRDefault="00642A73" w:rsidP="00C86839">
      <w:pPr>
        <w:bidi/>
        <w:ind w:left="187" w:right="187" w:hanging="187"/>
        <w:rPr>
          <w:rFonts w:eastAsia="Times New Roman" w:cs="Simplified Arabic"/>
          <w:bCs/>
          <w:sz w:val="28"/>
          <w:szCs w:val="28"/>
          <w:rtl/>
          <w:lang w:bidi="ar-LB"/>
        </w:rPr>
      </w:pPr>
      <w:r w:rsidRPr="00642A73">
        <w:rPr>
          <w:rFonts w:eastAsia="Times New Roman" w:cs="Simplified Arabic"/>
          <w:bCs/>
          <w:sz w:val="28"/>
          <w:szCs w:val="28"/>
          <w:rtl/>
          <w:lang w:bidi="ar-LB"/>
        </w:rPr>
        <w:t>اللجنــة</w:t>
      </w:r>
      <w:r w:rsidR="008E30FA">
        <w:rPr>
          <w:rFonts w:eastAsia="Times New Roman"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eastAsia="Times New Roman" w:cs="Simplified Arabic"/>
          <w:bCs/>
          <w:sz w:val="28"/>
          <w:szCs w:val="28"/>
          <w:rtl/>
          <w:lang w:bidi="ar-LB"/>
        </w:rPr>
        <w:t>التنفيـذيــــة</w:t>
      </w:r>
      <w:r w:rsidR="008E30FA">
        <w:rPr>
          <w:rFonts w:eastAsia="Times New Roman"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eastAsia="Times New Roman" w:cs="Simplified Arabic"/>
          <w:bCs/>
          <w:sz w:val="28"/>
          <w:szCs w:val="28"/>
          <w:rtl/>
          <w:lang w:bidi="ar-LB"/>
        </w:rPr>
        <w:t>للصنــدوق</w:t>
      </w:r>
      <w:r w:rsidR="008E30FA">
        <w:rPr>
          <w:rFonts w:eastAsia="Times New Roman"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eastAsia="Times New Roman" w:cs="Simplified Arabic"/>
          <w:bCs/>
          <w:sz w:val="28"/>
          <w:szCs w:val="28"/>
          <w:rtl/>
          <w:lang w:bidi="ar-LB"/>
        </w:rPr>
        <w:t>المــتعــدد</w:t>
      </w:r>
      <w:r w:rsidR="008E30FA">
        <w:rPr>
          <w:rFonts w:eastAsia="Times New Roman" w:cs="Simplified Arabic"/>
          <w:bCs/>
          <w:sz w:val="28"/>
          <w:szCs w:val="28"/>
          <w:rtl/>
          <w:lang w:bidi="ar-LB"/>
        </w:rPr>
        <w:t xml:space="preserve"> </w:t>
      </w:r>
      <w:r w:rsidRPr="00642A73">
        <w:rPr>
          <w:rFonts w:eastAsia="Times New Roman" w:cs="Simplified Arabic"/>
          <w:bCs/>
          <w:sz w:val="28"/>
          <w:szCs w:val="28"/>
          <w:rtl/>
          <w:lang w:bidi="ar-LB"/>
        </w:rPr>
        <w:t>الأطـــراف</w:t>
      </w:r>
    </w:p>
    <w:p w14:paraId="5A88C049" w14:textId="5E18E9C9" w:rsidR="00642A73" w:rsidRPr="00E85737" w:rsidRDefault="00642A73" w:rsidP="00642A73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8E30F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8E30F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8E30FA">
        <w:rPr>
          <w:b/>
          <w:bCs/>
          <w:sz w:val="28"/>
          <w:szCs w:val="28"/>
          <w:rtl/>
          <w:lang w:bidi="ar-LB"/>
        </w:rPr>
        <w:t xml:space="preserve"> </w:t>
      </w:r>
    </w:p>
    <w:p w14:paraId="4B458E1B" w14:textId="2C11355C" w:rsidR="00642A73" w:rsidRPr="00D9322D" w:rsidRDefault="00642A73" w:rsidP="00642A73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8E30FA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8E30FA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466976A1" w14:textId="51A67FB8" w:rsidR="00642A73" w:rsidRPr="00A477F7" w:rsidRDefault="00642A73" w:rsidP="00642A73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8E30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56F8C9A4" w14:textId="5879D5BE" w:rsidR="00642A73" w:rsidRPr="00F41318" w:rsidRDefault="00642A73" w:rsidP="00642A73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8E30FA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9(د)</w:t>
      </w:r>
      <w:r w:rsidR="008E30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8E30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8E30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8E30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2"/>
      </w:r>
    </w:p>
    <w:p w14:paraId="215C798A" w14:textId="77777777" w:rsidR="00642A73" w:rsidRPr="003A10B6" w:rsidRDefault="00642A73" w:rsidP="00642A73">
      <w:pPr>
        <w:bidi/>
        <w:rPr>
          <w:sz w:val="26"/>
          <w:szCs w:val="26"/>
          <w:rtl/>
          <w:lang w:bidi="ar-LB"/>
        </w:rPr>
      </w:pPr>
    </w:p>
    <w:p w14:paraId="163390B9" w14:textId="77777777" w:rsidR="00CF295F" w:rsidRPr="00642A73" w:rsidRDefault="00CF295F" w:rsidP="00642A73">
      <w:pPr>
        <w:bidi/>
        <w:jc w:val="left"/>
        <w:rPr>
          <w:sz w:val="26"/>
          <w:szCs w:val="26"/>
          <w:lang w:bidi="ar-LB"/>
        </w:rPr>
      </w:pPr>
    </w:p>
    <w:p w14:paraId="3D3B9D1C" w14:textId="165C545C" w:rsidR="00642A73" w:rsidRPr="00642A73" w:rsidRDefault="00642A73" w:rsidP="00642A73">
      <w:pPr>
        <w:bidi/>
        <w:jc w:val="center"/>
        <w:rPr>
          <w:bCs/>
          <w:sz w:val="28"/>
          <w:szCs w:val="28"/>
          <w:lang w:bidi="ar-LB"/>
        </w:rPr>
      </w:pPr>
      <w:r>
        <w:rPr>
          <w:bCs/>
          <w:sz w:val="28"/>
          <w:szCs w:val="28"/>
          <w:rtl/>
          <w:lang w:bidi="ar-LB"/>
        </w:rPr>
        <w:t>مقترح</w:t>
      </w:r>
      <w:r w:rsidR="008E30FA">
        <w:rPr>
          <w:bCs/>
          <w:sz w:val="28"/>
          <w:szCs w:val="28"/>
          <w:rtl/>
          <w:lang w:bidi="ar-LB"/>
        </w:rPr>
        <w:t xml:space="preserve"> </w:t>
      </w:r>
      <w:r>
        <w:rPr>
          <w:bCs/>
          <w:sz w:val="28"/>
          <w:szCs w:val="28"/>
          <w:rtl/>
          <w:lang w:bidi="ar-LB"/>
        </w:rPr>
        <w:t>مشروع:</w:t>
      </w:r>
      <w:r w:rsidR="008E30FA">
        <w:rPr>
          <w:bCs/>
          <w:sz w:val="28"/>
          <w:szCs w:val="28"/>
          <w:rtl/>
          <w:lang w:bidi="ar-LB"/>
        </w:rPr>
        <w:t xml:space="preserve"> </w:t>
      </w:r>
      <w:r>
        <w:rPr>
          <w:bCs/>
          <w:sz w:val="28"/>
          <w:szCs w:val="28"/>
          <w:rtl/>
          <w:lang w:bidi="ar-LB"/>
        </w:rPr>
        <w:t>المغرب</w:t>
      </w:r>
    </w:p>
    <w:p w14:paraId="6C592CD3" w14:textId="77777777" w:rsidR="00CF295F" w:rsidRPr="00642A73" w:rsidRDefault="00CF295F" w:rsidP="00642A73">
      <w:pPr>
        <w:bidi/>
        <w:rPr>
          <w:sz w:val="26"/>
          <w:szCs w:val="26"/>
          <w:lang w:bidi="ar-LB"/>
        </w:rPr>
      </w:pPr>
    </w:p>
    <w:p w14:paraId="3419916A" w14:textId="77777777" w:rsidR="00CF295F" w:rsidRPr="00642A73" w:rsidRDefault="00CF295F" w:rsidP="00642A73">
      <w:pPr>
        <w:bidi/>
        <w:rPr>
          <w:sz w:val="26"/>
          <w:szCs w:val="26"/>
          <w:lang w:bidi="ar-LB"/>
        </w:rPr>
      </w:pPr>
    </w:p>
    <w:p w14:paraId="761C20EE" w14:textId="5003D095" w:rsidR="00642A73" w:rsidRPr="00642A73" w:rsidRDefault="00842006" w:rsidP="00642A73">
      <w:pPr>
        <w:bidi/>
        <w:ind w:firstLine="720"/>
        <w:rPr>
          <w:sz w:val="26"/>
          <w:szCs w:val="26"/>
          <w:lang w:val="en-US" w:bidi="ar-LB"/>
        </w:rPr>
      </w:pPr>
      <w:r w:rsidRPr="00842006">
        <w:rPr>
          <w:sz w:val="26"/>
          <w:szCs w:val="26"/>
          <w:rtl/>
          <w:lang w:val="en-US" w:bidi="ar-LB"/>
        </w:rPr>
        <w:t>تتألف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هذه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الوثيقة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تعليقات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وتوصيات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الأمانة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مقترح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42006">
        <w:rPr>
          <w:sz w:val="26"/>
          <w:szCs w:val="26"/>
          <w:rtl/>
          <w:lang w:val="en-US" w:bidi="ar-LB"/>
        </w:rPr>
        <w:t>التالي:</w:t>
      </w:r>
    </w:p>
    <w:p w14:paraId="16F612DE" w14:textId="060FC3EC" w:rsidR="00842006" w:rsidRPr="00842006" w:rsidRDefault="00842006" w:rsidP="00842006">
      <w:pPr>
        <w:bidi/>
        <w:spacing w:before="240" w:after="240"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التبريد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(هيدروفلوروكربون)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6022"/>
        <w:gridCol w:w="1350"/>
        <w:gridCol w:w="1978"/>
      </w:tblGrid>
      <w:tr w:rsidR="00F97455" w:rsidRPr="00255EB5" w14:paraId="26EF0EE9" w14:textId="0468BA5D" w:rsidTr="000B3534">
        <w:tc>
          <w:tcPr>
            <w:tcW w:w="6022" w:type="dxa"/>
          </w:tcPr>
          <w:p w14:paraId="10E04A39" w14:textId="6C397BEE" w:rsidR="00857F06" w:rsidRPr="00BF2F8A" w:rsidRDefault="00857F06" w:rsidP="000B3534">
            <w:pPr>
              <w:pStyle w:val="ListParagraph"/>
              <w:numPr>
                <w:ilvl w:val="0"/>
                <w:numId w:val="10"/>
              </w:numPr>
              <w:bidi/>
              <w:spacing w:before="120" w:after="120"/>
              <w:ind w:left="0" w:hanging="720"/>
              <w:contextualSpacing w:val="0"/>
              <w:rPr>
                <w:sz w:val="26"/>
                <w:szCs w:val="26"/>
                <w:rtl/>
                <w:lang w:val="en-CA" w:bidi="ar-LB"/>
              </w:rPr>
            </w:pPr>
            <w:r w:rsidRPr="00BF2F8A">
              <w:rPr>
                <w:sz w:val="26"/>
                <w:szCs w:val="26"/>
                <w:rtl/>
                <w:lang w:val="en-CA" w:bidi="ar-LB"/>
              </w:rPr>
              <w:t>تحويل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val="en-CA" w:bidi="ar-LB"/>
              </w:rPr>
              <w:t>خطي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B3534">
              <w:rPr>
                <w:sz w:val="26"/>
                <w:szCs w:val="26"/>
                <w:rtl/>
                <w:lang w:val="en-CA" w:bidi="ar-LB"/>
              </w:rPr>
              <w:t>إنتاج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val="en-CA" w:bidi="ar-LB"/>
              </w:rPr>
              <w:t>في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val="en-CA" w:bidi="ar-LB"/>
              </w:rPr>
              <w:t>شركة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val="en-CA" w:bidi="ar-LB"/>
              </w:rPr>
              <w:t>واحدة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val="en-CA" w:bidi="ar-LB"/>
              </w:rPr>
              <w:t>(منار)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لتصنيع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0B3534">
              <w:rPr>
                <w:sz w:val="26"/>
                <w:szCs w:val="26"/>
                <w:rtl/>
                <w:lang w:val="en-CA" w:bidi="ar-LB"/>
              </w:rPr>
              <w:t>معدات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التبريد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المنزلية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من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الهيدروفلوروكربون-134أ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إلى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غاز</w:t>
            </w:r>
            <w:r w:rsidR="008E30F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="00BF2F8A" w:rsidRPr="00BF2F8A">
              <w:rPr>
                <w:sz w:val="26"/>
                <w:szCs w:val="26"/>
                <w:lang w:val="en-US" w:bidi="ar-LB"/>
              </w:rPr>
              <w:t>R-600a</w:t>
            </w:r>
            <w:r w:rsidR="00BF2F8A" w:rsidRPr="00BF2F8A">
              <w:rPr>
                <w:sz w:val="26"/>
                <w:szCs w:val="26"/>
                <w:rtl/>
                <w:lang w:val="en-CA" w:bidi="ar-LB"/>
              </w:rPr>
              <w:t>.</w:t>
            </w:r>
          </w:p>
        </w:tc>
        <w:tc>
          <w:tcPr>
            <w:tcW w:w="1350" w:type="dxa"/>
          </w:tcPr>
          <w:p w14:paraId="078C2834" w14:textId="266B37CF" w:rsidR="00BF2F8A" w:rsidRPr="00BF2F8A" w:rsidRDefault="00BF2F8A" w:rsidP="000B3534">
            <w:pPr>
              <w:bidi/>
              <w:spacing w:before="120" w:after="120"/>
              <w:jc w:val="center"/>
              <w:rPr>
                <w:sz w:val="26"/>
                <w:szCs w:val="26"/>
                <w:rtl/>
                <w:lang w:bidi="ar-LB"/>
              </w:rPr>
            </w:pPr>
            <w:r w:rsidRPr="00BF2F8A">
              <w:rPr>
                <w:sz w:val="26"/>
                <w:szCs w:val="26"/>
                <w:rtl/>
                <w:lang w:bidi="ar-LB"/>
              </w:rPr>
              <w:t>اليونيدو</w:t>
            </w:r>
          </w:p>
        </w:tc>
        <w:tc>
          <w:tcPr>
            <w:tcW w:w="1978" w:type="dxa"/>
          </w:tcPr>
          <w:p w14:paraId="40C24166" w14:textId="6310F6E6" w:rsidR="00BF2F8A" w:rsidRPr="00BF2F8A" w:rsidRDefault="00BF2F8A" w:rsidP="000B3534">
            <w:pPr>
              <w:bidi/>
              <w:spacing w:before="120" w:after="120"/>
              <w:jc w:val="center"/>
              <w:rPr>
                <w:sz w:val="26"/>
                <w:szCs w:val="26"/>
                <w:rtl/>
                <w:lang w:bidi="ar-LB"/>
              </w:rPr>
            </w:pPr>
            <w:r w:rsidRPr="00BF2F8A">
              <w:rPr>
                <w:sz w:val="26"/>
                <w:szCs w:val="26"/>
                <w:rtl/>
                <w:lang w:bidi="ar-LB"/>
              </w:rPr>
              <w:t>النظر</w:t>
            </w:r>
            <w:r w:rsidR="008E30FA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bidi="ar-LB"/>
              </w:rPr>
              <w:t>بشكل</w:t>
            </w:r>
            <w:r w:rsidR="008E30FA">
              <w:rPr>
                <w:sz w:val="26"/>
                <w:szCs w:val="26"/>
                <w:rtl/>
                <w:lang w:bidi="ar-LB"/>
              </w:rPr>
              <w:t xml:space="preserve"> </w:t>
            </w:r>
            <w:r w:rsidRPr="00BF2F8A">
              <w:rPr>
                <w:sz w:val="26"/>
                <w:szCs w:val="26"/>
                <w:rtl/>
                <w:lang w:bidi="ar-LB"/>
              </w:rPr>
              <w:t>فردي</w:t>
            </w:r>
          </w:p>
        </w:tc>
      </w:tr>
    </w:tbl>
    <w:p w14:paraId="3C1BC714" w14:textId="4235B86D" w:rsidR="009145E4" w:rsidRPr="00BF2F8A" w:rsidRDefault="009145E4" w:rsidP="00BF2F8A">
      <w:pPr>
        <w:pStyle w:val="Heading1"/>
        <w:numPr>
          <w:ilvl w:val="0"/>
          <w:numId w:val="0"/>
        </w:numPr>
        <w:tabs>
          <w:tab w:val="left" w:pos="1280"/>
        </w:tabs>
        <w:bidi/>
        <w:jc w:val="left"/>
        <w:rPr>
          <w:sz w:val="26"/>
          <w:szCs w:val="26"/>
          <w:lang w:val="en-US" w:bidi="ar-LB"/>
        </w:rPr>
      </w:pPr>
    </w:p>
    <w:p w14:paraId="60BFAD70" w14:textId="77777777" w:rsidR="00BB2764" w:rsidRPr="00BF2F8A" w:rsidRDefault="00BB2764" w:rsidP="00BF2F8A">
      <w:pPr>
        <w:bidi/>
        <w:jc w:val="left"/>
        <w:rPr>
          <w:sz w:val="26"/>
          <w:szCs w:val="26"/>
          <w:lang w:bidi="ar-LB"/>
        </w:rPr>
      </w:pPr>
    </w:p>
    <w:p w14:paraId="346D78E8" w14:textId="77777777" w:rsidR="008C5738" w:rsidRPr="009B0D30" w:rsidRDefault="004E7F9C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center"/>
        <w:rPr>
          <w:b/>
          <w:sz w:val="22"/>
          <w:lang w:bidi="ar-LB"/>
        </w:rPr>
      </w:pPr>
      <w:r w:rsidRPr="009B0D30">
        <w:rPr>
          <w:b/>
          <w:sz w:val="22"/>
          <w:lang w:bidi="ar-LB"/>
        </w:rPr>
        <w:br w:type="page"/>
      </w:r>
    </w:p>
    <w:p w14:paraId="1E550B06" w14:textId="51D9CE18" w:rsidR="004D5429" w:rsidRDefault="004D5429" w:rsidP="004D5429">
      <w:pPr>
        <w:bidi/>
        <w:spacing w:after="120"/>
        <w:jc w:val="center"/>
        <w:rPr>
          <w:bCs/>
          <w:sz w:val="26"/>
          <w:szCs w:val="26"/>
          <w:rtl/>
          <w:lang w:val="en-US" w:bidi="ar-LB"/>
        </w:rPr>
      </w:pPr>
      <w:r w:rsidRPr="004D5429">
        <w:rPr>
          <w:bCs/>
          <w:sz w:val="26"/>
          <w:szCs w:val="26"/>
          <w:rtl/>
          <w:lang w:val="en-US" w:bidi="ar-LB"/>
        </w:rPr>
        <w:lastRenderedPageBreak/>
        <w:t>ورقة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4D5429">
        <w:rPr>
          <w:bCs/>
          <w:sz w:val="26"/>
          <w:szCs w:val="26"/>
          <w:rtl/>
          <w:lang w:val="en-US" w:bidi="ar-LB"/>
        </w:rPr>
        <w:t>تقييم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4D5429">
        <w:rPr>
          <w:bCs/>
          <w:sz w:val="26"/>
          <w:szCs w:val="26"/>
          <w:rtl/>
          <w:lang w:val="en-US" w:bidi="ar-LB"/>
        </w:rPr>
        <w:t>المشروع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4D5429">
        <w:rPr>
          <w:bCs/>
          <w:sz w:val="26"/>
          <w:szCs w:val="26"/>
          <w:rtl/>
          <w:lang w:val="en-US" w:bidi="ar-LB"/>
        </w:rPr>
        <w:t>-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4D5429">
        <w:rPr>
          <w:bCs/>
          <w:sz w:val="26"/>
          <w:szCs w:val="26"/>
          <w:rtl/>
          <w:lang w:val="en-US" w:bidi="ar-LB"/>
        </w:rPr>
        <w:t>مشروعات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4D5429">
        <w:rPr>
          <w:bCs/>
          <w:sz w:val="26"/>
          <w:szCs w:val="26"/>
          <w:rtl/>
          <w:lang w:val="en-US" w:bidi="ar-LB"/>
        </w:rPr>
        <w:t>متعددة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4D5429">
        <w:rPr>
          <w:bCs/>
          <w:sz w:val="26"/>
          <w:szCs w:val="26"/>
          <w:rtl/>
          <w:lang w:val="en-US" w:bidi="ar-LB"/>
        </w:rPr>
        <w:t>السنوات</w:t>
      </w:r>
    </w:p>
    <w:p w14:paraId="061CB760" w14:textId="5BD85DD9" w:rsidR="004D5429" w:rsidRPr="004D5429" w:rsidRDefault="004D5429" w:rsidP="004D5429">
      <w:pPr>
        <w:bidi/>
        <w:spacing w:after="120"/>
        <w:jc w:val="center"/>
        <w:rPr>
          <w:bCs/>
          <w:sz w:val="26"/>
          <w:szCs w:val="26"/>
          <w:rtl/>
          <w:lang w:val="en-US" w:bidi="ar-LB"/>
        </w:rPr>
      </w:pPr>
      <w:r>
        <w:rPr>
          <w:bCs/>
          <w:sz w:val="26"/>
          <w:szCs w:val="26"/>
          <w:rtl/>
          <w:lang w:val="en-US" w:bidi="ar-LB"/>
        </w:rPr>
        <w:t>المغـرب</w:t>
      </w:r>
    </w:p>
    <w:tbl>
      <w:tblPr>
        <w:tblStyle w:val="TableGrid"/>
        <w:tblpPr w:leftFromText="180" w:rightFromText="180" w:vertAnchor="text" w:horzAnchor="margin" w:tblpXSpec="center" w:tblpY="62"/>
        <w:bidiVisual/>
        <w:tblW w:w="0" w:type="auto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74"/>
        <w:gridCol w:w="2944"/>
      </w:tblGrid>
      <w:tr w:rsidR="00AA36EC" w:rsidRPr="000253DB" w14:paraId="4C48AC87" w14:textId="77777777" w:rsidTr="00AA36EC">
        <w:trPr>
          <w:trHeight w:val="35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9B83" w14:textId="26E0A7F0" w:rsidR="00AA36EC" w:rsidRPr="00AA36EC" w:rsidRDefault="00AA36EC" w:rsidP="00AA36EC">
            <w:pPr>
              <w:tabs>
                <w:tab w:val="left" w:pos="383"/>
              </w:tabs>
              <w:bidi/>
              <w:jc w:val="left"/>
              <w:rPr>
                <w:b/>
                <w:bCs/>
                <w:lang w:bidi="ar-LB"/>
              </w:rPr>
            </w:pPr>
            <w:r w:rsidRPr="00AA36EC">
              <w:rPr>
                <w:b/>
                <w:bCs/>
                <w:rtl/>
                <w:lang w:bidi="ar-LB"/>
              </w:rPr>
              <w:t>اسم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AA36EC">
              <w:rPr>
                <w:b/>
                <w:bCs/>
                <w:rtl/>
                <w:lang w:bidi="ar-LB"/>
              </w:rPr>
              <w:t>المشروع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CC3A" w14:textId="33982012" w:rsidR="00AA36EC" w:rsidRPr="00AA36EC" w:rsidRDefault="00AA36EC" w:rsidP="00AA36EC">
            <w:pPr>
              <w:tabs>
                <w:tab w:val="left" w:pos="383"/>
              </w:tabs>
              <w:bidi/>
              <w:jc w:val="left"/>
              <w:rPr>
                <w:b/>
                <w:bCs/>
                <w:lang w:bidi="ar-LB"/>
              </w:rPr>
            </w:pPr>
            <w:r w:rsidRPr="00AA36EC">
              <w:rPr>
                <w:b/>
                <w:bCs/>
                <w:rtl/>
                <w:lang w:bidi="ar-LB"/>
              </w:rPr>
              <w:t>الوكالة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AA36EC">
              <w:rPr>
                <w:b/>
                <w:bCs/>
                <w:rtl/>
                <w:lang w:bidi="ar-LB"/>
              </w:rPr>
              <w:t>المُنفذة</w:t>
            </w:r>
          </w:p>
        </w:tc>
      </w:tr>
      <w:tr w:rsidR="00E80B47" w:rsidRPr="000253DB" w14:paraId="042D0CF1" w14:textId="77777777" w:rsidTr="00AA36EC">
        <w:trPr>
          <w:trHeight w:val="562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1AE9" w14:textId="6F006CBE" w:rsidR="00E80B47" w:rsidRPr="00AA36EC" w:rsidRDefault="00AA36EC" w:rsidP="00AA36EC">
            <w:pPr>
              <w:tabs>
                <w:tab w:val="left" w:pos="383"/>
              </w:tabs>
              <w:bidi/>
              <w:spacing w:before="40" w:after="20"/>
              <w:rPr>
                <w:lang w:bidi="ar-LB"/>
              </w:rPr>
            </w:pPr>
            <w:r w:rsidRPr="00AA36EC">
              <w:rPr>
                <w:rtl/>
                <w:lang w:bidi="ar-LB"/>
              </w:rPr>
              <w:t>تحويل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خطي</w:t>
            </w:r>
            <w:r w:rsidR="008E30FA">
              <w:rPr>
                <w:rtl/>
                <w:lang w:bidi="ar-LB"/>
              </w:rPr>
              <w:t xml:space="preserve"> </w:t>
            </w:r>
            <w:r w:rsidR="000B3534">
              <w:rPr>
                <w:rtl/>
                <w:lang w:bidi="ar-LB"/>
              </w:rPr>
              <w:t>إنتاج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في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شركة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واحدة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(منار)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لتصنيع</w:t>
            </w:r>
            <w:r w:rsidR="008E30FA">
              <w:rPr>
                <w:rtl/>
                <w:lang w:bidi="ar-LB"/>
              </w:rPr>
              <w:t xml:space="preserve"> </w:t>
            </w:r>
            <w:r w:rsidR="000B3534">
              <w:rPr>
                <w:rtl/>
                <w:lang w:bidi="ar-LB"/>
              </w:rPr>
              <w:t>معدات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التبريد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المنزلية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من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الهيدروفلوروكربون-134أ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إلى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rtl/>
                <w:lang w:bidi="ar-LB"/>
              </w:rPr>
              <w:t>غاز</w:t>
            </w:r>
            <w:r w:rsidR="008E30FA">
              <w:rPr>
                <w:rtl/>
                <w:lang w:bidi="ar-LB"/>
              </w:rPr>
              <w:t xml:space="preserve"> </w:t>
            </w:r>
            <w:r w:rsidRPr="00AA36EC">
              <w:rPr>
                <w:lang w:bidi="ar-LB"/>
              </w:rPr>
              <w:t>R-600a</w:t>
            </w:r>
            <w:r w:rsidRPr="00AA36EC">
              <w:rPr>
                <w:rtl/>
                <w:lang w:bidi="ar-LB"/>
              </w:rPr>
              <w:t>.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1F2E" w14:textId="2521929D" w:rsidR="00E80B47" w:rsidRPr="00AA36EC" w:rsidRDefault="00AA36EC" w:rsidP="00AA36EC">
            <w:pPr>
              <w:tabs>
                <w:tab w:val="left" w:pos="383"/>
              </w:tabs>
              <w:bidi/>
              <w:spacing w:before="40" w:after="20"/>
              <w:jc w:val="center"/>
              <w:rPr>
                <w:rtl/>
                <w:lang w:bidi="ar-LB"/>
              </w:rPr>
            </w:pPr>
            <w:r>
              <w:rPr>
                <w:rtl/>
                <w:lang w:bidi="ar-LB"/>
              </w:rPr>
              <w:t>اليونيدو</w:t>
            </w:r>
          </w:p>
        </w:tc>
      </w:tr>
    </w:tbl>
    <w:p w14:paraId="1FB7AA65" w14:textId="77777777" w:rsidR="003F0F2A" w:rsidRDefault="003F0F2A" w:rsidP="00AA36EC">
      <w:pPr>
        <w:bidi/>
        <w:rPr>
          <w:sz w:val="20"/>
          <w:highlight w:val="yellow"/>
          <w:lang w:val="en-US" w:bidi="ar-LB"/>
        </w:rPr>
      </w:pPr>
    </w:p>
    <w:tbl>
      <w:tblPr>
        <w:tblStyle w:val="TableGrid"/>
        <w:bidiVisual/>
        <w:tblW w:w="5000" w:type="pct"/>
        <w:jc w:val="center"/>
        <w:tblLook w:val="01E0" w:firstRow="1" w:lastRow="1" w:firstColumn="1" w:lastColumn="1" w:noHBand="0" w:noVBand="0"/>
      </w:tblPr>
      <w:tblGrid>
        <w:gridCol w:w="5599"/>
        <w:gridCol w:w="3751"/>
      </w:tblGrid>
      <w:tr w:rsidR="00AA36EC" w:rsidRPr="000253DB" w14:paraId="191A6DF6" w14:textId="77777777" w:rsidTr="00AA36EC">
        <w:trPr>
          <w:jc w:val="center"/>
        </w:trPr>
        <w:tc>
          <w:tcPr>
            <w:tcW w:w="2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4266" w14:textId="07734DB1" w:rsidR="00AA36EC" w:rsidRPr="00AA36EC" w:rsidRDefault="00AA36EC" w:rsidP="00AA36EC">
            <w:pPr>
              <w:bidi/>
              <w:rPr>
                <w:bCs/>
                <w:caps/>
                <w:sz w:val="20"/>
                <w:lang w:bidi="ar-LB"/>
              </w:rPr>
            </w:pPr>
            <w:r w:rsidRPr="00AA36EC">
              <w:rPr>
                <w:bCs/>
                <w:caps/>
                <w:sz w:val="20"/>
                <w:rtl/>
                <w:lang w:bidi="ar-LB"/>
              </w:rPr>
              <w:t>وكالة</w:t>
            </w:r>
            <w:r w:rsidR="008E30FA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AA36EC">
              <w:rPr>
                <w:bCs/>
                <w:caps/>
                <w:sz w:val="20"/>
                <w:rtl/>
                <w:lang w:bidi="ar-LB"/>
              </w:rPr>
              <w:t>التنسيق</w:t>
            </w:r>
            <w:r w:rsidR="008E30FA">
              <w:rPr>
                <w:bCs/>
                <w:caps/>
                <w:sz w:val="20"/>
                <w:rtl/>
                <w:lang w:bidi="ar-LB"/>
              </w:rPr>
              <w:t xml:space="preserve"> </w:t>
            </w:r>
            <w:r w:rsidRPr="00AA36EC">
              <w:rPr>
                <w:bCs/>
                <w:caps/>
                <w:sz w:val="20"/>
                <w:rtl/>
                <w:lang w:bidi="ar-LB"/>
              </w:rPr>
              <w:t>الوطنية</w:t>
            </w:r>
          </w:p>
        </w:tc>
        <w:tc>
          <w:tcPr>
            <w:tcW w:w="2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91D6B" w14:textId="47EDFC95" w:rsidR="00AA36EC" w:rsidRPr="002B2416" w:rsidRDefault="00DE3EF5" w:rsidP="00AA36EC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وحدة</w:t>
            </w:r>
            <w:r w:rsidR="008E30FA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الأوزون</w:t>
            </w:r>
            <w:r w:rsidR="008E30FA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الوطنية</w:t>
            </w:r>
          </w:p>
        </w:tc>
      </w:tr>
    </w:tbl>
    <w:p w14:paraId="61F50E27" w14:textId="77777777" w:rsidR="003F0F2A" w:rsidRPr="00800B46" w:rsidRDefault="003F0F2A" w:rsidP="00D6198A">
      <w:pPr>
        <w:bidi/>
        <w:rPr>
          <w:caps/>
          <w:sz w:val="20"/>
          <w:lang w:bidi="ar-LB"/>
        </w:rPr>
      </w:pPr>
    </w:p>
    <w:p w14:paraId="252116FC" w14:textId="13178CF6" w:rsidR="00AF60FB" w:rsidRPr="00AF60FB" w:rsidRDefault="00AF60FB" w:rsidP="00AF60FB">
      <w:pPr>
        <w:bidi/>
        <w:rPr>
          <w:bCs/>
          <w:caps/>
          <w:lang w:val="en-US" w:bidi="ar-LB"/>
        </w:rPr>
      </w:pPr>
      <w:r>
        <w:rPr>
          <w:bCs/>
          <w:caps/>
          <w:rtl/>
          <w:lang w:val="en-US" w:bidi="ar-LB"/>
        </w:rPr>
        <w:t>أحدث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بيانات</w:t>
      </w:r>
      <w:r w:rsidR="008E30FA">
        <w:rPr>
          <w:bCs/>
          <w:caps/>
          <w:rtl/>
          <w:lang w:val="en-US" w:bidi="ar-LB"/>
        </w:rPr>
        <w:t xml:space="preserve"> </w:t>
      </w:r>
      <w:r w:rsidR="000B3534">
        <w:rPr>
          <w:bCs/>
          <w:caps/>
          <w:rtl/>
          <w:lang w:val="en-US" w:bidi="ar-LB"/>
        </w:rPr>
        <w:t>استهلاك</w:t>
      </w:r>
      <w:r w:rsidR="008E30FA">
        <w:rPr>
          <w:bCs/>
          <w:caps/>
          <w:rtl/>
          <w:lang w:val="en-US" w:bidi="ar-LB"/>
        </w:rPr>
        <w:t xml:space="preserve"> </w:t>
      </w:r>
      <w:r w:rsidR="000B3534">
        <w:rPr>
          <w:bCs/>
          <w:caps/>
          <w:rtl/>
          <w:lang w:val="en-US" w:bidi="ar-LB"/>
        </w:rPr>
        <w:t>الهيدروفلوروكربون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المُبلغ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عنها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التي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تمت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معالجتها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في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المشروع</w:t>
      </w:r>
    </w:p>
    <w:p w14:paraId="6B533FA0" w14:textId="0F886823" w:rsidR="00AF60FB" w:rsidRPr="00AF60FB" w:rsidRDefault="00AF60FB" w:rsidP="00AF60FB">
      <w:pPr>
        <w:widowControl w:val="0"/>
        <w:bidi/>
        <w:spacing w:before="60"/>
        <w:rPr>
          <w:bCs/>
          <w:caps/>
          <w:lang w:val="en-US" w:bidi="ar-LB"/>
        </w:rPr>
      </w:pPr>
      <w:r w:rsidRPr="00AF60FB">
        <w:rPr>
          <w:bCs/>
          <w:caps/>
          <w:rtl/>
          <w:lang w:val="en-US" w:bidi="ar-LB"/>
        </w:rPr>
        <w:t>أ: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بيانات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المادة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7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(2023)</w:t>
      </w:r>
    </w:p>
    <w:tbl>
      <w:tblPr>
        <w:tblStyle w:val="TableGrid"/>
        <w:tblpPr w:leftFromText="180" w:rightFromText="180" w:vertAnchor="text" w:horzAnchor="margin" w:tblpXSpec="center" w:tblpY="90"/>
        <w:bidiVisual/>
        <w:tblW w:w="5000" w:type="pct"/>
        <w:tblLook w:val="01E0" w:firstRow="1" w:lastRow="1" w:firstColumn="1" w:lastColumn="1" w:noHBand="0" w:noVBand="0"/>
      </w:tblPr>
      <w:tblGrid>
        <w:gridCol w:w="4135"/>
        <w:gridCol w:w="1621"/>
        <w:gridCol w:w="3594"/>
      </w:tblGrid>
      <w:tr w:rsidR="00F50A15" w:rsidRPr="00335151" w14:paraId="64865D32" w14:textId="77777777" w:rsidTr="00335151">
        <w:trPr>
          <w:trHeight w:val="170"/>
        </w:trPr>
        <w:tc>
          <w:tcPr>
            <w:tcW w:w="2211" w:type="pct"/>
            <w:shd w:val="clear" w:color="auto" w:fill="auto"/>
          </w:tcPr>
          <w:p w14:paraId="7C4E5693" w14:textId="34A4E945" w:rsidR="00F50A15" w:rsidRPr="00335151" w:rsidRDefault="00306E3E" w:rsidP="00306E3E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الهيدروفلوروكربون-134أ</w:t>
            </w:r>
          </w:p>
        </w:tc>
        <w:tc>
          <w:tcPr>
            <w:tcW w:w="867" w:type="pct"/>
            <w:shd w:val="clear" w:color="auto" w:fill="auto"/>
          </w:tcPr>
          <w:p w14:paraId="645C4933" w14:textId="796FF71B" w:rsidR="00F50A15" w:rsidRPr="00335151" w:rsidRDefault="00306E3E" w:rsidP="00306E3E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869.54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متري</w:t>
            </w:r>
          </w:p>
        </w:tc>
        <w:tc>
          <w:tcPr>
            <w:tcW w:w="1922" w:type="pct"/>
            <w:shd w:val="clear" w:color="auto" w:fill="auto"/>
          </w:tcPr>
          <w:p w14:paraId="437116D9" w14:textId="0D6B5C49" w:rsidR="00F50A15" w:rsidRPr="00335151" w:rsidRDefault="00306E3E" w:rsidP="00306E3E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1,243,442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مكافئ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ثاني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أكسيد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الكربون</w:t>
            </w:r>
          </w:p>
        </w:tc>
      </w:tr>
    </w:tbl>
    <w:p w14:paraId="6DAC958F" w14:textId="476302EE" w:rsidR="00C26FB7" w:rsidRPr="00C26FB7" w:rsidRDefault="00C26FB7" w:rsidP="00C26FB7">
      <w:pPr>
        <w:widowControl w:val="0"/>
        <w:bidi/>
        <w:spacing w:before="120" w:after="60"/>
        <w:rPr>
          <w:bCs/>
          <w:caps/>
          <w:lang w:val="en-US" w:bidi="ar-LB"/>
        </w:rPr>
      </w:pPr>
      <w:r>
        <w:rPr>
          <w:bCs/>
          <w:caps/>
          <w:rtl/>
          <w:lang w:val="en-US" w:bidi="ar-LB"/>
        </w:rPr>
        <w:t>ب:</w:t>
      </w:r>
      <w:r w:rsidR="008E30FA">
        <w:rPr>
          <w:bCs/>
          <w:caps/>
          <w:rtl/>
          <w:lang w:val="en-US" w:bidi="ar-LB"/>
        </w:rPr>
        <w:t xml:space="preserve"> </w:t>
      </w:r>
      <w:r w:rsidRPr="00C26FB7">
        <w:rPr>
          <w:bCs/>
          <w:caps/>
          <w:rtl/>
          <w:lang w:val="en-US" w:bidi="ar-LB"/>
        </w:rPr>
        <w:t>البيانات</w:t>
      </w:r>
      <w:r w:rsidR="008E30FA">
        <w:rPr>
          <w:bCs/>
          <w:caps/>
          <w:rtl/>
          <w:lang w:val="en-US" w:bidi="ar-LB"/>
        </w:rPr>
        <w:t xml:space="preserve"> </w:t>
      </w:r>
      <w:r w:rsidRPr="00C26FB7">
        <w:rPr>
          <w:bCs/>
          <w:caps/>
          <w:rtl/>
          <w:lang w:val="en-US" w:bidi="ar-LB"/>
        </w:rPr>
        <w:t>القطاعية</w:t>
      </w:r>
      <w:r w:rsidR="008E30FA">
        <w:rPr>
          <w:bCs/>
          <w:caps/>
          <w:rtl/>
          <w:lang w:val="en-US" w:bidi="ar-LB"/>
        </w:rPr>
        <w:t xml:space="preserve"> </w:t>
      </w:r>
      <w:r w:rsidRPr="00C26FB7">
        <w:rPr>
          <w:bCs/>
          <w:caps/>
          <w:rtl/>
          <w:lang w:val="en-US" w:bidi="ar-LB"/>
        </w:rPr>
        <w:t>للبرنامج</w:t>
      </w:r>
      <w:r w:rsidR="008E30FA">
        <w:rPr>
          <w:bCs/>
          <w:caps/>
          <w:rtl/>
          <w:lang w:val="en-US" w:bidi="ar-LB"/>
        </w:rPr>
        <w:t xml:space="preserve"> </w:t>
      </w:r>
      <w:r w:rsidRPr="00C26FB7">
        <w:rPr>
          <w:bCs/>
          <w:caps/>
          <w:rtl/>
          <w:lang w:val="en-US" w:bidi="ar-LB"/>
        </w:rPr>
        <w:t>القُطري</w:t>
      </w:r>
      <w:r w:rsidR="008E30FA">
        <w:rPr>
          <w:bCs/>
          <w:caps/>
          <w:rtl/>
          <w:lang w:val="en-US" w:bidi="ar-LB"/>
        </w:rPr>
        <w:t xml:space="preserve"> </w:t>
      </w:r>
      <w:r>
        <w:rPr>
          <w:bCs/>
          <w:caps/>
          <w:rtl/>
          <w:lang w:val="en-US" w:bidi="ar-LB"/>
        </w:rPr>
        <w:t>(2023)</w:t>
      </w:r>
    </w:p>
    <w:tbl>
      <w:tblPr>
        <w:tblStyle w:val="TableGrid"/>
        <w:bidiVisual/>
        <w:tblW w:w="5000" w:type="pct"/>
        <w:jc w:val="center"/>
        <w:tblLook w:val="01E0" w:firstRow="1" w:lastRow="1" w:firstColumn="1" w:lastColumn="1" w:noHBand="0" w:noVBand="0"/>
      </w:tblPr>
      <w:tblGrid>
        <w:gridCol w:w="4137"/>
        <w:gridCol w:w="1619"/>
        <w:gridCol w:w="3594"/>
      </w:tblGrid>
      <w:tr w:rsidR="00F50A15" w:rsidRPr="00335151" w14:paraId="1D252F4E" w14:textId="77777777" w:rsidTr="00335151">
        <w:trPr>
          <w:trHeight w:val="107"/>
          <w:jc w:val="center"/>
        </w:trPr>
        <w:tc>
          <w:tcPr>
            <w:tcW w:w="2212" w:type="pct"/>
            <w:tcBorders>
              <w:right w:val="single" w:sz="4" w:space="0" w:color="auto"/>
            </w:tcBorders>
            <w:shd w:val="clear" w:color="auto" w:fill="auto"/>
          </w:tcPr>
          <w:p w14:paraId="2971802A" w14:textId="37251FBB" w:rsidR="00F50A15" w:rsidRPr="00335151" w:rsidRDefault="00C26FB7" w:rsidP="00C26FB7">
            <w:pPr>
              <w:widowControl w:val="0"/>
              <w:bidi/>
              <w:rPr>
                <w:lang w:bidi="ar-LB"/>
              </w:rPr>
            </w:pPr>
            <w:r w:rsidRPr="00335151">
              <w:rPr>
                <w:rtl/>
                <w:lang w:bidi="ar-LB"/>
              </w:rPr>
              <w:t>الهيدروفلوروكربون-134أ</w:t>
            </w:r>
          </w:p>
        </w:tc>
        <w:tc>
          <w:tcPr>
            <w:tcW w:w="8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EA5ED" w14:textId="7F2F65AE" w:rsidR="00F50A15" w:rsidRPr="00335151" w:rsidRDefault="00C26FB7" w:rsidP="00C26FB7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896.33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متري</w:t>
            </w:r>
          </w:p>
        </w:tc>
        <w:tc>
          <w:tcPr>
            <w:tcW w:w="192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02055" w14:textId="4F18041B" w:rsidR="00F50A15" w:rsidRPr="00335151" w:rsidRDefault="00C26FB7" w:rsidP="00C26FB7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1,281,752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مكافئ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ثاني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أكسيد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الكربون</w:t>
            </w:r>
          </w:p>
        </w:tc>
      </w:tr>
    </w:tbl>
    <w:p w14:paraId="37C4BC6B" w14:textId="77777777" w:rsidR="000D754D" w:rsidRPr="00BB7F18" w:rsidRDefault="000D754D" w:rsidP="00C26FB7">
      <w:pPr>
        <w:bidi/>
        <w:rPr>
          <w:b/>
          <w:caps/>
          <w:sz w:val="12"/>
          <w:szCs w:val="12"/>
          <w:lang w:bidi="ar-LB"/>
        </w:rPr>
      </w:pPr>
    </w:p>
    <w:tbl>
      <w:tblPr>
        <w:tblStyle w:val="TableGrid"/>
        <w:bidiVisual/>
        <w:tblW w:w="9360" w:type="dxa"/>
        <w:jc w:val="center"/>
        <w:tblLayout w:type="fixed"/>
        <w:tblLook w:val="01E0" w:firstRow="1" w:lastRow="1" w:firstColumn="1" w:lastColumn="1" w:noHBand="0" w:noVBand="0"/>
      </w:tblPr>
      <w:tblGrid>
        <w:gridCol w:w="5495"/>
        <w:gridCol w:w="2580"/>
        <w:gridCol w:w="1285"/>
      </w:tblGrid>
      <w:tr w:rsidR="000D754D" w:rsidRPr="00335151" w14:paraId="3B2751D6" w14:textId="77777777" w:rsidTr="00C26FB7">
        <w:trPr>
          <w:trHeight w:val="70"/>
          <w:jc w:val="center"/>
        </w:trPr>
        <w:tc>
          <w:tcPr>
            <w:tcW w:w="5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15D6" w14:textId="4568D08A" w:rsidR="00C26FB7" w:rsidRPr="00335151" w:rsidRDefault="00C26FB7" w:rsidP="00C26FB7">
            <w:pPr>
              <w:bidi/>
              <w:jc w:val="left"/>
              <w:rPr>
                <w:b/>
                <w:bCs/>
                <w:rtl/>
                <w:lang w:bidi="ar-LB"/>
              </w:rPr>
            </w:pPr>
            <w:r w:rsidRPr="00335151">
              <w:rPr>
                <w:b/>
                <w:bCs/>
                <w:rtl/>
                <w:lang w:bidi="ar-LB"/>
              </w:rPr>
              <w:t>استهلاك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335151">
              <w:rPr>
                <w:b/>
                <w:bCs/>
                <w:rtl/>
                <w:lang w:bidi="ar-LB"/>
              </w:rPr>
              <w:t>الهيدروفلوروكربون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335151">
              <w:rPr>
                <w:b/>
                <w:bCs/>
                <w:rtl/>
                <w:lang w:bidi="ar-LB"/>
              </w:rPr>
              <w:t>المتبقي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335151">
              <w:rPr>
                <w:b/>
                <w:bCs/>
                <w:rtl/>
                <w:lang w:bidi="ar-LB"/>
              </w:rPr>
              <w:t>المؤهل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335151">
              <w:rPr>
                <w:b/>
                <w:bCs/>
                <w:rtl/>
                <w:lang w:bidi="ar-LB"/>
              </w:rPr>
              <w:t>للتمويل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78BB" w14:textId="01EC35A2" w:rsidR="000D754D" w:rsidRPr="00335151" w:rsidRDefault="00C26FB7" w:rsidP="00C26FB7">
            <w:pPr>
              <w:bidi/>
              <w:jc w:val="left"/>
              <w:rPr>
                <w:lang w:val="en-US" w:bidi="ar-LB"/>
              </w:rPr>
            </w:pP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متري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412" w14:textId="63D66739" w:rsidR="000D754D" w:rsidRPr="00335151" w:rsidRDefault="00C26FB7" w:rsidP="00C26FB7">
            <w:pPr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يُحدد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لاحقاً</w:t>
            </w:r>
          </w:p>
        </w:tc>
      </w:tr>
      <w:tr w:rsidR="000D754D" w:rsidRPr="00335151" w14:paraId="1350A99C" w14:textId="77777777" w:rsidTr="00C26FB7">
        <w:trPr>
          <w:trHeight w:val="98"/>
          <w:jc w:val="center"/>
        </w:trPr>
        <w:tc>
          <w:tcPr>
            <w:tcW w:w="5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B5CC6" w14:textId="77777777" w:rsidR="000D754D" w:rsidRPr="00335151" w:rsidRDefault="000D754D" w:rsidP="00C26FB7">
            <w:pPr>
              <w:bidi/>
              <w:rPr>
                <w:lang w:val="en-GB" w:bidi="ar-LB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1690" w14:textId="44F30150" w:rsidR="000D754D" w:rsidRPr="00335151" w:rsidRDefault="00C26FB7" w:rsidP="00C26FB7">
            <w:pPr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مكافئ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ثاني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أكسيد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الكربون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44E4" w14:textId="6EFA5A23" w:rsidR="000D754D" w:rsidRPr="00335151" w:rsidRDefault="00C26FB7" w:rsidP="00C26FB7">
            <w:pPr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يُحدد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لاحقاً</w:t>
            </w:r>
          </w:p>
        </w:tc>
      </w:tr>
    </w:tbl>
    <w:p w14:paraId="188783CA" w14:textId="77777777" w:rsidR="000D754D" w:rsidRPr="00BB7F18" w:rsidRDefault="000D754D" w:rsidP="00C26FB7">
      <w:pPr>
        <w:widowControl w:val="0"/>
        <w:bidi/>
        <w:rPr>
          <w:sz w:val="12"/>
          <w:szCs w:val="12"/>
          <w:lang w:bidi="ar-LB"/>
        </w:rPr>
      </w:pPr>
    </w:p>
    <w:tbl>
      <w:tblPr>
        <w:tblStyle w:val="TableGrid"/>
        <w:tblpPr w:leftFromText="180" w:rightFromText="180" w:vertAnchor="text" w:horzAnchor="margin" w:tblpXSpec="center" w:tblpY="62"/>
        <w:bidiVisual/>
        <w:tblW w:w="5000" w:type="pct"/>
        <w:tblBorders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73"/>
        <w:gridCol w:w="1081"/>
        <w:gridCol w:w="1891"/>
        <w:gridCol w:w="2609"/>
        <w:gridCol w:w="896"/>
      </w:tblGrid>
      <w:tr w:rsidR="000D754D" w:rsidRPr="00335151" w14:paraId="364C21E6" w14:textId="77777777" w:rsidTr="00335151">
        <w:trPr>
          <w:trHeight w:val="170"/>
        </w:trPr>
        <w:tc>
          <w:tcPr>
            <w:tcW w:w="1537" w:type="pct"/>
            <w:vMerge w:val="restart"/>
            <w:tcBorders>
              <w:right w:val="single" w:sz="4" w:space="0" w:color="auto"/>
            </w:tcBorders>
          </w:tcPr>
          <w:p w14:paraId="21D7A61D" w14:textId="569C4D36" w:rsidR="0027228A" w:rsidRPr="00335151" w:rsidRDefault="0027228A" w:rsidP="0027228A">
            <w:pPr>
              <w:widowControl w:val="0"/>
              <w:bidi/>
              <w:jc w:val="left"/>
              <w:rPr>
                <w:bCs/>
                <w:i/>
                <w:rtl/>
                <w:lang w:bidi="ar-LB"/>
              </w:rPr>
            </w:pPr>
            <w:r w:rsidRPr="00335151">
              <w:rPr>
                <w:bCs/>
                <w:i/>
                <w:rtl/>
                <w:lang w:bidi="ar-LB"/>
              </w:rPr>
              <w:t>مخصصات</w:t>
            </w:r>
            <w:r w:rsidR="008E30FA">
              <w:rPr>
                <w:bCs/>
                <w:i/>
                <w:rtl/>
                <w:lang w:bidi="ar-LB"/>
              </w:rPr>
              <w:t xml:space="preserve"> </w:t>
            </w:r>
            <w:r w:rsidRPr="00335151">
              <w:rPr>
                <w:bCs/>
                <w:i/>
                <w:rtl/>
                <w:lang w:bidi="ar-LB"/>
              </w:rPr>
              <w:t>خطة</w:t>
            </w:r>
            <w:r w:rsidR="008E30FA">
              <w:rPr>
                <w:bCs/>
                <w:i/>
                <w:rtl/>
                <w:lang w:bidi="ar-LB"/>
              </w:rPr>
              <w:t xml:space="preserve"> </w:t>
            </w:r>
            <w:r w:rsidRPr="00335151">
              <w:rPr>
                <w:bCs/>
                <w:i/>
                <w:rtl/>
                <w:lang w:bidi="ar-LB"/>
              </w:rPr>
              <w:t>عمل</w:t>
            </w:r>
            <w:r w:rsidR="008E30FA">
              <w:rPr>
                <w:bCs/>
                <w:i/>
                <w:rtl/>
                <w:lang w:bidi="ar-LB"/>
              </w:rPr>
              <w:t xml:space="preserve"> </w:t>
            </w:r>
            <w:r w:rsidR="000B3534">
              <w:rPr>
                <w:bCs/>
                <w:i/>
                <w:rtl/>
                <w:lang w:bidi="ar-LB"/>
              </w:rPr>
              <w:t>ا</w:t>
            </w:r>
            <w:r w:rsidRPr="00335151">
              <w:rPr>
                <w:bCs/>
                <w:i/>
                <w:rtl/>
                <w:lang w:bidi="ar-LB"/>
              </w:rPr>
              <w:t>لسنة</w:t>
            </w:r>
            <w:r w:rsidR="008E30FA">
              <w:rPr>
                <w:bCs/>
                <w:i/>
                <w:rtl/>
                <w:lang w:bidi="ar-LB"/>
              </w:rPr>
              <w:t xml:space="preserve"> </w:t>
            </w:r>
            <w:r w:rsidRPr="00335151">
              <w:rPr>
                <w:bCs/>
                <w:i/>
                <w:rtl/>
                <w:lang w:bidi="ar-LB"/>
              </w:rPr>
              <w:t>الحالية</w:t>
            </w:r>
          </w:p>
        </w:tc>
        <w:tc>
          <w:tcPr>
            <w:tcW w:w="578" w:type="pct"/>
            <w:tcBorders>
              <w:left w:val="single" w:sz="4" w:space="0" w:color="auto"/>
              <w:right w:val="single" w:sz="4" w:space="0" w:color="auto"/>
            </w:tcBorders>
          </w:tcPr>
          <w:p w14:paraId="690C762F" w14:textId="2645855C" w:rsidR="0027228A" w:rsidRPr="00335151" w:rsidRDefault="0027228A" w:rsidP="0027228A">
            <w:pPr>
              <w:widowControl w:val="0"/>
              <w:bidi/>
              <w:jc w:val="center"/>
              <w:rPr>
                <w:bCs/>
                <w:i/>
                <w:lang w:val="en-US" w:bidi="ar-LB"/>
              </w:rPr>
            </w:pPr>
            <w:r w:rsidRPr="00335151">
              <w:rPr>
                <w:bCs/>
                <w:i/>
                <w:rtl/>
                <w:lang w:val="en-US" w:bidi="ar-LB"/>
              </w:rPr>
              <w:t>الشركة</w:t>
            </w:r>
          </w:p>
        </w:tc>
        <w:tc>
          <w:tcPr>
            <w:tcW w:w="1011" w:type="pct"/>
            <w:tcBorders>
              <w:left w:val="single" w:sz="4" w:space="0" w:color="auto"/>
              <w:right w:val="single" w:sz="4" w:space="0" w:color="auto"/>
            </w:tcBorders>
          </w:tcPr>
          <w:p w14:paraId="1E1EC623" w14:textId="504C6C9F" w:rsidR="000D754D" w:rsidRPr="00335151" w:rsidRDefault="0027228A" w:rsidP="0027228A">
            <w:pPr>
              <w:widowControl w:val="0"/>
              <w:bidi/>
              <w:jc w:val="center"/>
              <w:rPr>
                <w:bCs/>
                <w:lang w:bidi="ar-LB"/>
              </w:rPr>
            </w:pPr>
            <w:r w:rsidRPr="00335151">
              <w:rPr>
                <w:bCs/>
                <w:rtl/>
                <w:lang w:bidi="ar-LB"/>
              </w:rPr>
              <w:t>التمويل</w:t>
            </w:r>
            <w:r w:rsidR="008E30FA">
              <w:rPr>
                <w:bCs/>
                <w:rtl/>
                <w:lang w:bidi="ar-LB"/>
              </w:rPr>
              <w:t xml:space="preserve"> </w:t>
            </w:r>
            <w:r w:rsidRPr="00335151">
              <w:rPr>
                <w:bCs/>
                <w:rtl/>
                <w:lang w:bidi="ar-LB"/>
              </w:rPr>
              <w:t>(دولار</w:t>
            </w:r>
            <w:r w:rsidR="008E30FA">
              <w:rPr>
                <w:bCs/>
                <w:rtl/>
                <w:lang w:bidi="ar-LB"/>
              </w:rPr>
              <w:t xml:space="preserve"> </w:t>
            </w:r>
            <w:r w:rsidRPr="00335151">
              <w:rPr>
                <w:bCs/>
                <w:rtl/>
                <w:lang w:bidi="ar-LB"/>
              </w:rPr>
              <w:t>أمريكي)</w:t>
            </w:r>
          </w:p>
        </w:tc>
        <w:tc>
          <w:tcPr>
            <w:tcW w:w="1874" w:type="pct"/>
            <w:gridSpan w:val="2"/>
            <w:tcBorders>
              <w:left w:val="single" w:sz="4" w:space="0" w:color="auto"/>
            </w:tcBorders>
          </w:tcPr>
          <w:p w14:paraId="1DA3F71F" w14:textId="72BF0CF7" w:rsidR="0027228A" w:rsidRPr="00335151" w:rsidRDefault="0027228A" w:rsidP="0027228A">
            <w:pPr>
              <w:widowControl w:val="0"/>
              <w:bidi/>
              <w:jc w:val="center"/>
              <w:rPr>
                <w:bCs/>
                <w:i/>
                <w:rtl/>
                <w:lang w:val="en-US" w:bidi="ar-LB"/>
              </w:rPr>
            </w:pPr>
            <w:r w:rsidRPr="00335151">
              <w:rPr>
                <w:bCs/>
                <w:i/>
                <w:rtl/>
                <w:lang w:val="en-US" w:bidi="ar-LB"/>
              </w:rPr>
              <w:t>الإزالة</w:t>
            </w:r>
            <w:r w:rsidR="008E30FA">
              <w:rPr>
                <w:bCs/>
                <w:i/>
                <w:rtl/>
                <w:lang w:val="en-US" w:bidi="ar-LB"/>
              </w:rPr>
              <w:t xml:space="preserve"> </w:t>
            </w:r>
            <w:r w:rsidRPr="00335151">
              <w:rPr>
                <w:bCs/>
                <w:i/>
                <w:rtl/>
                <w:lang w:val="en-US" w:bidi="ar-LB"/>
              </w:rPr>
              <w:t>التدريجية</w:t>
            </w:r>
            <w:r w:rsidR="008E30FA">
              <w:rPr>
                <w:bCs/>
                <w:i/>
                <w:rtl/>
                <w:lang w:val="en-US" w:bidi="ar-LB"/>
              </w:rPr>
              <w:t xml:space="preserve"> </w:t>
            </w:r>
            <w:r w:rsidRPr="00335151">
              <w:rPr>
                <w:bCs/>
                <w:i/>
                <w:rtl/>
                <w:lang w:val="en-US" w:bidi="ar-LB"/>
              </w:rPr>
              <w:t>(طن</w:t>
            </w:r>
            <w:r w:rsidR="008E30FA">
              <w:rPr>
                <w:bCs/>
                <w:i/>
                <w:rtl/>
                <w:lang w:val="en-US" w:bidi="ar-LB"/>
              </w:rPr>
              <w:t xml:space="preserve"> </w:t>
            </w:r>
            <w:r w:rsidRPr="00335151">
              <w:rPr>
                <w:bCs/>
                <w:i/>
                <w:rtl/>
                <w:lang w:val="en-US" w:bidi="ar-LB"/>
              </w:rPr>
              <w:t>متري)</w:t>
            </w:r>
          </w:p>
        </w:tc>
      </w:tr>
      <w:tr w:rsidR="000D754D" w:rsidRPr="00335151" w14:paraId="59A43095" w14:textId="77777777" w:rsidTr="00335151">
        <w:trPr>
          <w:trHeight w:val="113"/>
        </w:trPr>
        <w:tc>
          <w:tcPr>
            <w:tcW w:w="1537" w:type="pct"/>
            <w:vMerge/>
            <w:tcBorders>
              <w:right w:val="single" w:sz="4" w:space="0" w:color="auto"/>
            </w:tcBorders>
          </w:tcPr>
          <w:p w14:paraId="21BD52E4" w14:textId="77777777" w:rsidR="000D754D" w:rsidRPr="00335151" w:rsidRDefault="000D754D" w:rsidP="0027228A">
            <w:pPr>
              <w:widowControl w:val="0"/>
              <w:bidi/>
              <w:rPr>
                <w:lang w:bidi="ar-LB"/>
              </w:rPr>
            </w:pPr>
          </w:p>
        </w:tc>
        <w:tc>
          <w:tcPr>
            <w:tcW w:w="57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37C9D" w14:textId="797D2CA4" w:rsidR="000D754D" w:rsidRPr="00335151" w:rsidRDefault="0027228A" w:rsidP="0027228A">
            <w:pPr>
              <w:widowControl w:val="0"/>
              <w:bidi/>
              <w:jc w:val="center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منار</w:t>
            </w:r>
          </w:p>
        </w:tc>
        <w:tc>
          <w:tcPr>
            <w:tcW w:w="101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077D1" w14:textId="55F5EAC4" w:rsidR="000D754D" w:rsidRPr="00335151" w:rsidRDefault="0027228A" w:rsidP="00335151">
            <w:pPr>
              <w:widowControl w:val="0"/>
              <w:bidi/>
              <w:jc w:val="center"/>
              <w:rPr>
                <w:lang w:val="en-US" w:bidi="ar-LB"/>
              </w:rPr>
            </w:pPr>
            <w:r w:rsidRPr="00335151">
              <w:rPr>
                <w:rtl/>
                <w:lang w:val="en-US" w:bidi="ar-LB"/>
              </w:rPr>
              <w:t>428,000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4C2A" w14:textId="00CF83D2" w:rsidR="000D754D" w:rsidRPr="00335151" w:rsidRDefault="0027228A" w:rsidP="0027228A">
            <w:pPr>
              <w:widowControl w:val="0"/>
              <w:bidi/>
              <w:jc w:val="left"/>
              <w:rPr>
                <w:rFonts w:eastAsia="Calibri"/>
                <w:lang w:val="en-US"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طن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متري</w:t>
            </w:r>
          </w:p>
        </w:tc>
        <w:tc>
          <w:tcPr>
            <w:tcW w:w="479" w:type="pct"/>
            <w:tcBorders>
              <w:left w:val="single" w:sz="4" w:space="0" w:color="auto"/>
            </w:tcBorders>
          </w:tcPr>
          <w:p w14:paraId="7313CCC9" w14:textId="5758A7B0" w:rsidR="000D754D" w:rsidRPr="00335151" w:rsidRDefault="0027228A" w:rsidP="0027228A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26.04</w:t>
            </w:r>
          </w:p>
        </w:tc>
      </w:tr>
      <w:tr w:rsidR="000D754D" w:rsidRPr="00335151" w14:paraId="10818D88" w14:textId="77777777" w:rsidTr="00335151">
        <w:trPr>
          <w:trHeight w:val="172"/>
        </w:trPr>
        <w:tc>
          <w:tcPr>
            <w:tcW w:w="1537" w:type="pct"/>
            <w:vMerge/>
            <w:tcBorders>
              <w:right w:val="single" w:sz="4" w:space="0" w:color="auto"/>
            </w:tcBorders>
          </w:tcPr>
          <w:p w14:paraId="0AE89DD2" w14:textId="77777777" w:rsidR="000D754D" w:rsidRPr="00335151" w:rsidRDefault="000D754D" w:rsidP="0027228A">
            <w:pPr>
              <w:widowControl w:val="0"/>
              <w:bidi/>
              <w:rPr>
                <w:lang w:bidi="ar-LB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B4507" w14:textId="77777777" w:rsidR="000D754D" w:rsidRPr="00335151" w:rsidRDefault="000D754D" w:rsidP="0027228A">
            <w:pPr>
              <w:widowControl w:val="0"/>
              <w:bidi/>
              <w:jc w:val="center"/>
              <w:rPr>
                <w:lang w:bidi="ar-LB"/>
              </w:rPr>
            </w:pPr>
          </w:p>
        </w:tc>
        <w:tc>
          <w:tcPr>
            <w:tcW w:w="10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D8CF" w14:textId="77777777" w:rsidR="000D754D" w:rsidRPr="00335151" w:rsidRDefault="000D754D" w:rsidP="0027228A">
            <w:pPr>
              <w:widowControl w:val="0"/>
              <w:bidi/>
              <w:jc w:val="right"/>
              <w:rPr>
                <w:lang w:bidi="ar-LB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710B" w14:textId="3B38100B" w:rsidR="000D754D" w:rsidRPr="00335151" w:rsidRDefault="0027228A" w:rsidP="0027228A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طن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مكافئ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ثاني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أكسيد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الكربون</w:t>
            </w:r>
          </w:p>
        </w:tc>
        <w:tc>
          <w:tcPr>
            <w:tcW w:w="479" w:type="pct"/>
            <w:tcBorders>
              <w:left w:val="single" w:sz="4" w:space="0" w:color="auto"/>
            </w:tcBorders>
          </w:tcPr>
          <w:p w14:paraId="0D8A5F95" w14:textId="65D55C4E" w:rsidR="000D754D" w:rsidRPr="00335151" w:rsidRDefault="0027228A" w:rsidP="0027228A">
            <w:pPr>
              <w:widowControl w:val="0"/>
              <w:bidi/>
              <w:jc w:val="left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لا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ينطبق</w:t>
            </w:r>
          </w:p>
        </w:tc>
      </w:tr>
    </w:tbl>
    <w:p w14:paraId="551F48F0" w14:textId="77777777" w:rsidR="000D754D" w:rsidRPr="00BB7F18" w:rsidRDefault="000D754D" w:rsidP="0027228A">
      <w:pPr>
        <w:widowControl w:val="0"/>
        <w:bidi/>
        <w:jc w:val="center"/>
        <w:rPr>
          <w:sz w:val="12"/>
          <w:szCs w:val="12"/>
          <w:lang w:bidi="ar-LB"/>
        </w:rPr>
      </w:pPr>
    </w:p>
    <w:tbl>
      <w:tblPr>
        <w:bidiVisual/>
        <w:tblW w:w="50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3064"/>
        <w:gridCol w:w="721"/>
        <w:gridCol w:w="901"/>
        <w:gridCol w:w="2610"/>
        <w:gridCol w:w="2067"/>
      </w:tblGrid>
      <w:tr w:rsidR="000D60F9" w:rsidRPr="00335151" w14:paraId="4FC7C768" w14:textId="77777777" w:rsidTr="00FA13BD">
        <w:trPr>
          <w:trHeight w:val="75"/>
          <w:jc w:val="center"/>
        </w:trPr>
        <w:tc>
          <w:tcPr>
            <w:tcW w:w="25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DF14F" w14:textId="26350868" w:rsidR="000D60F9" w:rsidRPr="00335151" w:rsidRDefault="0027228A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bCs/>
                <w:lang w:bidi="ar-LB"/>
              </w:rPr>
            </w:pPr>
            <w:r w:rsidRPr="00335151">
              <w:rPr>
                <w:rFonts w:eastAsia="Calibri"/>
                <w:bCs/>
                <w:rtl/>
                <w:lang w:bidi="ar-LB"/>
              </w:rPr>
              <w:t>التفاصيل</w:t>
            </w:r>
          </w:p>
        </w:tc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14BDA" w14:textId="51E1F0BD" w:rsidR="000D60F9" w:rsidRPr="00335151" w:rsidRDefault="0027228A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center"/>
              <w:rPr>
                <w:rFonts w:eastAsia="Calibri"/>
                <w:bCs/>
                <w:lang w:bidi="ar-LB"/>
              </w:rPr>
            </w:pPr>
            <w:r w:rsidRPr="00335151">
              <w:rPr>
                <w:rFonts w:eastAsia="Calibri"/>
                <w:bCs/>
                <w:rtl/>
                <w:lang w:bidi="ar-LB"/>
              </w:rPr>
              <w:t>منار</w:t>
            </w:r>
          </w:p>
        </w:tc>
      </w:tr>
      <w:tr w:rsidR="00732C71" w:rsidRPr="00335151" w14:paraId="2E5AD021" w14:textId="77777777" w:rsidTr="00FA13BD">
        <w:trPr>
          <w:trHeight w:val="134"/>
          <w:jc w:val="center"/>
        </w:trPr>
        <w:tc>
          <w:tcPr>
            <w:tcW w:w="250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B91F" w14:textId="37CB1C66" w:rsidR="001C3B78" w:rsidRPr="00335151" w:rsidRDefault="001C3B78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4920"/>
                <w:tab w:val="left" w:pos="504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الهيدروفلوروكربون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المستخدم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في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الشركة</w:t>
            </w:r>
          </w:p>
        </w:tc>
        <w:tc>
          <w:tcPr>
            <w:tcW w:w="24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0D4A7" w14:textId="41881BFC" w:rsidR="00732C71" w:rsidRPr="00335151" w:rsidRDefault="001C3B78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val="en-US" w:bidi="ar-LB"/>
              </w:rPr>
            </w:pPr>
            <w:r w:rsidRPr="00335151">
              <w:rPr>
                <w:rtl/>
                <w:lang w:bidi="ar-LB"/>
              </w:rPr>
              <w:t>الهيدروفلوروكربون-134أ</w:t>
            </w:r>
          </w:p>
        </w:tc>
      </w:tr>
      <w:tr w:rsidR="005F7990" w:rsidRPr="00335151" w14:paraId="5F1F746E" w14:textId="77777777" w:rsidTr="00335151">
        <w:trPr>
          <w:trHeight w:val="131"/>
          <w:jc w:val="center"/>
        </w:trPr>
        <w:tc>
          <w:tcPr>
            <w:tcW w:w="250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1F23" w14:textId="1B2025B1" w:rsidR="005F7990" w:rsidRPr="00335151" w:rsidRDefault="005F799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الهيدروفلوروكربون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الذي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ستتم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إزالته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التدريجية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خلال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هذا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المشروع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231D2" w14:textId="6F45D0C1" w:rsidR="005F7990" w:rsidRPr="00335151" w:rsidRDefault="005F799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متري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E044" w14:textId="5E7B78DE" w:rsidR="005F7990" w:rsidRPr="00335151" w:rsidRDefault="005F7990" w:rsidP="000B3534">
            <w:pPr>
              <w:widowControl w:val="0"/>
              <w:tabs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25.65</w:t>
            </w:r>
          </w:p>
        </w:tc>
      </w:tr>
      <w:tr w:rsidR="005F7990" w:rsidRPr="00335151" w14:paraId="09E42B58" w14:textId="77777777" w:rsidTr="00335151">
        <w:trPr>
          <w:trHeight w:val="172"/>
          <w:jc w:val="center"/>
        </w:trPr>
        <w:tc>
          <w:tcPr>
            <w:tcW w:w="2502" w:type="pct"/>
            <w:gridSpan w:val="3"/>
            <w:vMerge/>
            <w:shd w:val="clear" w:color="auto" w:fill="auto"/>
          </w:tcPr>
          <w:p w14:paraId="54C29719" w14:textId="77777777" w:rsidR="005F7990" w:rsidRPr="00335151" w:rsidRDefault="005F799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6C94" w14:textId="718017EC" w:rsidR="005F7990" w:rsidRPr="00335151" w:rsidRDefault="005F799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tl/>
                <w:lang w:bidi="ar-LB"/>
              </w:rPr>
              <w:t>طن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من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مكافئ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ثاني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أكسيد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الكربون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743E2" w14:textId="41556BEE" w:rsidR="005F7990" w:rsidRPr="00335151" w:rsidRDefault="005F799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36,684</w:t>
            </w:r>
          </w:p>
        </w:tc>
      </w:tr>
      <w:tr w:rsidR="000D754D" w:rsidRPr="00335151" w14:paraId="6A044ED6" w14:textId="77777777" w:rsidTr="00335151">
        <w:trPr>
          <w:trHeight w:val="143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6557" w14:textId="17BDE26F" w:rsidR="000D754D" w:rsidRPr="00335151" w:rsidRDefault="00BF6E4E" w:rsidP="000B3534">
            <w:pPr>
              <w:widowControl w:val="0"/>
              <w:bidi/>
              <w:spacing w:before="20" w:after="20" w:line="259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مدة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المشروع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(بالأشهر)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C9245" w14:textId="05203A19" w:rsidR="000D754D" w:rsidRPr="00335151" w:rsidRDefault="00BF6E4E" w:rsidP="000B3534">
            <w:pPr>
              <w:widowControl w:val="0"/>
              <w:bidi/>
              <w:spacing w:before="20" w:after="20" w:line="259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18</w:t>
            </w:r>
          </w:p>
        </w:tc>
      </w:tr>
      <w:tr w:rsidR="000D754D" w:rsidRPr="00335151" w14:paraId="7F1161F4" w14:textId="77777777" w:rsidTr="00335151">
        <w:trPr>
          <w:trHeight w:val="70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45A1" w14:textId="4200143A" w:rsidR="000D754D" w:rsidRPr="00335151" w:rsidRDefault="004021E3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المبلغ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المبدئي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المطلوب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(دولار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أمريكي)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FBD1" w14:textId="1A08873C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2,660,887</w:t>
            </w:r>
          </w:p>
        </w:tc>
      </w:tr>
      <w:tr w:rsidR="003E73EA" w:rsidRPr="00335151" w14:paraId="1F17C634" w14:textId="77777777" w:rsidTr="000B3534">
        <w:trPr>
          <w:trHeight w:val="70"/>
          <w:jc w:val="center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651CBB" w14:textId="568127F9" w:rsidR="003E73EA" w:rsidRPr="00335151" w:rsidRDefault="004021E3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bidi="ar-LB"/>
              </w:rPr>
            </w:pPr>
            <w:r w:rsidRPr="00335151">
              <w:rPr>
                <w:rtl/>
                <w:lang w:bidi="ar-LB"/>
              </w:rPr>
              <w:t>تكاليف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المشروع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النهائية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(دولار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أمريكي)</w:t>
            </w:r>
          </w:p>
        </w:tc>
        <w:tc>
          <w:tcPr>
            <w:tcW w:w="22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F7FF" w14:textId="77777777" w:rsidR="003E73EA" w:rsidRPr="00335151" w:rsidRDefault="003E73EA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9EBF" w14:textId="77777777" w:rsidR="003E73EA" w:rsidRPr="00335151" w:rsidRDefault="003E73EA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</w:tr>
      <w:tr w:rsidR="000D754D" w:rsidRPr="00335151" w14:paraId="3B21E2F4" w14:textId="77777777" w:rsidTr="000B3534">
        <w:trPr>
          <w:trHeight w:val="70"/>
          <w:jc w:val="center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9CF4A3" w14:textId="77777777" w:rsidR="000D754D" w:rsidRPr="00335151" w:rsidRDefault="000D754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22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1DBEB" w14:textId="293F28F6" w:rsidR="000D754D" w:rsidRPr="00335151" w:rsidRDefault="00910073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bidi="ar-LB"/>
              </w:rPr>
            </w:pPr>
            <w:r>
              <w:rPr>
                <w:rFonts w:eastAsia="Calibri"/>
                <w:rtl/>
                <w:lang w:bidi="ar-LB"/>
              </w:rPr>
              <w:t>تكاليف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="008046F9">
              <w:rPr>
                <w:rFonts w:eastAsia="Calibri"/>
                <w:rtl/>
                <w:lang w:bidi="ar-LB"/>
              </w:rPr>
              <w:t>رأسمالية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="000C3406" w:rsidRPr="00335151">
              <w:rPr>
                <w:rFonts w:eastAsia="Calibri"/>
                <w:rtl/>
                <w:lang w:bidi="ar-LB"/>
              </w:rPr>
              <w:t>الإضافية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A3E1" w14:textId="40BF164C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425,731</w:t>
            </w:r>
          </w:p>
        </w:tc>
      </w:tr>
      <w:tr w:rsidR="000D754D" w:rsidRPr="00335151" w14:paraId="5844BD69" w14:textId="77777777" w:rsidTr="000B3534">
        <w:trPr>
          <w:trHeight w:val="80"/>
          <w:jc w:val="center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0C79EB" w14:textId="77777777" w:rsidR="000D754D" w:rsidRPr="00335151" w:rsidRDefault="000D754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22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E697" w14:textId="0E421CF7" w:rsidR="000D754D" w:rsidRPr="00335151" w:rsidRDefault="000C3406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طوارئ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(10%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المعدات</w:t>
            </w:r>
            <w:r w:rsidR="000B3534">
              <w:rPr>
                <w:rFonts w:eastAsia="Calibri"/>
                <w:rtl/>
                <w:lang w:bidi="ar-LB"/>
              </w:rPr>
              <w:t>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40DDE" w14:textId="5D0ACBF4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0</w:t>
            </w:r>
          </w:p>
        </w:tc>
      </w:tr>
      <w:tr w:rsidR="000D754D" w:rsidRPr="00335151" w14:paraId="46B6C257" w14:textId="77777777" w:rsidTr="000B3534">
        <w:trPr>
          <w:trHeight w:val="170"/>
          <w:jc w:val="center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235516" w14:textId="77777777" w:rsidR="000D754D" w:rsidRPr="00335151" w:rsidRDefault="000D754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22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41511" w14:textId="0D821D5F" w:rsidR="000D754D" w:rsidRPr="00335151" w:rsidRDefault="000C3406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تكاليف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التشغيل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الإضافية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9127A" w14:textId="6E1EFA84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0</w:t>
            </w:r>
          </w:p>
        </w:tc>
      </w:tr>
      <w:tr w:rsidR="000D754D" w:rsidRPr="00335151" w14:paraId="76574056" w14:textId="77777777" w:rsidTr="000B3534">
        <w:trPr>
          <w:trHeight w:val="80"/>
          <w:jc w:val="center"/>
        </w:trPr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4A4C49" w14:textId="77777777" w:rsidR="000D754D" w:rsidRPr="00335151" w:rsidRDefault="000D754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22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6DB3" w14:textId="12319811" w:rsidR="000D754D" w:rsidRPr="00335151" w:rsidRDefault="000C3406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إجمالي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كلفة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المشروع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65C7F" w14:textId="03CCDA6F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425,731</w:t>
            </w:r>
          </w:p>
        </w:tc>
      </w:tr>
      <w:tr w:rsidR="000D754D" w:rsidRPr="00335151" w14:paraId="7F9A0C93" w14:textId="77777777" w:rsidTr="00335151">
        <w:trPr>
          <w:trHeight w:val="178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C1908" w14:textId="461B883E" w:rsidR="000D754D" w:rsidRPr="00335151" w:rsidRDefault="00C76833" w:rsidP="000B3534">
            <w:pPr>
              <w:widowControl w:val="0"/>
              <w:tabs>
                <w:tab w:val="center" w:pos="4320"/>
                <w:tab w:val="right" w:pos="8640"/>
                <w:tab w:val="left" w:pos="9000"/>
              </w:tabs>
              <w:bidi/>
              <w:spacing w:before="20" w:after="20" w:line="259" w:lineRule="auto"/>
              <w:jc w:val="left"/>
              <w:rPr>
                <w:rFonts w:eastAsia="Calibri"/>
                <w:snapToGrid w:val="0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ملكية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محلية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(%)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1010" w14:textId="2FDDC5E3" w:rsidR="000D754D" w:rsidRPr="00335151" w:rsidRDefault="00FA13BD" w:rsidP="000B3534">
            <w:pPr>
              <w:widowControl w:val="0"/>
              <w:tabs>
                <w:tab w:val="center" w:pos="4320"/>
                <w:tab w:val="right" w:pos="8640"/>
                <w:tab w:val="left" w:pos="9000"/>
              </w:tabs>
              <w:bidi/>
              <w:spacing w:before="20" w:after="20" w:line="259" w:lineRule="auto"/>
              <w:jc w:val="left"/>
              <w:rPr>
                <w:rFonts w:eastAsia="Calibri"/>
                <w:snapToGrid w:val="0"/>
                <w:lang w:bidi="ar-LB"/>
              </w:rPr>
            </w:pPr>
            <w:r w:rsidRPr="00335151">
              <w:rPr>
                <w:rFonts w:eastAsia="Calibri"/>
                <w:snapToGrid w:val="0"/>
                <w:rtl/>
                <w:lang w:bidi="ar-LB"/>
              </w:rPr>
              <w:t>100</w:t>
            </w:r>
          </w:p>
        </w:tc>
      </w:tr>
      <w:tr w:rsidR="000D754D" w:rsidRPr="00335151" w14:paraId="63D9096B" w14:textId="77777777" w:rsidTr="00335151">
        <w:trPr>
          <w:trHeight w:val="98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70A4" w14:textId="13AD6BCB" w:rsidR="000D754D" w:rsidRPr="00335151" w:rsidRDefault="00C76833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عنصر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الصادرات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(%)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B2C8E" w14:textId="2D3A2DEF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0</w:t>
            </w:r>
          </w:p>
        </w:tc>
      </w:tr>
      <w:tr w:rsidR="000D754D" w:rsidRPr="00335151" w14:paraId="54A75097" w14:textId="77777777" w:rsidTr="00335151">
        <w:trPr>
          <w:trHeight w:val="143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32CD" w14:textId="2C8A7A56" w:rsidR="000D754D" w:rsidRPr="00335151" w:rsidRDefault="00C76833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المنحة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المطلوبة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(دولار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أمريكي)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8AFA7" w14:textId="06E735D5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352,985</w:t>
            </w:r>
          </w:p>
        </w:tc>
      </w:tr>
      <w:tr w:rsidR="00FA13BD" w:rsidRPr="00335151" w14:paraId="6CFADFE0" w14:textId="77777777" w:rsidTr="00335151">
        <w:trPr>
          <w:trHeight w:val="143"/>
          <w:jc w:val="center"/>
        </w:trPr>
        <w:tc>
          <w:tcPr>
            <w:tcW w:w="202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6EBCF" w14:textId="7BD12903" w:rsidR="00FA13BD" w:rsidRPr="00335151" w:rsidRDefault="00C76833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فعالية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التكاليف</w:t>
            </w:r>
          </w:p>
        </w:tc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676E5" w14:textId="2703ED00" w:rsidR="00FA13B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val="en-US" w:bidi="ar-LB"/>
              </w:rPr>
            </w:pPr>
            <w:r w:rsidRPr="00335151">
              <w:rPr>
                <w:rFonts w:eastAsia="Calibri"/>
                <w:rtl/>
                <w:lang w:val="en-US" w:bidi="ar-LB"/>
              </w:rPr>
              <w:t>كجم/دولار</w:t>
            </w:r>
            <w:r w:rsidR="008E30FA">
              <w:rPr>
                <w:rFonts w:eastAsia="Calibri"/>
                <w:rtl/>
                <w:lang w:val="en-US" w:bidi="ar-LB"/>
              </w:rPr>
              <w:t xml:space="preserve"> </w:t>
            </w:r>
            <w:r w:rsidRPr="00335151">
              <w:rPr>
                <w:rFonts w:eastAsia="Calibri"/>
                <w:rtl/>
                <w:lang w:val="en-US" w:bidi="ar-LB"/>
              </w:rPr>
              <w:t>أمريكي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0EA7" w14:textId="7A4225A5" w:rsidR="00FA13B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13.76</w:t>
            </w:r>
          </w:p>
        </w:tc>
      </w:tr>
      <w:tr w:rsidR="00FA13BD" w:rsidRPr="00335151" w14:paraId="01EAAB45" w14:textId="77777777" w:rsidTr="00335151">
        <w:trPr>
          <w:trHeight w:val="70"/>
          <w:jc w:val="center"/>
        </w:trPr>
        <w:tc>
          <w:tcPr>
            <w:tcW w:w="2021" w:type="pct"/>
            <w:gridSpan w:val="2"/>
            <w:vMerge/>
            <w:shd w:val="clear" w:color="auto" w:fill="auto"/>
          </w:tcPr>
          <w:p w14:paraId="2CA29A10" w14:textId="77777777" w:rsidR="00FA13B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</w:p>
        </w:tc>
        <w:tc>
          <w:tcPr>
            <w:tcW w:w="187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CCB27F8" w14:textId="7B48DE4A" w:rsidR="00FA13B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طن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مكافئ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ثاني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أكسيد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الكربون/دولار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أمريكي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FEFA" w14:textId="1AE3C897" w:rsidR="00FA13B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9.62</w:t>
            </w:r>
          </w:p>
        </w:tc>
      </w:tr>
      <w:tr w:rsidR="000D754D" w:rsidRPr="00335151" w14:paraId="49BB73AA" w14:textId="77777777" w:rsidTr="00335151">
        <w:trPr>
          <w:trHeight w:val="70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91F81" w14:textId="64EF487B" w:rsidR="008F18B0" w:rsidRPr="00335151" w:rsidRDefault="008F18B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تكاليف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دعم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الوكالة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المُنفذة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(دولار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أمريكي)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A5C80" w14:textId="7B9802EE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24,709</w:t>
            </w:r>
          </w:p>
        </w:tc>
      </w:tr>
      <w:tr w:rsidR="000D754D" w:rsidRPr="00335151" w14:paraId="13C0A77A" w14:textId="77777777" w:rsidTr="00335151">
        <w:trPr>
          <w:trHeight w:val="70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2071" w14:textId="4D6AA647" w:rsidR="000D754D" w:rsidRPr="00335151" w:rsidRDefault="008F18B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rtl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تكلفة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المشروع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الإجمالية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للصندوق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المتعدد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الأطراف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(دولار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أمريكي)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6672B" w14:textId="6A0ED8BE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377,694</w:t>
            </w:r>
          </w:p>
        </w:tc>
      </w:tr>
      <w:tr w:rsidR="000D754D" w:rsidRPr="00335151" w14:paraId="1F20535B" w14:textId="77777777" w:rsidTr="00335151">
        <w:trPr>
          <w:trHeight w:val="70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5B867" w14:textId="6D24586F" w:rsidR="000D754D" w:rsidRPr="00335151" w:rsidRDefault="008F18B0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التمويل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المناظر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(نعم/لا)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3363" w14:textId="083425EE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نعم</w:t>
            </w:r>
          </w:p>
        </w:tc>
      </w:tr>
      <w:tr w:rsidR="000D754D" w:rsidRPr="00335151" w14:paraId="58FC9AE0" w14:textId="77777777" w:rsidTr="00335151">
        <w:trPr>
          <w:trHeight w:val="80"/>
          <w:jc w:val="center"/>
        </w:trPr>
        <w:tc>
          <w:tcPr>
            <w:tcW w:w="389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7D3C" w14:textId="4A45B954" w:rsidR="000D754D" w:rsidRPr="00335151" w:rsidRDefault="00335151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تضمين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مراحل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رصد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المشروع</w:t>
            </w:r>
            <w:r w:rsidR="008E30FA">
              <w:rPr>
                <w:rFonts w:eastAsia="Calibri"/>
                <w:rtl/>
                <w:lang w:bidi="ar-LB"/>
              </w:rPr>
              <w:t xml:space="preserve"> </w:t>
            </w:r>
            <w:r w:rsidRPr="00335151">
              <w:rPr>
                <w:rFonts w:eastAsia="Calibri"/>
                <w:rtl/>
                <w:lang w:bidi="ar-LB"/>
              </w:rPr>
              <w:t>(نعم/لا)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42F6" w14:textId="28D565F1" w:rsidR="000D754D" w:rsidRPr="00335151" w:rsidRDefault="00FA13BD" w:rsidP="000B3534">
            <w:pPr>
              <w:widowControl w:val="0"/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before="20" w:after="20" w:line="225" w:lineRule="auto"/>
              <w:jc w:val="left"/>
              <w:rPr>
                <w:rFonts w:eastAsia="Calibri"/>
                <w:lang w:bidi="ar-LB"/>
              </w:rPr>
            </w:pPr>
            <w:r w:rsidRPr="00335151">
              <w:rPr>
                <w:rFonts w:eastAsia="Calibri"/>
                <w:rtl/>
                <w:lang w:bidi="ar-LB"/>
              </w:rPr>
              <w:t>نعم</w:t>
            </w:r>
          </w:p>
        </w:tc>
      </w:tr>
    </w:tbl>
    <w:p w14:paraId="3167BD49" w14:textId="77777777" w:rsidR="000D754D" w:rsidRDefault="000D754D" w:rsidP="00335151">
      <w:pPr>
        <w:widowControl w:val="0"/>
        <w:bidi/>
        <w:jc w:val="left"/>
        <w:rPr>
          <w:sz w:val="12"/>
          <w:szCs w:val="12"/>
          <w:lang w:bidi="ar-LB"/>
        </w:rPr>
      </w:pPr>
    </w:p>
    <w:tbl>
      <w:tblPr>
        <w:bidiVisual/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5"/>
        <w:gridCol w:w="2630"/>
      </w:tblGrid>
      <w:tr w:rsidR="00B874AD" w:rsidRPr="00335151" w14:paraId="0EFADDC1" w14:textId="77777777" w:rsidTr="00335151">
        <w:trPr>
          <w:trHeight w:val="296"/>
          <w:jc w:val="center"/>
        </w:trPr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8D38" w14:textId="08F86081" w:rsidR="00B874AD" w:rsidRPr="00335151" w:rsidRDefault="00335151" w:rsidP="0033515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rPr>
                <w:b/>
                <w:lang w:bidi="ar-LB"/>
              </w:rPr>
            </w:pPr>
            <w:r w:rsidRPr="00335151">
              <w:rPr>
                <w:bCs/>
                <w:rtl/>
                <w:lang w:bidi="ar-LB"/>
              </w:rPr>
              <w:t>توصية</w:t>
            </w:r>
            <w:r w:rsidR="008E30FA">
              <w:rPr>
                <w:bCs/>
                <w:rtl/>
                <w:lang w:bidi="ar-LB"/>
              </w:rPr>
              <w:t xml:space="preserve"> </w:t>
            </w:r>
            <w:r w:rsidRPr="00335151">
              <w:rPr>
                <w:bCs/>
                <w:rtl/>
                <w:lang w:bidi="ar-LB"/>
              </w:rPr>
              <w:t>الأمانة: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863E" w14:textId="180114D3" w:rsidR="00B874AD" w:rsidRPr="00335151" w:rsidRDefault="00335151" w:rsidP="00335151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spacing w:line="225" w:lineRule="auto"/>
              <w:jc w:val="center"/>
              <w:rPr>
                <w:lang w:bidi="ar-LB"/>
              </w:rPr>
            </w:pPr>
            <w:r w:rsidRPr="00335151">
              <w:rPr>
                <w:rtl/>
                <w:lang w:bidi="ar-LB"/>
              </w:rPr>
              <w:t>النظر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بشكل</w:t>
            </w:r>
            <w:r w:rsidR="008E30FA">
              <w:rPr>
                <w:rtl/>
                <w:lang w:bidi="ar-LB"/>
              </w:rPr>
              <w:t xml:space="preserve"> </w:t>
            </w:r>
            <w:r w:rsidRPr="00335151">
              <w:rPr>
                <w:rtl/>
                <w:lang w:bidi="ar-LB"/>
              </w:rPr>
              <w:t>فردي</w:t>
            </w:r>
          </w:p>
        </w:tc>
      </w:tr>
    </w:tbl>
    <w:p w14:paraId="59F7C174" w14:textId="77777777" w:rsidR="00B874AD" w:rsidRPr="00BB7F18" w:rsidRDefault="00B874AD" w:rsidP="00335151">
      <w:pPr>
        <w:widowControl w:val="0"/>
        <w:bidi/>
        <w:jc w:val="left"/>
        <w:rPr>
          <w:sz w:val="12"/>
          <w:szCs w:val="12"/>
          <w:lang w:bidi="ar-LB"/>
        </w:rPr>
      </w:pPr>
    </w:p>
    <w:p w14:paraId="5F3E7DE8" w14:textId="34887B6D" w:rsidR="000D754D" w:rsidRPr="00EC00DD" w:rsidRDefault="000D754D" w:rsidP="00335151">
      <w:pPr>
        <w:bidi/>
        <w:jc w:val="left"/>
        <w:rPr>
          <w:b/>
          <w:sz w:val="4"/>
          <w:szCs w:val="4"/>
          <w:highlight w:val="lightGray"/>
          <w:lang w:bidi="ar-LB"/>
        </w:rPr>
      </w:pPr>
      <w:r w:rsidRPr="00EC00DD">
        <w:rPr>
          <w:b/>
          <w:sz w:val="4"/>
          <w:szCs w:val="4"/>
          <w:highlight w:val="lightGray"/>
          <w:lang w:bidi="ar-LB"/>
        </w:rPr>
        <w:br w:type="page"/>
      </w:r>
    </w:p>
    <w:p w14:paraId="096CD92E" w14:textId="1EDD42B2" w:rsidR="00D167A2" w:rsidRPr="00B12AFB" w:rsidRDefault="00B12AFB" w:rsidP="00D167A2">
      <w:pPr>
        <w:pStyle w:val="StyleHeader4Para4Left0Firstline0"/>
        <w:keepNext/>
        <w:widowControl/>
        <w:numPr>
          <w:ilvl w:val="0"/>
          <w:numId w:val="0"/>
        </w:numPr>
        <w:bidi/>
        <w:jc w:val="center"/>
        <w:rPr>
          <w:bCs/>
          <w:sz w:val="26"/>
          <w:szCs w:val="26"/>
          <w:lang w:val="en-US" w:bidi="ar-LB"/>
        </w:rPr>
      </w:pPr>
      <w:r w:rsidRPr="00B12AFB">
        <w:rPr>
          <w:bCs/>
          <w:sz w:val="26"/>
          <w:szCs w:val="26"/>
          <w:rtl/>
          <w:lang w:val="en-US" w:bidi="ar-LB"/>
        </w:rPr>
        <w:lastRenderedPageBreak/>
        <w:t>وصف</w:t>
      </w:r>
      <w:r w:rsidR="008E30FA">
        <w:rPr>
          <w:bCs/>
          <w:sz w:val="26"/>
          <w:szCs w:val="26"/>
          <w:rtl/>
          <w:lang w:val="en-US" w:bidi="ar-LB"/>
        </w:rPr>
        <w:t xml:space="preserve"> </w:t>
      </w:r>
      <w:r w:rsidRPr="00B12AFB">
        <w:rPr>
          <w:bCs/>
          <w:sz w:val="26"/>
          <w:szCs w:val="26"/>
          <w:rtl/>
          <w:lang w:val="en-US" w:bidi="ar-LB"/>
        </w:rPr>
        <w:t>المشروع</w:t>
      </w:r>
    </w:p>
    <w:p w14:paraId="35F7F1AB" w14:textId="2494E3CA" w:rsidR="00D167A2" w:rsidRPr="008025BA" w:rsidRDefault="00570977" w:rsidP="008025BA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570977">
        <w:rPr>
          <w:sz w:val="26"/>
          <w:szCs w:val="26"/>
          <w:rtl/>
          <w:lang w:val="en-US" w:bidi="ar-LB"/>
        </w:rPr>
        <w:t>قدمت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اليونيدو،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بالنيابة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حكومة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المغرب،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اقتراحاً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خطوط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إحدى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الشركات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المُصنعة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لمعدات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بتكلفة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إجمالية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قدرها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2,660,887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أمريكي،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بالإضافة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دعم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الوكالة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البالغة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186,262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أمريكي،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كما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التقديم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70977">
        <w:rPr>
          <w:sz w:val="26"/>
          <w:szCs w:val="26"/>
          <w:rtl/>
          <w:lang w:val="en-US" w:bidi="ar-LB"/>
        </w:rPr>
        <w:t>الأصل</w:t>
      </w:r>
      <w:r>
        <w:rPr>
          <w:rStyle w:val="FootnoteReference"/>
          <w:sz w:val="26"/>
          <w:szCs w:val="26"/>
          <w:rtl/>
          <w:lang w:val="en-US" w:bidi="ar-LB"/>
        </w:rPr>
        <w:footnoteReference w:id="3"/>
      </w:r>
      <w:r w:rsidRPr="00570977">
        <w:rPr>
          <w:sz w:val="26"/>
          <w:szCs w:val="26"/>
          <w:rtl/>
          <w:lang w:val="en-US" w:bidi="ar-LB"/>
        </w:rPr>
        <w:t>.</w:t>
      </w:r>
    </w:p>
    <w:p w14:paraId="7A357D47" w14:textId="60DCC5A1" w:rsidR="006162D6" w:rsidRPr="006162D6" w:rsidRDefault="00001570" w:rsidP="006162D6">
      <w:pPr>
        <w:keepNext/>
        <w:bidi/>
        <w:spacing w:after="240"/>
        <w:outlineLvl w:val="0"/>
        <w:rPr>
          <w:sz w:val="26"/>
          <w:szCs w:val="26"/>
          <w:u w:val="single"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هدف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المشروع</w:t>
      </w:r>
    </w:p>
    <w:p w14:paraId="194A313A" w14:textId="157ED0EE" w:rsidR="006162D6" w:rsidRPr="008025BA" w:rsidRDefault="00ED25E7" w:rsidP="008025BA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ED25E7">
        <w:rPr>
          <w:sz w:val="26"/>
          <w:szCs w:val="26"/>
          <w:rtl/>
          <w:lang w:val="en-US" w:bidi="ar-LB"/>
        </w:rPr>
        <w:t>سيعمل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خطين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المنزلية</w:t>
      </w:r>
      <w:r w:rsidR="009A045F">
        <w:rPr>
          <w:rStyle w:val="FootnoteReference"/>
          <w:sz w:val="26"/>
          <w:szCs w:val="26"/>
          <w:rtl/>
          <w:lang w:val="en-US" w:bidi="ar-LB"/>
        </w:rPr>
        <w:footnoteReference w:id="4"/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(</w:t>
      </w:r>
      <w:r w:rsidRPr="00ED25E7">
        <w:rPr>
          <w:sz w:val="26"/>
          <w:szCs w:val="26"/>
          <w:lang w:val="en-US" w:bidi="ar-LB"/>
        </w:rPr>
        <w:t>MANAR</w:t>
      </w:r>
      <w:r w:rsidRPr="00ED25E7">
        <w:rPr>
          <w:sz w:val="26"/>
          <w:szCs w:val="26"/>
          <w:rtl/>
          <w:lang w:val="en-US" w:bidi="ar-LB"/>
        </w:rPr>
        <w:t>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للتخلص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25.65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(36,684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الكربون)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(استهلاك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ED25E7">
        <w:rPr>
          <w:sz w:val="26"/>
          <w:szCs w:val="26"/>
          <w:rtl/>
          <w:lang w:val="en-US" w:bidi="ar-LB"/>
        </w:rPr>
        <w:t>2023).</w:t>
      </w:r>
    </w:p>
    <w:p w14:paraId="28255065" w14:textId="5AFF52DB" w:rsidR="006162D6" w:rsidRPr="006162D6" w:rsidRDefault="00ED25E7" w:rsidP="006162D6">
      <w:pPr>
        <w:keepNext/>
        <w:bidi/>
        <w:spacing w:after="240"/>
        <w:outlineLvl w:val="0"/>
        <w:rPr>
          <w:sz w:val="26"/>
          <w:szCs w:val="26"/>
          <w:u w:val="single"/>
          <w:lang w:val="en-US" w:bidi="ar-LB"/>
        </w:rPr>
      </w:pPr>
      <w:r w:rsidRPr="00ED25E7">
        <w:rPr>
          <w:sz w:val="26"/>
          <w:szCs w:val="26"/>
          <w:u w:val="single"/>
          <w:rtl/>
          <w:lang w:val="en-US" w:bidi="ar-LB"/>
        </w:rPr>
        <w:t>استهلاك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ED25E7">
        <w:rPr>
          <w:sz w:val="26"/>
          <w:szCs w:val="26"/>
          <w:u w:val="single"/>
          <w:rtl/>
          <w:lang w:val="en-US" w:bidi="ar-LB"/>
        </w:rPr>
        <w:t>الهيدروفلوروكربون</w:t>
      </w:r>
    </w:p>
    <w:p w14:paraId="1BD1B8AD" w14:textId="13222600" w:rsidR="006162D6" w:rsidRPr="008025BA" w:rsidRDefault="00A202B8" w:rsidP="008025BA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A202B8">
        <w:rPr>
          <w:sz w:val="26"/>
          <w:szCs w:val="26"/>
          <w:rtl/>
          <w:lang w:val="en-US" w:bidi="ar-LB"/>
        </w:rPr>
        <w:t>أبلغت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إجمالي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قدره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1,917.39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(4,579,557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الكربون)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2023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بموجب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المادة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بروتوكول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مونتريال،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حيث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يشكل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نسبة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45.35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المائة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متري،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ونسبة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27.2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المائة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الكربون.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يقدم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الجدول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1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موجزاً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لاستهلاك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كما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الإبلاغ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عنه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202B8">
        <w:rPr>
          <w:sz w:val="26"/>
          <w:szCs w:val="26"/>
          <w:rtl/>
          <w:lang w:val="en-US" w:bidi="ar-LB"/>
        </w:rPr>
        <w:t>الأوزون.</w:t>
      </w:r>
    </w:p>
    <w:p w14:paraId="2D0C1934" w14:textId="5BAFF0D5" w:rsidR="006162D6" w:rsidRPr="006162D6" w:rsidRDefault="006162D6" w:rsidP="006162D6">
      <w:pPr>
        <w:bidi/>
        <w:rPr>
          <w:b/>
          <w:bCs/>
          <w:sz w:val="26"/>
          <w:szCs w:val="26"/>
          <w:rtl/>
          <w:lang w:bidi="ar-LB"/>
        </w:rPr>
      </w:pPr>
      <w:r w:rsidRPr="006162D6">
        <w:rPr>
          <w:b/>
          <w:bCs/>
          <w:sz w:val="26"/>
          <w:szCs w:val="26"/>
          <w:rtl/>
          <w:lang w:bidi="ar-LB"/>
        </w:rPr>
        <w:t>الجدول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1.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استهلاك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الهيدر</w:t>
      </w:r>
      <w:r w:rsidR="006853A5">
        <w:rPr>
          <w:b/>
          <w:bCs/>
          <w:sz w:val="26"/>
          <w:szCs w:val="26"/>
          <w:rtl/>
          <w:lang w:bidi="ar-LB"/>
        </w:rPr>
        <w:t>و</w:t>
      </w:r>
      <w:r w:rsidRPr="006162D6">
        <w:rPr>
          <w:b/>
          <w:bCs/>
          <w:sz w:val="26"/>
          <w:szCs w:val="26"/>
          <w:rtl/>
          <w:lang w:bidi="ar-LB"/>
        </w:rPr>
        <w:t>فلوروكربون-134أ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في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المغرب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(2020-2023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بيانات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المادة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6162D6">
        <w:rPr>
          <w:b/>
          <w:bCs/>
          <w:sz w:val="26"/>
          <w:szCs w:val="26"/>
          <w:rtl/>
          <w:lang w:bidi="ar-LB"/>
        </w:rPr>
        <w:t>7)</w:t>
      </w:r>
    </w:p>
    <w:tbl>
      <w:tblPr>
        <w:tblStyle w:val="TableGrid"/>
        <w:bidiVisual/>
        <w:tblW w:w="4892" w:type="pct"/>
        <w:tblInd w:w="-6" w:type="dxa"/>
        <w:tblLayout w:type="fixed"/>
        <w:tblLook w:val="04A0" w:firstRow="1" w:lastRow="0" w:firstColumn="1" w:lastColumn="0" w:noHBand="0" w:noVBand="1"/>
      </w:tblPr>
      <w:tblGrid>
        <w:gridCol w:w="8"/>
        <w:gridCol w:w="1965"/>
        <w:gridCol w:w="1782"/>
        <w:gridCol w:w="1440"/>
        <w:gridCol w:w="1350"/>
        <w:gridCol w:w="1350"/>
        <w:gridCol w:w="1253"/>
      </w:tblGrid>
      <w:tr w:rsidR="00E66FC8" w:rsidRPr="00974547" w14:paraId="752E4C32" w14:textId="77777777" w:rsidTr="008025BA">
        <w:trPr>
          <w:gridBefore w:val="1"/>
          <w:wBefore w:w="4" w:type="pct"/>
          <w:trHeight w:val="223"/>
          <w:tblHeader/>
        </w:trPr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4B2C" w14:textId="292179F6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الهيدروفلوروكربون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9939" w14:textId="2947784B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szCs w:val="20"/>
                <w:lang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إمكانية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الاحترار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العالمي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BDDFB" w14:textId="07F29FEC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szCs w:val="20"/>
                <w:lang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2020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FD7DA" w14:textId="458FC504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szCs w:val="20"/>
                <w:lang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2021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8EBB" w14:textId="22D1F88F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center"/>
              <w:rPr>
                <w:b/>
                <w:bCs/>
                <w:sz w:val="20"/>
                <w:szCs w:val="20"/>
                <w:lang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2022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48D1" w14:textId="74D62514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ind w:left="-157" w:right="-105"/>
              <w:jc w:val="center"/>
              <w:rPr>
                <w:b/>
                <w:bCs/>
                <w:sz w:val="20"/>
                <w:szCs w:val="20"/>
                <w:highlight w:val="cyan"/>
                <w:lang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2023</w:t>
            </w:r>
          </w:p>
        </w:tc>
      </w:tr>
      <w:tr w:rsidR="00E66FC8" w:rsidRPr="00974547" w14:paraId="75EF393B" w14:textId="77777777" w:rsidTr="006853A5">
        <w:trPr>
          <w:gridBefore w:val="1"/>
          <w:wBefore w:w="4" w:type="pct"/>
          <w:trHeight w:val="70"/>
          <w:tblHeader/>
        </w:trPr>
        <w:tc>
          <w:tcPr>
            <w:tcW w:w="49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1A979" w14:textId="3A62D700" w:rsidR="00E66FC8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ind w:left="-157" w:right="-105"/>
              <w:jc w:val="center"/>
              <w:rPr>
                <w:b/>
                <w:bCs/>
                <w:sz w:val="20"/>
                <w:szCs w:val="20"/>
                <w:rtl/>
                <w:lang w:bidi="ar-LB"/>
              </w:rPr>
            </w:pP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طن</w:t>
            </w:r>
            <w:r w:rsidR="008E30FA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 xml:space="preserve"> </w:t>
            </w:r>
            <w:r w:rsidRPr="002161CE">
              <w:rPr>
                <w:b/>
                <w:bCs/>
                <w:color w:val="000000" w:themeColor="text1"/>
                <w:sz w:val="20"/>
                <w:szCs w:val="20"/>
                <w:rtl/>
                <w:lang w:bidi="ar-LB"/>
              </w:rPr>
              <w:t>متري</w:t>
            </w:r>
          </w:p>
        </w:tc>
      </w:tr>
      <w:tr w:rsidR="0092568A" w:rsidRPr="00974547" w14:paraId="496FFCEC" w14:textId="77777777" w:rsidTr="008025BA">
        <w:trPr>
          <w:gridBefore w:val="1"/>
          <w:wBefore w:w="4" w:type="pct"/>
          <w:trHeight w:val="223"/>
        </w:trPr>
        <w:tc>
          <w:tcPr>
            <w:tcW w:w="1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939D2" w14:textId="546B19F6" w:rsidR="0092568A" w:rsidRPr="00974547" w:rsidRDefault="006853A5" w:rsidP="006853A5">
            <w:pPr>
              <w:keepNext/>
              <w:keepLines/>
              <w:tabs>
                <w:tab w:val="left" w:pos="3141"/>
              </w:tabs>
              <w:suppressAutoHyphens/>
              <w:bidi/>
              <w:rPr>
                <w:sz w:val="20"/>
                <w:szCs w:val="20"/>
                <w:rtl/>
                <w:lang w:bidi="ar-LB"/>
              </w:rPr>
            </w:pPr>
            <w:r w:rsidRPr="006853A5">
              <w:rPr>
                <w:sz w:val="20"/>
                <w:szCs w:val="20"/>
                <w:rtl/>
                <w:lang w:bidi="ar-LB"/>
              </w:rPr>
              <w:t>الهيدروفلوروكربون-134أ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BFF55" w14:textId="71C25492" w:rsidR="0092568A" w:rsidRPr="00974547" w:rsidRDefault="008025BA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1,430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D7E4D" w14:textId="2CB0DEAA" w:rsidR="0092568A" w:rsidRPr="00974547" w:rsidRDefault="008025BA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357.25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51E6" w14:textId="5A2597FF" w:rsidR="0092568A" w:rsidRPr="00974547" w:rsidRDefault="008025BA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312.42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BD32" w14:textId="7E66A0F3" w:rsidR="0092568A" w:rsidRPr="00974547" w:rsidRDefault="008025BA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359.32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FC6F" w14:textId="0DFBE7D3" w:rsidR="0092568A" w:rsidRPr="00974547" w:rsidRDefault="008025BA" w:rsidP="006853A5">
            <w:pPr>
              <w:keepNext/>
              <w:keepLines/>
              <w:tabs>
                <w:tab w:val="left" w:pos="3141"/>
              </w:tabs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869.54</w:t>
            </w:r>
          </w:p>
        </w:tc>
      </w:tr>
      <w:tr w:rsidR="00E66FC8" w:rsidRPr="00974547" w14:paraId="45F07048" w14:textId="77777777" w:rsidTr="006853A5">
        <w:trPr>
          <w:trHeight w:val="15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58E6" w14:textId="7415949C" w:rsidR="00E66FC8" w:rsidRPr="006853A5" w:rsidRDefault="006853A5" w:rsidP="006853A5">
            <w:pPr>
              <w:keepNext/>
              <w:keepLines/>
              <w:shd w:val="clear" w:color="auto" w:fill="FFFFFF" w:themeFill="background1"/>
              <w:suppressAutoHyphens/>
              <w:bidi/>
              <w:jc w:val="center"/>
              <w:rPr>
                <w:sz w:val="20"/>
                <w:szCs w:val="20"/>
                <w:highlight w:val="cyan"/>
                <w:lang w:val="en-US" w:bidi="ar-LB"/>
              </w:rPr>
            </w:pP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طن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من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مكافئ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ثاني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أكسيد</w:t>
            </w:r>
            <w:r w:rsidR="008E30FA">
              <w:rPr>
                <w:b/>
                <w:bCs/>
                <w:sz w:val="20"/>
                <w:szCs w:val="20"/>
                <w:rtl/>
                <w:lang w:bidi="ar-LB"/>
              </w:rPr>
              <w:t xml:space="preserve"> </w:t>
            </w:r>
            <w:r w:rsidRPr="006853A5">
              <w:rPr>
                <w:b/>
                <w:bCs/>
                <w:sz w:val="20"/>
                <w:szCs w:val="20"/>
                <w:rtl/>
                <w:lang w:bidi="ar-LB"/>
              </w:rPr>
              <w:t>الكربون</w:t>
            </w:r>
          </w:p>
        </w:tc>
      </w:tr>
      <w:tr w:rsidR="00502C0E" w:rsidRPr="00974547" w14:paraId="06617251" w14:textId="77777777" w:rsidTr="008025BA">
        <w:trPr>
          <w:trHeight w:val="157"/>
        </w:trPr>
        <w:tc>
          <w:tcPr>
            <w:tcW w:w="1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C04B" w14:textId="2F17C20C" w:rsidR="00502C0E" w:rsidRPr="00974547" w:rsidRDefault="006853A5" w:rsidP="006853A5">
            <w:pPr>
              <w:keepNext/>
              <w:keepLines/>
              <w:shd w:val="clear" w:color="auto" w:fill="FFFFFF" w:themeFill="background1"/>
              <w:suppressAutoHyphens/>
              <w:bidi/>
              <w:rPr>
                <w:sz w:val="20"/>
                <w:szCs w:val="20"/>
                <w:lang w:bidi="ar-LB"/>
              </w:rPr>
            </w:pPr>
            <w:r w:rsidRPr="006853A5">
              <w:rPr>
                <w:sz w:val="20"/>
                <w:szCs w:val="20"/>
                <w:rtl/>
                <w:lang w:bidi="ar-LB"/>
              </w:rPr>
              <w:t>الهيدروفلوروكربون-134أ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477" w14:textId="5E22AAF3" w:rsidR="00502C0E" w:rsidRPr="00974547" w:rsidRDefault="008025BA" w:rsidP="006853A5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1,430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91AA" w14:textId="152AFEDC" w:rsidR="00502C0E" w:rsidRPr="00974547" w:rsidRDefault="008025BA" w:rsidP="006853A5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510,868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E16D" w14:textId="6FC0AD43" w:rsidR="00502C0E" w:rsidRPr="00974547" w:rsidRDefault="008025BA" w:rsidP="006853A5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446,761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BF50D" w14:textId="21BCFEB4" w:rsidR="00502C0E" w:rsidRPr="00974547" w:rsidRDefault="008025BA" w:rsidP="006853A5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513,820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E77D" w14:textId="78588D9B" w:rsidR="00502C0E" w:rsidRPr="00974547" w:rsidRDefault="008025BA" w:rsidP="006853A5">
            <w:pPr>
              <w:keepNext/>
              <w:keepLines/>
              <w:shd w:val="clear" w:color="auto" w:fill="FFFFFF" w:themeFill="background1"/>
              <w:suppressAutoHyphens/>
              <w:bidi/>
              <w:jc w:val="left"/>
              <w:rPr>
                <w:sz w:val="20"/>
                <w:szCs w:val="20"/>
                <w:lang w:bidi="ar-LB"/>
              </w:rPr>
            </w:pPr>
            <w:r w:rsidRPr="008025BA">
              <w:rPr>
                <w:sz w:val="20"/>
                <w:szCs w:val="20"/>
                <w:rtl/>
                <w:lang w:bidi="ar-LB"/>
              </w:rPr>
              <w:t>1,243,442</w:t>
            </w:r>
          </w:p>
        </w:tc>
      </w:tr>
    </w:tbl>
    <w:p w14:paraId="1B8E3ADF" w14:textId="77777777" w:rsidR="00800E52" w:rsidRPr="008025BA" w:rsidRDefault="00800E52" w:rsidP="008025BA">
      <w:pPr>
        <w:bidi/>
        <w:rPr>
          <w:sz w:val="26"/>
          <w:szCs w:val="26"/>
          <w:highlight w:val="yellow"/>
          <w:lang w:bidi="ar-LB"/>
        </w:rPr>
      </w:pPr>
    </w:p>
    <w:p w14:paraId="6434FD62" w14:textId="63F65EB6" w:rsidR="008025BA" w:rsidRPr="008025BA" w:rsidRDefault="009364AF" w:rsidP="008025BA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9364AF">
        <w:rPr>
          <w:sz w:val="26"/>
          <w:szCs w:val="26"/>
          <w:rtl/>
          <w:lang w:val="en-US" w:bidi="ar-LB"/>
        </w:rPr>
        <w:t>انخفض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مستوى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2021</w:t>
      </w:r>
      <w:r w:rsidR="00205601">
        <w:rPr>
          <w:sz w:val="26"/>
          <w:szCs w:val="26"/>
          <w:rtl/>
          <w:lang w:val="en-US" w:bidi="ar-LB"/>
        </w:rPr>
        <w:t>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لكنه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ارتفع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2022.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وربما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يُعزى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التغير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التأثر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جراء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جائحة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كوفيد-19.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ومع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ذلك،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تضاعف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2023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بأكثر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الضعف،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ارتفع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بشكل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مطرد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خلال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هذه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الفترة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بسبب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زيادة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التبريد.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ويجري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الوقت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الراهن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إعداد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المرحلة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الأولى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للمواد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للمغرب</w:t>
      </w:r>
      <w:r w:rsidR="00205601">
        <w:rPr>
          <w:sz w:val="26"/>
          <w:szCs w:val="26"/>
          <w:rtl/>
          <w:lang w:val="en-US" w:bidi="ar-LB"/>
        </w:rPr>
        <w:t>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المتوقع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تقديمها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السادس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والتسعين.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وسوف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توفر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معلومات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أكثر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تفصيلاً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وتوزعها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القطاعي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364AF">
        <w:rPr>
          <w:sz w:val="26"/>
          <w:szCs w:val="26"/>
          <w:rtl/>
          <w:lang w:val="en-US" w:bidi="ar-LB"/>
        </w:rPr>
        <w:t>البلد.</w:t>
      </w:r>
    </w:p>
    <w:p w14:paraId="0A92A1BE" w14:textId="6AA7AD36" w:rsidR="008025BA" w:rsidRPr="008025BA" w:rsidRDefault="00AF6210" w:rsidP="008025BA">
      <w:pPr>
        <w:keepNext/>
        <w:bidi/>
        <w:spacing w:before="240" w:after="240"/>
        <w:rPr>
          <w:i/>
          <w:iCs/>
          <w:sz w:val="26"/>
          <w:szCs w:val="26"/>
          <w:rtl/>
          <w:lang w:val="en-US" w:bidi="ar-LB"/>
        </w:rPr>
      </w:pPr>
      <w:r w:rsidRPr="00AF6210">
        <w:rPr>
          <w:i/>
          <w:iCs/>
          <w:sz w:val="26"/>
          <w:szCs w:val="26"/>
          <w:rtl/>
          <w:lang w:val="en-US" w:bidi="ar-LB"/>
        </w:rPr>
        <w:t>خط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AF6210">
        <w:rPr>
          <w:i/>
          <w:iCs/>
          <w:sz w:val="26"/>
          <w:szCs w:val="26"/>
          <w:rtl/>
          <w:lang w:val="en-US" w:bidi="ar-LB"/>
        </w:rPr>
        <w:t>أساس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AF6210">
        <w:rPr>
          <w:i/>
          <w:iCs/>
          <w:sz w:val="26"/>
          <w:szCs w:val="26"/>
          <w:rtl/>
          <w:lang w:val="en-US" w:bidi="ar-LB"/>
        </w:rPr>
        <w:t>الهيدروفلوروكربون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AF6210">
        <w:rPr>
          <w:i/>
          <w:iCs/>
          <w:sz w:val="26"/>
          <w:szCs w:val="26"/>
          <w:rtl/>
          <w:lang w:val="en-US" w:bidi="ar-LB"/>
        </w:rPr>
        <w:t>المحدد</w:t>
      </w:r>
    </w:p>
    <w:p w14:paraId="11713872" w14:textId="6E196FD3" w:rsidR="008025BA" w:rsidRPr="008025BA" w:rsidRDefault="00527E5B" w:rsidP="008025BA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527E5B">
        <w:rPr>
          <w:sz w:val="26"/>
          <w:szCs w:val="26"/>
          <w:rtl/>
          <w:lang w:val="en-US" w:bidi="ar-LB"/>
        </w:rPr>
        <w:t>قدمت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حكومة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بيانات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المادة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للفترة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2020-2022.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وتم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تحديد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أساس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للبلد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عند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2,134,520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طريق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إضافة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المائة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lastRenderedPageBreak/>
        <w:t>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أساس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الهيدروكلوروفلوروكربون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(المعبر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عنه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بالطن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الكربون)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متوسط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استهلاكها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الفترة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2020-2022،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النحوِ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الموضح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الجدول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27E5B">
        <w:rPr>
          <w:sz w:val="26"/>
          <w:szCs w:val="26"/>
          <w:rtl/>
          <w:lang w:val="en-US" w:bidi="ar-LB"/>
        </w:rPr>
        <w:t>2.</w:t>
      </w:r>
    </w:p>
    <w:p w14:paraId="3A3131FE" w14:textId="5B838BC5" w:rsidR="008025BA" w:rsidRPr="008025BA" w:rsidRDefault="008025BA" w:rsidP="008025BA">
      <w:pPr>
        <w:keepNext/>
        <w:suppressAutoHyphens/>
        <w:bidi/>
        <w:outlineLvl w:val="0"/>
        <w:rPr>
          <w:b/>
          <w:bCs/>
          <w:sz w:val="26"/>
          <w:szCs w:val="26"/>
          <w:rtl/>
          <w:lang w:bidi="ar-LB"/>
        </w:rPr>
      </w:pPr>
      <w:bookmarkStart w:id="0" w:name="_Hlk131922742"/>
      <w:r>
        <w:rPr>
          <w:b/>
          <w:bCs/>
          <w:sz w:val="26"/>
          <w:szCs w:val="26"/>
          <w:rtl/>
          <w:lang w:bidi="ar-LB"/>
        </w:rPr>
        <w:t>الجدول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2.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حساب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أساس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الهيدروفلوروكربون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للمغرب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(طن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مكافئ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ثاني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أكسيد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الكربون)</w:t>
      </w:r>
    </w:p>
    <w:tbl>
      <w:tblPr>
        <w:tblStyle w:val="TableGrid"/>
        <w:bidiVisual/>
        <w:tblW w:w="9182" w:type="dxa"/>
        <w:tblLayout w:type="fixed"/>
        <w:tblLook w:val="04A0" w:firstRow="1" w:lastRow="0" w:firstColumn="1" w:lastColumn="0" w:noHBand="0" w:noVBand="1"/>
      </w:tblPr>
      <w:tblGrid>
        <w:gridCol w:w="4506"/>
        <w:gridCol w:w="1558"/>
        <w:gridCol w:w="1559"/>
        <w:gridCol w:w="1559"/>
      </w:tblGrid>
      <w:tr w:rsidR="00071405" w:rsidRPr="00456642" w14:paraId="3417D371" w14:textId="07F9428F" w:rsidTr="00456642">
        <w:trPr>
          <w:trHeight w:val="275"/>
          <w:tblHeader/>
        </w:trPr>
        <w:tc>
          <w:tcPr>
            <w:tcW w:w="4506" w:type="dxa"/>
          </w:tcPr>
          <w:bookmarkEnd w:id="0"/>
          <w:p w14:paraId="7F95E85C" w14:textId="6D7C264B" w:rsidR="00071405" w:rsidRPr="00456642" w:rsidRDefault="00D23BD2" w:rsidP="008025BA">
            <w:pPr>
              <w:bidi/>
              <w:jc w:val="center"/>
              <w:rPr>
                <w:b/>
                <w:bCs/>
                <w:highlight w:val="magenta"/>
                <w:lang w:bidi="ar-LB"/>
              </w:rPr>
            </w:pPr>
            <w:r w:rsidRPr="00456642">
              <w:rPr>
                <w:b/>
                <w:bCs/>
                <w:rtl/>
                <w:lang w:bidi="ar-LB"/>
              </w:rPr>
              <w:t>مكونات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456642">
              <w:rPr>
                <w:b/>
                <w:bCs/>
                <w:rtl/>
                <w:lang w:bidi="ar-LB"/>
              </w:rPr>
              <w:t>حساب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456642">
              <w:rPr>
                <w:b/>
                <w:bCs/>
                <w:rtl/>
                <w:lang w:bidi="ar-LB"/>
              </w:rPr>
              <w:t>خط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456642">
              <w:rPr>
                <w:b/>
                <w:bCs/>
                <w:rtl/>
                <w:lang w:bidi="ar-LB"/>
              </w:rPr>
              <w:t>الأساس</w:t>
            </w:r>
          </w:p>
        </w:tc>
        <w:tc>
          <w:tcPr>
            <w:tcW w:w="1558" w:type="dxa"/>
          </w:tcPr>
          <w:p w14:paraId="3500020A" w14:textId="6B3A8465" w:rsidR="00071405" w:rsidRPr="00456642" w:rsidRDefault="008025BA" w:rsidP="008025BA">
            <w:pPr>
              <w:bidi/>
              <w:jc w:val="center"/>
              <w:rPr>
                <w:b/>
                <w:bCs/>
                <w:highlight w:val="magenta"/>
                <w:lang w:bidi="ar-LB"/>
              </w:rPr>
            </w:pPr>
            <w:r w:rsidRPr="00456642">
              <w:rPr>
                <w:b/>
                <w:bCs/>
                <w:rtl/>
                <w:lang w:bidi="ar-LB"/>
              </w:rPr>
              <w:t>2020</w:t>
            </w:r>
          </w:p>
        </w:tc>
        <w:tc>
          <w:tcPr>
            <w:tcW w:w="1559" w:type="dxa"/>
          </w:tcPr>
          <w:p w14:paraId="5C5B13C5" w14:textId="003FFA52" w:rsidR="00071405" w:rsidRPr="00456642" w:rsidRDefault="008025BA" w:rsidP="008025BA">
            <w:pPr>
              <w:bidi/>
              <w:jc w:val="center"/>
              <w:rPr>
                <w:b/>
                <w:bCs/>
                <w:highlight w:val="magenta"/>
                <w:lang w:bidi="ar-LB"/>
              </w:rPr>
            </w:pPr>
            <w:r w:rsidRPr="00456642">
              <w:rPr>
                <w:b/>
                <w:bCs/>
                <w:rtl/>
                <w:lang w:bidi="ar-LB"/>
              </w:rPr>
              <w:t>2021</w:t>
            </w:r>
          </w:p>
        </w:tc>
        <w:tc>
          <w:tcPr>
            <w:tcW w:w="1559" w:type="dxa"/>
          </w:tcPr>
          <w:p w14:paraId="2D125A1D" w14:textId="3CAF5867" w:rsidR="00071405" w:rsidRPr="00456642" w:rsidRDefault="008025BA" w:rsidP="008025BA">
            <w:pPr>
              <w:bidi/>
              <w:jc w:val="center"/>
              <w:rPr>
                <w:b/>
                <w:bCs/>
                <w:highlight w:val="magenta"/>
                <w:lang w:bidi="ar-LB"/>
              </w:rPr>
            </w:pPr>
            <w:r w:rsidRPr="00456642">
              <w:rPr>
                <w:b/>
                <w:bCs/>
                <w:rtl/>
                <w:lang w:bidi="ar-LB"/>
              </w:rPr>
              <w:t>2022</w:t>
            </w:r>
          </w:p>
        </w:tc>
      </w:tr>
      <w:tr w:rsidR="00071405" w:rsidRPr="00456642" w14:paraId="5229D106" w14:textId="3EB99FF4" w:rsidTr="0090737E">
        <w:trPr>
          <w:trHeight w:val="275"/>
        </w:trPr>
        <w:tc>
          <w:tcPr>
            <w:tcW w:w="4506" w:type="dxa"/>
          </w:tcPr>
          <w:p w14:paraId="111765C7" w14:textId="23019CDC" w:rsidR="00D23BD2" w:rsidRPr="00456642" w:rsidRDefault="00D23BD2" w:rsidP="00D23BD2">
            <w:pPr>
              <w:bidi/>
              <w:jc w:val="left"/>
              <w:rPr>
                <w:highlight w:val="magenta"/>
                <w:lang w:bidi="ar-LB"/>
              </w:rPr>
            </w:pPr>
            <w:r w:rsidRPr="00456642">
              <w:rPr>
                <w:rtl/>
                <w:lang w:bidi="ar-LB"/>
              </w:rPr>
              <w:t>الاستهلاك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السنوي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للهيدروفلوروكربون</w:t>
            </w: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49A840F5" w14:textId="531E551B" w:rsidR="00071405" w:rsidRPr="00456642" w:rsidRDefault="008025BA" w:rsidP="008025BA">
            <w:pPr>
              <w:bidi/>
              <w:jc w:val="left"/>
              <w:rPr>
                <w:highlight w:val="magenta"/>
                <w:lang w:bidi="ar-LB"/>
              </w:rPr>
            </w:pPr>
            <w:r w:rsidRPr="00456642">
              <w:rPr>
                <w:rtl/>
                <w:lang w:bidi="ar-LB"/>
              </w:rPr>
              <w:t>1,687,148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D0E3A6" w14:textId="2EBC4D32" w:rsidR="00071405" w:rsidRPr="00456642" w:rsidRDefault="008025BA" w:rsidP="008025BA">
            <w:pPr>
              <w:bidi/>
              <w:jc w:val="left"/>
              <w:rPr>
                <w:highlight w:val="magenta"/>
                <w:lang w:bidi="ar-LB"/>
              </w:rPr>
            </w:pPr>
            <w:r w:rsidRPr="00456642">
              <w:rPr>
                <w:rtl/>
                <w:lang w:bidi="ar-LB"/>
              </w:rPr>
              <w:t>1,475,421</w:t>
            </w:r>
          </w:p>
        </w:tc>
        <w:tc>
          <w:tcPr>
            <w:tcW w:w="1559" w:type="dxa"/>
          </w:tcPr>
          <w:p w14:paraId="26BA3FAF" w14:textId="5C1928A4" w:rsidR="00071405" w:rsidRPr="00456642" w:rsidRDefault="008025BA" w:rsidP="008025BA">
            <w:pPr>
              <w:bidi/>
              <w:jc w:val="left"/>
              <w:rPr>
                <w:highlight w:val="magenta"/>
                <w:lang w:bidi="ar-LB"/>
              </w:rPr>
            </w:pPr>
            <w:r w:rsidRPr="00456642">
              <w:rPr>
                <w:rtl/>
                <w:lang w:bidi="ar-LB"/>
              </w:rPr>
              <w:t>590,302</w:t>
            </w:r>
          </w:p>
        </w:tc>
      </w:tr>
      <w:tr w:rsidR="00456642" w:rsidRPr="00456642" w14:paraId="5D1F867D" w14:textId="1D78068C" w:rsidTr="0090737E">
        <w:trPr>
          <w:trHeight w:val="275"/>
        </w:trPr>
        <w:tc>
          <w:tcPr>
            <w:tcW w:w="4506" w:type="dxa"/>
          </w:tcPr>
          <w:p w14:paraId="2944B2B7" w14:textId="7883DF83" w:rsidR="00456642" w:rsidRPr="00456642" w:rsidRDefault="00456642" w:rsidP="00456642">
            <w:pPr>
              <w:bidi/>
              <w:jc w:val="left"/>
              <w:rPr>
                <w:rtl/>
                <w:lang w:bidi="ar-LB"/>
              </w:rPr>
            </w:pPr>
            <w:r w:rsidRPr="00456642">
              <w:rPr>
                <w:rtl/>
                <w:lang w:bidi="ar-LB"/>
              </w:rPr>
              <w:t>متوسط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استهلاك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الهيدروفلوروكربون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في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الفترة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2020-2022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  <w:right w:val="nil"/>
            </w:tcBorders>
          </w:tcPr>
          <w:p w14:paraId="0339523A" w14:textId="77777777" w:rsidR="00456642" w:rsidRPr="00456642" w:rsidRDefault="00456642" w:rsidP="00456642">
            <w:pPr>
              <w:bidi/>
              <w:jc w:val="left"/>
              <w:rPr>
                <w:highlight w:val="magenta"/>
                <w:lang w:val="en-US" w:bidi="ar-LB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B88E0A9" w14:textId="2292263E" w:rsidR="00456642" w:rsidRPr="00456642" w:rsidRDefault="00456642" w:rsidP="00456642">
            <w:pPr>
              <w:bidi/>
              <w:jc w:val="left"/>
              <w:rPr>
                <w:highlight w:val="magenta"/>
                <w:lang w:val="en-US" w:bidi="ar-LB"/>
              </w:rPr>
            </w:pPr>
            <w:r w:rsidRPr="00456642">
              <w:rPr>
                <w:rtl/>
                <w:lang w:val="en-US" w:bidi="ar-LB"/>
              </w:rPr>
              <w:t>1,250,957</w:t>
            </w:r>
          </w:p>
        </w:tc>
      </w:tr>
      <w:tr w:rsidR="00456642" w:rsidRPr="00456642" w14:paraId="5DC1AB86" w14:textId="51CEE51D" w:rsidTr="0090737E">
        <w:trPr>
          <w:trHeight w:val="275"/>
        </w:trPr>
        <w:tc>
          <w:tcPr>
            <w:tcW w:w="4506" w:type="dxa"/>
          </w:tcPr>
          <w:p w14:paraId="1D77541C" w14:textId="2E8A11E4" w:rsidR="00456642" w:rsidRPr="00456642" w:rsidRDefault="00456642" w:rsidP="00456642">
            <w:pPr>
              <w:bidi/>
              <w:jc w:val="left"/>
              <w:rPr>
                <w:lang w:bidi="ar-LB"/>
              </w:rPr>
            </w:pPr>
            <w:r w:rsidRPr="00456642">
              <w:rPr>
                <w:rtl/>
                <w:lang w:bidi="ar-LB"/>
              </w:rPr>
              <w:t>خط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أساس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الهيدروكلوروفلوروكربون</w:t>
            </w:r>
            <w:r w:rsidR="008E30FA">
              <w:rPr>
                <w:rtl/>
                <w:lang w:bidi="ar-LB"/>
              </w:rPr>
              <w:t xml:space="preserve"> </w:t>
            </w:r>
            <w:r w:rsidRPr="00456642">
              <w:rPr>
                <w:rtl/>
                <w:lang w:bidi="ar-LB"/>
              </w:rPr>
              <w:t>(65%)</w:t>
            </w:r>
          </w:p>
        </w:tc>
        <w:tc>
          <w:tcPr>
            <w:tcW w:w="3117" w:type="dxa"/>
            <w:gridSpan w:val="2"/>
            <w:tcBorders>
              <w:bottom w:val="single" w:sz="4" w:space="0" w:color="auto"/>
              <w:right w:val="nil"/>
            </w:tcBorders>
          </w:tcPr>
          <w:p w14:paraId="7826700A" w14:textId="77777777" w:rsidR="00456642" w:rsidRPr="00456642" w:rsidRDefault="00456642" w:rsidP="00456642">
            <w:pPr>
              <w:bidi/>
              <w:jc w:val="left"/>
              <w:rPr>
                <w:highlight w:val="magenta"/>
                <w:lang w:bidi="ar-LB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5E282D4" w14:textId="5BD1E207" w:rsidR="00456642" w:rsidRPr="00456642" w:rsidRDefault="00456642" w:rsidP="00456642">
            <w:pPr>
              <w:bidi/>
              <w:jc w:val="left"/>
              <w:rPr>
                <w:highlight w:val="magenta"/>
                <w:lang w:bidi="ar-LB"/>
              </w:rPr>
            </w:pPr>
            <w:r w:rsidRPr="00456642">
              <w:rPr>
                <w:rtl/>
                <w:lang w:bidi="ar-LB"/>
              </w:rPr>
              <w:t>883,563</w:t>
            </w:r>
          </w:p>
        </w:tc>
      </w:tr>
      <w:tr w:rsidR="00456642" w:rsidRPr="00456642" w14:paraId="51890534" w14:textId="75F26BB3" w:rsidTr="0090737E">
        <w:trPr>
          <w:trHeight w:val="275"/>
        </w:trPr>
        <w:tc>
          <w:tcPr>
            <w:tcW w:w="4506" w:type="dxa"/>
          </w:tcPr>
          <w:p w14:paraId="69DE0978" w14:textId="1E515AD6" w:rsidR="00456642" w:rsidRPr="00456642" w:rsidRDefault="00456642" w:rsidP="00456642">
            <w:pPr>
              <w:bidi/>
              <w:jc w:val="left"/>
              <w:rPr>
                <w:b/>
                <w:bCs/>
                <w:highlight w:val="magenta"/>
                <w:rtl/>
                <w:lang w:bidi="ar-LB"/>
              </w:rPr>
            </w:pPr>
            <w:r w:rsidRPr="00456642">
              <w:rPr>
                <w:b/>
                <w:bCs/>
                <w:rtl/>
                <w:lang w:bidi="ar-LB"/>
              </w:rPr>
              <w:t>خط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456642">
              <w:rPr>
                <w:b/>
                <w:bCs/>
                <w:rtl/>
                <w:lang w:bidi="ar-LB"/>
              </w:rPr>
              <w:t>أساس</w:t>
            </w:r>
            <w:r w:rsidR="008E30FA">
              <w:rPr>
                <w:b/>
                <w:bCs/>
                <w:rtl/>
                <w:lang w:bidi="ar-LB"/>
              </w:rPr>
              <w:t xml:space="preserve"> </w:t>
            </w:r>
            <w:r w:rsidRPr="00456642">
              <w:rPr>
                <w:b/>
                <w:bCs/>
                <w:rtl/>
                <w:lang w:bidi="ar-LB"/>
              </w:rPr>
              <w:t>الهيدروفلوروكربون</w:t>
            </w:r>
          </w:p>
        </w:tc>
        <w:tc>
          <w:tcPr>
            <w:tcW w:w="3117" w:type="dxa"/>
            <w:gridSpan w:val="2"/>
            <w:tcBorders>
              <w:right w:val="nil"/>
            </w:tcBorders>
          </w:tcPr>
          <w:p w14:paraId="56F98F68" w14:textId="77777777" w:rsidR="00456642" w:rsidRPr="00456642" w:rsidRDefault="00456642" w:rsidP="00456642">
            <w:pPr>
              <w:bidi/>
              <w:jc w:val="left"/>
              <w:rPr>
                <w:b/>
                <w:bCs/>
                <w:highlight w:val="magenta"/>
                <w:lang w:bidi="ar-LB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61E3FFA" w14:textId="1DD907A7" w:rsidR="00456642" w:rsidRPr="00456642" w:rsidRDefault="00456642" w:rsidP="00456642">
            <w:pPr>
              <w:bidi/>
              <w:jc w:val="left"/>
              <w:rPr>
                <w:b/>
                <w:bCs/>
                <w:highlight w:val="magenta"/>
                <w:lang w:bidi="ar-LB"/>
              </w:rPr>
            </w:pPr>
            <w:r w:rsidRPr="00456642">
              <w:rPr>
                <w:b/>
                <w:bCs/>
                <w:rtl/>
                <w:lang w:bidi="ar-LB"/>
              </w:rPr>
              <w:t>2,134,520</w:t>
            </w:r>
          </w:p>
        </w:tc>
      </w:tr>
    </w:tbl>
    <w:p w14:paraId="349F8D64" w14:textId="77777777" w:rsidR="00564600" w:rsidRPr="006D1D05" w:rsidRDefault="00564600" w:rsidP="006D1D05">
      <w:pPr>
        <w:bidi/>
        <w:rPr>
          <w:sz w:val="26"/>
          <w:szCs w:val="26"/>
          <w:highlight w:val="yellow"/>
          <w:lang w:bidi="ar-LB"/>
        </w:rPr>
      </w:pPr>
    </w:p>
    <w:p w14:paraId="77F8A01E" w14:textId="24CACB60" w:rsidR="006D1D05" w:rsidRPr="006D1D05" w:rsidRDefault="00364761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364761">
        <w:rPr>
          <w:sz w:val="26"/>
          <w:szCs w:val="26"/>
          <w:rtl/>
          <w:lang w:val="en-US" w:bidi="ar-LB"/>
        </w:rPr>
        <w:t>تمت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الموافقة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إعداد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للمرحلة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الأولى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الحادي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والتسعين،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كما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تلقى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البلد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أيضاً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تمويلاً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لإجراء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دراسة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استقصائية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بدائل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المستنفدة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للأوزون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المعتمدة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الخامس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والسبعين،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ولتمكين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الأنشطة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الرامية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التخفيض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التدريجي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للهيدروفلوروكربون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الحادي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والثمانين.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وقد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صادق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تعديل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أبريل/نيسان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64761">
        <w:rPr>
          <w:sz w:val="26"/>
          <w:szCs w:val="26"/>
          <w:rtl/>
          <w:lang w:val="en-US" w:bidi="ar-LB"/>
        </w:rPr>
        <w:t>2022.</w:t>
      </w:r>
    </w:p>
    <w:p w14:paraId="645D5FA2" w14:textId="7E12E230" w:rsidR="00364761" w:rsidRPr="00364761" w:rsidRDefault="00364761" w:rsidP="00364761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lang w:bidi="ar-LB"/>
        </w:rPr>
      </w:pPr>
      <w:r w:rsidRPr="00364761">
        <w:rPr>
          <w:sz w:val="26"/>
          <w:szCs w:val="26"/>
          <w:u w:val="single"/>
          <w:rtl/>
          <w:lang w:bidi="ar-LB"/>
        </w:rPr>
        <w:t>خلفية</w:t>
      </w:r>
      <w:r w:rsidR="008E30FA">
        <w:rPr>
          <w:sz w:val="26"/>
          <w:szCs w:val="26"/>
          <w:u w:val="single"/>
          <w:rtl/>
          <w:lang w:bidi="ar-LB"/>
        </w:rPr>
        <w:t xml:space="preserve"> </w:t>
      </w:r>
      <w:r w:rsidRPr="00364761">
        <w:rPr>
          <w:sz w:val="26"/>
          <w:szCs w:val="26"/>
          <w:u w:val="single"/>
          <w:rtl/>
          <w:lang w:bidi="ar-LB"/>
        </w:rPr>
        <w:t>القطاع</w:t>
      </w:r>
      <w:r w:rsidR="008E30FA">
        <w:rPr>
          <w:sz w:val="26"/>
          <w:szCs w:val="26"/>
          <w:u w:val="single"/>
          <w:rtl/>
          <w:lang w:bidi="ar-LB"/>
        </w:rPr>
        <w:t xml:space="preserve"> </w:t>
      </w:r>
      <w:r w:rsidRPr="00364761">
        <w:rPr>
          <w:sz w:val="26"/>
          <w:szCs w:val="26"/>
          <w:u w:val="single"/>
          <w:rtl/>
          <w:lang w:bidi="ar-LB"/>
        </w:rPr>
        <w:t>والشركة</w:t>
      </w:r>
    </w:p>
    <w:p w14:paraId="2A4232B1" w14:textId="031F0EE3" w:rsidR="006D1D05" w:rsidRPr="006D1D05" w:rsidRDefault="00BE23FB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BE23FB">
        <w:rPr>
          <w:sz w:val="26"/>
          <w:szCs w:val="26"/>
          <w:rtl/>
          <w:lang w:val="en-US" w:bidi="ar-LB"/>
        </w:rPr>
        <w:t>يتكون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قطاع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واحدة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فقط،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منار،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تأسست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1956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وتعود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ملكيتها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بالكامل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للمغرب.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تستحوذ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حصة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سوقية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نحو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30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المائة،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حين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تلبية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النسبة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المتبقية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البالغة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70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المائة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الوطني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خلال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المستوردة.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وعلاوة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ذلك،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هناك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شركات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تستخدم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قطاع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التجاري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وقطاع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الرغاوى.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وستوفر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المرحلة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الأولى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المزيد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التفاصيل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وتوزيع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E23FB">
        <w:rPr>
          <w:sz w:val="26"/>
          <w:szCs w:val="26"/>
          <w:rtl/>
          <w:lang w:val="en-US" w:bidi="ar-LB"/>
        </w:rPr>
        <w:t>المغرب.</w:t>
      </w:r>
    </w:p>
    <w:p w14:paraId="2B2A3CC3" w14:textId="42C89C44" w:rsidR="006D1D05" w:rsidRPr="006D1D05" w:rsidRDefault="002D5124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2D5124">
        <w:rPr>
          <w:sz w:val="26"/>
          <w:szCs w:val="26"/>
          <w:rtl/>
          <w:lang w:val="en-US" w:bidi="ar-LB"/>
        </w:rPr>
        <w:t>تستهلك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بشكل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حصري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المنزلية.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المنظور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التاريخي،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فقد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تلقت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تمويلاً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لإزالة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bookmarkStart w:id="1" w:name="_Hlk182923832"/>
      <w:r w:rsidRPr="002D5124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الكلوروفلوروكربونية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bookmarkEnd w:id="1"/>
      <w:r w:rsidRPr="002D5124">
        <w:rPr>
          <w:sz w:val="26"/>
          <w:szCs w:val="26"/>
          <w:rtl/>
          <w:lang w:val="en-US" w:bidi="ar-LB"/>
        </w:rPr>
        <w:t>والهيدروكلوروفلوروكربون-141ب.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التاسع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والعشرين،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وافقت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اللجنة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التنفيذية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رغاوى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البوليوريتان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الكلوروفلوروكربون-11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الهيدروكلوروفلوروكربون-141ب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كحلٍ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مؤقت،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والتحول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الكلوروفلوروكربون-12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الهيدروفلوروكربون-134أ.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والستين،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وافقت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اللجنة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التنفيذية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تخصيص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951,740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أمريكي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لمواصلة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الرغاوى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الهيدروكلوروفلوروكربون-141ب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السيكلوبنتان.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أدى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إزالة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11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قدرات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استنفاد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الأوزون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الهيدروكلوروفلوروكربون-141ب،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وتم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الانتهاء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منه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بحلول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ديسمبر/كانون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الأول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D5124">
        <w:rPr>
          <w:sz w:val="26"/>
          <w:szCs w:val="26"/>
          <w:rtl/>
          <w:lang w:val="en-US" w:bidi="ar-LB"/>
        </w:rPr>
        <w:t>2013.</w:t>
      </w:r>
    </w:p>
    <w:p w14:paraId="20E6A04D" w14:textId="1F380298" w:rsidR="009832B0" w:rsidRPr="009832B0" w:rsidRDefault="009832B0" w:rsidP="009832B0">
      <w:pPr>
        <w:keepNext/>
        <w:bidi/>
        <w:spacing w:after="240"/>
        <w:outlineLvl w:val="0"/>
        <w:rPr>
          <w:i/>
          <w:iCs/>
          <w:sz w:val="26"/>
          <w:szCs w:val="26"/>
          <w:lang w:val="en-US" w:bidi="ar-LB"/>
        </w:rPr>
      </w:pPr>
      <w:r w:rsidRPr="009832B0">
        <w:rPr>
          <w:i/>
          <w:iCs/>
          <w:sz w:val="26"/>
          <w:szCs w:val="26"/>
          <w:rtl/>
          <w:lang w:val="en-US" w:bidi="ar-LB"/>
        </w:rPr>
        <w:t>استهلاك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9832B0">
        <w:rPr>
          <w:i/>
          <w:iCs/>
          <w:sz w:val="26"/>
          <w:szCs w:val="26"/>
          <w:rtl/>
          <w:lang w:val="en-US" w:bidi="ar-LB"/>
        </w:rPr>
        <w:t>الهيدروفلوروكربون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9832B0">
        <w:rPr>
          <w:i/>
          <w:iCs/>
          <w:sz w:val="26"/>
          <w:szCs w:val="26"/>
          <w:rtl/>
          <w:lang w:val="en-US" w:bidi="ar-LB"/>
        </w:rPr>
        <w:t>على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9832B0">
        <w:rPr>
          <w:i/>
          <w:iCs/>
          <w:sz w:val="26"/>
          <w:szCs w:val="26"/>
          <w:rtl/>
          <w:lang w:val="en-US" w:bidi="ar-LB"/>
        </w:rPr>
        <w:t>مستوى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9832B0">
        <w:rPr>
          <w:i/>
          <w:iCs/>
          <w:sz w:val="26"/>
          <w:szCs w:val="26"/>
          <w:rtl/>
          <w:lang w:val="en-US" w:bidi="ar-LB"/>
        </w:rPr>
        <w:t>الشركة</w:t>
      </w:r>
    </w:p>
    <w:p w14:paraId="0AA55805" w14:textId="33FF8EE2" w:rsidR="006D1D05" w:rsidRPr="006D1D05" w:rsidRDefault="00F605CE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F605CE">
        <w:rPr>
          <w:sz w:val="26"/>
          <w:szCs w:val="26"/>
          <w:rtl/>
          <w:lang w:val="en-US" w:bidi="ar-LB"/>
        </w:rPr>
        <w:t>تمتلك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خطي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تصنيع،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وتقوم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بتصنيع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14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طرزاً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والمجمدات.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تبلغ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الإنتاجية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اليومية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للخط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الأول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700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وحدة،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بينما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يمكن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للخط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300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وحدة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يومياً.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2023،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أنتجت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161,371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وحدة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التبريد.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ويوضح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الجدول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3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أدناه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إجمالي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السنوي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2020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F605CE">
        <w:rPr>
          <w:sz w:val="26"/>
          <w:szCs w:val="26"/>
          <w:rtl/>
          <w:lang w:val="en-US" w:bidi="ar-LB"/>
        </w:rPr>
        <w:t>2023.</w:t>
      </w:r>
    </w:p>
    <w:p w14:paraId="2A9BB7B2" w14:textId="3040B961" w:rsidR="00D76D7E" w:rsidRPr="00D76D7E" w:rsidRDefault="00D76D7E" w:rsidP="00D76D7E">
      <w:pPr>
        <w:keepNext/>
        <w:suppressAutoHyphens/>
        <w:bidi/>
        <w:outlineLvl w:val="0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3.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استهلاك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الهيدروفلوروكربون-134أ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لدى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شركة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منار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الفترة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2020-2023</w:t>
      </w:r>
    </w:p>
    <w:tbl>
      <w:tblPr>
        <w:bidiVisual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2249"/>
        <w:gridCol w:w="2250"/>
        <w:gridCol w:w="2160"/>
      </w:tblGrid>
      <w:tr w:rsidR="004D4524" w:rsidRPr="00F605CE" w14:paraId="03148622" w14:textId="254CDF52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7B96E9E6" w14:textId="4D058552" w:rsidR="002B038F" w:rsidRPr="00F605CE" w:rsidRDefault="00D76D7E" w:rsidP="00D76D7E">
            <w:pPr>
              <w:bidi/>
              <w:jc w:val="center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السنة</w:t>
            </w:r>
          </w:p>
        </w:tc>
        <w:tc>
          <w:tcPr>
            <w:tcW w:w="2249" w:type="dxa"/>
            <w:shd w:val="clear" w:color="auto" w:fill="auto"/>
            <w:hideMark/>
          </w:tcPr>
          <w:p w14:paraId="5365BB46" w14:textId="635B9238" w:rsidR="00CC104C" w:rsidRPr="00F605CE" w:rsidRDefault="00CC104C" w:rsidP="00CC104C">
            <w:pPr>
              <w:bidi/>
              <w:jc w:val="center"/>
              <w:rPr>
                <w:b/>
                <w:bCs/>
                <w:color w:val="000000"/>
                <w:rtl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استهلاك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خدمة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ما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بعد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البيع</w:t>
            </w:r>
            <w:r w:rsidRPr="00F605CE">
              <w:rPr>
                <w:rStyle w:val="FootnoteReference"/>
                <w:b/>
                <w:bCs/>
                <w:color w:val="000000"/>
                <w:rtl/>
                <w:lang w:eastAsia="en-CA" w:bidi="ar-LB"/>
              </w:rPr>
              <w:footnoteReference w:id="5"/>
            </w:r>
          </w:p>
        </w:tc>
        <w:tc>
          <w:tcPr>
            <w:tcW w:w="2250" w:type="dxa"/>
            <w:shd w:val="clear" w:color="auto" w:fill="auto"/>
            <w:hideMark/>
          </w:tcPr>
          <w:p w14:paraId="00CE3D5B" w14:textId="25E576C8" w:rsidR="00CC104C" w:rsidRPr="00F605CE" w:rsidRDefault="00CC104C" w:rsidP="00CC104C">
            <w:pPr>
              <w:bidi/>
              <w:jc w:val="center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استهلاك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التصنيع</w:t>
            </w:r>
          </w:p>
        </w:tc>
        <w:tc>
          <w:tcPr>
            <w:tcW w:w="2160" w:type="dxa"/>
          </w:tcPr>
          <w:p w14:paraId="15920DCF" w14:textId="3C58866A" w:rsidR="00CC104C" w:rsidRPr="00F605CE" w:rsidRDefault="00CC104C" w:rsidP="00CC104C">
            <w:pPr>
              <w:bidi/>
              <w:jc w:val="center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إجمالي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الاستهلاك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السنوي</w:t>
            </w:r>
          </w:p>
        </w:tc>
      </w:tr>
      <w:tr w:rsidR="002B038F" w:rsidRPr="00F605CE" w14:paraId="5337F23D" w14:textId="69A34989" w:rsidTr="00D76D7E">
        <w:trPr>
          <w:trHeight w:val="29"/>
        </w:trPr>
        <w:tc>
          <w:tcPr>
            <w:tcW w:w="9355" w:type="dxa"/>
            <w:gridSpan w:val="4"/>
            <w:shd w:val="clear" w:color="auto" w:fill="auto"/>
            <w:vAlign w:val="center"/>
            <w:hideMark/>
          </w:tcPr>
          <w:p w14:paraId="48F5421E" w14:textId="478DBF0B" w:rsidR="002B038F" w:rsidRPr="00F605CE" w:rsidRDefault="00CC104C" w:rsidP="00D76D7E">
            <w:pPr>
              <w:bidi/>
              <w:jc w:val="center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طن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color w:val="000000"/>
                <w:rtl/>
                <w:lang w:eastAsia="en-CA" w:bidi="ar-LB"/>
              </w:rPr>
              <w:t>متري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</w:p>
        </w:tc>
      </w:tr>
      <w:tr w:rsidR="004D4524" w:rsidRPr="00F605CE" w14:paraId="34887E9B" w14:textId="291DCA12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2454F736" w14:textId="6B0E8E61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2020</w:t>
            </w:r>
          </w:p>
        </w:tc>
        <w:tc>
          <w:tcPr>
            <w:tcW w:w="2249" w:type="dxa"/>
            <w:shd w:val="clear" w:color="auto" w:fill="auto"/>
          </w:tcPr>
          <w:p w14:paraId="159CACAE" w14:textId="5B205E27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0.54</w:t>
            </w:r>
          </w:p>
        </w:tc>
        <w:tc>
          <w:tcPr>
            <w:tcW w:w="2250" w:type="dxa"/>
            <w:shd w:val="clear" w:color="auto" w:fill="auto"/>
          </w:tcPr>
          <w:p w14:paraId="36995CC3" w14:textId="426DB6DB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23.00</w:t>
            </w:r>
          </w:p>
        </w:tc>
        <w:tc>
          <w:tcPr>
            <w:tcW w:w="2160" w:type="dxa"/>
          </w:tcPr>
          <w:p w14:paraId="382F3E11" w14:textId="5C9C8229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23.54</w:t>
            </w:r>
          </w:p>
        </w:tc>
      </w:tr>
      <w:tr w:rsidR="004D4524" w:rsidRPr="00F605CE" w14:paraId="3C9EC12F" w14:textId="6ED24AB7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736DCB02" w14:textId="46BA0EBB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2021</w:t>
            </w:r>
          </w:p>
        </w:tc>
        <w:tc>
          <w:tcPr>
            <w:tcW w:w="2249" w:type="dxa"/>
            <w:shd w:val="clear" w:color="auto" w:fill="auto"/>
          </w:tcPr>
          <w:p w14:paraId="0DED54CD" w14:textId="084E93E9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0.59</w:t>
            </w:r>
          </w:p>
        </w:tc>
        <w:tc>
          <w:tcPr>
            <w:tcW w:w="2250" w:type="dxa"/>
            <w:shd w:val="clear" w:color="auto" w:fill="auto"/>
          </w:tcPr>
          <w:p w14:paraId="64DAE562" w14:textId="30D51B75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25.45</w:t>
            </w:r>
          </w:p>
        </w:tc>
        <w:tc>
          <w:tcPr>
            <w:tcW w:w="2160" w:type="dxa"/>
          </w:tcPr>
          <w:p w14:paraId="4D08D811" w14:textId="27AC1D4C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26.04</w:t>
            </w:r>
          </w:p>
        </w:tc>
      </w:tr>
      <w:tr w:rsidR="004D4524" w:rsidRPr="00F605CE" w14:paraId="6AFB1132" w14:textId="3E2212AB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31660716" w14:textId="1D3A928B" w:rsidR="002B038F" w:rsidRPr="00F605CE" w:rsidRDefault="00CC104C" w:rsidP="00D76D7E">
            <w:pPr>
              <w:bidi/>
              <w:jc w:val="left"/>
              <w:rPr>
                <w:color w:val="000000"/>
                <w:rtl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2022</w:t>
            </w:r>
          </w:p>
        </w:tc>
        <w:tc>
          <w:tcPr>
            <w:tcW w:w="2249" w:type="dxa"/>
            <w:shd w:val="clear" w:color="auto" w:fill="auto"/>
          </w:tcPr>
          <w:p w14:paraId="26E65A0F" w14:textId="011AC1C6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0.73</w:t>
            </w:r>
          </w:p>
        </w:tc>
        <w:tc>
          <w:tcPr>
            <w:tcW w:w="2250" w:type="dxa"/>
            <w:shd w:val="clear" w:color="auto" w:fill="auto"/>
          </w:tcPr>
          <w:p w14:paraId="6E19B329" w14:textId="2B3ADEF6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23.25</w:t>
            </w:r>
          </w:p>
        </w:tc>
        <w:tc>
          <w:tcPr>
            <w:tcW w:w="2160" w:type="dxa"/>
          </w:tcPr>
          <w:p w14:paraId="24FDC2A8" w14:textId="23F666A0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23.98</w:t>
            </w:r>
          </w:p>
        </w:tc>
      </w:tr>
      <w:tr w:rsidR="004D4524" w:rsidRPr="00F605CE" w14:paraId="2A28A0F1" w14:textId="46E9E0A9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3CCF9B2F" w14:textId="74CD00C5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2023</w:t>
            </w:r>
          </w:p>
        </w:tc>
        <w:tc>
          <w:tcPr>
            <w:tcW w:w="2249" w:type="dxa"/>
            <w:shd w:val="clear" w:color="auto" w:fill="auto"/>
          </w:tcPr>
          <w:p w14:paraId="0C22072B" w14:textId="769E44C4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0.77</w:t>
            </w:r>
          </w:p>
        </w:tc>
        <w:tc>
          <w:tcPr>
            <w:tcW w:w="2250" w:type="dxa"/>
            <w:shd w:val="clear" w:color="auto" w:fill="auto"/>
          </w:tcPr>
          <w:p w14:paraId="1079C288" w14:textId="4CB60037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25.65</w:t>
            </w:r>
          </w:p>
        </w:tc>
        <w:tc>
          <w:tcPr>
            <w:tcW w:w="2160" w:type="dxa"/>
          </w:tcPr>
          <w:p w14:paraId="1D204680" w14:textId="067AAA1D" w:rsidR="002B038F" w:rsidRPr="00F605CE" w:rsidRDefault="00CC104C" w:rsidP="00D76D7E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26.42</w:t>
            </w:r>
          </w:p>
        </w:tc>
      </w:tr>
      <w:tr w:rsidR="004D4524" w:rsidRPr="00F605CE" w14:paraId="32440477" w14:textId="7F6331F9" w:rsidTr="00F605CE">
        <w:trPr>
          <w:trHeight w:val="29"/>
        </w:trPr>
        <w:tc>
          <w:tcPr>
            <w:tcW w:w="2696" w:type="dxa"/>
            <w:shd w:val="clear" w:color="auto" w:fill="auto"/>
            <w:noWrap/>
            <w:hideMark/>
          </w:tcPr>
          <w:p w14:paraId="73B3069A" w14:textId="1D426C75" w:rsidR="002B038F" w:rsidRPr="00F605CE" w:rsidRDefault="00CC104C" w:rsidP="00D76D7E">
            <w:pPr>
              <w:bidi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متوسط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الفترة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2021-2023</w:t>
            </w:r>
          </w:p>
        </w:tc>
        <w:tc>
          <w:tcPr>
            <w:tcW w:w="2249" w:type="dxa"/>
            <w:shd w:val="clear" w:color="auto" w:fill="auto"/>
            <w:noWrap/>
          </w:tcPr>
          <w:p w14:paraId="4FB61708" w14:textId="59BFC9CD" w:rsidR="002B038F" w:rsidRPr="00F605CE" w:rsidRDefault="00CC104C" w:rsidP="00D76D7E">
            <w:pPr>
              <w:bidi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0.69</w:t>
            </w:r>
          </w:p>
        </w:tc>
        <w:tc>
          <w:tcPr>
            <w:tcW w:w="2250" w:type="dxa"/>
            <w:shd w:val="clear" w:color="auto" w:fill="auto"/>
            <w:noWrap/>
          </w:tcPr>
          <w:p w14:paraId="179E62E1" w14:textId="704058D0" w:rsidR="002B038F" w:rsidRPr="00F605CE" w:rsidRDefault="00CC104C" w:rsidP="00D76D7E">
            <w:pPr>
              <w:bidi/>
              <w:jc w:val="left"/>
              <w:rPr>
                <w:b/>
                <w:bCs/>
                <w:color w:val="000000"/>
                <w:rtl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24.80</w:t>
            </w:r>
          </w:p>
        </w:tc>
        <w:tc>
          <w:tcPr>
            <w:tcW w:w="2160" w:type="dxa"/>
          </w:tcPr>
          <w:p w14:paraId="1BAC6744" w14:textId="57587138" w:rsidR="002B038F" w:rsidRPr="00F605CE" w:rsidRDefault="00CC104C" w:rsidP="00D76D7E">
            <w:pPr>
              <w:bidi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25.48</w:t>
            </w:r>
          </w:p>
        </w:tc>
      </w:tr>
      <w:tr w:rsidR="002B038F" w:rsidRPr="00F605CE" w14:paraId="76D2F9BF" w14:textId="7D29C9D3" w:rsidTr="00D76D7E">
        <w:trPr>
          <w:trHeight w:val="29"/>
        </w:trPr>
        <w:tc>
          <w:tcPr>
            <w:tcW w:w="9355" w:type="dxa"/>
            <w:gridSpan w:val="4"/>
            <w:shd w:val="clear" w:color="auto" w:fill="auto"/>
            <w:hideMark/>
          </w:tcPr>
          <w:p w14:paraId="690AC7CB" w14:textId="5FF4968B" w:rsidR="002B038F" w:rsidRPr="00F605CE" w:rsidRDefault="00CC104C" w:rsidP="00F605CE">
            <w:pPr>
              <w:bidi/>
              <w:jc w:val="center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طن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color w:val="000000"/>
                <w:rtl/>
                <w:lang w:eastAsia="en-CA" w:bidi="ar-LB"/>
              </w:rPr>
              <w:t>من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color w:val="000000"/>
                <w:rtl/>
                <w:lang w:eastAsia="en-CA" w:bidi="ar-LB"/>
              </w:rPr>
              <w:t>مكافئ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color w:val="000000"/>
                <w:rtl/>
                <w:lang w:eastAsia="en-CA" w:bidi="ar-LB"/>
              </w:rPr>
              <w:t>ثاني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color w:val="000000"/>
                <w:rtl/>
                <w:lang w:eastAsia="en-CA" w:bidi="ar-LB"/>
              </w:rPr>
              <w:t>أكسيد</w:t>
            </w:r>
            <w:r w:rsidR="008E30FA">
              <w:rPr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color w:val="000000"/>
                <w:rtl/>
                <w:lang w:eastAsia="en-CA" w:bidi="ar-LB"/>
              </w:rPr>
              <w:t>الكربون</w:t>
            </w:r>
          </w:p>
        </w:tc>
      </w:tr>
      <w:tr w:rsidR="00CC104C" w:rsidRPr="00F605CE" w14:paraId="38389600" w14:textId="675D14A5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16C40947" w14:textId="217B2D55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2020</w:t>
            </w:r>
          </w:p>
        </w:tc>
        <w:tc>
          <w:tcPr>
            <w:tcW w:w="2249" w:type="dxa"/>
            <w:shd w:val="clear" w:color="auto" w:fill="auto"/>
          </w:tcPr>
          <w:p w14:paraId="3D1CBCF1" w14:textId="758DB333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768</w:t>
            </w:r>
          </w:p>
        </w:tc>
        <w:tc>
          <w:tcPr>
            <w:tcW w:w="2250" w:type="dxa"/>
            <w:shd w:val="clear" w:color="auto" w:fill="auto"/>
          </w:tcPr>
          <w:p w14:paraId="12894C16" w14:textId="05AA46F6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31,547</w:t>
            </w:r>
          </w:p>
        </w:tc>
        <w:tc>
          <w:tcPr>
            <w:tcW w:w="2160" w:type="dxa"/>
          </w:tcPr>
          <w:p w14:paraId="61CF5BBA" w14:textId="6412348A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32,315</w:t>
            </w:r>
          </w:p>
        </w:tc>
      </w:tr>
      <w:tr w:rsidR="00CC104C" w:rsidRPr="00F605CE" w14:paraId="7A56EF13" w14:textId="7D9E156A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6DDF45B4" w14:textId="0906C14B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2021</w:t>
            </w:r>
          </w:p>
        </w:tc>
        <w:tc>
          <w:tcPr>
            <w:tcW w:w="2249" w:type="dxa"/>
            <w:shd w:val="clear" w:color="auto" w:fill="auto"/>
          </w:tcPr>
          <w:p w14:paraId="7BE32623" w14:textId="56F29591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842</w:t>
            </w:r>
          </w:p>
        </w:tc>
        <w:tc>
          <w:tcPr>
            <w:tcW w:w="2250" w:type="dxa"/>
            <w:shd w:val="clear" w:color="auto" w:fill="auto"/>
          </w:tcPr>
          <w:p w14:paraId="543B19BB" w14:textId="39BB7DD9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36,398</w:t>
            </w:r>
          </w:p>
        </w:tc>
        <w:tc>
          <w:tcPr>
            <w:tcW w:w="2160" w:type="dxa"/>
          </w:tcPr>
          <w:p w14:paraId="4F7C5861" w14:textId="55B0A5FF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37,240</w:t>
            </w:r>
          </w:p>
        </w:tc>
      </w:tr>
      <w:tr w:rsidR="00CC104C" w:rsidRPr="00F605CE" w14:paraId="16B525B8" w14:textId="4E1D8BBB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741EAB6D" w14:textId="107678B4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2022</w:t>
            </w:r>
          </w:p>
        </w:tc>
        <w:tc>
          <w:tcPr>
            <w:tcW w:w="2249" w:type="dxa"/>
            <w:shd w:val="clear" w:color="auto" w:fill="auto"/>
          </w:tcPr>
          <w:p w14:paraId="35AAA3E0" w14:textId="1BA3CD8D" w:rsidR="00CC104C" w:rsidRPr="00F605CE" w:rsidRDefault="00CC104C" w:rsidP="00CC104C">
            <w:pPr>
              <w:bidi/>
              <w:jc w:val="left"/>
              <w:rPr>
                <w:color w:val="000000"/>
                <w:lang w:val="en-US" w:eastAsia="en-CA" w:bidi="ar-LB"/>
              </w:rPr>
            </w:pPr>
            <w:r w:rsidRPr="00F605CE">
              <w:rPr>
                <w:color w:val="000000"/>
                <w:rtl/>
                <w:lang w:val="en-US" w:eastAsia="en-CA" w:bidi="ar-LB"/>
              </w:rPr>
              <w:t>1,042</w:t>
            </w:r>
          </w:p>
        </w:tc>
        <w:tc>
          <w:tcPr>
            <w:tcW w:w="2250" w:type="dxa"/>
            <w:shd w:val="clear" w:color="auto" w:fill="auto"/>
          </w:tcPr>
          <w:p w14:paraId="6E5D91F4" w14:textId="3E12C7AC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33,249</w:t>
            </w:r>
          </w:p>
        </w:tc>
        <w:tc>
          <w:tcPr>
            <w:tcW w:w="2160" w:type="dxa"/>
          </w:tcPr>
          <w:p w14:paraId="7FF6BE87" w14:textId="545CB3A9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34,291</w:t>
            </w:r>
          </w:p>
        </w:tc>
      </w:tr>
      <w:tr w:rsidR="00CC104C" w:rsidRPr="00F605CE" w14:paraId="53618578" w14:textId="4343C7F5" w:rsidTr="00F605CE">
        <w:trPr>
          <w:trHeight w:val="29"/>
        </w:trPr>
        <w:tc>
          <w:tcPr>
            <w:tcW w:w="2696" w:type="dxa"/>
            <w:shd w:val="clear" w:color="auto" w:fill="auto"/>
            <w:hideMark/>
          </w:tcPr>
          <w:p w14:paraId="3E74C2DC" w14:textId="495C9791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2023</w:t>
            </w:r>
          </w:p>
        </w:tc>
        <w:tc>
          <w:tcPr>
            <w:tcW w:w="2249" w:type="dxa"/>
            <w:shd w:val="clear" w:color="auto" w:fill="auto"/>
          </w:tcPr>
          <w:p w14:paraId="4159B96B" w14:textId="5569CFE0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1,094</w:t>
            </w:r>
          </w:p>
        </w:tc>
        <w:tc>
          <w:tcPr>
            <w:tcW w:w="2250" w:type="dxa"/>
            <w:shd w:val="clear" w:color="auto" w:fill="auto"/>
          </w:tcPr>
          <w:p w14:paraId="2A2B1F6E" w14:textId="246971EC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36,684</w:t>
            </w:r>
          </w:p>
        </w:tc>
        <w:tc>
          <w:tcPr>
            <w:tcW w:w="2160" w:type="dxa"/>
          </w:tcPr>
          <w:p w14:paraId="3F235FA1" w14:textId="28972174" w:rsidR="00CC104C" w:rsidRPr="00F605CE" w:rsidRDefault="00CC104C" w:rsidP="00CC104C">
            <w:pPr>
              <w:bidi/>
              <w:jc w:val="left"/>
              <w:rPr>
                <w:color w:val="000000"/>
                <w:lang w:eastAsia="en-CA" w:bidi="ar-LB"/>
              </w:rPr>
            </w:pPr>
            <w:r w:rsidRPr="00F605CE">
              <w:rPr>
                <w:color w:val="000000"/>
                <w:rtl/>
                <w:lang w:eastAsia="en-CA" w:bidi="ar-LB"/>
              </w:rPr>
              <w:t>37,778</w:t>
            </w:r>
          </w:p>
        </w:tc>
      </w:tr>
      <w:tr w:rsidR="00F605CE" w:rsidRPr="00F605CE" w14:paraId="2C338901" w14:textId="2D743F81" w:rsidTr="00F605CE">
        <w:trPr>
          <w:trHeight w:val="29"/>
        </w:trPr>
        <w:tc>
          <w:tcPr>
            <w:tcW w:w="2696" w:type="dxa"/>
            <w:shd w:val="clear" w:color="auto" w:fill="auto"/>
            <w:noWrap/>
            <w:hideMark/>
          </w:tcPr>
          <w:p w14:paraId="5F4A2382" w14:textId="44A1B5ED" w:rsidR="00F605CE" w:rsidRPr="00F605CE" w:rsidRDefault="00F605CE" w:rsidP="00F605CE">
            <w:pPr>
              <w:bidi/>
              <w:ind w:right="400"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متوسط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الفترة</w:t>
            </w:r>
            <w:r w:rsidR="008E30FA">
              <w:rPr>
                <w:b/>
                <w:bCs/>
                <w:color w:val="000000"/>
                <w:rtl/>
                <w:lang w:eastAsia="en-CA" w:bidi="ar-LB"/>
              </w:rPr>
              <w:t xml:space="preserve"> </w:t>
            </w: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2021-2023</w:t>
            </w:r>
          </w:p>
        </w:tc>
        <w:tc>
          <w:tcPr>
            <w:tcW w:w="2249" w:type="dxa"/>
            <w:shd w:val="clear" w:color="auto" w:fill="auto"/>
            <w:noWrap/>
            <w:hideMark/>
          </w:tcPr>
          <w:p w14:paraId="70838B4A" w14:textId="522F72EE" w:rsidR="00F605CE" w:rsidRPr="00F605CE" w:rsidRDefault="00F605CE" w:rsidP="008E30FA">
            <w:pPr>
              <w:bidi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993</w:t>
            </w:r>
          </w:p>
        </w:tc>
        <w:tc>
          <w:tcPr>
            <w:tcW w:w="2250" w:type="dxa"/>
            <w:shd w:val="clear" w:color="auto" w:fill="auto"/>
            <w:noWrap/>
          </w:tcPr>
          <w:p w14:paraId="01837BDD" w14:textId="4B6998B9" w:rsidR="00F605CE" w:rsidRPr="00F605CE" w:rsidRDefault="00F605CE" w:rsidP="008E30FA">
            <w:pPr>
              <w:bidi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35,444</w:t>
            </w:r>
          </w:p>
        </w:tc>
        <w:tc>
          <w:tcPr>
            <w:tcW w:w="2160" w:type="dxa"/>
          </w:tcPr>
          <w:p w14:paraId="0E1E7C6B" w14:textId="188BBA80" w:rsidR="00F605CE" w:rsidRPr="00F605CE" w:rsidRDefault="00F605CE" w:rsidP="008E30FA">
            <w:pPr>
              <w:bidi/>
              <w:jc w:val="left"/>
              <w:rPr>
                <w:b/>
                <w:bCs/>
                <w:color w:val="000000"/>
                <w:lang w:eastAsia="en-CA" w:bidi="ar-LB"/>
              </w:rPr>
            </w:pPr>
            <w:r w:rsidRPr="00F605CE">
              <w:rPr>
                <w:b/>
                <w:bCs/>
                <w:color w:val="000000"/>
                <w:rtl/>
                <w:lang w:eastAsia="en-CA" w:bidi="ar-LB"/>
              </w:rPr>
              <w:t>36,436</w:t>
            </w:r>
          </w:p>
        </w:tc>
      </w:tr>
    </w:tbl>
    <w:p w14:paraId="1EE07F5A" w14:textId="79C6F341" w:rsidR="006C562D" w:rsidRPr="006C562D" w:rsidRDefault="006F0E0C" w:rsidP="006C562D">
      <w:pPr>
        <w:keepNext/>
        <w:bidi/>
        <w:spacing w:before="240" w:after="240"/>
        <w:outlineLvl w:val="0"/>
        <w:rPr>
          <w:sz w:val="26"/>
          <w:szCs w:val="26"/>
          <w:u w:val="single"/>
          <w:lang w:val="en-US" w:bidi="ar-LB"/>
        </w:rPr>
      </w:pPr>
      <w:r w:rsidRPr="006F0E0C">
        <w:rPr>
          <w:sz w:val="26"/>
          <w:szCs w:val="26"/>
          <w:u w:val="single"/>
          <w:rtl/>
          <w:lang w:val="en-US" w:bidi="ar-LB"/>
        </w:rPr>
        <w:t>وصف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6F0E0C">
        <w:rPr>
          <w:sz w:val="26"/>
          <w:szCs w:val="26"/>
          <w:u w:val="single"/>
          <w:rtl/>
          <w:lang w:val="en-US" w:bidi="ar-LB"/>
        </w:rPr>
        <w:t>المشروع</w:t>
      </w:r>
    </w:p>
    <w:p w14:paraId="06972E3D" w14:textId="0956E9ED" w:rsidR="006D1D05" w:rsidRPr="006D1D05" w:rsidRDefault="006F0E0C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6F0E0C">
        <w:rPr>
          <w:sz w:val="26"/>
          <w:szCs w:val="26"/>
          <w:rtl/>
          <w:lang w:val="en-US" w:bidi="ar-LB"/>
        </w:rPr>
        <w:t>اختارت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باعتباره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التقنية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البديلة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كونه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شائع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عالمياً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كغاز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بديل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قطاع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المنزلي.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وبهدف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اختبار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هذه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التقنية،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قامت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بتركيب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جزئية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قائمة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للإنتاج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1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لتسهيل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محدود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يبلغ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حوالي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70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وحدة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يومياً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أساس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تجريبي.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ومن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غيرِ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المتوقع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يعيق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القدرة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التنافسية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للشركة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6F0E0C">
        <w:rPr>
          <w:sz w:val="26"/>
          <w:szCs w:val="26"/>
          <w:rtl/>
          <w:lang w:val="en-US" w:bidi="ar-LB"/>
        </w:rPr>
        <w:t>المغرب.</w:t>
      </w:r>
    </w:p>
    <w:p w14:paraId="19EF40A2" w14:textId="4A82BBB9" w:rsidR="006C562D" w:rsidRPr="006C562D" w:rsidRDefault="00A3083F" w:rsidP="006C562D">
      <w:pPr>
        <w:bidi/>
        <w:spacing w:after="240"/>
        <w:rPr>
          <w:i/>
          <w:iCs/>
          <w:sz w:val="26"/>
          <w:szCs w:val="26"/>
          <w:lang w:val="en-US" w:bidi="ar-LB"/>
        </w:rPr>
      </w:pPr>
      <w:r w:rsidRPr="00A3083F">
        <w:rPr>
          <w:i/>
          <w:iCs/>
          <w:sz w:val="26"/>
          <w:szCs w:val="26"/>
          <w:rtl/>
          <w:lang w:val="en-US" w:bidi="ar-LB"/>
        </w:rPr>
        <w:t>تكاليف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A3083F">
        <w:rPr>
          <w:i/>
          <w:iCs/>
          <w:sz w:val="26"/>
          <w:szCs w:val="26"/>
          <w:rtl/>
          <w:lang w:val="en-US" w:bidi="ar-LB"/>
        </w:rPr>
        <w:t>رأس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A3083F">
        <w:rPr>
          <w:i/>
          <w:iCs/>
          <w:sz w:val="26"/>
          <w:szCs w:val="26"/>
          <w:rtl/>
          <w:lang w:val="en-US" w:bidi="ar-LB"/>
        </w:rPr>
        <w:t>المال</w:t>
      </w:r>
      <w:r w:rsidR="008E30FA">
        <w:rPr>
          <w:i/>
          <w:iCs/>
          <w:sz w:val="26"/>
          <w:szCs w:val="26"/>
          <w:rtl/>
          <w:lang w:val="en-US" w:bidi="ar-LB"/>
        </w:rPr>
        <w:t xml:space="preserve"> </w:t>
      </w:r>
      <w:r w:rsidRPr="00A3083F">
        <w:rPr>
          <w:i/>
          <w:iCs/>
          <w:sz w:val="26"/>
          <w:szCs w:val="26"/>
          <w:rtl/>
          <w:lang w:val="en-US" w:bidi="ar-LB"/>
        </w:rPr>
        <w:t>الإضافية</w:t>
      </w:r>
    </w:p>
    <w:p w14:paraId="49C1ADBE" w14:textId="08E7C712" w:rsidR="006D1D05" w:rsidRPr="006D1D05" w:rsidRDefault="00D67EEF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D67EEF">
        <w:rPr>
          <w:sz w:val="26"/>
          <w:szCs w:val="26"/>
          <w:rtl/>
          <w:lang w:val="en-US" w:bidi="ar-LB"/>
        </w:rPr>
        <w:t>يتضمن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تعديل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خطوط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لدمج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جديدة،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واستبدال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بعض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المعدات،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وتجهيز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تدابير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="008046F9">
        <w:rPr>
          <w:sz w:val="26"/>
          <w:szCs w:val="26"/>
          <w:rtl/>
          <w:lang w:val="en-US" w:bidi="ar-LB"/>
        </w:rPr>
        <w:t>ومستلزمات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السلامة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لضمان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الآمن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باستخدام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تبريدٍ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قابل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للاشتعال.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نقل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منطقة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تخزين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وضخ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غازات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خارج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خطوط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الإنتاج.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وتتضمن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البديلة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مضخةَ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نقل،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وتركيب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نظام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أمان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(أجهزة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استشعار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للكشف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التسرب،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ونظام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تهوية،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="00792A2B" w:rsidRPr="00D67EEF">
        <w:rPr>
          <w:sz w:val="26"/>
          <w:szCs w:val="26"/>
          <w:rtl/>
          <w:lang w:val="en-US" w:bidi="ar-LB"/>
        </w:rPr>
        <w:t>ومتراكمات</w:t>
      </w:r>
      <w:r w:rsidRPr="00D67EEF">
        <w:rPr>
          <w:sz w:val="26"/>
          <w:szCs w:val="26"/>
          <w:rtl/>
          <w:lang w:val="en-US" w:bidi="ar-LB"/>
        </w:rPr>
        <w:t>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وأرضية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مضادة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للكهرباء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الساكنة،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ومنظومة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تأريض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كهربائي،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وطفايات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حريق،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ونظام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تحكم،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ذلك)،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وأنابيب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لتوصيل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مضخة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النقل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بآلات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شحن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الغاز،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وآلة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شحن،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ولحام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بالموجات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فوق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الصوتية،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ذلك.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ويلخص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الجدول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أدناه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تفاصيل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="008046F9">
        <w:rPr>
          <w:sz w:val="26"/>
          <w:szCs w:val="26"/>
          <w:rtl/>
          <w:lang w:val="en-US" w:bidi="ar-LB"/>
        </w:rPr>
        <w:t>الرأسمالية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المطلوبة،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بمبلغ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قدره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1,426,233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D67EEF">
        <w:rPr>
          <w:sz w:val="26"/>
          <w:szCs w:val="26"/>
          <w:rtl/>
          <w:lang w:val="en-US" w:bidi="ar-LB"/>
        </w:rPr>
        <w:t>أميركي.</w:t>
      </w:r>
    </w:p>
    <w:p w14:paraId="453BA56D" w14:textId="59C7E37A" w:rsidR="006C562D" w:rsidRPr="00910073" w:rsidRDefault="00910073" w:rsidP="006C562D">
      <w:pPr>
        <w:bidi/>
        <w:rPr>
          <w:b/>
          <w:bCs/>
          <w:sz w:val="26"/>
          <w:szCs w:val="26"/>
          <w:lang w:bidi="ar-LB"/>
        </w:rPr>
      </w:pPr>
      <w:r w:rsidRPr="00910073">
        <w:rPr>
          <w:b/>
          <w:bCs/>
          <w:sz w:val="26"/>
          <w:szCs w:val="26"/>
          <w:rtl/>
          <w:lang w:bidi="ar-LB"/>
        </w:rPr>
        <w:t>الجدول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4.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تقديرات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="008046F9">
        <w:rPr>
          <w:b/>
          <w:bCs/>
          <w:sz w:val="26"/>
          <w:szCs w:val="26"/>
          <w:rtl/>
          <w:lang w:bidi="ar-LB"/>
        </w:rPr>
        <w:t>ال</w:t>
      </w:r>
      <w:r>
        <w:rPr>
          <w:b/>
          <w:bCs/>
          <w:sz w:val="26"/>
          <w:szCs w:val="26"/>
          <w:rtl/>
          <w:lang w:bidi="ar-LB"/>
        </w:rPr>
        <w:t>تكاليف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="008046F9">
        <w:rPr>
          <w:b/>
          <w:bCs/>
          <w:sz w:val="26"/>
          <w:szCs w:val="26"/>
          <w:rtl/>
          <w:lang w:bidi="ar-LB"/>
        </w:rPr>
        <w:t>الرأسمالية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الإضافية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لتحويل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خطين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لتصنيع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الثلاجات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المنزلية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="008046F9">
        <w:rPr>
          <w:b/>
          <w:bCs/>
          <w:sz w:val="26"/>
          <w:szCs w:val="26"/>
          <w:rtl/>
          <w:lang w:bidi="ar-LB"/>
        </w:rPr>
        <w:t>في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شركة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منار</w:t>
      </w:r>
    </w:p>
    <w:tbl>
      <w:tblPr>
        <w:bidiVisual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1252"/>
        <w:gridCol w:w="1800"/>
        <w:gridCol w:w="1941"/>
      </w:tblGrid>
      <w:tr w:rsidR="00C6144A" w:rsidRPr="002F3DFB" w14:paraId="4DE81489" w14:textId="77777777" w:rsidTr="00792A2B">
        <w:trPr>
          <w:trHeight w:val="369"/>
          <w:tblHeader/>
        </w:trPr>
        <w:tc>
          <w:tcPr>
            <w:tcW w:w="4323" w:type="dxa"/>
            <w:shd w:val="clear" w:color="auto" w:fill="auto"/>
            <w:hideMark/>
          </w:tcPr>
          <w:p w14:paraId="65ACA66A" w14:textId="7A64A8D6" w:rsidR="002F3DFB" w:rsidRPr="002F3DFB" w:rsidRDefault="00F129AA" w:rsidP="00F129AA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252" w:type="dxa"/>
            <w:shd w:val="clear" w:color="auto" w:fill="auto"/>
            <w:hideMark/>
          </w:tcPr>
          <w:p w14:paraId="2B791523" w14:textId="02AE834B" w:rsidR="002F3DFB" w:rsidRPr="002F3DFB" w:rsidRDefault="00F129AA" w:rsidP="00F129AA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الخط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5F2CB761" w14:textId="2FDD4E62" w:rsidR="002F3DFB" w:rsidRPr="002F3DFB" w:rsidRDefault="00F129AA" w:rsidP="00F129AA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الخط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2</w:t>
            </w:r>
          </w:p>
        </w:tc>
        <w:tc>
          <w:tcPr>
            <w:tcW w:w="1941" w:type="dxa"/>
            <w:shd w:val="clear" w:color="auto" w:fill="auto"/>
            <w:hideMark/>
          </w:tcPr>
          <w:p w14:paraId="23278A71" w14:textId="301DEE25" w:rsidR="0090737E" w:rsidRDefault="00F129AA" w:rsidP="00F129AA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السعر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الإجمالي</w:t>
            </w:r>
          </w:p>
          <w:p w14:paraId="5183F202" w14:textId="19821E4D" w:rsidR="002F3DFB" w:rsidRPr="002F3DFB" w:rsidRDefault="00F129AA" w:rsidP="0090737E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(دولار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أمريكي)</w:t>
            </w:r>
          </w:p>
        </w:tc>
      </w:tr>
      <w:tr w:rsidR="00606FE8" w:rsidRPr="002F3DFB" w14:paraId="4C5F23FA" w14:textId="77777777" w:rsidTr="00F129AA">
        <w:trPr>
          <w:trHeight w:val="117"/>
        </w:trPr>
        <w:tc>
          <w:tcPr>
            <w:tcW w:w="9316" w:type="dxa"/>
            <w:gridSpan w:val="4"/>
            <w:shd w:val="clear" w:color="auto" w:fill="auto"/>
          </w:tcPr>
          <w:p w14:paraId="71DD2847" w14:textId="098E134F" w:rsidR="00E316E7" w:rsidRPr="00E316E7" w:rsidRDefault="00E316E7" w:rsidP="00E316E7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 w:rsidRPr="00E316E7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16E7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الرأسمالية</w:t>
            </w:r>
          </w:p>
        </w:tc>
      </w:tr>
      <w:tr w:rsidR="00C6144A" w:rsidRPr="002F3DFB" w14:paraId="7A17A148" w14:textId="77777777" w:rsidTr="00F129AA">
        <w:trPr>
          <w:trHeight w:val="117"/>
        </w:trPr>
        <w:tc>
          <w:tcPr>
            <w:tcW w:w="4323" w:type="dxa"/>
            <w:shd w:val="clear" w:color="auto" w:fill="auto"/>
            <w:hideMark/>
          </w:tcPr>
          <w:p w14:paraId="5B68B57E" w14:textId="5FCD41B1" w:rsidR="005763E8" w:rsidRPr="002F3DFB" w:rsidRDefault="005763E8" w:rsidP="005763E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5763E8">
              <w:rPr>
                <w:color w:val="000000"/>
                <w:sz w:val="20"/>
                <w:szCs w:val="20"/>
                <w:rtl/>
                <w:lang w:eastAsia="en-CA" w:bidi="ar-LB"/>
              </w:rPr>
              <w:t>محطة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5763E8">
              <w:rPr>
                <w:color w:val="000000"/>
                <w:sz w:val="20"/>
                <w:szCs w:val="20"/>
                <w:rtl/>
                <w:lang w:eastAsia="en-CA" w:bidi="ar-LB"/>
              </w:rPr>
              <w:t>شحن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5763E8">
              <w:rPr>
                <w:color w:val="000000"/>
                <w:sz w:val="20"/>
                <w:szCs w:val="20"/>
                <w:rtl/>
                <w:lang w:eastAsia="en-CA" w:bidi="ar-LB"/>
              </w:rPr>
              <w:t>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5763E8">
              <w:rPr>
                <w:color w:val="000000"/>
                <w:sz w:val="20"/>
                <w:szCs w:val="20"/>
                <w:lang w:eastAsia="en-CA" w:bidi="ar-LB"/>
              </w:rPr>
              <w:t>R-600a</w:t>
            </w:r>
          </w:p>
        </w:tc>
        <w:tc>
          <w:tcPr>
            <w:tcW w:w="1252" w:type="dxa"/>
            <w:shd w:val="clear" w:color="auto" w:fill="auto"/>
          </w:tcPr>
          <w:p w14:paraId="5B0787ED" w14:textId="394C7685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4AF6712E" w14:textId="6659E157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</w:t>
            </w:r>
          </w:p>
        </w:tc>
        <w:tc>
          <w:tcPr>
            <w:tcW w:w="1941" w:type="dxa"/>
            <w:shd w:val="clear" w:color="auto" w:fill="auto"/>
          </w:tcPr>
          <w:p w14:paraId="6B60C2A2" w14:textId="4AEE0303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304,782</w:t>
            </w:r>
          </w:p>
        </w:tc>
      </w:tr>
      <w:tr w:rsidR="00C6144A" w:rsidRPr="002F3DFB" w14:paraId="2B78B819" w14:textId="77777777" w:rsidTr="00F129AA">
        <w:trPr>
          <w:trHeight w:val="147"/>
        </w:trPr>
        <w:tc>
          <w:tcPr>
            <w:tcW w:w="4323" w:type="dxa"/>
            <w:shd w:val="clear" w:color="auto" w:fill="auto"/>
            <w:hideMark/>
          </w:tcPr>
          <w:p w14:paraId="77933EAA" w14:textId="42438C4F" w:rsidR="005763E8" w:rsidRPr="00F129AA" w:rsidRDefault="00D77B1B" w:rsidP="005763E8">
            <w:pPr>
              <w:bidi/>
              <w:jc w:val="left"/>
              <w:rPr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سلامة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الشاحن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(صندوق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الإسقاط،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صندوق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الصمامات،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الخزانة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الرئيسية،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أجهزة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الكشف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عن</w:t>
            </w:r>
            <w:r w:rsidR="008E30F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الغاز)</w:t>
            </w:r>
          </w:p>
        </w:tc>
        <w:tc>
          <w:tcPr>
            <w:tcW w:w="1252" w:type="dxa"/>
            <w:shd w:val="clear" w:color="auto" w:fill="auto"/>
            <w:hideMark/>
          </w:tcPr>
          <w:p w14:paraId="66D7F52B" w14:textId="1B2449A7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rtl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05E564BE" w14:textId="34D6396A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</w:t>
            </w:r>
          </w:p>
        </w:tc>
        <w:tc>
          <w:tcPr>
            <w:tcW w:w="1941" w:type="dxa"/>
            <w:shd w:val="clear" w:color="auto" w:fill="auto"/>
          </w:tcPr>
          <w:p w14:paraId="4C5672A3" w14:textId="5D12A456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129,822</w:t>
            </w:r>
          </w:p>
        </w:tc>
      </w:tr>
      <w:tr w:rsidR="00C6144A" w:rsidRPr="002F3DFB" w14:paraId="393477EA" w14:textId="77777777" w:rsidTr="00F129AA">
        <w:trPr>
          <w:trHeight w:val="240"/>
        </w:trPr>
        <w:tc>
          <w:tcPr>
            <w:tcW w:w="4323" w:type="dxa"/>
            <w:shd w:val="clear" w:color="auto" w:fill="auto"/>
            <w:hideMark/>
          </w:tcPr>
          <w:p w14:paraId="513B6B9A" w14:textId="76A6FB6A" w:rsidR="00D77B1B" w:rsidRPr="002F3DFB" w:rsidRDefault="00D77B1B" w:rsidP="00D77B1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مضخات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التفريغ</w:t>
            </w:r>
          </w:p>
        </w:tc>
        <w:tc>
          <w:tcPr>
            <w:tcW w:w="1252" w:type="dxa"/>
            <w:shd w:val="clear" w:color="auto" w:fill="auto"/>
            <w:hideMark/>
          </w:tcPr>
          <w:p w14:paraId="6F9BC896" w14:textId="71B0BAE7" w:rsidR="002F3DFB" w:rsidRPr="002F3DFB" w:rsidRDefault="008E30F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hideMark/>
          </w:tcPr>
          <w:p w14:paraId="466B13EF" w14:textId="018B8EE7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13</w:t>
            </w:r>
          </w:p>
        </w:tc>
        <w:tc>
          <w:tcPr>
            <w:tcW w:w="1941" w:type="dxa"/>
            <w:shd w:val="clear" w:color="auto" w:fill="auto"/>
          </w:tcPr>
          <w:p w14:paraId="14E891F7" w14:textId="733CBEA3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51,441</w:t>
            </w:r>
          </w:p>
        </w:tc>
      </w:tr>
      <w:tr w:rsidR="00C6144A" w:rsidRPr="002F3DFB" w14:paraId="3E886277" w14:textId="77777777" w:rsidTr="00F129AA">
        <w:trPr>
          <w:trHeight w:val="222"/>
        </w:trPr>
        <w:tc>
          <w:tcPr>
            <w:tcW w:w="4323" w:type="dxa"/>
            <w:shd w:val="clear" w:color="auto" w:fill="auto"/>
            <w:hideMark/>
          </w:tcPr>
          <w:p w14:paraId="2CE914EA" w14:textId="592BF975" w:rsidR="00D77B1B" w:rsidRPr="002F3DFB" w:rsidRDefault="00D77B1B" w:rsidP="00D77B1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إمداد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(مضخة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النقل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+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77B1B">
              <w:rPr>
                <w:color w:val="000000"/>
                <w:sz w:val="20"/>
                <w:szCs w:val="20"/>
                <w:rtl/>
                <w:lang w:eastAsia="en-CA" w:bidi="ar-LB"/>
              </w:rPr>
              <w:t>الملحقات)</w:t>
            </w:r>
          </w:p>
        </w:tc>
        <w:tc>
          <w:tcPr>
            <w:tcW w:w="1252" w:type="dxa"/>
            <w:shd w:val="clear" w:color="auto" w:fill="auto"/>
            <w:hideMark/>
          </w:tcPr>
          <w:p w14:paraId="04D424BC" w14:textId="3910DC62" w:rsidR="002F3DFB" w:rsidRPr="002F3DFB" w:rsidRDefault="008E30F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hideMark/>
          </w:tcPr>
          <w:p w14:paraId="5991FDF6" w14:textId="01CEB82E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50C8B303" w14:textId="2FF32D11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26,114</w:t>
            </w:r>
          </w:p>
        </w:tc>
      </w:tr>
      <w:tr w:rsidR="00053A47" w:rsidRPr="002F3DFB" w14:paraId="36772431" w14:textId="77777777" w:rsidTr="00F129AA">
        <w:trPr>
          <w:trHeight w:val="425"/>
        </w:trPr>
        <w:tc>
          <w:tcPr>
            <w:tcW w:w="4323" w:type="dxa"/>
            <w:shd w:val="clear" w:color="auto" w:fill="auto"/>
            <w:hideMark/>
          </w:tcPr>
          <w:p w14:paraId="11364A0C" w14:textId="5DAEFFA1" w:rsidR="00D77B1B" w:rsidRPr="002F3DFB" w:rsidRDefault="00EE4475" w:rsidP="00D77B1B">
            <w:pPr>
              <w:bidi/>
              <w:jc w:val="left"/>
              <w:rPr>
                <w:color w:val="000000"/>
                <w:sz w:val="20"/>
                <w:szCs w:val="20"/>
                <w:rtl/>
                <w:lang w:eastAsia="en-CA" w:bidi="ar-LB"/>
              </w:rPr>
            </w:pP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الأنابيب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(أنابيب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الفولاذ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المقاوم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للصدأ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مع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الملحقات،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لحام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E4475">
              <w:rPr>
                <w:color w:val="000000"/>
                <w:sz w:val="20"/>
                <w:szCs w:val="20"/>
                <w:rtl/>
                <w:lang w:eastAsia="en-CA" w:bidi="ar-LB"/>
              </w:rPr>
              <w:t>الآرغون،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="00B17D66">
              <w:rPr>
                <w:color w:val="000000"/>
                <w:sz w:val="20"/>
                <w:szCs w:val="20"/>
                <w:rtl/>
                <w:lang w:eastAsia="en-CA" w:bidi="ar-LB"/>
              </w:rPr>
              <w:t>الإجازة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252" w:type="dxa"/>
            <w:shd w:val="clear" w:color="auto" w:fill="auto"/>
            <w:hideMark/>
          </w:tcPr>
          <w:p w14:paraId="6AC36787" w14:textId="3F3502E9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65679695" w14:textId="7E8A2053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5208CB96" w14:textId="4EA384D7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7,614</w:t>
            </w:r>
          </w:p>
        </w:tc>
      </w:tr>
      <w:tr w:rsidR="00C6144A" w:rsidRPr="002F3DFB" w14:paraId="167214A6" w14:textId="77777777" w:rsidTr="00F129AA">
        <w:trPr>
          <w:trHeight w:val="194"/>
        </w:trPr>
        <w:tc>
          <w:tcPr>
            <w:tcW w:w="4323" w:type="dxa"/>
            <w:shd w:val="clear" w:color="auto" w:fill="auto"/>
            <w:hideMark/>
          </w:tcPr>
          <w:p w14:paraId="13B43875" w14:textId="33CF49DD" w:rsidR="00EE4475" w:rsidRPr="002F3DFB" w:rsidRDefault="0037606E" w:rsidP="00EE4475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تخطيط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منطقة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التخزين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وإمداد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(الهندسة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المدنية،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الإطار،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السلامة)</w:t>
            </w:r>
          </w:p>
        </w:tc>
        <w:tc>
          <w:tcPr>
            <w:tcW w:w="1252" w:type="dxa"/>
            <w:shd w:val="clear" w:color="auto" w:fill="auto"/>
            <w:hideMark/>
          </w:tcPr>
          <w:p w14:paraId="03E68D04" w14:textId="78C1A2BF" w:rsidR="002F3DFB" w:rsidRPr="002F3DFB" w:rsidRDefault="008E30F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hideMark/>
          </w:tcPr>
          <w:p w14:paraId="3EBC81E2" w14:textId="570F5C10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60CF941D" w14:textId="1275BEB3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43,600</w:t>
            </w:r>
          </w:p>
        </w:tc>
      </w:tr>
      <w:tr w:rsidR="00C6144A" w:rsidRPr="002F3DFB" w14:paraId="6C6D2214" w14:textId="77777777" w:rsidTr="00F129AA">
        <w:trPr>
          <w:trHeight w:val="188"/>
        </w:trPr>
        <w:tc>
          <w:tcPr>
            <w:tcW w:w="4323" w:type="dxa"/>
            <w:shd w:val="clear" w:color="auto" w:fill="auto"/>
            <w:hideMark/>
          </w:tcPr>
          <w:p w14:paraId="318EDE4D" w14:textId="4750C0B1" w:rsidR="0037606E" w:rsidRPr="002F3DFB" w:rsidRDefault="0037606E" w:rsidP="0037606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lastRenderedPageBreak/>
              <w:t>نظام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606E">
              <w:rPr>
                <w:color w:val="000000"/>
                <w:sz w:val="20"/>
                <w:szCs w:val="20"/>
                <w:rtl/>
                <w:lang w:eastAsia="en-CA" w:bidi="ar-LB"/>
              </w:rPr>
              <w:t>التهوية</w:t>
            </w:r>
          </w:p>
        </w:tc>
        <w:tc>
          <w:tcPr>
            <w:tcW w:w="1252" w:type="dxa"/>
            <w:shd w:val="clear" w:color="auto" w:fill="auto"/>
            <w:hideMark/>
          </w:tcPr>
          <w:p w14:paraId="50F2FA13" w14:textId="17B64481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14709D65" w14:textId="706C5090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</w:t>
            </w:r>
          </w:p>
        </w:tc>
        <w:tc>
          <w:tcPr>
            <w:tcW w:w="1941" w:type="dxa"/>
            <w:shd w:val="clear" w:color="auto" w:fill="auto"/>
          </w:tcPr>
          <w:p w14:paraId="3F52F426" w14:textId="50F41B46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23,262</w:t>
            </w:r>
          </w:p>
        </w:tc>
      </w:tr>
      <w:tr w:rsidR="00C6144A" w:rsidRPr="002F3DFB" w14:paraId="07933EF9" w14:textId="77777777" w:rsidTr="00F129AA">
        <w:trPr>
          <w:trHeight w:val="319"/>
        </w:trPr>
        <w:tc>
          <w:tcPr>
            <w:tcW w:w="4323" w:type="dxa"/>
            <w:shd w:val="clear" w:color="auto" w:fill="auto"/>
            <w:hideMark/>
          </w:tcPr>
          <w:p w14:paraId="31C15606" w14:textId="2B3DF236" w:rsidR="0037606E" w:rsidRPr="002F3DFB" w:rsidRDefault="00BE76CE" w:rsidP="0037606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سلامة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محطة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العمل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(منطقة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"الأجواء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المتفجرة"،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تغيير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المكونات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الخطرة،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التأريض،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الحصائر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المضادة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للكهرباء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الساكنة،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طفايات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الحريق،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العرض)</w:t>
            </w:r>
          </w:p>
        </w:tc>
        <w:tc>
          <w:tcPr>
            <w:tcW w:w="1252" w:type="dxa"/>
            <w:shd w:val="clear" w:color="auto" w:fill="auto"/>
            <w:hideMark/>
          </w:tcPr>
          <w:p w14:paraId="610DE84A" w14:textId="4597252F" w:rsidR="002F3DFB" w:rsidRPr="002F3DFB" w:rsidRDefault="008E30F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hideMark/>
          </w:tcPr>
          <w:p w14:paraId="6D953CFE" w14:textId="3935BBD8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1151BB83" w14:textId="3CC6AE84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54,500</w:t>
            </w:r>
          </w:p>
        </w:tc>
      </w:tr>
      <w:tr w:rsidR="00EE5B9D" w:rsidRPr="002F3DFB" w14:paraId="6012AF1A" w14:textId="77777777" w:rsidTr="00F129AA">
        <w:trPr>
          <w:trHeight w:val="172"/>
        </w:trPr>
        <w:tc>
          <w:tcPr>
            <w:tcW w:w="4323" w:type="dxa"/>
            <w:shd w:val="clear" w:color="auto" w:fill="auto"/>
            <w:hideMark/>
          </w:tcPr>
          <w:p w14:paraId="36E39AA5" w14:textId="301AC7C9" w:rsidR="00BE76CE" w:rsidRPr="002F3DFB" w:rsidRDefault="00BE76CE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سلامة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الإمداد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(المراكم،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صمامات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الأمان)</w:t>
            </w:r>
          </w:p>
        </w:tc>
        <w:tc>
          <w:tcPr>
            <w:tcW w:w="1252" w:type="dxa"/>
            <w:shd w:val="clear" w:color="auto" w:fill="auto"/>
            <w:hideMark/>
          </w:tcPr>
          <w:p w14:paraId="54B06AA8" w14:textId="5988EEC3" w:rsidR="002F3DFB" w:rsidRPr="002F3DFB" w:rsidRDefault="008E30F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hideMark/>
          </w:tcPr>
          <w:p w14:paraId="0EF88A26" w14:textId="56A41632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6FD8827C" w14:textId="2BAEB820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12,745</w:t>
            </w:r>
          </w:p>
        </w:tc>
      </w:tr>
      <w:tr w:rsidR="00A940C9" w:rsidRPr="002F3DFB" w14:paraId="06424F55" w14:textId="77777777" w:rsidTr="00F129AA">
        <w:trPr>
          <w:trHeight w:val="240"/>
        </w:trPr>
        <w:tc>
          <w:tcPr>
            <w:tcW w:w="4323" w:type="dxa"/>
            <w:shd w:val="clear" w:color="auto" w:fill="auto"/>
          </w:tcPr>
          <w:p w14:paraId="70E9F4B2" w14:textId="7A9BB8DC" w:rsidR="00BE76CE" w:rsidRPr="00A96707" w:rsidRDefault="00BE76CE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جهاز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المحمول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لمراقبة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الأنابيب</w:t>
            </w:r>
          </w:p>
        </w:tc>
        <w:tc>
          <w:tcPr>
            <w:tcW w:w="3052" w:type="dxa"/>
            <w:gridSpan w:val="2"/>
            <w:shd w:val="clear" w:color="auto" w:fill="auto"/>
            <w:vAlign w:val="center"/>
          </w:tcPr>
          <w:p w14:paraId="48EB86B5" w14:textId="0AD665C6" w:rsidR="00A940C9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(الخط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و2)</w:t>
            </w:r>
          </w:p>
        </w:tc>
        <w:tc>
          <w:tcPr>
            <w:tcW w:w="1941" w:type="dxa"/>
            <w:shd w:val="clear" w:color="auto" w:fill="auto"/>
          </w:tcPr>
          <w:p w14:paraId="0E9BB383" w14:textId="3FCC1568" w:rsidR="00A940C9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7,615</w:t>
            </w:r>
          </w:p>
        </w:tc>
      </w:tr>
      <w:tr w:rsidR="00A940C9" w:rsidRPr="002F3DFB" w14:paraId="701B2CF6" w14:textId="77777777" w:rsidTr="00F129AA">
        <w:trPr>
          <w:trHeight w:val="240"/>
        </w:trPr>
        <w:tc>
          <w:tcPr>
            <w:tcW w:w="4323" w:type="dxa"/>
            <w:shd w:val="clear" w:color="auto" w:fill="auto"/>
          </w:tcPr>
          <w:p w14:paraId="2CE12FE6" w14:textId="0E26665F" w:rsidR="00BE76CE" w:rsidRPr="00A96707" w:rsidRDefault="00BE76CE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جهاز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المحمول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لفحص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الأنابيب</w:t>
            </w:r>
          </w:p>
        </w:tc>
        <w:tc>
          <w:tcPr>
            <w:tcW w:w="3052" w:type="dxa"/>
            <w:gridSpan w:val="2"/>
            <w:shd w:val="clear" w:color="auto" w:fill="auto"/>
            <w:vAlign w:val="center"/>
          </w:tcPr>
          <w:p w14:paraId="0C5AE4D2" w14:textId="71A255A9" w:rsidR="00A940C9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(الخط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و2)</w:t>
            </w:r>
          </w:p>
        </w:tc>
        <w:tc>
          <w:tcPr>
            <w:tcW w:w="1941" w:type="dxa"/>
            <w:shd w:val="clear" w:color="auto" w:fill="auto"/>
          </w:tcPr>
          <w:p w14:paraId="1608F13B" w14:textId="125654DE" w:rsidR="00A940C9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7,194</w:t>
            </w:r>
          </w:p>
        </w:tc>
      </w:tr>
      <w:tr w:rsidR="00EE5B9D" w:rsidRPr="002F3DFB" w14:paraId="22C4F614" w14:textId="77777777" w:rsidTr="00F129AA">
        <w:trPr>
          <w:trHeight w:val="240"/>
        </w:trPr>
        <w:tc>
          <w:tcPr>
            <w:tcW w:w="4323" w:type="dxa"/>
            <w:shd w:val="clear" w:color="auto" w:fill="auto"/>
            <w:hideMark/>
          </w:tcPr>
          <w:p w14:paraId="092D25E0" w14:textId="4ECADF66" w:rsidR="00BE76CE" w:rsidRPr="002F3DFB" w:rsidRDefault="00BE76CE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مضخة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التصريف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في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منطقة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الإصلاح</w:t>
            </w:r>
          </w:p>
        </w:tc>
        <w:tc>
          <w:tcPr>
            <w:tcW w:w="1252" w:type="dxa"/>
            <w:shd w:val="clear" w:color="auto" w:fill="auto"/>
          </w:tcPr>
          <w:p w14:paraId="2412C690" w14:textId="758CEA8C" w:rsidR="002F3DFB" w:rsidRPr="002F3DFB" w:rsidRDefault="002F3DFB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1800" w:type="dxa"/>
            <w:shd w:val="clear" w:color="auto" w:fill="auto"/>
            <w:hideMark/>
          </w:tcPr>
          <w:p w14:paraId="7F584106" w14:textId="5A93C71B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77C384A7" w14:textId="4AC4843B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5,702</w:t>
            </w:r>
          </w:p>
        </w:tc>
      </w:tr>
      <w:tr w:rsidR="00EE5B9D" w:rsidRPr="00186AEA" w14:paraId="2222EA98" w14:textId="77777777" w:rsidTr="00F129AA">
        <w:trPr>
          <w:trHeight w:val="205"/>
        </w:trPr>
        <w:tc>
          <w:tcPr>
            <w:tcW w:w="4323" w:type="dxa"/>
            <w:shd w:val="clear" w:color="auto" w:fill="auto"/>
            <w:hideMark/>
          </w:tcPr>
          <w:p w14:paraId="79211708" w14:textId="34369C21" w:rsidR="00BE76CE" w:rsidRPr="002F3DFB" w:rsidRDefault="00BE76CE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ماكينة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لحام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بالموجات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فوق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الصوتية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(من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طراز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كوبرا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3)</w:t>
            </w:r>
          </w:p>
        </w:tc>
        <w:tc>
          <w:tcPr>
            <w:tcW w:w="1252" w:type="dxa"/>
            <w:shd w:val="clear" w:color="auto" w:fill="auto"/>
          </w:tcPr>
          <w:p w14:paraId="057D8FD6" w14:textId="3A0F00BC" w:rsidR="002F3DFB" w:rsidRPr="002F3DFB" w:rsidRDefault="002F3DFB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1800" w:type="dxa"/>
            <w:shd w:val="clear" w:color="auto" w:fill="auto"/>
            <w:hideMark/>
          </w:tcPr>
          <w:p w14:paraId="3D03B705" w14:textId="1358F4AB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</w:t>
            </w:r>
          </w:p>
        </w:tc>
        <w:tc>
          <w:tcPr>
            <w:tcW w:w="1941" w:type="dxa"/>
            <w:shd w:val="clear" w:color="auto" w:fill="auto"/>
          </w:tcPr>
          <w:p w14:paraId="52911016" w14:textId="4A093604" w:rsidR="002F3DFB" w:rsidRPr="00186AEA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61,280</w:t>
            </w:r>
          </w:p>
        </w:tc>
      </w:tr>
      <w:tr w:rsidR="00A940C9" w:rsidRPr="002F3DFB" w14:paraId="0725A299" w14:textId="77777777" w:rsidTr="00F129AA">
        <w:trPr>
          <w:trHeight w:val="91"/>
        </w:trPr>
        <w:tc>
          <w:tcPr>
            <w:tcW w:w="4323" w:type="dxa"/>
            <w:shd w:val="clear" w:color="auto" w:fill="auto"/>
          </w:tcPr>
          <w:p w14:paraId="49E478B9" w14:textId="011B9D0D" w:rsidR="00BE76CE" w:rsidRPr="00A96707" w:rsidRDefault="00BE76CE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أداة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إحكام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التثبيت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E76CE">
              <w:rPr>
                <w:color w:val="000000"/>
                <w:sz w:val="20"/>
                <w:szCs w:val="20"/>
                <w:rtl/>
                <w:lang w:eastAsia="en-CA" w:bidi="ar-LB"/>
              </w:rPr>
              <w:t>(فولكان)</w:t>
            </w:r>
          </w:p>
        </w:tc>
        <w:tc>
          <w:tcPr>
            <w:tcW w:w="1252" w:type="dxa"/>
            <w:shd w:val="clear" w:color="auto" w:fill="auto"/>
          </w:tcPr>
          <w:p w14:paraId="070A15DD" w14:textId="2F8B055E" w:rsidR="00A940C9" w:rsidRPr="002F3DFB" w:rsidRDefault="00A940C9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1800" w:type="dxa"/>
            <w:shd w:val="clear" w:color="auto" w:fill="auto"/>
          </w:tcPr>
          <w:p w14:paraId="35CF3198" w14:textId="31610194" w:rsidR="00A940C9" w:rsidRPr="00F129AA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val="en-US"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val="en-US" w:eastAsia="en-CA" w:bidi="ar-LB"/>
              </w:rPr>
              <w:t>2</w:t>
            </w:r>
          </w:p>
        </w:tc>
        <w:tc>
          <w:tcPr>
            <w:tcW w:w="1941" w:type="dxa"/>
            <w:shd w:val="clear" w:color="auto" w:fill="auto"/>
          </w:tcPr>
          <w:p w14:paraId="68AE70AE" w14:textId="4C03DEAD" w:rsidR="00A940C9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6,714</w:t>
            </w:r>
          </w:p>
        </w:tc>
      </w:tr>
      <w:tr w:rsidR="00B470A2" w:rsidRPr="002F3DFB" w14:paraId="59464530" w14:textId="77777777" w:rsidTr="00F129AA">
        <w:trPr>
          <w:trHeight w:val="29"/>
        </w:trPr>
        <w:tc>
          <w:tcPr>
            <w:tcW w:w="4323" w:type="dxa"/>
            <w:shd w:val="clear" w:color="auto" w:fill="auto"/>
          </w:tcPr>
          <w:p w14:paraId="6F883B22" w14:textId="021A9843" w:rsidR="00BE76CE" w:rsidRPr="00A96707" w:rsidRDefault="00A85054" w:rsidP="00BE76C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أدوات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المعايرة</w:t>
            </w:r>
          </w:p>
        </w:tc>
        <w:tc>
          <w:tcPr>
            <w:tcW w:w="1252" w:type="dxa"/>
            <w:shd w:val="clear" w:color="auto" w:fill="auto"/>
          </w:tcPr>
          <w:p w14:paraId="58517D23" w14:textId="59CADC8C" w:rsidR="00B470A2" w:rsidRPr="002F3DFB" w:rsidRDefault="00B470A2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1800" w:type="dxa"/>
            <w:shd w:val="clear" w:color="auto" w:fill="auto"/>
          </w:tcPr>
          <w:p w14:paraId="493A963C" w14:textId="3CCAA552" w:rsidR="00B470A2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67A25290" w14:textId="09E72368" w:rsidR="00B470A2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2,381</w:t>
            </w:r>
          </w:p>
        </w:tc>
      </w:tr>
      <w:tr w:rsidR="00A940C9" w:rsidRPr="002F3DFB" w14:paraId="701B7D35" w14:textId="77777777" w:rsidTr="00F129AA">
        <w:trPr>
          <w:trHeight w:val="29"/>
        </w:trPr>
        <w:tc>
          <w:tcPr>
            <w:tcW w:w="4323" w:type="dxa"/>
            <w:shd w:val="clear" w:color="auto" w:fill="auto"/>
          </w:tcPr>
          <w:p w14:paraId="2B2CC6DD" w14:textId="098CA750" w:rsidR="00A85054" w:rsidRPr="00A96707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كاشف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عالي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الدقة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(0.05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جرام/في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السنة)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(كاشفات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من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طراز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lang w:eastAsia="en-CA" w:bidi="ar-LB"/>
              </w:rPr>
              <w:t>Ecotec</w:t>
            </w:r>
            <w:r w:rsidR="008E30FA">
              <w:rPr>
                <w:color w:val="000000"/>
                <w:sz w:val="20"/>
                <w:szCs w:val="20"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lang w:eastAsia="en-CA" w:bidi="ar-LB"/>
              </w:rPr>
              <w:t>E</w:t>
            </w:r>
            <w:r w:rsidR="008E30FA">
              <w:rPr>
                <w:color w:val="000000"/>
                <w:sz w:val="20"/>
                <w:szCs w:val="20"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lang w:eastAsia="en-CA" w:bidi="ar-LB"/>
              </w:rPr>
              <w:t>3000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252" w:type="dxa"/>
            <w:shd w:val="clear" w:color="auto" w:fill="auto"/>
          </w:tcPr>
          <w:p w14:paraId="23629C20" w14:textId="6DA3DC89" w:rsidR="00A940C9" w:rsidRPr="00A96707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14:paraId="788BD217" w14:textId="6DC3EE6D" w:rsidR="00A940C9" w:rsidRPr="00A96707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4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(1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هو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12AB2">
              <w:rPr>
                <w:color w:val="000000"/>
                <w:sz w:val="20"/>
                <w:szCs w:val="20"/>
                <w:rtl/>
                <w:lang w:eastAsia="en-CA" w:bidi="ar-LB"/>
              </w:rPr>
              <w:t>احتياط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لكلا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الخطين)</w:t>
            </w:r>
          </w:p>
        </w:tc>
        <w:tc>
          <w:tcPr>
            <w:tcW w:w="1941" w:type="dxa"/>
            <w:shd w:val="clear" w:color="auto" w:fill="auto"/>
          </w:tcPr>
          <w:p w14:paraId="2707C4F4" w14:textId="0A677459" w:rsidR="00A940C9" w:rsidRPr="00A96707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210,000</w:t>
            </w:r>
          </w:p>
        </w:tc>
      </w:tr>
      <w:tr w:rsidR="008C04CD" w:rsidRPr="002F3DFB" w14:paraId="124AC4A0" w14:textId="77777777" w:rsidTr="00F129AA">
        <w:trPr>
          <w:trHeight w:val="425"/>
        </w:trPr>
        <w:tc>
          <w:tcPr>
            <w:tcW w:w="4323" w:type="dxa"/>
            <w:shd w:val="clear" w:color="auto" w:fill="auto"/>
            <w:hideMark/>
          </w:tcPr>
          <w:p w14:paraId="4C4595FF" w14:textId="62E54099" w:rsidR="00A85054" w:rsidRPr="002F3DFB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الهيليوم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(المراقبة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والكشف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والاسترداد)</w:t>
            </w:r>
          </w:p>
        </w:tc>
        <w:tc>
          <w:tcPr>
            <w:tcW w:w="1252" w:type="dxa"/>
            <w:shd w:val="clear" w:color="auto" w:fill="auto"/>
            <w:hideMark/>
          </w:tcPr>
          <w:p w14:paraId="249837FF" w14:textId="7C31265C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7EA8FBBD" w14:textId="53255B5B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33CE7427" w14:textId="44636481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180,000</w:t>
            </w:r>
          </w:p>
        </w:tc>
      </w:tr>
      <w:tr w:rsidR="008C04CD" w:rsidRPr="002F3DFB" w14:paraId="1C7CEA90" w14:textId="77777777" w:rsidTr="00F129AA">
        <w:trPr>
          <w:trHeight w:val="376"/>
        </w:trPr>
        <w:tc>
          <w:tcPr>
            <w:tcW w:w="4323" w:type="dxa"/>
            <w:shd w:val="clear" w:color="auto" w:fill="auto"/>
            <w:hideMark/>
          </w:tcPr>
          <w:p w14:paraId="5965FA67" w14:textId="05E08931" w:rsidR="00A85054" w:rsidRPr="002F3DFB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تعديل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أحزمة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النقل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لتثبيت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جهاز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الهيليوم</w:t>
            </w:r>
          </w:p>
        </w:tc>
        <w:tc>
          <w:tcPr>
            <w:tcW w:w="1252" w:type="dxa"/>
            <w:shd w:val="clear" w:color="auto" w:fill="auto"/>
            <w:hideMark/>
          </w:tcPr>
          <w:p w14:paraId="384417D0" w14:textId="3A77E6FA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14:paraId="27524A99" w14:textId="4A0274EF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1941" w:type="dxa"/>
            <w:shd w:val="clear" w:color="auto" w:fill="auto"/>
          </w:tcPr>
          <w:p w14:paraId="1B04A6BA" w14:textId="13913310" w:rsidR="002F3DFB" w:rsidRPr="002F3DFB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70,000</w:t>
            </w:r>
          </w:p>
        </w:tc>
      </w:tr>
      <w:tr w:rsidR="00A940C9" w:rsidRPr="002F3DFB" w14:paraId="7BCA394B" w14:textId="77777777" w:rsidTr="00F129AA">
        <w:trPr>
          <w:trHeight w:val="314"/>
        </w:trPr>
        <w:tc>
          <w:tcPr>
            <w:tcW w:w="4323" w:type="dxa"/>
            <w:shd w:val="clear" w:color="auto" w:fill="auto"/>
          </w:tcPr>
          <w:p w14:paraId="7E73DC2E" w14:textId="04B4227F" w:rsidR="00A85054" w:rsidRPr="00A96707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قطع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الغيار</w:t>
            </w:r>
          </w:p>
        </w:tc>
        <w:tc>
          <w:tcPr>
            <w:tcW w:w="3052" w:type="dxa"/>
            <w:gridSpan w:val="2"/>
            <w:shd w:val="clear" w:color="auto" w:fill="auto"/>
          </w:tcPr>
          <w:p w14:paraId="5C26CCDC" w14:textId="49C6B576" w:rsidR="00A940C9" w:rsidRPr="00A96707" w:rsidRDefault="00F129AA" w:rsidP="00F129AA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(الخط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1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و2)</w:t>
            </w:r>
          </w:p>
        </w:tc>
        <w:tc>
          <w:tcPr>
            <w:tcW w:w="1941" w:type="dxa"/>
            <w:shd w:val="clear" w:color="auto" w:fill="auto"/>
          </w:tcPr>
          <w:p w14:paraId="578DF3AE" w14:textId="08246BA4" w:rsidR="00A940C9" w:rsidRPr="002E70F7" w:rsidRDefault="00F129AA" w:rsidP="00F129A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F129AA">
              <w:rPr>
                <w:sz w:val="20"/>
                <w:szCs w:val="20"/>
                <w:rtl/>
                <w:lang w:eastAsia="en-CA" w:bidi="ar-LB"/>
              </w:rPr>
              <w:t>21,102</w:t>
            </w:r>
          </w:p>
        </w:tc>
      </w:tr>
      <w:tr w:rsidR="00485054" w:rsidRPr="002F3DFB" w14:paraId="531883A9" w14:textId="77777777" w:rsidTr="00F129AA">
        <w:trPr>
          <w:trHeight w:val="240"/>
        </w:trPr>
        <w:tc>
          <w:tcPr>
            <w:tcW w:w="9316" w:type="dxa"/>
            <w:gridSpan w:val="4"/>
            <w:shd w:val="clear" w:color="auto" w:fill="auto"/>
            <w:hideMark/>
          </w:tcPr>
          <w:p w14:paraId="7449ED10" w14:textId="29C98E48" w:rsidR="00A85054" w:rsidRPr="00A85054" w:rsidRDefault="00A85054" w:rsidP="00A85054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المساعدة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الفنية</w:t>
            </w:r>
          </w:p>
        </w:tc>
      </w:tr>
      <w:tr w:rsidR="00A96707" w:rsidRPr="002F3DFB" w14:paraId="306D8747" w14:textId="77777777" w:rsidTr="00F129AA">
        <w:trPr>
          <w:trHeight w:val="265"/>
        </w:trPr>
        <w:tc>
          <w:tcPr>
            <w:tcW w:w="7375" w:type="dxa"/>
            <w:gridSpan w:val="3"/>
            <w:shd w:val="clear" w:color="auto" w:fill="auto"/>
            <w:hideMark/>
          </w:tcPr>
          <w:p w14:paraId="33F0AD24" w14:textId="1C48DCF6" w:rsidR="00A85054" w:rsidRPr="002F3DFB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المساعدة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الفنية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لتنفيذ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7D66">
              <w:rPr>
                <w:color w:val="000000"/>
                <w:sz w:val="20"/>
                <w:szCs w:val="20"/>
                <w:rtl/>
                <w:lang w:eastAsia="en-CA" w:bidi="ar-LB"/>
              </w:rPr>
              <w:t>المشروع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7D66">
              <w:rPr>
                <w:color w:val="000000"/>
                <w:sz w:val="20"/>
                <w:szCs w:val="20"/>
                <w:rtl/>
                <w:lang w:eastAsia="en-CA" w:bidi="ar-LB"/>
              </w:rPr>
              <w:t>وشهادة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7D66">
              <w:rPr>
                <w:color w:val="000000"/>
                <w:sz w:val="20"/>
                <w:szCs w:val="20"/>
                <w:rtl/>
                <w:lang w:eastAsia="en-CA" w:bidi="ar-LB"/>
              </w:rPr>
              <w:t>السلامة</w:t>
            </w:r>
          </w:p>
        </w:tc>
        <w:tc>
          <w:tcPr>
            <w:tcW w:w="1941" w:type="dxa"/>
            <w:shd w:val="clear" w:color="auto" w:fill="auto"/>
          </w:tcPr>
          <w:p w14:paraId="332F160C" w14:textId="5671A572" w:rsidR="00A96707" w:rsidRPr="002F3DFB" w:rsidRDefault="00F129AA" w:rsidP="0090737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F129AA">
              <w:rPr>
                <w:color w:val="000000"/>
                <w:sz w:val="20"/>
                <w:szCs w:val="20"/>
                <w:rtl/>
                <w:lang w:eastAsia="en-CA" w:bidi="ar-LB"/>
              </w:rPr>
              <w:t>20,000</w:t>
            </w:r>
          </w:p>
        </w:tc>
      </w:tr>
      <w:tr w:rsidR="00A96707" w:rsidRPr="002F3DFB" w14:paraId="0931F43A" w14:textId="77777777" w:rsidTr="00961639">
        <w:trPr>
          <w:trHeight w:val="240"/>
        </w:trPr>
        <w:tc>
          <w:tcPr>
            <w:tcW w:w="7375" w:type="dxa"/>
            <w:gridSpan w:val="3"/>
            <w:shd w:val="clear" w:color="auto" w:fill="auto"/>
            <w:hideMark/>
          </w:tcPr>
          <w:p w14:paraId="31915A68" w14:textId="7BE453FD" w:rsidR="00A85054" w:rsidRPr="002F3DFB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نقل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المعدات</w:t>
            </w:r>
          </w:p>
        </w:tc>
        <w:tc>
          <w:tcPr>
            <w:tcW w:w="1941" w:type="dxa"/>
            <w:shd w:val="clear" w:color="auto" w:fill="auto"/>
          </w:tcPr>
          <w:p w14:paraId="304604C6" w14:textId="0C3CA0F8" w:rsidR="00A96707" w:rsidRPr="002F3DFB" w:rsidRDefault="00961639" w:rsidP="0090737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961639">
              <w:rPr>
                <w:color w:val="000000"/>
                <w:sz w:val="20"/>
                <w:szCs w:val="20"/>
                <w:rtl/>
                <w:lang w:eastAsia="en-CA" w:bidi="ar-LB"/>
              </w:rPr>
              <w:t>10,000</w:t>
            </w:r>
          </w:p>
        </w:tc>
      </w:tr>
      <w:tr w:rsidR="00A96707" w:rsidRPr="002F3DFB" w14:paraId="6F63854E" w14:textId="77777777" w:rsidTr="00961639">
        <w:trPr>
          <w:trHeight w:val="240"/>
        </w:trPr>
        <w:tc>
          <w:tcPr>
            <w:tcW w:w="7375" w:type="dxa"/>
            <w:gridSpan w:val="3"/>
            <w:shd w:val="clear" w:color="auto" w:fill="auto"/>
            <w:hideMark/>
          </w:tcPr>
          <w:p w14:paraId="3498D572" w14:textId="511D2898" w:rsidR="00A85054" w:rsidRPr="002F3DFB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التركيب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والتشغيل</w:t>
            </w:r>
          </w:p>
        </w:tc>
        <w:tc>
          <w:tcPr>
            <w:tcW w:w="1941" w:type="dxa"/>
            <w:shd w:val="clear" w:color="auto" w:fill="auto"/>
          </w:tcPr>
          <w:p w14:paraId="66413A39" w14:textId="535DECBB" w:rsidR="00A96707" w:rsidRPr="002F3DFB" w:rsidRDefault="00961639" w:rsidP="0090737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961639">
              <w:rPr>
                <w:color w:val="000000"/>
                <w:sz w:val="20"/>
                <w:szCs w:val="20"/>
                <w:rtl/>
                <w:lang w:eastAsia="en-CA" w:bidi="ar-LB"/>
              </w:rPr>
              <w:t>22,722</w:t>
            </w:r>
          </w:p>
        </w:tc>
      </w:tr>
      <w:tr w:rsidR="00A96707" w:rsidRPr="002F3DFB" w14:paraId="60A55162" w14:textId="77777777" w:rsidTr="00961639">
        <w:trPr>
          <w:trHeight w:val="254"/>
        </w:trPr>
        <w:tc>
          <w:tcPr>
            <w:tcW w:w="7375" w:type="dxa"/>
            <w:gridSpan w:val="3"/>
            <w:shd w:val="clear" w:color="auto" w:fill="auto"/>
            <w:hideMark/>
          </w:tcPr>
          <w:p w14:paraId="06DC8427" w14:textId="0516EA8E" w:rsidR="00A85054" w:rsidRPr="002F3DFB" w:rsidRDefault="00A85054" w:rsidP="00A85054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تدريب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المشغلين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color w:val="000000"/>
                <w:sz w:val="20"/>
                <w:szCs w:val="20"/>
                <w:rtl/>
                <w:lang w:eastAsia="en-CA" w:bidi="ar-LB"/>
              </w:rPr>
              <w:t>(خطين)</w:t>
            </w:r>
          </w:p>
        </w:tc>
        <w:tc>
          <w:tcPr>
            <w:tcW w:w="1941" w:type="dxa"/>
            <w:shd w:val="clear" w:color="auto" w:fill="auto"/>
          </w:tcPr>
          <w:p w14:paraId="54C69094" w14:textId="301008AA" w:rsidR="00A96707" w:rsidRPr="002F3DFB" w:rsidRDefault="00961639" w:rsidP="0090737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961639">
              <w:rPr>
                <w:color w:val="000000"/>
                <w:sz w:val="20"/>
                <w:szCs w:val="20"/>
                <w:rtl/>
                <w:lang w:eastAsia="en-CA" w:bidi="ar-LB"/>
              </w:rPr>
              <w:t>17,986</w:t>
            </w:r>
          </w:p>
        </w:tc>
      </w:tr>
      <w:tr w:rsidR="00C6144A" w:rsidRPr="002F3DFB" w14:paraId="2FF91223" w14:textId="77777777" w:rsidTr="00961639">
        <w:trPr>
          <w:trHeight w:val="232"/>
        </w:trPr>
        <w:tc>
          <w:tcPr>
            <w:tcW w:w="7375" w:type="dxa"/>
            <w:gridSpan w:val="3"/>
            <w:shd w:val="clear" w:color="auto" w:fill="auto"/>
            <w:hideMark/>
          </w:tcPr>
          <w:p w14:paraId="4CDC08CC" w14:textId="1FD297C3" w:rsidR="00A85054" w:rsidRPr="00A85054" w:rsidRDefault="00A85054" w:rsidP="00A85054">
            <w:pPr>
              <w:bidi/>
              <w:jc w:val="righ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 w:rsidRPr="00A85054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إجمالي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العامة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الفرعية</w:t>
            </w:r>
          </w:p>
        </w:tc>
        <w:tc>
          <w:tcPr>
            <w:tcW w:w="1941" w:type="dxa"/>
            <w:shd w:val="clear" w:color="auto" w:fill="auto"/>
            <w:noWrap/>
          </w:tcPr>
          <w:p w14:paraId="304A5DB1" w14:textId="2FC07780" w:rsidR="00C6144A" w:rsidRPr="002F3DFB" w:rsidRDefault="00961639" w:rsidP="0090737E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961639">
              <w:rPr>
                <w:color w:val="000000"/>
                <w:sz w:val="20"/>
                <w:szCs w:val="20"/>
                <w:rtl/>
                <w:lang w:eastAsia="en-CA" w:bidi="ar-LB"/>
              </w:rPr>
              <w:t>70,708</w:t>
            </w:r>
          </w:p>
        </w:tc>
      </w:tr>
      <w:tr w:rsidR="00C6144A" w:rsidRPr="002F3DFB" w14:paraId="0ACC7B35" w14:textId="77777777" w:rsidTr="00961639">
        <w:trPr>
          <w:trHeight w:val="232"/>
        </w:trPr>
        <w:tc>
          <w:tcPr>
            <w:tcW w:w="7375" w:type="dxa"/>
            <w:gridSpan w:val="3"/>
            <w:shd w:val="clear" w:color="auto" w:fill="auto"/>
            <w:noWrap/>
            <w:hideMark/>
          </w:tcPr>
          <w:p w14:paraId="1256FB0F" w14:textId="79544022" w:rsidR="00A85054" w:rsidRPr="00A85054" w:rsidRDefault="00A85054" w:rsidP="00A85054">
            <w:pPr>
              <w:bidi/>
              <w:jc w:val="right"/>
              <w:rPr>
                <w:color w:val="000000"/>
                <w:sz w:val="20"/>
                <w:szCs w:val="20"/>
                <w:rtl/>
                <w:lang w:val="en-US"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المجموع</w:t>
            </w:r>
          </w:p>
        </w:tc>
        <w:tc>
          <w:tcPr>
            <w:tcW w:w="1941" w:type="dxa"/>
            <w:shd w:val="clear" w:color="auto" w:fill="auto"/>
            <w:noWrap/>
          </w:tcPr>
          <w:p w14:paraId="2DEA264F" w14:textId="7808E6E1" w:rsidR="00C6144A" w:rsidRPr="00186AEA" w:rsidRDefault="00961639" w:rsidP="0090737E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61639">
              <w:rPr>
                <w:b/>
                <w:bCs/>
                <w:sz w:val="20"/>
                <w:szCs w:val="20"/>
                <w:rtl/>
                <w:lang w:eastAsia="en-CA" w:bidi="ar-LB"/>
              </w:rPr>
              <w:t>1,296,576</w:t>
            </w:r>
          </w:p>
        </w:tc>
      </w:tr>
      <w:tr w:rsidR="00C9789C" w:rsidRPr="002F3DFB" w14:paraId="72E55F67" w14:textId="77777777" w:rsidTr="00F129AA">
        <w:trPr>
          <w:trHeight w:val="232"/>
        </w:trPr>
        <w:tc>
          <w:tcPr>
            <w:tcW w:w="7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5F90F" w14:textId="0B378D20" w:rsidR="00A85054" w:rsidRPr="00A85054" w:rsidRDefault="00A85054" w:rsidP="00A85054">
            <w:pPr>
              <w:bidi/>
              <w:jc w:val="right"/>
              <w:rPr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الطوارئ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(10%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من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الرأسمالية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الإضافية)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07B42" w14:textId="6F7B0C9C" w:rsidR="00C9789C" w:rsidRPr="00186AEA" w:rsidRDefault="00961639" w:rsidP="0090737E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61639">
              <w:rPr>
                <w:b/>
                <w:bCs/>
                <w:sz w:val="20"/>
                <w:szCs w:val="20"/>
                <w:rtl/>
                <w:lang w:eastAsia="en-CA" w:bidi="ar-LB"/>
              </w:rPr>
              <w:t>129,658</w:t>
            </w:r>
          </w:p>
        </w:tc>
      </w:tr>
      <w:tr w:rsidR="00726B87" w:rsidRPr="002F3DFB" w14:paraId="14EAD702" w14:textId="77777777" w:rsidTr="00961639">
        <w:trPr>
          <w:trHeight w:val="232"/>
        </w:trPr>
        <w:tc>
          <w:tcPr>
            <w:tcW w:w="7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0609E" w14:textId="04590216" w:rsidR="00A85054" w:rsidRPr="00A85054" w:rsidRDefault="00A85054" w:rsidP="00A85054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إجمالي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A85054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الرأسمالية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76CF0" w14:textId="4EBF5E16" w:rsidR="00726B87" w:rsidRPr="00186AEA" w:rsidRDefault="00961639" w:rsidP="0090737E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61639">
              <w:rPr>
                <w:b/>
                <w:bCs/>
                <w:sz w:val="20"/>
                <w:szCs w:val="20"/>
                <w:rtl/>
                <w:lang w:eastAsia="en-CA" w:bidi="ar-LB"/>
              </w:rPr>
              <w:t>1,426,234</w:t>
            </w:r>
          </w:p>
        </w:tc>
      </w:tr>
    </w:tbl>
    <w:p w14:paraId="4BEB6751" w14:textId="77777777" w:rsidR="00BC7F62" w:rsidRPr="0090737E" w:rsidRDefault="00BC7F62" w:rsidP="0090737E">
      <w:pPr>
        <w:bidi/>
        <w:rPr>
          <w:sz w:val="26"/>
          <w:szCs w:val="26"/>
          <w:highlight w:val="yellow"/>
          <w:lang w:bidi="ar-LB"/>
        </w:rPr>
      </w:pPr>
    </w:p>
    <w:p w14:paraId="3C906465" w14:textId="32E38C62" w:rsidR="008A323F" w:rsidRPr="008A323F" w:rsidRDefault="00A3083F" w:rsidP="008A323F">
      <w:pPr>
        <w:pStyle w:val="Heading1"/>
        <w:keepNext/>
        <w:numPr>
          <w:ilvl w:val="0"/>
          <w:numId w:val="0"/>
        </w:numPr>
        <w:bidi/>
        <w:rPr>
          <w:iCs/>
          <w:sz w:val="26"/>
          <w:szCs w:val="26"/>
          <w:lang w:bidi="ar-LB"/>
        </w:rPr>
      </w:pPr>
      <w:r w:rsidRPr="00A3083F">
        <w:rPr>
          <w:iCs/>
          <w:sz w:val="26"/>
          <w:szCs w:val="26"/>
          <w:rtl/>
          <w:lang w:bidi="ar-LB"/>
        </w:rPr>
        <w:t>تكاليف</w:t>
      </w:r>
      <w:r w:rsidR="008E30FA">
        <w:rPr>
          <w:iCs/>
          <w:sz w:val="26"/>
          <w:szCs w:val="26"/>
          <w:rtl/>
          <w:lang w:bidi="ar-LB"/>
        </w:rPr>
        <w:t xml:space="preserve"> </w:t>
      </w:r>
      <w:r w:rsidRPr="00A3083F">
        <w:rPr>
          <w:iCs/>
          <w:sz w:val="26"/>
          <w:szCs w:val="26"/>
          <w:rtl/>
          <w:lang w:bidi="ar-LB"/>
        </w:rPr>
        <w:t>التشغيل</w:t>
      </w:r>
      <w:r w:rsidR="008E30FA">
        <w:rPr>
          <w:iCs/>
          <w:sz w:val="26"/>
          <w:szCs w:val="26"/>
          <w:rtl/>
          <w:lang w:bidi="ar-LB"/>
        </w:rPr>
        <w:t xml:space="preserve"> </w:t>
      </w:r>
      <w:r w:rsidRPr="00A3083F">
        <w:rPr>
          <w:iCs/>
          <w:sz w:val="26"/>
          <w:szCs w:val="26"/>
          <w:rtl/>
          <w:lang w:bidi="ar-LB"/>
        </w:rPr>
        <w:t>الإضافية</w:t>
      </w:r>
    </w:p>
    <w:p w14:paraId="14FB4564" w14:textId="5735FD67" w:rsidR="006D1D05" w:rsidRPr="006D1D05" w:rsidRDefault="005532BC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5532BC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احتساب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التشغيل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للتحول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بمبلغٍ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قدره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1,234,653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أمريكي،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بناءً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سعر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وكمية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غازات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المطلوبة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والفرق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الضاغط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لمدة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واحد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الإنتاج.</w:t>
      </w:r>
    </w:p>
    <w:p w14:paraId="1A4FF0A7" w14:textId="72CAD586" w:rsidR="008A323F" w:rsidRPr="008A323F" w:rsidRDefault="005532BC" w:rsidP="008A323F">
      <w:pPr>
        <w:bidi/>
        <w:spacing w:after="240"/>
        <w:rPr>
          <w:b/>
          <w:bCs/>
          <w:sz w:val="26"/>
          <w:szCs w:val="26"/>
          <w:lang w:val="en-US" w:bidi="ar-LB"/>
        </w:rPr>
      </w:pPr>
      <w:r w:rsidRPr="005532BC">
        <w:rPr>
          <w:b/>
          <w:bCs/>
          <w:sz w:val="26"/>
          <w:szCs w:val="26"/>
          <w:rtl/>
          <w:lang w:val="en-US" w:bidi="ar-LB"/>
        </w:rPr>
        <w:t>تكاليف</w:t>
      </w:r>
      <w:r w:rsidR="008E30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5532BC">
        <w:rPr>
          <w:b/>
          <w:bCs/>
          <w:sz w:val="26"/>
          <w:szCs w:val="26"/>
          <w:rtl/>
          <w:lang w:val="en-US" w:bidi="ar-LB"/>
        </w:rPr>
        <w:t>المشروع</w:t>
      </w:r>
      <w:r w:rsidR="008E30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5532BC">
        <w:rPr>
          <w:b/>
          <w:bCs/>
          <w:sz w:val="26"/>
          <w:szCs w:val="26"/>
          <w:rtl/>
          <w:lang w:val="en-US" w:bidi="ar-LB"/>
        </w:rPr>
        <w:t>الإجمالية</w:t>
      </w:r>
    </w:p>
    <w:p w14:paraId="06A7EDED" w14:textId="2D92E5CD" w:rsidR="006D1D05" w:rsidRPr="006D1D05" w:rsidRDefault="005532BC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5532BC">
        <w:rPr>
          <w:sz w:val="26"/>
          <w:szCs w:val="26"/>
          <w:rtl/>
          <w:lang w:val="en-US" w:bidi="ar-LB"/>
        </w:rPr>
        <w:t>تعتبر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الإجمالية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للتحول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لإزالةِ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25.65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(36,684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الكربون)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فعالة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حيث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التكلفة،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إذ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تبلغ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103.74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أمريكي/كجم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كما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هو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موضح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الجدول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أدناه.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وتبلغ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مدة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المخطط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لها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18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532BC">
        <w:rPr>
          <w:sz w:val="26"/>
          <w:szCs w:val="26"/>
          <w:rtl/>
          <w:lang w:val="en-US" w:bidi="ar-LB"/>
        </w:rPr>
        <w:t>شهراً.</w:t>
      </w:r>
    </w:p>
    <w:p w14:paraId="336393D4" w14:textId="4F1F519D" w:rsidR="008A323F" w:rsidRPr="008A323F" w:rsidRDefault="008A323F" w:rsidP="008A323F">
      <w:pPr>
        <w:bidi/>
        <w:rPr>
          <w:b/>
          <w:sz w:val="26"/>
          <w:szCs w:val="26"/>
          <w:lang w:bidi="ar-LB"/>
        </w:rPr>
      </w:pPr>
      <w:r w:rsidRPr="00910073">
        <w:rPr>
          <w:b/>
          <w:bCs/>
          <w:sz w:val="26"/>
          <w:szCs w:val="26"/>
          <w:rtl/>
          <w:lang w:bidi="ar-LB"/>
        </w:rPr>
        <w:t>الجدول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5</w:t>
      </w:r>
      <w:r w:rsidRPr="00910073">
        <w:rPr>
          <w:b/>
          <w:bCs/>
          <w:sz w:val="26"/>
          <w:szCs w:val="26"/>
          <w:rtl/>
          <w:lang w:bidi="ar-LB"/>
        </w:rPr>
        <w:t>.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تقديرات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التكاليف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لتحويل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خطين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لتصنيع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الثلاجات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Pr="00910073">
        <w:rPr>
          <w:b/>
          <w:bCs/>
          <w:sz w:val="26"/>
          <w:szCs w:val="26"/>
          <w:rtl/>
          <w:lang w:bidi="ar-LB"/>
        </w:rPr>
        <w:t>المنزلية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 w:rsidR="00311FB8">
        <w:rPr>
          <w:b/>
          <w:bCs/>
          <w:sz w:val="26"/>
          <w:szCs w:val="26"/>
          <w:rtl/>
          <w:lang w:bidi="ar-LB"/>
        </w:rPr>
        <w:t>في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شركة</w:t>
      </w:r>
      <w:r w:rsidR="008E30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منار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2155"/>
        <w:gridCol w:w="1350"/>
        <w:gridCol w:w="1530"/>
        <w:gridCol w:w="1619"/>
        <w:gridCol w:w="1260"/>
        <w:gridCol w:w="1436"/>
      </w:tblGrid>
      <w:tr w:rsidR="003401B6" w:rsidRPr="00186AEA" w14:paraId="52D73DE0" w14:textId="7B26580B" w:rsidTr="00311FB8">
        <w:trPr>
          <w:trHeight w:val="646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FF88F" w14:textId="61C36CA1" w:rsidR="003401B6" w:rsidRPr="00495640" w:rsidRDefault="00495640" w:rsidP="00495640">
            <w:pPr>
              <w:bidi/>
              <w:jc w:val="left"/>
              <w:rPr>
                <w:bCs/>
                <w:color w:val="000000"/>
                <w:sz w:val="20"/>
                <w:szCs w:val="20"/>
                <w:lang w:eastAsia="en-CA" w:bidi="ar-LB"/>
              </w:rPr>
            </w:pPr>
            <w:r w:rsidRPr="00495640">
              <w:rPr>
                <w:bCs/>
                <w:color w:val="000000"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F86C1" w14:textId="0B259AC2" w:rsidR="003401B6" w:rsidRPr="00495640" w:rsidRDefault="00495640" w:rsidP="00495640">
            <w:pPr>
              <w:bidi/>
              <w:jc w:val="center"/>
              <w:rPr>
                <w:bCs/>
                <w:color w:val="000000"/>
                <w:sz w:val="20"/>
                <w:szCs w:val="20"/>
                <w:lang w:eastAsia="en-CA" w:bidi="ar-LB"/>
              </w:rPr>
            </w:pPr>
            <w:r w:rsidRPr="00495640">
              <w:rPr>
                <w:bCs/>
                <w:color w:val="000000"/>
                <w:sz w:val="20"/>
                <w:szCs w:val="20"/>
                <w:rtl/>
                <w:lang w:eastAsia="en-CA" w:bidi="ar-LB"/>
              </w:rPr>
              <w:t>دولار</w:t>
            </w:r>
            <w:r w:rsidR="008E30FA">
              <w:rPr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95640">
              <w:rPr>
                <w:bCs/>
                <w:color w:val="000000"/>
                <w:sz w:val="20"/>
                <w:szCs w:val="20"/>
                <w:rtl/>
                <w:lang w:eastAsia="en-CA" w:bidi="ar-LB"/>
              </w:rPr>
              <w:t>أمريكي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156E1" w14:textId="69CA501A" w:rsidR="00495640" w:rsidRPr="00311FB8" w:rsidRDefault="00495640" w:rsidP="00495640">
            <w:pPr>
              <w:bidi/>
              <w:jc w:val="center"/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الإزالة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التدريجية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sz w:val="20"/>
                <w:szCs w:val="20"/>
                <w:rtl/>
                <w:lang w:bidi="ar-LB"/>
              </w:rPr>
              <w:t>للهيدروفلوروكربون-134أ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(طن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متري)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C77FA" w14:textId="0FD8AF1F" w:rsidR="00495640" w:rsidRPr="00311FB8" w:rsidRDefault="00495640" w:rsidP="00495640">
            <w:pPr>
              <w:bidi/>
              <w:jc w:val="center"/>
              <w:rPr>
                <w:bCs/>
                <w:color w:val="000000"/>
                <w:sz w:val="20"/>
                <w:szCs w:val="20"/>
                <w:lang w:val="en-US" w:eastAsia="en-CA" w:bidi="ar-LB"/>
              </w:rPr>
            </w:pP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الإزالة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التدريجية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sz w:val="20"/>
                <w:szCs w:val="20"/>
                <w:rtl/>
                <w:lang w:bidi="ar-LB"/>
              </w:rPr>
              <w:t>للهيدروفلوروكربون-134أ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(طن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من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مكافئ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ثاني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أكسيد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الكربون)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EA9E2" w14:textId="01AC02E0" w:rsidR="00495640" w:rsidRPr="00311FB8" w:rsidRDefault="00495640" w:rsidP="00495640">
            <w:pPr>
              <w:bidi/>
              <w:jc w:val="center"/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فعالية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التكاليف</w:t>
            </w:r>
          </w:p>
          <w:p w14:paraId="781EDB7D" w14:textId="24C12131" w:rsidR="00495640" w:rsidRPr="00311FB8" w:rsidRDefault="00A3083F" w:rsidP="00495640">
            <w:pPr>
              <w:bidi/>
              <w:jc w:val="center"/>
              <w:rPr>
                <w:bCs/>
                <w:color w:val="000000"/>
                <w:sz w:val="20"/>
                <w:szCs w:val="20"/>
                <w:lang w:val="en-US" w:eastAsia="en-CA" w:bidi="ar-LB"/>
              </w:rPr>
            </w:pP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(</w:t>
            </w:r>
            <w:r w:rsidR="005532BC"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دولار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5532BC"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أمريكي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/</w:t>
            </w:r>
            <w:r w:rsidR="005532BC"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كجم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)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D008" w14:textId="7C1B10CA" w:rsidR="00A3083F" w:rsidRPr="00311FB8" w:rsidRDefault="00A3083F" w:rsidP="00A3083F">
            <w:pPr>
              <w:bidi/>
              <w:jc w:val="center"/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</w:pP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فعالية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التكاليف</w:t>
            </w:r>
          </w:p>
          <w:p w14:paraId="090C86C0" w14:textId="253D6179" w:rsidR="00A3083F" w:rsidRPr="00311FB8" w:rsidRDefault="00A3083F" w:rsidP="00A3083F">
            <w:pPr>
              <w:bidi/>
              <w:jc w:val="center"/>
              <w:rPr>
                <w:bCs/>
                <w:color w:val="000000"/>
                <w:sz w:val="20"/>
                <w:szCs w:val="20"/>
                <w:lang w:eastAsia="en-CA" w:bidi="ar-LB"/>
              </w:rPr>
            </w:pP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(</w:t>
            </w:r>
            <w:r w:rsidR="005532BC"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دولار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5532BC"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أمريكي/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طن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من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مكافئ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ثاني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أكسيد</w:t>
            </w:r>
            <w:r w:rsidR="008E30FA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311FB8">
              <w:rPr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الكربون)</w:t>
            </w:r>
          </w:p>
        </w:tc>
      </w:tr>
      <w:tr w:rsidR="00617D7D" w:rsidRPr="00186AEA" w14:paraId="2FE5BDA1" w14:textId="7B4BEEE9" w:rsidTr="00311FB8">
        <w:trPr>
          <w:trHeight w:val="241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D90C5" w14:textId="25078CBB" w:rsidR="00A3083F" w:rsidRPr="00186AEA" w:rsidRDefault="005532BC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التكاليف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الرأسمالية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="00A3083F"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الإضافية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7999A" w14:textId="73E0DDEC" w:rsidR="00617D7D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1,426,233</w:t>
            </w:r>
          </w:p>
        </w:tc>
        <w:tc>
          <w:tcPr>
            <w:tcW w:w="818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C8016" w14:textId="431F4031" w:rsidR="00617D7D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25.65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3415BD6" w14:textId="6E733E3F" w:rsidR="00617D7D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36,684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AAF59" w14:textId="275CC864" w:rsidR="00617D7D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103.74</w:t>
            </w:r>
          </w:p>
        </w:tc>
        <w:tc>
          <w:tcPr>
            <w:tcW w:w="768" w:type="pct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B194952" w14:textId="1D47F1DC" w:rsidR="00617D7D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72.54</w:t>
            </w:r>
          </w:p>
        </w:tc>
      </w:tr>
      <w:tr w:rsidR="00EF0A4A" w:rsidRPr="00186AEA" w14:paraId="56BE9DA9" w14:textId="62DCB20F" w:rsidTr="00311FB8">
        <w:trPr>
          <w:trHeight w:val="241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88A3B" w14:textId="5E10E841" w:rsidR="00A3083F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rtl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تكاليف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التشغيل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الإضافية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BAA83" w14:textId="2A58AC5D" w:rsidR="00EF0A4A" w:rsidRPr="00186AEA" w:rsidRDefault="00A3083F" w:rsidP="00A3083F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color w:val="000000"/>
                <w:sz w:val="20"/>
                <w:szCs w:val="20"/>
                <w:rtl/>
                <w:lang w:eastAsia="en-CA" w:bidi="ar-LB"/>
              </w:rPr>
              <w:t>1,234,653</w:t>
            </w:r>
          </w:p>
        </w:tc>
        <w:tc>
          <w:tcPr>
            <w:tcW w:w="818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F593C75" w14:textId="208C6933" w:rsidR="00EF0A4A" w:rsidRPr="00186AEA" w:rsidRDefault="00EF0A4A" w:rsidP="00495640">
            <w:pPr>
              <w:bidi/>
              <w:jc w:val="righ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866" w:type="pct"/>
            <w:vMerge/>
            <w:tcBorders>
              <w:left w:val="nil"/>
              <w:right w:val="single" w:sz="4" w:space="0" w:color="auto"/>
            </w:tcBorders>
          </w:tcPr>
          <w:p w14:paraId="0E3A4E31" w14:textId="15E9F977" w:rsidR="00EF0A4A" w:rsidRPr="00186AEA" w:rsidRDefault="00EF0A4A" w:rsidP="00495640">
            <w:pPr>
              <w:bidi/>
              <w:jc w:val="righ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11850" w14:textId="18451645" w:rsidR="00EF0A4A" w:rsidRPr="00186AEA" w:rsidRDefault="00EF0A4A" w:rsidP="00495640">
            <w:pPr>
              <w:bidi/>
              <w:jc w:val="righ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768" w:type="pct"/>
            <w:vMerge/>
            <w:tcBorders>
              <w:left w:val="nil"/>
              <w:right w:val="single" w:sz="4" w:space="0" w:color="auto"/>
            </w:tcBorders>
          </w:tcPr>
          <w:p w14:paraId="47A7D532" w14:textId="77777777" w:rsidR="00EF0A4A" w:rsidRPr="00186AEA" w:rsidRDefault="00EF0A4A" w:rsidP="00495640">
            <w:pPr>
              <w:bidi/>
              <w:jc w:val="right"/>
              <w:rPr>
                <w:color w:val="000000"/>
                <w:sz w:val="20"/>
                <w:szCs w:val="20"/>
                <w:lang w:eastAsia="en-CA" w:bidi="ar-LB"/>
              </w:rPr>
            </w:pPr>
          </w:p>
        </w:tc>
      </w:tr>
      <w:tr w:rsidR="00EF0A4A" w:rsidRPr="00186AEA" w14:paraId="1B6B616E" w14:textId="4F42BC82" w:rsidTr="00311FB8">
        <w:trPr>
          <w:trHeight w:val="70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34C1C" w14:textId="79D4BB4C" w:rsidR="00EF0A4A" w:rsidRPr="00A3083F" w:rsidRDefault="00A3083F" w:rsidP="00495640">
            <w:pPr>
              <w:bidi/>
              <w:jc w:val="left"/>
              <w:rPr>
                <w:bCs/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bCs/>
                <w:color w:val="000000"/>
                <w:sz w:val="20"/>
                <w:szCs w:val="20"/>
                <w:rtl/>
                <w:lang w:eastAsia="en-CA" w:bidi="ar-LB"/>
              </w:rPr>
              <w:t>المجموع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BC7B5" w14:textId="29DDB1A5" w:rsidR="00EF0A4A" w:rsidRPr="00186AEA" w:rsidRDefault="00A3083F" w:rsidP="00A3083F">
            <w:pPr>
              <w:bidi/>
              <w:jc w:val="left"/>
              <w:rPr>
                <w:b/>
                <w:color w:val="000000"/>
                <w:sz w:val="20"/>
                <w:szCs w:val="20"/>
                <w:lang w:eastAsia="en-CA" w:bidi="ar-LB"/>
              </w:rPr>
            </w:pPr>
            <w:r w:rsidRPr="00A3083F">
              <w:rPr>
                <w:b/>
                <w:color w:val="000000"/>
                <w:sz w:val="20"/>
                <w:szCs w:val="20"/>
                <w:rtl/>
                <w:lang w:eastAsia="en-CA" w:bidi="ar-LB"/>
              </w:rPr>
              <w:t>2,660,887</w:t>
            </w:r>
          </w:p>
        </w:tc>
        <w:tc>
          <w:tcPr>
            <w:tcW w:w="81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360F" w14:textId="5F8B6AE6" w:rsidR="00EF0A4A" w:rsidRPr="00186AEA" w:rsidRDefault="00EF0A4A" w:rsidP="00495640">
            <w:pPr>
              <w:bidi/>
              <w:jc w:val="righ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86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2716037" w14:textId="44CF7073" w:rsidR="00EF0A4A" w:rsidRPr="00186AEA" w:rsidRDefault="00EF0A4A" w:rsidP="00495640">
            <w:pPr>
              <w:bidi/>
              <w:jc w:val="righ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6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BA5FB" w14:textId="4C1CFB25" w:rsidR="00EF0A4A" w:rsidRPr="00186AEA" w:rsidRDefault="00EF0A4A" w:rsidP="00495640">
            <w:pPr>
              <w:bidi/>
              <w:jc w:val="right"/>
              <w:rPr>
                <w:b/>
                <w:color w:val="000000"/>
                <w:sz w:val="20"/>
                <w:szCs w:val="20"/>
                <w:lang w:eastAsia="en-CA" w:bidi="ar-LB"/>
              </w:rPr>
            </w:pPr>
          </w:p>
        </w:tc>
        <w:tc>
          <w:tcPr>
            <w:tcW w:w="7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E46954D" w14:textId="77777777" w:rsidR="00EF0A4A" w:rsidRPr="00186AEA" w:rsidRDefault="00EF0A4A" w:rsidP="00495640">
            <w:pPr>
              <w:bidi/>
              <w:jc w:val="right"/>
              <w:rPr>
                <w:b/>
                <w:color w:val="000000"/>
                <w:sz w:val="20"/>
                <w:szCs w:val="20"/>
                <w:lang w:eastAsia="en-CA" w:bidi="ar-LB"/>
              </w:rPr>
            </w:pPr>
          </w:p>
        </w:tc>
      </w:tr>
    </w:tbl>
    <w:p w14:paraId="01858B3D" w14:textId="77777777" w:rsidR="003F0F2A" w:rsidRPr="00445043" w:rsidRDefault="003F0F2A" w:rsidP="00445043">
      <w:pPr>
        <w:bidi/>
        <w:rPr>
          <w:sz w:val="26"/>
          <w:szCs w:val="26"/>
          <w:lang w:bidi="ar-LB"/>
        </w:rPr>
      </w:pPr>
    </w:p>
    <w:p w14:paraId="5A4B526C" w14:textId="2167D481" w:rsidR="00445043" w:rsidRPr="00445043" w:rsidRDefault="00445043" w:rsidP="00311FB8">
      <w:pPr>
        <w:keepNext/>
        <w:bidi/>
        <w:jc w:val="center"/>
        <w:rPr>
          <w:bCs/>
          <w:sz w:val="26"/>
          <w:szCs w:val="26"/>
          <w:lang w:bidi="ar-LB"/>
        </w:rPr>
      </w:pPr>
      <w:r w:rsidRPr="00445043">
        <w:rPr>
          <w:bCs/>
          <w:sz w:val="26"/>
          <w:szCs w:val="26"/>
          <w:rtl/>
          <w:lang w:bidi="ar-LB"/>
        </w:rPr>
        <w:lastRenderedPageBreak/>
        <w:t>تعليقات</w:t>
      </w:r>
      <w:r w:rsidR="008E30FA">
        <w:rPr>
          <w:bCs/>
          <w:sz w:val="26"/>
          <w:szCs w:val="26"/>
          <w:rtl/>
          <w:lang w:bidi="ar-LB"/>
        </w:rPr>
        <w:t xml:space="preserve"> </w:t>
      </w:r>
      <w:r w:rsidRPr="00445043">
        <w:rPr>
          <w:bCs/>
          <w:sz w:val="26"/>
          <w:szCs w:val="26"/>
          <w:rtl/>
          <w:lang w:bidi="ar-LB"/>
        </w:rPr>
        <w:t>وتوصيات</w:t>
      </w:r>
      <w:r w:rsidR="008E30FA">
        <w:rPr>
          <w:bCs/>
          <w:sz w:val="26"/>
          <w:szCs w:val="26"/>
          <w:rtl/>
          <w:lang w:bidi="ar-LB"/>
        </w:rPr>
        <w:t xml:space="preserve"> </w:t>
      </w:r>
      <w:r w:rsidRPr="00445043">
        <w:rPr>
          <w:bCs/>
          <w:sz w:val="26"/>
          <w:szCs w:val="26"/>
          <w:rtl/>
          <w:lang w:bidi="ar-LB"/>
        </w:rPr>
        <w:t>الأمانة</w:t>
      </w:r>
      <w:r w:rsidR="008E30FA">
        <w:rPr>
          <w:bCs/>
          <w:sz w:val="26"/>
          <w:szCs w:val="26"/>
          <w:rtl/>
          <w:lang w:bidi="ar-LB"/>
        </w:rPr>
        <w:t xml:space="preserve"> </w:t>
      </w:r>
    </w:p>
    <w:p w14:paraId="3208FB2E" w14:textId="71CDF803" w:rsidR="00445043" w:rsidRPr="00445043" w:rsidRDefault="00445043" w:rsidP="00792A2B">
      <w:pPr>
        <w:keepNext/>
        <w:bidi/>
        <w:spacing w:before="240"/>
        <w:rPr>
          <w:bCs/>
          <w:sz w:val="26"/>
          <w:szCs w:val="26"/>
          <w:lang w:val="en-US" w:bidi="ar-LB"/>
        </w:rPr>
      </w:pPr>
      <w:r w:rsidRPr="00445043">
        <w:rPr>
          <w:bCs/>
          <w:sz w:val="26"/>
          <w:szCs w:val="26"/>
          <w:rtl/>
          <w:lang w:val="en-US" w:bidi="ar-LB"/>
        </w:rPr>
        <w:t>التعليقات</w:t>
      </w:r>
    </w:p>
    <w:p w14:paraId="7CD0D779" w14:textId="7CFC5B28" w:rsidR="00445043" w:rsidRPr="00445043" w:rsidRDefault="00420EAB" w:rsidP="00792A2B">
      <w:pPr>
        <w:keepNext/>
        <w:bidi/>
        <w:spacing w:before="240" w:after="240"/>
        <w:outlineLvl w:val="0"/>
        <w:rPr>
          <w:sz w:val="26"/>
          <w:szCs w:val="26"/>
          <w:u w:val="single"/>
          <w:lang w:val="en-US" w:bidi="ar-LB"/>
        </w:rPr>
      </w:pPr>
      <w:bookmarkStart w:id="2" w:name="_Hlk151299249"/>
      <w:r w:rsidRPr="00420EAB">
        <w:rPr>
          <w:sz w:val="26"/>
          <w:szCs w:val="26"/>
          <w:u w:val="single"/>
          <w:rtl/>
          <w:lang w:val="en-US" w:bidi="ar-LB"/>
        </w:rPr>
        <w:t>العلاقة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بالمرحلة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الأولى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من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خطة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تنفيذ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كيغالي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للمواد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واستدامة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تخفيضات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420EAB">
        <w:rPr>
          <w:sz w:val="26"/>
          <w:szCs w:val="26"/>
          <w:u w:val="single"/>
          <w:rtl/>
          <w:lang w:val="en-US" w:bidi="ar-LB"/>
        </w:rPr>
        <w:t>الهيدروفلوروكربون</w:t>
      </w:r>
    </w:p>
    <w:bookmarkEnd w:id="2"/>
    <w:p w14:paraId="29B733AE" w14:textId="090BB204" w:rsidR="006D1D05" w:rsidRPr="006D1D05" w:rsidRDefault="00420EAB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420EAB">
        <w:rPr>
          <w:sz w:val="26"/>
          <w:szCs w:val="26"/>
          <w:rtl/>
          <w:lang w:val="en-US" w:bidi="ar-LB"/>
        </w:rPr>
        <w:t>أشارت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أيضاً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أنه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تقديم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هذه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المرحلة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وفقاً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للمقرر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87/50(هـ)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قبل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المرحلة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الأولى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الخاصة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بها،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والتي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لا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تزال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قيد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الإعداد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ومن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المتوقع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تقديمها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السادس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والتسعين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20EAB">
        <w:rPr>
          <w:sz w:val="26"/>
          <w:szCs w:val="26"/>
          <w:rtl/>
          <w:lang w:val="en-US" w:bidi="ar-LB"/>
        </w:rPr>
        <w:t>2025.</w:t>
      </w:r>
    </w:p>
    <w:p w14:paraId="2041E8E8" w14:textId="4E5382FE" w:rsidR="00445043" w:rsidRPr="00445043" w:rsidRDefault="00F47E6B" w:rsidP="00445043">
      <w:pPr>
        <w:bidi/>
        <w:spacing w:after="240"/>
        <w:rPr>
          <w:sz w:val="26"/>
          <w:szCs w:val="26"/>
          <w:u w:val="single"/>
          <w:rtl/>
          <w:lang w:val="en-US" w:eastAsia="en-IN" w:bidi="ar-LB"/>
        </w:rPr>
      </w:pPr>
      <w:r w:rsidRPr="00F47E6B">
        <w:rPr>
          <w:sz w:val="26"/>
          <w:szCs w:val="26"/>
          <w:u w:val="single"/>
          <w:rtl/>
          <w:lang w:val="en-US" w:eastAsia="en-IN" w:bidi="ar-LB"/>
        </w:rPr>
        <w:t>التدابير</w:t>
      </w:r>
      <w:r w:rsidR="008E30FA">
        <w:rPr>
          <w:sz w:val="26"/>
          <w:szCs w:val="26"/>
          <w:u w:val="single"/>
          <w:rtl/>
          <w:lang w:val="en-US" w:eastAsia="en-IN" w:bidi="ar-LB"/>
        </w:rPr>
        <w:t xml:space="preserve"> </w:t>
      </w:r>
      <w:r w:rsidRPr="00F47E6B">
        <w:rPr>
          <w:sz w:val="26"/>
          <w:szCs w:val="26"/>
          <w:u w:val="single"/>
          <w:rtl/>
          <w:lang w:val="en-US" w:eastAsia="en-IN" w:bidi="ar-LB"/>
        </w:rPr>
        <w:t>التنظيمية</w:t>
      </w:r>
      <w:r w:rsidR="008E30FA">
        <w:rPr>
          <w:sz w:val="26"/>
          <w:szCs w:val="26"/>
          <w:u w:val="single"/>
          <w:rtl/>
          <w:lang w:val="en-US" w:eastAsia="en-IN" w:bidi="ar-LB"/>
        </w:rPr>
        <w:t xml:space="preserve"> </w:t>
      </w:r>
      <w:r w:rsidRPr="00F47E6B">
        <w:rPr>
          <w:sz w:val="26"/>
          <w:szCs w:val="26"/>
          <w:u w:val="single"/>
          <w:rtl/>
          <w:lang w:val="en-US" w:eastAsia="en-IN" w:bidi="ar-LB"/>
        </w:rPr>
        <w:t>لتحقيق</w:t>
      </w:r>
      <w:r w:rsidR="008E30FA">
        <w:rPr>
          <w:sz w:val="26"/>
          <w:szCs w:val="26"/>
          <w:u w:val="single"/>
          <w:rtl/>
          <w:lang w:val="en-US" w:eastAsia="en-IN" w:bidi="ar-LB"/>
        </w:rPr>
        <w:t xml:space="preserve"> </w:t>
      </w:r>
      <w:r w:rsidRPr="00F47E6B">
        <w:rPr>
          <w:sz w:val="26"/>
          <w:szCs w:val="26"/>
          <w:u w:val="single"/>
          <w:rtl/>
          <w:lang w:val="en-US" w:eastAsia="en-IN" w:bidi="ar-LB"/>
        </w:rPr>
        <w:t>استدامة</w:t>
      </w:r>
      <w:r w:rsidR="008E30FA">
        <w:rPr>
          <w:sz w:val="26"/>
          <w:szCs w:val="26"/>
          <w:u w:val="single"/>
          <w:rtl/>
          <w:lang w:val="en-US" w:eastAsia="en-IN" w:bidi="ar-LB"/>
        </w:rPr>
        <w:t xml:space="preserve"> </w:t>
      </w:r>
      <w:r w:rsidRPr="00F47E6B">
        <w:rPr>
          <w:sz w:val="26"/>
          <w:szCs w:val="26"/>
          <w:u w:val="single"/>
          <w:rtl/>
          <w:lang w:val="en-US" w:eastAsia="en-IN" w:bidi="ar-LB"/>
        </w:rPr>
        <w:t>التحويل</w:t>
      </w:r>
    </w:p>
    <w:p w14:paraId="4CB3F5D8" w14:textId="57119DBB" w:rsidR="006D1D05" w:rsidRPr="006D1D05" w:rsidRDefault="00880D7C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880D7C">
        <w:rPr>
          <w:sz w:val="26"/>
          <w:szCs w:val="26"/>
          <w:rtl/>
          <w:lang w:val="en-US" w:bidi="ar-LB"/>
        </w:rPr>
        <w:t>أشارت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هي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الوحيدة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تصنع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المغرب.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وعملاً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بالمقرر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79/25،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يتعين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الحكومة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تضمين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التدابير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التنظيمية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اللازمة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لضمان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استدامة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الإزالة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الكاملة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القطاع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المحدد.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وبعد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المناقشة،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أفادت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اليونيدو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وحدة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الأوزون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الوطنية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أكدت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أنه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وضع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تدابير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تنظيمية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لحظر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واستيراد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القائمة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بمجرد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اكتمال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التحويل.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وعلاوة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ذلك،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تلتزم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بعدم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جميع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عمليات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الخاصة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بمجرد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بالكامل،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ذلك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الثالث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الذي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التخطيط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له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التجميد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تغطي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ثلاثة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نماذج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(بسعة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100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و150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و200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لتر)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بطاقة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سنوية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قدرها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40,000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880D7C">
        <w:rPr>
          <w:sz w:val="26"/>
          <w:szCs w:val="26"/>
          <w:rtl/>
          <w:lang w:val="en-US" w:bidi="ar-LB"/>
        </w:rPr>
        <w:t>وحدة.</w:t>
      </w:r>
    </w:p>
    <w:p w14:paraId="39231CB2" w14:textId="64C9C34F" w:rsidR="00445043" w:rsidRPr="00445043" w:rsidRDefault="00FD3735" w:rsidP="00445043">
      <w:pPr>
        <w:keepNext/>
        <w:keepLines/>
        <w:bidi/>
        <w:spacing w:after="240"/>
        <w:outlineLvl w:val="0"/>
        <w:rPr>
          <w:sz w:val="26"/>
          <w:szCs w:val="26"/>
          <w:u w:val="single"/>
          <w:lang w:val="en-GB" w:bidi="ar-LB"/>
        </w:rPr>
      </w:pPr>
      <w:r w:rsidRPr="00FD3735">
        <w:rPr>
          <w:sz w:val="26"/>
          <w:szCs w:val="26"/>
          <w:u w:val="single"/>
          <w:rtl/>
          <w:lang w:val="en-GB" w:bidi="ar-LB"/>
        </w:rPr>
        <w:t>اقتطاع</w:t>
      </w:r>
      <w:r w:rsidR="008E30FA">
        <w:rPr>
          <w:sz w:val="26"/>
          <w:szCs w:val="26"/>
          <w:u w:val="single"/>
          <w:rtl/>
          <w:lang w:val="en-GB" w:bidi="ar-LB"/>
        </w:rPr>
        <w:t xml:space="preserve"> </w:t>
      </w:r>
      <w:r w:rsidRPr="00FD3735">
        <w:rPr>
          <w:sz w:val="26"/>
          <w:szCs w:val="26"/>
          <w:u w:val="single"/>
          <w:rtl/>
          <w:lang w:val="en-GB" w:bidi="ar-LB"/>
        </w:rPr>
        <w:t>تخفيضات</w:t>
      </w:r>
      <w:r w:rsidR="008E30FA">
        <w:rPr>
          <w:sz w:val="26"/>
          <w:szCs w:val="26"/>
          <w:u w:val="single"/>
          <w:rtl/>
          <w:lang w:val="en-GB" w:bidi="ar-LB"/>
        </w:rPr>
        <w:t xml:space="preserve"> </w:t>
      </w:r>
      <w:r w:rsidRPr="00FD3735">
        <w:rPr>
          <w:sz w:val="26"/>
          <w:szCs w:val="26"/>
          <w:u w:val="single"/>
          <w:rtl/>
          <w:lang w:val="en-GB" w:bidi="ar-LB"/>
        </w:rPr>
        <w:t>الهيدروفلوروكربون</w:t>
      </w:r>
      <w:r w:rsidR="008E30FA">
        <w:rPr>
          <w:sz w:val="26"/>
          <w:szCs w:val="26"/>
          <w:u w:val="single"/>
          <w:rtl/>
          <w:lang w:val="en-GB" w:bidi="ar-LB"/>
        </w:rPr>
        <w:t xml:space="preserve"> </w:t>
      </w:r>
      <w:r w:rsidRPr="00FD3735">
        <w:rPr>
          <w:sz w:val="26"/>
          <w:szCs w:val="26"/>
          <w:u w:val="single"/>
          <w:rtl/>
          <w:lang w:val="en-GB" w:bidi="ar-LB"/>
        </w:rPr>
        <w:t>من</w:t>
      </w:r>
      <w:r w:rsidR="008E30FA">
        <w:rPr>
          <w:sz w:val="26"/>
          <w:szCs w:val="26"/>
          <w:u w:val="single"/>
          <w:rtl/>
          <w:lang w:val="en-GB" w:bidi="ar-LB"/>
        </w:rPr>
        <w:t xml:space="preserve"> </w:t>
      </w:r>
      <w:r w:rsidRPr="00FD3735">
        <w:rPr>
          <w:sz w:val="26"/>
          <w:szCs w:val="26"/>
          <w:u w:val="single"/>
          <w:rtl/>
          <w:lang w:val="en-GB" w:bidi="ar-LB"/>
        </w:rPr>
        <w:t>نقطة</w:t>
      </w:r>
      <w:r w:rsidR="008E30FA">
        <w:rPr>
          <w:sz w:val="26"/>
          <w:szCs w:val="26"/>
          <w:u w:val="single"/>
          <w:rtl/>
          <w:lang w:val="en-GB" w:bidi="ar-LB"/>
        </w:rPr>
        <w:t xml:space="preserve"> </w:t>
      </w:r>
      <w:r w:rsidRPr="00FD3735">
        <w:rPr>
          <w:sz w:val="26"/>
          <w:szCs w:val="26"/>
          <w:u w:val="single"/>
          <w:rtl/>
          <w:lang w:val="en-GB" w:bidi="ar-LB"/>
        </w:rPr>
        <w:t>البداية</w:t>
      </w:r>
    </w:p>
    <w:p w14:paraId="11F3D283" w14:textId="0F251D4F" w:rsidR="006D1D05" w:rsidRPr="006D1D05" w:rsidRDefault="002C6B7F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2C6B7F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اقتطاع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مقدار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إزالة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البالغة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25.65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(36,684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الكربون)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الناتجة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الموافقة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الحالي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البلد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المؤهل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للتمويل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المحدد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كيغالي.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وبناءً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عليه،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وبمجرد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تحديد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نقطة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البداية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للتخفيضات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المجمعة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المستدامة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الهيدروفلوروكربون،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فسوف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يتعين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اقتطاع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التخفيضات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يقترحها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وفقاً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للمنهجية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المتفق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عليها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بموجب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المبادئ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التوجيهية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الخاصة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بالهيدروفلوروكربون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(قيد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المناقشة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C6B7F">
        <w:rPr>
          <w:sz w:val="26"/>
          <w:szCs w:val="26"/>
          <w:rtl/>
          <w:lang w:val="en-US" w:bidi="ar-LB"/>
        </w:rPr>
        <w:t>حالياً).</w:t>
      </w:r>
    </w:p>
    <w:p w14:paraId="28699AF6" w14:textId="27FF203B" w:rsidR="00445043" w:rsidRPr="00445043" w:rsidRDefault="003A7E62" w:rsidP="00445043">
      <w:pPr>
        <w:keepNext/>
        <w:bidi/>
        <w:spacing w:after="240"/>
        <w:outlineLvl w:val="0"/>
        <w:rPr>
          <w:sz w:val="26"/>
          <w:szCs w:val="26"/>
          <w:u w:val="single"/>
          <w:lang w:val="en-US" w:bidi="ar-LB"/>
        </w:rPr>
      </w:pPr>
      <w:r w:rsidRPr="003A7E62">
        <w:rPr>
          <w:sz w:val="26"/>
          <w:szCs w:val="26"/>
          <w:u w:val="single"/>
          <w:rtl/>
          <w:lang w:val="en-US" w:bidi="ar-LB"/>
        </w:rPr>
        <w:t>المسائل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3A7E62">
        <w:rPr>
          <w:sz w:val="26"/>
          <w:szCs w:val="26"/>
          <w:u w:val="single"/>
          <w:rtl/>
          <w:lang w:val="en-US" w:bidi="ar-LB"/>
        </w:rPr>
        <w:t>الفنية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3A7E62">
        <w:rPr>
          <w:sz w:val="26"/>
          <w:szCs w:val="26"/>
          <w:u w:val="single"/>
          <w:rtl/>
          <w:lang w:val="en-US" w:bidi="ar-LB"/>
        </w:rPr>
        <w:t>وذات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3A7E62">
        <w:rPr>
          <w:sz w:val="26"/>
          <w:szCs w:val="26"/>
          <w:u w:val="single"/>
          <w:rtl/>
          <w:lang w:val="en-US" w:bidi="ar-LB"/>
        </w:rPr>
        <w:t>الصلة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3A7E62">
        <w:rPr>
          <w:sz w:val="26"/>
          <w:szCs w:val="26"/>
          <w:u w:val="single"/>
          <w:rtl/>
          <w:lang w:val="en-US" w:bidi="ar-LB"/>
        </w:rPr>
        <w:t>بالتكلفة</w:t>
      </w:r>
    </w:p>
    <w:p w14:paraId="0AB2632E" w14:textId="7BFEA94B" w:rsidR="006D1D05" w:rsidRPr="006D1D05" w:rsidRDefault="003A7E62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3A7E62">
        <w:rPr>
          <w:sz w:val="26"/>
          <w:szCs w:val="26"/>
          <w:rtl/>
          <w:lang w:val="en-US" w:bidi="ar-LB"/>
        </w:rPr>
        <w:t>أشارت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الحالي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سوف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يلغي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تجهيزات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المنزلية،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شأنه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أيضاً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يقلل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ذي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الصلة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بخدمات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الصيانة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تستخدم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الهيدروفلوروكربون-134أ.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وعلاوة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ذلك،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حظر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تنظيمي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استيراد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القائمة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لدعم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التحول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القطاعي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تكنولوجيا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منخفضة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القدرة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إحداث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الاحترار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العالمي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قائمة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كجزء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المشروع.،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وبالتالي،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فإن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شأن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توفير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فوائد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بيئية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A7E62">
        <w:rPr>
          <w:sz w:val="26"/>
          <w:szCs w:val="26"/>
          <w:rtl/>
          <w:lang w:val="en-US" w:bidi="ar-LB"/>
        </w:rPr>
        <w:t>معززة.</w:t>
      </w:r>
    </w:p>
    <w:p w14:paraId="4F75FB48" w14:textId="33E68441" w:rsidR="006D1D05" w:rsidRPr="006D1D05" w:rsidRDefault="00995410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995410">
        <w:rPr>
          <w:sz w:val="26"/>
          <w:szCs w:val="26"/>
          <w:rtl/>
          <w:lang w:val="en-US" w:bidi="ar-LB"/>
        </w:rPr>
        <w:t>تمت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مناقشة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إمكانية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تعزيز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كفاءة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كجزء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التحويل.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وأوضحت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اليونيدو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الحالي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سوف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يركز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فقط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التحول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غازات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وليس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تحسين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كفاءة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الطاقة.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وقد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التخطيط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منفصل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لزيادة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كفاءة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المنزلية،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وسيتم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تقديم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إعداد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السادس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والتسعين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بموجب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المقرر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95410">
        <w:rPr>
          <w:sz w:val="26"/>
          <w:szCs w:val="26"/>
          <w:rtl/>
          <w:lang w:val="en-US" w:bidi="ar-LB"/>
        </w:rPr>
        <w:t>94/60.</w:t>
      </w:r>
    </w:p>
    <w:p w14:paraId="3995BF2B" w14:textId="738B35C4" w:rsidR="006D1D05" w:rsidRPr="006D1D05" w:rsidRDefault="009527C2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9527C2">
        <w:rPr>
          <w:sz w:val="26"/>
          <w:szCs w:val="26"/>
          <w:rtl/>
          <w:lang w:val="en-US" w:bidi="ar-LB"/>
        </w:rPr>
        <w:t>تمت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مناقشة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المشروع،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وتم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إجراء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العديد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527C2">
        <w:rPr>
          <w:sz w:val="26"/>
          <w:szCs w:val="26"/>
          <w:rtl/>
          <w:lang w:val="en-US" w:bidi="ar-LB"/>
        </w:rPr>
        <w:t>التعديلات:</w:t>
      </w:r>
    </w:p>
    <w:p w14:paraId="33DDFE35" w14:textId="73D8CE12" w:rsidR="00445043" w:rsidRPr="00445043" w:rsidRDefault="00B01292" w:rsidP="00445043">
      <w:pPr>
        <w:pStyle w:val="ListParagraph"/>
        <w:numPr>
          <w:ilvl w:val="0"/>
          <w:numId w:val="5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eastAsia="en-IN" w:bidi="ar-LB"/>
        </w:rPr>
      </w:pPr>
      <w:r w:rsidRPr="00B01292">
        <w:rPr>
          <w:sz w:val="26"/>
          <w:szCs w:val="26"/>
          <w:rtl/>
          <w:lang w:val="en-US" w:eastAsia="en-IN" w:bidi="ar-LB"/>
        </w:rPr>
        <w:lastRenderedPageBreak/>
        <w:t>تمت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إزالة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الطوارئ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المتعلقة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بعض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تكاليف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المعدات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لأنها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كانت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تستند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إلى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عرض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أسعار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المورد؛</w:t>
      </w:r>
    </w:p>
    <w:p w14:paraId="0F1BD6FF" w14:textId="67EEA5C1" w:rsidR="00445043" w:rsidRPr="00445043" w:rsidRDefault="00B01292" w:rsidP="00445043">
      <w:pPr>
        <w:pStyle w:val="ListParagraph"/>
        <w:numPr>
          <w:ilvl w:val="0"/>
          <w:numId w:val="5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eastAsia="en-IN" w:bidi="ar-LB"/>
        </w:rPr>
      </w:pPr>
      <w:r w:rsidRPr="00B01292">
        <w:rPr>
          <w:sz w:val="26"/>
          <w:szCs w:val="26"/>
          <w:rtl/>
          <w:lang w:val="en-US" w:eastAsia="en-IN" w:bidi="ar-LB"/>
        </w:rPr>
        <w:t>تمت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إزالة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المعدات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الخاصة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بكشف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التسرب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والشحن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واللحام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لخطوط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الإصلاح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حيث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يمكن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إعادة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الوحدات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التي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تم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إصلاحها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إلى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خطوط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B01292">
        <w:rPr>
          <w:sz w:val="26"/>
          <w:szCs w:val="26"/>
          <w:rtl/>
          <w:lang w:val="en-US" w:eastAsia="en-IN" w:bidi="ar-LB"/>
        </w:rPr>
        <w:t>الإنتاج؛</w:t>
      </w:r>
    </w:p>
    <w:p w14:paraId="1FB20BDF" w14:textId="6405C64E" w:rsidR="00445043" w:rsidRPr="00445043" w:rsidRDefault="0046553C" w:rsidP="00445043">
      <w:pPr>
        <w:pStyle w:val="ListParagraph"/>
        <w:numPr>
          <w:ilvl w:val="0"/>
          <w:numId w:val="5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eastAsia="en-IN" w:bidi="ar-LB"/>
        </w:rPr>
      </w:pPr>
      <w:r w:rsidRPr="0046553C">
        <w:rPr>
          <w:sz w:val="26"/>
          <w:szCs w:val="26"/>
          <w:rtl/>
          <w:lang w:val="en-US" w:eastAsia="en-IN" w:bidi="ar-LB"/>
        </w:rPr>
        <w:t>تمت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إزالة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أو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تخفيض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تكلفة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مضخات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النقل،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ومضخات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التفريغ،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وكشف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التسرب،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وتخزين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غازات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التبريد،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ونظام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التهوية،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واللحام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بالموجات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فوق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الصوتية،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وكشف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تسرب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الهيليوم،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وتعديل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الحزام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الناقل،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وقطع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الغيار،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والتركيب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والتشغيل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بغية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ترشيد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التكاليف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بشكل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أكبر،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حيث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تركيب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بعض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المعدات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(مضخة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نقل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وآلة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تعبئة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وخطوط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أنابيب)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في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الخط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1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لتسهيل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اختبار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الإنتاج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باستخدام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البدائل؛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و</w:t>
      </w:r>
    </w:p>
    <w:p w14:paraId="6168861A" w14:textId="0338902A" w:rsidR="00445043" w:rsidRPr="00445043" w:rsidRDefault="0046553C" w:rsidP="00445043">
      <w:pPr>
        <w:pStyle w:val="ListParagraph"/>
        <w:numPr>
          <w:ilvl w:val="0"/>
          <w:numId w:val="56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eastAsia="en-IN" w:bidi="ar-LB"/>
        </w:rPr>
      </w:pPr>
      <w:r w:rsidRPr="0046553C">
        <w:rPr>
          <w:sz w:val="26"/>
          <w:szCs w:val="26"/>
          <w:rtl/>
          <w:lang w:val="en-US" w:eastAsia="en-IN" w:bidi="ar-LB"/>
        </w:rPr>
        <w:t>تمت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إزالة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أدوات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إحكام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التثبيت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حيث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سيتم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استخدامها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في</w:t>
      </w:r>
      <w:r w:rsidR="008E30FA">
        <w:rPr>
          <w:sz w:val="26"/>
          <w:szCs w:val="26"/>
          <w:rtl/>
          <w:lang w:val="en-US" w:eastAsia="en-IN" w:bidi="ar-LB"/>
        </w:rPr>
        <w:t xml:space="preserve"> </w:t>
      </w:r>
      <w:r w:rsidRPr="0046553C">
        <w:rPr>
          <w:sz w:val="26"/>
          <w:szCs w:val="26"/>
          <w:rtl/>
          <w:lang w:val="en-US" w:eastAsia="en-IN" w:bidi="ar-LB"/>
        </w:rPr>
        <w:t>الخدمة.</w:t>
      </w:r>
    </w:p>
    <w:p w14:paraId="1462B056" w14:textId="0E84795D" w:rsidR="006D1D05" w:rsidRPr="006D1D05" w:rsidRDefault="0046553C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val="en-US" w:bidi="ar-LB"/>
        </w:rPr>
        <w:t>يرد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عرض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التكاليف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الرأسمالية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الإضافية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المنقحة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خطي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التصنيع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الجدول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46553C">
        <w:rPr>
          <w:sz w:val="26"/>
          <w:szCs w:val="26"/>
          <w:rtl/>
          <w:lang w:val="en-US" w:bidi="ar-LB"/>
        </w:rPr>
        <w:t>أدناه.</w:t>
      </w:r>
    </w:p>
    <w:p w14:paraId="16307F25" w14:textId="6250E8F0" w:rsidR="00785D88" w:rsidRPr="00F5281B" w:rsidRDefault="000D408B" w:rsidP="000D408B">
      <w:pPr>
        <w:bidi/>
        <w:rPr>
          <w:b/>
          <w:bCs/>
          <w:sz w:val="24"/>
          <w:szCs w:val="24"/>
          <w:lang w:bidi="ar-LB"/>
        </w:rPr>
      </w:pPr>
      <w:r w:rsidRPr="00F5281B">
        <w:rPr>
          <w:b/>
          <w:bCs/>
          <w:sz w:val="24"/>
          <w:szCs w:val="24"/>
          <w:rtl/>
          <w:lang w:bidi="ar-LB"/>
        </w:rPr>
        <w:t>الجدول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6.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الموافقة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على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="0046553C" w:rsidRPr="00F5281B">
        <w:rPr>
          <w:b/>
          <w:bCs/>
          <w:sz w:val="24"/>
          <w:szCs w:val="24"/>
          <w:rtl/>
          <w:lang w:bidi="ar-LB"/>
        </w:rPr>
        <w:t>التكاليف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="0046553C" w:rsidRPr="00F5281B">
        <w:rPr>
          <w:b/>
          <w:bCs/>
          <w:sz w:val="24"/>
          <w:szCs w:val="24"/>
          <w:rtl/>
          <w:lang w:bidi="ar-LB"/>
        </w:rPr>
        <w:t>الرأسمالية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الإضافية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لتحويل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خطين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لتصنيع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الثلاجات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المنزلية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="0046553C" w:rsidRPr="00F5281B">
        <w:rPr>
          <w:b/>
          <w:bCs/>
          <w:sz w:val="24"/>
          <w:szCs w:val="24"/>
          <w:rtl/>
          <w:lang w:bidi="ar-LB"/>
        </w:rPr>
        <w:t>في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شركة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منار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(دولار</w:t>
      </w:r>
      <w:r w:rsidR="008E30FA">
        <w:rPr>
          <w:b/>
          <w:bCs/>
          <w:sz w:val="24"/>
          <w:szCs w:val="24"/>
          <w:rtl/>
          <w:lang w:bidi="ar-LB"/>
        </w:rPr>
        <w:t xml:space="preserve"> </w:t>
      </w:r>
      <w:r w:rsidRPr="00F5281B">
        <w:rPr>
          <w:b/>
          <w:bCs/>
          <w:sz w:val="24"/>
          <w:szCs w:val="24"/>
          <w:rtl/>
          <w:lang w:bidi="ar-LB"/>
        </w:rPr>
        <w:t>أمريكي)</w:t>
      </w:r>
    </w:p>
    <w:tbl>
      <w:tblPr>
        <w:bidiVisual/>
        <w:tblW w:w="9367" w:type="dxa"/>
        <w:tblLook w:val="04A0" w:firstRow="1" w:lastRow="0" w:firstColumn="1" w:lastColumn="0" w:noHBand="0" w:noVBand="1"/>
      </w:tblPr>
      <w:tblGrid>
        <w:gridCol w:w="6172"/>
        <w:gridCol w:w="1586"/>
        <w:gridCol w:w="1609"/>
      </w:tblGrid>
      <w:tr w:rsidR="00346A9C" w:rsidRPr="00E3486E" w14:paraId="45545266" w14:textId="77777777" w:rsidTr="005D65D7">
        <w:trPr>
          <w:trHeight w:val="29"/>
          <w:tblHeader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4E50D" w14:textId="34BDCF05" w:rsidR="00346A9C" w:rsidRPr="00E3486E" w:rsidRDefault="000D408B" w:rsidP="000D408B">
            <w:pPr>
              <w:bidi/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3F039" w14:textId="3FE8AFDA" w:rsidR="00346A9C" w:rsidRPr="00E3486E" w:rsidRDefault="000D408B" w:rsidP="000D408B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التكلفة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المُقترحة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3A602" w14:textId="759A100D" w:rsidR="00346A9C" w:rsidRPr="00E3486E" w:rsidRDefault="000D408B" w:rsidP="000D408B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التكلفة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الموافق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عليها</w:t>
            </w:r>
          </w:p>
        </w:tc>
      </w:tr>
      <w:tr w:rsidR="00346A9C" w:rsidRPr="00E3486E" w14:paraId="7EF58193" w14:textId="77777777" w:rsidTr="000D408B">
        <w:trPr>
          <w:trHeight w:val="29"/>
          <w:tblHeader/>
        </w:trPr>
        <w:tc>
          <w:tcPr>
            <w:tcW w:w="93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EB52" w14:textId="282BF40F" w:rsidR="00370089" w:rsidRPr="00E3486E" w:rsidRDefault="00370089" w:rsidP="00370089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الرأسمالية</w:t>
            </w:r>
          </w:p>
        </w:tc>
      </w:tr>
      <w:tr w:rsidR="00346A9C" w:rsidRPr="00E3486E" w14:paraId="6E26F3F9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EDF9" w14:textId="7FF7CB7A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محطة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شحن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lang w:eastAsia="en-CA" w:bidi="ar-LB"/>
              </w:rPr>
              <w:t>R-600a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E2FD0" w14:textId="4E7C6890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304,782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D2DE8" w14:textId="0C51A547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60,000</w:t>
            </w:r>
          </w:p>
        </w:tc>
      </w:tr>
      <w:tr w:rsidR="00346A9C" w:rsidRPr="00E3486E" w14:paraId="008E32AA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775D" w14:textId="7846CDF4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سلامة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الشاحن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(صندوق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الإسقاط،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صندوق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الصمامات،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الخزانة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الرئيسية،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أجهزة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عن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الغاز)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17CD" w14:textId="5478197F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129,822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81EB1" w14:textId="2C27C7F6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43,274</w:t>
            </w:r>
          </w:p>
        </w:tc>
      </w:tr>
      <w:tr w:rsidR="00346A9C" w:rsidRPr="00E3486E" w14:paraId="4F911E5D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465F" w14:textId="7EEEBBAE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مضخات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التفريغ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AA791" w14:textId="7BF33A46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51,441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B510D" w14:textId="4C70727D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346A9C" w:rsidRPr="00E3486E" w14:paraId="17FBDA65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A9EF" w14:textId="33D5019F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إمداد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(مضخة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النقل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+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الملحقات)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E8A0" w14:textId="7A3BE368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26,114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621CF" w14:textId="3DCF22C2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346A9C" w:rsidRPr="00E3486E" w14:paraId="6EE876E4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0027" w14:textId="5E3A0D5C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الأنابيب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(أنابيب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الفولاذ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المقاوم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للصدأ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مع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الملحقات،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لحام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الآرغون،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="00B17D66">
              <w:rPr>
                <w:color w:val="000000"/>
                <w:sz w:val="20"/>
                <w:szCs w:val="20"/>
                <w:rtl/>
                <w:lang w:eastAsia="en-CA" w:bidi="ar-LB"/>
              </w:rPr>
              <w:t>الإجازة</w:t>
            </w:r>
            <w:r>
              <w:rPr>
                <w:color w:val="000000"/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09921" w14:textId="42B21144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7,614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F7356" w14:textId="5D5A4468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3,807</w:t>
            </w:r>
          </w:p>
        </w:tc>
      </w:tr>
      <w:tr w:rsidR="00346A9C" w:rsidRPr="00E3486E" w14:paraId="0C6559AF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020F" w14:textId="6F56D00E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تخطيط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منطقة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التخزين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وإمداد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(الهندسة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المدنية،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الإطار،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السلامة)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9F5C2" w14:textId="08EAB59A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43,600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5D411" w14:textId="3C89F1C5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346A9C" w:rsidRPr="00E3486E" w14:paraId="0A501187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4952" w14:textId="5BF2BC72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نظام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التهوية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F91DA" w14:textId="583A38B9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23,262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B217A" w14:textId="3E33EE80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7,754</w:t>
            </w:r>
          </w:p>
        </w:tc>
      </w:tr>
      <w:tr w:rsidR="00346A9C" w:rsidRPr="00E3486E" w14:paraId="638E2103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111B" w14:textId="23C5C2C8" w:rsidR="00370089" w:rsidRPr="00E3486E" w:rsidRDefault="00370089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سلامة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محطة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العمل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(منطقة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"الأجواء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المتفجرة"،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تغيير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المكونات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الخطرة،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التأريض،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الحصائر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المضادة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للكهرباء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الساكنة،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طفايات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الحريق،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370089">
              <w:rPr>
                <w:color w:val="000000"/>
                <w:sz w:val="20"/>
                <w:szCs w:val="20"/>
                <w:rtl/>
                <w:lang w:eastAsia="en-CA" w:bidi="ar-LB"/>
              </w:rPr>
              <w:t>العرض)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00F7" w14:textId="2C03A55C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54,500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FDA7F" w14:textId="1BAD0607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54,500</w:t>
            </w:r>
          </w:p>
        </w:tc>
      </w:tr>
      <w:tr w:rsidR="00346A9C" w:rsidRPr="00E3486E" w14:paraId="7EEE9600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58FD" w14:textId="23B8EB7D" w:rsidR="00370089" w:rsidRPr="00E3486E" w:rsidRDefault="00E73DA8" w:rsidP="00370089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سلامة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الإمداد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(المراكم،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صمامات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الأمان)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C724" w14:textId="522CAB9A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12,745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B72C4" w14:textId="6915FAA2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12,745</w:t>
            </w:r>
          </w:p>
        </w:tc>
      </w:tr>
      <w:tr w:rsidR="00180C63" w:rsidRPr="00E3486E" w14:paraId="41551616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0A387" w14:textId="142A8A3B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جهاز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المحمول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لمراقبة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الأنابيب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E4B5B" w14:textId="34D73C1E" w:rsidR="00180C63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7,615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DCFAE" w14:textId="5989D8C8" w:rsidR="00180C63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7,615</w:t>
            </w:r>
          </w:p>
        </w:tc>
      </w:tr>
      <w:tr w:rsidR="00DF2648" w:rsidRPr="00E3486E" w14:paraId="11BB7401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79FBF" w14:textId="23F5D678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جهاز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الغاز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المحمول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لفحص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الأنابيب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4B97" w14:textId="7CB35C33" w:rsidR="00DF2648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7,194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8943A" w14:textId="4911E4CA" w:rsidR="00DF2648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7,194</w:t>
            </w:r>
          </w:p>
        </w:tc>
      </w:tr>
      <w:tr w:rsidR="00346A9C" w:rsidRPr="00E3486E" w14:paraId="324E7579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852C" w14:textId="414EB4AA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مضخة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التصريف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في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منطقة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الإصلاح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AB68A" w14:textId="732871B3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5,702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97F88" w14:textId="40CF629E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5,702</w:t>
            </w:r>
          </w:p>
        </w:tc>
      </w:tr>
      <w:tr w:rsidR="00346A9C" w:rsidRPr="00E3486E" w14:paraId="105F6586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8079" w14:textId="34F78127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ماكينة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لحام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بالموجات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فوق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الصوتية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64972" w14:textId="33239D70" w:rsidR="00346A9C" w:rsidRPr="000D408B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61,280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C69B1" w14:textId="64A8478B" w:rsidR="00346A9C" w:rsidRPr="00842DCC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30,640</w:t>
            </w:r>
          </w:p>
        </w:tc>
      </w:tr>
      <w:tr w:rsidR="006A1C1A" w:rsidRPr="00E3486E" w14:paraId="4951FAE5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A574" w14:textId="280FED55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أداة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إحكام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التثبيت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E487A" w14:textId="4F947E60" w:rsidR="006A1C1A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6,714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F5B65" w14:textId="55C8A742" w:rsidR="006A1C1A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6A1C1A" w:rsidRPr="00E3486E" w14:paraId="3478ACD0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30EC9" w14:textId="46EA71C5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أدوات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المعايرة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B2EEE" w14:textId="3EAA3550" w:rsidR="006A1C1A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2,381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283E" w14:textId="7573F166" w:rsidR="006A1C1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7D0238" w:rsidRPr="00F5281B" w14:paraId="2523D54E" w14:textId="77777777" w:rsidTr="00F5281B"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C46D" w14:textId="31C2198C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كاشف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عالي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الدقة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(0.05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جرام/في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السنة)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(كاشفات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طراز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lang w:eastAsia="en-CA" w:bidi="ar-LB"/>
              </w:rPr>
              <w:t>Ecotec</w:t>
            </w:r>
            <w:r w:rsidR="008E30FA">
              <w:rPr>
                <w:color w:val="000000"/>
                <w:sz w:val="20"/>
                <w:szCs w:val="20"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lang w:eastAsia="en-CA" w:bidi="ar-LB"/>
              </w:rPr>
              <w:t>E</w:t>
            </w:r>
            <w:r w:rsidR="008E30FA">
              <w:rPr>
                <w:color w:val="000000"/>
                <w:sz w:val="20"/>
                <w:szCs w:val="20"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lang w:eastAsia="en-CA" w:bidi="ar-LB"/>
              </w:rPr>
              <w:t>3000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6696" w14:textId="53C3D1A8" w:rsidR="007D0238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210,000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9AF38" w14:textId="1D1584B1" w:rsidR="007D0238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30,000</w:t>
            </w:r>
          </w:p>
        </w:tc>
      </w:tr>
      <w:tr w:rsidR="00346A9C" w:rsidRPr="00E3486E" w14:paraId="163E7786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7E54" w14:textId="238A5B7E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الهيليوم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(المراقبة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والكشف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والاسترداد)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1C47" w14:textId="206ABB79" w:rsidR="00346A9C" w:rsidRPr="00E3486E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180,000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EBFBC" w14:textId="3A8FA9B3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60,000</w:t>
            </w:r>
          </w:p>
        </w:tc>
      </w:tr>
      <w:tr w:rsidR="00346A9C" w:rsidRPr="00E3486E" w14:paraId="5C199FFD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1C8E" w14:textId="088321C0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تعديل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أحزمة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النقل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لتثبيت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جهاز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كشف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تسرب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الهيليوم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05B5D" w14:textId="2AFFBF41" w:rsidR="00346A9C" w:rsidRPr="00066320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70,000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DC84A" w14:textId="16EC041F" w:rsidR="00346A9C" w:rsidRPr="000B025A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52,500</w:t>
            </w:r>
          </w:p>
        </w:tc>
      </w:tr>
      <w:tr w:rsidR="00346A9C" w:rsidRPr="00E3486E" w14:paraId="63B24759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D645" w14:textId="57375C5B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rtl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مجموعة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قطع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الغيار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6DB7F" w14:textId="7B1A826C" w:rsidR="00346A9C" w:rsidRPr="00066320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21,102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F8D74" w14:textId="1695E855" w:rsidR="00346A9C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346A9C" w:rsidRPr="00E3486E" w14:paraId="325674E6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019D" w14:textId="07C1DF3D" w:rsidR="00E73DA8" w:rsidRPr="00E73DA8" w:rsidRDefault="00E73DA8" w:rsidP="00E73DA8">
            <w:pPr>
              <w:bidi/>
              <w:jc w:val="right"/>
              <w:rPr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إجمالي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الرأسمالية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الفرعية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2CD89" w14:textId="543F3E39" w:rsidR="00346A9C" w:rsidRPr="00066320" w:rsidRDefault="000D408B" w:rsidP="000D408B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0D408B">
              <w:rPr>
                <w:b/>
                <w:bCs/>
                <w:sz w:val="20"/>
                <w:szCs w:val="20"/>
                <w:rtl/>
                <w:lang w:eastAsia="en-CA" w:bidi="ar-LB"/>
              </w:rPr>
              <w:t>1,225,868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D105" w14:textId="154FF7C2" w:rsidR="00346A9C" w:rsidRPr="00503CB5" w:rsidRDefault="000D408B" w:rsidP="000D408B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375,731</w:t>
            </w:r>
          </w:p>
        </w:tc>
      </w:tr>
      <w:tr w:rsidR="00E410D2" w:rsidRPr="00E3486E" w14:paraId="327A75FF" w14:textId="77777777" w:rsidTr="000D408B">
        <w:trPr>
          <w:trHeight w:val="29"/>
        </w:trPr>
        <w:tc>
          <w:tcPr>
            <w:tcW w:w="93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3FA69" w14:textId="4FBF3E07" w:rsidR="00E73DA8" w:rsidRPr="00066320" w:rsidRDefault="00E73DA8" w:rsidP="00E73DA8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E73DA8">
              <w:rPr>
                <w:b/>
                <w:bCs/>
                <w:sz w:val="20"/>
                <w:szCs w:val="20"/>
                <w:rtl/>
                <w:lang w:eastAsia="en-CA" w:bidi="ar-LB"/>
              </w:rPr>
              <w:t>التكلفة</w:t>
            </w:r>
            <w:r w:rsidR="008E30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b/>
                <w:bCs/>
                <w:sz w:val="20"/>
                <w:szCs w:val="20"/>
                <w:rtl/>
                <w:lang w:eastAsia="en-CA" w:bidi="ar-LB"/>
              </w:rPr>
              <w:t>العامة</w:t>
            </w:r>
            <w:r w:rsidR="008E30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b/>
                <w:bCs/>
                <w:sz w:val="20"/>
                <w:szCs w:val="20"/>
                <w:rtl/>
                <w:lang w:eastAsia="en-CA" w:bidi="ar-LB"/>
              </w:rPr>
              <w:t>لكلا</w:t>
            </w:r>
            <w:r w:rsidR="008E30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b/>
                <w:bCs/>
                <w:sz w:val="20"/>
                <w:szCs w:val="20"/>
                <w:rtl/>
                <w:lang w:eastAsia="en-CA" w:bidi="ar-LB"/>
              </w:rPr>
              <w:t>الخطين</w:t>
            </w:r>
          </w:p>
        </w:tc>
      </w:tr>
      <w:tr w:rsidR="00346A9C" w:rsidRPr="00E3486E" w14:paraId="11AF89D8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8830" w14:textId="7BC6E0FC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المساعدة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الفنية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لتنفيذ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المشروع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والتحقق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السلامة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بعد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الانتهاء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من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التحويل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5707" w14:textId="234E9AD2" w:rsidR="00346A9C" w:rsidRPr="00066320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20,000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8D39" w14:textId="3BC3ED7B" w:rsidR="00346A9C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25,000</w:t>
            </w:r>
          </w:p>
        </w:tc>
      </w:tr>
      <w:tr w:rsidR="00346A9C" w:rsidRPr="00E3486E" w14:paraId="0159FFF4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D78C" w14:textId="2903C3A3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نقل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المعدات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4D28D" w14:textId="5AA68F82" w:rsidR="00346A9C" w:rsidRPr="00066320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10,000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E4A01" w14:textId="7F8F7A06" w:rsidR="00346A9C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346A9C" w:rsidRPr="00E3486E" w14:paraId="6E6190B9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E338" w14:textId="7326A945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التركيب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والتشغيل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C24D" w14:textId="3F02E0AA" w:rsidR="00346A9C" w:rsidRPr="00066320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22,722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BB2A8" w14:textId="076AA287" w:rsidR="00346A9C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346A9C" w:rsidRPr="00E3486E" w14:paraId="525CEE59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042A" w14:textId="579F7ACF" w:rsidR="00E73DA8" w:rsidRPr="00E3486E" w:rsidRDefault="00E73DA8" w:rsidP="00E73DA8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تدريب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المشغلين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(خطي</w:t>
            </w:r>
            <w:r w:rsidR="008E30FA">
              <w:rPr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color w:val="000000"/>
                <w:sz w:val="20"/>
                <w:szCs w:val="20"/>
                <w:rtl/>
                <w:lang w:eastAsia="en-CA" w:bidi="ar-LB"/>
              </w:rPr>
              <w:t>إنتاج)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E9BF2" w14:textId="34A932C1" w:rsidR="00346A9C" w:rsidRPr="00066320" w:rsidRDefault="000D408B" w:rsidP="000D408B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0D408B">
              <w:rPr>
                <w:sz w:val="20"/>
                <w:szCs w:val="20"/>
                <w:rtl/>
                <w:lang w:eastAsia="en-CA" w:bidi="ar-LB"/>
              </w:rPr>
              <w:t>17,986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60D8" w14:textId="63D106B7" w:rsidR="00346A9C" w:rsidRPr="00503CB5" w:rsidRDefault="000D408B" w:rsidP="000D408B">
            <w:pPr>
              <w:bidi/>
              <w:jc w:val="left"/>
              <w:rPr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color w:val="000000"/>
                <w:sz w:val="20"/>
                <w:szCs w:val="20"/>
                <w:rtl/>
                <w:lang w:eastAsia="en-CA" w:bidi="ar-LB"/>
              </w:rPr>
              <w:t>25,000</w:t>
            </w:r>
          </w:p>
        </w:tc>
      </w:tr>
      <w:tr w:rsidR="00346A9C" w:rsidRPr="00E3486E" w14:paraId="6CA5D18E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A8CB" w14:textId="4F02BC4D" w:rsidR="00E73DA8" w:rsidRPr="00E73DA8" w:rsidRDefault="00E73DA8" w:rsidP="00E73DA8">
            <w:pPr>
              <w:bidi/>
              <w:jc w:val="right"/>
              <w:rPr>
                <w:b/>
                <w:bCs/>
                <w:color w:val="000000"/>
                <w:sz w:val="20"/>
                <w:szCs w:val="20"/>
                <w:lang w:val="en-US" w:eastAsia="en-CA" w:bidi="ar-LB"/>
              </w:rPr>
            </w:pP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إجمالي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العامة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Pr="00E73DA8">
              <w:rPr>
                <w:b/>
                <w:bCs/>
                <w:color w:val="000000"/>
                <w:sz w:val="20"/>
                <w:szCs w:val="20"/>
                <w:rtl/>
                <w:lang w:val="en-US" w:eastAsia="en-CA" w:bidi="ar-LB"/>
              </w:rPr>
              <w:t>الفرعية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5322" w14:textId="181240BE" w:rsidR="00346A9C" w:rsidRPr="00066320" w:rsidRDefault="000D408B" w:rsidP="000D408B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0D408B">
              <w:rPr>
                <w:b/>
                <w:bCs/>
                <w:sz w:val="20"/>
                <w:szCs w:val="20"/>
                <w:rtl/>
                <w:lang w:eastAsia="en-CA" w:bidi="ar-LB"/>
              </w:rPr>
              <w:t>70,708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FB98" w14:textId="060B0E4C" w:rsidR="00346A9C" w:rsidRPr="00503CB5" w:rsidRDefault="000D408B" w:rsidP="000D408B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50,000</w:t>
            </w:r>
          </w:p>
        </w:tc>
      </w:tr>
      <w:tr w:rsidR="00C9488E" w:rsidRPr="00E3486E" w14:paraId="6A96477D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CC56" w14:textId="0F23F4E8" w:rsidR="00E73DA8" w:rsidRPr="00066320" w:rsidRDefault="00E73DA8" w:rsidP="00E73DA8">
            <w:pPr>
              <w:bidi/>
              <w:jc w:val="center"/>
              <w:rPr>
                <w:i/>
                <w:iCs/>
                <w:color w:val="000000"/>
                <w:sz w:val="20"/>
                <w:szCs w:val="20"/>
                <w:lang w:eastAsia="en-CA" w:bidi="ar-LB"/>
              </w:rPr>
            </w:pPr>
            <w:r w:rsidRPr="00E73DA8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الطوارئ</w:t>
            </w:r>
            <w:r w:rsidR="008E30FA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(10%</w:t>
            </w:r>
            <w:r w:rsidR="008E30FA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من</w:t>
            </w:r>
            <w:r w:rsidR="008E30FA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التكاليف</w:t>
            </w:r>
            <w:r w:rsidR="008E30FA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الرأسمالية</w:t>
            </w:r>
            <w:r w:rsidR="008E30FA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73DA8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الإضافية)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ADE7A" w14:textId="1CF9565F" w:rsidR="00C9488E" w:rsidRPr="00743164" w:rsidRDefault="000D408B" w:rsidP="000D408B">
            <w:pPr>
              <w:bidi/>
              <w:jc w:val="left"/>
              <w:rPr>
                <w:i/>
                <w:iCs/>
                <w:sz w:val="20"/>
                <w:szCs w:val="20"/>
                <w:rtl/>
                <w:lang w:eastAsia="en-CA" w:bidi="ar-LB"/>
              </w:rPr>
            </w:pPr>
            <w:r w:rsidRPr="000D408B">
              <w:rPr>
                <w:i/>
                <w:iCs/>
                <w:sz w:val="20"/>
                <w:szCs w:val="20"/>
                <w:rtl/>
                <w:lang w:eastAsia="en-CA" w:bidi="ar-LB"/>
              </w:rPr>
              <w:t>129,658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5C2FE" w14:textId="729FEDDD" w:rsidR="00C9488E" w:rsidRPr="00066320" w:rsidRDefault="000D408B" w:rsidP="000D408B">
            <w:pPr>
              <w:bidi/>
              <w:jc w:val="left"/>
              <w:rPr>
                <w:i/>
                <w:iCs/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i/>
                <w:iCs/>
                <w:color w:val="000000"/>
                <w:sz w:val="20"/>
                <w:szCs w:val="20"/>
                <w:rtl/>
                <w:lang w:eastAsia="en-CA" w:bidi="ar-LB"/>
              </w:rPr>
              <w:t>0</w:t>
            </w:r>
          </w:p>
        </w:tc>
      </w:tr>
      <w:tr w:rsidR="00C9488E" w:rsidRPr="00E3486E" w14:paraId="5CF8864F" w14:textId="77777777" w:rsidTr="005D65D7">
        <w:trPr>
          <w:trHeight w:val="29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9C8B" w14:textId="0F53B3C4" w:rsidR="0001389D" w:rsidRPr="00E3486E" w:rsidRDefault="0001389D" w:rsidP="0001389D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</w:pPr>
            <w:r w:rsidRPr="0001389D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إجمالي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01389D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التكاليف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01389D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الرأسمالية</w:t>
            </w:r>
            <w:r w:rsidR="008E30FA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الإضافية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6979" w14:textId="17F9FE2F" w:rsidR="00C9488E" w:rsidRPr="00743164" w:rsidRDefault="000D408B" w:rsidP="000D408B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0D408B">
              <w:rPr>
                <w:b/>
                <w:bCs/>
                <w:sz w:val="20"/>
                <w:szCs w:val="20"/>
                <w:rtl/>
                <w:lang w:eastAsia="en-CA" w:bidi="ar-LB"/>
              </w:rPr>
              <w:t>1,426,234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50CCB" w14:textId="72ACBB8D" w:rsidR="00C9488E" w:rsidRPr="00503CB5" w:rsidRDefault="000D408B" w:rsidP="000D408B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 w:bidi="ar-LB"/>
              </w:rPr>
            </w:pPr>
            <w:r w:rsidRPr="000D408B">
              <w:rPr>
                <w:b/>
                <w:bCs/>
                <w:color w:val="000000"/>
                <w:sz w:val="20"/>
                <w:szCs w:val="20"/>
                <w:rtl/>
                <w:lang w:eastAsia="en-CA" w:bidi="ar-LB"/>
              </w:rPr>
              <w:t>425,731</w:t>
            </w:r>
          </w:p>
        </w:tc>
      </w:tr>
    </w:tbl>
    <w:p w14:paraId="6C2CDDA3" w14:textId="50FB3326" w:rsidR="006D1D05" w:rsidRPr="006D1D05" w:rsidRDefault="00325ED1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325ED1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الرغم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نفذت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تخفيضات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المذكورة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آنفاً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استناداً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المبادئ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التوجيهية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للجنة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التنفيذية،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فمن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الممكن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تحتاج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المصنعة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إضافية،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مثل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مضخة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إمداد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الغاز،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واللحام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بالموجات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فوق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الصوتية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lastRenderedPageBreak/>
        <w:t>الإضافية،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وأداة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إحكام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التثبيت،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وكاشف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تسرب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إضافي،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لتحسين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كفاءة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عملية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التصنيع.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وسيتم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تمويل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هذه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بشكل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مشترك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قبل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325ED1">
        <w:rPr>
          <w:sz w:val="26"/>
          <w:szCs w:val="26"/>
          <w:rtl/>
          <w:lang w:val="en-US" w:bidi="ar-LB"/>
        </w:rPr>
        <w:t>المصنعة.</w:t>
      </w:r>
    </w:p>
    <w:p w14:paraId="72D3ABD4" w14:textId="3870FC52" w:rsidR="006D1D05" w:rsidRPr="006D1D05" w:rsidRDefault="00BF71A4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BF71A4">
        <w:rPr>
          <w:sz w:val="26"/>
          <w:szCs w:val="26"/>
          <w:rtl/>
          <w:lang w:val="en-US" w:bidi="ar-LB"/>
        </w:rPr>
        <w:t>تمت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مناقشة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التشغيل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للمشروع.</w:t>
      </w:r>
      <w:r w:rsidR="008E30FA">
        <w:rPr>
          <w:sz w:val="26"/>
          <w:szCs w:val="26"/>
          <w:rtl/>
          <w:lang w:val="en-US" w:bidi="ar-LB"/>
        </w:rPr>
        <w:t xml:space="preserve"> </w:t>
      </w:r>
      <w:r>
        <w:rPr>
          <w:sz w:val="26"/>
          <w:szCs w:val="26"/>
          <w:rtl/>
          <w:lang w:val="en-US" w:bidi="ar-LB"/>
        </w:rPr>
        <w:t>وحيث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تقديم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تحسين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كفاءة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لاحقاً،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فقد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الاتفاق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عدم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التشغيل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للمشروع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الاقتراح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F71A4">
        <w:rPr>
          <w:sz w:val="26"/>
          <w:szCs w:val="26"/>
          <w:rtl/>
          <w:lang w:val="en-US" w:bidi="ar-LB"/>
        </w:rPr>
        <w:t>الحالي.</w:t>
      </w:r>
    </w:p>
    <w:p w14:paraId="205ABD70" w14:textId="532DAE23" w:rsidR="006D1D05" w:rsidRPr="006D1D05" w:rsidRDefault="002E211C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2E211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الرابع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والتسعين،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اتفق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فريق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الاتصال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المعني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بالمبادئ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التوجيهية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الخاصة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بالهيدروفلوروكربون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الاستمرارِ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استخدامِ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عتبة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فعالية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المتفق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عليها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مسبقاً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والبالغة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13.76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أمريكي/كجم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لقطاع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المنزلي</w:t>
      </w:r>
      <w:r w:rsidR="00E544FB">
        <w:rPr>
          <w:rStyle w:val="FootnoteReference"/>
          <w:sz w:val="26"/>
          <w:szCs w:val="26"/>
          <w:rtl/>
          <w:lang w:val="en-US" w:bidi="ar-LB"/>
        </w:rPr>
        <w:footnoteReference w:id="6"/>
      </w:r>
      <w:r w:rsidRPr="002E211C">
        <w:rPr>
          <w:sz w:val="26"/>
          <w:szCs w:val="26"/>
          <w:rtl/>
          <w:lang w:val="en-US" w:bidi="ar-LB"/>
        </w:rPr>
        <w:t>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وبناءً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ذلك،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احتساب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التمويل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المؤهل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للمشروع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بمبلغ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قدره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352,985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أميركي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بمعدل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13.76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أميركي/كجم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لإزالةِ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25.65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الهيدروفلوروكربون-134أ.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وتوافق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توفير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التمويل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المشترك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لتكلفة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E211C">
        <w:rPr>
          <w:sz w:val="26"/>
          <w:szCs w:val="26"/>
          <w:rtl/>
          <w:lang w:val="en-US" w:bidi="ar-LB"/>
        </w:rPr>
        <w:t>المتبقية.</w:t>
      </w:r>
    </w:p>
    <w:p w14:paraId="3F069643" w14:textId="23C32459" w:rsidR="006D1D05" w:rsidRPr="006D1D05" w:rsidRDefault="00A06B69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A06B69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الاتفاق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إجمالي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بمبلغ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352,985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أمريكي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خطي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لإزالة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25.65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(36,684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الكربون)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الهيدروفلوروكربون-134أ،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بقيمة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فعالة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حيث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قدرها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13.76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أمريكي/كجم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(9.62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أمريكي/طن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الكربون).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وحيث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الثالث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قيد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التخطيط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سيعتمد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التكنولوجيا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القائمة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lang w:val="en-US" w:bidi="ar-LB"/>
        </w:rPr>
        <w:t>R-600a</w:t>
      </w:r>
      <w:r w:rsidRPr="00A06B69">
        <w:rPr>
          <w:sz w:val="26"/>
          <w:szCs w:val="26"/>
          <w:rtl/>
          <w:lang w:val="en-US" w:bidi="ar-LB"/>
        </w:rPr>
        <w:t>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فإن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فعالية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التكلفة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الإجمالية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سوف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تتحسن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بشكل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أكبر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A06B69">
        <w:rPr>
          <w:sz w:val="26"/>
          <w:szCs w:val="26"/>
          <w:rtl/>
          <w:lang w:val="en-US" w:bidi="ar-LB"/>
        </w:rPr>
        <w:t>المستقبل.</w:t>
      </w:r>
    </w:p>
    <w:p w14:paraId="223B2320" w14:textId="009F173A" w:rsidR="004941D5" w:rsidRPr="004941D5" w:rsidRDefault="000B63B0" w:rsidP="004941D5">
      <w:pPr>
        <w:bidi/>
        <w:spacing w:after="240"/>
        <w:outlineLvl w:val="0"/>
        <w:rPr>
          <w:sz w:val="26"/>
          <w:szCs w:val="26"/>
          <w:u w:val="single"/>
          <w:lang w:val="en-US" w:bidi="ar-LB"/>
        </w:rPr>
      </w:pPr>
      <w:r w:rsidRPr="000B63B0">
        <w:rPr>
          <w:sz w:val="26"/>
          <w:szCs w:val="26"/>
          <w:u w:val="single"/>
          <w:rtl/>
          <w:lang w:val="en-US" w:bidi="ar-LB"/>
        </w:rPr>
        <w:t>تأثير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0B63B0">
        <w:rPr>
          <w:sz w:val="26"/>
          <w:szCs w:val="26"/>
          <w:u w:val="single"/>
          <w:rtl/>
          <w:lang w:val="en-US" w:bidi="ar-LB"/>
        </w:rPr>
        <w:t>المشروع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0B63B0">
        <w:rPr>
          <w:sz w:val="26"/>
          <w:szCs w:val="26"/>
          <w:u w:val="single"/>
          <w:rtl/>
          <w:lang w:val="en-US" w:bidi="ar-LB"/>
        </w:rPr>
        <w:t>على</w:t>
      </w:r>
      <w:r w:rsidR="008E30FA">
        <w:rPr>
          <w:sz w:val="26"/>
          <w:szCs w:val="26"/>
          <w:u w:val="single"/>
          <w:rtl/>
          <w:lang w:val="en-US" w:bidi="ar-LB"/>
        </w:rPr>
        <w:t xml:space="preserve"> </w:t>
      </w:r>
      <w:r w:rsidRPr="000B63B0">
        <w:rPr>
          <w:sz w:val="26"/>
          <w:szCs w:val="26"/>
          <w:u w:val="single"/>
          <w:rtl/>
          <w:lang w:val="en-US" w:bidi="ar-LB"/>
        </w:rPr>
        <w:t>المناخ</w:t>
      </w:r>
    </w:p>
    <w:p w14:paraId="1D0C1A87" w14:textId="4C2181C3" w:rsidR="006D1D05" w:rsidRPr="006D1D05" w:rsidRDefault="00271705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271705">
        <w:rPr>
          <w:sz w:val="26"/>
          <w:szCs w:val="26"/>
          <w:rtl/>
          <w:lang w:val="en-US" w:bidi="ar-LB"/>
        </w:rPr>
        <w:t>نظراً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الأمانة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تستطيع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تقديم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تقدير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للانبعاثات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تحييدها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بفضل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المشروع</w:t>
      </w:r>
      <w:r w:rsidR="00DC78A3">
        <w:rPr>
          <w:rStyle w:val="FootnoteReference"/>
          <w:sz w:val="26"/>
          <w:szCs w:val="26"/>
          <w:rtl/>
          <w:lang w:val="en-US" w:bidi="ar-LB"/>
        </w:rPr>
        <w:footnoteReference w:id="7"/>
      </w:r>
      <w:r w:rsidRPr="00271705">
        <w:rPr>
          <w:sz w:val="26"/>
          <w:szCs w:val="26"/>
          <w:rtl/>
          <w:lang w:val="en-US" w:bidi="ar-LB"/>
        </w:rPr>
        <w:t>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فقد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استخدمت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مؤشر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الصندوق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المتعدد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الأطراف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للأثر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المناخ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لتقدير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الفائدة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المناخية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الناتجة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المنتجات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المحولة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الشركةِ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لمدة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واحد،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حسابها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بمقدار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71,127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الكربون.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ويشمل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ذلك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36,670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التأثير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المباشر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و34,457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التأثير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غير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المباشر.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ويعكس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التأثير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المباشر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الفائدة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المناخية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للثلاجات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المصنعة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واحد،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احتسابها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مدى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عمر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(المقدر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بـ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15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عاماً).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ويفترض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التأثير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غير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المباشر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انخفاض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الكهرباء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للمعدات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بنسبة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10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المائة،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ويحسب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وفورات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مدى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الحياة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نتيجة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كفاءة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الطاقة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الذي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تقديمه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اجتماع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قادم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وتنفيذه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أثناء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عملية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التحويل.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وعلاوة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ذلك،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تستخدم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0.77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سنوياً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لخدمة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الثلاجات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قيد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العمل.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وبعد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التحويل،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استبدال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الطلب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ذي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الصلة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بخدمة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الصيانة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بغاز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lang w:val="en-US" w:bidi="ar-LB"/>
        </w:rPr>
        <w:t>R-600a</w:t>
      </w:r>
      <w:r w:rsidRPr="00271705">
        <w:rPr>
          <w:sz w:val="26"/>
          <w:szCs w:val="26"/>
          <w:rtl/>
          <w:lang w:val="en-US" w:bidi="ar-LB"/>
        </w:rPr>
        <w:t>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شأنه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تحييد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انبعاثات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إضافية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قدرها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1,094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الكربون.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وفي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المجمل،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تبلغ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الفائدة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المناخية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السنوية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72,220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الكربون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271705">
        <w:rPr>
          <w:sz w:val="26"/>
          <w:szCs w:val="26"/>
          <w:rtl/>
          <w:lang w:val="en-US" w:bidi="ar-LB"/>
        </w:rPr>
        <w:t>سنوياً.</w:t>
      </w:r>
    </w:p>
    <w:p w14:paraId="5B6F2CF6" w14:textId="411104FB" w:rsidR="004941D5" w:rsidRPr="002039F5" w:rsidRDefault="002039F5" w:rsidP="004941D5">
      <w:pPr>
        <w:keepNext/>
        <w:bidi/>
        <w:spacing w:after="240"/>
        <w:rPr>
          <w:b/>
          <w:sz w:val="26"/>
          <w:szCs w:val="26"/>
          <w:u w:val="single"/>
          <w:lang w:val="en-US" w:bidi="ar-LB"/>
        </w:rPr>
      </w:pPr>
      <w:r w:rsidRPr="002039F5">
        <w:rPr>
          <w:b/>
          <w:sz w:val="26"/>
          <w:szCs w:val="26"/>
          <w:u w:val="single"/>
          <w:rtl/>
          <w:lang w:val="en-US" w:bidi="ar-LB"/>
        </w:rPr>
        <w:lastRenderedPageBreak/>
        <w:t>خطة</w:t>
      </w:r>
      <w:r w:rsidR="008E30FA">
        <w:rPr>
          <w:b/>
          <w:sz w:val="26"/>
          <w:szCs w:val="26"/>
          <w:u w:val="single"/>
          <w:rtl/>
          <w:lang w:val="en-US" w:bidi="ar-LB"/>
        </w:rPr>
        <w:t xml:space="preserve"> </w:t>
      </w:r>
      <w:r w:rsidRPr="002039F5">
        <w:rPr>
          <w:b/>
          <w:sz w:val="26"/>
          <w:szCs w:val="26"/>
          <w:u w:val="single"/>
          <w:rtl/>
          <w:lang w:val="en-US" w:bidi="ar-LB"/>
        </w:rPr>
        <w:t>عمل</w:t>
      </w:r>
      <w:r w:rsidR="008E30FA">
        <w:rPr>
          <w:b/>
          <w:sz w:val="26"/>
          <w:szCs w:val="26"/>
          <w:u w:val="single"/>
          <w:rtl/>
          <w:lang w:val="en-US" w:bidi="ar-LB"/>
        </w:rPr>
        <w:t xml:space="preserve"> </w:t>
      </w:r>
      <w:r w:rsidRPr="002039F5">
        <w:rPr>
          <w:b/>
          <w:sz w:val="26"/>
          <w:szCs w:val="26"/>
          <w:u w:val="single"/>
          <w:rtl/>
          <w:lang w:val="en-US" w:bidi="ar-LB"/>
        </w:rPr>
        <w:t>2024-2026</w:t>
      </w:r>
    </w:p>
    <w:p w14:paraId="01EBE8A4" w14:textId="5C18CE5D" w:rsidR="006D1D05" w:rsidRPr="006D1D05" w:rsidRDefault="009205A5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9205A5">
        <w:rPr>
          <w:sz w:val="26"/>
          <w:szCs w:val="26"/>
          <w:rtl/>
          <w:lang w:val="en-US" w:bidi="ar-LB"/>
        </w:rPr>
        <w:t>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تضمين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عمل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الصندوق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المتعدد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الأطراف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للفترة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2024-2026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بمبلغ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قدره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428,000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أمريكي،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بما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ذلك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دعم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الوكالة.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وتقل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إجمالي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المتفق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عليها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البالغة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377,694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أمريكي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بما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ذلك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دعم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الوكالة،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بمقدار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50,306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أمريكي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عن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الوارد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العمل.</w:t>
      </w:r>
    </w:p>
    <w:p w14:paraId="5A8A1D5F" w14:textId="1A80AA4E" w:rsidR="003F0F2A" w:rsidRPr="004941D5" w:rsidRDefault="004941D5" w:rsidP="004941D5">
      <w:pPr>
        <w:bidi/>
        <w:spacing w:after="24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التوصية</w:t>
      </w:r>
    </w:p>
    <w:p w14:paraId="44BBDCBA" w14:textId="394837F2" w:rsidR="006D1D05" w:rsidRPr="006D1D05" w:rsidRDefault="009205A5" w:rsidP="006D1D05">
      <w:pPr>
        <w:pStyle w:val="ListParagraph"/>
        <w:numPr>
          <w:ilvl w:val="0"/>
          <w:numId w:val="54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val="en-US" w:bidi="ar-LB"/>
        </w:rPr>
      </w:pPr>
      <w:r w:rsidRPr="009205A5">
        <w:rPr>
          <w:sz w:val="26"/>
          <w:szCs w:val="26"/>
          <w:rtl/>
          <w:lang w:val="en-US" w:bidi="ar-LB"/>
        </w:rPr>
        <w:t>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ترغب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اللجنة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التنفيذية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النظر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الموافقة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مقترح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خطي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واحدة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(منار)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لتصنيع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lang w:val="en-US" w:bidi="ar-LB"/>
        </w:rPr>
        <w:t>R-600a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بمبلغ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قدره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352,985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أمريكي،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بالإضافة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إلى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تكاليف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دعم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الوكالة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البالغة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24,709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دولار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أمريكي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لليونيدو،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أساس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تفهم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9205A5">
        <w:rPr>
          <w:sz w:val="26"/>
          <w:szCs w:val="26"/>
          <w:rtl/>
          <w:lang w:val="en-US" w:bidi="ar-LB"/>
        </w:rPr>
        <w:t>أنه:</w:t>
      </w:r>
    </w:p>
    <w:p w14:paraId="34D6E783" w14:textId="41FFB5CF" w:rsidR="004941D5" w:rsidRPr="004941D5" w:rsidRDefault="005C0BF0" w:rsidP="004941D5">
      <w:pPr>
        <w:pStyle w:val="ListParagraph"/>
        <w:numPr>
          <w:ilvl w:val="0"/>
          <w:numId w:val="5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5C0BF0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منار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قد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التزمت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بعدم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استخدام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بعد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اكتمال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عملية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التحويل،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بما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ذلك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خط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الإنتاج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المتبقي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الذي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لم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تضمينه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الحالي؛</w:t>
      </w:r>
    </w:p>
    <w:p w14:paraId="74C60500" w14:textId="3A262232" w:rsidR="004941D5" w:rsidRPr="004941D5" w:rsidRDefault="005C0BF0" w:rsidP="004941D5">
      <w:pPr>
        <w:pStyle w:val="ListParagraph"/>
        <w:numPr>
          <w:ilvl w:val="0"/>
          <w:numId w:val="5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5C0BF0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حكومة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المغرب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ستفرض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حظراً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تصنيع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واستيراد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معدات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التبريد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المنزلية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القائمة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على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الهيدروفلوروكربون-134أ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بمجرد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اكتمال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التحويل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شركة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منار؛</w:t>
      </w:r>
    </w:p>
    <w:p w14:paraId="78858ECF" w14:textId="0DE480D5" w:rsidR="004941D5" w:rsidRPr="004941D5" w:rsidRDefault="005C0BF0" w:rsidP="004941D5">
      <w:pPr>
        <w:pStyle w:val="ListParagraph"/>
        <w:numPr>
          <w:ilvl w:val="0"/>
          <w:numId w:val="5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5C0BF0">
        <w:rPr>
          <w:sz w:val="26"/>
          <w:szCs w:val="26"/>
          <w:rtl/>
          <w:lang w:val="en-US" w:bidi="ar-LB"/>
        </w:rPr>
        <w:t>أنه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سيتم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اقتطاع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36,684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مكافئ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ثاني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أكسيد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(25.65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طن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متري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الهيدروفلوروكربون-134أ)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نقطة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البدء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للتخفيضات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المجمعة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المستدامة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استهلاك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بمجرد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تحديدها،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ويتم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إجراء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هذا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الاقتطاع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وفقاً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للمنهجية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المتفق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عليها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بموجب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المبادئ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التوجيهية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للهيدروفلوروكربون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التي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تجري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مناقشتها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5C0BF0">
        <w:rPr>
          <w:sz w:val="26"/>
          <w:szCs w:val="26"/>
          <w:rtl/>
          <w:lang w:val="en-US" w:bidi="ar-LB"/>
        </w:rPr>
        <w:t>حالياً؛</w:t>
      </w:r>
    </w:p>
    <w:p w14:paraId="2C7CB358" w14:textId="7619DBEB" w:rsidR="004941D5" w:rsidRPr="004941D5" w:rsidRDefault="00BA3730" w:rsidP="004941D5">
      <w:pPr>
        <w:pStyle w:val="ListParagraph"/>
        <w:numPr>
          <w:ilvl w:val="0"/>
          <w:numId w:val="57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val="en-US" w:bidi="ar-LB"/>
        </w:rPr>
      </w:pPr>
      <w:r w:rsidRPr="00BA3730">
        <w:rPr>
          <w:sz w:val="26"/>
          <w:szCs w:val="26"/>
          <w:rtl/>
          <w:lang w:val="en-US" w:bidi="ar-LB"/>
        </w:rPr>
        <w:t>أن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يتم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دمج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المشروع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الحالي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في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المرحلة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الأولى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تنفيذ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="00792A2B">
        <w:rPr>
          <w:rFonts w:hint="cs"/>
          <w:sz w:val="26"/>
          <w:szCs w:val="26"/>
          <w:rtl/>
          <w:lang w:val="en-US" w:bidi="ar-LB"/>
        </w:rPr>
        <w:t>تعديل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كيغالي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للمواد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الهيدروفلوروكربونية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للمغرب،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بمجرد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صياغة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الخطة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بالكامل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وتقديمها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للنظر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فيها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من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قبل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اللجنة</w:t>
      </w:r>
      <w:r w:rsidR="008E30FA">
        <w:rPr>
          <w:sz w:val="26"/>
          <w:szCs w:val="26"/>
          <w:rtl/>
          <w:lang w:val="en-US" w:bidi="ar-LB"/>
        </w:rPr>
        <w:t xml:space="preserve"> </w:t>
      </w:r>
      <w:r w:rsidRPr="00BA3730">
        <w:rPr>
          <w:sz w:val="26"/>
          <w:szCs w:val="26"/>
          <w:rtl/>
          <w:lang w:val="en-US" w:bidi="ar-LB"/>
        </w:rPr>
        <w:t>التنفيذية.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70038F" w:rsidRPr="004941D5" w14:paraId="0952B68E" w14:textId="77777777" w:rsidTr="009774CB">
        <w:tc>
          <w:tcPr>
            <w:tcW w:w="999" w:type="pct"/>
          </w:tcPr>
          <w:p w14:paraId="29C1C259" w14:textId="77777777" w:rsidR="0070038F" w:rsidRPr="004941D5" w:rsidRDefault="0070038F" w:rsidP="004941D5">
            <w:pPr>
              <w:bidi/>
              <w:jc w:val="center"/>
              <w:rPr>
                <w:sz w:val="26"/>
                <w:szCs w:val="26"/>
                <w:lang w:bidi="ar-LB"/>
              </w:rPr>
            </w:pPr>
          </w:p>
        </w:tc>
        <w:tc>
          <w:tcPr>
            <w:tcW w:w="1000" w:type="pct"/>
          </w:tcPr>
          <w:p w14:paraId="0949939F" w14:textId="77777777" w:rsidR="0070038F" w:rsidRPr="004941D5" w:rsidRDefault="0070038F" w:rsidP="004941D5">
            <w:pPr>
              <w:bidi/>
              <w:jc w:val="center"/>
              <w:rPr>
                <w:sz w:val="26"/>
                <w:szCs w:val="26"/>
                <w:lang w:bidi="ar-LB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66B0F295" w14:textId="77777777" w:rsidR="0070038F" w:rsidRPr="004941D5" w:rsidRDefault="0070038F" w:rsidP="004941D5">
            <w:pPr>
              <w:bidi/>
              <w:jc w:val="center"/>
              <w:rPr>
                <w:sz w:val="26"/>
                <w:szCs w:val="26"/>
                <w:lang w:bidi="ar-LB"/>
              </w:rPr>
            </w:pPr>
          </w:p>
        </w:tc>
        <w:tc>
          <w:tcPr>
            <w:tcW w:w="1000" w:type="pct"/>
          </w:tcPr>
          <w:p w14:paraId="2D572455" w14:textId="77777777" w:rsidR="0070038F" w:rsidRPr="004941D5" w:rsidRDefault="0070038F" w:rsidP="004941D5">
            <w:pPr>
              <w:bidi/>
              <w:jc w:val="center"/>
              <w:rPr>
                <w:sz w:val="26"/>
                <w:szCs w:val="26"/>
                <w:lang w:bidi="ar-LB"/>
              </w:rPr>
            </w:pPr>
          </w:p>
        </w:tc>
        <w:tc>
          <w:tcPr>
            <w:tcW w:w="1001" w:type="pct"/>
          </w:tcPr>
          <w:p w14:paraId="0319A16E" w14:textId="77777777" w:rsidR="0070038F" w:rsidRPr="004941D5" w:rsidRDefault="0070038F" w:rsidP="004941D5">
            <w:pPr>
              <w:bidi/>
              <w:jc w:val="center"/>
              <w:rPr>
                <w:sz w:val="26"/>
                <w:szCs w:val="26"/>
                <w:lang w:bidi="ar-LB"/>
              </w:rPr>
            </w:pPr>
          </w:p>
        </w:tc>
      </w:tr>
    </w:tbl>
    <w:p w14:paraId="453224E7" w14:textId="77777777" w:rsidR="0070038F" w:rsidRPr="004941D5" w:rsidRDefault="0070038F" w:rsidP="001D1DF2">
      <w:pPr>
        <w:bidi/>
        <w:rPr>
          <w:sz w:val="26"/>
          <w:szCs w:val="26"/>
          <w:lang w:bidi="ar-LB"/>
        </w:rPr>
      </w:pPr>
    </w:p>
    <w:sectPr w:rsidR="0070038F" w:rsidRPr="004941D5" w:rsidSect="003F0F2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33A43" w14:textId="77777777" w:rsidR="00CF689D" w:rsidRDefault="00CF689D" w:rsidP="004A504B">
      <w:r>
        <w:separator/>
      </w:r>
    </w:p>
  </w:endnote>
  <w:endnote w:type="continuationSeparator" w:id="0">
    <w:p w14:paraId="681BCACF" w14:textId="77777777" w:rsidR="00CF689D" w:rsidRDefault="00CF689D" w:rsidP="004A504B">
      <w:r>
        <w:continuationSeparator/>
      </w:r>
    </w:p>
  </w:endnote>
  <w:endnote w:type="continuationNotice" w:id="1">
    <w:p w14:paraId="7B052980" w14:textId="77777777" w:rsidR="00CF689D" w:rsidRDefault="00CF68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E0182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D573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A2662" w14:textId="3CFE6630" w:rsidR="00BF2F8A" w:rsidRDefault="00BF2F8A" w:rsidP="00BF2F8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8E30FA">
      <w:rPr>
        <w:rFonts w:cs="Arabic Transparent"/>
        <w:rtl/>
      </w:rPr>
      <w:t xml:space="preserve"> </w:t>
    </w:r>
  </w:p>
  <w:p w14:paraId="2FA2952B" w14:textId="4EB64795" w:rsidR="004E7F9C" w:rsidRPr="000C009A" w:rsidRDefault="00BF2F8A" w:rsidP="000C009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lang w:bidi="ar-AE"/>
      </w:rPr>
    </w:pPr>
    <w:r>
      <w:rPr>
        <w:rFonts w:cs="Arabic Transparent" w:hint="cs"/>
        <w:rtl/>
      </w:rPr>
      <w:t>قد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8E30FA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67A10" w14:textId="77777777" w:rsidR="00CF689D" w:rsidRDefault="00CF689D" w:rsidP="00BF2F8A">
      <w:pPr>
        <w:bidi/>
      </w:pPr>
      <w:r>
        <w:separator/>
      </w:r>
    </w:p>
  </w:footnote>
  <w:footnote w:type="continuationSeparator" w:id="0">
    <w:p w14:paraId="3566527A" w14:textId="77777777" w:rsidR="00CF689D" w:rsidRDefault="00CF689D" w:rsidP="004A504B">
      <w:r>
        <w:continuationSeparator/>
      </w:r>
    </w:p>
  </w:footnote>
  <w:footnote w:type="continuationNotice" w:id="1">
    <w:p w14:paraId="374F3519" w14:textId="77777777" w:rsidR="00CF689D" w:rsidRDefault="00CF689D"/>
  </w:footnote>
  <w:footnote w:id="2">
    <w:p w14:paraId="71A54A2C" w14:textId="4C8285FA" w:rsidR="00642A73" w:rsidRPr="004D1C08" w:rsidRDefault="00642A73" w:rsidP="000C009A">
      <w:pPr>
        <w:pStyle w:val="FootnoteText"/>
        <w:bidi/>
        <w:jc w:val="left"/>
        <w:rPr>
          <w:rtl/>
          <w:lang w:bidi="ar-AE"/>
        </w:rPr>
      </w:pPr>
      <w:r>
        <w:rPr>
          <w:rStyle w:val="FootnoteReference"/>
        </w:rPr>
        <w:footnoteRef/>
      </w:r>
      <w:r w:rsidR="008E30FA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3">
    <w:p w14:paraId="65A880E1" w14:textId="44B5E536" w:rsidR="00570977" w:rsidRPr="00570977" w:rsidRDefault="00570977" w:rsidP="00456642">
      <w:pPr>
        <w:pStyle w:val="FootnoteText"/>
        <w:bidi/>
        <w:spacing w:after="60"/>
        <w:rPr>
          <w:rtl/>
          <w:lang w:bidi="ar-AE"/>
        </w:rPr>
      </w:pPr>
      <w:r>
        <w:rPr>
          <w:rStyle w:val="FootnoteReference"/>
        </w:rPr>
        <w:footnoteRef/>
      </w:r>
      <w:r w:rsidR="008E30FA">
        <w:rPr>
          <w:rtl/>
        </w:rPr>
        <w:t xml:space="preserve"> </w:t>
      </w:r>
      <w:r w:rsidRPr="00570977">
        <w:rPr>
          <w:rtl/>
          <w:lang w:bidi="ar-AE"/>
        </w:rPr>
        <w:t>وفقاً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للرسالة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المؤرخة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في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2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أغسطس/آب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2024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من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وحدة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الأوزون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الوطنية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التابعة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لوزارة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الصناعة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والتجارة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المغربية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إلى</w:t>
      </w:r>
      <w:r w:rsidR="008E30FA">
        <w:rPr>
          <w:rtl/>
          <w:lang w:bidi="ar-AE"/>
        </w:rPr>
        <w:t xml:space="preserve"> </w:t>
      </w:r>
      <w:r w:rsidRPr="00570977">
        <w:rPr>
          <w:rtl/>
          <w:lang w:bidi="ar-AE"/>
        </w:rPr>
        <w:t>اليونيدو.</w:t>
      </w:r>
    </w:p>
  </w:footnote>
  <w:footnote w:id="4">
    <w:p w14:paraId="474D5964" w14:textId="5F8C9B85" w:rsidR="009A045F" w:rsidRPr="009A045F" w:rsidRDefault="009A045F" w:rsidP="009A045F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8E30FA">
        <w:rPr>
          <w:rtl/>
        </w:rPr>
        <w:t xml:space="preserve"> </w:t>
      </w:r>
      <w:r w:rsidRPr="009A045F">
        <w:rPr>
          <w:rtl/>
          <w:lang w:val="en-US" w:bidi="ar-AE"/>
        </w:rPr>
        <w:t>هناك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خط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تصنيع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ثالث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في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مرحلة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التخطيط.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ولن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يغطي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المشروع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هذا</w:t>
      </w:r>
      <w:r w:rsidR="008E30FA">
        <w:rPr>
          <w:rtl/>
          <w:lang w:val="en-US" w:bidi="ar-AE"/>
        </w:rPr>
        <w:t xml:space="preserve"> </w:t>
      </w:r>
      <w:r w:rsidRPr="009A045F">
        <w:rPr>
          <w:rtl/>
          <w:lang w:val="en-US" w:bidi="ar-AE"/>
        </w:rPr>
        <w:t>الخط.</w:t>
      </w:r>
    </w:p>
  </w:footnote>
  <w:footnote w:id="5">
    <w:p w14:paraId="2D643B72" w14:textId="75ADDA6C" w:rsidR="00CC104C" w:rsidRPr="00CC104C" w:rsidRDefault="00CC104C" w:rsidP="00CC104C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8E30FA">
        <w:rPr>
          <w:rtl/>
        </w:rPr>
        <w:t xml:space="preserve"> </w:t>
      </w:r>
      <w:r w:rsidR="00F605CE" w:rsidRPr="00F605CE">
        <w:rPr>
          <w:rtl/>
          <w:lang w:bidi="ar-AE"/>
        </w:rPr>
        <w:t>تشير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خدمة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ما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بعد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البيع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الخاصة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بشركة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منار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إلى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توفير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غاز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التبريد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لصيانة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الثلاجات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وملئها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بالغاز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طوال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فترة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عمرها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التشغيلي،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وتخص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هذه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العملية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فقط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المنتجات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المصنعة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لدى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شركة"</w:t>
      </w:r>
      <w:r w:rsidR="008E30FA">
        <w:rPr>
          <w:rtl/>
          <w:lang w:bidi="ar-AE"/>
        </w:rPr>
        <w:t xml:space="preserve"> </w:t>
      </w:r>
      <w:r w:rsidR="00F605CE" w:rsidRPr="00F605CE">
        <w:rPr>
          <w:rtl/>
          <w:lang w:bidi="ar-AE"/>
        </w:rPr>
        <w:t>نار.</w:t>
      </w:r>
    </w:p>
  </w:footnote>
  <w:footnote w:id="6">
    <w:p w14:paraId="11118322" w14:textId="435A029F" w:rsidR="00E544FB" w:rsidRPr="00E544FB" w:rsidRDefault="00E544FB" w:rsidP="00A33B0B">
      <w:pPr>
        <w:pStyle w:val="FootnoteText"/>
        <w:bidi/>
        <w:spacing w:after="60"/>
        <w:rPr>
          <w:rtl/>
          <w:lang w:bidi="ar-AE"/>
        </w:rPr>
      </w:pPr>
      <w:r>
        <w:rPr>
          <w:rStyle w:val="FootnoteReference"/>
        </w:rPr>
        <w:footnoteRef/>
      </w:r>
      <w:r w:rsidR="008E30FA">
        <w:rPr>
          <w:rtl/>
        </w:rPr>
        <w:t xml:space="preserve"> </w:t>
      </w:r>
      <w:r>
        <w:rPr>
          <w:rFonts w:hint="cs"/>
          <w:rtl/>
          <w:lang w:bidi="ar-AE"/>
        </w:rPr>
        <w:t>الفقرة</w:t>
      </w:r>
      <w:r w:rsidR="008E30FA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278</w:t>
      </w:r>
      <w:r w:rsidR="008E30FA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من</w:t>
      </w:r>
      <w:r w:rsidR="008E30FA">
        <w:rPr>
          <w:rFonts w:hint="cs"/>
          <w:rtl/>
          <w:lang w:bidi="ar-AE"/>
        </w:rPr>
        <w:t xml:space="preserve"> </w:t>
      </w:r>
      <w:r>
        <w:rPr>
          <w:rFonts w:hint="cs"/>
          <w:rtl/>
          <w:lang w:bidi="ar-AE"/>
        </w:rPr>
        <w:t>الوثيقة:</w:t>
      </w:r>
      <w:r w:rsidR="008E30FA">
        <w:rPr>
          <w:rFonts w:hint="cs"/>
          <w:rtl/>
          <w:lang w:bidi="ar-AE"/>
        </w:rPr>
        <w:t xml:space="preserve"> </w:t>
      </w:r>
      <w:r w:rsidRPr="00E544FB">
        <w:rPr>
          <w:lang w:bidi="ar-AE"/>
        </w:rPr>
        <w:t>UNEP/OzL.Pro/ExCom/94/67</w:t>
      </w:r>
      <w:r>
        <w:rPr>
          <w:rFonts w:hint="cs"/>
          <w:rtl/>
          <w:lang w:bidi="ar-AE"/>
        </w:rPr>
        <w:t>.</w:t>
      </w:r>
    </w:p>
  </w:footnote>
  <w:footnote w:id="7">
    <w:p w14:paraId="513AFF44" w14:textId="606AF456" w:rsidR="00DC78A3" w:rsidRDefault="00DC78A3" w:rsidP="00DC78A3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8E30FA">
        <w:rPr>
          <w:rtl/>
        </w:rPr>
        <w:t xml:space="preserve"> </w:t>
      </w:r>
      <w:r w:rsidRPr="00DC78A3">
        <w:rPr>
          <w:rtl/>
          <w:lang w:bidi="ar-AE"/>
        </w:rPr>
        <w:t>كما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تمت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مناقشته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بمزيد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من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التفصيل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في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الوثيقة</w:t>
      </w:r>
      <w:r w:rsidR="008E30FA">
        <w:rPr>
          <w:rtl/>
          <w:lang w:bidi="ar-AE"/>
        </w:rPr>
        <w:t xml:space="preserve"> </w:t>
      </w:r>
      <w:r w:rsidRPr="00DC78A3">
        <w:rPr>
          <w:lang w:bidi="ar-AE"/>
        </w:rPr>
        <w:t>UNEP/OzL.Pro/ExCom/95/31</w:t>
      </w:r>
      <w:r w:rsidRPr="00DC78A3">
        <w:rPr>
          <w:rtl/>
          <w:lang w:bidi="ar-AE"/>
        </w:rPr>
        <w:t>،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قامت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الأمانة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بتحديث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مؤشر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الصندوق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المتعدد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الأطراف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للأثر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على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المناخ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ليشمل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المواد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الهيدروفلوروكربونية،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وهي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تعمل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على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وضع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منهجية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لتقدير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الفوائد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المناخية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الناجمة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عن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تنفيذ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مشاريع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الإزالة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التدريجية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للمواد</w:t>
      </w:r>
      <w:r w:rsidR="008E30FA">
        <w:rPr>
          <w:rtl/>
          <w:lang w:bidi="ar-AE"/>
        </w:rPr>
        <w:t xml:space="preserve"> </w:t>
      </w:r>
      <w:r w:rsidRPr="00DC78A3">
        <w:rPr>
          <w:rtl/>
          <w:lang w:bidi="ar-AE"/>
        </w:rPr>
        <w:t>الهيدروفلوروكربونية.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C53EC" w14:textId="577C3973" w:rsidR="00DC6A10" w:rsidRPr="001D1DF2" w:rsidRDefault="00CB38D6" w:rsidP="001D1DF2">
    <w:pPr>
      <w:jc w:val="right"/>
      <w:rPr>
        <w:sz w:val="24"/>
        <w:szCs w:val="24"/>
      </w:rPr>
    </w:pPr>
    <w:r w:rsidRPr="001D1DF2">
      <w:rPr>
        <w:sz w:val="24"/>
        <w:szCs w:val="24"/>
      </w:rPr>
      <w:fldChar w:fldCharType="begin"/>
    </w:r>
    <w:r w:rsidRPr="001D1DF2">
      <w:rPr>
        <w:sz w:val="24"/>
        <w:szCs w:val="24"/>
      </w:rPr>
      <w:instrText xml:space="preserve"> DOCPROPERTY "Document number"  \* MERGEFORMAT </w:instrText>
    </w:r>
    <w:r w:rsidRPr="001D1DF2">
      <w:rPr>
        <w:sz w:val="24"/>
        <w:szCs w:val="24"/>
      </w:rPr>
      <w:fldChar w:fldCharType="separate"/>
    </w:r>
    <w:r w:rsidRPr="001D1DF2">
      <w:rPr>
        <w:sz w:val="24"/>
        <w:szCs w:val="24"/>
      </w:rPr>
      <w:t>UNEP/OzL.Pro/ExCom/95/68</w:t>
    </w:r>
    <w:r w:rsidRPr="001D1DF2">
      <w:rPr>
        <w:sz w:val="24"/>
        <w:szCs w:val="24"/>
      </w:rPr>
      <w:fldChar w:fldCharType="end"/>
    </w:r>
  </w:p>
  <w:p w14:paraId="71117129" w14:textId="77777777" w:rsidR="00DC6A10" w:rsidRDefault="00DC6A10" w:rsidP="00F31830">
    <w:pPr>
      <w:jc w:val="left"/>
    </w:pPr>
  </w:p>
  <w:p w14:paraId="7CA1B1DD" w14:textId="77777777" w:rsidR="000253DB" w:rsidRPr="0033525D" w:rsidRDefault="000253DB" w:rsidP="00F31830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A2474" w14:textId="3945182F" w:rsidR="00DC6A10" w:rsidRPr="001D1DF2" w:rsidRDefault="00211B7C" w:rsidP="001D1DF2">
    <w:pPr>
      <w:jc w:val="left"/>
      <w:rPr>
        <w:sz w:val="24"/>
        <w:szCs w:val="24"/>
      </w:rPr>
    </w:pPr>
    <w:r w:rsidRPr="001D1DF2">
      <w:rPr>
        <w:sz w:val="24"/>
        <w:szCs w:val="24"/>
      </w:rPr>
      <w:fldChar w:fldCharType="begin"/>
    </w:r>
    <w:r w:rsidRPr="001D1DF2">
      <w:rPr>
        <w:sz w:val="24"/>
        <w:szCs w:val="24"/>
      </w:rPr>
      <w:instrText xml:space="preserve"> DOCPROPERTY "Document number"  \* MERGEFORMAT </w:instrText>
    </w:r>
    <w:r w:rsidRPr="001D1DF2">
      <w:rPr>
        <w:sz w:val="24"/>
        <w:szCs w:val="24"/>
      </w:rPr>
      <w:fldChar w:fldCharType="separate"/>
    </w:r>
    <w:r w:rsidRPr="001D1DF2">
      <w:rPr>
        <w:sz w:val="24"/>
        <w:szCs w:val="24"/>
      </w:rPr>
      <w:t>UNEP/OzL.Pro/ExCom/95/68</w:t>
    </w:r>
    <w:r w:rsidRPr="001D1DF2">
      <w:rPr>
        <w:sz w:val="24"/>
        <w:szCs w:val="24"/>
      </w:rPr>
      <w:fldChar w:fldCharType="end"/>
    </w:r>
  </w:p>
  <w:p w14:paraId="0E7C3EE2" w14:textId="77777777" w:rsidR="00DC6A10" w:rsidRPr="001D1DF2" w:rsidRDefault="00DC6A10" w:rsidP="001D1DF2">
    <w:pPr>
      <w:pStyle w:val="Header"/>
      <w:jc w:val="left"/>
      <w:rPr>
        <w:sz w:val="24"/>
        <w:szCs w:val="24"/>
      </w:rPr>
    </w:pPr>
  </w:p>
  <w:p w14:paraId="1CC76E3B" w14:textId="77777777" w:rsidR="000253DB" w:rsidRPr="001D1DF2" w:rsidRDefault="000253DB" w:rsidP="001D1DF2">
    <w:pPr>
      <w:pStyle w:val="Header"/>
      <w:jc w:val="lef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69636E"/>
    <w:multiLevelType w:val="hybridMultilevel"/>
    <w:tmpl w:val="6BAE77CE"/>
    <w:lvl w:ilvl="0" w:tplc="01706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824A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81E77E9"/>
    <w:multiLevelType w:val="hybridMultilevel"/>
    <w:tmpl w:val="664E5686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A262FF"/>
    <w:multiLevelType w:val="hybridMultilevel"/>
    <w:tmpl w:val="47807DF0"/>
    <w:lvl w:ilvl="0" w:tplc="BFF6EB66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C76ADF"/>
    <w:multiLevelType w:val="multilevel"/>
    <w:tmpl w:val="B9F2128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lang w:val="en-CA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26F1275C"/>
    <w:multiLevelType w:val="hybridMultilevel"/>
    <w:tmpl w:val="5A525E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6C53316"/>
    <w:multiLevelType w:val="hybridMultilevel"/>
    <w:tmpl w:val="32566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99B5F65"/>
    <w:multiLevelType w:val="hybridMultilevel"/>
    <w:tmpl w:val="23E8DBE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2D33F1"/>
    <w:multiLevelType w:val="hybridMultilevel"/>
    <w:tmpl w:val="A49CA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870AD"/>
    <w:multiLevelType w:val="hybridMultilevel"/>
    <w:tmpl w:val="664E5686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F647E"/>
    <w:multiLevelType w:val="multilevel"/>
    <w:tmpl w:val="F76EBC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71ED6CF1"/>
    <w:multiLevelType w:val="hybridMultilevel"/>
    <w:tmpl w:val="4456F238"/>
    <w:lvl w:ilvl="0" w:tplc="158E6D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77D21"/>
    <w:multiLevelType w:val="multilevel"/>
    <w:tmpl w:val="74A8AB4A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lang w:val="en-CA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0" w15:restartNumberingAfterBreak="0">
    <w:nsid w:val="7F633F93"/>
    <w:multiLevelType w:val="multilevel"/>
    <w:tmpl w:val="4A14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462847601">
    <w:abstractNumId w:val="17"/>
  </w:num>
  <w:num w:numId="6" w16cid:durableId="299306927">
    <w:abstractNumId w:val="20"/>
  </w:num>
  <w:num w:numId="7" w16cid:durableId="559828470">
    <w:abstractNumId w:val="21"/>
  </w:num>
  <w:num w:numId="8" w16cid:durableId="1488010068">
    <w:abstractNumId w:val="29"/>
  </w:num>
  <w:num w:numId="9" w16cid:durableId="444007775">
    <w:abstractNumId w:val="18"/>
  </w:num>
  <w:num w:numId="10" w16cid:durableId="2043942065">
    <w:abstractNumId w:val="23"/>
  </w:num>
  <w:num w:numId="11" w16cid:durableId="1395083166">
    <w:abstractNumId w:val="11"/>
  </w:num>
  <w:num w:numId="12" w16cid:durableId="9473531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3320105">
    <w:abstractNumId w:val="9"/>
  </w:num>
  <w:num w:numId="14" w16cid:durableId="1186558237">
    <w:abstractNumId w:val="7"/>
  </w:num>
  <w:num w:numId="15" w16cid:durableId="340788331">
    <w:abstractNumId w:val="6"/>
  </w:num>
  <w:num w:numId="16" w16cid:durableId="858658533">
    <w:abstractNumId w:val="5"/>
  </w:num>
  <w:num w:numId="17" w16cid:durableId="1854609361">
    <w:abstractNumId w:val="4"/>
  </w:num>
  <w:num w:numId="18" w16cid:durableId="1967419398">
    <w:abstractNumId w:val="8"/>
  </w:num>
  <w:num w:numId="19" w16cid:durableId="219295345">
    <w:abstractNumId w:val="3"/>
  </w:num>
  <w:num w:numId="20" w16cid:durableId="1699968647">
    <w:abstractNumId w:val="2"/>
  </w:num>
  <w:num w:numId="21" w16cid:durableId="891385372">
    <w:abstractNumId w:val="1"/>
  </w:num>
  <w:num w:numId="22" w16cid:durableId="320474703">
    <w:abstractNumId w:val="0"/>
  </w:num>
  <w:num w:numId="23" w16cid:durableId="1553148540">
    <w:abstractNumId w:val="12"/>
  </w:num>
  <w:num w:numId="24" w16cid:durableId="1154417625">
    <w:abstractNumId w:val="27"/>
  </w:num>
  <w:num w:numId="25" w16cid:durableId="1372148661">
    <w:abstractNumId w:val="10"/>
  </w:num>
  <w:num w:numId="26" w16cid:durableId="1647927997">
    <w:abstractNumId w:val="10"/>
  </w:num>
  <w:num w:numId="27" w16cid:durableId="1283996958">
    <w:abstractNumId w:val="10"/>
  </w:num>
  <w:num w:numId="28" w16cid:durableId="248583503">
    <w:abstractNumId w:val="10"/>
  </w:num>
  <w:num w:numId="29" w16cid:durableId="1473401071">
    <w:abstractNumId w:val="10"/>
  </w:num>
  <w:num w:numId="30" w16cid:durableId="1889106794">
    <w:abstractNumId w:val="10"/>
  </w:num>
  <w:num w:numId="31" w16cid:durableId="984353366">
    <w:abstractNumId w:val="10"/>
  </w:num>
  <w:num w:numId="32" w16cid:durableId="1048917648">
    <w:abstractNumId w:val="16"/>
  </w:num>
  <w:num w:numId="33" w16cid:durableId="76646256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90805947">
    <w:abstractNumId w:val="10"/>
  </w:num>
  <w:num w:numId="35" w16cid:durableId="99448913">
    <w:abstractNumId w:val="10"/>
  </w:num>
  <w:num w:numId="36" w16cid:durableId="93015621">
    <w:abstractNumId w:val="10"/>
  </w:num>
  <w:num w:numId="37" w16cid:durableId="1439716420">
    <w:abstractNumId w:val="10"/>
  </w:num>
  <w:num w:numId="38" w16cid:durableId="366368907">
    <w:abstractNumId w:val="10"/>
  </w:num>
  <w:num w:numId="39" w16cid:durableId="431778534">
    <w:abstractNumId w:val="22"/>
  </w:num>
  <w:num w:numId="40" w16cid:durableId="422075467">
    <w:abstractNumId w:val="10"/>
  </w:num>
  <w:num w:numId="41" w16cid:durableId="1129082550">
    <w:abstractNumId w:val="10"/>
  </w:num>
  <w:num w:numId="42" w16cid:durableId="688605823">
    <w:abstractNumId w:val="10"/>
  </w:num>
  <w:num w:numId="43" w16cid:durableId="1677685986">
    <w:abstractNumId w:val="2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492061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75151506">
    <w:abstractNumId w:val="10"/>
  </w:num>
  <w:num w:numId="46" w16cid:durableId="236325046">
    <w:abstractNumId w:val="10"/>
  </w:num>
  <w:num w:numId="47" w16cid:durableId="1358845885">
    <w:abstractNumId w:val="26"/>
  </w:num>
  <w:num w:numId="48" w16cid:durableId="1262493943">
    <w:abstractNumId w:val="14"/>
  </w:num>
  <w:num w:numId="49" w16cid:durableId="1446654728">
    <w:abstractNumId w:val="30"/>
  </w:num>
  <w:num w:numId="50" w16cid:durableId="894125703">
    <w:abstractNumId w:val="10"/>
  </w:num>
  <w:num w:numId="51" w16cid:durableId="1438600522">
    <w:abstractNumId w:val="24"/>
  </w:num>
  <w:num w:numId="52" w16cid:durableId="1511721557">
    <w:abstractNumId w:val="10"/>
  </w:num>
  <w:num w:numId="53" w16cid:durableId="975375300">
    <w:abstractNumId w:val="10"/>
  </w:num>
  <w:num w:numId="54" w16cid:durableId="199628472">
    <w:abstractNumId w:val="19"/>
  </w:num>
  <w:num w:numId="55" w16cid:durableId="558445617">
    <w:abstractNumId w:val="10"/>
  </w:num>
  <w:num w:numId="56" w16cid:durableId="794371855">
    <w:abstractNumId w:val="13"/>
  </w:num>
  <w:num w:numId="57" w16cid:durableId="2129424392">
    <w:abstractNumId w:val="25"/>
  </w:num>
  <w:num w:numId="58" w16cid:durableId="138471313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documentProtection w:edit="trackedChanges" w:enforcement="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E0CBF"/>
    <w:rsid w:val="00000FED"/>
    <w:rsid w:val="00001540"/>
    <w:rsid w:val="00001570"/>
    <w:rsid w:val="00001B12"/>
    <w:rsid w:val="000030DA"/>
    <w:rsid w:val="0000434E"/>
    <w:rsid w:val="0000466E"/>
    <w:rsid w:val="0000605A"/>
    <w:rsid w:val="000070B3"/>
    <w:rsid w:val="00010246"/>
    <w:rsid w:val="00012237"/>
    <w:rsid w:val="00013540"/>
    <w:rsid w:val="0001389D"/>
    <w:rsid w:val="000140A2"/>
    <w:rsid w:val="0001419A"/>
    <w:rsid w:val="0001527C"/>
    <w:rsid w:val="00015E35"/>
    <w:rsid w:val="000175EF"/>
    <w:rsid w:val="00017D08"/>
    <w:rsid w:val="000211A9"/>
    <w:rsid w:val="00021238"/>
    <w:rsid w:val="00022071"/>
    <w:rsid w:val="0002235E"/>
    <w:rsid w:val="0002380D"/>
    <w:rsid w:val="00023C3E"/>
    <w:rsid w:val="00024963"/>
    <w:rsid w:val="000253DB"/>
    <w:rsid w:val="0003029B"/>
    <w:rsid w:val="00030479"/>
    <w:rsid w:val="00031096"/>
    <w:rsid w:val="00031260"/>
    <w:rsid w:val="00031362"/>
    <w:rsid w:val="00031DA3"/>
    <w:rsid w:val="000340F8"/>
    <w:rsid w:val="000341B1"/>
    <w:rsid w:val="00034403"/>
    <w:rsid w:val="00034472"/>
    <w:rsid w:val="00034619"/>
    <w:rsid w:val="00034AC8"/>
    <w:rsid w:val="00034DBA"/>
    <w:rsid w:val="0003681A"/>
    <w:rsid w:val="000372B7"/>
    <w:rsid w:val="00040E38"/>
    <w:rsid w:val="0004248B"/>
    <w:rsid w:val="000446FC"/>
    <w:rsid w:val="00047988"/>
    <w:rsid w:val="00050F6E"/>
    <w:rsid w:val="000530F8"/>
    <w:rsid w:val="00053361"/>
    <w:rsid w:val="00053A47"/>
    <w:rsid w:val="00060102"/>
    <w:rsid w:val="000619C0"/>
    <w:rsid w:val="00061EC2"/>
    <w:rsid w:val="00063341"/>
    <w:rsid w:val="00063936"/>
    <w:rsid w:val="00063BC1"/>
    <w:rsid w:val="00066320"/>
    <w:rsid w:val="00066AFC"/>
    <w:rsid w:val="00066CE8"/>
    <w:rsid w:val="000700B8"/>
    <w:rsid w:val="00071405"/>
    <w:rsid w:val="000763EC"/>
    <w:rsid w:val="00076EA5"/>
    <w:rsid w:val="00077014"/>
    <w:rsid w:val="000771ED"/>
    <w:rsid w:val="00077DCC"/>
    <w:rsid w:val="00080ED0"/>
    <w:rsid w:val="000817A0"/>
    <w:rsid w:val="000825DD"/>
    <w:rsid w:val="00082867"/>
    <w:rsid w:val="00084F4E"/>
    <w:rsid w:val="000859BF"/>
    <w:rsid w:val="00085B8F"/>
    <w:rsid w:val="000879D6"/>
    <w:rsid w:val="00090481"/>
    <w:rsid w:val="00092C64"/>
    <w:rsid w:val="00095701"/>
    <w:rsid w:val="000959E7"/>
    <w:rsid w:val="00097124"/>
    <w:rsid w:val="000974AF"/>
    <w:rsid w:val="00097B3D"/>
    <w:rsid w:val="000A10EA"/>
    <w:rsid w:val="000A1C88"/>
    <w:rsid w:val="000A2E77"/>
    <w:rsid w:val="000A3826"/>
    <w:rsid w:val="000A4134"/>
    <w:rsid w:val="000A5479"/>
    <w:rsid w:val="000A59FD"/>
    <w:rsid w:val="000A6B83"/>
    <w:rsid w:val="000A6C26"/>
    <w:rsid w:val="000A7B65"/>
    <w:rsid w:val="000B025A"/>
    <w:rsid w:val="000B0521"/>
    <w:rsid w:val="000B068D"/>
    <w:rsid w:val="000B1CEE"/>
    <w:rsid w:val="000B2BAF"/>
    <w:rsid w:val="000B2CBD"/>
    <w:rsid w:val="000B3534"/>
    <w:rsid w:val="000B366C"/>
    <w:rsid w:val="000B36C8"/>
    <w:rsid w:val="000B3BE3"/>
    <w:rsid w:val="000B544F"/>
    <w:rsid w:val="000B59C5"/>
    <w:rsid w:val="000B63B0"/>
    <w:rsid w:val="000B67F8"/>
    <w:rsid w:val="000C009A"/>
    <w:rsid w:val="000C065F"/>
    <w:rsid w:val="000C0C36"/>
    <w:rsid w:val="000C137D"/>
    <w:rsid w:val="000C2EF9"/>
    <w:rsid w:val="000C3406"/>
    <w:rsid w:val="000C47F4"/>
    <w:rsid w:val="000C5077"/>
    <w:rsid w:val="000C720C"/>
    <w:rsid w:val="000C724E"/>
    <w:rsid w:val="000D013C"/>
    <w:rsid w:val="000D1E68"/>
    <w:rsid w:val="000D1F05"/>
    <w:rsid w:val="000D225E"/>
    <w:rsid w:val="000D26ED"/>
    <w:rsid w:val="000D26F3"/>
    <w:rsid w:val="000D391F"/>
    <w:rsid w:val="000D408B"/>
    <w:rsid w:val="000D52A4"/>
    <w:rsid w:val="000D60F9"/>
    <w:rsid w:val="000D754D"/>
    <w:rsid w:val="000D7DEB"/>
    <w:rsid w:val="000E07BC"/>
    <w:rsid w:val="000E2719"/>
    <w:rsid w:val="000E2E21"/>
    <w:rsid w:val="000E46CC"/>
    <w:rsid w:val="000E5CDE"/>
    <w:rsid w:val="000F160C"/>
    <w:rsid w:val="000F1CD4"/>
    <w:rsid w:val="000F1E33"/>
    <w:rsid w:val="000F2C4C"/>
    <w:rsid w:val="000F319C"/>
    <w:rsid w:val="000F3A69"/>
    <w:rsid w:val="000F3FD0"/>
    <w:rsid w:val="000F4103"/>
    <w:rsid w:val="000F4728"/>
    <w:rsid w:val="000F70A7"/>
    <w:rsid w:val="0010096B"/>
    <w:rsid w:val="001009B6"/>
    <w:rsid w:val="00101374"/>
    <w:rsid w:val="001036C4"/>
    <w:rsid w:val="001038E2"/>
    <w:rsid w:val="001065DC"/>
    <w:rsid w:val="0010678C"/>
    <w:rsid w:val="00107479"/>
    <w:rsid w:val="00111A2C"/>
    <w:rsid w:val="00113CCA"/>
    <w:rsid w:val="001145E0"/>
    <w:rsid w:val="00114D4D"/>
    <w:rsid w:val="001160CA"/>
    <w:rsid w:val="001170F5"/>
    <w:rsid w:val="00117C80"/>
    <w:rsid w:val="001207D6"/>
    <w:rsid w:val="00120C63"/>
    <w:rsid w:val="00121CBC"/>
    <w:rsid w:val="00122F25"/>
    <w:rsid w:val="00124875"/>
    <w:rsid w:val="00125C07"/>
    <w:rsid w:val="0012678A"/>
    <w:rsid w:val="00130EFC"/>
    <w:rsid w:val="00131241"/>
    <w:rsid w:val="001315DA"/>
    <w:rsid w:val="00131C24"/>
    <w:rsid w:val="00132277"/>
    <w:rsid w:val="0013561F"/>
    <w:rsid w:val="00135980"/>
    <w:rsid w:val="0013786F"/>
    <w:rsid w:val="00142B57"/>
    <w:rsid w:val="00142E29"/>
    <w:rsid w:val="001434C4"/>
    <w:rsid w:val="00145264"/>
    <w:rsid w:val="00145755"/>
    <w:rsid w:val="00145D0A"/>
    <w:rsid w:val="00146162"/>
    <w:rsid w:val="001462FC"/>
    <w:rsid w:val="00147C63"/>
    <w:rsid w:val="001502CF"/>
    <w:rsid w:val="001518D3"/>
    <w:rsid w:val="00152B97"/>
    <w:rsid w:val="00153511"/>
    <w:rsid w:val="00154237"/>
    <w:rsid w:val="00154301"/>
    <w:rsid w:val="00154395"/>
    <w:rsid w:val="001546D7"/>
    <w:rsid w:val="0015565A"/>
    <w:rsid w:val="0015619A"/>
    <w:rsid w:val="00161F2D"/>
    <w:rsid w:val="00161FAA"/>
    <w:rsid w:val="00163491"/>
    <w:rsid w:val="0016391A"/>
    <w:rsid w:val="00163A97"/>
    <w:rsid w:val="001646EF"/>
    <w:rsid w:val="00164719"/>
    <w:rsid w:val="00164EBC"/>
    <w:rsid w:val="00166FC4"/>
    <w:rsid w:val="001677AC"/>
    <w:rsid w:val="00170645"/>
    <w:rsid w:val="001707C7"/>
    <w:rsid w:val="00170DD7"/>
    <w:rsid w:val="00172A33"/>
    <w:rsid w:val="00173BD9"/>
    <w:rsid w:val="0017418F"/>
    <w:rsid w:val="001745AB"/>
    <w:rsid w:val="00174E79"/>
    <w:rsid w:val="00176C5B"/>
    <w:rsid w:val="001771FE"/>
    <w:rsid w:val="001804EA"/>
    <w:rsid w:val="00180C63"/>
    <w:rsid w:val="00181E87"/>
    <w:rsid w:val="001835BA"/>
    <w:rsid w:val="00183B45"/>
    <w:rsid w:val="00184D44"/>
    <w:rsid w:val="0018511B"/>
    <w:rsid w:val="00186AEA"/>
    <w:rsid w:val="00190304"/>
    <w:rsid w:val="00190A61"/>
    <w:rsid w:val="00192DE1"/>
    <w:rsid w:val="0019436A"/>
    <w:rsid w:val="00196F86"/>
    <w:rsid w:val="00197179"/>
    <w:rsid w:val="00197D5F"/>
    <w:rsid w:val="001A141C"/>
    <w:rsid w:val="001A1653"/>
    <w:rsid w:val="001A2215"/>
    <w:rsid w:val="001A28BB"/>
    <w:rsid w:val="001A2C1A"/>
    <w:rsid w:val="001A3342"/>
    <w:rsid w:val="001A3E3D"/>
    <w:rsid w:val="001A46D1"/>
    <w:rsid w:val="001A5BAB"/>
    <w:rsid w:val="001A5D8E"/>
    <w:rsid w:val="001A7049"/>
    <w:rsid w:val="001A78BA"/>
    <w:rsid w:val="001B00EC"/>
    <w:rsid w:val="001B1546"/>
    <w:rsid w:val="001B1E40"/>
    <w:rsid w:val="001B3389"/>
    <w:rsid w:val="001B4010"/>
    <w:rsid w:val="001B48A5"/>
    <w:rsid w:val="001B68DC"/>
    <w:rsid w:val="001C1222"/>
    <w:rsid w:val="001C27E2"/>
    <w:rsid w:val="001C281E"/>
    <w:rsid w:val="001C29C6"/>
    <w:rsid w:val="001C2DA5"/>
    <w:rsid w:val="001C3B78"/>
    <w:rsid w:val="001C3D01"/>
    <w:rsid w:val="001C4494"/>
    <w:rsid w:val="001C4FA6"/>
    <w:rsid w:val="001C51FE"/>
    <w:rsid w:val="001C764E"/>
    <w:rsid w:val="001D1DF2"/>
    <w:rsid w:val="001D2048"/>
    <w:rsid w:val="001D4ED1"/>
    <w:rsid w:val="001D5B23"/>
    <w:rsid w:val="001D5B76"/>
    <w:rsid w:val="001E1052"/>
    <w:rsid w:val="001E1568"/>
    <w:rsid w:val="001E1A66"/>
    <w:rsid w:val="001E1CB7"/>
    <w:rsid w:val="001E1F02"/>
    <w:rsid w:val="001E21B1"/>
    <w:rsid w:val="001E2D3A"/>
    <w:rsid w:val="001E2F93"/>
    <w:rsid w:val="001E44C9"/>
    <w:rsid w:val="001E4554"/>
    <w:rsid w:val="001E59A7"/>
    <w:rsid w:val="001E61E5"/>
    <w:rsid w:val="001F0A93"/>
    <w:rsid w:val="001F2159"/>
    <w:rsid w:val="001F51A9"/>
    <w:rsid w:val="001F53FD"/>
    <w:rsid w:val="002004A6"/>
    <w:rsid w:val="002016A8"/>
    <w:rsid w:val="002019BF"/>
    <w:rsid w:val="002039F5"/>
    <w:rsid w:val="00204A80"/>
    <w:rsid w:val="00205601"/>
    <w:rsid w:val="00205E59"/>
    <w:rsid w:val="00206329"/>
    <w:rsid w:val="00206436"/>
    <w:rsid w:val="002079B7"/>
    <w:rsid w:val="00210B8B"/>
    <w:rsid w:val="00211B7C"/>
    <w:rsid w:val="00211F04"/>
    <w:rsid w:val="002131B4"/>
    <w:rsid w:val="00214863"/>
    <w:rsid w:val="002156B4"/>
    <w:rsid w:val="0021582C"/>
    <w:rsid w:val="002162C7"/>
    <w:rsid w:val="00216325"/>
    <w:rsid w:val="00216B2E"/>
    <w:rsid w:val="0021705B"/>
    <w:rsid w:val="00217455"/>
    <w:rsid w:val="00217A18"/>
    <w:rsid w:val="00222286"/>
    <w:rsid w:val="0022270E"/>
    <w:rsid w:val="00223AF3"/>
    <w:rsid w:val="00224FCD"/>
    <w:rsid w:val="002251D9"/>
    <w:rsid w:val="002318A2"/>
    <w:rsid w:val="00231EEA"/>
    <w:rsid w:val="0023210C"/>
    <w:rsid w:val="00233232"/>
    <w:rsid w:val="002359C7"/>
    <w:rsid w:val="002379A2"/>
    <w:rsid w:val="002405B0"/>
    <w:rsid w:val="002430D0"/>
    <w:rsid w:val="00244D9E"/>
    <w:rsid w:val="0024621D"/>
    <w:rsid w:val="00246B0F"/>
    <w:rsid w:val="002472C5"/>
    <w:rsid w:val="00250588"/>
    <w:rsid w:val="00252B23"/>
    <w:rsid w:val="00253222"/>
    <w:rsid w:val="002547A2"/>
    <w:rsid w:val="002547C7"/>
    <w:rsid w:val="00255EB5"/>
    <w:rsid w:val="00256725"/>
    <w:rsid w:val="00257DB4"/>
    <w:rsid w:val="00260376"/>
    <w:rsid w:val="00261683"/>
    <w:rsid w:val="00261C13"/>
    <w:rsid w:val="00262847"/>
    <w:rsid w:val="00262D5F"/>
    <w:rsid w:val="002631F9"/>
    <w:rsid w:val="00263D76"/>
    <w:rsid w:val="002657CE"/>
    <w:rsid w:val="00265D75"/>
    <w:rsid w:val="002679EF"/>
    <w:rsid w:val="00267C48"/>
    <w:rsid w:val="0027041A"/>
    <w:rsid w:val="00271705"/>
    <w:rsid w:val="00271911"/>
    <w:rsid w:val="0027228A"/>
    <w:rsid w:val="00273877"/>
    <w:rsid w:val="00273BF0"/>
    <w:rsid w:val="00274CD0"/>
    <w:rsid w:val="002772D6"/>
    <w:rsid w:val="0027785E"/>
    <w:rsid w:val="00277E61"/>
    <w:rsid w:val="0028181F"/>
    <w:rsid w:val="002819FE"/>
    <w:rsid w:val="00281BB2"/>
    <w:rsid w:val="002828AA"/>
    <w:rsid w:val="00287ED0"/>
    <w:rsid w:val="002900B1"/>
    <w:rsid w:val="00290AB2"/>
    <w:rsid w:val="00291EDD"/>
    <w:rsid w:val="00293B30"/>
    <w:rsid w:val="00294670"/>
    <w:rsid w:val="00295FF4"/>
    <w:rsid w:val="0029782A"/>
    <w:rsid w:val="002A03C3"/>
    <w:rsid w:val="002A133C"/>
    <w:rsid w:val="002A1683"/>
    <w:rsid w:val="002A33D3"/>
    <w:rsid w:val="002A4390"/>
    <w:rsid w:val="002A46ED"/>
    <w:rsid w:val="002A6AF6"/>
    <w:rsid w:val="002B038F"/>
    <w:rsid w:val="002B0731"/>
    <w:rsid w:val="002B17B3"/>
    <w:rsid w:val="002B1F05"/>
    <w:rsid w:val="002B2149"/>
    <w:rsid w:val="002B2416"/>
    <w:rsid w:val="002B254E"/>
    <w:rsid w:val="002B477F"/>
    <w:rsid w:val="002B4CE8"/>
    <w:rsid w:val="002B5856"/>
    <w:rsid w:val="002B5E6A"/>
    <w:rsid w:val="002B72E9"/>
    <w:rsid w:val="002C00B9"/>
    <w:rsid w:val="002C2C32"/>
    <w:rsid w:val="002C38BB"/>
    <w:rsid w:val="002C4EA0"/>
    <w:rsid w:val="002C5149"/>
    <w:rsid w:val="002C5390"/>
    <w:rsid w:val="002C6B7F"/>
    <w:rsid w:val="002C76AB"/>
    <w:rsid w:val="002C7998"/>
    <w:rsid w:val="002D17EE"/>
    <w:rsid w:val="002D256A"/>
    <w:rsid w:val="002D271A"/>
    <w:rsid w:val="002D37EE"/>
    <w:rsid w:val="002D3D82"/>
    <w:rsid w:val="002D3EEA"/>
    <w:rsid w:val="002D5124"/>
    <w:rsid w:val="002E0D3F"/>
    <w:rsid w:val="002E211C"/>
    <w:rsid w:val="002E4AC6"/>
    <w:rsid w:val="002E5530"/>
    <w:rsid w:val="002E6486"/>
    <w:rsid w:val="002E68DF"/>
    <w:rsid w:val="002E6D0F"/>
    <w:rsid w:val="002E6E78"/>
    <w:rsid w:val="002E70F7"/>
    <w:rsid w:val="002E7868"/>
    <w:rsid w:val="002E7EAA"/>
    <w:rsid w:val="002F1075"/>
    <w:rsid w:val="002F1621"/>
    <w:rsid w:val="002F1E53"/>
    <w:rsid w:val="002F2284"/>
    <w:rsid w:val="002F2CAA"/>
    <w:rsid w:val="002F3DFB"/>
    <w:rsid w:val="002F4D18"/>
    <w:rsid w:val="002F6609"/>
    <w:rsid w:val="002F712A"/>
    <w:rsid w:val="0030052C"/>
    <w:rsid w:val="003029F3"/>
    <w:rsid w:val="00306E3E"/>
    <w:rsid w:val="003078ED"/>
    <w:rsid w:val="00310403"/>
    <w:rsid w:val="00310BE7"/>
    <w:rsid w:val="00311FB8"/>
    <w:rsid w:val="00313694"/>
    <w:rsid w:val="00315D5E"/>
    <w:rsid w:val="00316938"/>
    <w:rsid w:val="00317657"/>
    <w:rsid w:val="00317A4C"/>
    <w:rsid w:val="00323F4F"/>
    <w:rsid w:val="003249FD"/>
    <w:rsid w:val="00324BD4"/>
    <w:rsid w:val="00324F87"/>
    <w:rsid w:val="00325C02"/>
    <w:rsid w:val="00325ED1"/>
    <w:rsid w:val="00326A6C"/>
    <w:rsid w:val="00326CB3"/>
    <w:rsid w:val="00327BD6"/>
    <w:rsid w:val="00327C8A"/>
    <w:rsid w:val="0033014C"/>
    <w:rsid w:val="003306E1"/>
    <w:rsid w:val="0033193A"/>
    <w:rsid w:val="003320E4"/>
    <w:rsid w:val="0033268F"/>
    <w:rsid w:val="00333380"/>
    <w:rsid w:val="00335151"/>
    <w:rsid w:val="0033525D"/>
    <w:rsid w:val="00335CE0"/>
    <w:rsid w:val="0033777B"/>
    <w:rsid w:val="003401B6"/>
    <w:rsid w:val="00340C42"/>
    <w:rsid w:val="003414F3"/>
    <w:rsid w:val="003452EA"/>
    <w:rsid w:val="00346A9C"/>
    <w:rsid w:val="00347D61"/>
    <w:rsid w:val="00350CBF"/>
    <w:rsid w:val="00351049"/>
    <w:rsid w:val="003512D2"/>
    <w:rsid w:val="00352212"/>
    <w:rsid w:val="003530E4"/>
    <w:rsid w:val="003530EB"/>
    <w:rsid w:val="00353A43"/>
    <w:rsid w:val="00353DF9"/>
    <w:rsid w:val="0035613E"/>
    <w:rsid w:val="00362F42"/>
    <w:rsid w:val="0036351A"/>
    <w:rsid w:val="0036355B"/>
    <w:rsid w:val="003639D8"/>
    <w:rsid w:val="00363EE9"/>
    <w:rsid w:val="00364761"/>
    <w:rsid w:val="00364D18"/>
    <w:rsid w:val="00365BB7"/>
    <w:rsid w:val="0036600C"/>
    <w:rsid w:val="00367829"/>
    <w:rsid w:val="00370089"/>
    <w:rsid w:val="0037020D"/>
    <w:rsid w:val="00371011"/>
    <w:rsid w:val="0037205F"/>
    <w:rsid w:val="0037255F"/>
    <w:rsid w:val="00372A08"/>
    <w:rsid w:val="00373989"/>
    <w:rsid w:val="00373E2C"/>
    <w:rsid w:val="0037570C"/>
    <w:rsid w:val="0037606E"/>
    <w:rsid w:val="00376128"/>
    <w:rsid w:val="00376453"/>
    <w:rsid w:val="0037742E"/>
    <w:rsid w:val="00377D56"/>
    <w:rsid w:val="003803CC"/>
    <w:rsid w:val="00380676"/>
    <w:rsid w:val="00381C3A"/>
    <w:rsid w:val="0038245A"/>
    <w:rsid w:val="003828CC"/>
    <w:rsid w:val="003840E6"/>
    <w:rsid w:val="0038523D"/>
    <w:rsid w:val="00385CFC"/>
    <w:rsid w:val="003862F0"/>
    <w:rsid w:val="003909D6"/>
    <w:rsid w:val="00391CED"/>
    <w:rsid w:val="00391EF0"/>
    <w:rsid w:val="003929AF"/>
    <w:rsid w:val="0039337A"/>
    <w:rsid w:val="00393852"/>
    <w:rsid w:val="00395FC1"/>
    <w:rsid w:val="003963C4"/>
    <w:rsid w:val="0039764E"/>
    <w:rsid w:val="003A0D0A"/>
    <w:rsid w:val="003A1C61"/>
    <w:rsid w:val="003A3189"/>
    <w:rsid w:val="003A3CA7"/>
    <w:rsid w:val="003A3D06"/>
    <w:rsid w:val="003A45BA"/>
    <w:rsid w:val="003A4757"/>
    <w:rsid w:val="003A7E62"/>
    <w:rsid w:val="003A7EC4"/>
    <w:rsid w:val="003B0224"/>
    <w:rsid w:val="003B13DF"/>
    <w:rsid w:val="003B2B2F"/>
    <w:rsid w:val="003B31E2"/>
    <w:rsid w:val="003B33BD"/>
    <w:rsid w:val="003B569D"/>
    <w:rsid w:val="003C1106"/>
    <w:rsid w:val="003C2ADC"/>
    <w:rsid w:val="003C330C"/>
    <w:rsid w:val="003C3C0E"/>
    <w:rsid w:val="003C41F1"/>
    <w:rsid w:val="003C4A08"/>
    <w:rsid w:val="003C4A7F"/>
    <w:rsid w:val="003C4C3F"/>
    <w:rsid w:val="003C5677"/>
    <w:rsid w:val="003C56CB"/>
    <w:rsid w:val="003C598B"/>
    <w:rsid w:val="003C6EFB"/>
    <w:rsid w:val="003C7721"/>
    <w:rsid w:val="003D1B57"/>
    <w:rsid w:val="003D369F"/>
    <w:rsid w:val="003D42A6"/>
    <w:rsid w:val="003D4F21"/>
    <w:rsid w:val="003D4FAC"/>
    <w:rsid w:val="003D599C"/>
    <w:rsid w:val="003D778C"/>
    <w:rsid w:val="003E17F3"/>
    <w:rsid w:val="003E1885"/>
    <w:rsid w:val="003E1B09"/>
    <w:rsid w:val="003E2D3F"/>
    <w:rsid w:val="003E6379"/>
    <w:rsid w:val="003E638D"/>
    <w:rsid w:val="003E73EA"/>
    <w:rsid w:val="003E7906"/>
    <w:rsid w:val="003E7D26"/>
    <w:rsid w:val="003E7E6B"/>
    <w:rsid w:val="003F000F"/>
    <w:rsid w:val="003F0F2A"/>
    <w:rsid w:val="003F1689"/>
    <w:rsid w:val="003F1E6B"/>
    <w:rsid w:val="003F3C50"/>
    <w:rsid w:val="003F7F7B"/>
    <w:rsid w:val="004014CA"/>
    <w:rsid w:val="004021E3"/>
    <w:rsid w:val="00402735"/>
    <w:rsid w:val="00406202"/>
    <w:rsid w:val="00406A6A"/>
    <w:rsid w:val="00406B22"/>
    <w:rsid w:val="00407147"/>
    <w:rsid w:val="0040724F"/>
    <w:rsid w:val="004078FA"/>
    <w:rsid w:val="00410681"/>
    <w:rsid w:val="00411A31"/>
    <w:rsid w:val="00411EB2"/>
    <w:rsid w:val="00412DCF"/>
    <w:rsid w:val="00415BF8"/>
    <w:rsid w:val="00415C8D"/>
    <w:rsid w:val="00416E6A"/>
    <w:rsid w:val="0042099A"/>
    <w:rsid w:val="00420C34"/>
    <w:rsid w:val="00420EAB"/>
    <w:rsid w:val="0042101E"/>
    <w:rsid w:val="0042244B"/>
    <w:rsid w:val="00423E40"/>
    <w:rsid w:val="00424C75"/>
    <w:rsid w:val="00426374"/>
    <w:rsid w:val="00430196"/>
    <w:rsid w:val="00430890"/>
    <w:rsid w:val="004315E8"/>
    <w:rsid w:val="00431998"/>
    <w:rsid w:val="00431E08"/>
    <w:rsid w:val="004328A7"/>
    <w:rsid w:val="0043316E"/>
    <w:rsid w:val="00433AAA"/>
    <w:rsid w:val="00434C74"/>
    <w:rsid w:val="00436913"/>
    <w:rsid w:val="00440059"/>
    <w:rsid w:val="0044121C"/>
    <w:rsid w:val="00441418"/>
    <w:rsid w:val="00445043"/>
    <w:rsid w:val="004458C3"/>
    <w:rsid w:val="004469B0"/>
    <w:rsid w:val="00453216"/>
    <w:rsid w:val="00453D45"/>
    <w:rsid w:val="00454264"/>
    <w:rsid w:val="004550AA"/>
    <w:rsid w:val="0045541D"/>
    <w:rsid w:val="0045639A"/>
    <w:rsid w:val="00456642"/>
    <w:rsid w:val="00456EB4"/>
    <w:rsid w:val="0045757E"/>
    <w:rsid w:val="0045772D"/>
    <w:rsid w:val="00457827"/>
    <w:rsid w:val="00457C3E"/>
    <w:rsid w:val="00461947"/>
    <w:rsid w:val="004639FE"/>
    <w:rsid w:val="00463C94"/>
    <w:rsid w:val="0046553C"/>
    <w:rsid w:val="004703DF"/>
    <w:rsid w:val="0047095A"/>
    <w:rsid w:val="00470D7E"/>
    <w:rsid w:val="004711F0"/>
    <w:rsid w:val="00471431"/>
    <w:rsid w:val="004718F3"/>
    <w:rsid w:val="004725D2"/>
    <w:rsid w:val="004733EF"/>
    <w:rsid w:val="00473C97"/>
    <w:rsid w:val="0047451D"/>
    <w:rsid w:val="0047464B"/>
    <w:rsid w:val="00474FD4"/>
    <w:rsid w:val="00475040"/>
    <w:rsid w:val="0047522A"/>
    <w:rsid w:val="00481480"/>
    <w:rsid w:val="00481778"/>
    <w:rsid w:val="00483E37"/>
    <w:rsid w:val="00485054"/>
    <w:rsid w:val="004868EE"/>
    <w:rsid w:val="004905F6"/>
    <w:rsid w:val="00490C06"/>
    <w:rsid w:val="00490FD7"/>
    <w:rsid w:val="00493D40"/>
    <w:rsid w:val="00493EE3"/>
    <w:rsid w:val="004941D5"/>
    <w:rsid w:val="00494C75"/>
    <w:rsid w:val="00495640"/>
    <w:rsid w:val="00495B5B"/>
    <w:rsid w:val="00496623"/>
    <w:rsid w:val="004967B6"/>
    <w:rsid w:val="00497D27"/>
    <w:rsid w:val="004A0A44"/>
    <w:rsid w:val="004A0E6D"/>
    <w:rsid w:val="004A0F12"/>
    <w:rsid w:val="004A1510"/>
    <w:rsid w:val="004A15C1"/>
    <w:rsid w:val="004A445E"/>
    <w:rsid w:val="004A4D82"/>
    <w:rsid w:val="004A504B"/>
    <w:rsid w:val="004A6911"/>
    <w:rsid w:val="004A6EDF"/>
    <w:rsid w:val="004B0110"/>
    <w:rsid w:val="004B08E9"/>
    <w:rsid w:val="004B1831"/>
    <w:rsid w:val="004B1AA0"/>
    <w:rsid w:val="004B2297"/>
    <w:rsid w:val="004B2AE2"/>
    <w:rsid w:val="004B2B06"/>
    <w:rsid w:val="004B3652"/>
    <w:rsid w:val="004B54E0"/>
    <w:rsid w:val="004B6F1E"/>
    <w:rsid w:val="004B7384"/>
    <w:rsid w:val="004B7AD3"/>
    <w:rsid w:val="004C0FBB"/>
    <w:rsid w:val="004C10F5"/>
    <w:rsid w:val="004C29A9"/>
    <w:rsid w:val="004C3756"/>
    <w:rsid w:val="004C3ABB"/>
    <w:rsid w:val="004C4269"/>
    <w:rsid w:val="004C68A8"/>
    <w:rsid w:val="004D05FD"/>
    <w:rsid w:val="004D1781"/>
    <w:rsid w:val="004D2412"/>
    <w:rsid w:val="004D4524"/>
    <w:rsid w:val="004D4A6D"/>
    <w:rsid w:val="004D5429"/>
    <w:rsid w:val="004D6236"/>
    <w:rsid w:val="004D7F90"/>
    <w:rsid w:val="004E08EE"/>
    <w:rsid w:val="004E4DBB"/>
    <w:rsid w:val="004E4E41"/>
    <w:rsid w:val="004E50EA"/>
    <w:rsid w:val="004E55CB"/>
    <w:rsid w:val="004E73DB"/>
    <w:rsid w:val="004E7F9C"/>
    <w:rsid w:val="004F0752"/>
    <w:rsid w:val="004F185B"/>
    <w:rsid w:val="004F2C4E"/>
    <w:rsid w:val="004F3493"/>
    <w:rsid w:val="004F38B0"/>
    <w:rsid w:val="004F4A29"/>
    <w:rsid w:val="004F5143"/>
    <w:rsid w:val="004F5247"/>
    <w:rsid w:val="004F5897"/>
    <w:rsid w:val="004F63C3"/>
    <w:rsid w:val="004F63C4"/>
    <w:rsid w:val="004F6B0A"/>
    <w:rsid w:val="004F7D9E"/>
    <w:rsid w:val="005001DE"/>
    <w:rsid w:val="00501BDF"/>
    <w:rsid w:val="00502A05"/>
    <w:rsid w:val="00502C0E"/>
    <w:rsid w:val="00503045"/>
    <w:rsid w:val="00503CB5"/>
    <w:rsid w:val="0050439D"/>
    <w:rsid w:val="00505802"/>
    <w:rsid w:val="005071C5"/>
    <w:rsid w:val="00507D54"/>
    <w:rsid w:val="0051014C"/>
    <w:rsid w:val="00511914"/>
    <w:rsid w:val="00512475"/>
    <w:rsid w:val="00512B09"/>
    <w:rsid w:val="00512C6E"/>
    <w:rsid w:val="00512DF3"/>
    <w:rsid w:val="00515163"/>
    <w:rsid w:val="005153FD"/>
    <w:rsid w:val="005154DB"/>
    <w:rsid w:val="0051559A"/>
    <w:rsid w:val="00515C55"/>
    <w:rsid w:val="00515F01"/>
    <w:rsid w:val="005164A5"/>
    <w:rsid w:val="0052028D"/>
    <w:rsid w:val="00520540"/>
    <w:rsid w:val="00521BEC"/>
    <w:rsid w:val="005220ED"/>
    <w:rsid w:val="005225D6"/>
    <w:rsid w:val="00526D76"/>
    <w:rsid w:val="00527E5B"/>
    <w:rsid w:val="00530222"/>
    <w:rsid w:val="005303B4"/>
    <w:rsid w:val="0053178F"/>
    <w:rsid w:val="00533796"/>
    <w:rsid w:val="005346F3"/>
    <w:rsid w:val="00537343"/>
    <w:rsid w:val="00537624"/>
    <w:rsid w:val="005407B8"/>
    <w:rsid w:val="00541D77"/>
    <w:rsid w:val="00541EF1"/>
    <w:rsid w:val="00542C11"/>
    <w:rsid w:val="00543BE9"/>
    <w:rsid w:val="00544107"/>
    <w:rsid w:val="00545DC0"/>
    <w:rsid w:val="00545EC1"/>
    <w:rsid w:val="00547D7A"/>
    <w:rsid w:val="00550D7C"/>
    <w:rsid w:val="005516F3"/>
    <w:rsid w:val="0055177E"/>
    <w:rsid w:val="00551A6D"/>
    <w:rsid w:val="005532BC"/>
    <w:rsid w:val="00553689"/>
    <w:rsid w:val="0055425C"/>
    <w:rsid w:val="00554321"/>
    <w:rsid w:val="00555744"/>
    <w:rsid w:val="00555D75"/>
    <w:rsid w:val="00556B2D"/>
    <w:rsid w:val="00557791"/>
    <w:rsid w:val="00560DF0"/>
    <w:rsid w:val="00561D15"/>
    <w:rsid w:val="00562FF1"/>
    <w:rsid w:val="00564600"/>
    <w:rsid w:val="0056542F"/>
    <w:rsid w:val="00565524"/>
    <w:rsid w:val="00565C18"/>
    <w:rsid w:val="005664D5"/>
    <w:rsid w:val="0056759C"/>
    <w:rsid w:val="00570977"/>
    <w:rsid w:val="00570D73"/>
    <w:rsid w:val="00570F70"/>
    <w:rsid w:val="00571118"/>
    <w:rsid w:val="0057179C"/>
    <w:rsid w:val="005717F4"/>
    <w:rsid w:val="0057288C"/>
    <w:rsid w:val="00573DD3"/>
    <w:rsid w:val="0057505F"/>
    <w:rsid w:val="00575D46"/>
    <w:rsid w:val="00575E7B"/>
    <w:rsid w:val="005763E8"/>
    <w:rsid w:val="00577DB8"/>
    <w:rsid w:val="005824C8"/>
    <w:rsid w:val="00584BCA"/>
    <w:rsid w:val="00587362"/>
    <w:rsid w:val="00587871"/>
    <w:rsid w:val="00591944"/>
    <w:rsid w:val="00591C12"/>
    <w:rsid w:val="00592AB5"/>
    <w:rsid w:val="00593F04"/>
    <w:rsid w:val="00594DED"/>
    <w:rsid w:val="0059513E"/>
    <w:rsid w:val="00595D5D"/>
    <w:rsid w:val="0059630A"/>
    <w:rsid w:val="005979AE"/>
    <w:rsid w:val="005A0270"/>
    <w:rsid w:val="005A1166"/>
    <w:rsid w:val="005A2CD0"/>
    <w:rsid w:val="005A4880"/>
    <w:rsid w:val="005A5F4E"/>
    <w:rsid w:val="005A6AA4"/>
    <w:rsid w:val="005A6D9F"/>
    <w:rsid w:val="005A79F2"/>
    <w:rsid w:val="005A7BD4"/>
    <w:rsid w:val="005A7D5B"/>
    <w:rsid w:val="005B2FF4"/>
    <w:rsid w:val="005B404C"/>
    <w:rsid w:val="005B48FF"/>
    <w:rsid w:val="005B5E69"/>
    <w:rsid w:val="005B653E"/>
    <w:rsid w:val="005B7598"/>
    <w:rsid w:val="005C0BF0"/>
    <w:rsid w:val="005C1A24"/>
    <w:rsid w:val="005C1E32"/>
    <w:rsid w:val="005C2F97"/>
    <w:rsid w:val="005C670D"/>
    <w:rsid w:val="005C6C7D"/>
    <w:rsid w:val="005D05B0"/>
    <w:rsid w:val="005D1100"/>
    <w:rsid w:val="005D1BED"/>
    <w:rsid w:val="005D363F"/>
    <w:rsid w:val="005D3F95"/>
    <w:rsid w:val="005D6138"/>
    <w:rsid w:val="005D65D7"/>
    <w:rsid w:val="005D789B"/>
    <w:rsid w:val="005E0C70"/>
    <w:rsid w:val="005E4147"/>
    <w:rsid w:val="005E49CF"/>
    <w:rsid w:val="005E5138"/>
    <w:rsid w:val="005E5780"/>
    <w:rsid w:val="005E59CD"/>
    <w:rsid w:val="005F0E29"/>
    <w:rsid w:val="005F1025"/>
    <w:rsid w:val="005F2844"/>
    <w:rsid w:val="005F328E"/>
    <w:rsid w:val="005F4B8C"/>
    <w:rsid w:val="005F4EE4"/>
    <w:rsid w:val="005F4FA7"/>
    <w:rsid w:val="005F61DC"/>
    <w:rsid w:val="005F7990"/>
    <w:rsid w:val="00601ACF"/>
    <w:rsid w:val="006026C7"/>
    <w:rsid w:val="006036E2"/>
    <w:rsid w:val="00604C15"/>
    <w:rsid w:val="00605037"/>
    <w:rsid w:val="00606FE8"/>
    <w:rsid w:val="00611FAA"/>
    <w:rsid w:val="00612181"/>
    <w:rsid w:val="00614215"/>
    <w:rsid w:val="00614303"/>
    <w:rsid w:val="00614B79"/>
    <w:rsid w:val="00615538"/>
    <w:rsid w:val="006158D5"/>
    <w:rsid w:val="006162D6"/>
    <w:rsid w:val="00616DA8"/>
    <w:rsid w:val="00617579"/>
    <w:rsid w:val="00617D7D"/>
    <w:rsid w:val="006204BD"/>
    <w:rsid w:val="00620FAB"/>
    <w:rsid w:val="00621C03"/>
    <w:rsid w:val="00621D7E"/>
    <w:rsid w:val="006226D1"/>
    <w:rsid w:val="006228B5"/>
    <w:rsid w:val="00623FBF"/>
    <w:rsid w:val="006241EF"/>
    <w:rsid w:val="0062489D"/>
    <w:rsid w:val="00624D77"/>
    <w:rsid w:val="00625D83"/>
    <w:rsid w:val="00626C6D"/>
    <w:rsid w:val="00627DCF"/>
    <w:rsid w:val="00627EC3"/>
    <w:rsid w:val="00630076"/>
    <w:rsid w:val="006300A4"/>
    <w:rsid w:val="00632A4C"/>
    <w:rsid w:val="00633318"/>
    <w:rsid w:val="00634C0D"/>
    <w:rsid w:val="006369B6"/>
    <w:rsid w:val="00641C49"/>
    <w:rsid w:val="00642A73"/>
    <w:rsid w:val="00643B65"/>
    <w:rsid w:val="00643F49"/>
    <w:rsid w:val="006443E9"/>
    <w:rsid w:val="006449A3"/>
    <w:rsid w:val="006452EC"/>
    <w:rsid w:val="0064576E"/>
    <w:rsid w:val="0064661B"/>
    <w:rsid w:val="00646A27"/>
    <w:rsid w:val="00646A40"/>
    <w:rsid w:val="00646ED8"/>
    <w:rsid w:val="00647FD6"/>
    <w:rsid w:val="00651697"/>
    <w:rsid w:val="0065183D"/>
    <w:rsid w:val="00651984"/>
    <w:rsid w:val="00651E7E"/>
    <w:rsid w:val="00652630"/>
    <w:rsid w:val="006538AA"/>
    <w:rsid w:val="006538C5"/>
    <w:rsid w:val="00653CE8"/>
    <w:rsid w:val="0065432D"/>
    <w:rsid w:val="006550C0"/>
    <w:rsid w:val="00656A7F"/>
    <w:rsid w:val="0066074E"/>
    <w:rsid w:val="00660774"/>
    <w:rsid w:val="00660D92"/>
    <w:rsid w:val="00660E1E"/>
    <w:rsid w:val="006611E9"/>
    <w:rsid w:val="006623E7"/>
    <w:rsid w:val="00662B80"/>
    <w:rsid w:val="0066316C"/>
    <w:rsid w:val="0066377E"/>
    <w:rsid w:val="0066501A"/>
    <w:rsid w:val="006653CA"/>
    <w:rsid w:val="00665C85"/>
    <w:rsid w:val="00666322"/>
    <w:rsid w:val="0066768F"/>
    <w:rsid w:val="00667F8D"/>
    <w:rsid w:val="00667FF3"/>
    <w:rsid w:val="00670F6C"/>
    <w:rsid w:val="00671CBC"/>
    <w:rsid w:val="006735FD"/>
    <w:rsid w:val="00675EDD"/>
    <w:rsid w:val="00676796"/>
    <w:rsid w:val="00676E58"/>
    <w:rsid w:val="00680F3D"/>
    <w:rsid w:val="00682D5E"/>
    <w:rsid w:val="006852C7"/>
    <w:rsid w:val="006852CE"/>
    <w:rsid w:val="006853A5"/>
    <w:rsid w:val="00685A0C"/>
    <w:rsid w:val="00687D1B"/>
    <w:rsid w:val="00687D80"/>
    <w:rsid w:val="00690850"/>
    <w:rsid w:val="00690A7D"/>
    <w:rsid w:val="00690B9C"/>
    <w:rsid w:val="00692D14"/>
    <w:rsid w:val="006940E8"/>
    <w:rsid w:val="006941BB"/>
    <w:rsid w:val="006A1B34"/>
    <w:rsid w:val="006A1C1A"/>
    <w:rsid w:val="006A3172"/>
    <w:rsid w:val="006A3364"/>
    <w:rsid w:val="006A3C32"/>
    <w:rsid w:val="006A43CD"/>
    <w:rsid w:val="006A4AA3"/>
    <w:rsid w:val="006A7A3B"/>
    <w:rsid w:val="006B018E"/>
    <w:rsid w:val="006B04CA"/>
    <w:rsid w:val="006B28BF"/>
    <w:rsid w:val="006B3729"/>
    <w:rsid w:val="006B65C7"/>
    <w:rsid w:val="006B7571"/>
    <w:rsid w:val="006C1727"/>
    <w:rsid w:val="006C1F2C"/>
    <w:rsid w:val="006C32FD"/>
    <w:rsid w:val="006C332D"/>
    <w:rsid w:val="006C39CE"/>
    <w:rsid w:val="006C3B0B"/>
    <w:rsid w:val="006C3FEB"/>
    <w:rsid w:val="006C562D"/>
    <w:rsid w:val="006C58E0"/>
    <w:rsid w:val="006C7D5D"/>
    <w:rsid w:val="006D064C"/>
    <w:rsid w:val="006D0FCC"/>
    <w:rsid w:val="006D0FDA"/>
    <w:rsid w:val="006D1695"/>
    <w:rsid w:val="006D1B2E"/>
    <w:rsid w:val="006D1D05"/>
    <w:rsid w:val="006D21F5"/>
    <w:rsid w:val="006D2D0C"/>
    <w:rsid w:val="006D3089"/>
    <w:rsid w:val="006D3109"/>
    <w:rsid w:val="006D5D3B"/>
    <w:rsid w:val="006D7D1A"/>
    <w:rsid w:val="006E0375"/>
    <w:rsid w:val="006E094E"/>
    <w:rsid w:val="006E0F4A"/>
    <w:rsid w:val="006E126D"/>
    <w:rsid w:val="006E1B55"/>
    <w:rsid w:val="006E1EE7"/>
    <w:rsid w:val="006E1FC3"/>
    <w:rsid w:val="006E258A"/>
    <w:rsid w:val="006E30A8"/>
    <w:rsid w:val="006E3975"/>
    <w:rsid w:val="006E4411"/>
    <w:rsid w:val="006E4FAD"/>
    <w:rsid w:val="006E77B2"/>
    <w:rsid w:val="006E7816"/>
    <w:rsid w:val="006E7EB2"/>
    <w:rsid w:val="006F04E3"/>
    <w:rsid w:val="006F0E0C"/>
    <w:rsid w:val="006F1E09"/>
    <w:rsid w:val="006F67BB"/>
    <w:rsid w:val="0070038F"/>
    <w:rsid w:val="007006DA"/>
    <w:rsid w:val="00701D20"/>
    <w:rsid w:val="0070305B"/>
    <w:rsid w:val="00704CE9"/>
    <w:rsid w:val="007059EB"/>
    <w:rsid w:val="0070616B"/>
    <w:rsid w:val="00706295"/>
    <w:rsid w:val="00706FDA"/>
    <w:rsid w:val="0070730B"/>
    <w:rsid w:val="00707317"/>
    <w:rsid w:val="007112A2"/>
    <w:rsid w:val="00711B8B"/>
    <w:rsid w:val="00711F9A"/>
    <w:rsid w:val="00713810"/>
    <w:rsid w:val="00713C6D"/>
    <w:rsid w:val="00714646"/>
    <w:rsid w:val="00714B00"/>
    <w:rsid w:val="00714F56"/>
    <w:rsid w:val="00722CD5"/>
    <w:rsid w:val="00722D82"/>
    <w:rsid w:val="007233C8"/>
    <w:rsid w:val="0072390E"/>
    <w:rsid w:val="00723B9B"/>
    <w:rsid w:val="00723BD3"/>
    <w:rsid w:val="0072529B"/>
    <w:rsid w:val="00725E17"/>
    <w:rsid w:val="00725F0D"/>
    <w:rsid w:val="0072614C"/>
    <w:rsid w:val="007262B9"/>
    <w:rsid w:val="00726B2A"/>
    <w:rsid w:val="00726B87"/>
    <w:rsid w:val="00726E1A"/>
    <w:rsid w:val="007303A5"/>
    <w:rsid w:val="00730939"/>
    <w:rsid w:val="00730B3E"/>
    <w:rsid w:val="00731DB2"/>
    <w:rsid w:val="00732B16"/>
    <w:rsid w:val="00732C71"/>
    <w:rsid w:val="00733F48"/>
    <w:rsid w:val="0073420B"/>
    <w:rsid w:val="00734600"/>
    <w:rsid w:val="00734A6D"/>
    <w:rsid w:val="00736367"/>
    <w:rsid w:val="00737809"/>
    <w:rsid w:val="0074075A"/>
    <w:rsid w:val="007412C7"/>
    <w:rsid w:val="00743164"/>
    <w:rsid w:val="0074338E"/>
    <w:rsid w:val="00743453"/>
    <w:rsid w:val="00744A7F"/>
    <w:rsid w:val="0074573A"/>
    <w:rsid w:val="007470E9"/>
    <w:rsid w:val="0074760E"/>
    <w:rsid w:val="0075004D"/>
    <w:rsid w:val="00751B90"/>
    <w:rsid w:val="00754155"/>
    <w:rsid w:val="007548C4"/>
    <w:rsid w:val="00754ABA"/>
    <w:rsid w:val="007553D3"/>
    <w:rsid w:val="00755D1B"/>
    <w:rsid w:val="00756B00"/>
    <w:rsid w:val="00760CB3"/>
    <w:rsid w:val="00760CBF"/>
    <w:rsid w:val="0076126A"/>
    <w:rsid w:val="00762525"/>
    <w:rsid w:val="00762EB9"/>
    <w:rsid w:val="007663E9"/>
    <w:rsid w:val="0076698C"/>
    <w:rsid w:val="0076731B"/>
    <w:rsid w:val="00767720"/>
    <w:rsid w:val="007702D6"/>
    <w:rsid w:val="007708A2"/>
    <w:rsid w:val="00770DD8"/>
    <w:rsid w:val="007739A1"/>
    <w:rsid w:val="00773F63"/>
    <w:rsid w:val="00775659"/>
    <w:rsid w:val="00775982"/>
    <w:rsid w:val="007771F3"/>
    <w:rsid w:val="00782B0D"/>
    <w:rsid w:val="007838F1"/>
    <w:rsid w:val="00784DFE"/>
    <w:rsid w:val="00785D88"/>
    <w:rsid w:val="00786B53"/>
    <w:rsid w:val="00787140"/>
    <w:rsid w:val="007907F9"/>
    <w:rsid w:val="00791703"/>
    <w:rsid w:val="00792A2B"/>
    <w:rsid w:val="00794E89"/>
    <w:rsid w:val="0079759A"/>
    <w:rsid w:val="0079781A"/>
    <w:rsid w:val="0079789D"/>
    <w:rsid w:val="00797960"/>
    <w:rsid w:val="007A1546"/>
    <w:rsid w:val="007A228C"/>
    <w:rsid w:val="007A368E"/>
    <w:rsid w:val="007A3A64"/>
    <w:rsid w:val="007A57FB"/>
    <w:rsid w:val="007A5868"/>
    <w:rsid w:val="007A5A8A"/>
    <w:rsid w:val="007A5BA6"/>
    <w:rsid w:val="007B04CE"/>
    <w:rsid w:val="007B19CA"/>
    <w:rsid w:val="007B2497"/>
    <w:rsid w:val="007B36D6"/>
    <w:rsid w:val="007B37FA"/>
    <w:rsid w:val="007B51BC"/>
    <w:rsid w:val="007B5208"/>
    <w:rsid w:val="007B5B92"/>
    <w:rsid w:val="007B6449"/>
    <w:rsid w:val="007B6871"/>
    <w:rsid w:val="007B6E3D"/>
    <w:rsid w:val="007B7A2F"/>
    <w:rsid w:val="007B7A8F"/>
    <w:rsid w:val="007B7DF9"/>
    <w:rsid w:val="007C1B44"/>
    <w:rsid w:val="007C1EC0"/>
    <w:rsid w:val="007C2B69"/>
    <w:rsid w:val="007C2D85"/>
    <w:rsid w:val="007C2FC7"/>
    <w:rsid w:val="007C32EE"/>
    <w:rsid w:val="007C39BA"/>
    <w:rsid w:val="007C3D33"/>
    <w:rsid w:val="007C42C0"/>
    <w:rsid w:val="007C5089"/>
    <w:rsid w:val="007C65BB"/>
    <w:rsid w:val="007D0078"/>
    <w:rsid w:val="007D0238"/>
    <w:rsid w:val="007D1292"/>
    <w:rsid w:val="007D294A"/>
    <w:rsid w:val="007D47D2"/>
    <w:rsid w:val="007D6941"/>
    <w:rsid w:val="007D6EC0"/>
    <w:rsid w:val="007D7E1D"/>
    <w:rsid w:val="007E05CF"/>
    <w:rsid w:val="007E239E"/>
    <w:rsid w:val="007E3007"/>
    <w:rsid w:val="007E4F2A"/>
    <w:rsid w:val="007E503C"/>
    <w:rsid w:val="007E639E"/>
    <w:rsid w:val="007E647C"/>
    <w:rsid w:val="007E6ED0"/>
    <w:rsid w:val="007E76C4"/>
    <w:rsid w:val="007F0593"/>
    <w:rsid w:val="007F10B9"/>
    <w:rsid w:val="007F17A6"/>
    <w:rsid w:val="007F1D68"/>
    <w:rsid w:val="007F2424"/>
    <w:rsid w:val="007F35F8"/>
    <w:rsid w:val="00800B46"/>
    <w:rsid w:val="00800E52"/>
    <w:rsid w:val="008025BA"/>
    <w:rsid w:val="00802BD2"/>
    <w:rsid w:val="00802C4C"/>
    <w:rsid w:val="0080345C"/>
    <w:rsid w:val="0080469D"/>
    <w:rsid w:val="008046F9"/>
    <w:rsid w:val="008105A1"/>
    <w:rsid w:val="0081122C"/>
    <w:rsid w:val="00811945"/>
    <w:rsid w:val="00814218"/>
    <w:rsid w:val="00814647"/>
    <w:rsid w:val="00814B98"/>
    <w:rsid w:val="0081698B"/>
    <w:rsid w:val="008214CB"/>
    <w:rsid w:val="008232CC"/>
    <w:rsid w:val="008249F0"/>
    <w:rsid w:val="0082522F"/>
    <w:rsid w:val="00825AC8"/>
    <w:rsid w:val="00827463"/>
    <w:rsid w:val="00831979"/>
    <w:rsid w:val="00831AF2"/>
    <w:rsid w:val="0083467A"/>
    <w:rsid w:val="00834A48"/>
    <w:rsid w:val="00835A17"/>
    <w:rsid w:val="0083782E"/>
    <w:rsid w:val="00837DC0"/>
    <w:rsid w:val="00842006"/>
    <w:rsid w:val="00842DCC"/>
    <w:rsid w:val="00843765"/>
    <w:rsid w:val="008460CA"/>
    <w:rsid w:val="0084640A"/>
    <w:rsid w:val="00851352"/>
    <w:rsid w:val="008548DA"/>
    <w:rsid w:val="00857077"/>
    <w:rsid w:val="008576C6"/>
    <w:rsid w:val="00857F06"/>
    <w:rsid w:val="0086050E"/>
    <w:rsid w:val="0086095B"/>
    <w:rsid w:val="0086223A"/>
    <w:rsid w:val="00863230"/>
    <w:rsid w:val="0086347E"/>
    <w:rsid w:val="00863FF6"/>
    <w:rsid w:val="00864A2C"/>
    <w:rsid w:val="008650F2"/>
    <w:rsid w:val="00865BD0"/>
    <w:rsid w:val="00870F42"/>
    <w:rsid w:val="008717D8"/>
    <w:rsid w:val="0087215C"/>
    <w:rsid w:val="008729A1"/>
    <w:rsid w:val="00872B39"/>
    <w:rsid w:val="00875C28"/>
    <w:rsid w:val="00875D25"/>
    <w:rsid w:val="008768FD"/>
    <w:rsid w:val="00877B32"/>
    <w:rsid w:val="0088021A"/>
    <w:rsid w:val="00880961"/>
    <w:rsid w:val="00880D7C"/>
    <w:rsid w:val="00880E35"/>
    <w:rsid w:val="0088124F"/>
    <w:rsid w:val="00881A4F"/>
    <w:rsid w:val="00885C1E"/>
    <w:rsid w:val="00885D80"/>
    <w:rsid w:val="008875FE"/>
    <w:rsid w:val="00887F8E"/>
    <w:rsid w:val="00890C9B"/>
    <w:rsid w:val="008923CE"/>
    <w:rsid w:val="00892D25"/>
    <w:rsid w:val="0089321E"/>
    <w:rsid w:val="00894034"/>
    <w:rsid w:val="00896234"/>
    <w:rsid w:val="0089721F"/>
    <w:rsid w:val="0089775D"/>
    <w:rsid w:val="00897C5E"/>
    <w:rsid w:val="00897E43"/>
    <w:rsid w:val="008A323F"/>
    <w:rsid w:val="008A3A7F"/>
    <w:rsid w:val="008A42B2"/>
    <w:rsid w:val="008A570D"/>
    <w:rsid w:val="008A71C2"/>
    <w:rsid w:val="008A73DF"/>
    <w:rsid w:val="008B2638"/>
    <w:rsid w:val="008B33D6"/>
    <w:rsid w:val="008B3591"/>
    <w:rsid w:val="008B3F5C"/>
    <w:rsid w:val="008B43B1"/>
    <w:rsid w:val="008C0499"/>
    <w:rsid w:val="008C04B0"/>
    <w:rsid w:val="008C04CD"/>
    <w:rsid w:val="008C0B70"/>
    <w:rsid w:val="008C222B"/>
    <w:rsid w:val="008C2314"/>
    <w:rsid w:val="008C32CA"/>
    <w:rsid w:val="008C3715"/>
    <w:rsid w:val="008C3C7C"/>
    <w:rsid w:val="008C420C"/>
    <w:rsid w:val="008C5738"/>
    <w:rsid w:val="008C62D4"/>
    <w:rsid w:val="008C6ECC"/>
    <w:rsid w:val="008C6FFA"/>
    <w:rsid w:val="008C79B8"/>
    <w:rsid w:val="008C79FA"/>
    <w:rsid w:val="008C7B7D"/>
    <w:rsid w:val="008C7EAD"/>
    <w:rsid w:val="008D00D6"/>
    <w:rsid w:val="008D0CFE"/>
    <w:rsid w:val="008D29D4"/>
    <w:rsid w:val="008D2C1E"/>
    <w:rsid w:val="008D4B3E"/>
    <w:rsid w:val="008D5130"/>
    <w:rsid w:val="008D6152"/>
    <w:rsid w:val="008D6A77"/>
    <w:rsid w:val="008D6B63"/>
    <w:rsid w:val="008E0302"/>
    <w:rsid w:val="008E11C5"/>
    <w:rsid w:val="008E1B55"/>
    <w:rsid w:val="008E30FA"/>
    <w:rsid w:val="008E3988"/>
    <w:rsid w:val="008E3EE0"/>
    <w:rsid w:val="008E4018"/>
    <w:rsid w:val="008E48CE"/>
    <w:rsid w:val="008E6080"/>
    <w:rsid w:val="008E6AC7"/>
    <w:rsid w:val="008E7007"/>
    <w:rsid w:val="008E7BA9"/>
    <w:rsid w:val="008F05DE"/>
    <w:rsid w:val="008F061A"/>
    <w:rsid w:val="008F0F81"/>
    <w:rsid w:val="008F18B0"/>
    <w:rsid w:val="008F27BF"/>
    <w:rsid w:val="008F2E64"/>
    <w:rsid w:val="008F5E94"/>
    <w:rsid w:val="008F6D59"/>
    <w:rsid w:val="008F789F"/>
    <w:rsid w:val="00900266"/>
    <w:rsid w:val="00900A0E"/>
    <w:rsid w:val="00902274"/>
    <w:rsid w:val="0090299B"/>
    <w:rsid w:val="00903439"/>
    <w:rsid w:val="00903543"/>
    <w:rsid w:val="0090388A"/>
    <w:rsid w:val="00903C57"/>
    <w:rsid w:val="00905852"/>
    <w:rsid w:val="0090640F"/>
    <w:rsid w:val="009070AE"/>
    <w:rsid w:val="0090737E"/>
    <w:rsid w:val="00910073"/>
    <w:rsid w:val="0091032A"/>
    <w:rsid w:val="00910B04"/>
    <w:rsid w:val="00910EBE"/>
    <w:rsid w:val="00912542"/>
    <w:rsid w:val="0091266F"/>
    <w:rsid w:val="009142EC"/>
    <w:rsid w:val="00914352"/>
    <w:rsid w:val="0091445D"/>
    <w:rsid w:val="009145E4"/>
    <w:rsid w:val="009147B9"/>
    <w:rsid w:val="009154C3"/>
    <w:rsid w:val="0091558A"/>
    <w:rsid w:val="0091605E"/>
    <w:rsid w:val="009162DB"/>
    <w:rsid w:val="0091709B"/>
    <w:rsid w:val="009205A5"/>
    <w:rsid w:val="00921F76"/>
    <w:rsid w:val="00922A79"/>
    <w:rsid w:val="00923540"/>
    <w:rsid w:val="009242A7"/>
    <w:rsid w:val="009243E5"/>
    <w:rsid w:val="0092568A"/>
    <w:rsid w:val="00926767"/>
    <w:rsid w:val="0092740D"/>
    <w:rsid w:val="00927994"/>
    <w:rsid w:val="00931044"/>
    <w:rsid w:val="00932403"/>
    <w:rsid w:val="009350A5"/>
    <w:rsid w:val="00935E87"/>
    <w:rsid w:val="009361D5"/>
    <w:rsid w:val="009364AF"/>
    <w:rsid w:val="009366BD"/>
    <w:rsid w:val="0094063B"/>
    <w:rsid w:val="00940BDB"/>
    <w:rsid w:val="009413E4"/>
    <w:rsid w:val="009415F1"/>
    <w:rsid w:val="009416A8"/>
    <w:rsid w:val="009428A4"/>
    <w:rsid w:val="00943E14"/>
    <w:rsid w:val="009450A6"/>
    <w:rsid w:val="0094510B"/>
    <w:rsid w:val="00945688"/>
    <w:rsid w:val="009456C4"/>
    <w:rsid w:val="00950890"/>
    <w:rsid w:val="009508F2"/>
    <w:rsid w:val="00951121"/>
    <w:rsid w:val="009527C2"/>
    <w:rsid w:val="00952A0B"/>
    <w:rsid w:val="009557FD"/>
    <w:rsid w:val="009561B2"/>
    <w:rsid w:val="009561C1"/>
    <w:rsid w:val="00956473"/>
    <w:rsid w:val="00956872"/>
    <w:rsid w:val="00956EEF"/>
    <w:rsid w:val="00961639"/>
    <w:rsid w:val="0096301B"/>
    <w:rsid w:val="00964C85"/>
    <w:rsid w:val="009659F4"/>
    <w:rsid w:val="009664EE"/>
    <w:rsid w:val="00970999"/>
    <w:rsid w:val="00970D60"/>
    <w:rsid w:val="009717B9"/>
    <w:rsid w:val="00971C8D"/>
    <w:rsid w:val="009721DA"/>
    <w:rsid w:val="0097295C"/>
    <w:rsid w:val="0097343C"/>
    <w:rsid w:val="00974547"/>
    <w:rsid w:val="00974E6B"/>
    <w:rsid w:val="00974FBB"/>
    <w:rsid w:val="009774CB"/>
    <w:rsid w:val="00980106"/>
    <w:rsid w:val="009811AA"/>
    <w:rsid w:val="00981D89"/>
    <w:rsid w:val="009832B0"/>
    <w:rsid w:val="00983DF8"/>
    <w:rsid w:val="009850C3"/>
    <w:rsid w:val="00985AED"/>
    <w:rsid w:val="00985AEE"/>
    <w:rsid w:val="009874D0"/>
    <w:rsid w:val="00987979"/>
    <w:rsid w:val="00990347"/>
    <w:rsid w:val="00990689"/>
    <w:rsid w:val="00990C24"/>
    <w:rsid w:val="00990FB6"/>
    <w:rsid w:val="0099390E"/>
    <w:rsid w:val="00993998"/>
    <w:rsid w:val="00995410"/>
    <w:rsid w:val="009960E5"/>
    <w:rsid w:val="009972A7"/>
    <w:rsid w:val="009A045F"/>
    <w:rsid w:val="009A0E87"/>
    <w:rsid w:val="009A0FE7"/>
    <w:rsid w:val="009A274E"/>
    <w:rsid w:val="009A3C60"/>
    <w:rsid w:val="009A42C9"/>
    <w:rsid w:val="009A62D2"/>
    <w:rsid w:val="009A64FE"/>
    <w:rsid w:val="009A7ADC"/>
    <w:rsid w:val="009B0688"/>
    <w:rsid w:val="009B0D30"/>
    <w:rsid w:val="009B11A8"/>
    <w:rsid w:val="009B1694"/>
    <w:rsid w:val="009B18FD"/>
    <w:rsid w:val="009B30B2"/>
    <w:rsid w:val="009B461F"/>
    <w:rsid w:val="009B5B87"/>
    <w:rsid w:val="009B5C0E"/>
    <w:rsid w:val="009B607B"/>
    <w:rsid w:val="009B6C70"/>
    <w:rsid w:val="009C03B8"/>
    <w:rsid w:val="009C0424"/>
    <w:rsid w:val="009C0BE2"/>
    <w:rsid w:val="009C19B7"/>
    <w:rsid w:val="009C2C6B"/>
    <w:rsid w:val="009C4255"/>
    <w:rsid w:val="009C5833"/>
    <w:rsid w:val="009C5ABB"/>
    <w:rsid w:val="009C6038"/>
    <w:rsid w:val="009C787D"/>
    <w:rsid w:val="009C7B89"/>
    <w:rsid w:val="009D01DD"/>
    <w:rsid w:val="009D02EC"/>
    <w:rsid w:val="009D03FA"/>
    <w:rsid w:val="009D2CBD"/>
    <w:rsid w:val="009D50DE"/>
    <w:rsid w:val="009D5126"/>
    <w:rsid w:val="009D512B"/>
    <w:rsid w:val="009D6FC8"/>
    <w:rsid w:val="009D709F"/>
    <w:rsid w:val="009D7C51"/>
    <w:rsid w:val="009E0068"/>
    <w:rsid w:val="009E04B8"/>
    <w:rsid w:val="009E0749"/>
    <w:rsid w:val="009E0CBF"/>
    <w:rsid w:val="009E18F1"/>
    <w:rsid w:val="009E196C"/>
    <w:rsid w:val="009E1A58"/>
    <w:rsid w:val="009E286C"/>
    <w:rsid w:val="009E3842"/>
    <w:rsid w:val="009E3ACC"/>
    <w:rsid w:val="009E3E32"/>
    <w:rsid w:val="009E58B7"/>
    <w:rsid w:val="009E6A0A"/>
    <w:rsid w:val="009F0751"/>
    <w:rsid w:val="009F22F1"/>
    <w:rsid w:val="009F2DF7"/>
    <w:rsid w:val="009F356A"/>
    <w:rsid w:val="009F36BF"/>
    <w:rsid w:val="009F455C"/>
    <w:rsid w:val="009F4F5F"/>
    <w:rsid w:val="009F50C7"/>
    <w:rsid w:val="009F57A7"/>
    <w:rsid w:val="009F7075"/>
    <w:rsid w:val="009F7D5C"/>
    <w:rsid w:val="00A002EE"/>
    <w:rsid w:val="00A00B72"/>
    <w:rsid w:val="00A00F59"/>
    <w:rsid w:val="00A01A56"/>
    <w:rsid w:val="00A0397D"/>
    <w:rsid w:val="00A06241"/>
    <w:rsid w:val="00A06B69"/>
    <w:rsid w:val="00A06CDB"/>
    <w:rsid w:val="00A06E1F"/>
    <w:rsid w:val="00A0734F"/>
    <w:rsid w:val="00A07403"/>
    <w:rsid w:val="00A10E4F"/>
    <w:rsid w:val="00A111B6"/>
    <w:rsid w:val="00A1135B"/>
    <w:rsid w:val="00A12624"/>
    <w:rsid w:val="00A15FEA"/>
    <w:rsid w:val="00A166A2"/>
    <w:rsid w:val="00A202B8"/>
    <w:rsid w:val="00A216D2"/>
    <w:rsid w:val="00A26D27"/>
    <w:rsid w:val="00A271B6"/>
    <w:rsid w:val="00A3083F"/>
    <w:rsid w:val="00A30912"/>
    <w:rsid w:val="00A33269"/>
    <w:rsid w:val="00A33B0B"/>
    <w:rsid w:val="00A364B8"/>
    <w:rsid w:val="00A3655C"/>
    <w:rsid w:val="00A3668C"/>
    <w:rsid w:val="00A36A78"/>
    <w:rsid w:val="00A376EE"/>
    <w:rsid w:val="00A40CFD"/>
    <w:rsid w:val="00A41633"/>
    <w:rsid w:val="00A420DC"/>
    <w:rsid w:val="00A42A99"/>
    <w:rsid w:val="00A43CFC"/>
    <w:rsid w:val="00A453C0"/>
    <w:rsid w:val="00A46FF8"/>
    <w:rsid w:val="00A47E1C"/>
    <w:rsid w:val="00A50460"/>
    <w:rsid w:val="00A512DE"/>
    <w:rsid w:val="00A5151A"/>
    <w:rsid w:val="00A52B87"/>
    <w:rsid w:val="00A535FE"/>
    <w:rsid w:val="00A54011"/>
    <w:rsid w:val="00A540D2"/>
    <w:rsid w:val="00A57E0A"/>
    <w:rsid w:val="00A57F77"/>
    <w:rsid w:val="00A607ED"/>
    <w:rsid w:val="00A60B9D"/>
    <w:rsid w:val="00A62329"/>
    <w:rsid w:val="00A625C0"/>
    <w:rsid w:val="00A63196"/>
    <w:rsid w:val="00A635B8"/>
    <w:rsid w:val="00A654AC"/>
    <w:rsid w:val="00A67B2F"/>
    <w:rsid w:val="00A67E7F"/>
    <w:rsid w:val="00A712B3"/>
    <w:rsid w:val="00A72C80"/>
    <w:rsid w:val="00A7365A"/>
    <w:rsid w:val="00A738E2"/>
    <w:rsid w:val="00A73D1D"/>
    <w:rsid w:val="00A7426A"/>
    <w:rsid w:val="00A75E04"/>
    <w:rsid w:val="00A75E4A"/>
    <w:rsid w:val="00A76274"/>
    <w:rsid w:val="00A77919"/>
    <w:rsid w:val="00A77A4A"/>
    <w:rsid w:val="00A77DFF"/>
    <w:rsid w:val="00A80734"/>
    <w:rsid w:val="00A80933"/>
    <w:rsid w:val="00A823F6"/>
    <w:rsid w:val="00A83CCB"/>
    <w:rsid w:val="00A83FBA"/>
    <w:rsid w:val="00A84224"/>
    <w:rsid w:val="00A84B4B"/>
    <w:rsid w:val="00A84C23"/>
    <w:rsid w:val="00A85054"/>
    <w:rsid w:val="00A8569A"/>
    <w:rsid w:val="00A8706B"/>
    <w:rsid w:val="00A8719E"/>
    <w:rsid w:val="00A87B17"/>
    <w:rsid w:val="00A90A61"/>
    <w:rsid w:val="00A91055"/>
    <w:rsid w:val="00A92CAD"/>
    <w:rsid w:val="00A93431"/>
    <w:rsid w:val="00A93877"/>
    <w:rsid w:val="00A940C9"/>
    <w:rsid w:val="00A946A7"/>
    <w:rsid w:val="00A95B9F"/>
    <w:rsid w:val="00A96384"/>
    <w:rsid w:val="00A9654A"/>
    <w:rsid w:val="00A96707"/>
    <w:rsid w:val="00AA0A89"/>
    <w:rsid w:val="00AA13AC"/>
    <w:rsid w:val="00AA1925"/>
    <w:rsid w:val="00AA1FC5"/>
    <w:rsid w:val="00AA3223"/>
    <w:rsid w:val="00AA36A7"/>
    <w:rsid w:val="00AA36EC"/>
    <w:rsid w:val="00AA4F48"/>
    <w:rsid w:val="00AA5368"/>
    <w:rsid w:val="00AA6429"/>
    <w:rsid w:val="00AA6ACF"/>
    <w:rsid w:val="00AA7A2B"/>
    <w:rsid w:val="00AB0147"/>
    <w:rsid w:val="00AB15A8"/>
    <w:rsid w:val="00AB3427"/>
    <w:rsid w:val="00AB3928"/>
    <w:rsid w:val="00AB483E"/>
    <w:rsid w:val="00AB4995"/>
    <w:rsid w:val="00AB50A3"/>
    <w:rsid w:val="00AB55C5"/>
    <w:rsid w:val="00AB5F99"/>
    <w:rsid w:val="00AC01AA"/>
    <w:rsid w:val="00AC05CD"/>
    <w:rsid w:val="00AC0A16"/>
    <w:rsid w:val="00AC1832"/>
    <w:rsid w:val="00AC243E"/>
    <w:rsid w:val="00AC24FA"/>
    <w:rsid w:val="00AC2DE5"/>
    <w:rsid w:val="00AC306D"/>
    <w:rsid w:val="00AC3EE9"/>
    <w:rsid w:val="00AC4F72"/>
    <w:rsid w:val="00AC5041"/>
    <w:rsid w:val="00AC5B59"/>
    <w:rsid w:val="00AC69AE"/>
    <w:rsid w:val="00AC74DB"/>
    <w:rsid w:val="00AC7B32"/>
    <w:rsid w:val="00AC7F28"/>
    <w:rsid w:val="00AD02CD"/>
    <w:rsid w:val="00AD0AA4"/>
    <w:rsid w:val="00AD2CC4"/>
    <w:rsid w:val="00AD3F6B"/>
    <w:rsid w:val="00AD5E17"/>
    <w:rsid w:val="00AD65B8"/>
    <w:rsid w:val="00AD73EC"/>
    <w:rsid w:val="00AE0F13"/>
    <w:rsid w:val="00AE24A9"/>
    <w:rsid w:val="00AE2F98"/>
    <w:rsid w:val="00AE3B5D"/>
    <w:rsid w:val="00AE3BD7"/>
    <w:rsid w:val="00AE482E"/>
    <w:rsid w:val="00AE4C53"/>
    <w:rsid w:val="00AE6F66"/>
    <w:rsid w:val="00AE7004"/>
    <w:rsid w:val="00AF0B00"/>
    <w:rsid w:val="00AF1B39"/>
    <w:rsid w:val="00AF3005"/>
    <w:rsid w:val="00AF39B7"/>
    <w:rsid w:val="00AF4068"/>
    <w:rsid w:val="00AF5303"/>
    <w:rsid w:val="00AF5EF2"/>
    <w:rsid w:val="00AF60FB"/>
    <w:rsid w:val="00AF6210"/>
    <w:rsid w:val="00AF741A"/>
    <w:rsid w:val="00B00255"/>
    <w:rsid w:val="00B01292"/>
    <w:rsid w:val="00B01ADB"/>
    <w:rsid w:val="00B02BE4"/>
    <w:rsid w:val="00B02DC5"/>
    <w:rsid w:val="00B037C7"/>
    <w:rsid w:val="00B04008"/>
    <w:rsid w:val="00B04161"/>
    <w:rsid w:val="00B05006"/>
    <w:rsid w:val="00B05038"/>
    <w:rsid w:val="00B052A0"/>
    <w:rsid w:val="00B056F9"/>
    <w:rsid w:val="00B06924"/>
    <w:rsid w:val="00B06C1F"/>
    <w:rsid w:val="00B11E3D"/>
    <w:rsid w:val="00B12AFB"/>
    <w:rsid w:val="00B13694"/>
    <w:rsid w:val="00B148F5"/>
    <w:rsid w:val="00B14D2C"/>
    <w:rsid w:val="00B15DDD"/>
    <w:rsid w:val="00B162D6"/>
    <w:rsid w:val="00B16C3A"/>
    <w:rsid w:val="00B17D66"/>
    <w:rsid w:val="00B17E82"/>
    <w:rsid w:val="00B212F5"/>
    <w:rsid w:val="00B2331D"/>
    <w:rsid w:val="00B245A7"/>
    <w:rsid w:val="00B24CA7"/>
    <w:rsid w:val="00B3182B"/>
    <w:rsid w:val="00B32940"/>
    <w:rsid w:val="00B346CC"/>
    <w:rsid w:val="00B35949"/>
    <w:rsid w:val="00B36A77"/>
    <w:rsid w:val="00B37184"/>
    <w:rsid w:val="00B41378"/>
    <w:rsid w:val="00B43D59"/>
    <w:rsid w:val="00B442AE"/>
    <w:rsid w:val="00B44FE9"/>
    <w:rsid w:val="00B4509A"/>
    <w:rsid w:val="00B4575A"/>
    <w:rsid w:val="00B45DB3"/>
    <w:rsid w:val="00B46C8A"/>
    <w:rsid w:val="00B470A2"/>
    <w:rsid w:val="00B47966"/>
    <w:rsid w:val="00B5028F"/>
    <w:rsid w:val="00B514E6"/>
    <w:rsid w:val="00B51D38"/>
    <w:rsid w:val="00B52E9C"/>
    <w:rsid w:val="00B53A0C"/>
    <w:rsid w:val="00B54464"/>
    <w:rsid w:val="00B556F8"/>
    <w:rsid w:val="00B575BA"/>
    <w:rsid w:val="00B60728"/>
    <w:rsid w:val="00B610A5"/>
    <w:rsid w:val="00B62793"/>
    <w:rsid w:val="00B62E5D"/>
    <w:rsid w:val="00B635F5"/>
    <w:rsid w:val="00B63A6C"/>
    <w:rsid w:val="00B6454B"/>
    <w:rsid w:val="00B648D0"/>
    <w:rsid w:val="00B6787D"/>
    <w:rsid w:val="00B67F18"/>
    <w:rsid w:val="00B71608"/>
    <w:rsid w:val="00B71BE4"/>
    <w:rsid w:val="00B73166"/>
    <w:rsid w:val="00B756AF"/>
    <w:rsid w:val="00B75DCE"/>
    <w:rsid w:val="00B75FFC"/>
    <w:rsid w:val="00B76285"/>
    <w:rsid w:val="00B76429"/>
    <w:rsid w:val="00B77483"/>
    <w:rsid w:val="00B77539"/>
    <w:rsid w:val="00B7753D"/>
    <w:rsid w:val="00B80430"/>
    <w:rsid w:val="00B80EC6"/>
    <w:rsid w:val="00B81AE4"/>
    <w:rsid w:val="00B82AF8"/>
    <w:rsid w:val="00B83AAD"/>
    <w:rsid w:val="00B8440E"/>
    <w:rsid w:val="00B85160"/>
    <w:rsid w:val="00B853E6"/>
    <w:rsid w:val="00B85F9C"/>
    <w:rsid w:val="00B86471"/>
    <w:rsid w:val="00B86FD9"/>
    <w:rsid w:val="00B874AD"/>
    <w:rsid w:val="00B87A64"/>
    <w:rsid w:val="00B87C95"/>
    <w:rsid w:val="00B90C07"/>
    <w:rsid w:val="00B91538"/>
    <w:rsid w:val="00B92305"/>
    <w:rsid w:val="00B92CCB"/>
    <w:rsid w:val="00B943CF"/>
    <w:rsid w:val="00B94AB1"/>
    <w:rsid w:val="00B956D4"/>
    <w:rsid w:val="00B963A9"/>
    <w:rsid w:val="00B964BB"/>
    <w:rsid w:val="00B96BA0"/>
    <w:rsid w:val="00B97446"/>
    <w:rsid w:val="00B97569"/>
    <w:rsid w:val="00B97A51"/>
    <w:rsid w:val="00B97B38"/>
    <w:rsid w:val="00BA3730"/>
    <w:rsid w:val="00BA4E90"/>
    <w:rsid w:val="00BA56A9"/>
    <w:rsid w:val="00BA5AD5"/>
    <w:rsid w:val="00BA6307"/>
    <w:rsid w:val="00BA7432"/>
    <w:rsid w:val="00BA7D5B"/>
    <w:rsid w:val="00BB2260"/>
    <w:rsid w:val="00BB2764"/>
    <w:rsid w:val="00BB296E"/>
    <w:rsid w:val="00BB53D2"/>
    <w:rsid w:val="00BB62C2"/>
    <w:rsid w:val="00BB6BC4"/>
    <w:rsid w:val="00BB6FDB"/>
    <w:rsid w:val="00BC1944"/>
    <w:rsid w:val="00BC1AA0"/>
    <w:rsid w:val="00BC2495"/>
    <w:rsid w:val="00BC314A"/>
    <w:rsid w:val="00BC3A51"/>
    <w:rsid w:val="00BC3FB5"/>
    <w:rsid w:val="00BC4217"/>
    <w:rsid w:val="00BC5639"/>
    <w:rsid w:val="00BC6442"/>
    <w:rsid w:val="00BC66BB"/>
    <w:rsid w:val="00BC7483"/>
    <w:rsid w:val="00BC7D8D"/>
    <w:rsid w:val="00BC7EB9"/>
    <w:rsid w:val="00BC7F62"/>
    <w:rsid w:val="00BC7F67"/>
    <w:rsid w:val="00BD07EA"/>
    <w:rsid w:val="00BD0AA2"/>
    <w:rsid w:val="00BD2643"/>
    <w:rsid w:val="00BD3AD6"/>
    <w:rsid w:val="00BD56B1"/>
    <w:rsid w:val="00BD5D94"/>
    <w:rsid w:val="00BD640E"/>
    <w:rsid w:val="00BD6558"/>
    <w:rsid w:val="00BD70D1"/>
    <w:rsid w:val="00BE04CF"/>
    <w:rsid w:val="00BE11B2"/>
    <w:rsid w:val="00BE23FB"/>
    <w:rsid w:val="00BE2F9B"/>
    <w:rsid w:val="00BE3027"/>
    <w:rsid w:val="00BE365F"/>
    <w:rsid w:val="00BE381E"/>
    <w:rsid w:val="00BE3B14"/>
    <w:rsid w:val="00BE5005"/>
    <w:rsid w:val="00BE535B"/>
    <w:rsid w:val="00BE7116"/>
    <w:rsid w:val="00BE7500"/>
    <w:rsid w:val="00BE76CE"/>
    <w:rsid w:val="00BF0EC4"/>
    <w:rsid w:val="00BF2AD7"/>
    <w:rsid w:val="00BF2F76"/>
    <w:rsid w:val="00BF2F8A"/>
    <w:rsid w:val="00BF3022"/>
    <w:rsid w:val="00BF31D2"/>
    <w:rsid w:val="00BF3214"/>
    <w:rsid w:val="00BF499B"/>
    <w:rsid w:val="00BF4AEF"/>
    <w:rsid w:val="00BF5573"/>
    <w:rsid w:val="00BF6999"/>
    <w:rsid w:val="00BF6E4E"/>
    <w:rsid w:val="00BF71A4"/>
    <w:rsid w:val="00C03742"/>
    <w:rsid w:val="00C0409F"/>
    <w:rsid w:val="00C0731A"/>
    <w:rsid w:val="00C10212"/>
    <w:rsid w:val="00C10D6C"/>
    <w:rsid w:val="00C114D2"/>
    <w:rsid w:val="00C1347B"/>
    <w:rsid w:val="00C134D0"/>
    <w:rsid w:val="00C14E77"/>
    <w:rsid w:val="00C15867"/>
    <w:rsid w:val="00C1711D"/>
    <w:rsid w:val="00C177E5"/>
    <w:rsid w:val="00C17B62"/>
    <w:rsid w:val="00C17EA3"/>
    <w:rsid w:val="00C2075B"/>
    <w:rsid w:val="00C208B0"/>
    <w:rsid w:val="00C20B65"/>
    <w:rsid w:val="00C2101D"/>
    <w:rsid w:val="00C22398"/>
    <w:rsid w:val="00C224C8"/>
    <w:rsid w:val="00C225C9"/>
    <w:rsid w:val="00C2296D"/>
    <w:rsid w:val="00C22EAE"/>
    <w:rsid w:val="00C23155"/>
    <w:rsid w:val="00C25B73"/>
    <w:rsid w:val="00C267B0"/>
    <w:rsid w:val="00C26FB7"/>
    <w:rsid w:val="00C275A0"/>
    <w:rsid w:val="00C30330"/>
    <w:rsid w:val="00C311EE"/>
    <w:rsid w:val="00C32196"/>
    <w:rsid w:val="00C327FF"/>
    <w:rsid w:val="00C33285"/>
    <w:rsid w:val="00C3389D"/>
    <w:rsid w:val="00C36D9B"/>
    <w:rsid w:val="00C3770E"/>
    <w:rsid w:val="00C40C41"/>
    <w:rsid w:val="00C414C0"/>
    <w:rsid w:val="00C41D0B"/>
    <w:rsid w:val="00C4321E"/>
    <w:rsid w:val="00C456F4"/>
    <w:rsid w:val="00C45885"/>
    <w:rsid w:val="00C45C1F"/>
    <w:rsid w:val="00C46548"/>
    <w:rsid w:val="00C47146"/>
    <w:rsid w:val="00C50F22"/>
    <w:rsid w:val="00C50F92"/>
    <w:rsid w:val="00C516F1"/>
    <w:rsid w:val="00C52D1C"/>
    <w:rsid w:val="00C5362E"/>
    <w:rsid w:val="00C538A3"/>
    <w:rsid w:val="00C54CF2"/>
    <w:rsid w:val="00C54D7E"/>
    <w:rsid w:val="00C55404"/>
    <w:rsid w:val="00C55D9C"/>
    <w:rsid w:val="00C57971"/>
    <w:rsid w:val="00C57C0D"/>
    <w:rsid w:val="00C57C1A"/>
    <w:rsid w:val="00C6035A"/>
    <w:rsid w:val="00C60DE5"/>
    <w:rsid w:val="00C6144A"/>
    <w:rsid w:val="00C63059"/>
    <w:rsid w:val="00C64F1C"/>
    <w:rsid w:val="00C650E5"/>
    <w:rsid w:val="00C65388"/>
    <w:rsid w:val="00C65BD7"/>
    <w:rsid w:val="00C666A6"/>
    <w:rsid w:val="00C67BF9"/>
    <w:rsid w:val="00C706E0"/>
    <w:rsid w:val="00C72170"/>
    <w:rsid w:val="00C73ACE"/>
    <w:rsid w:val="00C740D7"/>
    <w:rsid w:val="00C76833"/>
    <w:rsid w:val="00C76BA4"/>
    <w:rsid w:val="00C77286"/>
    <w:rsid w:val="00C778D9"/>
    <w:rsid w:val="00C83A48"/>
    <w:rsid w:val="00C84208"/>
    <w:rsid w:val="00C84D5B"/>
    <w:rsid w:val="00C85865"/>
    <w:rsid w:val="00C85E85"/>
    <w:rsid w:val="00C86839"/>
    <w:rsid w:val="00C9000F"/>
    <w:rsid w:val="00C907B5"/>
    <w:rsid w:val="00C91E3D"/>
    <w:rsid w:val="00C925B8"/>
    <w:rsid w:val="00C926C8"/>
    <w:rsid w:val="00C93219"/>
    <w:rsid w:val="00C93F77"/>
    <w:rsid w:val="00C9488E"/>
    <w:rsid w:val="00C94A95"/>
    <w:rsid w:val="00C952CF"/>
    <w:rsid w:val="00C96432"/>
    <w:rsid w:val="00C9651B"/>
    <w:rsid w:val="00C96D3D"/>
    <w:rsid w:val="00C96D54"/>
    <w:rsid w:val="00C9789C"/>
    <w:rsid w:val="00C97908"/>
    <w:rsid w:val="00C97E79"/>
    <w:rsid w:val="00CA16E8"/>
    <w:rsid w:val="00CA2EAE"/>
    <w:rsid w:val="00CA429F"/>
    <w:rsid w:val="00CA4AC1"/>
    <w:rsid w:val="00CA4CB2"/>
    <w:rsid w:val="00CA5459"/>
    <w:rsid w:val="00CA59FB"/>
    <w:rsid w:val="00CA7B5C"/>
    <w:rsid w:val="00CB0316"/>
    <w:rsid w:val="00CB0B11"/>
    <w:rsid w:val="00CB1490"/>
    <w:rsid w:val="00CB15E1"/>
    <w:rsid w:val="00CB1DBA"/>
    <w:rsid w:val="00CB272B"/>
    <w:rsid w:val="00CB2B31"/>
    <w:rsid w:val="00CB38D6"/>
    <w:rsid w:val="00CB426A"/>
    <w:rsid w:val="00CB50C0"/>
    <w:rsid w:val="00CB5354"/>
    <w:rsid w:val="00CB56F4"/>
    <w:rsid w:val="00CB570E"/>
    <w:rsid w:val="00CB612A"/>
    <w:rsid w:val="00CB6E18"/>
    <w:rsid w:val="00CC104C"/>
    <w:rsid w:val="00CC1EA4"/>
    <w:rsid w:val="00CC287B"/>
    <w:rsid w:val="00CC2FE9"/>
    <w:rsid w:val="00CC3C9E"/>
    <w:rsid w:val="00CC3F4F"/>
    <w:rsid w:val="00CC5051"/>
    <w:rsid w:val="00CC525D"/>
    <w:rsid w:val="00CC5BEB"/>
    <w:rsid w:val="00CC6A14"/>
    <w:rsid w:val="00CC70A3"/>
    <w:rsid w:val="00CC793C"/>
    <w:rsid w:val="00CD0017"/>
    <w:rsid w:val="00CD039D"/>
    <w:rsid w:val="00CD219C"/>
    <w:rsid w:val="00CD266B"/>
    <w:rsid w:val="00CD4442"/>
    <w:rsid w:val="00CD53C3"/>
    <w:rsid w:val="00CD574E"/>
    <w:rsid w:val="00CD65FA"/>
    <w:rsid w:val="00CD6C59"/>
    <w:rsid w:val="00CD76CE"/>
    <w:rsid w:val="00CE0F5E"/>
    <w:rsid w:val="00CE328F"/>
    <w:rsid w:val="00CE4C22"/>
    <w:rsid w:val="00CE5879"/>
    <w:rsid w:val="00CE6FA3"/>
    <w:rsid w:val="00CE76E5"/>
    <w:rsid w:val="00CF0D92"/>
    <w:rsid w:val="00CF295F"/>
    <w:rsid w:val="00CF2CAB"/>
    <w:rsid w:val="00CF2FD7"/>
    <w:rsid w:val="00CF3D33"/>
    <w:rsid w:val="00CF41EC"/>
    <w:rsid w:val="00CF5731"/>
    <w:rsid w:val="00CF5D04"/>
    <w:rsid w:val="00CF689D"/>
    <w:rsid w:val="00CF6B5E"/>
    <w:rsid w:val="00CF799A"/>
    <w:rsid w:val="00CF7E76"/>
    <w:rsid w:val="00D00539"/>
    <w:rsid w:val="00D00FB1"/>
    <w:rsid w:val="00D04BB0"/>
    <w:rsid w:val="00D04DE4"/>
    <w:rsid w:val="00D063F1"/>
    <w:rsid w:val="00D104B5"/>
    <w:rsid w:val="00D11735"/>
    <w:rsid w:val="00D1319E"/>
    <w:rsid w:val="00D14991"/>
    <w:rsid w:val="00D14B40"/>
    <w:rsid w:val="00D14F22"/>
    <w:rsid w:val="00D16369"/>
    <w:rsid w:val="00D167A2"/>
    <w:rsid w:val="00D200E1"/>
    <w:rsid w:val="00D20CEC"/>
    <w:rsid w:val="00D21727"/>
    <w:rsid w:val="00D219F4"/>
    <w:rsid w:val="00D21DFE"/>
    <w:rsid w:val="00D238E1"/>
    <w:rsid w:val="00D23BD2"/>
    <w:rsid w:val="00D23CCD"/>
    <w:rsid w:val="00D253C1"/>
    <w:rsid w:val="00D26BE9"/>
    <w:rsid w:val="00D27044"/>
    <w:rsid w:val="00D27CCF"/>
    <w:rsid w:val="00D32493"/>
    <w:rsid w:val="00D336FA"/>
    <w:rsid w:val="00D3576B"/>
    <w:rsid w:val="00D35C11"/>
    <w:rsid w:val="00D4196E"/>
    <w:rsid w:val="00D41B32"/>
    <w:rsid w:val="00D43132"/>
    <w:rsid w:val="00D45995"/>
    <w:rsid w:val="00D46EF9"/>
    <w:rsid w:val="00D4741C"/>
    <w:rsid w:val="00D50549"/>
    <w:rsid w:val="00D50829"/>
    <w:rsid w:val="00D52381"/>
    <w:rsid w:val="00D52479"/>
    <w:rsid w:val="00D57918"/>
    <w:rsid w:val="00D60483"/>
    <w:rsid w:val="00D6198A"/>
    <w:rsid w:val="00D62759"/>
    <w:rsid w:val="00D63AE9"/>
    <w:rsid w:val="00D655F8"/>
    <w:rsid w:val="00D67EBE"/>
    <w:rsid w:val="00D67EEF"/>
    <w:rsid w:val="00D71676"/>
    <w:rsid w:val="00D73DC6"/>
    <w:rsid w:val="00D74600"/>
    <w:rsid w:val="00D7474E"/>
    <w:rsid w:val="00D74C1A"/>
    <w:rsid w:val="00D754C1"/>
    <w:rsid w:val="00D7580C"/>
    <w:rsid w:val="00D75BC2"/>
    <w:rsid w:val="00D76013"/>
    <w:rsid w:val="00D76B31"/>
    <w:rsid w:val="00D76D7E"/>
    <w:rsid w:val="00D76EA7"/>
    <w:rsid w:val="00D77393"/>
    <w:rsid w:val="00D77A35"/>
    <w:rsid w:val="00D77B1B"/>
    <w:rsid w:val="00D809BD"/>
    <w:rsid w:val="00D81507"/>
    <w:rsid w:val="00D81B3E"/>
    <w:rsid w:val="00D81BD0"/>
    <w:rsid w:val="00D8288D"/>
    <w:rsid w:val="00D831AB"/>
    <w:rsid w:val="00D84692"/>
    <w:rsid w:val="00D849BC"/>
    <w:rsid w:val="00D84EA8"/>
    <w:rsid w:val="00D901DE"/>
    <w:rsid w:val="00D9076D"/>
    <w:rsid w:val="00D90C70"/>
    <w:rsid w:val="00D90E49"/>
    <w:rsid w:val="00D9217B"/>
    <w:rsid w:val="00D927AC"/>
    <w:rsid w:val="00D96ADE"/>
    <w:rsid w:val="00D97569"/>
    <w:rsid w:val="00D97B34"/>
    <w:rsid w:val="00DA0CE2"/>
    <w:rsid w:val="00DA0F6B"/>
    <w:rsid w:val="00DA2387"/>
    <w:rsid w:val="00DA2810"/>
    <w:rsid w:val="00DA5C89"/>
    <w:rsid w:val="00DA7CEE"/>
    <w:rsid w:val="00DB0141"/>
    <w:rsid w:val="00DB2349"/>
    <w:rsid w:val="00DB30EA"/>
    <w:rsid w:val="00DB3C76"/>
    <w:rsid w:val="00DB492C"/>
    <w:rsid w:val="00DB4F77"/>
    <w:rsid w:val="00DB5E21"/>
    <w:rsid w:val="00DB7960"/>
    <w:rsid w:val="00DB7D69"/>
    <w:rsid w:val="00DC0B49"/>
    <w:rsid w:val="00DC0C3F"/>
    <w:rsid w:val="00DC273C"/>
    <w:rsid w:val="00DC2E03"/>
    <w:rsid w:val="00DC34BF"/>
    <w:rsid w:val="00DC3F6C"/>
    <w:rsid w:val="00DC66E4"/>
    <w:rsid w:val="00DC67C9"/>
    <w:rsid w:val="00DC68BF"/>
    <w:rsid w:val="00DC6A10"/>
    <w:rsid w:val="00DC78A3"/>
    <w:rsid w:val="00DD2548"/>
    <w:rsid w:val="00DD285C"/>
    <w:rsid w:val="00DD46CD"/>
    <w:rsid w:val="00DD6D68"/>
    <w:rsid w:val="00DE137C"/>
    <w:rsid w:val="00DE278D"/>
    <w:rsid w:val="00DE3BF1"/>
    <w:rsid w:val="00DE3EF5"/>
    <w:rsid w:val="00DE3FF8"/>
    <w:rsid w:val="00DE4EB6"/>
    <w:rsid w:val="00DE657E"/>
    <w:rsid w:val="00DE684C"/>
    <w:rsid w:val="00DF0BE4"/>
    <w:rsid w:val="00DF11C0"/>
    <w:rsid w:val="00DF18F4"/>
    <w:rsid w:val="00DF2027"/>
    <w:rsid w:val="00DF2648"/>
    <w:rsid w:val="00DF44B5"/>
    <w:rsid w:val="00DF4704"/>
    <w:rsid w:val="00DF7736"/>
    <w:rsid w:val="00E0033C"/>
    <w:rsid w:val="00E0094E"/>
    <w:rsid w:val="00E024AA"/>
    <w:rsid w:val="00E04470"/>
    <w:rsid w:val="00E05935"/>
    <w:rsid w:val="00E05FEA"/>
    <w:rsid w:val="00E0634A"/>
    <w:rsid w:val="00E07936"/>
    <w:rsid w:val="00E07A1B"/>
    <w:rsid w:val="00E102AA"/>
    <w:rsid w:val="00E10966"/>
    <w:rsid w:val="00E11299"/>
    <w:rsid w:val="00E119AE"/>
    <w:rsid w:val="00E1335E"/>
    <w:rsid w:val="00E145FF"/>
    <w:rsid w:val="00E14B35"/>
    <w:rsid w:val="00E153D6"/>
    <w:rsid w:val="00E1546A"/>
    <w:rsid w:val="00E15C77"/>
    <w:rsid w:val="00E161BE"/>
    <w:rsid w:val="00E16339"/>
    <w:rsid w:val="00E1693E"/>
    <w:rsid w:val="00E17E3F"/>
    <w:rsid w:val="00E225BA"/>
    <w:rsid w:val="00E22BCD"/>
    <w:rsid w:val="00E24FCE"/>
    <w:rsid w:val="00E250F1"/>
    <w:rsid w:val="00E30045"/>
    <w:rsid w:val="00E307F0"/>
    <w:rsid w:val="00E316E7"/>
    <w:rsid w:val="00E33E9A"/>
    <w:rsid w:val="00E34420"/>
    <w:rsid w:val="00E346E3"/>
    <w:rsid w:val="00E3486E"/>
    <w:rsid w:val="00E34F1D"/>
    <w:rsid w:val="00E34FDC"/>
    <w:rsid w:val="00E3550D"/>
    <w:rsid w:val="00E410D2"/>
    <w:rsid w:val="00E420AB"/>
    <w:rsid w:val="00E425A3"/>
    <w:rsid w:val="00E432AB"/>
    <w:rsid w:val="00E43FDD"/>
    <w:rsid w:val="00E45D06"/>
    <w:rsid w:val="00E47F09"/>
    <w:rsid w:val="00E503AD"/>
    <w:rsid w:val="00E50CDD"/>
    <w:rsid w:val="00E51CCA"/>
    <w:rsid w:val="00E52838"/>
    <w:rsid w:val="00E53B1E"/>
    <w:rsid w:val="00E544DE"/>
    <w:rsid w:val="00E544FB"/>
    <w:rsid w:val="00E554F6"/>
    <w:rsid w:val="00E614E0"/>
    <w:rsid w:val="00E61E04"/>
    <w:rsid w:val="00E6354F"/>
    <w:rsid w:val="00E6460C"/>
    <w:rsid w:val="00E64698"/>
    <w:rsid w:val="00E65B1A"/>
    <w:rsid w:val="00E66BFE"/>
    <w:rsid w:val="00E66F04"/>
    <w:rsid w:val="00E66FC8"/>
    <w:rsid w:val="00E67055"/>
    <w:rsid w:val="00E7048D"/>
    <w:rsid w:val="00E725DB"/>
    <w:rsid w:val="00E73428"/>
    <w:rsid w:val="00E737C0"/>
    <w:rsid w:val="00E73DA8"/>
    <w:rsid w:val="00E73F7F"/>
    <w:rsid w:val="00E741E6"/>
    <w:rsid w:val="00E7431B"/>
    <w:rsid w:val="00E753E8"/>
    <w:rsid w:val="00E763E6"/>
    <w:rsid w:val="00E77898"/>
    <w:rsid w:val="00E80B47"/>
    <w:rsid w:val="00E840E3"/>
    <w:rsid w:val="00E8480B"/>
    <w:rsid w:val="00E85409"/>
    <w:rsid w:val="00E8559C"/>
    <w:rsid w:val="00E8595C"/>
    <w:rsid w:val="00E85DD3"/>
    <w:rsid w:val="00E90450"/>
    <w:rsid w:val="00E92B86"/>
    <w:rsid w:val="00E9339B"/>
    <w:rsid w:val="00E9436E"/>
    <w:rsid w:val="00E94D27"/>
    <w:rsid w:val="00E9527D"/>
    <w:rsid w:val="00E95441"/>
    <w:rsid w:val="00E95833"/>
    <w:rsid w:val="00E96247"/>
    <w:rsid w:val="00E962EA"/>
    <w:rsid w:val="00E967A1"/>
    <w:rsid w:val="00EA126C"/>
    <w:rsid w:val="00EA344C"/>
    <w:rsid w:val="00EA429F"/>
    <w:rsid w:val="00EA4F9E"/>
    <w:rsid w:val="00EA5530"/>
    <w:rsid w:val="00EA63CA"/>
    <w:rsid w:val="00EA6D3B"/>
    <w:rsid w:val="00EA7E47"/>
    <w:rsid w:val="00EB00AD"/>
    <w:rsid w:val="00EB0143"/>
    <w:rsid w:val="00EB136C"/>
    <w:rsid w:val="00EB26A6"/>
    <w:rsid w:val="00EB2E73"/>
    <w:rsid w:val="00EB47F6"/>
    <w:rsid w:val="00EB480E"/>
    <w:rsid w:val="00EB4C92"/>
    <w:rsid w:val="00EB5687"/>
    <w:rsid w:val="00EB5EC6"/>
    <w:rsid w:val="00EB7D04"/>
    <w:rsid w:val="00EB7FC9"/>
    <w:rsid w:val="00EC028B"/>
    <w:rsid w:val="00EC262A"/>
    <w:rsid w:val="00EC2BCD"/>
    <w:rsid w:val="00EC7789"/>
    <w:rsid w:val="00ED25E7"/>
    <w:rsid w:val="00ED27A1"/>
    <w:rsid w:val="00ED27E8"/>
    <w:rsid w:val="00ED31E9"/>
    <w:rsid w:val="00ED51F1"/>
    <w:rsid w:val="00ED7137"/>
    <w:rsid w:val="00ED7198"/>
    <w:rsid w:val="00ED7DC5"/>
    <w:rsid w:val="00EE01BD"/>
    <w:rsid w:val="00EE1EB2"/>
    <w:rsid w:val="00EE2FA2"/>
    <w:rsid w:val="00EE3062"/>
    <w:rsid w:val="00EE38FD"/>
    <w:rsid w:val="00EE4475"/>
    <w:rsid w:val="00EE5466"/>
    <w:rsid w:val="00EE5880"/>
    <w:rsid w:val="00EE5B9D"/>
    <w:rsid w:val="00EF04B9"/>
    <w:rsid w:val="00EF06EA"/>
    <w:rsid w:val="00EF0A4A"/>
    <w:rsid w:val="00EF0A8A"/>
    <w:rsid w:val="00EF4811"/>
    <w:rsid w:val="00EF4D38"/>
    <w:rsid w:val="00EF5770"/>
    <w:rsid w:val="00EF644D"/>
    <w:rsid w:val="00F01B31"/>
    <w:rsid w:val="00F044ED"/>
    <w:rsid w:val="00F0458F"/>
    <w:rsid w:val="00F05346"/>
    <w:rsid w:val="00F07604"/>
    <w:rsid w:val="00F07B0C"/>
    <w:rsid w:val="00F07E15"/>
    <w:rsid w:val="00F100DB"/>
    <w:rsid w:val="00F1135F"/>
    <w:rsid w:val="00F129AA"/>
    <w:rsid w:val="00F12AB2"/>
    <w:rsid w:val="00F136F8"/>
    <w:rsid w:val="00F13DDF"/>
    <w:rsid w:val="00F13FBC"/>
    <w:rsid w:val="00F158A6"/>
    <w:rsid w:val="00F20F5C"/>
    <w:rsid w:val="00F21088"/>
    <w:rsid w:val="00F2224B"/>
    <w:rsid w:val="00F265B4"/>
    <w:rsid w:val="00F31830"/>
    <w:rsid w:val="00F326BF"/>
    <w:rsid w:val="00F327E7"/>
    <w:rsid w:val="00F33DCB"/>
    <w:rsid w:val="00F35746"/>
    <w:rsid w:val="00F357C5"/>
    <w:rsid w:val="00F35829"/>
    <w:rsid w:val="00F3661A"/>
    <w:rsid w:val="00F40078"/>
    <w:rsid w:val="00F407B4"/>
    <w:rsid w:val="00F43AF5"/>
    <w:rsid w:val="00F447C7"/>
    <w:rsid w:val="00F44D9C"/>
    <w:rsid w:val="00F459B4"/>
    <w:rsid w:val="00F47388"/>
    <w:rsid w:val="00F4749E"/>
    <w:rsid w:val="00F479FC"/>
    <w:rsid w:val="00F47E6B"/>
    <w:rsid w:val="00F50329"/>
    <w:rsid w:val="00F50A15"/>
    <w:rsid w:val="00F5140F"/>
    <w:rsid w:val="00F51F19"/>
    <w:rsid w:val="00F5211B"/>
    <w:rsid w:val="00F5281B"/>
    <w:rsid w:val="00F52988"/>
    <w:rsid w:val="00F54E9E"/>
    <w:rsid w:val="00F554A9"/>
    <w:rsid w:val="00F5582B"/>
    <w:rsid w:val="00F55A38"/>
    <w:rsid w:val="00F5705F"/>
    <w:rsid w:val="00F57665"/>
    <w:rsid w:val="00F605CE"/>
    <w:rsid w:val="00F61621"/>
    <w:rsid w:val="00F65FB1"/>
    <w:rsid w:val="00F716FD"/>
    <w:rsid w:val="00F7269C"/>
    <w:rsid w:val="00F734F6"/>
    <w:rsid w:val="00F75FBC"/>
    <w:rsid w:val="00F76577"/>
    <w:rsid w:val="00F769E3"/>
    <w:rsid w:val="00F77BA8"/>
    <w:rsid w:val="00F80355"/>
    <w:rsid w:val="00F82C86"/>
    <w:rsid w:val="00F83AD7"/>
    <w:rsid w:val="00F853B0"/>
    <w:rsid w:val="00F87026"/>
    <w:rsid w:val="00F87469"/>
    <w:rsid w:val="00F8794B"/>
    <w:rsid w:val="00F87C43"/>
    <w:rsid w:val="00F901A7"/>
    <w:rsid w:val="00F915D7"/>
    <w:rsid w:val="00F91E38"/>
    <w:rsid w:val="00F92C28"/>
    <w:rsid w:val="00F94FD1"/>
    <w:rsid w:val="00F9513B"/>
    <w:rsid w:val="00F9603A"/>
    <w:rsid w:val="00F97183"/>
    <w:rsid w:val="00F97455"/>
    <w:rsid w:val="00FA13BD"/>
    <w:rsid w:val="00FA37E6"/>
    <w:rsid w:val="00FA5722"/>
    <w:rsid w:val="00FA5BB9"/>
    <w:rsid w:val="00FA6EEB"/>
    <w:rsid w:val="00FB0C81"/>
    <w:rsid w:val="00FB0DC8"/>
    <w:rsid w:val="00FB0EFA"/>
    <w:rsid w:val="00FB1F10"/>
    <w:rsid w:val="00FB4EF2"/>
    <w:rsid w:val="00FB6125"/>
    <w:rsid w:val="00FB7FCD"/>
    <w:rsid w:val="00FC2200"/>
    <w:rsid w:val="00FC2540"/>
    <w:rsid w:val="00FC4C4B"/>
    <w:rsid w:val="00FC5760"/>
    <w:rsid w:val="00FC736F"/>
    <w:rsid w:val="00FC745F"/>
    <w:rsid w:val="00FD1C9F"/>
    <w:rsid w:val="00FD1FA9"/>
    <w:rsid w:val="00FD2F35"/>
    <w:rsid w:val="00FD311F"/>
    <w:rsid w:val="00FD3735"/>
    <w:rsid w:val="00FD4AB9"/>
    <w:rsid w:val="00FD4F2E"/>
    <w:rsid w:val="00FD54F7"/>
    <w:rsid w:val="00FD6476"/>
    <w:rsid w:val="00FE2D77"/>
    <w:rsid w:val="00FE3882"/>
    <w:rsid w:val="00FE3AC5"/>
    <w:rsid w:val="00FE3FE5"/>
    <w:rsid w:val="00FE5438"/>
    <w:rsid w:val="00FE59EA"/>
    <w:rsid w:val="00FE6F61"/>
    <w:rsid w:val="00FE715B"/>
    <w:rsid w:val="00FF0204"/>
    <w:rsid w:val="00FF34E2"/>
    <w:rsid w:val="00FF3AED"/>
    <w:rsid w:val="00FF43A9"/>
    <w:rsid w:val="00FF5114"/>
    <w:rsid w:val="0F3A0E67"/>
    <w:rsid w:val="52EA43B9"/>
    <w:rsid w:val="6459F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74E1CE"/>
  <w15:docId w15:val="{AEF935D2-D9C5-485D-90E1-5E18EE59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79C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70038F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70038F"/>
    <w:rPr>
      <w:sz w:val="22"/>
      <w:szCs w:val="22"/>
      <w:lang w:val="en-GB"/>
    </w:rPr>
  </w:style>
  <w:style w:type="paragraph" w:customStyle="1" w:styleId="Default">
    <w:name w:val="Default"/>
    <w:rsid w:val="00700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70038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0038F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70038F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038F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038F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0038F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0038F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0038F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70038F"/>
  </w:style>
  <w:style w:type="character" w:customStyle="1" w:styleId="FooterChar">
    <w:name w:val="Footer Char"/>
    <w:basedOn w:val="DefaultParagraphFont"/>
    <w:link w:val="Footer"/>
    <w:uiPriority w:val="99"/>
    <w:rsid w:val="0070038F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70038F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70038F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/>
    </w:rPr>
  </w:style>
  <w:style w:type="character" w:customStyle="1" w:styleId="SubtitleChar">
    <w:name w:val="Subtitle Char"/>
    <w:link w:val="Subtitle"/>
    <w:uiPriority w:val="11"/>
    <w:rsid w:val="0070038F"/>
    <w:rPr>
      <w:rFonts w:ascii="Arial" w:hAnsi="Arial" w:cs="Arial"/>
      <w:sz w:val="22"/>
      <w:szCs w:val="22"/>
      <w:lang w:val="en-CA"/>
    </w:rPr>
  </w:style>
  <w:style w:type="character" w:customStyle="1" w:styleId="cf01">
    <w:name w:val="cf01"/>
    <w:basedOn w:val="DefaultParagraphFont"/>
    <w:rsid w:val="0070038F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70038F"/>
    <w:pPr>
      <w:jc w:val="both"/>
    </w:pPr>
    <w:rPr>
      <w:sz w:val="22"/>
      <w:szCs w:val="22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C72170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C72170"/>
  </w:style>
  <w:style w:type="character" w:customStyle="1" w:styleId="eop">
    <w:name w:val="eop"/>
    <w:basedOn w:val="DefaultParagraphFont"/>
    <w:rsid w:val="00C72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0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2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1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0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5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0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6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2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0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7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4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7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8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9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6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5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6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9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HAW7\United%20Nations\UNEP-UNMFS-Shared_drives%20-%20General\DRAFTS\XW\95th%20meeting\Projects\KIP%20stage%20I%20-%20Morocco%20-%20KM\drafts\95thMeeting_KIP-st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95thMeeting_KIP-stage</Template>
  <TotalTime>74</TotalTime>
  <Pages>10</Pages>
  <Words>2968</Words>
  <Characters>16922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Morocco</vt:lpstr>
    </vt:vector>
  </TitlesOfParts>
  <Company>UNMFS</Company>
  <LinksUpToDate>false</LinksUpToDate>
  <CharactersWithSpaces>19851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المغرب</dc:title>
  <dc:subject>95th ExCom</dc:subject>
  <dc:creator>Jessica Shaw</dc:creator>
  <cp:keywords/>
  <dc:description/>
  <cp:lastModifiedBy>Elias Sarkis</cp:lastModifiedBy>
  <cp:revision>21</cp:revision>
  <cp:lastPrinted>2001-05-26T19:40:00Z</cp:lastPrinted>
  <dcterms:created xsi:type="dcterms:W3CDTF">2024-11-18T02:12:00Z</dcterms:created>
  <dcterms:modified xsi:type="dcterms:W3CDTF">2024-11-19T21:04:00Z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UNEP/OzL.Pro/ExCom/95/68</vt:lpwstr>
  </property>
  <property fmtid="{D5CDD505-2E9C-101B-9397-08002B2CF9AE}" pid="3" name="Revision date">
    <vt:lpwstr>11/12/2024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